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A6DCF" w14:textId="77777777" w:rsidR="00C06B9C" w:rsidRPr="008F7938" w:rsidRDefault="00992883" w:rsidP="007E01B4">
      <w:bookmarkStart w:id="0" w:name="_Hlk529783777"/>
      <w:bookmarkEnd w:id="0"/>
      <w:r w:rsidRPr="008F7938">
        <w:rPr>
          <w:noProof/>
        </w:rPr>
        <w:drawing>
          <wp:anchor distT="0" distB="0" distL="114300" distR="114300" simplePos="0" relativeHeight="251658240" behindDoc="0" locked="0" layoutInCell="1" allowOverlap="1" wp14:anchorId="07BCD8E9" wp14:editId="72DA1AC3">
            <wp:simplePos x="0" y="0"/>
            <wp:positionH relativeFrom="column">
              <wp:posOffset>-1828676</wp:posOffset>
            </wp:positionH>
            <wp:positionV relativeFrom="paragraph">
              <wp:posOffset>-1139512</wp:posOffset>
            </wp:positionV>
            <wp:extent cx="7771163" cy="3954483"/>
            <wp:effectExtent l="19050" t="0" r="0" b="0"/>
            <wp:wrapNone/>
            <wp:docPr id="20" name="Picture 3" descr="cove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cover_header"/>
                    <pic:cNvPicPr>
                      <a:picLocks noChangeAspect="1" noChangeArrowheads="1"/>
                    </pic:cNvPicPr>
                  </pic:nvPicPr>
                  <pic:blipFill>
                    <a:blip r:embed="rId12" cstate="print"/>
                    <a:stretch>
                      <a:fillRect/>
                    </a:stretch>
                  </pic:blipFill>
                  <pic:spPr bwMode="auto">
                    <a:xfrm>
                      <a:off x="0" y="0"/>
                      <a:ext cx="7772400" cy="3956050"/>
                    </a:xfrm>
                    <a:prstGeom prst="rect">
                      <a:avLst/>
                    </a:prstGeom>
                    <a:noFill/>
                    <a:ln w="9525">
                      <a:noFill/>
                      <a:miter lim="800000"/>
                      <a:headEnd/>
                      <a:tailEnd/>
                    </a:ln>
                  </pic:spPr>
                </pic:pic>
              </a:graphicData>
            </a:graphic>
          </wp:anchor>
        </w:drawing>
      </w:r>
      <w:r w:rsidR="00BC02BB" w:rsidRPr="008F7938">
        <w:t>pcb</w:t>
      </w:r>
    </w:p>
    <w:p w14:paraId="2873890C" w14:textId="77777777" w:rsidR="00C06B9C" w:rsidRPr="008F7938" w:rsidRDefault="00C06B9C"/>
    <w:p w14:paraId="735D6C18" w14:textId="77777777" w:rsidR="00C06B9C" w:rsidRPr="008F7938" w:rsidRDefault="00C06B9C"/>
    <w:p w14:paraId="6208D3A5" w14:textId="77777777" w:rsidR="00C06B9C" w:rsidRPr="008F7938" w:rsidRDefault="00C06B9C"/>
    <w:p w14:paraId="07AC55C2" w14:textId="77777777" w:rsidR="00C06B9C" w:rsidRPr="008F7938" w:rsidRDefault="00C06B9C"/>
    <w:p w14:paraId="7962ADC5" w14:textId="77777777" w:rsidR="00C06B9C" w:rsidRPr="008F7938" w:rsidRDefault="00C06B9C"/>
    <w:p w14:paraId="59B1448B" w14:textId="77777777" w:rsidR="00C06B9C" w:rsidRPr="008F7938" w:rsidRDefault="00C06B9C"/>
    <w:p w14:paraId="009F6A95" w14:textId="77777777" w:rsidR="008463CE" w:rsidRPr="008F7938" w:rsidRDefault="008463CE"/>
    <w:p w14:paraId="7EC880AF" w14:textId="77777777" w:rsidR="008463CE" w:rsidRPr="008F7938" w:rsidRDefault="008463CE"/>
    <w:p w14:paraId="6CFDC05E" w14:textId="77777777" w:rsidR="008463CE" w:rsidRPr="008F7938" w:rsidRDefault="008463CE"/>
    <w:p w14:paraId="5DC9D932" w14:textId="77777777" w:rsidR="008463CE" w:rsidRPr="008F7938" w:rsidRDefault="008463CE"/>
    <w:p w14:paraId="1D4BE6B5" w14:textId="2796E839" w:rsidR="00704440" w:rsidRPr="008F7938" w:rsidRDefault="00992883" w:rsidP="00625F79">
      <w:pPr>
        <w:pStyle w:val="CoverHeadings"/>
      </w:pPr>
      <w:r w:rsidRPr="008F7938">
        <w:t xml:space="preserve">Technical Report </w:t>
      </w:r>
      <w:r w:rsidR="008F4405" w:rsidRPr="008F7938">
        <w:t>for Narrative Review in support of the NHMRC Recreational Water Quality Guidelines</w:t>
      </w:r>
      <w:r w:rsidRPr="008F7938">
        <w:t>:</w:t>
      </w:r>
      <w:r w:rsidR="00625F79" w:rsidRPr="008F7938">
        <w:t xml:space="preserve"> </w:t>
      </w:r>
      <w:r w:rsidR="002332DC">
        <w:t>Microbial Risks</w:t>
      </w:r>
    </w:p>
    <w:p w14:paraId="4EC6CC66" w14:textId="27C54A96" w:rsidR="00976F03" w:rsidRPr="008F7938" w:rsidRDefault="00976F03" w:rsidP="00976F03"/>
    <w:p w14:paraId="35A4A541" w14:textId="1F418DAF" w:rsidR="00B82672" w:rsidRPr="008F7938" w:rsidRDefault="00B82672" w:rsidP="00976F03"/>
    <w:p w14:paraId="30E54765" w14:textId="66F0B8D8" w:rsidR="005550BA" w:rsidRPr="008F7938" w:rsidRDefault="005550BA" w:rsidP="00976F03"/>
    <w:p w14:paraId="436DF984" w14:textId="061DBF22" w:rsidR="005550BA" w:rsidRDefault="005550BA" w:rsidP="00976F03"/>
    <w:p w14:paraId="3E3A3AE4" w14:textId="77777777" w:rsidR="00F64EA5" w:rsidRPr="008F7938" w:rsidRDefault="00F64EA5" w:rsidP="00976F03"/>
    <w:p w14:paraId="22544B92" w14:textId="16E3D7CA" w:rsidR="005550BA" w:rsidRPr="008F7938" w:rsidRDefault="005550BA" w:rsidP="00976F03"/>
    <w:p w14:paraId="3DDA1941" w14:textId="77777777" w:rsidR="005550BA" w:rsidRPr="008F7938" w:rsidRDefault="005550BA" w:rsidP="00976F03"/>
    <w:p w14:paraId="4CF833AB" w14:textId="77777777" w:rsidR="007F0E68" w:rsidRPr="008F7938" w:rsidRDefault="007F0E68" w:rsidP="00A76AEB"/>
    <w:p w14:paraId="66C87920" w14:textId="77777777" w:rsidR="007F0E68" w:rsidRPr="008F7938" w:rsidRDefault="007F0E68" w:rsidP="00A76AEB"/>
    <w:p w14:paraId="4AC9A333" w14:textId="68E2FB1D" w:rsidR="00A76AEB" w:rsidRPr="008F7938" w:rsidRDefault="00992883" w:rsidP="00A76AEB">
      <w:r w:rsidRPr="008F7938">
        <w:rPr>
          <w:noProof/>
        </w:rPr>
        <w:drawing>
          <wp:inline distT="0" distB="0" distL="0" distR="0" wp14:anchorId="3441ACEB" wp14:editId="5693736F">
            <wp:extent cx="266700" cy="66675"/>
            <wp:effectExtent l="19050" t="0" r="0" b="0"/>
            <wp:docPr id="3" name="Picture 1"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ots"/>
                    <pic:cNvPicPr>
                      <a:picLocks noChangeAspect="1" noChangeArrowheads="1"/>
                    </pic:cNvPicPr>
                  </pic:nvPicPr>
                  <pic:blipFill>
                    <a:blip r:embed="rId13" cstate="print"/>
                    <a:stretch>
                      <a:fillRect/>
                    </a:stretch>
                  </pic:blipFill>
                  <pic:spPr bwMode="auto">
                    <a:xfrm>
                      <a:off x="0" y="0"/>
                      <a:ext cx="266700" cy="66675"/>
                    </a:xfrm>
                    <a:prstGeom prst="rect">
                      <a:avLst/>
                    </a:prstGeom>
                    <a:noFill/>
                    <a:ln w="9525">
                      <a:noFill/>
                      <a:miter lim="800000"/>
                      <a:headEnd/>
                      <a:tailEnd/>
                    </a:ln>
                  </pic:spPr>
                </pic:pic>
              </a:graphicData>
            </a:graphic>
          </wp:inline>
        </w:drawing>
      </w:r>
    </w:p>
    <w:p w14:paraId="3486ABED" w14:textId="3E394393" w:rsidR="00A76AEB" w:rsidRPr="008F7938" w:rsidRDefault="00992883" w:rsidP="00D41AAE">
      <w:pPr>
        <w:pStyle w:val="CoverSubheading"/>
        <w:outlineLvl w:val="0"/>
      </w:pPr>
      <w:r w:rsidRPr="008F7938">
        <w:t xml:space="preserve">Report Prepared for </w:t>
      </w:r>
      <w:r w:rsidR="0048257F" w:rsidRPr="008F7938">
        <w:t>NHMRC</w:t>
      </w:r>
    </w:p>
    <w:p w14:paraId="2D7E791E" w14:textId="77777777" w:rsidR="00A76AEB" w:rsidRPr="008F7938" w:rsidRDefault="00992883" w:rsidP="00A76AEB">
      <w:pPr>
        <w:pStyle w:val="CoverSubheading"/>
      </w:pPr>
      <w:r w:rsidRPr="008F7938">
        <w:t>By Ecos Environmental Consulting Pty Ltd</w:t>
      </w:r>
    </w:p>
    <w:p w14:paraId="67F93B74" w14:textId="77777777" w:rsidR="00A76AEB" w:rsidRPr="008F7938" w:rsidRDefault="00A76AEB" w:rsidP="00A76AEB">
      <w:pPr>
        <w:pStyle w:val="CoverSubheading"/>
      </w:pPr>
    </w:p>
    <w:p w14:paraId="5F6ABCE3" w14:textId="7F326FB4" w:rsidR="00A76AEB" w:rsidRPr="008F7938" w:rsidRDefault="00F64EA5" w:rsidP="00A76AEB">
      <w:pPr>
        <w:pStyle w:val="CoverSubheading"/>
      </w:pPr>
      <w:r>
        <w:t>June</w:t>
      </w:r>
      <w:r w:rsidRPr="008F7938">
        <w:t xml:space="preserve"> </w:t>
      </w:r>
      <w:r w:rsidR="00E877DF" w:rsidRPr="008F7938">
        <w:t>20</w:t>
      </w:r>
      <w:r w:rsidR="0048257F" w:rsidRPr="008F7938">
        <w:t>2</w:t>
      </w:r>
      <w:r w:rsidR="004A3F4D">
        <w:t>2</w:t>
      </w:r>
    </w:p>
    <w:p w14:paraId="11E409B2" w14:textId="77777777" w:rsidR="00F92298" w:rsidRPr="008F7938" w:rsidRDefault="00992883">
      <w:pPr>
        <w:spacing w:before="0" w:after="0" w:line="240" w:lineRule="auto"/>
        <w:rPr>
          <w:rFonts w:cs="Arial"/>
          <w:sz w:val="22"/>
          <w:szCs w:val="22"/>
          <w:highlight w:val="cyan"/>
          <w:lang w:eastAsia="en-US"/>
        </w:rPr>
      </w:pPr>
      <w:r w:rsidRPr="008F7938">
        <w:rPr>
          <w:rFonts w:cs="Arial"/>
          <w:sz w:val="22"/>
          <w:szCs w:val="22"/>
          <w:highlight w:val="cyan"/>
        </w:rPr>
        <w:br w:type="page"/>
      </w:r>
    </w:p>
    <w:p w14:paraId="1CDD31F3" w14:textId="77777777" w:rsidR="00A76AEB" w:rsidRPr="008F7938" w:rsidRDefault="00992883" w:rsidP="00D41AAE">
      <w:pPr>
        <w:pStyle w:val="Non-numberedHeading1"/>
        <w:outlineLvl w:val="0"/>
      </w:pPr>
      <w:r w:rsidRPr="008F7938">
        <w:lastRenderedPageBreak/>
        <w:t>Document Information</w:t>
      </w:r>
    </w:p>
    <w:tbl>
      <w:tblPr>
        <w:tblStyle w:val="BlueDocumentInfoTableStyle"/>
        <w:tblW w:w="7869" w:type="dxa"/>
        <w:tblLayout w:type="fixed"/>
        <w:tblLook w:val="01E0" w:firstRow="1" w:lastRow="1" w:firstColumn="1" w:lastColumn="1" w:noHBand="0" w:noVBand="0"/>
      </w:tblPr>
      <w:tblGrid>
        <w:gridCol w:w="846"/>
        <w:gridCol w:w="1134"/>
        <w:gridCol w:w="1417"/>
        <w:gridCol w:w="1099"/>
        <w:gridCol w:w="1169"/>
        <w:gridCol w:w="1079"/>
        <w:gridCol w:w="1125"/>
      </w:tblGrid>
      <w:tr w:rsidR="00BF2DBF" w14:paraId="555C01C3" w14:textId="77777777" w:rsidTr="00BF2DBF">
        <w:trPr>
          <w:cnfStyle w:val="100000000000" w:firstRow="1" w:lastRow="0" w:firstColumn="0" w:lastColumn="0" w:oddVBand="0" w:evenVBand="0" w:oddHBand="0" w:evenHBand="0" w:firstRowFirstColumn="0" w:firstRowLastColumn="0" w:lastRowFirstColumn="0" w:lastRowLastColumn="0"/>
        </w:trPr>
        <w:tc>
          <w:tcPr>
            <w:tcW w:w="846" w:type="dxa"/>
          </w:tcPr>
          <w:p w14:paraId="6CD1F6D0" w14:textId="77777777" w:rsidR="008463CE" w:rsidRPr="008F7938" w:rsidRDefault="00992883" w:rsidP="00C02989">
            <w:pPr>
              <w:spacing w:before="0" w:after="0" w:line="240" w:lineRule="auto"/>
              <w:rPr>
                <w:rFonts w:asciiTheme="minorHAnsi" w:hAnsiTheme="minorHAnsi" w:cstheme="minorHAnsi"/>
                <w:bCs/>
              </w:rPr>
            </w:pPr>
            <w:r w:rsidRPr="008F7938">
              <w:rPr>
                <w:rFonts w:asciiTheme="minorHAnsi" w:hAnsiTheme="minorHAnsi" w:cstheme="minorHAnsi"/>
                <w:bCs/>
              </w:rPr>
              <w:t>Revision</w:t>
            </w:r>
          </w:p>
        </w:tc>
        <w:tc>
          <w:tcPr>
            <w:tcW w:w="1134" w:type="dxa"/>
          </w:tcPr>
          <w:p w14:paraId="4DF68AF7" w14:textId="77777777" w:rsidR="008463CE" w:rsidRPr="008F7938" w:rsidRDefault="00992883" w:rsidP="00C02989">
            <w:pPr>
              <w:spacing w:before="0" w:after="0" w:line="240" w:lineRule="auto"/>
              <w:rPr>
                <w:rFonts w:asciiTheme="minorHAnsi" w:hAnsiTheme="minorHAnsi" w:cstheme="minorHAnsi"/>
                <w:bCs/>
              </w:rPr>
            </w:pPr>
            <w:r w:rsidRPr="008F7938">
              <w:rPr>
                <w:rFonts w:asciiTheme="minorHAnsi" w:hAnsiTheme="minorHAnsi" w:cstheme="minorHAnsi"/>
                <w:bCs/>
              </w:rPr>
              <w:t>Status</w:t>
            </w:r>
          </w:p>
        </w:tc>
        <w:tc>
          <w:tcPr>
            <w:tcW w:w="1417" w:type="dxa"/>
          </w:tcPr>
          <w:p w14:paraId="063DF3E2" w14:textId="77777777" w:rsidR="008463CE" w:rsidRPr="008F7938" w:rsidRDefault="00992883" w:rsidP="00C02989">
            <w:pPr>
              <w:spacing w:before="0" w:after="0" w:line="240" w:lineRule="auto"/>
              <w:rPr>
                <w:rFonts w:asciiTheme="minorHAnsi" w:hAnsiTheme="minorHAnsi" w:cstheme="minorHAnsi"/>
                <w:bCs/>
              </w:rPr>
            </w:pPr>
            <w:r w:rsidRPr="008F7938">
              <w:rPr>
                <w:rFonts w:asciiTheme="minorHAnsi" w:hAnsiTheme="minorHAnsi" w:cstheme="minorHAnsi"/>
                <w:bCs/>
              </w:rPr>
              <w:t>Prepared by</w:t>
            </w:r>
          </w:p>
        </w:tc>
        <w:tc>
          <w:tcPr>
            <w:tcW w:w="1099" w:type="dxa"/>
          </w:tcPr>
          <w:p w14:paraId="11C1E9E4" w14:textId="77777777" w:rsidR="008463CE" w:rsidRPr="008F7938" w:rsidRDefault="00992883" w:rsidP="00C02989">
            <w:pPr>
              <w:spacing w:before="0" w:after="0" w:line="240" w:lineRule="auto"/>
              <w:rPr>
                <w:rFonts w:asciiTheme="minorHAnsi" w:hAnsiTheme="minorHAnsi" w:cstheme="minorHAnsi"/>
                <w:bCs/>
              </w:rPr>
            </w:pPr>
            <w:r w:rsidRPr="008F7938">
              <w:rPr>
                <w:rFonts w:asciiTheme="minorHAnsi" w:hAnsiTheme="minorHAnsi" w:cstheme="minorHAnsi"/>
                <w:bCs/>
              </w:rPr>
              <w:t>Issued to</w:t>
            </w:r>
          </w:p>
        </w:tc>
        <w:tc>
          <w:tcPr>
            <w:tcW w:w="1169" w:type="dxa"/>
          </w:tcPr>
          <w:p w14:paraId="57367990" w14:textId="77777777" w:rsidR="008463CE" w:rsidRPr="008F7938" w:rsidRDefault="00992883" w:rsidP="00C02989">
            <w:pPr>
              <w:spacing w:before="0" w:after="0" w:line="240" w:lineRule="auto"/>
              <w:rPr>
                <w:rFonts w:asciiTheme="minorHAnsi" w:hAnsiTheme="minorHAnsi" w:cstheme="minorHAnsi"/>
                <w:bCs/>
              </w:rPr>
            </w:pPr>
            <w:r w:rsidRPr="008F7938">
              <w:rPr>
                <w:rFonts w:asciiTheme="minorHAnsi" w:hAnsiTheme="minorHAnsi" w:cstheme="minorHAnsi"/>
                <w:bCs/>
              </w:rPr>
              <w:t>Date</w:t>
            </w:r>
          </w:p>
        </w:tc>
        <w:tc>
          <w:tcPr>
            <w:tcW w:w="1079" w:type="dxa"/>
          </w:tcPr>
          <w:p w14:paraId="5FE269D2" w14:textId="77777777" w:rsidR="008463CE" w:rsidRPr="008F7938" w:rsidRDefault="00992883" w:rsidP="00C02989">
            <w:pPr>
              <w:spacing w:before="0" w:after="0" w:line="240" w:lineRule="auto"/>
              <w:rPr>
                <w:rFonts w:asciiTheme="minorHAnsi" w:hAnsiTheme="minorHAnsi" w:cstheme="minorHAnsi"/>
                <w:bCs/>
              </w:rPr>
            </w:pPr>
            <w:r w:rsidRPr="008F7938">
              <w:rPr>
                <w:rFonts w:asciiTheme="minorHAnsi" w:hAnsiTheme="minorHAnsi" w:cstheme="minorHAnsi"/>
                <w:bCs/>
              </w:rPr>
              <w:t>Reviewed by</w:t>
            </w:r>
          </w:p>
        </w:tc>
        <w:tc>
          <w:tcPr>
            <w:tcW w:w="1125" w:type="dxa"/>
          </w:tcPr>
          <w:p w14:paraId="0C027555" w14:textId="77777777" w:rsidR="008463CE" w:rsidRPr="008F7938" w:rsidRDefault="00992883" w:rsidP="00C02989">
            <w:pPr>
              <w:spacing w:before="0" w:after="0" w:line="240" w:lineRule="auto"/>
              <w:rPr>
                <w:rFonts w:asciiTheme="minorHAnsi" w:hAnsiTheme="minorHAnsi" w:cstheme="minorHAnsi"/>
                <w:bCs/>
              </w:rPr>
            </w:pPr>
            <w:r w:rsidRPr="008F7938">
              <w:rPr>
                <w:rFonts w:asciiTheme="minorHAnsi" w:hAnsiTheme="minorHAnsi" w:cstheme="minorHAnsi"/>
                <w:bCs/>
              </w:rPr>
              <w:t>Approved</w:t>
            </w:r>
          </w:p>
        </w:tc>
      </w:tr>
      <w:tr w:rsidR="00BF2DBF" w14:paraId="7C41A39E" w14:textId="77777777" w:rsidTr="00BF2DBF">
        <w:tc>
          <w:tcPr>
            <w:tcW w:w="846" w:type="dxa"/>
          </w:tcPr>
          <w:p w14:paraId="45BC8568" w14:textId="77777777" w:rsidR="008463CE" w:rsidRPr="008F7938" w:rsidRDefault="00992883" w:rsidP="00C02989">
            <w:pPr>
              <w:spacing w:before="0" w:after="0" w:line="240" w:lineRule="auto"/>
              <w:rPr>
                <w:rFonts w:asciiTheme="minorHAnsi" w:hAnsiTheme="minorHAnsi" w:cstheme="minorHAnsi"/>
              </w:rPr>
            </w:pPr>
            <w:r w:rsidRPr="008F7938">
              <w:rPr>
                <w:rFonts w:asciiTheme="minorHAnsi" w:hAnsiTheme="minorHAnsi" w:cstheme="minorHAnsi"/>
              </w:rPr>
              <w:t>1.0</w:t>
            </w:r>
          </w:p>
        </w:tc>
        <w:tc>
          <w:tcPr>
            <w:tcW w:w="1134" w:type="dxa"/>
          </w:tcPr>
          <w:p w14:paraId="6C56D260" w14:textId="1DD1078C" w:rsidR="008463CE" w:rsidRPr="008F7938" w:rsidRDefault="00992883" w:rsidP="00C02989">
            <w:pPr>
              <w:spacing w:before="0" w:after="0" w:line="240" w:lineRule="auto"/>
              <w:rPr>
                <w:rFonts w:asciiTheme="minorHAnsi" w:hAnsiTheme="minorHAnsi" w:cstheme="minorHAnsi"/>
              </w:rPr>
            </w:pPr>
            <w:r w:rsidRPr="008F7938">
              <w:rPr>
                <w:rFonts w:asciiTheme="minorHAnsi" w:hAnsiTheme="minorHAnsi" w:cstheme="minorHAnsi"/>
              </w:rPr>
              <w:t>Draft</w:t>
            </w:r>
          </w:p>
        </w:tc>
        <w:tc>
          <w:tcPr>
            <w:tcW w:w="1417" w:type="dxa"/>
          </w:tcPr>
          <w:p w14:paraId="59D1A6C8" w14:textId="38D82F60" w:rsidR="008463CE" w:rsidRPr="008F7938" w:rsidRDefault="00992883" w:rsidP="00C02989">
            <w:pPr>
              <w:spacing w:before="0" w:after="0" w:line="240" w:lineRule="auto"/>
              <w:rPr>
                <w:rFonts w:asciiTheme="minorHAnsi" w:hAnsiTheme="minorHAnsi" w:cstheme="minorHAnsi"/>
              </w:rPr>
            </w:pPr>
            <w:r w:rsidRPr="008F7938">
              <w:rPr>
                <w:rFonts w:asciiTheme="minorHAnsi" w:hAnsiTheme="minorHAnsi" w:cstheme="minorHAnsi"/>
              </w:rPr>
              <w:t>Nick O’Connor</w:t>
            </w:r>
          </w:p>
        </w:tc>
        <w:tc>
          <w:tcPr>
            <w:tcW w:w="1099" w:type="dxa"/>
          </w:tcPr>
          <w:p w14:paraId="5AF834E0" w14:textId="74461976" w:rsidR="008463CE" w:rsidRPr="008F7938" w:rsidRDefault="00992883" w:rsidP="00C02989">
            <w:pPr>
              <w:spacing w:before="0" w:after="0" w:line="240" w:lineRule="auto"/>
              <w:rPr>
                <w:rFonts w:asciiTheme="minorHAnsi" w:hAnsiTheme="minorHAnsi" w:cstheme="minorHAnsi"/>
              </w:rPr>
            </w:pPr>
            <w:r w:rsidRPr="008F7938">
              <w:rPr>
                <w:rFonts w:asciiTheme="minorHAnsi" w:hAnsiTheme="minorHAnsi" w:cstheme="minorHAnsi"/>
              </w:rPr>
              <w:t>NHM</w:t>
            </w:r>
            <w:r w:rsidR="00500FDC">
              <w:rPr>
                <w:rFonts w:asciiTheme="minorHAnsi" w:hAnsiTheme="minorHAnsi" w:cstheme="minorHAnsi"/>
              </w:rPr>
              <w:t>R</w:t>
            </w:r>
            <w:r w:rsidRPr="008F7938">
              <w:rPr>
                <w:rFonts w:asciiTheme="minorHAnsi" w:hAnsiTheme="minorHAnsi" w:cstheme="minorHAnsi"/>
              </w:rPr>
              <w:t>C</w:t>
            </w:r>
          </w:p>
        </w:tc>
        <w:tc>
          <w:tcPr>
            <w:tcW w:w="1169" w:type="dxa"/>
          </w:tcPr>
          <w:p w14:paraId="7F1156A1" w14:textId="6C721BA9" w:rsidR="008463CE" w:rsidRPr="008F7938" w:rsidRDefault="00992883" w:rsidP="00014F38">
            <w:pPr>
              <w:spacing w:before="0" w:after="0" w:line="240" w:lineRule="auto"/>
              <w:rPr>
                <w:rFonts w:asciiTheme="minorHAnsi" w:hAnsiTheme="minorHAnsi" w:cstheme="minorHAnsi"/>
              </w:rPr>
            </w:pPr>
            <w:r>
              <w:rPr>
                <w:rFonts w:asciiTheme="minorHAnsi" w:hAnsiTheme="minorHAnsi" w:cstheme="minorHAnsi"/>
              </w:rPr>
              <w:t>27</w:t>
            </w:r>
            <w:r w:rsidR="003510A5">
              <w:rPr>
                <w:rFonts w:asciiTheme="minorHAnsi" w:hAnsiTheme="minorHAnsi" w:cstheme="minorHAnsi"/>
              </w:rPr>
              <w:t xml:space="preserve"> </w:t>
            </w:r>
            <w:r>
              <w:rPr>
                <w:rFonts w:asciiTheme="minorHAnsi" w:hAnsiTheme="minorHAnsi" w:cstheme="minorHAnsi"/>
              </w:rPr>
              <w:t>Jan</w:t>
            </w:r>
            <w:r w:rsidR="00AF483D" w:rsidRPr="008F7938">
              <w:rPr>
                <w:rFonts w:asciiTheme="minorHAnsi" w:hAnsiTheme="minorHAnsi" w:cstheme="minorHAnsi"/>
              </w:rPr>
              <w:t xml:space="preserve"> 202</w:t>
            </w:r>
            <w:r>
              <w:rPr>
                <w:rFonts w:asciiTheme="minorHAnsi" w:hAnsiTheme="minorHAnsi" w:cstheme="minorHAnsi"/>
              </w:rPr>
              <w:t>2</w:t>
            </w:r>
          </w:p>
        </w:tc>
        <w:tc>
          <w:tcPr>
            <w:tcW w:w="1079" w:type="dxa"/>
          </w:tcPr>
          <w:p w14:paraId="573555D9" w14:textId="77777777" w:rsidR="008463CE" w:rsidRPr="008F7938" w:rsidRDefault="00992883" w:rsidP="00C02989">
            <w:pPr>
              <w:spacing w:before="0" w:after="0" w:line="240" w:lineRule="auto"/>
              <w:rPr>
                <w:rFonts w:asciiTheme="minorHAnsi" w:hAnsiTheme="minorHAnsi" w:cstheme="minorHAnsi"/>
              </w:rPr>
            </w:pPr>
            <w:r w:rsidRPr="008F7938">
              <w:rPr>
                <w:rFonts w:asciiTheme="minorHAnsi" w:hAnsiTheme="minorHAnsi" w:cstheme="minorHAnsi"/>
              </w:rPr>
              <w:t>Nick O'Connor</w:t>
            </w:r>
          </w:p>
        </w:tc>
        <w:tc>
          <w:tcPr>
            <w:tcW w:w="1125" w:type="dxa"/>
          </w:tcPr>
          <w:p w14:paraId="342B4D4F" w14:textId="77777777" w:rsidR="008463CE" w:rsidRPr="008F7938" w:rsidRDefault="00992883" w:rsidP="00C02989">
            <w:pPr>
              <w:spacing w:before="0" w:after="0" w:line="240" w:lineRule="auto"/>
              <w:rPr>
                <w:rFonts w:asciiTheme="minorHAnsi" w:hAnsiTheme="minorHAnsi" w:cstheme="minorHAnsi"/>
              </w:rPr>
            </w:pPr>
            <w:r w:rsidRPr="008F7938">
              <w:rPr>
                <w:rFonts w:asciiTheme="minorHAnsi" w:hAnsiTheme="minorHAnsi" w:cstheme="minorHAnsi"/>
              </w:rPr>
              <w:t>Nick O'Connor</w:t>
            </w:r>
          </w:p>
        </w:tc>
      </w:tr>
      <w:tr w:rsidR="00BF2DBF" w14:paraId="613BCA7D" w14:textId="77777777" w:rsidTr="00BF2DBF">
        <w:tc>
          <w:tcPr>
            <w:tcW w:w="846" w:type="dxa"/>
          </w:tcPr>
          <w:p w14:paraId="5E375E31" w14:textId="59B56588" w:rsidR="001D70FF" w:rsidRPr="008F7938" w:rsidRDefault="00992883" w:rsidP="00683C4C">
            <w:pPr>
              <w:spacing w:before="0" w:after="0" w:line="240" w:lineRule="auto"/>
              <w:rPr>
                <w:rFonts w:asciiTheme="minorHAnsi" w:hAnsiTheme="minorHAnsi" w:cstheme="minorHAnsi"/>
              </w:rPr>
            </w:pPr>
            <w:r w:rsidRPr="008F7938">
              <w:rPr>
                <w:rFonts w:asciiTheme="minorHAnsi" w:hAnsiTheme="minorHAnsi" w:cstheme="minorHAnsi"/>
              </w:rPr>
              <w:t>1.</w:t>
            </w:r>
            <w:r>
              <w:rPr>
                <w:rFonts w:asciiTheme="minorHAnsi" w:hAnsiTheme="minorHAnsi" w:cstheme="minorHAnsi"/>
              </w:rPr>
              <w:t>1</w:t>
            </w:r>
          </w:p>
        </w:tc>
        <w:tc>
          <w:tcPr>
            <w:tcW w:w="1134" w:type="dxa"/>
          </w:tcPr>
          <w:p w14:paraId="0D256B80" w14:textId="77777777" w:rsidR="001D70FF" w:rsidRPr="008F7938" w:rsidRDefault="00992883" w:rsidP="00683C4C">
            <w:pPr>
              <w:spacing w:before="0" w:after="0" w:line="240" w:lineRule="auto"/>
              <w:rPr>
                <w:rFonts w:asciiTheme="minorHAnsi" w:hAnsiTheme="minorHAnsi" w:cstheme="minorHAnsi"/>
              </w:rPr>
            </w:pPr>
            <w:r w:rsidRPr="008F7938">
              <w:rPr>
                <w:rFonts w:asciiTheme="minorHAnsi" w:hAnsiTheme="minorHAnsi" w:cstheme="minorHAnsi"/>
              </w:rPr>
              <w:t>Draft</w:t>
            </w:r>
          </w:p>
        </w:tc>
        <w:tc>
          <w:tcPr>
            <w:tcW w:w="1417" w:type="dxa"/>
          </w:tcPr>
          <w:p w14:paraId="6F99BDFA" w14:textId="77777777" w:rsidR="001D70FF" w:rsidRPr="008F7938" w:rsidRDefault="00992883" w:rsidP="00683C4C">
            <w:pPr>
              <w:spacing w:before="0" w:after="0" w:line="240" w:lineRule="auto"/>
              <w:rPr>
                <w:rFonts w:asciiTheme="minorHAnsi" w:hAnsiTheme="minorHAnsi" w:cstheme="minorHAnsi"/>
              </w:rPr>
            </w:pPr>
            <w:r w:rsidRPr="008F7938">
              <w:rPr>
                <w:rFonts w:asciiTheme="minorHAnsi" w:hAnsiTheme="minorHAnsi" w:cstheme="minorHAnsi"/>
              </w:rPr>
              <w:t>Nick O’Connor</w:t>
            </w:r>
          </w:p>
        </w:tc>
        <w:tc>
          <w:tcPr>
            <w:tcW w:w="1099" w:type="dxa"/>
          </w:tcPr>
          <w:p w14:paraId="781A0DA9" w14:textId="77777777" w:rsidR="001D70FF" w:rsidRPr="008F7938" w:rsidRDefault="00992883" w:rsidP="00683C4C">
            <w:pPr>
              <w:spacing w:before="0" w:after="0" w:line="240" w:lineRule="auto"/>
              <w:rPr>
                <w:rFonts w:asciiTheme="minorHAnsi" w:hAnsiTheme="minorHAnsi" w:cstheme="minorHAnsi"/>
              </w:rPr>
            </w:pPr>
            <w:r w:rsidRPr="008F7938">
              <w:rPr>
                <w:rFonts w:asciiTheme="minorHAnsi" w:hAnsiTheme="minorHAnsi" w:cstheme="minorHAnsi"/>
              </w:rPr>
              <w:t>NHM</w:t>
            </w:r>
            <w:r>
              <w:rPr>
                <w:rFonts w:asciiTheme="minorHAnsi" w:hAnsiTheme="minorHAnsi" w:cstheme="minorHAnsi"/>
              </w:rPr>
              <w:t>R</w:t>
            </w:r>
            <w:r w:rsidRPr="008F7938">
              <w:rPr>
                <w:rFonts w:asciiTheme="minorHAnsi" w:hAnsiTheme="minorHAnsi" w:cstheme="minorHAnsi"/>
              </w:rPr>
              <w:t>C</w:t>
            </w:r>
          </w:p>
        </w:tc>
        <w:tc>
          <w:tcPr>
            <w:tcW w:w="1169" w:type="dxa"/>
          </w:tcPr>
          <w:p w14:paraId="1A8B17B0" w14:textId="3991B681" w:rsidR="001D70FF" w:rsidRPr="008F7938" w:rsidRDefault="00992883" w:rsidP="00683C4C">
            <w:pPr>
              <w:spacing w:before="0" w:after="0" w:line="240" w:lineRule="auto"/>
              <w:rPr>
                <w:rFonts w:asciiTheme="minorHAnsi" w:hAnsiTheme="minorHAnsi" w:cstheme="minorHAnsi"/>
              </w:rPr>
            </w:pPr>
            <w:r>
              <w:rPr>
                <w:rFonts w:asciiTheme="minorHAnsi" w:hAnsiTheme="minorHAnsi" w:cstheme="minorHAnsi"/>
              </w:rPr>
              <w:t>7 Feb</w:t>
            </w:r>
            <w:r w:rsidRPr="008F7938">
              <w:rPr>
                <w:rFonts w:asciiTheme="minorHAnsi" w:hAnsiTheme="minorHAnsi" w:cstheme="minorHAnsi"/>
              </w:rPr>
              <w:t xml:space="preserve"> 202</w:t>
            </w:r>
            <w:r>
              <w:rPr>
                <w:rFonts w:asciiTheme="minorHAnsi" w:hAnsiTheme="minorHAnsi" w:cstheme="minorHAnsi"/>
              </w:rPr>
              <w:t>2</w:t>
            </w:r>
          </w:p>
        </w:tc>
        <w:tc>
          <w:tcPr>
            <w:tcW w:w="1079" w:type="dxa"/>
          </w:tcPr>
          <w:p w14:paraId="65188830" w14:textId="424043FF" w:rsidR="001D70FF" w:rsidRPr="008F7938" w:rsidRDefault="00992883" w:rsidP="00683C4C">
            <w:pPr>
              <w:spacing w:before="0" w:after="0" w:line="240" w:lineRule="auto"/>
              <w:rPr>
                <w:rFonts w:asciiTheme="minorHAnsi" w:hAnsiTheme="minorHAnsi" w:cstheme="minorHAnsi"/>
              </w:rPr>
            </w:pPr>
            <w:r>
              <w:rPr>
                <w:rFonts w:asciiTheme="minorHAnsi" w:hAnsiTheme="minorHAnsi" w:cstheme="minorHAnsi"/>
              </w:rPr>
              <w:t>Kristal Jackson</w:t>
            </w:r>
          </w:p>
        </w:tc>
        <w:tc>
          <w:tcPr>
            <w:tcW w:w="1125" w:type="dxa"/>
          </w:tcPr>
          <w:p w14:paraId="792D7DB0" w14:textId="77777777" w:rsidR="001D70FF" w:rsidRPr="008F7938" w:rsidRDefault="00992883" w:rsidP="00683C4C">
            <w:pPr>
              <w:spacing w:before="0" w:after="0" w:line="240" w:lineRule="auto"/>
              <w:rPr>
                <w:rFonts w:asciiTheme="minorHAnsi" w:hAnsiTheme="minorHAnsi" w:cstheme="minorHAnsi"/>
              </w:rPr>
            </w:pPr>
            <w:r w:rsidRPr="008F7938">
              <w:rPr>
                <w:rFonts w:asciiTheme="minorHAnsi" w:hAnsiTheme="minorHAnsi" w:cstheme="minorHAnsi"/>
              </w:rPr>
              <w:t>Nick O'Connor</w:t>
            </w:r>
          </w:p>
        </w:tc>
      </w:tr>
      <w:tr w:rsidR="00F64EA5" w14:paraId="116785B7" w14:textId="77777777" w:rsidTr="00BF2DBF">
        <w:tc>
          <w:tcPr>
            <w:tcW w:w="846" w:type="dxa"/>
          </w:tcPr>
          <w:p w14:paraId="4C05E175" w14:textId="765D7BDE" w:rsidR="00F64EA5" w:rsidRPr="008F7938" w:rsidRDefault="00F64EA5" w:rsidP="00F64EA5">
            <w:pPr>
              <w:spacing w:before="0" w:after="0" w:line="240" w:lineRule="auto"/>
              <w:rPr>
                <w:rFonts w:asciiTheme="minorHAnsi" w:hAnsiTheme="minorHAnsi" w:cstheme="minorHAnsi"/>
              </w:rPr>
            </w:pPr>
            <w:r>
              <w:rPr>
                <w:rFonts w:asciiTheme="minorHAnsi" w:hAnsiTheme="minorHAnsi" w:cstheme="minorHAnsi"/>
              </w:rPr>
              <w:t>1.2</w:t>
            </w:r>
          </w:p>
        </w:tc>
        <w:tc>
          <w:tcPr>
            <w:tcW w:w="1134" w:type="dxa"/>
          </w:tcPr>
          <w:p w14:paraId="18A73599" w14:textId="51272B82" w:rsidR="00F64EA5" w:rsidRPr="008F7938" w:rsidRDefault="00F64EA5" w:rsidP="00F64EA5">
            <w:pPr>
              <w:spacing w:before="0" w:after="0" w:line="240" w:lineRule="auto"/>
              <w:rPr>
                <w:rFonts w:asciiTheme="minorHAnsi" w:hAnsiTheme="minorHAnsi" w:cstheme="minorHAnsi"/>
              </w:rPr>
            </w:pPr>
            <w:r>
              <w:rPr>
                <w:rFonts w:asciiTheme="minorHAnsi" w:hAnsiTheme="minorHAnsi" w:cstheme="minorHAnsi"/>
              </w:rPr>
              <w:t>Final</w:t>
            </w:r>
          </w:p>
        </w:tc>
        <w:tc>
          <w:tcPr>
            <w:tcW w:w="1417" w:type="dxa"/>
          </w:tcPr>
          <w:p w14:paraId="61BFFE3B" w14:textId="1F026FCF" w:rsidR="00F64EA5" w:rsidRPr="008F7938" w:rsidRDefault="00F64EA5" w:rsidP="00F64EA5">
            <w:pPr>
              <w:spacing w:before="0" w:after="0" w:line="240" w:lineRule="auto"/>
              <w:rPr>
                <w:rFonts w:asciiTheme="minorHAnsi" w:hAnsiTheme="minorHAnsi" w:cstheme="minorHAnsi"/>
              </w:rPr>
            </w:pPr>
            <w:r w:rsidRPr="008F7938">
              <w:rPr>
                <w:rFonts w:asciiTheme="minorHAnsi" w:hAnsiTheme="minorHAnsi" w:cstheme="minorHAnsi"/>
              </w:rPr>
              <w:t>Nick O’Connor</w:t>
            </w:r>
          </w:p>
        </w:tc>
        <w:tc>
          <w:tcPr>
            <w:tcW w:w="1099" w:type="dxa"/>
          </w:tcPr>
          <w:p w14:paraId="1D88FA7F" w14:textId="3B88095A" w:rsidR="00F64EA5" w:rsidRPr="008F7938" w:rsidRDefault="00F64EA5" w:rsidP="00F64EA5">
            <w:pPr>
              <w:spacing w:before="0" w:after="0" w:line="240" w:lineRule="auto"/>
              <w:rPr>
                <w:rFonts w:asciiTheme="minorHAnsi" w:hAnsiTheme="minorHAnsi" w:cstheme="minorHAnsi"/>
              </w:rPr>
            </w:pPr>
            <w:r w:rsidRPr="008F7938">
              <w:rPr>
                <w:rFonts w:asciiTheme="minorHAnsi" w:hAnsiTheme="minorHAnsi" w:cstheme="minorHAnsi"/>
              </w:rPr>
              <w:t>NHM</w:t>
            </w:r>
            <w:r>
              <w:rPr>
                <w:rFonts w:asciiTheme="minorHAnsi" w:hAnsiTheme="minorHAnsi" w:cstheme="minorHAnsi"/>
              </w:rPr>
              <w:t>R</w:t>
            </w:r>
            <w:r w:rsidRPr="008F7938">
              <w:rPr>
                <w:rFonts w:asciiTheme="minorHAnsi" w:hAnsiTheme="minorHAnsi" w:cstheme="minorHAnsi"/>
              </w:rPr>
              <w:t>C</w:t>
            </w:r>
          </w:p>
        </w:tc>
        <w:tc>
          <w:tcPr>
            <w:tcW w:w="1169" w:type="dxa"/>
          </w:tcPr>
          <w:p w14:paraId="2AFEA48B" w14:textId="75BD2F25" w:rsidR="00F64EA5" w:rsidRDefault="00F64EA5" w:rsidP="00F64EA5">
            <w:pPr>
              <w:spacing w:before="0" w:after="0" w:line="240" w:lineRule="auto"/>
              <w:rPr>
                <w:rFonts w:asciiTheme="minorHAnsi" w:hAnsiTheme="minorHAnsi" w:cstheme="minorHAnsi"/>
              </w:rPr>
            </w:pPr>
            <w:r>
              <w:rPr>
                <w:rFonts w:asciiTheme="minorHAnsi" w:hAnsiTheme="minorHAnsi" w:cstheme="minorHAnsi"/>
              </w:rPr>
              <w:t>23 June</w:t>
            </w:r>
            <w:r w:rsidRPr="008F7938">
              <w:rPr>
                <w:rFonts w:asciiTheme="minorHAnsi" w:hAnsiTheme="minorHAnsi" w:cstheme="minorHAnsi"/>
              </w:rPr>
              <w:t xml:space="preserve"> 202</w:t>
            </w:r>
            <w:r>
              <w:rPr>
                <w:rFonts w:asciiTheme="minorHAnsi" w:hAnsiTheme="minorHAnsi" w:cstheme="minorHAnsi"/>
              </w:rPr>
              <w:t>2</w:t>
            </w:r>
          </w:p>
        </w:tc>
        <w:tc>
          <w:tcPr>
            <w:tcW w:w="1079" w:type="dxa"/>
          </w:tcPr>
          <w:p w14:paraId="05FB2A23" w14:textId="40D09E18" w:rsidR="00F64EA5" w:rsidRDefault="00F64EA5" w:rsidP="00F64EA5">
            <w:pPr>
              <w:spacing w:before="0" w:after="0" w:line="240" w:lineRule="auto"/>
              <w:rPr>
                <w:rFonts w:asciiTheme="minorHAnsi" w:hAnsiTheme="minorHAnsi" w:cstheme="minorHAnsi"/>
              </w:rPr>
            </w:pPr>
            <w:r>
              <w:rPr>
                <w:rFonts w:asciiTheme="minorHAnsi" w:hAnsiTheme="minorHAnsi" w:cstheme="minorHAnsi"/>
              </w:rPr>
              <w:t>Kristal Jackson</w:t>
            </w:r>
          </w:p>
        </w:tc>
        <w:tc>
          <w:tcPr>
            <w:tcW w:w="1125" w:type="dxa"/>
          </w:tcPr>
          <w:p w14:paraId="0F8C38B1" w14:textId="1E4DE7D8" w:rsidR="00F64EA5" w:rsidRPr="008F7938" w:rsidRDefault="00F64EA5" w:rsidP="00F64EA5">
            <w:pPr>
              <w:spacing w:before="0" w:after="0" w:line="240" w:lineRule="auto"/>
              <w:rPr>
                <w:rFonts w:asciiTheme="minorHAnsi" w:hAnsiTheme="minorHAnsi" w:cstheme="minorHAnsi"/>
              </w:rPr>
            </w:pPr>
            <w:r w:rsidRPr="008F7938">
              <w:rPr>
                <w:rFonts w:asciiTheme="minorHAnsi" w:hAnsiTheme="minorHAnsi" w:cstheme="minorHAnsi"/>
              </w:rPr>
              <w:t>Nick O'Connor</w:t>
            </w:r>
          </w:p>
        </w:tc>
      </w:tr>
    </w:tbl>
    <w:p w14:paraId="36966094" w14:textId="77777777" w:rsidR="00A76AEB" w:rsidRPr="008F7938" w:rsidRDefault="00A76AEB" w:rsidP="00A76AEB"/>
    <w:tbl>
      <w:tblPr>
        <w:tblW w:w="0" w:type="auto"/>
        <w:tblLook w:val="01E0" w:firstRow="1" w:lastRow="1" w:firstColumn="1" w:lastColumn="1" w:noHBand="0" w:noVBand="0"/>
      </w:tblPr>
      <w:tblGrid>
        <w:gridCol w:w="1869"/>
        <w:gridCol w:w="5784"/>
      </w:tblGrid>
      <w:tr w:rsidR="00BF2DBF" w14:paraId="42910B91" w14:textId="77777777" w:rsidTr="00C45E02">
        <w:tc>
          <w:tcPr>
            <w:tcW w:w="1869" w:type="dxa"/>
          </w:tcPr>
          <w:p w14:paraId="4203EDAD" w14:textId="77777777" w:rsidR="00C45E02" w:rsidRPr="008F7938" w:rsidRDefault="00992883" w:rsidP="00C45E02">
            <w:pPr>
              <w:spacing w:before="0"/>
              <w:rPr>
                <w:b/>
                <w:color w:val="000000"/>
                <w:sz w:val="16"/>
              </w:rPr>
            </w:pPr>
            <w:r w:rsidRPr="008F7938">
              <w:rPr>
                <w:b/>
                <w:color w:val="000000"/>
                <w:sz w:val="16"/>
              </w:rPr>
              <w:t>Created by</w:t>
            </w:r>
          </w:p>
        </w:tc>
        <w:tc>
          <w:tcPr>
            <w:tcW w:w="5784" w:type="dxa"/>
          </w:tcPr>
          <w:p w14:paraId="2BC1CC82" w14:textId="77777777" w:rsidR="00C45E02" w:rsidRPr="008F7938" w:rsidRDefault="00992883" w:rsidP="00C45E02">
            <w:pPr>
              <w:spacing w:before="0" w:after="0" w:line="240" w:lineRule="auto"/>
              <w:rPr>
                <w:rFonts w:cs="Arial"/>
                <w:color w:val="000000"/>
                <w:sz w:val="16"/>
              </w:rPr>
            </w:pPr>
            <w:r w:rsidRPr="008F7938">
              <w:rPr>
                <w:rFonts w:cs="Arial"/>
                <w:color w:val="000000"/>
                <w:sz w:val="16"/>
              </w:rPr>
              <w:t>Ecos Environmental Consulting Pty Ltd</w:t>
            </w:r>
          </w:p>
          <w:p w14:paraId="44CF55B7" w14:textId="77777777" w:rsidR="00C45E02" w:rsidRPr="008F7938" w:rsidRDefault="00992883" w:rsidP="00C45E02">
            <w:pPr>
              <w:spacing w:before="0" w:after="0" w:line="240" w:lineRule="auto"/>
              <w:rPr>
                <w:rFonts w:cs="Arial"/>
                <w:color w:val="000000"/>
                <w:sz w:val="16"/>
                <w:szCs w:val="22"/>
              </w:rPr>
            </w:pPr>
            <w:r w:rsidRPr="008F7938">
              <w:rPr>
                <w:rFonts w:cs="Arial"/>
                <w:color w:val="000000"/>
                <w:sz w:val="16"/>
              </w:rPr>
              <w:t>ABN 11 086 102 383, ACN 086 102 383</w:t>
            </w:r>
          </w:p>
          <w:p w14:paraId="61183A0D" w14:textId="604F48EB" w:rsidR="00C45E02" w:rsidRPr="008F7938" w:rsidRDefault="00992883" w:rsidP="00C45E02">
            <w:pPr>
              <w:spacing w:before="0" w:after="0" w:line="240" w:lineRule="auto"/>
              <w:rPr>
                <w:rFonts w:cs="Arial"/>
                <w:color w:val="000000"/>
                <w:sz w:val="16"/>
              </w:rPr>
            </w:pPr>
            <w:r w:rsidRPr="008F7938">
              <w:rPr>
                <w:rFonts w:cs="Arial"/>
                <w:color w:val="000000"/>
                <w:sz w:val="16"/>
              </w:rPr>
              <w:t>64 Milne Street, Templestowe, Victoria 3106</w:t>
            </w:r>
          </w:p>
          <w:p w14:paraId="1F278B7E" w14:textId="77777777" w:rsidR="00D2700F" w:rsidRPr="008F7938" w:rsidRDefault="00D2700F" w:rsidP="00C45E02">
            <w:pPr>
              <w:spacing w:before="0" w:after="0" w:line="240" w:lineRule="auto"/>
              <w:rPr>
                <w:rFonts w:cs="Arial"/>
                <w:color w:val="000000"/>
                <w:sz w:val="16"/>
              </w:rPr>
            </w:pPr>
          </w:p>
          <w:tbl>
            <w:tblPr>
              <w:tblW w:w="0" w:type="auto"/>
              <w:tblLook w:val="01E0" w:firstRow="1" w:lastRow="1" w:firstColumn="1" w:lastColumn="1" w:noHBand="0" w:noVBand="0"/>
            </w:tblPr>
            <w:tblGrid>
              <w:gridCol w:w="926"/>
              <w:gridCol w:w="2793"/>
            </w:tblGrid>
            <w:tr w:rsidR="00BF2DBF" w14:paraId="137A62F9" w14:textId="77777777" w:rsidTr="00C55583">
              <w:tc>
                <w:tcPr>
                  <w:tcW w:w="926" w:type="dxa"/>
                </w:tcPr>
                <w:p w14:paraId="7977E620" w14:textId="77777777" w:rsidR="00C45E02" w:rsidRPr="008F7938" w:rsidRDefault="00992883" w:rsidP="00C45E02">
                  <w:pPr>
                    <w:spacing w:before="0" w:after="0" w:line="240" w:lineRule="auto"/>
                    <w:rPr>
                      <w:rFonts w:cs="Arial"/>
                      <w:b/>
                      <w:color w:val="000000"/>
                      <w:sz w:val="16"/>
                    </w:rPr>
                  </w:pPr>
                  <w:r w:rsidRPr="008F7938">
                    <w:rPr>
                      <w:rFonts w:cs="Arial"/>
                      <w:b/>
                      <w:color w:val="000000"/>
                      <w:sz w:val="16"/>
                    </w:rPr>
                    <w:t>Mail</w:t>
                  </w:r>
                </w:p>
              </w:tc>
              <w:tc>
                <w:tcPr>
                  <w:tcW w:w="2793" w:type="dxa"/>
                </w:tcPr>
                <w:p w14:paraId="07C45EED" w14:textId="77777777" w:rsidR="00C45E02" w:rsidRPr="008F7938" w:rsidRDefault="00992883" w:rsidP="00C45E02">
                  <w:pPr>
                    <w:spacing w:before="0" w:after="0" w:line="240" w:lineRule="auto"/>
                    <w:rPr>
                      <w:rFonts w:cs="Arial"/>
                      <w:color w:val="000000"/>
                      <w:sz w:val="16"/>
                    </w:rPr>
                  </w:pPr>
                  <w:r w:rsidRPr="008F7938">
                    <w:rPr>
                      <w:rFonts w:cs="Arial"/>
                      <w:color w:val="000000"/>
                      <w:sz w:val="16"/>
                    </w:rPr>
                    <w:t>PO Box 1064G North Balwyn Victoria 3104</w:t>
                  </w:r>
                </w:p>
              </w:tc>
            </w:tr>
            <w:tr w:rsidR="00BF2DBF" w14:paraId="5E02A6B8" w14:textId="77777777" w:rsidTr="00C55583">
              <w:tc>
                <w:tcPr>
                  <w:tcW w:w="926" w:type="dxa"/>
                </w:tcPr>
                <w:p w14:paraId="63FD6B46" w14:textId="77777777" w:rsidR="00C45E02" w:rsidRPr="008F7938" w:rsidRDefault="00992883" w:rsidP="00C45E02">
                  <w:pPr>
                    <w:spacing w:before="0" w:after="0" w:line="240" w:lineRule="auto"/>
                    <w:rPr>
                      <w:rFonts w:cs="Arial"/>
                      <w:b/>
                      <w:color w:val="000000"/>
                      <w:sz w:val="16"/>
                    </w:rPr>
                  </w:pPr>
                  <w:r w:rsidRPr="008F7938">
                    <w:rPr>
                      <w:rFonts w:cs="Arial"/>
                      <w:b/>
                      <w:color w:val="000000"/>
                      <w:sz w:val="16"/>
                    </w:rPr>
                    <w:t>Mob</w:t>
                  </w:r>
                </w:p>
              </w:tc>
              <w:tc>
                <w:tcPr>
                  <w:tcW w:w="2793" w:type="dxa"/>
                </w:tcPr>
                <w:p w14:paraId="0C095B5D" w14:textId="77777777" w:rsidR="00C45E02" w:rsidRPr="008F7938" w:rsidRDefault="00992883" w:rsidP="00C45E02">
                  <w:pPr>
                    <w:spacing w:before="0" w:after="0" w:line="240" w:lineRule="auto"/>
                    <w:rPr>
                      <w:rFonts w:cs="Arial"/>
                      <w:color w:val="000000"/>
                      <w:sz w:val="16"/>
                    </w:rPr>
                  </w:pPr>
                  <w:r w:rsidRPr="008F7938">
                    <w:rPr>
                      <w:rFonts w:cs="Arial"/>
                      <w:color w:val="000000"/>
                      <w:sz w:val="16"/>
                    </w:rPr>
                    <w:t>0408 520 579 (Nick)</w:t>
                  </w:r>
                </w:p>
              </w:tc>
            </w:tr>
            <w:tr w:rsidR="00BF2DBF" w14:paraId="5CCFCFAE" w14:textId="77777777" w:rsidTr="00C55583">
              <w:tc>
                <w:tcPr>
                  <w:tcW w:w="926" w:type="dxa"/>
                </w:tcPr>
                <w:p w14:paraId="26C2D9EE" w14:textId="77777777" w:rsidR="00C45E02" w:rsidRPr="008F7938" w:rsidRDefault="00992883" w:rsidP="00C45E02">
                  <w:pPr>
                    <w:spacing w:before="0" w:after="0" w:line="240" w:lineRule="auto"/>
                    <w:rPr>
                      <w:rFonts w:cs="Arial"/>
                      <w:b/>
                      <w:color w:val="000000"/>
                      <w:sz w:val="16"/>
                    </w:rPr>
                  </w:pPr>
                  <w:r w:rsidRPr="008F7938">
                    <w:rPr>
                      <w:rFonts w:cs="Arial"/>
                      <w:b/>
                      <w:color w:val="000000"/>
                      <w:sz w:val="16"/>
                    </w:rPr>
                    <w:t>Email</w:t>
                  </w:r>
                </w:p>
              </w:tc>
              <w:tc>
                <w:tcPr>
                  <w:tcW w:w="2793" w:type="dxa"/>
                </w:tcPr>
                <w:p w14:paraId="1C2F4752" w14:textId="6A4A1CE2" w:rsidR="00C45E02" w:rsidRPr="008F7938" w:rsidRDefault="00992883" w:rsidP="00C45E02">
                  <w:pPr>
                    <w:spacing w:before="0" w:after="0" w:line="240" w:lineRule="auto"/>
                    <w:rPr>
                      <w:rFonts w:cs="Arial"/>
                      <w:color w:val="000000"/>
                      <w:sz w:val="16"/>
                    </w:rPr>
                  </w:pPr>
                  <w:hyperlink r:id="rId14" w:history="1">
                    <w:r w:rsidRPr="008F7938">
                      <w:rPr>
                        <w:rStyle w:val="Hyperlink"/>
                        <w:rFonts w:cs="Arial"/>
                        <w:sz w:val="16"/>
                      </w:rPr>
                      <w:t>ecos@ecosec.com.au</w:t>
                    </w:r>
                  </w:hyperlink>
                </w:p>
              </w:tc>
            </w:tr>
            <w:tr w:rsidR="00BF2DBF" w14:paraId="01404902" w14:textId="77777777" w:rsidTr="00C55583">
              <w:tc>
                <w:tcPr>
                  <w:tcW w:w="926" w:type="dxa"/>
                </w:tcPr>
                <w:p w14:paraId="2B5F3D93" w14:textId="77777777" w:rsidR="00C45E02" w:rsidRPr="008F7938" w:rsidRDefault="00992883" w:rsidP="00C45E02">
                  <w:pPr>
                    <w:spacing w:before="0" w:after="0" w:line="240" w:lineRule="auto"/>
                    <w:rPr>
                      <w:rFonts w:cs="Arial"/>
                      <w:b/>
                      <w:color w:val="000000"/>
                      <w:sz w:val="16"/>
                    </w:rPr>
                  </w:pPr>
                  <w:r w:rsidRPr="008F7938">
                    <w:rPr>
                      <w:rFonts w:cs="Arial"/>
                      <w:b/>
                      <w:color w:val="000000"/>
                      <w:sz w:val="16"/>
                    </w:rPr>
                    <w:t>Web</w:t>
                  </w:r>
                </w:p>
              </w:tc>
              <w:tc>
                <w:tcPr>
                  <w:tcW w:w="2793" w:type="dxa"/>
                </w:tcPr>
                <w:p w14:paraId="7FC9F170" w14:textId="3842F746" w:rsidR="00C45E02" w:rsidRPr="008F7938" w:rsidRDefault="00992883" w:rsidP="00C45E02">
                  <w:pPr>
                    <w:spacing w:before="0" w:after="0" w:line="240" w:lineRule="auto"/>
                    <w:rPr>
                      <w:rFonts w:cs="Arial"/>
                      <w:color w:val="000000"/>
                      <w:sz w:val="16"/>
                    </w:rPr>
                  </w:pPr>
                  <w:hyperlink r:id="rId15" w:history="1">
                    <w:r w:rsidRPr="008F7938">
                      <w:rPr>
                        <w:rStyle w:val="Hyperlink"/>
                        <w:rFonts w:cs="Arial"/>
                        <w:sz w:val="16"/>
                      </w:rPr>
                      <w:t>www.ecosec.com.au</w:t>
                    </w:r>
                  </w:hyperlink>
                </w:p>
              </w:tc>
            </w:tr>
          </w:tbl>
          <w:p w14:paraId="1A3D73D2" w14:textId="77777777" w:rsidR="00C45E02" w:rsidRPr="008F7938" w:rsidRDefault="00C45E02" w:rsidP="00C45E02">
            <w:pPr>
              <w:spacing w:before="0"/>
              <w:rPr>
                <w:rFonts w:cs="Arial"/>
                <w:color w:val="000000"/>
                <w:sz w:val="16"/>
              </w:rPr>
            </w:pPr>
          </w:p>
        </w:tc>
      </w:tr>
      <w:tr w:rsidR="00BF2DBF" w14:paraId="0B1CBAB3" w14:textId="77777777" w:rsidTr="00C45E02">
        <w:tc>
          <w:tcPr>
            <w:tcW w:w="1869" w:type="dxa"/>
          </w:tcPr>
          <w:p w14:paraId="51759B92" w14:textId="77777777" w:rsidR="00C45E02" w:rsidRPr="008F7938" w:rsidRDefault="00992883" w:rsidP="00C45E02">
            <w:pPr>
              <w:rPr>
                <w:b/>
                <w:color w:val="000000"/>
                <w:sz w:val="16"/>
              </w:rPr>
            </w:pPr>
            <w:r w:rsidRPr="008F7938">
              <w:rPr>
                <w:b/>
                <w:color w:val="000000"/>
                <w:sz w:val="16"/>
              </w:rPr>
              <w:t>File name</w:t>
            </w:r>
          </w:p>
        </w:tc>
        <w:tc>
          <w:tcPr>
            <w:tcW w:w="5784" w:type="dxa"/>
          </w:tcPr>
          <w:p w14:paraId="27DE02C3" w14:textId="4AF8F7B6" w:rsidR="00C45E02" w:rsidRPr="008F7938" w:rsidRDefault="00A837D5" w:rsidP="009F068F">
            <w:pPr>
              <w:rPr>
                <w:noProof/>
                <w:color w:val="000000"/>
                <w:sz w:val="16"/>
                <w:szCs w:val="16"/>
              </w:rPr>
            </w:pPr>
            <w:r w:rsidRPr="00A837D5">
              <w:rPr>
                <w:noProof/>
                <w:color w:val="000000"/>
                <w:sz w:val="16"/>
                <w:szCs w:val="16"/>
              </w:rPr>
              <w:t>Y:\Ecos Projects\1344 - NHMRC Narrative reviews for RWQAC\Report - Final\Microbial Risks\1344 - NHMRC Technical Report_Microbial Risks_Final 23June2022.docx</w:t>
            </w:r>
          </w:p>
        </w:tc>
      </w:tr>
      <w:tr w:rsidR="00BF2DBF" w14:paraId="5183FA55" w14:textId="77777777" w:rsidTr="00C45E02">
        <w:tc>
          <w:tcPr>
            <w:tcW w:w="1869" w:type="dxa"/>
          </w:tcPr>
          <w:p w14:paraId="68331FEB" w14:textId="77777777" w:rsidR="00C45E02" w:rsidRPr="008F7938" w:rsidRDefault="00992883" w:rsidP="00C45E02">
            <w:pPr>
              <w:rPr>
                <w:b/>
                <w:color w:val="000000"/>
                <w:sz w:val="16"/>
              </w:rPr>
            </w:pPr>
            <w:r w:rsidRPr="008F7938">
              <w:rPr>
                <w:b/>
                <w:color w:val="000000"/>
                <w:sz w:val="16"/>
              </w:rPr>
              <w:t>Client</w:t>
            </w:r>
          </w:p>
        </w:tc>
        <w:tc>
          <w:tcPr>
            <w:tcW w:w="5784" w:type="dxa"/>
          </w:tcPr>
          <w:p w14:paraId="0C5C71BC" w14:textId="4DF428BF" w:rsidR="00C45E02" w:rsidRPr="008F7938" w:rsidRDefault="00992883" w:rsidP="00C45E02">
            <w:pPr>
              <w:rPr>
                <w:color w:val="000000"/>
                <w:sz w:val="16"/>
              </w:rPr>
            </w:pPr>
            <w:r w:rsidRPr="008F7938">
              <w:rPr>
                <w:color w:val="000000"/>
                <w:sz w:val="16"/>
              </w:rPr>
              <w:t xml:space="preserve">Dr </w:t>
            </w:r>
            <w:r w:rsidR="0048257F" w:rsidRPr="008F7938">
              <w:rPr>
                <w:color w:val="000000"/>
                <w:sz w:val="16"/>
              </w:rPr>
              <w:t>Kristal Jackson</w:t>
            </w:r>
          </w:p>
        </w:tc>
      </w:tr>
      <w:tr w:rsidR="00BF2DBF" w14:paraId="42E2402B" w14:textId="77777777" w:rsidTr="00C45E02">
        <w:tc>
          <w:tcPr>
            <w:tcW w:w="1869" w:type="dxa"/>
          </w:tcPr>
          <w:p w14:paraId="4F278231" w14:textId="77777777" w:rsidR="00C45E02" w:rsidRPr="008F7938" w:rsidRDefault="00992883" w:rsidP="00C45E02">
            <w:pPr>
              <w:rPr>
                <w:b/>
                <w:color w:val="000000"/>
                <w:sz w:val="16"/>
              </w:rPr>
            </w:pPr>
            <w:r w:rsidRPr="008F7938">
              <w:rPr>
                <w:b/>
                <w:color w:val="000000"/>
                <w:sz w:val="16"/>
              </w:rPr>
              <w:t>Name of organisation</w:t>
            </w:r>
          </w:p>
        </w:tc>
        <w:tc>
          <w:tcPr>
            <w:tcW w:w="5784" w:type="dxa"/>
          </w:tcPr>
          <w:p w14:paraId="39BA808C" w14:textId="612EB7DF" w:rsidR="00C45E02" w:rsidRPr="008F7938" w:rsidRDefault="00992883" w:rsidP="00C45E02">
            <w:pPr>
              <w:rPr>
                <w:color w:val="000000"/>
                <w:sz w:val="16"/>
              </w:rPr>
            </w:pPr>
            <w:r w:rsidRPr="008F7938">
              <w:rPr>
                <w:color w:val="000000"/>
                <w:sz w:val="16"/>
              </w:rPr>
              <w:t>National Health and Medical Research Council (NHMRC)</w:t>
            </w:r>
          </w:p>
        </w:tc>
      </w:tr>
      <w:tr w:rsidR="00BF2DBF" w14:paraId="229FE39E" w14:textId="77777777" w:rsidTr="00C45E02">
        <w:tc>
          <w:tcPr>
            <w:tcW w:w="1869" w:type="dxa"/>
          </w:tcPr>
          <w:p w14:paraId="7CC48C22" w14:textId="77777777" w:rsidR="00C45E02" w:rsidRPr="008F7938" w:rsidRDefault="00992883" w:rsidP="00C45E02">
            <w:pPr>
              <w:rPr>
                <w:b/>
                <w:color w:val="000000"/>
                <w:sz w:val="16"/>
              </w:rPr>
            </w:pPr>
            <w:r w:rsidRPr="008F7938">
              <w:rPr>
                <w:b/>
                <w:color w:val="000000"/>
                <w:sz w:val="16"/>
              </w:rPr>
              <w:t>Name of project</w:t>
            </w:r>
          </w:p>
        </w:tc>
        <w:tc>
          <w:tcPr>
            <w:tcW w:w="5784" w:type="dxa"/>
          </w:tcPr>
          <w:p w14:paraId="1B40DE61" w14:textId="3AD75B59" w:rsidR="00C45E02" w:rsidRPr="008F7938" w:rsidRDefault="00992883" w:rsidP="00527ABA">
            <w:pPr>
              <w:rPr>
                <w:color w:val="000000"/>
                <w:sz w:val="16"/>
              </w:rPr>
            </w:pPr>
            <w:r w:rsidRPr="008F7938">
              <w:rPr>
                <w:color w:val="000000"/>
                <w:sz w:val="16"/>
              </w:rPr>
              <w:t xml:space="preserve">Technical Report </w:t>
            </w:r>
            <w:r w:rsidR="0048257F" w:rsidRPr="008F7938">
              <w:rPr>
                <w:color w:val="000000"/>
                <w:sz w:val="16"/>
              </w:rPr>
              <w:t xml:space="preserve">for </w:t>
            </w:r>
            <w:r w:rsidR="00BE0642" w:rsidRPr="008F7938">
              <w:rPr>
                <w:color w:val="000000"/>
                <w:sz w:val="16"/>
              </w:rPr>
              <w:t xml:space="preserve">NHMRC </w:t>
            </w:r>
            <w:r w:rsidR="0048257F" w:rsidRPr="008F7938">
              <w:rPr>
                <w:color w:val="000000"/>
                <w:sz w:val="16"/>
              </w:rPr>
              <w:t xml:space="preserve">Recreational Water Quality Advisory Committee </w:t>
            </w:r>
          </w:p>
        </w:tc>
      </w:tr>
      <w:tr w:rsidR="00BF2DBF" w14:paraId="04D463B0" w14:textId="77777777" w:rsidTr="00C45E02">
        <w:tc>
          <w:tcPr>
            <w:tcW w:w="1869" w:type="dxa"/>
          </w:tcPr>
          <w:p w14:paraId="6AEBD699" w14:textId="77777777" w:rsidR="00C45E02" w:rsidRPr="008F7938" w:rsidRDefault="00992883" w:rsidP="00C45E02">
            <w:pPr>
              <w:rPr>
                <w:b/>
                <w:color w:val="000000"/>
                <w:sz w:val="16"/>
              </w:rPr>
            </w:pPr>
            <w:r w:rsidRPr="008F7938">
              <w:rPr>
                <w:b/>
                <w:color w:val="000000"/>
                <w:sz w:val="16"/>
              </w:rPr>
              <w:t>Name of document</w:t>
            </w:r>
          </w:p>
        </w:tc>
        <w:tc>
          <w:tcPr>
            <w:tcW w:w="5784" w:type="dxa"/>
          </w:tcPr>
          <w:p w14:paraId="7494A03E" w14:textId="6ACFFC7A" w:rsidR="00C45E02" w:rsidRPr="008F7938" w:rsidRDefault="00A837D5" w:rsidP="009F068F">
            <w:pPr>
              <w:rPr>
                <w:color w:val="000000"/>
                <w:sz w:val="16"/>
              </w:rPr>
            </w:pPr>
            <w:r w:rsidRPr="00A837D5">
              <w:rPr>
                <w:color w:val="000000"/>
                <w:sz w:val="16"/>
              </w:rPr>
              <w:t>1344 - NHMRC Technical Report_Microbial Risks_Final 23June2022</w:t>
            </w:r>
          </w:p>
        </w:tc>
      </w:tr>
      <w:tr w:rsidR="00BF2DBF" w14:paraId="49439810" w14:textId="77777777" w:rsidTr="00C45E02">
        <w:tc>
          <w:tcPr>
            <w:tcW w:w="1869" w:type="dxa"/>
          </w:tcPr>
          <w:p w14:paraId="6300FF79" w14:textId="77777777" w:rsidR="00C45E02" w:rsidRPr="008F7938" w:rsidRDefault="00992883" w:rsidP="00C45E02">
            <w:pPr>
              <w:rPr>
                <w:b/>
                <w:color w:val="000000"/>
                <w:sz w:val="16"/>
              </w:rPr>
            </w:pPr>
            <w:r w:rsidRPr="008F7938">
              <w:rPr>
                <w:b/>
                <w:color w:val="000000"/>
                <w:sz w:val="16"/>
              </w:rPr>
              <w:t>Document version</w:t>
            </w:r>
          </w:p>
        </w:tc>
        <w:tc>
          <w:tcPr>
            <w:tcW w:w="5784" w:type="dxa"/>
          </w:tcPr>
          <w:p w14:paraId="3855A910" w14:textId="1CE6A67A" w:rsidR="00C45E02" w:rsidRPr="008F7938" w:rsidRDefault="00992883" w:rsidP="009F068F">
            <w:pPr>
              <w:rPr>
                <w:color w:val="000000"/>
                <w:sz w:val="16"/>
              </w:rPr>
            </w:pPr>
            <w:r w:rsidRPr="008F7938">
              <w:rPr>
                <w:color w:val="000000"/>
                <w:sz w:val="16"/>
              </w:rPr>
              <w:t>1</w:t>
            </w:r>
            <w:r w:rsidR="00F47F81" w:rsidRPr="008F7938">
              <w:rPr>
                <w:color w:val="000000"/>
                <w:sz w:val="16"/>
              </w:rPr>
              <w:t>.</w:t>
            </w:r>
            <w:r w:rsidR="00F64EA5">
              <w:rPr>
                <w:color w:val="000000"/>
                <w:sz w:val="16"/>
              </w:rPr>
              <w:t>2</w:t>
            </w:r>
          </w:p>
        </w:tc>
      </w:tr>
      <w:tr w:rsidR="00BF2DBF" w14:paraId="7CB248CB" w14:textId="77777777" w:rsidTr="00C45E02">
        <w:tc>
          <w:tcPr>
            <w:tcW w:w="1869" w:type="dxa"/>
          </w:tcPr>
          <w:p w14:paraId="412D8211" w14:textId="77777777" w:rsidR="00837E00" w:rsidRPr="008F7938" w:rsidRDefault="00992883" w:rsidP="00837E00">
            <w:pPr>
              <w:rPr>
                <w:rFonts w:cs="Arial"/>
                <w:b/>
                <w:color w:val="000000"/>
                <w:sz w:val="16"/>
              </w:rPr>
            </w:pPr>
            <w:r w:rsidRPr="008F7938">
              <w:rPr>
                <w:rFonts w:cs="Arial"/>
                <w:b/>
                <w:color w:val="000000"/>
                <w:sz w:val="16"/>
              </w:rPr>
              <w:t>Citation</w:t>
            </w:r>
          </w:p>
        </w:tc>
        <w:tc>
          <w:tcPr>
            <w:tcW w:w="5784" w:type="dxa"/>
          </w:tcPr>
          <w:p w14:paraId="09E3A15E" w14:textId="5CBF5869" w:rsidR="00837E00" w:rsidRPr="008F7938" w:rsidRDefault="00992883" w:rsidP="00737542">
            <w:pPr>
              <w:rPr>
                <w:rFonts w:cs="Arial"/>
                <w:color w:val="000000"/>
                <w:sz w:val="16"/>
              </w:rPr>
            </w:pPr>
            <w:r w:rsidRPr="008F7938">
              <w:rPr>
                <w:rFonts w:cs="Arial"/>
                <w:color w:val="000000"/>
                <w:sz w:val="16"/>
              </w:rPr>
              <w:t>O’Connor, N.A.</w:t>
            </w:r>
            <w:r w:rsidR="00620DAE" w:rsidRPr="008F7938">
              <w:rPr>
                <w:rFonts w:cs="Arial"/>
                <w:color w:val="000000"/>
                <w:sz w:val="16"/>
              </w:rPr>
              <w:t xml:space="preserve"> </w:t>
            </w:r>
            <w:r w:rsidRPr="008F7938">
              <w:rPr>
                <w:rFonts w:cs="Arial"/>
                <w:color w:val="000000"/>
                <w:sz w:val="16"/>
              </w:rPr>
              <w:t>(20</w:t>
            </w:r>
            <w:r w:rsidR="0048257F" w:rsidRPr="008F7938">
              <w:rPr>
                <w:rFonts w:cs="Arial"/>
                <w:color w:val="000000"/>
                <w:sz w:val="16"/>
              </w:rPr>
              <w:t>2</w:t>
            </w:r>
            <w:r w:rsidR="00E86CCA">
              <w:rPr>
                <w:rFonts w:cs="Arial"/>
                <w:color w:val="000000"/>
                <w:sz w:val="16"/>
              </w:rPr>
              <w:t>2</w:t>
            </w:r>
            <w:r w:rsidRPr="008F7938">
              <w:rPr>
                <w:rFonts w:cs="Arial"/>
                <w:color w:val="000000"/>
                <w:sz w:val="16"/>
              </w:rPr>
              <w:t xml:space="preserve">). </w:t>
            </w:r>
            <w:r w:rsidR="00F47F81" w:rsidRPr="008F7938">
              <w:rPr>
                <w:rFonts w:cs="Arial"/>
                <w:color w:val="000000"/>
                <w:sz w:val="16"/>
              </w:rPr>
              <w:t xml:space="preserve">Technical Report </w:t>
            </w:r>
            <w:r w:rsidR="00737542" w:rsidRPr="008F7938">
              <w:rPr>
                <w:rFonts w:cs="Arial"/>
                <w:color w:val="000000"/>
                <w:sz w:val="16"/>
              </w:rPr>
              <w:t xml:space="preserve">for Narrative Review in support of the NHMRC Recreational Water Quality Guidelines: </w:t>
            </w:r>
            <w:r w:rsidR="002332DC">
              <w:rPr>
                <w:rFonts w:cs="Arial"/>
                <w:color w:val="000000"/>
                <w:sz w:val="16"/>
              </w:rPr>
              <w:t>Microbial Risks</w:t>
            </w:r>
            <w:r w:rsidRPr="008F7938">
              <w:rPr>
                <w:rFonts w:cs="Arial"/>
                <w:color w:val="000000"/>
                <w:sz w:val="16"/>
              </w:rPr>
              <w:t xml:space="preserve">. </w:t>
            </w:r>
            <w:r w:rsidR="00913FCC" w:rsidRPr="008F7938">
              <w:rPr>
                <w:rFonts w:cs="Arial"/>
                <w:color w:val="000000"/>
                <w:sz w:val="16"/>
              </w:rPr>
              <w:t xml:space="preserve">Ecos Environmental Consulting, </w:t>
            </w:r>
            <w:r w:rsidR="00A837D5">
              <w:rPr>
                <w:rFonts w:cs="Arial"/>
                <w:color w:val="000000"/>
                <w:sz w:val="16"/>
              </w:rPr>
              <w:t>June</w:t>
            </w:r>
            <w:r w:rsidR="001D70FF" w:rsidRPr="008F7938">
              <w:rPr>
                <w:rFonts w:cs="Arial"/>
                <w:color w:val="000000"/>
                <w:sz w:val="16"/>
              </w:rPr>
              <w:t xml:space="preserve"> </w:t>
            </w:r>
            <w:r w:rsidRPr="008F7938">
              <w:rPr>
                <w:rFonts w:cs="Arial"/>
                <w:color w:val="000000"/>
                <w:sz w:val="16"/>
              </w:rPr>
              <w:t>20</w:t>
            </w:r>
            <w:r w:rsidR="0048257F" w:rsidRPr="008F7938">
              <w:rPr>
                <w:rFonts w:cs="Arial"/>
                <w:color w:val="000000"/>
                <w:sz w:val="16"/>
              </w:rPr>
              <w:t>2</w:t>
            </w:r>
            <w:r w:rsidR="00E86CCA">
              <w:rPr>
                <w:rFonts w:cs="Arial"/>
                <w:color w:val="000000"/>
                <w:sz w:val="16"/>
              </w:rPr>
              <w:t>2</w:t>
            </w:r>
          </w:p>
        </w:tc>
      </w:tr>
      <w:tr w:rsidR="00BF2DBF" w14:paraId="225D927A" w14:textId="77777777" w:rsidTr="00C45E02">
        <w:tc>
          <w:tcPr>
            <w:tcW w:w="1869" w:type="dxa"/>
          </w:tcPr>
          <w:p w14:paraId="5E9F960B" w14:textId="77777777" w:rsidR="00837E00" w:rsidRPr="008F7938" w:rsidRDefault="00992883" w:rsidP="00837E00">
            <w:pPr>
              <w:rPr>
                <w:b/>
                <w:color w:val="000000"/>
                <w:sz w:val="16"/>
              </w:rPr>
            </w:pPr>
            <w:r w:rsidRPr="008F7938">
              <w:rPr>
                <w:b/>
                <w:color w:val="000000"/>
                <w:sz w:val="16"/>
              </w:rPr>
              <w:t>Cover</w:t>
            </w:r>
          </w:p>
        </w:tc>
        <w:tc>
          <w:tcPr>
            <w:tcW w:w="5784" w:type="dxa"/>
          </w:tcPr>
          <w:p w14:paraId="2B4C1F68" w14:textId="77777777" w:rsidR="00837E00" w:rsidRPr="008F7938" w:rsidRDefault="00992883" w:rsidP="00837E00">
            <w:pPr>
              <w:rPr>
                <w:color w:val="000000"/>
                <w:sz w:val="16"/>
              </w:rPr>
            </w:pPr>
            <w:r w:rsidRPr="008F7938">
              <w:rPr>
                <w:color w:val="000000"/>
                <w:sz w:val="16"/>
              </w:rPr>
              <w:t>Images and logos are © Ecos Environmental Consulting</w:t>
            </w:r>
          </w:p>
        </w:tc>
      </w:tr>
      <w:tr w:rsidR="00BF2DBF" w14:paraId="5BB889B8" w14:textId="77777777" w:rsidTr="00C45E02">
        <w:tc>
          <w:tcPr>
            <w:tcW w:w="1869" w:type="dxa"/>
          </w:tcPr>
          <w:p w14:paraId="7AC926E9" w14:textId="77777777" w:rsidR="00837E00" w:rsidRPr="008F7938" w:rsidRDefault="00992883" w:rsidP="00837E00">
            <w:pPr>
              <w:rPr>
                <w:b/>
                <w:color w:val="000000"/>
                <w:sz w:val="16"/>
              </w:rPr>
            </w:pPr>
            <w:r w:rsidRPr="008F7938">
              <w:rPr>
                <w:b/>
                <w:color w:val="000000"/>
                <w:sz w:val="16"/>
              </w:rPr>
              <w:t>Sensitivity</w:t>
            </w:r>
          </w:p>
        </w:tc>
        <w:tc>
          <w:tcPr>
            <w:tcW w:w="5784" w:type="dxa"/>
          </w:tcPr>
          <w:p w14:paraId="11E6BB9F" w14:textId="6E9A572A" w:rsidR="00837E00" w:rsidRPr="008F7938" w:rsidRDefault="00992883" w:rsidP="00837E00">
            <w:pPr>
              <w:rPr>
                <w:color w:val="000000"/>
                <w:sz w:val="16"/>
              </w:rPr>
            </w:pPr>
            <w:r w:rsidRPr="008F7938">
              <w:rPr>
                <w:color w:val="000000"/>
                <w:sz w:val="16"/>
              </w:rPr>
              <w:t xml:space="preserve">This document and the information, ideas, concepts, methodologies, </w:t>
            </w:r>
            <w:r w:rsidR="00704440" w:rsidRPr="008F7938">
              <w:rPr>
                <w:color w:val="000000"/>
                <w:sz w:val="16"/>
              </w:rPr>
              <w:t>technologies,</w:t>
            </w:r>
            <w:r w:rsidRPr="008F7938">
              <w:rPr>
                <w:color w:val="000000"/>
                <w:sz w:val="16"/>
              </w:rPr>
              <w:t xml:space="preserve"> and other material it contains remain the intellectual property of Ecos Environmental Consulting P/L and </w:t>
            </w:r>
            <w:r w:rsidR="0048257F" w:rsidRPr="008F7938">
              <w:rPr>
                <w:color w:val="000000"/>
                <w:sz w:val="16"/>
              </w:rPr>
              <w:t>NHM</w:t>
            </w:r>
            <w:r w:rsidR="00500FDC">
              <w:rPr>
                <w:color w:val="000000"/>
                <w:sz w:val="16"/>
              </w:rPr>
              <w:t>R</w:t>
            </w:r>
            <w:r w:rsidR="0048257F" w:rsidRPr="008F7938">
              <w:rPr>
                <w:color w:val="000000"/>
                <w:sz w:val="16"/>
              </w:rPr>
              <w:t>C</w:t>
            </w:r>
            <w:r w:rsidRPr="008F7938">
              <w:rPr>
                <w:color w:val="000000"/>
                <w:sz w:val="16"/>
              </w:rPr>
              <w:t>. The document is not to be copied without the express permission of at least one of the above parties.</w:t>
            </w:r>
          </w:p>
        </w:tc>
      </w:tr>
    </w:tbl>
    <w:p w14:paraId="2BCAEA9B" w14:textId="229716E6" w:rsidR="00713942" w:rsidRPr="008F7938" w:rsidRDefault="00713942" w:rsidP="00713942">
      <w:pPr>
        <w:rPr>
          <w:highlight w:val="yellow"/>
        </w:rPr>
      </w:pPr>
    </w:p>
    <w:p w14:paraId="19564030" w14:textId="1CE9219E" w:rsidR="00713942" w:rsidRPr="008F7938" w:rsidRDefault="00713942" w:rsidP="00713942">
      <w:pPr>
        <w:rPr>
          <w:highlight w:val="yellow"/>
        </w:rPr>
      </w:pPr>
    </w:p>
    <w:p w14:paraId="0BAC4C5D" w14:textId="3DFB9290" w:rsidR="009F5023" w:rsidRPr="008F7938" w:rsidRDefault="00992883" w:rsidP="00D41AAE">
      <w:pPr>
        <w:pStyle w:val="Non-numberedHeading1"/>
        <w:outlineLvl w:val="0"/>
      </w:pPr>
      <w:r w:rsidRPr="008F7938">
        <w:lastRenderedPageBreak/>
        <w:t>Executive Summary</w:t>
      </w:r>
    </w:p>
    <w:p w14:paraId="0350694E" w14:textId="77777777" w:rsidR="00BE1DBC" w:rsidRPr="0097602E" w:rsidRDefault="00992883" w:rsidP="00BE1DBC">
      <w:pPr>
        <w:rPr>
          <w:b/>
          <w:bCs/>
          <w:color w:val="008000"/>
        </w:rPr>
      </w:pPr>
      <w:r w:rsidRPr="0097602E">
        <w:rPr>
          <w:b/>
          <w:bCs/>
          <w:color w:val="008000"/>
        </w:rPr>
        <w:t>Background</w:t>
      </w:r>
    </w:p>
    <w:p w14:paraId="3EE4994C" w14:textId="6990268F" w:rsidR="00BE1DBC" w:rsidRPr="003F558D" w:rsidRDefault="00992883" w:rsidP="00BE1DBC">
      <w:r w:rsidRPr="003F558D">
        <w:t xml:space="preserve">The National Health and Medical Research Council (NHMRC) has commissioned Ecos Environmental Consulting P/L (Ecos) to conduct this Technical Report as part of a narrative review on microbial risks in recreational waters that will be used to update the </w:t>
      </w:r>
      <w:r w:rsidRPr="003F558D">
        <w:rPr>
          <w:i/>
          <w:iCs/>
        </w:rPr>
        <w:t xml:space="preserve">Guidelines for Managing Risks </w:t>
      </w:r>
      <w:r w:rsidR="00D7739A">
        <w:rPr>
          <w:i/>
          <w:iCs/>
        </w:rPr>
        <w:t>in</w:t>
      </w:r>
      <w:r w:rsidRPr="003F558D">
        <w:rPr>
          <w:i/>
          <w:iCs/>
        </w:rPr>
        <w:t xml:space="preserve"> Recreational Water </w:t>
      </w:r>
      <w:r w:rsidRPr="003F558D">
        <w:rPr>
          <w:i/>
          <w:iCs/>
        </w:rPr>
        <w:fldChar w:fldCharType="begin"/>
      </w:r>
      <w:r w:rsidRPr="003F558D">
        <w:rPr>
          <w:i/>
          <w:iCs/>
        </w:rPr>
        <w:instrText xml:space="preserve"> ADDIN ZOTERO_ITEM CSL_CITATION {"citationID":"5dXRZHiP","properties":{"formattedCitation":"(NHMRC,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3F558D">
        <w:rPr>
          <w:i/>
          <w:iCs/>
        </w:rPr>
        <w:fldChar w:fldCharType="separate"/>
      </w:r>
      <w:r w:rsidRPr="003F558D">
        <w:rPr>
          <w:rFonts w:cs="Arial"/>
        </w:rPr>
        <w:t>(NHMRC, 2008)</w:t>
      </w:r>
      <w:r w:rsidRPr="003F558D">
        <w:rPr>
          <w:i/>
          <w:iCs/>
        </w:rPr>
        <w:fldChar w:fldCharType="end"/>
      </w:r>
      <w:r w:rsidR="00500FDC">
        <w:rPr>
          <w:iCs/>
        </w:rPr>
        <w:t xml:space="preserve"> (the Guidelines)</w:t>
      </w:r>
      <w:r w:rsidRPr="003F558D">
        <w:t>.</w:t>
      </w:r>
    </w:p>
    <w:p w14:paraId="62D9C8C8" w14:textId="77777777" w:rsidR="00BE1DBC" w:rsidRPr="003F558D" w:rsidRDefault="00992883" w:rsidP="00BE1DBC">
      <w:bookmarkStart w:id="1" w:name="_Hlk94196769"/>
      <w:r w:rsidRPr="003F558D">
        <w:t>Microbial risks in recreational waters may arise from a range of point and non-point (diffuse) sources in the catchment area of the particular recreational water body. For the update to the Australian recreational water guidelines, NHMRC considers it important to determine if there are any site-specific issues that could lead to higher exposures or types of microbial pathogens that may be problematic in most recreational water use situations.</w:t>
      </w:r>
    </w:p>
    <w:bookmarkEnd w:id="1"/>
    <w:p w14:paraId="57F89F22" w14:textId="77777777" w:rsidR="00BE1DBC" w:rsidRPr="003F558D" w:rsidRDefault="00992883" w:rsidP="00BE1DBC">
      <w:pPr>
        <w:rPr>
          <w:b/>
          <w:bCs/>
          <w:color w:val="008000"/>
        </w:rPr>
      </w:pPr>
      <w:r w:rsidRPr="003F558D">
        <w:rPr>
          <w:b/>
          <w:bCs/>
          <w:color w:val="008000"/>
        </w:rPr>
        <w:t>Methods</w:t>
      </w:r>
    </w:p>
    <w:p w14:paraId="77FDCC91" w14:textId="77777777" w:rsidR="00BE1DBC" w:rsidRPr="003F558D" w:rsidRDefault="00992883" w:rsidP="00BE1DBC">
      <w:bookmarkStart w:id="2" w:name="_Hlk94196858"/>
      <w:r w:rsidRPr="003F558D">
        <w:t xml:space="preserve">The review process followed a research protocol methodology developed specifically for this narrative review </w:t>
      </w:r>
      <w:r w:rsidRPr="003F558D">
        <w:fldChar w:fldCharType="begin"/>
      </w:r>
      <w:r w:rsidRPr="003F558D">
        <w:instrText xml:space="preserve"> ADDIN ZOTERO_ITEM CSL_CITATION {"citationID":"6xDdfxx8","properties":{"formattedCitation":"(O\\uc0\\u8217{}Connor, 2020)","plainCitation":"(O’Connor, 2020)","noteIndex":0},"citationItems":[{"id":17792,"uris":["http://zotero.org/users/148142/items/EFHNEC3E"],"uri":["http://zotero.org/users/148142/items/EFHNEC3E"],"itemData":{"id":17792,"type":"report","title":"Research Protocols for Narrative Reviews in support of the NHMRC Recreational Water Quality Guidelines: Microbial Risks. Ecos Environmental Consulting, September 2020","author":[{"family":"O'Connor","given":"N.A."}],"issued":{"date-parts":[["2020"]]}}}],"schema":"https://github.com/citation-style-language/schema/raw/master/csl-citation.json"} </w:instrText>
      </w:r>
      <w:r w:rsidRPr="003F558D">
        <w:fldChar w:fldCharType="separate"/>
      </w:r>
      <w:r w:rsidRPr="003F558D">
        <w:rPr>
          <w:rFonts w:cs="Arial"/>
        </w:rPr>
        <w:t>(O’Connor, 2020)</w:t>
      </w:r>
      <w:r w:rsidRPr="003F558D">
        <w:fldChar w:fldCharType="end"/>
      </w:r>
      <w:r w:rsidRPr="003F558D">
        <w:t xml:space="preserve">.  The protocol involved a systematic search of several international databases of primary scientific research literature (Scopus, Web of Science, PubMed, Google Scholar) using search strings constructed from an extensive key word list.  In addition to primary research literature, a search of grey literature, including existing recreational water quality guidelines and/or reports, was undertaken.  </w:t>
      </w:r>
    </w:p>
    <w:p w14:paraId="5E9DC21F" w14:textId="5A243868" w:rsidR="00BE1DBC" w:rsidRPr="003F558D" w:rsidRDefault="00992883" w:rsidP="00BE1DBC">
      <w:r w:rsidRPr="003F558D">
        <w:t>The search strings were constructed to identify literature citations relevant to a primary research question and two secondary research questions supplied by NHM</w:t>
      </w:r>
      <w:r w:rsidR="00500FDC">
        <w:t>R</w:t>
      </w:r>
      <w:r w:rsidRPr="003F558D">
        <w:t>C’s Recreational Water Quality Advisory Committee</w:t>
      </w:r>
      <w:r w:rsidR="00041AF9">
        <w:t xml:space="preserve"> (the Committee)</w:t>
      </w:r>
      <w:r w:rsidRPr="003F558D">
        <w:t xml:space="preserve">.  The primary research question was: </w:t>
      </w:r>
    </w:p>
    <w:p w14:paraId="652D0B62" w14:textId="77777777" w:rsidR="00BE1DBC" w:rsidRPr="003F558D" w:rsidRDefault="00992883" w:rsidP="00BE1DBC">
      <w:pPr>
        <w:ind w:left="720"/>
        <w:rPr>
          <w:i/>
        </w:rPr>
      </w:pPr>
      <w:r w:rsidRPr="003F558D">
        <w:rPr>
          <w:i/>
        </w:rPr>
        <w:t>How can we monitor, assess and predict risks from diffuse and point source microbial contamination in recreational waters?</w:t>
      </w:r>
    </w:p>
    <w:p w14:paraId="0C1A8C91" w14:textId="77777777" w:rsidR="00BE1DBC" w:rsidRPr="003F558D" w:rsidRDefault="00992883" w:rsidP="00BE1DBC">
      <w:r w:rsidRPr="003F558D">
        <w:t xml:space="preserve">The secondary questions were: </w:t>
      </w:r>
    </w:p>
    <w:p w14:paraId="718F419B" w14:textId="77777777" w:rsidR="00BE1DBC" w:rsidRPr="003F558D" w:rsidRDefault="00992883" w:rsidP="00BE1DBC">
      <w:pPr>
        <w:pStyle w:val="ListParagraph"/>
        <w:numPr>
          <w:ilvl w:val="0"/>
          <w:numId w:val="47"/>
        </w:numPr>
        <w:rPr>
          <w:i/>
          <w:lang w:val="en-AU"/>
        </w:rPr>
      </w:pPr>
      <w:r w:rsidRPr="003F558D">
        <w:rPr>
          <w:i/>
          <w:lang w:val="en-AU"/>
        </w:rPr>
        <w:t>What are the indicators/surrogates of this/these risk/s?</w:t>
      </w:r>
    </w:p>
    <w:p w14:paraId="1FD4DA96" w14:textId="77777777" w:rsidR="00BE1DBC" w:rsidRPr="003F558D" w:rsidRDefault="00992883" w:rsidP="00BE1DBC">
      <w:pPr>
        <w:pStyle w:val="ListParagraph"/>
        <w:numPr>
          <w:ilvl w:val="0"/>
          <w:numId w:val="47"/>
        </w:numPr>
        <w:rPr>
          <w:i/>
          <w:iCs/>
          <w:lang w:val="en-AU"/>
        </w:rPr>
      </w:pPr>
      <w:r w:rsidRPr="003F558D">
        <w:rPr>
          <w:i/>
          <w:iCs/>
          <w:lang w:val="en-AU"/>
        </w:rPr>
        <w:t>What are the current practices to minimise or manage this/these risk/s?</w:t>
      </w:r>
    </w:p>
    <w:p w14:paraId="43D268F6" w14:textId="13337F80" w:rsidR="00BE1DBC" w:rsidRPr="003F558D" w:rsidRDefault="00992883" w:rsidP="00BE1DBC">
      <w:r w:rsidRPr="003F558D">
        <w:t xml:space="preserve">To assist in appropriate assessment of the literature, the search results were classified into two broad categories; (i) </w:t>
      </w:r>
      <w:r w:rsidR="003B060C">
        <w:t>p</w:t>
      </w:r>
      <w:r w:rsidRPr="003F558D">
        <w:t xml:space="preserve">rimary </w:t>
      </w:r>
      <w:r w:rsidR="003B060C">
        <w:t>s</w:t>
      </w:r>
      <w:r w:rsidRPr="003F558D">
        <w:t xml:space="preserve">tudies that were largely peer-reviewed journal articles and (ii) </w:t>
      </w:r>
      <w:r w:rsidR="003B060C">
        <w:t>g</w:t>
      </w:r>
      <w:r>
        <w:t>rey literature</w:t>
      </w:r>
      <w:r w:rsidRPr="003F558D">
        <w:t xml:space="preserve"> which were mainly regulatory guidelines or technical guidance publications produced by federal and state agencies in support of regulatory compliance goals. </w:t>
      </w:r>
    </w:p>
    <w:p w14:paraId="7A116F3E" w14:textId="78D0EE58" w:rsidR="00BE1DBC" w:rsidRPr="003F558D" w:rsidRDefault="00992883" w:rsidP="00BE1DBC">
      <w:r w:rsidRPr="003F558D">
        <w:t xml:space="preserve">The publication date-range for inclusion was from 2003 to </w:t>
      </w:r>
      <w:r w:rsidR="00E86CCA" w:rsidRPr="00E86CCA">
        <w:t>October 30th</w:t>
      </w:r>
      <w:r w:rsidR="00E86CCA" w:rsidRPr="003946B1">
        <w:t>, 2020</w:t>
      </w:r>
      <w:r w:rsidRPr="003F558D">
        <w:t>.</w:t>
      </w:r>
    </w:p>
    <w:p w14:paraId="3711E0F9" w14:textId="16D1CEE0" w:rsidR="00BE1DBC" w:rsidRDefault="00992883" w:rsidP="00BE1DBC">
      <w:r w:rsidRPr="003F558D">
        <w:t xml:space="preserve">The methodological quality of grey literature was assessed using administrative and technical criteria via an assessment tool which was developed </w:t>
      </w:r>
      <w:r w:rsidR="003522C9">
        <w:t xml:space="preserve">by NHMRC </w:t>
      </w:r>
      <w:r w:rsidRPr="003F558D">
        <w:t>based on common domains for assessing guidelines and systematic reviews such as the</w:t>
      </w:r>
      <w:r w:rsidR="0080616A">
        <w:t xml:space="preserve"> Appraisal of Guidelines, Research and Evaluation</w:t>
      </w:r>
      <w:r w:rsidRPr="003F558D">
        <w:t xml:space="preserve"> </w:t>
      </w:r>
      <w:r w:rsidR="0080616A">
        <w:t>(</w:t>
      </w:r>
      <w:hyperlink r:id="rId16" w:history="1">
        <w:r w:rsidRPr="003F558D">
          <w:rPr>
            <w:rStyle w:val="Hyperlink"/>
            <w:color w:val="auto"/>
            <w:u w:val="none"/>
          </w:rPr>
          <w:t>AGREE</w:t>
        </w:r>
        <w:r w:rsidR="0080616A">
          <w:rPr>
            <w:rStyle w:val="Hyperlink"/>
            <w:color w:val="auto"/>
            <w:u w:val="none"/>
          </w:rPr>
          <w:t>)</w:t>
        </w:r>
        <w:r w:rsidRPr="003F558D">
          <w:rPr>
            <w:rStyle w:val="Hyperlink"/>
            <w:color w:val="auto"/>
            <w:u w:val="none"/>
          </w:rPr>
          <w:t xml:space="preserve"> tool</w:t>
        </w:r>
      </w:hyperlink>
      <w:r w:rsidRPr="003F558D">
        <w:rPr>
          <w:rStyle w:val="Hyperlink"/>
          <w:color w:val="auto"/>
          <w:u w:val="none"/>
        </w:rPr>
        <w:t xml:space="preserve">.  </w:t>
      </w:r>
      <w:r w:rsidRPr="003F558D">
        <w:t xml:space="preserve">For </w:t>
      </w:r>
      <w:r w:rsidR="003B060C">
        <w:t>p</w:t>
      </w:r>
      <w:r w:rsidRPr="003F558D">
        <w:t xml:space="preserve">rimary </w:t>
      </w:r>
      <w:r w:rsidR="003B060C">
        <w:t>s</w:t>
      </w:r>
      <w:r w:rsidRPr="003F558D">
        <w:t xml:space="preserve">tudies, a critical appraisal tool was used </w:t>
      </w:r>
      <w:r w:rsidR="008919F9">
        <w:t>to undertake a quality assessment. The tool</w:t>
      </w:r>
      <w:r w:rsidRPr="003F558D">
        <w:t xml:space="preserve"> was based on approaches described by</w:t>
      </w:r>
      <w:r w:rsidR="003522C9">
        <w:t xml:space="preserve"> the</w:t>
      </w:r>
      <w:r w:rsidRPr="003F558D">
        <w:t xml:space="preserve"> </w:t>
      </w:r>
      <w:r w:rsidR="003522C9" w:rsidRPr="003F558D">
        <w:t xml:space="preserve">Critical Appraisal Skills Program </w:t>
      </w:r>
      <w:r w:rsidR="003522C9">
        <w:t>(</w:t>
      </w:r>
      <w:r w:rsidRPr="003F558D">
        <w:t>CASP</w:t>
      </w:r>
      <w:r w:rsidR="008919F9">
        <w:t xml:space="preserve">, Oxford CVTH, 2020) with a </w:t>
      </w:r>
      <w:r w:rsidR="007F4A31">
        <w:t>risk of bias</w:t>
      </w:r>
      <w:r w:rsidRPr="003F558D">
        <w:t xml:space="preserve"> </w:t>
      </w:r>
      <w:r w:rsidR="008919F9">
        <w:t xml:space="preserve">rating similar to that used in </w:t>
      </w:r>
      <w:r w:rsidRPr="003F558D">
        <w:t>the US Office of Health Assessment and Translation (OHAT) Risk-of-Bias Tool</w:t>
      </w:r>
      <w:r w:rsidR="007F4A31">
        <w:t xml:space="preserve"> (OHAT, 2015)</w:t>
      </w:r>
      <w:r w:rsidRPr="003F558D">
        <w:t>.</w:t>
      </w:r>
    </w:p>
    <w:p w14:paraId="20E36C08" w14:textId="542614A9" w:rsidR="00BD0032" w:rsidRPr="003F558D" w:rsidRDefault="00992883" w:rsidP="00BE1DBC">
      <w:r w:rsidRPr="00BD0032">
        <w:t>A process based on the OHAT approach to using the Grading of Recommendations Assessment, Development and Evaluation (GRADE) system was used to assess the certainty of the body of evidence from primary studies and permit upgrading or downgrading of the body of evidence, as appropriate (OHAT, 2019).</w:t>
      </w:r>
    </w:p>
    <w:bookmarkEnd w:id="2"/>
    <w:p w14:paraId="43F07910" w14:textId="77777777" w:rsidR="00BE1DBC" w:rsidRPr="003F558D" w:rsidRDefault="00992883" w:rsidP="00BE1DBC">
      <w:pPr>
        <w:rPr>
          <w:b/>
          <w:bCs/>
          <w:color w:val="008000"/>
        </w:rPr>
      </w:pPr>
      <w:r w:rsidRPr="003F558D">
        <w:rPr>
          <w:b/>
          <w:bCs/>
          <w:color w:val="008000"/>
        </w:rPr>
        <w:t>Results</w:t>
      </w:r>
    </w:p>
    <w:p w14:paraId="7B613506" w14:textId="4F7518FA" w:rsidR="00BE1DBC" w:rsidRPr="003C2D9E" w:rsidRDefault="00992883" w:rsidP="00BE1DBC">
      <w:bookmarkStart w:id="3" w:name="_Hlk94197019"/>
      <w:r w:rsidRPr="003C2D9E">
        <w:t xml:space="preserve">Searches for </w:t>
      </w:r>
      <w:bookmarkStart w:id="4" w:name="_Hlk89356412"/>
      <w:r w:rsidRPr="003C2D9E">
        <w:t>grey literature</w:t>
      </w:r>
      <w:bookmarkEnd w:id="4"/>
      <w:r w:rsidRPr="003C2D9E">
        <w:t xml:space="preserve"> identified 38 documents.  Each document was evaluated for its relevance to the primary and secondary research questions and if not relevant was screened out.  This process identified 16 grey literature documents relevant to the primary and secondary research questions.  Following quality assessments, 10 documents were considered ineligible on quality grounds, leaving </w:t>
      </w:r>
      <w:r w:rsidR="0035267D">
        <w:t>six</w:t>
      </w:r>
      <w:r w:rsidRPr="003C2D9E">
        <w:t xml:space="preserve"> grey literature documents for evaluation and synthesis.  </w:t>
      </w:r>
    </w:p>
    <w:p w14:paraId="5B3C1BB1" w14:textId="08DA2DA0" w:rsidR="00BE1DBC" w:rsidRPr="003C2D9E" w:rsidRDefault="00992883" w:rsidP="00BE1DBC">
      <w:r w:rsidRPr="003C2D9E">
        <w:t xml:space="preserve">For </w:t>
      </w:r>
      <w:r w:rsidR="003B060C">
        <w:t>p</w:t>
      </w:r>
      <w:r w:rsidRPr="003C2D9E">
        <w:t xml:space="preserve">rimary </w:t>
      </w:r>
      <w:r w:rsidR="003B060C">
        <w:t>s</w:t>
      </w:r>
      <w:r w:rsidRPr="003C2D9E">
        <w:t>tudies, search results by database yielded 7381 citations initially and after removal of duplicates the numbers was 2563.  Further screening using relevancy and logical exclusion criteria (e.g. limiting studies to comparable</w:t>
      </w:r>
      <w:r w:rsidR="00532A8B">
        <w:t xml:space="preserve"> Organisation for Economic Co-operation and Development</w:t>
      </w:r>
      <w:r w:rsidRPr="003C2D9E">
        <w:t xml:space="preserve"> </w:t>
      </w:r>
      <w:r w:rsidR="00532A8B">
        <w:t>[</w:t>
      </w:r>
      <w:r w:rsidRPr="003C2D9E">
        <w:t>OECD</w:t>
      </w:r>
      <w:r w:rsidR="00532A8B">
        <w:t>]</w:t>
      </w:r>
      <w:r w:rsidRPr="003C2D9E">
        <w:t xml:space="preserve"> countries) to control the volume of literature to review, identified 42 studies for final detailed assessment.  These studies </w:t>
      </w:r>
      <w:r w:rsidR="00D25D72">
        <w:t xml:space="preserve">were </w:t>
      </w:r>
      <w:r w:rsidRPr="003C2D9E">
        <w:t xml:space="preserve">assessed for eligibility on the basis of quality, including </w:t>
      </w:r>
      <w:r w:rsidR="007F4A31">
        <w:t>risk of bias</w:t>
      </w:r>
      <w:r w:rsidRPr="003C2D9E">
        <w:t>, which resulted in 13 studies remaining for evaluation and synthesis.</w:t>
      </w:r>
    </w:p>
    <w:p w14:paraId="2BFF4086" w14:textId="35151849" w:rsidR="00BE1DBC" w:rsidRPr="003C2D9E" w:rsidRDefault="00992883" w:rsidP="00BE1DBC">
      <w:r w:rsidRPr="003C2D9E">
        <w:t xml:space="preserve">For the </w:t>
      </w:r>
      <w:r w:rsidR="0035267D">
        <w:t>six</w:t>
      </w:r>
      <w:r w:rsidRPr="003C2D9E">
        <w:t xml:space="preserve"> grey literature documents and 13 primary studies eligible for evaluation, data for evaluation was extracted from each document into standard forms developed for the purpose.  The information contained in the quality assessment and data extraction forms was used in the accompanying Evidence Evaluation Report for this narrative review</w:t>
      </w:r>
      <w:r w:rsidR="00D25D72">
        <w:t xml:space="preserve"> (O’</w:t>
      </w:r>
      <w:r w:rsidR="00DB4D85">
        <w:t>Connor, 2022</w:t>
      </w:r>
      <w:r w:rsidR="00D25D72">
        <w:t>)</w:t>
      </w:r>
      <w:r w:rsidRPr="003C2D9E">
        <w:t>.</w:t>
      </w:r>
    </w:p>
    <w:bookmarkEnd w:id="3"/>
    <w:p w14:paraId="7A5B2BBE" w14:textId="77777777" w:rsidR="00BE1DBC" w:rsidRPr="008F7938" w:rsidRDefault="00BE1DBC" w:rsidP="00BE1DBC">
      <w:pPr>
        <w:rPr>
          <w:i/>
        </w:rPr>
      </w:pPr>
    </w:p>
    <w:p w14:paraId="3982AF82" w14:textId="77777777" w:rsidR="00A207BE" w:rsidRPr="008F7938" w:rsidRDefault="00992883" w:rsidP="00D41AAE">
      <w:pPr>
        <w:pStyle w:val="Non-numberedHeading1"/>
        <w:outlineLvl w:val="0"/>
      </w:pPr>
      <w:r w:rsidRPr="008F7938">
        <w:t>Table of Contents</w:t>
      </w:r>
    </w:p>
    <w:p w14:paraId="66D8F9EB" w14:textId="23ECC424" w:rsidR="00F86500" w:rsidRDefault="00992883">
      <w:pPr>
        <w:pStyle w:val="TOC1"/>
        <w:tabs>
          <w:tab w:val="left" w:pos="400"/>
          <w:tab w:val="right" w:leader="dot" w:pos="7643"/>
        </w:tabs>
        <w:rPr>
          <w:rFonts w:asciiTheme="minorHAnsi" w:eastAsiaTheme="minorEastAsia" w:hAnsiTheme="minorHAnsi" w:cstheme="minorBidi"/>
          <w:noProof/>
          <w:sz w:val="22"/>
          <w:szCs w:val="22"/>
        </w:rPr>
      </w:pPr>
      <w:r w:rsidRPr="008F7938">
        <w:rPr>
          <w:rFonts w:cs="Arial"/>
          <w:szCs w:val="20"/>
          <w:highlight w:val="yellow"/>
        </w:rPr>
        <w:fldChar w:fldCharType="begin"/>
      </w:r>
      <w:r w:rsidR="00AE2161" w:rsidRPr="008F7938">
        <w:rPr>
          <w:rFonts w:cs="Arial"/>
          <w:szCs w:val="20"/>
          <w:highlight w:val="yellow"/>
        </w:rPr>
        <w:instrText xml:space="preserve"> TOC  \* MERGEFORMAT </w:instrText>
      </w:r>
      <w:r w:rsidRPr="008F7938">
        <w:rPr>
          <w:rFonts w:cs="Arial"/>
          <w:szCs w:val="20"/>
          <w:highlight w:val="yellow"/>
        </w:rPr>
        <w:fldChar w:fldCharType="separate"/>
      </w:r>
      <w:r w:rsidR="00F86500">
        <w:rPr>
          <w:noProof/>
        </w:rPr>
        <w:t>1</w:t>
      </w:r>
      <w:r w:rsidR="00F86500">
        <w:rPr>
          <w:rFonts w:asciiTheme="minorHAnsi" w:eastAsiaTheme="minorEastAsia" w:hAnsiTheme="minorHAnsi" w:cstheme="minorBidi"/>
          <w:noProof/>
          <w:sz w:val="22"/>
          <w:szCs w:val="22"/>
        </w:rPr>
        <w:tab/>
      </w:r>
      <w:r w:rsidR="00F86500">
        <w:rPr>
          <w:noProof/>
        </w:rPr>
        <w:t>Introduction</w:t>
      </w:r>
      <w:r w:rsidR="00F86500">
        <w:rPr>
          <w:noProof/>
        </w:rPr>
        <w:tab/>
      </w:r>
      <w:r w:rsidR="00F86500">
        <w:rPr>
          <w:noProof/>
        </w:rPr>
        <w:fldChar w:fldCharType="begin"/>
      </w:r>
      <w:r w:rsidR="00F86500">
        <w:rPr>
          <w:noProof/>
        </w:rPr>
        <w:instrText xml:space="preserve"> PAGEREF _Toc106900989 \h </w:instrText>
      </w:r>
      <w:r w:rsidR="00F86500">
        <w:rPr>
          <w:noProof/>
        </w:rPr>
      </w:r>
      <w:r w:rsidR="00F86500">
        <w:rPr>
          <w:noProof/>
        </w:rPr>
        <w:fldChar w:fldCharType="separate"/>
      </w:r>
      <w:r w:rsidR="00F86500">
        <w:rPr>
          <w:noProof/>
        </w:rPr>
        <w:t>15</w:t>
      </w:r>
      <w:r w:rsidR="00F86500">
        <w:rPr>
          <w:noProof/>
        </w:rPr>
        <w:fldChar w:fldCharType="end"/>
      </w:r>
    </w:p>
    <w:p w14:paraId="2CF890ED" w14:textId="6CA6FF74" w:rsidR="00F86500" w:rsidRDefault="00F86500">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Purpose and objectives of review</w:t>
      </w:r>
      <w:r>
        <w:rPr>
          <w:noProof/>
        </w:rPr>
        <w:tab/>
      </w:r>
      <w:r>
        <w:rPr>
          <w:noProof/>
        </w:rPr>
        <w:fldChar w:fldCharType="begin"/>
      </w:r>
      <w:r>
        <w:rPr>
          <w:noProof/>
        </w:rPr>
        <w:instrText xml:space="preserve"> PAGEREF _Toc106900990 \h </w:instrText>
      </w:r>
      <w:r>
        <w:rPr>
          <w:noProof/>
        </w:rPr>
      </w:r>
      <w:r>
        <w:rPr>
          <w:noProof/>
        </w:rPr>
        <w:fldChar w:fldCharType="separate"/>
      </w:r>
      <w:r>
        <w:rPr>
          <w:noProof/>
        </w:rPr>
        <w:t>15</w:t>
      </w:r>
      <w:r>
        <w:rPr>
          <w:noProof/>
        </w:rPr>
        <w:fldChar w:fldCharType="end"/>
      </w:r>
    </w:p>
    <w:p w14:paraId="56DCA4CB" w14:textId="4B47A72D" w:rsidR="00F86500" w:rsidRDefault="00F86500">
      <w:pPr>
        <w:pStyle w:val="TOC1"/>
        <w:tabs>
          <w:tab w:val="left" w:pos="400"/>
          <w:tab w:val="right" w:leader="dot" w:pos="7643"/>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Research Protocol</w:t>
      </w:r>
      <w:r>
        <w:rPr>
          <w:noProof/>
        </w:rPr>
        <w:tab/>
      </w:r>
      <w:r>
        <w:rPr>
          <w:noProof/>
        </w:rPr>
        <w:fldChar w:fldCharType="begin"/>
      </w:r>
      <w:r>
        <w:rPr>
          <w:noProof/>
        </w:rPr>
        <w:instrText xml:space="preserve"> PAGEREF _Toc106900991 \h </w:instrText>
      </w:r>
      <w:r>
        <w:rPr>
          <w:noProof/>
        </w:rPr>
      </w:r>
      <w:r>
        <w:rPr>
          <w:noProof/>
        </w:rPr>
        <w:fldChar w:fldCharType="separate"/>
      </w:r>
      <w:r>
        <w:rPr>
          <w:noProof/>
        </w:rPr>
        <w:t>16</w:t>
      </w:r>
      <w:r>
        <w:rPr>
          <w:noProof/>
        </w:rPr>
        <w:fldChar w:fldCharType="end"/>
      </w:r>
    </w:p>
    <w:p w14:paraId="69AAF1A3" w14:textId="2B58C23F" w:rsidR="00F86500" w:rsidRDefault="00F86500">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Review period</w:t>
      </w:r>
      <w:r>
        <w:rPr>
          <w:noProof/>
        </w:rPr>
        <w:tab/>
      </w:r>
      <w:r>
        <w:rPr>
          <w:noProof/>
        </w:rPr>
        <w:fldChar w:fldCharType="begin"/>
      </w:r>
      <w:r>
        <w:rPr>
          <w:noProof/>
        </w:rPr>
        <w:instrText xml:space="preserve"> PAGEREF _Toc106900992 \h </w:instrText>
      </w:r>
      <w:r>
        <w:rPr>
          <w:noProof/>
        </w:rPr>
      </w:r>
      <w:r>
        <w:rPr>
          <w:noProof/>
        </w:rPr>
        <w:fldChar w:fldCharType="separate"/>
      </w:r>
      <w:r>
        <w:rPr>
          <w:noProof/>
        </w:rPr>
        <w:t>16</w:t>
      </w:r>
      <w:r>
        <w:rPr>
          <w:noProof/>
        </w:rPr>
        <w:fldChar w:fldCharType="end"/>
      </w:r>
    </w:p>
    <w:p w14:paraId="5E04D7A6" w14:textId="6782812F" w:rsidR="00F86500" w:rsidRDefault="00F86500">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Definitions</w:t>
      </w:r>
      <w:r>
        <w:rPr>
          <w:noProof/>
        </w:rPr>
        <w:tab/>
      </w:r>
      <w:r>
        <w:rPr>
          <w:noProof/>
        </w:rPr>
        <w:fldChar w:fldCharType="begin"/>
      </w:r>
      <w:r>
        <w:rPr>
          <w:noProof/>
        </w:rPr>
        <w:instrText xml:space="preserve"> PAGEREF _Toc106900993 \h </w:instrText>
      </w:r>
      <w:r>
        <w:rPr>
          <w:noProof/>
        </w:rPr>
      </w:r>
      <w:r>
        <w:rPr>
          <w:noProof/>
        </w:rPr>
        <w:fldChar w:fldCharType="separate"/>
      </w:r>
      <w:r>
        <w:rPr>
          <w:noProof/>
        </w:rPr>
        <w:t>16</w:t>
      </w:r>
      <w:r>
        <w:rPr>
          <w:noProof/>
        </w:rPr>
        <w:fldChar w:fldCharType="end"/>
      </w:r>
    </w:p>
    <w:p w14:paraId="7AD1E88C" w14:textId="2EE8A7F9" w:rsidR="00F86500" w:rsidRDefault="00F86500">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Research Question/s</w:t>
      </w:r>
      <w:r>
        <w:rPr>
          <w:noProof/>
        </w:rPr>
        <w:tab/>
      </w:r>
      <w:r>
        <w:rPr>
          <w:noProof/>
        </w:rPr>
        <w:fldChar w:fldCharType="begin"/>
      </w:r>
      <w:r>
        <w:rPr>
          <w:noProof/>
        </w:rPr>
        <w:instrText xml:space="preserve"> PAGEREF _Toc106900994 \h </w:instrText>
      </w:r>
      <w:r>
        <w:rPr>
          <w:noProof/>
        </w:rPr>
      </w:r>
      <w:r>
        <w:rPr>
          <w:noProof/>
        </w:rPr>
        <w:fldChar w:fldCharType="separate"/>
      </w:r>
      <w:r>
        <w:rPr>
          <w:noProof/>
        </w:rPr>
        <w:t>16</w:t>
      </w:r>
      <w:r>
        <w:rPr>
          <w:noProof/>
        </w:rPr>
        <w:fldChar w:fldCharType="end"/>
      </w:r>
    </w:p>
    <w:p w14:paraId="61D33C9E" w14:textId="59BE2648" w:rsidR="00F86500" w:rsidRDefault="00F86500">
      <w:pPr>
        <w:pStyle w:val="TOC3"/>
        <w:rPr>
          <w:rFonts w:asciiTheme="minorHAnsi" w:eastAsiaTheme="minorEastAsia" w:hAnsiTheme="minorHAnsi" w:cstheme="minorBidi"/>
          <w:noProof/>
          <w:sz w:val="22"/>
          <w:szCs w:val="22"/>
        </w:rPr>
      </w:pPr>
      <w:r w:rsidRPr="00D43A46">
        <w:rPr>
          <w:noProof/>
        </w:rPr>
        <w:t>2.3.1.</w:t>
      </w:r>
      <w:r>
        <w:rPr>
          <w:rFonts w:asciiTheme="minorHAnsi" w:eastAsiaTheme="minorEastAsia" w:hAnsiTheme="minorHAnsi" w:cstheme="minorBidi"/>
          <w:noProof/>
          <w:sz w:val="22"/>
          <w:szCs w:val="22"/>
        </w:rPr>
        <w:tab/>
      </w:r>
      <w:r w:rsidRPr="00D43A46">
        <w:rPr>
          <w:noProof/>
        </w:rPr>
        <w:t>Primary question</w:t>
      </w:r>
      <w:r>
        <w:rPr>
          <w:noProof/>
        </w:rPr>
        <w:tab/>
      </w:r>
      <w:r>
        <w:rPr>
          <w:noProof/>
        </w:rPr>
        <w:fldChar w:fldCharType="begin"/>
      </w:r>
      <w:r>
        <w:rPr>
          <w:noProof/>
        </w:rPr>
        <w:instrText xml:space="preserve"> PAGEREF _Toc106900995 \h </w:instrText>
      </w:r>
      <w:r>
        <w:rPr>
          <w:noProof/>
        </w:rPr>
      </w:r>
      <w:r>
        <w:rPr>
          <w:noProof/>
        </w:rPr>
        <w:fldChar w:fldCharType="separate"/>
      </w:r>
      <w:r>
        <w:rPr>
          <w:noProof/>
        </w:rPr>
        <w:t>16</w:t>
      </w:r>
      <w:r>
        <w:rPr>
          <w:noProof/>
        </w:rPr>
        <w:fldChar w:fldCharType="end"/>
      </w:r>
    </w:p>
    <w:p w14:paraId="7FC959AD" w14:textId="46B56BE0" w:rsidR="00F86500" w:rsidRDefault="00F86500">
      <w:pPr>
        <w:pStyle w:val="TOC3"/>
        <w:rPr>
          <w:rFonts w:asciiTheme="minorHAnsi" w:eastAsiaTheme="minorEastAsia" w:hAnsiTheme="minorHAnsi" w:cstheme="minorBidi"/>
          <w:noProof/>
          <w:sz w:val="22"/>
          <w:szCs w:val="22"/>
        </w:rPr>
      </w:pPr>
      <w:r w:rsidRPr="00D43A46">
        <w:rPr>
          <w:noProof/>
        </w:rPr>
        <w:t>2.3.2.</w:t>
      </w:r>
      <w:r>
        <w:rPr>
          <w:rFonts w:asciiTheme="minorHAnsi" w:eastAsiaTheme="minorEastAsia" w:hAnsiTheme="minorHAnsi" w:cstheme="minorBidi"/>
          <w:noProof/>
          <w:sz w:val="22"/>
          <w:szCs w:val="22"/>
        </w:rPr>
        <w:tab/>
      </w:r>
      <w:r w:rsidRPr="00D43A46">
        <w:rPr>
          <w:noProof/>
        </w:rPr>
        <w:t>Secondary questions</w:t>
      </w:r>
      <w:r>
        <w:rPr>
          <w:noProof/>
        </w:rPr>
        <w:tab/>
      </w:r>
      <w:r>
        <w:rPr>
          <w:noProof/>
        </w:rPr>
        <w:fldChar w:fldCharType="begin"/>
      </w:r>
      <w:r>
        <w:rPr>
          <w:noProof/>
        </w:rPr>
        <w:instrText xml:space="preserve"> PAGEREF _Toc106900996 \h </w:instrText>
      </w:r>
      <w:r>
        <w:rPr>
          <w:noProof/>
        </w:rPr>
      </w:r>
      <w:r>
        <w:rPr>
          <w:noProof/>
        </w:rPr>
        <w:fldChar w:fldCharType="separate"/>
      </w:r>
      <w:r>
        <w:rPr>
          <w:noProof/>
        </w:rPr>
        <w:t>16</w:t>
      </w:r>
      <w:r>
        <w:rPr>
          <w:noProof/>
        </w:rPr>
        <w:fldChar w:fldCharType="end"/>
      </w:r>
    </w:p>
    <w:p w14:paraId="6A8251B5" w14:textId="45D3BD5A" w:rsidR="00F86500" w:rsidRDefault="00F86500">
      <w:pPr>
        <w:pStyle w:val="TOC2"/>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Search Strategy and Selection of Evidence</w:t>
      </w:r>
      <w:r>
        <w:rPr>
          <w:noProof/>
        </w:rPr>
        <w:tab/>
      </w:r>
      <w:r>
        <w:rPr>
          <w:noProof/>
        </w:rPr>
        <w:fldChar w:fldCharType="begin"/>
      </w:r>
      <w:r>
        <w:rPr>
          <w:noProof/>
        </w:rPr>
        <w:instrText xml:space="preserve"> PAGEREF _Toc106900997 \h </w:instrText>
      </w:r>
      <w:r>
        <w:rPr>
          <w:noProof/>
        </w:rPr>
      </w:r>
      <w:r>
        <w:rPr>
          <w:noProof/>
        </w:rPr>
        <w:fldChar w:fldCharType="separate"/>
      </w:r>
      <w:r>
        <w:rPr>
          <w:noProof/>
        </w:rPr>
        <w:t>17</w:t>
      </w:r>
      <w:r>
        <w:rPr>
          <w:noProof/>
        </w:rPr>
        <w:fldChar w:fldCharType="end"/>
      </w:r>
    </w:p>
    <w:p w14:paraId="2485835E" w14:textId="69B790E3" w:rsidR="00F86500" w:rsidRDefault="00F86500">
      <w:pPr>
        <w:pStyle w:val="TOC3"/>
        <w:rPr>
          <w:rFonts w:asciiTheme="minorHAnsi" w:eastAsiaTheme="minorEastAsia" w:hAnsiTheme="minorHAnsi" w:cstheme="minorBidi"/>
          <w:noProof/>
          <w:sz w:val="22"/>
          <w:szCs w:val="22"/>
        </w:rPr>
      </w:pPr>
      <w:r w:rsidRPr="00D43A46">
        <w:rPr>
          <w:noProof/>
        </w:rPr>
        <w:t>2.4.1.</w:t>
      </w:r>
      <w:r>
        <w:rPr>
          <w:rFonts w:asciiTheme="minorHAnsi" w:eastAsiaTheme="minorEastAsia" w:hAnsiTheme="minorHAnsi" w:cstheme="minorBidi"/>
          <w:noProof/>
          <w:sz w:val="22"/>
          <w:szCs w:val="22"/>
        </w:rPr>
        <w:tab/>
      </w:r>
      <w:r w:rsidRPr="00D43A46">
        <w:rPr>
          <w:noProof/>
        </w:rPr>
        <w:t>Overview</w:t>
      </w:r>
      <w:r>
        <w:rPr>
          <w:noProof/>
        </w:rPr>
        <w:tab/>
      </w:r>
      <w:r>
        <w:rPr>
          <w:noProof/>
        </w:rPr>
        <w:fldChar w:fldCharType="begin"/>
      </w:r>
      <w:r>
        <w:rPr>
          <w:noProof/>
        </w:rPr>
        <w:instrText xml:space="preserve"> PAGEREF _Toc106900998 \h </w:instrText>
      </w:r>
      <w:r>
        <w:rPr>
          <w:noProof/>
        </w:rPr>
      </w:r>
      <w:r>
        <w:rPr>
          <w:noProof/>
        </w:rPr>
        <w:fldChar w:fldCharType="separate"/>
      </w:r>
      <w:r>
        <w:rPr>
          <w:noProof/>
        </w:rPr>
        <w:t>17</w:t>
      </w:r>
      <w:r>
        <w:rPr>
          <w:noProof/>
        </w:rPr>
        <w:fldChar w:fldCharType="end"/>
      </w:r>
    </w:p>
    <w:p w14:paraId="310D753B" w14:textId="374FFF43" w:rsidR="00F86500" w:rsidRDefault="00F86500">
      <w:pPr>
        <w:pStyle w:val="TOC3"/>
        <w:rPr>
          <w:rFonts w:asciiTheme="minorHAnsi" w:eastAsiaTheme="minorEastAsia" w:hAnsiTheme="minorHAnsi" w:cstheme="minorBidi"/>
          <w:noProof/>
          <w:sz w:val="22"/>
          <w:szCs w:val="22"/>
        </w:rPr>
      </w:pPr>
      <w:r w:rsidRPr="00D43A46">
        <w:rPr>
          <w:noProof/>
        </w:rPr>
        <w:t>2.4.2.</w:t>
      </w:r>
      <w:r>
        <w:rPr>
          <w:rFonts w:asciiTheme="minorHAnsi" w:eastAsiaTheme="minorEastAsia" w:hAnsiTheme="minorHAnsi" w:cstheme="minorBidi"/>
          <w:noProof/>
          <w:sz w:val="22"/>
          <w:szCs w:val="22"/>
        </w:rPr>
        <w:tab/>
      </w:r>
      <w:r w:rsidRPr="00D43A46">
        <w:rPr>
          <w:noProof/>
        </w:rPr>
        <w:t>Keywords and search strings</w:t>
      </w:r>
      <w:r>
        <w:rPr>
          <w:noProof/>
        </w:rPr>
        <w:tab/>
      </w:r>
      <w:r>
        <w:rPr>
          <w:noProof/>
        </w:rPr>
        <w:fldChar w:fldCharType="begin"/>
      </w:r>
      <w:r>
        <w:rPr>
          <w:noProof/>
        </w:rPr>
        <w:instrText xml:space="preserve"> PAGEREF _Toc106900999 \h </w:instrText>
      </w:r>
      <w:r>
        <w:rPr>
          <w:noProof/>
        </w:rPr>
      </w:r>
      <w:r>
        <w:rPr>
          <w:noProof/>
        </w:rPr>
        <w:fldChar w:fldCharType="separate"/>
      </w:r>
      <w:r>
        <w:rPr>
          <w:noProof/>
        </w:rPr>
        <w:t>18</w:t>
      </w:r>
      <w:r>
        <w:rPr>
          <w:noProof/>
        </w:rPr>
        <w:fldChar w:fldCharType="end"/>
      </w:r>
    </w:p>
    <w:p w14:paraId="6C57283B" w14:textId="0A4D46A4" w:rsidR="00F86500" w:rsidRDefault="00F86500">
      <w:pPr>
        <w:pStyle w:val="TOC3"/>
        <w:rPr>
          <w:rFonts w:asciiTheme="minorHAnsi" w:eastAsiaTheme="minorEastAsia" w:hAnsiTheme="minorHAnsi" w:cstheme="minorBidi"/>
          <w:noProof/>
          <w:sz w:val="22"/>
          <w:szCs w:val="22"/>
        </w:rPr>
      </w:pPr>
      <w:r w:rsidRPr="00D43A46">
        <w:rPr>
          <w:noProof/>
        </w:rPr>
        <w:t>2.4.3.</w:t>
      </w:r>
      <w:r>
        <w:rPr>
          <w:rFonts w:asciiTheme="minorHAnsi" w:eastAsiaTheme="minorEastAsia" w:hAnsiTheme="minorHAnsi" w:cstheme="minorBidi"/>
          <w:noProof/>
          <w:sz w:val="22"/>
          <w:szCs w:val="22"/>
        </w:rPr>
        <w:tab/>
      </w:r>
      <w:r w:rsidRPr="00D43A46">
        <w:rPr>
          <w:noProof/>
        </w:rPr>
        <w:t>Scientific literature databases</w:t>
      </w:r>
      <w:r>
        <w:rPr>
          <w:noProof/>
        </w:rPr>
        <w:tab/>
      </w:r>
      <w:r>
        <w:rPr>
          <w:noProof/>
        </w:rPr>
        <w:fldChar w:fldCharType="begin"/>
      </w:r>
      <w:r>
        <w:rPr>
          <w:noProof/>
        </w:rPr>
        <w:instrText xml:space="preserve"> PAGEREF _Toc106901000 \h </w:instrText>
      </w:r>
      <w:r>
        <w:rPr>
          <w:noProof/>
        </w:rPr>
      </w:r>
      <w:r>
        <w:rPr>
          <w:noProof/>
        </w:rPr>
        <w:fldChar w:fldCharType="separate"/>
      </w:r>
      <w:r>
        <w:rPr>
          <w:noProof/>
        </w:rPr>
        <w:t>19</w:t>
      </w:r>
      <w:r>
        <w:rPr>
          <w:noProof/>
        </w:rPr>
        <w:fldChar w:fldCharType="end"/>
      </w:r>
    </w:p>
    <w:p w14:paraId="66AF4A6E" w14:textId="4EBA691A" w:rsidR="00F86500" w:rsidRDefault="00F86500">
      <w:pPr>
        <w:pStyle w:val="TOC3"/>
        <w:rPr>
          <w:rFonts w:asciiTheme="minorHAnsi" w:eastAsiaTheme="minorEastAsia" w:hAnsiTheme="minorHAnsi" w:cstheme="minorBidi"/>
          <w:noProof/>
          <w:sz w:val="22"/>
          <w:szCs w:val="22"/>
        </w:rPr>
      </w:pPr>
      <w:r w:rsidRPr="00D43A46">
        <w:rPr>
          <w:noProof/>
        </w:rPr>
        <w:t>2.4.4.</w:t>
      </w:r>
      <w:r>
        <w:rPr>
          <w:rFonts w:asciiTheme="minorHAnsi" w:eastAsiaTheme="minorEastAsia" w:hAnsiTheme="minorHAnsi" w:cstheme="minorBidi"/>
          <w:noProof/>
          <w:sz w:val="22"/>
          <w:szCs w:val="22"/>
        </w:rPr>
        <w:tab/>
      </w:r>
      <w:r w:rsidRPr="00D43A46">
        <w:rPr>
          <w:noProof/>
        </w:rPr>
        <w:t>Inclusion and exclusion criteria</w:t>
      </w:r>
      <w:r>
        <w:rPr>
          <w:noProof/>
        </w:rPr>
        <w:tab/>
      </w:r>
      <w:r>
        <w:rPr>
          <w:noProof/>
        </w:rPr>
        <w:fldChar w:fldCharType="begin"/>
      </w:r>
      <w:r>
        <w:rPr>
          <w:noProof/>
        </w:rPr>
        <w:instrText xml:space="preserve"> PAGEREF _Toc106901001 \h </w:instrText>
      </w:r>
      <w:r>
        <w:rPr>
          <w:noProof/>
        </w:rPr>
      </w:r>
      <w:r>
        <w:rPr>
          <w:noProof/>
        </w:rPr>
        <w:fldChar w:fldCharType="separate"/>
      </w:r>
      <w:r>
        <w:rPr>
          <w:noProof/>
        </w:rPr>
        <w:t>20</w:t>
      </w:r>
      <w:r>
        <w:rPr>
          <w:noProof/>
        </w:rPr>
        <w:fldChar w:fldCharType="end"/>
      </w:r>
    </w:p>
    <w:p w14:paraId="6DC7467C" w14:textId="187D392A" w:rsidR="00F86500" w:rsidRDefault="00F86500">
      <w:pPr>
        <w:pStyle w:val="TOC3"/>
        <w:rPr>
          <w:rFonts w:asciiTheme="minorHAnsi" w:eastAsiaTheme="minorEastAsia" w:hAnsiTheme="minorHAnsi" w:cstheme="minorBidi"/>
          <w:noProof/>
          <w:sz w:val="22"/>
          <w:szCs w:val="22"/>
        </w:rPr>
      </w:pPr>
      <w:r>
        <w:rPr>
          <w:noProof/>
        </w:rPr>
        <w:t>2.4.5.</w:t>
      </w:r>
      <w:r>
        <w:rPr>
          <w:rFonts w:asciiTheme="minorHAnsi" w:eastAsiaTheme="minorEastAsia" w:hAnsiTheme="minorHAnsi" w:cstheme="minorBidi"/>
          <w:noProof/>
          <w:sz w:val="22"/>
          <w:szCs w:val="22"/>
        </w:rPr>
        <w:tab/>
      </w:r>
      <w:r>
        <w:rPr>
          <w:noProof/>
        </w:rPr>
        <w:t>Use of existing guidance or reviews to address secondary research questions</w:t>
      </w:r>
      <w:r>
        <w:rPr>
          <w:noProof/>
        </w:rPr>
        <w:tab/>
      </w:r>
      <w:r>
        <w:rPr>
          <w:noProof/>
        </w:rPr>
        <w:tab/>
      </w:r>
      <w:r>
        <w:rPr>
          <w:noProof/>
        </w:rPr>
        <w:fldChar w:fldCharType="begin"/>
      </w:r>
      <w:r>
        <w:rPr>
          <w:noProof/>
        </w:rPr>
        <w:instrText xml:space="preserve"> PAGEREF _Toc106901002 \h </w:instrText>
      </w:r>
      <w:r>
        <w:rPr>
          <w:noProof/>
        </w:rPr>
      </w:r>
      <w:r>
        <w:rPr>
          <w:noProof/>
        </w:rPr>
        <w:fldChar w:fldCharType="separate"/>
      </w:r>
      <w:r>
        <w:rPr>
          <w:noProof/>
        </w:rPr>
        <w:t>21</w:t>
      </w:r>
      <w:r>
        <w:rPr>
          <w:noProof/>
        </w:rPr>
        <w:fldChar w:fldCharType="end"/>
      </w:r>
    </w:p>
    <w:p w14:paraId="10E7EBCD" w14:textId="075D2DE2" w:rsidR="00F86500" w:rsidRDefault="00F86500">
      <w:pPr>
        <w:pStyle w:val="TOC3"/>
        <w:rPr>
          <w:rFonts w:asciiTheme="minorHAnsi" w:eastAsiaTheme="minorEastAsia" w:hAnsiTheme="minorHAnsi" w:cstheme="minorBidi"/>
          <w:noProof/>
          <w:sz w:val="22"/>
          <w:szCs w:val="22"/>
        </w:rPr>
      </w:pPr>
      <w:r w:rsidRPr="00D43A46">
        <w:rPr>
          <w:noProof/>
        </w:rPr>
        <w:t>2.4.6.</w:t>
      </w:r>
      <w:r>
        <w:rPr>
          <w:rFonts w:asciiTheme="minorHAnsi" w:eastAsiaTheme="minorEastAsia" w:hAnsiTheme="minorHAnsi" w:cstheme="minorBidi"/>
          <w:noProof/>
          <w:sz w:val="22"/>
          <w:szCs w:val="22"/>
        </w:rPr>
        <w:tab/>
      </w:r>
      <w:r w:rsidRPr="00D43A46">
        <w:rPr>
          <w:noProof/>
        </w:rPr>
        <w:t>Validation of search methods</w:t>
      </w:r>
      <w:r>
        <w:rPr>
          <w:noProof/>
        </w:rPr>
        <w:tab/>
      </w:r>
      <w:r>
        <w:rPr>
          <w:noProof/>
        </w:rPr>
        <w:fldChar w:fldCharType="begin"/>
      </w:r>
      <w:r>
        <w:rPr>
          <w:noProof/>
        </w:rPr>
        <w:instrText xml:space="preserve"> PAGEREF _Toc106901003 \h </w:instrText>
      </w:r>
      <w:r>
        <w:rPr>
          <w:noProof/>
        </w:rPr>
      </w:r>
      <w:r>
        <w:rPr>
          <w:noProof/>
        </w:rPr>
        <w:fldChar w:fldCharType="separate"/>
      </w:r>
      <w:r>
        <w:rPr>
          <w:noProof/>
        </w:rPr>
        <w:t>21</w:t>
      </w:r>
      <w:r>
        <w:rPr>
          <w:noProof/>
        </w:rPr>
        <w:fldChar w:fldCharType="end"/>
      </w:r>
    </w:p>
    <w:p w14:paraId="2C4DC88D" w14:textId="15BB7256" w:rsidR="00F86500" w:rsidRDefault="00F86500">
      <w:pPr>
        <w:pStyle w:val="TOC3"/>
        <w:rPr>
          <w:rFonts w:asciiTheme="minorHAnsi" w:eastAsiaTheme="minorEastAsia" w:hAnsiTheme="minorHAnsi" w:cstheme="minorBidi"/>
          <w:noProof/>
          <w:sz w:val="22"/>
          <w:szCs w:val="22"/>
        </w:rPr>
      </w:pPr>
      <w:r w:rsidRPr="00D43A46">
        <w:rPr>
          <w:noProof/>
        </w:rPr>
        <w:t>2.4.7.</w:t>
      </w:r>
      <w:r>
        <w:rPr>
          <w:rFonts w:asciiTheme="minorHAnsi" w:eastAsiaTheme="minorEastAsia" w:hAnsiTheme="minorHAnsi" w:cstheme="minorBidi"/>
          <w:noProof/>
          <w:sz w:val="22"/>
          <w:szCs w:val="22"/>
        </w:rPr>
        <w:tab/>
      </w:r>
      <w:r w:rsidRPr="00D43A46">
        <w:rPr>
          <w:noProof/>
        </w:rPr>
        <w:t>Grey literature (guidelines)</w:t>
      </w:r>
      <w:r>
        <w:rPr>
          <w:noProof/>
        </w:rPr>
        <w:tab/>
      </w:r>
      <w:r>
        <w:rPr>
          <w:noProof/>
        </w:rPr>
        <w:fldChar w:fldCharType="begin"/>
      </w:r>
      <w:r>
        <w:rPr>
          <w:noProof/>
        </w:rPr>
        <w:instrText xml:space="preserve"> PAGEREF _Toc106901004 \h </w:instrText>
      </w:r>
      <w:r>
        <w:rPr>
          <w:noProof/>
        </w:rPr>
      </w:r>
      <w:r>
        <w:rPr>
          <w:noProof/>
        </w:rPr>
        <w:fldChar w:fldCharType="separate"/>
      </w:r>
      <w:r>
        <w:rPr>
          <w:noProof/>
        </w:rPr>
        <w:t>21</w:t>
      </w:r>
      <w:r>
        <w:rPr>
          <w:noProof/>
        </w:rPr>
        <w:fldChar w:fldCharType="end"/>
      </w:r>
    </w:p>
    <w:p w14:paraId="3F13A217" w14:textId="3A5C70A2" w:rsidR="00F86500" w:rsidRDefault="00F86500">
      <w:pPr>
        <w:pStyle w:val="TOC3"/>
        <w:rPr>
          <w:rFonts w:asciiTheme="minorHAnsi" w:eastAsiaTheme="minorEastAsia" w:hAnsiTheme="minorHAnsi" w:cstheme="minorBidi"/>
          <w:noProof/>
          <w:sz w:val="22"/>
          <w:szCs w:val="22"/>
        </w:rPr>
      </w:pPr>
      <w:r w:rsidRPr="00D43A46">
        <w:rPr>
          <w:noProof/>
        </w:rPr>
        <w:t>2.4.8.</w:t>
      </w:r>
      <w:r>
        <w:rPr>
          <w:rFonts w:asciiTheme="minorHAnsi" w:eastAsiaTheme="minorEastAsia" w:hAnsiTheme="minorHAnsi" w:cstheme="minorBidi"/>
          <w:noProof/>
          <w:sz w:val="22"/>
          <w:szCs w:val="22"/>
        </w:rPr>
        <w:tab/>
      </w:r>
      <w:r w:rsidRPr="00D43A46">
        <w:rPr>
          <w:noProof/>
        </w:rPr>
        <w:t>Documentation of search results</w:t>
      </w:r>
      <w:r>
        <w:rPr>
          <w:noProof/>
        </w:rPr>
        <w:tab/>
      </w:r>
      <w:r>
        <w:rPr>
          <w:noProof/>
        </w:rPr>
        <w:fldChar w:fldCharType="begin"/>
      </w:r>
      <w:r>
        <w:rPr>
          <w:noProof/>
        </w:rPr>
        <w:instrText xml:space="preserve"> PAGEREF _Toc106901005 \h </w:instrText>
      </w:r>
      <w:r>
        <w:rPr>
          <w:noProof/>
        </w:rPr>
      </w:r>
      <w:r>
        <w:rPr>
          <w:noProof/>
        </w:rPr>
        <w:fldChar w:fldCharType="separate"/>
      </w:r>
      <w:r>
        <w:rPr>
          <w:noProof/>
        </w:rPr>
        <w:t>22</w:t>
      </w:r>
      <w:r>
        <w:rPr>
          <w:noProof/>
        </w:rPr>
        <w:fldChar w:fldCharType="end"/>
      </w:r>
    </w:p>
    <w:p w14:paraId="6F3E102A" w14:textId="7800D033" w:rsidR="00F86500" w:rsidRDefault="00F86500">
      <w:pPr>
        <w:pStyle w:val="TOC3"/>
        <w:rPr>
          <w:rFonts w:asciiTheme="minorHAnsi" w:eastAsiaTheme="minorEastAsia" w:hAnsiTheme="minorHAnsi" w:cstheme="minorBidi"/>
          <w:noProof/>
          <w:sz w:val="22"/>
          <w:szCs w:val="22"/>
        </w:rPr>
      </w:pPr>
      <w:r w:rsidRPr="00D43A46">
        <w:rPr>
          <w:noProof/>
        </w:rPr>
        <w:t>2.4.9.</w:t>
      </w:r>
      <w:r>
        <w:rPr>
          <w:rFonts w:asciiTheme="minorHAnsi" w:eastAsiaTheme="minorEastAsia" w:hAnsiTheme="minorHAnsi" w:cstheme="minorBidi"/>
          <w:noProof/>
          <w:sz w:val="22"/>
          <w:szCs w:val="22"/>
        </w:rPr>
        <w:tab/>
      </w:r>
      <w:r w:rsidRPr="00D43A46">
        <w:rPr>
          <w:noProof/>
        </w:rPr>
        <w:t>Population, Exposure, Comparator, Outcome (PECO) table</w:t>
      </w:r>
      <w:r>
        <w:rPr>
          <w:noProof/>
        </w:rPr>
        <w:tab/>
      </w:r>
      <w:r>
        <w:rPr>
          <w:noProof/>
        </w:rPr>
        <w:fldChar w:fldCharType="begin"/>
      </w:r>
      <w:r>
        <w:rPr>
          <w:noProof/>
        </w:rPr>
        <w:instrText xml:space="preserve"> PAGEREF _Toc106901006 \h </w:instrText>
      </w:r>
      <w:r>
        <w:rPr>
          <w:noProof/>
        </w:rPr>
      </w:r>
      <w:r>
        <w:rPr>
          <w:noProof/>
        </w:rPr>
        <w:fldChar w:fldCharType="separate"/>
      </w:r>
      <w:r>
        <w:rPr>
          <w:noProof/>
        </w:rPr>
        <w:t>22</w:t>
      </w:r>
      <w:r>
        <w:rPr>
          <w:noProof/>
        </w:rPr>
        <w:fldChar w:fldCharType="end"/>
      </w:r>
    </w:p>
    <w:p w14:paraId="3AFF03DC" w14:textId="0E823654" w:rsidR="00F86500" w:rsidRDefault="00F86500">
      <w:pPr>
        <w:pStyle w:val="TOC2"/>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Evidence collection</w:t>
      </w:r>
      <w:r>
        <w:rPr>
          <w:noProof/>
        </w:rPr>
        <w:tab/>
      </w:r>
      <w:r>
        <w:rPr>
          <w:noProof/>
        </w:rPr>
        <w:fldChar w:fldCharType="begin"/>
      </w:r>
      <w:r>
        <w:rPr>
          <w:noProof/>
        </w:rPr>
        <w:instrText xml:space="preserve"> PAGEREF _Toc106901007 \h </w:instrText>
      </w:r>
      <w:r>
        <w:rPr>
          <w:noProof/>
        </w:rPr>
      </w:r>
      <w:r>
        <w:rPr>
          <w:noProof/>
        </w:rPr>
        <w:fldChar w:fldCharType="separate"/>
      </w:r>
      <w:r>
        <w:rPr>
          <w:noProof/>
        </w:rPr>
        <w:t>25</w:t>
      </w:r>
      <w:r>
        <w:rPr>
          <w:noProof/>
        </w:rPr>
        <w:fldChar w:fldCharType="end"/>
      </w:r>
    </w:p>
    <w:p w14:paraId="6443D846" w14:textId="2EFE3704" w:rsidR="00F86500" w:rsidRDefault="00F86500">
      <w:pPr>
        <w:pStyle w:val="TOC3"/>
        <w:rPr>
          <w:rFonts w:asciiTheme="minorHAnsi" w:eastAsiaTheme="minorEastAsia" w:hAnsiTheme="minorHAnsi" w:cstheme="minorBidi"/>
          <w:noProof/>
          <w:sz w:val="22"/>
          <w:szCs w:val="22"/>
        </w:rPr>
      </w:pPr>
      <w:r w:rsidRPr="00D43A46">
        <w:rPr>
          <w:noProof/>
        </w:rPr>
        <w:t>2.5.1.</w:t>
      </w:r>
      <w:r>
        <w:rPr>
          <w:rFonts w:asciiTheme="minorHAnsi" w:eastAsiaTheme="minorEastAsia" w:hAnsiTheme="minorHAnsi" w:cstheme="minorBidi"/>
          <w:noProof/>
          <w:sz w:val="22"/>
          <w:szCs w:val="22"/>
        </w:rPr>
        <w:tab/>
      </w:r>
      <w:r w:rsidRPr="00D43A46">
        <w:rPr>
          <w:noProof/>
        </w:rPr>
        <w:t>Classification of the evidence</w:t>
      </w:r>
      <w:r>
        <w:rPr>
          <w:noProof/>
        </w:rPr>
        <w:tab/>
      </w:r>
      <w:r>
        <w:rPr>
          <w:noProof/>
        </w:rPr>
        <w:fldChar w:fldCharType="begin"/>
      </w:r>
      <w:r>
        <w:rPr>
          <w:noProof/>
        </w:rPr>
        <w:instrText xml:space="preserve"> PAGEREF _Toc106901008 \h </w:instrText>
      </w:r>
      <w:r>
        <w:rPr>
          <w:noProof/>
        </w:rPr>
      </w:r>
      <w:r>
        <w:rPr>
          <w:noProof/>
        </w:rPr>
        <w:fldChar w:fldCharType="separate"/>
      </w:r>
      <w:r>
        <w:rPr>
          <w:noProof/>
        </w:rPr>
        <w:t>25</w:t>
      </w:r>
      <w:r>
        <w:rPr>
          <w:noProof/>
        </w:rPr>
        <w:fldChar w:fldCharType="end"/>
      </w:r>
    </w:p>
    <w:p w14:paraId="19CCEEF7" w14:textId="4613649B"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2.5.1.1.</w:t>
      </w:r>
      <w:r>
        <w:rPr>
          <w:rFonts w:asciiTheme="minorHAnsi" w:eastAsiaTheme="minorEastAsia" w:hAnsiTheme="minorHAnsi" w:cstheme="minorBidi"/>
          <w:noProof/>
          <w:sz w:val="22"/>
          <w:szCs w:val="22"/>
        </w:rPr>
        <w:tab/>
      </w:r>
      <w:r>
        <w:rPr>
          <w:noProof/>
        </w:rPr>
        <w:t>Grey literature</w:t>
      </w:r>
      <w:r>
        <w:rPr>
          <w:noProof/>
        </w:rPr>
        <w:tab/>
      </w:r>
      <w:r>
        <w:rPr>
          <w:noProof/>
        </w:rPr>
        <w:fldChar w:fldCharType="begin"/>
      </w:r>
      <w:r>
        <w:rPr>
          <w:noProof/>
        </w:rPr>
        <w:instrText xml:space="preserve"> PAGEREF _Toc106901009 \h </w:instrText>
      </w:r>
      <w:r>
        <w:rPr>
          <w:noProof/>
        </w:rPr>
      </w:r>
      <w:r>
        <w:rPr>
          <w:noProof/>
        </w:rPr>
        <w:fldChar w:fldCharType="separate"/>
      </w:r>
      <w:r>
        <w:rPr>
          <w:noProof/>
        </w:rPr>
        <w:t>25</w:t>
      </w:r>
      <w:r>
        <w:rPr>
          <w:noProof/>
        </w:rPr>
        <w:fldChar w:fldCharType="end"/>
      </w:r>
    </w:p>
    <w:p w14:paraId="65F84508" w14:textId="0A6BD647"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2.5.1.2.</w:t>
      </w:r>
      <w:r>
        <w:rPr>
          <w:rFonts w:asciiTheme="minorHAnsi" w:eastAsiaTheme="minorEastAsia" w:hAnsiTheme="minorHAnsi" w:cstheme="minorBidi"/>
          <w:noProof/>
          <w:sz w:val="22"/>
          <w:szCs w:val="22"/>
        </w:rPr>
        <w:tab/>
      </w:r>
      <w:r>
        <w:rPr>
          <w:noProof/>
        </w:rPr>
        <w:t>Primary studies</w:t>
      </w:r>
      <w:r>
        <w:rPr>
          <w:noProof/>
        </w:rPr>
        <w:tab/>
      </w:r>
      <w:r>
        <w:rPr>
          <w:noProof/>
        </w:rPr>
        <w:fldChar w:fldCharType="begin"/>
      </w:r>
      <w:r>
        <w:rPr>
          <w:noProof/>
        </w:rPr>
        <w:instrText xml:space="preserve"> PAGEREF _Toc106901010 \h </w:instrText>
      </w:r>
      <w:r>
        <w:rPr>
          <w:noProof/>
        </w:rPr>
      </w:r>
      <w:r>
        <w:rPr>
          <w:noProof/>
        </w:rPr>
        <w:fldChar w:fldCharType="separate"/>
      </w:r>
      <w:r>
        <w:rPr>
          <w:noProof/>
        </w:rPr>
        <w:t>26</w:t>
      </w:r>
      <w:r>
        <w:rPr>
          <w:noProof/>
        </w:rPr>
        <w:fldChar w:fldCharType="end"/>
      </w:r>
    </w:p>
    <w:p w14:paraId="007D32CE" w14:textId="19250F43" w:rsidR="00F86500" w:rsidRDefault="00F86500">
      <w:pPr>
        <w:pStyle w:val="TOC3"/>
        <w:rPr>
          <w:rFonts w:asciiTheme="minorHAnsi" w:eastAsiaTheme="minorEastAsia" w:hAnsiTheme="minorHAnsi" w:cstheme="minorBidi"/>
          <w:noProof/>
          <w:sz w:val="22"/>
          <w:szCs w:val="22"/>
        </w:rPr>
      </w:pPr>
      <w:r w:rsidRPr="00D43A46">
        <w:rPr>
          <w:noProof/>
        </w:rPr>
        <w:t>2.5.2.</w:t>
      </w:r>
      <w:r>
        <w:rPr>
          <w:rFonts w:asciiTheme="minorHAnsi" w:eastAsiaTheme="minorEastAsia" w:hAnsiTheme="minorHAnsi" w:cstheme="minorBidi"/>
          <w:noProof/>
          <w:sz w:val="22"/>
          <w:szCs w:val="22"/>
        </w:rPr>
        <w:tab/>
      </w:r>
      <w:r w:rsidRPr="00D43A46">
        <w:rPr>
          <w:noProof/>
        </w:rPr>
        <w:t>Quality assessment (by types)</w:t>
      </w:r>
      <w:r>
        <w:rPr>
          <w:noProof/>
        </w:rPr>
        <w:tab/>
      </w:r>
      <w:r>
        <w:rPr>
          <w:noProof/>
        </w:rPr>
        <w:fldChar w:fldCharType="begin"/>
      </w:r>
      <w:r>
        <w:rPr>
          <w:noProof/>
        </w:rPr>
        <w:instrText xml:space="preserve"> PAGEREF _Toc106901011 \h </w:instrText>
      </w:r>
      <w:r>
        <w:rPr>
          <w:noProof/>
        </w:rPr>
      </w:r>
      <w:r>
        <w:rPr>
          <w:noProof/>
        </w:rPr>
        <w:fldChar w:fldCharType="separate"/>
      </w:r>
      <w:r>
        <w:rPr>
          <w:noProof/>
        </w:rPr>
        <w:t>27</w:t>
      </w:r>
      <w:r>
        <w:rPr>
          <w:noProof/>
        </w:rPr>
        <w:fldChar w:fldCharType="end"/>
      </w:r>
    </w:p>
    <w:p w14:paraId="5E12B5B7" w14:textId="6CA99FF2"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2.5.2.1.</w:t>
      </w:r>
      <w:r>
        <w:rPr>
          <w:rFonts w:asciiTheme="minorHAnsi" w:eastAsiaTheme="minorEastAsia" w:hAnsiTheme="minorHAnsi" w:cstheme="minorBidi"/>
          <w:noProof/>
          <w:sz w:val="22"/>
          <w:szCs w:val="22"/>
        </w:rPr>
        <w:tab/>
      </w:r>
      <w:r>
        <w:rPr>
          <w:noProof/>
        </w:rPr>
        <w:t>Grey literature</w:t>
      </w:r>
      <w:r>
        <w:rPr>
          <w:noProof/>
        </w:rPr>
        <w:tab/>
      </w:r>
      <w:r>
        <w:rPr>
          <w:noProof/>
        </w:rPr>
        <w:fldChar w:fldCharType="begin"/>
      </w:r>
      <w:r>
        <w:rPr>
          <w:noProof/>
        </w:rPr>
        <w:instrText xml:space="preserve"> PAGEREF _Toc106901012 \h </w:instrText>
      </w:r>
      <w:r>
        <w:rPr>
          <w:noProof/>
        </w:rPr>
      </w:r>
      <w:r>
        <w:rPr>
          <w:noProof/>
        </w:rPr>
        <w:fldChar w:fldCharType="separate"/>
      </w:r>
      <w:r>
        <w:rPr>
          <w:noProof/>
        </w:rPr>
        <w:t>27</w:t>
      </w:r>
      <w:r>
        <w:rPr>
          <w:noProof/>
        </w:rPr>
        <w:fldChar w:fldCharType="end"/>
      </w:r>
    </w:p>
    <w:p w14:paraId="0ED2261F" w14:textId="64C395F7"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2.5.2.2.</w:t>
      </w:r>
      <w:r>
        <w:rPr>
          <w:rFonts w:asciiTheme="minorHAnsi" w:eastAsiaTheme="minorEastAsia" w:hAnsiTheme="minorHAnsi" w:cstheme="minorBidi"/>
          <w:noProof/>
          <w:sz w:val="22"/>
          <w:szCs w:val="22"/>
        </w:rPr>
        <w:tab/>
      </w:r>
      <w:r>
        <w:rPr>
          <w:noProof/>
        </w:rPr>
        <w:t>Primary studies</w:t>
      </w:r>
      <w:r>
        <w:rPr>
          <w:noProof/>
        </w:rPr>
        <w:tab/>
      </w:r>
      <w:r>
        <w:rPr>
          <w:noProof/>
        </w:rPr>
        <w:fldChar w:fldCharType="begin"/>
      </w:r>
      <w:r>
        <w:rPr>
          <w:noProof/>
        </w:rPr>
        <w:instrText xml:space="preserve"> PAGEREF _Toc106901013 \h </w:instrText>
      </w:r>
      <w:r>
        <w:rPr>
          <w:noProof/>
        </w:rPr>
      </w:r>
      <w:r>
        <w:rPr>
          <w:noProof/>
        </w:rPr>
        <w:fldChar w:fldCharType="separate"/>
      </w:r>
      <w:r>
        <w:rPr>
          <w:noProof/>
        </w:rPr>
        <w:t>29</w:t>
      </w:r>
      <w:r>
        <w:rPr>
          <w:noProof/>
        </w:rPr>
        <w:fldChar w:fldCharType="end"/>
      </w:r>
    </w:p>
    <w:p w14:paraId="2F0D1CC6" w14:textId="3155F645"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2.5.2.3.</w:t>
      </w:r>
      <w:r>
        <w:rPr>
          <w:rFonts w:asciiTheme="minorHAnsi" w:eastAsiaTheme="minorEastAsia" w:hAnsiTheme="minorHAnsi" w:cstheme="minorBidi"/>
          <w:noProof/>
          <w:sz w:val="22"/>
          <w:szCs w:val="22"/>
        </w:rPr>
        <w:tab/>
      </w:r>
      <w:r>
        <w:rPr>
          <w:noProof/>
        </w:rPr>
        <w:t>Risk of bias assessment for primary studies</w:t>
      </w:r>
      <w:r>
        <w:rPr>
          <w:noProof/>
        </w:rPr>
        <w:tab/>
      </w:r>
      <w:r>
        <w:rPr>
          <w:noProof/>
        </w:rPr>
        <w:fldChar w:fldCharType="begin"/>
      </w:r>
      <w:r>
        <w:rPr>
          <w:noProof/>
        </w:rPr>
        <w:instrText xml:space="preserve"> PAGEREF _Toc106901014 \h </w:instrText>
      </w:r>
      <w:r>
        <w:rPr>
          <w:noProof/>
        </w:rPr>
      </w:r>
      <w:r>
        <w:rPr>
          <w:noProof/>
        </w:rPr>
        <w:fldChar w:fldCharType="separate"/>
      </w:r>
      <w:r>
        <w:rPr>
          <w:noProof/>
        </w:rPr>
        <w:t>29</w:t>
      </w:r>
      <w:r>
        <w:rPr>
          <w:noProof/>
        </w:rPr>
        <w:fldChar w:fldCharType="end"/>
      </w:r>
    </w:p>
    <w:p w14:paraId="2515A389" w14:textId="77124DB9" w:rsidR="00F86500" w:rsidRDefault="00F86500">
      <w:pPr>
        <w:pStyle w:val="TOC2"/>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Process for extracting and presenting data</w:t>
      </w:r>
      <w:r>
        <w:rPr>
          <w:noProof/>
        </w:rPr>
        <w:tab/>
      </w:r>
      <w:r>
        <w:rPr>
          <w:noProof/>
        </w:rPr>
        <w:fldChar w:fldCharType="begin"/>
      </w:r>
      <w:r>
        <w:rPr>
          <w:noProof/>
        </w:rPr>
        <w:instrText xml:space="preserve"> PAGEREF _Toc106901015 \h </w:instrText>
      </w:r>
      <w:r>
        <w:rPr>
          <w:noProof/>
        </w:rPr>
      </w:r>
      <w:r>
        <w:rPr>
          <w:noProof/>
        </w:rPr>
        <w:fldChar w:fldCharType="separate"/>
      </w:r>
      <w:r>
        <w:rPr>
          <w:noProof/>
        </w:rPr>
        <w:t>30</w:t>
      </w:r>
      <w:r>
        <w:rPr>
          <w:noProof/>
        </w:rPr>
        <w:fldChar w:fldCharType="end"/>
      </w:r>
    </w:p>
    <w:p w14:paraId="4A2F7CCF" w14:textId="3A67D0A8" w:rsidR="00F86500" w:rsidRDefault="00F86500">
      <w:pPr>
        <w:pStyle w:val="TOC3"/>
        <w:rPr>
          <w:rFonts w:asciiTheme="minorHAnsi" w:eastAsiaTheme="minorEastAsia" w:hAnsiTheme="minorHAnsi" w:cstheme="minorBidi"/>
          <w:noProof/>
          <w:sz w:val="22"/>
          <w:szCs w:val="22"/>
        </w:rPr>
      </w:pPr>
      <w:r w:rsidRPr="00D43A46">
        <w:rPr>
          <w:noProof/>
        </w:rPr>
        <w:t>2.6.1.</w:t>
      </w:r>
      <w:r>
        <w:rPr>
          <w:rFonts w:asciiTheme="minorHAnsi" w:eastAsiaTheme="minorEastAsia" w:hAnsiTheme="minorHAnsi" w:cstheme="minorBidi"/>
          <w:noProof/>
          <w:sz w:val="22"/>
          <w:szCs w:val="22"/>
        </w:rPr>
        <w:tab/>
      </w:r>
      <w:r w:rsidRPr="00D43A46">
        <w:rPr>
          <w:noProof/>
        </w:rPr>
        <w:t>Data extraction</w:t>
      </w:r>
      <w:r>
        <w:rPr>
          <w:noProof/>
        </w:rPr>
        <w:tab/>
      </w:r>
      <w:r>
        <w:rPr>
          <w:noProof/>
        </w:rPr>
        <w:fldChar w:fldCharType="begin"/>
      </w:r>
      <w:r>
        <w:rPr>
          <w:noProof/>
        </w:rPr>
        <w:instrText xml:space="preserve"> PAGEREF _Toc106901016 \h </w:instrText>
      </w:r>
      <w:r>
        <w:rPr>
          <w:noProof/>
        </w:rPr>
      </w:r>
      <w:r>
        <w:rPr>
          <w:noProof/>
        </w:rPr>
        <w:fldChar w:fldCharType="separate"/>
      </w:r>
      <w:r>
        <w:rPr>
          <w:noProof/>
        </w:rPr>
        <w:t>30</w:t>
      </w:r>
      <w:r>
        <w:rPr>
          <w:noProof/>
        </w:rPr>
        <w:fldChar w:fldCharType="end"/>
      </w:r>
    </w:p>
    <w:p w14:paraId="1AD3FA54" w14:textId="1528BC46"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2.6.1.1.</w:t>
      </w:r>
      <w:r>
        <w:rPr>
          <w:rFonts w:asciiTheme="minorHAnsi" w:eastAsiaTheme="minorEastAsia" w:hAnsiTheme="minorHAnsi" w:cstheme="minorBidi"/>
          <w:noProof/>
          <w:sz w:val="22"/>
          <w:szCs w:val="22"/>
        </w:rPr>
        <w:tab/>
      </w:r>
      <w:r>
        <w:rPr>
          <w:noProof/>
        </w:rPr>
        <w:t>Grey literature</w:t>
      </w:r>
      <w:r>
        <w:rPr>
          <w:noProof/>
        </w:rPr>
        <w:tab/>
      </w:r>
      <w:r>
        <w:rPr>
          <w:noProof/>
        </w:rPr>
        <w:fldChar w:fldCharType="begin"/>
      </w:r>
      <w:r>
        <w:rPr>
          <w:noProof/>
        </w:rPr>
        <w:instrText xml:space="preserve"> PAGEREF _Toc106901017 \h </w:instrText>
      </w:r>
      <w:r>
        <w:rPr>
          <w:noProof/>
        </w:rPr>
      </w:r>
      <w:r>
        <w:rPr>
          <w:noProof/>
        </w:rPr>
        <w:fldChar w:fldCharType="separate"/>
      </w:r>
      <w:r>
        <w:rPr>
          <w:noProof/>
        </w:rPr>
        <w:t>30</w:t>
      </w:r>
      <w:r>
        <w:rPr>
          <w:noProof/>
        </w:rPr>
        <w:fldChar w:fldCharType="end"/>
      </w:r>
    </w:p>
    <w:p w14:paraId="513715EC" w14:textId="3C64CE8D"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2.6.1.2.</w:t>
      </w:r>
      <w:r>
        <w:rPr>
          <w:rFonts w:asciiTheme="minorHAnsi" w:eastAsiaTheme="minorEastAsia" w:hAnsiTheme="minorHAnsi" w:cstheme="minorBidi"/>
          <w:noProof/>
          <w:sz w:val="22"/>
          <w:szCs w:val="22"/>
        </w:rPr>
        <w:tab/>
      </w:r>
      <w:r>
        <w:rPr>
          <w:noProof/>
        </w:rPr>
        <w:t>Primary studies</w:t>
      </w:r>
      <w:r>
        <w:rPr>
          <w:noProof/>
        </w:rPr>
        <w:tab/>
      </w:r>
      <w:r>
        <w:rPr>
          <w:noProof/>
        </w:rPr>
        <w:fldChar w:fldCharType="begin"/>
      </w:r>
      <w:r>
        <w:rPr>
          <w:noProof/>
        </w:rPr>
        <w:instrText xml:space="preserve"> PAGEREF _Toc106901018 \h </w:instrText>
      </w:r>
      <w:r>
        <w:rPr>
          <w:noProof/>
        </w:rPr>
      </w:r>
      <w:r>
        <w:rPr>
          <w:noProof/>
        </w:rPr>
        <w:fldChar w:fldCharType="separate"/>
      </w:r>
      <w:r>
        <w:rPr>
          <w:noProof/>
        </w:rPr>
        <w:t>31</w:t>
      </w:r>
      <w:r>
        <w:rPr>
          <w:noProof/>
        </w:rPr>
        <w:fldChar w:fldCharType="end"/>
      </w:r>
    </w:p>
    <w:p w14:paraId="4950DB6C" w14:textId="40AB22FA" w:rsidR="00F86500" w:rsidRDefault="00F86500">
      <w:pPr>
        <w:pStyle w:val="TOC2"/>
        <w:rPr>
          <w:rFonts w:asciiTheme="minorHAnsi" w:eastAsiaTheme="minorEastAsia" w:hAnsiTheme="minorHAnsi" w:cstheme="minorBidi"/>
          <w:noProof/>
          <w:sz w:val="22"/>
          <w:szCs w:val="22"/>
        </w:rPr>
      </w:pPr>
      <w:r>
        <w:rPr>
          <w:noProof/>
        </w:rPr>
        <w:t>Process for assessing the body of evidence</w:t>
      </w:r>
      <w:r>
        <w:rPr>
          <w:noProof/>
        </w:rPr>
        <w:tab/>
      </w:r>
      <w:r>
        <w:rPr>
          <w:noProof/>
        </w:rPr>
        <w:fldChar w:fldCharType="begin"/>
      </w:r>
      <w:r>
        <w:rPr>
          <w:noProof/>
        </w:rPr>
        <w:instrText xml:space="preserve"> PAGEREF _Toc106901019 \h </w:instrText>
      </w:r>
      <w:r>
        <w:rPr>
          <w:noProof/>
        </w:rPr>
      </w:r>
      <w:r>
        <w:rPr>
          <w:noProof/>
        </w:rPr>
        <w:fldChar w:fldCharType="separate"/>
      </w:r>
      <w:r>
        <w:rPr>
          <w:noProof/>
        </w:rPr>
        <w:t>33</w:t>
      </w:r>
      <w:r>
        <w:rPr>
          <w:noProof/>
        </w:rPr>
        <w:fldChar w:fldCharType="end"/>
      </w:r>
    </w:p>
    <w:p w14:paraId="3DFE8C29" w14:textId="000AE16A" w:rsidR="00F86500" w:rsidRDefault="00F86500">
      <w:pPr>
        <w:pStyle w:val="TOC1"/>
        <w:tabs>
          <w:tab w:val="left" w:pos="400"/>
          <w:tab w:val="right" w:leader="dot" w:pos="7643"/>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Literature search results</w:t>
      </w:r>
      <w:r>
        <w:rPr>
          <w:noProof/>
        </w:rPr>
        <w:tab/>
      </w:r>
      <w:r>
        <w:rPr>
          <w:noProof/>
        </w:rPr>
        <w:fldChar w:fldCharType="begin"/>
      </w:r>
      <w:r>
        <w:rPr>
          <w:noProof/>
        </w:rPr>
        <w:instrText xml:space="preserve"> PAGEREF _Toc106901020 \h </w:instrText>
      </w:r>
      <w:r>
        <w:rPr>
          <w:noProof/>
        </w:rPr>
      </w:r>
      <w:r>
        <w:rPr>
          <w:noProof/>
        </w:rPr>
        <w:fldChar w:fldCharType="separate"/>
      </w:r>
      <w:r>
        <w:rPr>
          <w:noProof/>
        </w:rPr>
        <w:t>34</w:t>
      </w:r>
      <w:r>
        <w:rPr>
          <w:noProof/>
        </w:rPr>
        <w:fldChar w:fldCharType="end"/>
      </w:r>
    </w:p>
    <w:p w14:paraId="6953D723" w14:textId="2F1E8D30" w:rsidR="00F86500" w:rsidRDefault="00F86500">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Grey literature</w:t>
      </w:r>
      <w:r>
        <w:rPr>
          <w:noProof/>
        </w:rPr>
        <w:tab/>
      </w:r>
      <w:r>
        <w:rPr>
          <w:noProof/>
        </w:rPr>
        <w:fldChar w:fldCharType="begin"/>
      </w:r>
      <w:r>
        <w:rPr>
          <w:noProof/>
        </w:rPr>
        <w:instrText xml:space="preserve"> PAGEREF _Toc106901021 \h </w:instrText>
      </w:r>
      <w:r>
        <w:rPr>
          <w:noProof/>
        </w:rPr>
      </w:r>
      <w:r>
        <w:rPr>
          <w:noProof/>
        </w:rPr>
        <w:fldChar w:fldCharType="separate"/>
      </w:r>
      <w:r>
        <w:rPr>
          <w:noProof/>
        </w:rPr>
        <w:t>34</w:t>
      </w:r>
      <w:r>
        <w:rPr>
          <w:noProof/>
        </w:rPr>
        <w:fldChar w:fldCharType="end"/>
      </w:r>
    </w:p>
    <w:p w14:paraId="5071362D" w14:textId="38EED159" w:rsidR="00F86500" w:rsidRDefault="00F86500">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Primary studies</w:t>
      </w:r>
      <w:r>
        <w:rPr>
          <w:noProof/>
        </w:rPr>
        <w:tab/>
      </w:r>
      <w:r>
        <w:rPr>
          <w:noProof/>
        </w:rPr>
        <w:fldChar w:fldCharType="begin"/>
      </w:r>
      <w:r>
        <w:rPr>
          <w:noProof/>
        </w:rPr>
        <w:instrText xml:space="preserve"> PAGEREF _Toc106901022 \h </w:instrText>
      </w:r>
      <w:r>
        <w:rPr>
          <w:noProof/>
        </w:rPr>
      </w:r>
      <w:r>
        <w:rPr>
          <w:noProof/>
        </w:rPr>
        <w:fldChar w:fldCharType="separate"/>
      </w:r>
      <w:r>
        <w:rPr>
          <w:noProof/>
        </w:rPr>
        <w:t>35</w:t>
      </w:r>
      <w:r>
        <w:rPr>
          <w:noProof/>
        </w:rPr>
        <w:fldChar w:fldCharType="end"/>
      </w:r>
    </w:p>
    <w:p w14:paraId="22383BBC" w14:textId="2751980A" w:rsidR="00F86500" w:rsidRDefault="00F86500">
      <w:pPr>
        <w:pStyle w:val="TOC3"/>
        <w:rPr>
          <w:rFonts w:asciiTheme="minorHAnsi" w:eastAsiaTheme="minorEastAsia" w:hAnsiTheme="minorHAnsi" w:cstheme="minorBidi"/>
          <w:noProof/>
          <w:sz w:val="22"/>
          <w:szCs w:val="22"/>
        </w:rPr>
      </w:pPr>
      <w:r w:rsidRPr="00D43A46">
        <w:rPr>
          <w:noProof/>
        </w:rPr>
        <w:t>3.2.1.</w:t>
      </w:r>
      <w:r>
        <w:rPr>
          <w:rFonts w:asciiTheme="minorHAnsi" w:eastAsiaTheme="minorEastAsia" w:hAnsiTheme="minorHAnsi" w:cstheme="minorBidi"/>
          <w:noProof/>
          <w:sz w:val="22"/>
          <w:szCs w:val="22"/>
        </w:rPr>
        <w:tab/>
      </w:r>
      <w:r w:rsidRPr="00D43A46">
        <w:rPr>
          <w:noProof/>
        </w:rPr>
        <w:t>Screening process and PRISMA diagram</w:t>
      </w:r>
      <w:r>
        <w:rPr>
          <w:noProof/>
        </w:rPr>
        <w:tab/>
      </w:r>
      <w:r>
        <w:rPr>
          <w:noProof/>
        </w:rPr>
        <w:fldChar w:fldCharType="begin"/>
      </w:r>
      <w:r>
        <w:rPr>
          <w:noProof/>
        </w:rPr>
        <w:instrText xml:space="preserve"> PAGEREF _Toc106901023 \h </w:instrText>
      </w:r>
      <w:r>
        <w:rPr>
          <w:noProof/>
        </w:rPr>
      </w:r>
      <w:r>
        <w:rPr>
          <w:noProof/>
        </w:rPr>
        <w:fldChar w:fldCharType="separate"/>
      </w:r>
      <w:r>
        <w:rPr>
          <w:noProof/>
        </w:rPr>
        <w:t>37</w:t>
      </w:r>
      <w:r>
        <w:rPr>
          <w:noProof/>
        </w:rPr>
        <w:fldChar w:fldCharType="end"/>
      </w:r>
    </w:p>
    <w:p w14:paraId="6258578A" w14:textId="31BCD2F3" w:rsidR="00F86500" w:rsidRDefault="00F86500">
      <w:pPr>
        <w:pStyle w:val="TOC1"/>
        <w:tabs>
          <w:tab w:val="left" w:pos="400"/>
          <w:tab w:val="right" w:leader="dot" w:pos="7643"/>
        </w:tabs>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Full list of included studies</w:t>
      </w:r>
      <w:r>
        <w:rPr>
          <w:noProof/>
        </w:rPr>
        <w:tab/>
      </w:r>
      <w:r>
        <w:rPr>
          <w:noProof/>
        </w:rPr>
        <w:fldChar w:fldCharType="begin"/>
      </w:r>
      <w:r>
        <w:rPr>
          <w:noProof/>
        </w:rPr>
        <w:instrText xml:space="preserve"> PAGEREF _Toc106901024 \h </w:instrText>
      </w:r>
      <w:r>
        <w:rPr>
          <w:noProof/>
        </w:rPr>
      </w:r>
      <w:r>
        <w:rPr>
          <w:noProof/>
        </w:rPr>
        <w:fldChar w:fldCharType="separate"/>
      </w:r>
      <w:r>
        <w:rPr>
          <w:noProof/>
        </w:rPr>
        <w:t>40</w:t>
      </w:r>
      <w:r>
        <w:rPr>
          <w:noProof/>
        </w:rPr>
        <w:fldChar w:fldCharType="end"/>
      </w:r>
    </w:p>
    <w:p w14:paraId="72232478" w14:textId="0404E145" w:rsidR="00F86500" w:rsidRDefault="00F86500">
      <w:pPr>
        <w:pStyle w:val="TOC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Grey literature</w:t>
      </w:r>
      <w:r>
        <w:rPr>
          <w:noProof/>
        </w:rPr>
        <w:tab/>
      </w:r>
      <w:r>
        <w:rPr>
          <w:noProof/>
        </w:rPr>
        <w:fldChar w:fldCharType="begin"/>
      </w:r>
      <w:r>
        <w:rPr>
          <w:noProof/>
        </w:rPr>
        <w:instrText xml:space="preserve"> PAGEREF _Toc106901025 \h </w:instrText>
      </w:r>
      <w:r>
        <w:rPr>
          <w:noProof/>
        </w:rPr>
      </w:r>
      <w:r>
        <w:rPr>
          <w:noProof/>
        </w:rPr>
        <w:fldChar w:fldCharType="separate"/>
      </w:r>
      <w:r>
        <w:rPr>
          <w:noProof/>
        </w:rPr>
        <w:t>40</w:t>
      </w:r>
      <w:r>
        <w:rPr>
          <w:noProof/>
        </w:rPr>
        <w:fldChar w:fldCharType="end"/>
      </w:r>
    </w:p>
    <w:p w14:paraId="493AF98B" w14:textId="2466C556" w:rsidR="00F86500" w:rsidRDefault="00F86500">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Primary studies</w:t>
      </w:r>
      <w:r>
        <w:rPr>
          <w:noProof/>
        </w:rPr>
        <w:tab/>
      </w:r>
      <w:r>
        <w:rPr>
          <w:noProof/>
        </w:rPr>
        <w:fldChar w:fldCharType="begin"/>
      </w:r>
      <w:r>
        <w:rPr>
          <w:noProof/>
        </w:rPr>
        <w:instrText xml:space="preserve"> PAGEREF _Toc106901026 \h </w:instrText>
      </w:r>
      <w:r>
        <w:rPr>
          <w:noProof/>
        </w:rPr>
      </w:r>
      <w:r>
        <w:rPr>
          <w:noProof/>
        </w:rPr>
        <w:fldChar w:fldCharType="separate"/>
      </w:r>
      <w:r>
        <w:rPr>
          <w:noProof/>
        </w:rPr>
        <w:t>40</w:t>
      </w:r>
      <w:r>
        <w:rPr>
          <w:noProof/>
        </w:rPr>
        <w:fldChar w:fldCharType="end"/>
      </w:r>
    </w:p>
    <w:p w14:paraId="76841D56" w14:textId="181D0229" w:rsidR="00F86500" w:rsidRDefault="00F86500">
      <w:pPr>
        <w:pStyle w:val="TOC1"/>
        <w:tabs>
          <w:tab w:val="left" w:pos="400"/>
          <w:tab w:val="right" w:leader="dot" w:pos="7643"/>
        </w:tabs>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Completed quality assessment and data extraction for the included grey literature</w:t>
      </w:r>
      <w:r>
        <w:rPr>
          <w:noProof/>
        </w:rPr>
        <w:tab/>
      </w:r>
      <w:r>
        <w:rPr>
          <w:noProof/>
        </w:rPr>
        <w:fldChar w:fldCharType="begin"/>
      </w:r>
      <w:r>
        <w:rPr>
          <w:noProof/>
        </w:rPr>
        <w:instrText xml:space="preserve"> PAGEREF _Toc106901027 \h </w:instrText>
      </w:r>
      <w:r>
        <w:rPr>
          <w:noProof/>
        </w:rPr>
      </w:r>
      <w:r>
        <w:rPr>
          <w:noProof/>
        </w:rPr>
        <w:fldChar w:fldCharType="separate"/>
      </w:r>
      <w:r>
        <w:rPr>
          <w:noProof/>
        </w:rPr>
        <w:t>42</w:t>
      </w:r>
      <w:r>
        <w:rPr>
          <w:noProof/>
        </w:rPr>
        <w:fldChar w:fldCharType="end"/>
      </w:r>
    </w:p>
    <w:p w14:paraId="45667643" w14:textId="5A27D7CB" w:rsidR="00F86500" w:rsidRDefault="00F86500">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G3: EPA Victoria (2021)</w:t>
      </w:r>
      <w:r>
        <w:rPr>
          <w:noProof/>
        </w:rPr>
        <w:tab/>
      </w:r>
      <w:r>
        <w:rPr>
          <w:noProof/>
        </w:rPr>
        <w:fldChar w:fldCharType="begin"/>
      </w:r>
      <w:r>
        <w:rPr>
          <w:noProof/>
        </w:rPr>
        <w:instrText xml:space="preserve"> PAGEREF _Toc106901028 \h </w:instrText>
      </w:r>
      <w:r>
        <w:rPr>
          <w:noProof/>
        </w:rPr>
      </w:r>
      <w:r>
        <w:rPr>
          <w:noProof/>
        </w:rPr>
        <w:fldChar w:fldCharType="separate"/>
      </w:r>
      <w:r>
        <w:rPr>
          <w:noProof/>
        </w:rPr>
        <w:t>42</w:t>
      </w:r>
      <w:r>
        <w:rPr>
          <w:noProof/>
        </w:rPr>
        <w:fldChar w:fldCharType="end"/>
      </w:r>
    </w:p>
    <w:p w14:paraId="06D3B24C" w14:textId="2B192C40" w:rsidR="00F86500" w:rsidRDefault="00F86500">
      <w:pPr>
        <w:pStyle w:val="TOC3"/>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_Toc106901029 \h </w:instrText>
      </w:r>
      <w:r>
        <w:rPr>
          <w:noProof/>
        </w:rPr>
      </w:r>
      <w:r>
        <w:rPr>
          <w:noProof/>
        </w:rPr>
        <w:fldChar w:fldCharType="separate"/>
      </w:r>
      <w:r>
        <w:rPr>
          <w:noProof/>
        </w:rPr>
        <w:t>42</w:t>
      </w:r>
      <w:r>
        <w:rPr>
          <w:noProof/>
        </w:rPr>
        <w:fldChar w:fldCharType="end"/>
      </w:r>
    </w:p>
    <w:p w14:paraId="026BCBCE" w14:textId="78F8BBE9" w:rsidR="00F86500" w:rsidRDefault="00F86500">
      <w:pPr>
        <w:pStyle w:val="TOC3"/>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_Toc106901030 \h </w:instrText>
      </w:r>
      <w:r>
        <w:rPr>
          <w:noProof/>
        </w:rPr>
      </w:r>
      <w:r>
        <w:rPr>
          <w:noProof/>
        </w:rPr>
        <w:fldChar w:fldCharType="separate"/>
      </w:r>
      <w:r>
        <w:rPr>
          <w:noProof/>
        </w:rPr>
        <w:t>44</w:t>
      </w:r>
      <w:r>
        <w:rPr>
          <w:noProof/>
        </w:rPr>
        <w:fldChar w:fldCharType="end"/>
      </w:r>
    </w:p>
    <w:p w14:paraId="7C76482B" w14:textId="596A60E1" w:rsidR="00F86500" w:rsidRDefault="00F86500">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G4: King et al. (2014)</w:t>
      </w:r>
      <w:r>
        <w:rPr>
          <w:noProof/>
        </w:rPr>
        <w:tab/>
      </w:r>
      <w:r>
        <w:rPr>
          <w:noProof/>
        </w:rPr>
        <w:fldChar w:fldCharType="begin"/>
      </w:r>
      <w:r>
        <w:rPr>
          <w:noProof/>
        </w:rPr>
        <w:instrText xml:space="preserve"> PAGEREF _Toc106901031 \h </w:instrText>
      </w:r>
      <w:r>
        <w:rPr>
          <w:noProof/>
        </w:rPr>
      </w:r>
      <w:r>
        <w:rPr>
          <w:noProof/>
        </w:rPr>
        <w:fldChar w:fldCharType="separate"/>
      </w:r>
      <w:r>
        <w:rPr>
          <w:noProof/>
        </w:rPr>
        <w:t>47</w:t>
      </w:r>
      <w:r>
        <w:rPr>
          <w:noProof/>
        </w:rPr>
        <w:fldChar w:fldCharType="end"/>
      </w:r>
    </w:p>
    <w:p w14:paraId="60BB8B83" w14:textId="0633DEA2" w:rsidR="00F86500" w:rsidRDefault="00F86500">
      <w:pPr>
        <w:pStyle w:val="TOC3"/>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_Toc106901032 \h </w:instrText>
      </w:r>
      <w:r>
        <w:rPr>
          <w:noProof/>
        </w:rPr>
      </w:r>
      <w:r>
        <w:rPr>
          <w:noProof/>
        </w:rPr>
        <w:fldChar w:fldCharType="separate"/>
      </w:r>
      <w:r>
        <w:rPr>
          <w:noProof/>
        </w:rPr>
        <w:t>47</w:t>
      </w:r>
      <w:r>
        <w:rPr>
          <w:noProof/>
        </w:rPr>
        <w:fldChar w:fldCharType="end"/>
      </w:r>
    </w:p>
    <w:p w14:paraId="15E4151B" w14:textId="137EF084" w:rsidR="00F86500" w:rsidRDefault="00F86500">
      <w:pPr>
        <w:pStyle w:val="TOC3"/>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_Toc106901033 \h </w:instrText>
      </w:r>
      <w:r>
        <w:rPr>
          <w:noProof/>
        </w:rPr>
      </w:r>
      <w:r>
        <w:rPr>
          <w:noProof/>
        </w:rPr>
        <w:fldChar w:fldCharType="separate"/>
      </w:r>
      <w:r>
        <w:rPr>
          <w:noProof/>
        </w:rPr>
        <w:t>49</w:t>
      </w:r>
      <w:r>
        <w:rPr>
          <w:noProof/>
        </w:rPr>
        <w:fldChar w:fldCharType="end"/>
      </w:r>
    </w:p>
    <w:p w14:paraId="6A0A7197" w14:textId="00307BA4" w:rsidR="00F86500" w:rsidRDefault="00F86500">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G8: NHMRC (2008)</w:t>
      </w:r>
      <w:r>
        <w:rPr>
          <w:noProof/>
        </w:rPr>
        <w:tab/>
      </w:r>
      <w:r>
        <w:rPr>
          <w:noProof/>
        </w:rPr>
        <w:fldChar w:fldCharType="begin"/>
      </w:r>
      <w:r>
        <w:rPr>
          <w:noProof/>
        </w:rPr>
        <w:instrText xml:space="preserve"> PAGEREF _Toc106901034 \h </w:instrText>
      </w:r>
      <w:r>
        <w:rPr>
          <w:noProof/>
        </w:rPr>
      </w:r>
      <w:r>
        <w:rPr>
          <w:noProof/>
        </w:rPr>
        <w:fldChar w:fldCharType="separate"/>
      </w:r>
      <w:r>
        <w:rPr>
          <w:noProof/>
        </w:rPr>
        <w:t>51</w:t>
      </w:r>
      <w:r>
        <w:rPr>
          <w:noProof/>
        </w:rPr>
        <w:fldChar w:fldCharType="end"/>
      </w:r>
    </w:p>
    <w:p w14:paraId="2DB4A452" w14:textId="50FBDA27" w:rsidR="00F86500" w:rsidRDefault="00F86500">
      <w:pPr>
        <w:pStyle w:val="TOC3"/>
        <w:rPr>
          <w:rFonts w:asciiTheme="minorHAnsi" w:eastAsiaTheme="minorEastAsia" w:hAnsiTheme="minorHAnsi" w:cstheme="minorBidi"/>
          <w:noProof/>
          <w:sz w:val="22"/>
          <w:szCs w:val="22"/>
        </w:rPr>
      </w:pPr>
      <w:r>
        <w:rPr>
          <w:noProof/>
        </w:rPr>
        <w:t>5.3.1.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_Toc106901035 \h </w:instrText>
      </w:r>
      <w:r>
        <w:rPr>
          <w:noProof/>
        </w:rPr>
      </w:r>
      <w:r>
        <w:rPr>
          <w:noProof/>
        </w:rPr>
        <w:fldChar w:fldCharType="separate"/>
      </w:r>
      <w:r>
        <w:rPr>
          <w:noProof/>
        </w:rPr>
        <w:t>51</w:t>
      </w:r>
      <w:r>
        <w:rPr>
          <w:noProof/>
        </w:rPr>
        <w:fldChar w:fldCharType="end"/>
      </w:r>
    </w:p>
    <w:p w14:paraId="061097F0" w14:textId="08C59DEE" w:rsidR="00F86500" w:rsidRDefault="00F86500">
      <w:pPr>
        <w:pStyle w:val="TOC3"/>
        <w:rPr>
          <w:rFonts w:asciiTheme="minorHAnsi" w:eastAsiaTheme="minorEastAsia" w:hAnsiTheme="minorHAnsi" w:cstheme="minorBidi"/>
          <w:noProof/>
          <w:sz w:val="22"/>
          <w:szCs w:val="22"/>
        </w:rPr>
      </w:pPr>
      <w:r>
        <w:rPr>
          <w:noProof/>
        </w:rPr>
        <w:t>5.3.2.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_Toc106901036 \h </w:instrText>
      </w:r>
      <w:r>
        <w:rPr>
          <w:noProof/>
        </w:rPr>
      </w:r>
      <w:r>
        <w:rPr>
          <w:noProof/>
        </w:rPr>
        <w:fldChar w:fldCharType="separate"/>
      </w:r>
      <w:r>
        <w:rPr>
          <w:noProof/>
        </w:rPr>
        <w:t>54</w:t>
      </w:r>
      <w:r>
        <w:rPr>
          <w:noProof/>
        </w:rPr>
        <w:fldChar w:fldCharType="end"/>
      </w:r>
    </w:p>
    <w:p w14:paraId="45A183DD" w14:textId="418711AE" w:rsidR="00F86500" w:rsidRDefault="00F86500">
      <w:pPr>
        <w:pStyle w:val="TOC2"/>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G11: NSW DPIE (2020)</w:t>
      </w:r>
      <w:r>
        <w:rPr>
          <w:noProof/>
        </w:rPr>
        <w:tab/>
      </w:r>
      <w:r>
        <w:rPr>
          <w:noProof/>
        </w:rPr>
        <w:fldChar w:fldCharType="begin"/>
      </w:r>
      <w:r>
        <w:rPr>
          <w:noProof/>
        </w:rPr>
        <w:instrText xml:space="preserve"> PAGEREF _Toc106901037 \h </w:instrText>
      </w:r>
      <w:r>
        <w:rPr>
          <w:noProof/>
        </w:rPr>
      </w:r>
      <w:r>
        <w:rPr>
          <w:noProof/>
        </w:rPr>
        <w:fldChar w:fldCharType="separate"/>
      </w:r>
      <w:r>
        <w:rPr>
          <w:noProof/>
        </w:rPr>
        <w:t>55</w:t>
      </w:r>
      <w:r>
        <w:rPr>
          <w:noProof/>
        </w:rPr>
        <w:fldChar w:fldCharType="end"/>
      </w:r>
    </w:p>
    <w:p w14:paraId="604C9F88" w14:textId="4FFF98FC" w:rsidR="00F86500" w:rsidRDefault="00F86500">
      <w:pPr>
        <w:pStyle w:val="TOC3"/>
        <w:rPr>
          <w:rFonts w:asciiTheme="minorHAnsi" w:eastAsiaTheme="minorEastAsia" w:hAnsiTheme="minorHAnsi" w:cstheme="minorBidi"/>
          <w:noProof/>
          <w:sz w:val="22"/>
          <w:szCs w:val="22"/>
        </w:rPr>
      </w:pPr>
      <w:r>
        <w:rPr>
          <w:noProof/>
        </w:rPr>
        <w:t>5.4.1.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_Toc106901038 \h </w:instrText>
      </w:r>
      <w:r>
        <w:rPr>
          <w:noProof/>
        </w:rPr>
      </w:r>
      <w:r>
        <w:rPr>
          <w:noProof/>
        </w:rPr>
        <w:fldChar w:fldCharType="separate"/>
      </w:r>
      <w:r>
        <w:rPr>
          <w:noProof/>
        </w:rPr>
        <w:t>55</w:t>
      </w:r>
      <w:r>
        <w:rPr>
          <w:noProof/>
        </w:rPr>
        <w:fldChar w:fldCharType="end"/>
      </w:r>
    </w:p>
    <w:p w14:paraId="769113F9" w14:textId="32338388" w:rsidR="00F86500" w:rsidRDefault="00F86500">
      <w:pPr>
        <w:pStyle w:val="TOC3"/>
        <w:rPr>
          <w:rFonts w:asciiTheme="minorHAnsi" w:eastAsiaTheme="minorEastAsia" w:hAnsiTheme="minorHAnsi" w:cstheme="minorBidi"/>
          <w:noProof/>
          <w:sz w:val="22"/>
          <w:szCs w:val="22"/>
        </w:rPr>
      </w:pPr>
      <w:r>
        <w:rPr>
          <w:noProof/>
        </w:rPr>
        <w:t>5.4.2.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_Toc106901039 \h </w:instrText>
      </w:r>
      <w:r>
        <w:rPr>
          <w:noProof/>
        </w:rPr>
      </w:r>
      <w:r>
        <w:rPr>
          <w:noProof/>
        </w:rPr>
        <w:fldChar w:fldCharType="separate"/>
      </w:r>
      <w:r>
        <w:rPr>
          <w:noProof/>
        </w:rPr>
        <w:t>57</w:t>
      </w:r>
      <w:r>
        <w:rPr>
          <w:noProof/>
        </w:rPr>
        <w:fldChar w:fldCharType="end"/>
      </w:r>
    </w:p>
    <w:p w14:paraId="36B8230E" w14:textId="3FB3E70B" w:rsidR="00F86500" w:rsidRDefault="00F86500">
      <w:pPr>
        <w:pStyle w:val="TOC2"/>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G13: US EPA (2017)</w:t>
      </w:r>
      <w:r>
        <w:rPr>
          <w:noProof/>
        </w:rPr>
        <w:tab/>
      </w:r>
      <w:r>
        <w:rPr>
          <w:noProof/>
        </w:rPr>
        <w:fldChar w:fldCharType="begin"/>
      </w:r>
      <w:r>
        <w:rPr>
          <w:noProof/>
        </w:rPr>
        <w:instrText xml:space="preserve"> PAGEREF _Toc106901040 \h </w:instrText>
      </w:r>
      <w:r>
        <w:rPr>
          <w:noProof/>
        </w:rPr>
      </w:r>
      <w:r>
        <w:rPr>
          <w:noProof/>
        </w:rPr>
        <w:fldChar w:fldCharType="separate"/>
      </w:r>
      <w:r>
        <w:rPr>
          <w:noProof/>
        </w:rPr>
        <w:t>59</w:t>
      </w:r>
      <w:r>
        <w:rPr>
          <w:noProof/>
        </w:rPr>
        <w:fldChar w:fldCharType="end"/>
      </w:r>
    </w:p>
    <w:p w14:paraId="5125A3A1" w14:textId="38DAA163" w:rsidR="00F86500" w:rsidRDefault="00F86500">
      <w:pPr>
        <w:pStyle w:val="TOC3"/>
        <w:rPr>
          <w:rFonts w:asciiTheme="minorHAnsi" w:eastAsiaTheme="minorEastAsia" w:hAnsiTheme="minorHAnsi" w:cstheme="minorBidi"/>
          <w:noProof/>
          <w:sz w:val="22"/>
          <w:szCs w:val="22"/>
        </w:rPr>
      </w:pPr>
      <w:r>
        <w:rPr>
          <w:noProof/>
        </w:rPr>
        <w:t>5.5.1.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_Toc106901041 \h </w:instrText>
      </w:r>
      <w:r>
        <w:rPr>
          <w:noProof/>
        </w:rPr>
      </w:r>
      <w:r>
        <w:rPr>
          <w:noProof/>
        </w:rPr>
        <w:fldChar w:fldCharType="separate"/>
      </w:r>
      <w:r>
        <w:rPr>
          <w:noProof/>
        </w:rPr>
        <w:t>59</w:t>
      </w:r>
      <w:r>
        <w:rPr>
          <w:noProof/>
        </w:rPr>
        <w:fldChar w:fldCharType="end"/>
      </w:r>
    </w:p>
    <w:p w14:paraId="2C0345A2" w14:textId="39C7C181" w:rsidR="00F86500" w:rsidRDefault="00F86500">
      <w:pPr>
        <w:pStyle w:val="TOC3"/>
        <w:rPr>
          <w:rFonts w:asciiTheme="minorHAnsi" w:eastAsiaTheme="minorEastAsia" w:hAnsiTheme="minorHAnsi" w:cstheme="minorBidi"/>
          <w:noProof/>
          <w:sz w:val="22"/>
          <w:szCs w:val="22"/>
        </w:rPr>
      </w:pPr>
      <w:r>
        <w:rPr>
          <w:noProof/>
        </w:rPr>
        <w:t>5.5.2.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_Toc106901042 \h </w:instrText>
      </w:r>
      <w:r>
        <w:rPr>
          <w:noProof/>
        </w:rPr>
      </w:r>
      <w:r>
        <w:rPr>
          <w:noProof/>
        </w:rPr>
        <w:fldChar w:fldCharType="separate"/>
      </w:r>
      <w:r>
        <w:rPr>
          <w:noProof/>
        </w:rPr>
        <w:t>62</w:t>
      </w:r>
      <w:r>
        <w:rPr>
          <w:noProof/>
        </w:rPr>
        <w:fldChar w:fldCharType="end"/>
      </w:r>
    </w:p>
    <w:p w14:paraId="14933225" w14:textId="1B1C409D" w:rsidR="00F86500" w:rsidRDefault="00F86500">
      <w:pPr>
        <w:pStyle w:val="TOC2"/>
        <w:rPr>
          <w:rFonts w:asciiTheme="minorHAnsi" w:eastAsiaTheme="minorEastAsia" w:hAnsiTheme="minorHAnsi" w:cstheme="minorBidi"/>
          <w:noProof/>
          <w:sz w:val="22"/>
          <w:szCs w:val="22"/>
        </w:rPr>
      </w:pPr>
      <w:r>
        <w:rPr>
          <w:noProof/>
        </w:rPr>
        <w:t>5.6.</w:t>
      </w:r>
      <w:r>
        <w:rPr>
          <w:rFonts w:asciiTheme="minorHAnsi" w:eastAsiaTheme="minorEastAsia" w:hAnsiTheme="minorHAnsi" w:cstheme="minorBidi"/>
          <w:noProof/>
          <w:sz w:val="22"/>
          <w:szCs w:val="22"/>
        </w:rPr>
        <w:tab/>
      </w:r>
      <w:r>
        <w:rPr>
          <w:noProof/>
        </w:rPr>
        <w:t>G16: WHO (2018)</w:t>
      </w:r>
      <w:r>
        <w:rPr>
          <w:noProof/>
        </w:rPr>
        <w:tab/>
      </w:r>
      <w:r>
        <w:rPr>
          <w:noProof/>
        </w:rPr>
        <w:fldChar w:fldCharType="begin"/>
      </w:r>
      <w:r>
        <w:rPr>
          <w:noProof/>
        </w:rPr>
        <w:instrText xml:space="preserve"> PAGEREF _Toc106901043 \h </w:instrText>
      </w:r>
      <w:r>
        <w:rPr>
          <w:noProof/>
        </w:rPr>
      </w:r>
      <w:r>
        <w:rPr>
          <w:noProof/>
        </w:rPr>
        <w:fldChar w:fldCharType="separate"/>
      </w:r>
      <w:r>
        <w:rPr>
          <w:noProof/>
        </w:rPr>
        <w:t>64</w:t>
      </w:r>
      <w:r>
        <w:rPr>
          <w:noProof/>
        </w:rPr>
        <w:fldChar w:fldCharType="end"/>
      </w:r>
    </w:p>
    <w:p w14:paraId="6DF76432" w14:textId="25E434B8" w:rsidR="00F86500" w:rsidRDefault="00F86500">
      <w:pPr>
        <w:pStyle w:val="TOC3"/>
        <w:rPr>
          <w:rFonts w:asciiTheme="minorHAnsi" w:eastAsiaTheme="minorEastAsia" w:hAnsiTheme="minorHAnsi" w:cstheme="minorBidi"/>
          <w:noProof/>
          <w:sz w:val="22"/>
          <w:szCs w:val="22"/>
        </w:rPr>
      </w:pPr>
      <w:r>
        <w:rPr>
          <w:noProof/>
        </w:rPr>
        <w:t>5.6.1.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_Toc106901044 \h </w:instrText>
      </w:r>
      <w:r>
        <w:rPr>
          <w:noProof/>
        </w:rPr>
      </w:r>
      <w:r>
        <w:rPr>
          <w:noProof/>
        </w:rPr>
        <w:fldChar w:fldCharType="separate"/>
      </w:r>
      <w:r>
        <w:rPr>
          <w:noProof/>
        </w:rPr>
        <w:t>64</w:t>
      </w:r>
      <w:r>
        <w:rPr>
          <w:noProof/>
        </w:rPr>
        <w:fldChar w:fldCharType="end"/>
      </w:r>
    </w:p>
    <w:p w14:paraId="46CBB931" w14:textId="08A2F424" w:rsidR="00F86500" w:rsidRDefault="00F86500">
      <w:pPr>
        <w:pStyle w:val="TOC3"/>
        <w:rPr>
          <w:rFonts w:asciiTheme="minorHAnsi" w:eastAsiaTheme="minorEastAsia" w:hAnsiTheme="minorHAnsi" w:cstheme="minorBidi"/>
          <w:noProof/>
          <w:sz w:val="22"/>
          <w:szCs w:val="22"/>
        </w:rPr>
      </w:pPr>
      <w:r>
        <w:rPr>
          <w:noProof/>
        </w:rPr>
        <w:t>5.6.2.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_Toc106901045 \h </w:instrText>
      </w:r>
      <w:r>
        <w:rPr>
          <w:noProof/>
        </w:rPr>
      </w:r>
      <w:r>
        <w:rPr>
          <w:noProof/>
        </w:rPr>
        <w:fldChar w:fldCharType="separate"/>
      </w:r>
      <w:r>
        <w:rPr>
          <w:noProof/>
        </w:rPr>
        <w:t>66</w:t>
      </w:r>
      <w:r>
        <w:rPr>
          <w:noProof/>
        </w:rPr>
        <w:fldChar w:fldCharType="end"/>
      </w:r>
    </w:p>
    <w:p w14:paraId="108C5D5A" w14:textId="32C42195" w:rsidR="00F86500" w:rsidRDefault="00F86500">
      <w:pPr>
        <w:pStyle w:val="TOC1"/>
        <w:tabs>
          <w:tab w:val="left" w:pos="400"/>
          <w:tab w:val="right" w:leader="dot" w:pos="7643"/>
        </w:tabs>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Completed quality assessment and data extraction for the included primary studies</w:t>
      </w:r>
      <w:r>
        <w:rPr>
          <w:noProof/>
        </w:rPr>
        <w:tab/>
      </w:r>
      <w:r>
        <w:rPr>
          <w:noProof/>
        </w:rPr>
        <w:fldChar w:fldCharType="begin"/>
      </w:r>
      <w:r>
        <w:rPr>
          <w:noProof/>
        </w:rPr>
        <w:instrText xml:space="preserve"> PAGEREF _Toc106901046 \h </w:instrText>
      </w:r>
      <w:r>
        <w:rPr>
          <w:noProof/>
        </w:rPr>
      </w:r>
      <w:r>
        <w:rPr>
          <w:noProof/>
        </w:rPr>
        <w:fldChar w:fldCharType="separate"/>
      </w:r>
      <w:r>
        <w:rPr>
          <w:noProof/>
        </w:rPr>
        <w:t>69</w:t>
      </w:r>
      <w:r>
        <w:rPr>
          <w:noProof/>
        </w:rPr>
        <w:fldChar w:fldCharType="end"/>
      </w:r>
    </w:p>
    <w:p w14:paraId="73E60349" w14:textId="4D758CA4" w:rsidR="00F86500" w:rsidRDefault="00F86500">
      <w:pPr>
        <w:pStyle w:val="TOC2"/>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J2: Ahmed, Hamilton, et al., (2018)</w:t>
      </w:r>
      <w:r>
        <w:rPr>
          <w:noProof/>
        </w:rPr>
        <w:tab/>
      </w:r>
      <w:r>
        <w:rPr>
          <w:noProof/>
        </w:rPr>
        <w:fldChar w:fldCharType="begin"/>
      </w:r>
      <w:r>
        <w:rPr>
          <w:noProof/>
        </w:rPr>
        <w:instrText xml:space="preserve"> PAGEREF _Toc106901047 \h </w:instrText>
      </w:r>
      <w:r>
        <w:rPr>
          <w:noProof/>
        </w:rPr>
      </w:r>
      <w:r>
        <w:rPr>
          <w:noProof/>
        </w:rPr>
        <w:fldChar w:fldCharType="separate"/>
      </w:r>
      <w:r>
        <w:rPr>
          <w:noProof/>
        </w:rPr>
        <w:t>69</w:t>
      </w:r>
      <w:r>
        <w:rPr>
          <w:noProof/>
        </w:rPr>
        <w:fldChar w:fldCharType="end"/>
      </w:r>
    </w:p>
    <w:p w14:paraId="5A18ED32" w14:textId="20FFEB13" w:rsidR="00F86500" w:rsidRDefault="00F86500">
      <w:pPr>
        <w:pStyle w:val="TOC3"/>
        <w:rPr>
          <w:rFonts w:asciiTheme="minorHAnsi" w:eastAsiaTheme="minorEastAsia" w:hAnsiTheme="minorHAnsi" w:cstheme="minorBidi"/>
          <w:noProof/>
          <w:sz w:val="22"/>
          <w:szCs w:val="22"/>
        </w:rPr>
      </w:pPr>
      <w:r>
        <w:rPr>
          <w:noProof/>
        </w:rPr>
        <w:t>6.1.1.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_Toc106901048 \h </w:instrText>
      </w:r>
      <w:r>
        <w:rPr>
          <w:noProof/>
        </w:rPr>
      </w:r>
      <w:r>
        <w:rPr>
          <w:noProof/>
        </w:rPr>
        <w:fldChar w:fldCharType="separate"/>
      </w:r>
      <w:r>
        <w:rPr>
          <w:noProof/>
        </w:rPr>
        <w:t>69</w:t>
      </w:r>
      <w:r>
        <w:rPr>
          <w:noProof/>
        </w:rPr>
        <w:fldChar w:fldCharType="end"/>
      </w:r>
    </w:p>
    <w:p w14:paraId="095083BD" w14:textId="2B5446F0" w:rsidR="00F86500" w:rsidRDefault="00F86500">
      <w:pPr>
        <w:pStyle w:val="TOC3"/>
        <w:rPr>
          <w:rFonts w:asciiTheme="minorHAnsi" w:eastAsiaTheme="minorEastAsia" w:hAnsiTheme="minorHAnsi" w:cstheme="minorBidi"/>
          <w:noProof/>
          <w:sz w:val="22"/>
          <w:szCs w:val="22"/>
        </w:rPr>
      </w:pPr>
      <w:r>
        <w:rPr>
          <w:noProof/>
        </w:rPr>
        <w:t>6.1.2.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_Toc106901049 \h </w:instrText>
      </w:r>
      <w:r>
        <w:rPr>
          <w:noProof/>
        </w:rPr>
      </w:r>
      <w:r>
        <w:rPr>
          <w:noProof/>
        </w:rPr>
        <w:fldChar w:fldCharType="separate"/>
      </w:r>
      <w:r>
        <w:rPr>
          <w:noProof/>
        </w:rPr>
        <w:t>70</w:t>
      </w:r>
      <w:r>
        <w:rPr>
          <w:noProof/>
        </w:rPr>
        <w:fldChar w:fldCharType="end"/>
      </w:r>
    </w:p>
    <w:p w14:paraId="70DAA4B3" w14:textId="2AEA188B" w:rsidR="00F86500" w:rsidRDefault="00F86500">
      <w:pPr>
        <w:pStyle w:val="TOC2"/>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J3: Ahmed, Payyappat, et al., (2019)</w:t>
      </w:r>
      <w:r>
        <w:rPr>
          <w:noProof/>
        </w:rPr>
        <w:tab/>
      </w:r>
      <w:r>
        <w:rPr>
          <w:noProof/>
        </w:rPr>
        <w:fldChar w:fldCharType="begin"/>
      </w:r>
      <w:r>
        <w:rPr>
          <w:noProof/>
        </w:rPr>
        <w:instrText xml:space="preserve"> PAGEREF _Toc106901050 \h </w:instrText>
      </w:r>
      <w:r>
        <w:rPr>
          <w:noProof/>
        </w:rPr>
      </w:r>
      <w:r>
        <w:rPr>
          <w:noProof/>
        </w:rPr>
        <w:fldChar w:fldCharType="separate"/>
      </w:r>
      <w:r>
        <w:rPr>
          <w:noProof/>
        </w:rPr>
        <w:t>73</w:t>
      </w:r>
      <w:r>
        <w:rPr>
          <w:noProof/>
        </w:rPr>
        <w:fldChar w:fldCharType="end"/>
      </w:r>
    </w:p>
    <w:p w14:paraId="0EED6C54" w14:textId="0D89DC5D" w:rsidR="00F86500" w:rsidRDefault="00F86500">
      <w:pPr>
        <w:pStyle w:val="TOC3"/>
        <w:rPr>
          <w:rFonts w:asciiTheme="minorHAnsi" w:eastAsiaTheme="minorEastAsia" w:hAnsiTheme="minorHAnsi" w:cstheme="minorBidi"/>
          <w:noProof/>
          <w:sz w:val="22"/>
          <w:szCs w:val="22"/>
        </w:rPr>
      </w:pPr>
      <w:r>
        <w:rPr>
          <w:noProof/>
        </w:rPr>
        <w:t>6.2.1.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_Toc106901051 \h </w:instrText>
      </w:r>
      <w:r>
        <w:rPr>
          <w:noProof/>
        </w:rPr>
      </w:r>
      <w:r>
        <w:rPr>
          <w:noProof/>
        </w:rPr>
        <w:fldChar w:fldCharType="separate"/>
      </w:r>
      <w:r>
        <w:rPr>
          <w:noProof/>
        </w:rPr>
        <w:t>73</w:t>
      </w:r>
      <w:r>
        <w:rPr>
          <w:noProof/>
        </w:rPr>
        <w:fldChar w:fldCharType="end"/>
      </w:r>
    </w:p>
    <w:p w14:paraId="45618B63" w14:textId="00F2F9C9" w:rsidR="00F86500" w:rsidRDefault="00F86500">
      <w:pPr>
        <w:pStyle w:val="TOC3"/>
        <w:rPr>
          <w:rFonts w:asciiTheme="minorHAnsi" w:eastAsiaTheme="minorEastAsia" w:hAnsiTheme="minorHAnsi" w:cstheme="minorBidi"/>
          <w:noProof/>
          <w:sz w:val="22"/>
          <w:szCs w:val="22"/>
        </w:rPr>
      </w:pPr>
      <w:r>
        <w:rPr>
          <w:noProof/>
        </w:rPr>
        <w:t>6.2.2.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_Toc106901052 \h </w:instrText>
      </w:r>
      <w:r>
        <w:rPr>
          <w:noProof/>
        </w:rPr>
      </w:r>
      <w:r>
        <w:rPr>
          <w:noProof/>
        </w:rPr>
        <w:fldChar w:fldCharType="separate"/>
      </w:r>
      <w:r>
        <w:rPr>
          <w:noProof/>
        </w:rPr>
        <w:t>74</w:t>
      </w:r>
      <w:r>
        <w:rPr>
          <w:noProof/>
        </w:rPr>
        <w:fldChar w:fldCharType="end"/>
      </w:r>
    </w:p>
    <w:p w14:paraId="4A2D29A2" w14:textId="405735EE" w:rsidR="00F86500" w:rsidRDefault="00F86500">
      <w:pPr>
        <w:pStyle w:val="TOC2"/>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J4: Ahmed, Payyappat, et al., (2020)</w:t>
      </w:r>
      <w:r>
        <w:rPr>
          <w:noProof/>
        </w:rPr>
        <w:tab/>
      </w:r>
      <w:r>
        <w:rPr>
          <w:noProof/>
        </w:rPr>
        <w:fldChar w:fldCharType="begin"/>
      </w:r>
      <w:r>
        <w:rPr>
          <w:noProof/>
        </w:rPr>
        <w:instrText xml:space="preserve"> PAGEREF _Toc106901053 \h </w:instrText>
      </w:r>
      <w:r>
        <w:rPr>
          <w:noProof/>
        </w:rPr>
      </w:r>
      <w:r>
        <w:rPr>
          <w:noProof/>
        </w:rPr>
        <w:fldChar w:fldCharType="separate"/>
      </w:r>
      <w:r>
        <w:rPr>
          <w:noProof/>
        </w:rPr>
        <w:t>77</w:t>
      </w:r>
      <w:r>
        <w:rPr>
          <w:noProof/>
        </w:rPr>
        <w:fldChar w:fldCharType="end"/>
      </w:r>
    </w:p>
    <w:p w14:paraId="41A30F6E" w14:textId="5AA3AB4D" w:rsidR="00F86500" w:rsidRDefault="00F86500">
      <w:pPr>
        <w:pStyle w:val="TOC3"/>
        <w:rPr>
          <w:rFonts w:asciiTheme="minorHAnsi" w:eastAsiaTheme="minorEastAsia" w:hAnsiTheme="minorHAnsi" w:cstheme="minorBidi"/>
          <w:noProof/>
          <w:sz w:val="22"/>
          <w:szCs w:val="22"/>
        </w:rPr>
      </w:pPr>
      <w:r>
        <w:rPr>
          <w:noProof/>
        </w:rPr>
        <w:t>6.3.1.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_Toc106901054 \h </w:instrText>
      </w:r>
      <w:r>
        <w:rPr>
          <w:noProof/>
        </w:rPr>
      </w:r>
      <w:r>
        <w:rPr>
          <w:noProof/>
        </w:rPr>
        <w:fldChar w:fldCharType="separate"/>
      </w:r>
      <w:r>
        <w:rPr>
          <w:noProof/>
        </w:rPr>
        <w:t>77</w:t>
      </w:r>
      <w:r>
        <w:rPr>
          <w:noProof/>
        </w:rPr>
        <w:fldChar w:fldCharType="end"/>
      </w:r>
    </w:p>
    <w:p w14:paraId="2793D829" w14:textId="4F2D306C" w:rsidR="00F86500" w:rsidRDefault="00F86500">
      <w:pPr>
        <w:pStyle w:val="TOC3"/>
        <w:rPr>
          <w:rFonts w:asciiTheme="minorHAnsi" w:eastAsiaTheme="minorEastAsia" w:hAnsiTheme="minorHAnsi" w:cstheme="minorBidi"/>
          <w:noProof/>
          <w:sz w:val="22"/>
          <w:szCs w:val="22"/>
        </w:rPr>
      </w:pPr>
      <w:r>
        <w:rPr>
          <w:noProof/>
        </w:rPr>
        <w:t>6.3.2.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_Toc106901055 \h </w:instrText>
      </w:r>
      <w:r>
        <w:rPr>
          <w:noProof/>
        </w:rPr>
      </w:r>
      <w:r>
        <w:rPr>
          <w:noProof/>
        </w:rPr>
        <w:fldChar w:fldCharType="separate"/>
      </w:r>
      <w:r>
        <w:rPr>
          <w:noProof/>
        </w:rPr>
        <w:t>78</w:t>
      </w:r>
      <w:r>
        <w:rPr>
          <w:noProof/>
        </w:rPr>
        <w:fldChar w:fldCharType="end"/>
      </w:r>
    </w:p>
    <w:p w14:paraId="6DD877A1" w14:textId="43E55DED" w:rsidR="00F86500" w:rsidRDefault="00F86500">
      <w:pPr>
        <w:pStyle w:val="TOC2"/>
        <w:rPr>
          <w:rFonts w:asciiTheme="minorHAnsi" w:eastAsiaTheme="minorEastAsia" w:hAnsiTheme="minorHAnsi" w:cstheme="minorBidi"/>
          <w:noProof/>
          <w:sz w:val="22"/>
          <w:szCs w:val="22"/>
        </w:rPr>
      </w:pPr>
      <w:r>
        <w:rPr>
          <w:noProof/>
        </w:rPr>
        <w:t>6.4.</w:t>
      </w:r>
      <w:r>
        <w:rPr>
          <w:rFonts w:asciiTheme="minorHAnsi" w:eastAsiaTheme="minorEastAsia" w:hAnsiTheme="minorHAnsi" w:cstheme="minorBidi"/>
          <w:noProof/>
          <w:sz w:val="22"/>
          <w:szCs w:val="22"/>
        </w:rPr>
        <w:tab/>
      </w:r>
      <w:r>
        <w:rPr>
          <w:noProof/>
        </w:rPr>
        <w:t>J5: Ahmed, Zhang, et al., (2019)</w:t>
      </w:r>
      <w:r>
        <w:rPr>
          <w:noProof/>
        </w:rPr>
        <w:tab/>
      </w:r>
      <w:r>
        <w:rPr>
          <w:noProof/>
        </w:rPr>
        <w:fldChar w:fldCharType="begin"/>
      </w:r>
      <w:r>
        <w:rPr>
          <w:noProof/>
        </w:rPr>
        <w:instrText xml:space="preserve"> PAGEREF _Toc106901056 \h </w:instrText>
      </w:r>
      <w:r>
        <w:rPr>
          <w:noProof/>
        </w:rPr>
      </w:r>
      <w:r>
        <w:rPr>
          <w:noProof/>
        </w:rPr>
        <w:fldChar w:fldCharType="separate"/>
      </w:r>
      <w:r>
        <w:rPr>
          <w:noProof/>
        </w:rPr>
        <w:t>81</w:t>
      </w:r>
      <w:r>
        <w:rPr>
          <w:noProof/>
        </w:rPr>
        <w:fldChar w:fldCharType="end"/>
      </w:r>
    </w:p>
    <w:p w14:paraId="24725A6B" w14:textId="3A1F44E2" w:rsidR="00F86500" w:rsidRDefault="00F86500">
      <w:pPr>
        <w:pStyle w:val="TOC3"/>
        <w:rPr>
          <w:rFonts w:asciiTheme="minorHAnsi" w:eastAsiaTheme="minorEastAsia" w:hAnsiTheme="minorHAnsi" w:cstheme="minorBidi"/>
          <w:noProof/>
          <w:sz w:val="22"/>
          <w:szCs w:val="22"/>
        </w:rPr>
      </w:pPr>
      <w:r>
        <w:rPr>
          <w:noProof/>
        </w:rPr>
        <w:t>6.4.1.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_Toc106901057 \h </w:instrText>
      </w:r>
      <w:r>
        <w:rPr>
          <w:noProof/>
        </w:rPr>
      </w:r>
      <w:r>
        <w:rPr>
          <w:noProof/>
        </w:rPr>
        <w:fldChar w:fldCharType="separate"/>
      </w:r>
      <w:r>
        <w:rPr>
          <w:noProof/>
        </w:rPr>
        <w:t>81</w:t>
      </w:r>
      <w:r>
        <w:rPr>
          <w:noProof/>
        </w:rPr>
        <w:fldChar w:fldCharType="end"/>
      </w:r>
    </w:p>
    <w:p w14:paraId="52038952" w14:textId="05B478F1" w:rsidR="00F86500" w:rsidRDefault="00F86500">
      <w:pPr>
        <w:pStyle w:val="TOC3"/>
        <w:rPr>
          <w:rFonts w:asciiTheme="minorHAnsi" w:eastAsiaTheme="minorEastAsia" w:hAnsiTheme="minorHAnsi" w:cstheme="minorBidi"/>
          <w:noProof/>
          <w:sz w:val="22"/>
          <w:szCs w:val="22"/>
        </w:rPr>
      </w:pPr>
      <w:r>
        <w:rPr>
          <w:noProof/>
        </w:rPr>
        <w:t>6.4.2.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_Toc106901058 \h </w:instrText>
      </w:r>
      <w:r>
        <w:rPr>
          <w:noProof/>
        </w:rPr>
      </w:r>
      <w:r>
        <w:rPr>
          <w:noProof/>
        </w:rPr>
        <w:fldChar w:fldCharType="separate"/>
      </w:r>
      <w:r>
        <w:rPr>
          <w:noProof/>
        </w:rPr>
        <w:t>82</w:t>
      </w:r>
      <w:r>
        <w:rPr>
          <w:noProof/>
        </w:rPr>
        <w:fldChar w:fldCharType="end"/>
      </w:r>
    </w:p>
    <w:p w14:paraId="6CB7EF72" w14:textId="1B6A13A1" w:rsidR="00F86500" w:rsidRDefault="00F86500">
      <w:pPr>
        <w:pStyle w:val="TOC2"/>
        <w:rPr>
          <w:rFonts w:asciiTheme="minorHAnsi" w:eastAsiaTheme="minorEastAsia" w:hAnsiTheme="minorHAnsi" w:cstheme="minorBidi"/>
          <w:noProof/>
          <w:sz w:val="22"/>
          <w:szCs w:val="22"/>
        </w:rPr>
      </w:pPr>
      <w:r>
        <w:rPr>
          <w:noProof/>
        </w:rPr>
        <w:t>6.5.</w:t>
      </w:r>
      <w:r>
        <w:rPr>
          <w:rFonts w:asciiTheme="minorHAnsi" w:eastAsiaTheme="minorEastAsia" w:hAnsiTheme="minorHAnsi" w:cstheme="minorBidi"/>
          <w:noProof/>
          <w:sz w:val="22"/>
          <w:szCs w:val="22"/>
        </w:rPr>
        <w:tab/>
      </w:r>
      <w:r>
        <w:rPr>
          <w:noProof/>
        </w:rPr>
        <w:t>J6: Arnold, Schiff, et al., (2017)</w:t>
      </w:r>
      <w:r>
        <w:rPr>
          <w:noProof/>
        </w:rPr>
        <w:tab/>
      </w:r>
      <w:r>
        <w:rPr>
          <w:noProof/>
        </w:rPr>
        <w:fldChar w:fldCharType="begin"/>
      </w:r>
      <w:r>
        <w:rPr>
          <w:noProof/>
        </w:rPr>
        <w:instrText xml:space="preserve"> PAGEREF _Toc106901059 \h </w:instrText>
      </w:r>
      <w:r>
        <w:rPr>
          <w:noProof/>
        </w:rPr>
      </w:r>
      <w:r>
        <w:rPr>
          <w:noProof/>
        </w:rPr>
        <w:fldChar w:fldCharType="separate"/>
      </w:r>
      <w:r>
        <w:rPr>
          <w:noProof/>
        </w:rPr>
        <w:t>85</w:t>
      </w:r>
      <w:r>
        <w:rPr>
          <w:noProof/>
        </w:rPr>
        <w:fldChar w:fldCharType="end"/>
      </w:r>
    </w:p>
    <w:p w14:paraId="6769CE64" w14:textId="69306257" w:rsidR="00F86500" w:rsidRDefault="00F86500">
      <w:pPr>
        <w:pStyle w:val="TOC3"/>
        <w:rPr>
          <w:rFonts w:asciiTheme="minorHAnsi" w:eastAsiaTheme="minorEastAsia" w:hAnsiTheme="minorHAnsi" w:cstheme="minorBidi"/>
          <w:noProof/>
          <w:sz w:val="22"/>
          <w:szCs w:val="22"/>
        </w:rPr>
      </w:pPr>
      <w:r>
        <w:rPr>
          <w:noProof/>
        </w:rPr>
        <w:t>6.5.1.</w:t>
      </w:r>
      <w:r>
        <w:rPr>
          <w:rFonts w:asciiTheme="minorHAnsi" w:eastAsiaTheme="minorEastAsia" w:hAnsiTheme="minorHAnsi" w:cstheme="minorBidi"/>
          <w:noProof/>
          <w:sz w:val="22"/>
          <w:szCs w:val="22"/>
        </w:rPr>
        <w:tab/>
      </w:r>
      <w:r>
        <w:rPr>
          <w:noProof/>
        </w:rPr>
        <w:t>Quality assessment – Cohort Study</w:t>
      </w:r>
      <w:r>
        <w:rPr>
          <w:noProof/>
        </w:rPr>
        <w:tab/>
      </w:r>
      <w:r>
        <w:rPr>
          <w:noProof/>
        </w:rPr>
        <w:fldChar w:fldCharType="begin"/>
      </w:r>
      <w:r>
        <w:rPr>
          <w:noProof/>
        </w:rPr>
        <w:instrText xml:space="preserve"> PAGEREF _Toc106901060 \h </w:instrText>
      </w:r>
      <w:r>
        <w:rPr>
          <w:noProof/>
        </w:rPr>
      </w:r>
      <w:r>
        <w:rPr>
          <w:noProof/>
        </w:rPr>
        <w:fldChar w:fldCharType="separate"/>
      </w:r>
      <w:r>
        <w:rPr>
          <w:noProof/>
        </w:rPr>
        <w:t>85</w:t>
      </w:r>
      <w:r>
        <w:rPr>
          <w:noProof/>
        </w:rPr>
        <w:fldChar w:fldCharType="end"/>
      </w:r>
    </w:p>
    <w:p w14:paraId="611FB468" w14:textId="210AEAE4" w:rsidR="00F86500" w:rsidRDefault="00F86500">
      <w:pPr>
        <w:pStyle w:val="TOC3"/>
        <w:rPr>
          <w:rFonts w:asciiTheme="minorHAnsi" w:eastAsiaTheme="minorEastAsia" w:hAnsiTheme="minorHAnsi" w:cstheme="minorBidi"/>
          <w:noProof/>
          <w:sz w:val="22"/>
          <w:szCs w:val="22"/>
        </w:rPr>
      </w:pPr>
      <w:r>
        <w:rPr>
          <w:noProof/>
        </w:rPr>
        <w:t>6.5.2.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_Toc106901061 \h </w:instrText>
      </w:r>
      <w:r>
        <w:rPr>
          <w:noProof/>
        </w:rPr>
      </w:r>
      <w:r>
        <w:rPr>
          <w:noProof/>
        </w:rPr>
        <w:fldChar w:fldCharType="separate"/>
      </w:r>
      <w:r>
        <w:rPr>
          <w:noProof/>
        </w:rPr>
        <w:t>88</w:t>
      </w:r>
      <w:r>
        <w:rPr>
          <w:noProof/>
        </w:rPr>
        <w:fldChar w:fldCharType="end"/>
      </w:r>
    </w:p>
    <w:p w14:paraId="1858F112" w14:textId="5B595191" w:rsidR="00F86500" w:rsidRDefault="00F86500">
      <w:pPr>
        <w:pStyle w:val="TOC2"/>
        <w:rPr>
          <w:rFonts w:asciiTheme="minorHAnsi" w:eastAsiaTheme="minorEastAsia" w:hAnsiTheme="minorHAnsi" w:cstheme="minorBidi"/>
          <w:noProof/>
          <w:sz w:val="22"/>
          <w:szCs w:val="22"/>
        </w:rPr>
      </w:pPr>
      <w:r>
        <w:rPr>
          <w:noProof/>
        </w:rPr>
        <w:t>6.6.</w:t>
      </w:r>
      <w:r>
        <w:rPr>
          <w:rFonts w:asciiTheme="minorHAnsi" w:eastAsiaTheme="minorEastAsia" w:hAnsiTheme="minorHAnsi" w:cstheme="minorBidi"/>
          <w:noProof/>
          <w:sz w:val="22"/>
          <w:szCs w:val="22"/>
        </w:rPr>
        <w:tab/>
      </w:r>
      <w:r>
        <w:rPr>
          <w:noProof/>
        </w:rPr>
        <w:t>J15: Gitter, Mena, et al., (2020)</w:t>
      </w:r>
      <w:r>
        <w:rPr>
          <w:noProof/>
        </w:rPr>
        <w:tab/>
      </w:r>
      <w:r>
        <w:rPr>
          <w:noProof/>
        </w:rPr>
        <w:fldChar w:fldCharType="begin"/>
      </w:r>
      <w:r>
        <w:rPr>
          <w:noProof/>
        </w:rPr>
        <w:instrText xml:space="preserve"> PAGEREF _Toc106901062 \h </w:instrText>
      </w:r>
      <w:r>
        <w:rPr>
          <w:noProof/>
        </w:rPr>
      </w:r>
      <w:r>
        <w:rPr>
          <w:noProof/>
        </w:rPr>
        <w:fldChar w:fldCharType="separate"/>
      </w:r>
      <w:r>
        <w:rPr>
          <w:noProof/>
        </w:rPr>
        <w:t>91</w:t>
      </w:r>
      <w:r>
        <w:rPr>
          <w:noProof/>
        </w:rPr>
        <w:fldChar w:fldCharType="end"/>
      </w:r>
    </w:p>
    <w:p w14:paraId="2724F99C" w14:textId="6E3533BF" w:rsidR="00F86500" w:rsidRDefault="00F86500">
      <w:pPr>
        <w:pStyle w:val="TOC3"/>
        <w:rPr>
          <w:rFonts w:asciiTheme="minorHAnsi" w:eastAsiaTheme="minorEastAsia" w:hAnsiTheme="minorHAnsi" w:cstheme="minorBidi"/>
          <w:noProof/>
          <w:sz w:val="22"/>
          <w:szCs w:val="22"/>
        </w:rPr>
      </w:pPr>
      <w:r>
        <w:rPr>
          <w:noProof/>
        </w:rPr>
        <w:t>6.6.1.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_Toc106901063 \h </w:instrText>
      </w:r>
      <w:r>
        <w:rPr>
          <w:noProof/>
        </w:rPr>
      </w:r>
      <w:r>
        <w:rPr>
          <w:noProof/>
        </w:rPr>
        <w:fldChar w:fldCharType="separate"/>
      </w:r>
      <w:r>
        <w:rPr>
          <w:noProof/>
        </w:rPr>
        <w:t>91</w:t>
      </w:r>
      <w:r>
        <w:rPr>
          <w:noProof/>
        </w:rPr>
        <w:fldChar w:fldCharType="end"/>
      </w:r>
    </w:p>
    <w:p w14:paraId="5088A6BE" w14:textId="724EE235" w:rsidR="00F86500" w:rsidRDefault="00F86500">
      <w:pPr>
        <w:pStyle w:val="TOC3"/>
        <w:rPr>
          <w:rFonts w:asciiTheme="minorHAnsi" w:eastAsiaTheme="minorEastAsia" w:hAnsiTheme="minorHAnsi" w:cstheme="minorBidi"/>
          <w:noProof/>
          <w:sz w:val="22"/>
          <w:szCs w:val="22"/>
        </w:rPr>
      </w:pPr>
      <w:r>
        <w:rPr>
          <w:noProof/>
        </w:rPr>
        <w:t>6.6.2.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_Toc106901064 \h </w:instrText>
      </w:r>
      <w:r>
        <w:rPr>
          <w:noProof/>
        </w:rPr>
      </w:r>
      <w:r>
        <w:rPr>
          <w:noProof/>
        </w:rPr>
        <w:fldChar w:fldCharType="separate"/>
      </w:r>
      <w:r>
        <w:rPr>
          <w:noProof/>
        </w:rPr>
        <w:t>92</w:t>
      </w:r>
      <w:r>
        <w:rPr>
          <w:noProof/>
        </w:rPr>
        <w:fldChar w:fldCharType="end"/>
      </w:r>
    </w:p>
    <w:p w14:paraId="2571B565" w14:textId="6C226199" w:rsidR="00F86500" w:rsidRDefault="00F86500">
      <w:pPr>
        <w:pStyle w:val="TOC2"/>
        <w:rPr>
          <w:rFonts w:asciiTheme="minorHAnsi" w:eastAsiaTheme="minorEastAsia" w:hAnsiTheme="minorHAnsi" w:cstheme="minorBidi"/>
          <w:noProof/>
          <w:sz w:val="22"/>
          <w:szCs w:val="22"/>
        </w:rPr>
      </w:pPr>
      <w:r>
        <w:rPr>
          <w:noProof/>
        </w:rPr>
        <w:t>6.7.</w:t>
      </w:r>
      <w:r>
        <w:rPr>
          <w:rFonts w:asciiTheme="minorHAnsi" w:eastAsiaTheme="minorEastAsia" w:hAnsiTheme="minorHAnsi" w:cstheme="minorBidi"/>
          <w:noProof/>
          <w:sz w:val="22"/>
          <w:szCs w:val="22"/>
        </w:rPr>
        <w:tab/>
      </w:r>
      <w:r>
        <w:rPr>
          <w:noProof/>
        </w:rPr>
        <w:t>J18: Henry, Schang, et al., (2016)</w:t>
      </w:r>
      <w:r>
        <w:rPr>
          <w:noProof/>
        </w:rPr>
        <w:tab/>
      </w:r>
      <w:r>
        <w:rPr>
          <w:noProof/>
        </w:rPr>
        <w:fldChar w:fldCharType="begin"/>
      </w:r>
      <w:r>
        <w:rPr>
          <w:noProof/>
        </w:rPr>
        <w:instrText xml:space="preserve"> PAGEREF _Toc106901065 \h </w:instrText>
      </w:r>
      <w:r>
        <w:rPr>
          <w:noProof/>
        </w:rPr>
      </w:r>
      <w:r>
        <w:rPr>
          <w:noProof/>
        </w:rPr>
        <w:fldChar w:fldCharType="separate"/>
      </w:r>
      <w:r>
        <w:rPr>
          <w:noProof/>
        </w:rPr>
        <w:t>96</w:t>
      </w:r>
      <w:r>
        <w:rPr>
          <w:noProof/>
        </w:rPr>
        <w:fldChar w:fldCharType="end"/>
      </w:r>
    </w:p>
    <w:p w14:paraId="1648AC86" w14:textId="08DD059A" w:rsidR="00F86500" w:rsidRDefault="00F86500">
      <w:pPr>
        <w:pStyle w:val="TOC3"/>
        <w:rPr>
          <w:rFonts w:asciiTheme="minorHAnsi" w:eastAsiaTheme="minorEastAsia" w:hAnsiTheme="minorHAnsi" w:cstheme="minorBidi"/>
          <w:noProof/>
          <w:sz w:val="22"/>
          <w:szCs w:val="22"/>
        </w:rPr>
      </w:pPr>
      <w:r>
        <w:rPr>
          <w:noProof/>
        </w:rPr>
        <w:t>6.7.1.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_Toc106901066 \h </w:instrText>
      </w:r>
      <w:r>
        <w:rPr>
          <w:noProof/>
        </w:rPr>
      </w:r>
      <w:r>
        <w:rPr>
          <w:noProof/>
        </w:rPr>
        <w:fldChar w:fldCharType="separate"/>
      </w:r>
      <w:r>
        <w:rPr>
          <w:noProof/>
        </w:rPr>
        <w:t>96</w:t>
      </w:r>
      <w:r>
        <w:rPr>
          <w:noProof/>
        </w:rPr>
        <w:fldChar w:fldCharType="end"/>
      </w:r>
    </w:p>
    <w:p w14:paraId="7D0F596F" w14:textId="18E99636" w:rsidR="00F86500" w:rsidRDefault="00F86500">
      <w:pPr>
        <w:pStyle w:val="TOC3"/>
        <w:rPr>
          <w:rFonts w:asciiTheme="minorHAnsi" w:eastAsiaTheme="minorEastAsia" w:hAnsiTheme="minorHAnsi" w:cstheme="minorBidi"/>
          <w:noProof/>
          <w:sz w:val="22"/>
          <w:szCs w:val="22"/>
        </w:rPr>
      </w:pPr>
      <w:r>
        <w:rPr>
          <w:noProof/>
        </w:rPr>
        <w:t>6.7.2.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_Toc106901067 \h </w:instrText>
      </w:r>
      <w:r>
        <w:rPr>
          <w:noProof/>
        </w:rPr>
      </w:r>
      <w:r>
        <w:rPr>
          <w:noProof/>
        </w:rPr>
        <w:fldChar w:fldCharType="separate"/>
      </w:r>
      <w:r>
        <w:rPr>
          <w:noProof/>
        </w:rPr>
        <w:t>97</w:t>
      </w:r>
      <w:r>
        <w:rPr>
          <w:noProof/>
        </w:rPr>
        <w:fldChar w:fldCharType="end"/>
      </w:r>
    </w:p>
    <w:p w14:paraId="50E6DF79" w14:textId="1D16E657" w:rsidR="00F86500" w:rsidRDefault="00F86500">
      <w:pPr>
        <w:pStyle w:val="TOC2"/>
        <w:rPr>
          <w:rFonts w:asciiTheme="minorHAnsi" w:eastAsiaTheme="minorEastAsia" w:hAnsiTheme="minorHAnsi" w:cstheme="minorBidi"/>
          <w:noProof/>
          <w:sz w:val="22"/>
          <w:szCs w:val="22"/>
        </w:rPr>
      </w:pPr>
      <w:r>
        <w:rPr>
          <w:noProof/>
        </w:rPr>
        <w:t>6.8.</w:t>
      </w:r>
      <w:r>
        <w:rPr>
          <w:rFonts w:asciiTheme="minorHAnsi" w:eastAsiaTheme="minorEastAsia" w:hAnsiTheme="minorHAnsi" w:cstheme="minorBidi"/>
          <w:noProof/>
          <w:sz w:val="22"/>
          <w:szCs w:val="22"/>
        </w:rPr>
        <w:tab/>
      </w:r>
      <w:r>
        <w:rPr>
          <w:noProof/>
        </w:rPr>
        <w:t>J20: Kelly, Feng, et al., (2018)</w:t>
      </w:r>
      <w:r>
        <w:rPr>
          <w:noProof/>
        </w:rPr>
        <w:tab/>
      </w:r>
      <w:r>
        <w:rPr>
          <w:noProof/>
        </w:rPr>
        <w:fldChar w:fldCharType="begin"/>
      </w:r>
      <w:r>
        <w:rPr>
          <w:noProof/>
        </w:rPr>
        <w:instrText xml:space="preserve"> PAGEREF _Toc106901068 \h </w:instrText>
      </w:r>
      <w:r>
        <w:rPr>
          <w:noProof/>
        </w:rPr>
      </w:r>
      <w:r>
        <w:rPr>
          <w:noProof/>
        </w:rPr>
        <w:fldChar w:fldCharType="separate"/>
      </w:r>
      <w:r>
        <w:rPr>
          <w:noProof/>
        </w:rPr>
        <w:t>100</w:t>
      </w:r>
      <w:r>
        <w:rPr>
          <w:noProof/>
        </w:rPr>
        <w:fldChar w:fldCharType="end"/>
      </w:r>
    </w:p>
    <w:p w14:paraId="44181161" w14:textId="0ED5885D" w:rsidR="00F86500" w:rsidRDefault="00F86500">
      <w:pPr>
        <w:pStyle w:val="TOC3"/>
        <w:rPr>
          <w:rFonts w:asciiTheme="minorHAnsi" w:eastAsiaTheme="minorEastAsia" w:hAnsiTheme="minorHAnsi" w:cstheme="minorBidi"/>
          <w:noProof/>
          <w:sz w:val="22"/>
          <w:szCs w:val="22"/>
        </w:rPr>
      </w:pPr>
      <w:r>
        <w:rPr>
          <w:noProof/>
        </w:rPr>
        <w:t>6.8.1.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_Toc106901069 \h </w:instrText>
      </w:r>
      <w:r>
        <w:rPr>
          <w:noProof/>
        </w:rPr>
      </w:r>
      <w:r>
        <w:rPr>
          <w:noProof/>
        </w:rPr>
        <w:fldChar w:fldCharType="separate"/>
      </w:r>
      <w:r>
        <w:rPr>
          <w:noProof/>
        </w:rPr>
        <w:t>100</w:t>
      </w:r>
      <w:r>
        <w:rPr>
          <w:noProof/>
        </w:rPr>
        <w:fldChar w:fldCharType="end"/>
      </w:r>
    </w:p>
    <w:p w14:paraId="6A5F89B5" w14:textId="0ADD2970" w:rsidR="00F86500" w:rsidRDefault="00F86500">
      <w:pPr>
        <w:pStyle w:val="TOC3"/>
        <w:rPr>
          <w:rFonts w:asciiTheme="minorHAnsi" w:eastAsiaTheme="minorEastAsia" w:hAnsiTheme="minorHAnsi" w:cstheme="minorBidi"/>
          <w:noProof/>
          <w:sz w:val="22"/>
          <w:szCs w:val="22"/>
        </w:rPr>
      </w:pPr>
      <w:r>
        <w:rPr>
          <w:noProof/>
        </w:rPr>
        <w:t>6.8.2.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_Toc106901070 \h </w:instrText>
      </w:r>
      <w:r>
        <w:rPr>
          <w:noProof/>
        </w:rPr>
      </w:r>
      <w:r>
        <w:rPr>
          <w:noProof/>
        </w:rPr>
        <w:fldChar w:fldCharType="separate"/>
      </w:r>
      <w:r>
        <w:rPr>
          <w:noProof/>
        </w:rPr>
        <w:t>101</w:t>
      </w:r>
      <w:r>
        <w:rPr>
          <w:noProof/>
        </w:rPr>
        <w:fldChar w:fldCharType="end"/>
      </w:r>
    </w:p>
    <w:p w14:paraId="6E32CBED" w14:textId="0F964193" w:rsidR="00F86500" w:rsidRDefault="00F86500">
      <w:pPr>
        <w:pStyle w:val="TOC2"/>
        <w:rPr>
          <w:rFonts w:asciiTheme="minorHAnsi" w:eastAsiaTheme="minorEastAsia" w:hAnsiTheme="minorHAnsi" w:cstheme="minorBidi"/>
          <w:noProof/>
          <w:sz w:val="22"/>
          <w:szCs w:val="22"/>
        </w:rPr>
      </w:pPr>
      <w:r>
        <w:rPr>
          <w:noProof/>
        </w:rPr>
        <w:t>6.9.</w:t>
      </w:r>
      <w:r>
        <w:rPr>
          <w:rFonts w:asciiTheme="minorHAnsi" w:eastAsiaTheme="minorEastAsia" w:hAnsiTheme="minorHAnsi" w:cstheme="minorBidi"/>
          <w:noProof/>
          <w:sz w:val="22"/>
          <w:szCs w:val="22"/>
        </w:rPr>
        <w:tab/>
      </w:r>
      <w:r>
        <w:rPr>
          <w:noProof/>
        </w:rPr>
        <w:t>J23: Lugg, Cook, et al., (2012)</w:t>
      </w:r>
      <w:r>
        <w:rPr>
          <w:noProof/>
        </w:rPr>
        <w:tab/>
      </w:r>
      <w:r>
        <w:rPr>
          <w:noProof/>
        </w:rPr>
        <w:fldChar w:fldCharType="begin"/>
      </w:r>
      <w:r>
        <w:rPr>
          <w:noProof/>
        </w:rPr>
        <w:instrText xml:space="preserve"> PAGEREF _Toc106901071 \h </w:instrText>
      </w:r>
      <w:r>
        <w:rPr>
          <w:noProof/>
        </w:rPr>
      </w:r>
      <w:r>
        <w:rPr>
          <w:noProof/>
        </w:rPr>
        <w:fldChar w:fldCharType="separate"/>
      </w:r>
      <w:r>
        <w:rPr>
          <w:noProof/>
        </w:rPr>
        <w:t>104</w:t>
      </w:r>
      <w:r>
        <w:rPr>
          <w:noProof/>
        </w:rPr>
        <w:fldChar w:fldCharType="end"/>
      </w:r>
    </w:p>
    <w:p w14:paraId="2DC647DF" w14:textId="37479815" w:rsidR="00F86500" w:rsidRDefault="00F86500">
      <w:pPr>
        <w:pStyle w:val="TOC3"/>
        <w:rPr>
          <w:rFonts w:asciiTheme="minorHAnsi" w:eastAsiaTheme="minorEastAsia" w:hAnsiTheme="minorHAnsi" w:cstheme="minorBidi"/>
          <w:noProof/>
          <w:sz w:val="22"/>
          <w:szCs w:val="22"/>
        </w:rPr>
      </w:pPr>
      <w:r>
        <w:rPr>
          <w:noProof/>
        </w:rPr>
        <w:t>6.9.1.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_Toc106901072 \h </w:instrText>
      </w:r>
      <w:r>
        <w:rPr>
          <w:noProof/>
        </w:rPr>
      </w:r>
      <w:r>
        <w:rPr>
          <w:noProof/>
        </w:rPr>
        <w:fldChar w:fldCharType="separate"/>
      </w:r>
      <w:r>
        <w:rPr>
          <w:noProof/>
        </w:rPr>
        <w:t>104</w:t>
      </w:r>
      <w:r>
        <w:rPr>
          <w:noProof/>
        </w:rPr>
        <w:fldChar w:fldCharType="end"/>
      </w:r>
    </w:p>
    <w:p w14:paraId="2AC00AC2" w14:textId="192B3DC7" w:rsidR="00F86500" w:rsidRDefault="00F86500">
      <w:pPr>
        <w:pStyle w:val="TOC3"/>
        <w:rPr>
          <w:rFonts w:asciiTheme="minorHAnsi" w:eastAsiaTheme="minorEastAsia" w:hAnsiTheme="minorHAnsi" w:cstheme="minorBidi"/>
          <w:noProof/>
          <w:sz w:val="22"/>
          <w:szCs w:val="22"/>
        </w:rPr>
      </w:pPr>
      <w:r>
        <w:rPr>
          <w:noProof/>
        </w:rPr>
        <w:t>6.9.2.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_Toc106901073 \h </w:instrText>
      </w:r>
      <w:r>
        <w:rPr>
          <w:noProof/>
        </w:rPr>
      </w:r>
      <w:r>
        <w:rPr>
          <w:noProof/>
        </w:rPr>
        <w:fldChar w:fldCharType="separate"/>
      </w:r>
      <w:r>
        <w:rPr>
          <w:noProof/>
        </w:rPr>
        <w:t>105</w:t>
      </w:r>
      <w:r>
        <w:rPr>
          <w:noProof/>
        </w:rPr>
        <w:fldChar w:fldCharType="end"/>
      </w:r>
    </w:p>
    <w:p w14:paraId="246978AA" w14:textId="5634CDD4" w:rsidR="00F86500" w:rsidRDefault="00F86500">
      <w:pPr>
        <w:pStyle w:val="TOC2"/>
        <w:rPr>
          <w:rFonts w:asciiTheme="minorHAnsi" w:eastAsiaTheme="minorEastAsia" w:hAnsiTheme="minorHAnsi" w:cstheme="minorBidi"/>
          <w:noProof/>
          <w:sz w:val="22"/>
          <w:szCs w:val="22"/>
        </w:rPr>
      </w:pPr>
      <w:r>
        <w:rPr>
          <w:noProof/>
        </w:rPr>
        <w:t>6.10.</w:t>
      </w:r>
      <w:r>
        <w:rPr>
          <w:rFonts w:asciiTheme="minorHAnsi" w:eastAsiaTheme="minorEastAsia" w:hAnsiTheme="minorHAnsi" w:cstheme="minorBidi"/>
          <w:noProof/>
          <w:sz w:val="22"/>
          <w:szCs w:val="22"/>
        </w:rPr>
        <w:tab/>
      </w:r>
      <w:r>
        <w:rPr>
          <w:noProof/>
        </w:rPr>
        <w:t>J30: Robins, Farkas, et al., (2019)</w:t>
      </w:r>
      <w:r>
        <w:rPr>
          <w:noProof/>
        </w:rPr>
        <w:tab/>
      </w:r>
      <w:r>
        <w:rPr>
          <w:noProof/>
        </w:rPr>
        <w:fldChar w:fldCharType="begin"/>
      </w:r>
      <w:r>
        <w:rPr>
          <w:noProof/>
        </w:rPr>
        <w:instrText xml:space="preserve"> PAGEREF _Toc106901074 \h </w:instrText>
      </w:r>
      <w:r>
        <w:rPr>
          <w:noProof/>
        </w:rPr>
      </w:r>
      <w:r>
        <w:rPr>
          <w:noProof/>
        </w:rPr>
        <w:fldChar w:fldCharType="separate"/>
      </w:r>
      <w:r>
        <w:rPr>
          <w:noProof/>
        </w:rPr>
        <w:t>108</w:t>
      </w:r>
      <w:r>
        <w:rPr>
          <w:noProof/>
        </w:rPr>
        <w:fldChar w:fldCharType="end"/>
      </w:r>
    </w:p>
    <w:p w14:paraId="7D46D078" w14:textId="68F00014" w:rsidR="00F86500" w:rsidRDefault="00F86500">
      <w:pPr>
        <w:pStyle w:val="TOC3"/>
        <w:rPr>
          <w:rFonts w:asciiTheme="minorHAnsi" w:eastAsiaTheme="minorEastAsia" w:hAnsiTheme="minorHAnsi" w:cstheme="minorBidi"/>
          <w:noProof/>
          <w:sz w:val="22"/>
          <w:szCs w:val="22"/>
        </w:rPr>
      </w:pPr>
      <w:r>
        <w:rPr>
          <w:noProof/>
        </w:rPr>
        <w:t>6.10.1.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_Toc106901075 \h </w:instrText>
      </w:r>
      <w:r>
        <w:rPr>
          <w:noProof/>
        </w:rPr>
      </w:r>
      <w:r>
        <w:rPr>
          <w:noProof/>
        </w:rPr>
        <w:fldChar w:fldCharType="separate"/>
      </w:r>
      <w:r>
        <w:rPr>
          <w:noProof/>
        </w:rPr>
        <w:t>108</w:t>
      </w:r>
      <w:r>
        <w:rPr>
          <w:noProof/>
        </w:rPr>
        <w:fldChar w:fldCharType="end"/>
      </w:r>
    </w:p>
    <w:p w14:paraId="20B88D12" w14:textId="03FC3B4B" w:rsidR="00F86500" w:rsidRDefault="00F86500">
      <w:pPr>
        <w:pStyle w:val="TOC3"/>
        <w:rPr>
          <w:rFonts w:asciiTheme="minorHAnsi" w:eastAsiaTheme="minorEastAsia" w:hAnsiTheme="minorHAnsi" w:cstheme="minorBidi"/>
          <w:noProof/>
          <w:sz w:val="22"/>
          <w:szCs w:val="22"/>
        </w:rPr>
      </w:pPr>
      <w:r>
        <w:rPr>
          <w:noProof/>
        </w:rPr>
        <w:t>6.10.2.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_Toc106901076 \h </w:instrText>
      </w:r>
      <w:r>
        <w:rPr>
          <w:noProof/>
        </w:rPr>
      </w:r>
      <w:r>
        <w:rPr>
          <w:noProof/>
        </w:rPr>
        <w:fldChar w:fldCharType="separate"/>
      </w:r>
      <w:r>
        <w:rPr>
          <w:noProof/>
        </w:rPr>
        <w:t>109</w:t>
      </w:r>
      <w:r>
        <w:rPr>
          <w:noProof/>
        </w:rPr>
        <w:fldChar w:fldCharType="end"/>
      </w:r>
    </w:p>
    <w:p w14:paraId="6308C095" w14:textId="3641431B" w:rsidR="00F86500" w:rsidRDefault="00F86500">
      <w:pPr>
        <w:pStyle w:val="TOC2"/>
        <w:rPr>
          <w:rFonts w:asciiTheme="minorHAnsi" w:eastAsiaTheme="minorEastAsia" w:hAnsiTheme="minorHAnsi" w:cstheme="minorBidi"/>
          <w:noProof/>
          <w:sz w:val="22"/>
          <w:szCs w:val="22"/>
        </w:rPr>
      </w:pPr>
      <w:r>
        <w:rPr>
          <w:noProof/>
        </w:rPr>
        <w:t>6.11.</w:t>
      </w:r>
      <w:r>
        <w:rPr>
          <w:rFonts w:asciiTheme="minorHAnsi" w:eastAsiaTheme="minorEastAsia" w:hAnsiTheme="minorHAnsi" w:cstheme="minorBidi"/>
          <w:noProof/>
          <w:sz w:val="22"/>
          <w:szCs w:val="22"/>
        </w:rPr>
        <w:tab/>
      </w:r>
      <w:r>
        <w:rPr>
          <w:noProof/>
        </w:rPr>
        <w:t>J34: Russo, Eftim, et al., (2020)</w:t>
      </w:r>
      <w:r>
        <w:rPr>
          <w:noProof/>
        </w:rPr>
        <w:tab/>
      </w:r>
      <w:r>
        <w:rPr>
          <w:noProof/>
        </w:rPr>
        <w:fldChar w:fldCharType="begin"/>
      </w:r>
      <w:r>
        <w:rPr>
          <w:noProof/>
        </w:rPr>
        <w:instrText xml:space="preserve"> PAGEREF _Toc106901077 \h </w:instrText>
      </w:r>
      <w:r>
        <w:rPr>
          <w:noProof/>
        </w:rPr>
      </w:r>
      <w:r>
        <w:rPr>
          <w:noProof/>
        </w:rPr>
        <w:fldChar w:fldCharType="separate"/>
      </w:r>
      <w:r>
        <w:rPr>
          <w:noProof/>
        </w:rPr>
        <w:t>112</w:t>
      </w:r>
      <w:r>
        <w:rPr>
          <w:noProof/>
        </w:rPr>
        <w:fldChar w:fldCharType="end"/>
      </w:r>
    </w:p>
    <w:p w14:paraId="61D0F42F" w14:textId="4E1EE8FF" w:rsidR="00F86500" w:rsidRDefault="00F86500">
      <w:pPr>
        <w:pStyle w:val="TOC3"/>
        <w:rPr>
          <w:rFonts w:asciiTheme="minorHAnsi" w:eastAsiaTheme="minorEastAsia" w:hAnsiTheme="minorHAnsi" w:cstheme="minorBidi"/>
          <w:noProof/>
          <w:sz w:val="22"/>
          <w:szCs w:val="22"/>
        </w:rPr>
      </w:pPr>
      <w:r>
        <w:rPr>
          <w:noProof/>
        </w:rPr>
        <w:t>6.11.1.</w:t>
      </w:r>
      <w:r>
        <w:rPr>
          <w:rFonts w:asciiTheme="minorHAnsi" w:eastAsiaTheme="minorEastAsia" w:hAnsiTheme="minorHAnsi" w:cstheme="minorBidi"/>
          <w:noProof/>
          <w:sz w:val="22"/>
          <w:szCs w:val="22"/>
        </w:rPr>
        <w:tab/>
      </w:r>
      <w:r>
        <w:rPr>
          <w:noProof/>
        </w:rPr>
        <w:t>Quality assessment – Systematic Review</w:t>
      </w:r>
      <w:r>
        <w:rPr>
          <w:noProof/>
        </w:rPr>
        <w:tab/>
      </w:r>
      <w:r>
        <w:rPr>
          <w:noProof/>
        </w:rPr>
        <w:fldChar w:fldCharType="begin"/>
      </w:r>
      <w:r>
        <w:rPr>
          <w:noProof/>
        </w:rPr>
        <w:instrText xml:space="preserve"> PAGEREF _Toc106901078 \h </w:instrText>
      </w:r>
      <w:r>
        <w:rPr>
          <w:noProof/>
        </w:rPr>
      </w:r>
      <w:r>
        <w:rPr>
          <w:noProof/>
        </w:rPr>
        <w:fldChar w:fldCharType="separate"/>
      </w:r>
      <w:r>
        <w:rPr>
          <w:noProof/>
        </w:rPr>
        <w:t>112</w:t>
      </w:r>
      <w:r>
        <w:rPr>
          <w:noProof/>
        </w:rPr>
        <w:fldChar w:fldCharType="end"/>
      </w:r>
    </w:p>
    <w:p w14:paraId="2834AA09" w14:textId="6F152EBE" w:rsidR="00F86500" w:rsidRDefault="00F86500">
      <w:pPr>
        <w:pStyle w:val="TOC3"/>
        <w:rPr>
          <w:rFonts w:asciiTheme="minorHAnsi" w:eastAsiaTheme="minorEastAsia" w:hAnsiTheme="minorHAnsi" w:cstheme="minorBidi"/>
          <w:noProof/>
          <w:sz w:val="22"/>
          <w:szCs w:val="22"/>
        </w:rPr>
      </w:pPr>
      <w:r>
        <w:rPr>
          <w:noProof/>
        </w:rPr>
        <w:t>6.11.2.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_Toc106901079 \h </w:instrText>
      </w:r>
      <w:r>
        <w:rPr>
          <w:noProof/>
        </w:rPr>
      </w:r>
      <w:r>
        <w:rPr>
          <w:noProof/>
        </w:rPr>
        <w:fldChar w:fldCharType="separate"/>
      </w:r>
      <w:r>
        <w:rPr>
          <w:noProof/>
        </w:rPr>
        <w:t>115</w:t>
      </w:r>
      <w:r>
        <w:rPr>
          <w:noProof/>
        </w:rPr>
        <w:fldChar w:fldCharType="end"/>
      </w:r>
    </w:p>
    <w:p w14:paraId="076BD185" w14:textId="094B231F" w:rsidR="00F86500" w:rsidRDefault="00F86500">
      <w:pPr>
        <w:pStyle w:val="TOC2"/>
        <w:rPr>
          <w:rFonts w:asciiTheme="minorHAnsi" w:eastAsiaTheme="minorEastAsia" w:hAnsiTheme="minorHAnsi" w:cstheme="minorBidi"/>
          <w:noProof/>
          <w:sz w:val="22"/>
          <w:szCs w:val="22"/>
        </w:rPr>
      </w:pPr>
      <w:r>
        <w:rPr>
          <w:noProof/>
        </w:rPr>
        <w:t>6.12.</w:t>
      </w:r>
      <w:r>
        <w:rPr>
          <w:rFonts w:asciiTheme="minorHAnsi" w:eastAsiaTheme="minorEastAsia" w:hAnsiTheme="minorHAnsi" w:cstheme="minorBidi"/>
          <w:noProof/>
          <w:sz w:val="22"/>
          <w:szCs w:val="22"/>
        </w:rPr>
        <w:tab/>
      </w:r>
      <w:r>
        <w:rPr>
          <w:noProof/>
        </w:rPr>
        <w:t>J35: Schoen, Boehm, et al., (2020)</w:t>
      </w:r>
      <w:r>
        <w:rPr>
          <w:noProof/>
        </w:rPr>
        <w:tab/>
      </w:r>
      <w:r>
        <w:rPr>
          <w:noProof/>
        </w:rPr>
        <w:fldChar w:fldCharType="begin"/>
      </w:r>
      <w:r>
        <w:rPr>
          <w:noProof/>
        </w:rPr>
        <w:instrText xml:space="preserve"> PAGEREF _Toc106901080 \h </w:instrText>
      </w:r>
      <w:r>
        <w:rPr>
          <w:noProof/>
        </w:rPr>
      </w:r>
      <w:r>
        <w:rPr>
          <w:noProof/>
        </w:rPr>
        <w:fldChar w:fldCharType="separate"/>
      </w:r>
      <w:r>
        <w:rPr>
          <w:noProof/>
        </w:rPr>
        <w:t>119</w:t>
      </w:r>
      <w:r>
        <w:rPr>
          <w:noProof/>
        </w:rPr>
        <w:fldChar w:fldCharType="end"/>
      </w:r>
    </w:p>
    <w:p w14:paraId="4E51A246" w14:textId="7C08C2BB" w:rsidR="00F86500" w:rsidRDefault="00F86500">
      <w:pPr>
        <w:pStyle w:val="TOC3"/>
        <w:rPr>
          <w:rFonts w:asciiTheme="minorHAnsi" w:eastAsiaTheme="minorEastAsia" w:hAnsiTheme="minorHAnsi" w:cstheme="minorBidi"/>
          <w:noProof/>
          <w:sz w:val="22"/>
          <w:szCs w:val="22"/>
        </w:rPr>
      </w:pPr>
      <w:r>
        <w:rPr>
          <w:noProof/>
        </w:rPr>
        <w:t>6.12.1.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_Toc106901081 \h </w:instrText>
      </w:r>
      <w:r>
        <w:rPr>
          <w:noProof/>
        </w:rPr>
      </w:r>
      <w:r>
        <w:rPr>
          <w:noProof/>
        </w:rPr>
        <w:fldChar w:fldCharType="separate"/>
      </w:r>
      <w:r>
        <w:rPr>
          <w:noProof/>
        </w:rPr>
        <w:t>119</w:t>
      </w:r>
      <w:r>
        <w:rPr>
          <w:noProof/>
        </w:rPr>
        <w:fldChar w:fldCharType="end"/>
      </w:r>
    </w:p>
    <w:p w14:paraId="2CCB31CB" w14:textId="76DF0178" w:rsidR="00F86500" w:rsidRDefault="00F86500">
      <w:pPr>
        <w:pStyle w:val="TOC3"/>
        <w:rPr>
          <w:rFonts w:asciiTheme="minorHAnsi" w:eastAsiaTheme="minorEastAsia" w:hAnsiTheme="minorHAnsi" w:cstheme="minorBidi"/>
          <w:noProof/>
          <w:sz w:val="22"/>
          <w:szCs w:val="22"/>
        </w:rPr>
      </w:pPr>
      <w:r>
        <w:rPr>
          <w:noProof/>
        </w:rPr>
        <w:t>6.12.2.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_Toc106901082 \h </w:instrText>
      </w:r>
      <w:r>
        <w:rPr>
          <w:noProof/>
        </w:rPr>
      </w:r>
      <w:r>
        <w:rPr>
          <w:noProof/>
        </w:rPr>
        <w:fldChar w:fldCharType="separate"/>
      </w:r>
      <w:r>
        <w:rPr>
          <w:noProof/>
        </w:rPr>
        <w:t>120</w:t>
      </w:r>
      <w:r>
        <w:rPr>
          <w:noProof/>
        </w:rPr>
        <w:fldChar w:fldCharType="end"/>
      </w:r>
    </w:p>
    <w:p w14:paraId="0A4214D6" w14:textId="096EFF15" w:rsidR="00F86500" w:rsidRDefault="00F86500">
      <w:pPr>
        <w:pStyle w:val="TOC2"/>
        <w:rPr>
          <w:rFonts w:asciiTheme="minorHAnsi" w:eastAsiaTheme="minorEastAsia" w:hAnsiTheme="minorHAnsi" w:cstheme="minorBidi"/>
          <w:noProof/>
          <w:sz w:val="22"/>
          <w:szCs w:val="22"/>
        </w:rPr>
      </w:pPr>
      <w:r>
        <w:rPr>
          <w:noProof/>
        </w:rPr>
        <w:t>6.13.</w:t>
      </w:r>
      <w:r>
        <w:rPr>
          <w:rFonts w:asciiTheme="minorHAnsi" w:eastAsiaTheme="minorEastAsia" w:hAnsiTheme="minorHAnsi" w:cstheme="minorBidi"/>
          <w:noProof/>
          <w:sz w:val="22"/>
          <w:szCs w:val="22"/>
        </w:rPr>
        <w:tab/>
      </w:r>
      <w:r>
        <w:rPr>
          <w:noProof/>
        </w:rPr>
        <w:t>J36: Shrestha and Dorevitch, (2019)</w:t>
      </w:r>
      <w:r>
        <w:rPr>
          <w:noProof/>
        </w:rPr>
        <w:tab/>
      </w:r>
      <w:r>
        <w:rPr>
          <w:noProof/>
        </w:rPr>
        <w:fldChar w:fldCharType="begin"/>
      </w:r>
      <w:r>
        <w:rPr>
          <w:noProof/>
        </w:rPr>
        <w:instrText xml:space="preserve"> PAGEREF _Toc106901083 \h </w:instrText>
      </w:r>
      <w:r>
        <w:rPr>
          <w:noProof/>
        </w:rPr>
      </w:r>
      <w:r>
        <w:rPr>
          <w:noProof/>
        </w:rPr>
        <w:fldChar w:fldCharType="separate"/>
      </w:r>
      <w:r>
        <w:rPr>
          <w:noProof/>
        </w:rPr>
        <w:t>123</w:t>
      </w:r>
      <w:r>
        <w:rPr>
          <w:noProof/>
        </w:rPr>
        <w:fldChar w:fldCharType="end"/>
      </w:r>
    </w:p>
    <w:p w14:paraId="24261249" w14:textId="65F0B78B" w:rsidR="00F86500" w:rsidRDefault="00F86500">
      <w:pPr>
        <w:pStyle w:val="TOC3"/>
        <w:rPr>
          <w:rFonts w:asciiTheme="minorHAnsi" w:eastAsiaTheme="minorEastAsia" w:hAnsiTheme="minorHAnsi" w:cstheme="minorBidi"/>
          <w:noProof/>
          <w:sz w:val="22"/>
          <w:szCs w:val="22"/>
        </w:rPr>
      </w:pPr>
      <w:r>
        <w:rPr>
          <w:noProof/>
        </w:rPr>
        <w:t>6.13.1.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_Toc106901084 \h </w:instrText>
      </w:r>
      <w:r>
        <w:rPr>
          <w:noProof/>
        </w:rPr>
      </w:r>
      <w:r>
        <w:rPr>
          <w:noProof/>
        </w:rPr>
        <w:fldChar w:fldCharType="separate"/>
      </w:r>
      <w:r>
        <w:rPr>
          <w:noProof/>
        </w:rPr>
        <w:t>123</w:t>
      </w:r>
      <w:r>
        <w:rPr>
          <w:noProof/>
        </w:rPr>
        <w:fldChar w:fldCharType="end"/>
      </w:r>
    </w:p>
    <w:p w14:paraId="63984B5E" w14:textId="43E15320" w:rsidR="00F86500" w:rsidRDefault="00F86500">
      <w:pPr>
        <w:pStyle w:val="TOC3"/>
        <w:rPr>
          <w:rFonts w:asciiTheme="minorHAnsi" w:eastAsiaTheme="minorEastAsia" w:hAnsiTheme="minorHAnsi" w:cstheme="minorBidi"/>
          <w:noProof/>
          <w:sz w:val="22"/>
          <w:szCs w:val="22"/>
        </w:rPr>
      </w:pPr>
      <w:r>
        <w:rPr>
          <w:noProof/>
        </w:rPr>
        <w:t>6.13.2.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_Toc106901085 \h </w:instrText>
      </w:r>
      <w:r>
        <w:rPr>
          <w:noProof/>
        </w:rPr>
      </w:r>
      <w:r>
        <w:rPr>
          <w:noProof/>
        </w:rPr>
        <w:fldChar w:fldCharType="separate"/>
      </w:r>
      <w:r>
        <w:rPr>
          <w:noProof/>
        </w:rPr>
        <w:t>124</w:t>
      </w:r>
      <w:r>
        <w:rPr>
          <w:noProof/>
        </w:rPr>
        <w:fldChar w:fldCharType="end"/>
      </w:r>
    </w:p>
    <w:p w14:paraId="64902E9C" w14:textId="70E566D9" w:rsidR="00F86500" w:rsidRDefault="00F86500">
      <w:pPr>
        <w:pStyle w:val="TOC1"/>
        <w:tabs>
          <w:tab w:val="left" w:pos="400"/>
          <w:tab w:val="right" w:leader="dot" w:pos="7643"/>
        </w:tabs>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Studies excluded in final quality assessment stage</w:t>
      </w:r>
      <w:r>
        <w:rPr>
          <w:noProof/>
        </w:rPr>
        <w:tab/>
      </w:r>
      <w:r>
        <w:rPr>
          <w:noProof/>
        </w:rPr>
        <w:fldChar w:fldCharType="begin"/>
      </w:r>
      <w:r>
        <w:rPr>
          <w:noProof/>
        </w:rPr>
        <w:instrText xml:space="preserve"> PAGEREF _Toc106901086 \h </w:instrText>
      </w:r>
      <w:r>
        <w:rPr>
          <w:noProof/>
        </w:rPr>
      </w:r>
      <w:r>
        <w:rPr>
          <w:noProof/>
        </w:rPr>
        <w:fldChar w:fldCharType="separate"/>
      </w:r>
      <w:r>
        <w:rPr>
          <w:noProof/>
        </w:rPr>
        <w:t>128</w:t>
      </w:r>
      <w:r>
        <w:rPr>
          <w:noProof/>
        </w:rPr>
        <w:fldChar w:fldCharType="end"/>
      </w:r>
    </w:p>
    <w:p w14:paraId="0A59123B" w14:textId="5FFB7A7F" w:rsidR="00F86500" w:rsidRDefault="00F86500">
      <w:pPr>
        <w:pStyle w:val="TOC2"/>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Grey literature</w:t>
      </w:r>
      <w:r>
        <w:rPr>
          <w:noProof/>
        </w:rPr>
        <w:tab/>
      </w:r>
      <w:r>
        <w:rPr>
          <w:noProof/>
        </w:rPr>
        <w:fldChar w:fldCharType="begin"/>
      </w:r>
      <w:r>
        <w:rPr>
          <w:noProof/>
        </w:rPr>
        <w:instrText xml:space="preserve"> PAGEREF _Toc106901087 \h </w:instrText>
      </w:r>
      <w:r>
        <w:rPr>
          <w:noProof/>
        </w:rPr>
      </w:r>
      <w:r>
        <w:rPr>
          <w:noProof/>
        </w:rPr>
        <w:fldChar w:fldCharType="separate"/>
      </w:r>
      <w:r>
        <w:rPr>
          <w:noProof/>
        </w:rPr>
        <w:t>128</w:t>
      </w:r>
      <w:r>
        <w:rPr>
          <w:noProof/>
        </w:rPr>
        <w:fldChar w:fldCharType="end"/>
      </w:r>
    </w:p>
    <w:p w14:paraId="161D2911" w14:textId="7C03AA94" w:rsidR="00F86500" w:rsidRDefault="00F86500">
      <w:pPr>
        <w:pStyle w:val="TOC3"/>
        <w:rPr>
          <w:rFonts w:asciiTheme="minorHAnsi" w:eastAsiaTheme="minorEastAsia" w:hAnsiTheme="minorHAnsi" w:cstheme="minorBidi"/>
          <w:noProof/>
          <w:sz w:val="22"/>
          <w:szCs w:val="22"/>
        </w:rPr>
      </w:pPr>
      <w:r>
        <w:rPr>
          <w:noProof/>
        </w:rPr>
        <w:t>7.1.1.</w:t>
      </w:r>
      <w:r>
        <w:rPr>
          <w:rFonts w:asciiTheme="minorHAnsi" w:eastAsiaTheme="minorEastAsia" w:hAnsiTheme="minorHAnsi" w:cstheme="minorBidi"/>
          <w:noProof/>
          <w:sz w:val="22"/>
          <w:szCs w:val="22"/>
        </w:rPr>
        <w:tab/>
      </w:r>
      <w:r>
        <w:rPr>
          <w:noProof/>
        </w:rPr>
        <w:t>G1: Deere et al. (2015)</w:t>
      </w:r>
      <w:r>
        <w:rPr>
          <w:noProof/>
        </w:rPr>
        <w:tab/>
      </w:r>
      <w:r>
        <w:rPr>
          <w:noProof/>
        </w:rPr>
        <w:fldChar w:fldCharType="begin"/>
      </w:r>
      <w:r>
        <w:rPr>
          <w:noProof/>
        </w:rPr>
        <w:instrText xml:space="preserve"> PAGEREF _Toc106901088 \h </w:instrText>
      </w:r>
      <w:r>
        <w:rPr>
          <w:noProof/>
        </w:rPr>
      </w:r>
      <w:r>
        <w:rPr>
          <w:noProof/>
        </w:rPr>
        <w:fldChar w:fldCharType="separate"/>
      </w:r>
      <w:r>
        <w:rPr>
          <w:noProof/>
        </w:rPr>
        <w:t>129</w:t>
      </w:r>
      <w:r>
        <w:rPr>
          <w:noProof/>
        </w:rPr>
        <w:fldChar w:fldCharType="end"/>
      </w:r>
    </w:p>
    <w:p w14:paraId="77BD3D86" w14:textId="6B0F0752"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7.1.1.1.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_Toc106901089 \h </w:instrText>
      </w:r>
      <w:r>
        <w:rPr>
          <w:noProof/>
        </w:rPr>
      </w:r>
      <w:r>
        <w:rPr>
          <w:noProof/>
        </w:rPr>
        <w:fldChar w:fldCharType="separate"/>
      </w:r>
      <w:r>
        <w:rPr>
          <w:noProof/>
        </w:rPr>
        <w:t>129</w:t>
      </w:r>
      <w:r>
        <w:rPr>
          <w:noProof/>
        </w:rPr>
        <w:fldChar w:fldCharType="end"/>
      </w:r>
    </w:p>
    <w:p w14:paraId="31EE4168" w14:textId="2688E613" w:rsidR="00F86500" w:rsidRDefault="00F86500">
      <w:pPr>
        <w:pStyle w:val="TOC3"/>
        <w:rPr>
          <w:rFonts w:asciiTheme="minorHAnsi" w:eastAsiaTheme="minorEastAsia" w:hAnsiTheme="minorHAnsi" w:cstheme="minorBidi"/>
          <w:noProof/>
          <w:sz w:val="22"/>
          <w:szCs w:val="22"/>
        </w:rPr>
      </w:pPr>
      <w:r>
        <w:rPr>
          <w:noProof/>
        </w:rPr>
        <w:t>7.1.2.</w:t>
      </w:r>
      <w:r>
        <w:rPr>
          <w:rFonts w:asciiTheme="minorHAnsi" w:eastAsiaTheme="minorEastAsia" w:hAnsiTheme="minorHAnsi" w:cstheme="minorBidi"/>
          <w:noProof/>
          <w:sz w:val="22"/>
          <w:szCs w:val="22"/>
        </w:rPr>
        <w:tab/>
      </w:r>
      <w:r>
        <w:rPr>
          <w:noProof/>
        </w:rPr>
        <w:t>G2: EnHealth (2012)</w:t>
      </w:r>
      <w:r>
        <w:rPr>
          <w:noProof/>
        </w:rPr>
        <w:tab/>
      </w:r>
      <w:r>
        <w:rPr>
          <w:noProof/>
        </w:rPr>
        <w:fldChar w:fldCharType="begin"/>
      </w:r>
      <w:r>
        <w:rPr>
          <w:noProof/>
        </w:rPr>
        <w:instrText xml:space="preserve"> PAGEREF _Toc106901090 \h </w:instrText>
      </w:r>
      <w:r>
        <w:rPr>
          <w:noProof/>
        </w:rPr>
      </w:r>
      <w:r>
        <w:rPr>
          <w:noProof/>
        </w:rPr>
        <w:fldChar w:fldCharType="separate"/>
      </w:r>
      <w:r>
        <w:rPr>
          <w:noProof/>
        </w:rPr>
        <w:t>131</w:t>
      </w:r>
      <w:r>
        <w:rPr>
          <w:noProof/>
        </w:rPr>
        <w:fldChar w:fldCharType="end"/>
      </w:r>
    </w:p>
    <w:p w14:paraId="1C4FF2D9" w14:textId="29D4F2B4"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7.1.2.1.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_Toc106901091 \h </w:instrText>
      </w:r>
      <w:r>
        <w:rPr>
          <w:noProof/>
        </w:rPr>
      </w:r>
      <w:r>
        <w:rPr>
          <w:noProof/>
        </w:rPr>
        <w:fldChar w:fldCharType="separate"/>
      </w:r>
      <w:r>
        <w:rPr>
          <w:noProof/>
        </w:rPr>
        <w:t>131</w:t>
      </w:r>
      <w:r>
        <w:rPr>
          <w:noProof/>
        </w:rPr>
        <w:fldChar w:fldCharType="end"/>
      </w:r>
    </w:p>
    <w:p w14:paraId="42242DEC" w14:textId="09C9F64B" w:rsidR="00F86500" w:rsidRDefault="00F86500">
      <w:pPr>
        <w:pStyle w:val="TOC3"/>
        <w:rPr>
          <w:rFonts w:asciiTheme="minorHAnsi" w:eastAsiaTheme="minorEastAsia" w:hAnsiTheme="minorHAnsi" w:cstheme="minorBidi"/>
          <w:noProof/>
          <w:sz w:val="22"/>
          <w:szCs w:val="22"/>
        </w:rPr>
      </w:pPr>
      <w:r>
        <w:rPr>
          <w:noProof/>
        </w:rPr>
        <w:t>7.1.3.</w:t>
      </w:r>
      <w:r>
        <w:rPr>
          <w:rFonts w:asciiTheme="minorHAnsi" w:eastAsiaTheme="minorEastAsia" w:hAnsiTheme="minorHAnsi" w:cstheme="minorBidi"/>
          <w:noProof/>
          <w:sz w:val="22"/>
          <w:szCs w:val="22"/>
        </w:rPr>
        <w:tab/>
      </w:r>
      <w:r>
        <w:rPr>
          <w:noProof/>
        </w:rPr>
        <w:t>G5: McBride et al. (2019)</w:t>
      </w:r>
      <w:r>
        <w:rPr>
          <w:noProof/>
        </w:rPr>
        <w:tab/>
      </w:r>
      <w:r>
        <w:rPr>
          <w:noProof/>
        </w:rPr>
        <w:fldChar w:fldCharType="begin"/>
      </w:r>
      <w:r>
        <w:rPr>
          <w:noProof/>
        </w:rPr>
        <w:instrText xml:space="preserve"> PAGEREF _Toc106901092 \h </w:instrText>
      </w:r>
      <w:r>
        <w:rPr>
          <w:noProof/>
        </w:rPr>
      </w:r>
      <w:r>
        <w:rPr>
          <w:noProof/>
        </w:rPr>
        <w:fldChar w:fldCharType="separate"/>
      </w:r>
      <w:r>
        <w:rPr>
          <w:noProof/>
        </w:rPr>
        <w:t>133</w:t>
      </w:r>
      <w:r>
        <w:rPr>
          <w:noProof/>
        </w:rPr>
        <w:fldChar w:fldCharType="end"/>
      </w:r>
    </w:p>
    <w:p w14:paraId="01028E54" w14:textId="26841FA3"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7.1.3.1.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_Toc106901093 \h </w:instrText>
      </w:r>
      <w:r>
        <w:rPr>
          <w:noProof/>
        </w:rPr>
      </w:r>
      <w:r>
        <w:rPr>
          <w:noProof/>
        </w:rPr>
        <w:fldChar w:fldCharType="separate"/>
      </w:r>
      <w:r>
        <w:rPr>
          <w:noProof/>
        </w:rPr>
        <w:t>133</w:t>
      </w:r>
      <w:r>
        <w:rPr>
          <w:noProof/>
        </w:rPr>
        <w:fldChar w:fldCharType="end"/>
      </w:r>
    </w:p>
    <w:p w14:paraId="5A1AECF4" w14:textId="388E834E" w:rsidR="00F86500" w:rsidRDefault="00F86500">
      <w:pPr>
        <w:pStyle w:val="TOC3"/>
        <w:rPr>
          <w:rFonts w:asciiTheme="minorHAnsi" w:eastAsiaTheme="minorEastAsia" w:hAnsiTheme="minorHAnsi" w:cstheme="minorBidi"/>
          <w:noProof/>
          <w:sz w:val="22"/>
          <w:szCs w:val="22"/>
        </w:rPr>
      </w:pPr>
      <w:r>
        <w:rPr>
          <w:noProof/>
        </w:rPr>
        <w:t>7.1.4.</w:t>
      </w:r>
      <w:r>
        <w:rPr>
          <w:rFonts w:asciiTheme="minorHAnsi" w:eastAsiaTheme="minorEastAsia" w:hAnsiTheme="minorHAnsi" w:cstheme="minorBidi"/>
          <w:noProof/>
          <w:sz w:val="22"/>
          <w:szCs w:val="22"/>
        </w:rPr>
        <w:tab/>
      </w:r>
      <w:r>
        <w:rPr>
          <w:noProof/>
        </w:rPr>
        <w:t>G6: McCarthy (2017)</w:t>
      </w:r>
      <w:r>
        <w:rPr>
          <w:noProof/>
        </w:rPr>
        <w:tab/>
      </w:r>
      <w:r>
        <w:rPr>
          <w:noProof/>
        </w:rPr>
        <w:fldChar w:fldCharType="begin"/>
      </w:r>
      <w:r>
        <w:rPr>
          <w:noProof/>
        </w:rPr>
        <w:instrText xml:space="preserve"> PAGEREF _Toc106901094 \h </w:instrText>
      </w:r>
      <w:r>
        <w:rPr>
          <w:noProof/>
        </w:rPr>
      </w:r>
      <w:r>
        <w:rPr>
          <w:noProof/>
        </w:rPr>
        <w:fldChar w:fldCharType="separate"/>
      </w:r>
      <w:r>
        <w:rPr>
          <w:noProof/>
        </w:rPr>
        <w:t>135</w:t>
      </w:r>
      <w:r>
        <w:rPr>
          <w:noProof/>
        </w:rPr>
        <w:fldChar w:fldCharType="end"/>
      </w:r>
    </w:p>
    <w:p w14:paraId="56012E92" w14:textId="4042FE6D"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7.1.4.1.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_Toc106901095 \h </w:instrText>
      </w:r>
      <w:r>
        <w:rPr>
          <w:noProof/>
        </w:rPr>
      </w:r>
      <w:r>
        <w:rPr>
          <w:noProof/>
        </w:rPr>
        <w:fldChar w:fldCharType="separate"/>
      </w:r>
      <w:r>
        <w:rPr>
          <w:noProof/>
        </w:rPr>
        <w:t>135</w:t>
      </w:r>
      <w:r>
        <w:rPr>
          <w:noProof/>
        </w:rPr>
        <w:fldChar w:fldCharType="end"/>
      </w:r>
    </w:p>
    <w:p w14:paraId="06648BDB" w14:textId="0CF79BBF" w:rsidR="00F86500" w:rsidRDefault="00F86500">
      <w:pPr>
        <w:pStyle w:val="TOC3"/>
        <w:rPr>
          <w:rFonts w:asciiTheme="minorHAnsi" w:eastAsiaTheme="minorEastAsia" w:hAnsiTheme="minorHAnsi" w:cstheme="minorBidi"/>
          <w:noProof/>
          <w:sz w:val="22"/>
          <w:szCs w:val="22"/>
        </w:rPr>
      </w:pPr>
      <w:r>
        <w:rPr>
          <w:noProof/>
        </w:rPr>
        <w:t>7.1.5.</w:t>
      </w:r>
      <w:r>
        <w:rPr>
          <w:rFonts w:asciiTheme="minorHAnsi" w:eastAsiaTheme="minorEastAsia" w:hAnsiTheme="minorHAnsi" w:cstheme="minorBidi"/>
          <w:noProof/>
          <w:sz w:val="22"/>
          <w:szCs w:val="22"/>
        </w:rPr>
        <w:tab/>
      </w:r>
      <w:r>
        <w:rPr>
          <w:noProof/>
        </w:rPr>
        <w:t>G7: Milne et al. (2017)</w:t>
      </w:r>
      <w:r>
        <w:rPr>
          <w:noProof/>
        </w:rPr>
        <w:tab/>
      </w:r>
      <w:r>
        <w:rPr>
          <w:noProof/>
        </w:rPr>
        <w:fldChar w:fldCharType="begin"/>
      </w:r>
      <w:r>
        <w:rPr>
          <w:noProof/>
        </w:rPr>
        <w:instrText xml:space="preserve"> PAGEREF _Toc106901096 \h </w:instrText>
      </w:r>
      <w:r>
        <w:rPr>
          <w:noProof/>
        </w:rPr>
      </w:r>
      <w:r>
        <w:rPr>
          <w:noProof/>
        </w:rPr>
        <w:fldChar w:fldCharType="separate"/>
      </w:r>
      <w:r>
        <w:rPr>
          <w:noProof/>
        </w:rPr>
        <w:t>137</w:t>
      </w:r>
      <w:r>
        <w:rPr>
          <w:noProof/>
        </w:rPr>
        <w:fldChar w:fldCharType="end"/>
      </w:r>
    </w:p>
    <w:p w14:paraId="5A560ADA" w14:textId="5DBF1109"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7.1.5.1.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_Toc106901097 \h </w:instrText>
      </w:r>
      <w:r>
        <w:rPr>
          <w:noProof/>
        </w:rPr>
      </w:r>
      <w:r>
        <w:rPr>
          <w:noProof/>
        </w:rPr>
        <w:fldChar w:fldCharType="separate"/>
      </w:r>
      <w:r>
        <w:rPr>
          <w:noProof/>
        </w:rPr>
        <w:t>137</w:t>
      </w:r>
      <w:r>
        <w:rPr>
          <w:noProof/>
        </w:rPr>
        <w:fldChar w:fldCharType="end"/>
      </w:r>
    </w:p>
    <w:p w14:paraId="31EB332D" w14:textId="1F5EE905" w:rsidR="00F86500" w:rsidRDefault="00F86500">
      <w:pPr>
        <w:pStyle w:val="TOC3"/>
        <w:rPr>
          <w:rFonts w:asciiTheme="minorHAnsi" w:eastAsiaTheme="minorEastAsia" w:hAnsiTheme="minorHAnsi" w:cstheme="minorBidi"/>
          <w:noProof/>
          <w:sz w:val="22"/>
          <w:szCs w:val="22"/>
        </w:rPr>
      </w:pPr>
      <w:r>
        <w:rPr>
          <w:noProof/>
        </w:rPr>
        <w:t>7.1.6.</w:t>
      </w:r>
      <w:r>
        <w:rPr>
          <w:rFonts w:asciiTheme="minorHAnsi" w:eastAsiaTheme="minorEastAsia" w:hAnsiTheme="minorHAnsi" w:cstheme="minorBidi"/>
          <w:noProof/>
          <w:sz w:val="22"/>
          <w:szCs w:val="22"/>
        </w:rPr>
        <w:tab/>
      </w:r>
      <w:r>
        <w:rPr>
          <w:noProof/>
        </w:rPr>
        <w:t>G9: NRMMC et al. (2006)</w:t>
      </w:r>
      <w:r>
        <w:rPr>
          <w:noProof/>
        </w:rPr>
        <w:tab/>
      </w:r>
      <w:r>
        <w:rPr>
          <w:noProof/>
        </w:rPr>
        <w:fldChar w:fldCharType="begin"/>
      </w:r>
      <w:r>
        <w:rPr>
          <w:noProof/>
        </w:rPr>
        <w:instrText xml:space="preserve"> PAGEREF _Toc106901098 \h </w:instrText>
      </w:r>
      <w:r>
        <w:rPr>
          <w:noProof/>
        </w:rPr>
      </w:r>
      <w:r>
        <w:rPr>
          <w:noProof/>
        </w:rPr>
        <w:fldChar w:fldCharType="separate"/>
      </w:r>
      <w:r>
        <w:rPr>
          <w:noProof/>
        </w:rPr>
        <w:t>139</w:t>
      </w:r>
      <w:r>
        <w:rPr>
          <w:noProof/>
        </w:rPr>
        <w:fldChar w:fldCharType="end"/>
      </w:r>
    </w:p>
    <w:p w14:paraId="271700FE" w14:textId="5E7E0481"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7.1.6.1.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_Toc106901099 \h </w:instrText>
      </w:r>
      <w:r>
        <w:rPr>
          <w:noProof/>
        </w:rPr>
      </w:r>
      <w:r>
        <w:rPr>
          <w:noProof/>
        </w:rPr>
        <w:fldChar w:fldCharType="separate"/>
      </w:r>
      <w:r>
        <w:rPr>
          <w:noProof/>
        </w:rPr>
        <w:t>139</w:t>
      </w:r>
      <w:r>
        <w:rPr>
          <w:noProof/>
        </w:rPr>
        <w:fldChar w:fldCharType="end"/>
      </w:r>
    </w:p>
    <w:p w14:paraId="388DDA3A" w14:textId="59E09FD6" w:rsidR="00F86500" w:rsidRDefault="00F86500">
      <w:pPr>
        <w:pStyle w:val="TOC3"/>
        <w:rPr>
          <w:rFonts w:asciiTheme="minorHAnsi" w:eastAsiaTheme="minorEastAsia" w:hAnsiTheme="minorHAnsi" w:cstheme="minorBidi"/>
          <w:noProof/>
          <w:sz w:val="22"/>
          <w:szCs w:val="22"/>
        </w:rPr>
      </w:pPr>
      <w:r>
        <w:rPr>
          <w:noProof/>
        </w:rPr>
        <w:t>7.1.7.</w:t>
      </w:r>
      <w:r>
        <w:rPr>
          <w:rFonts w:asciiTheme="minorHAnsi" w:eastAsiaTheme="minorEastAsia" w:hAnsiTheme="minorHAnsi" w:cstheme="minorBidi"/>
          <w:noProof/>
          <w:sz w:val="22"/>
          <w:szCs w:val="22"/>
        </w:rPr>
        <w:tab/>
      </w:r>
      <w:r>
        <w:rPr>
          <w:noProof/>
        </w:rPr>
        <w:t>G10: NRMMC et al. (2008)</w:t>
      </w:r>
      <w:r>
        <w:rPr>
          <w:noProof/>
        </w:rPr>
        <w:tab/>
      </w:r>
      <w:r>
        <w:rPr>
          <w:noProof/>
        </w:rPr>
        <w:fldChar w:fldCharType="begin"/>
      </w:r>
      <w:r>
        <w:rPr>
          <w:noProof/>
        </w:rPr>
        <w:instrText xml:space="preserve"> PAGEREF _Toc106901100 \h </w:instrText>
      </w:r>
      <w:r>
        <w:rPr>
          <w:noProof/>
        </w:rPr>
      </w:r>
      <w:r>
        <w:rPr>
          <w:noProof/>
        </w:rPr>
        <w:fldChar w:fldCharType="separate"/>
      </w:r>
      <w:r>
        <w:rPr>
          <w:noProof/>
        </w:rPr>
        <w:t>142</w:t>
      </w:r>
      <w:r>
        <w:rPr>
          <w:noProof/>
        </w:rPr>
        <w:fldChar w:fldCharType="end"/>
      </w:r>
    </w:p>
    <w:p w14:paraId="34F9C7A0" w14:textId="64DD8BD7"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7.1.7.1.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_Toc106901101 \h </w:instrText>
      </w:r>
      <w:r>
        <w:rPr>
          <w:noProof/>
        </w:rPr>
      </w:r>
      <w:r>
        <w:rPr>
          <w:noProof/>
        </w:rPr>
        <w:fldChar w:fldCharType="separate"/>
      </w:r>
      <w:r>
        <w:rPr>
          <w:noProof/>
        </w:rPr>
        <w:t>142</w:t>
      </w:r>
      <w:r>
        <w:rPr>
          <w:noProof/>
        </w:rPr>
        <w:fldChar w:fldCharType="end"/>
      </w:r>
    </w:p>
    <w:p w14:paraId="6D6C15D2" w14:textId="42FBEEB1" w:rsidR="00F86500" w:rsidRDefault="00F86500">
      <w:pPr>
        <w:pStyle w:val="TOC3"/>
        <w:rPr>
          <w:rFonts w:asciiTheme="minorHAnsi" w:eastAsiaTheme="minorEastAsia" w:hAnsiTheme="minorHAnsi" w:cstheme="minorBidi"/>
          <w:noProof/>
          <w:sz w:val="22"/>
          <w:szCs w:val="22"/>
        </w:rPr>
      </w:pPr>
      <w:r>
        <w:rPr>
          <w:noProof/>
        </w:rPr>
        <w:t>7.1.8.</w:t>
      </w:r>
      <w:r>
        <w:rPr>
          <w:rFonts w:asciiTheme="minorHAnsi" w:eastAsiaTheme="minorEastAsia" w:hAnsiTheme="minorHAnsi" w:cstheme="minorBidi"/>
          <w:noProof/>
          <w:sz w:val="22"/>
          <w:szCs w:val="22"/>
        </w:rPr>
        <w:tab/>
      </w:r>
      <w:r>
        <w:rPr>
          <w:noProof/>
        </w:rPr>
        <w:t>G12: NZMoH (2018)</w:t>
      </w:r>
      <w:r>
        <w:rPr>
          <w:noProof/>
        </w:rPr>
        <w:tab/>
      </w:r>
      <w:r>
        <w:rPr>
          <w:noProof/>
        </w:rPr>
        <w:fldChar w:fldCharType="begin"/>
      </w:r>
      <w:r>
        <w:rPr>
          <w:noProof/>
        </w:rPr>
        <w:instrText xml:space="preserve"> PAGEREF _Toc106901102 \h </w:instrText>
      </w:r>
      <w:r>
        <w:rPr>
          <w:noProof/>
        </w:rPr>
      </w:r>
      <w:r>
        <w:rPr>
          <w:noProof/>
        </w:rPr>
        <w:fldChar w:fldCharType="separate"/>
      </w:r>
      <w:r>
        <w:rPr>
          <w:noProof/>
        </w:rPr>
        <w:t>144</w:t>
      </w:r>
      <w:r>
        <w:rPr>
          <w:noProof/>
        </w:rPr>
        <w:fldChar w:fldCharType="end"/>
      </w:r>
    </w:p>
    <w:p w14:paraId="668E0B2E" w14:textId="718A5F13"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7.1.8.1.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_Toc106901103 \h </w:instrText>
      </w:r>
      <w:r>
        <w:rPr>
          <w:noProof/>
        </w:rPr>
      </w:r>
      <w:r>
        <w:rPr>
          <w:noProof/>
        </w:rPr>
        <w:fldChar w:fldCharType="separate"/>
      </w:r>
      <w:r>
        <w:rPr>
          <w:noProof/>
        </w:rPr>
        <w:t>144</w:t>
      </w:r>
      <w:r>
        <w:rPr>
          <w:noProof/>
        </w:rPr>
        <w:fldChar w:fldCharType="end"/>
      </w:r>
    </w:p>
    <w:p w14:paraId="724FC125" w14:textId="09C48577" w:rsidR="00F86500" w:rsidRDefault="00F86500">
      <w:pPr>
        <w:pStyle w:val="TOC3"/>
        <w:rPr>
          <w:rFonts w:asciiTheme="minorHAnsi" w:eastAsiaTheme="minorEastAsia" w:hAnsiTheme="minorHAnsi" w:cstheme="minorBidi"/>
          <w:noProof/>
          <w:sz w:val="22"/>
          <w:szCs w:val="22"/>
        </w:rPr>
      </w:pPr>
      <w:r>
        <w:rPr>
          <w:noProof/>
        </w:rPr>
        <w:t>7.1.9.</w:t>
      </w:r>
      <w:r>
        <w:rPr>
          <w:rFonts w:asciiTheme="minorHAnsi" w:eastAsiaTheme="minorEastAsia" w:hAnsiTheme="minorHAnsi" w:cstheme="minorBidi"/>
          <w:noProof/>
          <w:sz w:val="22"/>
          <w:szCs w:val="22"/>
        </w:rPr>
        <w:tab/>
      </w:r>
      <w:r>
        <w:rPr>
          <w:noProof/>
        </w:rPr>
        <w:t>G14: US EPA (2019)</w:t>
      </w:r>
      <w:r>
        <w:rPr>
          <w:noProof/>
        </w:rPr>
        <w:tab/>
      </w:r>
      <w:r>
        <w:rPr>
          <w:noProof/>
        </w:rPr>
        <w:fldChar w:fldCharType="begin"/>
      </w:r>
      <w:r>
        <w:rPr>
          <w:noProof/>
        </w:rPr>
        <w:instrText xml:space="preserve"> PAGEREF _Toc106901104 \h </w:instrText>
      </w:r>
      <w:r>
        <w:rPr>
          <w:noProof/>
        </w:rPr>
      </w:r>
      <w:r>
        <w:rPr>
          <w:noProof/>
        </w:rPr>
        <w:fldChar w:fldCharType="separate"/>
      </w:r>
      <w:r>
        <w:rPr>
          <w:noProof/>
        </w:rPr>
        <w:t>146</w:t>
      </w:r>
      <w:r>
        <w:rPr>
          <w:noProof/>
        </w:rPr>
        <w:fldChar w:fldCharType="end"/>
      </w:r>
    </w:p>
    <w:p w14:paraId="78B195AF" w14:textId="69BA9A9E"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7.1.9.1.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_Toc106901105 \h </w:instrText>
      </w:r>
      <w:r>
        <w:rPr>
          <w:noProof/>
        </w:rPr>
      </w:r>
      <w:r>
        <w:rPr>
          <w:noProof/>
        </w:rPr>
        <w:fldChar w:fldCharType="separate"/>
      </w:r>
      <w:r>
        <w:rPr>
          <w:noProof/>
        </w:rPr>
        <w:t>146</w:t>
      </w:r>
      <w:r>
        <w:rPr>
          <w:noProof/>
        </w:rPr>
        <w:fldChar w:fldCharType="end"/>
      </w:r>
    </w:p>
    <w:p w14:paraId="4FC8547B" w14:textId="6FAEBFBE" w:rsidR="00F86500" w:rsidRDefault="00F86500">
      <w:pPr>
        <w:pStyle w:val="TOC3"/>
        <w:rPr>
          <w:rFonts w:asciiTheme="minorHAnsi" w:eastAsiaTheme="minorEastAsia" w:hAnsiTheme="minorHAnsi" w:cstheme="minorBidi"/>
          <w:noProof/>
          <w:sz w:val="22"/>
          <w:szCs w:val="22"/>
        </w:rPr>
      </w:pPr>
      <w:r>
        <w:rPr>
          <w:noProof/>
        </w:rPr>
        <w:t>7.1.10.</w:t>
      </w:r>
      <w:r>
        <w:rPr>
          <w:rFonts w:asciiTheme="minorHAnsi" w:eastAsiaTheme="minorEastAsia" w:hAnsiTheme="minorHAnsi" w:cstheme="minorBidi"/>
          <w:noProof/>
          <w:sz w:val="22"/>
          <w:szCs w:val="22"/>
        </w:rPr>
        <w:tab/>
      </w:r>
      <w:r>
        <w:rPr>
          <w:noProof/>
        </w:rPr>
        <w:t>G15: Visby and Weller-Wong (2020)</w:t>
      </w:r>
      <w:r>
        <w:rPr>
          <w:noProof/>
        </w:rPr>
        <w:tab/>
      </w:r>
      <w:r>
        <w:rPr>
          <w:noProof/>
        </w:rPr>
        <w:fldChar w:fldCharType="begin"/>
      </w:r>
      <w:r>
        <w:rPr>
          <w:noProof/>
        </w:rPr>
        <w:instrText xml:space="preserve"> PAGEREF _Toc106901106 \h </w:instrText>
      </w:r>
      <w:r>
        <w:rPr>
          <w:noProof/>
        </w:rPr>
      </w:r>
      <w:r>
        <w:rPr>
          <w:noProof/>
        </w:rPr>
        <w:fldChar w:fldCharType="separate"/>
      </w:r>
      <w:r>
        <w:rPr>
          <w:noProof/>
        </w:rPr>
        <w:t>149</w:t>
      </w:r>
      <w:r>
        <w:rPr>
          <w:noProof/>
        </w:rPr>
        <w:fldChar w:fldCharType="end"/>
      </w:r>
    </w:p>
    <w:p w14:paraId="535DE0E7" w14:textId="61D437F0"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7.1.10.1.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_Toc106901107 \h </w:instrText>
      </w:r>
      <w:r>
        <w:rPr>
          <w:noProof/>
        </w:rPr>
      </w:r>
      <w:r>
        <w:rPr>
          <w:noProof/>
        </w:rPr>
        <w:fldChar w:fldCharType="separate"/>
      </w:r>
      <w:r>
        <w:rPr>
          <w:noProof/>
        </w:rPr>
        <w:t>149</w:t>
      </w:r>
      <w:r>
        <w:rPr>
          <w:noProof/>
        </w:rPr>
        <w:fldChar w:fldCharType="end"/>
      </w:r>
    </w:p>
    <w:p w14:paraId="5389DF2D" w14:textId="5F475B59" w:rsidR="00F86500" w:rsidRDefault="00F86500">
      <w:pPr>
        <w:pStyle w:val="TOC2"/>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Primary studies</w:t>
      </w:r>
      <w:r>
        <w:rPr>
          <w:noProof/>
        </w:rPr>
        <w:tab/>
      </w:r>
      <w:r>
        <w:rPr>
          <w:noProof/>
        </w:rPr>
        <w:fldChar w:fldCharType="begin"/>
      </w:r>
      <w:r>
        <w:rPr>
          <w:noProof/>
        </w:rPr>
        <w:instrText xml:space="preserve"> PAGEREF _Toc106901108 \h </w:instrText>
      </w:r>
      <w:r>
        <w:rPr>
          <w:noProof/>
        </w:rPr>
      </w:r>
      <w:r>
        <w:rPr>
          <w:noProof/>
        </w:rPr>
        <w:fldChar w:fldCharType="separate"/>
      </w:r>
      <w:r>
        <w:rPr>
          <w:noProof/>
        </w:rPr>
        <w:t>151</w:t>
      </w:r>
      <w:r>
        <w:rPr>
          <w:noProof/>
        </w:rPr>
        <w:fldChar w:fldCharType="end"/>
      </w:r>
    </w:p>
    <w:p w14:paraId="6B439258" w14:textId="194C2F38" w:rsidR="00F86500" w:rsidRDefault="00F86500">
      <w:pPr>
        <w:pStyle w:val="TOC3"/>
        <w:rPr>
          <w:rFonts w:asciiTheme="minorHAnsi" w:eastAsiaTheme="minorEastAsia" w:hAnsiTheme="minorHAnsi" w:cstheme="minorBidi"/>
          <w:noProof/>
          <w:sz w:val="22"/>
          <w:szCs w:val="22"/>
        </w:rPr>
      </w:pPr>
      <w:r>
        <w:rPr>
          <w:noProof/>
        </w:rPr>
        <w:t>7.2.1.</w:t>
      </w:r>
      <w:r>
        <w:rPr>
          <w:rFonts w:asciiTheme="minorHAnsi" w:eastAsiaTheme="minorEastAsia" w:hAnsiTheme="minorHAnsi" w:cstheme="minorBidi"/>
          <w:noProof/>
          <w:sz w:val="22"/>
          <w:szCs w:val="22"/>
        </w:rPr>
        <w:tab/>
      </w:r>
      <w:r>
        <w:rPr>
          <w:noProof/>
        </w:rPr>
        <w:t>J1: Abbott, Lugg, et al., (2011)</w:t>
      </w:r>
      <w:r>
        <w:rPr>
          <w:noProof/>
        </w:rPr>
        <w:tab/>
      </w:r>
      <w:r>
        <w:rPr>
          <w:noProof/>
        </w:rPr>
        <w:fldChar w:fldCharType="begin"/>
      </w:r>
      <w:r>
        <w:rPr>
          <w:noProof/>
        </w:rPr>
        <w:instrText xml:space="preserve"> PAGEREF _Toc106901109 \h </w:instrText>
      </w:r>
      <w:r>
        <w:rPr>
          <w:noProof/>
        </w:rPr>
      </w:r>
      <w:r>
        <w:rPr>
          <w:noProof/>
        </w:rPr>
        <w:fldChar w:fldCharType="separate"/>
      </w:r>
      <w:r>
        <w:rPr>
          <w:noProof/>
        </w:rPr>
        <w:t>154</w:t>
      </w:r>
      <w:r>
        <w:rPr>
          <w:noProof/>
        </w:rPr>
        <w:fldChar w:fldCharType="end"/>
      </w:r>
    </w:p>
    <w:p w14:paraId="1A52215F" w14:textId="452FA0B6"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7.2.1.1.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_Toc106901110 \h </w:instrText>
      </w:r>
      <w:r>
        <w:rPr>
          <w:noProof/>
        </w:rPr>
      </w:r>
      <w:r>
        <w:rPr>
          <w:noProof/>
        </w:rPr>
        <w:fldChar w:fldCharType="separate"/>
      </w:r>
      <w:r>
        <w:rPr>
          <w:noProof/>
        </w:rPr>
        <w:t>154</w:t>
      </w:r>
      <w:r>
        <w:rPr>
          <w:noProof/>
        </w:rPr>
        <w:fldChar w:fldCharType="end"/>
      </w:r>
    </w:p>
    <w:p w14:paraId="5BD70676" w14:textId="3E517EDF" w:rsidR="00F86500" w:rsidRDefault="00F86500">
      <w:pPr>
        <w:pStyle w:val="TOC3"/>
        <w:rPr>
          <w:rFonts w:asciiTheme="minorHAnsi" w:eastAsiaTheme="minorEastAsia" w:hAnsiTheme="minorHAnsi" w:cstheme="minorBidi"/>
          <w:noProof/>
          <w:sz w:val="22"/>
          <w:szCs w:val="22"/>
        </w:rPr>
      </w:pPr>
      <w:r>
        <w:rPr>
          <w:noProof/>
        </w:rPr>
        <w:t>7.2.2.</w:t>
      </w:r>
      <w:r>
        <w:rPr>
          <w:rFonts w:asciiTheme="minorHAnsi" w:eastAsiaTheme="minorEastAsia" w:hAnsiTheme="minorHAnsi" w:cstheme="minorBidi"/>
          <w:noProof/>
          <w:sz w:val="22"/>
          <w:szCs w:val="22"/>
        </w:rPr>
        <w:tab/>
      </w:r>
      <w:r>
        <w:rPr>
          <w:noProof/>
        </w:rPr>
        <w:t>J7: Aslan, Anderson, et al., (2018)</w:t>
      </w:r>
      <w:r>
        <w:rPr>
          <w:noProof/>
        </w:rPr>
        <w:tab/>
      </w:r>
      <w:r>
        <w:rPr>
          <w:noProof/>
        </w:rPr>
        <w:fldChar w:fldCharType="begin"/>
      </w:r>
      <w:r>
        <w:rPr>
          <w:noProof/>
        </w:rPr>
        <w:instrText xml:space="preserve"> PAGEREF _Toc106901111 \h </w:instrText>
      </w:r>
      <w:r>
        <w:rPr>
          <w:noProof/>
        </w:rPr>
      </w:r>
      <w:r>
        <w:rPr>
          <w:noProof/>
        </w:rPr>
        <w:fldChar w:fldCharType="separate"/>
      </w:r>
      <w:r>
        <w:rPr>
          <w:noProof/>
        </w:rPr>
        <w:t>155</w:t>
      </w:r>
      <w:r>
        <w:rPr>
          <w:noProof/>
        </w:rPr>
        <w:fldChar w:fldCharType="end"/>
      </w:r>
    </w:p>
    <w:p w14:paraId="631FCB9C" w14:textId="0906B734"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7.2.2.1.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_Toc106901112 \h </w:instrText>
      </w:r>
      <w:r>
        <w:rPr>
          <w:noProof/>
        </w:rPr>
      </w:r>
      <w:r>
        <w:rPr>
          <w:noProof/>
        </w:rPr>
        <w:fldChar w:fldCharType="separate"/>
      </w:r>
      <w:r>
        <w:rPr>
          <w:noProof/>
        </w:rPr>
        <w:t>155</w:t>
      </w:r>
      <w:r>
        <w:rPr>
          <w:noProof/>
        </w:rPr>
        <w:fldChar w:fldCharType="end"/>
      </w:r>
    </w:p>
    <w:p w14:paraId="55D30B58" w14:textId="660DC24E" w:rsidR="00F86500" w:rsidRDefault="00F86500">
      <w:pPr>
        <w:pStyle w:val="TOC3"/>
        <w:rPr>
          <w:rFonts w:asciiTheme="minorHAnsi" w:eastAsiaTheme="minorEastAsia" w:hAnsiTheme="minorHAnsi" w:cstheme="minorBidi"/>
          <w:noProof/>
          <w:sz w:val="22"/>
          <w:szCs w:val="22"/>
        </w:rPr>
      </w:pPr>
      <w:r>
        <w:rPr>
          <w:noProof/>
        </w:rPr>
        <w:t>7.2.3.</w:t>
      </w:r>
      <w:r>
        <w:rPr>
          <w:rFonts w:asciiTheme="minorHAnsi" w:eastAsiaTheme="minorEastAsia" w:hAnsiTheme="minorHAnsi" w:cstheme="minorBidi"/>
          <w:noProof/>
          <w:sz w:val="22"/>
          <w:szCs w:val="22"/>
        </w:rPr>
        <w:tab/>
      </w:r>
      <w:r>
        <w:rPr>
          <w:noProof/>
        </w:rPr>
        <w:t>J8: Boehm, Graham, et al., (2018)</w:t>
      </w:r>
      <w:r>
        <w:rPr>
          <w:noProof/>
        </w:rPr>
        <w:tab/>
      </w:r>
      <w:r>
        <w:rPr>
          <w:noProof/>
        </w:rPr>
        <w:fldChar w:fldCharType="begin"/>
      </w:r>
      <w:r>
        <w:rPr>
          <w:noProof/>
        </w:rPr>
        <w:instrText xml:space="preserve"> PAGEREF _Toc106901113 \h </w:instrText>
      </w:r>
      <w:r>
        <w:rPr>
          <w:noProof/>
        </w:rPr>
      </w:r>
      <w:r>
        <w:rPr>
          <w:noProof/>
        </w:rPr>
        <w:fldChar w:fldCharType="separate"/>
      </w:r>
      <w:r>
        <w:rPr>
          <w:noProof/>
        </w:rPr>
        <w:t>156</w:t>
      </w:r>
      <w:r>
        <w:rPr>
          <w:noProof/>
        </w:rPr>
        <w:fldChar w:fldCharType="end"/>
      </w:r>
    </w:p>
    <w:p w14:paraId="1C67097C" w14:textId="10E9074D"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7.2.3.1.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_Toc106901114 \h </w:instrText>
      </w:r>
      <w:r>
        <w:rPr>
          <w:noProof/>
        </w:rPr>
      </w:r>
      <w:r>
        <w:rPr>
          <w:noProof/>
        </w:rPr>
        <w:fldChar w:fldCharType="separate"/>
      </w:r>
      <w:r>
        <w:rPr>
          <w:noProof/>
        </w:rPr>
        <w:t>156</w:t>
      </w:r>
      <w:r>
        <w:rPr>
          <w:noProof/>
        </w:rPr>
        <w:fldChar w:fldCharType="end"/>
      </w:r>
    </w:p>
    <w:p w14:paraId="37E39DB5" w14:textId="78E84383" w:rsidR="00F86500" w:rsidRDefault="00F86500">
      <w:pPr>
        <w:pStyle w:val="TOC3"/>
        <w:rPr>
          <w:rFonts w:asciiTheme="minorHAnsi" w:eastAsiaTheme="minorEastAsia" w:hAnsiTheme="minorHAnsi" w:cstheme="minorBidi"/>
          <w:noProof/>
          <w:sz w:val="22"/>
          <w:szCs w:val="22"/>
        </w:rPr>
      </w:pPr>
      <w:r>
        <w:rPr>
          <w:noProof/>
        </w:rPr>
        <w:t>7.2.4.</w:t>
      </w:r>
      <w:r>
        <w:rPr>
          <w:rFonts w:asciiTheme="minorHAnsi" w:eastAsiaTheme="minorEastAsia" w:hAnsiTheme="minorHAnsi" w:cstheme="minorBidi"/>
          <w:noProof/>
          <w:sz w:val="22"/>
          <w:szCs w:val="22"/>
        </w:rPr>
        <w:tab/>
      </w:r>
      <w:r>
        <w:rPr>
          <w:noProof/>
        </w:rPr>
        <w:t>J9: Boehm, (2019)</w:t>
      </w:r>
      <w:r>
        <w:rPr>
          <w:noProof/>
        </w:rPr>
        <w:tab/>
      </w:r>
      <w:r>
        <w:rPr>
          <w:noProof/>
        </w:rPr>
        <w:fldChar w:fldCharType="begin"/>
      </w:r>
      <w:r>
        <w:rPr>
          <w:noProof/>
        </w:rPr>
        <w:instrText xml:space="preserve"> PAGEREF _Toc106901115 \h </w:instrText>
      </w:r>
      <w:r>
        <w:rPr>
          <w:noProof/>
        </w:rPr>
      </w:r>
      <w:r>
        <w:rPr>
          <w:noProof/>
        </w:rPr>
        <w:fldChar w:fldCharType="separate"/>
      </w:r>
      <w:r>
        <w:rPr>
          <w:noProof/>
        </w:rPr>
        <w:t>159</w:t>
      </w:r>
      <w:r>
        <w:rPr>
          <w:noProof/>
        </w:rPr>
        <w:fldChar w:fldCharType="end"/>
      </w:r>
    </w:p>
    <w:p w14:paraId="3226036B" w14:textId="3C15C0AD"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7.2.4.1.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_Toc106901116 \h </w:instrText>
      </w:r>
      <w:r>
        <w:rPr>
          <w:noProof/>
        </w:rPr>
      </w:r>
      <w:r>
        <w:rPr>
          <w:noProof/>
        </w:rPr>
        <w:fldChar w:fldCharType="separate"/>
      </w:r>
      <w:r>
        <w:rPr>
          <w:noProof/>
        </w:rPr>
        <w:t>159</w:t>
      </w:r>
      <w:r>
        <w:rPr>
          <w:noProof/>
        </w:rPr>
        <w:fldChar w:fldCharType="end"/>
      </w:r>
    </w:p>
    <w:p w14:paraId="775DF177" w14:textId="4E29C28C" w:rsidR="00F86500" w:rsidRDefault="00F86500">
      <w:pPr>
        <w:pStyle w:val="TOC3"/>
        <w:rPr>
          <w:rFonts w:asciiTheme="minorHAnsi" w:eastAsiaTheme="minorEastAsia" w:hAnsiTheme="minorHAnsi" w:cstheme="minorBidi"/>
          <w:noProof/>
          <w:sz w:val="22"/>
          <w:szCs w:val="22"/>
        </w:rPr>
      </w:pPr>
      <w:r>
        <w:rPr>
          <w:noProof/>
        </w:rPr>
        <w:t>7.2.5.</w:t>
      </w:r>
      <w:r>
        <w:rPr>
          <w:rFonts w:asciiTheme="minorHAnsi" w:eastAsiaTheme="minorEastAsia" w:hAnsiTheme="minorHAnsi" w:cstheme="minorBidi"/>
          <w:noProof/>
          <w:sz w:val="22"/>
          <w:szCs w:val="22"/>
        </w:rPr>
        <w:tab/>
      </w:r>
      <w:r>
        <w:rPr>
          <w:noProof/>
        </w:rPr>
        <w:t>J10: Brown, Graham, et al., (2017)</w:t>
      </w:r>
      <w:r>
        <w:rPr>
          <w:noProof/>
        </w:rPr>
        <w:tab/>
      </w:r>
      <w:r>
        <w:rPr>
          <w:noProof/>
        </w:rPr>
        <w:fldChar w:fldCharType="begin"/>
      </w:r>
      <w:r>
        <w:rPr>
          <w:noProof/>
        </w:rPr>
        <w:instrText xml:space="preserve"> PAGEREF _Toc106901117 \h </w:instrText>
      </w:r>
      <w:r>
        <w:rPr>
          <w:noProof/>
        </w:rPr>
      </w:r>
      <w:r>
        <w:rPr>
          <w:noProof/>
        </w:rPr>
        <w:fldChar w:fldCharType="separate"/>
      </w:r>
      <w:r>
        <w:rPr>
          <w:noProof/>
        </w:rPr>
        <w:t>160</w:t>
      </w:r>
      <w:r>
        <w:rPr>
          <w:noProof/>
        </w:rPr>
        <w:fldChar w:fldCharType="end"/>
      </w:r>
    </w:p>
    <w:p w14:paraId="6A055B03" w14:textId="38AF1928"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7.2.5.1.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_Toc106901118 \h </w:instrText>
      </w:r>
      <w:r>
        <w:rPr>
          <w:noProof/>
        </w:rPr>
      </w:r>
      <w:r>
        <w:rPr>
          <w:noProof/>
        </w:rPr>
        <w:fldChar w:fldCharType="separate"/>
      </w:r>
      <w:r>
        <w:rPr>
          <w:noProof/>
        </w:rPr>
        <w:t>160</w:t>
      </w:r>
      <w:r>
        <w:rPr>
          <w:noProof/>
        </w:rPr>
        <w:fldChar w:fldCharType="end"/>
      </w:r>
    </w:p>
    <w:p w14:paraId="6A817ACC" w14:textId="53643015" w:rsidR="00F86500" w:rsidRDefault="00F86500">
      <w:pPr>
        <w:pStyle w:val="TOC3"/>
        <w:rPr>
          <w:rFonts w:asciiTheme="minorHAnsi" w:eastAsiaTheme="minorEastAsia" w:hAnsiTheme="minorHAnsi" w:cstheme="minorBidi"/>
          <w:noProof/>
          <w:sz w:val="22"/>
          <w:szCs w:val="22"/>
        </w:rPr>
      </w:pPr>
      <w:r>
        <w:rPr>
          <w:noProof/>
        </w:rPr>
        <w:t>7.2.6.</w:t>
      </w:r>
      <w:r>
        <w:rPr>
          <w:rFonts w:asciiTheme="minorHAnsi" w:eastAsiaTheme="minorEastAsia" w:hAnsiTheme="minorHAnsi" w:cstheme="minorBidi"/>
          <w:noProof/>
          <w:sz w:val="22"/>
          <w:szCs w:val="22"/>
        </w:rPr>
        <w:tab/>
      </w:r>
      <w:r>
        <w:rPr>
          <w:noProof/>
        </w:rPr>
        <w:t>J11: Cazals, Stott, et al., (2020)</w:t>
      </w:r>
      <w:r>
        <w:rPr>
          <w:noProof/>
        </w:rPr>
        <w:tab/>
      </w:r>
      <w:r>
        <w:rPr>
          <w:noProof/>
        </w:rPr>
        <w:fldChar w:fldCharType="begin"/>
      </w:r>
      <w:r>
        <w:rPr>
          <w:noProof/>
        </w:rPr>
        <w:instrText xml:space="preserve"> PAGEREF _Toc106901119 \h </w:instrText>
      </w:r>
      <w:r>
        <w:rPr>
          <w:noProof/>
        </w:rPr>
      </w:r>
      <w:r>
        <w:rPr>
          <w:noProof/>
        </w:rPr>
        <w:fldChar w:fldCharType="separate"/>
      </w:r>
      <w:r>
        <w:rPr>
          <w:noProof/>
        </w:rPr>
        <w:t>161</w:t>
      </w:r>
      <w:r>
        <w:rPr>
          <w:noProof/>
        </w:rPr>
        <w:fldChar w:fldCharType="end"/>
      </w:r>
    </w:p>
    <w:p w14:paraId="0450D5DB" w14:textId="41F7C02D"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7.2.6.1.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_Toc106901120 \h </w:instrText>
      </w:r>
      <w:r>
        <w:rPr>
          <w:noProof/>
        </w:rPr>
      </w:r>
      <w:r>
        <w:rPr>
          <w:noProof/>
        </w:rPr>
        <w:fldChar w:fldCharType="separate"/>
      </w:r>
      <w:r>
        <w:rPr>
          <w:noProof/>
        </w:rPr>
        <w:t>161</w:t>
      </w:r>
      <w:r>
        <w:rPr>
          <w:noProof/>
        </w:rPr>
        <w:fldChar w:fldCharType="end"/>
      </w:r>
    </w:p>
    <w:p w14:paraId="2C28DBB2" w14:textId="15AAC3E7" w:rsidR="00F86500" w:rsidRDefault="00F86500">
      <w:pPr>
        <w:pStyle w:val="TOC3"/>
        <w:rPr>
          <w:rFonts w:asciiTheme="minorHAnsi" w:eastAsiaTheme="minorEastAsia" w:hAnsiTheme="minorHAnsi" w:cstheme="minorBidi"/>
          <w:noProof/>
          <w:sz w:val="22"/>
          <w:szCs w:val="22"/>
        </w:rPr>
      </w:pPr>
      <w:r>
        <w:rPr>
          <w:noProof/>
        </w:rPr>
        <w:t>7.2.7.</w:t>
      </w:r>
      <w:r>
        <w:rPr>
          <w:rFonts w:asciiTheme="minorHAnsi" w:eastAsiaTheme="minorEastAsia" w:hAnsiTheme="minorHAnsi" w:cstheme="minorBidi"/>
          <w:noProof/>
          <w:sz w:val="22"/>
          <w:szCs w:val="22"/>
        </w:rPr>
        <w:tab/>
      </w:r>
      <w:r>
        <w:rPr>
          <w:noProof/>
        </w:rPr>
        <w:t>J12: Craig, Fallowfield, et al., (2003)</w:t>
      </w:r>
      <w:r>
        <w:rPr>
          <w:noProof/>
        </w:rPr>
        <w:tab/>
      </w:r>
      <w:r>
        <w:rPr>
          <w:noProof/>
        </w:rPr>
        <w:fldChar w:fldCharType="begin"/>
      </w:r>
      <w:r>
        <w:rPr>
          <w:noProof/>
        </w:rPr>
        <w:instrText xml:space="preserve"> PAGEREF _Toc106901121 \h </w:instrText>
      </w:r>
      <w:r>
        <w:rPr>
          <w:noProof/>
        </w:rPr>
      </w:r>
      <w:r>
        <w:rPr>
          <w:noProof/>
        </w:rPr>
        <w:fldChar w:fldCharType="separate"/>
      </w:r>
      <w:r>
        <w:rPr>
          <w:noProof/>
        </w:rPr>
        <w:t>162</w:t>
      </w:r>
      <w:r>
        <w:rPr>
          <w:noProof/>
        </w:rPr>
        <w:fldChar w:fldCharType="end"/>
      </w:r>
    </w:p>
    <w:p w14:paraId="36810ACA" w14:textId="6F58F6DB"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7.2.7.1.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_Toc106901122 \h </w:instrText>
      </w:r>
      <w:r>
        <w:rPr>
          <w:noProof/>
        </w:rPr>
      </w:r>
      <w:r>
        <w:rPr>
          <w:noProof/>
        </w:rPr>
        <w:fldChar w:fldCharType="separate"/>
      </w:r>
      <w:r>
        <w:rPr>
          <w:noProof/>
        </w:rPr>
        <w:t>162</w:t>
      </w:r>
      <w:r>
        <w:rPr>
          <w:noProof/>
        </w:rPr>
        <w:fldChar w:fldCharType="end"/>
      </w:r>
    </w:p>
    <w:p w14:paraId="0F87BA08" w14:textId="2A2C1726" w:rsidR="00F86500" w:rsidRDefault="00F86500">
      <w:pPr>
        <w:pStyle w:val="TOC3"/>
        <w:rPr>
          <w:rFonts w:asciiTheme="minorHAnsi" w:eastAsiaTheme="minorEastAsia" w:hAnsiTheme="minorHAnsi" w:cstheme="minorBidi"/>
          <w:noProof/>
          <w:sz w:val="22"/>
          <w:szCs w:val="22"/>
        </w:rPr>
      </w:pPr>
      <w:r>
        <w:rPr>
          <w:noProof/>
        </w:rPr>
        <w:t>7.2.8.</w:t>
      </w:r>
      <w:r>
        <w:rPr>
          <w:rFonts w:asciiTheme="minorHAnsi" w:eastAsiaTheme="minorEastAsia" w:hAnsiTheme="minorHAnsi" w:cstheme="minorBidi"/>
          <w:noProof/>
          <w:sz w:val="22"/>
          <w:szCs w:val="22"/>
        </w:rPr>
        <w:tab/>
      </w:r>
      <w:r>
        <w:rPr>
          <w:noProof/>
        </w:rPr>
        <w:t>J13: Craig, Fallowfield, et al., (2004)</w:t>
      </w:r>
      <w:r>
        <w:rPr>
          <w:noProof/>
        </w:rPr>
        <w:tab/>
      </w:r>
      <w:r>
        <w:rPr>
          <w:noProof/>
        </w:rPr>
        <w:fldChar w:fldCharType="begin"/>
      </w:r>
      <w:r>
        <w:rPr>
          <w:noProof/>
        </w:rPr>
        <w:instrText xml:space="preserve"> PAGEREF _Toc106901123 \h </w:instrText>
      </w:r>
      <w:r>
        <w:rPr>
          <w:noProof/>
        </w:rPr>
      </w:r>
      <w:r>
        <w:rPr>
          <w:noProof/>
        </w:rPr>
        <w:fldChar w:fldCharType="separate"/>
      </w:r>
      <w:r>
        <w:rPr>
          <w:noProof/>
        </w:rPr>
        <w:t>164</w:t>
      </w:r>
      <w:r>
        <w:rPr>
          <w:noProof/>
        </w:rPr>
        <w:fldChar w:fldCharType="end"/>
      </w:r>
    </w:p>
    <w:p w14:paraId="64F885CB" w14:textId="405DB8F3"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7.2.8.1.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_Toc106901124 \h </w:instrText>
      </w:r>
      <w:r>
        <w:rPr>
          <w:noProof/>
        </w:rPr>
      </w:r>
      <w:r>
        <w:rPr>
          <w:noProof/>
        </w:rPr>
        <w:fldChar w:fldCharType="separate"/>
      </w:r>
      <w:r>
        <w:rPr>
          <w:noProof/>
        </w:rPr>
        <w:t>164</w:t>
      </w:r>
      <w:r>
        <w:rPr>
          <w:noProof/>
        </w:rPr>
        <w:fldChar w:fldCharType="end"/>
      </w:r>
    </w:p>
    <w:p w14:paraId="2D31A220" w14:textId="19F20358" w:rsidR="00F86500" w:rsidRDefault="00F86500">
      <w:pPr>
        <w:pStyle w:val="TOC3"/>
        <w:rPr>
          <w:rFonts w:asciiTheme="minorHAnsi" w:eastAsiaTheme="minorEastAsia" w:hAnsiTheme="minorHAnsi" w:cstheme="minorBidi"/>
          <w:noProof/>
          <w:sz w:val="22"/>
          <w:szCs w:val="22"/>
        </w:rPr>
      </w:pPr>
      <w:r>
        <w:rPr>
          <w:noProof/>
        </w:rPr>
        <w:t>7.2.9.</w:t>
      </w:r>
      <w:r>
        <w:rPr>
          <w:rFonts w:asciiTheme="minorHAnsi" w:eastAsiaTheme="minorEastAsia" w:hAnsiTheme="minorHAnsi" w:cstheme="minorBidi"/>
          <w:noProof/>
          <w:sz w:val="22"/>
          <w:szCs w:val="22"/>
        </w:rPr>
        <w:tab/>
      </w:r>
      <w:r>
        <w:rPr>
          <w:noProof/>
        </w:rPr>
        <w:t>J14: Federigi, Verani, et al., (2019)</w:t>
      </w:r>
      <w:r>
        <w:rPr>
          <w:noProof/>
        </w:rPr>
        <w:tab/>
      </w:r>
      <w:r>
        <w:rPr>
          <w:noProof/>
        </w:rPr>
        <w:fldChar w:fldCharType="begin"/>
      </w:r>
      <w:r>
        <w:rPr>
          <w:noProof/>
        </w:rPr>
        <w:instrText xml:space="preserve"> PAGEREF _Toc106901125 \h </w:instrText>
      </w:r>
      <w:r>
        <w:rPr>
          <w:noProof/>
        </w:rPr>
      </w:r>
      <w:r>
        <w:rPr>
          <w:noProof/>
        </w:rPr>
        <w:fldChar w:fldCharType="separate"/>
      </w:r>
      <w:r>
        <w:rPr>
          <w:noProof/>
        </w:rPr>
        <w:t>165</w:t>
      </w:r>
      <w:r>
        <w:rPr>
          <w:noProof/>
        </w:rPr>
        <w:fldChar w:fldCharType="end"/>
      </w:r>
    </w:p>
    <w:p w14:paraId="6425763F" w14:textId="136ED943" w:rsidR="00F86500" w:rsidRDefault="00F86500">
      <w:pPr>
        <w:pStyle w:val="TOC4"/>
        <w:tabs>
          <w:tab w:val="left" w:pos="1540"/>
          <w:tab w:val="right" w:leader="dot" w:pos="7643"/>
        </w:tabs>
        <w:rPr>
          <w:rFonts w:asciiTheme="minorHAnsi" w:eastAsiaTheme="minorEastAsia" w:hAnsiTheme="minorHAnsi" w:cstheme="minorBidi"/>
          <w:noProof/>
          <w:sz w:val="22"/>
          <w:szCs w:val="22"/>
        </w:rPr>
      </w:pPr>
      <w:r>
        <w:rPr>
          <w:noProof/>
        </w:rPr>
        <w:t>7.2.9.1.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_Toc106901126 \h </w:instrText>
      </w:r>
      <w:r>
        <w:rPr>
          <w:noProof/>
        </w:rPr>
      </w:r>
      <w:r>
        <w:rPr>
          <w:noProof/>
        </w:rPr>
        <w:fldChar w:fldCharType="separate"/>
      </w:r>
      <w:r>
        <w:rPr>
          <w:noProof/>
        </w:rPr>
        <w:t>165</w:t>
      </w:r>
      <w:r>
        <w:rPr>
          <w:noProof/>
        </w:rPr>
        <w:fldChar w:fldCharType="end"/>
      </w:r>
    </w:p>
    <w:p w14:paraId="0C3639D0" w14:textId="0DBC2CBF" w:rsidR="00F86500" w:rsidRDefault="00F86500">
      <w:pPr>
        <w:pStyle w:val="TOC3"/>
        <w:rPr>
          <w:rFonts w:asciiTheme="minorHAnsi" w:eastAsiaTheme="minorEastAsia" w:hAnsiTheme="minorHAnsi" w:cstheme="minorBidi"/>
          <w:noProof/>
          <w:sz w:val="22"/>
          <w:szCs w:val="22"/>
        </w:rPr>
      </w:pPr>
      <w:r>
        <w:rPr>
          <w:noProof/>
        </w:rPr>
        <w:t>7.2.10.</w:t>
      </w:r>
      <w:r>
        <w:rPr>
          <w:rFonts w:asciiTheme="minorHAnsi" w:eastAsiaTheme="minorEastAsia" w:hAnsiTheme="minorHAnsi" w:cstheme="minorBidi"/>
          <w:noProof/>
          <w:sz w:val="22"/>
          <w:szCs w:val="22"/>
        </w:rPr>
        <w:tab/>
      </w:r>
      <w:r>
        <w:rPr>
          <w:noProof/>
        </w:rPr>
        <w:t>J16: Goodwin, Schriewer, et al., (2017)</w:t>
      </w:r>
      <w:r>
        <w:rPr>
          <w:noProof/>
        </w:rPr>
        <w:tab/>
      </w:r>
      <w:r>
        <w:rPr>
          <w:noProof/>
        </w:rPr>
        <w:fldChar w:fldCharType="begin"/>
      </w:r>
      <w:r>
        <w:rPr>
          <w:noProof/>
        </w:rPr>
        <w:instrText xml:space="preserve"> PAGEREF _Toc106901127 \h </w:instrText>
      </w:r>
      <w:r>
        <w:rPr>
          <w:noProof/>
        </w:rPr>
      </w:r>
      <w:r>
        <w:rPr>
          <w:noProof/>
        </w:rPr>
        <w:fldChar w:fldCharType="separate"/>
      </w:r>
      <w:r>
        <w:rPr>
          <w:noProof/>
        </w:rPr>
        <w:t>167</w:t>
      </w:r>
      <w:r>
        <w:rPr>
          <w:noProof/>
        </w:rPr>
        <w:fldChar w:fldCharType="end"/>
      </w:r>
    </w:p>
    <w:p w14:paraId="17549BC2" w14:textId="2555FC2D"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7.2.10.1.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_Toc106901128 \h </w:instrText>
      </w:r>
      <w:r>
        <w:rPr>
          <w:noProof/>
        </w:rPr>
      </w:r>
      <w:r>
        <w:rPr>
          <w:noProof/>
        </w:rPr>
        <w:fldChar w:fldCharType="separate"/>
      </w:r>
      <w:r>
        <w:rPr>
          <w:noProof/>
        </w:rPr>
        <w:t>167</w:t>
      </w:r>
      <w:r>
        <w:rPr>
          <w:noProof/>
        </w:rPr>
        <w:fldChar w:fldCharType="end"/>
      </w:r>
    </w:p>
    <w:p w14:paraId="23E827FC" w14:textId="590A0F7A" w:rsidR="00F86500" w:rsidRDefault="00F86500">
      <w:pPr>
        <w:pStyle w:val="TOC3"/>
        <w:rPr>
          <w:rFonts w:asciiTheme="minorHAnsi" w:eastAsiaTheme="minorEastAsia" w:hAnsiTheme="minorHAnsi" w:cstheme="minorBidi"/>
          <w:noProof/>
          <w:sz w:val="22"/>
          <w:szCs w:val="22"/>
        </w:rPr>
      </w:pPr>
      <w:r>
        <w:rPr>
          <w:noProof/>
        </w:rPr>
        <w:t>7.2.11.</w:t>
      </w:r>
      <w:r>
        <w:rPr>
          <w:rFonts w:asciiTheme="minorHAnsi" w:eastAsiaTheme="minorEastAsia" w:hAnsiTheme="minorHAnsi" w:cstheme="minorBidi"/>
          <w:noProof/>
          <w:sz w:val="22"/>
          <w:szCs w:val="22"/>
        </w:rPr>
        <w:tab/>
      </w:r>
      <w:r>
        <w:rPr>
          <w:noProof/>
        </w:rPr>
        <w:t>J17: Hart, Blackwood, et al., (2020)</w:t>
      </w:r>
      <w:r>
        <w:rPr>
          <w:noProof/>
        </w:rPr>
        <w:tab/>
      </w:r>
      <w:r>
        <w:rPr>
          <w:noProof/>
        </w:rPr>
        <w:fldChar w:fldCharType="begin"/>
      </w:r>
      <w:r>
        <w:rPr>
          <w:noProof/>
        </w:rPr>
        <w:instrText xml:space="preserve"> PAGEREF _Toc106901129 \h </w:instrText>
      </w:r>
      <w:r>
        <w:rPr>
          <w:noProof/>
        </w:rPr>
      </w:r>
      <w:r>
        <w:rPr>
          <w:noProof/>
        </w:rPr>
        <w:fldChar w:fldCharType="separate"/>
      </w:r>
      <w:r>
        <w:rPr>
          <w:noProof/>
        </w:rPr>
        <w:t>168</w:t>
      </w:r>
      <w:r>
        <w:rPr>
          <w:noProof/>
        </w:rPr>
        <w:fldChar w:fldCharType="end"/>
      </w:r>
    </w:p>
    <w:p w14:paraId="1C52C577" w14:textId="62957E39"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7.2.11.1.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_Toc106901130 \h </w:instrText>
      </w:r>
      <w:r>
        <w:rPr>
          <w:noProof/>
        </w:rPr>
      </w:r>
      <w:r>
        <w:rPr>
          <w:noProof/>
        </w:rPr>
        <w:fldChar w:fldCharType="separate"/>
      </w:r>
      <w:r>
        <w:rPr>
          <w:noProof/>
        </w:rPr>
        <w:t>168</w:t>
      </w:r>
      <w:r>
        <w:rPr>
          <w:noProof/>
        </w:rPr>
        <w:fldChar w:fldCharType="end"/>
      </w:r>
    </w:p>
    <w:p w14:paraId="2E6E34AF" w14:textId="10B5AEFB" w:rsidR="00F86500" w:rsidRDefault="00F86500">
      <w:pPr>
        <w:pStyle w:val="TOC3"/>
        <w:rPr>
          <w:rFonts w:asciiTheme="minorHAnsi" w:eastAsiaTheme="minorEastAsia" w:hAnsiTheme="minorHAnsi" w:cstheme="minorBidi"/>
          <w:noProof/>
          <w:sz w:val="22"/>
          <w:szCs w:val="22"/>
        </w:rPr>
      </w:pPr>
      <w:r>
        <w:rPr>
          <w:noProof/>
        </w:rPr>
        <w:t>7.2.12.</w:t>
      </w:r>
      <w:r>
        <w:rPr>
          <w:rFonts w:asciiTheme="minorHAnsi" w:eastAsiaTheme="minorEastAsia" w:hAnsiTheme="minorHAnsi" w:cstheme="minorBidi"/>
          <w:noProof/>
          <w:sz w:val="22"/>
          <w:szCs w:val="22"/>
        </w:rPr>
        <w:tab/>
      </w:r>
      <w:r>
        <w:rPr>
          <w:noProof/>
        </w:rPr>
        <w:t>J19: Hughes, Beale, et al., (2017)</w:t>
      </w:r>
      <w:r>
        <w:rPr>
          <w:noProof/>
        </w:rPr>
        <w:tab/>
      </w:r>
      <w:r>
        <w:rPr>
          <w:noProof/>
        </w:rPr>
        <w:fldChar w:fldCharType="begin"/>
      </w:r>
      <w:r>
        <w:rPr>
          <w:noProof/>
        </w:rPr>
        <w:instrText xml:space="preserve"> PAGEREF _Toc106901131 \h </w:instrText>
      </w:r>
      <w:r>
        <w:rPr>
          <w:noProof/>
        </w:rPr>
      </w:r>
      <w:r>
        <w:rPr>
          <w:noProof/>
        </w:rPr>
        <w:fldChar w:fldCharType="separate"/>
      </w:r>
      <w:r>
        <w:rPr>
          <w:noProof/>
        </w:rPr>
        <w:t>169</w:t>
      </w:r>
      <w:r>
        <w:rPr>
          <w:noProof/>
        </w:rPr>
        <w:fldChar w:fldCharType="end"/>
      </w:r>
    </w:p>
    <w:p w14:paraId="54E7D7DE" w14:textId="62603663"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7.2.12.1.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_Toc106901132 \h </w:instrText>
      </w:r>
      <w:r>
        <w:rPr>
          <w:noProof/>
        </w:rPr>
      </w:r>
      <w:r>
        <w:rPr>
          <w:noProof/>
        </w:rPr>
        <w:fldChar w:fldCharType="separate"/>
      </w:r>
      <w:r>
        <w:rPr>
          <w:noProof/>
        </w:rPr>
        <w:t>169</w:t>
      </w:r>
      <w:r>
        <w:rPr>
          <w:noProof/>
        </w:rPr>
        <w:fldChar w:fldCharType="end"/>
      </w:r>
    </w:p>
    <w:p w14:paraId="5D5145A0" w14:textId="6D68DDA3" w:rsidR="00F86500" w:rsidRDefault="00F86500">
      <w:pPr>
        <w:pStyle w:val="TOC3"/>
        <w:rPr>
          <w:rFonts w:asciiTheme="minorHAnsi" w:eastAsiaTheme="minorEastAsia" w:hAnsiTheme="minorHAnsi" w:cstheme="minorBidi"/>
          <w:noProof/>
          <w:sz w:val="22"/>
          <w:szCs w:val="22"/>
        </w:rPr>
      </w:pPr>
      <w:r>
        <w:rPr>
          <w:noProof/>
        </w:rPr>
        <w:t>7.2.13.</w:t>
      </w:r>
      <w:r>
        <w:rPr>
          <w:rFonts w:asciiTheme="minorHAnsi" w:eastAsiaTheme="minorEastAsia" w:hAnsiTheme="minorHAnsi" w:cstheme="minorBidi"/>
          <w:noProof/>
          <w:sz w:val="22"/>
          <w:szCs w:val="22"/>
        </w:rPr>
        <w:tab/>
      </w:r>
      <w:r>
        <w:rPr>
          <w:noProof/>
        </w:rPr>
        <w:t>J21: Kinzelman, Byappanahalli, et al., (2020)</w:t>
      </w:r>
      <w:r>
        <w:rPr>
          <w:noProof/>
        </w:rPr>
        <w:tab/>
      </w:r>
      <w:r>
        <w:rPr>
          <w:noProof/>
        </w:rPr>
        <w:fldChar w:fldCharType="begin"/>
      </w:r>
      <w:r>
        <w:rPr>
          <w:noProof/>
        </w:rPr>
        <w:instrText xml:space="preserve"> PAGEREF _Toc106901133 \h </w:instrText>
      </w:r>
      <w:r>
        <w:rPr>
          <w:noProof/>
        </w:rPr>
      </w:r>
      <w:r>
        <w:rPr>
          <w:noProof/>
        </w:rPr>
        <w:fldChar w:fldCharType="separate"/>
      </w:r>
      <w:r>
        <w:rPr>
          <w:noProof/>
        </w:rPr>
        <w:t>171</w:t>
      </w:r>
      <w:r>
        <w:rPr>
          <w:noProof/>
        </w:rPr>
        <w:fldChar w:fldCharType="end"/>
      </w:r>
    </w:p>
    <w:p w14:paraId="11E8ED22" w14:textId="44AFACDB"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7.2.13.1.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_Toc106901134 \h </w:instrText>
      </w:r>
      <w:r>
        <w:rPr>
          <w:noProof/>
        </w:rPr>
      </w:r>
      <w:r>
        <w:rPr>
          <w:noProof/>
        </w:rPr>
        <w:fldChar w:fldCharType="separate"/>
      </w:r>
      <w:r>
        <w:rPr>
          <w:noProof/>
        </w:rPr>
        <w:t>171</w:t>
      </w:r>
      <w:r>
        <w:rPr>
          <w:noProof/>
        </w:rPr>
        <w:fldChar w:fldCharType="end"/>
      </w:r>
    </w:p>
    <w:p w14:paraId="2FDDFB4F" w14:textId="0D5017EB" w:rsidR="00F86500" w:rsidRDefault="00F86500">
      <w:pPr>
        <w:pStyle w:val="TOC3"/>
        <w:rPr>
          <w:rFonts w:asciiTheme="minorHAnsi" w:eastAsiaTheme="minorEastAsia" w:hAnsiTheme="minorHAnsi" w:cstheme="minorBidi"/>
          <w:noProof/>
          <w:sz w:val="22"/>
          <w:szCs w:val="22"/>
        </w:rPr>
      </w:pPr>
      <w:r>
        <w:rPr>
          <w:noProof/>
        </w:rPr>
        <w:t>7.2.14.</w:t>
      </w:r>
      <w:r>
        <w:rPr>
          <w:rFonts w:asciiTheme="minorHAnsi" w:eastAsiaTheme="minorEastAsia" w:hAnsiTheme="minorHAnsi" w:cstheme="minorBidi"/>
          <w:noProof/>
          <w:sz w:val="22"/>
          <w:szCs w:val="22"/>
        </w:rPr>
        <w:tab/>
      </w:r>
      <w:r>
        <w:rPr>
          <w:noProof/>
        </w:rPr>
        <w:t>J22: Korajkic, McMinn, et al., (2018)</w:t>
      </w:r>
      <w:r>
        <w:rPr>
          <w:noProof/>
        </w:rPr>
        <w:tab/>
      </w:r>
      <w:r>
        <w:rPr>
          <w:noProof/>
        </w:rPr>
        <w:fldChar w:fldCharType="begin"/>
      </w:r>
      <w:r>
        <w:rPr>
          <w:noProof/>
        </w:rPr>
        <w:instrText xml:space="preserve"> PAGEREF _Toc106901135 \h </w:instrText>
      </w:r>
      <w:r>
        <w:rPr>
          <w:noProof/>
        </w:rPr>
      </w:r>
      <w:r>
        <w:rPr>
          <w:noProof/>
        </w:rPr>
        <w:fldChar w:fldCharType="separate"/>
      </w:r>
      <w:r>
        <w:rPr>
          <w:noProof/>
        </w:rPr>
        <w:t>172</w:t>
      </w:r>
      <w:r>
        <w:rPr>
          <w:noProof/>
        </w:rPr>
        <w:fldChar w:fldCharType="end"/>
      </w:r>
    </w:p>
    <w:p w14:paraId="71FEC3E3" w14:textId="398601F9"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7.2.14.1.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_Toc106901136 \h </w:instrText>
      </w:r>
      <w:r>
        <w:rPr>
          <w:noProof/>
        </w:rPr>
      </w:r>
      <w:r>
        <w:rPr>
          <w:noProof/>
        </w:rPr>
        <w:fldChar w:fldCharType="separate"/>
      </w:r>
      <w:r>
        <w:rPr>
          <w:noProof/>
        </w:rPr>
        <w:t>172</w:t>
      </w:r>
      <w:r>
        <w:rPr>
          <w:noProof/>
        </w:rPr>
        <w:fldChar w:fldCharType="end"/>
      </w:r>
    </w:p>
    <w:p w14:paraId="55ADD286" w14:textId="402BD218" w:rsidR="00F86500" w:rsidRDefault="00F86500">
      <w:pPr>
        <w:pStyle w:val="TOC3"/>
        <w:rPr>
          <w:rFonts w:asciiTheme="minorHAnsi" w:eastAsiaTheme="minorEastAsia" w:hAnsiTheme="minorHAnsi" w:cstheme="minorBidi"/>
          <w:noProof/>
          <w:sz w:val="22"/>
          <w:szCs w:val="22"/>
        </w:rPr>
      </w:pPr>
      <w:r>
        <w:rPr>
          <w:noProof/>
        </w:rPr>
        <w:t>7.2.15.</w:t>
      </w:r>
      <w:r>
        <w:rPr>
          <w:rFonts w:asciiTheme="minorHAnsi" w:eastAsiaTheme="minorEastAsia" w:hAnsiTheme="minorHAnsi" w:cstheme="minorBidi"/>
          <w:noProof/>
          <w:sz w:val="22"/>
          <w:szCs w:val="22"/>
        </w:rPr>
        <w:tab/>
      </w:r>
      <w:r>
        <w:rPr>
          <w:noProof/>
        </w:rPr>
        <w:t>J24: McKee, Molina, et al., (2020)</w:t>
      </w:r>
      <w:r>
        <w:rPr>
          <w:noProof/>
        </w:rPr>
        <w:tab/>
      </w:r>
      <w:r>
        <w:rPr>
          <w:noProof/>
        </w:rPr>
        <w:fldChar w:fldCharType="begin"/>
      </w:r>
      <w:r>
        <w:rPr>
          <w:noProof/>
        </w:rPr>
        <w:instrText xml:space="preserve"> PAGEREF _Toc106901137 \h </w:instrText>
      </w:r>
      <w:r>
        <w:rPr>
          <w:noProof/>
        </w:rPr>
      </w:r>
      <w:r>
        <w:rPr>
          <w:noProof/>
        </w:rPr>
        <w:fldChar w:fldCharType="separate"/>
      </w:r>
      <w:r>
        <w:rPr>
          <w:noProof/>
        </w:rPr>
        <w:t>173</w:t>
      </w:r>
      <w:r>
        <w:rPr>
          <w:noProof/>
        </w:rPr>
        <w:fldChar w:fldCharType="end"/>
      </w:r>
    </w:p>
    <w:p w14:paraId="087250A6" w14:textId="076BB7FC"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7.2.15.1.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_Toc106901138 \h </w:instrText>
      </w:r>
      <w:r>
        <w:rPr>
          <w:noProof/>
        </w:rPr>
      </w:r>
      <w:r>
        <w:rPr>
          <w:noProof/>
        </w:rPr>
        <w:fldChar w:fldCharType="separate"/>
      </w:r>
      <w:r>
        <w:rPr>
          <w:noProof/>
        </w:rPr>
        <w:t>173</w:t>
      </w:r>
      <w:r>
        <w:rPr>
          <w:noProof/>
        </w:rPr>
        <w:fldChar w:fldCharType="end"/>
      </w:r>
    </w:p>
    <w:p w14:paraId="248CAE59" w14:textId="43821EA3" w:rsidR="00F86500" w:rsidRDefault="00F86500">
      <w:pPr>
        <w:pStyle w:val="TOC3"/>
        <w:rPr>
          <w:rFonts w:asciiTheme="minorHAnsi" w:eastAsiaTheme="minorEastAsia" w:hAnsiTheme="minorHAnsi" w:cstheme="minorBidi"/>
          <w:noProof/>
          <w:sz w:val="22"/>
          <w:szCs w:val="22"/>
        </w:rPr>
      </w:pPr>
      <w:r>
        <w:rPr>
          <w:noProof/>
        </w:rPr>
        <w:t>7.2.16.</w:t>
      </w:r>
      <w:r>
        <w:rPr>
          <w:rFonts w:asciiTheme="minorHAnsi" w:eastAsiaTheme="minorEastAsia" w:hAnsiTheme="minorHAnsi" w:cstheme="minorBidi"/>
          <w:noProof/>
          <w:sz w:val="22"/>
          <w:szCs w:val="22"/>
        </w:rPr>
        <w:tab/>
      </w:r>
      <w:r>
        <w:rPr>
          <w:noProof/>
        </w:rPr>
        <w:t>J25: Mulder, Franz, et al., (2020)</w:t>
      </w:r>
      <w:r>
        <w:rPr>
          <w:noProof/>
        </w:rPr>
        <w:tab/>
      </w:r>
      <w:r>
        <w:rPr>
          <w:noProof/>
        </w:rPr>
        <w:fldChar w:fldCharType="begin"/>
      </w:r>
      <w:r>
        <w:rPr>
          <w:noProof/>
        </w:rPr>
        <w:instrText xml:space="preserve"> PAGEREF _Toc106901139 \h </w:instrText>
      </w:r>
      <w:r>
        <w:rPr>
          <w:noProof/>
        </w:rPr>
      </w:r>
      <w:r>
        <w:rPr>
          <w:noProof/>
        </w:rPr>
        <w:fldChar w:fldCharType="separate"/>
      </w:r>
      <w:r>
        <w:rPr>
          <w:noProof/>
        </w:rPr>
        <w:t>175</w:t>
      </w:r>
      <w:r>
        <w:rPr>
          <w:noProof/>
        </w:rPr>
        <w:fldChar w:fldCharType="end"/>
      </w:r>
    </w:p>
    <w:p w14:paraId="44094F18" w14:textId="2DAFEF35"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7.2.16.1.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_Toc106901140 \h </w:instrText>
      </w:r>
      <w:r>
        <w:rPr>
          <w:noProof/>
        </w:rPr>
      </w:r>
      <w:r>
        <w:rPr>
          <w:noProof/>
        </w:rPr>
        <w:fldChar w:fldCharType="separate"/>
      </w:r>
      <w:r>
        <w:rPr>
          <w:noProof/>
        </w:rPr>
        <w:t>175</w:t>
      </w:r>
      <w:r>
        <w:rPr>
          <w:noProof/>
        </w:rPr>
        <w:fldChar w:fldCharType="end"/>
      </w:r>
    </w:p>
    <w:p w14:paraId="342C1F7D" w14:textId="1EA93729" w:rsidR="00F86500" w:rsidRDefault="00F86500">
      <w:pPr>
        <w:pStyle w:val="TOC3"/>
        <w:rPr>
          <w:rFonts w:asciiTheme="minorHAnsi" w:eastAsiaTheme="minorEastAsia" w:hAnsiTheme="minorHAnsi" w:cstheme="minorBidi"/>
          <w:noProof/>
          <w:sz w:val="22"/>
          <w:szCs w:val="22"/>
        </w:rPr>
      </w:pPr>
      <w:r>
        <w:rPr>
          <w:noProof/>
        </w:rPr>
        <w:t>7.2.17.</w:t>
      </w:r>
      <w:r>
        <w:rPr>
          <w:rFonts w:asciiTheme="minorHAnsi" w:eastAsiaTheme="minorEastAsia" w:hAnsiTheme="minorHAnsi" w:cstheme="minorBidi"/>
          <w:noProof/>
          <w:sz w:val="22"/>
          <w:szCs w:val="22"/>
        </w:rPr>
        <w:tab/>
      </w:r>
      <w:r>
        <w:rPr>
          <w:noProof/>
        </w:rPr>
        <w:t>J26: Napier, Haugland, et al., (2017)</w:t>
      </w:r>
      <w:r>
        <w:rPr>
          <w:noProof/>
        </w:rPr>
        <w:tab/>
      </w:r>
      <w:r>
        <w:rPr>
          <w:noProof/>
        </w:rPr>
        <w:fldChar w:fldCharType="begin"/>
      </w:r>
      <w:r>
        <w:rPr>
          <w:noProof/>
        </w:rPr>
        <w:instrText xml:space="preserve"> PAGEREF _Toc106901141 \h </w:instrText>
      </w:r>
      <w:r>
        <w:rPr>
          <w:noProof/>
        </w:rPr>
      </w:r>
      <w:r>
        <w:rPr>
          <w:noProof/>
        </w:rPr>
        <w:fldChar w:fldCharType="separate"/>
      </w:r>
      <w:r>
        <w:rPr>
          <w:noProof/>
        </w:rPr>
        <w:t>176</w:t>
      </w:r>
      <w:r>
        <w:rPr>
          <w:noProof/>
        </w:rPr>
        <w:fldChar w:fldCharType="end"/>
      </w:r>
    </w:p>
    <w:p w14:paraId="1BC0DB19" w14:textId="62679F9C"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7.2.17.1.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_Toc106901142 \h </w:instrText>
      </w:r>
      <w:r>
        <w:rPr>
          <w:noProof/>
        </w:rPr>
      </w:r>
      <w:r>
        <w:rPr>
          <w:noProof/>
        </w:rPr>
        <w:fldChar w:fldCharType="separate"/>
      </w:r>
      <w:r>
        <w:rPr>
          <w:noProof/>
        </w:rPr>
        <w:t>176</w:t>
      </w:r>
      <w:r>
        <w:rPr>
          <w:noProof/>
        </w:rPr>
        <w:fldChar w:fldCharType="end"/>
      </w:r>
    </w:p>
    <w:p w14:paraId="50A21C02" w14:textId="04684D64" w:rsidR="00F86500" w:rsidRDefault="00F86500">
      <w:pPr>
        <w:pStyle w:val="TOC3"/>
        <w:rPr>
          <w:rFonts w:asciiTheme="minorHAnsi" w:eastAsiaTheme="minorEastAsia" w:hAnsiTheme="minorHAnsi" w:cstheme="minorBidi"/>
          <w:noProof/>
          <w:sz w:val="22"/>
          <w:szCs w:val="22"/>
        </w:rPr>
      </w:pPr>
      <w:r>
        <w:rPr>
          <w:noProof/>
        </w:rPr>
        <w:t>7.2.18.</w:t>
      </w:r>
      <w:r>
        <w:rPr>
          <w:rFonts w:asciiTheme="minorHAnsi" w:eastAsiaTheme="minorEastAsia" w:hAnsiTheme="minorHAnsi" w:cstheme="minorBidi"/>
          <w:noProof/>
          <w:sz w:val="22"/>
          <w:szCs w:val="22"/>
        </w:rPr>
        <w:tab/>
      </w:r>
      <w:r>
        <w:rPr>
          <w:noProof/>
        </w:rPr>
        <w:t>J27: Napier, Poole, et al., (2018)</w:t>
      </w:r>
      <w:r>
        <w:rPr>
          <w:noProof/>
        </w:rPr>
        <w:tab/>
      </w:r>
      <w:r>
        <w:rPr>
          <w:noProof/>
        </w:rPr>
        <w:fldChar w:fldCharType="begin"/>
      </w:r>
      <w:r>
        <w:rPr>
          <w:noProof/>
        </w:rPr>
        <w:instrText xml:space="preserve"> PAGEREF _Toc106901143 \h </w:instrText>
      </w:r>
      <w:r>
        <w:rPr>
          <w:noProof/>
        </w:rPr>
      </w:r>
      <w:r>
        <w:rPr>
          <w:noProof/>
        </w:rPr>
        <w:fldChar w:fldCharType="separate"/>
      </w:r>
      <w:r>
        <w:rPr>
          <w:noProof/>
        </w:rPr>
        <w:t>179</w:t>
      </w:r>
      <w:r>
        <w:rPr>
          <w:noProof/>
        </w:rPr>
        <w:fldChar w:fldCharType="end"/>
      </w:r>
    </w:p>
    <w:p w14:paraId="76194EF7" w14:textId="706203DA"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7.2.18.1.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_Toc106901144 \h </w:instrText>
      </w:r>
      <w:r>
        <w:rPr>
          <w:noProof/>
        </w:rPr>
      </w:r>
      <w:r>
        <w:rPr>
          <w:noProof/>
        </w:rPr>
        <w:fldChar w:fldCharType="separate"/>
      </w:r>
      <w:r>
        <w:rPr>
          <w:noProof/>
        </w:rPr>
        <w:t>179</w:t>
      </w:r>
      <w:r>
        <w:rPr>
          <w:noProof/>
        </w:rPr>
        <w:fldChar w:fldCharType="end"/>
      </w:r>
    </w:p>
    <w:p w14:paraId="43F75C8E" w14:textId="72CCAC07" w:rsidR="00F86500" w:rsidRDefault="00F86500">
      <w:pPr>
        <w:pStyle w:val="TOC3"/>
        <w:rPr>
          <w:rFonts w:asciiTheme="minorHAnsi" w:eastAsiaTheme="minorEastAsia" w:hAnsiTheme="minorHAnsi" w:cstheme="minorBidi"/>
          <w:noProof/>
          <w:sz w:val="22"/>
          <w:szCs w:val="22"/>
        </w:rPr>
      </w:pPr>
      <w:r>
        <w:rPr>
          <w:noProof/>
        </w:rPr>
        <w:t>7.2.19.</w:t>
      </w:r>
      <w:r>
        <w:rPr>
          <w:rFonts w:asciiTheme="minorHAnsi" w:eastAsiaTheme="minorEastAsia" w:hAnsiTheme="minorHAnsi" w:cstheme="minorBidi"/>
          <w:noProof/>
          <w:sz w:val="22"/>
          <w:szCs w:val="22"/>
        </w:rPr>
        <w:tab/>
      </w:r>
      <w:r>
        <w:rPr>
          <w:noProof/>
        </w:rPr>
        <w:t>J28: Oun, Yin, et al., (2017)</w:t>
      </w:r>
      <w:r>
        <w:rPr>
          <w:noProof/>
        </w:rPr>
        <w:tab/>
      </w:r>
      <w:r>
        <w:rPr>
          <w:noProof/>
        </w:rPr>
        <w:fldChar w:fldCharType="begin"/>
      </w:r>
      <w:r>
        <w:rPr>
          <w:noProof/>
        </w:rPr>
        <w:instrText xml:space="preserve"> PAGEREF _Toc106901145 \h </w:instrText>
      </w:r>
      <w:r>
        <w:rPr>
          <w:noProof/>
        </w:rPr>
      </w:r>
      <w:r>
        <w:rPr>
          <w:noProof/>
        </w:rPr>
        <w:fldChar w:fldCharType="separate"/>
      </w:r>
      <w:r>
        <w:rPr>
          <w:noProof/>
        </w:rPr>
        <w:t>181</w:t>
      </w:r>
      <w:r>
        <w:rPr>
          <w:noProof/>
        </w:rPr>
        <w:fldChar w:fldCharType="end"/>
      </w:r>
    </w:p>
    <w:p w14:paraId="03A69320" w14:textId="6DFDD3FF"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7.2.19.1.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_Toc106901146 \h </w:instrText>
      </w:r>
      <w:r>
        <w:rPr>
          <w:noProof/>
        </w:rPr>
      </w:r>
      <w:r>
        <w:rPr>
          <w:noProof/>
        </w:rPr>
        <w:fldChar w:fldCharType="separate"/>
      </w:r>
      <w:r>
        <w:rPr>
          <w:noProof/>
        </w:rPr>
        <w:t>181</w:t>
      </w:r>
      <w:r>
        <w:rPr>
          <w:noProof/>
        </w:rPr>
        <w:fldChar w:fldCharType="end"/>
      </w:r>
    </w:p>
    <w:p w14:paraId="2866D671" w14:textId="07CB40A5" w:rsidR="00F86500" w:rsidRDefault="00F86500">
      <w:pPr>
        <w:pStyle w:val="TOC3"/>
        <w:rPr>
          <w:rFonts w:asciiTheme="minorHAnsi" w:eastAsiaTheme="minorEastAsia" w:hAnsiTheme="minorHAnsi" w:cstheme="minorBidi"/>
          <w:noProof/>
          <w:sz w:val="22"/>
          <w:szCs w:val="22"/>
        </w:rPr>
      </w:pPr>
      <w:r>
        <w:rPr>
          <w:noProof/>
        </w:rPr>
        <w:t>7.2.20.</w:t>
      </w:r>
      <w:r>
        <w:rPr>
          <w:rFonts w:asciiTheme="minorHAnsi" w:eastAsiaTheme="minorEastAsia" w:hAnsiTheme="minorHAnsi" w:cstheme="minorBidi"/>
          <w:noProof/>
          <w:sz w:val="22"/>
          <w:szCs w:val="22"/>
        </w:rPr>
        <w:tab/>
      </w:r>
      <w:r>
        <w:rPr>
          <w:noProof/>
        </w:rPr>
        <w:t>J29: Polkowska, Räsänen, et al., (2018)</w:t>
      </w:r>
      <w:r>
        <w:rPr>
          <w:noProof/>
        </w:rPr>
        <w:tab/>
      </w:r>
      <w:r>
        <w:rPr>
          <w:noProof/>
        </w:rPr>
        <w:fldChar w:fldCharType="begin"/>
      </w:r>
      <w:r>
        <w:rPr>
          <w:noProof/>
        </w:rPr>
        <w:instrText xml:space="preserve"> PAGEREF _Toc106901147 \h </w:instrText>
      </w:r>
      <w:r>
        <w:rPr>
          <w:noProof/>
        </w:rPr>
      </w:r>
      <w:r>
        <w:rPr>
          <w:noProof/>
        </w:rPr>
        <w:fldChar w:fldCharType="separate"/>
      </w:r>
      <w:r>
        <w:rPr>
          <w:noProof/>
        </w:rPr>
        <w:t>182</w:t>
      </w:r>
      <w:r>
        <w:rPr>
          <w:noProof/>
        </w:rPr>
        <w:fldChar w:fldCharType="end"/>
      </w:r>
    </w:p>
    <w:p w14:paraId="0C3D8026" w14:textId="1CE7FF55"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7.2.20.1.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_Toc106901148 \h </w:instrText>
      </w:r>
      <w:r>
        <w:rPr>
          <w:noProof/>
        </w:rPr>
      </w:r>
      <w:r>
        <w:rPr>
          <w:noProof/>
        </w:rPr>
        <w:fldChar w:fldCharType="separate"/>
      </w:r>
      <w:r>
        <w:rPr>
          <w:noProof/>
        </w:rPr>
        <w:t>182</w:t>
      </w:r>
      <w:r>
        <w:rPr>
          <w:noProof/>
        </w:rPr>
        <w:fldChar w:fldCharType="end"/>
      </w:r>
    </w:p>
    <w:p w14:paraId="2E69F624" w14:textId="2BBEE75B" w:rsidR="00F86500" w:rsidRDefault="00F86500">
      <w:pPr>
        <w:pStyle w:val="TOC3"/>
        <w:rPr>
          <w:rFonts w:asciiTheme="minorHAnsi" w:eastAsiaTheme="minorEastAsia" w:hAnsiTheme="minorHAnsi" w:cstheme="minorBidi"/>
          <w:noProof/>
          <w:sz w:val="22"/>
          <w:szCs w:val="22"/>
        </w:rPr>
      </w:pPr>
      <w:r>
        <w:rPr>
          <w:noProof/>
        </w:rPr>
        <w:t>7.2.21.</w:t>
      </w:r>
      <w:r>
        <w:rPr>
          <w:rFonts w:asciiTheme="minorHAnsi" w:eastAsiaTheme="minorEastAsia" w:hAnsiTheme="minorHAnsi" w:cstheme="minorBidi"/>
          <w:noProof/>
          <w:sz w:val="22"/>
          <w:szCs w:val="22"/>
        </w:rPr>
        <w:tab/>
      </w:r>
      <w:r>
        <w:rPr>
          <w:noProof/>
        </w:rPr>
        <w:t>J31: Rodrigues and Cunha, (2017)</w:t>
      </w:r>
      <w:r>
        <w:rPr>
          <w:noProof/>
        </w:rPr>
        <w:tab/>
      </w:r>
      <w:r>
        <w:rPr>
          <w:noProof/>
        </w:rPr>
        <w:fldChar w:fldCharType="begin"/>
      </w:r>
      <w:r>
        <w:rPr>
          <w:noProof/>
        </w:rPr>
        <w:instrText xml:space="preserve"> PAGEREF _Toc106901149 \h </w:instrText>
      </w:r>
      <w:r>
        <w:rPr>
          <w:noProof/>
        </w:rPr>
      </w:r>
      <w:r>
        <w:rPr>
          <w:noProof/>
        </w:rPr>
        <w:fldChar w:fldCharType="separate"/>
      </w:r>
      <w:r>
        <w:rPr>
          <w:noProof/>
        </w:rPr>
        <w:t>184</w:t>
      </w:r>
      <w:r>
        <w:rPr>
          <w:noProof/>
        </w:rPr>
        <w:fldChar w:fldCharType="end"/>
      </w:r>
    </w:p>
    <w:p w14:paraId="32148FBB" w14:textId="54041872"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7.2.21.1.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_Toc106901150 \h </w:instrText>
      </w:r>
      <w:r>
        <w:rPr>
          <w:noProof/>
        </w:rPr>
      </w:r>
      <w:r>
        <w:rPr>
          <w:noProof/>
        </w:rPr>
        <w:fldChar w:fldCharType="separate"/>
      </w:r>
      <w:r>
        <w:rPr>
          <w:noProof/>
        </w:rPr>
        <w:t>184</w:t>
      </w:r>
      <w:r>
        <w:rPr>
          <w:noProof/>
        </w:rPr>
        <w:fldChar w:fldCharType="end"/>
      </w:r>
    </w:p>
    <w:p w14:paraId="59DACBCE" w14:textId="00069809" w:rsidR="00F86500" w:rsidRDefault="00F86500">
      <w:pPr>
        <w:pStyle w:val="TOC3"/>
        <w:rPr>
          <w:rFonts w:asciiTheme="minorHAnsi" w:eastAsiaTheme="minorEastAsia" w:hAnsiTheme="minorHAnsi" w:cstheme="minorBidi"/>
          <w:noProof/>
          <w:sz w:val="22"/>
          <w:szCs w:val="22"/>
        </w:rPr>
      </w:pPr>
      <w:r>
        <w:rPr>
          <w:noProof/>
        </w:rPr>
        <w:t>7.2.22.</w:t>
      </w:r>
      <w:r>
        <w:rPr>
          <w:rFonts w:asciiTheme="minorHAnsi" w:eastAsiaTheme="minorEastAsia" w:hAnsiTheme="minorHAnsi" w:cstheme="minorBidi"/>
          <w:noProof/>
          <w:sz w:val="22"/>
          <w:szCs w:val="22"/>
        </w:rPr>
        <w:tab/>
      </w:r>
      <w:r>
        <w:rPr>
          <w:noProof/>
        </w:rPr>
        <w:t>J32: Roser, Davies, et al., (2006)</w:t>
      </w:r>
      <w:r>
        <w:rPr>
          <w:noProof/>
        </w:rPr>
        <w:tab/>
      </w:r>
      <w:r>
        <w:rPr>
          <w:noProof/>
        </w:rPr>
        <w:fldChar w:fldCharType="begin"/>
      </w:r>
      <w:r>
        <w:rPr>
          <w:noProof/>
        </w:rPr>
        <w:instrText xml:space="preserve"> PAGEREF _Toc106901151 \h </w:instrText>
      </w:r>
      <w:r>
        <w:rPr>
          <w:noProof/>
        </w:rPr>
      </w:r>
      <w:r>
        <w:rPr>
          <w:noProof/>
        </w:rPr>
        <w:fldChar w:fldCharType="separate"/>
      </w:r>
      <w:r>
        <w:rPr>
          <w:noProof/>
        </w:rPr>
        <w:t>185</w:t>
      </w:r>
      <w:r>
        <w:rPr>
          <w:noProof/>
        </w:rPr>
        <w:fldChar w:fldCharType="end"/>
      </w:r>
    </w:p>
    <w:p w14:paraId="39C973A1" w14:textId="68B30E35"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7.2.22.1.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_Toc106901152 \h </w:instrText>
      </w:r>
      <w:r>
        <w:rPr>
          <w:noProof/>
        </w:rPr>
      </w:r>
      <w:r>
        <w:rPr>
          <w:noProof/>
        </w:rPr>
        <w:fldChar w:fldCharType="separate"/>
      </w:r>
      <w:r>
        <w:rPr>
          <w:noProof/>
        </w:rPr>
        <w:t>185</w:t>
      </w:r>
      <w:r>
        <w:rPr>
          <w:noProof/>
        </w:rPr>
        <w:fldChar w:fldCharType="end"/>
      </w:r>
    </w:p>
    <w:p w14:paraId="0065C082" w14:textId="5E0DBF7A" w:rsidR="00F86500" w:rsidRDefault="00F86500">
      <w:pPr>
        <w:pStyle w:val="TOC3"/>
        <w:rPr>
          <w:rFonts w:asciiTheme="minorHAnsi" w:eastAsiaTheme="minorEastAsia" w:hAnsiTheme="minorHAnsi" w:cstheme="minorBidi"/>
          <w:noProof/>
          <w:sz w:val="22"/>
          <w:szCs w:val="22"/>
        </w:rPr>
      </w:pPr>
      <w:r>
        <w:rPr>
          <w:noProof/>
        </w:rPr>
        <w:t>7.2.23.</w:t>
      </w:r>
      <w:r>
        <w:rPr>
          <w:rFonts w:asciiTheme="minorHAnsi" w:eastAsiaTheme="minorEastAsia" w:hAnsiTheme="minorHAnsi" w:cstheme="minorBidi"/>
          <w:noProof/>
          <w:sz w:val="22"/>
          <w:szCs w:val="22"/>
        </w:rPr>
        <w:tab/>
      </w:r>
      <w:r>
        <w:rPr>
          <w:noProof/>
        </w:rPr>
        <w:t>J33: Rosiles-González, Ávila-Torres, et al., (2019)</w:t>
      </w:r>
      <w:r>
        <w:rPr>
          <w:noProof/>
        </w:rPr>
        <w:tab/>
      </w:r>
      <w:r>
        <w:rPr>
          <w:noProof/>
        </w:rPr>
        <w:fldChar w:fldCharType="begin"/>
      </w:r>
      <w:r>
        <w:rPr>
          <w:noProof/>
        </w:rPr>
        <w:instrText xml:space="preserve"> PAGEREF _Toc106901153 \h </w:instrText>
      </w:r>
      <w:r>
        <w:rPr>
          <w:noProof/>
        </w:rPr>
      </w:r>
      <w:r>
        <w:rPr>
          <w:noProof/>
        </w:rPr>
        <w:fldChar w:fldCharType="separate"/>
      </w:r>
      <w:r>
        <w:rPr>
          <w:noProof/>
        </w:rPr>
        <w:t>186</w:t>
      </w:r>
      <w:r>
        <w:rPr>
          <w:noProof/>
        </w:rPr>
        <w:fldChar w:fldCharType="end"/>
      </w:r>
    </w:p>
    <w:p w14:paraId="5A96E69C" w14:textId="4B5D6BC8"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7.2.23.1.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_Toc106901154 \h </w:instrText>
      </w:r>
      <w:r>
        <w:rPr>
          <w:noProof/>
        </w:rPr>
      </w:r>
      <w:r>
        <w:rPr>
          <w:noProof/>
        </w:rPr>
        <w:fldChar w:fldCharType="separate"/>
      </w:r>
      <w:r>
        <w:rPr>
          <w:noProof/>
        </w:rPr>
        <w:t>186</w:t>
      </w:r>
      <w:r>
        <w:rPr>
          <w:noProof/>
        </w:rPr>
        <w:fldChar w:fldCharType="end"/>
      </w:r>
    </w:p>
    <w:p w14:paraId="6A19CF07" w14:textId="7CE1770E" w:rsidR="00F86500" w:rsidRDefault="00F86500">
      <w:pPr>
        <w:pStyle w:val="TOC3"/>
        <w:rPr>
          <w:rFonts w:asciiTheme="minorHAnsi" w:eastAsiaTheme="minorEastAsia" w:hAnsiTheme="minorHAnsi" w:cstheme="minorBidi"/>
          <w:noProof/>
          <w:sz w:val="22"/>
          <w:szCs w:val="22"/>
        </w:rPr>
      </w:pPr>
      <w:r>
        <w:rPr>
          <w:noProof/>
        </w:rPr>
        <w:t>7.2.24.</w:t>
      </w:r>
      <w:r>
        <w:rPr>
          <w:rFonts w:asciiTheme="minorHAnsi" w:eastAsiaTheme="minorEastAsia" w:hAnsiTheme="minorHAnsi" w:cstheme="minorBidi"/>
          <w:noProof/>
          <w:sz w:val="22"/>
          <w:szCs w:val="22"/>
        </w:rPr>
        <w:tab/>
      </w:r>
      <w:r>
        <w:rPr>
          <w:noProof/>
        </w:rPr>
        <w:t>J37: Shrestha, Kelty, et al., (2020)</w:t>
      </w:r>
      <w:r>
        <w:rPr>
          <w:noProof/>
        </w:rPr>
        <w:tab/>
      </w:r>
      <w:r>
        <w:rPr>
          <w:noProof/>
        </w:rPr>
        <w:fldChar w:fldCharType="begin"/>
      </w:r>
      <w:r>
        <w:rPr>
          <w:noProof/>
        </w:rPr>
        <w:instrText xml:space="preserve"> PAGEREF _Toc106901155 \h </w:instrText>
      </w:r>
      <w:r>
        <w:rPr>
          <w:noProof/>
        </w:rPr>
      </w:r>
      <w:r>
        <w:rPr>
          <w:noProof/>
        </w:rPr>
        <w:fldChar w:fldCharType="separate"/>
      </w:r>
      <w:r>
        <w:rPr>
          <w:noProof/>
        </w:rPr>
        <w:t>188</w:t>
      </w:r>
      <w:r>
        <w:rPr>
          <w:noProof/>
        </w:rPr>
        <w:fldChar w:fldCharType="end"/>
      </w:r>
    </w:p>
    <w:p w14:paraId="7B283E65" w14:textId="1794F417"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7.2.24.1.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_Toc106901156 \h </w:instrText>
      </w:r>
      <w:r>
        <w:rPr>
          <w:noProof/>
        </w:rPr>
      </w:r>
      <w:r>
        <w:rPr>
          <w:noProof/>
        </w:rPr>
        <w:fldChar w:fldCharType="separate"/>
      </w:r>
      <w:r>
        <w:rPr>
          <w:noProof/>
        </w:rPr>
        <w:t>188</w:t>
      </w:r>
      <w:r>
        <w:rPr>
          <w:noProof/>
        </w:rPr>
        <w:fldChar w:fldCharType="end"/>
      </w:r>
    </w:p>
    <w:p w14:paraId="51EE9663" w14:textId="25C9874C" w:rsidR="00F86500" w:rsidRDefault="00F86500">
      <w:pPr>
        <w:pStyle w:val="TOC3"/>
        <w:rPr>
          <w:rFonts w:asciiTheme="minorHAnsi" w:eastAsiaTheme="minorEastAsia" w:hAnsiTheme="minorHAnsi" w:cstheme="minorBidi"/>
          <w:noProof/>
          <w:sz w:val="22"/>
          <w:szCs w:val="22"/>
        </w:rPr>
      </w:pPr>
      <w:r>
        <w:rPr>
          <w:noProof/>
        </w:rPr>
        <w:t>7.2.25.</w:t>
      </w:r>
      <w:r>
        <w:rPr>
          <w:rFonts w:asciiTheme="minorHAnsi" w:eastAsiaTheme="minorEastAsia" w:hAnsiTheme="minorHAnsi" w:cstheme="minorBidi"/>
          <w:noProof/>
          <w:sz w:val="22"/>
          <w:szCs w:val="22"/>
        </w:rPr>
        <w:tab/>
      </w:r>
      <w:r>
        <w:rPr>
          <w:noProof/>
        </w:rPr>
        <w:t>J38: Shrestha, Midwinter, et al., (2019)</w:t>
      </w:r>
      <w:r>
        <w:rPr>
          <w:noProof/>
        </w:rPr>
        <w:tab/>
      </w:r>
      <w:r>
        <w:rPr>
          <w:noProof/>
        </w:rPr>
        <w:fldChar w:fldCharType="begin"/>
      </w:r>
      <w:r>
        <w:rPr>
          <w:noProof/>
        </w:rPr>
        <w:instrText xml:space="preserve"> PAGEREF _Toc106901157 \h </w:instrText>
      </w:r>
      <w:r>
        <w:rPr>
          <w:noProof/>
        </w:rPr>
      </w:r>
      <w:r>
        <w:rPr>
          <w:noProof/>
        </w:rPr>
        <w:fldChar w:fldCharType="separate"/>
      </w:r>
      <w:r>
        <w:rPr>
          <w:noProof/>
        </w:rPr>
        <w:t>189</w:t>
      </w:r>
      <w:r>
        <w:rPr>
          <w:noProof/>
        </w:rPr>
        <w:fldChar w:fldCharType="end"/>
      </w:r>
    </w:p>
    <w:p w14:paraId="490C2ACE" w14:textId="691B470E"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7.2.25.1.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_Toc106901158 \h </w:instrText>
      </w:r>
      <w:r>
        <w:rPr>
          <w:noProof/>
        </w:rPr>
      </w:r>
      <w:r>
        <w:rPr>
          <w:noProof/>
        </w:rPr>
        <w:fldChar w:fldCharType="separate"/>
      </w:r>
      <w:r>
        <w:rPr>
          <w:noProof/>
        </w:rPr>
        <w:t>189</w:t>
      </w:r>
      <w:r>
        <w:rPr>
          <w:noProof/>
        </w:rPr>
        <w:fldChar w:fldCharType="end"/>
      </w:r>
    </w:p>
    <w:p w14:paraId="72D30EAE" w14:textId="774B045C" w:rsidR="00F86500" w:rsidRDefault="00F86500">
      <w:pPr>
        <w:pStyle w:val="TOC3"/>
        <w:rPr>
          <w:rFonts w:asciiTheme="minorHAnsi" w:eastAsiaTheme="minorEastAsia" w:hAnsiTheme="minorHAnsi" w:cstheme="minorBidi"/>
          <w:noProof/>
          <w:sz w:val="22"/>
          <w:szCs w:val="22"/>
        </w:rPr>
      </w:pPr>
      <w:r>
        <w:rPr>
          <w:noProof/>
        </w:rPr>
        <w:t>7.2.26.</w:t>
      </w:r>
      <w:r>
        <w:rPr>
          <w:rFonts w:asciiTheme="minorHAnsi" w:eastAsiaTheme="minorEastAsia" w:hAnsiTheme="minorHAnsi" w:cstheme="minorBidi"/>
          <w:noProof/>
          <w:sz w:val="22"/>
          <w:szCs w:val="22"/>
        </w:rPr>
        <w:tab/>
      </w:r>
      <w:r>
        <w:rPr>
          <w:noProof/>
        </w:rPr>
        <w:t>J39: Steele, Blackwood, et al., (2018)</w:t>
      </w:r>
      <w:r>
        <w:rPr>
          <w:noProof/>
        </w:rPr>
        <w:tab/>
      </w:r>
      <w:r>
        <w:rPr>
          <w:noProof/>
        </w:rPr>
        <w:fldChar w:fldCharType="begin"/>
      </w:r>
      <w:r>
        <w:rPr>
          <w:noProof/>
        </w:rPr>
        <w:instrText xml:space="preserve"> PAGEREF _Toc106901159 \h </w:instrText>
      </w:r>
      <w:r>
        <w:rPr>
          <w:noProof/>
        </w:rPr>
      </w:r>
      <w:r>
        <w:rPr>
          <w:noProof/>
        </w:rPr>
        <w:fldChar w:fldCharType="separate"/>
      </w:r>
      <w:r>
        <w:rPr>
          <w:noProof/>
        </w:rPr>
        <w:t>190</w:t>
      </w:r>
      <w:r>
        <w:rPr>
          <w:noProof/>
        </w:rPr>
        <w:fldChar w:fldCharType="end"/>
      </w:r>
    </w:p>
    <w:p w14:paraId="25E70DFE" w14:textId="5FD58F3A"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7.2.26.1.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_Toc106901160 \h </w:instrText>
      </w:r>
      <w:r>
        <w:rPr>
          <w:noProof/>
        </w:rPr>
      </w:r>
      <w:r>
        <w:rPr>
          <w:noProof/>
        </w:rPr>
        <w:fldChar w:fldCharType="separate"/>
      </w:r>
      <w:r>
        <w:rPr>
          <w:noProof/>
        </w:rPr>
        <w:t>190</w:t>
      </w:r>
      <w:r>
        <w:rPr>
          <w:noProof/>
        </w:rPr>
        <w:fldChar w:fldCharType="end"/>
      </w:r>
    </w:p>
    <w:p w14:paraId="2C108897" w14:textId="71546480" w:rsidR="00F86500" w:rsidRDefault="00F86500">
      <w:pPr>
        <w:pStyle w:val="TOC3"/>
        <w:rPr>
          <w:rFonts w:asciiTheme="minorHAnsi" w:eastAsiaTheme="minorEastAsia" w:hAnsiTheme="minorHAnsi" w:cstheme="minorBidi"/>
          <w:noProof/>
          <w:sz w:val="22"/>
          <w:szCs w:val="22"/>
        </w:rPr>
      </w:pPr>
      <w:r>
        <w:rPr>
          <w:noProof/>
        </w:rPr>
        <w:t>7.2.27.</w:t>
      </w:r>
      <w:r>
        <w:rPr>
          <w:rFonts w:asciiTheme="minorHAnsi" w:eastAsiaTheme="minorEastAsia" w:hAnsiTheme="minorHAnsi" w:cstheme="minorBidi"/>
          <w:noProof/>
          <w:sz w:val="22"/>
          <w:szCs w:val="22"/>
        </w:rPr>
        <w:tab/>
      </w:r>
      <w:r>
        <w:rPr>
          <w:noProof/>
        </w:rPr>
        <w:t>J40: Xue, Feng, et al., (2018)</w:t>
      </w:r>
      <w:r>
        <w:rPr>
          <w:noProof/>
        </w:rPr>
        <w:tab/>
      </w:r>
      <w:r>
        <w:rPr>
          <w:noProof/>
        </w:rPr>
        <w:fldChar w:fldCharType="begin"/>
      </w:r>
      <w:r>
        <w:rPr>
          <w:noProof/>
        </w:rPr>
        <w:instrText xml:space="preserve"> PAGEREF _Toc106901161 \h </w:instrText>
      </w:r>
      <w:r>
        <w:rPr>
          <w:noProof/>
        </w:rPr>
      </w:r>
      <w:r>
        <w:rPr>
          <w:noProof/>
        </w:rPr>
        <w:fldChar w:fldCharType="separate"/>
      </w:r>
      <w:r>
        <w:rPr>
          <w:noProof/>
        </w:rPr>
        <w:t>191</w:t>
      </w:r>
      <w:r>
        <w:rPr>
          <w:noProof/>
        </w:rPr>
        <w:fldChar w:fldCharType="end"/>
      </w:r>
    </w:p>
    <w:p w14:paraId="1154CEFE" w14:textId="6584C496"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7.2.27.1.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_Toc106901162 \h </w:instrText>
      </w:r>
      <w:r>
        <w:rPr>
          <w:noProof/>
        </w:rPr>
      </w:r>
      <w:r>
        <w:rPr>
          <w:noProof/>
        </w:rPr>
        <w:fldChar w:fldCharType="separate"/>
      </w:r>
      <w:r>
        <w:rPr>
          <w:noProof/>
        </w:rPr>
        <w:t>191</w:t>
      </w:r>
      <w:r>
        <w:rPr>
          <w:noProof/>
        </w:rPr>
        <w:fldChar w:fldCharType="end"/>
      </w:r>
    </w:p>
    <w:p w14:paraId="7D959A58" w14:textId="47565189" w:rsidR="00F86500" w:rsidRDefault="00F86500">
      <w:pPr>
        <w:pStyle w:val="TOC3"/>
        <w:rPr>
          <w:rFonts w:asciiTheme="minorHAnsi" w:eastAsiaTheme="minorEastAsia" w:hAnsiTheme="minorHAnsi" w:cstheme="minorBidi"/>
          <w:noProof/>
          <w:sz w:val="22"/>
          <w:szCs w:val="22"/>
        </w:rPr>
      </w:pPr>
      <w:r>
        <w:rPr>
          <w:noProof/>
        </w:rPr>
        <w:t>7.2.28.</w:t>
      </w:r>
      <w:r>
        <w:rPr>
          <w:rFonts w:asciiTheme="minorHAnsi" w:eastAsiaTheme="minorEastAsia" w:hAnsiTheme="minorHAnsi" w:cstheme="minorBidi"/>
          <w:noProof/>
          <w:sz w:val="22"/>
          <w:szCs w:val="22"/>
        </w:rPr>
        <w:tab/>
      </w:r>
      <w:r>
        <w:rPr>
          <w:noProof/>
        </w:rPr>
        <w:t>J41: Xue, Lin, et al., (2018)</w:t>
      </w:r>
      <w:r>
        <w:rPr>
          <w:noProof/>
        </w:rPr>
        <w:tab/>
      </w:r>
      <w:r>
        <w:rPr>
          <w:noProof/>
        </w:rPr>
        <w:fldChar w:fldCharType="begin"/>
      </w:r>
      <w:r>
        <w:rPr>
          <w:noProof/>
        </w:rPr>
        <w:instrText xml:space="preserve"> PAGEREF _Toc106901163 \h </w:instrText>
      </w:r>
      <w:r>
        <w:rPr>
          <w:noProof/>
        </w:rPr>
      </w:r>
      <w:r>
        <w:rPr>
          <w:noProof/>
        </w:rPr>
        <w:fldChar w:fldCharType="separate"/>
      </w:r>
      <w:r>
        <w:rPr>
          <w:noProof/>
        </w:rPr>
        <w:t>193</w:t>
      </w:r>
      <w:r>
        <w:rPr>
          <w:noProof/>
        </w:rPr>
        <w:fldChar w:fldCharType="end"/>
      </w:r>
    </w:p>
    <w:p w14:paraId="6F4F2B62" w14:textId="605F90D5"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7.2.28.1.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_Toc106901164 \h </w:instrText>
      </w:r>
      <w:r>
        <w:rPr>
          <w:noProof/>
        </w:rPr>
      </w:r>
      <w:r>
        <w:rPr>
          <w:noProof/>
        </w:rPr>
        <w:fldChar w:fldCharType="separate"/>
      </w:r>
      <w:r>
        <w:rPr>
          <w:noProof/>
        </w:rPr>
        <w:t>193</w:t>
      </w:r>
      <w:r>
        <w:rPr>
          <w:noProof/>
        </w:rPr>
        <w:fldChar w:fldCharType="end"/>
      </w:r>
    </w:p>
    <w:p w14:paraId="4B4053E6" w14:textId="3C24E63A" w:rsidR="00F86500" w:rsidRDefault="00F86500">
      <w:pPr>
        <w:pStyle w:val="TOC3"/>
        <w:rPr>
          <w:rFonts w:asciiTheme="minorHAnsi" w:eastAsiaTheme="minorEastAsia" w:hAnsiTheme="minorHAnsi" w:cstheme="minorBidi"/>
          <w:noProof/>
          <w:sz w:val="22"/>
          <w:szCs w:val="22"/>
        </w:rPr>
      </w:pPr>
      <w:r>
        <w:rPr>
          <w:noProof/>
        </w:rPr>
        <w:t>7.2.29.</w:t>
      </w:r>
      <w:r>
        <w:rPr>
          <w:rFonts w:asciiTheme="minorHAnsi" w:eastAsiaTheme="minorEastAsia" w:hAnsiTheme="minorHAnsi" w:cstheme="minorBidi"/>
          <w:noProof/>
          <w:sz w:val="22"/>
          <w:szCs w:val="22"/>
        </w:rPr>
        <w:tab/>
      </w:r>
      <w:r>
        <w:rPr>
          <w:noProof/>
        </w:rPr>
        <w:t>J42: Zimmer-Faust, Steele, et al., (2020)</w:t>
      </w:r>
      <w:r>
        <w:rPr>
          <w:noProof/>
        </w:rPr>
        <w:tab/>
      </w:r>
      <w:r>
        <w:rPr>
          <w:noProof/>
        </w:rPr>
        <w:fldChar w:fldCharType="begin"/>
      </w:r>
      <w:r>
        <w:rPr>
          <w:noProof/>
        </w:rPr>
        <w:instrText xml:space="preserve"> PAGEREF _Toc106901165 \h </w:instrText>
      </w:r>
      <w:r>
        <w:rPr>
          <w:noProof/>
        </w:rPr>
      </w:r>
      <w:r>
        <w:rPr>
          <w:noProof/>
        </w:rPr>
        <w:fldChar w:fldCharType="separate"/>
      </w:r>
      <w:r>
        <w:rPr>
          <w:noProof/>
        </w:rPr>
        <w:t>194</w:t>
      </w:r>
      <w:r>
        <w:rPr>
          <w:noProof/>
        </w:rPr>
        <w:fldChar w:fldCharType="end"/>
      </w:r>
    </w:p>
    <w:p w14:paraId="7DDF7DC9" w14:textId="1F512DB8" w:rsidR="00F86500" w:rsidRDefault="00F86500">
      <w:pPr>
        <w:pStyle w:val="TOC4"/>
        <w:tabs>
          <w:tab w:val="left" w:pos="1760"/>
          <w:tab w:val="right" w:leader="dot" w:pos="7643"/>
        </w:tabs>
        <w:rPr>
          <w:rFonts w:asciiTheme="minorHAnsi" w:eastAsiaTheme="minorEastAsia" w:hAnsiTheme="minorHAnsi" w:cstheme="minorBidi"/>
          <w:noProof/>
          <w:sz w:val="22"/>
          <w:szCs w:val="22"/>
        </w:rPr>
      </w:pPr>
      <w:r>
        <w:rPr>
          <w:noProof/>
        </w:rPr>
        <w:t>7.2.29.1.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_Toc106901166 \h </w:instrText>
      </w:r>
      <w:r>
        <w:rPr>
          <w:noProof/>
        </w:rPr>
      </w:r>
      <w:r>
        <w:rPr>
          <w:noProof/>
        </w:rPr>
        <w:fldChar w:fldCharType="separate"/>
      </w:r>
      <w:r>
        <w:rPr>
          <w:noProof/>
        </w:rPr>
        <w:t>194</w:t>
      </w:r>
      <w:r>
        <w:rPr>
          <w:noProof/>
        </w:rPr>
        <w:fldChar w:fldCharType="end"/>
      </w:r>
    </w:p>
    <w:p w14:paraId="01E9830E" w14:textId="31E9912E" w:rsidR="00F86500" w:rsidRDefault="00F86500">
      <w:pPr>
        <w:pStyle w:val="TOC1"/>
        <w:tabs>
          <w:tab w:val="left" w:pos="400"/>
          <w:tab w:val="right" w:leader="dot" w:pos="7643"/>
        </w:tabs>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Studies excluded in screening</w:t>
      </w:r>
      <w:r>
        <w:rPr>
          <w:noProof/>
        </w:rPr>
        <w:tab/>
      </w:r>
      <w:r>
        <w:rPr>
          <w:noProof/>
        </w:rPr>
        <w:fldChar w:fldCharType="begin"/>
      </w:r>
      <w:r>
        <w:rPr>
          <w:noProof/>
        </w:rPr>
        <w:instrText xml:space="preserve"> PAGEREF _Toc106901167 \h </w:instrText>
      </w:r>
      <w:r>
        <w:rPr>
          <w:noProof/>
        </w:rPr>
      </w:r>
      <w:r>
        <w:rPr>
          <w:noProof/>
        </w:rPr>
        <w:fldChar w:fldCharType="separate"/>
      </w:r>
      <w:r>
        <w:rPr>
          <w:noProof/>
        </w:rPr>
        <w:t>196</w:t>
      </w:r>
      <w:r>
        <w:rPr>
          <w:noProof/>
        </w:rPr>
        <w:fldChar w:fldCharType="end"/>
      </w:r>
    </w:p>
    <w:p w14:paraId="76556D73" w14:textId="5D88E921" w:rsidR="00F86500" w:rsidRDefault="00F86500">
      <w:pPr>
        <w:pStyle w:val="TOC2"/>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Grey literature excluded in full-text screening</w:t>
      </w:r>
      <w:r>
        <w:rPr>
          <w:noProof/>
        </w:rPr>
        <w:tab/>
      </w:r>
      <w:r>
        <w:rPr>
          <w:noProof/>
        </w:rPr>
        <w:fldChar w:fldCharType="begin"/>
      </w:r>
      <w:r>
        <w:rPr>
          <w:noProof/>
        </w:rPr>
        <w:instrText xml:space="preserve"> PAGEREF _Toc106901168 \h </w:instrText>
      </w:r>
      <w:r>
        <w:rPr>
          <w:noProof/>
        </w:rPr>
      </w:r>
      <w:r>
        <w:rPr>
          <w:noProof/>
        </w:rPr>
        <w:fldChar w:fldCharType="separate"/>
      </w:r>
      <w:r>
        <w:rPr>
          <w:noProof/>
        </w:rPr>
        <w:t>196</w:t>
      </w:r>
      <w:r>
        <w:rPr>
          <w:noProof/>
        </w:rPr>
        <w:fldChar w:fldCharType="end"/>
      </w:r>
    </w:p>
    <w:p w14:paraId="4654CBEA" w14:textId="423CC218" w:rsidR="00F86500" w:rsidRDefault="00F86500">
      <w:pPr>
        <w:pStyle w:val="TOC3"/>
        <w:rPr>
          <w:rFonts w:asciiTheme="minorHAnsi" w:eastAsiaTheme="minorEastAsia" w:hAnsiTheme="minorHAnsi" w:cstheme="minorBidi"/>
          <w:noProof/>
          <w:sz w:val="22"/>
          <w:szCs w:val="22"/>
        </w:rPr>
      </w:pPr>
      <w:r>
        <w:rPr>
          <w:noProof/>
        </w:rPr>
        <w:t>8.1.1.</w:t>
      </w:r>
      <w:r>
        <w:rPr>
          <w:rFonts w:asciiTheme="minorHAnsi" w:eastAsiaTheme="minorEastAsia" w:hAnsiTheme="minorHAnsi" w:cstheme="minorBidi"/>
          <w:noProof/>
          <w:sz w:val="22"/>
          <w:szCs w:val="22"/>
        </w:rPr>
        <w:tab/>
      </w:r>
      <w:r>
        <w:rPr>
          <w:noProof/>
        </w:rPr>
        <w:t>Screened on relevance</w:t>
      </w:r>
      <w:r>
        <w:rPr>
          <w:noProof/>
        </w:rPr>
        <w:tab/>
      </w:r>
      <w:r>
        <w:rPr>
          <w:noProof/>
        </w:rPr>
        <w:fldChar w:fldCharType="begin"/>
      </w:r>
      <w:r>
        <w:rPr>
          <w:noProof/>
        </w:rPr>
        <w:instrText xml:space="preserve"> PAGEREF _Toc106901169 \h </w:instrText>
      </w:r>
      <w:r>
        <w:rPr>
          <w:noProof/>
        </w:rPr>
      </w:r>
      <w:r>
        <w:rPr>
          <w:noProof/>
        </w:rPr>
        <w:fldChar w:fldCharType="separate"/>
      </w:r>
      <w:r>
        <w:rPr>
          <w:noProof/>
        </w:rPr>
        <w:t>196</w:t>
      </w:r>
      <w:r>
        <w:rPr>
          <w:noProof/>
        </w:rPr>
        <w:fldChar w:fldCharType="end"/>
      </w:r>
    </w:p>
    <w:p w14:paraId="3E1FB995" w14:textId="2B0D18B5" w:rsidR="00F86500" w:rsidRDefault="00F86500">
      <w:pPr>
        <w:pStyle w:val="TOC3"/>
        <w:rPr>
          <w:rFonts w:asciiTheme="minorHAnsi" w:eastAsiaTheme="minorEastAsia" w:hAnsiTheme="minorHAnsi" w:cstheme="minorBidi"/>
          <w:noProof/>
          <w:sz w:val="22"/>
          <w:szCs w:val="22"/>
        </w:rPr>
      </w:pPr>
      <w:r>
        <w:rPr>
          <w:noProof/>
        </w:rPr>
        <w:t>8.1.2.</w:t>
      </w:r>
      <w:r>
        <w:rPr>
          <w:rFonts w:asciiTheme="minorHAnsi" w:eastAsiaTheme="minorEastAsia" w:hAnsiTheme="minorHAnsi" w:cstheme="minorBidi"/>
          <w:noProof/>
          <w:sz w:val="22"/>
          <w:szCs w:val="22"/>
        </w:rPr>
        <w:tab/>
      </w:r>
      <w:r>
        <w:rPr>
          <w:noProof/>
        </w:rPr>
        <w:t>Screened on other criteria</w:t>
      </w:r>
      <w:r>
        <w:rPr>
          <w:noProof/>
        </w:rPr>
        <w:tab/>
      </w:r>
      <w:r>
        <w:rPr>
          <w:noProof/>
        </w:rPr>
        <w:fldChar w:fldCharType="begin"/>
      </w:r>
      <w:r>
        <w:rPr>
          <w:noProof/>
        </w:rPr>
        <w:instrText xml:space="preserve"> PAGEREF _Toc106901170 \h </w:instrText>
      </w:r>
      <w:r>
        <w:rPr>
          <w:noProof/>
        </w:rPr>
      </w:r>
      <w:r>
        <w:rPr>
          <w:noProof/>
        </w:rPr>
        <w:fldChar w:fldCharType="separate"/>
      </w:r>
      <w:r>
        <w:rPr>
          <w:noProof/>
        </w:rPr>
        <w:t>196</w:t>
      </w:r>
      <w:r>
        <w:rPr>
          <w:noProof/>
        </w:rPr>
        <w:fldChar w:fldCharType="end"/>
      </w:r>
    </w:p>
    <w:p w14:paraId="621F6058" w14:textId="0EA540E0" w:rsidR="00F86500" w:rsidRDefault="00F86500">
      <w:pPr>
        <w:pStyle w:val="TOC2"/>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Primary studies excluded in full-text screening</w:t>
      </w:r>
      <w:r>
        <w:rPr>
          <w:noProof/>
        </w:rPr>
        <w:tab/>
      </w:r>
      <w:r>
        <w:rPr>
          <w:noProof/>
        </w:rPr>
        <w:fldChar w:fldCharType="begin"/>
      </w:r>
      <w:r>
        <w:rPr>
          <w:noProof/>
        </w:rPr>
        <w:instrText xml:space="preserve"> PAGEREF _Toc106901171 \h </w:instrText>
      </w:r>
      <w:r>
        <w:rPr>
          <w:noProof/>
        </w:rPr>
      </w:r>
      <w:r>
        <w:rPr>
          <w:noProof/>
        </w:rPr>
        <w:fldChar w:fldCharType="separate"/>
      </w:r>
      <w:r>
        <w:rPr>
          <w:noProof/>
        </w:rPr>
        <w:t>197</w:t>
      </w:r>
      <w:r>
        <w:rPr>
          <w:noProof/>
        </w:rPr>
        <w:fldChar w:fldCharType="end"/>
      </w:r>
    </w:p>
    <w:p w14:paraId="68BFFA4A" w14:textId="1DCAB35A" w:rsidR="00F86500" w:rsidRDefault="00F86500">
      <w:pPr>
        <w:pStyle w:val="TOC3"/>
        <w:rPr>
          <w:rFonts w:asciiTheme="minorHAnsi" w:eastAsiaTheme="minorEastAsia" w:hAnsiTheme="minorHAnsi" w:cstheme="minorBidi"/>
          <w:noProof/>
          <w:sz w:val="22"/>
          <w:szCs w:val="22"/>
        </w:rPr>
      </w:pPr>
      <w:r>
        <w:rPr>
          <w:noProof/>
        </w:rPr>
        <w:t>8.2.1.</w:t>
      </w:r>
      <w:r>
        <w:rPr>
          <w:rFonts w:asciiTheme="minorHAnsi" w:eastAsiaTheme="minorEastAsia" w:hAnsiTheme="minorHAnsi" w:cstheme="minorBidi"/>
          <w:noProof/>
          <w:sz w:val="22"/>
          <w:szCs w:val="22"/>
        </w:rPr>
        <w:tab/>
      </w:r>
      <w:r>
        <w:rPr>
          <w:noProof/>
        </w:rPr>
        <w:t>Addressed in existing review [+ detail] (85 studies)</w:t>
      </w:r>
      <w:r>
        <w:rPr>
          <w:noProof/>
        </w:rPr>
        <w:tab/>
      </w:r>
      <w:r>
        <w:rPr>
          <w:noProof/>
        </w:rPr>
        <w:fldChar w:fldCharType="begin"/>
      </w:r>
      <w:r>
        <w:rPr>
          <w:noProof/>
        </w:rPr>
        <w:instrText xml:space="preserve"> PAGEREF _Toc106901172 \h </w:instrText>
      </w:r>
      <w:r>
        <w:rPr>
          <w:noProof/>
        </w:rPr>
      </w:r>
      <w:r>
        <w:rPr>
          <w:noProof/>
        </w:rPr>
        <w:fldChar w:fldCharType="separate"/>
      </w:r>
      <w:r>
        <w:rPr>
          <w:noProof/>
        </w:rPr>
        <w:t>197</w:t>
      </w:r>
      <w:r>
        <w:rPr>
          <w:noProof/>
        </w:rPr>
        <w:fldChar w:fldCharType="end"/>
      </w:r>
    </w:p>
    <w:p w14:paraId="27F1DF6C" w14:textId="18292F60" w:rsidR="00F86500" w:rsidRDefault="00F86500">
      <w:pPr>
        <w:pStyle w:val="TOC3"/>
        <w:rPr>
          <w:rFonts w:asciiTheme="minorHAnsi" w:eastAsiaTheme="minorEastAsia" w:hAnsiTheme="minorHAnsi" w:cstheme="minorBidi"/>
          <w:noProof/>
          <w:sz w:val="22"/>
          <w:szCs w:val="22"/>
        </w:rPr>
      </w:pPr>
      <w:r>
        <w:rPr>
          <w:noProof/>
        </w:rPr>
        <w:t>8.2.2.</w:t>
      </w:r>
      <w:r>
        <w:rPr>
          <w:rFonts w:asciiTheme="minorHAnsi" w:eastAsiaTheme="minorEastAsia" w:hAnsiTheme="minorHAnsi" w:cstheme="minorBidi"/>
          <w:noProof/>
          <w:sz w:val="22"/>
          <w:szCs w:val="22"/>
        </w:rPr>
        <w:tab/>
      </w:r>
      <w:r>
        <w:rPr>
          <w:noProof/>
        </w:rPr>
        <w:t>Basic sanitary survey (6 studies)</w:t>
      </w:r>
      <w:r>
        <w:rPr>
          <w:noProof/>
        </w:rPr>
        <w:tab/>
      </w:r>
      <w:r>
        <w:rPr>
          <w:noProof/>
        </w:rPr>
        <w:fldChar w:fldCharType="begin"/>
      </w:r>
      <w:r>
        <w:rPr>
          <w:noProof/>
        </w:rPr>
        <w:instrText xml:space="preserve"> PAGEREF _Toc106901173 \h </w:instrText>
      </w:r>
      <w:r>
        <w:rPr>
          <w:noProof/>
        </w:rPr>
      </w:r>
      <w:r>
        <w:rPr>
          <w:noProof/>
        </w:rPr>
        <w:fldChar w:fldCharType="separate"/>
      </w:r>
      <w:r>
        <w:rPr>
          <w:noProof/>
        </w:rPr>
        <w:t>203</w:t>
      </w:r>
      <w:r>
        <w:rPr>
          <w:noProof/>
        </w:rPr>
        <w:fldChar w:fldCharType="end"/>
      </w:r>
    </w:p>
    <w:p w14:paraId="0514F35A" w14:textId="6CE21E32" w:rsidR="00F86500" w:rsidRDefault="00F86500">
      <w:pPr>
        <w:pStyle w:val="TOC3"/>
        <w:rPr>
          <w:rFonts w:asciiTheme="minorHAnsi" w:eastAsiaTheme="minorEastAsia" w:hAnsiTheme="minorHAnsi" w:cstheme="minorBidi"/>
          <w:noProof/>
          <w:sz w:val="22"/>
          <w:szCs w:val="22"/>
        </w:rPr>
      </w:pPr>
      <w:r>
        <w:rPr>
          <w:noProof/>
        </w:rPr>
        <w:t>8.2.3.</w:t>
      </w:r>
      <w:r>
        <w:rPr>
          <w:rFonts w:asciiTheme="minorHAnsi" w:eastAsiaTheme="minorEastAsia" w:hAnsiTheme="minorHAnsi" w:cstheme="minorBidi"/>
          <w:noProof/>
          <w:sz w:val="22"/>
          <w:szCs w:val="22"/>
        </w:rPr>
        <w:tab/>
      </w:r>
      <w:r>
        <w:rPr>
          <w:noProof/>
        </w:rPr>
        <w:t>Comment on another paper (3 studies)</w:t>
      </w:r>
      <w:r>
        <w:rPr>
          <w:noProof/>
        </w:rPr>
        <w:tab/>
      </w:r>
      <w:r>
        <w:rPr>
          <w:noProof/>
        </w:rPr>
        <w:fldChar w:fldCharType="begin"/>
      </w:r>
      <w:r>
        <w:rPr>
          <w:noProof/>
        </w:rPr>
        <w:instrText xml:space="preserve"> PAGEREF _Toc106901174 \h </w:instrText>
      </w:r>
      <w:r>
        <w:rPr>
          <w:noProof/>
        </w:rPr>
      </w:r>
      <w:r>
        <w:rPr>
          <w:noProof/>
        </w:rPr>
        <w:fldChar w:fldCharType="separate"/>
      </w:r>
      <w:r>
        <w:rPr>
          <w:noProof/>
        </w:rPr>
        <w:t>203</w:t>
      </w:r>
      <w:r>
        <w:rPr>
          <w:noProof/>
        </w:rPr>
        <w:fldChar w:fldCharType="end"/>
      </w:r>
    </w:p>
    <w:p w14:paraId="0FC87141" w14:textId="7097CA88" w:rsidR="00F86500" w:rsidRDefault="00F86500">
      <w:pPr>
        <w:pStyle w:val="TOC3"/>
        <w:rPr>
          <w:rFonts w:asciiTheme="minorHAnsi" w:eastAsiaTheme="minorEastAsia" w:hAnsiTheme="minorHAnsi" w:cstheme="minorBidi"/>
          <w:noProof/>
          <w:sz w:val="22"/>
          <w:szCs w:val="22"/>
        </w:rPr>
      </w:pPr>
      <w:r>
        <w:rPr>
          <w:noProof/>
        </w:rPr>
        <w:t>8.2.4.</w:t>
      </w:r>
      <w:r>
        <w:rPr>
          <w:rFonts w:asciiTheme="minorHAnsi" w:eastAsiaTheme="minorEastAsia" w:hAnsiTheme="minorHAnsi" w:cstheme="minorBidi"/>
          <w:noProof/>
          <w:sz w:val="22"/>
          <w:szCs w:val="22"/>
        </w:rPr>
        <w:tab/>
      </w:r>
      <w:r>
        <w:rPr>
          <w:noProof/>
        </w:rPr>
        <w:t>Non-Australian study cited in key review (94 studies)</w:t>
      </w:r>
      <w:r>
        <w:rPr>
          <w:noProof/>
        </w:rPr>
        <w:tab/>
      </w:r>
      <w:r>
        <w:rPr>
          <w:noProof/>
        </w:rPr>
        <w:fldChar w:fldCharType="begin"/>
      </w:r>
      <w:r>
        <w:rPr>
          <w:noProof/>
        </w:rPr>
        <w:instrText xml:space="preserve"> PAGEREF _Toc106901175 \h </w:instrText>
      </w:r>
      <w:r>
        <w:rPr>
          <w:noProof/>
        </w:rPr>
      </w:r>
      <w:r>
        <w:rPr>
          <w:noProof/>
        </w:rPr>
        <w:fldChar w:fldCharType="separate"/>
      </w:r>
      <w:r>
        <w:rPr>
          <w:noProof/>
        </w:rPr>
        <w:t>203</w:t>
      </w:r>
      <w:r>
        <w:rPr>
          <w:noProof/>
        </w:rPr>
        <w:fldChar w:fldCharType="end"/>
      </w:r>
    </w:p>
    <w:p w14:paraId="17AD8EE0" w14:textId="1BBA4332" w:rsidR="00F86500" w:rsidRDefault="00F86500">
      <w:pPr>
        <w:pStyle w:val="TOC3"/>
        <w:rPr>
          <w:rFonts w:asciiTheme="minorHAnsi" w:eastAsiaTheme="minorEastAsia" w:hAnsiTheme="minorHAnsi" w:cstheme="minorBidi"/>
          <w:noProof/>
          <w:sz w:val="22"/>
          <w:szCs w:val="22"/>
        </w:rPr>
      </w:pPr>
      <w:r>
        <w:rPr>
          <w:noProof/>
        </w:rPr>
        <w:t>8.2.5.</w:t>
      </w:r>
      <w:r>
        <w:rPr>
          <w:rFonts w:asciiTheme="minorHAnsi" w:eastAsiaTheme="minorEastAsia" w:hAnsiTheme="minorHAnsi" w:cstheme="minorBidi"/>
          <w:noProof/>
          <w:sz w:val="22"/>
          <w:szCs w:val="22"/>
        </w:rPr>
        <w:tab/>
      </w:r>
      <w:r>
        <w:rPr>
          <w:noProof/>
        </w:rPr>
        <w:t>Not a recreational water study (9 studies)</w:t>
      </w:r>
      <w:r>
        <w:rPr>
          <w:noProof/>
        </w:rPr>
        <w:tab/>
      </w:r>
      <w:r>
        <w:rPr>
          <w:noProof/>
        </w:rPr>
        <w:fldChar w:fldCharType="begin"/>
      </w:r>
      <w:r>
        <w:rPr>
          <w:noProof/>
        </w:rPr>
        <w:instrText xml:space="preserve"> PAGEREF _Toc106901176 \h </w:instrText>
      </w:r>
      <w:r>
        <w:rPr>
          <w:noProof/>
        </w:rPr>
      </w:r>
      <w:r>
        <w:rPr>
          <w:noProof/>
        </w:rPr>
        <w:fldChar w:fldCharType="separate"/>
      </w:r>
      <w:r>
        <w:rPr>
          <w:noProof/>
        </w:rPr>
        <w:t>210</w:t>
      </w:r>
      <w:r>
        <w:rPr>
          <w:noProof/>
        </w:rPr>
        <w:fldChar w:fldCharType="end"/>
      </w:r>
    </w:p>
    <w:p w14:paraId="784EED0E" w14:textId="0DCC0579" w:rsidR="00F86500" w:rsidRDefault="00F86500">
      <w:pPr>
        <w:pStyle w:val="TOC3"/>
        <w:rPr>
          <w:rFonts w:asciiTheme="minorHAnsi" w:eastAsiaTheme="minorEastAsia" w:hAnsiTheme="minorHAnsi" w:cstheme="minorBidi"/>
          <w:noProof/>
          <w:sz w:val="22"/>
          <w:szCs w:val="22"/>
        </w:rPr>
      </w:pPr>
      <w:r>
        <w:rPr>
          <w:noProof/>
        </w:rPr>
        <w:t>8.2.6.</w:t>
      </w:r>
      <w:r>
        <w:rPr>
          <w:rFonts w:asciiTheme="minorHAnsi" w:eastAsiaTheme="minorEastAsia" w:hAnsiTheme="minorHAnsi" w:cstheme="minorBidi"/>
          <w:noProof/>
          <w:sz w:val="22"/>
          <w:szCs w:val="22"/>
        </w:rPr>
        <w:tab/>
      </w:r>
      <w:r>
        <w:rPr>
          <w:noProof/>
        </w:rPr>
        <w:t>Not peer reviewed [+ detail] (3 studies)</w:t>
      </w:r>
      <w:r>
        <w:rPr>
          <w:noProof/>
        </w:rPr>
        <w:tab/>
      </w:r>
      <w:r>
        <w:rPr>
          <w:noProof/>
        </w:rPr>
        <w:fldChar w:fldCharType="begin"/>
      </w:r>
      <w:r>
        <w:rPr>
          <w:noProof/>
        </w:rPr>
        <w:instrText xml:space="preserve"> PAGEREF _Toc106901177 \h </w:instrText>
      </w:r>
      <w:r>
        <w:rPr>
          <w:noProof/>
        </w:rPr>
      </w:r>
      <w:r>
        <w:rPr>
          <w:noProof/>
        </w:rPr>
        <w:fldChar w:fldCharType="separate"/>
      </w:r>
      <w:r>
        <w:rPr>
          <w:noProof/>
        </w:rPr>
        <w:t>210</w:t>
      </w:r>
      <w:r>
        <w:rPr>
          <w:noProof/>
        </w:rPr>
        <w:fldChar w:fldCharType="end"/>
      </w:r>
    </w:p>
    <w:p w14:paraId="06E92F72" w14:textId="40FC7B09" w:rsidR="00F86500" w:rsidRDefault="00F86500">
      <w:pPr>
        <w:pStyle w:val="TOC3"/>
        <w:rPr>
          <w:rFonts w:asciiTheme="minorHAnsi" w:eastAsiaTheme="minorEastAsia" w:hAnsiTheme="minorHAnsi" w:cstheme="minorBidi"/>
          <w:noProof/>
          <w:sz w:val="22"/>
          <w:szCs w:val="22"/>
        </w:rPr>
      </w:pPr>
      <w:r>
        <w:rPr>
          <w:noProof/>
        </w:rPr>
        <w:t>8.2.7.</w:t>
      </w:r>
      <w:r>
        <w:rPr>
          <w:rFonts w:asciiTheme="minorHAnsi" w:eastAsiaTheme="minorEastAsia" w:hAnsiTheme="minorHAnsi" w:cstheme="minorBidi"/>
          <w:noProof/>
          <w:sz w:val="22"/>
          <w:szCs w:val="22"/>
        </w:rPr>
        <w:tab/>
      </w:r>
      <w:r>
        <w:rPr>
          <w:noProof/>
        </w:rPr>
        <w:t>Not relevant to primary research question (40 studies)</w:t>
      </w:r>
      <w:r>
        <w:rPr>
          <w:noProof/>
        </w:rPr>
        <w:tab/>
      </w:r>
      <w:r>
        <w:rPr>
          <w:noProof/>
        </w:rPr>
        <w:fldChar w:fldCharType="begin"/>
      </w:r>
      <w:r>
        <w:rPr>
          <w:noProof/>
        </w:rPr>
        <w:instrText xml:space="preserve"> PAGEREF _Toc106901178 \h </w:instrText>
      </w:r>
      <w:r>
        <w:rPr>
          <w:noProof/>
        </w:rPr>
      </w:r>
      <w:r>
        <w:rPr>
          <w:noProof/>
        </w:rPr>
        <w:fldChar w:fldCharType="separate"/>
      </w:r>
      <w:r>
        <w:rPr>
          <w:noProof/>
        </w:rPr>
        <w:t>210</w:t>
      </w:r>
      <w:r>
        <w:rPr>
          <w:noProof/>
        </w:rPr>
        <w:fldChar w:fldCharType="end"/>
      </w:r>
    </w:p>
    <w:p w14:paraId="3ACDD78B" w14:textId="52F9B9E3" w:rsidR="00F86500" w:rsidRDefault="00F86500">
      <w:pPr>
        <w:pStyle w:val="TOC3"/>
        <w:rPr>
          <w:rFonts w:asciiTheme="minorHAnsi" w:eastAsiaTheme="minorEastAsia" w:hAnsiTheme="minorHAnsi" w:cstheme="minorBidi"/>
          <w:noProof/>
          <w:sz w:val="22"/>
          <w:szCs w:val="22"/>
        </w:rPr>
      </w:pPr>
      <w:r>
        <w:rPr>
          <w:noProof/>
        </w:rPr>
        <w:t>8.2.8.</w:t>
      </w:r>
      <w:r>
        <w:rPr>
          <w:rFonts w:asciiTheme="minorHAnsi" w:eastAsiaTheme="minorEastAsia" w:hAnsiTheme="minorHAnsi" w:cstheme="minorBidi"/>
          <w:noProof/>
          <w:sz w:val="22"/>
          <w:szCs w:val="22"/>
        </w:rPr>
        <w:tab/>
      </w:r>
      <w:r>
        <w:rPr>
          <w:noProof/>
        </w:rPr>
        <w:t>Obsolete [+ reason] (16 studies)</w:t>
      </w:r>
      <w:r>
        <w:rPr>
          <w:noProof/>
        </w:rPr>
        <w:tab/>
      </w:r>
      <w:r>
        <w:rPr>
          <w:noProof/>
        </w:rPr>
        <w:fldChar w:fldCharType="begin"/>
      </w:r>
      <w:r>
        <w:rPr>
          <w:noProof/>
        </w:rPr>
        <w:instrText xml:space="preserve"> PAGEREF _Toc106901179 \h </w:instrText>
      </w:r>
      <w:r>
        <w:rPr>
          <w:noProof/>
        </w:rPr>
      </w:r>
      <w:r>
        <w:rPr>
          <w:noProof/>
        </w:rPr>
        <w:fldChar w:fldCharType="separate"/>
      </w:r>
      <w:r>
        <w:rPr>
          <w:noProof/>
        </w:rPr>
        <w:t>213</w:t>
      </w:r>
      <w:r>
        <w:rPr>
          <w:noProof/>
        </w:rPr>
        <w:fldChar w:fldCharType="end"/>
      </w:r>
    </w:p>
    <w:p w14:paraId="05D2D301" w14:textId="1149D33C" w:rsidR="00F86500" w:rsidRDefault="00F86500">
      <w:pPr>
        <w:pStyle w:val="TOC3"/>
        <w:rPr>
          <w:rFonts w:asciiTheme="minorHAnsi" w:eastAsiaTheme="minorEastAsia" w:hAnsiTheme="minorHAnsi" w:cstheme="minorBidi"/>
          <w:noProof/>
          <w:sz w:val="22"/>
          <w:szCs w:val="22"/>
        </w:rPr>
      </w:pPr>
      <w:r>
        <w:rPr>
          <w:noProof/>
        </w:rPr>
        <w:t>8.2.9.</w:t>
      </w:r>
      <w:r>
        <w:rPr>
          <w:rFonts w:asciiTheme="minorHAnsi" w:eastAsiaTheme="minorEastAsia" w:hAnsiTheme="minorHAnsi" w:cstheme="minorBidi"/>
          <w:noProof/>
          <w:sz w:val="22"/>
          <w:szCs w:val="22"/>
        </w:rPr>
        <w:tab/>
      </w:r>
      <w:r>
        <w:rPr>
          <w:noProof/>
        </w:rPr>
        <w:t>Out of scope [+ reason] (52 studies)</w:t>
      </w:r>
      <w:r>
        <w:rPr>
          <w:noProof/>
        </w:rPr>
        <w:tab/>
      </w:r>
      <w:r>
        <w:rPr>
          <w:noProof/>
        </w:rPr>
        <w:fldChar w:fldCharType="begin"/>
      </w:r>
      <w:r>
        <w:rPr>
          <w:noProof/>
        </w:rPr>
        <w:instrText xml:space="preserve"> PAGEREF _Toc106901180 \h </w:instrText>
      </w:r>
      <w:r>
        <w:rPr>
          <w:noProof/>
        </w:rPr>
      </w:r>
      <w:r>
        <w:rPr>
          <w:noProof/>
        </w:rPr>
        <w:fldChar w:fldCharType="separate"/>
      </w:r>
      <w:r>
        <w:rPr>
          <w:noProof/>
        </w:rPr>
        <w:t>214</w:t>
      </w:r>
      <w:r>
        <w:rPr>
          <w:noProof/>
        </w:rPr>
        <w:fldChar w:fldCharType="end"/>
      </w:r>
    </w:p>
    <w:p w14:paraId="03F5893C" w14:textId="62734D55" w:rsidR="00F86500" w:rsidRDefault="00F86500">
      <w:pPr>
        <w:pStyle w:val="TOC2"/>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Primary studies excluded in initial screening</w:t>
      </w:r>
      <w:r>
        <w:rPr>
          <w:noProof/>
        </w:rPr>
        <w:tab/>
      </w:r>
      <w:r>
        <w:rPr>
          <w:noProof/>
        </w:rPr>
        <w:fldChar w:fldCharType="begin"/>
      </w:r>
      <w:r>
        <w:rPr>
          <w:noProof/>
        </w:rPr>
        <w:instrText xml:space="preserve"> PAGEREF _Toc106901181 \h </w:instrText>
      </w:r>
      <w:r>
        <w:rPr>
          <w:noProof/>
        </w:rPr>
      </w:r>
      <w:r>
        <w:rPr>
          <w:noProof/>
        </w:rPr>
        <w:fldChar w:fldCharType="separate"/>
      </w:r>
      <w:r>
        <w:rPr>
          <w:noProof/>
        </w:rPr>
        <w:t>218</w:t>
      </w:r>
      <w:r>
        <w:rPr>
          <w:noProof/>
        </w:rPr>
        <w:fldChar w:fldCharType="end"/>
      </w:r>
    </w:p>
    <w:p w14:paraId="7D9E7B4A" w14:textId="6011B8E0" w:rsidR="00F86500" w:rsidRDefault="00F86500">
      <w:pPr>
        <w:pStyle w:val="TOC3"/>
        <w:rPr>
          <w:rFonts w:asciiTheme="minorHAnsi" w:eastAsiaTheme="minorEastAsia" w:hAnsiTheme="minorHAnsi" w:cstheme="minorBidi"/>
          <w:noProof/>
          <w:sz w:val="22"/>
          <w:szCs w:val="22"/>
        </w:rPr>
      </w:pPr>
      <w:r>
        <w:rPr>
          <w:noProof/>
        </w:rPr>
        <w:t>8.3.1.</w:t>
      </w:r>
      <w:r>
        <w:rPr>
          <w:rFonts w:asciiTheme="minorHAnsi" w:eastAsiaTheme="minorEastAsia" w:hAnsiTheme="minorHAnsi" w:cstheme="minorBidi"/>
          <w:noProof/>
          <w:sz w:val="22"/>
          <w:szCs w:val="22"/>
        </w:rPr>
        <w:tab/>
      </w:r>
      <w:r>
        <w:rPr>
          <w:noProof/>
        </w:rPr>
        <w:t>Not a recreational water quality study (2044 studies)</w:t>
      </w:r>
      <w:r>
        <w:rPr>
          <w:noProof/>
        </w:rPr>
        <w:tab/>
      </w:r>
      <w:r>
        <w:rPr>
          <w:noProof/>
        </w:rPr>
        <w:fldChar w:fldCharType="begin"/>
      </w:r>
      <w:r>
        <w:rPr>
          <w:noProof/>
        </w:rPr>
        <w:instrText xml:space="preserve"> PAGEREF _Toc106901182 \h </w:instrText>
      </w:r>
      <w:r>
        <w:rPr>
          <w:noProof/>
        </w:rPr>
      </w:r>
      <w:r>
        <w:rPr>
          <w:noProof/>
        </w:rPr>
        <w:fldChar w:fldCharType="separate"/>
      </w:r>
      <w:r>
        <w:rPr>
          <w:noProof/>
        </w:rPr>
        <w:t>218</w:t>
      </w:r>
      <w:r>
        <w:rPr>
          <w:noProof/>
        </w:rPr>
        <w:fldChar w:fldCharType="end"/>
      </w:r>
    </w:p>
    <w:p w14:paraId="43ECC470" w14:textId="6E9BEF1E" w:rsidR="00F86500" w:rsidRDefault="00F86500">
      <w:pPr>
        <w:pStyle w:val="TOC3"/>
        <w:rPr>
          <w:rFonts w:asciiTheme="minorHAnsi" w:eastAsiaTheme="minorEastAsia" w:hAnsiTheme="minorHAnsi" w:cstheme="minorBidi"/>
          <w:noProof/>
          <w:sz w:val="22"/>
          <w:szCs w:val="22"/>
        </w:rPr>
      </w:pPr>
      <w:r>
        <w:rPr>
          <w:noProof/>
        </w:rPr>
        <w:t>8.3.2.</w:t>
      </w:r>
      <w:r>
        <w:rPr>
          <w:rFonts w:asciiTheme="minorHAnsi" w:eastAsiaTheme="minorEastAsia" w:hAnsiTheme="minorHAnsi" w:cstheme="minorBidi"/>
          <w:noProof/>
          <w:sz w:val="22"/>
          <w:szCs w:val="22"/>
        </w:rPr>
        <w:tab/>
      </w:r>
      <w:r>
        <w:rPr>
          <w:noProof/>
        </w:rPr>
        <w:t>Not OECD member nation (58 studies)</w:t>
      </w:r>
      <w:r>
        <w:rPr>
          <w:noProof/>
        </w:rPr>
        <w:tab/>
      </w:r>
      <w:r>
        <w:rPr>
          <w:noProof/>
        </w:rPr>
        <w:fldChar w:fldCharType="begin"/>
      </w:r>
      <w:r>
        <w:rPr>
          <w:noProof/>
        </w:rPr>
        <w:instrText xml:space="preserve"> PAGEREF _Toc106901183 \h </w:instrText>
      </w:r>
      <w:r>
        <w:rPr>
          <w:noProof/>
        </w:rPr>
      </w:r>
      <w:r>
        <w:rPr>
          <w:noProof/>
        </w:rPr>
        <w:fldChar w:fldCharType="separate"/>
      </w:r>
      <w:r>
        <w:rPr>
          <w:noProof/>
        </w:rPr>
        <w:t>351</w:t>
      </w:r>
      <w:r>
        <w:rPr>
          <w:noProof/>
        </w:rPr>
        <w:fldChar w:fldCharType="end"/>
      </w:r>
    </w:p>
    <w:p w14:paraId="6D38CE95" w14:textId="0FDEDD6B" w:rsidR="00F86500" w:rsidRDefault="00F86500">
      <w:pPr>
        <w:pStyle w:val="TOC3"/>
        <w:rPr>
          <w:rFonts w:asciiTheme="minorHAnsi" w:eastAsiaTheme="minorEastAsia" w:hAnsiTheme="minorHAnsi" w:cstheme="minorBidi"/>
          <w:noProof/>
          <w:sz w:val="22"/>
          <w:szCs w:val="22"/>
        </w:rPr>
      </w:pPr>
      <w:r>
        <w:rPr>
          <w:noProof/>
        </w:rPr>
        <w:t>8.3.3.</w:t>
      </w:r>
      <w:r>
        <w:rPr>
          <w:rFonts w:asciiTheme="minorHAnsi" w:eastAsiaTheme="minorEastAsia" w:hAnsiTheme="minorHAnsi" w:cstheme="minorBidi"/>
          <w:noProof/>
          <w:sz w:val="22"/>
          <w:szCs w:val="22"/>
        </w:rPr>
        <w:tab/>
      </w:r>
      <w:r>
        <w:rPr>
          <w:noProof/>
        </w:rPr>
        <w:t>Out of scope (plus reason) (141 studies)</w:t>
      </w:r>
      <w:r>
        <w:rPr>
          <w:noProof/>
        </w:rPr>
        <w:tab/>
      </w:r>
      <w:r>
        <w:rPr>
          <w:noProof/>
        </w:rPr>
        <w:fldChar w:fldCharType="begin"/>
      </w:r>
      <w:r>
        <w:rPr>
          <w:noProof/>
        </w:rPr>
        <w:instrText xml:space="preserve"> PAGEREF _Toc106901184 \h </w:instrText>
      </w:r>
      <w:r>
        <w:rPr>
          <w:noProof/>
        </w:rPr>
      </w:r>
      <w:r>
        <w:rPr>
          <w:noProof/>
        </w:rPr>
        <w:fldChar w:fldCharType="separate"/>
      </w:r>
      <w:r>
        <w:rPr>
          <w:noProof/>
        </w:rPr>
        <w:t>359</w:t>
      </w:r>
      <w:r>
        <w:rPr>
          <w:noProof/>
        </w:rPr>
        <w:fldChar w:fldCharType="end"/>
      </w:r>
    </w:p>
    <w:p w14:paraId="375A186D" w14:textId="1CCA8892" w:rsidR="00F86500" w:rsidRDefault="00F86500">
      <w:pPr>
        <w:pStyle w:val="TOC3"/>
        <w:rPr>
          <w:rFonts w:asciiTheme="minorHAnsi" w:eastAsiaTheme="minorEastAsia" w:hAnsiTheme="minorHAnsi" w:cstheme="minorBidi"/>
          <w:noProof/>
          <w:sz w:val="22"/>
          <w:szCs w:val="22"/>
        </w:rPr>
      </w:pPr>
      <w:r>
        <w:rPr>
          <w:noProof/>
        </w:rPr>
        <w:t>8.3.4.</w:t>
      </w:r>
      <w:r>
        <w:rPr>
          <w:rFonts w:asciiTheme="minorHAnsi" w:eastAsiaTheme="minorEastAsia" w:hAnsiTheme="minorHAnsi" w:cstheme="minorBidi"/>
          <w:noProof/>
          <w:sz w:val="22"/>
          <w:szCs w:val="22"/>
        </w:rPr>
        <w:tab/>
      </w:r>
      <w:r>
        <w:rPr>
          <w:noProof/>
        </w:rPr>
        <w:t>Studies assessed for eligibility (320 studies)</w:t>
      </w:r>
      <w:r>
        <w:rPr>
          <w:noProof/>
        </w:rPr>
        <w:tab/>
      </w:r>
      <w:r>
        <w:rPr>
          <w:noProof/>
        </w:rPr>
        <w:fldChar w:fldCharType="begin"/>
      </w:r>
      <w:r>
        <w:rPr>
          <w:noProof/>
        </w:rPr>
        <w:instrText xml:space="preserve"> PAGEREF _Toc106901185 \h </w:instrText>
      </w:r>
      <w:r>
        <w:rPr>
          <w:noProof/>
        </w:rPr>
      </w:r>
      <w:r>
        <w:rPr>
          <w:noProof/>
        </w:rPr>
        <w:fldChar w:fldCharType="separate"/>
      </w:r>
      <w:r>
        <w:rPr>
          <w:noProof/>
        </w:rPr>
        <w:t>363</w:t>
      </w:r>
      <w:r>
        <w:rPr>
          <w:noProof/>
        </w:rPr>
        <w:fldChar w:fldCharType="end"/>
      </w:r>
    </w:p>
    <w:p w14:paraId="1667CF76" w14:textId="5E1B39FA" w:rsidR="00F86500" w:rsidRDefault="00F86500">
      <w:pPr>
        <w:pStyle w:val="TOC1"/>
        <w:tabs>
          <w:tab w:val="left" w:pos="400"/>
          <w:tab w:val="right" w:leader="dot" w:pos="7643"/>
        </w:tabs>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References</w:t>
      </w:r>
      <w:r>
        <w:rPr>
          <w:noProof/>
        </w:rPr>
        <w:tab/>
      </w:r>
      <w:r>
        <w:rPr>
          <w:noProof/>
        </w:rPr>
        <w:fldChar w:fldCharType="begin"/>
      </w:r>
      <w:r>
        <w:rPr>
          <w:noProof/>
        </w:rPr>
        <w:instrText xml:space="preserve"> PAGEREF _Toc106901186 \h </w:instrText>
      </w:r>
      <w:r>
        <w:rPr>
          <w:noProof/>
        </w:rPr>
      </w:r>
      <w:r>
        <w:rPr>
          <w:noProof/>
        </w:rPr>
        <w:fldChar w:fldCharType="separate"/>
      </w:r>
      <w:r>
        <w:rPr>
          <w:noProof/>
        </w:rPr>
        <w:t>383</w:t>
      </w:r>
      <w:r>
        <w:rPr>
          <w:noProof/>
        </w:rPr>
        <w:fldChar w:fldCharType="end"/>
      </w:r>
    </w:p>
    <w:p w14:paraId="278EAEBF" w14:textId="2DB1E1CA" w:rsidR="00F86500" w:rsidRDefault="00F86500">
      <w:pPr>
        <w:pStyle w:val="TOC1"/>
        <w:tabs>
          <w:tab w:val="right" w:leader="dot" w:pos="7643"/>
        </w:tabs>
        <w:rPr>
          <w:rFonts w:asciiTheme="minorHAnsi" w:eastAsiaTheme="minorEastAsia" w:hAnsiTheme="minorHAnsi" w:cstheme="minorBidi"/>
          <w:noProof/>
          <w:sz w:val="22"/>
          <w:szCs w:val="22"/>
        </w:rPr>
      </w:pPr>
      <w:r>
        <w:rPr>
          <w:noProof/>
        </w:rPr>
        <w:t>Appendix 1 - Definitions of Uses and Users of Recreational Water</w:t>
      </w:r>
      <w:r>
        <w:rPr>
          <w:noProof/>
        </w:rPr>
        <w:tab/>
      </w:r>
      <w:r>
        <w:rPr>
          <w:noProof/>
        </w:rPr>
        <w:fldChar w:fldCharType="begin"/>
      </w:r>
      <w:r>
        <w:rPr>
          <w:noProof/>
        </w:rPr>
        <w:instrText xml:space="preserve"> PAGEREF _Toc106901187 \h </w:instrText>
      </w:r>
      <w:r>
        <w:rPr>
          <w:noProof/>
        </w:rPr>
      </w:r>
      <w:r>
        <w:rPr>
          <w:noProof/>
        </w:rPr>
        <w:fldChar w:fldCharType="separate"/>
      </w:r>
      <w:r>
        <w:rPr>
          <w:noProof/>
        </w:rPr>
        <w:t>390</w:t>
      </w:r>
      <w:r>
        <w:rPr>
          <w:noProof/>
        </w:rPr>
        <w:fldChar w:fldCharType="end"/>
      </w:r>
    </w:p>
    <w:p w14:paraId="27D296CD" w14:textId="369EA691" w:rsidR="00F86500" w:rsidRDefault="00F86500">
      <w:pPr>
        <w:pStyle w:val="TOC1"/>
        <w:tabs>
          <w:tab w:val="right" w:leader="dot" w:pos="7643"/>
        </w:tabs>
        <w:rPr>
          <w:rFonts w:asciiTheme="minorHAnsi" w:eastAsiaTheme="minorEastAsia" w:hAnsiTheme="minorHAnsi" w:cstheme="minorBidi"/>
          <w:noProof/>
          <w:sz w:val="22"/>
          <w:szCs w:val="22"/>
        </w:rPr>
      </w:pPr>
      <w:r>
        <w:rPr>
          <w:noProof/>
        </w:rPr>
        <w:t>Appendix 2 – Keywords (search terms)</w:t>
      </w:r>
      <w:r>
        <w:rPr>
          <w:noProof/>
        </w:rPr>
        <w:tab/>
      </w:r>
      <w:r>
        <w:rPr>
          <w:noProof/>
        </w:rPr>
        <w:fldChar w:fldCharType="begin"/>
      </w:r>
      <w:r>
        <w:rPr>
          <w:noProof/>
        </w:rPr>
        <w:instrText xml:space="preserve"> PAGEREF _Toc106901188 \h </w:instrText>
      </w:r>
      <w:r>
        <w:rPr>
          <w:noProof/>
        </w:rPr>
      </w:r>
      <w:r>
        <w:rPr>
          <w:noProof/>
        </w:rPr>
        <w:fldChar w:fldCharType="separate"/>
      </w:r>
      <w:r>
        <w:rPr>
          <w:noProof/>
        </w:rPr>
        <w:t>391</w:t>
      </w:r>
      <w:r>
        <w:rPr>
          <w:noProof/>
        </w:rPr>
        <w:fldChar w:fldCharType="end"/>
      </w:r>
    </w:p>
    <w:p w14:paraId="54EFFFE7" w14:textId="0307B309" w:rsidR="00F86500" w:rsidRDefault="00F86500">
      <w:pPr>
        <w:pStyle w:val="TOC1"/>
        <w:tabs>
          <w:tab w:val="right" w:leader="dot" w:pos="7643"/>
        </w:tabs>
        <w:rPr>
          <w:rFonts w:asciiTheme="minorHAnsi" w:eastAsiaTheme="minorEastAsia" w:hAnsiTheme="minorHAnsi" w:cstheme="minorBidi"/>
          <w:noProof/>
          <w:sz w:val="22"/>
          <w:szCs w:val="22"/>
        </w:rPr>
      </w:pPr>
      <w:r>
        <w:rPr>
          <w:noProof/>
        </w:rPr>
        <w:t>Appendix 3 – Existing recreational water quality guidelines/reports supplied by members of the Committee</w:t>
      </w:r>
      <w:r>
        <w:rPr>
          <w:noProof/>
        </w:rPr>
        <w:tab/>
      </w:r>
      <w:r>
        <w:rPr>
          <w:noProof/>
        </w:rPr>
        <w:fldChar w:fldCharType="begin"/>
      </w:r>
      <w:r>
        <w:rPr>
          <w:noProof/>
        </w:rPr>
        <w:instrText xml:space="preserve"> PAGEREF _Toc106901189 \h </w:instrText>
      </w:r>
      <w:r>
        <w:rPr>
          <w:noProof/>
        </w:rPr>
      </w:r>
      <w:r>
        <w:rPr>
          <w:noProof/>
        </w:rPr>
        <w:fldChar w:fldCharType="separate"/>
      </w:r>
      <w:r>
        <w:rPr>
          <w:noProof/>
        </w:rPr>
        <w:t>393</w:t>
      </w:r>
      <w:r>
        <w:rPr>
          <w:noProof/>
        </w:rPr>
        <w:fldChar w:fldCharType="end"/>
      </w:r>
    </w:p>
    <w:p w14:paraId="16391B0F" w14:textId="4A61CF5A" w:rsidR="00F86500" w:rsidRDefault="00F86500">
      <w:pPr>
        <w:pStyle w:val="TOC1"/>
        <w:tabs>
          <w:tab w:val="right" w:leader="dot" w:pos="7643"/>
        </w:tabs>
        <w:rPr>
          <w:rFonts w:asciiTheme="minorHAnsi" w:eastAsiaTheme="minorEastAsia" w:hAnsiTheme="minorHAnsi" w:cstheme="minorBidi"/>
          <w:noProof/>
          <w:sz w:val="22"/>
          <w:szCs w:val="22"/>
        </w:rPr>
      </w:pPr>
      <w:r>
        <w:rPr>
          <w:noProof/>
        </w:rPr>
        <w:t>Appendix 4 - CASP (Critical Appraisal Skills Program) Combined query table</w:t>
      </w:r>
      <w:r>
        <w:rPr>
          <w:noProof/>
        </w:rPr>
        <w:tab/>
      </w:r>
      <w:r>
        <w:rPr>
          <w:noProof/>
        </w:rPr>
        <w:fldChar w:fldCharType="begin"/>
      </w:r>
      <w:r>
        <w:rPr>
          <w:noProof/>
        </w:rPr>
        <w:instrText xml:space="preserve"> PAGEREF _Toc106901190 \h </w:instrText>
      </w:r>
      <w:r>
        <w:rPr>
          <w:noProof/>
        </w:rPr>
      </w:r>
      <w:r>
        <w:rPr>
          <w:noProof/>
        </w:rPr>
        <w:fldChar w:fldCharType="separate"/>
      </w:r>
      <w:r>
        <w:rPr>
          <w:noProof/>
        </w:rPr>
        <w:t>394</w:t>
      </w:r>
      <w:r>
        <w:rPr>
          <w:noProof/>
        </w:rPr>
        <w:fldChar w:fldCharType="end"/>
      </w:r>
    </w:p>
    <w:p w14:paraId="27CFD5A2" w14:textId="3DBB3A1F" w:rsidR="00F86500" w:rsidRDefault="00F86500">
      <w:pPr>
        <w:pStyle w:val="TOC1"/>
        <w:tabs>
          <w:tab w:val="right" w:leader="dot" w:pos="7643"/>
        </w:tabs>
        <w:rPr>
          <w:rFonts w:asciiTheme="minorHAnsi" w:eastAsiaTheme="minorEastAsia" w:hAnsiTheme="minorHAnsi" w:cstheme="minorBidi"/>
          <w:noProof/>
          <w:sz w:val="22"/>
          <w:szCs w:val="22"/>
        </w:rPr>
      </w:pPr>
      <w:r>
        <w:rPr>
          <w:noProof/>
        </w:rPr>
        <w:t>Appendix 5 - Declaration of interests</w:t>
      </w:r>
      <w:r>
        <w:rPr>
          <w:noProof/>
        </w:rPr>
        <w:tab/>
      </w:r>
      <w:r>
        <w:rPr>
          <w:noProof/>
        </w:rPr>
        <w:fldChar w:fldCharType="begin"/>
      </w:r>
      <w:r>
        <w:rPr>
          <w:noProof/>
        </w:rPr>
        <w:instrText xml:space="preserve"> PAGEREF _Toc106901191 \h </w:instrText>
      </w:r>
      <w:r>
        <w:rPr>
          <w:noProof/>
        </w:rPr>
      </w:r>
      <w:r>
        <w:rPr>
          <w:noProof/>
        </w:rPr>
        <w:fldChar w:fldCharType="separate"/>
      </w:r>
      <w:r>
        <w:rPr>
          <w:noProof/>
        </w:rPr>
        <w:t>398</w:t>
      </w:r>
      <w:r>
        <w:rPr>
          <w:noProof/>
        </w:rPr>
        <w:fldChar w:fldCharType="end"/>
      </w:r>
    </w:p>
    <w:p w14:paraId="1C84571E" w14:textId="6B4370C1" w:rsidR="00D267EA" w:rsidRPr="008F7938" w:rsidRDefault="00992883" w:rsidP="00864B8A">
      <w:pPr>
        <w:rPr>
          <w:rFonts w:cs="Arial"/>
          <w:szCs w:val="20"/>
          <w:highlight w:val="yellow"/>
        </w:rPr>
      </w:pPr>
      <w:r w:rsidRPr="008F7938">
        <w:rPr>
          <w:rFonts w:cs="Arial"/>
          <w:szCs w:val="20"/>
          <w:highlight w:val="yellow"/>
        </w:rPr>
        <w:fldChar w:fldCharType="end"/>
      </w:r>
    </w:p>
    <w:p w14:paraId="322A1E9A" w14:textId="77777777" w:rsidR="001C27E8" w:rsidRPr="008F7938" w:rsidRDefault="00992883" w:rsidP="00D267EA">
      <w:pPr>
        <w:pStyle w:val="Non-numberedHeading1"/>
        <w:pageBreakBefore w:val="0"/>
        <w:outlineLvl w:val="0"/>
      </w:pPr>
      <w:r w:rsidRPr="008F7938">
        <w:t>Table of Tables</w:t>
      </w:r>
    </w:p>
    <w:p w14:paraId="495325E6" w14:textId="671E11D7" w:rsidR="00667879" w:rsidRDefault="00992883">
      <w:pPr>
        <w:pStyle w:val="TableofFigures"/>
        <w:tabs>
          <w:tab w:val="right" w:leader="dot" w:pos="7643"/>
        </w:tabs>
        <w:rPr>
          <w:rFonts w:asciiTheme="minorHAnsi" w:eastAsiaTheme="minorEastAsia" w:hAnsiTheme="minorHAnsi" w:cstheme="minorBidi"/>
          <w:noProof/>
          <w:sz w:val="22"/>
          <w:szCs w:val="22"/>
        </w:rPr>
      </w:pPr>
      <w:r w:rsidRPr="008F7938">
        <w:rPr>
          <w:highlight w:val="yellow"/>
        </w:rPr>
        <w:fldChar w:fldCharType="begin"/>
      </w:r>
      <w:r w:rsidRPr="008F7938">
        <w:rPr>
          <w:highlight w:val="yellow"/>
        </w:rPr>
        <w:instrText xml:space="preserve"> TOC \h \z \c "Table" </w:instrText>
      </w:r>
      <w:r w:rsidRPr="008F7938">
        <w:rPr>
          <w:highlight w:val="yellow"/>
        </w:rPr>
        <w:fldChar w:fldCharType="separate"/>
      </w:r>
      <w:hyperlink w:anchor="_Toc106900969" w:history="1">
        <w:r w:rsidR="00667879" w:rsidRPr="005A3D79">
          <w:rPr>
            <w:rStyle w:val="Hyperlink"/>
            <w:noProof/>
          </w:rPr>
          <w:t>Table 2</w:t>
        </w:r>
        <w:r w:rsidR="00667879" w:rsidRPr="005A3D79">
          <w:rPr>
            <w:rStyle w:val="Hyperlink"/>
            <w:noProof/>
          </w:rPr>
          <w:noBreakHyphen/>
          <w:t>1. Keywords, search categories, and search strings</w:t>
        </w:r>
        <w:r w:rsidR="00667879">
          <w:rPr>
            <w:noProof/>
            <w:webHidden/>
          </w:rPr>
          <w:tab/>
        </w:r>
        <w:r w:rsidR="00667879">
          <w:rPr>
            <w:noProof/>
            <w:webHidden/>
          </w:rPr>
          <w:fldChar w:fldCharType="begin"/>
        </w:r>
        <w:r w:rsidR="00667879">
          <w:rPr>
            <w:noProof/>
            <w:webHidden/>
          </w:rPr>
          <w:instrText xml:space="preserve"> PAGEREF _Toc106900969 \h </w:instrText>
        </w:r>
        <w:r w:rsidR="00667879">
          <w:rPr>
            <w:noProof/>
            <w:webHidden/>
          </w:rPr>
        </w:r>
        <w:r w:rsidR="00667879">
          <w:rPr>
            <w:noProof/>
            <w:webHidden/>
          </w:rPr>
          <w:fldChar w:fldCharType="separate"/>
        </w:r>
        <w:r w:rsidR="00667879">
          <w:rPr>
            <w:noProof/>
            <w:webHidden/>
          </w:rPr>
          <w:t>18</w:t>
        </w:r>
        <w:r w:rsidR="00667879">
          <w:rPr>
            <w:noProof/>
            <w:webHidden/>
          </w:rPr>
          <w:fldChar w:fldCharType="end"/>
        </w:r>
      </w:hyperlink>
    </w:p>
    <w:p w14:paraId="15E1C52B" w14:textId="4799BC92"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70" w:history="1">
        <w:r w:rsidRPr="005A3D79">
          <w:rPr>
            <w:rStyle w:val="Hyperlink"/>
            <w:noProof/>
          </w:rPr>
          <w:t>Table 2</w:t>
        </w:r>
        <w:r w:rsidRPr="005A3D79">
          <w:rPr>
            <w:rStyle w:val="Hyperlink"/>
            <w:noProof/>
          </w:rPr>
          <w:noBreakHyphen/>
          <w:t>2. Changes to the microbial risks research protocol to reduce the review workload.</w:t>
        </w:r>
        <w:r>
          <w:rPr>
            <w:noProof/>
            <w:webHidden/>
          </w:rPr>
          <w:tab/>
        </w:r>
        <w:r>
          <w:rPr>
            <w:noProof/>
            <w:webHidden/>
          </w:rPr>
          <w:fldChar w:fldCharType="begin"/>
        </w:r>
        <w:r>
          <w:rPr>
            <w:noProof/>
            <w:webHidden/>
          </w:rPr>
          <w:instrText xml:space="preserve"> PAGEREF _Toc106900970 \h </w:instrText>
        </w:r>
        <w:r>
          <w:rPr>
            <w:noProof/>
            <w:webHidden/>
          </w:rPr>
        </w:r>
        <w:r>
          <w:rPr>
            <w:noProof/>
            <w:webHidden/>
          </w:rPr>
          <w:fldChar w:fldCharType="separate"/>
        </w:r>
        <w:r>
          <w:rPr>
            <w:noProof/>
            <w:webHidden/>
          </w:rPr>
          <w:t>20</w:t>
        </w:r>
        <w:r>
          <w:rPr>
            <w:noProof/>
            <w:webHidden/>
          </w:rPr>
          <w:fldChar w:fldCharType="end"/>
        </w:r>
      </w:hyperlink>
    </w:p>
    <w:p w14:paraId="1155C995" w14:textId="5A661F53"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71" w:history="1">
        <w:r w:rsidRPr="005A3D79">
          <w:rPr>
            <w:rStyle w:val="Hyperlink"/>
            <w:noProof/>
          </w:rPr>
          <w:t>Table 2</w:t>
        </w:r>
        <w:r w:rsidRPr="005A3D79">
          <w:rPr>
            <w:rStyle w:val="Hyperlink"/>
            <w:noProof/>
          </w:rPr>
          <w:noBreakHyphen/>
          <w:t>3. Population, Exposure, Comparator, Outcome (PECO) table</w:t>
        </w:r>
        <w:r>
          <w:rPr>
            <w:noProof/>
            <w:webHidden/>
          </w:rPr>
          <w:tab/>
        </w:r>
        <w:r>
          <w:rPr>
            <w:noProof/>
            <w:webHidden/>
          </w:rPr>
          <w:fldChar w:fldCharType="begin"/>
        </w:r>
        <w:r>
          <w:rPr>
            <w:noProof/>
            <w:webHidden/>
          </w:rPr>
          <w:instrText xml:space="preserve"> PAGEREF _Toc106900971 \h </w:instrText>
        </w:r>
        <w:r>
          <w:rPr>
            <w:noProof/>
            <w:webHidden/>
          </w:rPr>
        </w:r>
        <w:r>
          <w:rPr>
            <w:noProof/>
            <w:webHidden/>
          </w:rPr>
          <w:fldChar w:fldCharType="separate"/>
        </w:r>
        <w:r>
          <w:rPr>
            <w:noProof/>
            <w:webHidden/>
          </w:rPr>
          <w:t>22</w:t>
        </w:r>
        <w:r>
          <w:rPr>
            <w:noProof/>
            <w:webHidden/>
          </w:rPr>
          <w:fldChar w:fldCharType="end"/>
        </w:r>
      </w:hyperlink>
    </w:p>
    <w:p w14:paraId="23230D22" w14:textId="63D5067E"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72" w:history="1">
        <w:r w:rsidRPr="005A3D79">
          <w:rPr>
            <w:rStyle w:val="Hyperlink"/>
            <w:noProof/>
          </w:rPr>
          <w:t>Table 2</w:t>
        </w:r>
        <w:r w:rsidRPr="005A3D79">
          <w:rPr>
            <w:rStyle w:val="Hyperlink"/>
            <w:noProof/>
          </w:rPr>
          <w:noBreakHyphen/>
          <w:t>4. Primary studies CASP classifications and definitions.  Definitions are from CASP unless otherwise stated.</w:t>
        </w:r>
        <w:r>
          <w:rPr>
            <w:noProof/>
            <w:webHidden/>
          </w:rPr>
          <w:tab/>
        </w:r>
        <w:r>
          <w:rPr>
            <w:noProof/>
            <w:webHidden/>
          </w:rPr>
          <w:fldChar w:fldCharType="begin"/>
        </w:r>
        <w:r>
          <w:rPr>
            <w:noProof/>
            <w:webHidden/>
          </w:rPr>
          <w:instrText xml:space="preserve"> PAGEREF _Toc106900972 \h </w:instrText>
        </w:r>
        <w:r>
          <w:rPr>
            <w:noProof/>
            <w:webHidden/>
          </w:rPr>
        </w:r>
        <w:r>
          <w:rPr>
            <w:noProof/>
            <w:webHidden/>
          </w:rPr>
          <w:fldChar w:fldCharType="separate"/>
        </w:r>
        <w:r>
          <w:rPr>
            <w:noProof/>
            <w:webHidden/>
          </w:rPr>
          <w:t>26</w:t>
        </w:r>
        <w:r>
          <w:rPr>
            <w:noProof/>
            <w:webHidden/>
          </w:rPr>
          <w:fldChar w:fldCharType="end"/>
        </w:r>
      </w:hyperlink>
    </w:p>
    <w:p w14:paraId="12BB8714" w14:textId="72FBEF4E"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73" w:history="1">
        <w:r w:rsidRPr="005A3D79">
          <w:rPr>
            <w:rStyle w:val="Hyperlink"/>
            <w:noProof/>
          </w:rPr>
          <w:t>Table 2</w:t>
        </w:r>
        <w:r w:rsidRPr="005A3D79">
          <w:rPr>
            <w:rStyle w:val="Hyperlink"/>
            <w:noProof/>
          </w:rPr>
          <w:noBreakHyphen/>
          <w:t xml:space="preserve">5. Form for administrative and technical criteria for assessing existing guidance or reviews. Criteria have been colour-coded to assess minimum requirements as follows: </w:t>
        </w:r>
        <w:r w:rsidRPr="005A3D79">
          <w:rPr>
            <w:rStyle w:val="Hyperlink"/>
            <w:noProof/>
            <w:shd w:val="clear" w:color="auto" w:fill="92D050"/>
          </w:rPr>
          <w:t>‘Must have’</w:t>
        </w:r>
        <w:r w:rsidRPr="005A3D79">
          <w:rPr>
            <w:rStyle w:val="Hyperlink"/>
            <w:noProof/>
          </w:rPr>
          <w:t xml:space="preserve">, </w:t>
        </w:r>
        <w:r w:rsidRPr="005A3D79">
          <w:rPr>
            <w:rStyle w:val="Hyperlink"/>
            <w:noProof/>
            <w:shd w:val="clear" w:color="auto" w:fill="FFFF00"/>
          </w:rPr>
          <w:t>‘Should have’</w:t>
        </w:r>
        <w:r w:rsidRPr="005A3D79">
          <w:rPr>
            <w:rStyle w:val="Hyperlink"/>
            <w:noProof/>
          </w:rPr>
          <w:t xml:space="preserve"> or </w:t>
        </w:r>
        <w:r w:rsidRPr="005A3D79">
          <w:rPr>
            <w:rStyle w:val="Hyperlink"/>
            <w:noProof/>
            <w:shd w:val="clear" w:color="auto" w:fill="BFBFBF" w:themeFill="background1" w:themeFillShade="BF"/>
          </w:rPr>
          <w:t>‘</w:t>
        </w:r>
        <w:r w:rsidRPr="005A3D79">
          <w:rPr>
            <w:rStyle w:val="Hyperlink"/>
            <w:noProof/>
            <w:shd w:val="clear" w:color="auto" w:fill="92CDDC" w:themeFill="accent5" w:themeFillTint="99"/>
          </w:rPr>
          <w:t xml:space="preserve">May have’. </w:t>
        </w:r>
        <w:r w:rsidRPr="005A3D79">
          <w:rPr>
            <w:rStyle w:val="Hyperlink"/>
            <w:noProof/>
          </w:rPr>
          <w:t>Y/N/NA =Yes, No, or Not Applicable.</w:t>
        </w:r>
        <w:r>
          <w:rPr>
            <w:noProof/>
            <w:webHidden/>
          </w:rPr>
          <w:tab/>
        </w:r>
        <w:r>
          <w:rPr>
            <w:noProof/>
            <w:webHidden/>
          </w:rPr>
          <w:fldChar w:fldCharType="begin"/>
        </w:r>
        <w:r>
          <w:rPr>
            <w:noProof/>
            <w:webHidden/>
          </w:rPr>
          <w:instrText xml:space="preserve"> PAGEREF _Toc106900973 \h </w:instrText>
        </w:r>
        <w:r>
          <w:rPr>
            <w:noProof/>
            <w:webHidden/>
          </w:rPr>
        </w:r>
        <w:r>
          <w:rPr>
            <w:noProof/>
            <w:webHidden/>
          </w:rPr>
          <w:fldChar w:fldCharType="separate"/>
        </w:r>
        <w:r>
          <w:rPr>
            <w:noProof/>
            <w:webHidden/>
          </w:rPr>
          <w:t>27</w:t>
        </w:r>
        <w:r>
          <w:rPr>
            <w:noProof/>
            <w:webHidden/>
          </w:rPr>
          <w:fldChar w:fldCharType="end"/>
        </w:r>
      </w:hyperlink>
    </w:p>
    <w:p w14:paraId="3F39C6CF" w14:textId="46FCEDD8"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74" w:history="1">
        <w:r w:rsidRPr="005A3D79">
          <w:rPr>
            <w:rStyle w:val="Hyperlink"/>
            <w:noProof/>
          </w:rPr>
          <w:t>Table 2</w:t>
        </w:r>
        <w:r w:rsidRPr="005A3D79">
          <w:rPr>
            <w:rStyle w:val="Hyperlink"/>
            <w:noProof/>
          </w:rPr>
          <w:noBreakHyphen/>
          <w:t>6. OHAT Risk of bias scheme categories (OHAT, 2015)</w:t>
        </w:r>
        <w:r>
          <w:rPr>
            <w:noProof/>
            <w:webHidden/>
          </w:rPr>
          <w:tab/>
        </w:r>
        <w:r>
          <w:rPr>
            <w:noProof/>
            <w:webHidden/>
          </w:rPr>
          <w:fldChar w:fldCharType="begin"/>
        </w:r>
        <w:r>
          <w:rPr>
            <w:noProof/>
            <w:webHidden/>
          </w:rPr>
          <w:instrText xml:space="preserve"> PAGEREF _Toc106900974 \h </w:instrText>
        </w:r>
        <w:r>
          <w:rPr>
            <w:noProof/>
            <w:webHidden/>
          </w:rPr>
        </w:r>
        <w:r>
          <w:rPr>
            <w:noProof/>
            <w:webHidden/>
          </w:rPr>
          <w:fldChar w:fldCharType="separate"/>
        </w:r>
        <w:r>
          <w:rPr>
            <w:noProof/>
            <w:webHidden/>
          </w:rPr>
          <w:t>30</w:t>
        </w:r>
        <w:r>
          <w:rPr>
            <w:noProof/>
            <w:webHidden/>
          </w:rPr>
          <w:fldChar w:fldCharType="end"/>
        </w:r>
      </w:hyperlink>
    </w:p>
    <w:p w14:paraId="268CC40C" w14:textId="30D0D7D8"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75" w:history="1">
        <w:r w:rsidRPr="005A3D79">
          <w:rPr>
            <w:rStyle w:val="Hyperlink"/>
            <w:noProof/>
          </w:rPr>
          <w:t>Table 2</w:t>
        </w:r>
        <w:r w:rsidRPr="005A3D79">
          <w:rPr>
            <w:rStyle w:val="Hyperlink"/>
            <w:noProof/>
          </w:rPr>
          <w:noBreakHyphen/>
          <w:t>7. Data extraction form for grey literature.</w:t>
        </w:r>
        <w:r>
          <w:rPr>
            <w:noProof/>
            <w:webHidden/>
          </w:rPr>
          <w:tab/>
        </w:r>
        <w:r>
          <w:rPr>
            <w:noProof/>
            <w:webHidden/>
          </w:rPr>
          <w:fldChar w:fldCharType="begin"/>
        </w:r>
        <w:r>
          <w:rPr>
            <w:noProof/>
            <w:webHidden/>
          </w:rPr>
          <w:instrText xml:space="preserve"> PAGEREF _Toc106900975 \h </w:instrText>
        </w:r>
        <w:r>
          <w:rPr>
            <w:noProof/>
            <w:webHidden/>
          </w:rPr>
        </w:r>
        <w:r>
          <w:rPr>
            <w:noProof/>
            <w:webHidden/>
          </w:rPr>
          <w:fldChar w:fldCharType="separate"/>
        </w:r>
        <w:r>
          <w:rPr>
            <w:noProof/>
            <w:webHidden/>
          </w:rPr>
          <w:t>31</w:t>
        </w:r>
        <w:r>
          <w:rPr>
            <w:noProof/>
            <w:webHidden/>
          </w:rPr>
          <w:fldChar w:fldCharType="end"/>
        </w:r>
      </w:hyperlink>
    </w:p>
    <w:p w14:paraId="0149D9D4" w14:textId="4A4E2230"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76" w:history="1">
        <w:r w:rsidRPr="005A3D79">
          <w:rPr>
            <w:rStyle w:val="Hyperlink"/>
            <w:noProof/>
          </w:rPr>
          <w:t>Table 2</w:t>
        </w:r>
        <w:r w:rsidRPr="005A3D79">
          <w:rPr>
            <w:rStyle w:val="Hyperlink"/>
            <w:noProof/>
          </w:rPr>
          <w:noBreakHyphen/>
          <w:t>8.  Data extraction and presentation form for primary research literature.</w:t>
        </w:r>
        <w:r>
          <w:rPr>
            <w:noProof/>
            <w:webHidden/>
          </w:rPr>
          <w:tab/>
        </w:r>
        <w:r>
          <w:rPr>
            <w:noProof/>
            <w:webHidden/>
          </w:rPr>
          <w:fldChar w:fldCharType="begin"/>
        </w:r>
        <w:r>
          <w:rPr>
            <w:noProof/>
            <w:webHidden/>
          </w:rPr>
          <w:instrText xml:space="preserve"> PAGEREF _Toc106900976 \h </w:instrText>
        </w:r>
        <w:r>
          <w:rPr>
            <w:noProof/>
            <w:webHidden/>
          </w:rPr>
        </w:r>
        <w:r>
          <w:rPr>
            <w:noProof/>
            <w:webHidden/>
          </w:rPr>
          <w:fldChar w:fldCharType="separate"/>
        </w:r>
        <w:r>
          <w:rPr>
            <w:noProof/>
            <w:webHidden/>
          </w:rPr>
          <w:t>32</w:t>
        </w:r>
        <w:r>
          <w:rPr>
            <w:noProof/>
            <w:webHidden/>
          </w:rPr>
          <w:fldChar w:fldCharType="end"/>
        </w:r>
      </w:hyperlink>
    </w:p>
    <w:p w14:paraId="093648D9" w14:textId="47E88EAA"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77" w:history="1">
        <w:r w:rsidRPr="005A3D79">
          <w:rPr>
            <w:rStyle w:val="Hyperlink"/>
            <w:noProof/>
          </w:rPr>
          <w:t>Table 3</w:t>
        </w:r>
        <w:r w:rsidRPr="005A3D79">
          <w:rPr>
            <w:rStyle w:val="Hyperlink"/>
            <w:noProof/>
          </w:rPr>
          <w:noBreakHyphen/>
          <w:t>1.  Primary literature search results summary by database and search strategies (further details of keywords, search categories, and search strings are given in Table 2</w:t>
        </w:r>
        <w:r w:rsidRPr="005A3D79">
          <w:rPr>
            <w:rStyle w:val="Hyperlink"/>
            <w:noProof/>
          </w:rPr>
          <w:noBreakHyphen/>
          <w:t>1).</w:t>
        </w:r>
        <w:r>
          <w:rPr>
            <w:noProof/>
            <w:webHidden/>
          </w:rPr>
          <w:tab/>
        </w:r>
        <w:r>
          <w:rPr>
            <w:noProof/>
            <w:webHidden/>
          </w:rPr>
          <w:fldChar w:fldCharType="begin"/>
        </w:r>
        <w:r>
          <w:rPr>
            <w:noProof/>
            <w:webHidden/>
          </w:rPr>
          <w:instrText xml:space="preserve"> PAGEREF _Toc106900977 \h </w:instrText>
        </w:r>
        <w:r>
          <w:rPr>
            <w:noProof/>
            <w:webHidden/>
          </w:rPr>
        </w:r>
        <w:r>
          <w:rPr>
            <w:noProof/>
            <w:webHidden/>
          </w:rPr>
          <w:fldChar w:fldCharType="separate"/>
        </w:r>
        <w:r>
          <w:rPr>
            <w:noProof/>
            <w:webHidden/>
          </w:rPr>
          <w:t>36</w:t>
        </w:r>
        <w:r>
          <w:rPr>
            <w:noProof/>
            <w:webHidden/>
          </w:rPr>
          <w:fldChar w:fldCharType="end"/>
        </w:r>
      </w:hyperlink>
    </w:p>
    <w:p w14:paraId="02957478" w14:textId="68D9C7B6"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78" w:history="1">
        <w:r w:rsidRPr="005A3D79">
          <w:rPr>
            <w:rStyle w:val="Hyperlink"/>
            <w:noProof/>
          </w:rPr>
          <w:t>Table 3</w:t>
        </w:r>
        <w:r w:rsidRPr="005A3D79">
          <w:rPr>
            <w:rStyle w:val="Hyperlink"/>
            <w:noProof/>
          </w:rPr>
          <w:noBreakHyphen/>
          <w:t>2.  Primary literature search summary</w:t>
        </w:r>
        <w:r>
          <w:rPr>
            <w:noProof/>
            <w:webHidden/>
          </w:rPr>
          <w:tab/>
        </w:r>
        <w:r>
          <w:rPr>
            <w:noProof/>
            <w:webHidden/>
          </w:rPr>
          <w:fldChar w:fldCharType="begin"/>
        </w:r>
        <w:r>
          <w:rPr>
            <w:noProof/>
            <w:webHidden/>
          </w:rPr>
          <w:instrText xml:space="preserve"> PAGEREF _Toc106900978 \h </w:instrText>
        </w:r>
        <w:r>
          <w:rPr>
            <w:noProof/>
            <w:webHidden/>
          </w:rPr>
        </w:r>
        <w:r>
          <w:rPr>
            <w:noProof/>
            <w:webHidden/>
          </w:rPr>
          <w:fldChar w:fldCharType="separate"/>
        </w:r>
        <w:r>
          <w:rPr>
            <w:noProof/>
            <w:webHidden/>
          </w:rPr>
          <w:t>36</w:t>
        </w:r>
        <w:r>
          <w:rPr>
            <w:noProof/>
            <w:webHidden/>
          </w:rPr>
          <w:fldChar w:fldCharType="end"/>
        </w:r>
      </w:hyperlink>
    </w:p>
    <w:p w14:paraId="3AA1D116" w14:textId="53FC44E8"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79" w:history="1">
        <w:r w:rsidRPr="005A3D79">
          <w:rPr>
            <w:rStyle w:val="Hyperlink"/>
            <w:noProof/>
          </w:rPr>
          <w:t>Table 3</w:t>
        </w:r>
        <w:r w:rsidRPr="005A3D79">
          <w:rPr>
            <w:rStyle w:val="Hyperlink"/>
            <w:noProof/>
          </w:rPr>
          <w:noBreakHyphen/>
          <w:t>3. Topics explicitly addressed in key reviews</w:t>
        </w:r>
        <w:r>
          <w:rPr>
            <w:noProof/>
            <w:webHidden/>
          </w:rPr>
          <w:tab/>
        </w:r>
        <w:r>
          <w:rPr>
            <w:noProof/>
            <w:webHidden/>
          </w:rPr>
          <w:fldChar w:fldCharType="begin"/>
        </w:r>
        <w:r>
          <w:rPr>
            <w:noProof/>
            <w:webHidden/>
          </w:rPr>
          <w:instrText xml:space="preserve"> PAGEREF _Toc106900979 \h </w:instrText>
        </w:r>
        <w:r>
          <w:rPr>
            <w:noProof/>
            <w:webHidden/>
          </w:rPr>
        </w:r>
        <w:r>
          <w:rPr>
            <w:noProof/>
            <w:webHidden/>
          </w:rPr>
          <w:fldChar w:fldCharType="separate"/>
        </w:r>
        <w:r>
          <w:rPr>
            <w:noProof/>
            <w:webHidden/>
          </w:rPr>
          <w:t>37</w:t>
        </w:r>
        <w:r>
          <w:rPr>
            <w:noProof/>
            <w:webHidden/>
          </w:rPr>
          <w:fldChar w:fldCharType="end"/>
        </w:r>
      </w:hyperlink>
    </w:p>
    <w:p w14:paraId="6CDEFEA3" w14:textId="0364CBCD"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80" w:history="1">
        <w:r w:rsidRPr="005A3D79">
          <w:rPr>
            <w:rStyle w:val="Hyperlink"/>
            <w:noProof/>
          </w:rPr>
          <w:t>Table 3</w:t>
        </w:r>
        <w:r w:rsidRPr="005A3D79">
          <w:rPr>
            <w:rStyle w:val="Hyperlink"/>
            <w:noProof/>
          </w:rPr>
          <w:noBreakHyphen/>
          <w:t>4. Breakdown of screening and review strategy for primary studies</w:t>
        </w:r>
        <w:r>
          <w:rPr>
            <w:noProof/>
            <w:webHidden/>
          </w:rPr>
          <w:tab/>
        </w:r>
        <w:r>
          <w:rPr>
            <w:noProof/>
            <w:webHidden/>
          </w:rPr>
          <w:fldChar w:fldCharType="begin"/>
        </w:r>
        <w:r>
          <w:rPr>
            <w:noProof/>
            <w:webHidden/>
          </w:rPr>
          <w:instrText xml:space="preserve"> PAGEREF _Toc106900980 \h </w:instrText>
        </w:r>
        <w:r>
          <w:rPr>
            <w:noProof/>
            <w:webHidden/>
          </w:rPr>
        </w:r>
        <w:r>
          <w:rPr>
            <w:noProof/>
            <w:webHidden/>
          </w:rPr>
          <w:fldChar w:fldCharType="separate"/>
        </w:r>
        <w:r>
          <w:rPr>
            <w:noProof/>
            <w:webHidden/>
          </w:rPr>
          <w:t>37</w:t>
        </w:r>
        <w:r>
          <w:rPr>
            <w:noProof/>
            <w:webHidden/>
          </w:rPr>
          <w:fldChar w:fldCharType="end"/>
        </w:r>
      </w:hyperlink>
    </w:p>
    <w:p w14:paraId="41DBB0DF" w14:textId="1A6DAF72"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81" w:history="1">
        <w:r w:rsidRPr="005A3D79">
          <w:rPr>
            <w:rStyle w:val="Hyperlink"/>
            <w:noProof/>
          </w:rPr>
          <w:t>Table 4</w:t>
        </w:r>
        <w:r w:rsidRPr="005A3D79">
          <w:rPr>
            <w:rStyle w:val="Hyperlink"/>
            <w:noProof/>
          </w:rPr>
          <w:noBreakHyphen/>
          <w:t>1. List of included grey literature after screening and quality assessment</w:t>
        </w:r>
        <w:r>
          <w:rPr>
            <w:noProof/>
            <w:webHidden/>
          </w:rPr>
          <w:tab/>
        </w:r>
        <w:r>
          <w:rPr>
            <w:noProof/>
            <w:webHidden/>
          </w:rPr>
          <w:fldChar w:fldCharType="begin"/>
        </w:r>
        <w:r>
          <w:rPr>
            <w:noProof/>
            <w:webHidden/>
          </w:rPr>
          <w:instrText xml:space="preserve"> PAGEREF _Toc106900981 \h </w:instrText>
        </w:r>
        <w:r>
          <w:rPr>
            <w:noProof/>
            <w:webHidden/>
          </w:rPr>
        </w:r>
        <w:r>
          <w:rPr>
            <w:noProof/>
            <w:webHidden/>
          </w:rPr>
          <w:fldChar w:fldCharType="separate"/>
        </w:r>
        <w:r>
          <w:rPr>
            <w:noProof/>
            <w:webHidden/>
          </w:rPr>
          <w:t>40</w:t>
        </w:r>
        <w:r>
          <w:rPr>
            <w:noProof/>
            <w:webHidden/>
          </w:rPr>
          <w:fldChar w:fldCharType="end"/>
        </w:r>
      </w:hyperlink>
    </w:p>
    <w:p w14:paraId="241D2604" w14:textId="6D861151"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82" w:history="1">
        <w:r w:rsidRPr="005A3D79">
          <w:rPr>
            <w:rStyle w:val="Hyperlink"/>
            <w:noProof/>
          </w:rPr>
          <w:t>Table 4</w:t>
        </w:r>
        <w:r w:rsidRPr="005A3D79">
          <w:rPr>
            <w:rStyle w:val="Hyperlink"/>
            <w:noProof/>
          </w:rPr>
          <w:noBreakHyphen/>
          <w:t>2. List of included primary studies after consideration of risk or bias</w:t>
        </w:r>
        <w:r>
          <w:rPr>
            <w:noProof/>
            <w:webHidden/>
          </w:rPr>
          <w:tab/>
        </w:r>
        <w:r>
          <w:rPr>
            <w:noProof/>
            <w:webHidden/>
          </w:rPr>
          <w:fldChar w:fldCharType="begin"/>
        </w:r>
        <w:r>
          <w:rPr>
            <w:noProof/>
            <w:webHidden/>
          </w:rPr>
          <w:instrText xml:space="preserve"> PAGEREF _Toc106900982 \h </w:instrText>
        </w:r>
        <w:r>
          <w:rPr>
            <w:noProof/>
            <w:webHidden/>
          </w:rPr>
        </w:r>
        <w:r>
          <w:rPr>
            <w:noProof/>
            <w:webHidden/>
          </w:rPr>
          <w:fldChar w:fldCharType="separate"/>
        </w:r>
        <w:r>
          <w:rPr>
            <w:noProof/>
            <w:webHidden/>
          </w:rPr>
          <w:t>40</w:t>
        </w:r>
        <w:r>
          <w:rPr>
            <w:noProof/>
            <w:webHidden/>
          </w:rPr>
          <w:fldChar w:fldCharType="end"/>
        </w:r>
      </w:hyperlink>
    </w:p>
    <w:p w14:paraId="0D483A7A" w14:textId="7A627EB5"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83" w:history="1">
        <w:r w:rsidRPr="005A3D79">
          <w:rPr>
            <w:rStyle w:val="Hyperlink"/>
            <w:noProof/>
          </w:rPr>
          <w:t>Table 7</w:t>
        </w:r>
        <w:r w:rsidRPr="005A3D79">
          <w:rPr>
            <w:rStyle w:val="Hyperlink"/>
            <w:noProof/>
          </w:rPr>
          <w:noBreakHyphen/>
          <w:t>1. List of grey literature excluded following quality assessment</w:t>
        </w:r>
        <w:r>
          <w:rPr>
            <w:noProof/>
            <w:webHidden/>
          </w:rPr>
          <w:tab/>
        </w:r>
        <w:r>
          <w:rPr>
            <w:noProof/>
            <w:webHidden/>
          </w:rPr>
          <w:fldChar w:fldCharType="begin"/>
        </w:r>
        <w:r>
          <w:rPr>
            <w:noProof/>
            <w:webHidden/>
          </w:rPr>
          <w:instrText xml:space="preserve"> PAGEREF _Toc106900983 \h </w:instrText>
        </w:r>
        <w:r>
          <w:rPr>
            <w:noProof/>
            <w:webHidden/>
          </w:rPr>
        </w:r>
        <w:r>
          <w:rPr>
            <w:noProof/>
            <w:webHidden/>
          </w:rPr>
          <w:fldChar w:fldCharType="separate"/>
        </w:r>
        <w:r>
          <w:rPr>
            <w:noProof/>
            <w:webHidden/>
          </w:rPr>
          <w:t>128</w:t>
        </w:r>
        <w:r>
          <w:rPr>
            <w:noProof/>
            <w:webHidden/>
          </w:rPr>
          <w:fldChar w:fldCharType="end"/>
        </w:r>
      </w:hyperlink>
    </w:p>
    <w:p w14:paraId="26F817B0" w14:textId="59C7A8F5"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84" w:history="1">
        <w:r w:rsidRPr="005A3D79">
          <w:rPr>
            <w:rStyle w:val="Hyperlink"/>
            <w:noProof/>
          </w:rPr>
          <w:t>Table 7</w:t>
        </w:r>
        <w:r w:rsidRPr="005A3D79">
          <w:rPr>
            <w:rStyle w:val="Hyperlink"/>
            <w:noProof/>
          </w:rPr>
          <w:noBreakHyphen/>
          <w:t>2. List of primary studies excluded after risk of bias assessment</w:t>
        </w:r>
        <w:r>
          <w:rPr>
            <w:noProof/>
            <w:webHidden/>
          </w:rPr>
          <w:tab/>
        </w:r>
        <w:r>
          <w:rPr>
            <w:noProof/>
            <w:webHidden/>
          </w:rPr>
          <w:fldChar w:fldCharType="begin"/>
        </w:r>
        <w:r>
          <w:rPr>
            <w:noProof/>
            <w:webHidden/>
          </w:rPr>
          <w:instrText xml:space="preserve"> PAGEREF _Toc106900984 \h </w:instrText>
        </w:r>
        <w:r>
          <w:rPr>
            <w:noProof/>
            <w:webHidden/>
          </w:rPr>
        </w:r>
        <w:r>
          <w:rPr>
            <w:noProof/>
            <w:webHidden/>
          </w:rPr>
          <w:fldChar w:fldCharType="separate"/>
        </w:r>
        <w:r>
          <w:rPr>
            <w:noProof/>
            <w:webHidden/>
          </w:rPr>
          <w:t>151</w:t>
        </w:r>
        <w:r>
          <w:rPr>
            <w:noProof/>
            <w:webHidden/>
          </w:rPr>
          <w:fldChar w:fldCharType="end"/>
        </w:r>
      </w:hyperlink>
    </w:p>
    <w:p w14:paraId="16B18BB7" w14:textId="5B3A5A02"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85" w:history="1">
        <w:r w:rsidRPr="005A3D79">
          <w:rPr>
            <w:rStyle w:val="Hyperlink"/>
            <w:noProof/>
          </w:rPr>
          <w:t>Table 8</w:t>
        </w:r>
        <w:r w:rsidRPr="005A3D79">
          <w:rPr>
            <w:rStyle w:val="Hyperlink"/>
            <w:noProof/>
          </w:rPr>
          <w:noBreakHyphen/>
          <w:t>1. Primary studies screening summary</w:t>
        </w:r>
        <w:r>
          <w:rPr>
            <w:noProof/>
            <w:webHidden/>
          </w:rPr>
          <w:tab/>
        </w:r>
        <w:r>
          <w:rPr>
            <w:noProof/>
            <w:webHidden/>
          </w:rPr>
          <w:fldChar w:fldCharType="begin"/>
        </w:r>
        <w:r>
          <w:rPr>
            <w:noProof/>
            <w:webHidden/>
          </w:rPr>
          <w:instrText xml:space="preserve"> PAGEREF _Toc106900985 \h </w:instrText>
        </w:r>
        <w:r>
          <w:rPr>
            <w:noProof/>
            <w:webHidden/>
          </w:rPr>
        </w:r>
        <w:r>
          <w:rPr>
            <w:noProof/>
            <w:webHidden/>
          </w:rPr>
          <w:fldChar w:fldCharType="separate"/>
        </w:r>
        <w:r>
          <w:rPr>
            <w:noProof/>
            <w:webHidden/>
          </w:rPr>
          <w:t>218</w:t>
        </w:r>
        <w:r>
          <w:rPr>
            <w:noProof/>
            <w:webHidden/>
          </w:rPr>
          <w:fldChar w:fldCharType="end"/>
        </w:r>
      </w:hyperlink>
    </w:p>
    <w:p w14:paraId="00FF7D89" w14:textId="1706C173" w:rsidR="006E6200" w:rsidRPr="008F7938" w:rsidRDefault="00992883" w:rsidP="001C27E8">
      <w:pPr>
        <w:rPr>
          <w:highlight w:val="yellow"/>
        </w:rPr>
      </w:pPr>
      <w:r w:rsidRPr="008F7938">
        <w:rPr>
          <w:highlight w:val="yellow"/>
        </w:rPr>
        <w:fldChar w:fldCharType="end"/>
      </w:r>
    </w:p>
    <w:p w14:paraId="6579DA16" w14:textId="63717FAC" w:rsidR="00D267EA" w:rsidRPr="008F7938" w:rsidRDefault="00992883" w:rsidP="003C0D57">
      <w:pPr>
        <w:pStyle w:val="Non-numberedHeading1"/>
        <w:keepNext/>
        <w:pageBreakBefore w:val="0"/>
        <w:outlineLvl w:val="0"/>
      </w:pPr>
      <w:r w:rsidRPr="008F7938">
        <w:t>Table of Figures</w:t>
      </w:r>
    </w:p>
    <w:p w14:paraId="275173E5" w14:textId="784E7D07" w:rsidR="00667879" w:rsidRDefault="00992883">
      <w:pPr>
        <w:pStyle w:val="TableofFigures"/>
        <w:tabs>
          <w:tab w:val="right" w:leader="dot" w:pos="7643"/>
        </w:tabs>
        <w:rPr>
          <w:rFonts w:asciiTheme="minorHAnsi" w:eastAsiaTheme="minorEastAsia" w:hAnsiTheme="minorHAnsi" w:cstheme="minorBidi"/>
          <w:noProof/>
          <w:sz w:val="22"/>
          <w:szCs w:val="22"/>
        </w:rPr>
      </w:pPr>
      <w:r w:rsidRPr="008F7938">
        <w:rPr>
          <w:highlight w:val="yellow"/>
        </w:rPr>
        <w:fldChar w:fldCharType="begin"/>
      </w:r>
      <w:r w:rsidRPr="008F7938">
        <w:rPr>
          <w:highlight w:val="yellow"/>
        </w:rPr>
        <w:instrText xml:space="preserve"> TOC \h \z \c "Figure" </w:instrText>
      </w:r>
      <w:r w:rsidRPr="008F7938">
        <w:rPr>
          <w:highlight w:val="yellow"/>
        </w:rPr>
        <w:fldChar w:fldCharType="separate"/>
      </w:r>
      <w:hyperlink w:anchor="_Toc106900986" w:history="1">
        <w:r w:rsidR="00667879" w:rsidRPr="00A719E1">
          <w:rPr>
            <w:rStyle w:val="Hyperlink"/>
            <w:noProof/>
          </w:rPr>
          <w:t>Figure 3</w:t>
        </w:r>
        <w:r w:rsidR="00667879" w:rsidRPr="00A719E1">
          <w:rPr>
            <w:rStyle w:val="Hyperlink"/>
            <w:noProof/>
          </w:rPr>
          <w:noBreakHyphen/>
          <w:t>1.  PRISMA summary of the citation review process for grey literature</w:t>
        </w:r>
        <w:r w:rsidR="00667879">
          <w:rPr>
            <w:noProof/>
            <w:webHidden/>
          </w:rPr>
          <w:tab/>
        </w:r>
        <w:r w:rsidR="00667879">
          <w:rPr>
            <w:noProof/>
            <w:webHidden/>
          </w:rPr>
          <w:fldChar w:fldCharType="begin"/>
        </w:r>
        <w:r w:rsidR="00667879">
          <w:rPr>
            <w:noProof/>
            <w:webHidden/>
          </w:rPr>
          <w:instrText xml:space="preserve"> PAGEREF _Toc106900986 \h </w:instrText>
        </w:r>
        <w:r w:rsidR="00667879">
          <w:rPr>
            <w:noProof/>
            <w:webHidden/>
          </w:rPr>
        </w:r>
        <w:r w:rsidR="00667879">
          <w:rPr>
            <w:noProof/>
            <w:webHidden/>
          </w:rPr>
          <w:fldChar w:fldCharType="separate"/>
        </w:r>
        <w:r w:rsidR="00667879">
          <w:rPr>
            <w:noProof/>
            <w:webHidden/>
          </w:rPr>
          <w:t>35</w:t>
        </w:r>
        <w:r w:rsidR="00667879">
          <w:rPr>
            <w:noProof/>
            <w:webHidden/>
          </w:rPr>
          <w:fldChar w:fldCharType="end"/>
        </w:r>
      </w:hyperlink>
    </w:p>
    <w:p w14:paraId="7AD7CE70" w14:textId="612A6373" w:rsidR="00667879" w:rsidRDefault="00667879">
      <w:pPr>
        <w:pStyle w:val="TableofFigures"/>
        <w:tabs>
          <w:tab w:val="right" w:leader="dot" w:pos="7643"/>
        </w:tabs>
        <w:rPr>
          <w:rFonts w:asciiTheme="minorHAnsi" w:eastAsiaTheme="minorEastAsia" w:hAnsiTheme="minorHAnsi" w:cstheme="minorBidi"/>
          <w:noProof/>
          <w:sz w:val="22"/>
          <w:szCs w:val="22"/>
        </w:rPr>
      </w:pPr>
      <w:hyperlink w:anchor="_Toc106900987" w:history="1">
        <w:r w:rsidRPr="00A719E1">
          <w:rPr>
            <w:rStyle w:val="Hyperlink"/>
            <w:noProof/>
          </w:rPr>
          <w:t>Figure 3</w:t>
        </w:r>
        <w:r w:rsidRPr="00A719E1">
          <w:rPr>
            <w:rStyle w:val="Hyperlink"/>
            <w:noProof/>
          </w:rPr>
          <w:noBreakHyphen/>
          <w:t>2.  PRISMA summary of the citation review process for primary studies</w:t>
        </w:r>
        <w:r>
          <w:rPr>
            <w:noProof/>
            <w:webHidden/>
          </w:rPr>
          <w:tab/>
        </w:r>
        <w:r>
          <w:rPr>
            <w:noProof/>
            <w:webHidden/>
          </w:rPr>
          <w:fldChar w:fldCharType="begin"/>
        </w:r>
        <w:r>
          <w:rPr>
            <w:noProof/>
            <w:webHidden/>
          </w:rPr>
          <w:instrText xml:space="preserve"> PAGEREF _Toc106900987 \h </w:instrText>
        </w:r>
        <w:r>
          <w:rPr>
            <w:noProof/>
            <w:webHidden/>
          </w:rPr>
        </w:r>
        <w:r>
          <w:rPr>
            <w:noProof/>
            <w:webHidden/>
          </w:rPr>
          <w:fldChar w:fldCharType="separate"/>
        </w:r>
        <w:r>
          <w:rPr>
            <w:noProof/>
            <w:webHidden/>
          </w:rPr>
          <w:t>39</w:t>
        </w:r>
        <w:r>
          <w:rPr>
            <w:noProof/>
            <w:webHidden/>
          </w:rPr>
          <w:fldChar w:fldCharType="end"/>
        </w:r>
      </w:hyperlink>
    </w:p>
    <w:p w14:paraId="1BE65F52" w14:textId="44178C02" w:rsidR="00093B76" w:rsidRDefault="00992883" w:rsidP="001C27E8">
      <w:pPr>
        <w:rPr>
          <w:highlight w:val="yellow"/>
        </w:rPr>
      </w:pPr>
      <w:r w:rsidRPr="008F7938">
        <w:rPr>
          <w:highlight w:val="yellow"/>
        </w:rPr>
        <w:fldChar w:fldCharType="end"/>
      </w:r>
    </w:p>
    <w:p w14:paraId="3FFDA18F" w14:textId="77777777" w:rsidR="00093B76" w:rsidRDefault="00992883">
      <w:pPr>
        <w:spacing w:before="0" w:after="0" w:line="240" w:lineRule="auto"/>
        <w:rPr>
          <w:highlight w:val="yellow"/>
        </w:rPr>
      </w:pPr>
      <w:r>
        <w:rPr>
          <w:highlight w:val="yellow"/>
        </w:rPr>
        <w:br w:type="page"/>
      </w:r>
    </w:p>
    <w:p w14:paraId="3491519E" w14:textId="79D17382" w:rsidR="00A76AEB" w:rsidRPr="008F7938" w:rsidRDefault="00992883" w:rsidP="007D68E5">
      <w:pPr>
        <w:pStyle w:val="Heading1"/>
      </w:pPr>
      <w:bookmarkStart w:id="5" w:name="_Toc229135728"/>
      <w:bookmarkStart w:id="6" w:name="_Toc106900989"/>
      <w:r w:rsidRPr="008F7938">
        <w:t>Introduction</w:t>
      </w:r>
      <w:bookmarkEnd w:id="5"/>
      <w:bookmarkEnd w:id="6"/>
    </w:p>
    <w:p w14:paraId="0D781726" w14:textId="0D60FF65" w:rsidR="00B8016D" w:rsidRPr="0046712B" w:rsidRDefault="00992883" w:rsidP="00B8016D">
      <w:r w:rsidRPr="0046712B">
        <w:t xml:space="preserve">The National Health and Medical Research Council (NHMRC) has commissioned Ecos Environmental Consulting P/L to develop research protocols and conduct </w:t>
      </w:r>
      <w:bookmarkStart w:id="7" w:name="_Hlk42172066"/>
      <w:r w:rsidRPr="0046712B">
        <w:t>narrative reviews</w:t>
      </w:r>
      <w:bookmarkEnd w:id="7"/>
      <w:r w:rsidRPr="0046712B">
        <w:t xml:space="preserve"> on two of four research topics that will be used to update the </w:t>
      </w:r>
      <w:r w:rsidRPr="0046712B">
        <w:rPr>
          <w:i/>
          <w:iCs/>
        </w:rPr>
        <w:t xml:space="preserve">Guidelines for Managing Risks </w:t>
      </w:r>
      <w:r w:rsidR="00D7739A">
        <w:rPr>
          <w:i/>
          <w:iCs/>
        </w:rPr>
        <w:t>in</w:t>
      </w:r>
      <w:r w:rsidR="00D7739A" w:rsidRPr="0046712B">
        <w:rPr>
          <w:i/>
          <w:iCs/>
        </w:rPr>
        <w:t xml:space="preserve"> </w:t>
      </w:r>
      <w:r w:rsidRPr="0046712B">
        <w:rPr>
          <w:i/>
          <w:iCs/>
        </w:rPr>
        <w:t xml:space="preserve">Recreational Water </w:t>
      </w:r>
      <w:r w:rsidRPr="0046712B">
        <w:rPr>
          <w:i/>
          <w:iCs/>
        </w:rPr>
        <w:fldChar w:fldCharType="begin"/>
      </w:r>
      <w:r>
        <w:rPr>
          <w:i/>
          <w:iCs/>
        </w:rPr>
        <w:instrText xml:space="preserve"> ADDIN ZOTERO_ITEM CSL_CITATION {"citationID":"VOtbzxAh","properties":{"formattedCitation":"(NHMRC,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46712B">
        <w:rPr>
          <w:i/>
          <w:iCs/>
        </w:rPr>
        <w:fldChar w:fldCharType="separate"/>
      </w:r>
      <w:r w:rsidR="0062533A" w:rsidRPr="0062533A">
        <w:rPr>
          <w:rFonts w:cs="Arial"/>
        </w:rPr>
        <w:t>(NHMRC, 2008)</w:t>
      </w:r>
      <w:r w:rsidRPr="0046712B">
        <w:rPr>
          <w:i/>
          <w:iCs/>
        </w:rPr>
        <w:fldChar w:fldCharType="end"/>
      </w:r>
      <w:r w:rsidR="008F6313">
        <w:rPr>
          <w:iCs/>
        </w:rPr>
        <w:t xml:space="preserve"> (the Guidelines)</w:t>
      </w:r>
      <w:r w:rsidRPr="0046712B">
        <w:t>.</w:t>
      </w:r>
    </w:p>
    <w:p w14:paraId="531CD7BB" w14:textId="77777777" w:rsidR="00B8016D" w:rsidRPr="0046712B" w:rsidRDefault="00992883" w:rsidP="00B8016D">
      <w:r w:rsidRPr="0046712B">
        <w:t>The two research topics to be addressed by Ecos are Microbial Risks and Chemical Hazards (the other two topics Cyanobacteria and algae, and Free-living Organisms will be addressed elsewhere).  This document addresses Microbial Risks.</w:t>
      </w:r>
    </w:p>
    <w:p w14:paraId="76452ECF" w14:textId="1D73F42A" w:rsidR="00856DF4" w:rsidRPr="004A2419" w:rsidRDefault="00992883" w:rsidP="00535C66">
      <w:r w:rsidRPr="004A2419">
        <w:t>Ecos previously developed a research protocol to guide</w:t>
      </w:r>
      <w:r w:rsidR="006E6849" w:rsidRPr="004A2419">
        <w:t xml:space="preserve"> the review of the evidence</w:t>
      </w:r>
      <w:r w:rsidRPr="004A2419">
        <w:t xml:space="preserve"> </w:t>
      </w:r>
      <w:r w:rsidR="000910F1">
        <w:fldChar w:fldCharType="begin"/>
      </w:r>
      <w:r w:rsidR="0005014F">
        <w:instrText xml:space="preserve"> ADDIN ZOTERO_ITEM CSL_CITATION {"citationID":"j3rzaFIb","properties":{"formattedCitation":"(O\\uc0\\u8217{}Connor, 2020)","plainCitation":"(O’Connor, 2020)","noteIndex":0},"citationItems":[{"id":17792,"uris":["http://zotero.org/users/148142/items/EFHNEC3E"],"uri":["http://zotero.org/users/148142/items/EFHNEC3E"],"itemData":{"id":17792,"type":"report","title":"Research Protocols for Narrative Reviews in support of the NHMRC Recreational Water Quality Guidelines: Microbial Risks. Ecos Environmental Consulting, September 2020","author":[{"family":"O'Connor","given":"N.A."}],"issued":{"date-parts":[["2020"]]}}}],"schema":"https://github.com/citation-style-language/schema/raw/master/csl-citation.json"} </w:instrText>
      </w:r>
      <w:r w:rsidR="000910F1">
        <w:fldChar w:fldCharType="separate"/>
      </w:r>
      <w:r w:rsidR="0062533A" w:rsidRPr="0062533A">
        <w:rPr>
          <w:rFonts w:cs="Arial"/>
        </w:rPr>
        <w:t>(O’Connor, 2020)</w:t>
      </w:r>
      <w:r w:rsidR="000910F1">
        <w:fldChar w:fldCharType="end"/>
      </w:r>
      <w:r w:rsidR="000910F1">
        <w:t xml:space="preserve"> </w:t>
      </w:r>
      <w:r w:rsidR="008F3CEF" w:rsidRPr="004A2419">
        <w:t>which</w:t>
      </w:r>
      <w:r w:rsidR="006E6849" w:rsidRPr="004A2419">
        <w:t xml:space="preserve"> set out the methods to be used for the review including the research questions, population groups</w:t>
      </w:r>
      <w:r w:rsidR="008F3CEF" w:rsidRPr="004A2419">
        <w:t xml:space="preserve">, </w:t>
      </w:r>
      <w:r w:rsidR="006E6849" w:rsidRPr="004A2419">
        <w:t>health outcomes of interest</w:t>
      </w:r>
      <w:r w:rsidR="008F3CEF" w:rsidRPr="004A2419">
        <w:t xml:space="preserve">, and a </w:t>
      </w:r>
      <w:r w:rsidR="006E6849" w:rsidRPr="004A2419">
        <w:t>structured search and evaluation strategy</w:t>
      </w:r>
      <w:r w:rsidR="008F3CEF" w:rsidRPr="004A2419">
        <w:t xml:space="preserve">.  </w:t>
      </w:r>
      <w:r w:rsidRPr="004A2419">
        <w:t>This Technical Report</w:t>
      </w:r>
      <w:r w:rsidR="008F3CEF" w:rsidRPr="004A2419">
        <w:t xml:space="preserve"> documents the </w:t>
      </w:r>
      <w:r w:rsidR="00096548" w:rsidRPr="004A2419">
        <w:t>results</w:t>
      </w:r>
      <w:r w:rsidR="008F3CEF" w:rsidRPr="004A2419">
        <w:t xml:space="preserve"> obtained using the described methods</w:t>
      </w:r>
      <w:r w:rsidR="00096548" w:rsidRPr="004A2419">
        <w:t xml:space="preserve"> and contains the detail</w:t>
      </w:r>
      <w:r w:rsidRPr="004A2419">
        <w:t xml:space="preserve"> </w:t>
      </w:r>
      <w:r w:rsidR="00096548" w:rsidRPr="004A2419">
        <w:t>(e.g. lists of search results, pages of search strings, tabulated reviews of key references) t</w:t>
      </w:r>
      <w:r w:rsidRPr="004A2419">
        <w:t xml:space="preserve">hat would otherwise </w:t>
      </w:r>
      <w:r w:rsidR="008F3CEF" w:rsidRPr="004A2419">
        <w:t>make the</w:t>
      </w:r>
      <w:r w:rsidRPr="004A2419">
        <w:t xml:space="preserve"> related Evidence</w:t>
      </w:r>
      <w:r w:rsidR="008F3CEF" w:rsidRPr="004A2419">
        <w:t xml:space="preserve"> Evaluation Report difficult to read. </w:t>
      </w:r>
    </w:p>
    <w:p w14:paraId="5FD354FE" w14:textId="77777777" w:rsidR="00096548" w:rsidRPr="008F7938" w:rsidRDefault="00096548" w:rsidP="008F3CEF"/>
    <w:p w14:paraId="04CC854C" w14:textId="77777777" w:rsidR="00096548" w:rsidRPr="008F7938" w:rsidRDefault="00992883" w:rsidP="004E1680">
      <w:pPr>
        <w:pStyle w:val="Heading2"/>
      </w:pPr>
      <w:bookmarkStart w:id="8" w:name="_Toc106900990"/>
      <w:r w:rsidRPr="008F7938">
        <w:t>Purpose and objectives of review</w:t>
      </w:r>
      <w:bookmarkEnd w:id="8"/>
    </w:p>
    <w:p w14:paraId="35227AAC" w14:textId="7A04B688" w:rsidR="00096548" w:rsidRPr="004A2419" w:rsidRDefault="00992883" w:rsidP="00535C66">
      <w:r w:rsidRPr="004A2419">
        <w:t xml:space="preserve">The purpose of the </w:t>
      </w:r>
      <w:r w:rsidR="000910F1">
        <w:t>Microbial Risks</w:t>
      </w:r>
      <w:r w:rsidR="00640AAA" w:rsidRPr="004A2419">
        <w:t xml:space="preserve"> </w:t>
      </w:r>
      <w:r w:rsidRPr="004A2419">
        <w:t xml:space="preserve">review is to inform the update to Chapter </w:t>
      </w:r>
      <w:r w:rsidR="000910F1">
        <w:t>5</w:t>
      </w:r>
      <w:r w:rsidRPr="004A2419">
        <w:t xml:space="preserve"> of </w:t>
      </w:r>
      <w:r w:rsidR="008F6313">
        <w:t>2008 NHMRC Guidelines</w:t>
      </w:r>
      <w:r w:rsidR="00802FE1">
        <w:t xml:space="preserve"> </w:t>
      </w:r>
      <w:r w:rsidRPr="004A2419">
        <w:fldChar w:fldCharType="begin"/>
      </w:r>
      <w:r w:rsidRPr="004A2419">
        <w:instrText xml:space="preserve"> ADDIN ZOTERO_ITEM CSL_CITATION {"citationID":"Ulv80w7s","properties":{"formattedCitation":"(NHMRC,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4A2419">
        <w:fldChar w:fldCharType="separate"/>
      </w:r>
      <w:r w:rsidR="0062533A" w:rsidRPr="0062533A">
        <w:rPr>
          <w:rFonts w:cs="Arial"/>
        </w:rPr>
        <w:t>(NHMRC, 2008)</w:t>
      </w:r>
      <w:r w:rsidRPr="004A2419">
        <w:fldChar w:fldCharType="end"/>
      </w:r>
      <w:r w:rsidRPr="004A2419">
        <w:t xml:space="preserve"> and any relevant sections throughout the rest of the document with respect to the </w:t>
      </w:r>
      <w:r w:rsidR="000910F1">
        <w:t>microbial risks</w:t>
      </w:r>
      <w:r w:rsidR="000910F1" w:rsidRPr="004A2419">
        <w:t xml:space="preserve"> </w:t>
      </w:r>
      <w:r w:rsidRPr="004A2419">
        <w:t>associated with the recreational use of water.  Specifically, the review will provide NHMRC with an independent body of evidence to assure that the revision of the Guidelines is based on the most up-to-date and relevant scientific literature.</w:t>
      </w:r>
    </w:p>
    <w:p w14:paraId="4119F307" w14:textId="77777777" w:rsidR="00856DF4" w:rsidRPr="008F7938" w:rsidRDefault="00856DF4" w:rsidP="008F3CEF">
      <w:pPr>
        <w:rPr>
          <w:color w:val="365F91" w:themeColor="accent1" w:themeShade="BF"/>
        </w:rPr>
      </w:pPr>
    </w:p>
    <w:p w14:paraId="283EB246" w14:textId="36218664" w:rsidR="00421764" w:rsidRPr="008F7938" w:rsidRDefault="00992883" w:rsidP="006D3FDB">
      <w:pPr>
        <w:pStyle w:val="Heading1"/>
      </w:pPr>
      <w:bookmarkStart w:id="9" w:name="_Toc106900991"/>
      <w:bookmarkStart w:id="10" w:name="_Ref220898354"/>
      <w:bookmarkStart w:id="11" w:name="_Toc224621104"/>
      <w:bookmarkStart w:id="12" w:name="_Toc229135805"/>
      <w:r w:rsidRPr="008F7938">
        <w:t>Research Protocol</w:t>
      </w:r>
      <w:bookmarkEnd w:id="9"/>
    </w:p>
    <w:p w14:paraId="7BD195EF" w14:textId="720FC260" w:rsidR="00640AAA" w:rsidRPr="008F7938" w:rsidRDefault="00992883" w:rsidP="004E1680">
      <w:pPr>
        <w:pStyle w:val="Heading2"/>
      </w:pPr>
      <w:bookmarkStart w:id="13" w:name="_Toc106900992"/>
      <w:r w:rsidRPr="008F7938">
        <w:t>Review period</w:t>
      </w:r>
      <w:bookmarkEnd w:id="13"/>
    </w:p>
    <w:p w14:paraId="0BE0090F" w14:textId="213F4E10" w:rsidR="00640AAA" w:rsidRPr="004A2419" w:rsidRDefault="00992883" w:rsidP="00B47DBD">
      <w:r w:rsidRPr="004A2419">
        <w:t>Publications from 200</w:t>
      </w:r>
      <w:r w:rsidR="00486CE6" w:rsidRPr="004A2419">
        <w:t>3</w:t>
      </w:r>
      <w:r w:rsidRPr="004A2419">
        <w:t xml:space="preserve"> onwards were considered for the review.  Although the existing </w:t>
      </w:r>
      <w:r w:rsidR="00F51A73">
        <w:t xml:space="preserve">2008 NHMRC </w:t>
      </w:r>
      <w:r w:rsidRPr="004A2419">
        <w:t xml:space="preserve">Guidelines were published in 2008, extending the date range back earlier was done to assist in locating any documents that may have been overlooked, or have become recognised as being of greater importance since that time, or missed the cut-off period during the preparation of the </w:t>
      </w:r>
      <w:r w:rsidR="00F51A73">
        <w:t>G</w:t>
      </w:r>
      <w:r w:rsidRPr="004A2419">
        <w:t>uidelines.</w:t>
      </w:r>
    </w:p>
    <w:p w14:paraId="28910411" w14:textId="77777777" w:rsidR="00C72E1F" w:rsidRPr="008F7938" w:rsidRDefault="00C72E1F" w:rsidP="00C72E1F"/>
    <w:p w14:paraId="45D2F896" w14:textId="77777777" w:rsidR="006C4287" w:rsidRPr="008F7938" w:rsidRDefault="00992883" w:rsidP="004E1680">
      <w:pPr>
        <w:pStyle w:val="Heading2"/>
      </w:pPr>
      <w:bookmarkStart w:id="14" w:name="_Toc106900993"/>
      <w:r w:rsidRPr="008F7938">
        <w:t>Definitions</w:t>
      </w:r>
      <w:bookmarkEnd w:id="14"/>
    </w:p>
    <w:p w14:paraId="50847129" w14:textId="77777777" w:rsidR="00B47DBD" w:rsidRPr="00B47DBD" w:rsidRDefault="00992883" w:rsidP="00B47DBD">
      <w:pPr>
        <w:rPr>
          <w:bCs/>
        </w:rPr>
      </w:pPr>
      <w:r w:rsidRPr="00B47DBD">
        <w:rPr>
          <w:bCs/>
        </w:rPr>
        <w:t xml:space="preserve">In this </w:t>
      </w:r>
      <w:r w:rsidR="00486CE6" w:rsidRPr="00B47DBD">
        <w:rPr>
          <w:bCs/>
        </w:rPr>
        <w:t>Technical Report</w:t>
      </w:r>
      <w:r w:rsidRPr="00B47DBD">
        <w:rPr>
          <w:bCs/>
        </w:rPr>
        <w:t>, “microbial risk” refers to risk associated with the contamination of the water by frank human pathogens, mostly of faecal origin, and excludes risk associated with free-living microorganisms such as saprozoic bacteria and protozoa which are generally considered as opportunistic pathogens (these are to be covered in separate reviews).</w:t>
      </w:r>
    </w:p>
    <w:p w14:paraId="72068E43" w14:textId="133EE2F0" w:rsidR="00E52689" w:rsidRPr="00B47DBD" w:rsidRDefault="00992883" w:rsidP="00E52689">
      <w:pPr>
        <w:rPr>
          <w:bCs/>
        </w:rPr>
      </w:pPr>
      <w:r w:rsidRPr="00B47DBD">
        <w:rPr>
          <w:bCs/>
        </w:rPr>
        <w:t xml:space="preserve">Definitions of </w:t>
      </w:r>
      <w:r w:rsidR="00AE38EF" w:rsidRPr="00B47DBD">
        <w:rPr>
          <w:bCs/>
        </w:rPr>
        <w:t xml:space="preserve">types, </w:t>
      </w:r>
      <w:r w:rsidRPr="00B47DBD">
        <w:rPr>
          <w:bCs/>
        </w:rPr>
        <w:t xml:space="preserve">uses and users of recreational water is given in </w:t>
      </w:r>
      <w:r w:rsidRPr="00B47DBD">
        <w:rPr>
          <w:b/>
        </w:rPr>
        <w:t xml:space="preserve">Appendix </w:t>
      </w:r>
      <w:r w:rsidR="009E6B4C" w:rsidRPr="00B47DBD">
        <w:rPr>
          <w:b/>
        </w:rPr>
        <w:t>1</w:t>
      </w:r>
      <w:r w:rsidRPr="00B47DBD">
        <w:rPr>
          <w:bCs/>
        </w:rPr>
        <w:t>.</w:t>
      </w:r>
    </w:p>
    <w:p w14:paraId="286A1552" w14:textId="77777777" w:rsidR="00E52689" w:rsidRPr="008F7938" w:rsidRDefault="00E52689" w:rsidP="00F265A0">
      <w:pPr>
        <w:rPr>
          <w:bCs/>
        </w:rPr>
      </w:pPr>
    </w:p>
    <w:p w14:paraId="52D01748" w14:textId="77777777" w:rsidR="006C4287" w:rsidRPr="008F7938" w:rsidRDefault="00992883" w:rsidP="004E1680">
      <w:pPr>
        <w:pStyle w:val="Heading2"/>
      </w:pPr>
      <w:bookmarkStart w:id="15" w:name="_Toc106900994"/>
      <w:r w:rsidRPr="008F7938">
        <w:t>Research Question/s</w:t>
      </w:r>
      <w:bookmarkEnd w:id="15"/>
    </w:p>
    <w:p w14:paraId="0AEA303F" w14:textId="14A273F0" w:rsidR="00F265A0" w:rsidRPr="00D03706" w:rsidRDefault="00992883" w:rsidP="00F265A0">
      <w:r w:rsidRPr="00D03706">
        <w:t xml:space="preserve">The research questions that form the basis of this review were developed by the </w:t>
      </w:r>
      <w:r w:rsidR="009E6B4C" w:rsidRPr="00D03706">
        <w:t>NHMRC Recreational Water Advisory Committee (</w:t>
      </w:r>
      <w:r w:rsidR="00527ABA">
        <w:t>the Committee</w:t>
      </w:r>
      <w:r w:rsidR="009E6B4C" w:rsidRPr="00D03706">
        <w:t>)</w:t>
      </w:r>
      <w:r w:rsidRPr="00D03706">
        <w:t xml:space="preserve">.  There is one primary question and </w:t>
      </w:r>
      <w:r w:rsidR="00D03706" w:rsidRPr="00D03706">
        <w:t>two</w:t>
      </w:r>
      <w:r w:rsidR="009830C5" w:rsidRPr="00D03706">
        <w:t xml:space="preserve"> </w:t>
      </w:r>
      <w:r w:rsidRPr="00D03706">
        <w:t>secondary questions.</w:t>
      </w:r>
    </w:p>
    <w:p w14:paraId="40E56DC2" w14:textId="3D867B49" w:rsidR="00F265A0" w:rsidRPr="00D03706" w:rsidRDefault="00992883" w:rsidP="00F265A0">
      <w:pPr>
        <w:pStyle w:val="Heading3"/>
        <w:rPr>
          <w:color w:val="auto"/>
        </w:rPr>
      </w:pPr>
      <w:bookmarkStart w:id="16" w:name="_Toc106900995"/>
      <w:r w:rsidRPr="00D03706">
        <w:rPr>
          <w:color w:val="auto"/>
        </w:rPr>
        <w:t>Primary question</w:t>
      </w:r>
      <w:bookmarkEnd w:id="16"/>
    </w:p>
    <w:p w14:paraId="046C3C62" w14:textId="77777777" w:rsidR="00D03706" w:rsidRPr="0046712B" w:rsidRDefault="00992883" w:rsidP="00D03706">
      <w:pPr>
        <w:rPr>
          <w:i/>
        </w:rPr>
      </w:pPr>
      <w:bookmarkStart w:id="17" w:name="_Ref48638137"/>
      <w:bookmarkStart w:id="18" w:name="_Ref48638169"/>
      <w:r w:rsidRPr="0046712B">
        <w:rPr>
          <w:iCs/>
        </w:rPr>
        <w:t>The primary question is:</w:t>
      </w:r>
      <w:r w:rsidRPr="0046712B">
        <w:rPr>
          <w:i/>
        </w:rPr>
        <w:t xml:space="preserve"> How can we monitor, assess and predict risks from diffuse and point source microbial contamination in recreational waters?</w:t>
      </w:r>
    </w:p>
    <w:p w14:paraId="47552436" w14:textId="3746738A" w:rsidR="00D03706" w:rsidRPr="0046712B" w:rsidRDefault="00992883" w:rsidP="00D03706">
      <w:r w:rsidRPr="0046712B">
        <w:t>To answer the primary question</w:t>
      </w:r>
      <w:r w:rsidR="00527ABA">
        <w:t xml:space="preserve"> the Committee</w:t>
      </w:r>
      <w:r w:rsidR="001D0E73">
        <w:t xml:space="preserve"> provided the following guidance points:</w:t>
      </w:r>
    </w:p>
    <w:p w14:paraId="285B16B1" w14:textId="77777777" w:rsidR="00D03706" w:rsidRPr="0046712B" w:rsidRDefault="00992883" w:rsidP="00327E8B">
      <w:pPr>
        <w:numPr>
          <w:ilvl w:val="0"/>
          <w:numId w:val="10"/>
        </w:numPr>
        <w:ind w:left="714" w:hanging="357"/>
        <w:contextualSpacing/>
        <w:rPr>
          <w:bCs/>
        </w:rPr>
      </w:pPr>
      <w:r w:rsidRPr="0046712B">
        <w:rPr>
          <w:bCs/>
        </w:rPr>
        <w:t>Provide examples of what is done in Australian and international jurisdictions and their reasoning.</w:t>
      </w:r>
    </w:p>
    <w:p w14:paraId="49824D6E" w14:textId="77777777" w:rsidR="00D03706" w:rsidRPr="0046712B" w:rsidRDefault="00992883" w:rsidP="00327E8B">
      <w:pPr>
        <w:numPr>
          <w:ilvl w:val="0"/>
          <w:numId w:val="26"/>
        </w:numPr>
        <w:ind w:left="714" w:hanging="357"/>
        <w:contextualSpacing/>
        <w:rPr>
          <w:bCs/>
        </w:rPr>
      </w:pPr>
      <w:r w:rsidRPr="0046712B">
        <w:rPr>
          <w:bCs/>
        </w:rPr>
        <w:t>Determine what is done in other settings and how this relates to the Australian context.</w:t>
      </w:r>
    </w:p>
    <w:p w14:paraId="26E15997" w14:textId="77777777" w:rsidR="00D03706" w:rsidRPr="0046712B" w:rsidRDefault="00992883" w:rsidP="00327E8B">
      <w:pPr>
        <w:numPr>
          <w:ilvl w:val="0"/>
          <w:numId w:val="26"/>
        </w:numPr>
        <w:ind w:left="714" w:hanging="357"/>
        <w:contextualSpacing/>
        <w:rPr>
          <w:bCs/>
        </w:rPr>
      </w:pPr>
      <w:r w:rsidRPr="0046712B">
        <w:rPr>
          <w:bCs/>
        </w:rPr>
        <w:t>Determine how specific target populations such as children, immunocompromised or the elderly are impacted.</w:t>
      </w:r>
    </w:p>
    <w:p w14:paraId="2E36CD86" w14:textId="77777777" w:rsidR="00D03706" w:rsidRPr="0046712B" w:rsidRDefault="00992883" w:rsidP="00327E8B">
      <w:pPr>
        <w:numPr>
          <w:ilvl w:val="0"/>
          <w:numId w:val="26"/>
        </w:numPr>
        <w:ind w:left="714" w:hanging="357"/>
        <w:contextualSpacing/>
        <w:rPr>
          <w:bCs/>
        </w:rPr>
      </w:pPr>
      <w:r w:rsidRPr="0046712B">
        <w:rPr>
          <w:bCs/>
        </w:rPr>
        <w:t>Determine the main factors impacting risk and its prediction (environmental, microbial, etc.).</w:t>
      </w:r>
    </w:p>
    <w:p w14:paraId="07775517" w14:textId="77777777" w:rsidR="00D03706" w:rsidRPr="0046712B" w:rsidRDefault="00992883" w:rsidP="00327E8B">
      <w:pPr>
        <w:numPr>
          <w:ilvl w:val="0"/>
          <w:numId w:val="26"/>
        </w:numPr>
        <w:ind w:left="714" w:hanging="357"/>
        <w:contextualSpacing/>
        <w:rPr>
          <w:bCs/>
        </w:rPr>
      </w:pPr>
      <w:r w:rsidRPr="0046712B">
        <w:rPr>
          <w:bCs/>
        </w:rPr>
        <w:t>Identi</w:t>
      </w:r>
      <w:r>
        <w:rPr>
          <w:bCs/>
        </w:rPr>
        <w:t>f</w:t>
      </w:r>
      <w:r w:rsidRPr="0046712B">
        <w:rPr>
          <w:bCs/>
        </w:rPr>
        <w:t>y gaps and opportunities to design a risk assessment framework that would provide an estimation of the risk truly reflective of adverse health outcomes in various settings relevant to the Australian context.</w:t>
      </w:r>
    </w:p>
    <w:p w14:paraId="296D8E98" w14:textId="400DE0CE" w:rsidR="00F265A0" w:rsidRPr="001D0E73" w:rsidRDefault="00992883" w:rsidP="00F265A0">
      <w:pPr>
        <w:pStyle w:val="Heading3"/>
        <w:rPr>
          <w:color w:val="auto"/>
        </w:rPr>
      </w:pPr>
      <w:bookmarkStart w:id="19" w:name="_Toc106900996"/>
      <w:r w:rsidRPr="001D0E73">
        <w:rPr>
          <w:color w:val="auto"/>
        </w:rPr>
        <w:t>Secondary questions</w:t>
      </w:r>
      <w:bookmarkEnd w:id="17"/>
      <w:bookmarkEnd w:id="18"/>
      <w:bookmarkEnd w:id="19"/>
    </w:p>
    <w:p w14:paraId="33EFAE47" w14:textId="77777777" w:rsidR="001D0E73" w:rsidRPr="0046712B" w:rsidRDefault="00992883" w:rsidP="001D0E73">
      <w:bookmarkStart w:id="20" w:name="_Hlk42771129"/>
      <w:bookmarkStart w:id="21" w:name="_Hlk71721960"/>
      <w:r w:rsidRPr="0046712B">
        <w:t xml:space="preserve">The secondary questions are: </w:t>
      </w:r>
    </w:p>
    <w:p w14:paraId="0CFDB8CE" w14:textId="77777777" w:rsidR="001D0E73" w:rsidRPr="0046712B" w:rsidRDefault="00992883" w:rsidP="00327E8B">
      <w:pPr>
        <w:pStyle w:val="ListParagraph"/>
        <w:numPr>
          <w:ilvl w:val="0"/>
          <w:numId w:val="27"/>
        </w:numPr>
        <w:rPr>
          <w:i/>
          <w:lang w:val="en-AU"/>
        </w:rPr>
      </w:pPr>
      <w:bookmarkStart w:id="22" w:name="_Hlk48228564"/>
      <w:r w:rsidRPr="0046712B">
        <w:rPr>
          <w:i/>
          <w:lang w:val="en-AU"/>
        </w:rPr>
        <w:t>What are the indicators/surrogates of this/these risk/s?</w:t>
      </w:r>
    </w:p>
    <w:p w14:paraId="7CA77699" w14:textId="24CB3533" w:rsidR="001D0E73" w:rsidRPr="0046712B" w:rsidRDefault="00992883" w:rsidP="001D0E73">
      <w:pPr>
        <w:ind w:left="714"/>
      </w:pPr>
      <w:r>
        <w:t>Committee guidance points</w:t>
      </w:r>
      <w:r w:rsidRPr="0046712B">
        <w:t>:</w:t>
      </w:r>
    </w:p>
    <w:p w14:paraId="3F7DBB86" w14:textId="77777777" w:rsidR="001D0E73" w:rsidRPr="0046712B" w:rsidRDefault="00992883" w:rsidP="00327E8B">
      <w:pPr>
        <w:numPr>
          <w:ilvl w:val="1"/>
          <w:numId w:val="28"/>
        </w:numPr>
        <w:contextualSpacing/>
        <w:rPr>
          <w:bCs/>
        </w:rPr>
      </w:pPr>
      <w:r w:rsidRPr="0046712B">
        <w:rPr>
          <w:bCs/>
        </w:rPr>
        <w:t>Review the new technologies available to assess and monitor risks and determine how they could be practically applied to Australian recreational waters</w:t>
      </w:r>
    </w:p>
    <w:p w14:paraId="558FEBE7" w14:textId="77777777" w:rsidR="001D0E73" w:rsidRPr="0046712B" w:rsidRDefault="00992883" w:rsidP="00327E8B">
      <w:pPr>
        <w:numPr>
          <w:ilvl w:val="1"/>
          <w:numId w:val="28"/>
        </w:numPr>
        <w:contextualSpacing/>
        <w:rPr>
          <w:bCs/>
        </w:rPr>
      </w:pPr>
      <w:r w:rsidRPr="0046712B">
        <w:rPr>
          <w:bCs/>
        </w:rPr>
        <w:t>Describe the relationship between the indicator and surrogates with adverse health outcomes. Include how this relationship been demonstrated in settings relevant to Australia.</w:t>
      </w:r>
    </w:p>
    <w:bookmarkEnd w:id="22"/>
    <w:p w14:paraId="0D59F029" w14:textId="77777777" w:rsidR="001D0E73" w:rsidRPr="0046712B" w:rsidRDefault="00992883" w:rsidP="00327E8B">
      <w:pPr>
        <w:pStyle w:val="ListParagraph"/>
        <w:numPr>
          <w:ilvl w:val="0"/>
          <w:numId w:val="27"/>
        </w:numPr>
        <w:rPr>
          <w:i/>
          <w:lang w:val="en-AU"/>
        </w:rPr>
      </w:pPr>
      <w:r w:rsidRPr="0046712B">
        <w:rPr>
          <w:i/>
          <w:lang w:val="en-AU"/>
        </w:rPr>
        <w:t>What are the current practices to minimise or manage this/these risk/s?</w:t>
      </w:r>
    </w:p>
    <w:p w14:paraId="2322445E" w14:textId="22C4A49E" w:rsidR="00534AAF" w:rsidRPr="0046712B" w:rsidRDefault="00992883" w:rsidP="00534AAF">
      <w:pPr>
        <w:ind w:left="720"/>
      </w:pPr>
      <w:r>
        <w:t>Committee guidance points</w:t>
      </w:r>
      <w:r w:rsidRPr="0046712B">
        <w:t>:</w:t>
      </w:r>
    </w:p>
    <w:p w14:paraId="30E79E21" w14:textId="77777777" w:rsidR="001D0E73" w:rsidRPr="0046712B" w:rsidRDefault="00992883" w:rsidP="00327E8B">
      <w:pPr>
        <w:numPr>
          <w:ilvl w:val="1"/>
          <w:numId w:val="28"/>
        </w:numPr>
        <w:contextualSpacing/>
        <w:rPr>
          <w:bCs/>
        </w:rPr>
      </w:pPr>
      <w:r w:rsidRPr="0046712B">
        <w:rPr>
          <w:bCs/>
        </w:rPr>
        <w:t>Provide examples of how mitigation strategies have been developed based on scientific evidence.</w:t>
      </w:r>
    </w:p>
    <w:p w14:paraId="40AA3221" w14:textId="0BDE459D" w:rsidR="001D0E73" w:rsidRDefault="00992883" w:rsidP="00327E8B">
      <w:pPr>
        <w:numPr>
          <w:ilvl w:val="1"/>
          <w:numId w:val="28"/>
        </w:numPr>
        <w:contextualSpacing/>
        <w:rPr>
          <w:bCs/>
        </w:rPr>
      </w:pPr>
      <w:r w:rsidRPr="0046712B">
        <w:rPr>
          <w:bCs/>
        </w:rPr>
        <w:t>Provide examples/case studies of how this is achieved/implemented in settings relevant to the Australian context.</w:t>
      </w:r>
    </w:p>
    <w:p w14:paraId="69215972" w14:textId="77777777" w:rsidR="00DA1840" w:rsidRDefault="00DA1840" w:rsidP="00DA1840"/>
    <w:p w14:paraId="59080369" w14:textId="20C019FC" w:rsidR="006C4287" w:rsidRPr="008F7938" w:rsidRDefault="00992883" w:rsidP="004E1680">
      <w:pPr>
        <w:pStyle w:val="Heading2"/>
      </w:pPr>
      <w:bookmarkStart w:id="23" w:name="_Ref64282671"/>
      <w:bookmarkStart w:id="24" w:name="_Toc106900997"/>
      <w:bookmarkEnd w:id="20"/>
      <w:bookmarkEnd w:id="21"/>
      <w:r w:rsidRPr="008F7938">
        <w:t>Search Strategy and Selection of Evidence</w:t>
      </w:r>
      <w:bookmarkEnd w:id="23"/>
      <w:bookmarkEnd w:id="24"/>
    </w:p>
    <w:p w14:paraId="5D0DDC7F" w14:textId="402E2F1B" w:rsidR="00AF343E" w:rsidRPr="009E4B06" w:rsidRDefault="00992883" w:rsidP="00AF343E">
      <w:pPr>
        <w:pStyle w:val="Heading3"/>
        <w:rPr>
          <w:color w:val="auto"/>
        </w:rPr>
      </w:pPr>
      <w:bookmarkStart w:id="25" w:name="_Toc106900998"/>
      <w:r w:rsidRPr="009E4B06">
        <w:rPr>
          <w:color w:val="auto"/>
        </w:rPr>
        <w:t>Overview</w:t>
      </w:r>
      <w:bookmarkEnd w:id="25"/>
    </w:p>
    <w:p w14:paraId="23952ECA" w14:textId="77777777" w:rsidR="003D5A7A" w:rsidRPr="009E4B06" w:rsidRDefault="00992883" w:rsidP="003D5A7A">
      <w:r w:rsidRPr="009E4B06">
        <w:t xml:space="preserve">The </w:t>
      </w:r>
      <w:r w:rsidR="001022E6" w:rsidRPr="009E4B06">
        <w:t xml:space="preserve">specific steps </w:t>
      </w:r>
      <w:r w:rsidR="003E3A6E" w:rsidRPr="009E4B06">
        <w:t>involved in</w:t>
      </w:r>
      <w:r w:rsidR="001022E6" w:rsidRPr="009E4B06">
        <w:t xml:space="preserve"> find</w:t>
      </w:r>
      <w:r w:rsidR="003E3A6E" w:rsidRPr="009E4B06">
        <w:t>ing</w:t>
      </w:r>
      <w:r w:rsidR="001022E6" w:rsidRPr="009E4B06">
        <w:t xml:space="preserve"> and select</w:t>
      </w:r>
      <w:r w:rsidRPr="009E4B06">
        <w:t>ing</w:t>
      </w:r>
      <w:r w:rsidR="001022E6" w:rsidRPr="009E4B06">
        <w:t xml:space="preserve"> the evidence </w:t>
      </w:r>
      <w:r w:rsidR="003E3A6E" w:rsidRPr="009E4B06">
        <w:t>for</w:t>
      </w:r>
      <w:r w:rsidR="001022E6" w:rsidRPr="009E4B06">
        <w:t xml:space="preserve"> review</w:t>
      </w:r>
      <w:r w:rsidRPr="009E4B06">
        <w:t xml:space="preserve"> were:</w:t>
      </w:r>
    </w:p>
    <w:p w14:paraId="68509C22" w14:textId="6CEC18FD" w:rsidR="006C4287" w:rsidRPr="009E4B06" w:rsidRDefault="00992883" w:rsidP="00327E8B">
      <w:pPr>
        <w:pStyle w:val="ListParagraph"/>
        <w:numPr>
          <w:ilvl w:val="0"/>
          <w:numId w:val="17"/>
        </w:numPr>
        <w:ind w:left="714" w:hanging="357"/>
        <w:contextualSpacing/>
        <w:rPr>
          <w:lang w:val="en-AU"/>
        </w:rPr>
      </w:pPr>
      <w:r w:rsidRPr="009E4B06">
        <w:rPr>
          <w:lang w:val="en-AU"/>
        </w:rPr>
        <w:t>Preparation of a list of keywords</w:t>
      </w:r>
      <w:r w:rsidR="00AD2665" w:rsidRPr="009E4B06">
        <w:rPr>
          <w:lang w:val="en-AU"/>
        </w:rPr>
        <w:t xml:space="preserve"> (search terms) (Appendix </w:t>
      </w:r>
      <w:r w:rsidR="009E4B06">
        <w:rPr>
          <w:lang w:val="en-AU"/>
        </w:rPr>
        <w:t>2</w:t>
      </w:r>
      <w:r w:rsidR="00AD2665" w:rsidRPr="009E4B06">
        <w:rPr>
          <w:lang w:val="en-AU"/>
        </w:rPr>
        <w:t xml:space="preserve">) for approval by the </w:t>
      </w:r>
      <w:r w:rsidR="0035267D">
        <w:rPr>
          <w:lang w:val="en-AU"/>
        </w:rPr>
        <w:t>Committee</w:t>
      </w:r>
      <w:r w:rsidR="001A02E6" w:rsidRPr="009E4B06">
        <w:rPr>
          <w:lang w:val="en-AU"/>
        </w:rPr>
        <w:t>;</w:t>
      </w:r>
    </w:p>
    <w:p w14:paraId="7625E7FE" w14:textId="637F07B1" w:rsidR="003D5A7A" w:rsidRPr="009E4B06" w:rsidRDefault="00992883" w:rsidP="00327E8B">
      <w:pPr>
        <w:pStyle w:val="ListParagraph"/>
        <w:numPr>
          <w:ilvl w:val="0"/>
          <w:numId w:val="17"/>
        </w:numPr>
        <w:ind w:left="714" w:hanging="357"/>
        <w:contextualSpacing/>
        <w:rPr>
          <w:lang w:val="en-AU"/>
        </w:rPr>
      </w:pPr>
      <w:r w:rsidRPr="009E4B06">
        <w:rPr>
          <w:lang w:val="en-AU"/>
        </w:rPr>
        <w:t xml:space="preserve">Classification of </w:t>
      </w:r>
      <w:r w:rsidR="001A02E6" w:rsidRPr="009E4B06">
        <w:rPr>
          <w:lang w:val="en-AU"/>
        </w:rPr>
        <w:t xml:space="preserve">the </w:t>
      </w:r>
      <w:r w:rsidRPr="009E4B06">
        <w:rPr>
          <w:lang w:val="en-AU"/>
        </w:rPr>
        <w:t xml:space="preserve">list into logical categories related to population, location, study type, </w:t>
      </w:r>
      <w:r w:rsidR="00A46473" w:rsidRPr="009E4B06">
        <w:rPr>
          <w:lang w:val="en-AU"/>
        </w:rPr>
        <w:t xml:space="preserve">property or </w:t>
      </w:r>
      <w:r w:rsidRPr="009E4B06">
        <w:rPr>
          <w:lang w:val="en-AU"/>
        </w:rPr>
        <w:t>attribute, method, health outcome,</w:t>
      </w:r>
      <w:r w:rsidR="00A46473" w:rsidRPr="009E4B06">
        <w:rPr>
          <w:lang w:val="en-AU"/>
        </w:rPr>
        <w:t xml:space="preserve"> carrier (type of water),</w:t>
      </w:r>
      <w:r w:rsidRPr="009E4B06">
        <w:rPr>
          <w:lang w:val="en-AU"/>
        </w:rPr>
        <w:t xml:space="preserve"> exposure pathway</w:t>
      </w:r>
      <w:r w:rsidR="00A46473" w:rsidRPr="009E4B06">
        <w:rPr>
          <w:lang w:val="en-AU"/>
        </w:rPr>
        <w:t xml:space="preserve"> (</w:t>
      </w:r>
      <w:r w:rsidR="00981309" w:rsidRPr="009E4B06">
        <w:rPr>
          <w:lang w:val="en-AU"/>
        </w:rPr>
        <w:t xml:space="preserve">includes split </w:t>
      </w:r>
      <w:r w:rsidR="00A46473" w:rsidRPr="009E4B06">
        <w:rPr>
          <w:lang w:val="en-AU"/>
        </w:rPr>
        <w:t>into sub-categories</w:t>
      </w:r>
      <w:r w:rsidR="00981309" w:rsidRPr="009E4B06">
        <w:rPr>
          <w:lang w:val="en-AU"/>
        </w:rPr>
        <w:t>)</w:t>
      </w:r>
      <w:r w:rsidR="00A46473" w:rsidRPr="009E4B06">
        <w:rPr>
          <w:lang w:val="en-AU"/>
        </w:rPr>
        <w:t xml:space="preserve"> and </w:t>
      </w:r>
      <w:r w:rsidRPr="009E4B06">
        <w:rPr>
          <w:lang w:val="en-AU"/>
        </w:rPr>
        <w:t>source</w:t>
      </w:r>
      <w:r w:rsidR="00981309" w:rsidRPr="009E4B06">
        <w:rPr>
          <w:lang w:val="en-AU"/>
        </w:rPr>
        <w:t xml:space="preserve">.  The classification was </w:t>
      </w:r>
      <w:r w:rsidR="00624382" w:rsidRPr="009E4B06">
        <w:rPr>
          <w:lang w:val="en-AU"/>
        </w:rPr>
        <w:t>performed</w:t>
      </w:r>
      <w:r w:rsidR="00981309" w:rsidRPr="009E4B06">
        <w:rPr>
          <w:lang w:val="en-AU"/>
        </w:rPr>
        <w:t xml:space="preserve"> to assist </w:t>
      </w:r>
      <w:r w:rsidR="001A02E6" w:rsidRPr="009E4B06">
        <w:rPr>
          <w:lang w:val="en-AU"/>
        </w:rPr>
        <w:t>in composing search strings</w:t>
      </w:r>
      <w:r w:rsidR="00552F01" w:rsidRPr="009E4B06">
        <w:rPr>
          <w:lang w:val="en-AU"/>
        </w:rPr>
        <w:t>;</w:t>
      </w:r>
    </w:p>
    <w:p w14:paraId="52E34DF4" w14:textId="21FA2C32" w:rsidR="00624382" w:rsidRPr="009E4B06" w:rsidRDefault="00992883" w:rsidP="00327E8B">
      <w:pPr>
        <w:pStyle w:val="ListParagraph"/>
        <w:numPr>
          <w:ilvl w:val="0"/>
          <w:numId w:val="17"/>
        </w:numPr>
        <w:ind w:left="714" w:hanging="357"/>
        <w:contextualSpacing/>
        <w:rPr>
          <w:lang w:val="en-AU"/>
        </w:rPr>
      </w:pPr>
      <w:r w:rsidRPr="009E4B06">
        <w:rPr>
          <w:lang w:val="en-AU"/>
        </w:rPr>
        <w:t xml:space="preserve">Development of search strings based on the </w:t>
      </w:r>
      <w:r w:rsidR="00AD2665" w:rsidRPr="009E4B06">
        <w:rPr>
          <w:lang w:val="en-AU"/>
        </w:rPr>
        <w:t xml:space="preserve">keywords </w:t>
      </w:r>
      <w:r w:rsidRPr="009E4B06">
        <w:rPr>
          <w:lang w:val="en-AU"/>
        </w:rPr>
        <w:t>and preparing combinations of strings to create search strategies</w:t>
      </w:r>
      <w:r w:rsidR="00951238" w:rsidRPr="009E4B06">
        <w:rPr>
          <w:lang w:val="en-AU"/>
        </w:rPr>
        <w:t>;</w:t>
      </w:r>
    </w:p>
    <w:p w14:paraId="5CC67D5E" w14:textId="3AA7DB19" w:rsidR="00624382" w:rsidRPr="009E4B06" w:rsidRDefault="00992883" w:rsidP="00327E8B">
      <w:pPr>
        <w:pStyle w:val="ListParagraph"/>
        <w:numPr>
          <w:ilvl w:val="0"/>
          <w:numId w:val="17"/>
        </w:numPr>
        <w:ind w:left="714" w:hanging="357"/>
        <w:contextualSpacing/>
        <w:rPr>
          <w:lang w:val="en-AU"/>
        </w:rPr>
      </w:pPr>
      <w:bookmarkStart w:id="26" w:name="_Hlk64280812"/>
      <w:r w:rsidRPr="009E4B06">
        <w:rPr>
          <w:lang w:val="en-AU"/>
        </w:rPr>
        <w:t>Using the composed search strategies to search key life-science literature databases (</w:t>
      </w:r>
      <w:bookmarkStart w:id="27" w:name="_Hlk72502479"/>
      <w:r w:rsidRPr="009E4B06">
        <w:rPr>
          <w:lang w:val="en-AU"/>
        </w:rPr>
        <w:t xml:space="preserve">Scopus, Web of Science, PubMed) </w:t>
      </w:r>
      <w:bookmarkEnd w:id="27"/>
      <w:r w:rsidRPr="009E4B06">
        <w:rPr>
          <w:lang w:val="en-AU"/>
        </w:rPr>
        <w:t>and the general technical literature database, Google Scholar</w:t>
      </w:r>
      <w:r w:rsidR="00951238" w:rsidRPr="009E4B06">
        <w:rPr>
          <w:lang w:val="en-AU"/>
        </w:rPr>
        <w:t>;</w:t>
      </w:r>
    </w:p>
    <w:p w14:paraId="0A52B59B" w14:textId="7E51BA64" w:rsidR="00552F01" w:rsidRPr="009E4B06" w:rsidRDefault="00992883" w:rsidP="00327E8B">
      <w:pPr>
        <w:pStyle w:val="ListParagraph"/>
        <w:numPr>
          <w:ilvl w:val="0"/>
          <w:numId w:val="17"/>
        </w:numPr>
        <w:ind w:left="714" w:hanging="357"/>
        <w:contextualSpacing/>
        <w:rPr>
          <w:lang w:val="en-AU"/>
        </w:rPr>
      </w:pPr>
      <w:bookmarkStart w:id="28" w:name="_Hlk72502572"/>
      <w:r w:rsidRPr="009E4B06">
        <w:rPr>
          <w:lang w:val="en-AU"/>
        </w:rPr>
        <w:t>In addition to the above literature, a search of grey literature</w:t>
      </w:r>
      <w:r w:rsidR="00A74EF8" w:rsidRPr="009E4B06">
        <w:rPr>
          <w:lang w:val="en-AU"/>
        </w:rPr>
        <w:t>, including existing recreational water quality guidelines and/or reports,</w:t>
      </w:r>
      <w:r w:rsidRPr="009E4B06">
        <w:rPr>
          <w:lang w:val="en-AU"/>
        </w:rPr>
        <w:t xml:space="preserve"> </w:t>
      </w:r>
      <w:r w:rsidR="00951238" w:rsidRPr="009E4B06">
        <w:rPr>
          <w:lang w:val="en-AU"/>
        </w:rPr>
        <w:t xml:space="preserve">was undertaken </w:t>
      </w:r>
      <w:r w:rsidR="009B797A" w:rsidRPr="009E4B06">
        <w:rPr>
          <w:lang w:val="en-AU"/>
        </w:rPr>
        <w:t>based on</w:t>
      </w:r>
      <w:r w:rsidR="00951238" w:rsidRPr="009E4B06">
        <w:rPr>
          <w:lang w:val="en-AU"/>
        </w:rPr>
        <w:t xml:space="preserve"> a list provide</w:t>
      </w:r>
      <w:r w:rsidR="00951238" w:rsidRPr="00CE4472">
        <w:rPr>
          <w:lang w:val="en-AU"/>
        </w:rPr>
        <w:t xml:space="preserve">d by </w:t>
      </w:r>
      <w:r w:rsidR="0035267D">
        <w:rPr>
          <w:lang w:val="en-AU"/>
        </w:rPr>
        <w:t xml:space="preserve">members of </w:t>
      </w:r>
      <w:r w:rsidR="001877EB" w:rsidRPr="00CE4472">
        <w:rPr>
          <w:lang w:val="en-AU"/>
        </w:rPr>
        <w:t xml:space="preserve">the </w:t>
      </w:r>
      <w:r w:rsidR="0035267D">
        <w:rPr>
          <w:lang w:val="en-AU"/>
        </w:rPr>
        <w:t>Committee</w:t>
      </w:r>
      <w:r w:rsidR="004E62EC" w:rsidRPr="00CE4472">
        <w:rPr>
          <w:lang w:val="en-AU"/>
        </w:rPr>
        <w:t xml:space="preserve"> (Appendix </w:t>
      </w:r>
      <w:r w:rsidR="009E4B06" w:rsidRPr="00CE4472">
        <w:rPr>
          <w:lang w:val="en-AU"/>
        </w:rPr>
        <w:t>3</w:t>
      </w:r>
      <w:r w:rsidR="004E62EC" w:rsidRPr="00CE4472">
        <w:rPr>
          <w:lang w:val="en-AU"/>
        </w:rPr>
        <w:t>)</w:t>
      </w:r>
      <w:r w:rsidR="009B797A" w:rsidRPr="00CE4472">
        <w:rPr>
          <w:lang w:val="en-AU"/>
        </w:rPr>
        <w:t xml:space="preserve"> p</w:t>
      </w:r>
      <w:r w:rsidR="009B797A" w:rsidRPr="009E4B06">
        <w:rPr>
          <w:lang w:val="en-AU"/>
        </w:rPr>
        <w:t xml:space="preserve">lus a search </w:t>
      </w:r>
      <w:r w:rsidR="003337DD" w:rsidRPr="009E4B06">
        <w:rPr>
          <w:lang w:val="en-AU"/>
        </w:rPr>
        <w:t>of</w:t>
      </w:r>
      <w:r w:rsidR="009B797A" w:rsidRPr="009E4B06">
        <w:rPr>
          <w:lang w:val="en-AU"/>
        </w:rPr>
        <w:t xml:space="preserve"> websites of key international </w:t>
      </w:r>
      <w:r w:rsidR="003337DD" w:rsidRPr="009E4B06">
        <w:rPr>
          <w:lang w:val="en-AU"/>
        </w:rPr>
        <w:t>environmental and public health agencies (e.g. WHO, US EPA)</w:t>
      </w:r>
      <w:r w:rsidR="00951238" w:rsidRPr="009E4B06">
        <w:rPr>
          <w:lang w:val="en-AU"/>
        </w:rPr>
        <w:t xml:space="preserve">; </w:t>
      </w:r>
    </w:p>
    <w:bookmarkEnd w:id="28"/>
    <w:p w14:paraId="30907BED" w14:textId="5BB65CAB" w:rsidR="00951238" w:rsidRPr="009E4B06" w:rsidRDefault="00992883" w:rsidP="00327E8B">
      <w:pPr>
        <w:pStyle w:val="ListParagraph"/>
        <w:numPr>
          <w:ilvl w:val="0"/>
          <w:numId w:val="17"/>
        </w:numPr>
        <w:ind w:left="714" w:hanging="357"/>
        <w:contextualSpacing/>
        <w:rPr>
          <w:lang w:val="en-AU"/>
        </w:rPr>
      </w:pPr>
      <w:r w:rsidRPr="009E4B06">
        <w:rPr>
          <w:lang w:val="en-AU"/>
        </w:rPr>
        <w:t>Lists of retrieved publications were exported to Microsoft Excel spreadsheets and sorted and filtered based on relevancy and quality, including risk of bias, using methods described in detail in subsequent sections below</w:t>
      </w:r>
      <w:r w:rsidR="00A74EF8" w:rsidRPr="009E4B06">
        <w:rPr>
          <w:lang w:val="en-AU"/>
        </w:rPr>
        <w:t>; and</w:t>
      </w:r>
      <w:r w:rsidRPr="009E4B06">
        <w:rPr>
          <w:lang w:val="en-AU"/>
        </w:rPr>
        <w:t xml:space="preserve">  </w:t>
      </w:r>
    </w:p>
    <w:p w14:paraId="6643C767" w14:textId="3A7D1047" w:rsidR="00951238" w:rsidRPr="009E4B06" w:rsidRDefault="00992883" w:rsidP="00327E8B">
      <w:pPr>
        <w:pStyle w:val="ListParagraph"/>
        <w:numPr>
          <w:ilvl w:val="0"/>
          <w:numId w:val="17"/>
        </w:numPr>
        <w:contextualSpacing/>
        <w:rPr>
          <w:lang w:val="en-AU"/>
        </w:rPr>
      </w:pPr>
      <w:r w:rsidRPr="009E4B06">
        <w:rPr>
          <w:lang w:val="en-AU"/>
        </w:rPr>
        <w:t>Shortlisted literature was imported from Excel into a bibliographic software package (Zotero) for management of associated PDF documents and for reporting on the results of the literature search.</w:t>
      </w:r>
    </w:p>
    <w:p w14:paraId="6AE63ABF" w14:textId="3000AF5D" w:rsidR="000C4246" w:rsidRPr="009E4B06" w:rsidRDefault="00992883" w:rsidP="00327E8B">
      <w:pPr>
        <w:pStyle w:val="ListParagraph"/>
        <w:numPr>
          <w:ilvl w:val="0"/>
          <w:numId w:val="17"/>
        </w:numPr>
        <w:contextualSpacing/>
        <w:rPr>
          <w:lang w:val="en-AU"/>
        </w:rPr>
      </w:pPr>
      <w:r w:rsidRPr="009E4B06">
        <w:rPr>
          <w:lang w:val="en-AU"/>
        </w:rPr>
        <w:t xml:space="preserve">The shortlisted literature was subject to further screening during the quality assessment steps (Sections </w:t>
      </w:r>
      <w:r w:rsidRPr="009E4B06">
        <w:rPr>
          <w:lang w:val="en-AU"/>
        </w:rPr>
        <w:fldChar w:fldCharType="begin"/>
      </w:r>
      <w:r w:rsidRPr="009E4B06">
        <w:rPr>
          <w:lang w:val="en-AU"/>
        </w:rPr>
        <w:instrText xml:space="preserve"> REF _Ref43479810 \r \h </w:instrText>
      </w:r>
      <w:r w:rsidRPr="009E4B06">
        <w:rPr>
          <w:lang w:val="en-AU"/>
        </w:rPr>
      </w:r>
      <w:r w:rsidRPr="009E4B06">
        <w:rPr>
          <w:lang w:val="en-AU"/>
        </w:rPr>
        <w:fldChar w:fldCharType="separate"/>
      </w:r>
      <w:r w:rsidR="00667879">
        <w:rPr>
          <w:lang w:val="en-AU"/>
        </w:rPr>
        <w:t>2.5</w:t>
      </w:r>
      <w:r w:rsidRPr="009E4B06">
        <w:rPr>
          <w:lang w:val="en-AU"/>
        </w:rPr>
        <w:fldChar w:fldCharType="end"/>
      </w:r>
      <w:r w:rsidRPr="009E4B06">
        <w:rPr>
          <w:lang w:val="en-AU"/>
        </w:rPr>
        <w:t xml:space="preserve"> and </w:t>
      </w:r>
      <w:r w:rsidRPr="009E4B06">
        <w:rPr>
          <w:lang w:val="en-AU"/>
        </w:rPr>
        <w:fldChar w:fldCharType="begin"/>
      </w:r>
      <w:r w:rsidRPr="009E4B06">
        <w:rPr>
          <w:lang w:val="en-AU"/>
        </w:rPr>
        <w:instrText xml:space="preserve"> REF _Ref48299132 \r \h </w:instrText>
      </w:r>
      <w:r w:rsidRPr="009E4B06">
        <w:rPr>
          <w:lang w:val="en-AU"/>
        </w:rPr>
      </w:r>
      <w:r w:rsidRPr="009E4B06">
        <w:rPr>
          <w:lang w:val="en-AU"/>
        </w:rPr>
        <w:fldChar w:fldCharType="separate"/>
      </w:r>
      <w:r w:rsidR="00667879">
        <w:rPr>
          <w:lang w:val="en-AU"/>
        </w:rPr>
        <w:t>2.6</w:t>
      </w:r>
      <w:r w:rsidRPr="009E4B06">
        <w:rPr>
          <w:lang w:val="en-AU"/>
        </w:rPr>
        <w:fldChar w:fldCharType="end"/>
      </w:r>
      <w:r w:rsidRPr="009E4B06">
        <w:rPr>
          <w:lang w:val="en-AU"/>
        </w:rPr>
        <w:t>).</w:t>
      </w:r>
    </w:p>
    <w:p w14:paraId="341B7F1C" w14:textId="62AEDA2C" w:rsidR="00CC179E" w:rsidRPr="001F2197" w:rsidRDefault="00992883" w:rsidP="00AF343E">
      <w:pPr>
        <w:pStyle w:val="Heading3"/>
        <w:rPr>
          <w:color w:val="auto"/>
        </w:rPr>
      </w:pPr>
      <w:bookmarkStart w:id="29" w:name="_Toc106900999"/>
      <w:bookmarkEnd w:id="26"/>
      <w:r w:rsidRPr="001F2197">
        <w:rPr>
          <w:color w:val="auto"/>
        </w:rPr>
        <w:t xml:space="preserve">Keywords </w:t>
      </w:r>
      <w:r w:rsidR="00AF343E" w:rsidRPr="001F2197">
        <w:rPr>
          <w:color w:val="auto"/>
        </w:rPr>
        <w:t>and search strings</w:t>
      </w:r>
      <w:bookmarkEnd w:id="29"/>
    </w:p>
    <w:p w14:paraId="5C883066" w14:textId="6052CBF0" w:rsidR="00AD2665" w:rsidRPr="001F2197" w:rsidRDefault="00992883" w:rsidP="00AF343E">
      <w:r w:rsidRPr="001F2197">
        <w:t xml:space="preserve">An extensive list of keywords relevant to recreational water quality (Appendix </w:t>
      </w:r>
      <w:r w:rsidR="001F2197" w:rsidRPr="001F2197">
        <w:t>2</w:t>
      </w:r>
      <w:r w:rsidRPr="001F2197">
        <w:t xml:space="preserve">) was composed and included in the research protocol </w:t>
      </w:r>
      <w:r w:rsidR="001F2197" w:rsidRPr="001F2197">
        <w:fldChar w:fldCharType="begin"/>
      </w:r>
      <w:r w:rsidR="0005014F">
        <w:instrText xml:space="preserve"> ADDIN ZOTERO_ITEM CSL_CITATION {"citationID":"NCjcqnft","properties":{"formattedCitation":"(O\\uc0\\u8217{}Connor, 2020)","plainCitation":"(O’Connor, 2020)","noteIndex":0},"citationItems":[{"id":17792,"uris":["http://zotero.org/users/148142/items/EFHNEC3E"],"uri":["http://zotero.org/users/148142/items/EFHNEC3E"],"itemData":{"id":17792,"type":"report","title":"Research Protocols for Narrative Reviews in support of the NHMRC Recreational Water Quality Guidelines: Microbial Risks. Ecos Environmental Consulting, September 2020","author":[{"family":"O'Connor","given":"N.A."}],"issued":{"date-parts":[["2020"]]}}}],"schema":"https://github.com/citation-style-language/schema/raw/master/csl-citation.json"} </w:instrText>
      </w:r>
      <w:r w:rsidR="001F2197" w:rsidRPr="001F2197">
        <w:fldChar w:fldCharType="separate"/>
      </w:r>
      <w:r w:rsidR="0062533A" w:rsidRPr="0062533A">
        <w:rPr>
          <w:rFonts w:cs="Arial"/>
        </w:rPr>
        <w:t>(O’Connor, 2020)</w:t>
      </w:r>
      <w:r w:rsidR="001F2197" w:rsidRPr="001F2197">
        <w:fldChar w:fldCharType="end"/>
      </w:r>
      <w:r w:rsidRPr="001F2197">
        <w:t xml:space="preserve"> which was approved by the </w:t>
      </w:r>
      <w:r w:rsidR="0035267D">
        <w:t>Committee</w:t>
      </w:r>
      <w:r w:rsidRPr="001F2197">
        <w:t>.</w:t>
      </w:r>
      <w:r w:rsidR="001D2652" w:rsidRPr="001F2197">
        <w:t xml:space="preserve">  To aid in the effectiveness of the search process, the keyword list was classified into logical categories consistent with a risk assessment exposure pathway approach (</w:t>
      </w:r>
      <w:r w:rsidR="00D35187">
        <w:fldChar w:fldCharType="begin"/>
      </w:r>
      <w:r w:rsidR="00D35187">
        <w:instrText xml:space="preserve"> REF _Ref90285417 \h </w:instrText>
      </w:r>
      <w:r w:rsidR="00D35187">
        <w:fldChar w:fldCharType="separate"/>
      </w:r>
      <w:r w:rsidR="00667879">
        <w:t xml:space="preserve">Table </w:t>
      </w:r>
      <w:r w:rsidR="00667879">
        <w:rPr>
          <w:noProof/>
        </w:rPr>
        <w:t>2</w:t>
      </w:r>
      <w:r w:rsidR="00667879">
        <w:noBreakHyphen/>
      </w:r>
      <w:r w:rsidR="00667879">
        <w:rPr>
          <w:noProof/>
        </w:rPr>
        <w:t>1</w:t>
      </w:r>
      <w:r w:rsidR="00D35187">
        <w:fldChar w:fldCharType="end"/>
      </w:r>
      <w:r w:rsidR="001D2652" w:rsidRPr="001F2197">
        <w:t>).  Categories included were population, location, study type, property or attribute, method, health outcome, carrier (type of water), exposure pathway (includes split into sub-categories) and source</w:t>
      </w:r>
      <w:r w:rsidR="00EE546A" w:rsidRPr="001F2197">
        <w:t>.</w:t>
      </w:r>
    </w:p>
    <w:p w14:paraId="7DC3DBE3" w14:textId="08F3C3E0" w:rsidR="00EE546A" w:rsidRPr="001F2197" w:rsidRDefault="00992883" w:rsidP="00AF343E">
      <w:r w:rsidRPr="001F2197">
        <w:t>For each category, search strings composed of a series of keywords that described related sub-categories of items.  Within search strings, keywords were linked by the logical operators “OR” or “AND” as appropriate.  Quotation marks were used to encapsulate keywords that consisted of more than one word.  Certain groups of keywords</w:t>
      </w:r>
      <w:r w:rsidR="00E91870" w:rsidRPr="001F2197">
        <w:t xml:space="preserve"> that were variations of a root term</w:t>
      </w:r>
      <w:r w:rsidRPr="001F2197">
        <w:t xml:space="preserve"> were represented by</w:t>
      </w:r>
      <w:r w:rsidR="00E91870" w:rsidRPr="001F2197">
        <w:t xml:space="preserve"> an asterisk (*) which acted as a wildcard</w:t>
      </w:r>
      <w:r w:rsidRPr="001F2197">
        <w:t xml:space="preserve"> </w:t>
      </w:r>
      <w:r w:rsidR="00E91870" w:rsidRPr="001F2197">
        <w:t>for any of those terms (</w:t>
      </w:r>
      <w:r w:rsidR="00CC4383" w:rsidRPr="001F2197">
        <w:t>e.g.</w:t>
      </w:r>
      <w:r w:rsidR="00E91870" w:rsidRPr="001F2197">
        <w:t xml:space="preserve"> gastro* for gastroenteritis, gastrointestinal). </w:t>
      </w:r>
    </w:p>
    <w:p w14:paraId="21C248CA" w14:textId="581A7292" w:rsidR="003D5A7A" w:rsidRDefault="00992883" w:rsidP="00D35187">
      <w:pPr>
        <w:pStyle w:val="Caption"/>
      </w:pPr>
      <w:bookmarkStart w:id="30" w:name="_Ref90285417"/>
      <w:bookmarkStart w:id="31" w:name="_Toc106900969"/>
      <w:r>
        <w:t xml:space="preserve">Table </w:t>
      </w:r>
      <w:r w:rsidR="00B438A3">
        <w:fldChar w:fldCharType="begin"/>
      </w:r>
      <w:r>
        <w:instrText xml:space="preserve"> STYLEREF 1 \s </w:instrText>
      </w:r>
      <w:r w:rsidR="00B438A3">
        <w:fldChar w:fldCharType="separate"/>
      </w:r>
      <w:r w:rsidR="00667879">
        <w:rPr>
          <w:noProof/>
        </w:rPr>
        <w:t>2</w:t>
      </w:r>
      <w:r w:rsidR="00B438A3">
        <w:rPr>
          <w:noProof/>
        </w:rPr>
        <w:fldChar w:fldCharType="end"/>
      </w:r>
      <w:r>
        <w:noBreakHyphen/>
      </w:r>
      <w:r w:rsidR="00B438A3">
        <w:fldChar w:fldCharType="begin"/>
      </w:r>
      <w:r>
        <w:instrText xml:space="preserve"> SEQ Table \* ARABIC \s 1 </w:instrText>
      </w:r>
      <w:r w:rsidR="00B438A3">
        <w:fldChar w:fldCharType="separate"/>
      </w:r>
      <w:r w:rsidR="00667879">
        <w:rPr>
          <w:noProof/>
        </w:rPr>
        <w:t>1</w:t>
      </w:r>
      <w:r w:rsidR="00B438A3">
        <w:rPr>
          <w:noProof/>
        </w:rPr>
        <w:fldChar w:fldCharType="end"/>
      </w:r>
      <w:bookmarkEnd w:id="30"/>
      <w:r>
        <w:t xml:space="preserve">. </w:t>
      </w:r>
      <w:r w:rsidR="00FA7C2C" w:rsidRPr="008F7938">
        <w:t>Keywords</w:t>
      </w:r>
      <w:r w:rsidR="00981309" w:rsidRPr="008F7938">
        <w:t>,</w:t>
      </w:r>
      <w:r w:rsidRPr="008F7938">
        <w:t xml:space="preserve"> </w:t>
      </w:r>
      <w:r w:rsidR="00FA7C2C" w:rsidRPr="008F7938">
        <w:t>search categories,</w:t>
      </w:r>
      <w:r w:rsidR="00981309" w:rsidRPr="008F7938">
        <w:t xml:space="preserve"> and search strings</w:t>
      </w:r>
      <w:bookmarkEnd w:id="31"/>
    </w:p>
    <w:tbl>
      <w:tblPr>
        <w:tblW w:w="5000" w:type="pct"/>
        <w:tblBorders>
          <w:top w:val="single" w:sz="8" w:space="0" w:color="B5DDDC"/>
          <w:left w:val="single" w:sz="8" w:space="0" w:color="B5DDDC"/>
          <w:bottom w:val="single" w:sz="8" w:space="0" w:color="B5DDDC"/>
          <w:right w:val="single" w:sz="8" w:space="0" w:color="B5DDDC"/>
          <w:insideH w:val="single" w:sz="8" w:space="0" w:color="B5DDDC"/>
          <w:insideV w:val="single" w:sz="8" w:space="0" w:color="B5DDDC"/>
        </w:tblBorders>
        <w:tblCellMar>
          <w:left w:w="57" w:type="dxa"/>
          <w:right w:w="57" w:type="dxa"/>
        </w:tblCellMar>
        <w:tblLook w:val="04A0" w:firstRow="1" w:lastRow="0" w:firstColumn="1" w:lastColumn="0" w:noHBand="0" w:noVBand="1"/>
      </w:tblPr>
      <w:tblGrid>
        <w:gridCol w:w="580"/>
        <w:gridCol w:w="1678"/>
        <w:gridCol w:w="5375"/>
      </w:tblGrid>
      <w:tr w:rsidR="00BF2DBF" w14:paraId="5DF2AE3E" w14:textId="77777777" w:rsidTr="003D5E6D">
        <w:trPr>
          <w:tblHeader/>
        </w:trPr>
        <w:tc>
          <w:tcPr>
            <w:tcW w:w="380" w:type="pct"/>
            <w:shd w:val="clear" w:color="000000" w:fill="B5DDDC"/>
            <w:vAlign w:val="center"/>
            <w:hideMark/>
          </w:tcPr>
          <w:p w14:paraId="5D0311E2" w14:textId="77777777" w:rsidR="00B85B34" w:rsidRPr="00B85B34" w:rsidRDefault="00992883" w:rsidP="00602D1D">
            <w:pPr>
              <w:spacing w:line="240" w:lineRule="auto"/>
              <w:rPr>
                <w:rFonts w:asciiTheme="minorHAnsi" w:hAnsiTheme="minorHAnsi" w:cstheme="minorHAnsi"/>
                <w:b/>
                <w:bCs/>
                <w:color w:val="008000"/>
                <w:sz w:val="16"/>
                <w:szCs w:val="16"/>
              </w:rPr>
            </w:pPr>
            <w:r w:rsidRPr="00B85B34">
              <w:rPr>
                <w:rFonts w:asciiTheme="minorHAnsi" w:hAnsiTheme="minorHAnsi" w:cstheme="minorHAnsi"/>
                <w:b/>
                <w:bCs/>
                <w:color w:val="008000"/>
                <w:sz w:val="16"/>
                <w:szCs w:val="16"/>
              </w:rPr>
              <w:t>No.</w:t>
            </w:r>
          </w:p>
        </w:tc>
        <w:tc>
          <w:tcPr>
            <w:tcW w:w="1099" w:type="pct"/>
            <w:shd w:val="clear" w:color="auto" w:fill="B5DDDC"/>
            <w:vAlign w:val="center"/>
            <w:hideMark/>
          </w:tcPr>
          <w:p w14:paraId="59D1F499" w14:textId="77777777" w:rsidR="00B85B34" w:rsidRPr="00B85B34" w:rsidRDefault="00992883" w:rsidP="00602D1D">
            <w:pPr>
              <w:spacing w:line="240" w:lineRule="auto"/>
              <w:rPr>
                <w:rFonts w:asciiTheme="minorHAnsi" w:hAnsiTheme="minorHAnsi" w:cstheme="minorHAnsi"/>
                <w:b/>
                <w:bCs/>
                <w:color w:val="008000"/>
                <w:sz w:val="16"/>
                <w:szCs w:val="16"/>
              </w:rPr>
            </w:pPr>
            <w:r w:rsidRPr="00B85B34">
              <w:rPr>
                <w:rFonts w:asciiTheme="minorHAnsi" w:hAnsiTheme="minorHAnsi" w:cstheme="minorHAnsi"/>
                <w:b/>
                <w:bCs/>
                <w:color w:val="008000"/>
                <w:sz w:val="16"/>
                <w:szCs w:val="16"/>
              </w:rPr>
              <w:t>Category</w:t>
            </w:r>
          </w:p>
        </w:tc>
        <w:tc>
          <w:tcPr>
            <w:tcW w:w="3521" w:type="pct"/>
            <w:shd w:val="clear" w:color="000000" w:fill="B5DDDC"/>
            <w:vAlign w:val="center"/>
            <w:hideMark/>
          </w:tcPr>
          <w:p w14:paraId="66A18831" w14:textId="77777777" w:rsidR="00B85B34" w:rsidRPr="00B85B34" w:rsidRDefault="00992883" w:rsidP="00602D1D">
            <w:pPr>
              <w:spacing w:line="240" w:lineRule="auto"/>
              <w:rPr>
                <w:rFonts w:asciiTheme="minorHAnsi" w:hAnsiTheme="minorHAnsi" w:cstheme="minorHAnsi"/>
                <w:b/>
                <w:bCs/>
                <w:color w:val="008000"/>
                <w:sz w:val="16"/>
                <w:szCs w:val="16"/>
              </w:rPr>
            </w:pPr>
            <w:r w:rsidRPr="00B85B34">
              <w:rPr>
                <w:rFonts w:asciiTheme="minorHAnsi" w:hAnsiTheme="minorHAnsi" w:cstheme="minorHAnsi"/>
                <w:b/>
                <w:bCs/>
                <w:color w:val="008000"/>
                <w:sz w:val="16"/>
                <w:szCs w:val="16"/>
              </w:rPr>
              <w:t>Strings</w:t>
            </w:r>
          </w:p>
        </w:tc>
      </w:tr>
      <w:tr w:rsidR="00BF2DBF" w14:paraId="747C1422" w14:textId="77777777" w:rsidTr="003D5E6D">
        <w:tc>
          <w:tcPr>
            <w:tcW w:w="380" w:type="pct"/>
            <w:shd w:val="clear" w:color="000000" w:fill="D6EAEB"/>
          </w:tcPr>
          <w:p w14:paraId="421376B0" w14:textId="45305BE7"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1</w:t>
            </w:r>
          </w:p>
        </w:tc>
        <w:tc>
          <w:tcPr>
            <w:tcW w:w="1099" w:type="pct"/>
            <w:shd w:val="clear" w:color="000000" w:fill="D6EAEB"/>
          </w:tcPr>
          <w:p w14:paraId="7FBD0291" w14:textId="6B4291FE"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Population</w:t>
            </w:r>
          </w:p>
        </w:tc>
        <w:tc>
          <w:tcPr>
            <w:tcW w:w="3521" w:type="pct"/>
          </w:tcPr>
          <w:p w14:paraId="11188391" w14:textId="73E7BEBF"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 xml:space="preserve"> "aboriginal" OR "infant*" OR "children" OR "pregnant women" OR "angler*" OR "athlete*" OR "diver*" OR "elderly" OR "immunocompromised" OR "indigenous" OR "kayaker*" OR "surfer*" OR "Torres Strait Islander" OR "tourist*"</w:t>
            </w:r>
          </w:p>
        </w:tc>
      </w:tr>
      <w:tr w:rsidR="00BF2DBF" w14:paraId="0A3C4A1F" w14:textId="77777777" w:rsidTr="003D5E6D">
        <w:tc>
          <w:tcPr>
            <w:tcW w:w="380" w:type="pct"/>
            <w:shd w:val="clear" w:color="000000" w:fill="D6EAEB"/>
          </w:tcPr>
          <w:p w14:paraId="571D60F9" w14:textId="1C8DA0CC"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2</w:t>
            </w:r>
          </w:p>
        </w:tc>
        <w:tc>
          <w:tcPr>
            <w:tcW w:w="1099" w:type="pct"/>
            <w:shd w:val="clear" w:color="000000" w:fill="D6EAEB"/>
          </w:tcPr>
          <w:p w14:paraId="1D1E1DC8" w14:textId="005E6BE2"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Definition</w:t>
            </w:r>
          </w:p>
        </w:tc>
        <w:tc>
          <w:tcPr>
            <w:tcW w:w="3521" w:type="pct"/>
          </w:tcPr>
          <w:p w14:paraId="276935A9" w14:textId="415D724D"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"analysis" OR "classification" OR "exposure" OR "jurisdiction" OR "legislation" OR "prevention" OR "recreation" OR "recreational water quality" OR "water recreation" OR "risk" OR "risk assessment" OR "source vulnerability"</w:t>
            </w:r>
          </w:p>
        </w:tc>
      </w:tr>
      <w:tr w:rsidR="00BF2DBF" w14:paraId="56AEF1D3" w14:textId="77777777" w:rsidTr="003D5E6D">
        <w:tc>
          <w:tcPr>
            <w:tcW w:w="380" w:type="pct"/>
            <w:shd w:val="clear" w:color="000000" w:fill="D6EAEB"/>
          </w:tcPr>
          <w:p w14:paraId="45F443CE" w14:textId="38F6CC77"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3</w:t>
            </w:r>
          </w:p>
        </w:tc>
        <w:tc>
          <w:tcPr>
            <w:tcW w:w="1099" w:type="pct"/>
            <w:shd w:val="clear" w:color="000000" w:fill="D6EAEB"/>
          </w:tcPr>
          <w:p w14:paraId="46DA06AF" w14:textId="6F0EC6F2"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Study type</w:t>
            </w:r>
          </w:p>
        </w:tc>
        <w:tc>
          <w:tcPr>
            <w:tcW w:w="3521" w:type="pct"/>
          </w:tcPr>
          <w:p w14:paraId="353F410A" w14:textId="24F32A53"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 xml:space="preserve">"cohort study" OR "cross-sectional study" OR "diagnostic test study" OR "systematic review" OR "epidemiology" OR "control" OR "standards" OR "recreational guidelines" </w:t>
            </w:r>
          </w:p>
        </w:tc>
      </w:tr>
      <w:tr w:rsidR="00BF2DBF" w14:paraId="13020D9C" w14:textId="77777777" w:rsidTr="003D5E6D">
        <w:tc>
          <w:tcPr>
            <w:tcW w:w="380" w:type="pct"/>
            <w:shd w:val="clear" w:color="000000" w:fill="D6EAEB"/>
          </w:tcPr>
          <w:p w14:paraId="108019A6" w14:textId="1FAB8819"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4</w:t>
            </w:r>
          </w:p>
        </w:tc>
        <w:tc>
          <w:tcPr>
            <w:tcW w:w="1099" w:type="pct"/>
            <w:shd w:val="clear" w:color="000000" w:fill="D6EAEB"/>
          </w:tcPr>
          <w:p w14:paraId="1D64C1A9" w14:textId="1290E7AC"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Location</w:t>
            </w:r>
          </w:p>
        </w:tc>
        <w:tc>
          <w:tcPr>
            <w:tcW w:w="3521" w:type="pct"/>
          </w:tcPr>
          <w:p w14:paraId="3D662764" w14:textId="5C147AFD"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"recreational water*" OR coast* OR "dam" OR estuar* OR freshwater* OR "lake" OR "river" OR "saline water*" OR beach* OR "water park*" OR "marine" OR "pool" OR "surface water*" OR "watershed" OR "catchment" OR "wetland"</w:t>
            </w:r>
          </w:p>
        </w:tc>
      </w:tr>
      <w:tr w:rsidR="00BF2DBF" w14:paraId="029B3736" w14:textId="77777777" w:rsidTr="003D5E6D">
        <w:tc>
          <w:tcPr>
            <w:tcW w:w="380" w:type="pct"/>
            <w:shd w:val="clear" w:color="000000" w:fill="D6EAEB"/>
          </w:tcPr>
          <w:p w14:paraId="50D0CAD3" w14:textId="18BF1D05"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5.1</w:t>
            </w:r>
          </w:p>
        </w:tc>
        <w:tc>
          <w:tcPr>
            <w:tcW w:w="1099" w:type="pct"/>
            <w:shd w:val="clear" w:color="000000" w:fill="D6EAEB"/>
          </w:tcPr>
          <w:p w14:paraId="7501E07C" w14:textId="76C90BE0"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Outcomes1</w:t>
            </w:r>
          </w:p>
        </w:tc>
        <w:tc>
          <w:tcPr>
            <w:tcW w:w="3521" w:type="pct"/>
          </w:tcPr>
          <w:p w14:paraId="640DDB19" w14:textId="19D98005"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"adverse effect*" OR "allergic reaction*" OR "amoebiasis" OR "antimicrobal resistance" OR "dermal irritation" OR dermatologic* OR "diarrhea" OR "diarrhoea" OR "disease" OR "enteric fever*" OR "eye irritation" OR "fever" OR "flu-like" OR gastro*</w:t>
            </w:r>
          </w:p>
        </w:tc>
      </w:tr>
      <w:tr w:rsidR="00BF2DBF" w14:paraId="0D2DF1F2" w14:textId="77777777" w:rsidTr="003D5E6D">
        <w:tc>
          <w:tcPr>
            <w:tcW w:w="380" w:type="pct"/>
            <w:shd w:val="clear" w:color="000000" w:fill="D6EAEB"/>
          </w:tcPr>
          <w:p w14:paraId="17A1C007" w14:textId="48110C2B"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5.2</w:t>
            </w:r>
          </w:p>
        </w:tc>
        <w:tc>
          <w:tcPr>
            <w:tcW w:w="1099" w:type="pct"/>
            <w:shd w:val="clear" w:color="000000" w:fill="D6EAEB"/>
          </w:tcPr>
          <w:p w14:paraId="335082DF" w14:textId="510CAAFB"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Outcomes2</w:t>
            </w:r>
          </w:p>
        </w:tc>
        <w:tc>
          <w:tcPr>
            <w:tcW w:w="3521" w:type="pct"/>
          </w:tcPr>
          <w:p w14:paraId="32B96394" w14:textId="6E084575"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"hay fever-like" OR "headache" OR "health" OR "health effect*" OR "health outcome*" OR "hepatotoxicity illness*" OR "induction of asthma" OR "inhalation-related symptoms" OR "leptospirosis" OR "nausea" OR "symptoms" OR "vomiting" OR "respiratory"</w:t>
            </w:r>
          </w:p>
        </w:tc>
      </w:tr>
      <w:tr w:rsidR="00BF2DBF" w14:paraId="2D035AE2" w14:textId="77777777" w:rsidTr="003D5E6D">
        <w:tc>
          <w:tcPr>
            <w:tcW w:w="380" w:type="pct"/>
            <w:shd w:val="clear" w:color="000000" w:fill="D6EAEB"/>
          </w:tcPr>
          <w:p w14:paraId="36A787D6" w14:textId="4E5D9762"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5.3</w:t>
            </w:r>
          </w:p>
        </w:tc>
        <w:tc>
          <w:tcPr>
            <w:tcW w:w="1099" w:type="pct"/>
            <w:shd w:val="clear" w:color="000000" w:fill="D6EAEB"/>
          </w:tcPr>
          <w:p w14:paraId="5412FC0D" w14:textId="77856A6F"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Outcomes3</w:t>
            </w:r>
          </w:p>
        </w:tc>
        <w:tc>
          <w:tcPr>
            <w:tcW w:w="3521" w:type="pct"/>
          </w:tcPr>
          <w:p w14:paraId="775C5A5B" w14:textId="54510A60"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"outbreak*" OR "pneumonia-like symptoms" OR "pruritis" OR "randomised controlled trial" OR "salmonellosis" OR "shigellosis" OR "shortness of breath" OR ("skin" AND (rash* OR irritation)) OR "ocular"</w:t>
            </w:r>
          </w:p>
        </w:tc>
      </w:tr>
      <w:tr w:rsidR="00BF2DBF" w14:paraId="40F85838" w14:textId="77777777" w:rsidTr="003D5E6D">
        <w:tc>
          <w:tcPr>
            <w:tcW w:w="380" w:type="pct"/>
            <w:shd w:val="clear" w:color="000000" w:fill="D6EAEB"/>
          </w:tcPr>
          <w:p w14:paraId="74C25376" w14:textId="4407EE00"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6</w:t>
            </w:r>
          </w:p>
        </w:tc>
        <w:tc>
          <w:tcPr>
            <w:tcW w:w="1099" w:type="pct"/>
            <w:shd w:val="clear" w:color="000000" w:fill="D6EAEB"/>
          </w:tcPr>
          <w:p w14:paraId="5E08BB05" w14:textId="7F4249C4"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Methods</w:t>
            </w:r>
          </w:p>
        </w:tc>
        <w:tc>
          <w:tcPr>
            <w:tcW w:w="3521" w:type="pct"/>
          </w:tcPr>
          <w:p w14:paraId="0FFB910D" w14:textId="2D14E741"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"16s microbial community fingerprinting" OR "direct pathogen monitoring" OR "QMRA" OR "quantitative microbial risk assessment" OR "source tracking" OR "microbial source tracking" OR "DALY" OR "disability adjusted life year" OR "dose-response" OR "case control study"</w:t>
            </w:r>
          </w:p>
        </w:tc>
      </w:tr>
      <w:tr w:rsidR="00BF2DBF" w14:paraId="18821E0F" w14:textId="77777777" w:rsidTr="003D5E6D">
        <w:tc>
          <w:tcPr>
            <w:tcW w:w="380" w:type="pct"/>
            <w:shd w:val="clear" w:color="000000" w:fill="D6EAEB"/>
          </w:tcPr>
          <w:p w14:paraId="125D348A" w14:textId="15F8769E"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7</w:t>
            </w:r>
          </w:p>
        </w:tc>
        <w:tc>
          <w:tcPr>
            <w:tcW w:w="1099" w:type="pct"/>
            <w:shd w:val="clear" w:color="000000" w:fill="D6EAEB"/>
          </w:tcPr>
          <w:p w14:paraId="1CB53D98" w14:textId="77EB423E"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Exposure pathway 1</w:t>
            </w:r>
          </w:p>
        </w:tc>
        <w:tc>
          <w:tcPr>
            <w:tcW w:w="3521" w:type="pct"/>
          </w:tcPr>
          <w:p w14:paraId="7008B12E" w14:textId="1759433B"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"ingestion" OR "inhalation" OR neurologic* OR "neurotoxicity" OR "non-point source pollution" OR "oral" OR "point source pollution" OR "primary contact recreation" OR recreation* OR "recreational exposure" OR "secondary contact recreation"</w:t>
            </w:r>
          </w:p>
        </w:tc>
      </w:tr>
      <w:tr w:rsidR="00BF2DBF" w14:paraId="510DE45C" w14:textId="77777777" w:rsidTr="003D5E6D">
        <w:tc>
          <w:tcPr>
            <w:tcW w:w="380" w:type="pct"/>
            <w:shd w:val="clear" w:color="000000" w:fill="D6EAEB"/>
          </w:tcPr>
          <w:p w14:paraId="52C7F21A" w14:textId="5674E7E7"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8</w:t>
            </w:r>
          </w:p>
        </w:tc>
        <w:tc>
          <w:tcPr>
            <w:tcW w:w="1099" w:type="pct"/>
            <w:shd w:val="clear" w:color="000000" w:fill="D6EAEB"/>
          </w:tcPr>
          <w:p w14:paraId="5B9FA251" w14:textId="5DF16EF8"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Exposure pathway 2</w:t>
            </w:r>
          </w:p>
        </w:tc>
        <w:tc>
          <w:tcPr>
            <w:tcW w:w="3521" w:type="pct"/>
          </w:tcPr>
          <w:p w14:paraId="1622D339" w14:textId="123B0912"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 xml:space="preserve">"f?ecal discharge"  OR "aerosols"  OR "accidental f?ecal discharge"  OR "sewage"  OR "stormwater"  OR "water contamination"  OR "water pollution" OR ("f?ecal" AND ("contamination" OR "pollution" OR sample*)) </w:t>
            </w:r>
          </w:p>
        </w:tc>
      </w:tr>
      <w:tr w:rsidR="00BF2DBF" w14:paraId="40591203" w14:textId="77777777" w:rsidTr="003D5E6D">
        <w:tc>
          <w:tcPr>
            <w:tcW w:w="380" w:type="pct"/>
            <w:shd w:val="clear" w:color="000000" w:fill="D6EAEB"/>
          </w:tcPr>
          <w:p w14:paraId="1CFE6F2C" w14:textId="7DD7BD5E"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9</w:t>
            </w:r>
          </w:p>
        </w:tc>
        <w:tc>
          <w:tcPr>
            <w:tcW w:w="1099" w:type="pct"/>
            <w:shd w:val="clear" w:color="000000" w:fill="D6EAEB"/>
          </w:tcPr>
          <w:p w14:paraId="67FBA4FA" w14:textId="5888CA70"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Exposure pathway 3</w:t>
            </w:r>
          </w:p>
        </w:tc>
        <w:tc>
          <w:tcPr>
            <w:tcW w:w="3521" w:type="pct"/>
          </w:tcPr>
          <w:p w14:paraId="3BF4FB4A" w14:textId="12CB1E4E"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cattle* OR "waterfowl" OR "zoonotic" OR "domestic animals" OR "livestock" OR seagull* OR gull* OR "wildlife"</w:t>
            </w:r>
          </w:p>
        </w:tc>
      </w:tr>
      <w:tr w:rsidR="00BF2DBF" w14:paraId="7380AF34" w14:textId="77777777" w:rsidTr="003D5E6D">
        <w:tc>
          <w:tcPr>
            <w:tcW w:w="380" w:type="pct"/>
            <w:shd w:val="clear" w:color="000000" w:fill="D6EAEB"/>
          </w:tcPr>
          <w:p w14:paraId="3414C58C" w14:textId="1556543B"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10</w:t>
            </w:r>
          </w:p>
        </w:tc>
        <w:tc>
          <w:tcPr>
            <w:tcW w:w="1099" w:type="pct"/>
            <w:shd w:val="clear" w:color="000000" w:fill="D6EAEB"/>
          </w:tcPr>
          <w:p w14:paraId="1BEB5824" w14:textId="2BEA1042"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Exposure pathway 4</w:t>
            </w:r>
          </w:p>
        </w:tc>
        <w:tc>
          <w:tcPr>
            <w:tcW w:w="3521" w:type="pct"/>
          </w:tcPr>
          <w:p w14:paraId="2EA10D1C" w14:textId="4D7E8FFD"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bather* OR "bather acquired" OR  "bather shedding"  OR "bathing"  OR "bathing beach*"</w:t>
            </w:r>
          </w:p>
        </w:tc>
      </w:tr>
      <w:tr w:rsidR="00BF2DBF" w14:paraId="0B0AF4AA" w14:textId="77777777" w:rsidTr="003D5E6D">
        <w:tc>
          <w:tcPr>
            <w:tcW w:w="380" w:type="pct"/>
            <w:shd w:val="clear" w:color="000000" w:fill="D6EAEB"/>
          </w:tcPr>
          <w:p w14:paraId="2ACE5B66" w14:textId="0B66B8DA"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11.1</w:t>
            </w:r>
          </w:p>
        </w:tc>
        <w:tc>
          <w:tcPr>
            <w:tcW w:w="1099" w:type="pct"/>
            <w:shd w:val="clear" w:color="000000" w:fill="D6EAEB"/>
          </w:tcPr>
          <w:p w14:paraId="4995151F" w14:textId="7ECE31CC"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Exposure pathway 5.1</w:t>
            </w:r>
          </w:p>
        </w:tc>
        <w:tc>
          <w:tcPr>
            <w:tcW w:w="3521" w:type="pct"/>
          </w:tcPr>
          <w:p w14:paraId="77582185" w14:textId="47595E90"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"angling" OR ("body-" AND ("boarding" OR "surfing")) OR "bodyboarding" OR "bodysurfing" OR "boating" OR "canoeing" OR "diving" OR "fishing" OR ("fishing" AND ("canoe" OR "kayak" OR "riverbank" OR "shoreline" OR "wading")) OR "jet skiing" OR "jet-skiing"</w:t>
            </w:r>
          </w:p>
        </w:tc>
      </w:tr>
      <w:tr w:rsidR="00BF2DBF" w14:paraId="60140C93" w14:textId="77777777" w:rsidTr="003D5E6D">
        <w:tc>
          <w:tcPr>
            <w:tcW w:w="380" w:type="pct"/>
            <w:shd w:val="clear" w:color="000000" w:fill="D6EAEB"/>
          </w:tcPr>
          <w:p w14:paraId="3E58CF49" w14:textId="4A8D931A"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11.2</w:t>
            </w:r>
          </w:p>
        </w:tc>
        <w:tc>
          <w:tcPr>
            <w:tcW w:w="1099" w:type="pct"/>
            <w:shd w:val="clear" w:color="000000" w:fill="D6EAEB"/>
          </w:tcPr>
          <w:p w14:paraId="7014FFD4" w14:textId="34512FA7"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Exposure pathway 5.2</w:t>
            </w:r>
          </w:p>
        </w:tc>
        <w:tc>
          <w:tcPr>
            <w:tcW w:w="3521" w:type="pct"/>
          </w:tcPr>
          <w:p w14:paraId="70A75FD3" w14:textId="299DE007"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"outfall" OR "paddling" OR "parasailing" OR "pentathlon" OR "rowing" OR "sail boarding" OR "sailing" OR "sand" OR "scuba" OR "sea kayaking" OR "snorkelling" OR "spearfishing" OR "sunbathing" OR "surfing" OR "kayaking" OR "kiteboarding"</w:t>
            </w:r>
          </w:p>
        </w:tc>
      </w:tr>
      <w:tr w:rsidR="00BF2DBF" w14:paraId="042632A5" w14:textId="77777777" w:rsidTr="003D5E6D">
        <w:tc>
          <w:tcPr>
            <w:tcW w:w="380" w:type="pct"/>
            <w:shd w:val="clear" w:color="000000" w:fill="D6EAEB"/>
          </w:tcPr>
          <w:p w14:paraId="7C334508" w14:textId="28A83586"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11.3</w:t>
            </w:r>
          </w:p>
        </w:tc>
        <w:tc>
          <w:tcPr>
            <w:tcW w:w="1099" w:type="pct"/>
            <w:shd w:val="clear" w:color="000000" w:fill="D6EAEB"/>
          </w:tcPr>
          <w:p w14:paraId="55EC37BF" w14:textId="581A2C5F"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Exposure pathway 5.3</w:t>
            </w:r>
          </w:p>
        </w:tc>
        <w:tc>
          <w:tcPr>
            <w:tcW w:w="3521" w:type="pct"/>
          </w:tcPr>
          <w:p w14:paraId="62236D55" w14:textId="7F25186B"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 xml:space="preserve">"swimmer acquired" OR "swimming" OR "triathlon" OR "wading" OR "wakeboarding" OR "water skiing" OR "water-skiing" OR "water sports" OR "wave-boarding" OR "whitewater canoeing" OR "wind surfing" OR "wind-surfing" OR "kitesurfing" </w:t>
            </w:r>
          </w:p>
        </w:tc>
      </w:tr>
      <w:tr w:rsidR="00BF2DBF" w14:paraId="6E4DEB8D" w14:textId="77777777" w:rsidTr="003D5E6D">
        <w:tc>
          <w:tcPr>
            <w:tcW w:w="380" w:type="pct"/>
            <w:shd w:val="clear" w:color="000000" w:fill="D6EAEB"/>
          </w:tcPr>
          <w:p w14:paraId="2C7A7652" w14:textId="4D26ADE4"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12</w:t>
            </w:r>
          </w:p>
        </w:tc>
        <w:tc>
          <w:tcPr>
            <w:tcW w:w="1099" w:type="pct"/>
            <w:shd w:val="clear" w:color="000000" w:fill="D6EAEB"/>
          </w:tcPr>
          <w:p w14:paraId="7119E767" w14:textId="5FE9E8C1"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 xml:space="preserve">Source organism 1 </w:t>
            </w:r>
          </w:p>
        </w:tc>
        <w:tc>
          <w:tcPr>
            <w:tcW w:w="3521" w:type="pct"/>
          </w:tcPr>
          <w:p w14:paraId="09CF3C6E" w14:textId="2B9327A7"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"viruses" OR microb* OR "pathogen" OR "waterborne" OR "waterborne diseases"</w:t>
            </w:r>
          </w:p>
        </w:tc>
      </w:tr>
      <w:tr w:rsidR="00BF2DBF" w14:paraId="0D57501E" w14:textId="77777777" w:rsidTr="003D5E6D">
        <w:tc>
          <w:tcPr>
            <w:tcW w:w="380" w:type="pct"/>
            <w:shd w:val="clear" w:color="000000" w:fill="D6EAEB"/>
          </w:tcPr>
          <w:p w14:paraId="13831ED8" w14:textId="47650EF4"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13</w:t>
            </w:r>
          </w:p>
        </w:tc>
        <w:tc>
          <w:tcPr>
            <w:tcW w:w="1099" w:type="pct"/>
            <w:shd w:val="clear" w:color="000000" w:fill="D6EAEB"/>
          </w:tcPr>
          <w:p w14:paraId="2842F3AD" w14:textId="0AFB85F4"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 xml:space="preserve">Source organism 2 </w:t>
            </w:r>
          </w:p>
        </w:tc>
        <w:tc>
          <w:tcPr>
            <w:tcW w:w="3521" w:type="pct"/>
          </w:tcPr>
          <w:p w14:paraId="2B8AF7F6" w14:textId="6E4E96EA"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adenovirus* OR "astrovirus" OR "bacteriophages" OR "caliciviruses" OR "echovirus" OR "enteroviruses"  OR ("Hepatitis" AND ("A" OR "E"))  OR "norovirus" OR "norwalk virus" OR "papillomavirus" OR "polioviruses" OR "polyomavirus" OR "rotavirus" OR "sapovirus"</w:t>
            </w:r>
          </w:p>
        </w:tc>
      </w:tr>
      <w:tr w:rsidR="00BF2DBF" w14:paraId="1CFE8EBE" w14:textId="77777777" w:rsidTr="003D5E6D">
        <w:tc>
          <w:tcPr>
            <w:tcW w:w="380" w:type="pct"/>
            <w:shd w:val="clear" w:color="000000" w:fill="D6EAEB"/>
          </w:tcPr>
          <w:p w14:paraId="44ED1613" w14:textId="58006E77"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14</w:t>
            </w:r>
          </w:p>
        </w:tc>
        <w:tc>
          <w:tcPr>
            <w:tcW w:w="1099" w:type="pct"/>
            <w:shd w:val="clear" w:color="000000" w:fill="D6EAEB"/>
          </w:tcPr>
          <w:p w14:paraId="5674B1A4" w14:textId="239AB4F5"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Source organism 3</w:t>
            </w:r>
          </w:p>
        </w:tc>
        <w:tc>
          <w:tcPr>
            <w:tcW w:w="3521" w:type="pct"/>
          </w:tcPr>
          <w:p w14:paraId="55CFB924" w14:textId="011CD9CC"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 xml:space="preserve">"Balantidium" OR "Blastocystis" OR "Cryptosporidium" OR "Cyclospora cayetanensis" OR "Cystoisospora belli" OR "Isospora belli" OR "Entamoeba histolytica" OR "Giardia" OR "Microsporidia" OR "protozoa" OR "Toxoplasma gondii" </w:t>
            </w:r>
          </w:p>
        </w:tc>
      </w:tr>
      <w:tr w:rsidR="00BF2DBF" w14:paraId="57A4BE65" w14:textId="77777777" w:rsidTr="003D5E6D">
        <w:tc>
          <w:tcPr>
            <w:tcW w:w="380" w:type="pct"/>
            <w:shd w:val="clear" w:color="000000" w:fill="D6EAEB"/>
          </w:tcPr>
          <w:p w14:paraId="6C848C86" w14:textId="4ADC22D4"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15</w:t>
            </w:r>
          </w:p>
        </w:tc>
        <w:tc>
          <w:tcPr>
            <w:tcW w:w="1099" w:type="pct"/>
            <w:shd w:val="clear" w:color="000000" w:fill="D6EAEB"/>
          </w:tcPr>
          <w:p w14:paraId="340FD3F6" w14:textId="7A30EFF0"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Source organism 4</w:t>
            </w:r>
          </w:p>
        </w:tc>
        <w:tc>
          <w:tcPr>
            <w:tcW w:w="3521" w:type="pct"/>
          </w:tcPr>
          <w:p w14:paraId="5E4351C4" w14:textId="4271B616"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"antibiotic resistant bacteria" OR "Acinetobacter" OR "Aeromonas" OR "Bacteroides" OR "Moraxella" OR "Pseudomonas aeruginosa" OR "Stenotrophomonas"</w:t>
            </w:r>
          </w:p>
        </w:tc>
      </w:tr>
      <w:tr w:rsidR="00BF2DBF" w14:paraId="6D15B977" w14:textId="77777777" w:rsidTr="003D5E6D">
        <w:tc>
          <w:tcPr>
            <w:tcW w:w="380" w:type="pct"/>
            <w:shd w:val="clear" w:color="000000" w:fill="D6EAEB"/>
          </w:tcPr>
          <w:p w14:paraId="259FB59B" w14:textId="1F63330D"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16.1</w:t>
            </w:r>
          </w:p>
        </w:tc>
        <w:tc>
          <w:tcPr>
            <w:tcW w:w="1099" w:type="pct"/>
            <w:shd w:val="clear" w:color="000000" w:fill="D6EAEB"/>
          </w:tcPr>
          <w:p w14:paraId="7B06B1C7" w14:textId="3BAA3105" w:rsidR="00B85B34" w:rsidRPr="00B85B34" w:rsidRDefault="00992883" w:rsidP="00B85B34">
            <w:pPr>
              <w:spacing w:before="0" w:after="0" w:line="240" w:lineRule="auto"/>
              <w:rPr>
                <w:rFonts w:asciiTheme="minorHAnsi" w:hAnsiTheme="minorHAnsi" w:cstheme="minorHAnsi"/>
                <w:color w:val="000000"/>
                <w:sz w:val="16"/>
                <w:szCs w:val="16"/>
              </w:rPr>
            </w:pPr>
            <w:r w:rsidRPr="00B85B34">
              <w:rPr>
                <w:rFonts w:asciiTheme="minorHAnsi" w:hAnsiTheme="minorHAnsi" w:cstheme="minorHAnsi"/>
                <w:sz w:val="16"/>
                <w:szCs w:val="16"/>
              </w:rPr>
              <w:t>Source organism 5.1</w:t>
            </w:r>
          </w:p>
        </w:tc>
        <w:tc>
          <w:tcPr>
            <w:tcW w:w="3521" w:type="pct"/>
          </w:tcPr>
          <w:p w14:paraId="4ADF2185" w14:textId="020200F7"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"Arcobacter" OR bacteria* OR "bacteriodales" OR "Campylobacter" OR "Cholera biotypes" OR "Clostridium perfringens" OR ("</w:t>
            </w:r>
            <w:r w:rsidR="00EA2716" w:rsidRPr="00EA2716">
              <w:rPr>
                <w:rFonts w:asciiTheme="minorHAnsi" w:hAnsiTheme="minorHAnsi" w:cstheme="minorHAnsi"/>
                <w:i/>
                <w:sz w:val="16"/>
                <w:szCs w:val="16"/>
              </w:rPr>
              <w:t>E. coli</w:t>
            </w:r>
            <w:r w:rsidRPr="00B85B34">
              <w:rPr>
                <w:rFonts w:asciiTheme="minorHAnsi" w:hAnsiTheme="minorHAnsi" w:cstheme="minorHAnsi"/>
                <w:sz w:val="16"/>
                <w:szCs w:val="16"/>
              </w:rPr>
              <w:t xml:space="preserve">" AND ("diarrhoeagenic" OR "enteropathic" OR "enterotoxigenic" OR "O157:H7")) </w:t>
            </w:r>
          </w:p>
        </w:tc>
      </w:tr>
      <w:tr w:rsidR="00BF2DBF" w14:paraId="7064E199" w14:textId="77777777" w:rsidTr="003D5E6D">
        <w:tc>
          <w:tcPr>
            <w:tcW w:w="380" w:type="pct"/>
            <w:shd w:val="clear" w:color="000000" w:fill="D6EAEB"/>
          </w:tcPr>
          <w:p w14:paraId="5FE1BA66" w14:textId="042C8E6A"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16.2</w:t>
            </w:r>
          </w:p>
        </w:tc>
        <w:tc>
          <w:tcPr>
            <w:tcW w:w="1099" w:type="pct"/>
            <w:shd w:val="clear" w:color="000000" w:fill="D6EAEB"/>
          </w:tcPr>
          <w:p w14:paraId="71B8CB12" w14:textId="3C601AE7"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Source organism 5.2</w:t>
            </w:r>
          </w:p>
        </w:tc>
        <w:tc>
          <w:tcPr>
            <w:tcW w:w="3521" w:type="pct"/>
          </w:tcPr>
          <w:p w14:paraId="59536C0C" w14:textId="23B8A08B"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w:t>
            </w:r>
            <w:r w:rsidR="00EA2716" w:rsidRPr="00EA2716">
              <w:rPr>
                <w:rFonts w:asciiTheme="minorHAnsi" w:hAnsiTheme="minorHAnsi" w:cstheme="minorHAnsi"/>
                <w:i/>
                <w:sz w:val="16"/>
                <w:szCs w:val="16"/>
              </w:rPr>
              <w:t>E. coli</w:t>
            </w:r>
            <w:r w:rsidRPr="00B85B34">
              <w:rPr>
                <w:rFonts w:asciiTheme="minorHAnsi" w:hAnsiTheme="minorHAnsi" w:cstheme="minorHAnsi"/>
                <w:sz w:val="16"/>
                <w:szCs w:val="16"/>
              </w:rPr>
              <w:t>" OR "enterococci" OR "Enterococcus" OR "Escherichia coli" OR "Helicobacter pylori" OR "Leptospira" OR "Salmonella" OR "Shigella" OR "Vibrio" OR "Yersinia"</w:t>
            </w:r>
          </w:p>
        </w:tc>
      </w:tr>
      <w:tr w:rsidR="00BF2DBF" w14:paraId="30D39718" w14:textId="77777777" w:rsidTr="003D5E6D">
        <w:tc>
          <w:tcPr>
            <w:tcW w:w="380" w:type="pct"/>
            <w:shd w:val="clear" w:color="000000" w:fill="D6EAEB"/>
          </w:tcPr>
          <w:p w14:paraId="4919982A" w14:textId="441DD2A9"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17</w:t>
            </w:r>
          </w:p>
        </w:tc>
        <w:tc>
          <w:tcPr>
            <w:tcW w:w="1099" w:type="pct"/>
            <w:shd w:val="clear" w:color="000000" w:fill="D6EAEB"/>
          </w:tcPr>
          <w:p w14:paraId="75EF5B5F" w14:textId="4727894B"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Source organism 6</w:t>
            </w:r>
          </w:p>
        </w:tc>
        <w:tc>
          <w:tcPr>
            <w:tcW w:w="3521" w:type="pct"/>
          </w:tcPr>
          <w:p w14:paraId="7A913CBA" w14:textId="52CACB4D"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 xml:space="preserve">"Ascaris" OR "Clonorchis sinensis" OR "Diphyllobothriidae" OR Echino* OR "Heterophyidae" OR "Hookworms" OR "Intestinal Flukes" OR "Liver Flukes" OR "Metorchis" OR "Opisthorchis" OR "Paragonimus" OR "Schistosoma" OR "Taenia" OR "Toxocara" </w:t>
            </w:r>
          </w:p>
        </w:tc>
      </w:tr>
      <w:tr w:rsidR="00BF2DBF" w14:paraId="54808FE6" w14:textId="77777777" w:rsidTr="003D5E6D">
        <w:tc>
          <w:tcPr>
            <w:tcW w:w="380" w:type="pct"/>
            <w:shd w:val="clear" w:color="000000" w:fill="D6EAEB"/>
          </w:tcPr>
          <w:p w14:paraId="70E453B4" w14:textId="48E626A2"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18</w:t>
            </w:r>
          </w:p>
        </w:tc>
        <w:tc>
          <w:tcPr>
            <w:tcW w:w="1099" w:type="pct"/>
            <w:shd w:val="clear" w:color="000000" w:fill="D6EAEB"/>
          </w:tcPr>
          <w:p w14:paraId="026C1881" w14:textId="4064F0A4"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Source organism 7</w:t>
            </w:r>
          </w:p>
        </w:tc>
        <w:tc>
          <w:tcPr>
            <w:tcW w:w="3521" w:type="pct"/>
          </w:tcPr>
          <w:p w14:paraId="07F4C6F0" w14:textId="7B708A9B" w:rsidR="00B85B34" w:rsidRPr="00B85B34" w:rsidRDefault="00992883" w:rsidP="00B85B34">
            <w:pPr>
              <w:spacing w:before="0" w:after="0" w:line="240" w:lineRule="auto"/>
              <w:rPr>
                <w:rFonts w:asciiTheme="minorHAnsi" w:hAnsiTheme="minorHAnsi" w:cstheme="minorHAnsi"/>
                <w:sz w:val="16"/>
                <w:szCs w:val="16"/>
              </w:rPr>
            </w:pPr>
            <w:r w:rsidRPr="00B85B34">
              <w:rPr>
                <w:rFonts w:asciiTheme="minorHAnsi" w:hAnsiTheme="minorHAnsi" w:cstheme="minorHAnsi"/>
                <w:sz w:val="16"/>
                <w:szCs w:val="16"/>
              </w:rPr>
              <w:t>"Trichuris trichiura" OR (("non-microbial" OR f?ecal) AND "indicator*") OR "FIB"</w:t>
            </w:r>
          </w:p>
        </w:tc>
      </w:tr>
    </w:tbl>
    <w:p w14:paraId="483DC216" w14:textId="1C6C2149" w:rsidR="00B85B34" w:rsidRPr="001714D3" w:rsidRDefault="00992883" w:rsidP="001714D3">
      <w:pPr>
        <w:spacing w:before="0" w:line="240" w:lineRule="auto"/>
        <w:rPr>
          <w:rFonts w:ascii="Calibri" w:hAnsi="Calibri" w:cs="Calibri"/>
          <w:sz w:val="16"/>
          <w:szCs w:val="16"/>
        </w:rPr>
      </w:pPr>
      <w:r w:rsidRPr="001714D3">
        <w:rPr>
          <w:rFonts w:ascii="Calibri" w:hAnsi="Calibri" w:cs="Calibri"/>
          <w:sz w:val="16"/>
          <w:szCs w:val="16"/>
        </w:rPr>
        <w:t xml:space="preserve">Table footnotes: </w:t>
      </w:r>
      <w:r>
        <w:rPr>
          <w:rFonts w:ascii="Calibri" w:hAnsi="Calibri" w:cs="Calibri"/>
          <w:sz w:val="16"/>
          <w:szCs w:val="16"/>
        </w:rPr>
        <w:t>“</w:t>
      </w:r>
      <w:r w:rsidRPr="001714D3">
        <w:rPr>
          <w:rFonts w:ascii="Calibri" w:hAnsi="Calibri" w:cs="Calibri"/>
          <w:sz w:val="16"/>
          <w:szCs w:val="16"/>
        </w:rPr>
        <w:t>*</w:t>
      </w:r>
      <w:r>
        <w:rPr>
          <w:rFonts w:ascii="Calibri" w:hAnsi="Calibri" w:cs="Calibri"/>
          <w:sz w:val="16"/>
          <w:szCs w:val="16"/>
        </w:rPr>
        <w:t xml:space="preserve">” = wildcard, </w:t>
      </w:r>
      <w:r w:rsidR="00DC5C3C">
        <w:rPr>
          <w:rFonts w:ascii="Calibri" w:hAnsi="Calibri" w:cs="Calibri"/>
          <w:sz w:val="16"/>
          <w:szCs w:val="16"/>
        </w:rPr>
        <w:t>i.e.</w:t>
      </w:r>
      <w:r>
        <w:rPr>
          <w:rFonts w:ascii="Calibri" w:hAnsi="Calibri" w:cs="Calibri"/>
          <w:sz w:val="16"/>
          <w:szCs w:val="16"/>
        </w:rPr>
        <w:t xml:space="preserve"> accept any following characters, “?” = ignore character if present, e.g. ignore the “a” in “faecal”</w:t>
      </w:r>
      <w:r w:rsidR="00067DFA">
        <w:rPr>
          <w:rFonts w:ascii="Calibri" w:hAnsi="Calibri" w:cs="Calibri"/>
          <w:sz w:val="16"/>
          <w:szCs w:val="16"/>
        </w:rPr>
        <w:t>.</w:t>
      </w:r>
    </w:p>
    <w:p w14:paraId="487358F9" w14:textId="2A0A016A" w:rsidR="00CC179E" w:rsidRPr="00067DFA" w:rsidRDefault="00992883" w:rsidP="00CC4383">
      <w:pPr>
        <w:pStyle w:val="Heading3"/>
        <w:rPr>
          <w:color w:val="auto"/>
        </w:rPr>
      </w:pPr>
      <w:bookmarkStart w:id="32" w:name="_Ref70088993"/>
      <w:bookmarkStart w:id="33" w:name="_Toc106901000"/>
      <w:r w:rsidRPr="00067DFA">
        <w:rPr>
          <w:color w:val="auto"/>
        </w:rPr>
        <w:t xml:space="preserve">Scientific </w:t>
      </w:r>
      <w:r w:rsidR="00D63583">
        <w:rPr>
          <w:color w:val="auto"/>
        </w:rPr>
        <w:t>l</w:t>
      </w:r>
      <w:r w:rsidRPr="00067DFA">
        <w:rPr>
          <w:color w:val="auto"/>
        </w:rPr>
        <w:t xml:space="preserve">iterature </w:t>
      </w:r>
      <w:r w:rsidR="00D63583">
        <w:rPr>
          <w:color w:val="auto"/>
        </w:rPr>
        <w:t>d</w:t>
      </w:r>
      <w:r w:rsidRPr="00067DFA">
        <w:rPr>
          <w:color w:val="auto"/>
        </w:rPr>
        <w:t>atabases</w:t>
      </w:r>
      <w:bookmarkEnd w:id="32"/>
      <w:bookmarkEnd w:id="33"/>
    </w:p>
    <w:p w14:paraId="0C291FE7" w14:textId="366BB035" w:rsidR="00CC179E" w:rsidRPr="00067DFA" w:rsidRDefault="00992883" w:rsidP="00CC4383">
      <w:r w:rsidRPr="00067DFA">
        <w:t xml:space="preserve">The following </w:t>
      </w:r>
      <w:r w:rsidR="00A47C3D" w:rsidRPr="00067DFA">
        <w:t xml:space="preserve">life science </w:t>
      </w:r>
      <w:r w:rsidRPr="00067DFA">
        <w:t xml:space="preserve">databases </w:t>
      </w:r>
      <w:r w:rsidR="00A47C3D" w:rsidRPr="00067DFA">
        <w:t>were</w:t>
      </w:r>
      <w:r w:rsidRPr="00067DFA">
        <w:t xml:space="preserve"> searched</w:t>
      </w:r>
      <w:r w:rsidR="00E40A0B" w:rsidRPr="00067DFA">
        <w:t xml:space="preserve"> for primary research studies</w:t>
      </w:r>
      <w:r w:rsidRPr="00067DFA">
        <w:t xml:space="preserve">: </w:t>
      </w:r>
      <w:r w:rsidR="00A47C3D" w:rsidRPr="00067DFA">
        <w:t xml:space="preserve">Scopus, Web of Science, </w:t>
      </w:r>
      <w:r w:rsidR="00837A7A" w:rsidRPr="00067DFA">
        <w:t xml:space="preserve">and </w:t>
      </w:r>
      <w:r w:rsidRPr="00067DFA">
        <w:t xml:space="preserve">PubMed.  Access to </w:t>
      </w:r>
      <w:r w:rsidR="00837A7A" w:rsidRPr="00067DFA">
        <w:t xml:space="preserve">these </w:t>
      </w:r>
      <w:r w:rsidRPr="00067DFA">
        <w:t xml:space="preserve">subscription databases </w:t>
      </w:r>
      <w:r w:rsidR="00A47C3D" w:rsidRPr="00067DFA">
        <w:t>was</w:t>
      </w:r>
      <w:r w:rsidRPr="00067DFA">
        <w:t xml:space="preserve"> via R</w:t>
      </w:r>
      <w:r w:rsidR="002265D5">
        <w:t xml:space="preserve">oyal </w:t>
      </w:r>
      <w:r w:rsidRPr="00067DFA">
        <w:t>M</w:t>
      </w:r>
      <w:r w:rsidR="002265D5">
        <w:t xml:space="preserve">elbourne </w:t>
      </w:r>
      <w:r w:rsidRPr="00067DFA">
        <w:t>I</w:t>
      </w:r>
      <w:r w:rsidR="002265D5">
        <w:t xml:space="preserve">nstitute of </w:t>
      </w:r>
      <w:r w:rsidRPr="00067DFA">
        <w:t>T</w:t>
      </w:r>
      <w:r w:rsidR="002265D5">
        <w:t>echnology</w:t>
      </w:r>
      <w:r w:rsidRPr="00067DFA">
        <w:t xml:space="preserve"> University library services.</w:t>
      </w:r>
      <w:r w:rsidR="00A47C3D" w:rsidRPr="00067DFA">
        <w:t xml:space="preserve">  Using the keywords above, searches were </w:t>
      </w:r>
      <w:r w:rsidR="00837A7A" w:rsidRPr="00067DFA">
        <w:t xml:space="preserve">also </w:t>
      </w:r>
      <w:r w:rsidR="00A47C3D" w:rsidRPr="00067DFA">
        <w:t>made of the general technical literature database, Google Scholar</w:t>
      </w:r>
      <w:r w:rsidR="005928B8" w:rsidRPr="00067DFA">
        <w:t>.</w:t>
      </w:r>
    </w:p>
    <w:p w14:paraId="0BA5CD05" w14:textId="33CBA5BF" w:rsidR="00E40A0B" w:rsidRPr="00067DFA" w:rsidRDefault="00992883" w:rsidP="00D63583">
      <w:pPr>
        <w:keepNext/>
        <w:rPr>
          <w:i/>
          <w:iCs/>
        </w:rPr>
      </w:pPr>
      <w:bookmarkStart w:id="34" w:name="_Hlk72503065"/>
      <w:r w:rsidRPr="00067DFA">
        <w:rPr>
          <w:i/>
          <w:iCs/>
        </w:rPr>
        <w:t>Literature types</w:t>
      </w:r>
    </w:p>
    <w:p w14:paraId="26A2705F" w14:textId="46A4BF81" w:rsidR="00E40A0B" w:rsidRPr="00067DFA" w:rsidRDefault="00992883" w:rsidP="00CC4383">
      <w:bookmarkStart w:id="35" w:name="_Hlk70088886"/>
      <w:r w:rsidRPr="00067DFA">
        <w:t xml:space="preserve">To assist in appropriate assessment of the literature, the search results were classified into two broad categories; (i) </w:t>
      </w:r>
      <w:r w:rsidR="003B060C">
        <w:t>p</w:t>
      </w:r>
      <w:r w:rsidRPr="00067DFA">
        <w:t xml:space="preserve">rimary </w:t>
      </w:r>
      <w:r w:rsidR="003B060C">
        <w:t>s</w:t>
      </w:r>
      <w:r w:rsidRPr="00067DFA">
        <w:t xml:space="preserve">tudies that were peer-reviewed journal articles and (ii) </w:t>
      </w:r>
      <w:r w:rsidR="00984617">
        <w:t>g</w:t>
      </w:r>
      <w:r w:rsidR="00067DFA">
        <w:t xml:space="preserve">rey </w:t>
      </w:r>
      <w:r w:rsidR="00984617">
        <w:t>l</w:t>
      </w:r>
      <w:r w:rsidR="00067DFA">
        <w:t>iterature</w:t>
      </w:r>
      <w:r w:rsidR="00A35518">
        <w:t xml:space="preserve"> </w:t>
      </w:r>
      <w:r w:rsidR="00A35518" w:rsidRPr="00067DFA">
        <w:t>which refers to literature produced by organisations other than conventional academic journal publishers</w:t>
      </w:r>
      <w:r w:rsidR="00067DFA">
        <w:t xml:space="preserve"> and </w:t>
      </w:r>
      <w:r w:rsidR="00A35518">
        <w:t>includes</w:t>
      </w:r>
      <w:r w:rsidRPr="00067DFA">
        <w:t xml:space="preserve"> </w:t>
      </w:r>
      <w:r w:rsidR="00395DC0">
        <w:t xml:space="preserve">reviews, </w:t>
      </w:r>
      <w:r w:rsidRPr="00067DFA">
        <w:t>regulatory g</w:t>
      </w:r>
      <w:r w:rsidR="002A75A5" w:rsidRPr="00067DFA">
        <w:t xml:space="preserve">uidelines or </w:t>
      </w:r>
      <w:r w:rsidRPr="00067DFA">
        <w:t>technical guidance publications produced by federal and state agencies in support of regulatory</w:t>
      </w:r>
      <w:r w:rsidR="002A75A5" w:rsidRPr="00067DFA">
        <w:t xml:space="preserve"> compliance goals</w:t>
      </w:r>
      <w:r w:rsidR="008E1E06" w:rsidRPr="00067DFA">
        <w:t>.</w:t>
      </w:r>
      <w:bookmarkEnd w:id="35"/>
      <w:r w:rsidR="008E1E06" w:rsidRPr="00067DFA">
        <w:t xml:space="preserve"> </w:t>
      </w:r>
      <w:r w:rsidR="006D31CB" w:rsidRPr="00067DFA">
        <w:t xml:space="preserve"> </w:t>
      </w:r>
    </w:p>
    <w:p w14:paraId="0D6748F2" w14:textId="77777777" w:rsidR="005928B8" w:rsidRPr="002207DF" w:rsidRDefault="00992883" w:rsidP="00DA1840">
      <w:pPr>
        <w:pStyle w:val="Heading3"/>
        <w:pageBreakBefore/>
        <w:rPr>
          <w:color w:val="auto"/>
        </w:rPr>
      </w:pPr>
      <w:bookmarkStart w:id="36" w:name="_Toc106901001"/>
      <w:bookmarkEnd w:id="34"/>
      <w:r w:rsidRPr="002207DF">
        <w:rPr>
          <w:color w:val="auto"/>
        </w:rPr>
        <w:t>Inclusion and exclusion criteria</w:t>
      </w:r>
      <w:bookmarkEnd w:id="36"/>
    </w:p>
    <w:p w14:paraId="07E7FEF9" w14:textId="27E3E277" w:rsidR="00CC179E" w:rsidRPr="002207DF" w:rsidRDefault="00992883" w:rsidP="003C605F">
      <w:r w:rsidRPr="002207DF">
        <w:t xml:space="preserve">When conducting the literature search exercise, the </w:t>
      </w:r>
      <w:r w:rsidR="005928B8" w:rsidRPr="002207DF">
        <w:t>c</w:t>
      </w:r>
      <w:r w:rsidRPr="002207DF">
        <w:t xml:space="preserve">riteria for </w:t>
      </w:r>
      <w:r w:rsidR="005928B8" w:rsidRPr="002207DF">
        <w:t>literature i</w:t>
      </w:r>
      <w:r w:rsidRPr="002207DF">
        <w:t>nclusion</w:t>
      </w:r>
      <w:r w:rsidR="005928B8" w:rsidRPr="002207DF">
        <w:t xml:space="preserve"> or </w:t>
      </w:r>
      <w:r w:rsidRPr="002207DF">
        <w:t xml:space="preserve">exclusion </w:t>
      </w:r>
      <w:r w:rsidR="005928B8" w:rsidRPr="002207DF">
        <w:t>we</w:t>
      </w:r>
      <w:r w:rsidRPr="002207DF">
        <w:t>re:</w:t>
      </w:r>
    </w:p>
    <w:p w14:paraId="68295418" w14:textId="68B07AD2" w:rsidR="00CC179E" w:rsidRPr="002207DF" w:rsidRDefault="00992883" w:rsidP="00327E8B">
      <w:pPr>
        <w:pStyle w:val="ListParagraph"/>
        <w:numPr>
          <w:ilvl w:val="0"/>
          <w:numId w:val="15"/>
        </w:numPr>
        <w:ind w:left="714" w:hanging="357"/>
        <w:contextualSpacing/>
        <w:rPr>
          <w:lang w:val="en-AU"/>
        </w:rPr>
      </w:pPr>
      <w:r w:rsidRPr="002207DF">
        <w:rPr>
          <w:lang w:val="en-AU"/>
        </w:rPr>
        <w:t>English language</w:t>
      </w:r>
      <w:r w:rsidR="00837A7A" w:rsidRPr="002207DF">
        <w:rPr>
          <w:lang w:val="en-AU"/>
        </w:rPr>
        <w:t xml:space="preserve"> studies</w:t>
      </w:r>
      <w:r w:rsidRPr="002207DF">
        <w:rPr>
          <w:lang w:val="en-AU"/>
        </w:rPr>
        <w:t xml:space="preserve"> only</w:t>
      </w:r>
      <w:r w:rsidR="00837A7A" w:rsidRPr="002207DF">
        <w:rPr>
          <w:lang w:val="en-AU"/>
        </w:rPr>
        <w:t xml:space="preserve"> were included</w:t>
      </w:r>
      <w:r w:rsidR="005928B8" w:rsidRPr="002207DF">
        <w:rPr>
          <w:lang w:val="en-AU"/>
        </w:rPr>
        <w:t>;</w:t>
      </w:r>
    </w:p>
    <w:p w14:paraId="0E4CD511" w14:textId="77777777" w:rsidR="00837A7A" w:rsidRPr="00B07FA4" w:rsidRDefault="00992883" w:rsidP="00327E8B">
      <w:pPr>
        <w:pStyle w:val="ListParagraph"/>
        <w:numPr>
          <w:ilvl w:val="0"/>
          <w:numId w:val="15"/>
        </w:numPr>
        <w:ind w:left="714" w:hanging="357"/>
        <w:contextualSpacing/>
        <w:rPr>
          <w:lang w:val="en-AU"/>
        </w:rPr>
      </w:pPr>
      <w:r w:rsidRPr="00B07FA4">
        <w:rPr>
          <w:lang w:val="en-AU"/>
        </w:rPr>
        <w:t>Human health outcomes only were included</w:t>
      </w:r>
    </w:p>
    <w:p w14:paraId="5D8663AE" w14:textId="548E0922" w:rsidR="00CC179E" w:rsidRPr="00B07FA4" w:rsidRDefault="00992883" w:rsidP="00327E8B">
      <w:pPr>
        <w:pStyle w:val="ListParagraph"/>
        <w:numPr>
          <w:ilvl w:val="0"/>
          <w:numId w:val="15"/>
        </w:numPr>
        <w:ind w:left="714" w:hanging="357"/>
        <w:contextualSpacing/>
        <w:rPr>
          <w:lang w:val="en-AU"/>
        </w:rPr>
      </w:pPr>
      <w:bookmarkStart w:id="37" w:name="_Hlk72503112"/>
      <w:r w:rsidRPr="00B07FA4">
        <w:rPr>
          <w:lang w:val="en-AU"/>
        </w:rPr>
        <w:t>Publication d</w:t>
      </w:r>
      <w:r w:rsidR="008D38B5" w:rsidRPr="00B07FA4">
        <w:rPr>
          <w:lang w:val="en-AU"/>
        </w:rPr>
        <w:t>a</w:t>
      </w:r>
      <w:r w:rsidRPr="00B07FA4">
        <w:rPr>
          <w:lang w:val="en-AU"/>
        </w:rPr>
        <w:t>te</w:t>
      </w:r>
      <w:r w:rsidR="008D38B5" w:rsidRPr="00B07FA4">
        <w:rPr>
          <w:lang w:val="en-AU"/>
        </w:rPr>
        <w:t>-</w:t>
      </w:r>
      <w:r w:rsidRPr="00B07FA4">
        <w:rPr>
          <w:lang w:val="en-AU"/>
        </w:rPr>
        <w:t>range</w:t>
      </w:r>
      <w:r w:rsidR="00837A7A" w:rsidRPr="00B07FA4">
        <w:rPr>
          <w:lang w:val="en-AU"/>
        </w:rPr>
        <w:t xml:space="preserve"> for inclusion was</w:t>
      </w:r>
      <w:r w:rsidRPr="00B07FA4">
        <w:rPr>
          <w:lang w:val="en-AU"/>
        </w:rPr>
        <w:t xml:space="preserve"> from 2003 onwards.</w:t>
      </w:r>
      <w:r w:rsidR="005928B8" w:rsidRPr="00B07FA4">
        <w:rPr>
          <w:lang w:val="en-AU"/>
        </w:rPr>
        <w:t xml:space="preserve">  As noted earlier the date range for review was extended back to 2003 which is </w:t>
      </w:r>
      <w:r w:rsidR="00532A8B">
        <w:rPr>
          <w:lang w:val="en-AU"/>
        </w:rPr>
        <w:t>five</w:t>
      </w:r>
      <w:r w:rsidR="00532A8B" w:rsidRPr="00B07FA4">
        <w:rPr>
          <w:lang w:val="en-AU"/>
        </w:rPr>
        <w:t xml:space="preserve"> </w:t>
      </w:r>
      <w:r w:rsidR="005928B8" w:rsidRPr="00B07FA4">
        <w:rPr>
          <w:lang w:val="en-AU"/>
        </w:rPr>
        <w:t xml:space="preserve">years prior to the publication of the 2008 NHMRC </w:t>
      </w:r>
      <w:r w:rsidR="00531FBD" w:rsidRPr="00B07FA4">
        <w:rPr>
          <w:lang w:val="en-AU"/>
        </w:rPr>
        <w:t>Guidelines</w:t>
      </w:r>
      <w:r w:rsidR="005928B8" w:rsidRPr="00B07FA4">
        <w:rPr>
          <w:lang w:val="en-AU"/>
        </w:rPr>
        <w:t xml:space="preserve">.  </w:t>
      </w:r>
      <w:bookmarkEnd w:id="37"/>
      <w:r w:rsidR="005928B8" w:rsidRPr="00B07FA4">
        <w:rPr>
          <w:lang w:val="en-AU"/>
        </w:rPr>
        <w:t>Extending the date range back earlier was done to assist in locating any documents that may have been overlooked or have become recognised as being of greater importance since that time or missed the cut-off period during the preparation of the guidelines</w:t>
      </w:r>
      <w:r w:rsidR="00133058" w:rsidRPr="00B07FA4">
        <w:rPr>
          <w:lang w:val="en-AU"/>
        </w:rPr>
        <w:t>;</w:t>
      </w:r>
    </w:p>
    <w:p w14:paraId="07AB052C" w14:textId="70E10C03" w:rsidR="00CC179E" w:rsidRPr="00B07FA4" w:rsidRDefault="00992883" w:rsidP="00327E8B">
      <w:pPr>
        <w:pStyle w:val="ListParagraph"/>
        <w:numPr>
          <w:ilvl w:val="0"/>
          <w:numId w:val="15"/>
        </w:numPr>
        <w:ind w:left="714" w:hanging="357"/>
        <w:contextualSpacing/>
        <w:rPr>
          <w:lang w:val="en-AU"/>
        </w:rPr>
      </w:pPr>
      <w:r w:rsidRPr="00B07FA4">
        <w:rPr>
          <w:lang w:val="en-AU"/>
        </w:rPr>
        <w:t>Peer reviewed publications only</w:t>
      </w:r>
      <w:r w:rsidR="00482FBB" w:rsidRPr="00B07FA4">
        <w:rPr>
          <w:lang w:val="en-AU"/>
        </w:rPr>
        <w:t xml:space="preserve"> were considered,</w:t>
      </w:r>
      <w:r w:rsidRPr="00B07FA4">
        <w:rPr>
          <w:lang w:val="en-AU"/>
        </w:rPr>
        <w:t xml:space="preserve"> </w:t>
      </w:r>
      <w:r w:rsidR="00482FBB" w:rsidRPr="00B07FA4">
        <w:rPr>
          <w:lang w:val="en-AU"/>
        </w:rPr>
        <w:t>except for</w:t>
      </w:r>
      <w:r w:rsidRPr="00B07FA4">
        <w:rPr>
          <w:lang w:val="en-AU"/>
        </w:rPr>
        <w:t xml:space="preserve"> certain grey literature reports and guidelines from reputable international and national agencies (</w:t>
      </w:r>
      <w:r w:rsidR="00133058" w:rsidRPr="00B07FA4">
        <w:rPr>
          <w:lang w:val="en-AU"/>
        </w:rPr>
        <w:t>e.g.</w:t>
      </w:r>
      <w:r w:rsidRPr="00B07FA4">
        <w:rPr>
          <w:lang w:val="en-AU"/>
        </w:rPr>
        <w:t xml:space="preserve"> WHO, US EPA, State and Commonwealth Departments of Health, State EPAs)</w:t>
      </w:r>
      <w:r w:rsidR="00CC4383" w:rsidRPr="00B07FA4">
        <w:rPr>
          <w:lang w:val="en-AU"/>
        </w:rPr>
        <w:t xml:space="preserve"> (see Section </w:t>
      </w:r>
      <w:r w:rsidR="00CC4383" w:rsidRPr="00B07FA4">
        <w:rPr>
          <w:lang w:val="en-AU"/>
        </w:rPr>
        <w:fldChar w:fldCharType="begin"/>
      </w:r>
      <w:r w:rsidR="00CC4383" w:rsidRPr="00B07FA4">
        <w:rPr>
          <w:lang w:val="en-AU"/>
        </w:rPr>
        <w:instrText xml:space="preserve"> REF _Ref64294286 \r \h </w:instrText>
      </w:r>
      <w:r w:rsidR="00CC4383" w:rsidRPr="00B07FA4">
        <w:rPr>
          <w:lang w:val="en-AU"/>
        </w:rPr>
      </w:r>
      <w:r w:rsidR="00CC4383" w:rsidRPr="00B07FA4">
        <w:rPr>
          <w:lang w:val="en-AU"/>
        </w:rPr>
        <w:fldChar w:fldCharType="separate"/>
      </w:r>
      <w:r w:rsidR="00667879">
        <w:rPr>
          <w:lang w:val="en-AU"/>
        </w:rPr>
        <w:t>2.4.7</w:t>
      </w:r>
      <w:r w:rsidR="00CC4383" w:rsidRPr="00B07FA4">
        <w:rPr>
          <w:lang w:val="en-AU"/>
        </w:rPr>
        <w:fldChar w:fldCharType="end"/>
      </w:r>
      <w:r w:rsidR="00CC4383" w:rsidRPr="00B07FA4">
        <w:rPr>
          <w:lang w:val="en-AU"/>
        </w:rPr>
        <w:t>)</w:t>
      </w:r>
      <w:r w:rsidR="00133058" w:rsidRPr="00B07FA4">
        <w:rPr>
          <w:lang w:val="en-AU"/>
        </w:rPr>
        <w:t>.  It is likely that such documents have undergone a peer-review process, however the process is not always clearly documented;</w:t>
      </w:r>
    </w:p>
    <w:p w14:paraId="23F198A0" w14:textId="1DE1D870" w:rsidR="00AA751D" w:rsidRPr="00395DC0" w:rsidRDefault="00992883" w:rsidP="00327E8B">
      <w:pPr>
        <w:pStyle w:val="ListParagraph"/>
        <w:numPr>
          <w:ilvl w:val="0"/>
          <w:numId w:val="15"/>
        </w:numPr>
        <w:ind w:left="714" w:hanging="357"/>
        <w:contextualSpacing/>
        <w:rPr>
          <w:lang w:val="en-AU"/>
        </w:rPr>
      </w:pPr>
      <w:r w:rsidRPr="00B07FA4">
        <w:rPr>
          <w:lang w:val="en-AU"/>
        </w:rPr>
        <w:t xml:space="preserve">Relevancy – clearly irrelevant studies were excluded, e.g. studies on dental </w:t>
      </w:r>
      <w:r w:rsidRPr="00395DC0">
        <w:rPr>
          <w:lang w:val="en-AU"/>
        </w:rPr>
        <w:t>hygiene.</w:t>
      </w:r>
    </w:p>
    <w:p w14:paraId="7C5B7955" w14:textId="0D8C552E" w:rsidR="00B07FA4" w:rsidRPr="00395DC0" w:rsidRDefault="00992883" w:rsidP="00327E8B">
      <w:pPr>
        <w:pStyle w:val="ListParagraph"/>
        <w:numPr>
          <w:ilvl w:val="0"/>
          <w:numId w:val="15"/>
        </w:numPr>
        <w:ind w:left="714" w:hanging="357"/>
        <w:contextualSpacing/>
        <w:rPr>
          <w:lang w:val="en-AU"/>
        </w:rPr>
      </w:pPr>
      <w:r w:rsidRPr="00395DC0">
        <w:rPr>
          <w:lang w:val="en-AU"/>
        </w:rPr>
        <w:t xml:space="preserve">The study location was a developed country </w:t>
      </w:r>
      <w:r w:rsidRPr="00395DC0">
        <w:t xml:space="preserve">(excluding external territories) that was listed as a member of the OECD on the OECD website: (http:// </w:t>
      </w:r>
      <w:hyperlink r:id="rId17" w:history="1">
        <w:r w:rsidR="00BB683D" w:rsidRPr="007A7882">
          <w:rPr>
            <w:rStyle w:val="Hyperlink"/>
          </w:rPr>
          <w:t>http://www.oecd.org/about/members-and-partners/</w:t>
        </w:r>
      </w:hyperlink>
      <w:r w:rsidRPr="00395DC0">
        <w:t>).</w:t>
      </w:r>
      <w:r w:rsidR="00BB683D">
        <w:t xml:space="preserve"> This decision was made to make the workload more manageable within the resources available for this review.</w:t>
      </w:r>
    </w:p>
    <w:p w14:paraId="11ECA6EE" w14:textId="55C940B2" w:rsidR="00CC3C39" w:rsidRPr="00B10537" w:rsidRDefault="00992883" w:rsidP="00837A7A">
      <w:pPr>
        <w:contextualSpacing/>
      </w:pPr>
      <w:r w:rsidRPr="00B10537">
        <w:t xml:space="preserve">However, since initial search results yielded a very </w:t>
      </w:r>
      <w:r w:rsidR="00B07FA4" w:rsidRPr="00B10537">
        <w:t xml:space="preserve">large </w:t>
      </w:r>
      <w:r w:rsidRPr="00B10537">
        <w:t xml:space="preserve">selection of </w:t>
      </w:r>
      <w:r w:rsidR="00B07FA4" w:rsidRPr="00B10537">
        <w:t xml:space="preserve">potentially relevant </w:t>
      </w:r>
      <w:r w:rsidRPr="00B10537">
        <w:t xml:space="preserve">studies, the </w:t>
      </w:r>
      <w:r w:rsidR="0035267D">
        <w:t>Committee</w:t>
      </w:r>
      <w:r w:rsidR="0035267D" w:rsidRPr="00B10537">
        <w:t xml:space="preserve"> </w:t>
      </w:r>
      <w:r w:rsidR="00395DC0" w:rsidRPr="00B10537">
        <w:t>approved some</w:t>
      </w:r>
      <w:r w:rsidR="00BB683D">
        <w:t xml:space="preserve"> additional</w:t>
      </w:r>
      <w:r w:rsidR="00395DC0" w:rsidRPr="00B10537">
        <w:t xml:space="preserve"> changes to the research protocol in the relation to the primary research question (</w:t>
      </w:r>
      <w:r w:rsidR="007A2B75" w:rsidRPr="00B10537">
        <w:fldChar w:fldCharType="begin"/>
      </w:r>
      <w:r w:rsidR="007A2B75" w:rsidRPr="00B10537">
        <w:instrText xml:space="preserve"> REF _Ref88231995 \h </w:instrText>
      </w:r>
      <w:r w:rsidR="007A2B75" w:rsidRPr="00B10537">
        <w:fldChar w:fldCharType="separate"/>
      </w:r>
      <w:r w:rsidR="00667879">
        <w:t xml:space="preserve">Table </w:t>
      </w:r>
      <w:r w:rsidR="00667879">
        <w:rPr>
          <w:noProof/>
        </w:rPr>
        <w:t>2</w:t>
      </w:r>
      <w:r w:rsidR="00667879">
        <w:noBreakHyphen/>
      </w:r>
      <w:r w:rsidR="00667879">
        <w:rPr>
          <w:noProof/>
        </w:rPr>
        <w:t>2</w:t>
      </w:r>
      <w:r w:rsidR="007A2B75" w:rsidRPr="00B10537">
        <w:fldChar w:fldCharType="end"/>
      </w:r>
      <w:r w:rsidR="00395DC0" w:rsidRPr="00B10537">
        <w:t>)</w:t>
      </w:r>
      <w:r w:rsidR="006606B3">
        <w:t xml:space="preserve"> to reduce the </w:t>
      </w:r>
      <w:r w:rsidR="00D32F4A">
        <w:t xml:space="preserve">large </w:t>
      </w:r>
      <w:r w:rsidR="006606B3">
        <w:t>volume of literature required for review.</w:t>
      </w:r>
    </w:p>
    <w:p w14:paraId="4CB36A72" w14:textId="53985169" w:rsidR="00CC3C39" w:rsidRDefault="00992883" w:rsidP="00395DC0">
      <w:pPr>
        <w:pStyle w:val="Caption"/>
        <w:rPr>
          <w:color w:val="365F91" w:themeColor="accent1" w:themeShade="BF"/>
        </w:rPr>
      </w:pPr>
      <w:bookmarkStart w:id="38" w:name="_Ref88231995"/>
      <w:bookmarkStart w:id="39" w:name="_Toc106900970"/>
      <w:r>
        <w:t xml:space="preserve">Table </w:t>
      </w:r>
      <w:r w:rsidR="00B438A3">
        <w:fldChar w:fldCharType="begin"/>
      </w:r>
      <w:r>
        <w:instrText xml:space="preserve"> STYLEREF 1 \s </w:instrText>
      </w:r>
      <w:r w:rsidR="00B438A3">
        <w:fldChar w:fldCharType="separate"/>
      </w:r>
      <w:r w:rsidR="00667879">
        <w:rPr>
          <w:noProof/>
        </w:rPr>
        <w:t>2</w:t>
      </w:r>
      <w:r w:rsidR="00B438A3">
        <w:rPr>
          <w:noProof/>
        </w:rPr>
        <w:fldChar w:fldCharType="end"/>
      </w:r>
      <w:r w:rsidR="00D35187">
        <w:noBreakHyphen/>
      </w:r>
      <w:r w:rsidR="00B438A3">
        <w:fldChar w:fldCharType="begin"/>
      </w:r>
      <w:r>
        <w:instrText xml:space="preserve"> SEQ Table \* ARABIC \s 1 </w:instrText>
      </w:r>
      <w:r w:rsidR="00B438A3">
        <w:fldChar w:fldCharType="separate"/>
      </w:r>
      <w:r w:rsidR="00667879">
        <w:rPr>
          <w:noProof/>
        </w:rPr>
        <w:t>2</w:t>
      </w:r>
      <w:r w:rsidR="00B438A3">
        <w:rPr>
          <w:noProof/>
        </w:rPr>
        <w:fldChar w:fldCharType="end"/>
      </w:r>
      <w:bookmarkEnd w:id="38"/>
      <w:r>
        <w:t>. Changes to the microbial risks research protocol</w:t>
      </w:r>
      <w:r w:rsidR="006606B3">
        <w:t xml:space="preserve"> to reduce the review </w:t>
      </w:r>
      <w:r w:rsidR="00D32F4A">
        <w:t>workload</w:t>
      </w:r>
      <w:r>
        <w:t>.</w:t>
      </w:r>
      <w:bookmarkEnd w:id="39"/>
    </w:p>
    <w:tbl>
      <w:tblPr>
        <w:tblStyle w:val="EcosleftTableStyle"/>
        <w:tblW w:w="0" w:type="auto"/>
        <w:tblCellMar>
          <w:left w:w="57" w:type="dxa"/>
          <w:right w:w="57" w:type="dxa"/>
        </w:tblCellMar>
        <w:tblLook w:val="04A0" w:firstRow="1" w:lastRow="0" w:firstColumn="1" w:lastColumn="0" w:noHBand="0" w:noVBand="1"/>
      </w:tblPr>
      <w:tblGrid>
        <w:gridCol w:w="1829"/>
        <w:gridCol w:w="2844"/>
        <w:gridCol w:w="2970"/>
      </w:tblGrid>
      <w:tr w:rsidR="00BF2DBF" w14:paraId="3FD48FB1" w14:textId="77777777" w:rsidTr="00BF2D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9" w:type="dxa"/>
            <w:hideMark/>
          </w:tcPr>
          <w:p w14:paraId="209AEBC8" w14:textId="4F0D9958" w:rsidR="00395DC0" w:rsidRPr="00395DC0" w:rsidRDefault="00992883" w:rsidP="00395DC0">
            <w:pPr>
              <w:spacing w:line="240" w:lineRule="auto"/>
              <w:rPr>
                <w:rFonts w:ascii="Calibri" w:hAnsi="Calibri" w:cs="Calibri"/>
                <w:szCs w:val="16"/>
              </w:rPr>
            </w:pPr>
            <w:r>
              <w:rPr>
                <w:rFonts w:ascii="Calibri" w:hAnsi="Calibri" w:cs="Calibri"/>
                <w:bCs/>
                <w:szCs w:val="16"/>
              </w:rPr>
              <w:t>Initial</w:t>
            </w:r>
            <w:r w:rsidRPr="00395DC0">
              <w:rPr>
                <w:rFonts w:ascii="Calibri" w:hAnsi="Calibri" w:cs="Calibri"/>
                <w:bCs/>
                <w:szCs w:val="16"/>
              </w:rPr>
              <w:t xml:space="preserve"> research protocol</w:t>
            </w:r>
          </w:p>
        </w:tc>
        <w:tc>
          <w:tcPr>
            <w:tcW w:w="2844" w:type="dxa"/>
            <w:hideMark/>
          </w:tcPr>
          <w:p w14:paraId="72540D27" w14:textId="48D76107" w:rsidR="00395DC0" w:rsidRPr="00395DC0" w:rsidRDefault="00992883" w:rsidP="00395DC0">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Cs w:val="16"/>
              </w:rPr>
            </w:pPr>
            <w:r>
              <w:rPr>
                <w:rFonts w:ascii="Calibri" w:hAnsi="Calibri" w:cs="Calibri"/>
                <w:bCs/>
                <w:szCs w:val="16"/>
              </w:rPr>
              <w:t>C</w:t>
            </w:r>
            <w:r w:rsidRPr="00395DC0">
              <w:rPr>
                <w:rFonts w:ascii="Calibri" w:hAnsi="Calibri" w:cs="Calibri"/>
                <w:bCs/>
                <w:szCs w:val="16"/>
              </w:rPr>
              <w:t>hanges</w:t>
            </w:r>
          </w:p>
        </w:tc>
        <w:tc>
          <w:tcPr>
            <w:tcW w:w="2970" w:type="dxa"/>
            <w:hideMark/>
          </w:tcPr>
          <w:p w14:paraId="1D898589" w14:textId="12A6595B" w:rsidR="00395DC0" w:rsidRPr="00395DC0" w:rsidRDefault="00992883" w:rsidP="00395DC0">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Cs w:val="16"/>
              </w:rPr>
            </w:pPr>
            <w:r w:rsidRPr="00395DC0">
              <w:rPr>
                <w:rFonts w:ascii="Calibri" w:hAnsi="Calibri" w:cs="Calibri"/>
                <w:bCs/>
                <w:szCs w:val="16"/>
              </w:rPr>
              <w:t xml:space="preserve">NHMRC </w:t>
            </w:r>
            <w:r w:rsidR="007A2B75">
              <w:rPr>
                <w:rFonts w:ascii="Calibri" w:hAnsi="Calibri" w:cs="Calibri"/>
                <w:bCs/>
                <w:szCs w:val="16"/>
              </w:rPr>
              <w:t>specifications</w:t>
            </w:r>
          </w:p>
        </w:tc>
      </w:tr>
      <w:tr w:rsidR="00BF2DBF" w14:paraId="37B4D734" w14:textId="77777777" w:rsidTr="00BF2DBF">
        <w:tc>
          <w:tcPr>
            <w:cnfStyle w:val="001000000000" w:firstRow="0" w:lastRow="0" w:firstColumn="1" w:lastColumn="0" w:oddVBand="0" w:evenVBand="0" w:oddHBand="0" w:evenHBand="0" w:firstRowFirstColumn="0" w:firstRowLastColumn="0" w:lastRowFirstColumn="0" w:lastRowLastColumn="0"/>
            <w:tcW w:w="1829" w:type="dxa"/>
            <w:hideMark/>
          </w:tcPr>
          <w:p w14:paraId="5899589C" w14:textId="77777777" w:rsidR="00395DC0" w:rsidRPr="00395DC0" w:rsidRDefault="00992883" w:rsidP="00395DC0">
            <w:pPr>
              <w:spacing w:before="0" w:after="0" w:line="240" w:lineRule="auto"/>
              <w:rPr>
                <w:rFonts w:ascii="Calibri" w:hAnsi="Calibri" w:cs="Calibri"/>
                <w:szCs w:val="16"/>
              </w:rPr>
            </w:pPr>
            <w:r w:rsidRPr="00395DC0">
              <w:rPr>
                <w:rFonts w:ascii="Calibri" w:hAnsi="Calibri" w:cs="Calibri"/>
                <w:i/>
                <w:iCs/>
                <w:szCs w:val="16"/>
              </w:rPr>
              <w:t>Method:</w:t>
            </w:r>
          </w:p>
          <w:p w14:paraId="0DE93450" w14:textId="77777777" w:rsidR="00395DC0" w:rsidRPr="00395DC0" w:rsidRDefault="00992883" w:rsidP="00395DC0">
            <w:pPr>
              <w:spacing w:before="0" w:after="0" w:line="240" w:lineRule="auto"/>
              <w:rPr>
                <w:rFonts w:ascii="Calibri" w:hAnsi="Calibri" w:cs="Calibri"/>
                <w:szCs w:val="16"/>
              </w:rPr>
            </w:pPr>
            <w:r w:rsidRPr="00395DC0">
              <w:rPr>
                <w:rFonts w:ascii="Calibri" w:hAnsi="Calibri" w:cs="Calibri"/>
                <w:szCs w:val="16"/>
              </w:rPr>
              <w:t xml:space="preserve">Review relevant primary studies to answer the primary research question. </w:t>
            </w:r>
          </w:p>
          <w:p w14:paraId="46889A28" w14:textId="77777777" w:rsidR="00395DC0" w:rsidRPr="00395DC0" w:rsidRDefault="00992883" w:rsidP="00395DC0">
            <w:pPr>
              <w:spacing w:before="0" w:after="0" w:line="240" w:lineRule="auto"/>
              <w:rPr>
                <w:rFonts w:ascii="Calibri" w:hAnsi="Calibri" w:cs="Calibri"/>
                <w:szCs w:val="16"/>
              </w:rPr>
            </w:pPr>
            <w:r w:rsidRPr="00395DC0">
              <w:rPr>
                <w:rFonts w:ascii="Calibri" w:hAnsi="Calibri" w:cs="Calibri"/>
                <w:szCs w:val="16"/>
              </w:rPr>
              <w:t> </w:t>
            </w:r>
          </w:p>
          <w:p w14:paraId="018EDA1C" w14:textId="77777777" w:rsidR="00395DC0" w:rsidRPr="00395DC0" w:rsidRDefault="00992883" w:rsidP="00395DC0">
            <w:pPr>
              <w:spacing w:before="0" w:after="0" w:line="240" w:lineRule="auto"/>
              <w:rPr>
                <w:rFonts w:ascii="Calibri" w:hAnsi="Calibri" w:cs="Calibri"/>
                <w:szCs w:val="16"/>
              </w:rPr>
            </w:pPr>
            <w:r w:rsidRPr="00395DC0">
              <w:rPr>
                <w:rFonts w:ascii="Calibri" w:hAnsi="Calibri" w:cs="Calibri"/>
                <w:i/>
                <w:iCs/>
                <w:szCs w:val="16"/>
              </w:rPr>
              <w:t>Literature search period</w:t>
            </w:r>
            <w:r w:rsidRPr="00395DC0">
              <w:rPr>
                <w:rFonts w:ascii="Calibri" w:hAnsi="Calibri" w:cs="Calibri"/>
                <w:szCs w:val="16"/>
              </w:rPr>
              <w:t>:</w:t>
            </w:r>
          </w:p>
          <w:p w14:paraId="60521506" w14:textId="77777777" w:rsidR="00395DC0" w:rsidRPr="00395DC0" w:rsidRDefault="00992883" w:rsidP="00395DC0">
            <w:pPr>
              <w:spacing w:before="0" w:after="0" w:line="240" w:lineRule="auto"/>
              <w:rPr>
                <w:rFonts w:ascii="Calibri" w:hAnsi="Calibri" w:cs="Calibri"/>
                <w:szCs w:val="16"/>
              </w:rPr>
            </w:pPr>
            <w:r w:rsidRPr="00395DC0">
              <w:rPr>
                <w:rFonts w:ascii="Calibri" w:hAnsi="Calibri" w:cs="Calibri"/>
                <w:szCs w:val="16"/>
              </w:rPr>
              <w:t>Include all relevant primary studies (Australian and international) from 2003 onwards that meet inclusion criteria.</w:t>
            </w:r>
          </w:p>
          <w:p w14:paraId="47FD7181" w14:textId="77777777" w:rsidR="00395DC0" w:rsidRPr="00395DC0" w:rsidRDefault="00992883" w:rsidP="00395DC0">
            <w:pPr>
              <w:spacing w:before="0" w:after="0" w:line="240" w:lineRule="auto"/>
              <w:rPr>
                <w:rFonts w:ascii="Calibri" w:hAnsi="Calibri" w:cs="Calibri"/>
                <w:szCs w:val="16"/>
              </w:rPr>
            </w:pPr>
            <w:r w:rsidRPr="00395DC0">
              <w:rPr>
                <w:rFonts w:ascii="Calibri" w:hAnsi="Calibri" w:cs="Calibri"/>
                <w:szCs w:val="16"/>
              </w:rPr>
              <w:t> </w:t>
            </w:r>
          </w:p>
        </w:tc>
        <w:tc>
          <w:tcPr>
            <w:tcW w:w="2844" w:type="dxa"/>
            <w:hideMark/>
          </w:tcPr>
          <w:p w14:paraId="60F83D80" w14:textId="6D788C10" w:rsidR="00395DC0" w:rsidRPr="00395DC0" w:rsidRDefault="00992883" w:rsidP="00395DC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Pr>
                <w:rFonts w:ascii="Calibri" w:hAnsi="Calibri" w:cs="Calibri"/>
                <w:szCs w:val="16"/>
              </w:rPr>
              <w:t>Th</w:t>
            </w:r>
            <w:r w:rsidRPr="00395DC0">
              <w:rPr>
                <w:rFonts w:ascii="Calibri" w:hAnsi="Calibri" w:cs="Calibri"/>
                <w:szCs w:val="16"/>
              </w:rPr>
              <w:t xml:space="preserve">e method </w:t>
            </w:r>
            <w:r>
              <w:rPr>
                <w:rFonts w:ascii="Calibri" w:hAnsi="Calibri" w:cs="Calibri"/>
                <w:szCs w:val="16"/>
              </w:rPr>
              <w:t xml:space="preserve">was modified </w:t>
            </w:r>
            <w:r w:rsidRPr="00395DC0">
              <w:rPr>
                <w:rFonts w:ascii="Calibri" w:hAnsi="Calibri" w:cs="Calibri"/>
                <w:szCs w:val="16"/>
              </w:rPr>
              <w:t xml:space="preserve">to allow for reviews to be used instead of primary studies over certain time periods. </w:t>
            </w:r>
            <w:r>
              <w:rPr>
                <w:rFonts w:ascii="Calibri" w:hAnsi="Calibri" w:cs="Calibri"/>
                <w:szCs w:val="16"/>
              </w:rPr>
              <w:t>L</w:t>
            </w:r>
            <w:r w:rsidRPr="00395DC0">
              <w:rPr>
                <w:rFonts w:ascii="Calibri" w:hAnsi="Calibri" w:cs="Calibri"/>
                <w:szCs w:val="16"/>
              </w:rPr>
              <w:t>iterature search periods</w:t>
            </w:r>
            <w:r>
              <w:rPr>
                <w:rFonts w:ascii="Calibri" w:hAnsi="Calibri" w:cs="Calibri"/>
                <w:szCs w:val="16"/>
              </w:rPr>
              <w:t xml:space="preserve"> were amended</w:t>
            </w:r>
            <w:r w:rsidRPr="00395DC0">
              <w:rPr>
                <w:rFonts w:ascii="Calibri" w:hAnsi="Calibri" w:cs="Calibri"/>
                <w:szCs w:val="16"/>
              </w:rPr>
              <w:t xml:space="preserve"> accordingly to reflect the time coverage of the reviews. This reduce</w:t>
            </w:r>
            <w:r>
              <w:rPr>
                <w:rFonts w:ascii="Calibri" w:hAnsi="Calibri" w:cs="Calibri"/>
                <w:szCs w:val="16"/>
              </w:rPr>
              <w:t>d</w:t>
            </w:r>
            <w:r w:rsidRPr="00395DC0">
              <w:rPr>
                <w:rFonts w:ascii="Calibri" w:hAnsi="Calibri" w:cs="Calibri"/>
                <w:szCs w:val="16"/>
              </w:rPr>
              <w:t xml:space="preserve"> the number of primary studies to be assessed.</w:t>
            </w:r>
          </w:p>
          <w:p w14:paraId="2E5C36F6" w14:textId="77777777" w:rsidR="00395DC0" w:rsidRPr="00395DC0" w:rsidRDefault="00992883" w:rsidP="00395DC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395DC0">
              <w:rPr>
                <w:rFonts w:ascii="Calibri" w:hAnsi="Calibri" w:cs="Calibri"/>
                <w:i/>
                <w:iCs/>
                <w:szCs w:val="16"/>
              </w:rPr>
              <w:t> </w:t>
            </w:r>
          </w:p>
          <w:p w14:paraId="22B53E94" w14:textId="77777777" w:rsidR="00395DC0" w:rsidRPr="00395DC0" w:rsidRDefault="00992883" w:rsidP="00CE4472">
            <w:pPr>
              <w:keepNext/>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395DC0">
              <w:rPr>
                <w:rFonts w:ascii="Calibri" w:hAnsi="Calibri" w:cs="Calibri"/>
                <w:i/>
                <w:iCs/>
                <w:szCs w:val="16"/>
              </w:rPr>
              <w:t>International data:</w:t>
            </w:r>
          </w:p>
          <w:p w14:paraId="1E2E8AFC" w14:textId="2D3F6349" w:rsidR="00395DC0" w:rsidRPr="00395DC0" w:rsidRDefault="00992883" w:rsidP="00395DC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395DC0">
              <w:rPr>
                <w:rFonts w:ascii="Calibri" w:hAnsi="Calibri" w:cs="Calibri"/>
                <w:szCs w:val="16"/>
              </w:rPr>
              <w:t>Use three reviews</w:t>
            </w:r>
            <w:r w:rsidR="0005014F">
              <w:rPr>
                <w:rFonts w:ascii="Calibri" w:hAnsi="Calibri" w:cs="Calibri"/>
                <w:szCs w:val="16"/>
              </w:rPr>
              <w:t xml:space="preserve"> </w:t>
            </w:r>
            <w:r w:rsidR="0005014F">
              <w:rPr>
                <w:rFonts w:ascii="Calibri" w:hAnsi="Calibri" w:cs="Calibri"/>
                <w:szCs w:val="16"/>
              </w:rPr>
              <w:fldChar w:fldCharType="begin"/>
            </w:r>
            <w:r w:rsidR="0062533A">
              <w:rPr>
                <w:rFonts w:ascii="Calibri" w:hAnsi="Calibri" w:cs="Calibri"/>
                <w:szCs w:val="16"/>
              </w:rPr>
              <w:instrText xml:space="preserve"> ADDIN ZOTERO_ITEM CSL_CITATION {"citationID":"EadmwJqn","properties":{"formattedCitation":"(King, Exley, et al., 2014; US EPA, 2017; WHO, 2018a)","plainCitation":"(King, Exley, et al., 2014; US EPA, 2017; WHO, 2018a)","noteIndex":0},"citationItems":[{"id":15773,"uris":["http://zotero.org/users/148142/items/LATIBYWS"],"uri":["http://zotero.org/users/148142/items/LATIBYWS"],"itemData":{"id":15773,"type":"report","event-place":"United Kingdom","publisher":"Department of Environment, Food and Rural Affairs (DEFRA)","publisher-place":"United Kingdom","title":"The health risks of bathing in recreational waters. A rapid evidence assessment of water quality and gastrointestinal illness. Final report WT1530. A report of research carried out by RAND Europe, on behalf of the UK Department for Environment, Farming and Rural Affairs (DEFRA)","URL":"https://www.rand.org/content/dam/rand/pubs/research_reports/RR600/RR698/RAND_RR698.pdf","author":[{"family":"King","given":"Sarah"},{"family":"Exley","given":"Josephine"},{"family":"Winpenny","given":"Eleanor"},{"family":"Alves","given":"Lottie"},{"family":"Henham","given":"Marie-Louise"},{"family":"Larkin","given":"Jody"}],"issued":{"date-parts":[["2014"]]}},"label":"page"},{"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EPA"}],"issued":{"date-parts":[["2017"]]}},"label":"page"},{"id":16998,"uris":["http://zotero.org/users/148142/items/5IXZDLC7"],"uri":["http://zotero.org/users/148142/items/5IXZDLC7"],"itemData":{"id":16998,"type":"report","publisher":"World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label":"page"}],"schema":"https://github.com/citation-style-language/schema/raw/master/csl-citation.json"} </w:instrText>
            </w:r>
            <w:r w:rsidR="0005014F">
              <w:rPr>
                <w:rFonts w:ascii="Calibri" w:hAnsi="Calibri" w:cs="Calibri"/>
                <w:szCs w:val="16"/>
              </w:rPr>
              <w:fldChar w:fldCharType="separate"/>
            </w:r>
            <w:r w:rsidR="0062533A" w:rsidRPr="0062533A">
              <w:rPr>
                <w:rFonts w:ascii="Calibri" w:hAnsi="Calibri" w:cs="Calibri"/>
              </w:rPr>
              <w:t>(King, Exley, et al., 2014; US EPA, 2017; WHO, 2018a)</w:t>
            </w:r>
            <w:r w:rsidR="0005014F">
              <w:rPr>
                <w:rFonts w:ascii="Calibri" w:hAnsi="Calibri" w:cs="Calibri"/>
                <w:szCs w:val="16"/>
              </w:rPr>
              <w:fldChar w:fldCharType="end"/>
            </w:r>
            <w:r w:rsidR="007158F5">
              <w:rPr>
                <w:rFonts w:ascii="Calibri" w:hAnsi="Calibri" w:cs="Calibri"/>
                <w:szCs w:val="16"/>
              </w:rPr>
              <w:t xml:space="preserve"> </w:t>
            </w:r>
            <w:r w:rsidRPr="00395DC0">
              <w:rPr>
                <w:rFonts w:ascii="Calibri" w:hAnsi="Calibri" w:cs="Calibri"/>
                <w:szCs w:val="16"/>
              </w:rPr>
              <w:t>to cover the period up to 1 Jan 2017.</w:t>
            </w:r>
          </w:p>
          <w:p w14:paraId="7A96A981" w14:textId="77777777" w:rsidR="00395DC0" w:rsidRPr="00395DC0" w:rsidRDefault="00992883" w:rsidP="00395DC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395DC0">
              <w:rPr>
                <w:rFonts w:ascii="Calibri" w:hAnsi="Calibri" w:cs="Calibri"/>
                <w:szCs w:val="16"/>
              </w:rPr>
              <w:t> </w:t>
            </w:r>
          </w:p>
          <w:p w14:paraId="00F1B067" w14:textId="77777777" w:rsidR="00395DC0" w:rsidRPr="00395DC0" w:rsidRDefault="00992883" w:rsidP="00395DC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395DC0">
              <w:rPr>
                <w:rFonts w:ascii="Calibri" w:hAnsi="Calibri" w:cs="Calibri"/>
                <w:szCs w:val="16"/>
              </w:rPr>
              <w:t>Use primary studies from the literature search from 1 Jan 2017 to 30 Nov 2020.</w:t>
            </w:r>
          </w:p>
          <w:p w14:paraId="530920AE" w14:textId="77777777" w:rsidR="00395DC0" w:rsidRPr="00395DC0" w:rsidRDefault="00992883" w:rsidP="00395DC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395DC0">
              <w:rPr>
                <w:rFonts w:ascii="Calibri" w:hAnsi="Calibri" w:cs="Calibri"/>
                <w:i/>
                <w:iCs/>
                <w:szCs w:val="16"/>
              </w:rPr>
              <w:t> </w:t>
            </w:r>
          </w:p>
          <w:p w14:paraId="20379512" w14:textId="77777777" w:rsidR="00395DC0" w:rsidRPr="00395DC0" w:rsidRDefault="00992883" w:rsidP="00395DC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395DC0">
              <w:rPr>
                <w:rFonts w:ascii="Calibri" w:hAnsi="Calibri" w:cs="Calibri"/>
                <w:i/>
                <w:iCs/>
                <w:szCs w:val="16"/>
              </w:rPr>
              <w:t>Australian data:</w:t>
            </w:r>
          </w:p>
          <w:p w14:paraId="0F5E9B06" w14:textId="77777777" w:rsidR="00395DC0" w:rsidRPr="00395DC0" w:rsidRDefault="00992883" w:rsidP="00395DC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395DC0">
              <w:rPr>
                <w:rFonts w:ascii="Calibri" w:hAnsi="Calibri" w:cs="Calibri"/>
                <w:szCs w:val="16"/>
              </w:rPr>
              <w:t>Include all primary studies/reports found from 1 Jan 2003 to 30 Nov 2020</w:t>
            </w:r>
          </w:p>
        </w:tc>
        <w:tc>
          <w:tcPr>
            <w:tcW w:w="2970" w:type="dxa"/>
            <w:hideMark/>
          </w:tcPr>
          <w:p w14:paraId="3B6DF398" w14:textId="0594B530" w:rsidR="00395DC0" w:rsidRPr="00395DC0" w:rsidRDefault="00992883" w:rsidP="00395DC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395DC0">
              <w:rPr>
                <w:rFonts w:ascii="Calibri" w:hAnsi="Calibri" w:cs="Calibri"/>
                <w:szCs w:val="16"/>
              </w:rPr>
              <w:t xml:space="preserve">The selected reviews </w:t>
            </w:r>
            <w:r w:rsidR="007A2B75" w:rsidRPr="00B10537">
              <w:rPr>
                <w:rFonts w:ascii="Calibri" w:hAnsi="Calibri" w:cs="Calibri"/>
                <w:szCs w:val="16"/>
              </w:rPr>
              <w:t>were</w:t>
            </w:r>
            <w:r w:rsidRPr="00395DC0">
              <w:rPr>
                <w:rFonts w:ascii="Calibri" w:hAnsi="Calibri" w:cs="Calibri"/>
                <w:szCs w:val="16"/>
              </w:rPr>
              <w:t xml:space="preserve"> appraised using the appropriate screening criteria outlined in </w:t>
            </w:r>
            <w:r w:rsidR="00CE4472">
              <w:rPr>
                <w:rFonts w:ascii="Calibri" w:hAnsi="Calibri" w:cs="Calibri"/>
                <w:szCs w:val="16"/>
              </w:rPr>
              <w:t>thi</w:t>
            </w:r>
            <w:r w:rsidR="00CE4472" w:rsidRPr="00CE4472">
              <w:rPr>
                <w:rFonts w:ascii="Calibri" w:hAnsi="Calibri" w:cs="Calibri"/>
                <w:szCs w:val="16"/>
              </w:rPr>
              <w:t>s section (</w:t>
            </w:r>
            <w:r w:rsidR="00CE4472" w:rsidRPr="00CE4472">
              <w:rPr>
                <w:rFonts w:ascii="Calibri" w:hAnsi="Calibri" w:cs="Calibri"/>
                <w:szCs w:val="16"/>
              </w:rPr>
              <w:fldChar w:fldCharType="begin"/>
            </w:r>
            <w:r w:rsidR="00CE4472" w:rsidRPr="00CE4472">
              <w:rPr>
                <w:rFonts w:ascii="Calibri" w:hAnsi="Calibri" w:cs="Calibri"/>
                <w:szCs w:val="16"/>
              </w:rPr>
              <w:instrText xml:space="preserve"> REF _Ref64282671 \r \h </w:instrText>
            </w:r>
            <w:r w:rsidR="00CE4472">
              <w:rPr>
                <w:rFonts w:ascii="Calibri" w:hAnsi="Calibri" w:cs="Calibri"/>
                <w:szCs w:val="16"/>
              </w:rPr>
              <w:instrText xml:space="preserve"> \* MERGEFORMAT </w:instrText>
            </w:r>
            <w:r w:rsidR="00CE4472" w:rsidRPr="00CE4472">
              <w:rPr>
                <w:rFonts w:ascii="Calibri" w:hAnsi="Calibri" w:cs="Calibri"/>
                <w:szCs w:val="16"/>
              </w:rPr>
            </w:r>
            <w:r w:rsidR="00CE4472" w:rsidRPr="00CE4472">
              <w:rPr>
                <w:rFonts w:ascii="Calibri" w:hAnsi="Calibri" w:cs="Calibri"/>
                <w:szCs w:val="16"/>
              </w:rPr>
              <w:fldChar w:fldCharType="separate"/>
            </w:r>
            <w:r w:rsidR="00667879">
              <w:rPr>
                <w:rFonts w:ascii="Calibri" w:hAnsi="Calibri" w:cs="Calibri"/>
                <w:szCs w:val="16"/>
              </w:rPr>
              <w:t>2.4</w:t>
            </w:r>
            <w:r w:rsidR="00CE4472" w:rsidRPr="00CE4472">
              <w:rPr>
                <w:rFonts w:ascii="Calibri" w:hAnsi="Calibri" w:cs="Calibri"/>
                <w:szCs w:val="16"/>
              </w:rPr>
              <w:fldChar w:fldCharType="end"/>
            </w:r>
            <w:r w:rsidRPr="00CE4472">
              <w:rPr>
                <w:rFonts w:ascii="Calibri" w:hAnsi="Calibri" w:cs="Calibri"/>
                <w:szCs w:val="16"/>
              </w:rPr>
              <w:t>). Th</w:t>
            </w:r>
            <w:r w:rsidRPr="00395DC0">
              <w:rPr>
                <w:rFonts w:ascii="Calibri" w:hAnsi="Calibri" w:cs="Calibri"/>
                <w:szCs w:val="16"/>
              </w:rPr>
              <w:t xml:space="preserve">is includes assessing relevance for the Australian context and scope of </w:t>
            </w:r>
            <w:r w:rsidR="0002185D">
              <w:rPr>
                <w:rFonts w:ascii="Calibri" w:hAnsi="Calibri" w:cs="Calibri"/>
                <w:szCs w:val="16"/>
              </w:rPr>
              <w:t xml:space="preserve">the </w:t>
            </w:r>
            <w:r w:rsidR="00F51A73">
              <w:rPr>
                <w:rFonts w:ascii="Calibri" w:hAnsi="Calibri" w:cs="Calibri"/>
                <w:szCs w:val="16"/>
              </w:rPr>
              <w:t>NHMRC G</w:t>
            </w:r>
            <w:r w:rsidRPr="00395DC0">
              <w:rPr>
                <w:rFonts w:ascii="Calibri" w:hAnsi="Calibri" w:cs="Calibri"/>
                <w:szCs w:val="16"/>
              </w:rPr>
              <w:t>uidelines and the quality of the review process itself.</w:t>
            </w:r>
          </w:p>
          <w:p w14:paraId="0426F3D3" w14:textId="77777777" w:rsidR="00395DC0" w:rsidRPr="00395DC0" w:rsidRDefault="00992883" w:rsidP="00395DC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395DC0">
              <w:rPr>
                <w:rFonts w:ascii="Calibri" w:hAnsi="Calibri" w:cs="Calibri"/>
                <w:szCs w:val="16"/>
              </w:rPr>
              <w:t> </w:t>
            </w:r>
          </w:p>
          <w:p w14:paraId="6564A4D1" w14:textId="0E483075" w:rsidR="00395DC0" w:rsidRPr="00395DC0" w:rsidRDefault="00992883" w:rsidP="00395DC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395DC0">
              <w:rPr>
                <w:rFonts w:ascii="Calibri" w:hAnsi="Calibri" w:cs="Calibri"/>
                <w:szCs w:val="16"/>
              </w:rPr>
              <w:t xml:space="preserve">The reviews </w:t>
            </w:r>
            <w:r w:rsidR="007A2B75" w:rsidRPr="00B10537">
              <w:rPr>
                <w:rFonts w:ascii="Calibri" w:hAnsi="Calibri" w:cs="Calibri"/>
                <w:szCs w:val="16"/>
              </w:rPr>
              <w:t>were</w:t>
            </w:r>
            <w:r w:rsidRPr="00395DC0">
              <w:rPr>
                <w:rFonts w:ascii="Calibri" w:hAnsi="Calibri" w:cs="Calibri"/>
                <w:szCs w:val="16"/>
              </w:rPr>
              <w:t xml:space="preserve"> cross-checked against the results of the literature search to ensure that they cover the period 2003-2017. Any relevant primary studies/reports from this period not listed in the reviews </w:t>
            </w:r>
            <w:r w:rsidR="007A2B75" w:rsidRPr="00B10537">
              <w:rPr>
                <w:rFonts w:ascii="Calibri" w:hAnsi="Calibri" w:cs="Calibri"/>
                <w:szCs w:val="16"/>
              </w:rPr>
              <w:t>was</w:t>
            </w:r>
            <w:r w:rsidRPr="00395DC0">
              <w:rPr>
                <w:rFonts w:ascii="Calibri" w:hAnsi="Calibri" w:cs="Calibri"/>
                <w:szCs w:val="16"/>
              </w:rPr>
              <w:t xml:space="preserve"> </w:t>
            </w:r>
            <w:r w:rsidR="007A2B75" w:rsidRPr="00B10537">
              <w:rPr>
                <w:rFonts w:ascii="Calibri" w:hAnsi="Calibri" w:cs="Calibri"/>
                <w:szCs w:val="16"/>
              </w:rPr>
              <w:t xml:space="preserve">also </w:t>
            </w:r>
            <w:r w:rsidRPr="00395DC0">
              <w:rPr>
                <w:rFonts w:ascii="Calibri" w:hAnsi="Calibri" w:cs="Calibri"/>
                <w:szCs w:val="16"/>
              </w:rPr>
              <w:t>screened for eligibility.</w:t>
            </w:r>
            <w:r w:rsidRPr="00395DC0">
              <w:rPr>
                <w:rFonts w:ascii="Calibri" w:hAnsi="Calibri" w:cs="Calibri"/>
                <w:szCs w:val="16"/>
                <w:shd w:val="clear" w:color="auto" w:fill="FFFF99"/>
              </w:rPr>
              <w:t xml:space="preserve"> </w:t>
            </w:r>
          </w:p>
          <w:p w14:paraId="6113C47C" w14:textId="77777777" w:rsidR="00395DC0" w:rsidRPr="00395DC0" w:rsidRDefault="00992883" w:rsidP="00395DC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395DC0">
              <w:rPr>
                <w:rFonts w:ascii="Calibri" w:hAnsi="Calibri" w:cs="Calibri"/>
                <w:szCs w:val="16"/>
              </w:rPr>
              <w:t> </w:t>
            </w:r>
          </w:p>
          <w:p w14:paraId="4E65ABBA" w14:textId="7716D0A9" w:rsidR="00395DC0" w:rsidRPr="00395DC0" w:rsidRDefault="00992883" w:rsidP="00395DC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395DC0">
              <w:rPr>
                <w:rFonts w:ascii="Calibri" w:hAnsi="Calibri" w:cs="Calibri"/>
                <w:szCs w:val="16"/>
              </w:rPr>
              <w:t xml:space="preserve">The findings from the reviews </w:t>
            </w:r>
            <w:r w:rsidR="0005014F" w:rsidRPr="00B10537">
              <w:rPr>
                <w:rFonts w:ascii="Calibri" w:hAnsi="Calibri" w:cs="Calibri"/>
                <w:szCs w:val="16"/>
              </w:rPr>
              <w:t>are included</w:t>
            </w:r>
            <w:r w:rsidRPr="00395DC0">
              <w:rPr>
                <w:rFonts w:ascii="Calibri" w:hAnsi="Calibri" w:cs="Calibri"/>
                <w:szCs w:val="16"/>
              </w:rPr>
              <w:t xml:space="preserve"> in a Summary of Findings table in the Evidence Evaluation Report, alongside the findings from the review of primary studies.</w:t>
            </w:r>
          </w:p>
          <w:p w14:paraId="2D79E0E1" w14:textId="77777777" w:rsidR="00395DC0" w:rsidRPr="00395DC0" w:rsidRDefault="00992883" w:rsidP="00395DC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395DC0">
              <w:rPr>
                <w:rFonts w:ascii="Calibri" w:hAnsi="Calibri" w:cs="Calibri"/>
                <w:szCs w:val="16"/>
              </w:rPr>
              <w:t> </w:t>
            </w:r>
          </w:p>
        </w:tc>
      </w:tr>
    </w:tbl>
    <w:p w14:paraId="2B59D33C" w14:textId="10FDBAB3" w:rsidR="00CC3C39" w:rsidRDefault="00CC3C39" w:rsidP="00837A7A">
      <w:pPr>
        <w:contextualSpacing/>
        <w:rPr>
          <w:color w:val="365F91" w:themeColor="accent1" w:themeShade="BF"/>
        </w:rPr>
      </w:pPr>
    </w:p>
    <w:p w14:paraId="51A507C1" w14:textId="18EA531C" w:rsidR="00CC179E" w:rsidRPr="00D63583" w:rsidRDefault="00992883" w:rsidP="003C605F">
      <w:r w:rsidRPr="00D63583">
        <w:t xml:space="preserve">Apart from </w:t>
      </w:r>
      <w:r w:rsidR="008D38B5" w:rsidRPr="00D63583">
        <w:t>the</w:t>
      </w:r>
      <w:r w:rsidRPr="00D63583">
        <w:t xml:space="preserve"> exclusions listed above, all study other types were included (e.g. local and international surveys; peer-reviewed publications or government reports</w:t>
      </w:r>
      <w:r w:rsidR="008D38B5" w:rsidRPr="00D63583">
        <w:t xml:space="preserve"> or </w:t>
      </w:r>
      <w:r w:rsidRPr="00D63583">
        <w:t>guidelines for indicators).</w:t>
      </w:r>
      <w:r w:rsidR="008D38B5" w:rsidRPr="00D63583">
        <w:t xml:space="preserve">  The resulting list of studies was subject to further screening and filtering based on more refined criteria for quality as described in </w:t>
      </w:r>
      <w:r w:rsidRPr="00D63583">
        <w:t xml:space="preserve">Section </w:t>
      </w:r>
      <w:r w:rsidRPr="00D63583">
        <w:fldChar w:fldCharType="begin"/>
      </w:r>
      <w:r w:rsidRPr="00D63583">
        <w:instrText xml:space="preserve"> REF _Ref43479810 \r \h  \* MERGEFORMAT </w:instrText>
      </w:r>
      <w:r w:rsidRPr="00D63583">
        <w:fldChar w:fldCharType="separate"/>
      </w:r>
      <w:r w:rsidR="00667879">
        <w:t>2.5</w:t>
      </w:r>
      <w:r w:rsidRPr="00D63583">
        <w:fldChar w:fldCharType="end"/>
      </w:r>
      <w:r w:rsidR="008D38B5" w:rsidRPr="00D63583">
        <w:t xml:space="preserve"> below</w:t>
      </w:r>
      <w:r w:rsidRPr="00D63583">
        <w:t>.</w:t>
      </w:r>
    </w:p>
    <w:p w14:paraId="55EF1787" w14:textId="36B6E9B1" w:rsidR="006606B3" w:rsidRPr="00C132E5" w:rsidRDefault="00992883" w:rsidP="006606B3">
      <w:pPr>
        <w:pStyle w:val="Heading3"/>
      </w:pPr>
      <w:bookmarkStart w:id="40" w:name="_Toc50037314"/>
      <w:bookmarkStart w:id="41" w:name="_Toc106901002"/>
      <w:bookmarkStart w:id="42" w:name="_Hlk48581040"/>
      <w:r>
        <w:t>Use of e</w:t>
      </w:r>
      <w:r w:rsidRPr="00C132E5">
        <w:t xml:space="preserve">xisting </w:t>
      </w:r>
      <w:r>
        <w:t>g</w:t>
      </w:r>
      <w:r w:rsidRPr="00C132E5">
        <w:t xml:space="preserve">uidance or </w:t>
      </w:r>
      <w:r>
        <w:t>r</w:t>
      </w:r>
      <w:r w:rsidRPr="00C132E5">
        <w:t>eviews</w:t>
      </w:r>
      <w:bookmarkEnd w:id="40"/>
      <w:r>
        <w:t xml:space="preserve"> to address secondary research questions</w:t>
      </w:r>
      <w:bookmarkEnd w:id="41"/>
    </w:p>
    <w:bookmarkEnd w:id="42"/>
    <w:p w14:paraId="618AFCA8" w14:textId="2979CC3A" w:rsidR="00D32F4A" w:rsidRDefault="00992883" w:rsidP="006606B3">
      <w:r>
        <w:t xml:space="preserve">Another step to manage the review workload, which was described in section 2.10 of the Microbial Risks research protocol </w:t>
      </w:r>
      <w:r w:rsidR="00D63583">
        <w:fldChar w:fldCharType="begin"/>
      </w:r>
      <w:r w:rsidR="006F2A13">
        <w:instrText xml:space="preserve"> ADDIN ZOTERO_ITEM CSL_CITATION {"citationID":"fStoTyi4","properties":{"formattedCitation":"(O\\uc0\\u8217{}Connor, 2020)","plainCitation":"(O’Connor, 2020)","noteIndex":0},"citationItems":[{"id":17792,"uris":["http://zotero.org/users/148142/items/EFHNEC3E"],"uri":["http://zotero.org/users/148142/items/EFHNEC3E"],"itemData":{"id":17792,"type":"report","title":"Research Protocols for Narrative Reviews in support of the NHMRC Recreational Water Quality Guidelines: Microbial Risks. Ecos Environmental Consulting, September 2020","author":[{"family":"O'Connor","given":"N.A."}],"issued":{"date-parts":[["2020"]]}}}],"schema":"https://github.com/citation-style-language/schema/raw/master/csl-citation.json"} </w:instrText>
      </w:r>
      <w:r w:rsidR="00D63583">
        <w:fldChar w:fldCharType="separate"/>
      </w:r>
      <w:r w:rsidR="0062533A" w:rsidRPr="0062533A">
        <w:rPr>
          <w:rFonts w:cs="Arial"/>
        </w:rPr>
        <w:t>(O’Connor, 2020)</w:t>
      </w:r>
      <w:r w:rsidR="00D63583">
        <w:fldChar w:fldCharType="end"/>
      </w:r>
      <w:r>
        <w:t xml:space="preserve">, was to address the </w:t>
      </w:r>
      <w:r w:rsidRPr="003F4C64">
        <w:t xml:space="preserve">secondary research questions </w:t>
      </w:r>
      <w:r>
        <w:t xml:space="preserve">by </w:t>
      </w:r>
      <w:r w:rsidRPr="003F4C64">
        <w:t>review</w:t>
      </w:r>
      <w:r>
        <w:t>ing only</w:t>
      </w:r>
      <w:r w:rsidRPr="003F4C64">
        <w:t xml:space="preserve"> existing guidance or reviews</w:t>
      </w:r>
      <w:r>
        <w:t xml:space="preserve"> rather than the primary research literature.</w:t>
      </w:r>
    </w:p>
    <w:p w14:paraId="6E6FDB60" w14:textId="7D9B5C8D" w:rsidR="00CC179E" w:rsidRPr="002D6FA6" w:rsidRDefault="00992883" w:rsidP="00CC4383">
      <w:pPr>
        <w:pStyle w:val="Heading3"/>
        <w:rPr>
          <w:color w:val="auto"/>
        </w:rPr>
      </w:pPr>
      <w:bookmarkStart w:id="43" w:name="_Toc106901003"/>
      <w:r w:rsidRPr="002D6FA6">
        <w:rPr>
          <w:color w:val="auto"/>
        </w:rPr>
        <w:t xml:space="preserve">Validation </w:t>
      </w:r>
      <w:r w:rsidR="00CC4383" w:rsidRPr="002D6FA6">
        <w:rPr>
          <w:color w:val="auto"/>
        </w:rPr>
        <w:t xml:space="preserve">of search </w:t>
      </w:r>
      <w:r w:rsidRPr="002D6FA6">
        <w:rPr>
          <w:color w:val="auto"/>
        </w:rPr>
        <w:t>methods</w:t>
      </w:r>
      <w:bookmarkEnd w:id="43"/>
    </w:p>
    <w:p w14:paraId="1F03610B" w14:textId="1D795F88" w:rsidR="00CC4383" w:rsidRPr="002D6FA6" w:rsidRDefault="00992883" w:rsidP="00CC4383">
      <w:r w:rsidRPr="002D6FA6">
        <w:t>The search strategies were trialled and refined before undertaking the final full searches.  The trialling process involved removal of certain keywords that caused excessive harvesting of literature.  For example, the word “reservoir” was added to the keyword list to prior to searching to capture water recreation literature associated with water supply reservoirs.  Unfortunately, the term is wide</w:t>
      </w:r>
      <w:r w:rsidR="0024149A" w:rsidRPr="002D6FA6">
        <w:t>ly</w:t>
      </w:r>
      <w:r w:rsidRPr="002D6FA6">
        <w:t xml:space="preserve"> used in the health literature to denote “reservoirs of infection” and led to excessive harvesting of literature unrelated to the primary and secondary research questions</w:t>
      </w:r>
      <w:r w:rsidR="006161A5" w:rsidRPr="002D6FA6">
        <w:t>. Hence the term was subsequently removed from the keyword list.</w:t>
      </w:r>
    </w:p>
    <w:p w14:paraId="502681EF" w14:textId="198864CD" w:rsidR="00CC179E" w:rsidRPr="00434076" w:rsidRDefault="00992883" w:rsidP="00CC4383">
      <w:pPr>
        <w:pStyle w:val="Heading3"/>
        <w:rPr>
          <w:color w:val="auto"/>
        </w:rPr>
      </w:pPr>
      <w:bookmarkStart w:id="44" w:name="_Ref64294286"/>
      <w:bookmarkStart w:id="45" w:name="_Ref70947108"/>
      <w:bookmarkStart w:id="46" w:name="_Toc106901004"/>
      <w:r w:rsidRPr="00434076">
        <w:rPr>
          <w:color w:val="auto"/>
        </w:rPr>
        <w:t>Grey literature</w:t>
      </w:r>
      <w:bookmarkEnd w:id="44"/>
      <w:r w:rsidR="004A1DE5" w:rsidRPr="00434076">
        <w:rPr>
          <w:color w:val="auto"/>
        </w:rPr>
        <w:t xml:space="preserve"> (guidelines)</w:t>
      </w:r>
      <w:bookmarkEnd w:id="45"/>
      <w:bookmarkEnd w:id="46"/>
    </w:p>
    <w:p w14:paraId="70539453" w14:textId="572F6E6F" w:rsidR="00CC179E" w:rsidRPr="002D6FA6" w:rsidRDefault="00992883" w:rsidP="003C605F">
      <w:r w:rsidRPr="002D6FA6">
        <w:t xml:space="preserve">In addition to the grey literature list provided by </w:t>
      </w:r>
      <w:r w:rsidR="0035267D">
        <w:t>members of the Committee</w:t>
      </w:r>
      <w:r w:rsidR="0035267D" w:rsidRPr="00CE4472">
        <w:t xml:space="preserve"> </w:t>
      </w:r>
      <w:r w:rsidRPr="00CE4472">
        <w:t xml:space="preserve">(Appendix </w:t>
      </w:r>
      <w:r w:rsidR="002D6FA6" w:rsidRPr="00CE4472">
        <w:t>3</w:t>
      </w:r>
      <w:r w:rsidR="00B71883" w:rsidRPr="00CE4472">
        <w:t>)</w:t>
      </w:r>
      <w:r w:rsidR="00371151" w:rsidRPr="00CE4472">
        <w:t xml:space="preserve"> and</w:t>
      </w:r>
      <w:r w:rsidR="00371151" w:rsidRPr="002D6FA6">
        <w:t xml:space="preserve"> similar literature identified in the scientific literature databases,</w:t>
      </w:r>
      <w:r w:rsidRPr="002D6FA6">
        <w:t xml:space="preserve"> </w:t>
      </w:r>
      <w:r w:rsidR="009B797A" w:rsidRPr="002D6FA6">
        <w:t xml:space="preserve">searches were also </w:t>
      </w:r>
      <w:r w:rsidR="00444226" w:rsidRPr="002D6FA6">
        <w:t>undertaken of</w:t>
      </w:r>
      <w:r w:rsidRPr="002D6FA6">
        <w:t xml:space="preserve"> the websites of the following international organisations:</w:t>
      </w:r>
    </w:p>
    <w:p w14:paraId="516E2093" w14:textId="77777777" w:rsidR="00CC179E" w:rsidRPr="002D6FA6" w:rsidRDefault="00992883" w:rsidP="00327E8B">
      <w:pPr>
        <w:pStyle w:val="ListParagraph"/>
        <w:numPr>
          <w:ilvl w:val="0"/>
          <w:numId w:val="16"/>
        </w:numPr>
        <w:ind w:left="714" w:hanging="357"/>
        <w:contextualSpacing/>
        <w:rPr>
          <w:lang w:val="en-AU"/>
        </w:rPr>
      </w:pPr>
      <w:r w:rsidRPr="002D6FA6">
        <w:rPr>
          <w:lang w:val="en-AU"/>
        </w:rPr>
        <w:t>British Medical Research Council (MRC)</w:t>
      </w:r>
    </w:p>
    <w:p w14:paraId="08E47AF3" w14:textId="77777777" w:rsidR="00CC179E" w:rsidRPr="002D6FA6" w:rsidRDefault="00992883" w:rsidP="00327E8B">
      <w:pPr>
        <w:pStyle w:val="ListParagraph"/>
        <w:numPr>
          <w:ilvl w:val="0"/>
          <w:numId w:val="16"/>
        </w:numPr>
        <w:ind w:left="714" w:hanging="357"/>
        <w:contextualSpacing/>
        <w:rPr>
          <w:lang w:val="en-AU"/>
        </w:rPr>
      </w:pPr>
      <w:r w:rsidRPr="002D6FA6">
        <w:rPr>
          <w:lang w:val="en-AU"/>
        </w:rPr>
        <w:t>Centre for Disease Control and Prevention (CDC)</w:t>
      </w:r>
    </w:p>
    <w:p w14:paraId="404D840F" w14:textId="77777777" w:rsidR="00CC179E" w:rsidRPr="002D6FA6" w:rsidRDefault="00992883" w:rsidP="00327E8B">
      <w:pPr>
        <w:pStyle w:val="ListParagraph"/>
        <w:numPr>
          <w:ilvl w:val="0"/>
          <w:numId w:val="16"/>
        </w:numPr>
        <w:ind w:left="714" w:hanging="357"/>
        <w:contextualSpacing/>
        <w:rPr>
          <w:lang w:val="en-AU"/>
        </w:rPr>
      </w:pPr>
      <w:r w:rsidRPr="002D6FA6">
        <w:rPr>
          <w:lang w:val="en-AU"/>
        </w:rPr>
        <w:t>Environment Canada</w:t>
      </w:r>
    </w:p>
    <w:p w14:paraId="78D00DBC" w14:textId="77777777" w:rsidR="00CC179E" w:rsidRPr="002D6FA6" w:rsidRDefault="00992883" w:rsidP="00327E8B">
      <w:pPr>
        <w:pStyle w:val="ListParagraph"/>
        <w:numPr>
          <w:ilvl w:val="0"/>
          <w:numId w:val="16"/>
        </w:numPr>
        <w:ind w:left="714" w:hanging="357"/>
        <w:contextualSpacing/>
        <w:rPr>
          <w:lang w:val="en-AU"/>
        </w:rPr>
      </w:pPr>
      <w:r w:rsidRPr="002D6FA6">
        <w:rPr>
          <w:lang w:val="en-AU"/>
        </w:rPr>
        <w:t>European Centre for Disease Prevention and Control (ECDC)</w:t>
      </w:r>
    </w:p>
    <w:p w14:paraId="60ABE0C7" w14:textId="77777777" w:rsidR="00CC179E" w:rsidRPr="002D6FA6" w:rsidRDefault="00992883" w:rsidP="00327E8B">
      <w:pPr>
        <w:pStyle w:val="ListParagraph"/>
        <w:numPr>
          <w:ilvl w:val="0"/>
          <w:numId w:val="16"/>
        </w:numPr>
        <w:ind w:left="714" w:hanging="357"/>
        <w:contextualSpacing/>
        <w:rPr>
          <w:lang w:val="en-AU"/>
        </w:rPr>
      </w:pPr>
      <w:r w:rsidRPr="002D6FA6">
        <w:rPr>
          <w:lang w:val="en-AU"/>
        </w:rPr>
        <w:t>European Environment Agency (EEA)</w:t>
      </w:r>
    </w:p>
    <w:p w14:paraId="3CDB1952" w14:textId="77777777" w:rsidR="00CC179E" w:rsidRPr="002D6FA6" w:rsidRDefault="00992883" w:rsidP="00327E8B">
      <w:pPr>
        <w:pStyle w:val="ListParagraph"/>
        <w:numPr>
          <w:ilvl w:val="0"/>
          <w:numId w:val="16"/>
        </w:numPr>
        <w:ind w:left="714" w:hanging="357"/>
        <w:contextualSpacing/>
        <w:rPr>
          <w:lang w:val="en-AU"/>
        </w:rPr>
      </w:pPr>
      <w:r w:rsidRPr="002D6FA6">
        <w:rPr>
          <w:lang w:val="en-AU"/>
        </w:rPr>
        <w:t>Health Canada</w:t>
      </w:r>
    </w:p>
    <w:p w14:paraId="3C672F43" w14:textId="77777777" w:rsidR="00CC179E" w:rsidRPr="002D6FA6" w:rsidRDefault="00992883" w:rsidP="00327E8B">
      <w:pPr>
        <w:pStyle w:val="ListParagraph"/>
        <w:numPr>
          <w:ilvl w:val="0"/>
          <w:numId w:val="16"/>
        </w:numPr>
        <w:ind w:left="714" w:hanging="357"/>
        <w:contextualSpacing/>
        <w:rPr>
          <w:lang w:val="en-AU"/>
        </w:rPr>
      </w:pPr>
      <w:r w:rsidRPr="002D6FA6">
        <w:rPr>
          <w:lang w:val="en-AU"/>
        </w:rPr>
        <w:t>New Zealand Ministry of Health (NZ MoH)</w:t>
      </w:r>
    </w:p>
    <w:p w14:paraId="5D8CFA53" w14:textId="77777777" w:rsidR="00CC179E" w:rsidRPr="002D6FA6" w:rsidRDefault="00992883" w:rsidP="00327E8B">
      <w:pPr>
        <w:pStyle w:val="ListParagraph"/>
        <w:numPr>
          <w:ilvl w:val="0"/>
          <w:numId w:val="16"/>
        </w:numPr>
        <w:ind w:left="714" w:hanging="357"/>
        <w:contextualSpacing/>
        <w:rPr>
          <w:lang w:val="en-AU"/>
        </w:rPr>
      </w:pPr>
      <w:r w:rsidRPr="002D6FA6">
        <w:rPr>
          <w:lang w:val="en-AU"/>
        </w:rPr>
        <w:t>Public Health England (PHE)</w:t>
      </w:r>
    </w:p>
    <w:p w14:paraId="046C2BF4" w14:textId="77777777" w:rsidR="00CC179E" w:rsidRPr="002D6FA6" w:rsidRDefault="00992883" w:rsidP="00327E8B">
      <w:pPr>
        <w:pStyle w:val="ListParagraph"/>
        <w:numPr>
          <w:ilvl w:val="0"/>
          <w:numId w:val="16"/>
        </w:numPr>
        <w:ind w:left="714" w:hanging="357"/>
        <w:contextualSpacing/>
        <w:rPr>
          <w:lang w:val="en-AU"/>
        </w:rPr>
      </w:pPr>
      <w:r w:rsidRPr="002D6FA6">
        <w:rPr>
          <w:lang w:val="en-AU"/>
        </w:rPr>
        <w:t>United Nations Environment Programme (UNEP)</w:t>
      </w:r>
    </w:p>
    <w:p w14:paraId="44DEF566" w14:textId="77777777" w:rsidR="00CC179E" w:rsidRPr="002D6FA6" w:rsidRDefault="00992883" w:rsidP="00327E8B">
      <w:pPr>
        <w:pStyle w:val="ListParagraph"/>
        <w:numPr>
          <w:ilvl w:val="0"/>
          <w:numId w:val="16"/>
        </w:numPr>
        <w:ind w:left="714" w:hanging="357"/>
        <w:contextualSpacing/>
        <w:rPr>
          <w:lang w:val="en-AU"/>
        </w:rPr>
      </w:pPr>
      <w:r w:rsidRPr="002D6FA6">
        <w:rPr>
          <w:lang w:val="en-AU"/>
        </w:rPr>
        <w:t>United Nations Environment Programme Mediterranean Action Plan (UNEP MAP)</w:t>
      </w:r>
    </w:p>
    <w:p w14:paraId="38792804" w14:textId="77777777" w:rsidR="00CC179E" w:rsidRPr="002D6FA6" w:rsidRDefault="00992883" w:rsidP="00327E8B">
      <w:pPr>
        <w:pStyle w:val="ListParagraph"/>
        <w:numPr>
          <w:ilvl w:val="0"/>
          <w:numId w:val="16"/>
        </w:numPr>
        <w:ind w:left="714" w:hanging="357"/>
        <w:contextualSpacing/>
        <w:rPr>
          <w:lang w:val="en-AU"/>
        </w:rPr>
      </w:pPr>
      <w:r w:rsidRPr="002D6FA6">
        <w:rPr>
          <w:lang w:val="en-AU"/>
        </w:rPr>
        <w:t>United States Environment Protection Agency (US EPA)</w:t>
      </w:r>
    </w:p>
    <w:p w14:paraId="1B00F2C1" w14:textId="77777777" w:rsidR="00CC179E" w:rsidRPr="002D6FA6" w:rsidRDefault="00992883" w:rsidP="00327E8B">
      <w:pPr>
        <w:pStyle w:val="ListParagraph"/>
        <w:numPr>
          <w:ilvl w:val="0"/>
          <w:numId w:val="16"/>
        </w:numPr>
        <w:ind w:left="714" w:hanging="357"/>
        <w:contextualSpacing/>
        <w:rPr>
          <w:lang w:val="en-AU"/>
        </w:rPr>
      </w:pPr>
      <w:r w:rsidRPr="002D6FA6">
        <w:rPr>
          <w:lang w:val="en-AU"/>
        </w:rPr>
        <w:t>World Health Organization (WHO)</w:t>
      </w:r>
    </w:p>
    <w:p w14:paraId="212D0B0C" w14:textId="209A1648" w:rsidR="00BD0432" w:rsidRPr="002D6FA6" w:rsidRDefault="00992883" w:rsidP="003C605F">
      <w:r w:rsidRPr="002D6FA6">
        <w:t xml:space="preserve">It </w:t>
      </w:r>
      <w:r w:rsidR="00444226" w:rsidRPr="002D6FA6">
        <w:t>was</w:t>
      </w:r>
      <w:r w:rsidRPr="002D6FA6">
        <w:t xml:space="preserve"> not possible to search the websites of the above organisations using the search terms and search strings described for the major database searches as these </w:t>
      </w:r>
      <w:r w:rsidR="00444226" w:rsidRPr="002D6FA6">
        <w:t>were</w:t>
      </w:r>
      <w:r w:rsidRPr="002D6FA6">
        <w:t xml:space="preserve"> too long and complicated for the simple search engines associated with each website.  Furthermore, each website held a narrow list of publications that could be more readily accessed using a greatly shortened list of key words.  After some trial and error, the following list was used to search websites of the above organisations:</w:t>
      </w:r>
      <w:r w:rsidR="0024149A" w:rsidRPr="002D6FA6">
        <w:t xml:space="preserve"> “</w:t>
      </w:r>
      <w:r w:rsidRPr="002D6FA6">
        <w:t>recreational water</w:t>
      </w:r>
      <w:r w:rsidR="0024149A" w:rsidRPr="002D6FA6">
        <w:t>”</w:t>
      </w:r>
      <w:r w:rsidRPr="002D6FA6">
        <w:t xml:space="preserve">, </w:t>
      </w:r>
      <w:r w:rsidR="0024149A" w:rsidRPr="002D6FA6">
        <w:t>“</w:t>
      </w:r>
      <w:r w:rsidRPr="002D6FA6">
        <w:t>bathing water</w:t>
      </w:r>
      <w:r w:rsidR="0024149A" w:rsidRPr="002D6FA6">
        <w:t>”</w:t>
      </w:r>
      <w:r w:rsidRPr="002D6FA6">
        <w:t xml:space="preserve">, </w:t>
      </w:r>
      <w:r w:rsidR="0024149A" w:rsidRPr="002D6FA6">
        <w:t>“</w:t>
      </w:r>
      <w:r w:rsidRPr="002D6FA6">
        <w:t>ambient water quality</w:t>
      </w:r>
      <w:r w:rsidR="0024149A" w:rsidRPr="002D6FA6">
        <w:t>”</w:t>
      </w:r>
      <w:r w:rsidRPr="002D6FA6">
        <w:t xml:space="preserve">, </w:t>
      </w:r>
      <w:r w:rsidR="0024149A" w:rsidRPr="002D6FA6">
        <w:t>“</w:t>
      </w:r>
      <w:r w:rsidRPr="002D6FA6">
        <w:t>recreational guidelines</w:t>
      </w:r>
      <w:r w:rsidR="0024149A" w:rsidRPr="002D6FA6">
        <w:t>”</w:t>
      </w:r>
      <w:r w:rsidRPr="002D6FA6">
        <w:t xml:space="preserve">, </w:t>
      </w:r>
      <w:r w:rsidR="0024149A" w:rsidRPr="002D6FA6">
        <w:t>“</w:t>
      </w:r>
      <w:r w:rsidRPr="002D6FA6">
        <w:t>standards</w:t>
      </w:r>
      <w:r w:rsidR="0024149A" w:rsidRPr="002D6FA6">
        <w:t>”</w:t>
      </w:r>
      <w:r w:rsidRPr="002D6FA6">
        <w:t xml:space="preserve">, </w:t>
      </w:r>
      <w:r w:rsidR="0024149A" w:rsidRPr="002D6FA6">
        <w:t>and “</w:t>
      </w:r>
      <w:r w:rsidRPr="002D6FA6">
        <w:t>water quality</w:t>
      </w:r>
      <w:r w:rsidR="0024149A" w:rsidRPr="002D6FA6">
        <w:t>”</w:t>
      </w:r>
      <w:r w:rsidRPr="002D6FA6">
        <w:t>.  Search results were focussed on the first 40 titles of reports and documents retrieved in each case.</w:t>
      </w:r>
    </w:p>
    <w:p w14:paraId="3CCE5AE0" w14:textId="77777777" w:rsidR="00486DEC" w:rsidRPr="002D6FA6" w:rsidRDefault="00992883" w:rsidP="00486DEC">
      <w:pPr>
        <w:pStyle w:val="Heading3"/>
        <w:rPr>
          <w:color w:val="auto"/>
        </w:rPr>
      </w:pPr>
      <w:bookmarkStart w:id="47" w:name="_Toc106901005"/>
      <w:r w:rsidRPr="002D6FA6">
        <w:rPr>
          <w:color w:val="auto"/>
        </w:rPr>
        <w:t>Documentation of search results</w:t>
      </w:r>
      <w:bookmarkEnd w:id="47"/>
    </w:p>
    <w:p w14:paraId="53811113" w14:textId="6F1027E5" w:rsidR="00486DEC" w:rsidRPr="002D6FA6" w:rsidRDefault="00992883" w:rsidP="00486DEC">
      <w:r w:rsidRPr="002D6FA6">
        <w:t>Search results were exported to Microsoft Excel spreadsheets and sorted and filtered based on relevancy and quality, including risk of bias.  Search results also recorded which publications were excluded and the justification/criteria for exclusion</w:t>
      </w:r>
      <w:r w:rsidR="00AB2124" w:rsidRPr="002D6FA6">
        <w:t xml:space="preserve"> (Section </w:t>
      </w:r>
      <w:r w:rsidR="00AB2124" w:rsidRPr="002D6FA6">
        <w:fldChar w:fldCharType="begin"/>
      </w:r>
      <w:r w:rsidR="00AB2124" w:rsidRPr="002D6FA6">
        <w:instrText xml:space="preserve"> REF _Ref70324204 \r \h </w:instrText>
      </w:r>
      <w:r w:rsidR="00AB2124" w:rsidRPr="002D6FA6">
        <w:fldChar w:fldCharType="separate"/>
      </w:r>
      <w:r w:rsidR="00667879">
        <w:t>0</w:t>
      </w:r>
      <w:r w:rsidR="00AB2124" w:rsidRPr="002D6FA6">
        <w:fldChar w:fldCharType="end"/>
      </w:r>
      <w:r w:rsidR="00AB2124" w:rsidRPr="002D6FA6">
        <w:t>)</w:t>
      </w:r>
      <w:r w:rsidRPr="002D6FA6">
        <w:t xml:space="preserve">. </w:t>
      </w:r>
    </w:p>
    <w:p w14:paraId="1978ED9B" w14:textId="77777777" w:rsidR="00486DEC" w:rsidRPr="002D6FA6" w:rsidRDefault="00992883" w:rsidP="00486DEC">
      <w:r w:rsidRPr="002D6FA6">
        <w:t>Shortlisted literature was imported from Excel into the bibliographic software package Zotero (www.zotero.org) for management of associated PDF documents and for reporting on the results of the literature search.</w:t>
      </w:r>
    </w:p>
    <w:p w14:paraId="4F4015C5" w14:textId="77777777" w:rsidR="00486DEC" w:rsidRPr="002D6FA6" w:rsidRDefault="00992883" w:rsidP="00486DEC">
      <w:pPr>
        <w:pStyle w:val="Heading3"/>
        <w:rPr>
          <w:color w:val="auto"/>
        </w:rPr>
      </w:pPr>
      <w:bookmarkStart w:id="48" w:name="_Toc106901006"/>
      <w:bookmarkStart w:id="49" w:name="_Hlk72248417"/>
      <w:r w:rsidRPr="002D6FA6">
        <w:rPr>
          <w:color w:val="auto"/>
        </w:rPr>
        <w:t>Population, Exposure, Comparator, Outcome (PECO) table</w:t>
      </w:r>
      <w:bookmarkEnd w:id="48"/>
    </w:p>
    <w:bookmarkEnd w:id="49"/>
    <w:p w14:paraId="689004D3" w14:textId="711A04FC" w:rsidR="00486DEC" w:rsidRPr="002D6FA6" w:rsidRDefault="00992883" w:rsidP="00486DEC">
      <w:r w:rsidRPr="002D6FA6">
        <w:t xml:space="preserve">A PECO table is a method for constructing a search strategy on a strongly evidence-based approach.  PECO stands for Population, Exposure, Comparator, and Outcomes; factors that need to be defined at the outset to provide pillars for addressing the question(s) being asked </w:t>
      </w:r>
      <w:r w:rsidRPr="002D6FA6">
        <w:fldChar w:fldCharType="begin"/>
      </w:r>
      <w:r w:rsidR="0062533A">
        <w:instrText xml:space="preserve"> ADDIN ZOTERO_ITEM CSL_CITATION {"citationID":"qnLmEpRO","properties":{"formattedCitation":"(Morgan, Whaley, et al., 2018)","plainCitation":"(Morgan, Whaley, et al., 2018)","noteIndex":0},"citationItems":[{"id":17349,"uris":["http://zotero.org/users/148142/items/D3F8XDJH"],"uri":["http://zotero.org/users/148142/items/D3F8XDJH"],"itemData":{"id":17349,"type":"article-journal","container-title":"Environment International","DOI":"10.1016/j.envint.2018.07.015","ISSN":"0160-4120","journalAbbreviation":"Environment International","language":"en","page":"1027-1031","source":"ScienceDirect","title":"Identifying the PECO: A framework for formulating good questions to explore the association of environmental and other exposures with health outcomes","title-short":"Identifying the PECO","URL":"https://www.sciencedirect.com/science/article/pii/S0160412018302046","volume":"121","author":[{"family":"Morgan","given":"Rebecca L."},{"family":"Whaley","given":"Paul"},{"family":"Thayer","given":"Kristina A."},{"family":"Schünemann","given":"Holger J."}],"accessed":{"date-parts":[["2021",2,10]]},"issued":{"date-parts":[["2018",12,1]]}}}],"schema":"https://github.com/citation-style-language/schema/raw/master/csl-citation.json"} </w:instrText>
      </w:r>
      <w:r w:rsidRPr="002D6FA6">
        <w:fldChar w:fldCharType="separate"/>
      </w:r>
      <w:r w:rsidR="0062533A" w:rsidRPr="0062533A">
        <w:rPr>
          <w:rFonts w:cs="Arial"/>
        </w:rPr>
        <w:t>(Morgan, Whaley, et al., 2018)</w:t>
      </w:r>
      <w:r w:rsidRPr="002D6FA6">
        <w:fldChar w:fldCharType="end"/>
      </w:r>
      <w:r w:rsidRPr="002D6FA6">
        <w:t>.</w:t>
      </w:r>
    </w:p>
    <w:p w14:paraId="7815FFD2" w14:textId="74B819DA" w:rsidR="00486DEC" w:rsidRPr="002D6FA6" w:rsidRDefault="00992883" w:rsidP="00486DEC">
      <w:r w:rsidRPr="002D6FA6">
        <w:t xml:space="preserve">The key details on the populations that </w:t>
      </w:r>
      <w:r w:rsidR="002D6FA6" w:rsidRPr="002D6FA6">
        <w:t>were</w:t>
      </w:r>
      <w:r w:rsidRPr="002D6FA6">
        <w:t xml:space="preserve"> reviewed to answer the research questions, including any susceptible populations or groups and justification for including them are described in the PECO table (</w:t>
      </w:r>
      <w:r w:rsidRPr="002D6FA6">
        <w:fldChar w:fldCharType="begin"/>
      </w:r>
      <w:r w:rsidRPr="002D6FA6">
        <w:instrText xml:space="preserve"> REF _Ref43461863 \h  \* MERGEFORMAT </w:instrText>
      </w:r>
      <w:r w:rsidRPr="002D6FA6">
        <w:fldChar w:fldCharType="separate"/>
      </w:r>
      <w:r w:rsidR="00667879" w:rsidRPr="008F7938">
        <w:t xml:space="preserve">Table </w:t>
      </w:r>
      <w:r w:rsidR="00667879">
        <w:rPr>
          <w:noProof/>
        </w:rPr>
        <w:t>2</w:t>
      </w:r>
      <w:r w:rsidR="00667879">
        <w:rPr>
          <w:noProof/>
        </w:rPr>
        <w:noBreakHyphen/>
        <w:t>3</w:t>
      </w:r>
      <w:r w:rsidRPr="002D6FA6">
        <w:fldChar w:fldCharType="end"/>
      </w:r>
      <w:r w:rsidRPr="002D6FA6">
        <w:t xml:space="preserve">). The PECO table also lists all relevant exposure pathways, comparator populations and health outcomes </w:t>
      </w:r>
      <w:r w:rsidR="002D6FA6" w:rsidRPr="002D6FA6">
        <w:t>that were</w:t>
      </w:r>
      <w:r w:rsidRPr="002D6FA6">
        <w:t xml:space="preserve"> considered.</w:t>
      </w:r>
    </w:p>
    <w:p w14:paraId="7F040E13" w14:textId="057F4AB0" w:rsidR="00486DEC" w:rsidRPr="008F7938" w:rsidRDefault="00992883" w:rsidP="00486DEC">
      <w:pPr>
        <w:pStyle w:val="Caption"/>
        <w:keepNext/>
      </w:pPr>
      <w:bookmarkStart w:id="50" w:name="_Ref43461863"/>
      <w:bookmarkStart w:id="51" w:name="_Toc106900971"/>
      <w:r w:rsidRPr="008F7938">
        <w:t xml:space="preserve">Table </w:t>
      </w:r>
      <w:r w:rsidR="00B438A3">
        <w:fldChar w:fldCharType="begin"/>
      </w:r>
      <w:r>
        <w:instrText xml:space="preserve"> STYLEREF 1 \s </w:instrText>
      </w:r>
      <w:r w:rsidR="00B438A3">
        <w:fldChar w:fldCharType="separate"/>
      </w:r>
      <w:r w:rsidR="00667879">
        <w:rPr>
          <w:noProof/>
        </w:rPr>
        <w:t>2</w:t>
      </w:r>
      <w:r w:rsidR="00B438A3">
        <w:rPr>
          <w:noProof/>
        </w:rPr>
        <w:fldChar w:fldCharType="end"/>
      </w:r>
      <w:r w:rsidR="00D35187">
        <w:noBreakHyphen/>
      </w:r>
      <w:r w:rsidR="00B438A3">
        <w:fldChar w:fldCharType="begin"/>
      </w:r>
      <w:r>
        <w:instrText xml:space="preserve"> SEQ Table \* ARABIC \s 1 </w:instrText>
      </w:r>
      <w:r w:rsidR="00B438A3">
        <w:fldChar w:fldCharType="separate"/>
      </w:r>
      <w:r w:rsidR="00667879">
        <w:rPr>
          <w:noProof/>
        </w:rPr>
        <w:t>3</w:t>
      </w:r>
      <w:r w:rsidR="00B438A3">
        <w:rPr>
          <w:noProof/>
        </w:rPr>
        <w:fldChar w:fldCharType="end"/>
      </w:r>
      <w:bookmarkStart w:id="52" w:name="_Hlk63848162"/>
      <w:bookmarkEnd w:id="50"/>
      <w:r w:rsidRPr="008F7938">
        <w:t xml:space="preserve">. Population, Exposure, Comparator, Outcome </w:t>
      </w:r>
      <w:bookmarkEnd w:id="52"/>
      <w:r w:rsidRPr="008F7938">
        <w:t>(PECO) table</w:t>
      </w:r>
      <w:bookmarkEnd w:id="51"/>
    </w:p>
    <w:tbl>
      <w:tblPr>
        <w:tblStyle w:val="EcosleftTableStyle"/>
        <w:tblW w:w="5097" w:type="pct"/>
        <w:tblCellMar>
          <w:left w:w="57" w:type="dxa"/>
          <w:right w:w="57" w:type="dxa"/>
        </w:tblCellMar>
        <w:tblLook w:val="04A0" w:firstRow="1" w:lastRow="0" w:firstColumn="1" w:lastColumn="0" w:noHBand="0" w:noVBand="1"/>
      </w:tblPr>
      <w:tblGrid>
        <w:gridCol w:w="1324"/>
        <w:gridCol w:w="6467"/>
      </w:tblGrid>
      <w:tr w:rsidR="00BF2DBF" w14:paraId="493D00A3" w14:textId="77777777" w:rsidTr="00BF2DB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50" w:type="pct"/>
          </w:tcPr>
          <w:p w14:paraId="599CF998" w14:textId="77777777" w:rsidR="00486DEC" w:rsidRPr="008F7938" w:rsidRDefault="00992883" w:rsidP="003E1DF8">
            <w:pPr>
              <w:spacing w:before="20" w:after="20" w:line="240" w:lineRule="auto"/>
              <w:rPr>
                <w:rFonts w:asciiTheme="minorHAnsi" w:hAnsiTheme="minorHAnsi" w:cstheme="minorHAnsi"/>
                <w:sz w:val="18"/>
                <w:szCs w:val="28"/>
              </w:rPr>
            </w:pPr>
            <w:r w:rsidRPr="008F7938">
              <w:rPr>
                <w:rFonts w:asciiTheme="minorHAnsi" w:hAnsiTheme="minorHAnsi" w:cstheme="minorHAnsi"/>
                <w:sz w:val="18"/>
                <w:szCs w:val="28"/>
              </w:rPr>
              <w:t>Element</w:t>
            </w:r>
          </w:p>
        </w:tc>
        <w:tc>
          <w:tcPr>
            <w:tcW w:w="4150" w:type="pct"/>
          </w:tcPr>
          <w:p w14:paraId="76201E72" w14:textId="77777777" w:rsidR="00486DEC" w:rsidRPr="008F7938" w:rsidRDefault="00992883" w:rsidP="003E1DF8">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8F7938">
              <w:rPr>
                <w:rFonts w:asciiTheme="minorHAnsi" w:hAnsiTheme="minorHAnsi" w:cstheme="minorHAnsi"/>
                <w:sz w:val="18"/>
                <w:szCs w:val="28"/>
              </w:rPr>
              <w:t>Criteria</w:t>
            </w:r>
          </w:p>
        </w:tc>
      </w:tr>
      <w:tr w:rsidR="00BF2DBF" w14:paraId="507DC59B" w14:textId="77777777" w:rsidTr="00BF2DBF">
        <w:tc>
          <w:tcPr>
            <w:cnfStyle w:val="001000000000" w:firstRow="0" w:lastRow="0" w:firstColumn="1" w:lastColumn="0" w:oddVBand="0" w:evenVBand="0" w:oddHBand="0" w:evenHBand="0" w:firstRowFirstColumn="0" w:firstRowLastColumn="0" w:lastRowFirstColumn="0" w:lastRowLastColumn="0"/>
            <w:tcW w:w="850" w:type="pct"/>
          </w:tcPr>
          <w:p w14:paraId="444E458E" w14:textId="77777777" w:rsidR="00486DEC" w:rsidRPr="008F7938" w:rsidRDefault="00992883" w:rsidP="003E1DF8">
            <w:pPr>
              <w:spacing w:before="20" w:after="20" w:line="240" w:lineRule="auto"/>
              <w:rPr>
                <w:rFonts w:asciiTheme="minorHAnsi" w:hAnsiTheme="minorHAnsi" w:cstheme="minorHAnsi"/>
                <w:bCs/>
                <w:sz w:val="18"/>
                <w:szCs w:val="28"/>
              </w:rPr>
            </w:pPr>
            <w:r w:rsidRPr="008F7938">
              <w:rPr>
                <w:rFonts w:asciiTheme="minorHAnsi" w:hAnsiTheme="minorHAnsi" w:cstheme="minorHAnsi"/>
                <w:bCs/>
                <w:sz w:val="18"/>
                <w:szCs w:val="28"/>
              </w:rPr>
              <w:t>Population</w:t>
            </w:r>
          </w:p>
        </w:tc>
        <w:tc>
          <w:tcPr>
            <w:tcW w:w="4150" w:type="pct"/>
          </w:tcPr>
          <w:p w14:paraId="09CF3859" w14:textId="51AC8352" w:rsidR="00486DEC" w:rsidRPr="008F7938" w:rsidRDefault="00992883"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The general population was considered, as is the usual case for all NHMRC water guidelines. Individuals with underlying medical conditions aside from general immune suppression were out of scope but the following subgroups were considered as to whether they may require separate guidance in the</w:t>
            </w:r>
            <w:r w:rsidR="00F51A73">
              <w:rPr>
                <w:rFonts w:asciiTheme="minorHAnsi" w:hAnsiTheme="minorHAnsi" w:cstheme="minorHAnsi"/>
                <w:iCs/>
                <w:sz w:val="18"/>
                <w:szCs w:val="28"/>
              </w:rPr>
              <w:t xml:space="preserve"> updated</w:t>
            </w:r>
            <w:r w:rsidRPr="008F7938">
              <w:rPr>
                <w:rFonts w:asciiTheme="minorHAnsi" w:hAnsiTheme="minorHAnsi" w:cstheme="minorHAnsi"/>
                <w:iCs/>
                <w:sz w:val="18"/>
                <w:szCs w:val="28"/>
              </w:rPr>
              <w:t xml:space="preserve"> </w:t>
            </w:r>
            <w:r w:rsidR="00F51A73">
              <w:rPr>
                <w:rFonts w:asciiTheme="minorHAnsi" w:hAnsiTheme="minorHAnsi" w:cstheme="minorHAnsi"/>
                <w:iCs/>
                <w:sz w:val="18"/>
                <w:szCs w:val="28"/>
              </w:rPr>
              <w:t>G</w:t>
            </w:r>
            <w:r w:rsidRPr="008F7938">
              <w:rPr>
                <w:rFonts w:asciiTheme="minorHAnsi" w:hAnsiTheme="minorHAnsi" w:cstheme="minorHAnsi"/>
                <w:iCs/>
                <w:sz w:val="18"/>
                <w:szCs w:val="28"/>
              </w:rPr>
              <w:t>uidelines:</w:t>
            </w:r>
          </w:p>
          <w:p w14:paraId="6DB1670D" w14:textId="77777777" w:rsidR="00486DEC" w:rsidRPr="007E7DA2" w:rsidRDefault="00992883" w:rsidP="00327E8B">
            <w:pPr>
              <w:pStyle w:val="ListParagraph"/>
              <w:numPr>
                <w:ilvl w:val="0"/>
                <w:numId w:val="12"/>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7DA2">
              <w:rPr>
                <w:rFonts w:asciiTheme="minorHAnsi" w:hAnsiTheme="minorHAnsi" w:cstheme="minorHAnsi"/>
                <w:iCs/>
                <w:sz w:val="18"/>
                <w:szCs w:val="28"/>
                <w:lang w:val="en-AU"/>
              </w:rPr>
              <w:t>Elderly</w:t>
            </w:r>
          </w:p>
          <w:p w14:paraId="49CB4AD1" w14:textId="77777777" w:rsidR="00486DEC" w:rsidRPr="007E7DA2" w:rsidRDefault="00992883" w:rsidP="00327E8B">
            <w:pPr>
              <w:pStyle w:val="ListParagraph"/>
              <w:numPr>
                <w:ilvl w:val="0"/>
                <w:numId w:val="12"/>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7DA2">
              <w:rPr>
                <w:rFonts w:asciiTheme="minorHAnsi" w:hAnsiTheme="minorHAnsi" w:cstheme="minorHAnsi"/>
                <w:iCs/>
                <w:sz w:val="18"/>
                <w:szCs w:val="28"/>
                <w:lang w:val="en-AU"/>
              </w:rPr>
              <w:t>Infants and children</w:t>
            </w:r>
          </w:p>
          <w:p w14:paraId="17021FC0" w14:textId="77777777" w:rsidR="00486DEC" w:rsidRPr="007E7DA2" w:rsidRDefault="00992883" w:rsidP="00327E8B">
            <w:pPr>
              <w:pStyle w:val="ListParagraph"/>
              <w:numPr>
                <w:ilvl w:val="0"/>
                <w:numId w:val="12"/>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7DA2">
              <w:rPr>
                <w:rFonts w:asciiTheme="minorHAnsi" w:hAnsiTheme="minorHAnsi" w:cstheme="minorHAnsi"/>
                <w:iCs/>
                <w:sz w:val="18"/>
                <w:szCs w:val="28"/>
                <w:lang w:val="en-AU"/>
              </w:rPr>
              <w:t>Pregnant women</w:t>
            </w:r>
          </w:p>
          <w:p w14:paraId="4788CAD6" w14:textId="77777777" w:rsidR="00486DEC" w:rsidRPr="007E7DA2" w:rsidRDefault="00992883" w:rsidP="00327E8B">
            <w:pPr>
              <w:pStyle w:val="ListParagraph"/>
              <w:numPr>
                <w:ilvl w:val="0"/>
                <w:numId w:val="12"/>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7DA2">
              <w:rPr>
                <w:rFonts w:asciiTheme="minorHAnsi" w:hAnsiTheme="minorHAnsi" w:cstheme="minorHAnsi"/>
                <w:iCs/>
                <w:sz w:val="18"/>
                <w:szCs w:val="28"/>
                <w:lang w:val="en-AU"/>
              </w:rPr>
              <w:t>Immunocompromised individuals</w:t>
            </w:r>
          </w:p>
          <w:p w14:paraId="65DA5586" w14:textId="77777777" w:rsidR="00486DEC" w:rsidRPr="007E7DA2" w:rsidRDefault="00992883" w:rsidP="00327E8B">
            <w:pPr>
              <w:pStyle w:val="ListParagraph"/>
              <w:numPr>
                <w:ilvl w:val="0"/>
                <w:numId w:val="12"/>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7DA2">
              <w:rPr>
                <w:rFonts w:asciiTheme="minorHAnsi" w:hAnsiTheme="minorHAnsi" w:cstheme="minorHAnsi"/>
                <w:iCs/>
                <w:sz w:val="18"/>
                <w:szCs w:val="28"/>
                <w:lang w:val="en-AU"/>
              </w:rPr>
              <w:t>Indigenous Australians (Aboriginal and Torres Strait Islander peoples)</w:t>
            </w:r>
          </w:p>
          <w:p w14:paraId="040FD119" w14:textId="77777777" w:rsidR="00486DEC" w:rsidRPr="007E7DA2" w:rsidRDefault="00992883" w:rsidP="00327E8B">
            <w:pPr>
              <w:pStyle w:val="ListParagraph"/>
              <w:numPr>
                <w:ilvl w:val="0"/>
                <w:numId w:val="12"/>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7DA2">
              <w:rPr>
                <w:rFonts w:asciiTheme="minorHAnsi" w:hAnsiTheme="minorHAnsi" w:cstheme="minorHAnsi"/>
                <w:iCs/>
                <w:sz w:val="18"/>
                <w:szCs w:val="28"/>
                <w:lang w:val="en-AU"/>
              </w:rPr>
              <w:t>Any groups that might be exposed more frequently e.g. geographic location, socioeconomic status, lifestyle/occupational exposure.</w:t>
            </w:r>
          </w:p>
          <w:p w14:paraId="6DD55045" w14:textId="77777777" w:rsidR="00486DEC" w:rsidRPr="007E7DA2" w:rsidRDefault="00992883" w:rsidP="00327E8B">
            <w:pPr>
              <w:pStyle w:val="ListParagraph"/>
              <w:numPr>
                <w:ilvl w:val="0"/>
                <w:numId w:val="12"/>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4F6228" w:themeColor="accent3" w:themeShade="80"/>
                <w:sz w:val="18"/>
                <w:szCs w:val="28"/>
                <w:lang w:val="en-AU"/>
              </w:rPr>
            </w:pPr>
            <w:r w:rsidRPr="007E7DA2">
              <w:rPr>
                <w:rFonts w:asciiTheme="minorHAnsi" w:hAnsiTheme="minorHAnsi" w:cstheme="minorHAnsi"/>
                <w:iCs/>
                <w:sz w:val="18"/>
                <w:szCs w:val="28"/>
                <w:lang w:val="en-AU"/>
              </w:rPr>
              <w:t>Sub-groups with unusual exposure patterns making them more susceptible (e.g.  athletes such as regular ocean swimmers and surfers, people or age-groups practicing energetic water-based activities) due to larger volumes of water ingested and/or inhaled, different frequency of exposure, etc.</w:t>
            </w:r>
          </w:p>
          <w:p w14:paraId="2B755D01" w14:textId="77777777" w:rsidR="00486DEC" w:rsidRPr="008F7938" w:rsidRDefault="00992883" w:rsidP="00837A7A">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4F6228" w:themeColor="accent3" w:themeShade="80"/>
                <w:sz w:val="18"/>
                <w:szCs w:val="28"/>
              </w:rPr>
            </w:pPr>
            <w:r w:rsidRPr="008F7938">
              <w:rPr>
                <w:rFonts w:asciiTheme="minorHAnsi" w:hAnsiTheme="minorHAnsi" w:cstheme="minorHAnsi"/>
                <w:iCs/>
                <w:sz w:val="18"/>
                <w:szCs w:val="28"/>
              </w:rPr>
              <w:t>The review considered all studies that involved healthy human subjects of any age who have had recreational exposure to natural waters.</w:t>
            </w:r>
          </w:p>
        </w:tc>
      </w:tr>
      <w:tr w:rsidR="00BF2DBF" w14:paraId="649BBBDC" w14:textId="77777777" w:rsidTr="00BF2DBF">
        <w:tc>
          <w:tcPr>
            <w:cnfStyle w:val="001000000000" w:firstRow="0" w:lastRow="0" w:firstColumn="1" w:lastColumn="0" w:oddVBand="0" w:evenVBand="0" w:oddHBand="0" w:evenHBand="0" w:firstRowFirstColumn="0" w:firstRowLastColumn="0" w:lastRowFirstColumn="0" w:lastRowLastColumn="0"/>
            <w:tcW w:w="850" w:type="pct"/>
          </w:tcPr>
          <w:p w14:paraId="0412A7C6" w14:textId="77777777" w:rsidR="00486DEC" w:rsidRPr="008F7938" w:rsidRDefault="00992883" w:rsidP="003E1DF8">
            <w:pPr>
              <w:spacing w:before="20" w:after="20" w:line="240" w:lineRule="auto"/>
              <w:rPr>
                <w:rFonts w:asciiTheme="minorHAnsi" w:hAnsiTheme="minorHAnsi" w:cstheme="minorHAnsi"/>
                <w:bCs/>
                <w:sz w:val="18"/>
                <w:szCs w:val="28"/>
              </w:rPr>
            </w:pPr>
            <w:r w:rsidRPr="008F7938">
              <w:rPr>
                <w:rFonts w:asciiTheme="minorHAnsi" w:hAnsiTheme="minorHAnsi" w:cstheme="minorHAnsi"/>
                <w:bCs/>
                <w:sz w:val="18"/>
                <w:szCs w:val="28"/>
              </w:rPr>
              <w:t>Exposure (and comparator)</w:t>
            </w:r>
          </w:p>
        </w:tc>
        <w:tc>
          <w:tcPr>
            <w:tcW w:w="4150" w:type="pct"/>
          </w:tcPr>
          <w:p w14:paraId="5ABB0FF3" w14:textId="77777777" w:rsidR="00486DEC" w:rsidRPr="00514C8B" w:rsidRDefault="00992883"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14C8B">
              <w:rPr>
                <w:rFonts w:asciiTheme="minorHAnsi" w:hAnsiTheme="minorHAnsi" w:cstheme="minorHAnsi"/>
                <w:iCs/>
                <w:sz w:val="18"/>
                <w:szCs w:val="28"/>
              </w:rPr>
              <w:t>Hazards and sources:</w:t>
            </w:r>
          </w:p>
          <w:p w14:paraId="3DAC9025" w14:textId="6AD5EACF" w:rsidR="00126402" w:rsidRPr="00514C8B" w:rsidRDefault="00992883" w:rsidP="00126402">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14C8B">
              <w:rPr>
                <w:rFonts w:asciiTheme="minorHAnsi" w:hAnsiTheme="minorHAnsi" w:cstheme="minorHAnsi"/>
                <w:iCs/>
                <w:sz w:val="18"/>
                <w:szCs w:val="28"/>
              </w:rPr>
              <w:t xml:space="preserve">The review focussed on prioritised microbial exposure organisms/pathways as outlined below and agreed by </w:t>
            </w:r>
            <w:r w:rsidR="0035267D">
              <w:rPr>
                <w:rFonts w:asciiTheme="minorHAnsi" w:hAnsiTheme="minorHAnsi" w:cstheme="minorHAnsi"/>
                <w:iCs/>
                <w:sz w:val="18"/>
                <w:szCs w:val="28"/>
              </w:rPr>
              <w:t>the Committee</w:t>
            </w:r>
            <w:r w:rsidR="0035267D" w:rsidRPr="00514C8B">
              <w:rPr>
                <w:rFonts w:asciiTheme="minorHAnsi" w:hAnsiTheme="minorHAnsi" w:cstheme="minorHAnsi"/>
                <w:iCs/>
                <w:sz w:val="18"/>
                <w:szCs w:val="28"/>
              </w:rPr>
              <w:t xml:space="preserve"> </w:t>
            </w:r>
            <w:r w:rsidRPr="00514C8B">
              <w:rPr>
                <w:rFonts w:asciiTheme="minorHAnsi" w:hAnsiTheme="minorHAnsi" w:cstheme="minorHAnsi"/>
                <w:iCs/>
                <w:sz w:val="18"/>
                <w:szCs w:val="28"/>
              </w:rPr>
              <w:t xml:space="preserve">to keep the work within project resources. While the literature search will retrieve all publications addressing risks to human health from microbial organisms in Australian recreational waters, studies that were out of scope of this review were collated separately and supplied to the </w:t>
            </w:r>
            <w:r w:rsidR="0035267D">
              <w:rPr>
                <w:rFonts w:asciiTheme="minorHAnsi" w:hAnsiTheme="minorHAnsi" w:cstheme="minorHAnsi"/>
                <w:iCs/>
                <w:sz w:val="18"/>
                <w:szCs w:val="28"/>
              </w:rPr>
              <w:t>Committee</w:t>
            </w:r>
            <w:r w:rsidR="0035267D" w:rsidRPr="00514C8B">
              <w:rPr>
                <w:rFonts w:asciiTheme="minorHAnsi" w:hAnsiTheme="minorHAnsi" w:cstheme="minorHAnsi"/>
                <w:iCs/>
                <w:sz w:val="18"/>
                <w:szCs w:val="28"/>
              </w:rPr>
              <w:t xml:space="preserve"> </w:t>
            </w:r>
            <w:r w:rsidRPr="00514C8B">
              <w:rPr>
                <w:rFonts w:asciiTheme="minorHAnsi" w:hAnsiTheme="minorHAnsi" w:cstheme="minorHAnsi"/>
                <w:iCs/>
                <w:sz w:val="18"/>
                <w:szCs w:val="28"/>
              </w:rPr>
              <w:t xml:space="preserve">for their reference. </w:t>
            </w:r>
          </w:p>
          <w:p w14:paraId="27541F2A" w14:textId="77777777" w:rsidR="00126402" w:rsidRPr="00514C8B" w:rsidRDefault="00992883" w:rsidP="00126402">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14C8B">
              <w:rPr>
                <w:rFonts w:asciiTheme="minorHAnsi" w:hAnsiTheme="minorHAnsi" w:cstheme="minorHAnsi"/>
                <w:iCs/>
                <w:sz w:val="18"/>
                <w:szCs w:val="28"/>
              </w:rPr>
              <w:t>Organisms of interest:</w:t>
            </w:r>
          </w:p>
          <w:p w14:paraId="613C5570" w14:textId="77777777" w:rsidR="00126402" w:rsidRPr="00514C8B" w:rsidRDefault="00992883" w:rsidP="00F10840">
            <w:pPr>
              <w:pStyle w:val="ListParagraph"/>
              <w:numPr>
                <w:ilvl w:val="0"/>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Exposure to microbes (bacteria/viruses etc.) responsible for gastrointestinal and respiratory illnesses (compared to no exposure if possible/reported)</w:t>
            </w:r>
          </w:p>
          <w:p w14:paraId="62A698F4" w14:textId="2B9E04DB" w:rsidR="00126402" w:rsidRPr="00514C8B" w:rsidRDefault="00992883" w:rsidP="00F10840">
            <w:pPr>
              <w:pStyle w:val="ListParagraph"/>
              <w:numPr>
                <w:ilvl w:val="1"/>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 xml:space="preserve">The focus of the review was risks from frank human enteric pathogens including bacteria, viruses, and protozoa and indicators from such groups (e.g. </w:t>
            </w:r>
            <w:r w:rsidR="00EA2716" w:rsidRPr="00EA2716">
              <w:rPr>
                <w:rFonts w:asciiTheme="minorHAnsi" w:hAnsiTheme="minorHAnsi" w:cstheme="minorHAnsi"/>
                <w:i/>
                <w:sz w:val="18"/>
                <w:szCs w:val="28"/>
                <w:lang w:val="en-AU"/>
              </w:rPr>
              <w:t>E. coli</w:t>
            </w:r>
            <w:r w:rsidRPr="00514C8B">
              <w:rPr>
                <w:rFonts w:asciiTheme="minorHAnsi" w:hAnsiTheme="minorHAnsi" w:cstheme="minorHAnsi"/>
                <w:iCs/>
                <w:sz w:val="18"/>
                <w:szCs w:val="28"/>
                <w:lang w:val="en-AU"/>
              </w:rPr>
              <w:t xml:space="preserve">, somatic coliphage, </w:t>
            </w:r>
            <w:r w:rsidR="00DC5C3C" w:rsidRPr="00514C8B">
              <w:rPr>
                <w:rFonts w:asciiTheme="minorHAnsi" w:hAnsiTheme="minorHAnsi" w:cstheme="minorHAnsi"/>
                <w:iCs/>
                <w:sz w:val="18"/>
                <w:szCs w:val="28"/>
                <w:lang w:val="en-AU"/>
              </w:rPr>
              <w:t>etc.</w:t>
            </w:r>
            <w:r w:rsidRPr="00514C8B">
              <w:rPr>
                <w:rFonts w:asciiTheme="minorHAnsi" w:hAnsiTheme="minorHAnsi" w:cstheme="minorHAnsi"/>
                <w:iCs/>
                <w:sz w:val="18"/>
                <w:szCs w:val="28"/>
                <w:lang w:val="en-AU"/>
              </w:rPr>
              <w:t>) or derived from these groups (e.g. biochemical or molecular indicators).</w:t>
            </w:r>
          </w:p>
          <w:p w14:paraId="310FC99A" w14:textId="12149B9D" w:rsidR="00126402" w:rsidRPr="00514C8B" w:rsidRDefault="00992883" w:rsidP="00F10840">
            <w:pPr>
              <w:pStyle w:val="ListParagraph"/>
              <w:numPr>
                <w:ilvl w:val="1"/>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Pr>
                <w:rFonts w:asciiTheme="minorHAnsi" w:hAnsiTheme="minorHAnsi" w:cstheme="minorHAnsi"/>
                <w:iCs/>
                <w:sz w:val="18"/>
                <w:szCs w:val="28"/>
                <w:lang w:val="en-AU"/>
              </w:rPr>
              <w:t>The Committee</w:t>
            </w:r>
            <w:r w:rsidRPr="00514C8B">
              <w:rPr>
                <w:rFonts w:asciiTheme="minorHAnsi" w:hAnsiTheme="minorHAnsi" w:cstheme="minorHAnsi"/>
                <w:iCs/>
                <w:sz w:val="18"/>
                <w:szCs w:val="28"/>
                <w:lang w:val="en-AU"/>
              </w:rPr>
              <w:t xml:space="preserve"> has requested that</w:t>
            </w:r>
            <w:r w:rsidR="000C598A" w:rsidRPr="00514C8B">
              <w:rPr>
                <w:rFonts w:asciiTheme="minorHAnsi" w:hAnsiTheme="minorHAnsi" w:cstheme="minorHAnsi"/>
                <w:iCs/>
                <w:sz w:val="18"/>
                <w:szCs w:val="28"/>
                <w:lang w:val="en-AU"/>
              </w:rPr>
              <w:t>, despite being out of scope,</w:t>
            </w:r>
            <w:r w:rsidRPr="00514C8B">
              <w:rPr>
                <w:rFonts w:asciiTheme="minorHAnsi" w:hAnsiTheme="minorHAnsi" w:cstheme="minorHAnsi"/>
                <w:iCs/>
                <w:sz w:val="18"/>
                <w:szCs w:val="28"/>
                <w:lang w:val="en-AU"/>
              </w:rPr>
              <w:t xml:space="preserve"> </w:t>
            </w:r>
            <w:r w:rsidR="000C598A" w:rsidRPr="00514C8B">
              <w:rPr>
                <w:rFonts w:asciiTheme="minorHAnsi" w:hAnsiTheme="minorHAnsi" w:cstheme="minorHAnsi"/>
                <w:iCs/>
                <w:sz w:val="18"/>
                <w:szCs w:val="28"/>
                <w:lang w:val="en-AU"/>
              </w:rPr>
              <w:t xml:space="preserve">literature on </w:t>
            </w:r>
            <w:r w:rsidRPr="00514C8B">
              <w:rPr>
                <w:rFonts w:asciiTheme="minorHAnsi" w:hAnsiTheme="minorHAnsi" w:cstheme="minorHAnsi"/>
                <w:iCs/>
                <w:sz w:val="18"/>
                <w:szCs w:val="28"/>
                <w:lang w:val="en-AU"/>
              </w:rPr>
              <w:t>exposure to opportunistic pathogens be included in the literature search</w:t>
            </w:r>
            <w:r w:rsidR="000C598A" w:rsidRPr="00514C8B">
              <w:rPr>
                <w:rFonts w:asciiTheme="minorHAnsi" w:hAnsiTheme="minorHAnsi" w:cstheme="minorHAnsi"/>
                <w:iCs/>
                <w:sz w:val="18"/>
                <w:szCs w:val="28"/>
                <w:lang w:val="en-AU"/>
              </w:rPr>
              <w:t>,</w:t>
            </w:r>
            <w:r w:rsidRPr="00514C8B">
              <w:rPr>
                <w:rFonts w:asciiTheme="minorHAnsi" w:hAnsiTheme="minorHAnsi" w:cstheme="minorHAnsi"/>
                <w:iCs/>
                <w:sz w:val="18"/>
                <w:szCs w:val="28"/>
                <w:lang w:val="en-AU"/>
              </w:rPr>
              <w:t xml:space="preserve"> screened against inclusion/exclusion criteria</w:t>
            </w:r>
            <w:r w:rsidR="000C598A" w:rsidRPr="00514C8B">
              <w:rPr>
                <w:rFonts w:asciiTheme="minorHAnsi" w:hAnsiTheme="minorHAnsi" w:cstheme="minorHAnsi"/>
                <w:iCs/>
                <w:sz w:val="18"/>
                <w:szCs w:val="28"/>
                <w:lang w:val="en-AU"/>
              </w:rPr>
              <w:t xml:space="preserve"> and any retained material</w:t>
            </w:r>
            <w:r w:rsidRPr="00514C8B">
              <w:rPr>
                <w:rFonts w:asciiTheme="minorHAnsi" w:hAnsiTheme="minorHAnsi" w:cstheme="minorHAnsi"/>
                <w:iCs/>
                <w:sz w:val="18"/>
                <w:szCs w:val="28"/>
                <w:lang w:val="en-AU"/>
              </w:rPr>
              <w:t xml:space="preserve"> passed onto </w:t>
            </w:r>
            <w:r>
              <w:rPr>
                <w:rFonts w:asciiTheme="minorHAnsi" w:hAnsiTheme="minorHAnsi" w:cstheme="minorHAnsi"/>
                <w:iCs/>
                <w:sz w:val="18"/>
                <w:szCs w:val="28"/>
                <w:lang w:val="en-AU"/>
              </w:rPr>
              <w:t>the Committee</w:t>
            </w:r>
            <w:r w:rsidRPr="00514C8B">
              <w:rPr>
                <w:rFonts w:asciiTheme="minorHAnsi" w:hAnsiTheme="minorHAnsi" w:cstheme="minorHAnsi"/>
                <w:iCs/>
                <w:sz w:val="18"/>
                <w:szCs w:val="28"/>
                <w:lang w:val="en-AU"/>
              </w:rPr>
              <w:t xml:space="preserve"> for their consideration.</w:t>
            </w:r>
          </w:p>
          <w:p w14:paraId="45B5DF3A" w14:textId="642667E9" w:rsidR="00126402" w:rsidRPr="00514C8B" w:rsidRDefault="00992883" w:rsidP="00F10840">
            <w:pPr>
              <w:pStyle w:val="ListParagraph"/>
              <w:numPr>
                <w:ilvl w:val="1"/>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lang w:val="en-AU"/>
              </w:rPr>
            </w:pPr>
            <w:r w:rsidRPr="00514C8B">
              <w:rPr>
                <w:rFonts w:asciiTheme="minorHAnsi" w:hAnsiTheme="minorHAnsi" w:cstheme="minorHAnsi"/>
                <w:iCs/>
                <w:sz w:val="18"/>
                <w:szCs w:val="28"/>
                <w:lang w:val="en-AU"/>
              </w:rPr>
              <w:t>Similarly, studies that demonstrate</w:t>
            </w:r>
            <w:r w:rsidR="000C598A" w:rsidRPr="00514C8B">
              <w:rPr>
                <w:rFonts w:asciiTheme="minorHAnsi" w:hAnsiTheme="minorHAnsi" w:cstheme="minorHAnsi"/>
                <w:iCs/>
                <w:sz w:val="18"/>
                <w:szCs w:val="28"/>
                <w:lang w:val="en-AU"/>
              </w:rPr>
              <w:t>d</w:t>
            </w:r>
            <w:r w:rsidRPr="00514C8B">
              <w:rPr>
                <w:rFonts w:asciiTheme="minorHAnsi" w:hAnsiTheme="minorHAnsi" w:cstheme="minorHAnsi"/>
                <w:iCs/>
                <w:sz w:val="18"/>
                <w:szCs w:val="28"/>
                <w:lang w:val="en-AU"/>
              </w:rPr>
              <w:t xml:space="preserve"> transmission routes that were out of scope of the NHMRC </w:t>
            </w:r>
            <w:r w:rsidR="00F51A73">
              <w:rPr>
                <w:rFonts w:asciiTheme="minorHAnsi" w:hAnsiTheme="minorHAnsi" w:cstheme="minorHAnsi"/>
                <w:iCs/>
                <w:sz w:val="18"/>
                <w:szCs w:val="28"/>
                <w:lang w:val="en-AU"/>
              </w:rPr>
              <w:t>G</w:t>
            </w:r>
            <w:r w:rsidRPr="00514C8B">
              <w:rPr>
                <w:rFonts w:asciiTheme="minorHAnsi" w:hAnsiTheme="minorHAnsi" w:cstheme="minorHAnsi"/>
                <w:iCs/>
                <w:sz w:val="18"/>
                <w:szCs w:val="28"/>
                <w:lang w:val="en-AU"/>
              </w:rPr>
              <w:t xml:space="preserve">uidelines (e.g. soil transmission) </w:t>
            </w:r>
            <w:r w:rsidR="000C598A" w:rsidRPr="00514C8B">
              <w:rPr>
                <w:rFonts w:asciiTheme="minorHAnsi" w:hAnsiTheme="minorHAnsi" w:cstheme="minorHAnsi"/>
                <w:iCs/>
                <w:sz w:val="18"/>
                <w:szCs w:val="28"/>
                <w:lang w:val="en-AU"/>
              </w:rPr>
              <w:t>were</w:t>
            </w:r>
            <w:r w:rsidRPr="00514C8B">
              <w:rPr>
                <w:rFonts w:asciiTheme="minorHAnsi" w:hAnsiTheme="minorHAnsi" w:cstheme="minorHAnsi"/>
                <w:iCs/>
                <w:sz w:val="18"/>
                <w:szCs w:val="28"/>
                <w:lang w:val="en-AU"/>
              </w:rPr>
              <w:t xml:space="preserve"> not included, in the review. </w:t>
            </w:r>
            <w:r w:rsidR="000C598A" w:rsidRPr="00514C8B">
              <w:rPr>
                <w:rFonts w:asciiTheme="minorHAnsi" w:hAnsiTheme="minorHAnsi" w:cstheme="minorHAnsi"/>
                <w:iCs/>
                <w:sz w:val="18"/>
                <w:szCs w:val="28"/>
                <w:lang w:val="en-AU"/>
              </w:rPr>
              <w:t xml:space="preserve">However, </w:t>
            </w:r>
            <w:r w:rsidR="0035267D">
              <w:rPr>
                <w:rFonts w:asciiTheme="minorHAnsi" w:hAnsiTheme="minorHAnsi" w:cstheme="minorHAnsi"/>
                <w:iCs/>
                <w:sz w:val="18"/>
                <w:szCs w:val="28"/>
                <w:lang w:val="en-AU"/>
              </w:rPr>
              <w:t>the Committee</w:t>
            </w:r>
            <w:r w:rsidRPr="00514C8B">
              <w:rPr>
                <w:rFonts w:asciiTheme="minorHAnsi" w:hAnsiTheme="minorHAnsi" w:cstheme="minorHAnsi"/>
                <w:iCs/>
                <w:sz w:val="18"/>
                <w:szCs w:val="28"/>
                <w:lang w:val="en-AU"/>
              </w:rPr>
              <w:t xml:space="preserve"> requested that relevant literature on helminths retrieved from the literature search be collated and forwarded to the committee for their further consideration.</w:t>
            </w:r>
          </w:p>
          <w:p w14:paraId="63113CBE" w14:textId="77777777" w:rsidR="00126402" w:rsidRPr="00514C8B" w:rsidRDefault="00126402"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p>
          <w:p w14:paraId="471DA134" w14:textId="77777777" w:rsidR="00486DEC" w:rsidRPr="00514C8B" w:rsidRDefault="00992883"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14C8B">
              <w:rPr>
                <w:rFonts w:asciiTheme="minorHAnsi" w:hAnsiTheme="minorHAnsi" w:cstheme="minorHAnsi"/>
                <w:iCs/>
                <w:sz w:val="18"/>
                <w:szCs w:val="28"/>
              </w:rPr>
              <w:t>Exposure settings –included all exposures to recreational waters as per the definition i</w:t>
            </w:r>
            <w:r w:rsidRPr="00CE4472">
              <w:rPr>
                <w:rFonts w:asciiTheme="minorHAnsi" w:hAnsiTheme="minorHAnsi" w:cstheme="minorHAnsi"/>
                <w:iCs/>
                <w:sz w:val="18"/>
                <w:szCs w:val="28"/>
              </w:rPr>
              <w:t>n Appendix 1.</w:t>
            </w:r>
            <w:r w:rsidRPr="00514C8B">
              <w:rPr>
                <w:rFonts w:asciiTheme="minorHAnsi" w:hAnsiTheme="minorHAnsi" w:cstheme="minorHAnsi"/>
                <w:iCs/>
                <w:sz w:val="18"/>
                <w:szCs w:val="28"/>
              </w:rPr>
              <w:t xml:space="preserve">  Specific types of recreational water body and recreational activities are described below.</w:t>
            </w:r>
          </w:p>
          <w:p w14:paraId="56BE1C1C" w14:textId="77777777" w:rsidR="00486DEC" w:rsidRPr="00514C8B" w:rsidRDefault="00486DEC"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p>
          <w:p w14:paraId="56493E4E" w14:textId="77777777" w:rsidR="00486DEC" w:rsidRPr="00514C8B" w:rsidRDefault="00992883"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28"/>
              </w:rPr>
            </w:pPr>
            <w:r w:rsidRPr="00514C8B">
              <w:rPr>
                <w:rFonts w:asciiTheme="minorHAnsi" w:hAnsiTheme="minorHAnsi" w:cstheme="minorHAnsi"/>
                <w:i/>
                <w:sz w:val="18"/>
                <w:szCs w:val="28"/>
              </w:rPr>
              <w:t>Recreational water bodies</w:t>
            </w:r>
          </w:p>
          <w:p w14:paraId="52E811E6" w14:textId="77777777" w:rsidR="00486DEC" w:rsidRPr="00514C8B" w:rsidRDefault="00992883" w:rsidP="00F10840">
            <w:pPr>
              <w:pStyle w:val="ListParagraph"/>
              <w:numPr>
                <w:ilvl w:val="0"/>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Marine:</w:t>
            </w:r>
          </w:p>
          <w:p w14:paraId="2C037D0C"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beaches from the high tide waterline down</w:t>
            </w:r>
          </w:p>
          <w:p w14:paraId="1CE0FCB2"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coastal waters near land and thus influenced by land-based sources</w:t>
            </w:r>
          </w:p>
          <w:p w14:paraId="7E4AE924"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estuaries, including tidally influenced estuarine beaches</w:t>
            </w:r>
          </w:p>
          <w:p w14:paraId="1ADEF7ED" w14:textId="77777777" w:rsidR="00486DEC" w:rsidRPr="00514C8B" w:rsidRDefault="00992883" w:rsidP="00F10840">
            <w:pPr>
              <w:pStyle w:val="ListParagraph"/>
              <w:numPr>
                <w:ilvl w:val="0"/>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Freshwater</w:t>
            </w:r>
          </w:p>
          <w:p w14:paraId="76D9FDA9"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Flowing waters (streams, creeks, canals, and rivers)</w:t>
            </w:r>
          </w:p>
          <w:p w14:paraId="23E52FF0"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Wetlands, lakes and reservoirs</w:t>
            </w:r>
          </w:p>
          <w:p w14:paraId="2A6CC143"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Beaches on rivers and lakes from the waterline down</w:t>
            </w:r>
          </w:p>
          <w:p w14:paraId="293EEE39" w14:textId="77777777" w:rsidR="00486DEC" w:rsidRPr="00514C8B" w:rsidRDefault="00992883" w:rsidP="004A1DE5">
            <w:pPr>
              <w:keepNext/>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28"/>
              </w:rPr>
            </w:pPr>
            <w:r w:rsidRPr="00514C8B">
              <w:rPr>
                <w:rFonts w:asciiTheme="minorHAnsi" w:hAnsiTheme="minorHAnsi" w:cstheme="minorHAnsi"/>
                <w:i/>
                <w:sz w:val="18"/>
                <w:szCs w:val="28"/>
              </w:rPr>
              <w:t>Recreational activities</w:t>
            </w:r>
          </w:p>
          <w:p w14:paraId="6E45D41A" w14:textId="54082327" w:rsidR="00486DEC" w:rsidRPr="00514C8B" w:rsidRDefault="00992883" w:rsidP="00F10840">
            <w:pPr>
              <w:pStyle w:val="ListParagraph"/>
              <w:numPr>
                <w:ilvl w:val="0"/>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 xml:space="preserve">Type of recreational activities to be covered by degree of contact as defined in the existing </w:t>
            </w:r>
            <w:r w:rsidR="00F51A73">
              <w:rPr>
                <w:rFonts w:asciiTheme="minorHAnsi" w:hAnsiTheme="minorHAnsi" w:cstheme="minorHAnsi"/>
                <w:iCs/>
                <w:sz w:val="18"/>
                <w:szCs w:val="28"/>
                <w:lang w:val="en-AU"/>
              </w:rPr>
              <w:t>2008 NHMRC G</w:t>
            </w:r>
            <w:r w:rsidRPr="00514C8B">
              <w:rPr>
                <w:rFonts w:asciiTheme="minorHAnsi" w:hAnsiTheme="minorHAnsi" w:cstheme="minorHAnsi"/>
                <w:iCs/>
                <w:sz w:val="18"/>
                <w:szCs w:val="28"/>
                <w:lang w:val="en-AU"/>
              </w:rPr>
              <w:t>uidelines</w:t>
            </w:r>
            <w:r w:rsidR="00FB0F10">
              <w:rPr>
                <w:rFonts w:asciiTheme="minorHAnsi" w:hAnsiTheme="minorHAnsi" w:cstheme="minorHAnsi"/>
                <w:iCs/>
                <w:sz w:val="18"/>
                <w:szCs w:val="28"/>
                <w:lang w:val="en-AU"/>
              </w:rPr>
              <w:t xml:space="preserve"> and as advised by the Committee</w:t>
            </w:r>
            <w:r w:rsidRPr="00514C8B">
              <w:rPr>
                <w:rFonts w:asciiTheme="minorHAnsi" w:hAnsiTheme="minorHAnsi" w:cstheme="minorHAnsi"/>
                <w:iCs/>
                <w:sz w:val="18"/>
                <w:szCs w:val="28"/>
                <w:lang w:val="en-AU"/>
              </w:rPr>
              <w:t xml:space="preserve"> </w:t>
            </w:r>
            <w:r w:rsidRPr="00514C8B">
              <w:rPr>
                <w:rFonts w:asciiTheme="minorHAnsi" w:hAnsiTheme="minorHAnsi" w:cstheme="minorHAnsi"/>
                <w:iCs/>
                <w:sz w:val="18"/>
                <w:szCs w:val="28"/>
                <w:lang w:val="en-AU"/>
              </w:rPr>
              <w:fldChar w:fldCharType="begin"/>
            </w:r>
            <w:r w:rsidR="00E87F53">
              <w:rPr>
                <w:rFonts w:asciiTheme="minorHAnsi" w:hAnsiTheme="minorHAnsi" w:cstheme="minorHAnsi"/>
                <w:iCs/>
                <w:sz w:val="18"/>
                <w:szCs w:val="28"/>
                <w:lang w:val="en-AU"/>
              </w:rPr>
              <w:instrText xml:space="preserve"> ADDIN ZOTERO_ITEM CSL_CITATION {"citationID":"Vb1BDlj5","properties":{"formattedCitation":"(NHMRC,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label":"page"}],"schema":"https://github.com/citation-style-language/schema/raw/master/csl-citation.json"} </w:instrText>
            </w:r>
            <w:r w:rsidRPr="00514C8B">
              <w:rPr>
                <w:rFonts w:asciiTheme="minorHAnsi" w:hAnsiTheme="minorHAnsi" w:cstheme="minorHAnsi"/>
                <w:iCs/>
                <w:sz w:val="18"/>
                <w:szCs w:val="28"/>
                <w:lang w:val="en-AU"/>
              </w:rPr>
              <w:fldChar w:fldCharType="separate"/>
            </w:r>
            <w:r w:rsidR="00E87F53" w:rsidRPr="00E87F53">
              <w:rPr>
                <w:rFonts w:ascii="Calibri" w:hAnsi="Calibri" w:cs="Calibri"/>
                <w:sz w:val="18"/>
              </w:rPr>
              <w:t>(NHMRC, 2008)</w:t>
            </w:r>
            <w:r w:rsidRPr="00514C8B">
              <w:rPr>
                <w:rFonts w:asciiTheme="minorHAnsi" w:hAnsiTheme="minorHAnsi" w:cstheme="minorHAnsi"/>
                <w:iCs/>
                <w:sz w:val="18"/>
                <w:szCs w:val="28"/>
                <w:lang w:val="en-AU"/>
              </w:rPr>
              <w:fldChar w:fldCharType="end"/>
            </w:r>
            <w:r w:rsidRPr="00514C8B">
              <w:rPr>
                <w:rFonts w:asciiTheme="minorHAnsi" w:hAnsiTheme="minorHAnsi" w:cstheme="minorHAnsi"/>
                <w:iCs/>
                <w:sz w:val="18"/>
                <w:szCs w:val="28"/>
                <w:lang w:val="en-AU"/>
              </w:rPr>
              <w:t xml:space="preserve">).  </w:t>
            </w:r>
          </w:p>
          <w:p w14:paraId="07E6C9A8" w14:textId="77777777" w:rsidR="00486DEC" w:rsidRPr="00514C8B" w:rsidRDefault="00992883" w:rsidP="00F10840">
            <w:pPr>
              <w:pStyle w:val="ListParagraph"/>
              <w:numPr>
                <w:ilvl w:val="1"/>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
                <w:sz w:val="18"/>
                <w:szCs w:val="28"/>
                <w:lang w:val="en-AU"/>
              </w:rPr>
              <w:t xml:space="preserve">Whole-body contact (primary contact) </w:t>
            </w:r>
            <w:r w:rsidRPr="00514C8B">
              <w:rPr>
                <w:rFonts w:asciiTheme="minorHAnsi" w:hAnsiTheme="minorHAnsi" w:cstheme="minorHAnsi"/>
                <w:iCs/>
                <w:sz w:val="18"/>
                <w:szCs w:val="28"/>
                <w:lang w:val="en-AU"/>
              </w:rPr>
              <w:t>— activity in which the whole body or the face and trunk are frequently immersed, or the face is frequently wet by spray, and where it is likely that some water will be swallowed or inhaled, or come into contact with ears, nasal passages, mucous membranes or cuts in the skin (e.g. swimming, bathing, diving, surfing, wave-boarding, body-boarding, wind-surfing, water parks or whitewater canoeing).</w:t>
            </w:r>
          </w:p>
          <w:p w14:paraId="3BD2EE33" w14:textId="77777777" w:rsidR="00486DEC" w:rsidRPr="00514C8B" w:rsidRDefault="00992883" w:rsidP="00F10840">
            <w:pPr>
              <w:pStyle w:val="ListParagraph"/>
              <w:numPr>
                <w:ilvl w:val="1"/>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
                <w:sz w:val="18"/>
                <w:szCs w:val="28"/>
                <w:lang w:val="en-AU"/>
              </w:rPr>
              <w:t>Incidental contact (secondary contact)</w:t>
            </w:r>
            <w:r w:rsidRPr="00514C8B">
              <w:rPr>
                <w:rFonts w:asciiTheme="minorHAnsi" w:hAnsiTheme="minorHAnsi" w:cstheme="minorHAnsi"/>
                <w:iCs/>
                <w:sz w:val="18"/>
                <w:szCs w:val="28"/>
                <w:lang w:val="en-AU"/>
              </w:rPr>
              <w:t xml:space="preserve"> — activity in which only the limbs are regularly wet and in which greater contact (including swallowing water) is unusual (e.g. boating, wading, sailing, kayaking and fishing), and including occasional and inadvertent immersion through slipping or being swept into the water by a wave.</w:t>
            </w:r>
          </w:p>
          <w:p w14:paraId="2608EEE6" w14:textId="77777777" w:rsidR="00486DEC" w:rsidRPr="00514C8B" w:rsidRDefault="00992883" w:rsidP="00F10840">
            <w:pPr>
              <w:pStyle w:val="ListParagraph"/>
              <w:numPr>
                <w:ilvl w:val="1"/>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
                <w:sz w:val="18"/>
                <w:szCs w:val="28"/>
                <w:lang w:val="en-AU"/>
              </w:rPr>
              <w:t xml:space="preserve">No contact (aesthetic uses) </w:t>
            </w:r>
            <w:r w:rsidRPr="00514C8B">
              <w:rPr>
                <w:rFonts w:asciiTheme="minorHAnsi" w:hAnsiTheme="minorHAnsi" w:cstheme="minorHAnsi"/>
                <w:iCs/>
                <w:sz w:val="18"/>
                <w:szCs w:val="28"/>
                <w:lang w:val="en-AU"/>
              </w:rPr>
              <w:t>— activity in which there is normally no contact with water (e.g. angling from shore), or where water is incidental to the activity (such as walking on a beach).</w:t>
            </w:r>
          </w:p>
          <w:p w14:paraId="3FC1B543" w14:textId="77777777" w:rsidR="00486DEC" w:rsidRPr="00514C8B" w:rsidRDefault="00992883" w:rsidP="00F10840">
            <w:pPr>
              <w:pStyle w:val="ListParagraph"/>
              <w:numPr>
                <w:ilvl w:val="0"/>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Most types of water-based recreational activities should fit under the above categories.  Activities may include:</w:t>
            </w:r>
          </w:p>
          <w:p w14:paraId="05539EAA"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Swimming</w:t>
            </w:r>
          </w:p>
          <w:p w14:paraId="73FA92A2"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Surfing</w:t>
            </w:r>
          </w:p>
          <w:p w14:paraId="6ED83780"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Water skiing</w:t>
            </w:r>
          </w:p>
          <w:p w14:paraId="77D62401"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Jet skiing</w:t>
            </w:r>
          </w:p>
          <w:p w14:paraId="6D3039F7"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 xml:space="preserve">Diving, including snorkelling, scuba and activities such as spearfishing </w:t>
            </w:r>
          </w:p>
          <w:p w14:paraId="6E2C9F74"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Kiteboarding, and kitesurfing</w:t>
            </w:r>
          </w:p>
          <w:p w14:paraId="40EE268B"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Parasailing (from the beach or behind a boat)</w:t>
            </w:r>
          </w:p>
          <w:p w14:paraId="0B4970A6"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Sail boarding and wind surfing</w:t>
            </w:r>
          </w:p>
          <w:p w14:paraId="1B735517"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Kayaking and canoeing, including sea kayaking</w:t>
            </w:r>
          </w:p>
          <w:p w14:paraId="32942374"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Rowing</w:t>
            </w:r>
          </w:p>
          <w:p w14:paraId="7820F9A5"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Fishing from a kayak or canoe</w:t>
            </w:r>
          </w:p>
          <w:p w14:paraId="24162D59"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Fishing from a shoreline or riverbank with wading</w:t>
            </w:r>
          </w:p>
          <w:p w14:paraId="01D6734C"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Angling from the shore (no contact)</w:t>
            </w:r>
          </w:p>
          <w:p w14:paraId="1B11D46C"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Sunbathing (no contact)</w:t>
            </w:r>
          </w:p>
          <w:p w14:paraId="160EF45A" w14:textId="77777777" w:rsidR="00486DEC" w:rsidRPr="00514C8B" w:rsidRDefault="00992883" w:rsidP="00F10840">
            <w:pPr>
              <w:pStyle w:val="ListParagraph"/>
              <w:numPr>
                <w:ilvl w:val="1"/>
                <w:numId w:val="7"/>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Other aesthetic uses, e.g. walking along the beach, etc.</w:t>
            </w:r>
          </w:p>
          <w:p w14:paraId="56C0E541" w14:textId="77777777" w:rsidR="00486DEC" w:rsidRPr="00514C8B" w:rsidRDefault="00992883"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28"/>
              </w:rPr>
            </w:pPr>
            <w:r w:rsidRPr="00514C8B">
              <w:rPr>
                <w:rFonts w:asciiTheme="minorHAnsi" w:hAnsiTheme="minorHAnsi" w:cstheme="minorHAnsi"/>
                <w:i/>
                <w:sz w:val="18"/>
                <w:szCs w:val="28"/>
              </w:rPr>
              <w:t>Exclusions</w:t>
            </w:r>
          </w:p>
          <w:p w14:paraId="4127D02C" w14:textId="729F1F09" w:rsidR="00486DEC" w:rsidRPr="00514C8B" w:rsidRDefault="00992883" w:rsidP="00F10840">
            <w:pPr>
              <w:pStyle w:val="ListParagraph"/>
              <w:numPr>
                <w:ilvl w:val="0"/>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Studies investigating illnesses acquired from</w:t>
            </w:r>
            <w:r w:rsidR="00074BC1">
              <w:rPr>
                <w:rFonts w:asciiTheme="minorHAnsi" w:hAnsiTheme="minorHAnsi" w:cstheme="minorHAnsi"/>
                <w:iCs/>
                <w:sz w:val="18"/>
                <w:szCs w:val="28"/>
                <w:lang w:val="en-AU"/>
              </w:rPr>
              <w:t xml:space="preserve"> chemically</w:t>
            </w:r>
            <w:r w:rsidRPr="00514C8B">
              <w:rPr>
                <w:rFonts w:asciiTheme="minorHAnsi" w:hAnsiTheme="minorHAnsi" w:cstheme="minorHAnsi"/>
                <w:iCs/>
                <w:sz w:val="18"/>
                <w:szCs w:val="28"/>
                <w:lang w:val="en-AU"/>
              </w:rPr>
              <w:t xml:space="preserve"> treated recreational water (e.g. swimming pools, spas, hot tubs) will be excluded.</w:t>
            </w:r>
          </w:p>
          <w:p w14:paraId="2F69EE7E" w14:textId="77777777" w:rsidR="00486DEC" w:rsidRPr="00514C8B" w:rsidRDefault="00992883" w:rsidP="00F10840">
            <w:pPr>
              <w:pStyle w:val="ListParagraph"/>
              <w:numPr>
                <w:ilvl w:val="0"/>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Health outcomes as a result of domestic exposure (e.g. drinking water or water used for washing) or occupational exposure to natural waters will also be excluded unless a study is clearly valuable in terms of protecting a subgroup.</w:t>
            </w:r>
          </w:p>
          <w:p w14:paraId="0DEF2EB2" w14:textId="77777777" w:rsidR="00486DEC" w:rsidRPr="00514C8B" w:rsidRDefault="00486DEC"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28"/>
              </w:rPr>
            </w:pPr>
          </w:p>
          <w:p w14:paraId="2BDF0AC1" w14:textId="77777777" w:rsidR="00486DEC" w:rsidRPr="00514C8B" w:rsidRDefault="00992883"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28"/>
              </w:rPr>
            </w:pPr>
            <w:r w:rsidRPr="00514C8B">
              <w:rPr>
                <w:rFonts w:asciiTheme="minorHAnsi" w:hAnsiTheme="minorHAnsi" w:cstheme="minorHAnsi"/>
                <w:i/>
                <w:sz w:val="18"/>
                <w:szCs w:val="28"/>
              </w:rPr>
              <w:t>Exposure pathways</w:t>
            </w:r>
          </w:p>
          <w:p w14:paraId="1EB0F5D4" w14:textId="4D347C00" w:rsidR="00F10840" w:rsidRPr="00514C8B" w:rsidRDefault="00992883" w:rsidP="00F10840">
            <w:pPr>
              <w:pStyle w:val="ListParagraph"/>
              <w:numPr>
                <w:ilvl w:val="0"/>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 xml:space="preserve">The exposure pathways considered for this review were oral ingestion of water and inhalation of aerosols. Other pathways were excluded from the review but relevant studies </w:t>
            </w:r>
            <w:r w:rsidR="00FF5FF5" w:rsidRPr="00514C8B">
              <w:rPr>
                <w:rFonts w:asciiTheme="minorHAnsi" w:hAnsiTheme="minorHAnsi" w:cstheme="minorHAnsi"/>
                <w:iCs/>
                <w:sz w:val="18"/>
                <w:szCs w:val="28"/>
                <w:lang w:val="en-AU"/>
              </w:rPr>
              <w:t xml:space="preserve">were </w:t>
            </w:r>
            <w:r w:rsidRPr="00514C8B">
              <w:rPr>
                <w:rFonts w:asciiTheme="minorHAnsi" w:hAnsiTheme="minorHAnsi" w:cstheme="minorHAnsi"/>
                <w:iCs/>
                <w:sz w:val="18"/>
                <w:szCs w:val="28"/>
                <w:lang w:val="en-AU"/>
              </w:rPr>
              <w:t xml:space="preserve">retrieved as part of the literature search and considered separately by </w:t>
            </w:r>
            <w:r w:rsidR="0035267D">
              <w:rPr>
                <w:rFonts w:asciiTheme="minorHAnsi" w:hAnsiTheme="minorHAnsi" w:cstheme="minorHAnsi"/>
                <w:iCs/>
                <w:sz w:val="18"/>
                <w:szCs w:val="28"/>
                <w:lang w:val="en-AU"/>
              </w:rPr>
              <w:t>the Committee</w:t>
            </w:r>
            <w:r w:rsidRPr="00514C8B">
              <w:rPr>
                <w:rFonts w:asciiTheme="minorHAnsi" w:hAnsiTheme="minorHAnsi" w:cstheme="minorHAnsi"/>
                <w:iCs/>
                <w:sz w:val="18"/>
                <w:szCs w:val="28"/>
                <w:lang w:val="en-AU"/>
              </w:rPr>
              <w:t>. Reasons for inclusions and exclusions are given below.</w:t>
            </w:r>
          </w:p>
          <w:p w14:paraId="05D399DD" w14:textId="77777777" w:rsidR="00F10840" w:rsidRPr="00514C8B" w:rsidRDefault="00992883" w:rsidP="00F10840">
            <w:pPr>
              <w:pStyle w:val="ListParagraph"/>
              <w:numPr>
                <w:ilvl w:val="1"/>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The main exposure pathways for frank human enteric pathogens is considered to be the oral ingestion pathway.</w:t>
            </w:r>
          </w:p>
          <w:p w14:paraId="21C27094" w14:textId="77777777" w:rsidR="00F10840" w:rsidRPr="00514C8B" w:rsidRDefault="00992883" w:rsidP="00F10840">
            <w:pPr>
              <w:pStyle w:val="ListParagraph"/>
              <w:numPr>
                <w:ilvl w:val="1"/>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Inhalation of aerosols may be a significant exposure pathway in some recreational water exposure scenarios (e.g. jet skiing).</w:t>
            </w:r>
          </w:p>
          <w:p w14:paraId="3B65A792" w14:textId="1DE4FC88" w:rsidR="00F10840" w:rsidRPr="00514C8B" w:rsidRDefault="00992883" w:rsidP="00F10840">
            <w:pPr>
              <w:pStyle w:val="ListParagraph"/>
              <w:numPr>
                <w:ilvl w:val="1"/>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 xml:space="preserve">Other exposure pathways such as dermal, ocular or aural exposures are considered to be more significant with respect to opportunistic pathogens which are out of scope of this review. Relevant studies on opportunistic pathogens through all exposure pathways will be retrieved in the preliminary literature search as noted above and collated separately for review by </w:t>
            </w:r>
            <w:r w:rsidR="0035267D">
              <w:rPr>
                <w:rFonts w:asciiTheme="minorHAnsi" w:hAnsiTheme="minorHAnsi" w:cstheme="minorHAnsi"/>
                <w:iCs/>
                <w:sz w:val="18"/>
                <w:szCs w:val="28"/>
                <w:lang w:val="en-AU"/>
              </w:rPr>
              <w:t>the Committee</w:t>
            </w:r>
            <w:r w:rsidR="00074BC1">
              <w:rPr>
                <w:rFonts w:asciiTheme="minorHAnsi" w:hAnsiTheme="minorHAnsi" w:cstheme="minorHAnsi"/>
                <w:iCs/>
                <w:sz w:val="18"/>
                <w:szCs w:val="28"/>
                <w:lang w:val="en-AU"/>
              </w:rPr>
              <w:t xml:space="preserve"> if required</w:t>
            </w:r>
            <w:r w:rsidRPr="00514C8B">
              <w:rPr>
                <w:rFonts w:asciiTheme="minorHAnsi" w:hAnsiTheme="minorHAnsi" w:cstheme="minorHAnsi"/>
                <w:iCs/>
                <w:sz w:val="18"/>
                <w:szCs w:val="28"/>
                <w:lang w:val="en-AU"/>
              </w:rPr>
              <w:t xml:space="preserve">.  </w:t>
            </w:r>
          </w:p>
          <w:p w14:paraId="75312B7B" w14:textId="77777777" w:rsidR="00486DEC" w:rsidRPr="00514C8B" w:rsidRDefault="00992883" w:rsidP="003E1DF8">
            <w:pPr>
              <w:keepNext/>
              <w:cnfStyle w:val="000000000000" w:firstRow="0" w:lastRow="0" w:firstColumn="0" w:lastColumn="0" w:oddVBand="0" w:evenVBand="0" w:oddHBand="0" w:evenHBand="0" w:firstRowFirstColumn="0" w:firstRowLastColumn="0" w:lastRowFirstColumn="0" w:lastRowLastColumn="0"/>
              <w:rPr>
                <w:i/>
                <w:iCs/>
              </w:rPr>
            </w:pPr>
            <w:r w:rsidRPr="00514C8B">
              <w:rPr>
                <w:i/>
                <w:iCs/>
              </w:rPr>
              <w:t>Comparative Populations</w:t>
            </w:r>
          </w:p>
          <w:p w14:paraId="13282555" w14:textId="77777777" w:rsidR="00FF5FF5" w:rsidRPr="00514C8B" w:rsidRDefault="00992883" w:rsidP="00FF5FF5">
            <w:pPr>
              <w:pStyle w:val="ListParagraph"/>
              <w:numPr>
                <w:ilvl w:val="0"/>
                <w:numId w:val="33"/>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The comparative populations are human populations with:</w:t>
            </w:r>
          </w:p>
          <w:p w14:paraId="062CFB82" w14:textId="77777777" w:rsidR="00FF5FF5" w:rsidRPr="00514C8B" w:rsidRDefault="00992883" w:rsidP="00FF5FF5">
            <w:pPr>
              <w:pStyle w:val="ListParagraph"/>
              <w:numPr>
                <w:ilvl w:val="1"/>
                <w:numId w:val="33"/>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No contact with natural waters.</w:t>
            </w:r>
          </w:p>
          <w:p w14:paraId="06B96499" w14:textId="77777777" w:rsidR="00FF5FF5" w:rsidRPr="00514C8B" w:rsidRDefault="00992883" w:rsidP="00FF5FF5">
            <w:pPr>
              <w:pStyle w:val="ListParagraph"/>
              <w:numPr>
                <w:ilvl w:val="1"/>
                <w:numId w:val="33"/>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14C8B">
              <w:rPr>
                <w:rFonts w:asciiTheme="minorHAnsi" w:hAnsiTheme="minorHAnsi" w:cstheme="minorHAnsi"/>
                <w:iCs/>
                <w:sz w:val="18"/>
                <w:szCs w:val="28"/>
                <w:lang w:val="en-AU"/>
              </w:rPr>
              <w:t>Different levels of recreational exposure (e.g. no head immersion).</w:t>
            </w:r>
          </w:p>
          <w:p w14:paraId="48F470E4" w14:textId="15630DBB" w:rsidR="00486DEC" w:rsidRPr="00514C8B" w:rsidRDefault="00992883" w:rsidP="00FF5FF5">
            <w:pPr>
              <w:pStyle w:val="ListParagraph"/>
              <w:numPr>
                <w:ilvl w:val="1"/>
                <w:numId w:val="33"/>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4C8B">
              <w:rPr>
                <w:rFonts w:asciiTheme="minorHAnsi" w:hAnsiTheme="minorHAnsi" w:cstheme="minorHAnsi"/>
                <w:iCs/>
                <w:sz w:val="18"/>
                <w:szCs w:val="28"/>
                <w:lang w:val="en-AU"/>
              </w:rPr>
              <w:t>Recreational exposure to different grades of polluted water</w:t>
            </w:r>
            <w:r w:rsidRPr="00514C8B">
              <w:rPr>
                <w:rFonts w:asciiTheme="minorHAnsi" w:hAnsiTheme="minorHAnsi" w:cstheme="minorHAnsi"/>
                <w:sz w:val="18"/>
                <w:szCs w:val="28"/>
              </w:rPr>
              <w:t>.</w:t>
            </w:r>
          </w:p>
        </w:tc>
      </w:tr>
      <w:tr w:rsidR="00BF2DBF" w14:paraId="3BB0D88F" w14:textId="77777777" w:rsidTr="00BF2DBF">
        <w:tc>
          <w:tcPr>
            <w:cnfStyle w:val="001000000000" w:firstRow="0" w:lastRow="0" w:firstColumn="1" w:lastColumn="0" w:oddVBand="0" w:evenVBand="0" w:oddHBand="0" w:evenHBand="0" w:firstRowFirstColumn="0" w:firstRowLastColumn="0" w:lastRowFirstColumn="0" w:lastRowLastColumn="0"/>
            <w:tcW w:w="850" w:type="pct"/>
          </w:tcPr>
          <w:p w14:paraId="4582C961" w14:textId="77777777" w:rsidR="00486DEC" w:rsidRPr="008F7938" w:rsidRDefault="00992883" w:rsidP="003E1DF8">
            <w:pPr>
              <w:spacing w:before="20" w:after="20" w:line="240" w:lineRule="auto"/>
              <w:rPr>
                <w:rFonts w:asciiTheme="minorHAnsi" w:hAnsiTheme="minorHAnsi" w:cstheme="minorHAnsi"/>
                <w:bCs/>
                <w:sz w:val="18"/>
                <w:szCs w:val="28"/>
              </w:rPr>
            </w:pPr>
            <w:r w:rsidRPr="008F7938">
              <w:rPr>
                <w:rFonts w:asciiTheme="minorHAnsi" w:hAnsiTheme="minorHAnsi" w:cstheme="minorHAnsi"/>
                <w:bCs/>
                <w:sz w:val="18"/>
                <w:szCs w:val="28"/>
              </w:rPr>
              <w:t>Outcomes</w:t>
            </w:r>
          </w:p>
        </w:tc>
        <w:tc>
          <w:tcPr>
            <w:tcW w:w="4150" w:type="pct"/>
          </w:tcPr>
          <w:p w14:paraId="45745BA4" w14:textId="77777777" w:rsidR="00486DEC" w:rsidRPr="008F7938" w:rsidRDefault="00992883"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sz w:val="18"/>
                <w:szCs w:val="28"/>
              </w:rPr>
            </w:pPr>
            <w:r w:rsidRPr="008F7938">
              <w:rPr>
                <w:rFonts w:asciiTheme="minorHAnsi" w:hAnsiTheme="minorHAnsi" w:cstheme="minorHAnsi"/>
                <w:bCs/>
                <w:i/>
                <w:sz w:val="18"/>
                <w:szCs w:val="28"/>
              </w:rPr>
              <w:t>Relevant health outcomes</w:t>
            </w:r>
          </w:p>
          <w:p w14:paraId="3F6503D9" w14:textId="77777777" w:rsidR="00FF5FF5" w:rsidRPr="00165483" w:rsidRDefault="00992883" w:rsidP="00FF5FF5">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28"/>
              </w:rPr>
            </w:pPr>
            <w:r w:rsidRPr="00165483">
              <w:rPr>
                <w:rFonts w:asciiTheme="minorHAnsi" w:hAnsiTheme="minorHAnsi" w:cstheme="minorHAnsi"/>
                <w:bCs/>
                <w:iCs/>
                <w:sz w:val="18"/>
                <w:szCs w:val="28"/>
              </w:rPr>
              <w:t xml:space="preserve">Relevant health outcomes of interest </w:t>
            </w:r>
            <w:r>
              <w:rPr>
                <w:rFonts w:asciiTheme="minorHAnsi" w:hAnsiTheme="minorHAnsi" w:cstheme="minorHAnsi"/>
                <w:bCs/>
                <w:iCs/>
                <w:sz w:val="18"/>
                <w:szCs w:val="28"/>
              </w:rPr>
              <w:t xml:space="preserve">for this review </w:t>
            </w:r>
            <w:r w:rsidRPr="00165483">
              <w:rPr>
                <w:rFonts w:asciiTheme="minorHAnsi" w:hAnsiTheme="minorHAnsi" w:cstheme="minorHAnsi"/>
                <w:bCs/>
                <w:iCs/>
                <w:sz w:val="18"/>
                <w:szCs w:val="28"/>
              </w:rPr>
              <w:t>are:</w:t>
            </w:r>
          </w:p>
          <w:p w14:paraId="2151669D" w14:textId="03D54FD2" w:rsidR="00FF5FF5" w:rsidRPr="00E74C25" w:rsidRDefault="00992883" w:rsidP="00FF5FF5">
            <w:pPr>
              <w:pStyle w:val="ListParagraph"/>
              <w:numPr>
                <w:ilvl w:val="0"/>
                <w:numId w:val="33"/>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E74C25">
              <w:rPr>
                <w:rFonts w:asciiTheme="minorHAnsi" w:hAnsiTheme="minorHAnsi" w:cstheme="minorHAnsi"/>
                <w:iCs/>
                <w:sz w:val="18"/>
                <w:szCs w:val="28"/>
                <w:lang w:val="en-AU"/>
              </w:rPr>
              <w:t>Probability of illness per exposure (including gastrointestinal illness, highly credible gastrointestinal illness, respiratory illness, acute febrile respiratory illness). Note that gastrointestinal illness is the most commonly identified problem and also has formed the rationale for water quality criteria world-wide</w:t>
            </w:r>
            <w:r>
              <w:rPr>
                <w:rFonts w:asciiTheme="minorHAnsi" w:hAnsiTheme="minorHAnsi" w:cstheme="minorHAnsi"/>
                <w:iCs/>
                <w:sz w:val="18"/>
                <w:szCs w:val="28"/>
                <w:lang w:val="en-AU"/>
              </w:rPr>
              <w:t xml:space="preserve"> </w:t>
            </w:r>
            <w:r>
              <w:rPr>
                <w:rFonts w:asciiTheme="minorHAnsi" w:hAnsiTheme="minorHAnsi" w:cstheme="minorHAnsi"/>
                <w:iCs/>
                <w:sz w:val="18"/>
                <w:szCs w:val="28"/>
                <w:lang w:val="en-AU"/>
              </w:rPr>
              <w:fldChar w:fldCharType="begin"/>
            </w:r>
            <w:r w:rsidR="00DC1BA7">
              <w:rPr>
                <w:rFonts w:asciiTheme="minorHAnsi" w:hAnsiTheme="minorHAnsi" w:cstheme="minorHAnsi"/>
                <w:iCs/>
                <w:sz w:val="18"/>
                <w:szCs w:val="28"/>
                <w:lang w:val="en-AU"/>
              </w:rPr>
              <w:instrText xml:space="preserve"> ADDIN ZOTERO_ITEM CSL_CITATION {"citationID":"3w7m69Go","properties":{"formattedCitation":"(Fewtrell and Kay, 2015)","plainCitation":"(Fewtrell and Kay, 2015)","noteIndex":0},"citationItems":[{"id":7783,"uris":["http://zotero.org/users/148142/items/E2INPAA2"],"uri":["http://zotero.org/users/148142/items/E2INPAA2"],"itemData":{"id":7783,"type":"article-journal","abstract":"This paper reviews the latest evidence provided by epidemiological studies and quantitative microbial risk assessments (QMRAs) of infection risk from recreational water use. Studies for review were selected following a PubMed search for articles published between January 2010 and April 2014. Epidemiological studies show a generally elevated risk of gastrointestinal illness in bathers compared to non-bathers but often no clear association with water quality as measured by faecal indicator bacteria; this is especially true where study sites are impacted by non-point source pollution. Evidence from QMRAs support the lack of a consistent water quality association for non-point source-impacted beaches. It is suggested that source attribution, through quantified microbial source apportionment, linked with appropriate use of microbial source tracking methods should be employed as an integral part of future epidemiological surveys.","container-title":"Current Environmental Health Reports","DOI":"10.1007/s40572-014-0036-6","ISSN":"2196-5412","issue":"1","journalAbbreviation":"Curr Environ Health Rep","note":"PMID: 25821715\nPMCID: PMC4371824","page":"85-94","source":"PubMed Central","title":"Recreational Water and Infection: A Review of Recent Findings","title-short":"Recreational Water and Infection","URL":"http://www.ncbi.nlm.nih.gov/pmc/articles/PMC4371824/","volume":"2","author":[{"family":"Fewtrell","given":"Lorna"},{"family":"Kay","given":"David"}],"accessed":{"date-parts":[["2017",5,3]]},"issued":{"date-parts":[["2015"]]}}}],"schema":"https://github.com/citation-style-language/schema/raw/master/csl-citation.json"} </w:instrText>
            </w:r>
            <w:r>
              <w:rPr>
                <w:rFonts w:asciiTheme="minorHAnsi" w:hAnsiTheme="minorHAnsi" w:cstheme="minorHAnsi"/>
                <w:iCs/>
                <w:sz w:val="18"/>
                <w:szCs w:val="28"/>
                <w:lang w:val="en-AU"/>
              </w:rPr>
              <w:fldChar w:fldCharType="separate"/>
            </w:r>
            <w:r w:rsidR="0062533A" w:rsidRPr="0062533A">
              <w:rPr>
                <w:rFonts w:ascii="Calibri" w:hAnsi="Calibri" w:cs="Calibri"/>
                <w:sz w:val="18"/>
              </w:rPr>
              <w:t>(Fewtrell and Kay, 2015)</w:t>
            </w:r>
            <w:r>
              <w:rPr>
                <w:rFonts w:asciiTheme="minorHAnsi" w:hAnsiTheme="minorHAnsi" w:cstheme="minorHAnsi"/>
                <w:iCs/>
                <w:sz w:val="18"/>
                <w:szCs w:val="28"/>
                <w:lang w:val="en-AU"/>
              </w:rPr>
              <w:fldChar w:fldCharType="end"/>
            </w:r>
            <w:r w:rsidRPr="00E74C25">
              <w:rPr>
                <w:rFonts w:asciiTheme="minorHAnsi" w:hAnsiTheme="minorHAnsi" w:cstheme="minorHAnsi"/>
                <w:iCs/>
                <w:sz w:val="18"/>
                <w:szCs w:val="28"/>
                <w:lang w:val="en-AU"/>
              </w:rPr>
              <w:t>,</w:t>
            </w:r>
          </w:p>
          <w:p w14:paraId="4ADA5326" w14:textId="77777777" w:rsidR="00FF5FF5" w:rsidRPr="00165483" w:rsidRDefault="00992883" w:rsidP="00FF5FF5">
            <w:pPr>
              <w:pStyle w:val="ListParagraph"/>
              <w:numPr>
                <w:ilvl w:val="0"/>
                <w:numId w:val="33"/>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165483">
              <w:rPr>
                <w:rFonts w:asciiTheme="minorHAnsi" w:hAnsiTheme="minorHAnsi" w:cstheme="minorHAnsi"/>
                <w:iCs/>
                <w:sz w:val="18"/>
                <w:szCs w:val="28"/>
                <w:lang w:val="en-AU"/>
              </w:rPr>
              <w:t>Probability of infection per exposure</w:t>
            </w:r>
          </w:p>
          <w:p w14:paraId="34B4C8E6" w14:textId="77777777" w:rsidR="00FF5FF5" w:rsidRPr="00E96618" w:rsidRDefault="00992883" w:rsidP="00FF5FF5">
            <w:pPr>
              <w:pStyle w:val="ListParagraph"/>
              <w:numPr>
                <w:ilvl w:val="0"/>
                <w:numId w:val="33"/>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E96618">
              <w:rPr>
                <w:rFonts w:asciiTheme="minorHAnsi" w:hAnsiTheme="minorHAnsi" w:cstheme="minorHAnsi"/>
                <w:iCs/>
                <w:sz w:val="18"/>
                <w:szCs w:val="28"/>
                <w:lang w:val="en-AU"/>
              </w:rPr>
              <w:t>Any other adverse health effects (</w:t>
            </w:r>
            <w:r>
              <w:rPr>
                <w:rFonts w:asciiTheme="minorHAnsi" w:hAnsiTheme="minorHAnsi" w:cstheme="minorHAnsi"/>
                <w:iCs/>
                <w:sz w:val="18"/>
                <w:szCs w:val="28"/>
                <w:lang w:val="en-AU"/>
              </w:rPr>
              <w:t xml:space="preserve">e.g. </w:t>
            </w:r>
            <w:r w:rsidRPr="00E96618">
              <w:rPr>
                <w:rFonts w:asciiTheme="minorHAnsi" w:hAnsiTheme="minorHAnsi" w:cstheme="minorHAnsi"/>
                <w:iCs/>
                <w:sz w:val="18"/>
                <w:szCs w:val="28"/>
                <w:lang w:val="en-AU"/>
              </w:rPr>
              <w:t>throat infections</w:t>
            </w:r>
            <w:r>
              <w:rPr>
                <w:rFonts w:asciiTheme="minorHAnsi" w:hAnsiTheme="minorHAnsi" w:cstheme="minorHAnsi"/>
                <w:iCs/>
                <w:sz w:val="18"/>
                <w:szCs w:val="28"/>
                <w:lang w:val="en-AU"/>
              </w:rPr>
              <w:t>).</w:t>
            </w:r>
          </w:p>
          <w:p w14:paraId="168BEF35" w14:textId="77777777" w:rsidR="00FF5FF5" w:rsidRDefault="00992883" w:rsidP="00FF5FF5">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Pr>
                <w:rFonts w:asciiTheme="minorHAnsi" w:hAnsiTheme="minorHAnsi" w:cstheme="minorHAnsi"/>
                <w:iCs/>
                <w:sz w:val="18"/>
                <w:szCs w:val="28"/>
              </w:rPr>
              <w:t>The health outcomes may be:</w:t>
            </w:r>
          </w:p>
          <w:p w14:paraId="11647AF4" w14:textId="77777777" w:rsidR="00FF5FF5" w:rsidRDefault="00992883" w:rsidP="00FF5FF5">
            <w:pPr>
              <w:pStyle w:val="ListParagraph"/>
              <w:numPr>
                <w:ilvl w:val="0"/>
                <w:numId w:val="35"/>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14692E">
              <w:rPr>
                <w:rFonts w:asciiTheme="minorHAnsi" w:hAnsiTheme="minorHAnsi" w:cstheme="minorHAnsi"/>
                <w:iCs/>
                <w:sz w:val="18"/>
                <w:szCs w:val="28"/>
              </w:rPr>
              <w:t>Self-reported cases of illness (such as gastrointestinal symptoms) following natural recreational water exposure</w:t>
            </w:r>
          </w:p>
          <w:p w14:paraId="05D79D0E" w14:textId="5AC4988F" w:rsidR="00486DEC" w:rsidRPr="008F7938" w:rsidRDefault="00992883" w:rsidP="00CE4472">
            <w:pPr>
              <w:pStyle w:val="ListParagraph"/>
              <w:numPr>
                <w:ilvl w:val="0"/>
                <w:numId w:val="35"/>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28"/>
              </w:rPr>
            </w:pPr>
            <w:r w:rsidRPr="0014692E">
              <w:rPr>
                <w:rFonts w:asciiTheme="minorHAnsi" w:hAnsiTheme="minorHAnsi" w:cstheme="minorHAnsi"/>
                <w:iCs/>
                <w:sz w:val="18"/>
                <w:szCs w:val="28"/>
              </w:rPr>
              <w:t>Confirmed diagnosis of infection following exposure</w:t>
            </w:r>
            <w:r>
              <w:rPr>
                <w:rFonts w:asciiTheme="minorHAnsi" w:hAnsiTheme="minorHAnsi" w:cstheme="minorHAnsi"/>
                <w:iCs/>
                <w:sz w:val="18"/>
                <w:szCs w:val="28"/>
              </w:rPr>
              <w:t>.</w:t>
            </w:r>
          </w:p>
        </w:tc>
      </w:tr>
      <w:tr w:rsidR="00BF2DBF" w14:paraId="2576FBB0" w14:textId="77777777" w:rsidTr="00BF2DBF">
        <w:trPr>
          <w:trHeight w:val="479"/>
        </w:trPr>
        <w:tc>
          <w:tcPr>
            <w:cnfStyle w:val="001000000000" w:firstRow="0" w:lastRow="0" w:firstColumn="1" w:lastColumn="0" w:oddVBand="0" w:evenVBand="0" w:oddHBand="0" w:evenHBand="0" w:firstRowFirstColumn="0" w:firstRowLastColumn="0" w:lastRowFirstColumn="0" w:lastRowLastColumn="0"/>
            <w:tcW w:w="850" w:type="pct"/>
          </w:tcPr>
          <w:p w14:paraId="0A70C1D1" w14:textId="77777777" w:rsidR="00486DEC" w:rsidRPr="008F7938" w:rsidRDefault="00992883" w:rsidP="003E1DF8">
            <w:pPr>
              <w:spacing w:before="20" w:after="20" w:line="240" w:lineRule="auto"/>
              <w:rPr>
                <w:rFonts w:asciiTheme="minorHAnsi" w:hAnsiTheme="minorHAnsi" w:cstheme="minorHAnsi"/>
                <w:bCs/>
                <w:sz w:val="18"/>
                <w:szCs w:val="28"/>
              </w:rPr>
            </w:pPr>
            <w:r w:rsidRPr="008F7938">
              <w:rPr>
                <w:rFonts w:asciiTheme="minorHAnsi" w:hAnsiTheme="minorHAnsi" w:cstheme="minorHAnsi"/>
                <w:bCs/>
                <w:sz w:val="18"/>
                <w:szCs w:val="28"/>
              </w:rPr>
              <w:t>Study Type</w:t>
            </w:r>
          </w:p>
        </w:tc>
        <w:tc>
          <w:tcPr>
            <w:tcW w:w="4150" w:type="pct"/>
          </w:tcPr>
          <w:p w14:paraId="22C81691" w14:textId="77777777" w:rsidR="00486DEC" w:rsidRPr="008F7938" w:rsidRDefault="00992883"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The review considered:</w:t>
            </w:r>
          </w:p>
          <w:p w14:paraId="71166F85" w14:textId="77777777" w:rsidR="00486DEC" w:rsidRPr="008F7938" w:rsidRDefault="00992883" w:rsidP="00327E8B">
            <w:pPr>
              <w:pStyle w:val="ListParagraph"/>
              <w:numPr>
                <w:ilvl w:val="0"/>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Reviews of recreational water quality risk monitoring and management focussing on:</w:t>
            </w:r>
          </w:p>
          <w:p w14:paraId="04C14006" w14:textId="77777777" w:rsidR="00486DEC" w:rsidRPr="008F7938" w:rsidRDefault="00992883" w:rsidP="00327E8B">
            <w:pPr>
              <w:pStyle w:val="ListParagraph"/>
              <w:numPr>
                <w:ilvl w:val="1"/>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Identification and evaluation of existing methodologies for health risk assessment for chemical exposures; and</w:t>
            </w:r>
          </w:p>
          <w:p w14:paraId="04C1DFA7" w14:textId="77777777" w:rsidR="00486DEC" w:rsidRPr="007E7DA2" w:rsidRDefault="00992883" w:rsidP="00327E8B">
            <w:pPr>
              <w:pStyle w:val="ListParagraph"/>
              <w:numPr>
                <w:ilvl w:val="1"/>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7DA2">
              <w:rPr>
                <w:rFonts w:asciiTheme="minorHAnsi" w:hAnsiTheme="minorHAnsi" w:cstheme="minorHAnsi"/>
                <w:iCs/>
                <w:sz w:val="18"/>
                <w:szCs w:val="28"/>
                <w:lang w:val="en-AU"/>
              </w:rPr>
              <w:t>Site-specific case studies.</w:t>
            </w:r>
          </w:p>
          <w:p w14:paraId="1CADC95C" w14:textId="36AD135A" w:rsidR="00486DEC" w:rsidRPr="007E7DA2" w:rsidRDefault="00992883" w:rsidP="00327E8B">
            <w:pPr>
              <w:pStyle w:val="ListParagraph"/>
              <w:numPr>
                <w:ilvl w:val="0"/>
                <w:numId w:val="1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7DA2">
              <w:rPr>
                <w:rFonts w:asciiTheme="minorHAnsi" w:hAnsiTheme="minorHAnsi" w:cstheme="minorHAnsi"/>
                <w:iCs/>
                <w:sz w:val="18"/>
                <w:szCs w:val="28"/>
                <w:lang w:val="en-AU"/>
              </w:rPr>
              <w:t xml:space="preserve">Existing recreational water quality guidelines/reports.  A listing of reports supplied by the </w:t>
            </w:r>
            <w:r w:rsidR="0035267D">
              <w:rPr>
                <w:rFonts w:asciiTheme="minorHAnsi" w:hAnsiTheme="minorHAnsi" w:cstheme="minorHAnsi"/>
                <w:iCs/>
                <w:sz w:val="18"/>
                <w:szCs w:val="28"/>
                <w:lang w:val="en-AU"/>
              </w:rPr>
              <w:t>Committee</w:t>
            </w:r>
            <w:r w:rsidR="0035267D" w:rsidRPr="007E7DA2">
              <w:rPr>
                <w:rFonts w:asciiTheme="minorHAnsi" w:hAnsiTheme="minorHAnsi" w:cstheme="minorHAnsi"/>
                <w:iCs/>
                <w:sz w:val="18"/>
                <w:szCs w:val="28"/>
                <w:lang w:val="en-AU"/>
              </w:rPr>
              <w:t xml:space="preserve"> </w:t>
            </w:r>
            <w:r w:rsidRPr="007E7DA2">
              <w:rPr>
                <w:rFonts w:asciiTheme="minorHAnsi" w:hAnsiTheme="minorHAnsi" w:cstheme="minorHAnsi"/>
                <w:iCs/>
                <w:sz w:val="18"/>
                <w:szCs w:val="28"/>
                <w:lang w:val="en-AU"/>
              </w:rPr>
              <w:t>is include</w:t>
            </w:r>
            <w:r w:rsidRPr="00CE4472">
              <w:rPr>
                <w:rFonts w:asciiTheme="minorHAnsi" w:hAnsiTheme="minorHAnsi" w:cstheme="minorHAnsi"/>
                <w:iCs/>
                <w:sz w:val="18"/>
                <w:szCs w:val="28"/>
                <w:lang w:val="en-AU"/>
              </w:rPr>
              <w:t xml:space="preserve">d in Appendix </w:t>
            </w:r>
            <w:r w:rsidR="00561A29" w:rsidRPr="00CE4472">
              <w:rPr>
                <w:rFonts w:asciiTheme="minorHAnsi" w:hAnsiTheme="minorHAnsi" w:cstheme="minorHAnsi"/>
                <w:iCs/>
                <w:sz w:val="18"/>
                <w:szCs w:val="28"/>
                <w:lang w:val="en-AU"/>
              </w:rPr>
              <w:t>3</w:t>
            </w:r>
            <w:r w:rsidRPr="00CE4472">
              <w:rPr>
                <w:rFonts w:asciiTheme="minorHAnsi" w:hAnsiTheme="minorHAnsi" w:cstheme="minorHAnsi"/>
                <w:iCs/>
                <w:sz w:val="18"/>
                <w:szCs w:val="28"/>
                <w:lang w:val="en-AU"/>
              </w:rPr>
              <w:t>.</w:t>
            </w:r>
          </w:p>
          <w:p w14:paraId="52129108" w14:textId="77777777" w:rsidR="00486DEC" w:rsidRPr="008F7938" w:rsidRDefault="00992883" w:rsidP="00327E8B">
            <w:pPr>
              <w:pStyle w:val="ListParagraph"/>
              <w:numPr>
                <w:ilvl w:val="0"/>
                <w:numId w:val="10"/>
              </w:numPr>
              <w:spacing w:before="20" w:after="2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Grey literature, reports and guidelines from reputable international and national agencies (e.g. WHO, US EPA, State and Commonwealth Departments of Health, State EPAs, environmental agencies of OECD member countries where such documents are available in English, etc.)</w:t>
            </w:r>
          </w:p>
          <w:p w14:paraId="2D52CC1B" w14:textId="6EDB4E63" w:rsidR="00486DEC" w:rsidRPr="008F7938" w:rsidRDefault="00992883"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Pr>
                <w:rFonts w:asciiTheme="minorHAnsi" w:hAnsiTheme="minorHAnsi" w:cstheme="minorHAnsi"/>
                <w:iCs/>
                <w:sz w:val="18"/>
                <w:szCs w:val="28"/>
              </w:rPr>
              <w:t>W</w:t>
            </w:r>
            <w:r w:rsidRPr="008F7938">
              <w:rPr>
                <w:rFonts w:asciiTheme="minorHAnsi" w:hAnsiTheme="minorHAnsi" w:cstheme="minorHAnsi"/>
                <w:iCs/>
                <w:sz w:val="18"/>
                <w:szCs w:val="28"/>
              </w:rPr>
              <w:t>here possible, the above studies would be categorised according to a selected list of Critical Appraisal Skills Programme (CASP) study types as follows:</w:t>
            </w:r>
          </w:p>
          <w:p w14:paraId="5C6CE65F" w14:textId="77777777" w:rsidR="00486DEC" w:rsidRPr="008F7938" w:rsidRDefault="00992883" w:rsidP="00327E8B">
            <w:pPr>
              <w:numPr>
                <w:ilvl w:val="0"/>
                <w:numId w:val="13"/>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bookmarkStart w:id="53" w:name="_Hlk70343688"/>
            <w:r w:rsidRPr="008F7938">
              <w:rPr>
                <w:rFonts w:asciiTheme="minorHAnsi" w:hAnsiTheme="minorHAnsi" w:cstheme="minorHAnsi"/>
                <w:iCs/>
                <w:sz w:val="18"/>
                <w:szCs w:val="28"/>
              </w:rPr>
              <w:t>Case control study</w:t>
            </w:r>
          </w:p>
          <w:p w14:paraId="58CEBE0D" w14:textId="77777777" w:rsidR="00486DEC" w:rsidRPr="008F7938" w:rsidRDefault="00992883" w:rsidP="00327E8B">
            <w:pPr>
              <w:numPr>
                <w:ilvl w:val="0"/>
                <w:numId w:val="13"/>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Cohort study</w:t>
            </w:r>
          </w:p>
          <w:p w14:paraId="0E5DD603" w14:textId="77777777" w:rsidR="00486DEC" w:rsidRPr="008F7938" w:rsidRDefault="00992883" w:rsidP="00327E8B">
            <w:pPr>
              <w:numPr>
                <w:ilvl w:val="0"/>
                <w:numId w:val="13"/>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Diagnostic test study</w:t>
            </w:r>
          </w:p>
          <w:p w14:paraId="40E7EA09" w14:textId="77777777" w:rsidR="00486DEC" w:rsidRPr="008F7938" w:rsidRDefault="00992883" w:rsidP="00327E8B">
            <w:pPr>
              <w:numPr>
                <w:ilvl w:val="0"/>
                <w:numId w:val="13"/>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Systematic review</w:t>
            </w:r>
          </w:p>
          <w:p w14:paraId="1C0A36E9" w14:textId="77777777" w:rsidR="00486DEC" w:rsidRPr="008F7938" w:rsidRDefault="00992883" w:rsidP="00327E8B">
            <w:pPr>
              <w:numPr>
                <w:ilvl w:val="0"/>
                <w:numId w:val="13"/>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Qualitative research</w:t>
            </w:r>
          </w:p>
          <w:p w14:paraId="658BD93B" w14:textId="77777777" w:rsidR="00486DEC" w:rsidRPr="008F7938" w:rsidRDefault="00992883" w:rsidP="00327E8B">
            <w:pPr>
              <w:numPr>
                <w:ilvl w:val="0"/>
                <w:numId w:val="13"/>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Randomised controlled trial (RCT)</w:t>
            </w:r>
          </w:p>
          <w:p w14:paraId="4119AA03" w14:textId="5740D507" w:rsidR="00486DEC" w:rsidRPr="008F7938" w:rsidRDefault="00992883" w:rsidP="00327E8B">
            <w:pPr>
              <w:numPr>
                <w:ilvl w:val="0"/>
                <w:numId w:val="13"/>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Cross-sectional study (mix of case-control and cohort)</w:t>
            </w:r>
          </w:p>
          <w:p w14:paraId="6D3953D1" w14:textId="2C6D74B2" w:rsidR="002232C7" w:rsidRPr="008F7938" w:rsidRDefault="00992883" w:rsidP="00327E8B">
            <w:pPr>
              <w:numPr>
                <w:ilvl w:val="0"/>
                <w:numId w:val="13"/>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Quantitative research</w:t>
            </w:r>
          </w:p>
          <w:bookmarkEnd w:id="53"/>
          <w:p w14:paraId="506DF5AE" w14:textId="3020890C" w:rsidR="00486DEC" w:rsidRPr="008F7938" w:rsidRDefault="00992883" w:rsidP="00561A2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4F6228" w:themeColor="accent3" w:themeShade="80"/>
                <w:sz w:val="18"/>
                <w:szCs w:val="28"/>
              </w:rPr>
            </w:pPr>
            <w:r w:rsidRPr="008F7938">
              <w:rPr>
                <w:rFonts w:asciiTheme="minorHAnsi" w:hAnsiTheme="minorHAnsi" w:cstheme="minorHAnsi"/>
                <w:iCs/>
                <w:sz w:val="18"/>
                <w:szCs w:val="28"/>
              </w:rPr>
              <w:t>Study categories were used to guide a critical appraisal of study quality and selection for the review as described in the following sections.</w:t>
            </w:r>
          </w:p>
        </w:tc>
      </w:tr>
    </w:tbl>
    <w:p w14:paraId="60A262DB" w14:textId="77777777" w:rsidR="00486DEC" w:rsidRPr="008F7938" w:rsidRDefault="00486DEC" w:rsidP="00486DEC"/>
    <w:p w14:paraId="017F8495" w14:textId="14488356" w:rsidR="00F36139" w:rsidRPr="008F7938" w:rsidRDefault="00992883" w:rsidP="004E1680">
      <w:pPr>
        <w:pStyle w:val="Heading2"/>
      </w:pPr>
      <w:bookmarkStart w:id="54" w:name="_Toc106901007"/>
      <w:bookmarkStart w:id="55" w:name="_Ref42960069"/>
      <w:bookmarkStart w:id="56" w:name="_Ref43479810"/>
      <w:r w:rsidRPr="008F7938">
        <w:t>Evidence collection</w:t>
      </w:r>
      <w:bookmarkEnd w:id="54"/>
    </w:p>
    <w:p w14:paraId="7FF5DDFB" w14:textId="640DF6A0" w:rsidR="006A0DF9" w:rsidRPr="00ED5758" w:rsidRDefault="00992883" w:rsidP="006A0DF9">
      <w:pPr>
        <w:pStyle w:val="Heading3"/>
        <w:rPr>
          <w:color w:val="auto"/>
        </w:rPr>
      </w:pPr>
      <w:bookmarkStart w:id="57" w:name="_Toc106901008"/>
      <w:r w:rsidRPr="00ED5758">
        <w:rPr>
          <w:color w:val="auto"/>
        </w:rPr>
        <w:t>Classification of the evidence</w:t>
      </w:r>
      <w:bookmarkEnd w:id="57"/>
    </w:p>
    <w:p w14:paraId="43AD2E2C" w14:textId="62BBCEF3" w:rsidR="003962BF" w:rsidRPr="00ED5758" w:rsidRDefault="00992883" w:rsidP="000B5EF8">
      <w:r w:rsidRPr="00ED5758">
        <w:t xml:space="preserve">In section </w:t>
      </w:r>
      <w:r w:rsidR="000B5EF8" w:rsidRPr="00ED5758">
        <w:fldChar w:fldCharType="begin"/>
      </w:r>
      <w:r w:rsidR="000B5EF8" w:rsidRPr="00ED5758">
        <w:instrText xml:space="preserve"> REF _Ref70088993 \r \h </w:instrText>
      </w:r>
      <w:r w:rsidR="000B5EF8" w:rsidRPr="00ED5758">
        <w:fldChar w:fldCharType="separate"/>
      </w:r>
      <w:r w:rsidR="00667879">
        <w:t>2.4.3</w:t>
      </w:r>
      <w:r w:rsidR="000B5EF8" w:rsidRPr="00ED5758">
        <w:fldChar w:fldCharType="end"/>
      </w:r>
      <w:r w:rsidR="000B5EF8" w:rsidRPr="00ED5758">
        <w:t xml:space="preserve"> t</w:t>
      </w:r>
      <w:r w:rsidR="00B25B2A" w:rsidRPr="00ED5758">
        <w:t>w</w:t>
      </w:r>
      <w:r w:rsidR="000B5EF8" w:rsidRPr="00ED5758">
        <w:t xml:space="preserve">o broad </w:t>
      </w:r>
      <w:r w:rsidR="00CD17B4" w:rsidRPr="00ED5758">
        <w:t>classes</w:t>
      </w:r>
      <w:r w:rsidR="000B5EF8" w:rsidRPr="00ED5758">
        <w:t xml:space="preserve"> of literature were described, namely (i) </w:t>
      </w:r>
      <w:r w:rsidR="003B060C">
        <w:t>g</w:t>
      </w:r>
      <w:r w:rsidR="00ED5758" w:rsidRPr="00ED5758">
        <w:t xml:space="preserve">rey </w:t>
      </w:r>
      <w:r w:rsidR="003B060C">
        <w:t>l</w:t>
      </w:r>
      <w:r w:rsidR="00ED5758" w:rsidRPr="00ED5758">
        <w:t>iterature</w:t>
      </w:r>
      <w:r w:rsidR="00531FBD" w:rsidRPr="00ED5758">
        <w:t xml:space="preserve"> </w:t>
      </w:r>
      <w:r w:rsidR="000B5EF8" w:rsidRPr="00ED5758">
        <w:t xml:space="preserve">and (ii) </w:t>
      </w:r>
      <w:r w:rsidR="003B060C">
        <w:t>p</w:t>
      </w:r>
      <w:r w:rsidR="00531FBD" w:rsidRPr="00ED5758">
        <w:t xml:space="preserve">rimary </w:t>
      </w:r>
      <w:r w:rsidR="003B060C">
        <w:t>s</w:t>
      </w:r>
      <w:r w:rsidR="00531FBD" w:rsidRPr="00ED5758">
        <w:t>tudies</w:t>
      </w:r>
      <w:r w:rsidR="000B5EF8" w:rsidRPr="00ED5758">
        <w:t xml:space="preserve">.  For the purposes of quality assessment, </w:t>
      </w:r>
      <w:r w:rsidR="003B060C">
        <w:t>p</w:t>
      </w:r>
      <w:r w:rsidR="00531FBD" w:rsidRPr="00ED5758">
        <w:t xml:space="preserve">rimary </w:t>
      </w:r>
      <w:r w:rsidR="003B060C">
        <w:t>s</w:t>
      </w:r>
      <w:r w:rsidR="00531FBD" w:rsidRPr="00ED5758">
        <w:t>tudies</w:t>
      </w:r>
      <w:r w:rsidR="000B5EF8" w:rsidRPr="00ED5758">
        <w:t xml:space="preserve"> were further classified according to type of research protocol involved. </w:t>
      </w:r>
    </w:p>
    <w:p w14:paraId="4C432DC9" w14:textId="28FA2B34" w:rsidR="006A0DF9" w:rsidRPr="00ED5758" w:rsidRDefault="00992883" w:rsidP="00475C35">
      <w:pPr>
        <w:pStyle w:val="Heading4"/>
      </w:pPr>
      <w:bookmarkStart w:id="58" w:name="_Ref89332120"/>
      <w:bookmarkStart w:id="59" w:name="_Toc106901009"/>
      <w:r w:rsidRPr="00ED5758">
        <w:t xml:space="preserve">Grey </w:t>
      </w:r>
      <w:r w:rsidR="00984617">
        <w:t>l</w:t>
      </w:r>
      <w:r w:rsidRPr="00ED5758">
        <w:t>iterature</w:t>
      </w:r>
      <w:bookmarkEnd w:id="58"/>
      <w:bookmarkEnd w:id="59"/>
    </w:p>
    <w:p w14:paraId="1C7676C3" w14:textId="52A42BE0" w:rsidR="00EC596D" w:rsidRPr="00ED5758" w:rsidRDefault="00992883" w:rsidP="00CD17B4">
      <w:r w:rsidRPr="00ED5758">
        <w:t>Grey literature documents are generally structured as larger documents seeking to integrate a wide range of topics in support of national regulatory goals (e.g. US EPA documents)</w:t>
      </w:r>
      <w:r w:rsidR="00ED5758" w:rsidRPr="00ED5758">
        <w:t>,</w:t>
      </w:r>
      <w:r w:rsidRPr="00ED5758">
        <w:t xml:space="preserve"> more general international guidance (e.g. WHO documents)</w:t>
      </w:r>
      <w:r w:rsidR="00ED5758" w:rsidRPr="00ED5758">
        <w:t xml:space="preserve"> or strategic reviews for particular agencies in order </w:t>
      </w:r>
      <w:r w:rsidR="00F60BED">
        <w:t xml:space="preserve">to </w:t>
      </w:r>
      <w:r w:rsidR="00ED5758" w:rsidRPr="00ED5758">
        <w:t>support subsequent regulations or guidance.</w:t>
      </w:r>
      <w:r w:rsidR="00607FA0" w:rsidRPr="00ED5758">
        <w:t xml:space="preserve"> </w:t>
      </w:r>
      <w:r w:rsidR="00ED5758" w:rsidRPr="00ED5758">
        <w:t>In comparison,</w:t>
      </w:r>
      <w:r w:rsidRPr="00ED5758">
        <w:t xml:space="preserve"> </w:t>
      </w:r>
      <w:r w:rsidR="003B060C">
        <w:t>p</w:t>
      </w:r>
      <w:r w:rsidR="00531FBD" w:rsidRPr="00ED5758">
        <w:t xml:space="preserve">rimary </w:t>
      </w:r>
      <w:r w:rsidR="003B060C">
        <w:t>s</w:t>
      </w:r>
      <w:r w:rsidR="00531FBD" w:rsidRPr="00ED5758">
        <w:t>tudies</w:t>
      </w:r>
      <w:r w:rsidRPr="00ED5758">
        <w:t xml:space="preserve"> are </w:t>
      </w:r>
      <w:r w:rsidR="004C59DA" w:rsidRPr="00ED5758">
        <w:t xml:space="preserve">mainly </w:t>
      </w:r>
      <w:r w:rsidRPr="00ED5758">
        <w:t xml:space="preserve">focused on the results of </w:t>
      </w:r>
      <w:r w:rsidR="004C59DA" w:rsidRPr="00ED5758">
        <w:t>original</w:t>
      </w:r>
      <w:r w:rsidRPr="00ED5758">
        <w:t xml:space="preserve"> research undertaken in response to narrowly focused study objectives. </w:t>
      </w:r>
      <w:r w:rsidR="00AB79DB" w:rsidRPr="00ED5758">
        <w:t>For the purposes of this technical report and corresponding evidence evaluation report, g</w:t>
      </w:r>
      <w:r w:rsidR="00607FA0" w:rsidRPr="00ED5758">
        <w:t>rey literature</w:t>
      </w:r>
      <w:r w:rsidR="002A0B99" w:rsidRPr="00ED5758">
        <w:t xml:space="preserve">, </w:t>
      </w:r>
      <w:r w:rsidR="00ED5758" w:rsidRPr="00ED5758">
        <w:t xml:space="preserve">although it may be </w:t>
      </w:r>
      <w:r w:rsidR="002A0B99" w:rsidRPr="00ED5758">
        <w:t xml:space="preserve">constructed around </w:t>
      </w:r>
      <w:r w:rsidR="00607FA0" w:rsidRPr="00ED5758">
        <w:t xml:space="preserve">reviews </w:t>
      </w:r>
      <w:r w:rsidR="002A0B99" w:rsidRPr="00ED5758">
        <w:t xml:space="preserve">of the literature </w:t>
      </w:r>
      <w:r w:rsidR="00607FA0" w:rsidRPr="00ED5758">
        <w:t xml:space="preserve">should not be confused with the term </w:t>
      </w:r>
      <w:r w:rsidR="002E3AF5" w:rsidRPr="00ED5758">
        <w:t xml:space="preserve">“systematic review” </w:t>
      </w:r>
      <w:r w:rsidR="00607FA0" w:rsidRPr="00ED5758">
        <w:t xml:space="preserve">used in the </w:t>
      </w:r>
      <w:r w:rsidR="003B060C">
        <w:t>p</w:t>
      </w:r>
      <w:r w:rsidR="00531FBD" w:rsidRPr="00ED5758">
        <w:t xml:space="preserve">rimary </w:t>
      </w:r>
      <w:r w:rsidR="003B060C">
        <w:t>s</w:t>
      </w:r>
      <w:r w:rsidR="00531FBD" w:rsidRPr="00ED5758">
        <w:t>tudies</w:t>
      </w:r>
      <w:r w:rsidR="00607FA0" w:rsidRPr="00ED5758">
        <w:t xml:space="preserve"> classification below as </w:t>
      </w:r>
      <w:r w:rsidR="002E3AF5" w:rsidRPr="00ED5758">
        <w:t>s</w:t>
      </w:r>
      <w:r w:rsidR="00607FA0" w:rsidRPr="00ED5758">
        <w:t xml:space="preserve">ystematic reviews generally </w:t>
      </w:r>
      <w:r w:rsidR="002E3AF5" w:rsidRPr="00ED5758">
        <w:t>have a much narrower focus and are published in peer-reviewed journals.  Grey literature are also usually overseen by expert committees</w:t>
      </w:r>
      <w:r w:rsidR="004C59DA" w:rsidRPr="00ED5758">
        <w:t xml:space="preserve"> convened by national or international authorities</w:t>
      </w:r>
      <w:r w:rsidR="002E3AF5" w:rsidRPr="00ED5758">
        <w:t xml:space="preserve"> and have many contributing authors, whereas systematic reviews </w:t>
      </w:r>
      <w:r w:rsidR="00AB79DB" w:rsidRPr="00ED5758">
        <w:t xml:space="preserve">may frequently be </w:t>
      </w:r>
      <w:r w:rsidR="002E3AF5" w:rsidRPr="00ED5758">
        <w:t xml:space="preserve">carried out by individual researchers or </w:t>
      </w:r>
      <w:r w:rsidR="00AB79DB" w:rsidRPr="00ED5758">
        <w:t xml:space="preserve">small </w:t>
      </w:r>
      <w:r w:rsidR="002E3AF5" w:rsidRPr="00ED5758">
        <w:t>groups of researchers.</w:t>
      </w:r>
    </w:p>
    <w:p w14:paraId="13AB3EF3" w14:textId="2A718462" w:rsidR="00ED5758" w:rsidRPr="00ED5758" w:rsidRDefault="00992883" w:rsidP="00ED5758">
      <w:r w:rsidRPr="00ED5758">
        <w:t xml:space="preserve">Consequently, the quality assessment criteria for </w:t>
      </w:r>
      <w:r w:rsidR="00984617">
        <w:t>g</w:t>
      </w:r>
      <w:r w:rsidRPr="00ED5758">
        <w:t xml:space="preserve">rey </w:t>
      </w:r>
      <w:r w:rsidR="00984617">
        <w:t>l</w:t>
      </w:r>
      <w:r w:rsidRPr="00ED5758">
        <w:t>iterature (Section</w:t>
      </w:r>
      <w:r w:rsidR="006F250E">
        <w:t xml:space="preserve"> </w:t>
      </w:r>
      <w:r w:rsidR="006F250E">
        <w:fldChar w:fldCharType="begin"/>
      </w:r>
      <w:r w:rsidR="006F250E">
        <w:instrText xml:space="preserve"> REF _Ref89332120 \r \h </w:instrText>
      </w:r>
      <w:r w:rsidR="006F250E">
        <w:fldChar w:fldCharType="separate"/>
      </w:r>
      <w:r w:rsidR="00667879">
        <w:t>2.5.1.1</w:t>
      </w:r>
      <w:r w:rsidR="006F250E">
        <w:fldChar w:fldCharType="end"/>
      </w:r>
      <w:r w:rsidRPr="00ED5758">
        <w:t xml:space="preserve">) were different from those of </w:t>
      </w:r>
      <w:r w:rsidR="003B060C">
        <w:t>p</w:t>
      </w:r>
      <w:r w:rsidRPr="00ED5758">
        <w:t xml:space="preserve">rimary </w:t>
      </w:r>
      <w:r w:rsidR="003B060C">
        <w:t>s</w:t>
      </w:r>
      <w:r w:rsidRPr="00ED5758">
        <w:t xml:space="preserve">tudies due to the different structure and purposes of each class of study. </w:t>
      </w:r>
    </w:p>
    <w:p w14:paraId="3A9A93F0" w14:textId="7A24F32C" w:rsidR="006A0DF9" w:rsidRPr="00ED5758" w:rsidRDefault="00992883" w:rsidP="00475C35">
      <w:pPr>
        <w:pStyle w:val="Heading4"/>
      </w:pPr>
      <w:bookmarkStart w:id="60" w:name="_Toc106901010"/>
      <w:r w:rsidRPr="00ED5758">
        <w:t xml:space="preserve">Primary </w:t>
      </w:r>
      <w:r w:rsidR="003B060C">
        <w:t>s</w:t>
      </w:r>
      <w:r w:rsidRPr="00ED5758">
        <w:t>tudies</w:t>
      </w:r>
      <w:bookmarkEnd w:id="60"/>
    </w:p>
    <w:p w14:paraId="62867A4F" w14:textId="51618D0B" w:rsidR="006A0DF9" w:rsidRPr="00ED5758" w:rsidRDefault="00992883" w:rsidP="006A0DF9">
      <w:r w:rsidRPr="00ED5758">
        <w:t xml:space="preserve">The quality of each study to be included </w:t>
      </w:r>
      <w:r w:rsidR="00820CF1" w:rsidRPr="00ED5758">
        <w:t>was</w:t>
      </w:r>
      <w:r w:rsidRPr="00ED5758">
        <w:t xml:space="preserve"> assessed using the CASP (Critical Appraisal Skills Programme, </w:t>
      </w:r>
      <w:r w:rsidRPr="00ED5758">
        <w:fldChar w:fldCharType="begin"/>
      </w:r>
      <w:r w:rsidRPr="00ED5758">
        <w:instrText xml:space="preserve"> ADDIN ZOTERO_ITEM CSL_CITATION {"citationID":"18mTOVJs","properties":{"custom":"Oxford CTVH, 2020)","formattedCitation":"Oxford CTVH, 2020)","plainCitation":"Oxford CTVH, 2020)","noteIndex":0},"citationItems":[{"id":11707,"uris":["http://zotero.org/users/148142/items/U49379IL"],"uri":["http://zotero.org/users/148142/items/U49379IL"],"itemData":{"id":11707,"type":"webpage","container-title":"Oxford Centre for Triple Value Healthcare Ltd","language":"en-US","note":"source: casp-uk.net","title":"CASP - Critical Appraisal Skills Programme","URL":"https://casp-uk.net/","author":[{"literal":"Oxford CTVH"}],"accessed":{"date-parts":[["2020",6,13]]},"issued":{"date-parts":[["2020"]]}}}],"schema":"https://github.com/citation-style-language/schema/raw/master/csl-citation.json"} </w:instrText>
      </w:r>
      <w:r w:rsidRPr="00ED5758">
        <w:fldChar w:fldCharType="separate"/>
      </w:r>
      <w:r w:rsidR="0062533A" w:rsidRPr="0062533A">
        <w:rPr>
          <w:rFonts w:cs="Arial"/>
        </w:rPr>
        <w:t>Oxford CTVH, 2020)</w:t>
      </w:r>
      <w:r w:rsidRPr="00ED5758">
        <w:fldChar w:fldCharType="end"/>
      </w:r>
      <w:r>
        <w:rPr>
          <w:rStyle w:val="FootnoteReference"/>
        </w:rPr>
        <w:footnoteReference w:id="1"/>
      </w:r>
      <w:r w:rsidRPr="00ED5758">
        <w:t xml:space="preserve"> quality assessment protocols for observational studies.  The studies </w:t>
      </w:r>
      <w:r w:rsidR="00820CF1" w:rsidRPr="00ED5758">
        <w:t>were</w:t>
      </w:r>
      <w:r w:rsidRPr="00ED5758">
        <w:t xml:space="preserve"> categorised according to a selected list of CASP study types </w:t>
      </w:r>
      <w:r w:rsidR="00820CF1" w:rsidRPr="00ED5758">
        <w:t>(</w:t>
      </w:r>
      <w:r w:rsidR="00820CF1" w:rsidRPr="00ED5758">
        <w:fldChar w:fldCharType="begin"/>
      </w:r>
      <w:r w:rsidR="00820CF1" w:rsidRPr="00ED5758">
        <w:instrText xml:space="preserve"> REF _Ref70327038 \h </w:instrText>
      </w:r>
      <w:r w:rsidR="00820CF1" w:rsidRPr="00ED5758">
        <w:fldChar w:fldCharType="separate"/>
      </w:r>
      <w:r w:rsidR="00667879" w:rsidRPr="008F7938">
        <w:t xml:space="preserve">Table </w:t>
      </w:r>
      <w:r w:rsidR="00667879">
        <w:rPr>
          <w:noProof/>
        </w:rPr>
        <w:t>2</w:t>
      </w:r>
      <w:r w:rsidR="00667879">
        <w:noBreakHyphen/>
      </w:r>
      <w:r w:rsidR="00667879">
        <w:rPr>
          <w:noProof/>
        </w:rPr>
        <w:t>4</w:t>
      </w:r>
      <w:r w:rsidR="00820CF1" w:rsidRPr="00ED5758">
        <w:fldChar w:fldCharType="end"/>
      </w:r>
      <w:r w:rsidR="00820CF1" w:rsidRPr="00ED5758">
        <w:t xml:space="preserve">).  </w:t>
      </w:r>
      <w:r w:rsidRPr="00ED5758">
        <w:t xml:space="preserve">These study categories were used to guide a critical appraisal of study quality and selection for the review.  </w:t>
      </w:r>
    </w:p>
    <w:p w14:paraId="2A89C475" w14:textId="371135F2" w:rsidR="006A0DF9" w:rsidRPr="008F7938" w:rsidRDefault="00992883" w:rsidP="003F1802">
      <w:pPr>
        <w:pStyle w:val="Caption"/>
      </w:pPr>
      <w:bookmarkStart w:id="61" w:name="_Ref70327038"/>
      <w:bookmarkStart w:id="62" w:name="_Toc106900972"/>
      <w:r w:rsidRPr="008F7938">
        <w:t xml:space="preserve">Table </w:t>
      </w:r>
      <w:r w:rsidR="00B438A3">
        <w:fldChar w:fldCharType="begin"/>
      </w:r>
      <w:r>
        <w:instrText xml:space="preserve"> STYLEREF 1 \s </w:instrText>
      </w:r>
      <w:r w:rsidR="00B438A3">
        <w:fldChar w:fldCharType="separate"/>
      </w:r>
      <w:r w:rsidR="00667879">
        <w:rPr>
          <w:noProof/>
        </w:rPr>
        <w:t>2</w:t>
      </w:r>
      <w:r w:rsidR="00B438A3">
        <w:rPr>
          <w:noProof/>
        </w:rPr>
        <w:fldChar w:fldCharType="end"/>
      </w:r>
      <w:r w:rsidR="00D35187">
        <w:noBreakHyphen/>
      </w:r>
      <w:r w:rsidR="00B438A3">
        <w:fldChar w:fldCharType="begin"/>
      </w:r>
      <w:r>
        <w:instrText xml:space="preserve"> SEQ Table \* ARABIC \s 1 </w:instrText>
      </w:r>
      <w:r w:rsidR="00B438A3">
        <w:fldChar w:fldCharType="separate"/>
      </w:r>
      <w:r w:rsidR="00667879">
        <w:rPr>
          <w:noProof/>
        </w:rPr>
        <w:t>4</w:t>
      </w:r>
      <w:r w:rsidR="00B438A3">
        <w:rPr>
          <w:noProof/>
        </w:rPr>
        <w:fldChar w:fldCharType="end"/>
      </w:r>
      <w:bookmarkEnd w:id="61"/>
      <w:r w:rsidRPr="008F7938">
        <w:t xml:space="preserve">. </w:t>
      </w:r>
      <w:r w:rsidR="001A296A" w:rsidRPr="008F7938">
        <w:t>Primary studies CA</w:t>
      </w:r>
      <w:r w:rsidR="00820CF1" w:rsidRPr="008F7938">
        <w:t>S</w:t>
      </w:r>
      <w:r w:rsidR="001A296A" w:rsidRPr="008F7938">
        <w:t>P classifications and definitions.  Definitions are from CASP unless otherwise stated.</w:t>
      </w:r>
      <w:bookmarkEnd w:id="62"/>
    </w:p>
    <w:tbl>
      <w:tblPr>
        <w:tblW w:w="5000" w:type="pct"/>
        <w:tblCellMar>
          <w:left w:w="57" w:type="dxa"/>
          <w:right w:w="57" w:type="dxa"/>
        </w:tblCellMar>
        <w:tblLook w:val="04A0" w:firstRow="1" w:lastRow="0" w:firstColumn="1" w:lastColumn="0" w:noHBand="0" w:noVBand="1"/>
      </w:tblPr>
      <w:tblGrid>
        <w:gridCol w:w="1549"/>
        <w:gridCol w:w="6084"/>
      </w:tblGrid>
      <w:tr w:rsidR="00BF2DBF" w14:paraId="712EEFD0" w14:textId="77777777" w:rsidTr="003D5E6D">
        <w:trPr>
          <w:trHeight w:hRule="exact" w:val="340"/>
          <w:tblHeader/>
        </w:trPr>
        <w:tc>
          <w:tcPr>
            <w:tcW w:w="1015"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5B3E4786" w14:textId="77777777" w:rsidR="003F1802" w:rsidRPr="008F7938" w:rsidRDefault="00992883" w:rsidP="003F1802">
            <w:pPr>
              <w:spacing w:before="20" w:after="20" w:line="240" w:lineRule="auto"/>
              <w:rPr>
                <w:rFonts w:ascii="Calibri" w:hAnsi="Calibri" w:cs="Calibri"/>
                <w:b/>
                <w:bCs/>
                <w:color w:val="008000"/>
                <w:sz w:val="16"/>
                <w:szCs w:val="16"/>
              </w:rPr>
            </w:pPr>
            <w:r w:rsidRPr="008F7938">
              <w:rPr>
                <w:rFonts w:ascii="Calibri" w:hAnsi="Calibri" w:cs="Calibri"/>
                <w:b/>
                <w:bCs/>
                <w:color w:val="008000"/>
                <w:sz w:val="16"/>
                <w:szCs w:val="16"/>
              </w:rPr>
              <w:t>Category</w:t>
            </w:r>
          </w:p>
        </w:tc>
        <w:tc>
          <w:tcPr>
            <w:tcW w:w="3985" w:type="pct"/>
            <w:tcBorders>
              <w:top w:val="single" w:sz="8" w:space="0" w:color="B5DDDC"/>
              <w:left w:val="nil"/>
              <w:bottom w:val="single" w:sz="8" w:space="0" w:color="B5DDDC"/>
              <w:right w:val="single" w:sz="8" w:space="0" w:color="B5DDDC"/>
            </w:tcBorders>
            <w:shd w:val="clear" w:color="000000" w:fill="B5DDDC"/>
            <w:vAlign w:val="center"/>
            <w:hideMark/>
          </w:tcPr>
          <w:p w14:paraId="7F4ABC83" w14:textId="77777777" w:rsidR="003F1802" w:rsidRPr="008F7938" w:rsidRDefault="00992883" w:rsidP="003F1802">
            <w:pPr>
              <w:spacing w:before="20" w:after="20" w:line="240" w:lineRule="auto"/>
              <w:rPr>
                <w:rFonts w:ascii="Calibri" w:hAnsi="Calibri" w:cs="Calibri"/>
                <w:b/>
                <w:bCs/>
                <w:color w:val="008000"/>
                <w:sz w:val="16"/>
                <w:szCs w:val="16"/>
              </w:rPr>
            </w:pPr>
            <w:r w:rsidRPr="008F7938">
              <w:rPr>
                <w:rFonts w:ascii="Calibri" w:hAnsi="Calibri" w:cs="Calibri"/>
                <w:b/>
                <w:bCs/>
                <w:color w:val="008000"/>
                <w:sz w:val="16"/>
                <w:szCs w:val="16"/>
              </w:rPr>
              <w:t>Definitions (from CASP glossary unless otherwise stated)</w:t>
            </w:r>
          </w:p>
        </w:tc>
      </w:tr>
      <w:tr w:rsidR="00BF2DBF" w14:paraId="6DCBA1B0" w14:textId="77777777" w:rsidTr="003D5E6D">
        <w:tc>
          <w:tcPr>
            <w:tcW w:w="1015" w:type="pct"/>
            <w:tcBorders>
              <w:top w:val="nil"/>
              <w:left w:val="single" w:sz="8" w:space="0" w:color="B5DDDC"/>
              <w:bottom w:val="single" w:sz="8" w:space="0" w:color="B5DDDC"/>
              <w:right w:val="single" w:sz="8" w:space="0" w:color="B5DDDC"/>
            </w:tcBorders>
            <w:shd w:val="clear" w:color="000000" w:fill="D6EAEB"/>
            <w:vAlign w:val="center"/>
            <w:hideMark/>
          </w:tcPr>
          <w:p w14:paraId="30B2F314" w14:textId="77777777" w:rsidR="003F1802" w:rsidRPr="008F7938" w:rsidRDefault="00992883"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1. Systematic review</w:t>
            </w:r>
          </w:p>
        </w:tc>
        <w:tc>
          <w:tcPr>
            <w:tcW w:w="3985" w:type="pct"/>
            <w:tcBorders>
              <w:top w:val="nil"/>
              <w:left w:val="nil"/>
              <w:bottom w:val="single" w:sz="8" w:space="0" w:color="B5DDDC"/>
              <w:right w:val="single" w:sz="8" w:space="0" w:color="B5DDDC"/>
            </w:tcBorders>
            <w:vAlign w:val="center"/>
            <w:hideMark/>
          </w:tcPr>
          <w:p w14:paraId="5C240B20" w14:textId="48BF244F" w:rsidR="003F1802" w:rsidRPr="008F7938" w:rsidRDefault="00992883"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Systematic review is a review in which evidence</w:t>
            </w:r>
            <w:r w:rsidR="00EE7476" w:rsidRPr="008F7938">
              <w:rPr>
                <w:rFonts w:ascii="Calibri" w:hAnsi="Calibri" w:cs="Calibri"/>
                <w:color w:val="000000"/>
                <w:sz w:val="16"/>
                <w:szCs w:val="16"/>
              </w:rPr>
              <w:t xml:space="preserve"> (in the form of original research)</w:t>
            </w:r>
            <w:r w:rsidRPr="008F7938">
              <w:rPr>
                <w:rFonts w:ascii="Calibri" w:hAnsi="Calibri" w:cs="Calibri"/>
                <w:color w:val="000000"/>
                <w:sz w:val="16"/>
                <w:szCs w:val="16"/>
              </w:rPr>
              <w:t xml:space="preserve"> on a topic has been systematically identified, </w:t>
            </w:r>
            <w:r w:rsidR="00820CF1" w:rsidRPr="008F7938">
              <w:rPr>
                <w:rFonts w:ascii="Calibri" w:hAnsi="Calibri" w:cs="Calibri"/>
                <w:color w:val="000000"/>
                <w:sz w:val="16"/>
                <w:szCs w:val="16"/>
              </w:rPr>
              <w:t>appraised,</w:t>
            </w:r>
            <w:r w:rsidRPr="008F7938">
              <w:rPr>
                <w:rFonts w:ascii="Calibri" w:hAnsi="Calibri" w:cs="Calibri"/>
                <w:color w:val="000000"/>
                <w:sz w:val="16"/>
                <w:szCs w:val="16"/>
              </w:rPr>
              <w:t xml:space="preserve"> and summarised according to predetermined criteria.</w:t>
            </w:r>
            <w:r w:rsidR="00B52F85">
              <w:rPr>
                <w:rFonts w:ascii="Calibri" w:hAnsi="Calibri" w:cs="Calibri"/>
                <w:color w:val="000000"/>
                <w:sz w:val="16"/>
                <w:szCs w:val="16"/>
              </w:rPr>
              <w:t>ⴕ</w:t>
            </w:r>
          </w:p>
        </w:tc>
      </w:tr>
      <w:tr w:rsidR="00BF2DBF" w14:paraId="3BB4B24B" w14:textId="77777777" w:rsidTr="003D5E6D">
        <w:tc>
          <w:tcPr>
            <w:tcW w:w="1015" w:type="pct"/>
            <w:tcBorders>
              <w:top w:val="nil"/>
              <w:left w:val="single" w:sz="8" w:space="0" w:color="B5DDDC"/>
              <w:bottom w:val="single" w:sz="8" w:space="0" w:color="B5DDDC"/>
              <w:right w:val="single" w:sz="8" w:space="0" w:color="B5DDDC"/>
            </w:tcBorders>
            <w:shd w:val="clear" w:color="000000" w:fill="D6EAEB"/>
            <w:vAlign w:val="center"/>
            <w:hideMark/>
          </w:tcPr>
          <w:p w14:paraId="3806DFB0" w14:textId="77777777" w:rsidR="003F1802" w:rsidRPr="008F7938" w:rsidRDefault="00992883"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2. Qualitative research</w:t>
            </w:r>
          </w:p>
        </w:tc>
        <w:tc>
          <w:tcPr>
            <w:tcW w:w="3985" w:type="pct"/>
            <w:tcBorders>
              <w:top w:val="nil"/>
              <w:left w:val="nil"/>
              <w:bottom w:val="single" w:sz="8" w:space="0" w:color="B5DDDC"/>
              <w:right w:val="single" w:sz="8" w:space="0" w:color="B5DDDC"/>
            </w:tcBorders>
            <w:vAlign w:val="center"/>
            <w:hideMark/>
          </w:tcPr>
          <w:p w14:paraId="7AC03B6D" w14:textId="47787011" w:rsidR="003F1802" w:rsidRPr="008F7938" w:rsidRDefault="007D63FB"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 xml:space="preserve">Qualitative research uses individual in-depth interviews, focus groups or questionnaires to collect, analyse and interpret data on what people do and say. It reports on the meanings, concepts, definitions, characteristics, metaphors, symbols, and descriptions of things. It is often exploratory and open-ended.  </w:t>
            </w:r>
            <w:r w:rsidRPr="00960F3A">
              <w:rPr>
                <w:rFonts w:ascii="Calibri" w:hAnsi="Calibri" w:cs="Calibri"/>
                <w:color w:val="000000"/>
                <w:sz w:val="16"/>
                <w:szCs w:val="16"/>
              </w:rPr>
              <w:t xml:space="preserve">For this review, the CASP Qualitative Research category was extended to include </w:t>
            </w:r>
            <w:bookmarkStart w:id="63" w:name="_Hlk71901850"/>
            <w:r w:rsidRPr="00960F3A">
              <w:rPr>
                <w:rFonts w:ascii="Calibri" w:hAnsi="Calibri" w:cs="Calibri"/>
                <w:color w:val="000000"/>
                <w:sz w:val="16"/>
                <w:szCs w:val="16"/>
              </w:rPr>
              <w:t>observational studies that measured or predicted concentrations of contaminants in recreational water environments and on the basis of those concentrations inferred the extent of exposure and against health guidelines</w:t>
            </w:r>
            <w:bookmarkEnd w:id="63"/>
            <w:r w:rsidR="007A63B8">
              <w:rPr>
                <w:rFonts w:ascii="Calibri" w:hAnsi="Calibri" w:cs="Calibri"/>
                <w:color w:val="000000"/>
                <w:sz w:val="16"/>
                <w:szCs w:val="16"/>
              </w:rPr>
              <w:t xml:space="preserve"> (e.g. QMRAs)</w:t>
            </w:r>
            <w:r w:rsidRPr="00960F3A">
              <w:rPr>
                <w:rFonts w:ascii="Calibri" w:hAnsi="Calibri" w:cs="Calibri"/>
                <w:color w:val="000000"/>
                <w:sz w:val="16"/>
                <w:szCs w:val="16"/>
              </w:rPr>
              <w:t>.</w:t>
            </w:r>
            <w:r w:rsidRPr="008F7938">
              <w:rPr>
                <w:rFonts w:ascii="Calibri" w:hAnsi="Calibri" w:cs="Calibri"/>
                <w:color w:val="000000"/>
                <w:sz w:val="16"/>
                <w:szCs w:val="16"/>
              </w:rPr>
              <w:t>§</w:t>
            </w:r>
          </w:p>
        </w:tc>
      </w:tr>
      <w:tr w:rsidR="00BF2DBF" w14:paraId="5CCAD985" w14:textId="77777777" w:rsidTr="003D5E6D">
        <w:tc>
          <w:tcPr>
            <w:tcW w:w="1015" w:type="pct"/>
            <w:tcBorders>
              <w:top w:val="nil"/>
              <w:left w:val="single" w:sz="8" w:space="0" w:color="B5DDDC"/>
              <w:bottom w:val="single" w:sz="8" w:space="0" w:color="B5DDDC"/>
              <w:right w:val="single" w:sz="8" w:space="0" w:color="B5DDDC"/>
            </w:tcBorders>
            <w:shd w:val="clear" w:color="000000" w:fill="D6EAEB"/>
            <w:vAlign w:val="center"/>
            <w:hideMark/>
          </w:tcPr>
          <w:p w14:paraId="1E28BE17" w14:textId="77777777" w:rsidR="003F1802" w:rsidRPr="008F7938" w:rsidRDefault="00992883"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3. Case control study</w:t>
            </w:r>
          </w:p>
        </w:tc>
        <w:tc>
          <w:tcPr>
            <w:tcW w:w="3985" w:type="pct"/>
            <w:tcBorders>
              <w:top w:val="nil"/>
              <w:left w:val="nil"/>
              <w:bottom w:val="single" w:sz="8" w:space="0" w:color="B5DDDC"/>
              <w:right w:val="single" w:sz="8" w:space="0" w:color="B5DDDC"/>
            </w:tcBorders>
            <w:vAlign w:val="center"/>
            <w:hideMark/>
          </w:tcPr>
          <w:p w14:paraId="1C113FD7" w14:textId="576CC237" w:rsidR="003F1802" w:rsidRPr="008F7938" w:rsidRDefault="00992883"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 xml:space="preserve">A case-control study is an epidemiological study that is used to identify risk factors for a medical condition. This type of study compares a group of patients who have that condition with a group of patients that do not have </w:t>
            </w:r>
            <w:r w:rsidR="0082142B" w:rsidRPr="008F7938">
              <w:rPr>
                <w:rFonts w:ascii="Calibri" w:hAnsi="Calibri" w:cs="Calibri"/>
                <w:color w:val="000000"/>
                <w:sz w:val="16"/>
                <w:szCs w:val="16"/>
              </w:rPr>
              <w:t>it</w:t>
            </w:r>
            <w:r w:rsidR="0082142B">
              <w:rPr>
                <w:rFonts w:ascii="Calibri" w:hAnsi="Calibri" w:cs="Calibri"/>
                <w:color w:val="000000"/>
                <w:sz w:val="16"/>
                <w:szCs w:val="16"/>
              </w:rPr>
              <w:t xml:space="preserve"> and</w:t>
            </w:r>
            <w:r w:rsidRPr="008F7938">
              <w:rPr>
                <w:rFonts w:ascii="Calibri" w:hAnsi="Calibri" w:cs="Calibri"/>
                <w:color w:val="000000"/>
                <w:sz w:val="16"/>
                <w:szCs w:val="16"/>
              </w:rPr>
              <w:t xml:space="preserve"> looks back in time to see how the characteristics of the two groups differ.</w:t>
            </w:r>
          </w:p>
        </w:tc>
      </w:tr>
      <w:tr w:rsidR="00BF2DBF" w14:paraId="39DC6A31" w14:textId="77777777" w:rsidTr="003D5E6D">
        <w:tc>
          <w:tcPr>
            <w:tcW w:w="1015" w:type="pct"/>
            <w:tcBorders>
              <w:top w:val="nil"/>
              <w:left w:val="single" w:sz="8" w:space="0" w:color="B5DDDC"/>
              <w:bottom w:val="single" w:sz="8" w:space="0" w:color="B5DDDC"/>
              <w:right w:val="single" w:sz="8" w:space="0" w:color="B5DDDC"/>
            </w:tcBorders>
            <w:shd w:val="clear" w:color="000000" w:fill="D6EAEB"/>
            <w:vAlign w:val="center"/>
            <w:hideMark/>
          </w:tcPr>
          <w:p w14:paraId="6D07A8EB" w14:textId="77777777" w:rsidR="003F1802" w:rsidRPr="008F7938" w:rsidRDefault="00992883"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4. Cohort study</w:t>
            </w:r>
          </w:p>
        </w:tc>
        <w:tc>
          <w:tcPr>
            <w:tcW w:w="3985" w:type="pct"/>
            <w:tcBorders>
              <w:top w:val="nil"/>
              <w:left w:val="nil"/>
              <w:bottom w:val="single" w:sz="8" w:space="0" w:color="B5DDDC"/>
              <w:right w:val="single" w:sz="8" w:space="0" w:color="B5DDDC"/>
            </w:tcBorders>
            <w:vAlign w:val="center"/>
            <w:hideMark/>
          </w:tcPr>
          <w:p w14:paraId="59E824E6" w14:textId="77777777" w:rsidR="003F1802" w:rsidRPr="008F7938" w:rsidRDefault="00992883"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An observational study in which a group of people with a particular exposure (e.g. a putative risk factor or protective factor) and a group of people without this exposure are followed over time. The outcomes of the people in the exposed group are compared to the outcomes of the people in the unexposed group to see if the exposure is associated with particular outcomes (e.g. getting cancer or length of life).</w:t>
            </w:r>
          </w:p>
        </w:tc>
      </w:tr>
      <w:tr w:rsidR="00BF2DBF" w14:paraId="48052B8D" w14:textId="77777777" w:rsidTr="003D5E6D">
        <w:tc>
          <w:tcPr>
            <w:tcW w:w="1015" w:type="pct"/>
            <w:tcBorders>
              <w:top w:val="nil"/>
              <w:left w:val="single" w:sz="8" w:space="0" w:color="B5DDDC"/>
              <w:bottom w:val="single" w:sz="8" w:space="0" w:color="B5DDDC"/>
              <w:right w:val="single" w:sz="8" w:space="0" w:color="B5DDDC"/>
            </w:tcBorders>
            <w:shd w:val="clear" w:color="000000" w:fill="D6EAEB"/>
            <w:vAlign w:val="center"/>
            <w:hideMark/>
          </w:tcPr>
          <w:p w14:paraId="57E29D16" w14:textId="77777777" w:rsidR="003F1802" w:rsidRPr="008F7938" w:rsidRDefault="00992883"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5. Diagnostic test study</w:t>
            </w:r>
          </w:p>
        </w:tc>
        <w:tc>
          <w:tcPr>
            <w:tcW w:w="3985" w:type="pct"/>
            <w:tcBorders>
              <w:top w:val="nil"/>
              <w:left w:val="nil"/>
              <w:bottom w:val="single" w:sz="8" w:space="0" w:color="B5DDDC"/>
              <w:right w:val="single" w:sz="8" w:space="0" w:color="B5DDDC"/>
            </w:tcBorders>
            <w:vAlign w:val="center"/>
            <w:hideMark/>
          </w:tcPr>
          <w:p w14:paraId="2BB1332E" w14:textId="77777777" w:rsidR="003F1802" w:rsidRPr="008F7938" w:rsidRDefault="00992883"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A diagnostic test study documents the results of testing to confirm or determine the presence of disease in an individual or group of individuals suspected of having a disease, usually following the report of symptoms, or based on other medical test results.  In the context of microbial risks to recreational water quality, a diagnostic test study may seek to determine the identity of the pathogen responsible for an outbreak event.*</w:t>
            </w:r>
          </w:p>
        </w:tc>
      </w:tr>
      <w:tr w:rsidR="00BF2DBF" w14:paraId="536408FE" w14:textId="77777777" w:rsidTr="003D5E6D">
        <w:tc>
          <w:tcPr>
            <w:tcW w:w="1015" w:type="pct"/>
            <w:tcBorders>
              <w:top w:val="nil"/>
              <w:left w:val="single" w:sz="8" w:space="0" w:color="B5DDDC"/>
              <w:bottom w:val="single" w:sz="8" w:space="0" w:color="B5DDDC"/>
              <w:right w:val="single" w:sz="8" w:space="0" w:color="B5DDDC"/>
            </w:tcBorders>
            <w:shd w:val="clear" w:color="000000" w:fill="D6EAEB"/>
            <w:vAlign w:val="center"/>
            <w:hideMark/>
          </w:tcPr>
          <w:p w14:paraId="096490C6" w14:textId="77777777" w:rsidR="003F1802" w:rsidRPr="008F7938" w:rsidRDefault="00992883"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6. Randomised controlled trial</w:t>
            </w:r>
          </w:p>
        </w:tc>
        <w:tc>
          <w:tcPr>
            <w:tcW w:w="3985" w:type="pct"/>
            <w:tcBorders>
              <w:top w:val="nil"/>
              <w:left w:val="nil"/>
              <w:bottom w:val="single" w:sz="8" w:space="0" w:color="B5DDDC"/>
              <w:right w:val="single" w:sz="8" w:space="0" w:color="B5DDDC"/>
            </w:tcBorders>
            <w:vAlign w:val="center"/>
            <w:hideMark/>
          </w:tcPr>
          <w:p w14:paraId="7212B985" w14:textId="77777777" w:rsidR="003F1802" w:rsidRPr="008F7938" w:rsidRDefault="00992883"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Randomised controlled trial (RCT) is a trial in which participants are randomly assigned to one of two or more groups: the experimental group or groups receive the intervention or interventions being tested; the comparison group (control group) receive usual care or no treatment or a placebo.  The groups are then followed up to see if there are any differences between the results.  This helps in assessing the effectiveness of the intervention.</w:t>
            </w:r>
          </w:p>
        </w:tc>
      </w:tr>
      <w:tr w:rsidR="00BF2DBF" w14:paraId="14405750" w14:textId="77777777" w:rsidTr="003D5E6D">
        <w:tc>
          <w:tcPr>
            <w:tcW w:w="1015" w:type="pct"/>
            <w:tcBorders>
              <w:top w:val="nil"/>
              <w:left w:val="single" w:sz="8" w:space="0" w:color="B5DDDC"/>
              <w:bottom w:val="single" w:sz="8" w:space="0" w:color="B5DDDC"/>
              <w:right w:val="single" w:sz="8" w:space="0" w:color="B5DDDC"/>
            </w:tcBorders>
            <w:shd w:val="clear" w:color="000000" w:fill="D6EAEB"/>
            <w:vAlign w:val="center"/>
            <w:hideMark/>
          </w:tcPr>
          <w:p w14:paraId="3FB9E4D8" w14:textId="77777777" w:rsidR="003F1802" w:rsidRPr="008F7938" w:rsidRDefault="00992883"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7. Cross-sectional study (mix of case-control and cohort)</w:t>
            </w:r>
          </w:p>
        </w:tc>
        <w:tc>
          <w:tcPr>
            <w:tcW w:w="3985" w:type="pct"/>
            <w:tcBorders>
              <w:top w:val="nil"/>
              <w:left w:val="nil"/>
              <w:bottom w:val="single" w:sz="8" w:space="0" w:color="B5DDDC"/>
              <w:right w:val="single" w:sz="8" w:space="0" w:color="B5DDDC"/>
            </w:tcBorders>
            <w:vAlign w:val="center"/>
            <w:hideMark/>
          </w:tcPr>
          <w:p w14:paraId="598D13E0" w14:textId="2CD84AA2" w:rsidR="003F1802" w:rsidRPr="008F7938" w:rsidRDefault="00992883"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A cross-sectional study involves collection of information (e.g. the presence or absence of disease and other variables of interest) from a defined population at one point in time.  It documents the prevalence of disease at that time</w:t>
            </w:r>
            <w:r w:rsidR="001A296A" w:rsidRPr="008F7938">
              <w:rPr>
                <w:rFonts w:ascii="Calibri" w:hAnsi="Calibri" w:cs="Calibri"/>
                <w:color w:val="000000"/>
                <w:sz w:val="16"/>
                <w:szCs w:val="16"/>
              </w:rPr>
              <w:t xml:space="preserve">. </w:t>
            </w:r>
            <w:r w:rsidRPr="008F7938">
              <w:rPr>
                <w:rFonts w:ascii="Calibri" w:hAnsi="Calibri" w:cs="Calibri"/>
                <w:color w:val="000000"/>
                <w:sz w:val="16"/>
                <w:szCs w:val="16"/>
              </w:rPr>
              <w:t>**</w:t>
            </w:r>
          </w:p>
        </w:tc>
      </w:tr>
      <w:tr w:rsidR="00BF2DBF" w14:paraId="33441C77" w14:textId="77777777" w:rsidTr="003D5E6D">
        <w:tc>
          <w:tcPr>
            <w:tcW w:w="1015" w:type="pct"/>
            <w:tcBorders>
              <w:top w:val="nil"/>
              <w:left w:val="single" w:sz="8" w:space="0" w:color="B5DDDC"/>
              <w:bottom w:val="single" w:sz="8" w:space="0" w:color="B5DDDC"/>
              <w:right w:val="single" w:sz="8" w:space="0" w:color="B5DDDC"/>
            </w:tcBorders>
            <w:shd w:val="clear" w:color="000000" w:fill="D6EAEB"/>
            <w:vAlign w:val="center"/>
            <w:hideMark/>
          </w:tcPr>
          <w:p w14:paraId="036250DD" w14:textId="77777777" w:rsidR="003F1802" w:rsidRPr="008F7938" w:rsidRDefault="00992883"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8. Quantitative research</w:t>
            </w:r>
          </w:p>
        </w:tc>
        <w:tc>
          <w:tcPr>
            <w:tcW w:w="3985" w:type="pct"/>
            <w:tcBorders>
              <w:top w:val="nil"/>
              <w:left w:val="nil"/>
              <w:bottom w:val="single" w:sz="8" w:space="0" w:color="B5DDDC"/>
              <w:right w:val="single" w:sz="8" w:space="0" w:color="B5DDDC"/>
            </w:tcBorders>
            <w:vAlign w:val="center"/>
            <w:hideMark/>
          </w:tcPr>
          <w:p w14:paraId="6DC4D59F" w14:textId="77777777" w:rsidR="003F1802" w:rsidRPr="008F7938" w:rsidRDefault="00992883"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Quantitative research uses statistical methods to count and measure outcomes from a study. The outcomes are usually objective and predetermined. A large number of participants are usually involved to ensure that the results are statistically significant.</w:t>
            </w:r>
          </w:p>
        </w:tc>
      </w:tr>
    </w:tbl>
    <w:p w14:paraId="2EC7CB9C" w14:textId="6DA90849" w:rsidR="00EC596D" w:rsidRPr="008F7938" w:rsidRDefault="00992883" w:rsidP="001A296A">
      <w:pPr>
        <w:spacing w:before="0" w:after="0" w:line="240" w:lineRule="auto"/>
        <w:rPr>
          <w:rFonts w:asciiTheme="minorHAnsi" w:hAnsiTheme="minorHAnsi" w:cstheme="minorHAnsi"/>
          <w:sz w:val="16"/>
          <w:szCs w:val="16"/>
        </w:rPr>
      </w:pPr>
      <w:r>
        <w:rPr>
          <w:rFonts w:asciiTheme="minorHAnsi" w:hAnsiTheme="minorHAnsi" w:cstheme="minorHAnsi"/>
          <w:sz w:val="16"/>
          <w:szCs w:val="16"/>
        </w:rPr>
        <w:t>ⴕ</w:t>
      </w:r>
      <w:r w:rsidRPr="008F7938">
        <w:rPr>
          <w:rFonts w:asciiTheme="minorHAnsi" w:hAnsiTheme="minorHAnsi" w:cstheme="minorHAnsi"/>
          <w:sz w:val="16"/>
          <w:szCs w:val="16"/>
        </w:rPr>
        <w:t xml:space="preserve"> This category should not be confused with the grey literature described in this report. Grey literature documents are generally structured as larger documents seeking to integrate a wide range of topics in support of national regulatory goals or more general international guidance.  </w:t>
      </w:r>
    </w:p>
    <w:p w14:paraId="7C554F71" w14:textId="59EC877A" w:rsidR="003F1802" w:rsidRPr="008F7938" w:rsidRDefault="00992883" w:rsidP="001A296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 </w:t>
      </w:r>
      <w:r w:rsidR="0082142B" w:rsidRPr="008F7938">
        <w:rPr>
          <w:rFonts w:asciiTheme="minorHAnsi" w:hAnsiTheme="minorHAnsi" w:cstheme="minorHAnsi"/>
          <w:sz w:val="16"/>
          <w:szCs w:val="16"/>
        </w:rPr>
        <w:t>Definition</w:t>
      </w:r>
      <w:r w:rsidRPr="008F7938">
        <w:rPr>
          <w:rFonts w:asciiTheme="minorHAnsi" w:hAnsiTheme="minorHAnsi" w:cstheme="minorHAnsi"/>
          <w:sz w:val="16"/>
          <w:szCs w:val="16"/>
        </w:rPr>
        <w:t xml:space="preserve"> derived from the following sources: Cochrane.org, Wikipedia, BMJ Best Practice: https://www.cochrane.org/news/what-are-diagnostic-test-accuracy-reviews, https://bestpractice.bmj.com/info/toolkit/learn-ebm/diagnostic-test-studies-assessment-and-critical-appraisal/, https://en.wikipedia.org/wiki/Medical_test.</w:t>
      </w:r>
    </w:p>
    <w:p w14:paraId="6FE41EC5" w14:textId="3A3C65CF" w:rsidR="003F1802" w:rsidRDefault="00992883" w:rsidP="001A296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definition derived from the following sources: Cochrane.org, Wikipedia, BMJ Best Practice</w:t>
      </w:r>
      <w:r w:rsidR="005D433D">
        <w:rPr>
          <w:rFonts w:asciiTheme="minorHAnsi" w:hAnsiTheme="minorHAnsi" w:cstheme="minorHAnsi"/>
          <w:sz w:val="16"/>
          <w:szCs w:val="16"/>
        </w:rPr>
        <w:t>,</w:t>
      </w:r>
      <w:r w:rsidRPr="008F7938">
        <w:rPr>
          <w:rFonts w:asciiTheme="minorHAnsi" w:hAnsiTheme="minorHAnsi" w:cstheme="minorHAnsi"/>
          <w:sz w:val="16"/>
          <w:szCs w:val="16"/>
        </w:rPr>
        <w:t xml:space="preserve"> and </w:t>
      </w:r>
      <w:r w:rsidRPr="008F7938">
        <w:rPr>
          <w:rFonts w:asciiTheme="minorHAnsi" w:hAnsiTheme="minorHAnsi" w:cstheme="minorHAnsi"/>
          <w:sz w:val="16"/>
          <w:szCs w:val="16"/>
        </w:rPr>
        <w:fldChar w:fldCharType="begin"/>
      </w:r>
      <w:r w:rsidR="00DC1BA7">
        <w:rPr>
          <w:rFonts w:asciiTheme="minorHAnsi" w:hAnsiTheme="minorHAnsi" w:cstheme="minorHAnsi"/>
          <w:sz w:val="16"/>
          <w:szCs w:val="16"/>
        </w:rPr>
        <w:instrText xml:space="preserve"> ADDIN ZOTERO_ITEM CSL_CITATION {"citationID":"1GTGfhm4","properties":{"custom":"Mann (2003)","formattedCitation":"Mann (2003)","plainCitation":"Mann (2003)","noteIndex":0},"citationItems":[{"id":17426,"uris":["http://zotero.org/users/148142/items/TASICBYG"],"uri":["http://zotero.org/users/148142/items/TASICBYG"],"itemData":{"id":17426,"type":"article-journal","abstract":"Cohort, cross sectional, and case-control studies are collectively referred to as observational studies. Often these studies are the only practicable method of studying various problems, for example, studies of aetiology, instances where a randomised controlled trial might be unethical, or if the condition to be studied is rare. Cohort studies are used to study incidence, causes, and prognosis. Because they measure events in chronological order they can be used to distinguish between cause and effect. Cross sectional studies are used to determine prevalence. They are relatively quick and easy but do not permit distinction between cause and effect. Case controlled studies compare groups retrospectively. They seek to identify possible predictors of outcome and are useful for studying rare diseases or outcomes. They are often used to generate hypotheses that can then be studied via prospective cohort or other studies.","container-title":"Emergency Medicine Journal","DOI":"10.1136/emj.20.1.54","ISSN":"1472-0205, 1472-0213","issue":"1","language":"en","note":"publisher: British Association for Accident and Emergency Medicine\nsection: Research series\nPMID: 12533370","page":"54-60","source":"emj.bmj.com","title":"Observational research methods. Research design II: cohort, cross sectional, and case-control studies","title-short":"Observational research methods. Research design II","URL":"https://emj.bmj.com/content/20/1/54","volume":"20","author":[{"family":"Mann","given":"C. J."}],"accessed":{"date-parts":[["2021",3,9]]},"issued":{"date-parts":[["2003",1,1]]}}}],"schema":"https://github.com/citation-style-language/schema/raw/master/csl-citation.json"} </w:instrText>
      </w:r>
      <w:r w:rsidRPr="008F7938">
        <w:rPr>
          <w:rFonts w:asciiTheme="minorHAnsi" w:hAnsiTheme="minorHAnsi" w:cstheme="minorHAnsi"/>
          <w:sz w:val="16"/>
          <w:szCs w:val="16"/>
        </w:rPr>
        <w:fldChar w:fldCharType="separate"/>
      </w:r>
      <w:r w:rsidR="0062533A" w:rsidRPr="0062533A">
        <w:rPr>
          <w:rFonts w:ascii="Calibri" w:hAnsi="Calibri" w:cs="Calibri"/>
          <w:sz w:val="16"/>
        </w:rPr>
        <w:t>Mann (2003)</w:t>
      </w:r>
      <w:r w:rsidRPr="008F7938">
        <w:rPr>
          <w:rFonts w:asciiTheme="minorHAnsi" w:hAnsiTheme="minorHAnsi" w:cstheme="minorHAnsi"/>
          <w:sz w:val="16"/>
          <w:szCs w:val="16"/>
        </w:rPr>
        <w:fldChar w:fldCharType="end"/>
      </w:r>
      <w:r w:rsidRPr="008F7938">
        <w:rPr>
          <w:rFonts w:asciiTheme="minorHAnsi" w:hAnsiTheme="minorHAnsi" w:cstheme="minorHAnsi"/>
          <w:sz w:val="16"/>
          <w:szCs w:val="16"/>
        </w:rPr>
        <w:t>.</w:t>
      </w:r>
    </w:p>
    <w:p w14:paraId="7137CCF4" w14:textId="3D98907B" w:rsidR="007D63FB" w:rsidRPr="007D63FB" w:rsidRDefault="007D63FB" w:rsidP="007D63FB">
      <w:pPr>
        <w:spacing w:before="0" w:after="0" w:line="240" w:lineRule="auto"/>
        <w:rPr>
          <w:rFonts w:asciiTheme="minorHAnsi" w:hAnsiTheme="minorHAnsi" w:cstheme="minorHAnsi"/>
          <w:sz w:val="16"/>
          <w:szCs w:val="16"/>
        </w:rPr>
      </w:pPr>
      <w:r w:rsidRPr="007D63FB">
        <w:rPr>
          <w:rFonts w:asciiTheme="minorHAnsi" w:hAnsiTheme="minorHAnsi" w:cstheme="minorHAnsi"/>
          <w:sz w:val="16"/>
          <w:szCs w:val="16"/>
        </w:rPr>
        <w:t xml:space="preserve">§ This definition also provided consistency with the narrative review of </w:t>
      </w:r>
      <w:r>
        <w:rPr>
          <w:rFonts w:asciiTheme="minorHAnsi" w:hAnsiTheme="minorHAnsi" w:cstheme="minorHAnsi"/>
          <w:sz w:val="16"/>
          <w:szCs w:val="16"/>
        </w:rPr>
        <w:t>Chemical Hazards</w:t>
      </w:r>
      <w:r w:rsidRPr="007D63FB">
        <w:rPr>
          <w:rFonts w:asciiTheme="minorHAnsi" w:hAnsiTheme="minorHAnsi" w:cstheme="minorHAnsi"/>
          <w:sz w:val="16"/>
          <w:szCs w:val="16"/>
        </w:rPr>
        <w:t xml:space="preserve"> being undertaken for NHMRC.</w:t>
      </w:r>
    </w:p>
    <w:p w14:paraId="144F9878" w14:textId="108A89CC" w:rsidR="00960F3A" w:rsidRDefault="00AD2F63" w:rsidP="00AD2F63">
      <w:r>
        <w:t xml:space="preserve">Note that </w:t>
      </w:r>
      <w:r w:rsidR="00960F3A">
        <w:t xml:space="preserve">while </w:t>
      </w:r>
      <w:r>
        <w:t xml:space="preserve">the CASP classification for Quantitative Research was </w:t>
      </w:r>
      <w:r w:rsidRPr="00AD2F63">
        <w:t>considered appropriate for certain types of epidemiological studies</w:t>
      </w:r>
      <w:r w:rsidR="00960F3A">
        <w:t>, this did not include</w:t>
      </w:r>
      <w:r w:rsidRPr="00AD2F63">
        <w:t xml:space="preserve"> </w:t>
      </w:r>
      <w:r>
        <w:t>Quantitative Microbial Risk Assessments (</w:t>
      </w:r>
      <w:r w:rsidRPr="00AD2F63">
        <w:t>QMRA</w:t>
      </w:r>
      <w:r>
        <w:t>s)</w:t>
      </w:r>
      <w:r w:rsidRPr="00AD2F63">
        <w:t xml:space="preserve"> which focus on predicting concentrations of pathogens or FIB </w:t>
      </w:r>
      <w:r>
        <w:t>(</w:t>
      </w:r>
      <w:r w:rsidRPr="00AD2F63">
        <w:t>and thus the extent of exposure</w:t>
      </w:r>
      <w:r>
        <w:t>)</w:t>
      </w:r>
      <w:r w:rsidRPr="00AD2F63">
        <w:t xml:space="preserve"> and compar</w:t>
      </w:r>
      <w:r w:rsidR="00960F3A">
        <w:t>ing</w:t>
      </w:r>
      <w:r w:rsidRPr="00AD2F63">
        <w:t xml:space="preserve"> the prediction</w:t>
      </w:r>
      <w:r w:rsidR="00960F3A">
        <w:t>s</w:t>
      </w:r>
      <w:r w:rsidRPr="00AD2F63">
        <w:t xml:space="preserve"> against health guidelines.</w:t>
      </w:r>
      <w:r>
        <w:t xml:space="preserve">  For this review, it was considered that QMRA studies were </w:t>
      </w:r>
      <w:r w:rsidR="00960F3A">
        <w:t>more appropriately classified as Qualitative Research studies.</w:t>
      </w:r>
      <w:r w:rsidR="007A63B8">
        <w:t xml:space="preserve">  The consequence of a </w:t>
      </w:r>
      <w:r w:rsidR="007A63B8" w:rsidRPr="007A63B8">
        <w:t>classification of a study as either “Qualitative Research” or “Quantitative Research” leads to a slightly different set of CASP questions against which the paper is assessed. These questions are given in Appendix 4</w:t>
      </w:r>
      <w:r w:rsidR="007A63B8">
        <w:t>.</w:t>
      </w:r>
    </w:p>
    <w:p w14:paraId="35A45E09" w14:textId="6ED62740" w:rsidR="00F36139" w:rsidRPr="008323FF" w:rsidRDefault="00992883" w:rsidP="00F36139">
      <w:pPr>
        <w:pStyle w:val="Heading3"/>
        <w:rPr>
          <w:color w:val="auto"/>
        </w:rPr>
      </w:pPr>
      <w:bookmarkStart w:id="64" w:name="_Ref89332619"/>
      <w:bookmarkStart w:id="65" w:name="_Toc106901011"/>
      <w:r w:rsidRPr="008323FF">
        <w:rPr>
          <w:color w:val="auto"/>
        </w:rPr>
        <w:t>Quality assessment (by types)</w:t>
      </w:r>
      <w:bookmarkEnd w:id="64"/>
      <w:bookmarkEnd w:id="65"/>
    </w:p>
    <w:p w14:paraId="67ECA60A" w14:textId="05BC39E7" w:rsidR="00AB60E5" w:rsidRPr="008323FF" w:rsidRDefault="00992883" w:rsidP="00475C35">
      <w:pPr>
        <w:pStyle w:val="Heading4"/>
      </w:pPr>
      <w:bookmarkStart w:id="66" w:name="_Toc106901012"/>
      <w:r>
        <w:t>Grey literature</w:t>
      </w:r>
      <w:bookmarkEnd w:id="66"/>
    </w:p>
    <w:p w14:paraId="49FBA114" w14:textId="0617C623" w:rsidR="00134AC9" w:rsidRPr="00BB4E1C" w:rsidRDefault="00992883" w:rsidP="00AB60E5">
      <w:r w:rsidRPr="00BB4E1C">
        <w:t xml:space="preserve">The methodological quality of </w:t>
      </w:r>
      <w:r w:rsidR="00D63099">
        <w:t>g</w:t>
      </w:r>
      <w:r w:rsidR="00D63099" w:rsidRPr="00D63099">
        <w:t>rey literature</w:t>
      </w:r>
      <w:r w:rsidR="00D63099">
        <w:t xml:space="preserve"> </w:t>
      </w:r>
      <w:r w:rsidRPr="00BB4E1C">
        <w:t xml:space="preserve">was assessed using </w:t>
      </w:r>
      <w:r w:rsidR="002700C5" w:rsidRPr="00BB4E1C">
        <w:t xml:space="preserve">administrative and technical </w:t>
      </w:r>
      <w:r w:rsidR="00456CBB" w:rsidRPr="00BB4E1C">
        <w:t xml:space="preserve">criteria in the assessment </w:t>
      </w:r>
      <w:r w:rsidR="00D63099">
        <w:t>form</w:t>
      </w:r>
      <w:r w:rsidR="00456CBB" w:rsidRPr="00BB4E1C">
        <w:t xml:space="preserve"> shown in </w:t>
      </w:r>
      <w:r w:rsidR="00456CBB" w:rsidRPr="00BB4E1C">
        <w:fldChar w:fldCharType="begin"/>
      </w:r>
      <w:r w:rsidR="00456CBB" w:rsidRPr="00BB4E1C">
        <w:instrText xml:space="preserve"> REF _Ref70332922 \h </w:instrText>
      </w:r>
      <w:r w:rsidR="00456CBB" w:rsidRPr="00BB4E1C">
        <w:fldChar w:fldCharType="separate"/>
      </w:r>
      <w:r w:rsidR="00667879" w:rsidRPr="008F7938">
        <w:t xml:space="preserve">Table </w:t>
      </w:r>
      <w:r w:rsidR="00667879">
        <w:rPr>
          <w:noProof/>
        </w:rPr>
        <w:t>2</w:t>
      </w:r>
      <w:r w:rsidR="00667879">
        <w:noBreakHyphen/>
      </w:r>
      <w:r w:rsidR="00667879">
        <w:rPr>
          <w:noProof/>
        </w:rPr>
        <w:t>5</w:t>
      </w:r>
      <w:r w:rsidR="00456CBB" w:rsidRPr="00BB4E1C">
        <w:fldChar w:fldCharType="end"/>
      </w:r>
      <w:r w:rsidR="00456CBB" w:rsidRPr="00BB4E1C">
        <w:t xml:space="preserve">. </w:t>
      </w:r>
      <w:r w:rsidRPr="00BB4E1C">
        <w:t xml:space="preserve"> The criteria listed in the </w:t>
      </w:r>
      <w:r w:rsidR="00D63099">
        <w:t>form</w:t>
      </w:r>
      <w:r w:rsidRPr="00BB4E1C">
        <w:t xml:space="preserve"> were based on common domains that have been evaluated in several existing tools for assessing guidelines and systematic reviews (e.g. </w:t>
      </w:r>
      <w:hyperlink r:id="rId18" w:history="1">
        <w:r w:rsidRPr="00BB4E1C">
          <w:rPr>
            <w:rStyle w:val="Hyperlink"/>
            <w:color w:val="auto"/>
            <w:u w:val="none"/>
          </w:rPr>
          <w:t>AGREE tool</w:t>
        </w:r>
      </w:hyperlink>
      <w:r w:rsidR="00075CEC" w:rsidRPr="00BB4E1C">
        <w:rPr>
          <w:rStyle w:val="Hyperlink"/>
          <w:color w:val="auto"/>
          <w:u w:val="none"/>
        </w:rPr>
        <w:t xml:space="preserve">: </w:t>
      </w:r>
      <w:r w:rsidR="00075CEC" w:rsidRPr="00BB4E1C">
        <w:rPr>
          <w:rStyle w:val="Hyperlink"/>
          <w:color w:val="auto"/>
          <w:u w:val="none"/>
        </w:rPr>
        <w:fldChar w:fldCharType="begin"/>
      </w:r>
      <w:r w:rsidR="00DC1BA7">
        <w:rPr>
          <w:rStyle w:val="Hyperlink"/>
          <w:color w:val="auto"/>
          <w:u w:val="none"/>
        </w:rPr>
        <w:instrText xml:space="preserve"> ADDIN ZOTERO_ITEM CSL_CITATION {"citationID":"mMRCvSgs","properties":{"custom":"Brouwers, Kerkvliet, et al., 2016; AGREE Next Steps Consortium, 2017)","formattedCitation":"Brouwers, Kerkvliet, et al., 2016; AGREE Next Steps Consortium, 2017)","plainCitation":"Brouwers, Kerkvliet, et al., 2016; AGREE Next Steps Consortium, 2017)","noteIndex":0},"citationItems":[{"id":17457,"uris":["http://zotero.org/users/148142/items/GCFRE5L9"],"uri":["http://zotero.org/users/148142/items/GCFRE5L9"],"itemData":{"id":17457,"type":"article-journal","container-title":"BMJ","DOI":"10.1136/bmj.i1152","ISSN":"1756-1833","journalAbbreviation":"BMJ","language":"en","page":"i1152","source":"DOI.org (Crossref)","title":"The AGREE Reporting Checklist: a tool to improve reporting of clinical practice guidelines","title-short":"The AGREE Reporting Checklist","URL":"https://www.bmj.com/lookup/doi/10.1136/bmj.i1152","author":[{"family":"Brouwers","given":"Melissa C"},{"family":"Kerkvliet","given":"Kate"},{"family":"Spithoff","given":"Karen"},{"literal":"AGREE Next Steps Consortium"}],"accessed":{"date-parts":[["2021",4,26]]},"issued":{"date-parts":[["2016",3,8]]}},"label":"page"},{"id":17459,"uris":["http://zotero.org/users/148142/items/SJS9QVZS"],"uri":["http://zotero.org/users/148142/items/SJS9QVZS"],"itemData":{"id":17459,"type":"report","page":"57","title":"The AGREE II Instrument [Electronic version].","URL":"http://www.agreetrust.org.","author":[{"literal":"AGREE Next Steps Consortium"}],"issued":{"date-parts":[["2017"]]}},"label":"page"}],"schema":"https://github.com/citation-style-language/schema/raw/master/csl-citation.json"} </w:instrText>
      </w:r>
      <w:r w:rsidR="00075CEC" w:rsidRPr="00BB4E1C">
        <w:rPr>
          <w:rStyle w:val="Hyperlink"/>
          <w:color w:val="auto"/>
          <w:u w:val="none"/>
        </w:rPr>
        <w:fldChar w:fldCharType="separate"/>
      </w:r>
      <w:r w:rsidR="0062533A" w:rsidRPr="0062533A">
        <w:rPr>
          <w:rFonts w:cs="Arial"/>
        </w:rPr>
        <w:t>Brouwers, Kerkvliet, et al., 2016; AGREE Next Steps Consortium, 2017)</w:t>
      </w:r>
      <w:r w:rsidR="00075CEC" w:rsidRPr="00BB4E1C">
        <w:rPr>
          <w:rStyle w:val="Hyperlink"/>
          <w:color w:val="auto"/>
          <w:u w:val="none"/>
        </w:rPr>
        <w:fldChar w:fldCharType="end"/>
      </w:r>
      <w:r w:rsidRPr="00BB4E1C">
        <w:t>.</w:t>
      </w:r>
      <w:r w:rsidR="00A12A42" w:rsidRPr="00BB4E1C">
        <w:t xml:space="preserve">  </w:t>
      </w:r>
      <w:bookmarkStart w:id="67" w:name="_Hlk71880251"/>
      <w:r w:rsidR="00A12A42" w:rsidRPr="00BB4E1C">
        <w:t xml:space="preserve">Based on the responses in the form a decision was made on whether the </w:t>
      </w:r>
      <w:r w:rsidR="00D63099">
        <w:t>document</w:t>
      </w:r>
      <w:r w:rsidR="00A12A42" w:rsidRPr="00BB4E1C">
        <w:t xml:space="preserve"> should be included or excluded from the review.</w:t>
      </w:r>
      <w:bookmarkStart w:id="68" w:name="_Hlk71893911"/>
      <w:r w:rsidR="00BB4E1C">
        <w:t xml:space="preserve">  </w:t>
      </w:r>
    </w:p>
    <w:p w14:paraId="630E7E49" w14:textId="53AFCA9A" w:rsidR="00AB60E5" w:rsidRPr="00BB4E1C" w:rsidRDefault="00992883" w:rsidP="00AB60E5">
      <w:r w:rsidRPr="00BB4E1C">
        <w:t xml:space="preserve">In addition to this formal quality assessment approach, the close inspection of the full text document afforded at this stage in some cases indicated that the evidence contained in the document </w:t>
      </w:r>
      <w:r w:rsidR="00740416">
        <w:t xml:space="preserve">was not relevant </w:t>
      </w:r>
      <w:r w:rsidRPr="00BB4E1C">
        <w:t xml:space="preserve">to answering the primary and/or secondary research questions.  Where that was the case, the document was </w:t>
      </w:r>
      <w:r w:rsidR="00BB4E1C" w:rsidRPr="00BB4E1C">
        <w:t>classed as “Excluded from further review” and the reason for the exclusion noted in the table</w:t>
      </w:r>
      <w:r w:rsidR="003C1745" w:rsidRPr="00BB4E1C">
        <w:t>.</w:t>
      </w:r>
      <w:bookmarkEnd w:id="68"/>
    </w:p>
    <w:p w14:paraId="765E4860" w14:textId="30C7BB15" w:rsidR="00AB60E5" w:rsidRPr="008F7938" w:rsidRDefault="00992883" w:rsidP="00EE4034">
      <w:pPr>
        <w:pStyle w:val="Caption"/>
        <w:keepNext/>
        <w:rPr>
          <w:szCs w:val="18"/>
          <w:shd w:val="clear" w:color="auto" w:fill="C2D69B" w:themeFill="accent3" w:themeFillTint="99"/>
        </w:rPr>
      </w:pPr>
      <w:bookmarkStart w:id="69" w:name="_Ref70332922"/>
      <w:bookmarkStart w:id="70" w:name="_Toc106900973"/>
      <w:bookmarkEnd w:id="67"/>
      <w:r w:rsidRPr="008F7938">
        <w:t xml:space="preserve">Table </w:t>
      </w:r>
      <w:r w:rsidR="00B438A3">
        <w:fldChar w:fldCharType="begin"/>
      </w:r>
      <w:r>
        <w:instrText xml:space="preserve"> STYLEREF 1 \s </w:instrText>
      </w:r>
      <w:r w:rsidR="00B438A3">
        <w:fldChar w:fldCharType="separate"/>
      </w:r>
      <w:r w:rsidR="00667879">
        <w:rPr>
          <w:noProof/>
        </w:rPr>
        <w:t>2</w:t>
      </w:r>
      <w:r w:rsidR="00B438A3">
        <w:rPr>
          <w:noProof/>
        </w:rPr>
        <w:fldChar w:fldCharType="end"/>
      </w:r>
      <w:r w:rsidR="00D35187">
        <w:noBreakHyphen/>
      </w:r>
      <w:r w:rsidR="00B438A3">
        <w:fldChar w:fldCharType="begin"/>
      </w:r>
      <w:r>
        <w:instrText xml:space="preserve"> SEQ Table \* ARABIC \s 1 </w:instrText>
      </w:r>
      <w:r w:rsidR="00B438A3">
        <w:fldChar w:fldCharType="separate"/>
      </w:r>
      <w:r w:rsidR="00667879">
        <w:rPr>
          <w:noProof/>
        </w:rPr>
        <w:t>5</w:t>
      </w:r>
      <w:r w:rsidR="00B438A3">
        <w:rPr>
          <w:noProof/>
        </w:rPr>
        <w:fldChar w:fldCharType="end"/>
      </w:r>
      <w:bookmarkEnd w:id="69"/>
      <w:r w:rsidRPr="008F7938">
        <w:t xml:space="preserve">. </w:t>
      </w:r>
      <w:r w:rsidR="00FB46E3">
        <w:t>Form for a</w:t>
      </w:r>
      <w:r w:rsidRPr="008F7938">
        <w:t xml:space="preserve">dministrative and technical criteria for assessing existing guidance or reviews. </w:t>
      </w:r>
      <w:r w:rsidRPr="008F7938">
        <w:rPr>
          <w:szCs w:val="18"/>
        </w:rPr>
        <w:t xml:space="preserve">Criteria have been colour-coded to assess minimum requirements as follows: </w:t>
      </w:r>
      <w:r w:rsidRPr="008F7938">
        <w:rPr>
          <w:szCs w:val="18"/>
          <w:shd w:val="clear" w:color="auto" w:fill="92D050"/>
        </w:rPr>
        <w:t>‘Must have’</w:t>
      </w:r>
      <w:r w:rsidRPr="008F7938">
        <w:rPr>
          <w:szCs w:val="18"/>
        </w:rPr>
        <w:t xml:space="preserve">, </w:t>
      </w:r>
      <w:r w:rsidRPr="008F7938">
        <w:rPr>
          <w:szCs w:val="18"/>
          <w:shd w:val="clear" w:color="auto" w:fill="FFFF00"/>
        </w:rPr>
        <w:t>‘Should have’</w:t>
      </w:r>
      <w:r w:rsidRPr="008F7938">
        <w:rPr>
          <w:szCs w:val="18"/>
        </w:rPr>
        <w:t xml:space="preserve"> or </w:t>
      </w:r>
      <w:r w:rsidRPr="008F7938">
        <w:rPr>
          <w:szCs w:val="18"/>
          <w:shd w:val="clear" w:color="auto" w:fill="BFBFBF" w:themeFill="background1" w:themeFillShade="BF"/>
        </w:rPr>
        <w:t>‘</w:t>
      </w:r>
      <w:r w:rsidRPr="008F7938">
        <w:rPr>
          <w:szCs w:val="18"/>
          <w:shd w:val="clear" w:color="auto" w:fill="92CDDC" w:themeFill="accent5" w:themeFillTint="99"/>
        </w:rPr>
        <w:t>May have’.</w:t>
      </w:r>
      <w:r w:rsidR="00FA036D">
        <w:rPr>
          <w:szCs w:val="18"/>
          <w:shd w:val="clear" w:color="auto" w:fill="92CDDC" w:themeFill="accent5" w:themeFillTint="99"/>
        </w:rPr>
        <w:t xml:space="preserve"> </w:t>
      </w:r>
      <w:r w:rsidR="00FA036D" w:rsidRPr="00FA036D">
        <w:rPr>
          <w:szCs w:val="18"/>
        </w:rPr>
        <w:t>Y/N/NA =Yes, No, or Not Applicable.</w:t>
      </w:r>
      <w:bookmarkEnd w:id="70"/>
    </w:p>
    <w:tbl>
      <w:tblPr>
        <w:tblStyle w:val="TableGrid"/>
        <w:tblW w:w="5486" w:type="pct"/>
        <w:tblInd w:w="-157" w:type="dxa"/>
        <w:tblBorders>
          <w:top w:val="single" w:sz="12" w:space="0" w:color="B5DDDC"/>
          <w:left w:val="single" w:sz="12" w:space="0" w:color="B5DDDC"/>
          <w:bottom w:val="single" w:sz="12" w:space="0" w:color="B5DDDC"/>
          <w:right w:val="single" w:sz="12" w:space="0" w:color="B5DDDC"/>
          <w:insideH w:val="single" w:sz="12" w:space="0" w:color="B5DDDC"/>
          <w:insideV w:val="single" w:sz="12" w:space="0" w:color="B5DDDC"/>
        </w:tblBorders>
        <w:tblCellMar>
          <w:left w:w="57" w:type="dxa"/>
          <w:right w:w="57" w:type="dxa"/>
        </w:tblCellMar>
        <w:tblLook w:val="04A0" w:firstRow="1" w:lastRow="0" w:firstColumn="1" w:lastColumn="0" w:noHBand="0" w:noVBand="1"/>
      </w:tblPr>
      <w:tblGrid>
        <w:gridCol w:w="708"/>
        <w:gridCol w:w="5985"/>
        <w:gridCol w:w="724"/>
        <w:gridCol w:w="947"/>
      </w:tblGrid>
      <w:tr w:rsidR="00BF2DBF" w14:paraId="07407AFF" w14:textId="77777777" w:rsidTr="003D5E6D">
        <w:trPr>
          <w:cantSplit/>
          <w:tblHeader/>
        </w:trPr>
        <w:tc>
          <w:tcPr>
            <w:tcW w:w="4001" w:type="pct"/>
            <w:gridSpan w:val="2"/>
            <w:tcBorders>
              <w:top w:val="single" w:sz="12" w:space="0" w:color="B5DDDC"/>
              <w:left w:val="single" w:sz="12" w:space="0" w:color="B5DDDC"/>
              <w:bottom w:val="nil"/>
              <w:right w:val="single" w:sz="12" w:space="0" w:color="B5DDDC"/>
            </w:tcBorders>
            <w:shd w:val="clear" w:color="auto" w:fill="B5DDDC"/>
            <w:vAlign w:val="center"/>
          </w:tcPr>
          <w:p w14:paraId="1A0B80D1" w14:textId="77777777" w:rsidR="00AB60E5" w:rsidRPr="008F7938" w:rsidRDefault="00992883" w:rsidP="007F68DB">
            <w:pPr>
              <w:spacing w:line="240" w:lineRule="auto"/>
              <w:jc w:val="center"/>
              <w:rPr>
                <w:rFonts w:asciiTheme="minorHAnsi" w:hAnsiTheme="minorHAnsi" w:cstheme="minorHAnsi"/>
                <w:color w:val="008000"/>
                <w:sz w:val="16"/>
                <w:szCs w:val="16"/>
                <w:vertAlign w:val="superscript"/>
              </w:rPr>
            </w:pPr>
            <w:r w:rsidRPr="008F7938">
              <w:rPr>
                <w:rFonts w:asciiTheme="minorHAnsi" w:hAnsiTheme="minorHAnsi" w:cstheme="minorHAnsi"/>
                <w:b/>
                <w:color w:val="008000"/>
                <w:sz w:val="16"/>
                <w:szCs w:val="16"/>
              </w:rPr>
              <w:t>Criteria</w:t>
            </w:r>
          </w:p>
        </w:tc>
        <w:tc>
          <w:tcPr>
            <w:tcW w:w="433" w:type="pct"/>
            <w:tcBorders>
              <w:top w:val="single" w:sz="12" w:space="0" w:color="B5DDDC"/>
              <w:left w:val="single" w:sz="12" w:space="0" w:color="B5DDDC"/>
              <w:bottom w:val="nil"/>
              <w:right w:val="single" w:sz="12" w:space="0" w:color="B5DDDC"/>
            </w:tcBorders>
            <w:shd w:val="clear" w:color="auto" w:fill="B5DDDC"/>
            <w:vAlign w:val="center"/>
          </w:tcPr>
          <w:p w14:paraId="465981CE" w14:textId="2529845C" w:rsidR="00AB60E5" w:rsidRPr="008F7938" w:rsidRDefault="00992883" w:rsidP="007F68DB">
            <w:pPr>
              <w:spacing w:line="240" w:lineRule="auto"/>
              <w:rPr>
                <w:rFonts w:asciiTheme="minorHAnsi" w:hAnsiTheme="minorHAnsi" w:cstheme="minorHAnsi"/>
                <w:b/>
                <w:color w:val="008000"/>
                <w:sz w:val="16"/>
                <w:szCs w:val="16"/>
              </w:rPr>
            </w:pPr>
            <w:r w:rsidRPr="008F7938">
              <w:rPr>
                <w:rFonts w:asciiTheme="minorHAnsi" w:hAnsiTheme="minorHAnsi" w:cstheme="minorHAnsi"/>
                <w:b/>
                <w:color w:val="008000"/>
                <w:sz w:val="16"/>
                <w:szCs w:val="16"/>
              </w:rPr>
              <w:t>Y/N/NA</w:t>
            </w:r>
          </w:p>
        </w:tc>
        <w:tc>
          <w:tcPr>
            <w:tcW w:w="566" w:type="pct"/>
            <w:tcBorders>
              <w:top w:val="single" w:sz="12" w:space="0" w:color="B5DDDC"/>
              <w:left w:val="single" w:sz="12" w:space="0" w:color="B5DDDC"/>
              <w:bottom w:val="nil"/>
              <w:right w:val="single" w:sz="12" w:space="0" w:color="B5DDDC"/>
            </w:tcBorders>
            <w:shd w:val="clear" w:color="auto" w:fill="B5DDDC"/>
            <w:vAlign w:val="center"/>
          </w:tcPr>
          <w:p w14:paraId="72D5984B" w14:textId="77777777" w:rsidR="00AB60E5" w:rsidRPr="008F7938" w:rsidRDefault="00992883" w:rsidP="007F68DB">
            <w:pPr>
              <w:spacing w:line="240" w:lineRule="auto"/>
              <w:rPr>
                <w:rFonts w:asciiTheme="minorHAnsi" w:hAnsiTheme="minorHAnsi" w:cstheme="minorHAnsi"/>
                <w:b/>
                <w:color w:val="008000"/>
                <w:sz w:val="16"/>
                <w:szCs w:val="16"/>
              </w:rPr>
            </w:pPr>
            <w:r w:rsidRPr="008F7938">
              <w:rPr>
                <w:rFonts w:asciiTheme="minorHAnsi" w:hAnsiTheme="minorHAnsi" w:cstheme="minorHAnsi"/>
                <w:b/>
                <w:color w:val="008000"/>
                <w:sz w:val="16"/>
                <w:szCs w:val="16"/>
              </w:rPr>
              <w:t>Notes</w:t>
            </w:r>
          </w:p>
        </w:tc>
      </w:tr>
      <w:tr w:rsidR="00BF2DBF" w14:paraId="6A4FF7BD" w14:textId="77777777" w:rsidTr="003D5E6D">
        <w:trPr>
          <w:cantSplit/>
        </w:trPr>
        <w:tc>
          <w:tcPr>
            <w:tcW w:w="5000" w:type="pct"/>
            <w:gridSpan w:val="4"/>
            <w:tcBorders>
              <w:top w:val="nil"/>
            </w:tcBorders>
            <w:shd w:val="clear" w:color="auto" w:fill="D6EAEB"/>
            <w:vAlign w:val="center"/>
          </w:tcPr>
          <w:p w14:paraId="5E5126F2" w14:textId="77777777" w:rsidR="00852394" w:rsidRPr="00852394" w:rsidRDefault="00992883" w:rsidP="007F68DB">
            <w:pPr>
              <w:keepNext/>
              <w:spacing w:before="0" w:after="0" w:line="240" w:lineRule="auto"/>
              <w:rPr>
                <w:rFonts w:asciiTheme="minorHAnsi" w:hAnsiTheme="minorHAnsi" w:cstheme="minorHAnsi"/>
                <w:b/>
                <w:sz w:val="16"/>
                <w:szCs w:val="16"/>
              </w:rPr>
            </w:pPr>
            <w:r w:rsidRPr="00852394">
              <w:rPr>
                <w:rFonts w:asciiTheme="minorHAnsi" w:hAnsiTheme="minorHAnsi" w:cstheme="minorHAnsi"/>
                <w:b/>
                <w:sz w:val="16"/>
                <w:szCs w:val="16"/>
              </w:rPr>
              <w:t>Overall guidance/advice development process</w:t>
            </w:r>
          </w:p>
        </w:tc>
      </w:tr>
      <w:tr w:rsidR="00BF2DBF" w14:paraId="7892C3B5" w14:textId="77777777" w:rsidTr="003D5E6D">
        <w:trPr>
          <w:cantSplit/>
        </w:trPr>
        <w:tc>
          <w:tcPr>
            <w:tcW w:w="423" w:type="pct"/>
            <w:shd w:val="clear" w:color="auto" w:fill="92D050"/>
            <w:vAlign w:val="center"/>
          </w:tcPr>
          <w:p w14:paraId="18E00818"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65A352EA"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Are the key stages of the organisation’s advice development processes compatible with Australian processes?</w:t>
            </w:r>
          </w:p>
        </w:tc>
        <w:tc>
          <w:tcPr>
            <w:tcW w:w="433" w:type="pct"/>
            <w:vAlign w:val="center"/>
          </w:tcPr>
          <w:p w14:paraId="45B0BED0"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2895094E"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492F212F" w14:textId="77777777" w:rsidTr="003D5E6D">
        <w:trPr>
          <w:cantSplit/>
        </w:trPr>
        <w:tc>
          <w:tcPr>
            <w:tcW w:w="423" w:type="pct"/>
            <w:shd w:val="clear" w:color="auto" w:fill="92D050"/>
            <w:vAlign w:val="center"/>
          </w:tcPr>
          <w:p w14:paraId="316AF6CF"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6F8B2702"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Are the administrative processes documented and publicly available?</w:t>
            </w:r>
          </w:p>
        </w:tc>
        <w:tc>
          <w:tcPr>
            <w:tcW w:w="433" w:type="pct"/>
            <w:vAlign w:val="center"/>
          </w:tcPr>
          <w:p w14:paraId="48646054"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4DD03FDF"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03E6AF28" w14:textId="77777777" w:rsidTr="003D5E6D">
        <w:trPr>
          <w:cantSplit/>
        </w:trPr>
        <w:tc>
          <w:tcPr>
            <w:tcW w:w="423" w:type="pct"/>
            <w:shd w:val="clear" w:color="auto" w:fill="92D050"/>
            <w:vAlign w:val="center"/>
          </w:tcPr>
          <w:p w14:paraId="3018D361"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4371F8C5"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Was the work overseen by an expert advisory committee? Are potential conflicts of interest of committee members declared, managed and/or reported?</w:t>
            </w:r>
          </w:p>
        </w:tc>
        <w:tc>
          <w:tcPr>
            <w:tcW w:w="433" w:type="pct"/>
            <w:vAlign w:val="center"/>
          </w:tcPr>
          <w:p w14:paraId="066170D1"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6331ADD5"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02649FB5" w14:textId="77777777" w:rsidTr="003D5E6D">
        <w:trPr>
          <w:cantSplit/>
        </w:trPr>
        <w:tc>
          <w:tcPr>
            <w:tcW w:w="423" w:type="pct"/>
            <w:shd w:val="clear" w:color="auto" w:fill="92D050"/>
            <w:vAlign w:val="center"/>
          </w:tcPr>
          <w:p w14:paraId="43DA3ECA"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26A79A22"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Are funding sources declared?</w:t>
            </w:r>
          </w:p>
        </w:tc>
        <w:tc>
          <w:tcPr>
            <w:tcW w:w="433" w:type="pct"/>
            <w:vAlign w:val="center"/>
          </w:tcPr>
          <w:p w14:paraId="06D0E086"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164223D0"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316EE7A1" w14:textId="77777777" w:rsidTr="003D5E6D">
        <w:trPr>
          <w:cantSplit/>
        </w:trPr>
        <w:tc>
          <w:tcPr>
            <w:tcW w:w="423" w:type="pct"/>
            <w:shd w:val="clear" w:color="auto" w:fill="FFFF00"/>
            <w:vAlign w:val="center"/>
          </w:tcPr>
          <w:p w14:paraId="694F9E9F"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2E8518A0"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Was there public consultation on this work? If so, provide details.</w:t>
            </w:r>
          </w:p>
        </w:tc>
        <w:tc>
          <w:tcPr>
            <w:tcW w:w="433" w:type="pct"/>
            <w:vAlign w:val="center"/>
          </w:tcPr>
          <w:p w14:paraId="430E7AF5"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1D8FD1C3"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52EF6BFE" w14:textId="77777777" w:rsidTr="003D5E6D">
        <w:trPr>
          <w:cantSplit/>
        </w:trPr>
        <w:tc>
          <w:tcPr>
            <w:tcW w:w="423" w:type="pct"/>
            <w:shd w:val="clear" w:color="auto" w:fill="FFFF00"/>
            <w:vAlign w:val="center"/>
          </w:tcPr>
          <w:p w14:paraId="06B8D166"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7B45FB96"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Is the advice peer reviewed? If so, is the peer review outcome documented and/or published?</w:t>
            </w:r>
          </w:p>
        </w:tc>
        <w:tc>
          <w:tcPr>
            <w:tcW w:w="433" w:type="pct"/>
            <w:vAlign w:val="center"/>
          </w:tcPr>
          <w:p w14:paraId="46D198E9"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71E40061"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12202721" w14:textId="77777777" w:rsidTr="003D5E6D">
        <w:trPr>
          <w:cantSplit/>
        </w:trPr>
        <w:tc>
          <w:tcPr>
            <w:tcW w:w="423" w:type="pct"/>
            <w:shd w:val="clear" w:color="auto" w:fill="FFFF00"/>
            <w:vAlign w:val="center"/>
          </w:tcPr>
          <w:p w14:paraId="460ED8B3"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429C144F"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Was the guidance/advice developed or updated recently? Provide details.</w:t>
            </w:r>
          </w:p>
        </w:tc>
        <w:tc>
          <w:tcPr>
            <w:tcW w:w="433" w:type="pct"/>
            <w:vAlign w:val="center"/>
          </w:tcPr>
          <w:p w14:paraId="78C3E6E6"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0E7DFB58"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59731FDD" w14:textId="77777777" w:rsidTr="003D5E6D">
        <w:trPr>
          <w:cantSplit/>
        </w:trPr>
        <w:tc>
          <w:tcPr>
            <w:tcW w:w="5000" w:type="pct"/>
            <w:gridSpan w:val="4"/>
            <w:shd w:val="clear" w:color="auto" w:fill="D6EAEB"/>
            <w:vAlign w:val="center"/>
          </w:tcPr>
          <w:p w14:paraId="1F995C35" w14:textId="77777777" w:rsidR="00852394" w:rsidRPr="00852394" w:rsidRDefault="00992883" w:rsidP="007F68DB">
            <w:pPr>
              <w:keepNext/>
              <w:spacing w:before="0" w:after="0" w:line="240" w:lineRule="auto"/>
              <w:rPr>
                <w:rFonts w:asciiTheme="minorHAnsi" w:hAnsiTheme="minorHAnsi" w:cstheme="minorHAnsi"/>
                <w:b/>
                <w:sz w:val="16"/>
                <w:szCs w:val="16"/>
              </w:rPr>
            </w:pPr>
            <w:r w:rsidRPr="00852394">
              <w:rPr>
                <w:rFonts w:asciiTheme="minorHAnsi" w:hAnsiTheme="minorHAnsi" w:cstheme="minorHAnsi"/>
                <w:b/>
                <w:sz w:val="16"/>
                <w:szCs w:val="16"/>
              </w:rPr>
              <w:t>Evidence review parameters</w:t>
            </w:r>
          </w:p>
        </w:tc>
      </w:tr>
      <w:tr w:rsidR="00BF2DBF" w14:paraId="27F6913B" w14:textId="77777777" w:rsidTr="003D5E6D">
        <w:trPr>
          <w:cantSplit/>
        </w:trPr>
        <w:tc>
          <w:tcPr>
            <w:tcW w:w="423" w:type="pct"/>
            <w:shd w:val="clear" w:color="auto" w:fill="92D050"/>
            <w:vAlign w:val="center"/>
          </w:tcPr>
          <w:p w14:paraId="309A4D7C"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2A9B4C9D"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Are decisions about scope, definitions and evidence review parameters documented and publicly available?</w:t>
            </w:r>
          </w:p>
        </w:tc>
        <w:tc>
          <w:tcPr>
            <w:tcW w:w="433" w:type="pct"/>
            <w:vAlign w:val="center"/>
          </w:tcPr>
          <w:p w14:paraId="22D6F037"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2ACA24E8"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5042E3C7" w14:textId="77777777" w:rsidTr="003D5E6D">
        <w:trPr>
          <w:cantSplit/>
        </w:trPr>
        <w:tc>
          <w:tcPr>
            <w:tcW w:w="423" w:type="pct"/>
            <w:shd w:val="clear" w:color="auto" w:fill="92D050"/>
            <w:vAlign w:val="center"/>
          </w:tcPr>
          <w:p w14:paraId="392E39B5"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3D68B437"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Is there a preference for data from studies that follow agreed international protocols or meet appropriate industry standards?</w:t>
            </w:r>
          </w:p>
        </w:tc>
        <w:tc>
          <w:tcPr>
            <w:tcW w:w="433" w:type="pct"/>
            <w:vAlign w:val="center"/>
          </w:tcPr>
          <w:p w14:paraId="74D66530"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5FF4E004"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1E4024DC" w14:textId="77777777" w:rsidTr="003D5E6D">
        <w:trPr>
          <w:cantSplit/>
        </w:trPr>
        <w:tc>
          <w:tcPr>
            <w:tcW w:w="423" w:type="pct"/>
            <w:shd w:val="clear" w:color="auto" w:fill="92D050"/>
            <w:vAlign w:val="center"/>
          </w:tcPr>
          <w:p w14:paraId="31291978"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10C2D1B6"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Does the organisation use or undertake systematic literature review methods to identify and select data underpinning the advice? Are the methods used documented clearly?</w:t>
            </w:r>
          </w:p>
        </w:tc>
        <w:tc>
          <w:tcPr>
            <w:tcW w:w="433" w:type="pct"/>
            <w:vAlign w:val="center"/>
          </w:tcPr>
          <w:p w14:paraId="1CF3E0AD"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52FF111B"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7844A2F2" w14:textId="77777777" w:rsidTr="003D5E6D">
        <w:trPr>
          <w:cantSplit/>
        </w:trPr>
        <w:tc>
          <w:tcPr>
            <w:tcW w:w="423" w:type="pct"/>
            <w:shd w:val="clear" w:color="auto" w:fill="92D050"/>
            <w:vAlign w:val="center"/>
          </w:tcPr>
          <w:p w14:paraId="1DD2BC8E"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389842A4"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If proprietary/confidential studies or data are considered by the agency, are these appropriately described/recorded?</w:t>
            </w:r>
          </w:p>
        </w:tc>
        <w:tc>
          <w:tcPr>
            <w:tcW w:w="433" w:type="pct"/>
            <w:vAlign w:val="center"/>
          </w:tcPr>
          <w:p w14:paraId="44416A1D"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1C90C0E4"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7732694D" w14:textId="77777777" w:rsidTr="003D5E6D">
        <w:trPr>
          <w:cantSplit/>
        </w:trPr>
        <w:tc>
          <w:tcPr>
            <w:tcW w:w="423" w:type="pct"/>
            <w:shd w:val="clear" w:color="auto" w:fill="92D050"/>
            <w:vAlign w:val="center"/>
          </w:tcPr>
          <w:p w14:paraId="7C2C1FFC"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43D41356"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Are inclusion/exclusion criteria used to select or exclude certain studies from the review? If so, is justification provided?</w:t>
            </w:r>
          </w:p>
        </w:tc>
        <w:tc>
          <w:tcPr>
            <w:tcW w:w="433" w:type="pct"/>
            <w:vAlign w:val="center"/>
          </w:tcPr>
          <w:p w14:paraId="39F6AFC5"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47C1F720"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5CDB7E22" w14:textId="77777777" w:rsidTr="003D5E6D">
        <w:trPr>
          <w:cantSplit/>
        </w:trPr>
        <w:tc>
          <w:tcPr>
            <w:tcW w:w="423" w:type="pct"/>
            <w:shd w:val="clear" w:color="auto" w:fill="92D050"/>
            <w:vAlign w:val="center"/>
          </w:tcPr>
          <w:p w14:paraId="63FEB7A4"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3DD7F468"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Does the organisation use or adopt review findings or risk assessments from other organisations? What process was used to critically assess these external findings?</w:t>
            </w:r>
          </w:p>
        </w:tc>
        <w:tc>
          <w:tcPr>
            <w:tcW w:w="433" w:type="pct"/>
            <w:vAlign w:val="center"/>
          </w:tcPr>
          <w:p w14:paraId="20C80DDA"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35C83665"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57BDAB26" w14:textId="77777777" w:rsidTr="003D5E6D">
        <w:trPr>
          <w:cantSplit/>
        </w:trPr>
        <w:tc>
          <w:tcPr>
            <w:tcW w:w="423" w:type="pct"/>
            <w:shd w:val="clear" w:color="auto" w:fill="FFFF00"/>
            <w:vAlign w:val="center"/>
          </w:tcPr>
          <w:p w14:paraId="6B82B617"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10908519"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Can grey literature such as government reports and policy documents be included? </w:t>
            </w:r>
          </w:p>
        </w:tc>
        <w:tc>
          <w:tcPr>
            <w:tcW w:w="433" w:type="pct"/>
            <w:vAlign w:val="center"/>
          </w:tcPr>
          <w:p w14:paraId="134EC390"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4FB1169F"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6C3F5922" w14:textId="77777777" w:rsidTr="003D5E6D">
        <w:trPr>
          <w:cantSplit/>
        </w:trPr>
        <w:tc>
          <w:tcPr>
            <w:tcW w:w="423" w:type="pct"/>
            <w:shd w:val="clear" w:color="auto" w:fill="FFFF00"/>
            <w:vAlign w:val="center"/>
          </w:tcPr>
          <w:p w14:paraId="225BC565"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35B07F72"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Is there documentation and justification on the selection of a toxicological endpoint for use as point of departure for health-based guideline derivation?</w:t>
            </w:r>
          </w:p>
        </w:tc>
        <w:tc>
          <w:tcPr>
            <w:tcW w:w="433" w:type="pct"/>
            <w:vAlign w:val="center"/>
          </w:tcPr>
          <w:p w14:paraId="4F160464"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1AB35137"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617D1D5C" w14:textId="77777777" w:rsidTr="003D5E6D">
        <w:trPr>
          <w:cantSplit/>
        </w:trPr>
        <w:tc>
          <w:tcPr>
            <w:tcW w:w="5000" w:type="pct"/>
            <w:gridSpan w:val="4"/>
            <w:shd w:val="clear" w:color="auto" w:fill="D6EAEB"/>
            <w:vAlign w:val="center"/>
          </w:tcPr>
          <w:p w14:paraId="4915B993" w14:textId="77777777" w:rsidR="00852394" w:rsidRPr="00852394" w:rsidRDefault="00992883" w:rsidP="007F68DB">
            <w:pPr>
              <w:keepNext/>
              <w:spacing w:before="0" w:after="0" w:line="240" w:lineRule="auto"/>
              <w:rPr>
                <w:rFonts w:asciiTheme="minorHAnsi" w:hAnsiTheme="minorHAnsi" w:cstheme="minorHAnsi"/>
                <w:b/>
                <w:sz w:val="16"/>
                <w:szCs w:val="16"/>
              </w:rPr>
            </w:pPr>
            <w:r w:rsidRPr="00852394">
              <w:rPr>
                <w:rFonts w:asciiTheme="minorHAnsi" w:hAnsiTheme="minorHAnsi" w:cstheme="minorHAnsi"/>
                <w:b/>
                <w:sz w:val="16"/>
                <w:szCs w:val="16"/>
              </w:rPr>
              <w:t>Evidence search</w:t>
            </w:r>
          </w:p>
        </w:tc>
      </w:tr>
      <w:tr w:rsidR="00BF2DBF" w14:paraId="3498C876" w14:textId="77777777" w:rsidTr="003D5E6D">
        <w:trPr>
          <w:cantSplit/>
        </w:trPr>
        <w:tc>
          <w:tcPr>
            <w:tcW w:w="423" w:type="pct"/>
            <w:shd w:val="clear" w:color="auto" w:fill="92D050"/>
            <w:vAlign w:val="center"/>
          </w:tcPr>
          <w:p w14:paraId="17DC2DE9"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74DA152A"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Are databases and other sources of evidence specified?</w:t>
            </w:r>
          </w:p>
        </w:tc>
        <w:tc>
          <w:tcPr>
            <w:tcW w:w="433" w:type="pct"/>
            <w:vAlign w:val="center"/>
          </w:tcPr>
          <w:p w14:paraId="6D6ADE12"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37D65572"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6B674EE9" w14:textId="77777777" w:rsidTr="003D5E6D">
        <w:trPr>
          <w:cantSplit/>
        </w:trPr>
        <w:tc>
          <w:tcPr>
            <w:tcW w:w="423" w:type="pct"/>
            <w:shd w:val="clear" w:color="auto" w:fill="92D050"/>
            <w:vAlign w:val="center"/>
          </w:tcPr>
          <w:p w14:paraId="644F2CBC"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4C740848"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Does the literature search cover at least more than one scientific database as well as additional sources (which may include government reports and grey literature)? </w:t>
            </w:r>
          </w:p>
        </w:tc>
        <w:tc>
          <w:tcPr>
            <w:tcW w:w="433" w:type="pct"/>
            <w:vAlign w:val="center"/>
          </w:tcPr>
          <w:p w14:paraId="1A6E7FC9"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1C28FC64"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1F4CF9F4" w14:textId="77777777" w:rsidTr="003D5E6D">
        <w:trPr>
          <w:cantSplit/>
        </w:trPr>
        <w:tc>
          <w:tcPr>
            <w:tcW w:w="423" w:type="pct"/>
            <w:shd w:val="clear" w:color="auto" w:fill="92D050"/>
            <w:vAlign w:val="center"/>
          </w:tcPr>
          <w:p w14:paraId="754B1E87"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5DDF11CF"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Is it specified what date range the literature search covers? Is there a justification?</w:t>
            </w:r>
          </w:p>
        </w:tc>
        <w:tc>
          <w:tcPr>
            <w:tcW w:w="433" w:type="pct"/>
            <w:vAlign w:val="center"/>
          </w:tcPr>
          <w:p w14:paraId="51BB1A46"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11EBD4BC"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1BA1979E" w14:textId="77777777" w:rsidTr="003D5E6D">
        <w:trPr>
          <w:cantSplit/>
        </w:trPr>
        <w:tc>
          <w:tcPr>
            <w:tcW w:w="423" w:type="pct"/>
            <w:shd w:val="clear" w:color="auto" w:fill="FFFF00"/>
            <w:vAlign w:val="center"/>
          </w:tcPr>
          <w:p w14:paraId="671DCE52"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7D8100F8"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Are search terms and/or search strings specified? </w:t>
            </w:r>
          </w:p>
        </w:tc>
        <w:tc>
          <w:tcPr>
            <w:tcW w:w="433" w:type="pct"/>
            <w:vAlign w:val="center"/>
          </w:tcPr>
          <w:p w14:paraId="590F1A7C"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3377F292"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4A5092DD" w14:textId="77777777" w:rsidTr="003D5E6D">
        <w:trPr>
          <w:cantSplit/>
        </w:trPr>
        <w:tc>
          <w:tcPr>
            <w:tcW w:w="423" w:type="pct"/>
            <w:shd w:val="clear" w:color="auto" w:fill="92CDDC" w:themeFill="accent5" w:themeFillTint="99"/>
            <w:vAlign w:val="center"/>
          </w:tcPr>
          <w:p w14:paraId="2142544E"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08A8E7E4"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Are there any other exclusion criteria for literature (e.g. publication language, publication dates)? If so, what are they and are they appropriate? </w:t>
            </w:r>
          </w:p>
        </w:tc>
        <w:tc>
          <w:tcPr>
            <w:tcW w:w="433" w:type="pct"/>
            <w:vAlign w:val="center"/>
          </w:tcPr>
          <w:p w14:paraId="52D4C81B"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480D8914"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6ACF6BB6" w14:textId="77777777" w:rsidTr="003D5E6D">
        <w:trPr>
          <w:cantSplit/>
        </w:trPr>
        <w:tc>
          <w:tcPr>
            <w:tcW w:w="5000" w:type="pct"/>
            <w:gridSpan w:val="4"/>
            <w:shd w:val="clear" w:color="auto" w:fill="D6EAEB"/>
            <w:vAlign w:val="center"/>
          </w:tcPr>
          <w:p w14:paraId="13BD937A" w14:textId="77777777" w:rsidR="00852394" w:rsidRPr="00852394" w:rsidRDefault="00992883" w:rsidP="007F68DB">
            <w:pPr>
              <w:keepNext/>
              <w:spacing w:before="0" w:after="0" w:line="240" w:lineRule="auto"/>
              <w:rPr>
                <w:rFonts w:asciiTheme="minorHAnsi" w:hAnsiTheme="minorHAnsi" w:cstheme="minorHAnsi"/>
                <w:b/>
                <w:sz w:val="16"/>
                <w:szCs w:val="16"/>
              </w:rPr>
            </w:pPr>
            <w:r w:rsidRPr="00852394">
              <w:rPr>
                <w:rFonts w:asciiTheme="minorHAnsi" w:hAnsiTheme="minorHAnsi" w:cstheme="minorHAnsi"/>
                <w:b/>
                <w:sz w:val="16"/>
                <w:szCs w:val="16"/>
              </w:rPr>
              <w:t>Critical appraisal methods and tools</w:t>
            </w:r>
          </w:p>
        </w:tc>
      </w:tr>
      <w:tr w:rsidR="00BF2DBF" w14:paraId="2965A603" w14:textId="77777777" w:rsidTr="003D5E6D">
        <w:trPr>
          <w:cantSplit/>
        </w:trPr>
        <w:tc>
          <w:tcPr>
            <w:tcW w:w="423" w:type="pct"/>
            <w:shd w:val="clear" w:color="auto" w:fill="92D050"/>
            <w:vAlign w:val="center"/>
          </w:tcPr>
          <w:p w14:paraId="32640E65"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4388F41C"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Is risk of bias of individual studies taken into consideration to assess internal validity? If so, what tools are used? If not, was any method used to assess study quality?</w:t>
            </w:r>
          </w:p>
        </w:tc>
        <w:tc>
          <w:tcPr>
            <w:tcW w:w="433" w:type="pct"/>
            <w:vAlign w:val="center"/>
          </w:tcPr>
          <w:p w14:paraId="7809B195"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26EE920C"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1D3BFD05" w14:textId="77777777" w:rsidTr="003D5E6D">
        <w:trPr>
          <w:cantSplit/>
        </w:trPr>
        <w:tc>
          <w:tcPr>
            <w:tcW w:w="423" w:type="pct"/>
            <w:shd w:val="clear" w:color="auto" w:fill="FFFF00"/>
            <w:vAlign w:val="center"/>
          </w:tcPr>
          <w:p w14:paraId="3B9E77CA"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49664AC9"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Does the organisation use a systematic or some other methodological approach to synthesise the evidence (i.e. to assess and summarise the information provided in the studies)? If so, provide details.</w:t>
            </w:r>
          </w:p>
        </w:tc>
        <w:tc>
          <w:tcPr>
            <w:tcW w:w="433" w:type="pct"/>
            <w:vAlign w:val="center"/>
          </w:tcPr>
          <w:p w14:paraId="744FE904"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38AB4327"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65FFF2D3" w14:textId="77777777" w:rsidTr="003D5E6D">
        <w:trPr>
          <w:cantSplit/>
        </w:trPr>
        <w:tc>
          <w:tcPr>
            <w:tcW w:w="423" w:type="pct"/>
            <w:shd w:val="clear" w:color="auto" w:fill="FFFF00"/>
            <w:vAlign w:val="center"/>
          </w:tcPr>
          <w:p w14:paraId="21667818"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7319EAEF"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Does the organisation assess the overall certainty of the evidence and reach recommendations? If so, provide details.</w:t>
            </w:r>
          </w:p>
        </w:tc>
        <w:tc>
          <w:tcPr>
            <w:tcW w:w="433" w:type="pct"/>
            <w:vAlign w:val="center"/>
          </w:tcPr>
          <w:p w14:paraId="4456D832"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52B0DC4A"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1E087F08" w14:textId="77777777" w:rsidTr="003D5E6D">
        <w:trPr>
          <w:cantSplit/>
        </w:trPr>
        <w:tc>
          <w:tcPr>
            <w:tcW w:w="5000" w:type="pct"/>
            <w:gridSpan w:val="4"/>
            <w:shd w:val="clear" w:color="auto" w:fill="D6EAEB"/>
            <w:vAlign w:val="center"/>
          </w:tcPr>
          <w:p w14:paraId="2FD874E0" w14:textId="77777777" w:rsidR="00852394" w:rsidRPr="00852394" w:rsidRDefault="00992883" w:rsidP="007F68DB">
            <w:pPr>
              <w:keepNext/>
              <w:spacing w:before="0" w:after="0" w:line="240" w:lineRule="auto"/>
              <w:rPr>
                <w:rFonts w:asciiTheme="minorHAnsi" w:hAnsiTheme="minorHAnsi" w:cstheme="minorHAnsi"/>
                <w:b/>
                <w:sz w:val="16"/>
                <w:szCs w:val="16"/>
              </w:rPr>
            </w:pPr>
            <w:r w:rsidRPr="00852394">
              <w:rPr>
                <w:rFonts w:asciiTheme="minorHAnsi" w:hAnsiTheme="minorHAnsi" w:cstheme="minorHAnsi"/>
                <w:b/>
                <w:sz w:val="16"/>
                <w:szCs w:val="16"/>
              </w:rPr>
              <w:t>Derivation of health-based guideline values</w:t>
            </w:r>
          </w:p>
        </w:tc>
      </w:tr>
      <w:tr w:rsidR="00BF2DBF" w14:paraId="2C8E7B35" w14:textId="77777777" w:rsidTr="003D5E6D">
        <w:trPr>
          <w:cantSplit/>
        </w:trPr>
        <w:tc>
          <w:tcPr>
            <w:tcW w:w="423" w:type="pct"/>
            <w:shd w:val="clear" w:color="auto" w:fill="92D050"/>
            <w:vAlign w:val="center"/>
          </w:tcPr>
          <w:p w14:paraId="46FE1E96"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1DE841AD"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Is there justification for the choice of uncertainty and safety factors? </w:t>
            </w:r>
          </w:p>
        </w:tc>
        <w:tc>
          <w:tcPr>
            <w:tcW w:w="433" w:type="pct"/>
            <w:vAlign w:val="center"/>
          </w:tcPr>
          <w:p w14:paraId="722C53E0"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299AA3E6"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4B1BB0D0" w14:textId="77777777" w:rsidTr="003D5E6D">
        <w:trPr>
          <w:cantSplit/>
        </w:trPr>
        <w:tc>
          <w:tcPr>
            <w:tcW w:w="423" w:type="pct"/>
            <w:shd w:val="clear" w:color="auto" w:fill="92D050"/>
            <w:vAlign w:val="center"/>
          </w:tcPr>
          <w:p w14:paraId="7119731F"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7862686A"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Are the parameter value assumptions documented and explained?  </w:t>
            </w:r>
          </w:p>
        </w:tc>
        <w:tc>
          <w:tcPr>
            <w:tcW w:w="433" w:type="pct"/>
            <w:vAlign w:val="center"/>
          </w:tcPr>
          <w:p w14:paraId="724CA9F5"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02211B29"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2F72AF96" w14:textId="77777777" w:rsidTr="003D5E6D">
        <w:trPr>
          <w:cantSplit/>
        </w:trPr>
        <w:tc>
          <w:tcPr>
            <w:tcW w:w="423" w:type="pct"/>
            <w:shd w:val="clear" w:color="auto" w:fill="92D050"/>
            <w:vAlign w:val="center"/>
          </w:tcPr>
          <w:p w14:paraId="005AE8E5"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3AA54EB1"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Are the mathematical workings/algorithms clearly documented and explained?</w:t>
            </w:r>
          </w:p>
        </w:tc>
        <w:tc>
          <w:tcPr>
            <w:tcW w:w="433" w:type="pct"/>
            <w:vAlign w:val="center"/>
          </w:tcPr>
          <w:p w14:paraId="72C8AA4D"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173A3793"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067F9E2B" w14:textId="77777777" w:rsidTr="003D5E6D">
        <w:trPr>
          <w:cantSplit/>
        </w:trPr>
        <w:tc>
          <w:tcPr>
            <w:tcW w:w="423" w:type="pct"/>
            <w:shd w:val="clear" w:color="auto" w:fill="92D050"/>
            <w:vAlign w:val="center"/>
          </w:tcPr>
          <w:p w14:paraId="5DC6D546"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2FF0B8B8"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Does the organisation take into consideration non-health related matters to account for feasibility of implementing the guideline values (e.g. measurement attainability)?</w:t>
            </w:r>
          </w:p>
        </w:tc>
        <w:tc>
          <w:tcPr>
            <w:tcW w:w="433" w:type="pct"/>
            <w:vAlign w:val="center"/>
          </w:tcPr>
          <w:p w14:paraId="40EB3FF6"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1C01A765"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2D16227A" w14:textId="77777777" w:rsidTr="003D5E6D">
        <w:trPr>
          <w:cantSplit/>
        </w:trPr>
        <w:tc>
          <w:tcPr>
            <w:tcW w:w="423" w:type="pct"/>
            <w:shd w:val="clear" w:color="auto" w:fill="FFFF00"/>
            <w:vAlign w:val="center"/>
          </w:tcPr>
          <w:p w14:paraId="68E38E3E"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7CD4CA52"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Is there documentation directing use of mechanistic, mode of action, or key events in adverse outcome pathways in deriving health-based guideline values? </w:t>
            </w:r>
          </w:p>
        </w:tc>
        <w:tc>
          <w:tcPr>
            <w:tcW w:w="433" w:type="pct"/>
            <w:vAlign w:val="center"/>
          </w:tcPr>
          <w:p w14:paraId="0A6297EA"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036AA3AF"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3AC76401" w14:textId="77777777" w:rsidTr="003D5E6D">
        <w:trPr>
          <w:cantSplit/>
        </w:trPr>
        <w:tc>
          <w:tcPr>
            <w:tcW w:w="423" w:type="pct"/>
            <w:shd w:val="clear" w:color="auto" w:fill="FFFF00"/>
            <w:vAlign w:val="center"/>
          </w:tcPr>
          <w:p w14:paraId="45357B1C"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2FC0C461" w14:textId="696CB8DC"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If expert judgement is required, is the process documented and published?</w:t>
            </w:r>
          </w:p>
        </w:tc>
        <w:tc>
          <w:tcPr>
            <w:tcW w:w="433" w:type="pct"/>
            <w:vAlign w:val="center"/>
          </w:tcPr>
          <w:p w14:paraId="113A8399"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0CD74D91"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5A721E0A" w14:textId="77777777" w:rsidTr="003D5E6D">
        <w:trPr>
          <w:cantSplit/>
        </w:trPr>
        <w:tc>
          <w:tcPr>
            <w:tcW w:w="423" w:type="pct"/>
            <w:shd w:val="clear" w:color="auto" w:fill="92CDDC"/>
            <w:vAlign w:val="center"/>
          </w:tcPr>
          <w:p w14:paraId="0E545A46"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5517F616"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Is dose response modelling (e.g. BMDL) routinely used?</w:t>
            </w:r>
          </w:p>
        </w:tc>
        <w:tc>
          <w:tcPr>
            <w:tcW w:w="433" w:type="pct"/>
            <w:vAlign w:val="center"/>
          </w:tcPr>
          <w:p w14:paraId="13488ED9"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619CE10A"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71120492" w14:textId="77777777" w:rsidTr="003D5E6D">
        <w:trPr>
          <w:cantSplit/>
        </w:trPr>
        <w:tc>
          <w:tcPr>
            <w:tcW w:w="423" w:type="pct"/>
            <w:shd w:val="clear" w:color="auto" w:fill="92D050"/>
            <w:vAlign w:val="center"/>
          </w:tcPr>
          <w:p w14:paraId="66F74491"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370E4DD6" w14:textId="4081575A"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Has the organisation’s policy for dealing with substances for which a non-threshold mode of action may be applicable in humans been articulated and recorded?</w:t>
            </w:r>
          </w:p>
        </w:tc>
        <w:tc>
          <w:tcPr>
            <w:tcW w:w="433" w:type="pct"/>
            <w:vAlign w:val="center"/>
          </w:tcPr>
          <w:p w14:paraId="3ACCD872"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5F984EC0"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15761B7F" w14:textId="77777777" w:rsidTr="003D5E6D">
        <w:trPr>
          <w:cantSplit/>
        </w:trPr>
        <w:tc>
          <w:tcPr>
            <w:tcW w:w="423" w:type="pct"/>
            <w:shd w:val="clear" w:color="auto" w:fill="92D050"/>
            <w:vAlign w:val="center"/>
          </w:tcPr>
          <w:p w14:paraId="5B4659A9"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34EA95B7" w14:textId="77777777" w:rsidR="00AB60E5"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If applicable: For carcinogens, what is the level of cancer risk used by the organisation to set the health-based guideline value?</w:t>
            </w:r>
          </w:p>
        </w:tc>
        <w:tc>
          <w:tcPr>
            <w:tcW w:w="433" w:type="pct"/>
            <w:vAlign w:val="center"/>
          </w:tcPr>
          <w:p w14:paraId="267E67D9"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5A62A58E" w14:textId="77777777" w:rsidR="00AB60E5" w:rsidRPr="008F7938" w:rsidRDefault="00AB60E5" w:rsidP="008A00AA">
            <w:pPr>
              <w:spacing w:before="0" w:after="0" w:line="240" w:lineRule="auto"/>
              <w:rPr>
                <w:rFonts w:asciiTheme="minorHAnsi" w:hAnsiTheme="minorHAnsi" w:cstheme="minorHAnsi"/>
                <w:sz w:val="16"/>
                <w:szCs w:val="16"/>
              </w:rPr>
            </w:pPr>
          </w:p>
        </w:tc>
      </w:tr>
      <w:tr w:rsidR="00BF2DBF" w14:paraId="392B8360" w14:textId="77777777" w:rsidTr="003D5E6D">
        <w:trPr>
          <w:cantSplit/>
        </w:trPr>
        <w:tc>
          <w:tcPr>
            <w:tcW w:w="5000" w:type="pct"/>
            <w:gridSpan w:val="4"/>
            <w:shd w:val="clear" w:color="auto" w:fill="D6EAEB"/>
            <w:vAlign w:val="center"/>
          </w:tcPr>
          <w:p w14:paraId="054EC014" w14:textId="50BF82D8" w:rsidR="00852394" w:rsidRPr="00852394" w:rsidRDefault="00992883" w:rsidP="007F68DB">
            <w:pPr>
              <w:keepNext/>
              <w:spacing w:before="0" w:after="0" w:line="240" w:lineRule="auto"/>
              <w:rPr>
                <w:rFonts w:asciiTheme="minorHAnsi" w:hAnsiTheme="minorHAnsi" w:cstheme="minorHAnsi"/>
                <w:b/>
                <w:sz w:val="16"/>
                <w:szCs w:val="16"/>
              </w:rPr>
            </w:pPr>
            <w:r w:rsidRPr="00852394">
              <w:rPr>
                <w:rFonts w:asciiTheme="minorHAnsi" w:hAnsiTheme="minorHAnsi" w:cstheme="minorHAnsi"/>
                <w:b/>
                <w:sz w:val="16"/>
                <w:szCs w:val="16"/>
              </w:rPr>
              <w:t>Comments</w:t>
            </w:r>
          </w:p>
        </w:tc>
      </w:tr>
      <w:tr w:rsidR="00BF2DBF" w14:paraId="0B54B615" w14:textId="77777777" w:rsidTr="003D5E6D">
        <w:trPr>
          <w:cantSplit/>
        </w:trPr>
        <w:tc>
          <w:tcPr>
            <w:tcW w:w="423" w:type="pct"/>
            <w:shd w:val="clear" w:color="auto" w:fill="92CDDC"/>
            <w:vAlign w:val="center"/>
          </w:tcPr>
          <w:p w14:paraId="6A49CF5D" w14:textId="77777777" w:rsidR="00ED10FA" w:rsidRPr="008F7938" w:rsidRDefault="00ED10FA" w:rsidP="008A00AA">
            <w:pPr>
              <w:spacing w:before="0" w:after="0" w:line="240" w:lineRule="auto"/>
              <w:rPr>
                <w:rFonts w:asciiTheme="minorHAnsi" w:hAnsiTheme="minorHAnsi" w:cstheme="minorHAnsi"/>
                <w:b/>
                <w:sz w:val="16"/>
                <w:szCs w:val="16"/>
              </w:rPr>
            </w:pPr>
          </w:p>
        </w:tc>
        <w:tc>
          <w:tcPr>
            <w:tcW w:w="3578" w:type="pct"/>
          </w:tcPr>
          <w:p w14:paraId="2CA500D2" w14:textId="3B16B51A" w:rsidR="00ED10FA" w:rsidRPr="008F7938" w:rsidRDefault="00992883" w:rsidP="008A00AA">
            <w:pPr>
              <w:spacing w:before="0" w:after="0" w:line="240" w:lineRule="auto"/>
              <w:rPr>
                <w:rFonts w:asciiTheme="minorHAnsi" w:hAnsiTheme="minorHAnsi" w:cstheme="minorHAnsi"/>
                <w:sz w:val="16"/>
                <w:szCs w:val="16"/>
              </w:rPr>
            </w:pPr>
            <w:r>
              <w:rPr>
                <w:rFonts w:asciiTheme="minorHAnsi" w:hAnsiTheme="minorHAnsi" w:cstheme="minorHAnsi"/>
                <w:sz w:val="16"/>
                <w:szCs w:val="16"/>
              </w:rPr>
              <w:t>Reviewer’s comments</w:t>
            </w:r>
          </w:p>
        </w:tc>
        <w:tc>
          <w:tcPr>
            <w:tcW w:w="433" w:type="pct"/>
            <w:vAlign w:val="center"/>
          </w:tcPr>
          <w:p w14:paraId="511D508E" w14:textId="77777777" w:rsidR="00ED10FA" w:rsidRPr="008F7938" w:rsidRDefault="00ED10FA" w:rsidP="008A00AA">
            <w:pPr>
              <w:spacing w:before="0" w:after="0" w:line="240" w:lineRule="auto"/>
              <w:rPr>
                <w:rFonts w:asciiTheme="minorHAnsi" w:hAnsiTheme="minorHAnsi" w:cstheme="minorHAnsi"/>
                <w:sz w:val="16"/>
                <w:szCs w:val="16"/>
              </w:rPr>
            </w:pPr>
          </w:p>
        </w:tc>
        <w:tc>
          <w:tcPr>
            <w:tcW w:w="566" w:type="pct"/>
            <w:vAlign w:val="center"/>
          </w:tcPr>
          <w:p w14:paraId="6CA83060" w14:textId="77777777" w:rsidR="00ED10FA" w:rsidRPr="008F7938" w:rsidRDefault="00ED10FA" w:rsidP="008A00AA">
            <w:pPr>
              <w:spacing w:before="0" w:after="0" w:line="240" w:lineRule="auto"/>
              <w:rPr>
                <w:rFonts w:asciiTheme="minorHAnsi" w:hAnsiTheme="minorHAnsi" w:cstheme="minorHAnsi"/>
                <w:sz w:val="16"/>
                <w:szCs w:val="16"/>
              </w:rPr>
            </w:pPr>
          </w:p>
        </w:tc>
      </w:tr>
      <w:tr w:rsidR="00BF2DBF" w14:paraId="36AABC22" w14:textId="77777777" w:rsidTr="003D5E6D">
        <w:trPr>
          <w:cantSplit/>
          <w:trHeight w:val="273"/>
        </w:trPr>
        <w:tc>
          <w:tcPr>
            <w:tcW w:w="423" w:type="pct"/>
            <w:shd w:val="clear" w:color="auto" w:fill="92D050"/>
            <w:vAlign w:val="center"/>
          </w:tcPr>
          <w:p w14:paraId="555BD7FC" w14:textId="77777777" w:rsidR="00A12A42" w:rsidRPr="008F7938" w:rsidRDefault="00A12A42" w:rsidP="008A00AA">
            <w:pPr>
              <w:spacing w:before="0" w:after="0" w:line="240" w:lineRule="auto"/>
              <w:rPr>
                <w:rFonts w:asciiTheme="minorHAnsi" w:hAnsiTheme="minorHAnsi" w:cstheme="minorHAnsi"/>
                <w:b/>
                <w:sz w:val="16"/>
                <w:szCs w:val="16"/>
              </w:rPr>
            </w:pPr>
          </w:p>
        </w:tc>
        <w:tc>
          <w:tcPr>
            <w:tcW w:w="3578" w:type="pct"/>
          </w:tcPr>
          <w:p w14:paraId="3F79BDC8" w14:textId="77777777" w:rsidR="00A12A42"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Useful for answering primary research question?</w:t>
            </w:r>
          </w:p>
        </w:tc>
        <w:tc>
          <w:tcPr>
            <w:tcW w:w="433" w:type="pct"/>
            <w:vAlign w:val="center"/>
          </w:tcPr>
          <w:p w14:paraId="3C727653" w14:textId="77777777" w:rsidR="00A12A42" w:rsidRPr="008F7938" w:rsidRDefault="00A12A42" w:rsidP="008A00AA">
            <w:pPr>
              <w:spacing w:before="0" w:after="0" w:line="240" w:lineRule="auto"/>
              <w:rPr>
                <w:rFonts w:asciiTheme="minorHAnsi" w:hAnsiTheme="minorHAnsi" w:cstheme="minorHAnsi"/>
                <w:sz w:val="16"/>
                <w:szCs w:val="16"/>
              </w:rPr>
            </w:pPr>
          </w:p>
        </w:tc>
        <w:tc>
          <w:tcPr>
            <w:tcW w:w="566" w:type="pct"/>
            <w:vMerge w:val="restart"/>
            <w:vAlign w:val="center"/>
          </w:tcPr>
          <w:p w14:paraId="0E3231BC" w14:textId="47BFC892" w:rsidR="00A12A42" w:rsidRPr="00A12A42" w:rsidRDefault="00992883" w:rsidP="008A00AA">
            <w:pPr>
              <w:spacing w:before="0" w:after="0" w:line="240" w:lineRule="auto"/>
              <w:rPr>
                <w:rFonts w:asciiTheme="minorHAnsi" w:hAnsiTheme="minorHAnsi" w:cstheme="minorHAnsi"/>
                <w:i/>
                <w:iCs/>
                <w:sz w:val="16"/>
                <w:szCs w:val="16"/>
              </w:rPr>
            </w:pPr>
            <w:r w:rsidRPr="00A12A42">
              <w:rPr>
                <w:rFonts w:asciiTheme="minorHAnsi" w:hAnsiTheme="minorHAnsi" w:cstheme="minorHAnsi"/>
                <w:i/>
                <w:iCs/>
                <w:sz w:val="16"/>
                <w:szCs w:val="16"/>
              </w:rPr>
              <w:t>Decision on inclusion or exclusion</w:t>
            </w:r>
          </w:p>
        </w:tc>
      </w:tr>
      <w:tr w:rsidR="00BF2DBF" w14:paraId="7EB6E420" w14:textId="77777777" w:rsidTr="003D5E6D">
        <w:trPr>
          <w:cantSplit/>
        </w:trPr>
        <w:tc>
          <w:tcPr>
            <w:tcW w:w="423" w:type="pct"/>
            <w:shd w:val="clear" w:color="auto" w:fill="92D050"/>
            <w:vAlign w:val="center"/>
          </w:tcPr>
          <w:p w14:paraId="4F003F17" w14:textId="77777777" w:rsidR="00A12A42" w:rsidRPr="008F7938" w:rsidRDefault="00A12A42" w:rsidP="008A00AA">
            <w:pPr>
              <w:spacing w:before="0" w:after="0" w:line="240" w:lineRule="auto"/>
              <w:rPr>
                <w:rFonts w:asciiTheme="minorHAnsi" w:hAnsiTheme="minorHAnsi" w:cstheme="minorHAnsi"/>
                <w:b/>
                <w:sz w:val="16"/>
                <w:szCs w:val="16"/>
              </w:rPr>
            </w:pPr>
          </w:p>
        </w:tc>
        <w:tc>
          <w:tcPr>
            <w:tcW w:w="3578" w:type="pct"/>
          </w:tcPr>
          <w:p w14:paraId="57812DEB" w14:textId="77777777" w:rsidR="00A12A42" w:rsidRPr="008F7938" w:rsidRDefault="00992883"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Useful for answering secondary research questions?</w:t>
            </w:r>
          </w:p>
        </w:tc>
        <w:tc>
          <w:tcPr>
            <w:tcW w:w="433" w:type="pct"/>
            <w:vAlign w:val="center"/>
          </w:tcPr>
          <w:p w14:paraId="11CB850A" w14:textId="77777777" w:rsidR="00A12A42" w:rsidRPr="008F7938" w:rsidRDefault="00A12A42" w:rsidP="008A00AA">
            <w:pPr>
              <w:spacing w:before="0" w:after="0" w:line="240" w:lineRule="auto"/>
              <w:rPr>
                <w:rFonts w:asciiTheme="minorHAnsi" w:hAnsiTheme="minorHAnsi" w:cstheme="minorHAnsi"/>
                <w:sz w:val="16"/>
                <w:szCs w:val="16"/>
              </w:rPr>
            </w:pPr>
          </w:p>
        </w:tc>
        <w:tc>
          <w:tcPr>
            <w:tcW w:w="566" w:type="pct"/>
            <w:vMerge/>
            <w:vAlign w:val="center"/>
          </w:tcPr>
          <w:p w14:paraId="47BB7CFD" w14:textId="77777777" w:rsidR="00A12A42" w:rsidRPr="008F7938" w:rsidRDefault="00A12A42" w:rsidP="008A00AA">
            <w:pPr>
              <w:spacing w:before="0" w:after="0" w:line="240" w:lineRule="auto"/>
              <w:rPr>
                <w:rFonts w:asciiTheme="minorHAnsi" w:hAnsiTheme="minorHAnsi" w:cstheme="minorHAnsi"/>
                <w:sz w:val="16"/>
                <w:szCs w:val="16"/>
              </w:rPr>
            </w:pPr>
          </w:p>
        </w:tc>
      </w:tr>
    </w:tbl>
    <w:p w14:paraId="706A91B3" w14:textId="5C738DDC" w:rsidR="00AB60E5" w:rsidRPr="008F7938" w:rsidRDefault="00992883" w:rsidP="00C67CF5">
      <w:pPr>
        <w:pStyle w:val="Heading4"/>
        <w:pageBreakBefore/>
      </w:pPr>
      <w:bookmarkStart w:id="71" w:name="_Toc106901013"/>
      <w:r w:rsidRPr="008F7938">
        <w:t>Primary studies</w:t>
      </w:r>
      <w:bookmarkEnd w:id="71"/>
    </w:p>
    <w:p w14:paraId="7321CB4A" w14:textId="4984BB6A" w:rsidR="00837B63" w:rsidRPr="00527DC3" w:rsidRDefault="00992883" w:rsidP="00250E1D">
      <w:pPr>
        <w:keepNext/>
        <w:rPr>
          <w:i/>
          <w:iCs/>
        </w:rPr>
      </w:pPr>
      <w:bookmarkStart w:id="72" w:name="_Hlk43481712"/>
      <w:bookmarkEnd w:id="55"/>
      <w:bookmarkEnd w:id="56"/>
      <w:r w:rsidRPr="00527DC3">
        <w:rPr>
          <w:i/>
          <w:iCs/>
        </w:rPr>
        <w:t>Critical appraisal of evidenc</w:t>
      </w:r>
      <w:bookmarkEnd w:id="72"/>
      <w:r w:rsidRPr="00527DC3">
        <w:rPr>
          <w:i/>
          <w:iCs/>
        </w:rPr>
        <w:t>e</w:t>
      </w:r>
    </w:p>
    <w:p w14:paraId="0416A189" w14:textId="7691CFD3" w:rsidR="006A0DF9" w:rsidRPr="00527DC3" w:rsidRDefault="00992883" w:rsidP="006A0DF9">
      <w:r w:rsidRPr="00527DC3">
        <w:t xml:space="preserve">As noted above, the CASP study categories were used to guide a critical appraisal of study quality and </w:t>
      </w:r>
      <w:r w:rsidR="002555F6">
        <w:t>eligibility</w:t>
      </w:r>
      <w:r w:rsidR="002555F6" w:rsidRPr="00527DC3">
        <w:t xml:space="preserve"> </w:t>
      </w:r>
      <w:r w:rsidRPr="00527DC3">
        <w:t>for the review</w:t>
      </w:r>
      <w:r w:rsidR="002555F6">
        <w:t>.</w:t>
      </w:r>
    </w:p>
    <w:p w14:paraId="013A82F9" w14:textId="31EF7B65" w:rsidR="009062EA" w:rsidRPr="00527DC3" w:rsidRDefault="00992883" w:rsidP="006A0DF9">
      <w:r w:rsidRPr="00527DC3">
        <w:t>The CASP protocol considers three broad issues in appraising a study:</w:t>
      </w:r>
    </w:p>
    <w:p w14:paraId="3CBF4ABF" w14:textId="7123477A" w:rsidR="009062EA" w:rsidRPr="00527DC3" w:rsidRDefault="00992883" w:rsidP="00327E8B">
      <w:pPr>
        <w:pStyle w:val="ListParagraph"/>
        <w:numPr>
          <w:ilvl w:val="0"/>
          <w:numId w:val="14"/>
        </w:numPr>
        <w:contextualSpacing/>
        <w:rPr>
          <w:lang w:val="en-AU"/>
        </w:rPr>
      </w:pPr>
      <w:r w:rsidRPr="00527DC3">
        <w:rPr>
          <w:lang w:val="en-AU"/>
        </w:rPr>
        <w:t>Are the results of the study valid?</w:t>
      </w:r>
    </w:p>
    <w:p w14:paraId="11A35563" w14:textId="717A0FA0" w:rsidR="009062EA" w:rsidRPr="00527DC3" w:rsidRDefault="00992883" w:rsidP="00327E8B">
      <w:pPr>
        <w:pStyle w:val="ListParagraph"/>
        <w:numPr>
          <w:ilvl w:val="0"/>
          <w:numId w:val="14"/>
        </w:numPr>
        <w:contextualSpacing/>
        <w:rPr>
          <w:lang w:val="en-AU"/>
        </w:rPr>
      </w:pPr>
      <w:r w:rsidRPr="00527DC3">
        <w:rPr>
          <w:lang w:val="en-AU"/>
        </w:rPr>
        <w:t>What are the results?</w:t>
      </w:r>
    </w:p>
    <w:p w14:paraId="420F674B" w14:textId="0F0B4C83" w:rsidR="009062EA" w:rsidRPr="00527DC3" w:rsidRDefault="00992883" w:rsidP="00327E8B">
      <w:pPr>
        <w:pStyle w:val="ListParagraph"/>
        <w:numPr>
          <w:ilvl w:val="0"/>
          <w:numId w:val="14"/>
        </w:numPr>
        <w:contextualSpacing/>
        <w:rPr>
          <w:lang w:val="en-AU"/>
        </w:rPr>
      </w:pPr>
      <w:r w:rsidRPr="00527DC3">
        <w:rPr>
          <w:lang w:val="en-AU"/>
        </w:rPr>
        <w:t>Will the results help locally?</w:t>
      </w:r>
    </w:p>
    <w:p w14:paraId="1D462D31" w14:textId="63322A16" w:rsidR="009062EA" w:rsidRPr="00527DC3" w:rsidRDefault="00992883" w:rsidP="006A0DF9">
      <w:r w:rsidRPr="00527DC3">
        <w:t>Depending on the type of study 10 to 13 questions are posed within the three categories above that are designed to assist the reviewer to consider the issues systematically.  The first two to three questions are screening questions and can be answered quickly. If the answer to each is “yes”, it is worth proceeding with the remaining questions. There is some degree of overlap between the questions and the reviewer is asked to record a “yes”, “no” or “can’t tell” to most of the questions.  A number of supporting hints or prompts are listed for each question which are designed to remind the reviewer why the question is important</w:t>
      </w:r>
      <w:r w:rsidR="0060641C" w:rsidRPr="006F250E">
        <w:t xml:space="preserve"> (Appendix </w:t>
      </w:r>
      <w:r w:rsidR="00C20E6D" w:rsidRPr="006F250E">
        <w:t>4</w:t>
      </w:r>
      <w:r w:rsidR="0060641C" w:rsidRPr="006F250E">
        <w:t>)</w:t>
      </w:r>
      <w:r w:rsidRPr="006F250E">
        <w:t>.</w:t>
      </w:r>
      <w:r w:rsidRPr="00527DC3">
        <w:t xml:space="preserve"> Answers and reasons to all questions are </w:t>
      </w:r>
      <w:r w:rsidR="00EC374D" w:rsidRPr="00527DC3">
        <w:t>recorded in a tab</w:t>
      </w:r>
      <w:r w:rsidR="0060641C" w:rsidRPr="00527DC3">
        <w:t>ular form</w:t>
      </w:r>
      <w:r w:rsidR="00EC374D" w:rsidRPr="00527DC3">
        <w:t xml:space="preserve"> for each reviewed document (Appendix </w:t>
      </w:r>
      <w:r w:rsidR="00C20E6D" w:rsidRPr="00527DC3">
        <w:t>4</w:t>
      </w:r>
      <w:r w:rsidR="00EC374D" w:rsidRPr="00527DC3">
        <w:t>)</w:t>
      </w:r>
      <w:r w:rsidR="00365F73" w:rsidRPr="00527DC3">
        <w:t xml:space="preserve">.  The response to the first few questions can be used as </w:t>
      </w:r>
      <w:r w:rsidR="006A7CE3" w:rsidRPr="00527DC3">
        <w:t xml:space="preserve">a </w:t>
      </w:r>
      <w:r w:rsidR="00365F73" w:rsidRPr="00527DC3">
        <w:t xml:space="preserve">filter to exclude studies that do not address a clearly focussed </w:t>
      </w:r>
      <w:r w:rsidR="009D3B7E" w:rsidRPr="00527DC3">
        <w:t>issue or</w:t>
      </w:r>
      <w:r w:rsidR="00365F73" w:rsidRPr="00527DC3">
        <w:t xml:space="preserve"> use appropriate methodologies.</w:t>
      </w:r>
    </w:p>
    <w:p w14:paraId="156F2645" w14:textId="46962DCB" w:rsidR="00736954" w:rsidRPr="00527DC3" w:rsidRDefault="00992883" w:rsidP="00475C35">
      <w:pPr>
        <w:pStyle w:val="Heading4"/>
      </w:pPr>
      <w:bookmarkStart w:id="73" w:name="_Toc106901014"/>
      <w:r w:rsidRPr="00527DC3">
        <w:t xml:space="preserve">Risk of bias assessment for </w:t>
      </w:r>
      <w:r w:rsidR="003B060C">
        <w:t>p</w:t>
      </w:r>
      <w:r w:rsidR="00531FBD" w:rsidRPr="00527DC3">
        <w:t xml:space="preserve">rimary </w:t>
      </w:r>
      <w:r w:rsidR="003B060C">
        <w:t>s</w:t>
      </w:r>
      <w:r w:rsidR="00531FBD" w:rsidRPr="00527DC3">
        <w:t>tudies</w:t>
      </w:r>
      <w:bookmarkEnd w:id="73"/>
    </w:p>
    <w:p w14:paraId="7DA56B20" w14:textId="0A98B710" w:rsidR="0014759D" w:rsidRPr="00527DC3" w:rsidRDefault="00992883" w:rsidP="00421B68">
      <w:r w:rsidRPr="00527DC3">
        <w:t>Primary data studies selected for review were assessed for internal validity, which is also known as “</w:t>
      </w:r>
      <w:r w:rsidR="007F4A31">
        <w:t>r</w:t>
      </w:r>
      <w:r w:rsidRPr="00527DC3">
        <w:t>isk</w:t>
      </w:r>
      <w:r w:rsidR="007F4A31">
        <w:t xml:space="preserve"> </w:t>
      </w:r>
      <w:r w:rsidRPr="00527DC3">
        <w:t>of</w:t>
      </w:r>
      <w:r w:rsidR="007F4A31">
        <w:t xml:space="preserve"> </w:t>
      </w:r>
      <w:r w:rsidRPr="00527DC3">
        <w:t>bias”. For reference, “</w:t>
      </w:r>
      <w:r w:rsidR="007F4A31">
        <w:t>b</w:t>
      </w:r>
      <w:r w:rsidRPr="00527DC3">
        <w:t>ias” is defined</w:t>
      </w:r>
      <w:r w:rsidR="00421B68" w:rsidRPr="00527DC3">
        <w:t xml:space="preserve"> by</w:t>
      </w:r>
      <w:r w:rsidRPr="00527DC3">
        <w:t xml:space="preserve"> </w:t>
      </w:r>
      <w:r w:rsidR="00421B68" w:rsidRPr="00527DC3">
        <w:fldChar w:fldCharType="begin"/>
      </w:r>
      <w:r w:rsidR="00421B68" w:rsidRPr="00527DC3">
        <w:instrText xml:space="preserve"> ADDIN ZOTERO_ITEM CSL_CITATION {"citationID":"I7DKXK5B","properties":{"custom":"OHAT (2019)","formattedCitation":"OHAT (2019)","plainCitation":"OHAT (2019)","noteIndex":0},"citationItems":[{"id":11791,"uris":["http://zotero.org/users/148142/items/QNVMZ3M2"],"uri":["http://zotero.org/users/148142/items/QNVMZ3M2"],"itemData":{"id":11791,"type":"report","page":"101","publisher":"Office of Health Assessment and Translation (OHAT), US Department of Health and Human Services","title":"Handbook for Conducting a Literature-Based Health Assessment Using OHAT Approach for Systematic Review and Evidence Integration","URL":"https://ntp.niehs.nih.gov/go/ohathandbook","author":[{"literal":"OHAT"}],"issued":{"date-parts":[["2019",3,4]]}}}],"schema":"https://github.com/citation-style-language/schema/raw/master/csl-citation.json"} </w:instrText>
      </w:r>
      <w:r w:rsidR="00421B68" w:rsidRPr="00527DC3">
        <w:fldChar w:fldCharType="separate"/>
      </w:r>
      <w:r w:rsidR="0062533A" w:rsidRPr="0062533A">
        <w:rPr>
          <w:rFonts w:cs="Arial"/>
        </w:rPr>
        <w:t>OHAT (2019)</w:t>
      </w:r>
      <w:r w:rsidR="00421B68" w:rsidRPr="00527DC3">
        <w:fldChar w:fldCharType="end"/>
      </w:r>
      <w:r>
        <w:rPr>
          <w:rStyle w:val="FootnoteReference"/>
        </w:rPr>
        <w:footnoteReference w:id="2"/>
      </w:r>
      <w:r w:rsidR="00421B68" w:rsidRPr="00527DC3">
        <w:t xml:space="preserve"> </w:t>
      </w:r>
      <w:r w:rsidRPr="00527DC3">
        <w:t>as:</w:t>
      </w:r>
      <w:r w:rsidR="00421B68" w:rsidRPr="00527DC3">
        <w:t xml:space="preserve"> </w:t>
      </w:r>
      <w:r w:rsidRPr="00527DC3">
        <w:t>“</w:t>
      </w:r>
      <w:r w:rsidRPr="00527DC3">
        <w:rPr>
          <w:i/>
          <w:iCs/>
        </w:rPr>
        <w:t>a systematic error, or deviation from the truth, in results or inferences. Biases can operate in either direction: different biases can lead to underestimation or overestimation of the true effect. Biases can vary in magnitude: some are small (and trivial compared with the observed effect), and some are substantial (so that an apparent finding may be entirely due to bias)</w:t>
      </w:r>
      <w:r w:rsidRPr="00527DC3">
        <w:t>”</w:t>
      </w:r>
      <w:r w:rsidR="00421B68" w:rsidRPr="00527DC3">
        <w:t>.</w:t>
      </w:r>
      <w:r w:rsidRPr="00527DC3">
        <w:t xml:space="preserve"> </w:t>
      </w:r>
    </w:p>
    <w:p w14:paraId="4E0BB0BF" w14:textId="582927A1" w:rsidR="0014759D" w:rsidRPr="00527DC3" w:rsidRDefault="00992883" w:rsidP="0014759D">
      <w:r w:rsidRPr="00527DC3">
        <w:t xml:space="preserve">Further, the process of evaluating individual studies for </w:t>
      </w:r>
      <w:r w:rsidR="007F4A31" w:rsidRPr="001D70FF">
        <w:rPr>
          <w:bCs/>
        </w:rPr>
        <w:t>risk of bias</w:t>
      </w:r>
      <w:r w:rsidRPr="00527DC3">
        <w:t xml:space="preserve"> involves “the assessment of whether the design and conduct of a study compromised the credibility of the link between exposure and outcome” </w:t>
      </w:r>
      <w:r w:rsidRPr="00527DC3">
        <w:fldChar w:fldCharType="begin"/>
      </w:r>
      <w:r w:rsidRPr="00527DC3">
        <w:instrText xml:space="preserve"> ADDIN ZOTERO_ITEM CSL_CITATION {"citationID":"sVqSkciG","properties":{"formattedCitation":"(OHAT, 2015)","plainCitation":"(OHAT, 2015)","noteIndex":0},"citationItems":[{"id":11710,"uris":["http://zotero.org/users/148142/items/N6FQ6WBC"],"uri":["http://zotero.org/users/148142/items/N6FQ6WBC"],"itemData":{"id":11710,"type":"webpage","title":"Risk of Bias Tool. Office of Health Assessment and Translation (OHAT), U.S. Department of Health and Human Services","URL":"https://ntp.niehs.nih.gov/whatwestudy/assessments/noncancer/riskbias/index.html","author":[{"literal":"OHAT"}],"accessed":{"date-parts":[["2020",6,19]]},"issued":{"date-parts":[["2015",1]]}}}],"schema":"https://github.com/citation-style-language/schema/raw/master/csl-citation.json"} </w:instrText>
      </w:r>
      <w:r w:rsidRPr="00527DC3">
        <w:fldChar w:fldCharType="separate"/>
      </w:r>
      <w:r w:rsidR="0062533A" w:rsidRPr="0062533A">
        <w:rPr>
          <w:rFonts w:cs="Arial"/>
        </w:rPr>
        <w:t>(OHAT, 2015)</w:t>
      </w:r>
      <w:r w:rsidRPr="00527DC3">
        <w:fldChar w:fldCharType="end"/>
      </w:r>
      <w:r w:rsidRPr="00527DC3">
        <w:t>.</w:t>
      </w:r>
    </w:p>
    <w:p w14:paraId="1DC9C203" w14:textId="711D9943" w:rsidR="002B55AA" w:rsidRPr="0036152F" w:rsidRDefault="00992883" w:rsidP="007C694A">
      <w:r>
        <w:t>The OHAT Risk-of-Bias Tool (</w:t>
      </w:r>
      <w:r w:rsidR="0014759D" w:rsidRPr="0036152F">
        <w:fldChar w:fldCharType="begin"/>
      </w:r>
      <w:r w:rsidR="0014759D" w:rsidRPr="0036152F">
        <w:instrText xml:space="preserve"> ADDIN ZOTERO_ITEM CSL_CITATION {"citationID":"9gVbIeNA","properties":{"custom":"OHAT (2015)","formattedCitation":"OHAT (2015)","plainCitation":"OHAT (2015)","noteIndex":0},"citationItems":[{"id":11710,"uris":["http://zotero.org/users/148142/items/N6FQ6WBC"],"uri":["http://zotero.org/users/148142/items/N6FQ6WBC"],"itemData":{"id":11710,"type":"webpage","title":"Risk of Bias Tool. Office of Health Assessment and Translation (OHAT), U.S. Department of Health and Human Services","URL":"https://ntp.niehs.nih.gov/whatwestudy/assessments/noncancer/riskbias/index.html","author":[{"literal":"OHAT"}],"accessed":{"date-parts":[["2020",6,19]]},"issued":{"date-parts":[["2015",1]]}}}],"schema":"https://github.com/citation-style-language/schema/raw/master/csl-citation.json"} </w:instrText>
      </w:r>
      <w:r w:rsidR="0014759D" w:rsidRPr="0036152F">
        <w:fldChar w:fldCharType="separate"/>
      </w:r>
      <w:r w:rsidR="0062533A" w:rsidRPr="0062533A">
        <w:rPr>
          <w:rFonts w:cs="Arial"/>
        </w:rPr>
        <w:t>OHAT (2015)</w:t>
      </w:r>
      <w:r w:rsidR="0014759D" w:rsidRPr="0036152F">
        <w:fldChar w:fldCharType="end"/>
      </w:r>
      <w:r>
        <w:t>)</w:t>
      </w:r>
      <w:r w:rsidR="0014759D" w:rsidRPr="0036152F">
        <w:t xml:space="preserve"> provides </w:t>
      </w:r>
      <w:r w:rsidR="003C6529" w:rsidRPr="0036152F">
        <w:t xml:space="preserve">rigorous protocols </w:t>
      </w:r>
      <w:r w:rsidR="0014759D" w:rsidRPr="0036152F">
        <w:t xml:space="preserve">that </w:t>
      </w:r>
      <w:r w:rsidR="003C6529" w:rsidRPr="0036152F">
        <w:t xml:space="preserve">can be applied to </w:t>
      </w:r>
      <w:r w:rsidR="00AF35D0" w:rsidRPr="0036152F">
        <w:t>case control studies, cohort studies, diagnostic test studies, randomised controlled trials, and cross</w:t>
      </w:r>
      <w:r w:rsidR="003C6529" w:rsidRPr="0036152F">
        <w:t>-sectional stud</w:t>
      </w:r>
      <w:r w:rsidR="00AF35D0" w:rsidRPr="0036152F">
        <w:t xml:space="preserve">ies. </w:t>
      </w:r>
      <w:r w:rsidR="0014759D" w:rsidRPr="0036152F">
        <w:t xml:space="preserve">For these study types it was originally planned to </w:t>
      </w:r>
      <w:r w:rsidR="003C6529" w:rsidRPr="0036152F">
        <w:t xml:space="preserve">apply the OHAT </w:t>
      </w:r>
      <w:r w:rsidR="00EE5B09" w:rsidRPr="0036152F">
        <w:t>Risk-of-Bias Too</w:t>
      </w:r>
      <w:r w:rsidR="003C6529" w:rsidRPr="0036152F">
        <w:t>l</w:t>
      </w:r>
      <w:r w:rsidR="00EE5B09" w:rsidRPr="0036152F">
        <w:t xml:space="preserve"> </w:t>
      </w:r>
      <w:r w:rsidR="0062791D" w:rsidRPr="0036152F">
        <w:fldChar w:fldCharType="begin"/>
      </w:r>
      <w:r w:rsidR="00421B68" w:rsidRPr="0036152F">
        <w:instrText xml:space="preserve"> ADDIN ZOTERO_ITEM CSL_CITATION {"citationID":"wsqSL7oz","properties":{"formattedCitation":"(OHAT, 2015)","plainCitation":"(OHAT, 2015)","noteIndex":0},"citationItems":[{"id":11710,"uris":["http://zotero.org/users/148142/items/N6FQ6WBC"],"uri":["http://zotero.org/users/148142/items/N6FQ6WBC"],"itemData":{"id":11710,"type":"webpage","title":"Risk of Bias Tool. Office of Health Assessment and Translation (OHAT), U.S. Department of Health and Human Services","URL":"https://ntp.niehs.nih.gov/whatwestudy/assessments/noncancer/riskbias/index.html","author":[{"literal":"OHAT"}],"accessed":{"date-parts":[["2020",6,19]]},"issued":{"date-parts":[["2015",1]]}}}],"schema":"https://github.com/citation-style-language/schema/raw/master/csl-citation.json"} </w:instrText>
      </w:r>
      <w:r w:rsidR="0062791D" w:rsidRPr="0036152F">
        <w:fldChar w:fldCharType="separate"/>
      </w:r>
      <w:r w:rsidR="0062533A" w:rsidRPr="0062533A">
        <w:rPr>
          <w:rFonts w:cs="Arial"/>
        </w:rPr>
        <w:t>(OHAT, 2015)</w:t>
      </w:r>
      <w:r w:rsidR="0062791D" w:rsidRPr="0036152F">
        <w:fldChar w:fldCharType="end"/>
      </w:r>
      <w:r w:rsidR="0062791D" w:rsidRPr="0036152F">
        <w:t xml:space="preserve"> and to develop similar risk of bias assessment criteria for the remaining categories of systematic reviews, qualitative and quantitative studies.  However, </w:t>
      </w:r>
      <w:r>
        <w:t xml:space="preserve">it was determined that the OHAT tool was not suitable for </w:t>
      </w:r>
      <w:r w:rsidR="00527DC3" w:rsidRPr="0036152F">
        <w:t>many</w:t>
      </w:r>
      <w:r>
        <w:t xml:space="preserve"> of the</w:t>
      </w:r>
      <w:r w:rsidR="0062791D" w:rsidRPr="0036152F">
        <w:t xml:space="preserve"> shortlisted studies remaining after the screening process</w:t>
      </w:r>
      <w:r>
        <w:t>.</w:t>
      </w:r>
      <w:r w:rsidR="008B14CA" w:rsidRPr="0036152F">
        <w:t xml:space="preserve">  Consequently, </w:t>
      </w:r>
      <w:r w:rsidR="007C694A" w:rsidRPr="0036152F">
        <w:t xml:space="preserve">the CASP critical appraisal </w:t>
      </w:r>
      <w:r>
        <w:t>tools</w:t>
      </w:r>
      <w:r w:rsidR="007C694A" w:rsidRPr="0036152F">
        <w:t xml:space="preserve"> w</w:t>
      </w:r>
      <w:r>
        <w:t>ere</w:t>
      </w:r>
      <w:r w:rsidR="007C694A" w:rsidRPr="0036152F">
        <w:t xml:space="preserve"> used to conduct </w:t>
      </w:r>
      <w:r>
        <w:t>quality</w:t>
      </w:r>
      <w:r w:rsidR="007C694A" w:rsidRPr="0036152F">
        <w:t xml:space="preserve"> assessment</w:t>
      </w:r>
      <w:r>
        <w:t>s</w:t>
      </w:r>
      <w:r w:rsidR="007C694A" w:rsidRPr="0036152F">
        <w:t xml:space="preserve"> for </w:t>
      </w:r>
      <w:r w:rsidR="00FE7022">
        <w:t xml:space="preserve">all study types </w:t>
      </w:r>
      <w:r w:rsidR="007C694A" w:rsidRPr="0036152F">
        <w:t xml:space="preserve">because </w:t>
      </w:r>
      <w:r>
        <w:t>they were simpler and more efficient to use systematically across different study types</w:t>
      </w:r>
      <w:r w:rsidR="00D518F0">
        <w:t xml:space="preserve">. </w:t>
      </w:r>
      <w:r>
        <w:t xml:space="preserve">While not completely overlapping, the CASP tools </w:t>
      </w:r>
      <w:r w:rsidR="007C694A" w:rsidRPr="0036152F">
        <w:t>appl</w:t>
      </w:r>
      <w:r>
        <w:t>y</w:t>
      </w:r>
      <w:r w:rsidR="007C694A" w:rsidRPr="0036152F">
        <w:t xml:space="preserve"> similar questions </w:t>
      </w:r>
      <w:r>
        <w:t>relating to some of the key OHAT risk of bias domains for evaluating</w:t>
      </w:r>
      <w:r w:rsidR="00DC5C3C">
        <w:t xml:space="preserve"> </w:t>
      </w:r>
      <w:r w:rsidR="007C694A" w:rsidRPr="0036152F">
        <w:t xml:space="preserve">the </w:t>
      </w:r>
      <w:r>
        <w:t xml:space="preserve">internal </w:t>
      </w:r>
      <w:r w:rsidR="007C694A" w:rsidRPr="0036152F">
        <w:t xml:space="preserve">validity of </w:t>
      </w:r>
      <w:r>
        <w:t>a primary</w:t>
      </w:r>
      <w:r w:rsidRPr="0036152F">
        <w:t xml:space="preserve"> </w:t>
      </w:r>
      <w:r w:rsidR="007C694A" w:rsidRPr="0036152F">
        <w:t xml:space="preserve">study and the quality of its </w:t>
      </w:r>
      <w:r>
        <w:t xml:space="preserve">research </w:t>
      </w:r>
      <w:r w:rsidR="007C694A" w:rsidRPr="0036152F">
        <w:t>findings.</w:t>
      </w:r>
      <w:r w:rsidR="005D2C33">
        <w:t xml:space="preserve">  The complete list of CASP queries is presented in Appendix 4.</w:t>
      </w:r>
    </w:p>
    <w:p w14:paraId="529D36C4" w14:textId="035C827A" w:rsidR="0062791D" w:rsidRPr="0036152F" w:rsidRDefault="00992883" w:rsidP="007C694A">
      <w:r w:rsidRPr="0036152F">
        <w:t xml:space="preserve">The OHAT Risk-of-Bias Tool </w:t>
      </w:r>
      <w:r w:rsidRPr="0036152F">
        <w:fldChar w:fldCharType="begin"/>
      </w:r>
      <w:r w:rsidR="00E539DB" w:rsidRPr="0036152F">
        <w:instrText xml:space="preserve"> ADDIN ZOTERO_ITEM CSL_CITATION {"citationID":"hUp88Fyx","properties":{"formattedCitation":"(OHAT, 2015)","plainCitation":"(OHAT, 2015)","noteIndex":0},"citationItems":[{"id":11710,"uris":["http://zotero.org/users/148142/items/N6FQ6WBC"],"uri":["http://zotero.org/users/148142/items/N6FQ6WBC"],"itemData":{"id":11710,"type":"webpage","title":"Risk of Bias Tool. Office of Health Assessment and Translation (OHAT), U.S. Department of Health and Human Services","URL":"https://ntp.niehs.nih.gov/whatwestudy/assessments/noncancer/riskbias/index.html","author":[{"literal":"OHAT"}],"accessed":{"date-parts":[["2020",6,19]]},"issued":{"date-parts":[["2015",1]]}}}],"schema":"https://github.com/citation-style-language/schema/raw/master/csl-citation.json"} </w:instrText>
      </w:r>
      <w:r w:rsidRPr="0036152F">
        <w:fldChar w:fldCharType="separate"/>
      </w:r>
      <w:r w:rsidR="0062533A" w:rsidRPr="0062533A">
        <w:rPr>
          <w:rFonts w:cs="Arial"/>
        </w:rPr>
        <w:t>(OHAT, 2015)</w:t>
      </w:r>
      <w:r w:rsidRPr="0036152F">
        <w:fldChar w:fldCharType="end"/>
      </w:r>
      <w:r w:rsidRPr="0036152F">
        <w:t xml:space="preserve"> provides a colour-coded visual scheme to summarise </w:t>
      </w:r>
      <w:r w:rsidR="007F4A31">
        <w:t>risk of bias</w:t>
      </w:r>
      <w:r w:rsidRPr="0036152F">
        <w:t xml:space="preserve"> assessments and this scheme was applied based on the response to the CASP questions</w:t>
      </w:r>
      <w:r w:rsidR="009A19C3" w:rsidRPr="0036152F">
        <w:t xml:space="preserve"> (</w:t>
      </w:r>
      <w:r w:rsidR="009A19C3" w:rsidRPr="0036152F">
        <w:fldChar w:fldCharType="begin"/>
      </w:r>
      <w:r w:rsidR="009A19C3" w:rsidRPr="0036152F">
        <w:instrText xml:space="preserve"> REF _Ref70955381 \h </w:instrText>
      </w:r>
      <w:r w:rsidR="009A19C3" w:rsidRPr="0036152F">
        <w:fldChar w:fldCharType="separate"/>
      </w:r>
      <w:r w:rsidR="00667879">
        <w:t xml:space="preserve">Table </w:t>
      </w:r>
      <w:r w:rsidR="00667879">
        <w:rPr>
          <w:noProof/>
        </w:rPr>
        <w:t>2</w:t>
      </w:r>
      <w:r w:rsidR="00667879">
        <w:noBreakHyphen/>
      </w:r>
      <w:r w:rsidR="00667879">
        <w:rPr>
          <w:noProof/>
        </w:rPr>
        <w:t>6</w:t>
      </w:r>
      <w:r w:rsidR="009A19C3" w:rsidRPr="0036152F">
        <w:fldChar w:fldCharType="end"/>
      </w:r>
      <w:r w:rsidR="009A19C3" w:rsidRPr="0036152F">
        <w:t>).</w:t>
      </w:r>
      <w:r w:rsidR="00BA0D1A" w:rsidRPr="00BA0D1A">
        <w:t xml:space="preserve"> </w:t>
      </w:r>
      <w:r w:rsidR="00BA0D1A">
        <w:t>The combination of the two critical appraisal tools allowed for a reasonable assessment of study quality within the resources available for the review.</w:t>
      </w:r>
    </w:p>
    <w:p w14:paraId="0A4EAB61" w14:textId="095143E2" w:rsidR="00DA380A" w:rsidRPr="007C694A" w:rsidRDefault="00992883" w:rsidP="00C67CF5">
      <w:pPr>
        <w:pStyle w:val="Caption"/>
      </w:pPr>
      <w:bookmarkStart w:id="74" w:name="_Ref70955381"/>
      <w:bookmarkStart w:id="75" w:name="_Toc106900974"/>
      <w:r>
        <w:t xml:space="preserve">Table </w:t>
      </w:r>
      <w:r w:rsidR="00B438A3">
        <w:fldChar w:fldCharType="begin"/>
      </w:r>
      <w:r>
        <w:instrText xml:space="preserve"> STYLEREF 1 \s </w:instrText>
      </w:r>
      <w:r w:rsidR="00B438A3">
        <w:fldChar w:fldCharType="separate"/>
      </w:r>
      <w:r w:rsidR="00667879">
        <w:rPr>
          <w:noProof/>
        </w:rPr>
        <w:t>2</w:t>
      </w:r>
      <w:r w:rsidR="00B438A3">
        <w:rPr>
          <w:noProof/>
        </w:rPr>
        <w:fldChar w:fldCharType="end"/>
      </w:r>
      <w:r w:rsidR="00D35187">
        <w:noBreakHyphen/>
      </w:r>
      <w:r w:rsidR="00B438A3">
        <w:fldChar w:fldCharType="begin"/>
      </w:r>
      <w:r>
        <w:instrText xml:space="preserve"> SEQ Table \* ARABIC \s 1 </w:instrText>
      </w:r>
      <w:r w:rsidR="00B438A3">
        <w:fldChar w:fldCharType="separate"/>
      </w:r>
      <w:r w:rsidR="00667879">
        <w:rPr>
          <w:noProof/>
        </w:rPr>
        <w:t>6</w:t>
      </w:r>
      <w:r w:rsidR="00B438A3">
        <w:rPr>
          <w:noProof/>
        </w:rPr>
        <w:fldChar w:fldCharType="end"/>
      </w:r>
      <w:bookmarkEnd w:id="74"/>
      <w:r>
        <w:t xml:space="preserve">. </w:t>
      </w:r>
      <w:r w:rsidRPr="007C694A">
        <w:t>OHAT Risk</w:t>
      </w:r>
      <w:r w:rsidR="00C324F1">
        <w:t xml:space="preserve"> </w:t>
      </w:r>
      <w:r w:rsidRPr="007C694A">
        <w:t>of</w:t>
      </w:r>
      <w:r w:rsidR="00C324F1">
        <w:t xml:space="preserve"> b</w:t>
      </w:r>
      <w:r w:rsidRPr="007C694A">
        <w:t xml:space="preserve">ias </w:t>
      </w:r>
      <w:r>
        <w:t>scheme categories</w:t>
      </w:r>
      <w:r w:rsidR="002B0849">
        <w:t xml:space="preserve"> (</w:t>
      </w:r>
      <w:r w:rsidR="002555F6">
        <w:t>OHAT, 2015</w:t>
      </w:r>
      <w:r w:rsidR="007F4A31">
        <w:t>)</w:t>
      </w:r>
      <w:bookmarkEnd w:id="75"/>
    </w:p>
    <w:tbl>
      <w:tblPr>
        <w:tblStyle w:val="EcosleftTableStyle"/>
        <w:tblW w:w="7792" w:type="dxa"/>
        <w:tblCellMar>
          <w:left w:w="57" w:type="dxa"/>
          <w:right w:w="57" w:type="dxa"/>
        </w:tblCellMar>
        <w:tblLook w:val="04A0" w:firstRow="1" w:lastRow="0" w:firstColumn="1" w:lastColumn="0" w:noHBand="0" w:noVBand="1"/>
      </w:tblPr>
      <w:tblGrid>
        <w:gridCol w:w="704"/>
        <w:gridCol w:w="7088"/>
      </w:tblGrid>
      <w:tr w:rsidR="00BF2DBF" w14:paraId="3376FB9B" w14:textId="77777777" w:rsidTr="00BF2D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4" w:type="dxa"/>
          </w:tcPr>
          <w:p w14:paraId="092E3438" w14:textId="18FF3A10" w:rsidR="00DA380A" w:rsidRPr="00BD3F6B" w:rsidRDefault="00992883" w:rsidP="00BD3F6B">
            <w:pPr>
              <w:spacing w:before="20" w:after="20" w:line="240" w:lineRule="auto"/>
              <w:rPr>
                <w:rFonts w:asciiTheme="minorHAnsi" w:hAnsiTheme="minorHAnsi" w:cstheme="minorHAnsi"/>
                <w:noProof/>
                <w:sz w:val="18"/>
                <w:szCs w:val="28"/>
              </w:rPr>
            </w:pPr>
            <w:r w:rsidRPr="00BD3F6B">
              <w:rPr>
                <w:rFonts w:asciiTheme="minorHAnsi" w:hAnsiTheme="minorHAnsi" w:cstheme="minorHAnsi"/>
                <w:noProof/>
                <w:sz w:val="18"/>
                <w:szCs w:val="28"/>
              </w:rPr>
              <w:t>Symbol</w:t>
            </w:r>
          </w:p>
        </w:tc>
        <w:tc>
          <w:tcPr>
            <w:tcW w:w="7088" w:type="dxa"/>
          </w:tcPr>
          <w:p w14:paraId="4C960CD4" w14:textId="7945ADC2" w:rsidR="00DA380A" w:rsidRPr="00BD3F6B" w:rsidRDefault="00992883" w:rsidP="00BD3F6B">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18"/>
                <w:szCs w:val="28"/>
                <w:lang w:bidi="en-US"/>
              </w:rPr>
            </w:pPr>
            <w:r w:rsidRPr="00BD3F6B">
              <w:rPr>
                <w:rFonts w:asciiTheme="minorHAnsi" w:hAnsiTheme="minorHAnsi" w:cstheme="minorHAnsi"/>
                <w:noProof/>
                <w:sz w:val="18"/>
                <w:szCs w:val="28"/>
                <w:lang w:bidi="en-US"/>
              </w:rPr>
              <w:t>Description</w:t>
            </w:r>
          </w:p>
        </w:tc>
      </w:tr>
      <w:tr w:rsidR="00BF2DBF" w14:paraId="4C092135" w14:textId="77777777" w:rsidTr="00BF2DBF">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008000"/>
          </w:tcPr>
          <w:p w14:paraId="33ACE140" w14:textId="19B0D701" w:rsidR="00DA380A" w:rsidRPr="00BD3F6B" w:rsidRDefault="00992883" w:rsidP="00315E38">
            <w:pPr>
              <w:spacing w:before="20" w:after="20" w:line="240" w:lineRule="auto"/>
              <w:jc w:val="center"/>
              <w:rPr>
                <w:rFonts w:asciiTheme="minorHAnsi" w:hAnsiTheme="minorHAnsi" w:cstheme="minorHAnsi"/>
                <w:b/>
                <w:bCs/>
                <w:noProof/>
                <w:sz w:val="32"/>
                <w:szCs w:val="32"/>
              </w:rPr>
            </w:pPr>
            <w:r w:rsidRPr="00BD3F6B">
              <w:rPr>
                <w:rFonts w:asciiTheme="minorHAnsi" w:hAnsiTheme="minorHAnsi" w:cstheme="minorHAnsi"/>
                <w:b/>
                <w:bCs/>
                <w:noProof/>
                <w:color w:val="FFFFFF" w:themeColor="background1"/>
                <w:sz w:val="32"/>
                <w:szCs w:val="32"/>
              </w:rPr>
              <w:t>++</w:t>
            </w:r>
          </w:p>
        </w:tc>
        <w:tc>
          <w:tcPr>
            <w:tcW w:w="7088" w:type="dxa"/>
          </w:tcPr>
          <w:p w14:paraId="32D26212" w14:textId="08D6DD1A" w:rsidR="00DA380A" w:rsidRPr="00BD3F6B" w:rsidRDefault="00992883" w:rsidP="00DA380A">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BD3F6B">
              <w:rPr>
                <w:rFonts w:asciiTheme="minorHAnsi" w:hAnsiTheme="minorHAnsi" w:cstheme="minorHAnsi"/>
                <w:b/>
                <w:i/>
                <w:lang w:bidi="en-US"/>
              </w:rPr>
              <w:t xml:space="preserve">Definitely Low </w:t>
            </w:r>
            <w:r w:rsidRPr="00BD3F6B">
              <w:rPr>
                <w:rFonts w:asciiTheme="minorHAnsi" w:hAnsiTheme="minorHAnsi" w:cstheme="minorHAnsi"/>
                <w:i/>
                <w:lang w:bidi="en-US"/>
              </w:rPr>
              <w:t>risk of bias</w:t>
            </w:r>
            <w:r w:rsidRPr="00BD3F6B">
              <w:rPr>
                <w:rFonts w:asciiTheme="minorHAnsi" w:hAnsiTheme="minorHAnsi" w:cstheme="minorHAnsi"/>
                <w:lang w:bidi="en-US"/>
              </w:rPr>
              <w:t>:</w:t>
            </w:r>
          </w:p>
        </w:tc>
      </w:tr>
      <w:tr w:rsidR="00BF2DBF" w14:paraId="18BDC195" w14:textId="77777777" w:rsidTr="00BF2DBF">
        <w:tc>
          <w:tcPr>
            <w:cnfStyle w:val="001000000000" w:firstRow="0" w:lastRow="0" w:firstColumn="1" w:lastColumn="0" w:oddVBand="0" w:evenVBand="0" w:oddHBand="0" w:evenHBand="0" w:firstRowFirstColumn="0" w:firstRowLastColumn="0" w:lastRowFirstColumn="0" w:lastRowLastColumn="0"/>
            <w:tcW w:w="704" w:type="dxa"/>
            <w:vMerge/>
            <w:shd w:val="clear" w:color="auto" w:fill="008000"/>
          </w:tcPr>
          <w:p w14:paraId="5C104BEE" w14:textId="77777777" w:rsidR="00DA380A" w:rsidRPr="00BD3F6B" w:rsidRDefault="00DA380A" w:rsidP="00315E38">
            <w:pPr>
              <w:spacing w:before="20" w:after="20" w:line="240" w:lineRule="auto"/>
              <w:jc w:val="center"/>
              <w:rPr>
                <w:rFonts w:asciiTheme="minorHAnsi" w:hAnsiTheme="minorHAnsi" w:cstheme="minorHAnsi"/>
                <w:sz w:val="32"/>
                <w:szCs w:val="32"/>
                <w:lang w:bidi="en-US"/>
              </w:rPr>
            </w:pPr>
          </w:p>
        </w:tc>
        <w:tc>
          <w:tcPr>
            <w:tcW w:w="7088" w:type="dxa"/>
          </w:tcPr>
          <w:p w14:paraId="154BD1D6" w14:textId="2B250D0A" w:rsidR="00DA380A" w:rsidRPr="00BD3F6B" w:rsidRDefault="00992883" w:rsidP="00DA380A">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BD3F6B">
              <w:rPr>
                <w:rFonts w:asciiTheme="minorHAnsi" w:hAnsiTheme="minorHAnsi" w:cstheme="minorHAnsi"/>
                <w:lang w:bidi="en-US"/>
              </w:rPr>
              <w:t>There is direct evidence of low risk</w:t>
            </w:r>
            <w:r w:rsidR="00C324F1">
              <w:rPr>
                <w:rFonts w:asciiTheme="minorHAnsi" w:hAnsiTheme="minorHAnsi" w:cstheme="minorHAnsi"/>
                <w:lang w:bidi="en-US"/>
              </w:rPr>
              <w:t xml:space="preserve"> </w:t>
            </w:r>
            <w:r w:rsidRPr="00BD3F6B">
              <w:rPr>
                <w:rFonts w:asciiTheme="minorHAnsi" w:hAnsiTheme="minorHAnsi" w:cstheme="minorHAnsi"/>
                <w:lang w:bidi="en-US"/>
              </w:rPr>
              <w:t>of</w:t>
            </w:r>
            <w:r w:rsidR="00C324F1">
              <w:rPr>
                <w:rFonts w:asciiTheme="minorHAnsi" w:hAnsiTheme="minorHAnsi" w:cstheme="minorHAnsi"/>
                <w:lang w:bidi="en-US"/>
              </w:rPr>
              <w:t xml:space="preserve"> </w:t>
            </w:r>
            <w:r w:rsidRPr="00BD3F6B">
              <w:rPr>
                <w:rFonts w:asciiTheme="minorHAnsi" w:hAnsiTheme="minorHAnsi" w:cstheme="minorHAnsi"/>
                <w:lang w:bidi="en-US"/>
              </w:rPr>
              <w:t>bias practices</w:t>
            </w:r>
            <w:r w:rsidR="00315E38" w:rsidRPr="00BD3F6B">
              <w:rPr>
                <w:rFonts w:asciiTheme="minorHAnsi" w:hAnsiTheme="minorHAnsi" w:cstheme="minorHAnsi"/>
                <w:lang w:bidi="en-US"/>
              </w:rPr>
              <w:t>.</w:t>
            </w:r>
            <w:r w:rsidRPr="00BD3F6B">
              <w:rPr>
                <w:rFonts w:asciiTheme="minorHAnsi" w:hAnsiTheme="minorHAnsi" w:cstheme="minorHAnsi"/>
                <w:lang w:bidi="en-US"/>
              </w:rPr>
              <w:t xml:space="preserve"> </w:t>
            </w:r>
            <w:r w:rsidR="00315E38" w:rsidRPr="00BD3F6B">
              <w:rPr>
                <w:rFonts w:asciiTheme="minorHAnsi" w:hAnsiTheme="minorHAnsi" w:cstheme="minorHAnsi"/>
                <w:lang w:bidi="en-US"/>
              </w:rPr>
              <w:br/>
            </w:r>
            <w:r w:rsidRPr="00BD3F6B">
              <w:rPr>
                <w:rFonts w:asciiTheme="minorHAnsi" w:hAnsiTheme="minorHAnsi" w:cstheme="minorHAnsi"/>
                <w:lang w:bidi="en-US"/>
              </w:rPr>
              <w:t>May include specific examples of relevant low risk</w:t>
            </w:r>
            <w:r w:rsidR="00C324F1">
              <w:rPr>
                <w:rFonts w:asciiTheme="minorHAnsi" w:hAnsiTheme="minorHAnsi" w:cstheme="minorHAnsi"/>
                <w:lang w:bidi="en-US"/>
              </w:rPr>
              <w:t xml:space="preserve"> </w:t>
            </w:r>
            <w:r w:rsidRPr="00BD3F6B">
              <w:rPr>
                <w:rFonts w:asciiTheme="minorHAnsi" w:hAnsiTheme="minorHAnsi" w:cstheme="minorHAnsi"/>
                <w:lang w:bidi="en-US"/>
              </w:rPr>
              <w:t>of</w:t>
            </w:r>
            <w:r w:rsidR="00C324F1">
              <w:rPr>
                <w:rFonts w:asciiTheme="minorHAnsi" w:hAnsiTheme="minorHAnsi" w:cstheme="minorHAnsi"/>
                <w:lang w:bidi="en-US"/>
              </w:rPr>
              <w:t xml:space="preserve"> </w:t>
            </w:r>
            <w:r w:rsidRPr="00BD3F6B">
              <w:rPr>
                <w:rFonts w:asciiTheme="minorHAnsi" w:hAnsiTheme="minorHAnsi" w:cstheme="minorHAnsi"/>
                <w:lang w:bidi="en-US"/>
              </w:rPr>
              <w:t>bias practices.</w:t>
            </w:r>
          </w:p>
        </w:tc>
      </w:tr>
      <w:tr w:rsidR="00BF2DBF" w14:paraId="2D839E6E" w14:textId="77777777" w:rsidTr="00BF2DBF">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C2D69B" w:themeFill="accent3" w:themeFillTint="99"/>
          </w:tcPr>
          <w:p w14:paraId="76154026" w14:textId="5C56FEE5" w:rsidR="00DA380A" w:rsidRPr="00BD3F6B" w:rsidRDefault="00992883" w:rsidP="00315E38">
            <w:pPr>
              <w:spacing w:before="20" w:after="20" w:line="240" w:lineRule="auto"/>
              <w:jc w:val="center"/>
              <w:rPr>
                <w:rFonts w:asciiTheme="minorHAnsi" w:hAnsiTheme="minorHAnsi" w:cstheme="minorHAnsi"/>
                <w:b/>
                <w:sz w:val="32"/>
                <w:szCs w:val="32"/>
                <w:lang w:bidi="en-US"/>
              </w:rPr>
            </w:pPr>
            <w:r w:rsidRPr="00BD3F6B">
              <w:rPr>
                <w:rFonts w:asciiTheme="minorHAnsi" w:hAnsiTheme="minorHAnsi" w:cstheme="minorHAnsi"/>
                <w:b/>
                <w:sz w:val="32"/>
                <w:szCs w:val="32"/>
                <w:lang w:bidi="en-US"/>
              </w:rPr>
              <w:t>+</w:t>
            </w:r>
          </w:p>
        </w:tc>
        <w:tc>
          <w:tcPr>
            <w:tcW w:w="7088" w:type="dxa"/>
          </w:tcPr>
          <w:p w14:paraId="42B82581" w14:textId="783DCE03" w:rsidR="00DA380A" w:rsidRPr="00BD3F6B" w:rsidRDefault="00992883" w:rsidP="00DA380A">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BD3F6B">
              <w:rPr>
                <w:rFonts w:asciiTheme="minorHAnsi" w:hAnsiTheme="minorHAnsi" w:cstheme="minorHAnsi"/>
                <w:b/>
                <w:i/>
                <w:lang w:bidi="en-US"/>
              </w:rPr>
              <w:t xml:space="preserve">Probably Low </w:t>
            </w:r>
            <w:r w:rsidRPr="00BD3F6B">
              <w:rPr>
                <w:rFonts w:asciiTheme="minorHAnsi" w:hAnsiTheme="minorHAnsi" w:cstheme="minorHAnsi"/>
                <w:i/>
                <w:lang w:bidi="en-US"/>
              </w:rPr>
              <w:t>risk of bias</w:t>
            </w:r>
            <w:r w:rsidRPr="00BD3F6B">
              <w:rPr>
                <w:rFonts w:asciiTheme="minorHAnsi" w:hAnsiTheme="minorHAnsi" w:cstheme="minorHAnsi"/>
                <w:lang w:bidi="en-US"/>
              </w:rPr>
              <w:t>:</w:t>
            </w:r>
          </w:p>
        </w:tc>
      </w:tr>
      <w:tr w:rsidR="00BF2DBF" w14:paraId="17B3CD10" w14:textId="77777777" w:rsidTr="00BF2DBF">
        <w:tc>
          <w:tcPr>
            <w:cnfStyle w:val="001000000000" w:firstRow="0" w:lastRow="0" w:firstColumn="1" w:lastColumn="0" w:oddVBand="0" w:evenVBand="0" w:oddHBand="0" w:evenHBand="0" w:firstRowFirstColumn="0" w:firstRowLastColumn="0" w:lastRowFirstColumn="0" w:lastRowLastColumn="0"/>
            <w:tcW w:w="704" w:type="dxa"/>
            <w:vMerge/>
            <w:shd w:val="clear" w:color="auto" w:fill="C2D69B" w:themeFill="accent3" w:themeFillTint="99"/>
          </w:tcPr>
          <w:p w14:paraId="5C10E10B" w14:textId="77777777" w:rsidR="00DA380A" w:rsidRPr="00BD3F6B" w:rsidRDefault="00DA380A" w:rsidP="00315E38">
            <w:pPr>
              <w:spacing w:before="20" w:after="20" w:line="240" w:lineRule="auto"/>
              <w:jc w:val="center"/>
              <w:rPr>
                <w:rFonts w:asciiTheme="minorHAnsi" w:hAnsiTheme="minorHAnsi" w:cstheme="minorHAnsi"/>
                <w:noProof/>
                <w:sz w:val="32"/>
                <w:szCs w:val="32"/>
              </w:rPr>
            </w:pPr>
          </w:p>
        </w:tc>
        <w:tc>
          <w:tcPr>
            <w:tcW w:w="7088" w:type="dxa"/>
          </w:tcPr>
          <w:p w14:paraId="2D61B043" w14:textId="22D8F773" w:rsidR="00DA380A" w:rsidRPr="00BD3F6B" w:rsidRDefault="00992883" w:rsidP="00DA380A">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BD3F6B">
              <w:rPr>
                <w:rFonts w:asciiTheme="minorHAnsi" w:hAnsiTheme="minorHAnsi" w:cstheme="minorHAnsi"/>
                <w:lang w:bidi="en-US"/>
              </w:rPr>
              <w:t>There is indirect evidence of low risk</w:t>
            </w:r>
            <w:r w:rsidR="00C324F1">
              <w:rPr>
                <w:rFonts w:asciiTheme="minorHAnsi" w:hAnsiTheme="minorHAnsi" w:cstheme="minorHAnsi"/>
                <w:lang w:bidi="en-US"/>
              </w:rPr>
              <w:t xml:space="preserve"> </w:t>
            </w:r>
            <w:r w:rsidRPr="00BD3F6B">
              <w:rPr>
                <w:rFonts w:asciiTheme="minorHAnsi" w:hAnsiTheme="minorHAnsi" w:cstheme="minorHAnsi"/>
                <w:lang w:bidi="en-US"/>
              </w:rPr>
              <w:t>of</w:t>
            </w:r>
            <w:r w:rsidR="00C324F1">
              <w:rPr>
                <w:rFonts w:asciiTheme="minorHAnsi" w:hAnsiTheme="minorHAnsi" w:cstheme="minorHAnsi"/>
                <w:lang w:bidi="en-US"/>
              </w:rPr>
              <w:t xml:space="preserve"> </w:t>
            </w:r>
            <w:r w:rsidRPr="00BD3F6B">
              <w:rPr>
                <w:rFonts w:asciiTheme="minorHAnsi" w:hAnsiTheme="minorHAnsi" w:cstheme="minorHAnsi"/>
                <w:lang w:bidi="en-US"/>
              </w:rPr>
              <w:t xml:space="preserve">bias practices </w:t>
            </w:r>
            <w:r w:rsidRPr="00BD3F6B">
              <w:rPr>
                <w:rFonts w:asciiTheme="minorHAnsi" w:hAnsiTheme="minorHAnsi" w:cstheme="minorHAnsi"/>
                <w:b/>
                <w:lang w:bidi="en-US"/>
              </w:rPr>
              <w:t xml:space="preserve">OR </w:t>
            </w:r>
            <w:r w:rsidRPr="00BD3F6B">
              <w:rPr>
                <w:rFonts w:asciiTheme="minorHAnsi" w:hAnsiTheme="minorHAnsi" w:cstheme="minorHAnsi"/>
                <w:lang w:bidi="en-US"/>
              </w:rPr>
              <w:t>it is deemed that deviations from low risk</w:t>
            </w:r>
            <w:r w:rsidR="00C324F1">
              <w:rPr>
                <w:rFonts w:asciiTheme="minorHAnsi" w:hAnsiTheme="minorHAnsi" w:cstheme="minorHAnsi"/>
                <w:lang w:bidi="en-US"/>
              </w:rPr>
              <w:t xml:space="preserve"> </w:t>
            </w:r>
            <w:r w:rsidRPr="00BD3F6B">
              <w:rPr>
                <w:rFonts w:asciiTheme="minorHAnsi" w:hAnsiTheme="minorHAnsi" w:cstheme="minorHAnsi"/>
                <w:lang w:bidi="en-US"/>
              </w:rPr>
              <w:t>of</w:t>
            </w:r>
            <w:r w:rsidR="00C324F1">
              <w:rPr>
                <w:rFonts w:asciiTheme="minorHAnsi" w:hAnsiTheme="minorHAnsi" w:cstheme="minorHAnsi"/>
                <w:lang w:bidi="en-US"/>
              </w:rPr>
              <w:t xml:space="preserve"> </w:t>
            </w:r>
            <w:r w:rsidRPr="00BD3F6B">
              <w:rPr>
                <w:rFonts w:asciiTheme="minorHAnsi" w:hAnsiTheme="minorHAnsi" w:cstheme="minorHAnsi"/>
                <w:lang w:bidi="en-US"/>
              </w:rPr>
              <w:t xml:space="preserve">bias practices for these criteria during the study would not appreciably bias results, </w:t>
            </w:r>
            <w:r w:rsidRPr="00BD3F6B">
              <w:rPr>
                <w:rFonts w:asciiTheme="minorHAnsi" w:hAnsiTheme="minorHAnsi" w:cstheme="minorHAnsi"/>
                <w:u w:val="single"/>
                <w:lang w:bidi="en-US"/>
              </w:rPr>
              <w:t>including consideration of direction and magnitude of bias</w:t>
            </w:r>
            <w:r w:rsidRPr="00BD3F6B">
              <w:rPr>
                <w:rFonts w:asciiTheme="minorHAnsi" w:hAnsiTheme="minorHAnsi" w:cstheme="minorHAnsi"/>
                <w:lang w:bidi="en-US"/>
              </w:rPr>
              <w:t>.</w:t>
            </w:r>
          </w:p>
        </w:tc>
      </w:tr>
      <w:tr w:rsidR="00BF2DBF" w14:paraId="7DDCCF60" w14:textId="77777777" w:rsidTr="00BF2DBF">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F2DBDB" w:themeFill="accent2" w:themeFillTint="33"/>
          </w:tcPr>
          <w:p w14:paraId="37FE6901" w14:textId="61465E32" w:rsidR="00DA380A" w:rsidRPr="00BD3F6B" w:rsidRDefault="00992883" w:rsidP="00315E38">
            <w:pPr>
              <w:pStyle w:val="ListParagraph"/>
              <w:spacing w:before="20" w:after="20" w:line="240" w:lineRule="auto"/>
              <w:ind w:left="0"/>
              <w:jc w:val="center"/>
              <w:rPr>
                <w:rFonts w:asciiTheme="minorHAnsi" w:hAnsiTheme="minorHAnsi" w:cstheme="minorHAnsi"/>
                <w:b/>
                <w:sz w:val="32"/>
                <w:szCs w:val="32"/>
                <w:lang w:bidi="en-US"/>
              </w:rPr>
            </w:pPr>
            <w:r w:rsidRPr="00BD3F6B">
              <w:rPr>
                <w:rFonts w:asciiTheme="minorHAnsi" w:hAnsiTheme="minorHAnsi" w:cstheme="minorHAnsi"/>
                <w:b/>
                <w:sz w:val="32"/>
                <w:szCs w:val="32"/>
                <w:lang w:bidi="en-US"/>
              </w:rPr>
              <w:t>-</w:t>
            </w:r>
          </w:p>
        </w:tc>
        <w:tc>
          <w:tcPr>
            <w:tcW w:w="7088" w:type="dxa"/>
          </w:tcPr>
          <w:p w14:paraId="67CEA6AB" w14:textId="0E965318" w:rsidR="00DA380A" w:rsidRPr="00BD3F6B" w:rsidRDefault="00992883" w:rsidP="00DA380A">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BD3F6B">
              <w:rPr>
                <w:rFonts w:asciiTheme="minorHAnsi" w:hAnsiTheme="minorHAnsi" w:cstheme="minorHAnsi"/>
                <w:b/>
                <w:i/>
                <w:lang w:bidi="en-US"/>
              </w:rPr>
              <w:t xml:space="preserve">Probably High </w:t>
            </w:r>
            <w:r w:rsidRPr="00BD3F6B">
              <w:rPr>
                <w:rFonts w:asciiTheme="minorHAnsi" w:hAnsiTheme="minorHAnsi" w:cstheme="minorHAnsi"/>
                <w:i/>
                <w:lang w:bidi="en-US"/>
              </w:rPr>
              <w:t>risk of bias</w:t>
            </w:r>
            <w:r w:rsidRPr="00BD3F6B">
              <w:rPr>
                <w:rFonts w:asciiTheme="minorHAnsi" w:hAnsiTheme="minorHAnsi" w:cstheme="minorHAnsi"/>
                <w:lang w:bidi="en-US"/>
              </w:rPr>
              <w:t>:</w:t>
            </w:r>
          </w:p>
        </w:tc>
      </w:tr>
      <w:tr w:rsidR="00BF2DBF" w14:paraId="4B931E46" w14:textId="77777777" w:rsidTr="00BF2DBF">
        <w:tc>
          <w:tcPr>
            <w:cnfStyle w:val="001000000000" w:firstRow="0" w:lastRow="0" w:firstColumn="1" w:lastColumn="0" w:oddVBand="0" w:evenVBand="0" w:oddHBand="0" w:evenHBand="0" w:firstRowFirstColumn="0" w:firstRowLastColumn="0" w:lastRowFirstColumn="0" w:lastRowLastColumn="0"/>
            <w:tcW w:w="704" w:type="dxa"/>
            <w:vMerge/>
            <w:shd w:val="clear" w:color="auto" w:fill="F2DBDB" w:themeFill="accent2" w:themeFillTint="33"/>
          </w:tcPr>
          <w:p w14:paraId="7E8EA7FF" w14:textId="77777777" w:rsidR="00DA380A" w:rsidRPr="00BD3F6B" w:rsidRDefault="00DA380A" w:rsidP="00315E38">
            <w:pPr>
              <w:spacing w:before="20" w:after="20" w:line="240" w:lineRule="auto"/>
              <w:jc w:val="center"/>
              <w:rPr>
                <w:rFonts w:asciiTheme="minorHAnsi" w:hAnsiTheme="minorHAnsi" w:cstheme="minorHAnsi"/>
                <w:sz w:val="32"/>
                <w:szCs w:val="32"/>
                <w:lang w:bidi="en-US"/>
              </w:rPr>
            </w:pPr>
          </w:p>
        </w:tc>
        <w:tc>
          <w:tcPr>
            <w:tcW w:w="7088" w:type="dxa"/>
          </w:tcPr>
          <w:p w14:paraId="70A48A4D" w14:textId="3E0AC469" w:rsidR="00315E38" w:rsidRPr="00BD3F6B" w:rsidRDefault="00992883" w:rsidP="00DA380A">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BD3F6B">
              <w:rPr>
                <w:rFonts w:asciiTheme="minorHAnsi" w:hAnsiTheme="minorHAnsi" w:cstheme="minorHAnsi"/>
                <w:lang w:bidi="en-US"/>
              </w:rPr>
              <w:t>There is indirect evidence of high risk</w:t>
            </w:r>
            <w:r w:rsidR="00C324F1">
              <w:rPr>
                <w:rFonts w:asciiTheme="minorHAnsi" w:hAnsiTheme="minorHAnsi" w:cstheme="minorHAnsi"/>
                <w:lang w:bidi="en-US"/>
              </w:rPr>
              <w:t xml:space="preserve"> </w:t>
            </w:r>
            <w:r w:rsidRPr="00BD3F6B">
              <w:rPr>
                <w:rFonts w:asciiTheme="minorHAnsi" w:hAnsiTheme="minorHAnsi" w:cstheme="minorHAnsi"/>
                <w:lang w:bidi="en-US"/>
              </w:rPr>
              <w:t>of</w:t>
            </w:r>
            <w:r w:rsidR="00C324F1">
              <w:rPr>
                <w:rFonts w:asciiTheme="minorHAnsi" w:hAnsiTheme="minorHAnsi" w:cstheme="minorHAnsi"/>
                <w:lang w:bidi="en-US"/>
              </w:rPr>
              <w:t xml:space="preserve"> </w:t>
            </w:r>
            <w:r w:rsidRPr="00BD3F6B">
              <w:rPr>
                <w:rFonts w:asciiTheme="minorHAnsi" w:hAnsiTheme="minorHAnsi" w:cstheme="minorHAnsi"/>
                <w:lang w:bidi="en-US"/>
              </w:rPr>
              <w:t>bias practices</w:t>
            </w:r>
          </w:p>
          <w:p w14:paraId="1B0C8D3D" w14:textId="1636ED1A" w:rsidR="00DA380A" w:rsidRPr="00BD3F6B" w:rsidRDefault="00992883" w:rsidP="00DA380A">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BD3F6B">
              <w:rPr>
                <w:rFonts w:asciiTheme="minorHAnsi" w:hAnsiTheme="minorHAnsi" w:cstheme="minorHAnsi"/>
                <w:lang w:bidi="en-US"/>
              </w:rPr>
              <w:t>If there is insufficient information provided about relevant risk</w:t>
            </w:r>
            <w:r w:rsidR="00C324F1">
              <w:rPr>
                <w:rFonts w:asciiTheme="minorHAnsi" w:hAnsiTheme="minorHAnsi" w:cstheme="minorHAnsi"/>
                <w:lang w:bidi="en-US"/>
              </w:rPr>
              <w:t xml:space="preserve"> </w:t>
            </w:r>
            <w:r w:rsidRPr="00BD3F6B">
              <w:rPr>
                <w:rFonts w:asciiTheme="minorHAnsi" w:hAnsiTheme="minorHAnsi" w:cstheme="minorHAnsi"/>
                <w:lang w:bidi="en-US"/>
              </w:rPr>
              <w:t>of</w:t>
            </w:r>
            <w:r w:rsidR="00C324F1">
              <w:rPr>
                <w:rFonts w:asciiTheme="minorHAnsi" w:hAnsiTheme="minorHAnsi" w:cstheme="minorHAnsi"/>
                <w:lang w:bidi="en-US"/>
              </w:rPr>
              <w:t xml:space="preserve"> </w:t>
            </w:r>
            <w:r w:rsidRPr="00BD3F6B">
              <w:rPr>
                <w:rFonts w:asciiTheme="minorHAnsi" w:hAnsiTheme="minorHAnsi" w:cstheme="minorHAnsi"/>
                <w:lang w:bidi="en-US"/>
              </w:rPr>
              <w:t>bias practices, “not reported” or “NR” may be used instead of the minus symbol “-“.</w:t>
            </w:r>
          </w:p>
        </w:tc>
      </w:tr>
      <w:tr w:rsidR="00BF2DBF" w14:paraId="3E413BF5" w14:textId="77777777" w:rsidTr="00BF2DBF">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CC3300"/>
          </w:tcPr>
          <w:p w14:paraId="61370E55" w14:textId="03DA53DD" w:rsidR="00DA380A" w:rsidRPr="00BD3F6B" w:rsidRDefault="00992883" w:rsidP="00315E38">
            <w:pPr>
              <w:spacing w:before="20" w:after="20" w:line="240" w:lineRule="auto"/>
              <w:jc w:val="center"/>
              <w:rPr>
                <w:rFonts w:asciiTheme="minorHAnsi" w:hAnsiTheme="minorHAnsi" w:cstheme="minorHAnsi"/>
                <w:noProof/>
                <w:sz w:val="32"/>
                <w:szCs w:val="32"/>
              </w:rPr>
            </w:pPr>
            <w:r w:rsidRPr="00BD3F6B">
              <w:rPr>
                <w:rFonts w:asciiTheme="minorHAnsi" w:hAnsiTheme="minorHAnsi" w:cstheme="minorHAnsi"/>
                <w:noProof/>
                <w:color w:val="FFFFFF" w:themeColor="background1"/>
                <w:sz w:val="32"/>
                <w:szCs w:val="32"/>
              </w:rPr>
              <w:t>--</w:t>
            </w:r>
          </w:p>
        </w:tc>
        <w:tc>
          <w:tcPr>
            <w:tcW w:w="7088" w:type="dxa"/>
          </w:tcPr>
          <w:p w14:paraId="65FD3759" w14:textId="70287783" w:rsidR="00DA380A" w:rsidRPr="00BD3F6B" w:rsidRDefault="00992883" w:rsidP="00DA380A">
            <w:pPr>
              <w:keepNext/>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BD3F6B">
              <w:rPr>
                <w:rFonts w:asciiTheme="minorHAnsi" w:hAnsiTheme="minorHAnsi" w:cstheme="minorHAnsi"/>
                <w:b/>
                <w:i/>
                <w:lang w:bidi="en-US"/>
              </w:rPr>
              <w:t xml:space="preserve">Definitely High </w:t>
            </w:r>
            <w:r w:rsidRPr="00BD3F6B">
              <w:rPr>
                <w:rFonts w:asciiTheme="minorHAnsi" w:hAnsiTheme="minorHAnsi" w:cstheme="minorHAnsi"/>
                <w:i/>
                <w:lang w:bidi="en-US"/>
              </w:rPr>
              <w:t>risk of bias</w:t>
            </w:r>
            <w:r w:rsidRPr="00BD3F6B">
              <w:rPr>
                <w:rFonts w:asciiTheme="minorHAnsi" w:hAnsiTheme="minorHAnsi" w:cstheme="minorHAnsi"/>
                <w:lang w:bidi="en-US"/>
              </w:rPr>
              <w:t>:</w:t>
            </w:r>
          </w:p>
        </w:tc>
      </w:tr>
      <w:tr w:rsidR="00BF2DBF" w14:paraId="634F95ED" w14:textId="77777777" w:rsidTr="00BF2DBF">
        <w:tc>
          <w:tcPr>
            <w:cnfStyle w:val="001000000000" w:firstRow="0" w:lastRow="0" w:firstColumn="1" w:lastColumn="0" w:oddVBand="0" w:evenVBand="0" w:oddHBand="0" w:evenHBand="0" w:firstRowFirstColumn="0" w:firstRowLastColumn="0" w:lastRowFirstColumn="0" w:lastRowLastColumn="0"/>
            <w:tcW w:w="704" w:type="dxa"/>
            <w:vMerge/>
            <w:shd w:val="clear" w:color="auto" w:fill="CC3300"/>
          </w:tcPr>
          <w:p w14:paraId="2F38D320" w14:textId="77777777" w:rsidR="00DA380A" w:rsidRPr="00BD3F6B" w:rsidRDefault="00DA380A" w:rsidP="00DA380A">
            <w:pPr>
              <w:spacing w:before="20" w:after="20" w:line="240" w:lineRule="auto"/>
              <w:rPr>
                <w:rFonts w:asciiTheme="minorHAnsi" w:hAnsiTheme="minorHAnsi" w:cstheme="minorHAnsi"/>
                <w:lang w:bidi="en-US"/>
              </w:rPr>
            </w:pPr>
          </w:p>
        </w:tc>
        <w:tc>
          <w:tcPr>
            <w:tcW w:w="7088" w:type="dxa"/>
          </w:tcPr>
          <w:p w14:paraId="2FFA64BC" w14:textId="3BBD4FEB" w:rsidR="00315E38" w:rsidRPr="00BD3F6B" w:rsidRDefault="00992883" w:rsidP="00DA380A">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BD3F6B">
              <w:rPr>
                <w:rFonts w:asciiTheme="minorHAnsi" w:hAnsiTheme="minorHAnsi" w:cstheme="minorHAnsi"/>
                <w:lang w:bidi="en-US"/>
              </w:rPr>
              <w:t>There is direct evidence of high risk</w:t>
            </w:r>
            <w:r w:rsidR="00C324F1">
              <w:rPr>
                <w:rFonts w:asciiTheme="minorHAnsi" w:hAnsiTheme="minorHAnsi" w:cstheme="minorHAnsi"/>
                <w:lang w:bidi="en-US"/>
              </w:rPr>
              <w:t xml:space="preserve"> </w:t>
            </w:r>
            <w:r w:rsidRPr="00BD3F6B">
              <w:rPr>
                <w:rFonts w:asciiTheme="minorHAnsi" w:hAnsiTheme="minorHAnsi" w:cstheme="minorHAnsi"/>
                <w:lang w:bidi="en-US"/>
              </w:rPr>
              <w:t>of</w:t>
            </w:r>
            <w:r w:rsidR="00C324F1">
              <w:rPr>
                <w:rFonts w:asciiTheme="minorHAnsi" w:hAnsiTheme="minorHAnsi" w:cstheme="minorHAnsi"/>
                <w:lang w:bidi="en-US"/>
              </w:rPr>
              <w:t xml:space="preserve"> </w:t>
            </w:r>
            <w:r w:rsidRPr="00BD3F6B">
              <w:rPr>
                <w:rFonts w:asciiTheme="minorHAnsi" w:hAnsiTheme="minorHAnsi" w:cstheme="minorHAnsi"/>
                <w:lang w:bidi="en-US"/>
              </w:rPr>
              <w:t>bias practices.</w:t>
            </w:r>
          </w:p>
          <w:p w14:paraId="67A5EBAF" w14:textId="3A3ADAF6" w:rsidR="00DA380A" w:rsidRPr="00BD3F6B" w:rsidRDefault="00992883" w:rsidP="00C324F1">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BD3F6B">
              <w:rPr>
                <w:rFonts w:asciiTheme="minorHAnsi" w:hAnsiTheme="minorHAnsi" w:cstheme="minorHAnsi"/>
                <w:lang w:bidi="en-US"/>
              </w:rPr>
              <w:t>May include specific examples of relevant high risk</w:t>
            </w:r>
            <w:r w:rsidR="00C324F1">
              <w:rPr>
                <w:rFonts w:asciiTheme="minorHAnsi" w:hAnsiTheme="minorHAnsi" w:cstheme="minorHAnsi"/>
                <w:lang w:bidi="en-US"/>
              </w:rPr>
              <w:t xml:space="preserve"> </w:t>
            </w:r>
            <w:r w:rsidRPr="00BD3F6B">
              <w:rPr>
                <w:rFonts w:asciiTheme="minorHAnsi" w:hAnsiTheme="minorHAnsi" w:cstheme="minorHAnsi"/>
                <w:lang w:bidi="en-US"/>
              </w:rPr>
              <w:t>of</w:t>
            </w:r>
            <w:r w:rsidR="00C324F1">
              <w:rPr>
                <w:rFonts w:asciiTheme="minorHAnsi" w:hAnsiTheme="minorHAnsi" w:cstheme="minorHAnsi"/>
                <w:lang w:bidi="en-US"/>
              </w:rPr>
              <w:t xml:space="preserve"> </w:t>
            </w:r>
            <w:r w:rsidRPr="00BD3F6B">
              <w:rPr>
                <w:rFonts w:asciiTheme="minorHAnsi" w:hAnsiTheme="minorHAnsi" w:cstheme="minorHAnsi"/>
                <w:lang w:bidi="en-US"/>
              </w:rPr>
              <w:t>bias practices.</w:t>
            </w:r>
          </w:p>
        </w:tc>
      </w:tr>
    </w:tbl>
    <w:p w14:paraId="53B48A82" w14:textId="65634EB6" w:rsidR="00C81042" w:rsidRPr="0036152F" w:rsidRDefault="00992883" w:rsidP="006A0DF9">
      <w:r w:rsidRPr="0036152F">
        <w:t xml:space="preserve">Studies that </w:t>
      </w:r>
      <w:r w:rsidR="00EB33F9" w:rsidRPr="0036152F">
        <w:t>had</w:t>
      </w:r>
      <w:r w:rsidRPr="0036152F">
        <w:t xml:space="preserve"> a high risk of bias or serious concerns with study quality </w:t>
      </w:r>
      <w:r w:rsidR="00EB33F9" w:rsidRPr="0036152F">
        <w:t>were</w:t>
      </w:r>
      <w:r w:rsidRPr="0036152F">
        <w:t xml:space="preserve"> excluded from the review</w:t>
      </w:r>
      <w:r w:rsidR="00EB33F9" w:rsidRPr="0036152F">
        <w:t xml:space="preserve"> and the </w:t>
      </w:r>
      <w:r w:rsidRPr="0036152F">
        <w:t xml:space="preserve">removal </w:t>
      </w:r>
      <w:r w:rsidR="00EB33F9" w:rsidRPr="0036152F">
        <w:t>was</w:t>
      </w:r>
      <w:r w:rsidRPr="0036152F">
        <w:t xml:space="preserve"> recorded with justification in the PRISMA flow diagram.</w:t>
      </w:r>
    </w:p>
    <w:p w14:paraId="3EEAACE1" w14:textId="5D343426" w:rsidR="00AF35D0" w:rsidRPr="00C11A7A" w:rsidRDefault="00992883" w:rsidP="00AF35D0">
      <w:r w:rsidRPr="00C11A7A">
        <w:t xml:space="preserve">Once a determination of risk of bias for each domain was made, a visual summary of the risk of bias ratings for the included studies </w:t>
      </w:r>
      <w:r w:rsidR="002464AE" w:rsidRPr="00C11A7A">
        <w:t>w</w:t>
      </w:r>
      <w:r w:rsidRPr="00C11A7A">
        <w:t xml:space="preserve">as prepared and used in the next stage of the critical appraisal process to determine overall risk of bias across the body of evidence (see </w:t>
      </w:r>
      <w:r w:rsidR="007C1ED6" w:rsidRPr="00C11A7A">
        <w:t xml:space="preserve">Evidence Evaluation Report, also </w:t>
      </w:r>
      <w:r w:rsidRPr="00C11A7A">
        <w:t>OHAT Handbook Table 9</w:t>
      </w:r>
      <w:r w:rsidR="00102AB1" w:rsidRPr="00C11A7A">
        <w:t xml:space="preserve">, </w:t>
      </w:r>
      <w:r w:rsidR="00102AB1" w:rsidRPr="00C11A7A">
        <w:fldChar w:fldCharType="begin"/>
      </w:r>
      <w:r w:rsidR="00102AB1" w:rsidRPr="00C11A7A">
        <w:instrText xml:space="preserve"> ADDIN ZOTERO_ITEM CSL_CITATION {"citationID":"KSkubaHn","properties":{"custom":"OHAT, 2019)","formattedCitation":"OHAT, 2019)","plainCitation":"OHAT, 2019)","noteIndex":0},"citationItems":[{"id":11791,"uris":["http://zotero.org/users/148142/items/QNVMZ3M2"],"uri":["http://zotero.org/users/148142/items/QNVMZ3M2"],"itemData":{"id":11791,"type":"report","page":"101","publisher":"Office of Health Assessment and Translation (OHAT), US Department of Health and Human Services","title":"Handbook for Conducting a Literature-Based Health Assessment Using OHAT Approach for Systematic Review and Evidence Integration","URL":"https://ntp.niehs.nih.gov/go/ohathandbook","author":[{"literal":"OHAT"}],"issued":{"date-parts":[["2019",3,4]]}}}],"schema":"https://github.com/citation-style-language/schema/raw/master/csl-citation.json"} </w:instrText>
      </w:r>
      <w:r w:rsidR="00102AB1" w:rsidRPr="00C11A7A">
        <w:fldChar w:fldCharType="separate"/>
      </w:r>
      <w:r w:rsidR="0062533A" w:rsidRPr="0062533A">
        <w:rPr>
          <w:rFonts w:cs="Arial"/>
        </w:rPr>
        <w:t>OHAT, 2019)</w:t>
      </w:r>
      <w:r w:rsidR="00102AB1" w:rsidRPr="00C11A7A">
        <w:fldChar w:fldCharType="end"/>
      </w:r>
      <w:r w:rsidRPr="00C11A7A">
        <w:t>.</w:t>
      </w:r>
    </w:p>
    <w:p w14:paraId="3818607A" w14:textId="77777777" w:rsidR="00AF35D0" w:rsidRPr="008F7938" w:rsidRDefault="00AF35D0" w:rsidP="006A0DF9">
      <w:pPr>
        <w:rPr>
          <w:color w:val="365F91" w:themeColor="accent1" w:themeShade="BF"/>
        </w:rPr>
      </w:pPr>
    </w:p>
    <w:p w14:paraId="079D6E80" w14:textId="77777777" w:rsidR="00486DEC" w:rsidRPr="008F7938" w:rsidRDefault="00992883" w:rsidP="004E1680">
      <w:pPr>
        <w:pStyle w:val="Heading2"/>
      </w:pPr>
      <w:bookmarkStart w:id="76" w:name="_Toc106901015"/>
      <w:bookmarkStart w:id="77" w:name="_Ref48299132"/>
      <w:bookmarkStart w:id="78" w:name="_Toc48299169"/>
      <w:r w:rsidRPr="008F7938">
        <w:t>Process for extracting and presenting data</w:t>
      </w:r>
      <w:bookmarkEnd w:id="76"/>
    </w:p>
    <w:p w14:paraId="6DE1454D" w14:textId="77777777" w:rsidR="00D731E6" w:rsidRPr="00756C13" w:rsidRDefault="00D731E6" w:rsidP="00D731E6">
      <w:pPr>
        <w:pStyle w:val="Non-numberedHeading1"/>
        <w:pageBreakBefore w:val="0"/>
        <w:spacing w:after="120"/>
        <w:outlineLvl w:val="0"/>
      </w:pPr>
      <w:bookmarkStart w:id="79" w:name="_Toc106901016"/>
      <w:r w:rsidRPr="00756C13">
        <w:t>Glossary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0"/>
      </w:tblGrid>
      <w:tr w:rsidR="00D731E6" w14:paraId="48FE4DA5" w14:textId="77777777" w:rsidTr="00C641AE">
        <w:tc>
          <w:tcPr>
            <w:tcW w:w="1413" w:type="dxa"/>
          </w:tcPr>
          <w:p w14:paraId="762C8F2F" w14:textId="77777777" w:rsidR="00D731E6" w:rsidRDefault="00D731E6" w:rsidP="00C641AE">
            <w:pPr>
              <w:spacing w:before="40" w:after="40" w:line="240" w:lineRule="auto"/>
            </w:pPr>
            <w:r>
              <w:t>ADWG</w:t>
            </w:r>
          </w:p>
        </w:tc>
        <w:tc>
          <w:tcPr>
            <w:tcW w:w="6230" w:type="dxa"/>
          </w:tcPr>
          <w:p w14:paraId="267DF3CA" w14:textId="77777777" w:rsidR="00D731E6" w:rsidRDefault="00D731E6" w:rsidP="00C641AE">
            <w:pPr>
              <w:spacing w:before="40" w:after="40" w:line="240" w:lineRule="auto"/>
            </w:pPr>
            <w:r>
              <w:t>Australian Drinking Water Guidelines</w:t>
            </w:r>
          </w:p>
        </w:tc>
      </w:tr>
      <w:tr w:rsidR="00D731E6" w14:paraId="36360035" w14:textId="77777777" w:rsidTr="00C641AE">
        <w:tc>
          <w:tcPr>
            <w:tcW w:w="1413" w:type="dxa"/>
          </w:tcPr>
          <w:p w14:paraId="5EF594CC" w14:textId="77777777" w:rsidR="00D731E6" w:rsidRPr="00756C13" w:rsidRDefault="00D731E6" w:rsidP="00C641AE">
            <w:pPr>
              <w:spacing w:before="40" w:after="40" w:line="240" w:lineRule="auto"/>
            </w:pPr>
            <w:bookmarkStart w:id="80" w:name="_Hlk103850125"/>
            <w:r>
              <w:t>AGREE</w:t>
            </w:r>
          </w:p>
        </w:tc>
        <w:tc>
          <w:tcPr>
            <w:tcW w:w="6230" w:type="dxa"/>
          </w:tcPr>
          <w:p w14:paraId="0E5A387E" w14:textId="77777777" w:rsidR="00D731E6" w:rsidRPr="00756C13" w:rsidRDefault="00D731E6" w:rsidP="00C641AE">
            <w:pPr>
              <w:spacing w:before="40" w:after="40" w:line="240" w:lineRule="auto"/>
            </w:pPr>
            <w:r>
              <w:t>Appraisal of Guidelines for Research and Evaluation</w:t>
            </w:r>
          </w:p>
        </w:tc>
      </w:tr>
      <w:bookmarkEnd w:id="80"/>
      <w:tr w:rsidR="00D731E6" w14:paraId="54C02126" w14:textId="77777777" w:rsidTr="00C641AE">
        <w:tc>
          <w:tcPr>
            <w:tcW w:w="1413" w:type="dxa"/>
          </w:tcPr>
          <w:p w14:paraId="50B2C134" w14:textId="77777777" w:rsidR="00D731E6" w:rsidRDefault="00D731E6" w:rsidP="00C641AE">
            <w:pPr>
              <w:spacing w:before="40" w:after="40" w:line="240" w:lineRule="auto"/>
            </w:pPr>
            <w:r>
              <w:t>AGWR</w:t>
            </w:r>
          </w:p>
        </w:tc>
        <w:tc>
          <w:tcPr>
            <w:tcW w:w="6230" w:type="dxa"/>
          </w:tcPr>
          <w:p w14:paraId="74AABA75" w14:textId="77777777" w:rsidR="00D731E6" w:rsidRDefault="00D731E6" w:rsidP="00C641AE">
            <w:pPr>
              <w:spacing w:before="40" w:after="40" w:line="240" w:lineRule="auto"/>
            </w:pPr>
            <w:r>
              <w:t>Australian Guidelines for Water Recycling</w:t>
            </w:r>
          </w:p>
        </w:tc>
      </w:tr>
      <w:tr w:rsidR="00D731E6" w14:paraId="1BE38477" w14:textId="77777777" w:rsidTr="00C641AE">
        <w:tc>
          <w:tcPr>
            <w:tcW w:w="1413" w:type="dxa"/>
          </w:tcPr>
          <w:p w14:paraId="69C49860" w14:textId="77777777" w:rsidR="00D731E6" w:rsidRDefault="00D731E6" w:rsidP="00C641AE">
            <w:pPr>
              <w:spacing w:before="40" w:after="40" w:line="240" w:lineRule="auto"/>
            </w:pPr>
            <w:bookmarkStart w:id="81" w:name="_Hlk103852795"/>
            <w:r>
              <w:t>AHMC</w:t>
            </w:r>
          </w:p>
        </w:tc>
        <w:tc>
          <w:tcPr>
            <w:tcW w:w="6230" w:type="dxa"/>
          </w:tcPr>
          <w:p w14:paraId="36169875" w14:textId="77777777" w:rsidR="00D731E6" w:rsidRDefault="00D731E6" w:rsidP="00C641AE">
            <w:pPr>
              <w:spacing w:before="40" w:after="40" w:line="240" w:lineRule="auto"/>
            </w:pPr>
            <w:r>
              <w:t>Australian Health Ministers Conference</w:t>
            </w:r>
          </w:p>
        </w:tc>
      </w:tr>
      <w:bookmarkEnd w:id="81"/>
      <w:tr w:rsidR="00D731E6" w14:paraId="45B0841D" w14:textId="77777777" w:rsidTr="00C641AE">
        <w:tc>
          <w:tcPr>
            <w:tcW w:w="1413" w:type="dxa"/>
          </w:tcPr>
          <w:p w14:paraId="025D9968" w14:textId="77777777" w:rsidR="00D731E6" w:rsidRDefault="00D731E6" w:rsidP="00C641AE">
            <w:pPr>
              <w:spacing w:before="40" w:after="40" w:line="240" w:lineRule="auto"/>
            </w:pPr>
            <w:r>
              <w:t>AMR/AMRB</w:t>
            </w:r>
          </w:p>
        </w:tc>
        <w:tc>
          <w:tcPr>
            <w:tcW w:w="6230" w:type="dxa"/>
          </w:tcPr>
          <w:p w14:paraId="5BD2EBE4" w14:textId="77777777" w:rsidR="00D731E6" w:rsidRDefault="00D731E6" w:rsidP="00C641AE">
            <w:pPr>
              <w:spacing w:before="40" w:after="40" w:line="240" w:lineRule="auto"/>
            </w:pPr>
            <w:r>
              <w:t>Antimicrobial resistance / Antimicrobial resistant bacteria</w:t>
            </w:r>
          </w:p>
        </w:tc>
      </w:tr>
      <w:tr w:rsidR="00D731E6" w14:paraId="7CF26A2B" w14:textId="77777777" w:rsidTr="00C641AE">
        <w:tc>
          <w:tcPr>
            <w:tcW w:w="1413" w:type="dxa"/>
          </w:tcPr>
          <w:p w14:paraId="1FC927CD" w14:textId="77777777" w:rsidR="00D731E6" w:rsidRDefault="00D731E6" w:rsidP="00C641AE">
            <w:pPr>
              <w:spacing w:before="40" w:after="40" w:line="240" w:lineRule="auto"/>
            </w:pPr>
            <w:r>
              <w:t>BAV</w:t>
            </w:r>
          </w:p>
        </w:tc>
        <w:tc>
          <w:tcPr>
            <w:tcW w:w="6230" w:type="dxa"/>
          </w:tcPr>
          <w:p w14:paraId="0308A018" w14:textId="77777777" w:rsidR="00D731E6" w:rsidRDefault="00D731E6" w:rsidP="00C641AE">
            <w:pPr>
              <w:spacing w:before="40" w:after="40" w:line="240" w:lineRule="auto"/>
            </w:pPr>
            <w:r>
              <w:t>Beach action value</w:t>
            </w:r>
          </w:p>
        </w:tc>
      </w:tr>
      <w:tr w:rsidR="00D731E6" w14:paraId="5B0C6B79" w14:textId="77777777" w:rsidTr="00C641AE">
        <w:tc>
          <w:tcPr>
            <w:tcW w:w="1413" w:type="dxa"/>
          </w:tcPr>
          <w:p w14:paraId="7ADFEF54" w14:textId="77777777" w:rsidR="00D731E6" w:rsidRDefault="00D731E6" w:rsidP="00C641AE">
            <w:pPr>
              <w:spacing w:before="40" w:after="40" w:line="240" w:lineRule="auto"/>
            </w:pPr>
            <w:bookmarkStart w:id="82" w:name="_Hlk103851115"/>
            <w:r>
              <w:t>BMDL</w:t>
            </w:r>
          </w:p>
        </w:tc>
        <w:tc>
          <w:tcPr>
            <w:tcW w:w="6230" w:type="dxa"/>
          </w:tcPr>
          <w:p w14:paraId="7BED5615" w14:textId="77777777" w:rsidR="00D731E6" w:rsidRDefault="00D731E6" w:rsidP="00C641AE">
            <w:pPr>
              <w:spacing w:before="40" w:after="40" w:line="240" w:lineRule="auto"/>
            </w:pPr>
            <w:r>
              <w:t>Benchmark dose level</w:t>
            </w:r>
          </w:p>
        </w:tc>
      </w:tr>
      <w:bookmarkEnd w:id="82"/>
      <w:tr w:rsidR="00D731E6" w14:paraId="4EA6F555" w14:textId="77777777" w:rsidTr="00C641AE">
        <w:tc>
          <w:tcPr>
            <w:tcW w:w="1413" w:type="dxa"/>
          </w:tcPr>
          <w:p w14:paraId="0683E6F0" w14:textId="77777777" w:rsidR="00D731E6" w:rsidRDefault="00D731E6" w:rsidP="00C641AE">
            <w:pPr>
              <w:spacing w:before="40" w:after="40" w:line="240" w:lineRule="auto"/>
            </w:pPr>
            <w:r>
              <w:t>BWD</w:t>
            </w:r>
          </w:p>
        </w:tc>
        <w:tc>
          <w:tcPr>
            <w:tcW w:w="6230" w:type="dxa"/>
          </w:tcPr>
          <w:p w14:paraId="0D3F40D5" w14:textId="77777777" w:rsidR="00D731E6" w:rsidRDefault="00D731E6" w:rsidP="00C641AE">
            <w:pPr>
              <w:spacing w:before="40" w:after="40" w:line="240" w:lineRule="auto"/>
            </w:pPr>
            <w:r>
              <w:t>Bathing Water Directive</w:t>
            </w:r>
          </w:p>
        </w:tc>
      </w:tr>
      <w:tr w:rsidR="00D731E6" w14:paraId="0D79AAC9" w14:textId="77777777" w:rsidTr="00C641AE">
        <w:tc>
          <w:tcPr>
            <w:tcW w:w="1413" w:type="dxa"/>
          </w:tcPr>
          <w:p w14:paraId="761EA26E" w14:textId="77777777" w:rsidR="00D731E6" w:rsidRPr="00756C13" w:rsidRDefault="00D731E6" w:rsidP="00C641AE">
            <w:pPr>
              <w:spacing w:before="40" w:after="40" w:line="240" w:lineRule="auto"/>
            </w:pPr>
            <w:bookmarkStart w:id="83" w:name="_Hlk103850261"/>
            <w:r>
              <w:t>CASP</w:t>
            </w:r>
          </w:p>
        </w:tc>
        <w:tc>
          <w:tcPr>
            <w:tcW w:w="6230" w:type="dxa"/>
          </w:tcPr>
          <w:p w14:paraId="104A4D06" w14:textId="77777777" w:rsidR="00D731E6" w:rsidRPr="00756C13" w:rsidRDefault="00D731E6" w:rsidP="00C641AE">
            <w:pPr>
              <w:spacing w:before="40" w:after="40" w:line="240" w:lineRule="auto"/>
            </w:pPr>
            <w:r>
              <w:t>Critical Appraisal Skills Programme</w:t>
            </w:r>
          </w:p>
        </w:tc>
      </w:tr>
      <w:bookmarkEnd w:id="83"/>
      <w:tr w:rsidR="00D731E6" w14:paraId="7A953A2B" w14:textId="77777777" w:rsidTr="00C641AE">
        <w:tc>
          <w:tcPr>
            <w:tcW w:w="1413" w:type="dxa"/>
          </w:tcPr>
          <w:p w14:paraId="0F999F10" w14:textId="77777777" w:rsidR="00D731E6" w:rsidRDefault="00D731E6" w:rsidP="00C641AE">
            <w:pPr>
              <w:spacing w:before="40" w:after="40" w:line="240" w:lineRule="auto"/>
            </w:pPr>
            <w:r>
              <w:t>CDC</w:t>
            </w:r>
          </w:p>
        </w:tc>
        <w:tc>
          <w:tcPr>
            <w:tcW w:w="6230" w:type="dxa"/>
          </w:tcPr>
          <w:p w14:paraId="1377EB94" w14:textId="77777777" w:rsidR="00D731E6" w:rsidRDefault="00D731E6" w:rsidP="00C641AE">
            <w:pPr>
              <w:spacing w:before="40" w:after="40" w:line="240" w:lineRule="auto"/>
            </w:pPr>
            <w:r w:rsidRPr="00975623">
              <w:t>Centre for Disease Control and Prevention</w:t>
            </w:r>
          </w:p>
        </w:tc>
      </w:tr>
      <w:tr w:rsidR="00D731E6" w14:paraId="253F6C42" w14:textId="77777777" w:rsidTr="00C641AE">
        <w:tc>
          <w:tcPr>
            <w:tcW w:w="1413" w:type="dxa"/>
          </w:tcPr>
          <w:p w14:paraId="49E586AC" w14:textId="77777777" w:rsidR="00D731E6" w:rsidRDefault="00D731E6" w:rsidP="00C641AE">
            <w:pPr>
              <w:spacing w:before="40" w:after="40" w:line="240" w:lineRule="auto"/>
            </w:pPr>
            <w:bookmarkStart w:id="84" w:name="_Hlk103852199"/>
            <w:r>
              <w:t>CI</w:t>
            </w:r>
          </w:p>
        </w:tc>
        <w:tc>
          <w:tcPr>
            <w:tcW w:w="6230" w:type="dxa"/>
          </w:tcPr>
          <w:p w14:paraId="056C427D" w14:textId="77777777" w:rsidR="00D731E6" w:rsidRPr="00975623" w:rsidRDefault="00D731E6" w:rsidP="00C641AE">
            <w:pPr>
              <w:spacing w:before="40" w:after="40" w:line="240" w:lineRule="auto"/>
            </w:pPr>
            <w:r>
              <w:t>Confidence interval</w:t>
            </w:r>
          </w:p>
        </w:tc>
      </w:tr>
      <w:bookmarkEnd w:id="84"/>
      <w:tr w:rsidR="00D731E6" w14:paraId="45DEB928" w14:textId="77777777" w:rsidTr="00C641AE">
        <w:tc>
          <w:tcPr>
            <w:tcW w:w="1413" w:type="dxa"/>
          </w:tcPr>
          <w:p w14:paraId="0D28F852" w14:textId="77777777" w:rsidR="00D731E6" w:rsidRDefault="00D731E6" w:rsidP="00C641AE">
            <w:pPr>
              <w:spacing w:before="40" w:after="40" w:line="240" w:lineRule="auto"/>
            </w:pPr>
            <w:r>
              <w:t>CRD</w:t>
            </w:r>
          </w:p>
        </w:tc>
        <w:tc>
          <w:tcPr>
            <w:tcW w:w="6230" w:type="dxa"/>
          </w:tcPr>
          <w:p w14:paraId="77CB1B2E" w14:textId="77777777" w:rsidR="00D731E6" w:rsidRDefault="00D731E6" w:rsidP="00C641AE">
            <w:pPr>
              <w:spacing w:before="40" w:after="40" w:line="240" w:lineRule="auto"/>
            </w:pPr>
            <w:r>
              <w:t>Centre for Reviews and Dissemination</w:t>
            </w:r>
          </w:p>
        </w:tc>
      </w:tr>
      <w:tr w:rsidR="00D731E6" w14:paraId="4717E741" w14:textId="77777777" w:rsidTr="00C641AE">
        <w:tc>
          <w:tcPr>
            <w:tcW w:w="1413" w:type="dxa"/>
          </w:tcPr>
          <w:p w14:paraId="0C7220B5" w14:textId="77777777" w:rsidR="00D731E6" w:rsidRDefault="00D731E6" w:rsidP="00C641AE">
            <w:pPr>
              <w:spacing w:before="40" w:after="40" w:line="240" w:lineRule="auto"/>
            </w:pPr>
            <w:r>
              <w:t>CSIRO</w:t>
            </w:r>
          </w:p>
        </w:tc>
        <w:tc>
          <w:tcPr>
            <w:tcW w:w="6230" w:type="dxa"/>
          </w:tcPr>
          <w:p w14:paraId="115D65D2" w14:textId="77777777" w:rsidR="00D731E6" w:rsidRDefault="00D731E6" w:rsidP="00C641AE">
            <w:pPr>
              <w:spacing w:before="40" w:after="40" w:line="240" w:lineRule="auto"/>
            </w:pPr>
            <w:r>
              <w:t>Commonwealth Scientific and Industrial Research Organisation</w:t>
            </w:r>
          </w:p>
        </w:tc>
      </w:tr>
      <w:tr w:rsidR="00D731E6" w14:paraId="516587E4" w14:textId="77777777" w:rsidTr="00C641AE">
        <w:tc>
          <w:tcPr>
            <w:tcW w:w="1413" w:type="dxa"/>
          </w:tcPr>
          <w:p w14:paraId="7B0F8AC4" w14:textId="77777777" w:rsidR="00D731E6" w:rsidRDefault="00D731E6" w:rsidP="00C641AE">
            <w:pPr>
              <w:spacing w:before="40" w:after="40" w:line="240" w:lineRule="auto"/>
            </w:pPr>
            <w:r>
              <w:t>CSO</w:t>
            </w:r>
          </w:p>
        </w:tc>
        <w:tc>
          <w:tcPr>
            <w:tcW w:w="6230" w:type="dxa"/>
          </w:tcPr>
          <w:p w14:paraId="1E4B7F76" w14:textId="77777777" w:rsidR="00D731E6" w:rsidRDefault="00D731E6" w:rsidP="00C641AE">
            <w:pPr>
              <w:spacing w:before="40" w:after="40" w:line="240" w:lineRule="auto"/>
            </w:pPr>
            <w:r>
              <w:t>Combined sewer overflow</w:t>
            </w:r>
          </w:p>
        </w:tc>
      </w:tr>
      <w:tr w:rsidR="00D731E6" w14:paraId="35003D37" w14:textId="77777777" w:rsidTr="00C641AE">
        <w:tc>
          <w:tcPr>
            <w:tcW w:w="1413" w:type="dxa"/>
          </w:tcPr>
          <w:p w14:paraId="3F1B0E3E" w14:textId="77777777" w:rsidR="00D731E6" w:rsidRDefault="00D731E6" w:rsidP="00C641AE">
            <w:pPr>
              <w:spacing w:before="40" w:after="40" w:line="240" w:lineRule="auto"/>
            </w:pPr>
            <w:r>
              <w:t>DALY</w:t>
            </w:r>
          </w:p>
        </w:tc>
        <w:tc>
          <w:tcPr>
            <w:tcW w:w="6230" w:type="dxa"/>
          </w:tcPr>
          <w:p w14:paraId="0BFE4741" w14:textId="77777777" w:rsidR="00D731E6" w:rsidRDefault="00D731E6" w:rsidP="00C641AE">
            <w:pPr>
              <w:spacing w:before="40" w:after="40" w:line="240" w:lineRule="auto"/>
            </w:pPr>
            <w:r>
              <w:t>Disability-adjusted life years</w:t>
            </w:r>
          </w:p>
        </w:tc>
      </w:tr>
      <w:tr w:rsidR="00D731E6" w14:paraId="5A8E1317" w14:textId="77777777" w:rsidTr="00C641AE">
        <w:tc>
          <w:tcPr>
            <w:tcW w:w="1413" w:type="dxa"/>
          </w:tcPr>
          <w:p w14:paraId="65392E16" w14:textId="77777777" w:rsidR="00D731E6" w:rsidRDefault="00D731E6" w:rsidP="00C641AE">
            <w:pPr>
              <w:spacing w:before="40" w:after="40" w:line="240" w:lineRule="auto"/>
            </w:pPr>
            <w:bookmarkStart w:id="85" w:name="_Hlk103851192"/>
            <w:r>
              <w:t>DEFRA</w:t>
            </w:r>
          </w:p>
        </w:tc>
        <w:tc>
          <w:tcPr>
            <w:tcW w:w="6230" w:type="dxa"/>
          </w:tcPr>
          <w:p w14:paraId="5DA9EA4A" w14:textId="77777777" w:rsidR="00D731E6" w:rsidRDefault="00D731E6" w:rsidP="00C641AE">
            <w:pPr>
              <w:spacing w:before="40" w:after="40" w:line="240" w:lineRule="auto"/>
            </w:pPr>
            <w:r>
              <w:t>Department for Environment, Food and Rural Affairs</w:t>
            </w:r>
          </w:p>
        </w:tc>
      </w:tr>
      <w:tr w:rsidR="00D731E6" w14:paraId="4BD5D8CF" w14:textId="77777777" w:rsidTr="00C641AE">
        <w:tc>
          <w:tcPr>
            <w:tcW w:w="1413" w:type="dxa"/>
          </w:tcPr>
          <w:p w14:paraId="177F3D03" w14:textId="77777777" w:rsidR="00D731E6" w:rsidRDefault="00D731E6" w:rsidP="00C641AE">
            <w:pPr>
              <w:spacing w:before="40" w:after="40" w:line="240" w:lineRule="auto"/>
            </w:pPr>
            <w:bookmarkStart w:id="86" w:name="_Hlk103852257"/>
            <w:bookmarkEnd w:id="85"/>
            <w:r>
              <w:t>DNA</w:t>
            </w:r>
          </w:p>
        </w:tc>
        <w:tc>
          <w:tcPr>
            <w:tcW w:w="6230" w:type="dxa"/>
          </w:tcPr>
          <w:p w14:paraId="075465E6" w14:textId="77777777" w:rsidR="00D731E6" w:rsidRDefault="00D731E6" w:rsidP="00C641AE">
            <w:pPr>
              <w:spacing w:before="40" w:after="40" w:line="240" w:lineRule="auto"/>
            </w:pPr>
            <w:r w:rsidRPr="00DE209A">
              <w:t>Deoxyribonucleic acid</w:t>
            </w:r>
          </w:p>
        </w:tc>
      </w:tr>
      <w:tr w:rsidR="00D731E6" w14:paraId="12074F0A" w14:textId="77777777" w:rsidTr="00C641AE">
        <w:tc>
          <w:tcPr>
            <w:tcW w:w="1413" w:type="dxa"/>
          </w:tcPr>
          <w:p w14:paraId="65EB5623" w14:textId="77777777" w:rsidR="00D731E6" w:rsidRDefault="00D731E6" w:rsidP="00C641AE">
            <w:pPr>
              <w:spacing w:before="40" w:after="40" w:line="240" w:lineRule="auto"/>
            </w:pPr>
            <w:bookmarkStart w:id="87" w:name="_Hlk103852043"/>
            <w:bookmarkEnd w:id="86"/>
            <w:r>
              <w:t>DWO</w:t>
            </w:r>
          </w:p>
        </w:tc>
        <w:tc>
          <w:tcPr>
            <w:tcW w:w="6230" w:type="dxa"/>
          </w:tcPr>
          <w:p w14:paraId="10546DDC" w14:textId="77777777" w:rsidR="00D731E6" w:rsidRPr="00DE209A" w:rsidRDefault="00D731E6" w:rsidP="00C641AE">
            <w:pPr>
              <w:spacing w:before="40" w:after="40" w:line="240" w:lineRule="auto"/>
            </w:pPr>
            <w:r>
              <w:t>Dry weather overflow</w:t>
            </w:r>
          </w:p>
        </w:tc>
      </w:tr>
      <w:tr w:rsidR="00D731E6" w14:paraId="5A27BE62" w14:textId="77777777" w:rsidTr="00C641AE">
        <w:tc>
          <w:tcPr>
            <w:tcW w:w="1413" w:type="dxa"/>
          </w:tcPr>
          <w:p w14:paraId="3D6FFC5D" w14:textId="77777777" w:rsidR="00D731E6" w:rsidRDefault="00D731E6" w:rsidP="00C641AE">
            <w:pPr>
              <w:spacing w:before="40" w:after="40" w:line="240" w:lineRule="auto"/>
            </w:pPr>
            <w:bookmarkStart w:id="88" w:name="_Hlk103851433"/>
            <w:bookmarkEnd w:id="87"/>
            <w:r>
              <w:t>EC</w:t>
            </w:r>
          </w:p>
        </w:tc>
        <w:tc>
          <w:tcPr>
            <w:tcW w:w="6230" w:type="dxa"/>
          </w:tcPr>
          <w:p w14:paraId="0C314B70" w14:textId="77777777" w:rsidR="00D731E6" w:rsidRDefault="00D731E6" w:rsidP="00C641AE">
            <w:pPr>
              <w:spacing w:before="40" w:after="40" w:line="240" w:lineRule="auto"/>
            </w:pPr>
            <w:r>
              <w:t>European Commission</w:t>
            </w:r>
          </w:p>
        </w:tc>
      </w:tr>
      <w:bookmarkEnd w:id="88"/>
      <w:tr w:rsidR="00D731E6" w14:paraId="6C9C2C23" w14:textId="77777777" w:rsidTr="00C641AE">
        <w:tc>
          <w:tcPr>
            <w:tcW w:w="1413" w:type="dxa"/>
          </w:tcPr>
          <w:p w14:paraId="41BFA65E" w14:textId="77777777" w:rsidR="00D731E6" w:rsidRDefault="00D731E6" w:rsidP="00C641AE">
            <w:pPr>
              <w:spacing w:before="40" w:after="40" w:line="240" w:lineRule="auto"/>
            </w:pPr>
            <w:r>
              <w:t>ECDC</w:t>
            </w:r>
          </w:p>
        </w:tc>
        <w:tc>
          <w:tcPr>
            <w:tcW w:w="6230" w:type="dxa"/>
          </w:tcPr>
          <w:p w14:paraId="705E4C25" w14:textId="77777777" w:rsidR="00D731E6" w:rsidRPr="00975623" w:rsidRDefault="00D731E6" w:rsidP="00C641AE">
            <w:pPr>
              <w:spacing w:before="40" w:after="40" w:line="240" w:lineRule="auto"/>
            </w:pPr>
            <w:r w:rsidRPr="008F7938">
              <w:t>European Centre for Disease Prevention and Control</w:t>
            </w:r>
          </w:p>
        </w:tc>
      </w:tr>
      <w:tr w:rsidR="00D731E6" w14:paraId="115DFFC1" w14:textId="77777777" w:rsidTr="00C641AE">
        <w:tc>
          <w:tcPr>
            <w:tcW w:w="1413" w:type="dxa"/>
          </w:tcPr>
          <w:p w14:paraId="3E562EEE" w14:textId="77777777" w:rsidR="00D731E6" w:rsidRPr="00756C13" w:rsidRDefault="00D731E6" w:rsidP="00C641AE">
            <w:pPr>
              <w:spacing w:before="40" w:after="40" w:line="240" w:lineRule="auto"/>
            </w:pPr>
            <w:r>
              <w:t>EDC</w:t>
            </w:r>
          </w:p>
        </w:tc>
        <w:tc>
          <w:tcPr>
            <w:tcW w:w="6230" w:type="dxa"/>
          </w:tcPr>
          <w:p w14:paraId="0B532FD0" w14:textId="77777777" w:rsidR="00D731E6" w:rsidRPr="00756C13" w:rsidRDefault="00D731E6" w:rsidP="00C641AE">
            <w:pPr>
              <w:spacing w:before="40" w:after="40" w:line="240" w:lineRule="auto"/>
            </w:pPr>
            <w:r>
              <w:t>Endocrine-disrupting chemical</w:t>
            </w:r>
          </w:p>
        </w:tc>
      </w:tr>
      <w:tr w:rsidR="00D731E6" w14:paraId="63E61AE6" w14:textId="77777777" w:rsidTr="00C641AE">
        <w:tc>
          <w:tcPr>
            <w:tcW w:w="1413" w:type="dxa"/>
          </w:tcPr>
          <w:p w14:paraId="5E2943A3" w14:textId="77777777" w:rsidR="00D731E6" w:rsidRDefault="00D731E6" w:rsidP="00C641AE">
            <w:pPr>
              <w:spacing w:before="40" w:after="40" w:line="240" w:lineRule="auto"/>
            </w:pPr>
            <w:r>
              <w:t>EEA</w:t>
            </w:r>
          </w:p>
        </w:tc>
        <w:tc>
          <w:tcPr>
            <w:tcW w:w="6230" w:type="dxa"/>
          </w:tcPr>
          <w:p w14:paraId="7014AAB7" w14:textId="77777777" w:rsidR="00D731E6" w:rsidRDefault="00D731E6" w:rsidP="00C641AE">
            <w:pPr>
              <w:spacing w:before="40" w:after="40" w:line="240" w:lineRule="auto"/>
            </w:pPr>
            <w:r w:rsidRPr="008F7938">
              <w:t>European Environment Agency</w:t>
            </w:r>
          </w:p>
        </w:tc>
      </w:tr>
      <w:tr w:rsidR="00D731E6" w14:paraId="53F59161" w14:textId="77777777" w:rsidTr="00C641AE">
        <w:tc>
          <w:tcPr>
            <w:tcW w:w="1413" w:type="dxa"/>
          </w:tcPr>
          <w:p w14:paraId="0DA2E377" w14:textId="77777777" w:rsidR="00D731E6" w:rsidRDefault="00D731E6" w:rsidP="00C641AE">
            <w:pPr>
              <w:spacing w:before="40" w:after="40" w:line="240" w:lineRule="auto"/>
            </w:pPr>
            <w:r>
              <w:t>EER</w:t>
            </w:r>
          </w:p>
        </w:tc>
        <w:tc>
          <w:tcPr>
            <w:tcW w:w="6230" w:type="dxa"/>
          </w:tcPr>
          <w:p w14:paraId="3CFD1403" w14:textId="77777777" w:rsidR="00D731E6" w:rsidRPr="008F7938" w:rsidRDefault="00D731E6" w:rsidP="00C641AE">
            <w:pPr>
              <w:spacing w:before="40" w:after="40" w:line="240" w:lineRule="auto"/>
            </w:pPr>
            <w:r>
              <w:t>Experiment-wise error rate</w:t>
            </w:r>
          </w:p>
        </w:tc>
      </w:tr>
      <w:tr w:rsidR="00D731E6" w14:paraId="0326E178" w14:textId="77777777" w:rsidTr="00C641AE">
        <w:tc>
          <w:tcPr>
            <w:tcW w:w="1413" w:type="dxa"/>
          </w:tcPr>
          <w:p w14:paraId="0ED70B5C" w14:textId="77777777" w:rsidR="00D731E6" w:rsidRDefault="00D731E6" w:rsidP="00C641AE">
            <w:pPr>
              <w:spacing w:before="40" w:after="40" w:line="240" w:lineRule="auto"/>
            </w:pPr>
            <w:r>
              <w:t>enHealth</w:t>
            </w:r>
          </w:p>
        </w:tc>
        <w:tc>
          <w:tcPr>
            <w:tcW w:w="6230" w:type="dxa"/>
          </w:tcPr>
          <w:p w14:paraId="6ADB8915" w14:textId="77777777" w:rsidR="00D731E6" w:rsidRDefault="00D731E6" w:rsidP="00C641AE">
            <w:pPr>
              <w:spacing w:before="40" w:after="40" w:line="240" w:lineRule="auto"/>
            </w:pPr>
            <w:r>
              <w:t>Environmental Health Standing Committee</w:t>
            </w:r>
          </w:p>
        </w:tc>
      </w:tr>
      <w:tr w:rsidR="00D731E6" w14:paraId="173EFB31" w14:textId="77777777" w:rsidTr="00C641AE">
        <w:tc>
          <w:tcPr>
            <w:tcW w:w="1413" w:type="dxa"/>
          </w:tcPr>
          <w:p w14:paraId="05A46F5F" w14:textId="77777777" w:rsidR="00D731E6" w:rsidRDefault="00D731E6" w:rsidP="00C641AE">
            <w:pPr>
              <w:spacing w:before="40" w:after="40" w:line="240" w:lineRule="auto"/>
            </w:pPr>
            <w:bookmarkStart w:id="89" w:name="_Hlk103850894"/>
            <w:r>
              <w:t>EPA</w:t>
            </w:r>
          </w:p>
        </w:tc>
        <w:tc>
          <w:tcPr>
            <w:tcW w:w="6230" w:type="dxa"/>
          </w:tcPr>
          <w:p w14:paraId="10513A87" w14:textId="77777777" w:rsidR="00D731E6" w:rsidRDefault="00D731E6" w:rsidP="00C641AE">
            <w:pPr>
              <w:spacing w:before="40" w:after="40" w:line="240" w:lineRule="auto"/>
            </w:pPr>
            <w:r>
              <w:t>Environmental Protection Agency</w:t>
            </w:r>
          </w:p>
        </w:tc>
      </w:tr>
      <w:tr w:rsidR="00D731E6" w14:paraId="7FA42B0C" w14:textId="77777777" w:rsidTr="00C641AE">
        <w:tc>
          <w:tcPr>
            <w:tcW w:w="1413" w:type="dxa"/>
          </w:tcPr>
          <w:p w14:paraId="66374D32" w14:textId="77777777" w:rsidR="00D731E6" w:rsidRDefault="00D731E6" w:rsidP="00C641AE">
            <w:pPr>
              <w:spacing w:before="40" w:after="40" w:line="240" w:lineRule="auto"/>
            </w:pPr>
            <w:bookmarkStart w:id="90" w:name="_Hlk103851052"/>
            <w:bookmarkEnd w:id="89"/>
            <w:r>
              <w:t>EPHC</w:t>
            </w:r>
          </w:p>
        </w:tc>
        <w:tc>
          <w:tcPr>
            <w:tcW w:w="6230" w:type="dxa"/>
          </w:tcPr>
          <w:p w14:paraId="729956CF" w14:textId="77777777" w:rsidR="00D731E6" w:rsidRDefault="00D731E6" w:rsidP="00C641AE">
            <w:pPr>
              <w:spacing w:before="40" w:after="40" w:line="240" w:lineRule="auto"/>
            </w:pPr>
            <w:r>
              <w:t>Environment Protection and Heritage Council</w:t>
            </w:r>
          </w:p>
        </w:tc>
      </w:tr>
      <w:tr w:rsidR="00D731E6" w14:paraId="379DE65E" w14:textId="77777777" w:rsidTr="00C641AE">
        <w:tc>
          <w:tcPr>
            <w:tcW w:w="1413" w:type="dxa"/>
          </w:tcPr>
          <w:p w14:paraId="58146245" w14:textId="77777777" w:rsidR="00D731E6" w:rsidRDefault="00D731E6" w:rsidP="00C641AE">
            <w:pPr>
              <w:spacing w:before="40" w:after="40" w:line="240" w:lineRule="auto"/>
            </w:pPr>
            <w:bookmarkStart w:id="91" w:name="_Hlk103851451"/>
            <w:bookmarkEnd w:id="90"/>
            <w:r>
              <w:t>EU</w:t>
            </w:r>
          </w:p>
        </w:tc>
        <w:tc>
          <w:tcPr>
            <w:tcW w:w="6230" w:type="dxa"/>
          </w:tcPr>
          <w:p w14:paraId="210AD519" w14:textId="77777777" w:rsidR="00D731E6" w:rsidRDefault="00D731E6" w:rsidP="00C641AE">
            <w:pPr>
              <w:spacing w:before="40" w:after="40" w:line="240" w:lineRule="auto"/>
            </w:pPr>
            <w:r>
              <w:t>European Union</w:t>
            </w:r>
          </w:p>
        </w:tc>
      </w:tr>
      <w:bookmarkEnd w:id="91"/>
      <w:tr w:rsidR="00D731E6" w14:paraId="0839B84B" w14:textId="77777777" w:rsidTr="00C641AE">
        <w:tc>
          <w:tcPr>
            <w:tcW w:w="1413" w:type="dxa"/>
          </w:tcPr>
          <w:p w14:paraId="3F9B6629" w14:textId="77777777" w:rsidR="00D731E6" w:rsidRDefault="00D731E6" w:rsidP="00C641AE">
            <w:pPr>
              <w:spacing w:before="40" w:after="40" w:line="240" w:lineRule="auto"/>
            </w:pPr>
            <w:r>
              <w:t>FIB</w:t>
            </w:r>
          </w:p>
        </w:tc>
        <w:tc>
          <w:tcPr>
            <w:tcW w:w="6230" w:type="dxa"/>
          </w:tcPr>
          <w:p w14:paraId="47AB0DB5" w14:textId="77777777" w:rsidR="00D731E6" w:rsidRDefault="00D731E6" w:rsidP="00C641AE">
            <w:pPr>
              <w:spacing w:before="40" w:after="40" w:line="240" w:lineRule="auto"/>
            </w:pPr>
            <w:r>
              <w:t>Faecal indicator bacteria</w:t>
            </w:r>
          </w:p>
        </w:tc>
      </w:tr>
      <w:tr w:rsidR="00D731E6" w14:paraId="60C447FA" w14:textId="77777777" w:rsidTr="00C641AE">
        <w:tc>
          <w:tcPr>
            <w:tcW w:w="1413" w:type="dxa"/>
          </w:tcPr>
          <w:p w14:paraId="295FB910" w14:textId="77777777" w:rsidR="00D731E6" w:rsidRDefault="00D731E6" w:rsidP="00C641AE">
            <w:pPr>
              <w:spacing w:before="40" w:after="40" w:line="240" w:lineRule="auto"/>
            </w:pPr>
            <w:r>
              <w:t>FIO</w:t>
            </w:r>
          </w:p>
        </w:tc>
        <w:tc>
          <w:tcPr>
            <w:tcW w:w="6230" w:type="dxa"/>
          </w:tcPr>
          <w:p w14:paraId="584B6DE8" w14:textId="77777777" w:rsidR="00D731E6" w:rsidRDefault="00D731E6" w:rsidP="00C641AE">
            <w:pPr>
              <w:spacing w:before="40" w:after="40" w:line="240" w:lineRule="auto"/>
            </w:pPr>
            <w:r>
              <w:t>Faecal indicator organism</w:t>
            </w:r>
          </w:p>
        </w:tc>
      </w:tr>
      <w:tr w:rsidR="00D731E6" w14:paraId="4DB204D4" w14:textId="77777777" w:rsidTr="00C641AE">
        <w:tc>
          <w:tcPr>
            <w:tcW w:w="1413" w:type="dxa"/>
          </w:tcPr>
          <w:p w14:paraId="650A34D5" w14:textId="77777777" w:rsidR="00D731E6" w:rsidRDefault="00D731E6" w:rsidP="00C641AE">
            <w:pPr>
              <w:spacing w:before="40" w:after="40" w:line="240" w:lineRule="auto"/>
            </w:pPr>
            <w:r>
              <w:t>GI</w:t>
            </w:r>
          </w:p>
        </w:tc>
        <w:tc>
          <w:tcPr>
            <w:tcW w:w="6230" w:type="dxa"/>
          </w:tcPr>
          <w:p w14:paraId="5399C89D" w14:textId="77777777" w:rsidR="00D731E6" w:rsidRDefault="00D731E6" w:rsidP="00C641AE">
            <w:pPr>
              <w:spacing w:before="40" w:after="40" w:line="240" w:lineRule="auto"/>
            </w:pPr>
            <w:r>
              <w:t>Gastrointestinal illness</w:t>
            </w:r>
          </w:p>
        </w:tc>
      </w:tr>
      <w:tr w:rsidR="00D731E6" w14:paraId="101D7D07" w14:textId="77777777" w:rsidTr="00C641AE">
        <w:tc>
          <w:tcPr>
            <w:tcW w:w="1413" w:type="dxa"/>
          </w:tcPr>
          <w:p w14:paraId="41701208" w14:textId="77777777" w:rsidR="00D731E6" w:rsidRDefault="00D731E6" w:rsidP="00C641AE">
            <w:pPr>
              <w:spacing w:before="40" w:after="40" w:line="240" w:lineRule="auto"/>
            </w:pPr>
            <w:bookmarkStart w:id="92" w:name="_Hlk103850159"/>
            <w:r>
              <w:t>GRADE</w:t>
            </w:r>
          </w:p>
        </w:tc>
        <w:tc>
          <w:tcPr>
            <w:tcW w:w="6230" w:type="dxa"/>
          </w:tcPr>
          <w:p w14:paraId="03708EA8" w14:textId="77777777" w:rsidR="00D731E6" w:rsidRDefault="00D731E6" w:rsidP="00C641AE">
            <w:pPr>
              <w:spacing w:before="40" w:after="40" w:line="240" w:lineRule="auto"/>
            </w:pPr>
            <w:r>
              <w:t>Grading of Recommendations Assessment, Development and Evaluation</w:t>
            </w:r>
          </w:p>
        </w:tc>
      </w:tr>
      <w:bookmarkEnd w:id="92"/>
      <w:tr w:rsidR="00D731E6" w14:paraId="0F6B5DC8" w14:textId="77777777" w:rsidTr="00C641AE">
        <w:tc>
          <w:tcPr>
            <w:tcW w:w="1413" w:type="dxa"/>
          </w:tcPr>
          <w:p w14:paraId="56523FA5" w14:textId="77777777" w:rsidR="00D731E6" w:rsidRDefault="00D731E6" w:rsidP="00C641AE">
            <w:pPr>
              <w:spacing w:before="40" w:after="40" w:line="240" w:lineRule="auto"/>
            </w:pPr>
            <w:r>
              <w:t>GWPP</w:t>
            </w:r>
          </w:p>
        </w:tc>
        <w:tc>
          <w:tcPr>
            <w:tcW w:w="6230" w:type="dxa"/>
          </w:tcPr>
          <w:p w14:paraId="2C608F6F" w14:textId="77777777" w:rsidR="00D731E6" w:rsidRDefault="00D731E6" w:rsidP="00C641AE">
            <w:pPr>
              <w:spacing w:before="40" w:after="40" w:line="240" w:lineRule="auto"/>
            </w:pPr>
            <w:r>
              <w:t>Global Water Pathogen Project</w:t>
            </w:r>
          </w:p>
        </w:tc>
      </w:tr>
      <w:tr w:rsidR="00D731E6" w14:paraId="2C948861" w14:textId="77777777" w:rsidTr="00C641AE">
        <w:tc>
          <w:tcPr>
            <w:tcW w:w="1413" w:type="dxa"/>
          </w:tcPr>
          <w:p w14:paraId="24F98DEF" w14:textId="77777777" w:rsidR="00D731E6" w:rsidRDefault="00D731E6" w:rsidP="00C641AE">
            <w:pPr>
              <w:spacing w:before="40" w:after="40" w:line="240" w:lineRule="auto"/>
            </w:pPr>
            <w:bookmarkStart w:id="93" w:name="_Hlk103851908"/>
            <w:r>
              <w:t>HAdV</w:t>
            </w:r>
          </w:p>
        </w:tc>
        <w:tc>
          <w:tcPr>
            <w:tcW w:w="6230" w:type="dxa"/>
          </w:tcPr>
          <w:p w14:paraId="14C6E038" w14:textId="77777777" w:rsidR="00D731E6" w:rsidRDefault="00D731E6" w:rsidP="00C641AE">
            <w:pPr>
              <w:spacing w:before="40" w:after="40" w:line="240" w:lineRule="auto"/>
            </w:pPr>
            <w:r>
              <w:t>Human Adenovirus</w:t>
            </w:r>
          </w:p>
        </w:tc>
      </w:tr>
      <w:bookmarkEnd w:id="93"/>
      <w:tr w:rsidR="00D731E6" w14:paraId="25A6DF84" w14:textId="77777777" w:rsidTr="00C641AE">
        <w:tc>
          <w:tcPr>
            <w:tcW w:w="1413" w:type="dxa"/>
          </w:tcPr>
          <w:p w14:paraId="5940C861" w14:textId="77777777" w:rsidR="00D731E6" w:rsidRDefault="00D731E6" w:rsidP="00C641AE">
            <w:pPr>
              <w:spacing w:before="40" w:after="40" w:line="240" w:lineRule="auto"/>
            </w:pPr>
            <w:r>
              <w:t>HTS</w:t>
            </w:r>
          </w:p>
        </w:tc>
        <w:tc>
          <w:tcPr>
            <w:tcW w:w="6230" w:type="dxa"/>
          </w:tcPr>
          <w:p w14:paraId="25541498" w14:textId="77777777" w:rsidR="00D731E6" w:rsidRDefault="00D731E6" w:rsidP="00C641AE">
            <w:pPr>
              <w:spacing w:before="40" w:after="40" w:line="240" w:lineRule="auto"/>
            </w:pPr>
            <w:r>
              <w:t>High-throughput sequencing</w:t>
            </w:r>
          </w:p>
        </w:tc>
      </w:tr>
      <w:tr w:rsidR="00D731E6" w14:paraId="00B13DE5" w14:textId="77777777" w:rsidTr="00C641AE">
        <w:tc>
          <w:tcPr>
            <w:tcW w:w="1413" w:type="dxa"/>
          </w:tcPr>
          <w:p w14:paraId="0DD98BB2" w14:textId="77777777" w:rsidR="00D731E6" w:rsidRDefault="00D731E6" w:rsidP="00C641AE">
            <w:pPr>
              <w:spacing w:before="40" w:after="40" w:line="240" w:lineRule="auto"/>
            </w:pPr>
            <w:bookmarkStart w:id="94" w:name="_Hlk103851538"/>
            <w:r>
              <w:t>ISO</w:t>
            </w:r>
          </w:p>
        </w:tc>
        <w:tc>
          <w:tcPr>
            <w:tcW w:w="6230" w:type="dxa"/>
          </w:tcPr>
          <w:p w14:paraId="6DD0DCBD" w14:textId="77777777" w:rsidR="00D731E6" w:rsidRDefault="00D731E6" w:rsidP="00C641AE">
            <w:pPr>
              <w:spacing w:before="40" w:after="40" w:line="240" w:lineRule="auto"/>
            </w:pPr>
            <w:r>
              <w:t>International Organization for Standardization</w:t>
            </w:r>
          </w:p>
        </w:tc>
      </w:tr>
      <w:tr w:rsidR="00D731E6" w14:paraId="3093EA91" w14:textId="77777777" w:rsidTr="00C641AE">
        <w:tc>
          <w:tcPr>
            <w:tcW w:w="1413" w:type="dxa"/>
          </w:tcPr>
          <w:p w14:paraId="2AA017CA" w14:textId="77777777" w:rsidR="00D731E6" w:rsidRDefault="00D731E6" w:rsidP="00C641AE">
            <w:pPr>
              <w:spacing w:before="40" w:after="40" w:line="240" w:lineRule="auto"/>
            </w:pPr>
            <w:r w:rsidRPr="004A3B3B">
              <w:t>LLO</w:t>
            </w:r>
            <w:r>
              <w:t>Q</w:t>
            </w:r>
          </w:p>
        </w:tc>
        <w:tc>
          <w:tcPr>
            <w:tcW w:w="6230" w:type="dxa"/>
          </w:tcPr>
          <w:p w14:paraId="5ABD708E" w14:textId="77777777" w:rsidR="00D731E6" w:rsidRDefault="00D731E6" w:rsidP="00C641AE">
            <w:pPr>
              <w:spacing w:before="40" w:after="40" w:line="240" w:lineRule="auto"/>
            </w:pPr>
            <w:r>
              <w:t>L</w:t>
            </w:r>
            <w:r w:rsidRPr="004A3B3B">
              <w:t>ower limit of quantification</w:t>
            </w:r>
          </w:p>
        </w:tc>
      </w:tr>
      <w:tr w:rsidR="00D731E6" w14:paraId="472ACBB4" w14:textId="77777777" w:rsidTr="00C641AE">
        <w:tc>
          <w:tcPr>
            <w:tcW w:w="1413" w:type="dxa"/>
          </w:tcPr>
          <w:p w14:paraId="359A78EB" w14:textId="77777777" w:rsidR="00D731E6" w:rsidRDefault="00D731E6" w:rsidP="00C641AE">
            <w:pPr>
              <w:spacing w:before="40" w:after="40" w:line="240" w:lineRule="auto"/>
            </w:pPr>
            <w:bookmarkStart w:id="95" w:name="_Hlk103852147"/>
            <w:bookmarkEnd w:id="94"/>
            <w:r>
              <w:t>MAC</w:t>
            </w:r>
          </w:p>
        </w:tc>
        <w:tc>
          <w:tcPr>
            <w:tcW w:w="6230" w:type="dxa"/>
          </w:tcPr>
          <w:p w14:paraId="021DAAB6" w14:textId="77777777" w:rsidR="00D731E6" w:rsidRDefault="00D731E6" w:rsidP="00C641AE">
            <w:pPr>
              <w:spacing w:before="40" w:after="40" w:line="240" w:lineRule="auto"/>
            </w:pPr>
            <w:r>
              <w:t>Microbial water assessment categories</w:t>
            </w:r>
          </w:p>
        </w:tc>
      </w:tr>
      <w:bookmarkEnd w:id="95"/>
      <w:tr w:rsidR="00D731E6" w14:paraId="23637976" w14:textId="77777777" w:rsidTr="00C641AE">
        <w:tc>
          <w:tcPr>
            <w:tcW w:w="1413" w:type="dxa"/>
          </w:tcPr>
          <w:p w14:paraId="4FD58C16" w14:textId="77777777" w:rsidR="00D731E6" w:rsidRDefault="00D731E6" w:rsidP="00C641AE">
            <w:pPr>
              <w:spacing w:before="40" w:after="40" w:line="240" w:lineRule="auto"/>
            </w:pPr>
            <w:r>
              <w:t>MoA</w:t>
            </w:r>
          </w:p>
        </w:tc>
        <w:tc>
          <w:tcPr>
            <w:tcW w:w="6230" w:type="dxa"/>
          </w:tcPr>
          <w:p w14:paraId="4E6C14B6" w14:textId="77777777" w:rsidR="00D731E6" w:rsidRDefault="00D731E6" w:rsidP="00C641AE">
            <w:pPr>
              <w:spacing w:before="40" w:after="40" w:line="240" w:lineRule="auto"/>
            </w:pPr>
            <w:r>
              <w:t>Mode of action</w:t>
            </w:r>
          </w:p>
        </w:tc>
      </w:tr>
      <w:tr w:rsidR="00D731E6" w14:paraId="3EB28194" w14:textId="77777777" w:rsidTr="00C641AE">
        <w:tc>
          <w:tcPr>
            <w:tcW w:w="1413" w:type="dxa"/>
          </w:tcPr>
          <w:p w14:paraId="3A377A8F" w14:textId="77777777" w:rsidR="00D731E6" w:rsidRDefault="00D731E6" w:rsidP="00C641AE">
            <w:pPr>
              <w:spacing w:before="40" w:after="40" w:line="240" w:lineRule="auto"/>
            </w:pPr>
            <w:r>
              <w:t>MRC</w:t>
            </w:r>
          </w:p>
        </w:tc>
        <w:tc>
          <w:tcPr>
            <w:tcW w:w="6230" w:type="dxa"/>
          </w:tcPr>
          <w:p w14:paraId="7D659FDB" w14:textId="77777777" w:rsidR="00D731E6" w:rsidRDefault="00D731E6" w:rsidP="00C641AE">
            <w:pPr>
              <w:spacing w:before="40" w:after="40" w:line="240" w:lineRule="auto"/>
            </w:pPr>
            <w:r w:rsidRPr="00975623">
              <w:t>British Medical Research Council</w:t>
            </w:r>
          </w:p>
        </w:tc>
      </w:tr>
      <w:tr w:rsidR="00D731E6" w14:paraId="7691B163" w14:textId="77777777" w:rsidTr="00C641AE">
        <w:tc>
          <w:tcPr>
            <w:tcW w:w="1413" w:type="dxa"/>
          </w:tcPr>
          <w:p w14:paraId="6121EFB1" w14:textId="77777777" w:rsidR="00D731E6" w:rsidRDefault="00D731E6" w:rsidP="00C641AE">
            <w:pPr>
              <w:spacing w:before="40" w:after="40" w:line="240" w:lineRule="auto"/>
            </w:pPr>
            <w:r>
              <w:t>MST</w:t>
            </w:r>
          </w:p>
        </w:tc>
        <w:tc>
          <w:tcPr>
            <w:tcW w:w="6230" w:type="dxa"/>
          </w:tcPr>
          <w:p w14:paraId="6DF54CD6" w14:textId="77777777" w:rsidR="00D731E6" w:rsidRPr="00975623" w:rsidRDefault="00D731E6" w:rsidP="00C641AE">
            <w:pPr>
              <w:spacing w:before="40" w:after="40" w:line="240" w:lineRule="auto"/>
            </w:pPr>
            <w:r>
              <w:t>Microbial source tracking</w:t>
            </w:r>
          </w:p>
        </w:tc>
      </w:tr>
      <w:tr w:rsidR="00D731E6" w14:paraId="3360646B" w14:textId="77777777" w:rsidTr="00C641AE">
        <w:tc>
          <w:tcPr>
            <w:tcW w:w="1413" w:type="dxa"/>
          </w:tcPr>
          <w:p w14:paraId="4E4F28B6" w14:textId="77777777" w:rsidR="00D731E6" w:rsidRPr="00756C13" w:rsidRDefault="00D731E6" w:rsidP="00C641AE">
            <w:pPr>
              <w:spacing w:before="40" w:after="40" w:line="240" w:lineRule="auto"/>
            </w:pPr>
            <w:bookmarkStart w:id="96" w:name="_Hlk103850375"/>
            <w:r>
              <w:t>NHMRC</w:t>
            </w:r>
          </w:p>
        </w:tc>
        <w:tc>
          <w:tcPr>
            <w:tcW w:w="6230" w:type="dxa"/>
          </w:tcPr>
          <w:p w14:paraId="4DD9B0CC" w14:textId="77777777" w:rsidR="00D731E6" w:rsidRPr="00756C13" w:rsidRDefault="00D731E6" w:rsidP="00C641AE">
            <w:pPr>
              <w:spacing w:before="40" w:after="40" w:line="240" w:lineRule="auto"/>
            </w:pPr>
            <w:r>
              <w:t>National Health and Medical Research Council</w:t>
            </w:r>
          </w:p>
        </w:tc>
      </w:tr>
      <w:bookmarkEnd w:id="96"/>
      <w:tr w:rsidR="00D731E6" w14:paraId="40DD4642" w14:textId="77777777" w:rsidTr="00C641AE">
        <w:tc>
          <w:tcPr>
            <w:tcW w:w="1413" w:type="dxa"/>
          </w:tcPr>
          <w:p w14:paraId="13F91C57" w14:textId="77777777" w:rsidR="00D731E6" w:rsidRDefault="00D731E6" w:rsidP="00C641AE">
            <w:pPr>
              <w:spacing w:before="40" w:after="40" w:line="240" w:lineRule="auto"/>
            </w:pPr>
            <w:r>
              <w:t>NIWA</w:t>
            </w:r>
          </w:p>
        </w:tc>
        <w:tc>
          <w:tcPr>
            <w:tcW w:w="6230" w:type="dxa"/>
          </w:tcPr>
          <w:p w14:paraId="56C0E350" w14:textId="77777777" w:rsidR="00D731E6" w:rsidRDefault="00D731E6" w:rsidP="00C641AE">
            <w:pPr>
              <w:spacing w:before="40" w:after="40" w:line="240" w:lineRule="auto"/>
            </w:pPr>
            <w:r>
              <w:t>National Institute of Water and Atmospheric Research</w:t>
            </w:r>
          </w:p>
        </w:tc>
      </w:tr>
      <w:tr w:rsidR="00D731E6" w14:paraId="3859446E" w14:textId="77777777" w:rsidTr="00C641AE">
        <w:tc>
          <w:tcPr>
            <w:tcW w:w="1413" w:type="dxa"/>
          </w:tcPr>
          <w:p w14:paraId="03DD35C9" w14:textId="77777777" w:rsidR="00D731E6" w:rsidRDefault="00D731E6" w:rsidP="00C641AE">
            <w:pPr>
              <w:spacing w:before="40" w:after="40" w:line="240" w:lineRule="auto"/>
            </w:pPr>
            <w:bookmarkStart w:id="97" w:name="_Hlk103851992"/>
            <w:r>
              <w:t>NoV</w:t>
            </w:r>
          </w:p>
        </w:tc>
        <w:tc>
          <w:tcPr>
            <w:tcW w:w="6230" w:type="dxa"/>
          </w:tcPr>
          <w:p w14:paraId="58651165" w14:textId="77777777" w:rsidR="00D731E6" w:rsidRDefault="00D731E6" w:rsidP="00C641AE">
            <w:pPr>
              <w:spacing w:before="40" w:after="40" w:line="240" w:lineRule="auto"/>
            </w:pPr>
            <w:r>
              <w:t>Norovirus</w:t>
            </w:r>
          </w:p>
        </w:tc>
      </w:tr>
      <w:tr w:rsidR="00D731E6" w14:paraId="5379C40C" w14:textId="77777777" w:rsidTr="00C641AE">
        <w:tc>
          <w:tcPr>
            <w:tcW w:w="1413" w:type="dxa"/>
          </w:tcPr>
          <w:p w14:paraId="53A309A6" w14:textId="77777777" w:rsidR="00D731E6" w:rsidRDefault="00D731E6" w:rsidP="00C641AE">
            <w:pPr>
              <w:spacing w:before="40" w:after="40" w:line="240" w:lineRule="auto"/>
            </w:pPr>
            <w:bookmarkStart w:id="98" w:name="_Hlk103851070"/>
            <w:bookmarkEnd w:id="97"/>
            <w:r>
              <w:t>NRMMC</w:t>
            </w:r>
          </w:p>
        </w:tc>
        <w:tc>
          <w:tcPr>
            <w:tcW w:w="6230" w:type="dxa"/>
          </w:tcPr>
          <w:p w14:paraId="30B60F68" w14:textId="77777777" w:rsidR="00D731E6" w:rsidRDefault="00D731E6" w:rsidP="00C641AE">
            <w:pPr>
              <w:spacing w:before="40" w:after="40" w:line="240" w:lineRule="auto"/>
            </w:pPr>
            <w:r>
              <w:t>National Resource Management Ministerial Council</w:t>
            </w:r>
          </w:p>
        </w:tc>
      </w:tr>
      <w:tr w:rsidR="00D731E6" w14:paraId="2C080DFB" w14:textId="77777777" w:rsidTr="00C641AE">
        <w:tc>
          <w:tcPr>
            <w:tcW w:w="1413" w:type="dxa"/>
          </w:tcPr>
          <w:p w14:paraId="0162F434" w14:textId="77777777" w:rsidR="00D731E6" w:rsidRDefault="00D731E6" w:rsidP="00C641AE">
            <w:pPr>
              <w:spacing w:before="40" w:after="40" w:line="240" w:lineRule="auto"/>
            </w:pPr>
            <w:bookmarkStart w:id="99" w:name="_Hlk103851084"/>
            <w:bookmarkEnd w:id="98"/>
            <w:r>
              <w:t>NSW DPIE</w:t>
            </w:r>
          </w:p>
        </w:tc>
        <w:tc>
          <w:tcPr>
            <w:tcW w:w="6230" w:type="dxa"/>
          </w:tcPr>
          <w:p w14:paraId="4C3F1B53" w14:textId="77777777" w:rsidR="00D731E6" w:rsidRDefault="00D731E6" w:rsidP="00C641AE">
            <w:pPr>
              <w:spacing w:before="40" w:after="40" w:line="240" w:lineRule="auto"/>
            </w:pPr>
            <w:r>
              <w:t>New South Wales Department of Planning, Industry and Environment</w:t>
            </w:r>
          </w:p>
        </w:tc>
      </w:tr>
      <w:bookmarkEnd w:id="99"/>
      <w:tr w:rsidR="00D731E6" w14:paraId="0A796408" w14:textId="77777777" w:rsidTr="00C641AE">
        <w:tc>
          <w:tcPr>
            <w:tcW w:w="1413" w:type="dxa"/>
          </w:tcPr>
          <w:p w14:paraId="4C0D186B" w14:textId="77777777" w:rsidR="00D731E6" w:rsidRDefault="00D731E6" w:rsidP="00C641AE">
            <w:pPr>
              <w:spacing w:before="40" w:after="40" w:line="240" w:lineRule="auto"/>
            </w:pPr>
            <w:r>
              <w:t>NZ MoE</w:t>
            </w:r>
          </w:p>
        </w:tc>
        <w:tc>
          <w:tcPr>
            <w:tcW w:w="6230" w:type="dxa"/>
          </w:tcPr>
          <w:p w14:paraId="2D6EB097" w14:textId="77777777" w:rsidR="00D731E6" w:rsidRPr="008F7938" w:rsidRDefault="00D731E6" w:rsidP="00C641AE">
            <w:pPr>
              <w:spacing w:before="40" w:after="40" w:line="240" w:lineRule="auto"/>
            </w:pPr>
            <w:r>
              <w:t>New Zealand Ministry of Environment</w:t>
            </w:r>
          </w:p>
        </w:tc>
      </w:tr>
      <w:tr w:rsidR="00D731E6" w14:paraId="09157F09" w14:textId="77777777" w:rsidTr="00C641AE">
        <w:tc>
          <w:tcPr>
            <w:tcW w:w="1413" w:type="dxa"/>
          </w:tcPr>
          <w:p w14:paraId="6DFF2BD8" w14:textId="77777777" w:rsidR="00D731E6" w:rsidRDefault="00D731E6" w:rsidP="00C641AE">
            <w:pPr>
              <w:spacing w:before="40" w:after="40" w:line="240" w:lineRule="auto"/>
            </w:pPr>
            <w:r>
              <w:t>NZ MoH</w:t>
            </w:r>
          </w:p>
        </w:tc>
        <w:tc>
          <w:tcPr>
            <w:tcW w:w="6230" w:type="dxa"/>
          </w:tcPr>
          <w:p w14:paraId="7141EC5C" w14:textId="77777777" w:rsidR="00D731E6" w:rsidRDefault="00D731E6" w:rsidP="00C641AE">
            <w:pPr>
              <w:spacing w:before="40" w:after="40" w:line="240" w:lineRule="auto"/>
            </w:pPr>
            <w:r w:rsidRPr="008F7938">
              <w:t>New Zealand Ministry of Health</w:t>
            </w:r>
          </w:p>
        </w:tc>
      </w:tr>
      <w:tr w:rsidR="00D731E6" w14:paraId="42E8AFC6" w14:textId="77777777" w:rsidTr="00C641AE">
        <w:tc>
          <w:tcPr>
            <w:tcW w:w="1413" w:type="dxa"/>
          </w:tcPr>
          <w:p w14:paraId="18B72841" w14:textId="77777777" w:rsidR="00D731E6" w:rsidRDefault="00D731E6" w:rsidP="00C641AE">
            <w:pPr>
              <w:spacing w:before="40" w:after="40" w:line="240" w:lineRule="auto"/>
            </w:pPr>
            <w:bookmarkStart w:id="100" w:name="_Hlk103850402"/>
            <w:r>
              <w:t>OECD</w:t>
            </w:r>
          </w:p>
        </w:tc>
        <w:tc>
          <w:tcPr>
            <w:tcW w:w="6230" w:type="dxa"/>
          </w:tcPr>
          <w:p w14:paraId="459010FE" w14:textId="77777777" w:rsidR="00D731E6" w:rsidRDefault="00D731E6" w:rsidP="00C641AE">
            <w:pPr>
              <w:spacing w:before="40" w:after="40" w:line="240" w:lineRule="auto"/>
            </w:pPr>
            <w:r>
              <w:t>Organisation for Economic Co-operation and Development</w:t>
            </w:r>
          </w:p>
        </w:tc>
      </w:tr>
      <w:tr w:rsidR="00D731E6" w14:paraId="70E34A42" w14:textId="77777777" w:rsidTr="00C641AE">
        <w:tc>
          <w:tcPr>
            <w:tcW w:w="1413" w:type="dxa"/>
          </w:tcPr>
          <w:p w14:paraId="73AC0E0D" w14:textId="77777777" w:rsidR="00D731E6" w:rsidRDefault="00D731E6" w:rsidP="00C641AE">
            <w:pPr>
              <w:spacing w:before="40" w:after="40" w:line="240" w:lineRule="auto"/>
            </w:pPr>
            <w:bookmarkStart w:id="101" w:name="_Hlk103850183"/>
            <w:bookmarkEnd w:id="100"/>
            <w:r>
              <w:t>OHAT</w:t>
            </w:r>
          </w:p>
        </w:tc>
        <w:tc>
          <w:tcPr>
            <w:tcW w:w="6230" w:type="dxa"/>
          </w:tcPr>
          <w:p w14:paraId="2AA401BC" w14:textId="77777777" w:rsidR="00D731E6" w:rsidRDefault="00D731E6" w:rsidP="00C641AE">
            <w:pPr>
              <w:spacing w:before="40" w:after="40" w:line="240" w:lineRule="auto"/>
            </w:pPr>
            <w:r>
              <w:t>Office of Health Assessment and Translation</w:t>
            </w:r>
          </w:p>
        </w:tc>
      </w:tr>
      <w:tr w:rsidR="00D731E6" w14:paraId="42F83FB5" w14:textId="77777777" w:rsidTr="00C641AE">
        <w:tc>
          <w:tcPr>
            <w:tcW w:w="1413" w:type="dxa"/>
          </w:tcPr>
          <w:p w14:paraId="5AA4B252" w14:textId="77777777" w:rsidR="00D731E6" w:rsidRDefault="00D731E6" w:rsidP="00C641AE">
            <w:pPr>
              <w:spacing w:before="40" w:after="40" w:line="240" w:lineRule="auto"/>
            </w:pPr>
            <w:bookmarkStart w:id="102" w:name="_Hlk103852187"/>
            <w:r>
              <w:t>OR</w:t>
            </w:r>
          </w:p>
        </w:tc>
        <w:tc>
          <w:tcPr>
            <w:tcW w:w="6230" w:type="dxa"/>
          </w:tcPr>
          <w:p w14:paraId="7B59E6CD" w14:textId="77777777" w:rsidR="00D731E6" w:rsidRDefault="00D731E6" w:rsidP="00C641AE">
            <w:pPr>
              <w:spacing w:before="40" w:after="40" w:line="240" w:lineRule="auto"/>
            </w:pPr>
            <w:r>
              <w:t>Odds ratio</w:t>
            </w:r>
          </w:p>
        </w:tc>
      </w:tr>
      <w:bookmarkEnd w:id="101"/>
      <w:bookmarkEnd w:id="102"/>
      <w:tr w:rsidR="00D731E6" w14:paraId="22A875E8" w14:textId="77777777" w:rsidTr="00C641AE">
        <w:tc>
          <w:tcPr>
            <w:tcW w:w="1413" w:type="dxa"/>
          </w:tcPr>
          <w:p w14:paraId="48B0D8B2" w14:textId="77777777" w:rsidR="00D731E6" w:rsidRDefault="00D731E6" w:rsidP="00C641AE">
            <w:pPr>
              <w:spacing w:before="40" w:after="40" w:line="240" w:lineRule="auto"/>
            </w:pPr>
            <w:r>
              <w:t>OTU</w:t>
            </w:r>
          </w:p>
        </w:tc>
        <w:tc>
          <w:tcPr>
            <w:tcW w:w="6230" w:type="dxa"/>
          </w:tcPr>
          <w:p w14:paraId="43760B9E" w14:textId="77777777" w:rsidR="00D731E6" w:rsidRDefault="00D731E6" w:rsidP="00C641AE">
            <w:pPr>
              <w:spacing w:before="40" w:after="40" w:line="240" w:lineRule="auto"/>
            </w:pPr>
            <w:r>
              <w:t>Operational taxonomic units</w:t>
            </w:r>
          </w:p>
        </w:tc>
      </w:tr>
      <w:tr w:rsidR="00D731E6" w14:paraId="5DA23696" w14:textId="77777777" w:rsidTr="00C641AE">
        <w:tc>
          <w:tcPr>
            <w:tcW w:w="1413" w:type="dxa"/>
          </w:tcPr>
          <w:p w14:paraId="33C00007" w14:textId="77777777" w:rsidR="00D731E6" w:rsidRDefault="00D731E6" w:rsidP="00C641AE">
            <w:pPr>
              <w:spacing w:before="40" w:after="40" w:line="240" w:lineRule="auto"/>
            </w:pPr>
            <w:r>
              <w:t>PAH</w:t>
            </w:r>
          </w:p>
        </w:tc>
        <w:tc>
          <w:tcPr>
            <w:tcW w:w="6230" w:type="dxa"/>
          </w:tcPr>
          <w:p w14:paraId="67CDCF9A" w14:textId="77777777" w:rsidR="00D731E6" w:rsidRDefault="00D731E6" w:rsidP="00C641AE">
            <w:pPr>
              <w:spacing w:before="40" w:after="40" w:line="240" w:lineRule="auto"/>
            </w:pPr>
            <w:r>
              <w:t>Polycyclic aromatic hydrocarbons</w:t>
            </w:r>
          </w:p>
        </w:tc>
      </w:tr>
      <w:tr w:rsidR="00D731E6" w14:paraId="055F1289" w14:textId="77777777" w:rsidTr="00C641AE">
        <w:tc>
          <w:tcPr>
            <w:tcW w:w="1413" w:type="dxa"/>
          </w:tcPr>
          <w:p w14:paraId="33150B0F" w14:textId="77777777" w:rsidR="00D731E6" w:rsidRDefault="00D731E6" w:rsidP="00C641AE">
            <w:pPr>
              <w:spacing w:before="40" w:after="40" w:line="240" w:lineRule="auto"/>
            </w:pPr>
            <w:r>
              <w:t>PCR/qPCR</w:t>
            </w:r>
          </w:p>
        </w:tc>
        <w:tc>
          <w:tcPr>
            <w:tcW w:w="6230" w:type="dxa"/>
          </w:tcPr>
          <w:p w14:paraId="49560DDF" w14:textId="77777777" w:rsidR="00D731E6" w:rsidRDefault="00D731E6" w:rsidP="00C641AE">
            <w:pPr>
              <w:spacing w:before="40" w:after="40" w:line="240" w:lineRule="auto"/>
            </w:pPr>
            <w:r w:rsidRPr="00FE7C12">
              <w:t xml:space="preserve">Polymerase Chain Reaction </w:t>
            </w:r>
            <w:r>
              <w:t xml:space="preserve">/ </w:t>
            </w:r>
            <w:r w:rsidRPr="00FE7C12">
              <w:t>Quantitative Polymerase Chain Reaction</w:t>
            </w:r>
          </w:p>
        </w:tc>
      </w:tr>
      <w:tr w:rsidR="00D731E6" w14:paraId="284EF8D3" w14:textId="77777777" w:rsidTr="00C641AE">
        <w:tc>
          <w:tcPr>
            <w:tcW w:w="1413" w:type="dxa"/>
          </w:tcPr>
          <w:p w14:paraId="2B56C22D" w14:textId="77777777" w:rsidR="00D731E6" w:rsidRDefault="00D731E6" w:rsidP="00C641AE">
            <w:pPr>
              <w:spacing w:before="40" w:after="40" w:line="240" w:lineRule="auto"/>
            </w:pPr>
            <w:r>
              <w:t>PECO</w:t>
            </w:r>
          </w:p>
        </w:tc>
        <w:tc>
          <w:tcPr>
            <w:tcW w:w="6230" w:type="dxa"/>
          </w:tcPr>
          <w:p w14:paraId="3A63F8DD" w14:textId="77777777" w:rsidR="00D731E6" w:rsidRDefault="00D731E6" w:rsidP="00C641AE">
            <w:pPr>
              <w:spacing w:before="40" w:after="40" w:line="240" w:lineRule="auto"/>
            </w:pPr>
            <w:r>
              <w:t>Population, Exposure, Comparator, Outcome</w:t>
            </w:r>
          </w:p>
        </w:tc>
      </w:tr>
      <w:tr w:rsidR="00D731E6" w14:paraId="2CFC1D51" w14:textId="77777777" w:rsidTr="00C641AE">
        <w:tc>
          <w:tcPr>
            <w:tcW w:w="1413" w:type="dxa"/>
          </w:tcPr>
          <w:p w14:paraId="78AC7584" w14:textId="77777777" w:rsidR="00D731E6" w:rsidRDefault="00D731E6" w:rsidP="00C641AE">
            <w:pPr>
              <w:spacing w:before="40" w:after="40" w:line="240" w:lineRule="auto"/>
            </w:pPr>
            <w:r>
              <w:t>PHE</w:t>
            </w:r>
          </w:p>
        </w:tc>
        <w:tc>
          <w:tcPr>
            <w:tcW w:w="6230" w:type="dxa"/>
          </w:tcPr>
          <w:p w14:paraId="0B253202" w14:textId="77777777" w:rsidR="00D731E6" w:rsidRDefault="00D731E6" w:rsidP="00C641AE">
            <w:pPr>
              <w:spacing w:before="40" w:after="40" w:line="240" w:lineRule="auto"/>
            </w:pPr>
            <w:r w:rsidRPr="008F7938">
              <w:t>Public Health England</w:t>
            </w:r>
          </w:p>
        </w:tc>
      </w:tr>
      <w:tr w:rsidR="00D731E6" w14:paraId="39A8CBBE" w14:textId="77777777" w:rsidTr="00C641AE">
        <w:tc>
          <w:tcPr>
            <w:tcW w:w="1413" w:type="dxa"/>
          </w:tcPr>
          <w:p w14:paraId="5EFD74CE" w14:textId="77777777" w:rsidR="00D731E6" w:rsidRDefault="00D731E6" w:rsidP="00C641AE">
            <w:pPr>
              <w:spacing w:before="40" w:after="40" w:line="240" w:lineRule="auto"/>
            </w:pPr>
            <w:bookmarkStart w:id="103" w:name="_Hlk103851823"/>
            <w:r>
              <w:t>PLOQ</w:t>
            </w:r>
          </w:p>
        </w:tc>
        <w:tc>
          <w:tcPr>
            <w:tcW w:w="6230" w:type="dxa"/>
          </w:tcPr>
          <w:p w14:paraId="3C76EE82" w14:textId="77777777" w:rsidR="00D731E6" w:rsidRPr="008F7938" w:rsidRDefault="00D731E6" w:rsidP="00C641AE">
            <w:pPr>
              <w:spacing w:before="40" w:after="40" w:line="240" w:lineRule="auto"/>
            </w:pPr>
            <w:r>
              <w:t>Process limit of quantification</w:t>
            </w:r>
          </w:p>
        </w:tc>
      </w:tr>
      <w:bookmarkEnd w:id="103"/>
      <w:tr w:rsidR="00D731E6" w14:paraId="1DD04CC2" w14:textId="77777777" w:rsidTr="00C641AE">
        <w:tc>
          <w:tcPr>
            <w:tcW w:w="1413" w:type="dxa"/>
          </w:tcPr>
          <w:p w14:paraId="1B9CFBB0" w14:textId="77777777" w:rsidR="00D731E6" w:rsidRDefault="00D731E6" w:rsidP="00C641AE">
            <w:pPr>
              <w:spacing w:before="40" w:after="40" w:line="240" w:lineRule="auto"/>
            </w:pPr>
            <w:r>
              <w:t>POD</w:t>
            </w:r>
          </w:p>
        </w:tc>
        <w:tc>
          <w:tcPr>
            <w:tcW w:w="6230" w:type="dxa"/>
          </w:tcPr>
          <w:p w14:paraId="7070433C" w14:textId="77777777" w:rsidR="00D731E6" w:rsidRPr="008F7938" w:rsidRDefault="00D731E6" w:rsidP="00C641AE">
            <w:pPr>
              <w:spacing w:before="40" w:after="40" w:line="240" w:lineRule="auto"/>
            </w:pPr>
            <w:r>
              <w:t>Point of departure</w:t>
            </w:r>
          </w:p>
        </w:tc>
      </w:tr>
      <w:tr w:rsidR="00D731E6" w14:paraId="4022D830" w14:textId="77777777" w:rsidTr="00C641AE">
        <w:tc>
          <w:tcPr>
            <w:tcW w:w="1413" w:type="dxa"/>
          </w:tcPr>
          <w:p w14:paraId="5B1D80F9" w14:textId="77777777" w:rsidR="00D731E6" w:rsidRDefault="00D731E6" w:rsidP="00C641AE">
            <w:pPr>
              <w:spacing w:before="40" w:after="40" w:line="240" w:lineRule="auto"/>
            </w:pPr>
            <w:bookmarkStart w:id="104" w:name="_Hlk103850105"/>
            <w:r>
              <w:t>PRISMA</w:t>
            </w:r>
          </w:p>
        </w:tc>
        <w:tc>
          <w:tcPr>
            <w:tcW w:w="6230" w:type="dxa"/>
          </w:tcPr>
          <w:p w14:paraId="15E9A9C6" w14:textId="77777777" w:rsidR="00D731E6" w:rsidRDefault="00D731E6" w:rsidP="00C641AE">
            <w:pPr>
              <w:spacing w:before="40" w:after="40" w:line="240" w:lineRule="auto"/>
            </w:pPr>
            <w:r>
              <w:t>Preferred Reporting Items for Systematic Reviews and Meta-Analyses</w:t>
            </w:r>
          </w:p>
        </w:tc>
      </w:tr>
      <w:bookmarkEnd w:id="104"/>
      <w:tr w:rsidR="00D731E6" w14:paraId="68B70729" w14:textId="77777777" w:rsidTr="00C641AE">
        <w:tc>
          <w:tcPr>
            <w:tcW w:w="1413" w:type="dxa"/>
          </w:tcPr>
          <w:p w14:paraId="13CC7950" w14:textId="77777777" w:rsidR="00D731E6" w:rsidRDefault="00D731E6" w:rsidP="00C641AE">
            <w:pPr>
              <w:spacing w:before="40" w:after="40" w:line="240" w:lineRule="auto"/>
            </w:pPr>
            <w:r>
              <w:t>QMRA</w:t>
            </w:r>
          </w:p>
        </w:tc>
        <w:tc>
          <w:tcPr>
            <w:tcW w:w="6230" w:type="dxa"/>
          </w:tcPr>
          <w:p w14:paraId="2656BDAB" w14:textId="77777777" w:rsidR="00D731E6" w:rsidRDefault="00D731E6" w:rsidP="00C641AE">
            <w:pPr>
              <w:spacing w:before="40" w:after="40" w:line="240" w:lineRule="auto"/>
            </w:pPr>
            <w:r>
              <w:t>Quantitative Microbial Risk Assessment</w:t>
            </w:r>
          </w:p>
        </w:tc>
      </w:tr>
      <w:tr w:rsidR="00D731E6" w14:paraId="063ADF2F" w14:textId="77777777" w:rsidTr="00C641AE">
        <w:tc>
          <w:tcPr>
            <w:tcW w:w="1413" w:type="dxa"/>
          </w:tcPr>
          <w:p w14:paraId="509A9905" w14:textId="77777777" w:rsidR="00D731E6" w:rsidRDefault="00D731E6" w:rsidP="00C641AE">
            <w:pPr>
              <w:spacing w:before="40" w:after="40" w:line="240" w:lineRule="auto"/>
            </w:pPr>
            <w:r>
              <w:t>RBT</w:t>
            </w:r>
          </w:p>
        </w:tc>
        <w:tc>
          <w:tcPr>
            <w:tcW w:w="6230" w:type="dxa"/>
          </w:tcPr>
          <w:p w14:paraId="55ED2896" w14:textId="77777777" w:rsidR="00D731E6" w:rsidRDefault="00D731E6" w:rsidP="00C641AE">
            <w:pPr>
              <w:spacing w:before="40" w:after="40" w:line="240" w:lineRule="auto"/>
            </w:pPr>
            <w:r>
              <w:t>Risk-based threshold</w:t>
            </w:r>
          </w:p>
        </w:tc>
      </w:tr>
      <w:tr w:rsidR="00D731E6" w14:paraId="04D8D8F8" w14:textId="77777777" w:rsidTr="00C641AE">
        <w:tc>
          <w:tcPr>
            <w:tcW w:w="1413" w:type="dxa"/>
          </w:tcPr>
          <w:p w14:paraId="1B90B5A4" w14:textId="77777777" w:rsidR="00D731E6" w:rsidRDefault="00D731E6" w:rsidP="00C641AE">
            <w:pPr>
              <w:spacing w:before="40" w:after="40" w:line="240" w:lineRule="auto"/>
            </w:pPr>
            <w:r>
              <w:t>RCIT</w:t>
            </w:r>
          </w:p>
        </w:tc>
        <w:tc>
          <w:tcPr>
            <w:tcW w:w="6230" w:type="dxa"/>
          </w:tcPr>
          <w:p w14:paraId="19950476" w14:textId="77777777" w:rsidR="00D731E6" w:rsidRDefault="00D731E6" w:rsidP="00C641AE">
            <w:pPr>
              <w:spacing w:before="40" w:after="40" w:line="240" w:lineRule="auto"/>
            </w:pPr>
            <w:r>
              <w:t>Recreational Criteria Implementation Tools</w:t>
            </w:r>
          </w:p>
        </w:tc>
      </w:tr>
      <w:tr w:rsidR="00D731E6" w14:paraId="13D5226B" w14:textId="77777777" w:rsidTr="00C641AE">
        <w:tc>
          <w:tcPr>
            <w:tcW w:w="1413" w:type="dxa"/>
          </w:tcPr>
          <w:p w14:paraId="0E085B1E" w14:textId="77777777" w:rsidR="00D731E6" w:rsidRDefault="00D731E6" w:rsidP="00C641AE">
            <w:pPr>
              <w:spacing w:before="40" w:after="40" w:line="240" w:lineRule="auto"/>
            </w:pPr>
            <w:r>
              <w:t>RCT</w:t>
            </w:r>
          </w:p>
        </w:tc>
        <w:tc>
          <w:tcPr>
            <w:tcW w:w="6230" w:type="dxa"/>
          </w:tcPr>
          <w:p w14:paraId="719C4A23" w14:textId="77777777" w:rsidR="00D731E6" w:rsidRDefault="00D731E6" w:rsidP="00C641AE">
            <w:pPr>
              <w:spacing w:before="40" w:after="40" w:line="240" w:lineRule="auto"/>
            </w:pPr>
            <w:r>
              <w:t>Randomised controlled trial</w:t>
            </w:r>
          </w:p>
        </w:tc>
      </w:tr>
      <w:tr w:rsidR="00D731E6" w14:paraId="10FC264A" w14:textId="77777777" w:rsidTr="00C641AE">
        <w:tc>
          <w:tcPr>
            <w:tcW w:w="1413" w:type="dxa"/>
          </w:tcPr>
          <w:p w14:paraId="72962687" w14:textId="77777777" w:rsidR="00D731E6" w:rsidRDefault="00D731E6" w:rsidP="00C641AE">
            <w:pPr>
              <w:spacing w:before="40" w:after="40" w:line="240" w:lineRule="auto"/>
            </w:pPr>
            <w:r>
              <w:t>RfD</w:t>
            </w:r>
          </w:p>
        </w:tc>
        <w:tc>
          <w:tcPr>
            <w:tcW w:w="6230" w:type="dxa"/>
          </w:tcPr>
          <w:p w14:paraId="05510A13" w14:textId="77777777" w:rsidR="00D731E6" w:rsidRDefault="00D731E6" w:rsidP="00C641AE">
            <w:pPr>
              <w:spacing w:before="40" w:after="40" w:line="240" w:lineRule="auto"/>
            </w:pPr>
            <w:r>
              <w:t>Reference dose</w:t>
            </w:r>
          </w:p>
        </w:tc>
      </w:tr>
      <w:tr w:rsidR="00D731E6" w14:paraId="11171599" w14:textId="77777777" w:rsidTr="00C641AE">
        <w:tc>
          <w:tcPr>
            <w:tcW w:w="1413" w:type="dxa"/>
          </w:tcPr>
          <w:p w14:paraId="34559EE1" w14:textId="77777777" w:rsidR="00D731E6" w:rsidRDefault="00D731E6" w:rsidP="00C641AE">
            <w:pPr>
              <w:spacing w:before="40" w:after="40" w:line="240" w:lineRule="auto"/>
            </w:pPr>
            <w:r>
              <w:t>RI</w:t>
            </w:r>
          </w:p>
        </w:tc>
        <w:tc>
          <w:tcPr>
            <w:tcW w:w="6230" w:type="dxa"/>
          </w:tcPr>
          <w:p w14:paraId="53BCE7D7" w14:textId="77777777" w:rsidR="00D731E6" w:rsidRDefault="00D731E6" w:rsidP="00C641AE">
            <w:pPr>
              <w:spacing w:before="40" w:after="40" w:line="240" w:lineRule="auto"/>
            </w:pPr>
            <w:r>
              <w:t>Respiratory illness</w:t>
            </w:r>
          </w:p>
        </w:tc>
      </w:tr>
      <w:tr w:rsidR="00D731E6" w14:paraId="31C64F0A" w14:textId="77777777" w:rsidTr="00C641AE">
        <w:tc>
          <w:tcPr>
            <w:tcW w:w="1413" w:type="dxa"/>
          </w:tcPr>
          <w:p w14:paraId="3DA4570A" w14:textId="77777777" w:rsidR="00D731E6" w:rsidRDefault="00D731E6" w:rsidP="00C641AE">
            <w:pPr>
              <w:spacing w:before="40" w:after="40" w:line="240" w:lineRule="auto"/>
            </w:pPr>
            <w:bookmarkStart w:id="105" w:name="_Hlk103852287"/>
            <w:r>
              <w:t>RNA</w:t>
            </w:r>
          </w:p>
        </w:tc>
        <w:tc>
          <w:tcPr>
            <w:tcW w:w="6230" w:type="dxa"/>
          </w:tcPr>
          <w:p w14:paraId="64ABE6E8" w14:textId="77777777" w:rsidR="00D731E6" w:rsidRDefault="00D731E6" w:rsidP="00C641AE">
            <w:pPr>
              <w:spacing w:before="40" w:after="40" w:line="240" w:lineRule="auto"/>
            </w:pPr>
            <w:r w:rsidRPr="00DE209A">
              <w:t>Ribonucleic acid</w:t>
            </w:r>
          </w:p>
        </w:tc>
      </w:tr>
      <w:bookmarkEnd w:id="105"/>
      <w:tr w:rsidR="00D731E6" w14:paraId="73FB4EB1" w14:textId="77777777" w:rsidTr="00C641AE">
        <w:tc>
          <w:tcPr>
            <w:tcW w:w="1413" w:type="dxa"/>
          </w:tcPr>
          <w:p w14:paraId="1FD2F6AC" w14:textId="77777777" w:rsidR="00D731E6" w:rsidRDefault="00D731E6" w:rsidP="00C641AE">
            <w:pPr>
              <w:spacing w:before="40" w:after="40" w:line="240" w:lineRule="auto"/>
            </w:pPr>
            <w:r>
              <w:t>RoB</w:t>
            </w:r>
          </w:p>
        </w:tc>
        <w:tc>
          <w:tcPr>
            <w:tcW w:w="6230" w:type="dxa"/>
          </w:tcPr>
          <w:p w14:paraId="7B4DD542" w14:textId="77777777" w:rsidR="00D731E6" w:rsidRDefault="00D731E6" w:rsidP="00C641AE">
            <w:pPr>
              <w:spacing w:before="40" w:after="40" w:line="240" w:lineRule="auto"/>
            </w:pPr>
            <w:r>
              <w:t>Risk of bias</w:t>
            </w:r>
          </w:p>
        </w:tc>
      </w:tr>
      <w:tr w:rsidR="00D731E6" w14:paraId="147702E8" w14:textId="77777777" w:rsidTr="00C641AE">
        <w:tc>
          <w:tcPr>
            <w:tcW w:w="1413" w:type="dxa"/>
          </w:tcPr>
          <w:p w14:paraId="0B06D71D" w14:textId="77777777" w:rsidR="00D731E6" w:rsidRDefault="00D731E6" w:rsidP="00C641AE">
            <w:pPr>
              <w:spacing w:before="40" w:after="40" w:line="240" w:lineRule="auto"/>
            </w:pPr>
            <w:bookmarkStart w:id="106" w:name="_Hlk103852113"/>
            <w:r>
              <w:t>RSD</w:t>
            </w:r>
          </w:p>
        </w:tc>
        <w:tc>
          <w:tcPr>
            <w:tcW w:w="6230" w:type="dxa"/>
          </w:tcPr>
          <w:p w14:paraId="20771BEC" w14:textId="77777777" w:rsidR="00D731E6" w:rsidRDefault="00D731E6" w:rsidP="00C641AE">
            <w:pPr>
              <w:spacing w:before="40" w:after="40" w:line="240" w:lineRule="auto"/>
            </w:pPr>
            <w:r>
              <w:t>Relative standard deviations</w:t>
            </w:r>
          </w:p>
        </w:tc>
      </w:tr>
      <w:tr w:rsidR="00D731E6" w14:paraId="6730DA89" w14:textId="77777777" w:rsidTr="00C641AE">
        <w:tc>
          <w:tcPr>
            <w:tcW w:w="1413" w:type="dxa"/>
          </w:tcPr>
          <w:p w14:paraId="34B72D6A" w14:textId="77777777" w:rsidR="00D731E6" w:rsidRDefault="00D731E6" w:rsidP="00C641AE">
            <w:pPr>
              <w:spacing w:before="40" w:after="40" w:line="240" w:lineRule="auto"/>
            </w:pPr>
            <w:bookmarkStart w:id="107" w:name="_Hlk103851025"/>
            <w:bookmarkEnd w:id="106"/>
            <w:r>
              <w:t>RWQAC</w:t>
            </w:r>
          </w:p>
        </w:tc>
        <w:tc>
          <w:tcPr>
            <w:tcW w:w="6230" w:type="dxa"/>
          </w:tcPr>
          <w:p w14:paraId="7255F8A6" w14:textId="77777777" w:rsidR="00D731E6" w:rsidRDefault="00D731E6" w:rsidP="00C641AE">
            <w:pPr>
              <w:spacing w:before="40" w:after="40" w:line="240" w:lineRule="auto"/>
            </w:pPr>
            <w:r>
              <w:t>Recreational Water Quality Advisory Committee (the Committee)</w:t>
            </w:r>
          </w:p>
        </w:tc>
      </w:tr>
      <w:bookmarkEnd w:id="107"/>
      <w:tr w:rsidR="00D731E6" w14:paraId="4E76BEEC" w14:textId="77777777" w:rsidTr="00C641AE">
        <w:tc>
          <w:tcPr>
            <w:tcW w:w="1413" w:type="dxa"/>
          </w:tcPr>
          <w:p w14:paraId="583C98B4" w14:textId="77777777" w:rsidR="00D731E6" w:rsidRDefault="00D731E6" w:rsidP="00C641AE">
            <w:pPr>
              <w:spacing w:before="40" w:after="40" w:line="240" w:lineRule="auto"/>
            </w:pPr>
            <w:r>
              <w:t>RWQC</w:t>
            </w:r>
          </w:p>
        </w:tc>
        <w:tc>
          <w:tcPr>
            <w:tcW w:w="6230" w:type="dxa"/>
          </w:tcPr>
          <w:p w14:paraId="27BB108D" w14:textId="77777777" w:rsidR="00D731E6" w:rsidRDefault="00D731E6" w:rsidP="00C641AE">
            <w:pPr>
              <w:spacing w:before="40" w:after="40" w:line="240" w:lineRule="auto"/>
            </w:pPr>
            <w:r>
              <w:t>Recreational Water Quality Criteria</w:t>
            </w:r>
          </w:p>
        </w:tc>
      </w:tr>
      <w:tr w:rsidR="00D731E6" w14:paraId="3508F211" w14:textId="77777777" w:rsidTr="00C641AE">
        <w:tc>
          <w:tcPr>
            <w:tcW w:w="1413" w:type="dxa"/>
          </w:tcPr>
          <w:p w14:paraId="3C874B70" w14:textId="77777777" w:rsidR="00D731E6" w:rsidRDefault="00D731E6" w:rsidP="00C641AE">
            <w:pPr>
              <w:spacing w:before="40" w:after="40" w:line="240" w:lineRule="auto"/>
            </w:pPr>
            <w:r w:rsidRPr="0051025D">
              <w:t>SEP</w:t>
            </w:r>
            <w:r>
              <w:t>P</w:t>
            </w:r>
          </w:p>
        </w:tc>
        <w:tc>
          <w:tcPr>
            <w:tcW w:w="6230" w:type="dxa"/>
          </w:tcPr>
          <w:p w14:paraId="2D65CA26" w14:textId="77777777" w:rsidR="00D731E6" w:rsidRDefault="00D731E6" w:rsidP="00C641AE">
            <w:pPr>
              <w:spacing w:before="40" w:after="40" w:line="240" w:lineRule="auto"/>
            </w:pPr>
            <w:r w:rsidRPr="0051025D">
              <w:t>State Environment Protection Policy</w:t>
            </w:r>
          </w:p>
        </w:tc>
      </w:tr>
      <w:tr w:rsidR="00D731E6" w14:paraId="369843C9" w14:textId="77777777" w:rsidTr="00C641AE">
        <w:tc>
          <w:tcPr>
            <w:tcW w:w="1413" w:type="dxa"/>
          </w:tcPr>
          <w:p w14:paraId="333B3CFC" w14:textId="77777777" w:rsidR="00D731E6" w:rsidRDefault="00D731E6" w:rsidP="00C641AE">
            <w:pPr>
              <w:spacing w:before="40" w:after="40" w:line="240" w:lineRule="auto"/>
            </w:pPr>
            <w:bookmarkStart w:id="108" w:name="_Hlk103851735"/>
            <w:r>
              <w:t>STP</w:t>
            </w:r>
          </w:p>
        </w:tc>
        <w:tc>
          <w:tcPr>
            <w:tcW w:w="6230" w:type="dxa"/>
          </w:tcPr>
          <w:p w14:paraId="029F5BFA" w14:textId="77777777" w:rsidR="00D731E6" w:rsidRDefault="00D731E6" w:rsidP="00C641AE">
            <w:pPr>
              <w:spacing w:before="40" w:after="40" w:line="240" w:lineRule="auto"/>
            </w:pPr>
            <w:r>
              <w:t>Sewage treatment plant</w:t>
            </w:r>
          </w:p>
        </w:tc>
      </w:tr>
      <w:bookmarkEnd w:id="108"/>
      <w:tr w:rsidR="00D731E6" w14:paraId="6EBC0EC4" w14:textId="77777777" w:rsidTr="00C641AE">
        <w:tc>
          <w:tcPr>
            <w:tcW w:w="1413" w:type="dxa"/>
          </w:tcPr>
          <w:p w14:paraId="0A6D582E" w14:textId="77777777" w:rsidR="00D731E6" w:rsidRDefault="00D731E6" w:rsidP="00C641AE">
            <w:pPr>
              <w:spacing w:before="40" w:after="40" w:line="240" w:lineRule="auto"/>
            </w:pPr>
            <w:r>
              <w:t>TTC</w:t>
            </w:r>
          </w:p>
        </w:tc>
        <w:tc>
          <w:tcPr>
            <w:tcW w:w="6230" w:type="dxa"/>
          </w:tcPr>
          <w:p w14:paraId="1FDCA53E" w14:textId="77777777" w:rsidR="00D731E6" w:rsidRDefault="00D731E6" w:rsidP="00C641AE">
            <w:pPr>
              <w:spacing w:before="40" w:after="40" w:line="240" w:lineRule="auto"/>
            </w:pPr>
            <w:r>
              <w:t>Threshold of toxicological concern</w:t>
            </w:r>
          </w:p>
        </w:tc>
      </w:tr>
      <w:tr w:rsidR="00D731E6" w14:paraId="45FB7C50" w14:textId="77777777" w:rsidTr="00C641AE">
        <w:tc>
          <w:tcPr>
            <w:tcW w:w="1413" w:type="dxa"/>
          </w:tcPr>
          <w:p w14:paraId="3F8F6DD7" w14:textId="77777777" w:rsidR="00D731E6" w:rsidRDefault="00D731E6" w:rsidP="00C641AE">
            <w:pPr>
              <w:spacing w:before="40" w:after="40" w:line="240" w:lineRule="auto"/>
            </w:pPr>
            <w:r>
              <w:t>UNEP</w:t>
            </w:r>
          </w:p>
        </w:tc>
        <w:tc>
          <w:tcPr>
            <w:tcW w:w="6230" w:type="dxa"/>
          </w:tcPr>
          <w:p w14:paraId="7C7595A9" w14:textId="77777777" w:rsidR="00D731E6" w:rsidRDefault="00D731E6" w:rsidP="00C641AE">
            <w:pPr>
              <w:spacing w:before="40" w:after="40" w:line="240" w:lineRule="auto"/>
            </w:pPr>
            <w:r w:rsidRPr="008F7938">
              <w:t>United Nations Environment Programme</w:t>
            </w:r>
          </w:p>
        </w:tc>
      </w:tr>
      <w:tr w:rsidR="00D731E6" w14:paraId="1D8A2342" w14:textId="77777777" w:rsidTr="00C641AE">
        <w:tc>
          <w:tcPr>
            <w:tcW w:w="1413" w:type="dxa"/>
          </w:tcPr>
          <w:p w14:paraId="5BDCF615" w14:textId="77777777" w:rsidR="00D731E6" w:rsidRDefault="00D731E6" w:rsidP="00C641AE">
            <w:pPr>
              <w:spacing w:before="40" w:after="40" w:line="240" w:lineRule="auto"/>
            </w:pPr>
            <w:r>
              <w:t>UNEP MAP</w:t>
            </w:r>
          </w:p>
        </w:tc>
        <w:tc>
          <w:tcPr>
            <w:tcW w:w="6230" w:type="dxa"/>
          </w:tcPr>
          <w:p w14:paraId="46D9687B" w14:textId="77777777" w:rsidR="00D731E6" w:rsidRPr="008F7938" w:rsidRDefault="00D731E6" w:rsidP="00C641AE">
            <w:pPr>
              <w:spacing w:before="40" w:after="40" w:line="240" w:lineRule="auto"/>
            </w:pPr>
            <w:r w:rsidRPr="008F7938">
              <w:t>United Nations Environment Programme Mediterranean Action Plan</w:t>
            </w:r>
          </w:p>
        </w:tc>
      </w:tr>
      <w:tr w:rsidR="00D731E6" w14:paraId="65C090E8" w14:textId="77777777" w:rsidTr="00C641AE">
        <w:tc>
          <w:tcPr>
            <w:tcW w:w="1413" w:type="dxa"/>
          </w:tcPr>
          <w:p w14:paraId="57775605" w14:textId="77777777" w:rsidR="00D731E6" w:rsidRPr="00756C13" w:rsidRDefault="00D731E6" w:rsidP="00C641AE">
            <w:pPr>
              <w:spacing w:before="40" w:after="40" w:line="240" w:lineRule="auto"/>
            </w:pPr>
            <w:bookmarkStart w:id="109" w:name="_Hlk103850868"/>
            <w:r>
              <w:t>US EPA</w:t>
            </w:r>
          </w:p>
        </w:tc>
        <w:tc>
          <w:tcPr>
            <w:tcW w:w="6230" w:type="dxa"/>
          </w:tcPr>
          <w:p w14:paraId="182BDCC1" w14:textId="77777777" w:rsidR="00D731E6" w:rsidRPr="00756C13" w:rsidRDefault="00D731E6" w:rsidP="00C641AE">
            <w:pPr>
              <w:spacing w:before="40" w:after="40" w:line="240" w:lineRule="auto"/>
            </w:pPr>
            <w:r>
              <w:t>United States Environmental Protection Agency</w:t>
            </w:r>
          </w:p>
        </w:tc>
      </w:tr>
      <w:tr w:rsidR="00D731E6" w14:paraId="4B9D2BF2" w14:textId="77777777" w:rsidTr="00C641AE">
        <w:tc>
          <w:tcPr>
            <w:tcW w:w="1413" w:type="dxa"/>
          </w:tcPr>
          <w:p w14:paraId="27840859" w14:textId="77777777" w:rsidR="00D731E6" w:rsidRDefault="00D731E6" w:rsidP="00C641AE">
            <w:pPr>
              <w:spacing w:before="40" w:after="40" w:line="240" w:lineRule="auto"/>
            </w:pPr>
            <w:bookmarkStart w:id="110" w:name="_Hlk103851408"/>
            <w:r>
              <w:t>USGS</w:t>
            </w:r>
          </w:p>
        </w:tc>
        <w:tc>
          <w:tcPr>
            <w:tcW w:w="6230" w:type="dxa"/>
          </w:tcPr>
          <w:p w14:paraId="0F40FFAC" w14:textId="77777777" w:rsidR="00D731E6" w:rsidRDefault="00D731E6" w:rsidP="00C641AE">
            <w:pPr>
              <w:spacing w:before="40" w:after="40" w:line="240" w:lineRule="auto"/>
            </w:pPr>
            <w:r>
              <w:t>United States Geological Survey</w:t>
            </w:r>
          </w:p>
        </w:tc>
      </w:tr>
      <w:bookmarkEnd w:id="109"/>
      <w:bookmarkEnd w:id="110"/>
      <w:tr w:rsidR="00D731E6" w14:paraId="093FA4F6" w14:textId="77777777" w:rsidTr="00C641AE">
        <w:tc>
          <w:tcPr>
            <w:tcW w:w="1413" w:type="dxa"/>
          </w:tcPr>
          <w:p w14:paraId="67ABC12C" w14:textId="77777777" w:rsidR="00D731E6" w:rsidRDefault="00D731E6" w:rsidP="00C641AE">
            <w:pPr>
              <w:spacing w:before="40" w:after="40" w:line="240" w:lineRule="auto"/>
            </w:pPr>
            <w:r>
              <w:t>UV</w:t>
            </w:r>
          </w:p>
        </w:tc>
        <w:tc>
          <w:tcPr>
            <w:tcW w:w="6230" w:type="dxa"/>
          </w:tcPr>
          <w:p w14:paraId="431EA228" w14:textId="77777777" w:rsidR="00D731E6" w:rsidRDefault="00D731E6" w:rsidP="00C641AE">
            <w:pPr>
              <w:spacing w:before="40" w:after="40" w:line="240" w:lineRule="auto"/>
            </w:pPr>
            <w:r>
              <w:t xml:space="preserve">Ultraviolet </w:t>
            </w:r>
          </w:p>
        </w:tc>
      </w:tr>
      <w:tr w:rsidR="00D731E6" w14:paraId="71B6DB28" w14:textId="77777777" w:rsidTr="00C641AE">
        <w:tc>
          <w:tcPr>
            <w:tcW w:w="1413" w:type="dxa"/>
          </w:tcPr>
          <w:p w14:paraId="69A82F55" w14:textId="77777777" w:rsidR="00D731E6" w:rsidRPr="00756C13" w:rsidRDefault="00D731E6" w:rsidP="00C641AE">
            <w:pPr>
              <w:spacing w:before="40" w:after="40" w:line="240" w:lineRule="auto"/>
            </w:pPr>
            <w:bookmarkStart w:id="111" w:name="_Hlk103850203"/>
            <w:r w:rsidRPr="00756C13">
              <w:t>WHO</w:t>
            </w:r>
          </w:p>
        </w:tc>
        <w:tc>
          <w:tcPr>
            <w:tcW w:w="6230" w:type="dxa"/>
          </w:tcPr>
          <w:p w14:paraId="742CB208" w14:textId="77777777" w:rsidR="00D731E6" w:rsidRPr="00756C13" w:rsidRDefault="00D731E6" w:rsidP="00C641AE">
            <w:pPr>
              <w:spacing w:before="40" w:after="40" w:line="240" w:lineRule="auto"/>
            </w:pPr>
            <w:r>
              <w:t>World Health Organization</w:t>
            </w:r>
          </w:p>
        </w:tc>
      </w:tr>
      <w:tr w:rsidR="00D731E6" w14:paraId="121A91A4" w14:textId="77777777" w:rsidTr="00C641AE">
        <w:tc>
          <w:tcPr>
            <w:tcW w:w="1413" w:type="dxa"/>
          </w:tcPr>
          <w:p w14:paraId="0F029049" w14:textId="77777777" w:rsidR="00D731E6" w:rsidRPr="00756C13" w:rsidRDefault="00D731E6" w:rsidP="00C641AE">
            <w:pPr>
              <w:spacing w:before="40" w:after="40" w:line="240" w:lineRule="auto"/>
            </w:pPr>
            <w:bookmarkStart w:id="112" w:name="_Hlk103852027"/>
            <w:bookmarkEnd w:id="111"/>
            <w:r>
              <w:t>WWO</w:t>
            </w:r>
          </w:p>
        </w:tc>
        <w:tc>
          <w:tcPr>
            <w:tcW w:w="6230" w:type="dxa"/>
          </w:tcPr>
          <w:p w14:paraId="7065F2A5" w14:textId="77777777" w:rsidR="00D731E6" w:rsidRDefault="00D731E6" w:rsidP="00C641AE">
            <w:pPr>
              <w:spacing w:before="40" w:after="40" w:line="240" w:lineRule="auto"/>
            </w:pPr>
            <w:r>
              <w:t>Wet weather overflows</w:t>
            </w:r>
          </w:p>
        </w:tc>
      </w:tr>
      <w:bookmarkEnd w:id="112"/>
      <w:tr w:rsidR="00D731E6" w14:paraId="58CCF63D" w14:textId="77777777" w:rsidTr="00C641AE">
        <w:tc>
          <w:tcPr>
            <w:tcW w:w="1413" w:type="dxa"/>
          </w:tcPr>
          <w:p w14:paraId="2051F10F" w14:textId="77777777" w:rsidR="00D731E6" w:rsidRPr="00756C13" w:rsidRDefault="00D731E6" w:rsidP="00C641AE">
            <w:pPr>
              <w:spacing w:before="40" w:after="40" w:line="240" w:lineRule="auto"/>
            </w:pPr>
            <w:r>
              <w:t>WWTP</w:t>
            </w:r>
          </w:p>
        </w:tc>
        <w:tc>
          <w:tcPr>
            <w:tcW w:w="6230" w:type="dxa"/>
          </w:tcPr>
          <w:p w14:paraId="029993EF" w14:textId="77777777" w:rsidR="00D731E6" w:rsidRDefault="00D731E6" w:rsidP="00C641AE">
            <w:pPr>
              <w:spacing w:before="40" w:after="40" w:line="240" w:lineRule="auto"/>
            </w:pPr>
            <w:r>
              <w:t>Wastewater Treatment Plant</w:t>
            </w:r>
          </w:p>
        </w:tc>
      </w:tr>
    </w:tbl>
    <w:p w14:paraId="4A0F67C4" w14:textId="77777777" w:rsidR="00D731E6" w:rsidRPr="008F7938" w:rsidRDefault="00D731E6" w:rsidP="00D731E6">
      <w:pPr>
        <w:rPr>
          <w:highlight w:val="yellow"/>
        </w:rPr>
      </w:pPr>
    </w:p>
    <w:p w14:paraId="4C0CA05F" w14:textId="77777777" w:rsidR="00D731E6" w:rsidRPr="008F7938" w:rsidRDefault="00D731E6" w:rsidP="00D731E6">
      <w:pPr>
        <w:rPr>
          <w:highlight w:val="yellow"/>
        </w:rPr>
      </w:pPr>
    </w:p>
    <w:p w14:paraId="3DA4E5EA" w14:textId="77777777" w:rsidR="00486DEC" w:rsidRPr="00C11A7A" w:rsidRDefault="00992883" w:rsidP="00486DEC">
      <w:pPr>
        <w:pStyle w:val="Heading3"/>
        <w:rPr>
          <w:color w:val="auto"/>
        </w:rPr>
      </w:pPr>
      <w:r w:rsidRPr="00C11A7A">
        <w:rPr>
          <w:color w:val="auto"/>
        </w:rPr>
        <w:t>Data extraction</w:t>
      </w:r>
      <w:bookmarkEnd w:id="79"/>
    </w:p>
    <w:p w14:paraId="76A51730" w14:textId="7EEEEB4D" w:rsidR="005D07BC" w:rsidRPr="00C11A7A" w:rsidRDefault="00992883" w:rsidP="00475C35">
      <w:pPr>
        <w:pStyle w:val="Heading4"/>
      </w:pPr>
      <w:bookmarkStart w:id="113" w:name="_Toc106901017"/>
      <w:r w:rsidRPr="00C11A7A">
        <w:t xml:space="preserve">Grey </w:t>
      </w:r>
      <w:r w:rsidR="00984617">
        <w:t>l</w:t>
      </w:r>
      <w:r w:rsidRPr="00C11A7A">
        <w:t>iterature</w:t>
      </w:r>
      <w:bookmarkEnd w:id="113"/>
    </w:p>
    <w:p w14:paraId="36778E4A" w14:textId="6356D498" w:rsidR="005D07BC" w:rsidRPr="00C11A7A" w:rsidRDefault="00992883" w:rsidP="005D07BC">
      <w:r w:rsidRPr="00C11A7A">
        <w:t xml:space="preserve">Documentation of the attributes of the shortlisted </w:t>
      </w:r>
      <w:r w:rsidR="008A2F7C" w:rsidRPr="00C11A7A">
        <w:t>grey literature</w:t>
      </w:r>
      <w:r w:rsidR="00B2041E" w:rsidRPr="00C11A7A">
        <w:t xml:space="preserve"> </w:t>
      </w:r>
      <w:r w:rsidRPr="00C11A7A">
        <w:t xml:space="preserve">in support of responses to the primary and secondary search questions were recorded using the form shown in </w:t>
      </w:r>
      <w:r w:rsidRPr="00C11A7A">
        <w:fldChar w:fldCharType="begin"/>
      </w:r>
      <w:r w:rsidRPr="00C11A7A">
        <w:instrText xml:space="preserve"> REF _Ref70074194 \h </w:instrText>
      </w:r>
      <w:r w:rsidRPr="00C11A7A">
        <w:fldChar w:fldCharType="separate"/>
      </w:r>
      <w:r w:rsidR="00667879" w:rsidRPr="008F7938">
        <w:t xml:space="preserve">Table </w:t>
      </w:r>
      <w:r w:rsidR="00667879">
        <w:rPr>
          <w:noProof/>
        </w:rPr>
        <w:t>2</w:t>
      </w:r>
      <w:r w:rsidR="00667879">
        <w:noBreakHyphen/>
      </w:r>
      <w:r w:rsidR="00667879">
        <w:rPr>
          <w:noProof/>
        </w:rPr>
        <w:t>7</w:t>
      </w:r>
      <w:r w:rsidRPr="00C11A7A">
        <w:fldChar w:fldCharType="end"/>
      </w:r>
      <w:r w:rsidRPr="00C11A7A">
        <w:t xml:space="preserve"> designed specifically for this review. The form is cross-referenced with a classification of study quality and risk of bias (see section </w:t>
      </w:r>
      <w:r w:rsidRPr="00C11A7A">
        <w:fldChar w:fldCharType="begin"/>
      </w:r>
      <w:r w:rsidRPr="00C11A7A">
        <w:instrText xml:space="preserve"> REF _Ref43479810 \r \h </w:instrText>
      </w:r>
      <w:r w:rsidRPr="00C11A7A">
        <w:fldChar w:fldCharType="separate"/>
      </w:r>
      <w:r w:rsidR="00667879">
        <w:t>2.5</w:t>
      </w:r>
      <w:r w:rsidRPr="00C11A7A">
        <w:fldChar w:fldCharType="end"/>
      </w:r>
      <w:r w:rsidRPr="00C11A7A">
        <w:t>).  The form aided construction of an integrated report on each publication.</w:t>
      </w:r>
    </w:p>
    <w:p w14:paraId="239A7E7B" w14:textId="5DC90A45" w:rsidR="005D07BC" w:rsidRDefault="00992883" w:rsidP="00250E1D">
      <w:pPr>
        <w:pStyle w:val="Caption"/>
        <w:keepNext/>
        <w:pageBreakBefore/>
      </w:pPr>
      <w:bookmarkStart w:id="114" w:name="_Ref70074194"/>
      <w:bookmarkStart w:id="115" w:name="_Toc106900975"/>
      <w:r w:rsidRPr="008F7938">
        <w:t xml:space="preserve">Table </w:t>
      </w:r>
      <w:r w:rsidR="00B438A3">
        <w:fldChar w:fldCharType="begin"/>
      </w:r>
      <w:r>
        <w:instrText xml:space="preserve"> STYLEREF 1 \s </w:instrText>
      </w:r>
      <w:r w:rsidR="00B438A3">
        <w:fldChar w:fldCharType="separate"/>
      </w:r>
      <w:r w:rsidR="00667879">
        <w:rPr>
          <w:noProof/>
        </w:rPr>
        <w:t>2</w:t>
      </w:r>
      <w:r w:rsidR="00B438A3">
        <w:rPr>
          <w:noProof/>
        </w:rPr>
        <w:fldChar w:fldCharType="end"/>
      </w:r>
      <w:r w:rsidR="00D35187">
        <w:noBreakHyphen/>
      </w:r>
      <w:r w:rsidR="00B438A3">
        <w:fldChar w:fldCharType="begin"/>
      </w:r>
      <w:r>
        <w:instrText xml:space="preserve"> SEQ Table \* ARABIC \s 1 </w:instrText>
      </w:r>
      <w:r w:rsidR="00B438A3">
        <w:fldChar w:fldCharType="separate"/>
      </w:r>
      <w:r w:rsidR="00667879">
        <w:rPr>
          <w:noProof/>
        </w:rPr>
        <w:t>7</w:t>
      </w:r>
      <w:r w:rsidR="00B438A3">
        <w:rPr>
          <w:noProof/>
        </w:rPr>
        <w:fldChar w:fldCharType="end"/>
      </w:r>
      <w:bookmarkEnd w:id="114"/>
      <w:r w:rsidRPr="008F7938">
        <w:t xml:space="preserve">. Data extraction form for </w:t>
      </w:r>
      <w:r w:rsidR="00A30FDA">
        <w:t>grey literature.</w:t>
      </w:r>
      <w:bookmarkEnd w:id="115"/>
    </w:p>
    <w:tbl>
      <w:tblPr>
        <w:tblW w:w="6960" w:type="dxa"/>
        <w:tblCellMar>
          <w:left w:w="57" w:type="dxa"/>
          <w:right w:w="57" w:type="dxa"/>
        </w:tblCellMar>
        <w:tblLook w:val="04A0" w:firstRow="1" w:lastRow="0" w:firstColumn="1" w:lastColumn="0" w:noHBand="0" w:noVBand="1"/>
      </w:tblPr>
      <w:tblGrid>
        <w:gridCol w:w="2480"/>
        <w:gridCol w:w="3322"/>
        <w:gridCol w:w="1158"/>
      </w:tblGrid>
      <w:tr w:rsidR="00BF2DBF" w14:paraId="1CB2BF47" w14:textId="77777777" w:rsidTr="003D5E6D">
        <w:trPr>
          <w:tblHeader/>
        </w:trPr>
        <w:tc>
          <w:tcPr>
            <w:tcW w:w="248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39ED6564" w14:textId="77777777" w:rsidR="005D5648" w:rsidRPr="005D5648" w:rsidRDefault="00992883" w:rsidP="005D5648">
            <w:pPr>
              <w:spacing w:before="0" w:after="0" w:line="240" w:lineRule="auto"/>
              <w:rPr>
                <w:rFonts w:ascii="Calibri" w:hAnsi="Calibri" w:cs="Calibri"/>
                <w:b/>
                <w:bCs/>
                <w:color w:val="008000"/>
                <w:sz w:val="16"/>
                <w:szCs w:val="16"/>
              </w:rPr>
            </w:pPr>
            <w:r w:rsidRPr="005D5648">
              <w:rPr>
                <w:rFonts w:ascii="Calibri" w:hAnsi="Calibri" w:cs="Calibri"/>
                <w:b/>
                <w:bCs/>
                <w:color w:val="008000"/>
                <w:sz w:val="16"/>
                <w:szCs w:val="16"/>
              </w:rPr>
              <w:t>Item</w:t>
            </w:r>
          </w:p>
        </w:tc>
        <w:tc>
          <w:tcPr>
            <w:tcW w:w="3322" w:type="dxa"/>
            <w:tcBorders>
              <w:top w:val="single" w:sz="8" w:space="0" w:color="B5DDDC"/>
              <w:left w:val="nil"/>
              <w:bottom w:val="single" w:sz="8" w:space="0" w:color="B5DDDC"/>
              <w:right w:val="single" w:sz="8" w:space="0" w:color="B5DDDC"/>
            </w:tcBorders>
            <w:shd w:val="clear" w:color="000000" w:fill="B5DDDC"/>
            <w:vAlign w:val="center"/>
            <w:hideMark/>
          </w:tcPr>
          <w:p w14:paraId="6357813F" w14:textId="77777777" w:rsidR="005D5648" w:rsidRPr="005D5648" w:rsidRDefault="00992883" w:rsidP="005D5648">
            <w:pPr>
              <w:spacing w:before="0" w:after="0" w:line="240" w:lineRule="auto"/>
              <w:rPr>
                <w:rFonts w:ascii="Calibri" w:hAnsi="Calibri" w:cs="Calibri"/>
                <w:b/>
                <w:bCs/>
                <w:color w:val="008000"/>
                <w:sz w:val="16"/>
                <w:szCs w:val="16"/>
              </w:rPr>
            </w:pPr>
            <w:r w:rsidRPr="005D5648">
              <w:rPr>
                <w:rFonts w:ascii="Calibri" w:hAnsi="Calibri" w:cs="Calibri"/>
                <w:b/>
                <w:bCs/>
                <w:color w:val="008000"/>
                <w:sz w:val="16"/>
                <w:szCs w:val="16"/>
              </w:rPr>
              <w:t>Guidance</w:t>
            </w:r>
          </w:p>
        </w:tc>
        <w:tc>
          <w:tcPr>
            <w:tcW w:w="1158" w:type="dxa"/>
            <w:tcBorders>
              <w:top w:val="single" w:sz="8" w:space="0" w:color="B5DDDC"/>
              <w:left w:val="nil"/>
              <w:bottom w:val="single" w:sz="8" w:space="0" w:color="B5DDDC"/>
              <w:right w:val="single" w:sz="8" w:space="0" w:color="B5DDDC"/>
            </w:tcBorders>
            <w:shd w:val="clear" w:color="000000" w:fill="B5DDDC"/>
            <w:vAlign w:val="center"/>
            <w:hideMark/>
          </w:tcPr>
          <w:p w14:paraId="2F063883" w14:textId="77777777" w:rsidR="005D5648" w:rsidRPr="005D5648" w:rsidRDefault="00992883" w:rsidP="005D5648">
            <w:pPr>
              <w:spacing w:before="0" w:after="0" w:line="240" w:lineRule="auto"/>
              <w:jc w:val="center"/>
              <w:rPr>
                <w:rFonts w:ascii="Calibri" w:hAnsi="Calibri" w:cs="Calibri"/>
                <w:b/>
                <w:bCs/>
                <w:color w:val="008000"/>
                <w:sz w:val="16"/>
                <w:szCs w:val="16"/>
              </w:rPr>
            </w:pPr>
            <w:r w:rsidRPr="005D5648">
              <w:rPr>
                <w:rFonts w:ascii="Calibri" w:hAnsi="Calibri" w:cs="Calibri"/>
                <w:b/>
                <w:bCs/>
                <w:color w:val="008000"/>
                <w:sz w:val="16"/>
                <w:szCs w:val="16"/>
              </w:rPr>
              <w:t>Grey Literature ID</w:t>
            </w:r>
          </w:p>
        </w:tc>
      </w:tr>
      <w:tr w:rsidR="00BF2DBF" w14:paraId="69697FA7" w14:textId="77777777" w:rsidTr="003D5E6D">
        <w:tc>
          <w:tcPr>
            <w:tcW w:w="6960" w:type="dxa"/>
            <w:gridSpan w:val="3"/>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1060B76D" w14:textId="77777777" w:rsidR="005D5648" w:rsidRPr="005D5648" w:rsidRDefault="00992883" w:rsidP="005D5648">
            <w:pPr>
              <w:spacing w:before="0" w:after="0" w:line="240" w:lineRule="auto"/>
              <w:rPr>
                <w:rFonts w:ascii="Calibri" w:hAnsi="Calibri" w:cs="Calibri"/>
                <w:b/>
                <w:bCs/>
                <w:sz w:val="16"/>
                <w:szCs w:val="16"/>
              </w:rPr>
            </w:pPr>
            <w:r w:rsidRPr="005D5648">
              <w:rPr>
                <w:rFonts w:ascii="Calibri" w:hAnsi="Calibri" w:cs="Calibri"/>
                <w:b/>
                <w:bCs/>
                <w:sz w:val="16"/>
                <w:szCs w:val="16"/>
              </w:rPr>
              <w:t>Study summary</w:t>
            </w:r>
          </w:p>
        </w:tc>
      </w:tr>
      <w:tr w:rsidR="00BF2DBF" w14:paraId="517E2C02" w14:textId="77777777" w:rsidTr="003D5E6D">
        <w:tc>
          <w:tcPr>
            <w:tcW w:w="5802" w:type="dxa"/>
            <w:gridSpan w:val="2"/>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0F530635" w14:textId="77777777" w:rsidR="005D5648" w:rsidRPr="005D5648" w:rsidRDefault="00992883" w:rsidP="005D5648">
            <w:pPr>
              <w:spacing w:before="0" w:after="0" w:line="240" w:lineRule="auto"/>
              <w:ind w:left="227"/>
              <w:rPr>
                <w:rFonts w:ascii="Calibri" w:hAnsi="Calibri" w:cs="Calibri"/>
                <w:sz w:val="16"/>
                <w:szCs w:val="16"/>
              </w:rPr>
            </w:pPr>
            <w:r w:rsidRPr="005D5648">
              <w:rPr>
                <w:rFonts w:ascii="Calibri" w:hAnsi="Calibri" w:cs="Calibri"/>
                <w:sz w:val="16"/>
                <w:szCs w:val="16"/>
              </w:rPr>
              <w:t>Aim/objectives of study</w:t>
            </w:r>
          </w:p>
        </w:tc>
        <w:tc>
          <w:tcPr>
            <w:tcW w:w="1158" w:type="dxa"/>
            <w:tcBorders>
              <w:top w:val="nil"/>
              <w:left w:val="nil"/>
              <w:bottom w:val="single" w:sz="8" w:space="0" w:color="B5DDDC"/>
              <w:right w:val="single" w:sz="8" w:space="0" w:color="B5DDDC"/>
            </w:tcBorders>
            <w:vAlign w:val="center"/>
            <w:hideMark/>
          </w:tcPr>
          <w:p w14:paraId="7F21DF3D" w14:textId="77777777" w:rsidR="005D5648" w:rsidRPr="005D5648" w:rsidRDefault="00992883" w:rsidP="005D5648">
            <w:pPr>
              <w:spacing w:before="0" w:after="0" w:line="240" w:lineRule="auto"/>
              <w:rPr>
                <w:rFonts w:ascii="Calibri" w:hAnsi="Calibri" w:cs="Calibri"/>
                <w:sz w:val="16"/>
                <w:szCs w:val="16"/>
              </w:rPr>
            </w:pPr>
            <w:r w:rsidRPr="005D5648">
              <w:rPr>
                <w:rFonts w:ascii="Calibri" w:hAnsi="Calibri" w:cs="Calibri"/>
                <w:sz w:val="16"/>
                <w:szCs w:val="16"/>
              </w:rPr>
              <w:t> </w:t>
            </w:r>
          </w:p>
        </w:tc>
      </w:tr>
      <w:tr w:rsidR="00BF2DBF" w14:paraId="04CD7EE2" w14:textId="77777777" w:rsidTr="003D5E6D">
        <w:tc>
          <w:tcPr>
            <w:tcW w:w="5802" w:type="dxa"/>
            <w:gridSpan w:val="2"/>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706B2483" w14:textId="77777777" w:rsidR="005D5648" w:rsidRPr="005D5648" w:rsidRDefault="00992883" w:rsidP="005D5648">
            <w:pPr>
              <w:spacing w:before="0" w:after="0" w:line="240" w:lineRule="auto"/>
              <w:ind w:left="227"/>
              <w:rPr>
                <w:rFonts w:ascii="Calibri" w:hAnsi="Calibri" w:cs="Calibri"/>
                <w:sz w:val="16"/>
                <w:szCs w:val="16"/>
              </w:rPr>
            </w:pPr>
            <w:r w:rsidRPr="005D5648">
              <w:rPr>
                <w:rFonts w:ascii="Calibri" w:hAnsi="Calibri" w:cs="Calibri"/>
                <w:sz w:val="16"/>
                <w:szCs w:val="16"/>
              </w:rPr>
              <w:t>Author's conclusion: interpretation of results</w:t>
            </w:r>
          </w:p>
        </w:tc>
        <w:tc>
          <w:tcPr>
            <w:tcW w:w="1158" w:type="dxa"/>
            <w:tcBorders>
              <w:top w:val="nil"/>
              <w:left w:val="nil"/>
              <w:bottom w:val="single" w:sz="8" w:space="0" w:color="B5DDDC"/>
              <w:right w:val="single" w:sz="8" w:space="0" w:color="B5DDDC"/>
            </w:tcBorders>
            <w:vAlign w:val="center"/>
            <w:hideMark/>
          </w:tcPr>
          <w:p w14:paraId="5964A2FC" w14:textId="77777777" w:rsidR="005D5648" w:rsidRPr="005D5648" w:rsidRDefault="00992883" w:rsidP="005D5648">
            <w:pPr>
              <w:spacing w:before="0" w:after="0" w:line="240" w:lineRule="auto"/>
              <w:rPr>
                <w:rFonts w:ascii="Calibri" w:hAnsi="Calibri" w:cs="Calibri"/>
                <w:sz w:val="16"/>
                <w:szCs w:val="16"/>
              </w:rPr>
            </w:pPr>
            <w:r w:rsidRPr="005D5648">
              <w:rPr>
                <w:rFonts w:ascii="Calibri" w:hAnsi="Calibri" w:cs="Calibri"/>
                <w:sz w:val="16"/>
                <w:szCs w:val="16"/>
              </w:rPr>
              <w:t> </w:t>
            </w:r>
          </w:p>
        </w:tc>
      </w:tr>
      <w:tr w:rsidR="00BF2DBF" w14:paraId="33CFBC6C" w14:textId="77777777" w:rsidTr="003D5E6D">
        <w:tc>
          <w:tcPr>
            <w:tcW w:w="2480" w:type="dxa"/>
            <w:tcBorders>
              <w:top w:val="nil"/>
              <w:left w:val="single" w:sz="8" w:space="0" w:color="B5DDDC"/>
              <w:bottom w:val="nil"/>
              <w:right w:val="single" w:sz="8" w:space="0" w:color="B5DDDC"/>
            </w:tcBorders>
            <w:shd w:val="clear" w:color="000000" w:fill="D6EAEB"/>
            <w:vAlign w:val="center"/>
            <w:hideMark/>
          </w:tcPr>
          <w:p w14:paraId="5A8955B4" w14:textId="77777777" w:rsidR="005D5648" w:rsidRPr="005D5648" w:rsidRDefault="00992883" w:rsidP="005D5648">
            <w:pPr>
              <w:spacing w:before="0" w:after="0" w:line="240" w:lineRule="auto"/>
              <w:rPr>
                <w:rFonts w:ascii="Calibri" w:hAnsi="Calibri" w:cs="Calibri"/>
                <w:b/>
                <w:bCs/>
                <w:sz w:val="16"/>
                <w:szCs w:val="16"/>
              </w:rPr>
            </w:pPr>
            <w:r w:rsidRPr="005D5648">
              <w:rPr>
                <w:rFonts w:ascii="Calibri" w:hAnsi="Calibri" w:cs="Calibri"/>
                <w:b/>
                <w:bCs/>
                <w:sz w:val="16"/>
                <w:szCs w:val="16"/>
              </w:rPr>
              <w:t>Research Questions</w:t>
            </w:r>
          </w:p>
        </w:tc>
        <w:tc>
          <w:tcPr>
            <w:tcW w:w="3322" w:type="dxa"/>
            <w:tcBorders>
              <w:top w:val="nil"/>
              <w:left w:val="nil"/>
              <w:bottom w:val="single" w:sz="8" w:space="0" w:color="B5DDDC"/>
              <w:right w:val="single" w:sz="8" w:space="0" w:color="B5DDDC"/>
            </w:tcBorders>
            <w:shd w:val="clear" w:color="000000" w:fill="D6EAEB"/>
            <w:vAlign w:val="center"/>
            <w:hideMark/>
          </w:tcPr>
          <w:p w14:paraId="61A9BDAB" w14:textId="2EC5E44E" w:rsidR="005D5648" w:rsidRPr="005D5648" w:rsidRDefault="00992883" w:rsidP="0035267D">
            <w:pPr>
              <w:spacing w:before="0" w:after="0" w:line="240" w:lineRule="auto"/>
              <w:rPr>
                <w:rFonts w:ascii="Calibri" w:hAnsi="Calibri" w:cs="Calibri"/>
                <w:b/>
                <w:bCs/>
                <w:sz w:val="16"/>
                <w:szCs w:val="16"/>
              </w:rPr>
            </w:pPr>
            <w:r>
              <w:rPr>
                <w:rFonts w:ascii="Calibri" w:hAnsi="Calibri" w:cs="Calibri"/>
                <w:b/>
                <w:bCs/>
                <w:sz w:val="16"/>
                <w:szCs w:val="16"/>
              </w:rPr>
              <w:t>Committee</w:t>
            </w:r>
            <w:r w:rsidRPr="005D5648">
              <w:rPr>
                <w:rFonts w:ascii="Calibri" w:hAnsi="Calibri" w:cs="Calibri"/>
                <w:b/>
                <w:bCs/>
                <w:sz w:val="16"/>
                <w:szCs w:val="16"/>
              </w:rPr>
              <w:t xml:space="preserve"> Guidance</w:t>
            </w:r>
          </w:p>
        </w:tc>
        <w:tc>
          <w:tcPr>
            <w:tcW w:w="1158" w:type="dxa"/>
            <w:tcBorders>
              <w:top w:val="nil"/>
              <w:left w:val="nil"/>
              <w:bottom w:val="single" w:sz="8" w:space="0" w:color="B5DDDC"/>
              <w:right w:val="single" w:sz="8" w:space="0" w:color="B5DDDC"/>
            </w:tcBorders>
            <w:shd w:val="clear" w:color="000000" w:fill="D6EAEB"/>
            <w:vAlign w:val="center"/>
            <w:hideMark/>
          </w:tcPr>
          <w:p w14:paraId="47DE3CCF" w14:textId="77777777" w:rsidR="005D5648" w:rsidRPr="005D5648" w:rsidRDefault="00992883" w:rsidP="005D5648">
            <w:pPr>
              <w:spacing w:before="0" w:after="0" w:line="240" w:lineRule="auto"/>
              <w:rPr>
                <w:rFonts w:ascii="Calibri" w:hAnsi="Calibri" w:cs="Calibri"/>
                <w:sz w:val="16"/>
                <w:szCs w:val="16"/>
              </w:rPr>
            </w:pPr>
            <w:r w:rsidRPr="005D5648">
              <w:rPr>
                <w:rFonts w:ascii="Calibri" w:hAnsi="Calibri" w:cs="Calibri"/>
                <w:sz w:val="16"/>
                <w:szCs w:val="16"/>
              </w:rPr>
              <w:t> </w:t>
            </w:r>
          </w:p>
        </w:tc>
      </w:tr>
      <w:tr w:rsidR="00BF2DBF" w14:paraId="52B32578" w14:textId="77777777" w:rsidTr="003D5E6D">
        <w:tc>
          <w:tcPr>
            <w:tcW w:w="2480" w:type="dxa"/>
            <w:tcBorders>
              <w:top w:val="single" w:sz="8" w:space="0" w:color="B5DDDC"/>
              <w:left w:val="single" w:sz="8" w:space="0" w:color="B5DDDC"/>
              <w:bottom w:val="nil"/>
              <w:right w:val="single" w:sz="8" w:space="0" w:color="B5DDDC"/>
            </w:tcBorders>
            <w:shd w:val="clear" w:color="000000" w:fill="D6EAEB"/>
            <w:vAlign w:val="center"/>
            <w:hideMark/>
          </w:tcPr>
          <w:p w14:paraId="437C524D" w14:textId="77777777" w:rsidR="005D5648" w:rsidRPr="005D5648" w:rsidRDefault="00992883" w:rsidP="005D5648">
            <w:pPr>
              <w:spacing w:before="0" w:after="0" w:line="240" w:lineRule="auto"/>
              <w:rPr>
                <w:rFonts w:ascii="Calibri" w:hAnsi="Calibri" w:cs="Calibri"/>
                <w:b/>
                <w:bCs/>
                <w:sz w:val="16"/>
                <w:szCs w:val="16"/>
              </w:rPr>
            </w:pPr>
            <w:r w:rsidRPr="005D5648">
              <w:rPr>
                <w:rFonts w:ascii="Calibri" w:hAnsi="Calibri" w:cs="Calibri"/>
                <w:b/>
                <w:bCs/>
                <w:sz w:val="16"/>
                <w:szCs w:val="16"/>
              </w:rPr>
              <w:t>Primary Q. How can we monitor, assess and predict risks from diffuse and point source microbial contamination in recreational waters?</w:t>
            </w:r>
          </w:p>
        </w:tc>
        <w:tc>
          <w:tcPr>
            <w:tcW w:w="3322" w:type="dxa"/>
            <w:tcBorders>
              <w:top w:val="nil"/>
              <w:left w:val="nil"/>
              <w:bottom w:val="single" w:sz="8" w:space="0" w:color="B5DDDC"/>
              <w:right w:val="single" w:sz="8" w:space="0" w:color="B5DDDC"/>
            </w:tcBorders>
            <w:shd w:val="clear" w:color="000000" w:fill="D6EAEB"/>
            <w:vAlign w:val="center"/>
            <w:hideMark/>
          </w:tcPr>
          <w:p w14:paraId="136E305D" w14:textId="77777777" w:rsidR="005D5648" w:rsidRPr="005D5648" w:rsidRDefault="00992883" w:rsidP="005D5648">
            <w:pPr>
              <w:spacing w:before="0" w:after="0" w:line="240" w:lineRule="auto"/>
              <w:rPr>
                <w:rFonts w:ascii="Calibri" w:hAnsi="Calibri" w:cs="Calibri"/>
                <w:sz w:val="16"/>
                <w:szCs w:val="16"/>
              </w:rPr>
            </w:pPr>
            <w:r w:rsidRPr="005D5648">
              <w:rPr>
                <w:rFonts w:ascii="Calibri" w:hAnsi="Calibri" w:cs="Calibri"/>
                <w:sz w:val="16"/>
                <w:szCs w:val="16"/>
              </w:rPr>
              <w:br/>
              <w:t>(a) Provide examples of what is done in Australian and international jurisdictions and their reasoning</w:t>
            </w:r>
            <w:r w:rsidRPr="005D5648">
              <w:rPr>
                <w:rFonts w:ascii="Calibri" w:hAnsi="Calibri" w:cs="Calibri"/>
                <w:sz w:val="16"/>
                <w:szCs w:val="16"/>
              </w:rPr>
              <w:br/>
              <w:t>(b) Determine what is done in other settings and how this relates to the Australian context</w:t>
            </w:r>
            <w:r w:rsidRPr="005D5648">
              <w:rPr>
                <w:rFonts w:ascii="Calibri" w:hAnsi="Calibri" w:cs="Calibri"/>
                <w:sz w:val="16"/>
                <w:szCs w:val="16"/>
              </w:rPr>
              <w:br/>
              <w:t>(c) Determine how specific target populations such as children, immunocompromised or the elderly are impacted.</w:t>
            </w:r>
            <w:r w:rsidRPr="005D5648">
              <w:rPr>
                <w:rFonts w:ascii="Calibri" w:hAnsi="Calibri" w:cs="Calibri"/>
                <w:sz w:val="16"/>
                <w:szCs w:val="16"/>
              </w:rPr>
              <w:br/>
              <w:t>(d) Determine the main factors impacting risk and its prediction (environmental, microbial, etc.).</w:t>
            </w:r>
          </w:p>
        </w:tc>
        <w:tc>
          <w:tcPr>
            <w:tcW w:w="1158" w:type="dxa"/>
            <w:tcBorders>
              <w:top w:val="nil"/>
              <w:left w:val="nil"/>
              <w:bottom w:val="single" w:sz="8" w:space="0" w:color="B5DDDC"/>
              <w:right w:val="single" w:sz="8" w:space="0" w:color="B5DDDC"/>
            </w:tcBorders>
            <w:vAlign w:val="center"/>
            <w:hideMark/>
          </w:tcPr>
          <w:p w14:paraId="054211D7" w14:textId="77777777" w:rsidR="005D5648" w:rsidRPr="005D5648" w:rsidRDefault="00992883" w:rsidP="005D5648">
            <w:pPr>
              <w:spacing w:before="0" w:after="0" w:line="240" w:lineRule="auto"/>
              <w:rPr>
                <w:rFonts w:ascii="Calibri" w:hAnsi="Calibri" w:cs="Calibri"/>
                <w:sz w:val="16"/>
                <w:szCs w:val="16"/>
              </w:rPr>
            </w:pPr>
            <w:r w:rsidRPr="005D5648">
              <w:rPr>
                <w:rFonts w:ascii="Calibri" w:hAnsi="Calibri" w:cs="Calibri"/>
                <w:sz w:val="16"/>
                <w:szCs w:val="16"/>
              </w:rPr>
              <w:t> </w:t>
            </w:r>
          </w:p>
        </w:tc>
      </w:tr>
      <w:tr w:rsidR="00BF2DBF" w14:paraId="7CA006CE" w14:textId="77777777" w:rsidTr="003D5E6D">
        <w:tc>
          <w:tcPr>
            <w:tcW w:w="2480"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3DB1478F" w14:textId="77777777" w:rsidR="005D5648" w:rsidRPr="005D5648" w:rsidRDefault="00992883" w:rsidP="005D5648">
            <w:pPr>
              <w:spacing w:before="0" w:after="0" w:line="240" w:lineRule="auto"/>
              <w:rPr>
                <w:rFonts w:ascii="Calibri" w:hAnsi="Calibri" w:cs="Calibri"/>
                <w:b/>
                <w:bCs/>
                <w:sz w:val="16"/>
                <w:szCs w:val="16"/>
              </w:rPr>
            </w:pPr>
            <w:r w:rsidRPr="005D5648">
              <w:rPr>
                <w:rFonts w:ascii="Calibri" w:hAnsi="Calibri" w:cs="Calibri"/>
                <w:b/>
                <w:bCs/>
                <w:sz w:val="16"/>
                <w:szCs w:val="16"/>
              </w:rPr>
              <w:t>Secondary Q: (i) What are the indicators/surrogates of this/these risk/s?</w:t>
            </w:r>
          </w:p>
        </w:tc>
        <w:tc>
          <w:tcPr>
            <w:tcW w:w="3322" w:type="dxa"/>
            <w:tcBorders>
              <w:top w:val="nil"/>
              <w:left w:val="nil"/>
              <w:bottom w:val="single" w:sz="8" w:space="0" w:color="B5DDDC"/>
              <w:right w:val="single" w:sz="8" w:space="0" w:color="B5DDDC"/>
            </w:tcBorders>
            <w:shd w:val="clear" w:color="000000" w:fill="D6EAEB"/>
            <w:vAlign w:val="center"/>
            <w:hideMark/>
          </w:tcPr>
          <w:p w14:paraId="5513000E" w14:textId="78D45D93" w:rsidR="005D5648" w:rsidRPr="005D5648" w:rsidRDefault="00992883" w:rsidP="005D5648">
            <w:pPr>
              <w:spacing w:before="0" w:after="0" w:line="240" w:lineRule="auto"/>
              <w:rPr>
                <w:rFonts w:ascii="Calibri" w:hAnsi="Calibri" w:cs="Calibri"/>
                <w:sz w:val="16"/>
                <w:szCs w:val="16"/>
              </w:rPr>
            </w:pPr>
            <w:r>
              <w:rPr>
                <w:rFonts w:ascii="Calibri" w:hAnsi="Calibri" w:cs="Calibri"/>
                <w:sz w:val="16"/>
                <w:szCs w:val="16"/>
              </w:rPr>
              <w:t>Committee</w:t>
            </w:r>
            <w:r w:rsidRPr="005D5648">
              <w:rPr>
                <w:rFonts w:ascii="Calibri" w:hAnsi="Calibri" w:cs="Calibri"/>
                <w:sz w:val="16"/>
                <w:szCs w:val="16"/>
              </w:rPr>
              <w:t xml:space="preserve"> Guidance:</w:t>
            </w:r>
            <w:r w:rsidRPr="005D5648">
              <w:rPr>
                <w:rFonts w:ascii="Calibri" w:hAnsi="Calibri" w:cs="Calibri"/>
                <w:sz w:val="16"/>
                <w:szCs w:val="16"/>
              </w:rPr>
              <w:br/>
              <w:t>(a) Review the new technologies available to assess and monitor risks and determine how they could be practically applied to Australian recreational waters</w:t>
            </w:r>
            <w:r w:rsidRPr="005D5648">
              <w:rPr>
                <w:rFonts w:ascii="Calibri" w:hAnsi="Calibri" w:cs="Calibri"/>
                <w:sz w:val="16"/>
                <w:szCs w:val="16"/>
              </w:rPr>
              <w:br/>
              <w:t>(b) Describe the relationship between the indicator and surrogates with adverse health outcomes. Include how this relationship been demonstrated in settings relevant to Australia.</w:t>
            </w:r>
          </w:p>
        </w:tc>
        <w:tc>
          <w:tcPr>
            <w:tcW w:w="1158" w:type="dxa"/>
            <w:tcBorders>
              <w:top w:val="nil"/>
              <w:left w:val="nil"/>
              <w:bottom w:val="single" w:sz="8" w:space="0" w:color="B5DDDC"/>
              <w:right w:val="single" w:sz="8" w:space="0" w:color="B5DDDC"/>
            </w:tcBorders>
            <w:vAlign w:val="center"/>
            <w:hideMark/>
          </w:tcPr>
          <w:p w14:paraId="54F60163" w14:textId="77777777" w:rsidR="005D5648" w:rsidRPr="005D5648" w:rsidRDefault="00992883" w:rsidP="005D5648">
            <w:pPr>
              <w:spacing w:before="0" w:after="0" w:line="240" w:lineRule="auto"/>
              <w:rPr>
                <w:rFonts w:ascii="Calibri" w:hAnsi="Calibri" w:cs="Calibri"/>
                <w:sz w:val="16"/>
                <w:szCs w:val="16"/>
              </w:rPr>
            </w:pPr>
            <w:r w:rsidRPr="005D5648">
              <w:rPr>
                <w:rFonts w:ascii="Calibri" w:hAnsi="Calibri" w:cs="Calibri"/>
                <w:sz w:val="16"/>
                <w:szCs w:val="16"/>
              </w:rPr>
              <w:t> </w:t>
            </w:r>
          </w:p>
        </w:tc>
      </w:tr>
      <w:tr w:rsidR="00BF2DBF" w14:paraId="5F2F2B4A" w14:textId="77777777" w:rsidTr="003D5E6D">
        <w:tc>
          <w:tcPr>
            <w:tcW w:w="2480" w:type="dxa"/>
            <w:tcBorders>
              <w:top w:val="nil"/>
              <w:left w:val="single" w:sz="8" w:space="0" w:color="B5DDDC"/>
              <w:bottom w:val="single" w:sz="8" w:space="0" w:color="B5DDDC"/>
              <w:right w:val="single" w:sz="8" w:space="0" w:color="B5DDDC"/>
            </w:tcBorders>
            <w:shd w:val="clear" w:color="000000" w:fill="D6EAEB"/>
            <w:vAlign w:val="center"/>
            <w:hideMark/>
          </w:tcPr>
          <w:p w14:paraId="223216DB" w14:textId="77777777" w:rsidR="005D5648" w:rsidRPr="005D5648" w:rsidRDefault="00992883" w:rsidP="005D5648">
            <w:pPr>
              <w:spacing w:before="0" w:after="0" w:line="240" w:lineRule="auto"/>
              <w:rPr>
                <w:rFonts w:ascii="Calibri" w:hAnsi="Calibri" w:cs="Calibri"/>
                <w:b/>
                <w:bCs/>
                <w:sz w:val="16"/>
                <w:szCs w:val="16"/>
              </w:rPr>
            </w:pPr>
            <w:r w:rsidRPr="005D5648">
              <w:rPr>
                <w:rFonts w:ascii="Calibri" w:hAnsi="Calibri" w:cs="Calibri"/>
                <w:b/>
                <w:bCs/>
                <w:sz w:val="16"/>
                <w:szCs w:val="16"/>
              </w:rPr>
              <w:t>Secondary Q (ii) What are the current practices to minimise or manage this/these risk/s?</w:t>
            </w:r>
          </w:p>
        </w:tc>
        <w:tc>
          <w:tcPr>
            <w:tcW w:w="3322" w:type="dxa"/>
            <w:tcBorders>
              <w:top w:val="nil"/>
              <w:left w:val="nil"/>
              <w:bottom w:val="single" w:sz="8" w:space="0" w:color="B5DDDC"/>
              <w:right w:val="single" w:sz="8" w:space="0" w:color="B5DDDC"/>
            </w:tcBorders>
            <w:shd w:val="clear" w:color="000000" w:fill="D6EAEB"/>
            <w:vAlign w:val="center"/>
            <w:hideMark/>
          </w:tcPr>
          <w:p w14:paraId="76A39983" w14:textId="0616B70F" w:rsidR="005D5648" w:rsidRPr="005D5648" w:rsidRDefault="00992883" w:rsidP="005D5648">
            <w:pPr>
              <w:spacing w:before="0" w:after="0" w:line="240" w:lineRule="auto"/>
              <w:rPr>
                <w:rFonts w:ascii="Calibri" w:hAnsi="Calibri" w:cs="Calibri"/>
                <w:sz w:val="16"/>
                <w:szCs w:val="16"/>
              </w:rPr>
            </w:pPr>
            <w:r>
              <w:rPr>
                <w:rFonts w:ascii="Calibri" w:hAnsi="Calibri" w:cs="Calibri"/>
                <w:sz w:val="16"/>
                <w:szCs w:val="16"/>
              </w:rPr>
              <w:t>Committee</w:t>
            </w:r>
            <w:r w:rsidRPr="005D5648">
              <w:rPr>
                <w:rFonts w:ascii="Calibri" w:hAnsi="Calibri" w:cs="Calibri"/>
                <w:sz w:val="16"/>
                <w:szCs w:val="16"/>
              </w:rPr>
              <w:t xml:space="preserve"> Guidance:</w:t>
            </w:r>
            <w:r w:rsidRPr="005D5648">
              <w:rPr>
                <w:rFonts w:ascii="Calibri" w:hAnsi="Calibri" w:cs="Calibri"/>
                <w:sz w:val="16"/>
                <w:szCs w:val="16"/>
              </w:rPr>
              <w:br/>
              <w:t>(a) Provide examples of how mitigation strategies have been developed based on scientific evidence.</w:t>
            </w:r>
            <w:r w:rsidRPr="005D5648">
              <w:rPr>
                <w:rFonts w:ascii="Calibri" w:hAnsi="Calibri" w:cs="Calibri"/>
                <w:sz w:val="16"/>
                <w:szCs w:val="16"/>
              </w:rPr>
              <w:br/>
              <w:t>(b) Provide examples/case studies of how this is achieved/implemented in settings relevant to the Australian context.</w:t>
            </w:r>
          </w:p>
        </w:tc>
        <w:tc>
          <w:tcPr>
            <w:tcW w:w="1158" w:type="dxa"/>
            <w:tcBorders>
              <w:top w:val="nil"/>
              <w:left w:val="nil"/>
              <w:bottom w:val="single" w:sz="8" w:space="0" w:color="B5DDDC"/>
              <w:right w:val="single" w:sz="8" w:space="0" w:color="B5DDDC"/>
            </w:tcBorders>
            <w:vAlign w:val="center"/>
            <w:hideMark/>
          </w:tcPr>
          <w:p w14:paraId="7D451B24" w14:textId="77777777" w:rsidR="005D5648" w:rsidRPr="005D5648" w:rsidRDefault="00992883" w:rsidP="005D5648">
            <w:pPr>
              <w:spacing w:before="0" w:after="0" w:line="240" w:lineRule="auto"/>
              <w:rPr>
                <w:rFonts w:ascii="Calibri" w:hAnsi="Calibri" w:cs="Calibri"/>
                <w:sz w:val="16"/>
                <w:szCs w:val="16"/>
              </w:rPr>
            </w:pPr>
            <w:r w:rsidRPr="005D5648">
              <w:rPr>
                <w:rFonts w:ascii="Calibri" w:hAnsi="Calibri" w:cs="Calibri"/>
                <w:sz w:val="16"/>
                <w:szCs w:val="16"/>
              </w:rPr>
              <w:t> </w:t>
            </w:r>
          </w:p>
        </w:tc>
      </w:tr>
      <w:tr w:rsidR="00BF2DBF" w14:paraId="2436FE66" w14:textId="77777777" w:rsidTr="003D5E6D">
        <w:tc>
          <w:tcPr>
            <w:tcW w:w="6960" w:type="dxa"/>
            <w:gridSpan w:val="3"/>
            <w:tcBorders>
              <w:top w:val="single" w:sz="8" w:space="0" w:color="B5DDDC"/>
              <w:left w:val="single" w:sz="8" w:space="0" w:color="B5DDDC"/>
              <w:bottom w:val="single" w:sz="8" w:space="0" w:color="B5DDDC"/>
              <w:right w:val="single" w:sz="8" w:space="0" w:color="B5DDDC"/>
            </w:tcBorders>
            <w:shd w:val="clear" w:color="000000" w:fill="D6EAEB"/>
            <w:noWrap/>
            <w:vAlign w:val="center"/>
            <w:hideMark/>
          </w:tcPr>
          <w:p w14:paraId="2F9C8F6C" w14:textId="77777777" w:rsidR="005D5648" w:rsidRPr="005D5648" w:rsidRDefault="00992883" w:rsidP="005D5648">
            <w:pPr>
              <w:spacing w:before="0" w:after="0" w:line="240" w:lineRule="auto"/>
              <w:rPr>
                <w:rFonts w:ascii="Calibri" w:hAnsi="Calibri" w:cs="Calibri"/>
                <w:b/>
                <w:bCs/>
                <w:sz w:val="16"/>
                <w:szCs w:val="16"/>
              </w:rPr>
            </w:pPr>
            <w:r w:rsidRPr="005D5648">
              <w:rPr>
                <w:rFonts w:ascii="Calibri" w:hAnsi="Calibri" w:cs="Calibri"/>
                <w:b/>
                <w:bCs/>
                <w:sz w:val="16"/>
                <w:szCs w:val="16"/>
              </w:rPr>
              <w:t>Reviewer's comments and overall assessment</w:t>
            </w:r>
          </w:p>
        </w:tc>
      </w:tr>
      <w:tr w:rsidR="00BF2DBF" w14:paraId="0E15B643" w14:textId="77777777" w:rsidTr="003D5E6D">
        <w:tc>
          <w:tcPr>
            <w:tcW w:w="5802" w:type="dxa"/>
            <w:gridSpan w:val="2"/>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6CCA5290" w14:textId="043BDFC9" w:rsidR="005D5648" w:rsidRPr="005D5648" w:rsidRDefault="00992883" w:rsidP="005D5648">
            <w:pPr>
              <w:spacing w:before="0" w:after="0" w:line="240" w:lineRule="auto"/>
              <w:ind w:left="227"/>
              <w:rPr>
                <w:rFonts w:ascii="Calibri" w:hAnsi="Calibri" w:cs="Calibri"/>
                <w:color w:val="000000"/>
                <w:sz w:val="16"/>
                <w:szCs w:val="16"/>
              </w:rPr>
            </w:pPr>
            <w:r w:rsidRPr="005D5648">
              <w:rPr>
                <w:rFonts w:ascii="Calibri" w:hAnsi="Calibri" w:cs="Calibri"/>
                <w:color w:val="000000"/>
                <w:sz w:val="16"/>
                <w:szCs w:val="16"/>
              </w:rPr>
              <w:t>Reviewer's comment</w:t>
            </w:r>
          </w:p>
        </w:tc>
        <w:tc>
          <w:tcPr>
            <w:tcW w:w="1158" w:type="dxa"/>
            <w:tcBorders>
              <w:top w:val="nil"/>
              <w:left w:val="nil"/>
              <w:bottom w:val="single" w:sz="8" w:space="0" w:color="B5DDDC"/>
              <w:right w:val="single" w:sz="8" w:space="0" w:color="B5DDDC"/>
            </w:tcBorders>
            <w:vAlign w:val="center"/>
            <w:hideMark/>
          </w:tcPr>
          <w:p w14:paraId="28CE5167" w14:textId="77777777" w:rsidR="005D5648" w:rsidRPr="005D5648" w:rsidRDefault="00992883" w:rsidP="005D5648">
            <w:pPr>
              <w:spacing w:before="0" w:after="0" w:line="240" w:lineRule="auto"/>
              <w:rPr>
                <w:rFonts w:ascii="Calibri" w:hAnsi="Calibri" w:cs="Calibri"/>
                <w:sz w:val="16"/>
                <w:szCs w:val="16"/>
              </w:rPr>
            </w:pPr>
            <w:r w:rsidRPr="005D5648">
              <w:rPr>
                <w:rFonts w:ascii="Calibri" w:hAnsi="Calibri" w:cs="Calibri"/>
                <w:sz w:val="16"/>
                <w:szCs w:val="16"/>
              </w:rPr>
              <w:t> </w:t>
            </w:r>
          </w:p>
        </w:tc>
      </w:tr>
      <w:tr w:rsidR="00BF2DBF" w14:paraId="63635AF6" w14:textId="77777777" w:rsidTr="003D5E6D">
        <w:tc>
          <w:tcPr>
            <w:tcW w:w="5802" w:type="dxa"/>
            <w:gridSpan w:val="2"/>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71FDD3A5" w14:textId="77777777" w:rsidR="005D5648" w:rsidRPr="005D5648" w:rsidRDefault="00992883" w:rsidP="005D5648">
            <w:pPr>
              <w:spacing w:before="0" w:after="0" w:line="240" w:lineRule="auto"/>
              <w:ind w:left="227"/>
              <w:rPr>
                <w:rFonts w:ascii="Calibri" w:hAnsi="Calibri" w:cs="Calibri"/>
                <w:color w:val="000000"/>
                <w:sz w:val="16"/>
                <w:szCs w:val="16"/>
              </w:rPr>
            </w:pPr>
            <w:r w:rsidRPr="005D5648">
              <w:rPr>
                <w:rFonts w:ascii="Calibri" w:hAnsi="Calibri" w:cs="Calibri"/>
                <w:color w:val="000000"/>
                <w:sz w:val="16"/>
                <w:szCs w:val="16"/>
              </w:rPr>
              <w:t>Overall Assessment</w:t>
            </w:r>
          </w:p>
        </w:tc>
        <w:tc>
          <w:tcPr>
            <w:tcW w:w="1158" w:type="dxa"/>
            <w:tcBorders>
              <w:top w:val="nil"/>
              <w:left w:val="nil"/>
              <w:bottom w:val="single" w:sz="8" w:space="0" w:color="B5DDDC"/>
              <w:right w:val="single" w:sz="8" w:space="0" w:color="B5DDDC"/>
            </w:tcBorders>
            <w:vAlign w:val="center"/>
            <w:hideMark/>
          </w:tcPr>
          <w:p w14:paraId="31AD60B2" w14:textId="77777777" w:rsidR="005D5648" w:rsidRPr="005D5648" w:rsidRDefault="00992883" w:rsidP="005D5648">
            <w:pPr>
              <w:spacing w:before="0" w:after="0" w:line="240" w:lineRule="auto"/>
              <w:rPr>
                <w:rFonts w:ascii="Calibri" w:hAnsi="Calibri" w:cs="Calibri"/>
                <w:sz w:val="16"/>
                <w:szCs w:val="16"/>
              </w:rPr>
            </w:pPr>
            <w:r w:rsidRPr="005D5648">
              <w:rPr>
                <w:rFonts w:ascii="Calibri" w:hAnsi="Calibri" w:cs="Calibri"/>
                <w:sz w:val="16"/>
                <w:szCs w:val="16"/>
              </w:rPr>
              <w:t> </w:t>
            </w:r>
          </w:p>
        </w:tc>
      </w:tr>
    </w:tbl>
    <w:p w14:paraId="01F19C9C" w14:textId="2D11AC11" w:rsidR="005D5648" w:rsidRDefault="005D5648" w:rsidP="005D5648"/>
    <w:p w14:paraId="7A150B6F" w14:textId="41B9DD62" w:rsidR="00486DEC" w:rsidRPr="00C11A7A" w:rsidRDefault="00992883" w:rsidP="00475C35">
      <w:pPr>
        <w:pStyle w:val="Heading4"/>
      </w:pPr>
      <w:bookmarkStart w:id="116" w:name="_Toc106901018"/>
      <w:r w:rsidRPr="00C11A7A">
        <w:t xml:space="preserve">Primary </w:t>
      </w:r>
      <w:r w:rsidR="005D07BC" w:rsidRPr="00C11A7A">
        <w:t>studies</w:t>
      </w:r>
      <w:bookmarkEnd w:id="116"/>
    </w:p>
    <w:p w14:paraId="1464A1D4" w14:textId="12E7B13F" w:rsidR="00486DEC" w:rsidRPr="00C11A7A" w:rsidRDefault="00992883" w:rsidP="00486DEC">
      <w:r w:rsidRPr="00C11A7A">
        <w:t xml:space="preserve">Documentation of the attributes of the shortlisted primary research literature in support of responses to the primary search question were recorded using the form shown in </w:t>
      </w:r>
      <w:r w:rsidRPr="00C11A7A">
        <w:fldChar w:fldCharType="begin"/>
      </w:r>
      <w:r w:rsidRPr="00C11A7A">
        <w:instrText xml:space="preserve"> REF _Ref43472985 \h  \* MERGEFORMAT </w:instrText>
      </w:r>
      <w:r w:rsidRPr="00C11A7A">
        <w:fldChar w:fldCharType="separate"/>
      </w:r>
      <w:r w:rsidR="00667879" w:rsidRPr="008F7938">
        <w:t xml:space="preserve">Table </w:t>
      </w:r>
      <w:r w:rsidR="00667879">
        <w:rPr>
          <w:noProof/>
        </w:rPr>
        <w:t>2</w:t>
      </w:r>
      <w:r w:rsidR="00667879">
        <w:rPr>
          <w:noProof/>
        </w:rPr>
        <w:noBreakHyphen/>
        <w:t>8</w:t>
      </w:r>
      <w:r w:rsidRPr="00C11A7A">
        <w:fldChar w:fldCharType="end"/>
      </w:r>
      <w:r w:rsidRPr="00C11A7A">
        <w:t xml:space="preserve"> which is based loosely on the PRISMA approach </w:t>
      </w:r>
      <w:r w:rsidRPr="00C11A7A">
        <w:fldChar w:fldCharType="begin"/>
      </w:r>
      <w:r w:rsidR="0062533A">
        <w:instrText xml:space="preserve"> ADDIN ZOTERO_ITEM CSL_CITATION {"citationID":"1DbCF9nt","properties":{"formattedCitation":"(Moher, Liberati, et al., 2009)","plainCitation":"(Moher, Liberati, et al., 2009)","noteIndex":0},"citationItems":[{"id":11698,"uris":["http://zotero.org/users/148142/items/GYJRFT3J"],"uri":["http://zotero.org/users/148142/items/GYJRFT3J"],"itemData":{"id":11698,"type":"article-journal","container-title":"PLoS Medicine","DOI":"10.1371/journal.pmed.1000097","ISSN":"1549-1676","issue":"7","journalAbbreviation":"PLoS Med","language":"en","page":"e1000097","source":"DOI.org (Crossref)","title":"Preferred Reporting Items for Systematic Reviews and Meta-Analyses: The PRISMA Statement","title-short":"Preferred Reporting Items for Systematic Reviews and Meta-Analyses","URL":"https://dx.plos.org/10.1371/journal.pmed.1000097","volume":"6","author":[{"family":"Moher","given":"David"},{"family":"Liberati","given":"Alessandro"},{"family":"Tetzlaff","given":"Jennifer"},{"family":"Altman","given":"Douglas G."},{"literal":"The PRISMA Group"}],"accessed":{"date-parts":[["2020",6,3]]},"issued":{"date-parts":[["2009",7,21]]}}}],"schema":"https://github.com/citation-style-language/schema/raw/master/csl-citation.json"} </w:instrText>
      </w:r>
      <w:r w:rsidRPr="00C11A7A">
        <w:fldChar w:fldCharType="separate"/>
      </w:r>
      <w:r w:rsidR="0062533A" w:rsidRPr="0062533A">
        <w:rPr>
          <w:rFonts w:cs="Arial"/>
        </w:rPr>
        <w:t>(Moher, Liberati, et al., 2009)</w:t>
      </w:r>
      <w:r w:rsidRPr="00C11A7A">
        <w:fldChar w:fldCharType="end"/>
      </w:r>
      <w:r w:rsidRPr="00C11A7A">
        <w:t xml:space="preserve">.  The form includes bibliographic information (e.g. authors, year of publication), year(s) of study period, country of study, study characteristics etc.) and is cross-referenced with a classification of study quality and risk of bias (see section </w:t>
      </w:r>
      <w:r w:rsidRPr="00C11A7A">
        <w:fldChar w:fldCharType="begin"/>
      </w:r>
      <w:r w:rsidRPr="00C11A7A">
        <w:instrText xml:space="preserve"> REF _Ref43479810 \r \h </w:instrText>
      </w:r>
      <w:r w:rsidRPr="00C11A7A">
        <w:fldChar w:fldCharType="separate"/>
      </w:r>
      <w:r w:rsidR="00667879">
        <w:t>2.5</w:t>
      </w:r>
      <w:r w:rsidRPr="00C11A7A">
        <w:fldChar w:fldCharType="end"/>
      </w:r>
      <w:r w:rsidRPr="00C11A7A">
        <w:t>).  The form aided construction an integrated report on each publication and calculation of summary statistics on the publication attributes.</w:t>
      </w:r>
    </w:p>
    <w:p w14:paraId="73A10945" w14:textId="4A0F5604" w:rsidR="00486DEC" w:rsidRDefault="00992883" w:rsidP="00EE4034">
      <w:pPr>
        <w:pStyle w:val="Caption"/>
        <w:keepNext/>
        <w:pageBreakBefore/>
        <w:spacing w:after="0"/>
      </w:pPr>
      <w:bookmarkStart w:id="117" w:name="_Ref43472985"/>
      <w:bookmarkStart w:id="118" w:name="_Toc106900976"/>
      <w:r w:rsidRPr="008F7938">
        <w:t xml:space="preserve">Table </w:t>
      </w:r>
      <w:r w:rsidR="00B438A3">
        <w:fldChar w:fldCharType="begin"/>
      </w:r>
      <w:r>
        <w:instrText xml:space="preserve"> STYLEREF 1 \s </w:instrText>
      </w:r>
      <w:r w:rsidR="00B438A3">
        <w:fldChar w:fldCharType="separate"/>
      </w:r>
      <w:r w:rsidR="00667879">
        <w:rPr>
          <w:noProof/>
        </w:rPr>
        <w:t>2</w:t>
      </w:r>
      <w:r w:rsidR="00B438A3">
        <w:rPr>
          <w:noProof/>
        </w:rPr>
        <w:fldChar w:fldCharType="end"/>
      </w:r>
      <w:r w:rsidR="00D35187">
        <w:noBreakHyphen/>
      </w:r>
      <w:r w:rsidR="00B438A3">
        <w:fldChar w:fldCharType="begin"/>
      </w:r>
      <w:r>
        <w:instrText xml:space="preserve"> SEQ Table \* ARABIC \s 1 </w:instrText>
      </w:r>
      <w:r w:rsidR="00B438A3">
        <w:fldChar w:fldCharType="separate"/>
      </w:r>
      <w:r w:rsidR="00667879">
        <w:rPr>
          <w:noProof/>
        </w:rPr>
        <w:t>8</w:t>
      </w:r>
      <w:r w:rsidR="00B438A3">
        <w:rPr>
          <w:noProof/>
        </w:rPr>
        <w:fldChar w:fldCharType="end"/>
      </w:r>
      <w:bookmarkEnd w:id="117"/>
      <w:r w:rsidRPr="008F7938">
        <w:t>.  Data extraction and presentation form for primary research literature.</w:t>
      </w:r>
      <w:bookmarkEnd w:id="118"/>
    </w:p>
    <w:tbl>
      <w:tblPr>
        <w:tblW w:w="5000" w:type="pct"/>
        <w:tblCellMar>
          <w:left w:w="57" w:type="dxa"/>
          <w:right w:w="57" w:type="dxa"/>
        </w:tblCellMar>
        <w:tblLook w:val="04A0" w:firstRow="1" w:lastRow="0" w:firstColumn="1" w:lastColumn="0" w:noHBand="0" w:noVBand="1"/>
      </w:tblPr>
      <w:tblGrid>
        <w:gridCol w:w="1264"/>
        <w:gridCol w:w="5519"/>
        <w:gridCol w:w="850"/>
      </w:tblGrid>
      <w:tr w:rsidR="00BF2DBF" w14:paraId="55A00AC2" w14:textId="77777777" w:rsidTr="003D5E6D">
        <w:trPr>
          <w:tblHeader/>
        </w:trPr>
        <w:tc>
          <w:tcPr>
            <w:tcW w:w="828"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364190AD" w14:textId="77777777" w:rsidR="009009C4" w:rsidRPr="009009C4" w:rsidRDefault="00992883" w:rsidP="009009C4">
            <w:pPr>
              <w:spacing w:line="240" w:lineRule="auto"/>
              <w:rPr>
                <w:rFonts w:ascii="Calibri" w:hAnsi="Calibri" w:cs="Calibri"/>
                <w:b/>
                <w:bCs/>
                <w:color w:val="008000"/>
                <w:sz w:val="16"/>
                <w:szCs w:val="16"/>
              </w:rPr>
            </w:pPr>
            <w:r w:rsidRPr="009009C4">
              <w:rPr>
                <w:rFonts w:ascii="Calibri" w:hAnsi="Calibri" w:cs="Calibri"/>
                <w:b/>
                <w:bCs/>
                <w:color w:val="008000"/>
                <w:sz w:val="16"/>
                <w:szCs w:val="16"/>
              </w:rPr>
              <w:t>Category</w:t>
            </w:r>
          </w:p>
        </w:tc>
        <w:tc>
          <w:tcPr>
            <w:tcW w:w="3615" w:type="pct"/>
            <w:tcBorders>
              <w:top w:val="single" w:sz="8" w:space="0" w:color="B5DDDC"/>
              <w:left w:val="nil"/>
              <w:bottom w:val="single" w:sz="8" w:space="0" w:color="B5DDDC"/>
              <w:right w:val="single" w:sz="8" w:space="0" w:color="B5DDDC"/>
            </w:tcBorders>
            <w:shd w:val="clear" w:color="000000" w:fill="B5DDDC"/>
            <w:vAlign w:val="center"/>
            <w:hideMark/>
          </w:tcPr>
          <w:p w14:paraId="0C580EAC" w14:textId="77777777" w:rsidR="009009C4" w:rsidRPr="009009C4" w:rsidRDefault="00992883" w:rsidP="009009C4">
            <w:pPr>
              <w:spacing w:line="240" w:lineRule="auto"/>
              <w:rPr>
                <w:rFonts w:ascii="Calibri" w:hAnsi="Calibri" w:cs="Calibri"/>
                <w:b/>
                <w:bCs/>
                <w:color w:val="008000"/>
                <w:sz w:val="16"/>
                <w:szCs w:val="16"/>
              </w:rPr>
            </w:pPr>
            <w:r w:rsidRPr="009009C4">
              <w:rPr>
                <w:rFonts w:ascii="Calibri" w:hAnsi="Calibri" w:cs="Calibri"/>
                <w:b/>
                <w:bCs/>
                <w:color w:val="008000"/>
                <w:sz w:val="16"/>
                <w:szCs w:val="16"/>
              </w:rPr>
              <w:t>Study ID</w:t>
            </w:r>
          </w:p>
        </w:tc>
        <w:tc>
          <w:tcPr>
            <w:tcW w:w="557" w:type="pct"/>
            <w:tcBorders>
              <w:top w:val="single" w:sz="8" w:space="0" w:color="B5DDDC"/>
              <w:left w:val="nil"/>
              <w:bottom w:val="single" w:sz="8" w:space="0" w:color="B5DDDC"/>
              <w:right w:val="single" w:sz="8" w:space="0" w:color="B5DDDC"/>
            </w:tcBorders>
            <w:shd w:val="clear" w:color="000000" w:fill="B5DDDC"/>
            <w:vAlign w:val="center"/>
            <w:hideMark/>
          </w:tcPr>
          <w:p w14:paraId="29379D73" w14:textId="577E4EBE" w:rsidR="009009C4" w:rsidRPr="009009C4" w:rsidRDefault="00992883" w:rsidP="009009C4">
            <w:pPr>
              <w:spacing w:line="240" w:lineRule="auto"/>
              <w:rPr>
                <w:rFonts w:ascii="Calibri" w:hAnsi="Calibri" w:cs="Calibri"/>
                <w:b/>
                <w:bCs/>
                <w:color w:val="008000"/>
                <w:sz w:val="16"/>
                <w:szCs w:val="16"/>
              </w:rPr>
            </w:pPr>
            <w:r>
              <w:rPr>
                <w:rFonts w:ascii="Calibri" w:hAnsi="Calibri" w:cs="Calibri"/>
                <w:b/>
                <w:bCs/>
                <w:color w:val="008000"/>
                <w:sz w:val="16"/>
                <w:szCs w:val="16"/>
              </w:rPr>
              <w:t>Data</w:t>
            </w:r>
          </w:p>
        </w:tc>
      </w:tr>
      <w:tr w:rsidR="00BF2DBF" w14:paraId="0A9FEEE9" w14:textId="77777777" w:rsidTr="003D5E6D">
        <w:tc>
          <w:tcPr>
            <w:tcW w:w="82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77C9A757" w14:textId="40BD1101" w:rsidR="009009C4" w:rsidRPr="009009C4" w:rsidRDefault="00992883" w:rsidP="009009C4">
            <w:pPr>
              <w:spacing w:before="0" w:after="0" w:line="240" w:lineRule="auto"/>
              <w:rPr>
                <w:rFonts w:ascii="Calibri" w:hAnsi="Calibri" w:cs="Calibri"/>
                <w:b/>
                <w:bCs/>
                <w:color w:val="000000"/>
                <w:sz w:val="16"/>
                <w:szCs w:val="16"/>
              </w:rPr>
            </w:pPr>
            <w:r>
              <w:rPr>
                <w:rFonts w:ascii="Calibri" w:hAnsi="Calibri" w:cs="Calibri"/>
                <w:b/>
                <w:bCs/>
                <w:color w:val="000000"/>
                <w:sz w:val="16"/>
                <w:szCs w:val="16"/>
              </w:rPr>
              <w:t>Study attributes</w:t>
            </w:r>
          </w:p>
        </w:tc>
        <w:tc>
          <w:tcPr>
            <w:tcW w:w="3615" w:type="pct"/>
            <w:tcBorders>
              <w:top w:val="nil"/>
              <w:left w:val="nil"/>
              <w:bottom w:val="single" w:sz="8" w:space="0" w:color="B5DDDC"/>
              <w:right w:val="single" w:sz="8" w:space="0" w:color="B5DDDC"/>
            </w:tcBorders>
            <w:vAlign w:val="center"/>
            <w:hideMark/>
          </w:tcPr>
          <w:p w14:paraId="0E259FE8"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Authors</w:t>
            </w:r>
          </w:p>
        </w:tc>
        <w:tc>
          <w:tcPr>
            <w:tcW w:w="557" w:type="pct"/>
            <w:tcBorders>
              <w:top w:val="nil"/>
              <w:left w:val="nil"/>
              <w:bottom w:val="single" w:sz="8" w:space="0" w:color="B5DDDC"/>
              <w:right w:val="single" w:sz="8" w:space="0" w:color="B5DDDC"/>
            </w:tcBorders>
            <w:vAlign w:val="center"/>
          </w:tcPr>
          <w:p w14:paraId="54743EF4" w14:textId="239FB05B" w:rsidR="009009C4" w:rsidRPr="006F250E" w:rsidRDefault="009009C4" w:rsidP="009009C4">
            <w:pPr>
              <w:spacing w:before="0" w:after="0" w:line="240" w:lineRule="auto"/>
              <w:rPr>
                <w:rFonts w:ascii="Calibri" w:hAnsi="Calibri" w:cs="Calibri"/>
                <w:sz w:val="16"/>
                <w:szCs w:val="16"/>
              </w:rPr>
            </w:pPr>
          </w:p>
        </w:tc>
      </w:tr>
      <w:tr w:rsidR="00BF2DBF" w14:paraId="7057755D"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349D1313"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08F17CBF"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Title</w:t>
            </w:r>
          </w:p>
        </w:tc>
        <w:tc>
          <w:tcPr>
            <w:tcW w:w="557" w:type="pct"/>
            <w:tcBorders>
              <w:top w:val="nil"/>
              <w:left w:val="nil"/>
              <w:bottom w:val="single" w:sz="8" w:space="0" w:color="B5DDDC"/>
              <w:right w:val="single" w:sz="8" w:space="0" w:color="B5DDDC"/>
            </w:tcBorders>
            <w:vAlign w:val="center"/>
          </w:tcPr>
          <w:p w14:paraId="334B71BF" w14:textId="403D6B06" w:rsidR="009009C4" w:rsidRPr="006F250E" w:rsidRDefault="009009C4" w:rsidP="009009C4">
            <w:pPr>
              <w:spacing w:before="0" w:after="0" w:line="240" w:lineRule="auto"/>
              <w:rPr>
                <w:rFonts w:ascii="Calibri" w:hAnsi="Calibri" w:cs="Calibri"/>
                <w:sz w:val="16"/>
                <w:szCs w:val="16"/>
              </w:rPr>
            </w:pPr>
          </w:p>
        </w:tc>
      </w:tr>
      <w:tr w:rsidR="00BF2DBF" w14:paraId="7DF359EA"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663E6DD7"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0408B118"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Publication Title</w:t>
            </w:r>
          </w:p>
        </w:tc>
        <w:tc>
          <w:tcPr>
            <w:tcW w:w="557" w:type="pct"/>
            <w:tcBorders>
              <w:top w:val="nil"/>
              <w:left w:val="nil"/>
              <w:bottom w:val="single" w:sz="8" w:space="0" w:color="B5DDDC"/>
              <w:right w:val="single" w:sz="8" w:space="0" w:color="B5DDDC"/>
            </w:tcBorders>
            <w:vAlign w:val="center"/>
          </w:tcPr>
          <w:p w14:paraId="5C7E8CFB" w14:textId="0F3FA877" w:rsidR="009009C4" w:rsidRPr="006F250E" w:rsidRDefault="009009C4" w:rsidP="009009C4">
            <w:pPr>
              <w:spacing w:before="0" w:after="0" w:line="240" w:lineRule="auto"/>
              <w:rPr>
                <w:rFonts w:ascii="Calibri" w:hAnsi="Calibri" w:cs="Calibri"/>
                <w:sz w:val="16"/>
                <w:szCs w:val="16"/>
              </w:rPr>
            </w:pPr>
          </w:p>
        </w:tc>
      </w:tr>
      <w:tr w:rsidR="00BF2DBF" w14:paraId="0C7F9A33"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7BCD52F3"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0EF438AE"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Reference (Vol.(issue), reference no. or pages, or no. of pages)</w:t>
            </w:r>
          </w:p>
        </w:tc>
        <w:tc>
          <w:tcPr>
            <w:tcW w:w="557" w:type="pct"/>
            <w:tcBorders>
              <w:top w:val="nil"/>
              <w:left w:val="nil"/>
              <w:bottom w:val="single" w:sz="8" w:space="0" w:color="B5DDDC"/>
              <w:right w:val="single" w:sz="8" w:space="0" w:color="B5DDDC"/>
            </w:tcBorders>
            <w:vAlign w:val="center"/>
          </w:tcPr>
          <w:p w14:paraId="4A2F1D30" w14:textId="182E8432" w:rsidR="009009C4" w:rsidRPr="006F250E" w:rsidRDefault="009009C4" w:rsidP="009009C4">
            <w:pPr>
              <w:spacing w:before="0" w:after="0" w:line="240" w:lineRule="auto"/>
              <w:rPr>
                <w:rFonts w:ascii="Calibri" w:hAnsi="Calibri" w:cs="Calibri"/>
                <w:sz w:val="16"/>
                <w:szCs w:val="16"/>
              </w:rPr>
            </w:pPr>
          </w:p>
        </w:tc>
      </w:tr>
      <w:tr w:rsidR="00BF2DBF" w14:paraId="092763D1"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164B4F40"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622C10FB"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Publication date</w:t>
            </w:r>
          </w:p>
        </w:tc>
        <w:tc>
          <w:tcPr>
            <w:tcW w:w="557" w:type="pct"/>
            <w:tcBorders>
              <w:top w:val="nil"/>
              <w:left w:val="nil"/>
              <w:bottom w:val="single" w:sz="8" w:space="0" w:color="B5DDDC"/>
              <w:right w:val="single" w:sz="8" w:space="0" w:color="B5DDDC"/>
            </w:tcBorders>
            <w:vAlign w:val="center"/>
          </w:tcPr>
          <w:p w14:paraId="4F945901" w14:textId="4B923706" w:rsidR="009009C4" w:rsidRPr="006F250E" w:rsidRDefault="009009C4" w:rsidP="009009C4">
            <w:pPr>
              <w:spacing w:before="0" w:after="0" w:line="240" w:lineRule="auto"/>
              <w:rPr>
                <w:rFonts w:ascii="Calibri" w:hAnsi="Calibri" w:cs="Calibri"/>
                <w:sz w:val="16"/>
                <w:szCs w:val="16"/>
              </w:rPr>
            </w:pPr>
          </w:p>
        </w:tc>
      </w:tr>
      <w:tr w:rsidR="00BF2DBF" w14:paraId="19BCD71C"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472D0458"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250C7F62"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Publication Source</w:t>
            </w:r>
          </w:p>
        </w:tc>
        <w:tc>
          <w:tcPr>
            <w:tcW w:w="557" w:type="pct"/>
            <w:tcBorders>
              <w:top w:val="nil"/>
              <w:left w:val="nil"/>
              <w:bottom w:val="single" w:sz="8" w:space="0" w:color="B5DDDC"/>
              <w:right w:val="single" w:sz="8" w:space="0" w:color="B5DDDC"/>
            </w:tcBorders>
            <w:vAlign w:val="center"/>
          </w:tcPr>
          <w:p w14:paraId="6B7F9D27" w14:textId="4355B83F" w:rsidR="009009C4" w:rsidRPr="006F250E" w:rsidRDefault="009009C4" w:rsidP="009009C4">
            <w:pPr>
              <w:spacing w:before="0" w:after="0" w:line="240" w:lineRule="auto"/>
              <w:rPr>
                <w:rFonts w:ascii="Calibri" w:hAnsi="Calibri" w:cs="Calibri"/>
                <w:sz w:val="16"/>
                <w:szCs w:val="16"/>
              </w:rPr>
            </w:pPr>
          </w:p>
        </w:tc>
      </w:tr>
      <w:tr w:rsidR="00BF2DBF" w14:paraId="6020A4ED"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7C94FD0C"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7ABCB82E"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Peer reviewed</w:t>
            </w:r>
          </w:p>
        </w:tc>
        <w:tc>
          <w:tcPr>
            <w:tcW w:w="557" w:type="pct"/>
            <w:tcBorders>
              <w:top w:val="nil"/>
              <w:left w:val="nil"/>
              <w:bottom w:val="single" w:sz="8" w:space="0" w:color="B5DDDC"/>
              <w:right w:val="single" w:sz="8" w:space="0" w:color="B5DDDC"/>
            </w:tcBorders>
            <w:vAlign w:val="center"/>
          </w:tcPr>
          <w:p w14:paraId="34F2C29C" w14:textId="4A8A2546" w:rsidR="009009C4" w:rsidRPr="006F250E" w:rsidRDefault="009009C4" w:rsidP="009009C4">
            <w:pPr>
              <w:spacing w:before="0" w:after="0" w:line="240" w:lineRule="auto"/>
              <w:rPr>
                <w:rFonts w:ascii="Calibri" w:hAnsi="Calibri" w:cs="Calibri"/>
                <w:sz w:val="16"/>
                <w:szCs w:val="16"/>
              </w:rPr>
            </w:pPr>
          </w:p>
        </w:tc>
      </w:tr>
      <w:tr w:rsidR="00BF2DBF" w14:paraId="7AD965E5"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5F63F229"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184DF579"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Country of origin</w:t>
            </w:r>
          </w:p>
        </w:tc>
        <w:tc>
          <w:tcPr>
            <w:tcW w:w="557" w:type="pct"/>
            <w:tcBorders>
              <w:top w:val="nil"/>
              <w:left w:val="nil"/>
              <w:bottom w:val="single" w:sz="8" w:space="0" w:color="B5DDDC"/>
              <w:right w:val="single" w:sz="8" w:space="0" w:color="B5DDDC"/>
            </w:tcBorders>
            <w:vAlign w:val="center"/>
          </w:tcPr>
          <w:p w14:paraId="01CEEFFD" w14:textId="30C4C6D9" w:rsidR="009009C4" w:rsidRPr="006F250E" w:rsidRDefault="009009C4" w:rsidP="009009C4">
            <w:pPr>
              <w:spacing w:before="0" w:after="0" w:line="240" w:lineRule="auto"/>
              <w:rPr>
                <w:rFonts w:ascii="Calibri" w:hAnsi="Calibri" w:cs="Calibri"/>
                <w:sz w:val="16"/>
                <w:szCs w:val="16"/>
              </w:rPr>
            </w:pPr>
          </w:p>
        </w:tc>
      </w:tr>
      <w:tr w:rsidR="00BF2DBF" w14:paraId="7AB28EA6"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0126E9C0"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4CE20FFD"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Source of funding</w:t>
            </w:r>
          </w:p>
        </w:tc>
        <w:tc>
          <w:tcPr>
            <w:tcW w:w="557" w:type="pct"/>
            <w:tcBorders>
              <w:top w:val="nil"/>
              <w:left w:val="nil"/>
              <w:bottom w:val="single" w:sz="8" w:space="0" w:color="B5DDDC"/>
              <w:right w:val="single" w:sz="8" w:space="0" w:color="B5DDDC"/>
            </w:tcBorders>
            <w:vAlign w:val="center"/>
          </w:tcPr>
          <w:p w14:paraId="178C4151" w14:textId="080D3333" w:rsidR="009009C4" w:rsidRPr="006F250E" w:rsidRDefault="009009C4" w:rsidP="009009C4">
            <w:pPr>
              <w:spacing w:before="0" w:after="0" w:line="240" w:lineRule="auto"/>
              <w:rPr>
                <w:rFonts w:ascii="Calibri" w:hAnsi="Calibri" w:cs="Calibri"/>
                <w:color w:val="4F6228"/>
                <w:sz w:val="16"/>
                <w:szCs w:val="16"/>
              </w:rPr>
            </w:pPr>
          </w:p>
        </w:tc>
      </w:tr>
      <w:tr w:rsidR="00BF2DBF" w14:paraId="5D999FE9"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2F17686C"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300DC34A"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Possible conflicts of interest</w:t>
            </w:r>
          </w:p>
        </w:tc>
        <w:tc>
          <w:tcPr>
            <w:tcW w:w="557" w:type="pct"/>
            <w:tcBorders>
              <w:top w:val="nil"/>
              <w:left w:val="nil"/>
              <w:bottom w:val="single" w:sz="8" w:space="0" w:color="B5DDDC"/>
              <w:right w:val="single" w:sz="8" w:space="0" w:color="B5DDDC"/>
            </w:tcBorders>
            <w:vAlign w:val="center"/>
          </w:tcPr>
          <w:p w14:paraId="1B09AF5F" w14:textId="7D71E020" w:rsidR="009009C4" w:rsidRPr="009009C4" w:rsidRDefault="009009C4" w:rsidP="009009C4">
            <w:pPr>
              <w:spacing w:before="0" w:after="0" w:line="240" w:lineRule="auto"/>
              <w:rPr>
                <w:rFonts w:ascii="Calibri" w:hAnsi="Calibri" w:cs="Calibri"/>
                <w:color w:val="4F6228"/>
                <w:sz w:val="16"/>
                <w:szCs w:val="16"/>
              </w:rPr>
            </w:pPr>
          </w:p>
        </w:tc>
      </w:tr>
      <w:tr w:rsidR="00BF2DBF" w14:paraId="6300C6AE" w14:textId="77777777" w:rsidTr="003D5E6D">
        <w:tc>
          <w:tcPr>
            <w:tcW w:w="82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699883A9" w14:textId="77777777" w:rsidR="009009C4" w:rsidRPr="009009C4" w:rsidRDefault="00992883" w:rsidP="009009C4">
            <w:pPr>
              <w:spacing w:before="0" w:after="0" w:line="240" w:lineRule="auto"/>
              <w:rPr>
                <w:rFonts w:ascii="Calibri" w:hAnsi="Calibri" w:cs="Calibri"/>
                <w:b/>
                <w:bCs/>
                <w:color w:val="000000"/>
                <w:sz w:val="16"/>
                <w:szCs w:val="16"/>
              </w:rPr>
            </w:pPr>
            <w:r w:rsidRPr="009009C4">
              <w:rPr>
                <w:rFonts w:ascii="Calibri" w:hAnsi="Calibri" w:cs="Calibri"/>
                <w:b/>
                <w:bCs/>
                <w:color w:val="000000"/>
                <w:sz w:val="16"/>
                <w:szCs w:val="16"/>
              </w:rPr>
              <w:t>General</w:t>
            </w:r>
          </w:p>
        </w:tc>
        <w:tc>
          <w:tcPr>
            <w:tcW w:w="3615" w:type="pct"/>
            <w:tcBorders>
              <w:top w:val="nil"/>
              <w:left w:val="nil"/>
              <w:bottom w:val="single" w:sz="8" w:space="0" w:color="B5DDDC"/>
              <w:right w:val="single" w:sz="8" w:space="0" w:color="B5DDDC"/>
            </w:tcBorders>
            <w:vAlign w:val="center"/>
            <w:hideMark/>
          </w:tcPr>
          <w:p w14:paraId="1AFFD851"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Filter</w:t>
            </w:r>
          </w:p>
        </w:tc>
        <w:tc>
          <w:tcPr>
            <w:tcW w:w="557" w:type="pct"/>
            <w:tcBorders>
              <w:top w:val="nil"/>
              <w:left w:val="nil"/>
              <w:bottom w:val="single" w:sz="8" w:space="0" w:color="B5DDDC"/>
              <w:right w:val="single" w:sz="8" w:space="0" w:color="B5DDDC"/>
            </w:tcBorders>
            <w:vAlign w:val="center"/>
          </w:tcPr>
          <w:p w14:paraId="641A60CF" w14:textId="14B01919" w:rsidR="009009C4" w:rsidRPr="009009C4" w:rsidRDefault="009009C4" w:rsidP="009009C4">
            <w:pPr>
              <w:spacing w:before="0" w:after="0" w:line="240" w:lineRule="auto"/>
              <w:rPr>
                <w:rFonts w:ascii="Calibri" w:hAnsi="Calibri" w:cs="Calibri"/>
                <w:color w:val="4F6228"/>
                <w:sz w:val="16"/>
                <w:szCs w:val="16"/>
              </w:rPr>
            </w:pPr>
          </w:p>
        </w:tc>
      </w:tr>
      <w:tr w:rsidR="00BF2DBF" w14:paraId="3B231B80"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2FD2E71D"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48F91E93"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Does study clearly address the primary research question?</w:t>
            </w:r>
          </w:p>
        </w:tc>
        <w:tc>
          <w:tcPr>
            <w:tcW w:w="557" w:type="pct"/>
            <w:tcBorders>
              <w:top w:val="nil"/>
              <w:left w:val="nil"/>
              <w:bottom w:val="single" w:sz="8" w:space="0" w:color="B5DDDC"/>
              <w:right w:val="single" w:sz="8" w:space="0" w:color="B5DDDC"/>
            </w:tcBorders>
            <w:vAlign w:val="center"/>
          </w:tcPr>
          <w:p w14:paraId="1816BB7B" w14:textId="42BF9618" w:rsidR="009009C4" w:rsidRPr="009009C4" w:rsidRDefault="009009C4" w:rsidP="009009C4">
            <w:pPr>
              <w:spacing w:before="0" w:after="0" w:line="240" w:lineRule="auto"/>
              <w:rPr>
                <w:rFonts w:ascii="Calibri" w:hAnsi="Calibri" w:cs="Calibri"/>
                <w:color w:val="4F6228"/>
                <w:sz w:val="16"/>
                <w:szCs w:val="16"/>
              </w:rPr>
            </w:pPr>
          </w:p>
        </w:tc>
      </w:tr>
      <w:tr w:rsidR="00BF2DBF" w14:paraId="2830E918"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4CE2D1B8"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34945FFA"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Australian jurisdiction</w:t>
            </w:r>
          </w:p>
        </w:tc>
        <w:tc>
          <w:tcPr>
            <w:tcW w:w="557" w:type="pct"/>
            <w:tcBorders>
              <w:top w:val="nil"/>
              <w:left w:val="nil"/>
              <w:bottom w:val="single" w:sz="8" w:space="0" w:color="B5DDDC"/>
              <w:right w:val="single" w:sz="8" w:space="0" w:color="B5DDDC"/>
            </w:tcBorders>
            <w:vAlign w:val="center"/>
          </w:tcPr>
          <w:p w14:paraId="3B32D562" w14:textId="4AEDF188" w:rsidR="009009C4" w:rsidRPr="009009C4" w:rsidRDefault="009009C4" w:rsidP="009009C4">
            <w:pPr>
              <w:spacing w:before="0" w:after="0" w:line="240" w:lineRule="auto"/>
              <w:rPr>
                <w:rFonts w:ascii="Calibri" w:hAnsi="Calibri" w:cs="Calibri"/>
                <w:color w:val="4F6228"/>
                <w:sz w:val="16"/>
                <w:szCs w:val="16"/>
              </w:rPr>
            </w:pPr>
          </w:p>
        </w:tc>
      </w:tr>
      <w:tr w:rsidR="00BF2DBF" w14:paraId="45EAE72E"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776B050C"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5FAD9A90"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Does paper describe reasoning clearly</w:t>
            </w:r>
          </w:p>
        </w:tc>
        <w:tc>
          <w:tcPr>
            <w:tcW w:w="557" w:type="pct"/>
            <w:tcBorders>
              <w:top w:val="nil"/>
              <w:left w:val="nil"/>
              <w:bottom w:val="single" w:sz="8" w:space="0" w:color="B5DDDC"/>
              <w:right w:val="single" w:sz="8" w:space="0" w:color="B5DDDC"/>
            </w:tcBorders>
            <w:vAlign w:val="center"/>
          </w:tcPr>
          <w:p w14:paraId="220F743C" w14:textId="2557CDF1" w:rsidR="009009C4" w:rsidRPr="009009C4" w:rsidRDefault="009009C4" w:rsidP="009009C4">
            <w:pPr>
              <w:spacing w:before="0" w:after="0" w:line="240" w:lineRule="auto"/>
              <w:rPr>
                <w:rFonts w:ascii="Calibri" w:hAnsi="Calibri" w:cs="Calibri"/>
                <w:color w:val="4F6228"/>
                <w:sz w:val="16"/>
                <w:szCs w:val="16"/>
              </w:rPr>
            </w:pPr>
          </w:p>
        </w:tc>
      </w:tr>
      <w:tr w:rsidR="00BF2DBF" w14:paraId="3CC4A809"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5FB3B131"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0BA18AB5"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Does overseas experience relate to Australian context</w:t>
            </w:r>
          </w:p>
        </w:tc>
        <w:tc>
          <w:tcPr>
            <w:tcW w:w="557" w:type="pct"/>
            <w:tcBorders>
              <w:top w:val="nil"/>
              <w:left w:val="nil"/>
              <w:bottom w:val="single" w:sz="8" w:space="0" w:color="B5DDDC"/>
              <w:right w:val="single" w:sz="8" w:space="0" w:color="B5DDDC"/>
            </w:tcBorders>
            <w:vAlign w:val="center"/>
          </w:tcPr>
          <w:p w14:paraId="4F52F66E" w14:textId="348460BB" w:rsidR="009009C4" w:rsidRPr="009009C4" w:rsidRDefault="009009C4" w:rsidP="009009C4">
            <w:pPr>
              <w:spacing w:before="0" w:after="0" w:line="240" w:lineRule="auto"/>
              <w:rPr>
                <w:rFonts w:ascii="Calibri" w:hAnsi="Calibri" w:cs="Calibri"/>
                <w:color w:val="4F6228"/>
                <w:sz w:val="16"/>
                <w:szCs w:val="16"/>
              </w:rPr>
            </w:pPr>
          </w:p>
        </w:tc>
      </w:tr>
      <w:tr w:rsidR="00BF2DBF" w14:paraId="68BE7F20"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5F6F4572"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4AC820FF" w14:textId="78D8332B" w:rsidR="009009C4" w:rsidRPr="009009C4" w:rsidRDefault="00992883" w:rsidP="009009C4">
            <w:pPr>
              <w:spacing w:before="0" w:after="0" w:line="240" w:lineRule="auto"/>
              <w:rPr>
                <w:rFonts w:ascii="Calibri" w:hAnsi="Calibri" w:cs="Calibri"/>
                <w:color w:val="000000"/>
                <w:sz w:val="16"/>
                <w:szCs w:val="16"/>
              </w:rPr>
            </w:pPr>
            <w:r>
              <w:rPr>
                <w:rFonts w:ascii="Calibri" w:hAnsi="Calibri" w:cs="Calibri"/>
                <w:color w:val="000000"/>
                <w:sz w:val="16"/>
                <w:szCs w:val="16"/>
              </w:rPr>
              <w:t>Subgroups considered (e.g. c</w:t>
            </w:r>
            <w:r w:rsidRPr="009009C4">
              <w:rPr>
                <w:rFonts w:ascii="Calibri" w:hAnsi="Calibri" w:cs="Calibri"/>
                <w:color w:val="000000"/>
                <w:sz w:val="16"/>
                <w:szCs w:val="16"/>
              </w:rPr>
              <w:t>hildren</w:t>
            </w:r>
            <w:r>
              <w:rPr>
                <w:rFonts w:ascii="Calibri" w:hAnsi="Calibri" w:cs="Calibri"/>
                <w:color w:val="000000"/>
                <w:sz w:val="16"/>
                <w:szCs w:val="16"/>
              </w:rPr>
              <w:t xml:space="preserve">, </w:t>
            </w:r>
            <w:r w:rsidRPr="009009C4">
              <w:rPr>
                <w:rFonts w:ascii="Calibri" w:hAnsi="Calibri" w:cs="Calibri"/>
                <w:color w:val="000000"/>
                <w:sz w:val="16"/>
                <w:szCs w:val="16"/>
              </w:rPr>
              <w:t>immunocompromised</w:t>
            </w:r>
            <w:r>
              <w:rPr>
                <w:rFonts w:ascii="Calibri" w:hAnsi="Calibri" w:cs="Calibri"/>
                <w:color w:val="000000"/>
                <w:sz w:val="16"/>
                <w:szCs w:val="16"/>
              </w:rPr>
              <w:t xml:space="preserve">, </w:t>
            </w:r>
            <w:r w:rsidRPr="009009C4">
              <w:rPr>
                <w:rFonts w:ascii="Calibri" w:hAnsi="Calibri" w:cs="Calibri"/>
                <w:color w:val="000000"/>
                <w:sz w:val="16"/>
                <w:szCs w:val="16"/>
              </w:rPr>
              <w:t>elderly</w:t>
            </w:r>
            <w:r>
              <w:rPr>
                <w:rFonts w:ascii="Calibri" w:hAnsi="Calibri" w:cs="Calibri"/>
                <w:color w:val="000000"/>
                <w:sz w:val="16"/>
                <w:szCs w:val="16"/>
              </w:rPr>
              <w:t xml:space="preserve">, </w:t>
            </w:r>
            <w:r w:rsidRPr="009009C4">
              <w:rPr>
                <w:rFonts w:ascii="Calibri" w:hAnsi="Calibri" w:cs="Calibri"/>
                <w:color w:val="000000"/>
                <w:sz w:val="16"/>
                <w:szCs w:val="16"/>
              </w:rPr>
              <w:t>indigenous</w:t>
            </w:r>
            <w:r>
              <w:rPr>
                <w:rFonts w:ascii="Calibri" w:hAnsi="Calibri" w:cs="Calibri"/>
                <w:color w:val="000000"/>
                <w:sz w:val="16"/>
                <w:szCs w:val="16"/>
              </w:rPr>
              <w:t>)</w:t>
            </w:r>
          </w:p>
        </w:tc>
        <w:tc>
          <w:tcPr>
            <w:tcW w:w="557" w:type="pct"/>
            <w:tcBorders>
              <w:top w:val="nil"/>
              <w:left w:val="nil"/>
              <w:bottom w:val="single" w:sz="8" w:space="0" w:color="B5DDDC"/>
              <w:right w:val="single" w:sz="8" w:space="0" w:color="B5DDDC"/>
            </w:tcBorders>
            <w:vAlign w:val="center"/>
          </w:tcPr>
          <w:p w14:paraId="7AA6B6C4" w14:textId="557FB907" w:rsidR="009009C4" w:rsidRPr="009009C4" w:rsidRDefault="009009C4" w:rsidP="009009C4">
            <w:pPr>
              <w:spacing w:before="0" w:after="0" w:line="240" w:lineRule="auto"/>
              <w:rPr>
                <w:rFonts w:ascii="Calibri" w:hAnsi="Calibri" w:cs="Calibri"/>
                <w:color w:val="4F6228"/>
                <w:sz w:val="16"/>
                <w:szCs w:val="16"/>
              </w:rPr>
            </w:pPr>
          </w:p>
        </w:tc>
      </w:tr>
      <w:tr w:rsidR="00BF2DBF" w14:paraId="698628D6"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49D6AC26"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4B97192D"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 xml:space="preserve">Main risk associated factor? </w:t>
            </w:r>
          </w:p>
        </w:tc>
        <w:tc>
          <w:tcPr>
            <w:tcW w:w="557" w:type="pct"/>
            <w:tcBorders>
              <w:top w:val="nil"/>
              <w:left w:val="nil"/>
              <w:bottom w:val="single" w:sz="8" w:space="0" w:color="B5DDDC"/>
              <w:right w:val="single" w:sz="8" w:space="0" w:color="B5DDDC"/>
            </w:tcBorders>
            <w:vAlign w:val="center"/>
          </w:tcPr>
          <w:p w14:paraId="7EADB859" w14:textId="1FEA2C3E" w:rsidR="009009C4" w:rsidRPr="009009C4" w:rsidRDefault="009009C4" w:rsidP="009009C4">
            <w:pPr>
              <w:spacing w:before="0" w:after="0" w:line="240" w:lineRule="auto"/>
              <w:rPr>
                <w:rFonts w:ascii="Calibri" w:hAnsi="Calibri" w:cs="Calibri"/>
                <w:color w:val="4F6228"/>
                <w:sz w:val="16"/>
                <w:szCs w:val="16"/>
              </w:rPr>
            </w:pPr>
          </w:p>
        </w:tc>
      </w:tr>
      <w:tr w:rsidR="00BF2DBF" w14:paraId="3CC5CBB5"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5AD99958"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68DCAB9E"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 xml:space="preserve">CASP classification </w:t>
            </w:r>
          </w:p>
        </w:tc>
        <w:tc>
          <w:tcPr>
            <w:tcW w:w="557" w:type="pct"/>
            <w:tcBorders>
              <w:top w:val="nil"/>
              <w:left w:val="nil"/>
              <w:bottom w:val="single" w:sz="8" w:space="0" w:color="B5DDDC"/>
              <w:right w:val="single" w:sz="8" w:space="0" w:color="B5DDDC"/>
            </w:tcBorders>
            <w:vAlign w:val="center"/>
          </w:tcPr>
          <w:p w14:paraId="74B0C6C1" w14:textId="75B0132C" w:rsidR="009009C4" w:rsidRPr="009009C4" w:rsidRDefault="009009C4" w:rsidP="009009C4">
            <w:pPr>
              <w:spacing w:before="0" w:after="0" w:line="240" w:lineRule="auto"/>
              <w:rPr>
                <w:rFonts w:ascii="Calibri" w:hAnsi="Calibri" w:cs="Calibri"/>
                <w:color w:val="4F6228"/>
                <w:sz w:val="16"/>
                <w:szCs w:val="16"/>
              </w:rPr>
            </w:pPr>
          </w:p>
        </w:tc>
      </w:tr>
      <w:tr w:rsidR="00BF2DBF" w14:paraId="56CE14DF"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0B24A052"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17271ACC"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marine, estuarine or freshwater</w:t>
            </w:r>
          </w:p>
        </w:tc>
        <w:tc>
          <w:tcPr>
            <w:tcW w:w="557" w:type="pct"/>
            <w:tcBorders>
              <w:top w:val="nil"/>
              <w:left w:val="nil"/>
              <w:bottom w:val="single" w:sz="8" w:space="0" w:color="B5DDDC"/>
              <w:right w:val="single" w:sz="8" w:space="0" w:color="B5DDDC"/>
            </w:tcBorders>
            <w:vAlign w:val="center"/>
          </w:tcPr>
          <w:p w14:paraId="523BAFA4" w14:textId="7EDC7837" w:rsidR="009009C4" w:rsidRPr="009009C4" w:rsidRDefault="009009C4" w:rsidP="009009C4">
            <w:pPr>
              <w:spacing w:before="0" w:after="0" w:line="240" w:lineRule="auto"/>
              <w:rPr>
                <w:rFonts w:ascii="Calibri" w:hAnsi="Calibri" w:cs="Calibri"/>
                <w:color w:val="4F6228"/>
                <w:sz w:val="16"/>
                <w:szCs w:val="16"/>
              </w:rPr>
            </w:pPr>
          </w:p>
        </w:tc>
      </w:tr>
      <w:tr w:rsidR="00BF2DBF" w14:paraId="3D135ECA"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3B03973D"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13CDCC0A"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DOI http://dx.doi.org/</w:t>
            </w:r>
          </w:p>
        </w:tc>
        <w:tc>
          <w:tcPr>
            <w:tcW w:w="557" w:type="pct"/>
            <w:tcBorders>
              <w:top w:val="nil"/>
              <w:left w:val="nil"/>
              <w:bottom w:val="single" w:sz="8" w:space="0" w:color="B5DDDC"/>
              <w:right w:val="single" w:sz="8" w:space="0" w:color="B5DDDC"/>
            </w:tcBorders>
            <w:vAlign w:val="center"/>
          </w:tcPr>
          <w:p w14:paraId="59195D0B" w14:textId="6AFCD249" w:rsidR="009009C4" w:rsidRPr="009009C4" w:rsidRDefault="009009C4" w:rsidP="009009C4">
            <w:pPr>
              <w:spacing w:before="0" w:after="0" w:line="240" w:lineRule="auto"/>
              <w:rPr>
                <w:rFonts w:ascii="Calibri" w:hAnsi="Calibri" w:cs="Calibri"/>
                <w:color w:val="4F6228"/>
                <w:sz w:val="16"/>
                <w:szCs w:val="16"/>
              </w:rPr>
            </w:pPr>
          </w:p>
        </w:tc>
      </w:tr>
      <w:tr w:rsidR="00BF2DBF" w14:paraId="6B375E86" w14:textId="77777777" w:rsidTr="003D5E6D">
        <w:tc>
          <w:tcPr>
            <w:tcW w:w="82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2B284586" w14:textId="77777777" w:rsidR="009009C4" w:rsidRPr="009009C4" w:rsidRDefault="00992883" w:rsidP="009009C4">
            <w:pPr>
              <w:spacing w:before="0" w:after="0" w:line="240" w:lineRule="auto"/>
              <w:rPr>
                <w:rFonts w:ascii="Calibri" w:hAnsi="Calibri" w:cs="Calibri"/>
                <w:b/>
                <w:bCs/>
                <w:color w:val="000000"/>
                <w:sz w:val="16"/>
                <w:szCs w:val="16"/>
              </w:rPr>
            </w:pPr>
            <w:r w:rsidRPr="009009C4">
              <w:rPr>
                <w:rFonts w:ascii="Calibri" w:hAnsi="Calibri" w:cs="Calibri"/>
                <w:b/>
                <w:bCs/>
                <w:color w:val="000000"/>
                <w:sz w:val="16"/>
                <w:szCs w:val="16"/>
              </w:rPr>
              <w:t>Study characteristics</w:t>
            </w:r>
          </w:p>
        </w:tc>
        <w:tc>
          <w:tcPr>
            <w:tcW w:w="3615" w:type="pct"/>
            <w:tcBorders>
              <w:top w:val="nil"/>
              <w:left w:val="nil"/>
              <w:bottom w:val="single" w:sz="8" w:space="0" w:color="B5DDDC"/>
              <w:right w:val="single" w:sz="8" w:space="0" w:color="B5DDDC"/>
            </w:tcBorders>
            <w:vAlign w:val="center"/>
            <w:hideMark/>
          </w:tcPr>
          <w:p w14:paraId="42FFECDD"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Aim/objectives of study</w:t>
            </w:r>
          </w:p>
        </w:tc>
        <w:tc>
          <w:tcPr>
            <w:tcW w:w="557" w:type="pct"/>
            <w:tcBorders>
              <w:top w:val="nil"/>
              <w:left w:val="nil"/>
              <w:bottom w:val="single" w:sz="8" w:space="0" w:color="B5DDDC"/>
              <w:right w:val="single" w:sz="8" w:space="0" w:color="B5DDDC"/>
            </w:tcBorders>
            <w:vAlign w:val="center"/>
          </w:tcPr>
          <w:p w14:paraId="6F2EA330" w14:textId="001C218D" w:rsidR="009009C4" w:rsidRPr="009009C4" w:rsidRDefault="009009C4" w:rsidP="009009C4">
            <w:pPr>
              <w:spacing w:before="0" w:after="0" w:line="240" w:lineRule="auto"/>
              <w:rPr>
                <w:rFonts w:ascii="Calibri" w:hAnsi="Calibri" w:cs="Calibri"/>
                <w:color w:val="4F6228"/>
                <w:sz w:val="16"/>
                <w:szCs w:val="16"/>
              </w:rPr>
            </w:pPr>
          </w:p>
        </w:tc>
      </w:tr>
      <w:tr w:rsidR="00BF2DBF" w14:paraId="299F8FAB"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46321EB5"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0BD0F27A"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Study type/design</w:t>
            </w:r>
          </w:p>
        </w:tc>
        <w:tc>
          <w:tcPr>
            <w:tcW w:w="557" w:type="pct"/>
            <w:tcBorders>
              <w:top w:val="nil"/>
              <w:left w:val="nil"/>
              <w:bottom w:val="single" w:sz="8" w:space="0" w:color="B5DDDC"/>
              <w:right w:val="single" w:sz="8" w:space="0" w:color="B5DDDC"/>
            </w:tcBorders>
            <w:vAlign w:val="center"/>
          </w:tcPr>
          <w:p w14:paraId="69F2FB4C" w14:textId="523FC868" w:rsidR="009009C4" w:rsidRPr="009009C4" w:rsidRDefault="009009C4" w:rsidP="009009C4">
            <w:pPr>
              <w:spacing w:before="0" w:after="0" w:line="240" w:lineRule="auto"/>
              <w:rPr>
                <w:rFonts w:ascii="Calibri" w:hAnsi="Calibri" w:cs="Calibri"/>
                <w:color w:val="4F6228"/>
                <w:sz w:val="16"/>
                <w:szCs w:val="16"/>
              </w:rPr>
            </w:pPr>
          </w:p>
        </w:tc>
      </w:tr>
      <w:tr w:rsidR="00BF2DBF" w14:paraId="7B498502"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69574CAA"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552502C7"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Study duration</w:t>
            </w:r>
          </w:p>
        </w:tc>
        <w:tc>
          <w:tcPr>
            <w:tcW w:w="557" w:type="pct"/>
            <w:tcBorders>
              <w:top w:val="nil"/>
              <w:left w:val="nil"/>
              <w:bottom w:val="single" w:sz="8" w:space="0" w:color="B5DDDC"/>
              <w:right w:val="single" w:sz="8" w:space="0" w:color="B5DDDC"/>
            </w:tcBorders>
            <w:vAlign w:val="center"/>
          </w:tcPr>
          <w:p w14:paraId="07E87126" w14:textId="73F821BC" w:rsidR="009009C4" w:rsidRPr="009009C4" w:rsidRDefault="009009C4" w:rsidP="009009C4">
            <w:pPr>
              <w:spacing w:before="0" w:after="0" w:line="240" w:lineRule="auto"/>
              <w:rPr>
                <w:rFonts w:ascii="Calibri" w:hAnsi="Calibri" w:cs="Calibri"/>
                <w:color w:val="4F6228"/>
                <w:sz w:val="16"/>
                <w:szCs w:val="16"/>
              </w:rPr>
            </w:pPr>
          </w:p>
        </w:tc>
      </w:tr>
      <w:tr w:rsidR="00BF2DBF" w14:paraId="7A57E5BA" w14:textId="77777777" w:rsidTr="003D5E6D">
        <w:tc>
          <w:tcPr>
            <w:tcW w:w="82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4E80A57F" w14:textId="77777777" w:rsidR="009009C4" w:rsidRPr="009009C4" w:rsidRDefault="00992883" w:rsidP="009009C4">
            <w:pPr>
              <w:spacing w:before="0" w:after="0" w:line="240" w:lineRule="auto"/>
              <w:rPr>
                <w:rFonts w:ascii="Calibri" w:hAnsi="Calibri" w:cs="Calibri"/>
                <w:b/>
                <w:bCs/>
                <w:color w:val="000000"/>
                <w:sz w:val="16"/>
                <w:szCs w:val="16"/>
              </w:rPr>
            </w:pPr>
            <w:r w:rsidRPr="009009C4">
              <w:rPr>
                <w:rFonts w:ascii="Calibri" w:hAnsi="Calibri" w:cs="Calibri"/>
                <w:b/>
                <w:bCs/>
                <w:color w:val="000000"/>
                <w:sz w:val="16"/>
                <w:szCs w:val="16"/>
              </w:rPr>
              <w:t>Population characteristics</w:t>
            </w:r>
          </w:p>
        </w:tc>
        <w:tc>
          <w:tcPr>
            <w:tcW w:w="3615" w:type="pct"/>
            <w:tcBorders>
              <w:top w:val="nil"/>
              <w:left w:val="nil"/>
              <w:bottom w:val="single" w:sz="8" w:space="0" w:color="B5DDDC"/>
              <w:right w:val="single" w:sz="8" w:space="0" w:color="B5DDDC"/>
            </w:tcBorders>
            <w:vAlign w:val="center"/>
            <w:hideMark/>
          </w:tcPr>
          <w:p w14:paraId="3859D812"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Population/s studied</w:t>
            </w:r>
          </w:p>
        </w:tc>
        <w:tc>
          <w:tcPr>
            <w:tcW w:w="557" w:type="pct"/>
            <w:tcBorders>
              <w:top w:val="nil"/>
              <w:left w:val="nil"/>
              <w:bottom w:val="single" w:sz="8" w:space="0" w:color="B5DDDC"/>
              <w:right w:val="single" w:sz="8" w:space="0" w:color="B5DDDC"/>
            </w:tcBorders>
            <w:vAlign w:val="center"/>
          </w:tcPr>
          <w:p w14:paraId="69C309B2" w14:textId="11331D5D" w:rsidR="009009C4" w:rsidRPr="009009C4" w:rsidRDefault="009009C4" w:rsidP="009009C4">
            <w:pPr>
              <w:spacing w:before="0" w:after="0" w:line="240" w:lineRule="auto"/>
              <w:rPr>
                <w:rFonts w:ascii="Calibri" w:hAnsi="Calibri" w:cs="Calibri"/>
                <w:color w:val="4F6228"/>
                <w:sz w:val="16"/>
                <w:szCs w:val="16"/>
              </w:rPr>
            </w:pPr>
          </w:p>
        </w:tc>
      </w:tr>
      <w:tr w:rsidR="00BF2DBF" w14:paraId="2D68CD2A"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1914F846"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548557E4"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Selection criteria for population</w:t>
            </w:r>
          </w:p>
        </w:tc>
        <w:tc>
          <w:tcPr>
            <w:tcW w:w="557" w:type="pct"/>
            <w:tcBorders>
              <w:top w:val="nil"/>
              <w:left w:val="nil"/>
              <w:bottom w:val="single" w:sz="8" w:space="0" w:color="B5DDDC"/>
              <w:right w:val="single" w:sz="8" w:space="0" w:color="B5DDDC"/>
            </w:tcBorders>
            <w:vAlign w:val="center"/>
          </w:tcPr>
          <w:p w14:paraId="1A89A417" w14:textId="70FA3A32" w:rsidR="009009C4" w:rsidRPr="009009C4" w:rsidRDefault="009009C4" w:rsidP="009009C4">
            <w:pPr>
              <w:spacing w:before="0" w:after="0" w:line="240" w:lineRule="auto"/>
              <w:rPr>
                <w:rFonts w:ascii="Calibri" w:hAnsi="Calibri" w:cs="Calibri"/>
                <w:color w:val="4F6228"/>
                <w:sz w:val="16"/>
                <w:szCs w:val="16"/>
              </w:rPr>
            </w:pPr>
          </w:p>
        </w:tc>
      </w:tr>
      <w:tr w:rsidR="00BF2DBF" w14:paraId="20D1C5CC"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289390B0"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40226DE7"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Subgroups reported</w:t>
            </w:r>
          </w:p>
        </w:tc>
        <w:tc>
          <w:tcPr>
            <w:tcW w:w="557" w:type="pct"/>
            <w:tcBorders>
              <w:top w:val="nil"/>
              <w:left w:val="nil"/>
              <w:bottom w:val="single" w:sz="8" w:space="0" w:color="B5DDDC"/>
              <w:right w:val="single" w:sz="8" w:space="0" w:color="B5DDDC"/>
            </w:tcBorders>
            <w:vAlign w:val="center"/>
          </w:tcPr>
          <w:p w14:paraId="03DF1914" w14:textId="4A977FF5" w:rsidR="009009C4" w:rsidRPr="009009C4" w:rsidRDefault="009009C4" w:rsidP="009009C4">
            <w:pPr>
              <w:spacing w:before="0" w:after="0" w:line="240" w:lineRule="auto"/>
              <w:rPr>
                <w:rFonts w:ascii="Calibri" w:hAnsi="Calibri" w:cs="Calibri"/>
                <w:color w:val="4F6228"/>
                <w:sz w:val="16"/>
                <w:szCs w:val="16"/>
              </w:rPr>
            </w:pPr>
          </w:p>
        </w:tc>
      </w:tr>
      <w:tr w:rsidR="00BF2DBF" w14:paraId="4D5FF338"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2A9DD90F"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049CE5E6"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Size of study</w:t>
            </w:r>
          </w:p>
        </w:tc>
        <w:tc>
          <w:tcPr>
            <w:tcW w:w="557" w:type="pct"/>
            <w:tcBorders>
              <w:top w:val="nil"/>
              <w:left w:val="nil"/>
              <w:bottom w:val="single" w:sz="8" w:space="0" w:color="B5DDDC"/>
              <w:right w:val="single" w:sz="8" w:space="0" w:color="B5DDDC"/>
            </w:tcBorders>
            <w:vAlign w:val="center"/>
          </w:tcPr>
          <w:p w14:paraId="122C6D0B" w14:textId="3114B425" w:rsidR="009009C4" w:rsidRPr="009009C4" w:rsidRDefault="009009C4" w:rsidP="009009C4">
            <w:pPr>
              <w:spacing w:before="0" w:after="0" w:line="240" w:lineRule="auto"/>
              <w:rPr>
                <w:rFonts w:ascii="Calibri" w:hAnsi="Calibri" w:cs="Calibri"/>
                <w:color w:val="4F6228"/>
                <w:sz w:val="16"/>
                <w:szCs w:val="16"/>
              </w:rPr>
            </w:pPr>
          </w:p>
        </w:tc>
      </w:tr>
      <w:tr w:rsidR="00BF2DBF" w14:paraId="0C233C0C" w14:textId="77777777" w:rsidTr="003D5E6D">
        <w:tc>
          <w:tcPr>
            <w:tcW w:w="82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75029C55" w14:textId="77777777" w:rsidR="009009C4" w:rsidRPr="009009C4" w:rsidRDefault="00992883" w:rsidP="009009C4">
            <w:pPr>
              <w:spacing w:before="0" w:after="0" w:line="240" w:lineRule="auto"/>
              <w:rPr>
                <w:rFonts w:ascii="Calibri" w:hAnsi="Calibri" w:cs="Calibri"/>
                <w:b/>
                <w:bCs/>
                <w:color w:val="000000"/>
                <w:sz w:val="16"/>
                <w:szCs w:val="16"/>
              </w:rPr>
            </w:pPr>
            <w:r w:rsidRPr="009009C4">
              <w:rPr>
                <w:rFonts w:ascii="Calibri" w:hAnsi="Calibri" w:cs="Calibri"/>
                <w:b/>
                <w:bCs/>
                <w:color w:val="000000"/>
                <w:sz w:val="16"/>
                <w:szCs w:val="16"/>
              </w:rPr>
              <w:t>Exposure and setting</w:t>
            </w:r>
          </w:p>
        </w:tc>
        <w:tc>
          <w:tcPr>
            <w:tcW w:w="3615" w:type="pct"/>
            <w:tcBorders>
              <w:top w:val="nil"/>
              <w:left w:val="nil"/>
              <w:bottom w:val="single" w:sz="8" w:space="0" w:color="B5DDDC"/>
              <w:right w:val="single" w:sz="8" w:space="0" w:color="B5DDDC"/>
            </w:tcBorders>
            <w:vAlign w:val="center"/>
            <w:hideMark/>
          </w:tcPr>
          <w:p w14:paraId="003465CA"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Type of water source/water body</w:t>
            </w:r>
          </w:p>
        </w:tc>
        <w:tc>
          <w:tcPr>
            <w:tcW w:w="557" w:type="pct"/>
            <w:tcBorders>
              <w:top w:val="nil"/>
              <w:left w:val="nil"/>
              <w:bottom w:val="single" w:sz="8" w:space="0" w:color="B5DDDC"/>
              <w:right w:val="single" w:sz="8" w:space="0" w:color="B5DDDC"/>
            </w:tcBorders>
            <w:vAlign w:val="center"/>
          </w:tcPr>
          <w:p w14:paraId="7531A210" w14:textId="024FB6A1" w:rsidR="009009C4" w:rsidRPr="009009C4" w:rsidRDefault="009009C4" w:rsidP="009009C4">
            <w:pPr>
              <w:spacing w:before="0" w:after="0" w:line="240" w:lineRule="auto"/>
              <w:rPr>
                <w:rFonts w:ascii="Calibri" w:hAnsi="Calibri" w:cs="Calibri"/>
                <w:color w:val="4F6228"/>
                <w:sz w:val="16"/>
                <w:szCs w:val="16"/>
              </w:rPr>
            </w:pPr>
          </w:p>
        </w:tc>
      </w:tr>
      <w:tr w:rsidR="00BF2DBF" w14:paraId="344CBE57"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3EC3605E"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6854BEFA"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Exposure scenario</w:t>
            </w:r>
          </w:p>
        </w:tc>
        <w:tc>
          <w:tcPr>
            <w:tcW w:w="557" w:type="pct"/>
            <w:tcBorders>
              <w:top w:val="nil"/>
              <w:left w:val="nil"/>
              <w:bottom w:val="single" w:sz="8" w:space="0" w:color="B5DDDC"/>
              <w:right w:val="single" w:sz="8" w:space="0" w:color="B5DDDC"/>
            </w:tcBorders>
            <w:vAlign w:val="center"/>
          </w:tcPr>
          <w:p w14:paraId="162F6BF1" w14:textId="471DE108" w:rsidR="009009C4" w:rsidRPr="009009C4" w:rsidRDefault="009009C4" w:rsidP="009009C4">
            <w:pPr>
              <w:spacing w:before="0" w:after="0" w:line="240" w:lineRule="auto"/>
              <w:rPr>
                <w:rFonts w:ascii="Calibri" w:hAnsi="Calibri" w:cs="Calibri"/>
                <w:color w:val="4F6228"/>
                <w:sz w:val="16"/>
                <w:szCs w:val="16"/>
              </w:rPr>
            </w:pPr>
          </w:p>
        </w:tc>
      </w:tr>
      <w:tr w:rsidR="00BF2DBF" w14:paraId="4C2384E4"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7F2ED583"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42C1EE7D"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Exposure pathway</w:t>
            </w:r>
          </w:p>
        </w:tc>
        <w:tc>
          <w:tcPr>
            <w:tcW w:w="557" w:type="pct"/>
            <w:tcBorders>
              <w:top w:val="nil"/>
              <w:left w:val="nil"/>
              <w:bottom w:val="single" w:sz="8" w:space="0" w:color="B5DDDC"/>
              <w:right w:val="single" w:sz="8" w:space="0" w:color="B5DDDC"/>
            </w:tcBorders>
            <w:vAlign w:val="center"/>
          </w:tcPr>
          <w:p w14:paraId="24E6FA78" w14:textId="604EBFA1" w:rsidR="009009C4" w:rsidRPr="009009C4" w:rsidRDefault="009009C4" w:rsidP="009009C4">
            <w:pPr>
              <w:spacing w:before="0" w:after="0" w:line="240" w:lineRule="auto"/>
              <w:rPr>
                <w:rFonts w:ascii="Calibri" w:hAnsi="Calibri" w:cs="Calibri"/>
                <w:color w:val="4F6228"/>
                <w:sz w:val="16"/>
                <w:szCs w:val="16"/>
              </w:rPr>
            </w:pPr>
          </w:p>
        </w:tc>
      </w:tr>
      <w:tr w:rsidR="00BF2DBF" w14:paraId="3F89D44A"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09ADFA9E"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7274466D"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Source of infection/contamination</w:t>
            </w:r>
          </w:p>
        </w:tc>
        <w:tc>
          <w:tcPr>
            <w:tcW w:w="557" w:type="pct"/>
            <w:tcBorders>
              <w:top w:val="nil"/>
              <w:left w:val="nil"/>
              <w:bottom w:val="single" w:sz="8" w:space="0" w:color="B5DDDC"/>
              <w:right w:val="single" w:sz="8" w:space="0" w:color="B5DDDC"/>
            </w:tcBorders>
            <w:vAlign w:val="center"/>
          </w:tcPr>
          <w:p w14:paraId="71BECB4A" w14:textId="481A7E85" w:rsidR="009009C4" w:rsidRPr="009009C4" w:rsidRDefault="009009C4" w:rsidP="009009C4">
            <w:pPr>
              <w:spacing w:before="0" w:after="0" w:line="240" w:lineRule="auto"/>
              <w:rPr>
                <w:rFonts w:ascii="Calibri" w:hAnsi="Calibri" w:cs="Calibri"/>
                <w:color w:val="4F6228"/>
                <w:sz w:val="16"/>
                <w:szCs w:val="16"/>
              </w:rPr>
            </w:pPr>
          </w:p>
        </w:tc>
      </w:tr>
      <w:tr w:rsidR="00BF2DBF" w14:paraId="36F71002"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25A1DED8"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4DEED4A4"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Causal organisms</w:t>
            </w:r>
          </w:p>
        </w:tc>
        <w:tc>
          <w:tcPr>
            <w:tcW w:w="557" w:type="pct"/>
            <w:tcBorders>
              <w:top w:val="nil"/>
              <w:left w:val="nil"/>
              <w:bottom w:val="single" w:sz="8" w:space="0" w:color="B5DDDC"/>
              <w:right w:val="single" w:sz="8" w:space="0" w:color="B5DDDC"/>
            </w:tcBorders>
            <w:vAlign w:val="center"/>
          </w:tcPr>
          <w:p w14:paraId="5E607F0D" w14:textId="3B7497E6" w:rsidR="009009C4" w:rsidRPr="009009C4" w:rsidRDefault="009009C4" w:rsidP="009009C4">
            <w:pPr>
              <w:spacing w:before="0" w:after="0" w:line="240" w:lineRule="auto"/>
              <w:rPr>
                <w:rFonts w:ascii="Calibri" w:hAnsi="Calibri" w:cs="Calibri"/>
                <w:color w:val="4F6228"/>
                <w:sz w:val="16"/>
                <w:szCs w:val="16"/>
              </w:rPr>
            </w:pPr>
          </w:p>
        </w:tc>
      </w:tr>
      <w:tr w:rsidR="00BF2DBF" w14:paraId="4A5D1A09"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3F2DE0FD"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5E1D0F98"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Comparison group(s)</w:t>
            </w:r>
          </w:p>
        </w:tc>
        <w:tc>
          <w:tcPr>
            <w:tcW w:w="557" w:type="pct"/>
            <w:tcBorders>
              <w:top w:val="nil"/>
              <w:left w:val="nil"/>
              <w:bottom w:val="single" w:sz="8" w:space="0" w:color="B5DDDC"/>
              <w:right w:val="single" w:sz="8" w:space="0" w:color="B5DDDC"/>
            </w:tcBorders>
            <w:vAlign w:val="center"/>
          </w:tcPr>
          <w:p w14:paraId="1BEC1137" w14:textId="02F41565" w:rsidR="009009C4" w:rsidRPr="009009C4" w:rsidRDefault="009009C4" w:rsidP="009009C4">
            <w:pPr>
              <w:spacing w:before="0" w:after="0" w:line="240" w:lineRule="auto"/>
              <w:rPr>
                <w:rFonts w:ascii="Calibri" w:hAnsi="Calibri" w:cs="Calibri"/>
                <w:color w:val="4F6228"/>
                <w:sz w:val="16"/>
                <w:szCs w:val="16"/>
              </w:rPr>
            </w:pPr>
          </w:p>
        </w:tc>
      </w:tr>
      <w:tr w:rsidR="00BF2DBF" w14:paraId="47AF5C30" w14:textId="77777777" w:rsidTr="003D5E6D">
        <w:tc>
          <w:tcPr>
            <w:tcW w:w="82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70BCA7CE" w14:textId="77777777" w:rsidR="009009C4" w:rsidRPr="009009C4" w:rsidRDefault="00992883" w:rsidP="009009C4">
            <w:pPr>
              <w:spacing w:before="0" w:after="0" w:line="240" w:lineRule="auto"/>
              <w:rPr>
                <w:rFonts w:ascii="Calibri" w:hAnsi="Calibri" w:cs="Calibri"/>
                <w:b/>
                <w:bCs/>
                <w:color w:val="000000"/>
                <w:sz w:val="16"/>
                <w:szCs w:val="16"/>
              </w:rPr>
            </w:pPr>
            <w:r w:rsidRPr="009009C4">
              <w:rPr>
                <w:rFonts w:ascii="Calibri" w:hAnsi="Calibri" w:cs="Calibri"/>
                <w:b/>
                <w:bCs/>
                <w:color w:val="000000"/>
                <w:sz w:val="16"/>
                <w:szCs w:val="16"/>
              </w:rPr>
              <w:t>Study methods</w:t>
            </w:r>
          </w:p>
        </w:tc>
        <w:tc>
          <w:tcPr>
            <w:tcW w:w="3615" w:type="pct"/>
            <w:tcBorders>
              <w:top w:val="nil"/>
              <w:left w:val="nil"/>
              <w:bottom w:val="single" w:sz="8" w:space="0" w:color="B5DDDC"/>
              <w:right w:val="single" w:sz="8" w:space="0" w:color="B5DDDC"/>
            </w:tcBorders>
            <w:vAlign w:val="center"/>
            <w:hideMark/>
          </w:tcPr>
          <w:p w14:paraId="107E7031"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Water quality measurement used</w:t>
            </w:r>
          </w:p>
        </w:tc>
        <w:tc>
          <w:tcPr>
            <w:tcW w:w="557" w:type="pct"/>
            <w:tcBorders>
              <w:top w:val="nil"/>
              <w:left w:val="nil"/>
              <w:bottom w:val="single" w:sz="8" w:space="0" w:color="B5DDDC"/>
              <w:right w:val="single" w:sz="8" w:space="0" w:color="B5DDDC"/>
            </w:tcBorders>
            <w:vAlign w:val="center"/>
          </w:tcPr>
          <w:p w14:paraId="5DA2C012" w14:textId="68E57810" w:rsidR="009009C4" w:rsidRPr="009009C4" w:rsidRDefault="009009C4" w:rsidP="009009C4">
            <w:pPr>
              <w:spacing w:before="0" w:after="0" w:line="240" w:lineRule="auto"/>
              <w:rPr>
                <w:rFonts w:ascii="Calibri" w:hAnsi="Calibri" w:cs="Calibri"/>
                <w:color w:val="4F6228"/>
                <w:sz w:val="16"/>
                <w:szCs w:val="16"/>
              </w:rPr>
            </w:pPr>
          </w:p>
        </w:tc>
      </w:tr>
      <w:tr w:rsidR="00BF2DBF" w14:paraId="795E33BE"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2D707BA0"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nil"/>
              <w:right w:val="single" w:sz="8" w:space="0" w:color="B5DDDC"/>
            </w:tcBorders>
            <w:vAlign w:val="center"/>
            <w:hideMark/>
          </w:tcPr>
          <w:p w14:paraId="4F4368F7"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Method of microorganism isolation and enumeration (if applicable)</w:t>
            </w:r>
          </w:p>
        </w:tc>
        <w:tc>
          <w:tcPr>
            <w:tcW w:w="557" w:type="pct"/>
            <w:tcBorders>
              <w:top w:val="nil"/>
              <w:left w:val="nil"/>
              <w:bottom w:val="single" w:sz="8" w:space="0" w:color="B5DDDC"/>
              <w:right w:val="single" w:sz="8" w:space="0" w:color="B5DDDC"/>
            </w:tcBorders>
            <w:vAlign w:val="center"/>
          </w:tcPr>
          <w:p w14:paraId="681E9C47" w14:textId="463BFCBE" w:rsidR="009009C4" w:rsidRPr="009009C4" w:rsidRDefault="009009C4" w:rsidP="009009C4">
            <w:pPr>
              <w:spacing w:before="0" w:after="0" w:line="240" w:lineRule="auto"/>
              <w:rPr>
                <w:rFonts w:ascii="Calibri" w:hAnsi="Calibri" w:cs="Calibri"/>
                <w:color w:val="4F6228"/>
                <w:sz w:val="16"/>
                <w:szCs w:val="16"/>
              </w:rPr>
            </w:pPr>
          </w:p>
        </w:tc>
      </w:tr>
      <w:tr w:rsidR="00BF2DBF" w14:paraId="3B4C76A9"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2DF40C11"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single" w:sz="8" w:space="0" w:color="B5DDDC"/>
              <w:left w:val="nil"/>
              <w:bottom w:val="single" w:sz="8" w:space="0" w:color="B5DDDC"/>
              <w:right w:val="single" w:sz="8" w:space="0" w:color="B5DDDC"/>
            </w:tcBorders>
            <w:vAlign w:val="center"/>
            <w:hideMark/>
          </w:tcPr>
          <w:p w14:paraId="067FAE63"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Water sampling methods (monitoring, surrogates).  Was there sufficient replication in number of samples taken, what steps were taken to reduce contamination?</w:t>
            </w:r>
          </w:p>
        </w:tc>
        <w:tc>
          <w:tcPr>
            <w:tcW w:w="557" w:type="pct"/>
            <w:tcBorders>
              <w:top w:val="nil"/>
              <w:left w:val="nil"/>
              <w:bottom w:val="single" w:sz="8" w:space="0" w:color="B5DDDC"/>
              <w:right w:val="single" w:sz="8" w:space="0" w:color="B5DDDC"/>
            </w:tcBorders>
            <w:vAlign w:val="center"/>
          </w:tcPr>
          <w:p w14:paraId="6B51C702" w14:textId="065BEA55" w:rsidR="009009C4" w:rsidRPr="009009C4" w:rsidRDefault="009009C4" w:rsidP="009009C4">
            <w:pPr>
              <w:spacing w:before="0" w:after="0" w:line="240" w:lineRule="auto"/>
              <w:rPr>
                <w:rFonts w:ascii="Calibri" w:hAnsi="Calibri" w:cs="Calibri"/>
                <w:color w:val="4F6228"/>
                <w:sz w:val="16"/>
                <w:szCs w:val="16"/>
              </w:rPr>
            </w:pPr>
          </w:p>
        </w:tc>
      </w:tr>
      <w:tr w:rsidR="00BF2DBF" w14:paraId="2419A21D"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7F7110A0"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2F97C529"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Limits of reporting for the organism of concern</w:t>
            </w:r>
          </w:p>
        </w:tc>
        <w:tc>
          <w:tcPr>
            <w:tcW w:w="557" w:type="pct"/>
            <w:tcBorders>
              <w:top w:val="nil"/>
              <w:left w:val="nil"/>
              <w:bottom w:val="single" w:sz="8" w:space="0" w:color="B5DDDC"/>
              <w:right w:val="single" w:sz="8" w:space="0" w:color="B5DDDC"/>
            </w:tcBorders>
            <w:vAlign w:val="center"/>
          </w:tcPr>
          <w:p w14:paraId="6C737342" w14:textId="0F39622C" w:rsidR="009009C4" w:rsidRPr="009009C4" w:rsidRDefault="009009C4" w:rsidP="009009C4">
            <w:pPr>
              <w:spacing w:before="0" w:after="0" w:line="240" w:lineRule="auto"/>
              <w:rPr>
                <w:rFonts w:ascii="Calibri" w:hAnsi="Calibri" w:cs="Calibri"/>
                <w:color w:val="4F6228"/>
                <w:sz w:val="16"/>
                <w:szCs w:val="16"/>
              </w:rPr>
            </w:pPr>
          </w:p>
        </w:tc>
      </w:tr>
      <w:tr w:rsidR="00BF2DBF" w14:paraId="1E7B6603"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066D052F"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1F6C9CF7"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Consideration of quality assurance such as field and lab blanks, reference sites, and reporting on related physico-chemical parameters</w:t>
            </w:r>
          </w:p>
        </w:tc>
        <w:tc>
          <w:tcPr>
            <w:tcW w:w="557" w:type="pct"/>
            <w:tcBorders>
              <w:top w:val="nil"/>
              <w:left w:val="nil"/>
              <w:bottom w:val="single" w:sz="8" w:space="0" w:color="B5DDDC"/>
              <w:right w:val="single" w:sz="8" w:space="0" w:color="B5DDDC"/>
            </w:tcBorders>
            <w:vAlign w:val="center"/>
          </w:tcPr>
          <w:p w14:paraId="24CE6EBF" w14:textId="2777FAAB" w:rsidR="009009C4" w:rsidRPr="009009C4" w:rsidRDefault="009009C4" w:rsidP="009009C4">
            <w:pPr>
              <w:spacing w:before="0" w:after="0" w:line="240" w:lineRule="auto"/>
              <w:rPr>
                <w:rFonts w:ascii="Calibri" w:hAnsi="Calibri" w:cs="Calibri"/>
                <w:color w:val="4F6228"/>
                <w:sz w:val="16"/>
                <w:szCs w:val="16"/>
              </w:rPr>
            </w:pPr>
          </w:p>
        </w:tc>
      </w:tr>
      <w:tr w:rsidR="00BF2DBF" w14:paraId="71D8B867" w14:textId="77777777" w:rsidTr="003D5E6D">
        <w:tc>
          <w:tcPr>
            <w:tcW w:w="82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7F0545A5" w14:textId="77777777" w:rsidR="009009C4" w:rsidRPr="009009C4" w:rsidRDefault="00992883" w:rsidP="009009C4">
            <w:pPr>
              <w:spacing w:before="0" w:after="0" w:line="240" w:lineRule="auto"/>
              <w:rPr>
                <w:rFonts w:ascii="Calibri" w:hAnsi="Calibri" w:cs="Calibri"/>
                <w:b/>
                <w:bCs/>
                <w:color w:val="000000"/>
                <w:sz w:val="16"/>
                <w:szCs w:val="16"/>
              </w:rPr>
            </w:pPr>
            <w:r w:rsidRPr="009009C4">
              <w:rPr>
                <w:rFonts w:ascii="Calibri" w:hAnsi="Calibri" w:cs="Calibri"/>
                <w:b/>
                <w:bCs/>
                <w:color w:val="000000"/>
                <w:sz w:val="16"/>
                <w:szCs w:val="16"/>
              </w:rPr>
              <w:t>Statistics</w:t>
            </w:r>
          </w:p>
        </w:tc>
        <w:tc>
          <w:tcPr>
            <w:tcW w:w="3615" w:type="pct"/>
            <w:tcBorders>
              <w:top w:val="nil"/>
              <w:left w:val="nil"/>
              <w:bottom w:val="single" w:sz="8" w:space="0" w:color="B5DDDC"/>
              <w:right w:val="single" w:sz="8" w:space="0" w:color="B5DDDC"/>
            </w:tcBorders>
            <w:vAlign w:val="center"/>
            <w:hideMark/>
          </w:tcPr>
          <w:p w14:paraId="084DD2DD"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Statistical methods used</w:t>
            </w:r>
          </w:p>
        </w:tc>
        <w:tc>
          <w:tcPr>
            <w:tcW w:w="557" w:type="pct"/>
            <w:tcBorders>
              <w:top w:val="nil"/>
              <w:left w:val="nil"/>
              <w:bottom w:val="single" w:sz="8" w:space="0" w:color="B5DDDC"/>
              <w:right w:val="single" w:sz="8" w:space="0" w:color="B5DDDC"/>
            </w:tcBorders>
            <w:vAlign w:val="center"/>
          </w:tcPr>
          <w:p w14:paraId="2C9F2EF2" w14:textId="40D82CF1" w:rsidR="009009C4" w:rsidRPr="009009C4" w:rsidRDefault="009009C4" w:rsidP="009009C4">
            <w:pPr>
              <w:spacing w:before="0" w:after="0" w:line="240" w:lineRule="auto"/>
              <w:rPr>
                <w:rFonts w:ascii="Calibri" w:hAnsi="Calibri" w:cs="Calibri"/>
                <w:color w:val="4F6228"/>
                <w:sz w:val="16"/>
                <w:szCs w:val="16"/>
              </w:rPr>
            </w:pPr>
          </w:p>
        </w:tc>
      </w:tr>
      <w:tr w:rsidR="00BF2DBF" w14:paraId="3B1F2E79"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222733FE"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55025264"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Details on statistical analysis (if any)</w:t>
            </w:r>
          </w:p>
        </w:tc>
        <w:tc>
          <w:tcPr>
            <w:tcW w:w="557" w:type="pct"/>
            <w:tcBorders>
              <w:top w:val="nil"/>
              <w:left w:val="nil"/>
              <w:bottom w:val="single" w:sz="8" w:space="0" w:color="B5DDDC"/>
              <w:right w:val="single" w:sz="8" w:space="0" w:color="B5DDDC"/>
            </w:tcBorders>
            <w:vAlign w:val="center"/>
          </w:tcPr>
          <w:p w14:paraId="551FAC3B" w14:textId="4040E395" w:rsidR="009009C4" w:rsidRPr="009009C4" w:rsidRDefault="009009C4" w:rsidP="009009C4">
            <w:pPr>
              <w:spacing w:before="0" w:after="0" w:line="240" w:lineRule="auto"/>
              <w:rPr>
                <w:rFonts w:ascii="Calibri" w:hAnsi="Calibri" w:cs="Calibri"/>
                <w:color w:val="4F6228"/>
                <w:sz w:val="16"/>
                <w:szCs w:val="16"/>
              </w:rPr>
            </w:pPr>
          </w:p>
        </w:tc>
      </w:tr>
      <w:tr w:rsidR="00BF2DBF" w14:paraId="35CCE4C0"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3646A609"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4F5C6516"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Relative risk/odds ratio, confidence interval?</w:t>
            </w:r>
          </w:p>
        </w:tc>
        <w:tc>
          <w:tcPr>
            <w:tcW w:w="557" w:type="pct"/>
            <w:tcBorders>
              <w:top w:val="nil"/>
              <w:left w:val="nil"/>
              <w:bottom w:val="single" w:sz="8" w:space="0" w:color="B5DDDC"/>
              <w:right w:val="single" w:sz="8" w:space="0" w:color="B5DDDC"/>
            </w:tcBorders>
            <w:vAlign w:val="center"/>
          </w:tcPr>
          <w:p w14:paraId="269ED137" w14:textId="1467904A" w:rsidR="009009C4" w:rsidRPr="009009C4" w:rsidRDefault="009009C4" w:rsidP="009009C4">
            <w:pPr>
              <w:spacing w:before="0" w:after="0" w:line="240" w:lineRule="auto"/>
              <w:rPr>
                <w:rFonts w:ascii="Calibri" w:hAnsi="Calibri" w:cs="Calibri"/>
                <w:color w:val="4F6228"/>
                <w:sz w:val="16"/>
                <w:szCs w:val="16"/>
              </w:rPr>
            </w:pPr>
          </w:p>
        </w:tc>
      </w:tr>
      <w:tr w:rsidR="00BF2DBF" w14:paraId="27FDAA37" w14:textId="77777777" w:rsidTr="003D5E6D">
        <w:tc>
          <w:tcPr>
            <w:tcW w:w="82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10707551" w14:textId="77777777" w:rsidR="009009C4" w:rsidRPr="009009C4" w:rsidRDefault="00992883" w:rsidP="009009C4">
            <w:pPr>
              <w:spacing w:before="0" w:after="0" w:line="240" w:lineRule="auto"/>
              <w:rPr>
                <w:rFonts w:ascii="Calibri" w:hAnsi="Calibri" w:cs="Calibri"/>
                <w:b/>
                <w:bCs/>
                <w:color w:val="000000"/>
                <w:sz w:val="16"/>
                <w:szCs w:val="16"/>
              </w:rPr>
            </w:pPr>
            <w:r w:rsidRPr="009009C4">
              <w:rPr>
                <w:rFonts w:ascii="Calibri" w:hAnsi="Calibri" w:cs="Calibri"/>
                <w:b/>
                <w:bCs/>
                <w:color w:val="000000"/>
                <w:sz w:val="16"/>
                <w:szCs w:val="16"/>
              </w:rPr>
              <w:t>Results</w:t>
            </w:r>
          </w:p>
        </w:tc>
        <w:tc>
          <w:tcPr>
            <w:tcW w:w="3615" w:type="pct"/>
            <w:tcBorders>
              <w:top w:val="nil"/>
              <w:left w:val="nil"/>
              <w:bottom w:val="single" w:sz="8" w:space="0" w:color="B5DDDC"/>
              <w:right w:val="single" w:sz="8" w:space="0" w:color="B5DDDC"/>
            </w:tcBorders>
            <w:vAlign w:val="center"/>
            <w:hideMark/>
          </w:tcPr>
          <w:p w14:paraId="4551568E"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Outcome</w:t>
            </w:r>
          </w:p>
        </w:tc>
        <w:tc>
          <w:tcPr>
            <w:tcW w:w="557" w:type="pct"/>
            <w:tcBorders>
              <w:top w:val="nil"/>
              <w:left w:val="nil"/>
              <w:bottom w:val="single" w:sz="8" w:space="0" w:color="B5DDDC"/>
              <w:right w:val="single" w:sz="8" w:space="0" w:color="B5DDDC"/>
            </w:tcBorders>
            <w:vAlign w:val="center"/>
          </w:tcPr>
          <w:p w14:paraId="5C724CEB" w14:textId="64173375" w:rsidR="009009C4" w:rsidRPr="009009C4" w:rsidRDefault="009009C4" w:rsidP="009009C4">
            <w:pPr>
              <w:spacing w:before="0" w:after="0" w:line="240" w:lineRule="auto"/>
              <w:rPr>
                <w:rFonts w:ascii="Calibri" w:hAnsi="Calibri" w:cs="Calibri"/>
                <w:color w:val="4F6228"/>
                <w:sz w:val="16"/>
                <w:szCs w:val="16"/>
              </w:rPr>
            </w:pPr>
          </w:p>
        </w:tc>
      </w:tr>
      <w:tr w:rsidR="00BF2DBF" w14:paraId="1FBDCB07"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4977C776"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132BDEA6"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How outcome was assessed</w:t>
            </w:r>
          </w:p>
        </w:tc>
        <w:tc>
          <w:tcPr>
            <w:tcW w:w="557" w:type="pct"/>
            <w:tcBorders>
              <w:top w:val="nil"/>
              <w:left w:val="nil"/>
              <w:bottom w:val="single" w:sz="8" w:space="0" w:color="B5DDDC"/>
              <w:right w:val="single" w:sz="8" w:space="0" w:color="B5DDDC"/>
            </w:tcBorders>
            <w:vAlign w:val="center"/>
          </w:tcPr>
          <w:p w14:paraId="1509458C" w14:textId="691E01C4" w:rsidR="009009C4" w:rsidRPr="009009C4" w:rsidRDefault="009009C4" w:rsidP="009009C4">
            <w:pPr>
              <w:spacing w:before="0" w:after="0" w:line="240" w:lineRule="auto"/>
              <w:rPr>
                <w:rFonts w:ascii="Calibri" w:hAnsi="Calibri" w:cs="Calibri"/>
                <w:color w:val="4F6228"/>
                <w:sz w:val="16"/>
                <w:szCs w:val="16"/>
              </w:rPr>
            </w:pPr>
          </w:p>
        </w:tc>
      </w:tr>
      <w:tr w:rsidR="00BF2DBF" w14:paraId="11FC5B7A"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4F2283BD"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7A24CC56"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Method of measurement</w:t>
            </w:r>
          </w:p>
        </w:tc>
        <w:tc>
          <w:tcPr>
            <w:tcW w:w="557" w:type="pct"/>
            <w:tcBorders>
              <w:top w:val="nil"/>
              <w:left w:val="nil"/>
              <w:bottom w:val="single" w:sz="8" w:space="0" w:color="B5DDDC"/>
              <w:right w:val="single" w:sz="8" w:space="0" w:color="B5DDDC"/>
            </w:tcBorders>
            <w:vAlign w:val="center"/>
          </w:tcPr>
          <w:p w14:paraId="70C007E9" w14:textId="3F36BC7B" w:rsidR="009009C4" w:rsidRPr="009009C4" w:rsidRDefault="009009C4" w:rsidP="009009C4">
            <w:pPr>
              <w:spacing w:before="0" w:after="0" w:line="240" w:lineRule="auto"/>
              <w:rPr>
                <w:rFonts w:ascii="Calibri" w:hAnsi="Calibri" w:cs="Calibri"/>
                <w:color w:val="4F6228"/>
                <w:sz w:val="16"/>
                <w:szCs w:val="16"/>
              </w:rPr>
            </w:pPr>
          </w:p>
        </w:tc>
      </w:tr>
      <w:tr w:rsidR="00BF2DBF" w14:paraId="489F022D"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194E051B"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61268F9C"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Number participants (exposed/non-exposed, missing/excluded) (if applicable)</w:t>
            </w:r>
          </w:p>
        </w:tc>
        <w:tc>
          <w:tcPr>
            <w:tcW w:w="557" w:type="pct"/>
            <w:tcBorders>
              <w:top w:val="nil"/>
              <w:left w:val="nil"/>
              <w:bottom w:val="single" w:sz="8" w:space="0" w:color="B5DDDC"/>
              <w:right w:val="single" w:sz="8" w:space="0" w:color="B5DDDC"/>
            </w:tcBorders>
            <w:vAlign w:val="center"/>
          </w:tcPr>
          <w:p w14:paraId="1F60335C" w14:textId="31E99353" w:rsidR="009009C4" w:rsidRPr="009009C4" w:rsidRDefault="009009C4" w:rsidP="009009C4">
            <w:pPr>
              <w:spacing w:before="0" w:after="0" w:line="240" w:lineRule="auto"/>
              <w:rPr>
                <w:rFonts w:ascii="Calibri" w:hAnsi="Calibri" w:cs="Calibri"/>
                <w:color w:val="4F6228"/>
                <w:sz w:val="16"/>
                <w:szCs w:val="16"/>
              </w:rPr>
            </w:pPr>
          </w:p>
        </w:tc>
      </w:tr>
      <w:tr w:rsidR="00BF2DBF" w14:paraId="4C04ADFC" w14:textId="77777777" w:rsidTr="003D5E6D">
        <w:tc>
          <w:tcPr>
            <w:tcW w:w="82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17234334" w14:textId="77777777" w:rsidR="009009C4" w:rsidRPr="009009C4" w:rsidRDefault="00992883" w:rsidP="009009C4">
            <w:pPr>
              <w:spacing w:before="0" w:after="0" w:line="240" w:lineRule="auto"/>
              <w:rPr>
                <w:rFonts w:ascii="Calibri" w:hAnsi="Calibri" w:cs="Calibri"/>
                <w:b/>
                <w:bCs/>
                <w:color w:val="000000"/>
                <w:sz w:val="16"/>
                <w:szCs w:val="16"/>
              </w:rPr>
            </w:pPr>
            <w:r w:rsidRPr="009009C4">
              <w:rPr>
                <w:rFonts w:ascii="Calibri" w:hAnsi="Calibri" w:cs="Calibri"/>
                <w:b/>
                <w:bCs/>
                <w:color w:val="000000"/>
                <w:sz w:val="16"/>
                <w:szCs w:val="16"/>
              </w:rPr>
              <w:t>Author’s conclusion</w:t>
            </w:r>
          </w:p>
        </w:tc>
        <w:tc>
          <w:tcPr>
            <w:tcW w:w="3615" w:type="pct"/>
            <w:tcBorders>
              <w:top w:val="nil"/>
              <w:left w:val="nil"/>
              <w:bottom w:val="single" w:sz="8" w:space="0" w:color="B5DDDC"/>
              <w:right w:val="single" w:sz="8" w:space="0" w:color="B5DDDC"/>
            </w:tcBorders>
            <w:vAlign w:val="center"/>
            <w:hideMark/>
          </w:tcPr>
          <w:p w14:paraId="3ED5E6FA"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Interpretation of results</w:t>
            </w:r>
          </w:p>
        </w:tc>
        <w:tc>
          <w:tcPr>
            <w:tcW w:w="557" w:type="pct"/>
            <w:tcBorders>
              <w:top w:val="nil"/>
              <w:left w:val="nil"/>
              <w:bottom w:val="single" w:sz="8" w:space="0" w:color="B5DDDC"/>
              <w:right w:val="single" w:sz="8" w:space="0" w:color="B5DDDC"/>
            </w:tcBorders>
            <w:vAlign w:val="center"/>
          </w:tcPr>
          <w:p w14:paraId="2F0ACA6E" w14:textId="68C5AC6B" w:rsidR="009009C4" w:rsidRPr="009009C4" w:rsidRDefault="009009C4" w:rsidP="009009C4">
            <w:pPr>
              <w:spacing w:before="0" w:after="0" w:line="240" w:lineRule="auto"/>
              <w:rPr>
                <w:rFonts w:ascii="Calibri" w:hAnsi="Calibri" w:cs="Calibri"/>
                <w:color w:val="4F6228"/>
                <w:sz w:val="16"/>
                <w:szCs w:val="16"/>
              </w:rPr>
            </w:pPr>
          </w:p>
        </w:tc>
      </w:tr>
      <w:tr w:rsidR="00BF2DBF" w14:paraId="49F3A2B9"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6A937615"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36260628"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Assessment of uncertainty (if any)</w:t>
            </w:r>
          </w:p>
        </w:tc>
        <w:tc>
          <w:tcPr>
            <w:tcW w:w="557" w:type="pct"/>
            <w:tcBorders>
              <w:top w:val="nil"/>
              <w:left w:val="nil"/>
              <w:bottom w:val="single" w:sz="8" w:space="0" w:color="B5DDDC"/>
              <w:right w:val="single" w:sz="8" w:space="0" w:color="B5DDDC"/>
            </w:tcBorders>
            <w:vAlign w:val="center"/>
          </w:tcPr>
          <w:p w14:paraId="6BC6F00A" w14:textId="027479D7" w:rsidR="009009C4" w:rsidRPr="009009C4" w:rsidRDefault="009009C4" w:rsidP="009009C4">
            <w:pPr>
              <w:spacing w:before="0" w:after="0" w:line="240" w:lineRule="auto"/>
              <w:rPr>
                <w:rFonts w:ascii="Calibri" w:hAnsi="Calibri" w:cs="Calibri"/>
                <w:color w:val="4F6228"/>
                <w:sz w:val="16"/>
                <w:szCs w:val="16"/>
              </w:rPr>
            </w:pPr>
          </w:p>
        </w:tc>
      </w:tr>
      <w:tr w:rsidR="00BF2DBF" w14:paraId="79D2BCD5" w14:textId="77777777" w:rsidTr="003D5E6D">
        <w:tc>
          <w:tcPr>
            <w:tcW w:w="82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22B66D0C" w14:textId="77777777" w:rsidR="009009C4" w:rsidRPr="009009C4" w:rsidRDefault="00992883" w:rsidP="009009C4">
            <w:pPr>
              <w:spacing w:before="0" w:after="0" w:line="240" w:lineRule="auto"/>
              <w:rPr>
                <w:rFonts w:ascii="Calibri" w:hAnsi="Calibri" w:cs="Calibri"/>
                <w:b/>
                <w:bCs/>
                <w:color w:val="000000"/>
                <w:sz w:val="16"/>
                <w:szCs w:val="16"/>
              </w:rPr>
            </w:pPr>
            <w:r w:rsidRPr="009009C4">
              <w:rPr>
                <w:rFonts w:ascii="Calibri" w:hAnsi="Calibri" w:cs="Calibri"/>
                <w:b/>
                <w:bCs/>
                <w:color w:val="000000"/>
                <w:sz w:val="16"/>
                <w:szCs w:val="16"/>
              </w:rPr>
              <w:t>Reviewer comments</w:t>
            </w:r>
          </w:p>
        </w:tc>
        <w:tc>
          <w:tcPr>
            <w:tcW w:w="3615" w:type="pct"/>
            <w:tcBorders>
              <w:top w:val="nil"/>
              <w:left w:val="nil"/>
              <w:bottom w:val="single" w:sz="8" w:space="0" w:color="B5DDDC"/>
              <w:right w:val="single" w:sz="8" w:space="0" w:color="B5DDDC"/>
            </w:tcBorders>
            <w:vAlign w:val="center"/>
            <w:hideMark/>
          </w:tcPr>
          <w:p w14:paraId="4B823708"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Reviewer comments</w:t>
            </w:r>
          </w:p>
        </w:tc>
        <w:tc>
          <w:tcPr>
            <w:tcW w:w="557" w:type="pct"/>
            <w:tcBorders>
              <w:top w:val="nil"/>
              <w:left w:val="nil"/>
              <w:bottom w:val="single" w:sz="8" w:space="0" w:color="B5DDDC"/>
              <w:right w:val="single" w:sz="8" w:space="0" w:color="B5DDDC"/>
            </w:tcBorders>
            <w:vAlign w:val="center"/>
          </w:tcPr>
          <w:p w14:paraId="5D86074B" w14:textId="4972CEF9" w:rsidR="009009C4" w:rsidRPr="009009C4" w:rsidRDefault="009009C4" w:rsidP="009009C4">
            <w:pPr>
              <w:spacing w:before="0" w:after="0" w:line="240" w:lineRule="auto"/>
              <w:rPr>
                <w:rFonts w:ascii="Calibri" w:hAnsi="Calibri" w:cs="Calibri"/>
                <w:color w:val="4F6228"/>
                <w:sz w:val="16"/>
                <w:szCs w:val="16"/>
              </w:rPr>
            </w:pPr>
          </w:p>
        </w:tc>
      </w:tr>
      <w:tr w:rsidR="00BF2DBF" w14:paraId="5ED43D48"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24A3297F"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227BB931"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Results included/excluded in review (if applicable)</w:t>
            </w:r>
          </w:p>
        </w:tc>
        <w:tc>
          <w:tcPr>
            <w:tcW w:w="557" w:type="pct"/>
            <w:tcBorders>
              <w:top w:val="nil"/>
              <w:left w:val="nil"/>
              <w:bottom w:val="single" w:sz="8" w:space="0" w:color="B5DDDC"/>
              <w:right w:val="single" w:sz="8" w:space="0" w:color="B5DDDC"/>
            </w:tcBorders>
            <w:vAlign w:val="center"/>
          </w:tcPr>
          <w:p w14:paraId="7F7C4E49" w14:textId="547B0432" w:rsidR="009009C4" w:rsidRPr="009009C4" w:rsidRDefault="009009C4" w:rsidP="009009C4">
            <w:pPr>
              <w:spacing w:before="0" w:after="0" w:line="240" w:lineRule="auto"/>
              <w:rPr>
                <w:rFonts w:ascii="Calibri" w:hAnsi="Calibri" w:cs="Calibri"/>
                <w:color w:val="4F6228"/>
                <w:sz w:val="16"/>
                <w:szCs w:val="16"/>
              </w:rPr>
            </w:pPr>
          </w:p>
        </w:tc>
      </w:tr>
      <w:tr w:rsidR="00BF2DBF" w14:paraId="3FD8CA71" w14:textId="77777777" w:rsidTr="003D5E6D">
        <w:tc>
          <w:tcPr>
            <w:tcW w:w="828" w:type="pct"/>
            <w:vMerge/>
            <w:tcBorders>
              <w:top w:val="nil"/>
              <w:left w:val="single" w:sz="8" w:space="0" w:color="B5DDDC"/>
              <w:bottom w:val="single" w:sz="8" w:space="0" w:color="B5DDDC"/>
              <w:right w:val="single" w:sz="8" w:space="0" w:color="B5DDDC"/>
            </w:tcBorders>
            <w:vAlign w:val="center"/>
            <w:hideMark/>
          </w:tcPr>
          <w:p w14:paraId="0F3FC941" w14:textId="77777777" w:rsidR="009009C4" w:rsidRPr="009009C4" w:rsidRDefault="009009C4" w:rsidP="009009C4">
            <w:pPr>
              <w:spacing w:before="0" w:after="0" w:line="240" w:lineRule="auto"/>
              <w:rPr>
                <w:rFonts w:ascii="Calibri" w:hAnsi="Calibri" w:cs="Calibri"/>
                <w:b/>
                <w:bCs/>
                <w:color w:val="000000"/>
                <w:sz w:val="16"/>
                <w:szCs w:val="16"/>
              </w:rPr>
            </w:pPr>
          </w:p>
        </w:tc>
        <w:tc>
          <w:tcPr>
            <w:tcW w:w="3615" w:type="pct"/>
            <w:tcBorders>
              <w:top w:val="nil"/>
              <w:left w:val="nil"/>
              <w:bottom w:val="single" w:sz="8" w:space="0" w:color="B5DDDC"/>
              <w:right w:val="single" w:sz="8" w:space="0" w:color="B5DDDC"/>
            </w:tcBorders>
            <w:vAlign w:val="center"/>
            <w:hideMark/>
          </w:tcPr>
          <w:p w14:paraId="1D186AC7" w14:textId="77777777" w:rsidR="009009C4" w:rsidRPr="009009C4" w:rsidRDefault="00992883" w:rsidP="009009C4">
            <w:pPr>
              <w:spacing w:before="0" w:after="0" w:line="240" w:lineRule="auto"/>
              <w:rPr>
                <w:rFonts w:ascii="Calibri" w:hAnsi="Calibri" w:cs="Calibri"/>
                <w:color w:val="000000"/>
                <w:sz w:val="16"/>
                <w:szCs w:val="16"/>
              </w:rPr>
            </w:pPr>
            <w:r w:rsidRPr="009009C4">
              <w:rPr>
                <w:rFonts w:ascii="Calibri" w:hAnsi="Calibri" w:cs="Calibri"/>
                <w:color w:val="000000"/>
                <w:sz w:val="16"/>
                <w:szCs w:val="16"/>
              </w:rPr>
              <w:t xml:space="preserve">Notes on study quality e.g. gaps, methods </w:t>
            </w:r>
          </w:p>
        </w:tc>
        <w:tc>
          <w:tcPr>
            <w:tcW w:w="557" w:type="pct"/>
            <w:tcBorders>
              <w:top w:val="nil"/>
              <w:left w:val="nil"/>
              <w:bottom w:val="single" w:sz="8" w:space="0" w:color="B5DDDC"/>
              <w:right w:val="single" w:sz="8" w:space="0" w:color="B5DDDC"/>
            </w:tcBorders>
            <w:vAlign w:val="center"/>
          </w:tcPr>
          <w:p w14:paraId="4CC5158E" w14:textId="328E0E2F" w:rsidR="009009C4" w:rsidRPr="009009C4" w:rsidRDefault="009009C4" w:rsidP="009009C4">
            <w:pPr>
              <w:spacing w:before="0" w:after="0" w:line="240" w:lineRule="auto"/>
              <w:rPr>
                <w:rFonts w:ascii="Calibri" w:hAnsi="Calibri" w:cs="Calibri"/>
                <w:color w:val="4F6228"/>
                <w:sz w:val="16"/>
                <w:szCs w:val="16"/>
              </w:rPr>
            </w:pPr>
          </w:p>
        </w:tc>
      </w:tr>
    </w:tbl>
    <w:p w14:paraId="666913F9" w14:textId="77777777" w:rsidR="006F250E" w:rsidRDefault="006F250E" w:rsidP="006F250E">
      <w:bookmarkStart w:id="119" w:name="_Toc71643945"/>
      <w:bookmarkEnd w:id="77"/>
      <w:bookmarkEnd w:id="78"/>
    </w:p>
    <w:p w14:paraId="55D46CC7" w14:textId="0682A6A6" w:rsidR="007B41B2" w:rsidRDefault="00992883" w:rsidP="006F250E">
      <w:pPr>
        <w:pStyle w:val="Heading2"/>
        <w:numPr>
          <w:ilvl w:val="0"/>
          <w:numId w:val="0"/>
        </w:numPr>
      </w:pPr>
      <w:bookmarkStart w:id="120" w:name="_Toc106901019"/>
      <w:r w:rsidRPr="008F7938">
        <w:t xml:space="preserve">Process for </w:t>
      </w:r>
      <w:r w:rsidR="006854DA">
        <w:t>a</w:t>
      </w:r>
      <w:r w:rsidRPr="008F7938">
        <w:t xml:space="preserve">ssessing the </w:t>
      </w:r>
      <w:r w:rsidR="00BD0032">
        <w:t>b</w:t>
      </w:r>
      <w:r w:rsidRPr="008F7938">
        <w:t xml:space="preserve">ody of </w:t>
      </w:r>
      <w:r w:rsidR="00BD0032">
        <w:t>e</w:t>
      </w:r>
      <w:r w:rsidRPr="008F7938">
        <w:t>vidence</w:t>
      </w:r>
      <w:bookmarkEnd w:id="119"/>
      <w:bookmarkEnd w:id="120"/>
    </w:p>
    <w:p w14:paraId="1B76C854" w14:textId="57F9710E" w:rsidR="007B41B2" w:rsidRPr="001C334D" w:rsidRDefault="00992883" w:rsidP="007B41B2">
      <w:r w:rsidRPr="001C334D">
        <w:t xml:space="preserve">The evidence collected and appraised for each research question was grouped by study type and outcome where possible and summarised in an Evidence Summary table that assigned the level of certainty (or confidence) in that body of evidence.  Due to the different nature and quality of evidence between </w:t>
      </w:r>
      <w:r w:rsidR="001C334D" w:rsidRPr="001C334D">
        <w:t>grey literature and primary studies different approaches were required to review a</w:t>
      </w:r>
      <w:r w:rsidRPr="001C334D">
        <w:t xml:space="preserve">nd evaluate the body of evidence for each type of literature.  The methodology for assessment and results of the assessment are described in the </w:t>
      </w:r>
      <w:r w:rsidR="0060225F">
        <w:t xml:space="preserve">Microbial Risks </w:t>
      </w:r>
      <w:r w:rsidRPr="001C334D">
        <w:t>Evidence Evaluation Report</w:t>
      </w:r>
      <w:r w:rsidR="001C334D" w:rsidRPr="001C334D">
        <w:t xml:space="preserve"> </w:t>
      </w:r>
      <w:r w:rsidR="0060225F">
        <w:fldChar w:fldCharType="begin"/>
      </w:r>
      <w:r w:rsidR="00E87F53">
        <w:instrText xml:space="preserve"> ADDIN ZOTERO_ITEM CSL_CITATION {"citationID":"wWmZHc7o","properties":{"formattedCitation":"(O\\uc0\\u8217{}Connor, 2022)","plainCitation":"(O’Connor, 2022)","noteIndex":0},"citationItems":[{"id":17796,"uris":["http://zotero.org/users/148142/items/UZYC6D62"],"uri":["http://zotero.org/users/148142/items/UZYC6D62"],"itemData":{"id":17796,"type":"report","title":"Evidence Evaluation Report for Narrative Reviews in support of NHMRC Recreational Water Quality Guidelines: Microbial Risks. DRAFT. Ecos Environmental Consulting, February 20212","author":[{"family":"O'Connor","given":"N.A."}],"issued":{"date-parts":[["2022",2]]}}}],"schema":"https://github.com/citation-style-language/schema/raw/master/csl-citation.json"} </w:instrText>
      </w:r>
      <w:r w:rsidR="0060225F">
        <w:fldChar w:fldCharType="separate"/>
      </w:r>
      <w:r w:rsidR="00E87F53" w:rsidRPr="00E87F53">
        <w:rPr>
          <w:rFonts w:cs="Arial"/>
        </w:rPr>
        <w:t>(O’Connor, 2022)</w:t>
      </w:r>
      <w:r w:rsidR="0060225F">
        <w:fldChar w:fldCharType="end"/>
      </w:r>
      <w:r w:rsidR="009313BF" w:rsidRPr="001C334D">
        <w:t>.</w:t>
      </w:r>
    </w:p>
    <w:p w14:paraId="7F0755CE" w14:textId="2CEB302C" w:rsidR="003A4C16" w:rsidRPr="003A4C16" w:rsidRDefault="003A4C16" w:rsidP="003A4C16"/>
    <w:p w14:paraId="2FC82E3B" w14:textId="2725EC93" w:rsidR="00632FED" w:rsidRDefault="00992883" w:rsidP="005B36E3">
      <w:pPr>
        <w:pStyle w:val="Heading1"/>
      </w:pPr>
      <w:bookmarkStart w:id="121" w:name="_Toc9259352"/>
      <w:bookmarkStart w:id="122" w:name="_Toc9260186"/>
      <w:bookmarkStart w:id="123" w:name="_Toc9413532"/>
      <w:bookmarkStart w:id="124" w:name="_Toc11410244"/>
      <w:bookmarkStart w:id="125" w:name="_Toc9259353"/>
      <w:bookmarkStart w:id="126" w:name="_Toc9260187"/>
      <w:bookmarkStart w:id="127" w:name="_Toc9413533"/>
      <w:bookmarkStart w:id="128" w:name="_Toc11410245"/>
      <w:bookmarkStart w:id="129" w:name="_Toc9259354"/>
      <w:bookmarkStart w:id="130" w:name="_Toc9260188"/>
      <w:bookmarkStart w:id="131" w:name="_Toc9413534"/>
      <w:bookmarkStart w:id="132" w:name="_Toc11410246"/>
      <w:bookmarkStart w:id="133" w:name="_Toc9259355"/>
      <w:bookmarkStart w:id="134" w:name="_Toc9260189"/>
      <w:bookmarkStart w:id="135" w:name="_Toc9413535"/>
      <w:bookmarkStart w:id="136" w:name="_Toc11410247"/>
      <w:bookmarkStart w:id="137" w:name="_Toc9259356"/>
      <w:bookmarkStart w:id="138" w:name="_Toc9260190"/>
      <w:bookmarkStart w:id="139" w:name="_Toc9413536"/>
      <w:bookmarkStart w:id="140" w:name="_Toc11410248"/>
      <w:bookmarkStart w:id="141" w:name="_Toc9259357"/>
      <w:bookmarkStart w:id="142" w:name="_Toc9260191"/>
      <w:bookmarkStart w:id="143" w:name="_Toc9413537"/>
      <w:bookmarkStart w:id="144" w:name="_Toc11410249"/>
      <w:bookmarkStart w:id="145" w:name="_Toc9259358"/>
      <w:bookmarkStart w:id="146" w:name="_Toc9260192"/>
      <w:bookmarkStart w:id="147" w:name="_Toc9413538"/>
      <w:bookmarkStart w:id="148" w:name="_Toc11410250"/>
      <w:bookmarkStart w:id="149" w:name="_Toc9259359"/>
      <w:bookmarkStart w:id="150" w:name="_Toc9260193"/>
      <w:bookmarkStart w:id="151" w:name="_Toc9413539"/>
      <w:bookmarkStart w:id="152" w:name="_Toc11410251"/>
      <w:bookmarkStart w:id="153" w:name="_Toc9259360"/>
      <w:bookmarkStart w:id="154" w:name="_Toc9260194"/>
      <w:bookmarkStart w:id="155" w:name="_Toc9413540"/>
      <w:bookmarkStart w:id="156" w:name="_Toc11410252"/>
      <w:bookmarkStart w:id="157" w:name="_Toc9259361"/>
      <w:bookmarkStart w:id="158" w:name="_Toc9260195"/>
      <w:bookmarkStart w:id="159" w:name="_Toc9413541"/>
      <w:bookmarkStart w:id="160" w:name="_Toc11410253"/>
      <w:bookmarkStart w:id="161" w:name="_Toc9259362"/>
      <w:bookmarkStart w:id="162" w:name="_Toc9260196"/>
      <w:bookmarkStart w:id="163" w:name="_Toc9413542"/>
      <w:bookmarkStart w:id="164" w:name="_Toc11410254"/>
      <w:bookmarkStart w:id="165" w:name="_Toc9259363"/>
      <w:bookmarkStart w:id="166" w:name="_Toc9260197"/>
      <w:bookmarkStart w:id="167" w:name="_Toc9413543"/>
      <w:bookmarkStart w:id="168" w:name="_Toc11410255"/>
      <w:bookmarkStart w:id="169" w:name="_Toc9259364"/>
      <w:bookmarkStart w:id="170" w:name="_Toc9260198"/>
      <w:bookmarkStart w:id="171" w:name="_Toc9413544"/>
      <w:bookmarkStart w:id="172" w:name="_Toc11410256"/>
      <w:bookmarkStart w:id="173" w:name="_Toc9259365"/>
      <w:bookmarkStart w:id="174" w:name="_Toc9260199"/>
      <w:bookmarkStart w:id="175" w:name="_Toc9413545"/>
      <w:bookmarkStart w:id="176" w:name="_Toc11410257"/>
      <w:bookmarkStart w:id="177" w:name="_Toc9259366"/>
      <w:bookmarkStart w:id="178" w:name="_Toc9260200"/>
      <w:bookmarkStart w:id="179" w:name="_Toc9413546"/>
      <w:bookmarkStart w:id="180" w:name="_Toc11410258"/>
      <w:bookmarkStart w:id="181" w:name="_Toc9259367"/>
      <w:bookmarkStart w:id="182" w:name="_Toc9260201"/>
      <w:bookmarkStart w:id="183" w:name="_Toc9413547"/>
      <w:bookmarkStart w:id="184" w:name="_Toc11410259"/>
      <w:bookmarkStart w:id="185" w:name="_Toc9259368"/>
      <w:bookmarkStart w:id="186" w:name="_Toc9260202"/>
      <w:bookmarkStart w:id="187" w:name="_Toc9413548"/>
      <w:bookmarkStart w:id="188" w:name="_Toc11410260"/>
      <w:bookmarkStart w:id="189" w:name="_Toc9259369"/>
      <w:bookmarkStart w:id="190" w:name="_Toc9260203"/>
      <w:bookmarkStart w:id="191" w:name="_Toc9413549"/>
      <w:bookmarkStart w:id="192" w:name="_Toc11410261"/>
      <w:bookmarkStart w:id="193" w:name="_Toc9259370"/>
      <w:bookmarkStart w:id="194" w:name="_Toc9260204"/>
      <w:bookmarkStart w:id="195" w:name="_Toc9413550"/>
      <w:bookmarkStart w:id="196" w:name="_Toc11410262"/>
      <w:bookmarkStart w:id="197" w:name="_Toc9259371"/>
      <w:bookmarkStart w:id="198" w:name="_Toc9260205"/>
      <w:bookmarkStart w:id="199" w:name="_Toc9413551"/>
      <w:bookmarkStart w:id="200" w:name="_Toc11410263"/>
      <w:bookmarkStart w:id="201" w:name="_Toc9259507"/>
      <w:bookmarkStart w:id="202" w:name="_Toc9260341"/>
      <w:bookmarkStart w:id="203" w:name="_Toc9413687"/>
      <w:bookmarkStart w:id="204" w:name="_Toc11410399"/>
      <w:bookmarkStart w:id="205" w:name="_Toc9259508"/>
      <w:bookmarkStart w:id="206" w:name="_Toc9260342"/>
      <w:bookmarkStart w:id="207" w:name="_Toc9413688"/>
      <w:bookmarkStart w:id="208" w:name="_Toc11410400"/>
      <w:bookmarkStart w:id="209" w:name="_Toc9259509"/>
      <w:bookmarkStart w:id="210" w:name="_Toc9260343"/>
      <w:bookmarkStart w:id="211" w:name="_Toc9413689"/>
      <w:bookmarkStart w:id="212" w:name="_Toc11410401"/>
      <w:bookmarkStart w:id="213" w:name="_Toc9259510"/>
      <w:bookmarkStart w:id="214" w:name="_Toc9260344"/>
      <w:bookmarkStart w:id="215" w:name="_Toc9413690"/>
      <w:bookmarkStart w:id="216" w:name="_Toc11410402"/>
      <w:bookmarkStart w:id="217" w:name="_Toc9259511"/>
      <w:bookmarkStart w:id="218" w:name="_Toc9260345"/>
      <w:bookmarkStart w:id="219" w:name="_Toc9413691"/>
      <w:bookmarkStart w:id="220" w:name="_Toc11410403"/>
      <w:bookmarkStart w:id="221" w:name="_Toc9259512"/>
      <w:bookmarkStart w:id="222" w:name="_Toc9260346"/>
      <w:bookmarkStart w:id="223" w:name="_Toc9413692"/>
      <w:bookmarkStart w:id="224" w:name="_Toc11410404"/>
      <w:bookmarkStart w:id="225" w:name="_Toc9259513"/>
      <w:bookmarkStart w:id="226" w:name="_Toc9260347"/>
      <w:bookmarkStart w:id="227" w:name="_Toc9413693"/>
      <w:bookmarkStart w:id="228" w:name="_Toc11410405"/>
      <w:bookmarkStart w:id="229" w:name="_Toc9259514"/>
      <w:bookmarkStart w:id="230" w:name="_Toc9260348"/>
      <w:bookmarkStart w:id="231" w:name="_Toc9413694"/>
      <w:bookmarkStart w:id="232" w:name="_Toc11410406"/>
      <w:bookmarkStart w:id="233" w:name="_Toc9259515"/>
      <w:bookmarkStart w:id="234" w:name="_Toc9260349"/>
      <w:bookmarkStart w:id="235" w:name="_Toc9413695"/>
      <w:bookmarkStart w:id="236" w:name="_Toc11410407"/>
      <w:bookmarkStart w:id="237" w:name="_Toc9259516"/>
      <w:bookmarkStart w:id="238" w:name="_Toc9260350"/>
      <w:bookmarkStart w:id="239" w:name="_Toc9413696"/>
      <w:bookmarkStart w:id="240" w:name="_Toc11410408"/>
      <w:bookmarkStart w:id="241" w:name="_Toc9259517"/>
      <w:bookmarkStart w:id="242" w:name="_Toc9260351"/>
      <w:bookmarkStart w:id="243" w:name="_Toc9413697"/>
      <w:bookmarkStart w:id="244" w:name="_Toc11410409"/>
      <w:bookmarkStart w:id="245" w:name="_Toc9259518"/>
      <w:bookmarkStart w:id="246" w:name="_Toc9260352"/>
      <w:bookmarkStart w:id="247" w:name="_Toc9413698"/>
      <w:bookmarkStart w:id="248" w:name="_Toc11410410"/>
      <w:bookmarkStart w:id="249" w:name="_Toc9259519"/>
      <w:bookmarkStart w:id="250" w:name="_Toc9260353"/>
      <w:bookmarkStart w:id="251" w:name="_Toc9413699"/>
      <w:bookmarkStart w:id="252" w:name="_Toc11410411"/>
      <w:bookmarkStart w:id="253" w:name="_Toc9259520"/>
      <w:bookmarkStart w:id="254" w:name="_Toc9260354"/>
      <w:bookmarkStart w:id="255" w:name="_Toc9413700"/>
      <w:bookmarkStart w:id="256" w:name="_Toc11410412"/>
      <w:bookmarkStart w:id="257" w:name="_Toc9259521"/>
      <w:bookmarkStart w:id="258" w:name="_Toc9260355"/>
      <w:bookmarkStart w:id="259" w:name="_Toc9413701"/>
      <w:bookmarkStart w:id="260" w:name="_Toc11410413"/>
      <w:bookmarkStart w:id="261" w:name="_Toc9259522"/>
      <w:bookmarkStart w:id="262" w:name="_Toc9260356"/>
      <w:bookmarkStart w:id="263" w:name="_Toc9413702"/>
      <w:bookmarkStart w:id="264" w:name="_Toc11410414"/>
      <w:bookmarkStart w:id="265" w:name="_Toc9259523"/>
      <w:bookmarkStart w:id="266" w:name="_Toc9260357"/>
      <w:bookmarkStart w:id="267" w:name="_Toc9413703"/>
      <w:bookmarkStart w:id="268" w:name="_Toc11410415"/>
      <w:bookmarkStart w:id="269" w:name="_Toc9259524"/>
      <w:bookmarkStart w:id="270" w:name="_Toc9260358"/>
      <w:bookmarkStart w:id="271" w:name="_Toc9413704"/>
      <w:bookmarkStart w:id="272" w:name="_Toc11410416"/>
      <w:bookmarkStart w:id="273" w:name="_Toc9259525"/>
      <w:bookmarkStart w:id="274" w:name="_Toc9260359"/>
      <w:bookmarkStart w:id="275" w:name="_Toc9413705"/>
      <w:bookmarkStart w:id="276" w:name="_Toc11410417"/>
      <w:bookmarkStart w:id="277" w:name="_Toc9259526"/>
      <w:bookmarkStart w:id="278" w:name="_Toc9260360"/>
      <w:bookmarkStart w:id="279" w:name="_Toc9413706"/>
      <w:bookmarkStart w:id="280" w:name="_Toc11410418"/>
      <w:bookmarkStart w:id="281" w:name="_Toc9259527"/>
      <w:bookmarkStart w:id="282" w:name="_Toc9260361"/>
      <w:bookmarkStart w:id="283" w:name="_Toc9413707"/>
      <w:bookmarkStart w:id="284" w:name="_Toc11410419"/>
      <w:bookmarkStart w:id="285" w:name="_Toc9259528"/>
      <w:bookmarkStart w:id="286" w:name="_Toc9260362"/>
      <w:bookmarkStart w:id="287" w:name="_Toc9413708"/>
      <w:bookmarkStart w:id="288" w:name="_Toc11410420"/>
      <w:bookmarkStart w:id="289" w:name="_Toc9259529"/>
      <w:bookmarkStart w:id="290" w:name="_Toc9260363"/>
      <w:bookmarkStart w:id="291" w:name="_Toc9413709"/>
      <w:bookmarkStart w:id="292" w:name="_Toc11410421"/>
      <w:bookmarkStart w:id="293" w:name="_Toc9259530"/>
      <w:bookmarkStart w:id="294" w:name="_Toc9260364"/>
      <w:bookmarkStart w:id="295" w:name="_Toc9413710"/>
      <w:bookmarkStart w:id="296" w:name="_Toc11410422"/>
      <w:bookmarkStart w:id="297" w:name="_Toc9259538"/>
      <w:bookmarkStart w:id="298" w:name="_Toc9260372"/>
      <w:bookmarkStart w:id="299" w:name="_Toc9413718"/>
      <w:bookmarkStart w:id="300" w:name="_Toc11410430"/>
      <w:bookmarkStart w:id="301" w:name="_Toc9259736"/>
      <w:bookmarkStart w:id="302" w:name="_Toc9260570"/>
      <w:bookmarkStart w:id="303" w:name="_Toc9413916"/>
      <w:bookmarkStart w:id="304" w:name="_Toc11410628"/>
      <w:bookmarkStart w:id="305" w:name="_Toc9259737"/>
      <w:bookmarkStart w:id="306" w:name="_Toc9260571"/>
      <w:bookmarkStart w:id="307" w:name="_Toc9413917"/>
      <w:bookmarkStart w:id="308" w:name="_Toc11410629"/>
      <w:bookmarkStart w:id="309" w:name="_Toc9259738"/>
      <w:bookmarkStart w:id="310" w:name="_Toc9260572"/>
      <w:bookmarkStart w:id="311" w:name="_Toc9413918"/>
      <w:bookmarkStart w:id="312" w:name="_Toc11410630"/>
      <w:bookmarkStart w:id="313" w:name="_Toc9259739"/>
      <w:bookmarkStart w:id="314" w:name="_Toc9260573"/>
      <w:bookmarkStart w:id="315" w:name="_Toc9413919"/>
      <w:bookmarkStart w:id="316" w:name="_Toc11410631"/>
      <w:bookmarkStart w:id="317" w:name="_Toc9259740"/>
      <w:bookmarkStart w:id="318" w:name="_Toc9260574"/>
      <w:bookmarkStart w:id="319" w:name="_Toc9413920"/>
      <w:bookmarkStart w:id="320" w:name="_Toc11410632"/>
      <w:bookmarkStart w:id="321" w:name="_Toc106901020"/>
      <w:bookmarkEnd w:id="10"/>
      <w:bookmarkEnd w:id="11"/>
      <w:bookmarkEnd w:id="12"/>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t>Literature search results</w:t>
      </w:r>
      <w:bookmarkEnd w:id="321"/>
    </w:p>
    <w:p w14:paraId="1A273C67" w14:textId="66C5BB2F" w:rsidR="00D358C6" w:rsidRDefault="00992883" w:rsidP="004E1680">
      <w:pPr>
        <w:pStyle w:val="Heading2"/>
      </w:pPr>
      <w:bookmarkStart w:id="322" w:name="_Toc106901021"/>
      <w:r>
        <w:t>Grey literature</w:t>
      </w:r>
      <w:bookmarkEnd w:id="322"/>
    </w:p>
    <w:p w14:paraId="46F5C4C6" w14:textId="7A3F7C51" w:rsidR="007F42D4" w:rsidRDefault="00992883" w:rsidP="00B71883">
      <w:bookmarkStart w:id="323" w:name="_Hlk72505418"/>
      <w:r w:rsidRPr="00581FDA">
        <w:t xml:space="preserve">Searches for grey literature (using the method described in Section </w:t>
      </w:r>
      <w:r w:rsidRPr="00581FDA">
        <w:fldChar w:fldCharType="begin"/>
      </w:r>
      <w:r w:rsidRPr="00581FDA">
        <w:instrText xml:space="preserve"> REF _Ref70947108 \r \h </w:instrText>
      </w:r>
      <w:r w:rsidRPr="00581FDA">
        <w:fldChar w:fldCharType="separate"/>
      </w:r>
      <w:r w:rsidR="00667879">
        <w:t>2.4.7</w:t>
      </w:r>
      <w:r w:rsidRPr="00581FDA">
        <w:fldChar w:fldCharType="end"/>
      </w:r>
      <w:r w:rsidRPr="00581FDA">
        <w:t xml:space="preserve">) identified </w:t>
      </w:r>
      <w:r>
        <w:t>38</w:t>
      </w:r>
      <w:r w:rsidRPr="00581FDA">
        <w:t xml:space="preserve"> documents.  </w:t>
      </w:r>
      <w:r>
        <w:t>Twelve documents were screened out on the basis that they were non-Australian studies and preceded the agreed cut-off date for inclusion, whilst e</w:t>
      </w:r>
      <w:r w:rsidRPr="00581FDA">
        <w:t xml:space="preserve">ach </w:t>
      </w:r>
      <w:r>
        <w:t xml:space="preserve">of the remaining </w:t>
      </w:r>
      <w:r w:rsidRPr="00581FDA">
        <w:t>document</w:t>
      </w:r>
      <w:r>
        <w:t>s</w:t>
      </w:r>
      <w:r w:rsidRPr="00581FDA">
        <w:t xml:space="preserve"> was evaluated for its relevance to the primary and secondary research questions and if not relevant was screened out.</w:t>
      </w:r>
      <w:r w:rsidR="003F7EBD" w:rsidRPr="00581FDA">
        <w:t xml:space="preserve">  </w:t>
      </w:r>
    </w:p>
    <w:p w14:paraId="6E16390B" w14:textId="3EDA8273" w:rsidR="00596281" w:rsidRPr="00581FDA" w:rsidRDefault="00992883" w:rsidP="00B71883">
      <w:r w:rsidRPr="00581FDA">
        <w:t xml:space="preserve">This process identified </w:t>
      </w:r>
      <w:r w:rsidR="007F42D4">
        <w:t>1</w:t>
      </w:r>
      <w:r w:rsidR="0097277A" w:rsidRPr="00581FDA">
        <w:t>6</w:t>
      </w:r>
      <w:r w:rsidR="00B71883" w:rsidRPr="00581FDA">
        <w:t xml:space="preserve"> documents relevant to </w:t>
      </w:r>
      <w:r w:rsidR="00D741A4" w:rsidRPr="00581FDA">
        <w:t xml:space="preserve">the </w:t>
      </w:r>
      <w:r w:rsidR="00B71883" w:rsidRPr="00581FDA">
        <w:t>primary and secondary research questions (</w:t>
      </w:r>
      <w:r w:rsidRPr="00581FDA">
        <w:t>i.e.,</w:t>
      </w:r>
      <w:r w:rsidR="00B71883" w:rsidRPr="00581FDA">
        <w:t xml:space="preserve"> </w:t>
      </w:r>
      <w:bookmarkStart w:id="324" w:name="_Hlk91085809"/>
      <w:r w:rsidR="00EA2140">
        <w:t>microbial risks</w:t>
      </w:r>
      <w:bookmarkEnd w:id="324"/>
      <w:r w:rsidR="00B71883" w:rsidRPr="00581FDA">
        <w:t xml:space="preserve"> in recreational water). </w:t>
      </w:r>
      <w:r w:rsidRPr="00581FDA">
        <w:t xml:space="preserve"> Each of the 1</w:t>
      </w:r>
      <w:r w:rsidR="0097277A" w:rsidRPr="00581FDA">
        <w:t>6</w:t>
      </w:r>
      <w:r w:rsidRPr="00581FDA">
        <w:t xml:space="preserve"> shortlisted documents was </w:t>
      </w:r>
      <w:r w:rsidR="004F1417">
        <w:t>further assessed for eligibility by a</w:t>
      </w:r>
      <w:r w:rsidRPr="00581FDA">
        <w:t xml:space="preserve"> </w:t>
      </w:r>
      <w:r w:rsidR="004F1417">
        <w:t>full-text quality assessment</w:t>
      </w:r>
      <w:r w:rsidRPr="00581FDA">
        <w:t xml:space="preserve"> process describ</w:t>
      </w:r>
      <w:r w:rsidRPr="00250E1D">
        <w:t xml:space="preserve">ed in </w:t>
      </w:r>
      <w:r w:rsidR="00250E1D" w:rsidRPr="00250E1D">
        <w:t xml:space="preserve">Section </w:t>
      </w:r>
      <w:r w:rsidR="00250E1D" w:rsidRPr="00250E1D">
        <w:fldChar w:fldCharType="begin"/>
      </w:r>
      <w:r w:rsidR="00250E1D" w:rsidRPr="00250E1D">
        <w:instrText xml:space="preserve"> REF _Ref89332619 \r \h  \* MERGEFORMAT </w:instrText>
      </w:r>
      <w:r w:rsidR="00250E1D" w:rsidRPr="00250E1D">
        <w:fldChar w:fldCharType="separate"/>
      </w:r>
      <w:r w:rsidR="00667879">
        <w:t>2.5.2</w:t>
      </w:r>
      <w:r w:rsidR="00250E1D" w:rsidRPr="00250E1D">
        <w:fldChar w:fldCharType="end"/>
      </w:r>
      <w:r w:rsidRPr="00250E1D">
        <w:t xml:space="preserve"> </w:t>
      </w:r>
      <w:r w:rsidRPr="00581FDA">
        <w:t xml:space="preserve">which resulted in </w:t>
      </w:r>
      <w:r w:rsidR="0097277A" w:rsidRPr="00581FDA">
        <w:t>10</w:t>
      </w:r>
      <w:r w:rsidRPr="00581FDA">
        <w:t xml:space="preserve"> documents being screened out on quality grounds</w:t>
      </w:r>
      <w:r w:rsidR="00012422" w:rsidRPr="00581FDA">
        <w:t xml:space="preserve">.  The final list of </w:t>
      </w:r>
      <w:r w:rsidR="00BF7F33">
        <w:t xml:space="preserve">six </w:t>
      </w:r>
      <w:r w:rsidR="003F4CE9" w:rsidRPr="003F4CE9">
        <w:t xml:space="preserve">grey literature documents </w:t>
      </w:r>
      <w:r w:rsidR="00012422" w:rsidRPr="00581FDA">
        <w:t xml:space="preserve">retained by meeting the quality criteria are </w:t>
      </w:r>
      <w:r w:rsidR="00250E1D">
        <w:t xml:space="preserve">described in Section </w:t>
      </w:r>
      <w:r w:rsidR="00250E1D">
        <w:fldChar w:fldCharType="begin"/>
      </w:r>
      <w:r w:rsidR="00250E1D">
        <w:instrText xml:space="preserve"> REF _Ref89332678 \r \h </w:instrText>
      </w:r>
      <w:r w:rsidR="00250E1D">
        <w:fldChar w:fldCharType="separate"/>
      </w:r>
      <w:r w:rsidR="00667879">
        <w:t>4.1</w:t>
      </w:r>
      <w:r w:rsidR="00250E1D">
        <w:fldChar w:fldCharType="end"/>
      </w:r>
      <w:r w:rsidR="00012422" w:rsidRPr="00581FDA">
        <w:t xml:space="preserve"> whilst </w:t>
      </w:r>
      <w:r w:rsidR="00D741A4" w:rsidRPr="00581FDA">
        <w:t xml:space="preserve">the </w:t>
      </w:r>
      <w:r w:rsidR="00581FDA" w:rsidRPr="00581FDA">
        <w:t>10</w:t>
      </w:r>
      <w:r w:rsidR="00581FDA">
        <w:t xml:space="preserve"> </w:t>
      </w:r>
      <w:r w:rsidR="00012422" w:rsidRPr="00581FDA">
        <w:t xml:space="preserve">excluded </w:t>
      </w:r>
      <w:r w:rsidR="00160128">
        <w:t>documents</w:t>
      </w:r>
      <w:r w:rsidR="00250E1D">
        <w:t xml:space="preserve"> are listed in</w:t>
      </w:r>
      <w:r w:rsidR="00D117A5" w:rsidRPr="00581FDA">
        <w:t xml:space="preserve"> Section</w:t>
      </w:r>
      <w:bookmarkEnd w:id="323"/>
      <w:r w:rsidR="00250E1D">
        <w:t xml:space="preserve"> </w:t>
      </w:r>
      <w:r w:rsidR="00250E1D">
        <w:fldChar w:fldCharType="begin"/>
      </w:r>
      <w:r w:rsidR="00250E1D">
        <w:instrText xml:space="preserve"> REF _Ref89332731 \r \h </w:instrText>
      </w:r>
      <w:r w:rsidR="00250E1D">
        <w:fldChar w:fldCharType="separate"/>
      </w:r>
      <w:r w:rsidR="00667879">
        <w:t>7.1</w:t>
      </w:r>
      <w:r w:rsidR="00250E1D">
        <w:fldChar w:fldCharType="end"/>
      </w:r>
      <w:r w:rsidR="00012422" w:rsidRPr="00581FDA">
        <w:t>.</w:t>
      </w:r>
    </w:p>
    <w:p w14:paraId="0D53ED53" w14:textId="073398DB" w:rsidR="0079773D" w:rsidRPr="00581FDA" w:rsidRDefault="00992883" w:rsidP="0079773D">
      <w:r w:rsidRPr="00581FDA">
        <w:t xml:space="preserve">The screening process is summarised graphically in </w:t>
      </w:r>
      <w:r w:rsidRPr="00581FDA">
        <w:fldChar w:fldCharType="begin"/>
      </w:r>
      <w:r w:rsidRPr="00581FDA">
        <w:instrText xml:space="preserve"> REF _Ref70951831 \h </w:instrText>
      </w:r>
      <w:r w:rsidRPr="00581FDA">
        <w:fldChar w:fldCharType="separate"/>
      </w:r>
      <w:r w:rsidR="00667879" w:rsidRPr="007F42D4">
        <w:t xml:space="preserve">Figure </w:t>
      </w:r>
      <w:r w:rsidR="00667879">
        <w:rPr>
          <w:noProof/>
        </w:rPr>
        <w:t>3</w:t>
      </w:r>
      <w:r w:rsidR="00667879" w:rsidRPr="007F42D4">
        <w:noBreakHyphen/>
      </w:r>
      <w:r w:rsidR="00667879">
        <w:rPr>
          <w:noProof/>
        </w:rPr>
        <w:t>1</w:t>
      </w:r>
      <w:r w:rsidRPr="00581FDA">
        <w:fldChar w:fldCharType="end"/>
      </w:r>
      <w:r w:rsidRPr="00581FDA">
        <w:t>.</w:t>
      </w:r>
    </w:p>
    <w:p w14:paraId="4B33C187" w14:textId="57050EDA" w:rsidR="00012422" w:rsidRPr="00BD58CC" w:rsidRDefault="00992883" w:rsidP="00D358C6">
      <w:r w:rsidRPr="00EA5C74">
        <w:rPr>
          <w:noProof/>
        </w:rPr>
        <w:drawing>
          <wp:inline distT="0" distB="0" distL="0" distR="0" wp14:anchorId="71C04EC6" wp14:editId="799AFFE2">
            <wp:extent cx="5289114" cy="6848273"/>
            <wp:effectExtent l="0" t="0" r="698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a:stretch>
                      <a:fillRect/>
                    </a:stretch>
                  </pic:blipFill>
                  <pic:spPr>
                    <a:xfrm>
                      <a:off x="0" y="0"/>
                      <a:ext cx="5303654" cy="6867099"/>
                    </a:xfrm>
                    <a:prstGeom prst="rect">
                      <a:avLst/>
                    </a:prstGeom>
                  </pic:spPr>
                </pic:pic>
              </a:graphicData>
            </a:graphic>
          </wp:inline>
        </w:drawing>
      </w:r>
    </w:p>
    <w:p w14:paraId="46C222FF" w14:textId="00E42114" w:rsidR="00D358C6" w:rsidRDefault="00992883" w:rsidP="0067181B">
      <w:pPr>
        <w:pStyle w:val="Caption"/>
      </w:pPr>
      <w:bookmarkStart w:id="325" w:name="_Ref70951831"/>
      <w:bookmarkStart w:id="326" w:name="_Toc106900986"/>
      <w:r w:rsidRPr="007F42D4">
        <w:t xml:space="preserve">Figure </w:t>
      </w:r>
      <w:r w:rsidR="00B438A3">
        <w:fldChar w:fldCharType="begin"/>
      </w:r>
      <w:r>
        <w:instrText xml:space="preserve"> STYLEREF 1 \s </w:instrText>
      </w:r>
      <w:r w:rsidR="00B438A3">
        <w:fldChar w:fldCharType="separate"/>
      </w:r>
      <w:r w:rsidR="00667879">
        <w:rPr>
          <w:noProof/>
        </w:rPr>
        <w:t>3</w:t>
      </w:r>
      <w:r w:rsidR="00B438A3">
        <w:rPr>
          <w:noProof/>
        </w:rPr>
        <w:fldChar w:fldCharType="end"/>
      </w:r>
      <w:r w:rsidRPr="007F42D4">
        <w:noBreakHyphen/>
      </w:r>
      <w:r w:rsidR="00B438A3">
        <w:fldChar w:fldCharType="begin"/>
      </w:r>
      <w:r>
        <w:instrText xml:space="preserve"> SEQ Figure \* ARABIC \s 1 </w:instrText>
      </w:r>
      <w:r w:rsidR="00B438A3">
        <w:fldChar w:fldCharType="separate"/>
      </w:r>
      <w:r w:rsidR="00667879">
        <w:rPr>
          <w:noProof/>
        </w:rPr>
        <w:t>1</w:t>
      </w:r>
      <w:r w:rsidR="00B438A3">
        <w:rPr>
          <w:noProof/>
        </w:rPr>
        <w:fldChar w:fldCharType="end"/>
      </w:r>
      <w:bookmarkEnd w:id="325"/>
      <w:r w:rsidRPr="007F42D4">
        <w:t xml:space="preserve">.  PRISMA summary of the citation review process for </w:t>
      </w:r>
      <w:r w:rsidR="00984617">
        <w:t>g</w:t>
      </w:r>
      <w:r w:rsidR="00A95809">
        <w:t xml:space="preserve">rey </w:t>
      </w:r>
      <w:r w:rsidR="00984617">
        <w:t>l</w:t>
      </w:r>
      <w:r w:rsidR="00A95809">
        <w:t>iterature</w:t>
      </w:r>
      <w:bookmarkEnd w:id="326"/>
    </w:p>
    <w:p w14:paraId="05C2CF4C" w14:textId="77777777" w:rsidR="0067181B" w:rsidRPr="00D358C6" w:rsidRDefault="0067181B" w:rsidP="00D358C6"/>
    <w:p w14:paraId="15CDF1A2" w14:textId="0E08ED91" w:rsidR="00B545B3" w:rsidRDefault="00992883" w:rsidP="004E1680">
      <w:pPr>
        <w:pStyle w:val="Heading2"/>
      </w:pPr>
      <w:bookmarkStart w:id="327" w:name="_Ref106896084"/>
      <w:bookmarkStart w:id="328" w:name="_Toc106901022"/>
      <w:r>
        <w:t>Primary studies</w:t>
      </w:r>
      <w:bookmarkEnd w:id="327"/>
      <w:bookmarkEnd w:id="328"/>
    </w:p>
    <w:p w14:paraId="0FC2C460" w14:textId="3BD4FF7E" w:rsidR="00B545B3" w:rsidRPr="001D6B8F" w:rsidRDefault="00992883" w:rsidP="00DA2B6C">
      <w:bookmarkStart w:id="329" w:name="_Hlk72505659"/>
      <w:bookmarkStart w:id="330" w:name="_Hlk91086473"/>
      <w:r w:rsidRPr="001D6B8F">
        <w:t xml:space="preserve">Search results by database yielded </w:t>
      </w:r>
      <w:r w:rsidR="008D4BF7" w:rsidRPr="001D6B8F">
        <w:t>7381</w:t>
      </w:r>
      <w:r w:rsidRPr="001D6B8F">
        <w:t xml:space="preserve"> citations initially and after removal of duplicates within each database (i.e. Scopus, Web of Science, PubMed) this number was reduced to </w:t>
      </w:r>
      <w:r w:rsidR="008D4BF7" w:rsidRPr="001D6B8F">
        <w:t>3629</w:t>
      </w:r>
      <w:r w:rsidRPr="001D6B8F">
        <w:t xml:space="preserve"> citations</w:t>
      </w:r>
      <w:r w:rsidR="00A054D9" w:rsidRPr="001D6B8F">
        <w:t xml:space="preserve"> (</w:t>
      </w:r>
      <w:r w:rsidR="00A977BD" w:rsidRPr="001D6B8F">
        <w:fldChar w:fldCharType="begin"/>
      </w:r>
      <w:r w:rsidR="00A977BD" w:rsidRPr="001D6B8F">
        <w:instrText xml:space="preserve"> REF _Ref70945885 \h </w:instrText>
      </w:r>
      <w:r w:rsidR="00A977BD" w:rsidRPr="001D6B8F">
        <w:fldChar w:fldCharType="separate"/>
      </w:r>
      <w:r w:rsidR="00667879">
        <w:t xml:space="preserve">Table </w:t>
      </w:r>
      <w:r w:rsidR="00667879">
        <w:rPr>
          <w:noProof/>
        </w:rPr>
        <w:t>3</w:t>
      </w:r>
      <w:r w:rsidR="00667879">
        <w:noBreakHyphen/>
      </w:r>
      <w:r w:rsidR="00667879">
        <w:rPr>
          <w:noProof/>
        </w:rPr>
        <w:t>1</w:t>
      </w:r>
      <w:r w:rsidR="00A977BD" w:rsidRPr="001D6B8F">
        <w:fldChar w:fldCharType="end"/>
      </w:r>
      <w:r w:rsidR="00A977BD" w:rsidRPr="001D6B8F">
        <w:t xml:space="preserve">). </w:t>
      </w:r>
      <w:r w:rsidRPr="001D6B8F">
        <w:t xml:space="preserve">After combining the lists, further removal of citations that were duplicated between the databases brought the number of citations down to </w:t>
      </w:r>
      <w:r w:rsidR="008D4BF7" w:rsidRPr="001D6B8F">
        <w:t>256</w:t>
      </w:r>
      <w:r w:rsidR="0050478C">
        <w:t>3</w:t>
      </w:r>
      <w:r w:rsidR="00A977BD" w:rsidRPr="001D6B8F">
        <w:t xml:space="preserve"> </w:t>
      </w:r>
      <w:bookmarkEnd w:id="329"/>
      <w:r w:rsidR="00A977BD" w:rsidRPr="001D6B8F">
        <w:t>(</w:t>
      </w:r>
      <w:r w:rsidR="00A977BD" w:rsidRPr="001D6B8F">
        <w:fldChar w:fldCharType="begin"/>
      </w:r>
      <w:r w:rsidR="00A977BD" w:rsidRPr="001D6B8F">
        <w:instrText xml:space="preserve"> REF _Ref70945886 \h </w:instrText>
      </w:r>
      <w:r w:rsidR="00A977BD" w:rsidRPr="001D6B8F">
        <w:fldChar w:fldCharType="separate"/>
      </w:r>
      <w:r w:rsidR="00667879">
        <w:t xml:space="preserve">Table </w:t>
      </w:r>
      <w:r w:rsidR="00667879">
        <w:rPr>
          <w:noProof/>
        </w:rPr>
        <w:t>3</w:t>
      </w:r>
      <w:r w:rsidR="00667879">
        <w:noBreakHyphen/>
      </w:r>
      <w:r w:rsidR="00667879">
        <w:rPr>
          <w:noProof/>
        </w:rPr>
        <w:t>2</w:t>
      </w:r>
      <w:r w:rsidR="00A977BD" w:rsidRPr="001D6B8F">
        <w:fldChar w:fldCharType="end"/>
      </w:r>
      <w:r w:rsidR="00A977BD" w:rsidRPr="001D6B8F">
        <w:t>).</w:t>
      </w:r>
      <w:r w:rsidRPr="001D6B8F">
        <w:t xml:space="preserve"> Text recognition </w:t>
      </w:r>
      <w:r w:rsidR="00A054D9" w:rsidRPr="001D6B8F">
        <w:t>script in the programming language, R, was used to identify duplicates at this stage, although some duplicate records remained due to minor character differences that the script was not able to detect. These duplicates were removed in later screening using Excel tools (described in the next section).</w:t>
      </w:r>
    </w:p>
    <w:p w14:paraId="38C27F17" w14:textId="44A004ED" w:rsidR="00DA2B6C" w:rsidRDefault="00992883" w:rsidP="00DA2B6C">
      <w:pPr>
        <w:pStyle w:val="Caption"/>
      </w:pPr>
      <w:bookmarkStart w:id="331" w:name="_Ref70945885"/>
      <w:bookmarkStart w:id="332" w:name="_Toc106900977"/>
      <w:bookmarkEnd w:id="330"/>
      <w:r>
        <w:t xml:space="preserve">Table </w:t>
      </w:r>
      <w:r w:rsidR="00B438A3">
        <w:fldChar w:fldCharType="begin"/>
      </w:r>
      <w:r>
        <w:instrText xml:space="preserve"> STYLEREF 1 \s </w:instrText>
      </w:r>
      <w:r w:rsidR="00B438A3">
        <w:fldChar w:fldCharType="separate"/>
      </w:r>
      <w:r w:rsidR="00667879">
        <w:rPr>
          <w:noProof/>
        </w:rPr>
        <w:t>3</w:t>
      </w:r>
      <w:r w:rsidR="00B438A3">
        <w:rPr>
          <w:noProof/>
        </w:rPr>
        <w:fldChar w:fldCharType="end"/>
      </w:r>
      <w:r w:rsidR="00D35187">
        <w:noBreakHyphen/>
      </w:r>
      <w:r w:rsidR="00B438A3">
        <w:fldChar w:fldCharType="begin"/>
      </w:r>
      <w:r>
        <w:instrText xml:space="preserve"> SEQ Table \* ARABIC \s 1 </w:instrText>
      </w:r>
      <w:r w:rsidR="00B438A3">
        <w:fldChar w:fldCharType="separate"/>
      </w:r>
      <w:r w:rsidR="00667879">
        <w:rPr>
          <w:noProof/>
        </w:rPr>
        <w:t>1</w:t>
      </w:r>
      <w:r w:rsidR="00B438A3">
        <w:rPr>
          <w:noProof/>
        </w:rPr>
        <w:fldChar w:fldCharType="end"/>
      </w:r>
      <w:bookmarkEnd w:id="331"/>
      <w:r>
        <w:t xml:space="preserve">.  </w:t>
      </w:r>
      <w:r w:rsidR="00E13EA6">
        <w:t>Primary l</w:t>
      </w:r>
      <w:r>
        <w:t>iterature search results summary</w:t>
      </w:r>
      <w:r w:rsidR="00E13EA6">
        <w:t xml:space="preserve"> by </w:t>
      </w:r>
      <w:r w:rsidR="004B6D5F">
        <w:t xml:space="preserve">database and </w:t>
      </w:r>
      <w:r w:rsidR="00E13EA6">
        <w:t>search strategies (further details of</w:t>
      </w:r>
      <w:r w:rsidR="00E13EA6" w:rsidRPr="00E13EA6">
        <w:t xml:space="preserve"> </w:t>
      </w:r>
      <w:r w:rsidR="00E13EA6">
        <w:t>k</w:t>
      </w:r>
      <w:r w:rsidR="00E13EA6" w:rsidRPr="00E13EA6">
        <w:t>eywords, search categories, and search strings</w:t>
      </w:r>
      <w:r w:rsidR="00004938">
        <w:t xml:space="preserve"> are given in</w:t>
      </w:r>
      <w:r w:rsidR="00F96CDE">
        <w:t xml:space="preserve"> </w:t>
      </w:r>
      <w:r w:rsidR="00F96CDE">
        <w:fldChar w:fldCharType="begin"/>
      </w:r>
      <w:r w:rsidR="00F96CDE">
        <w:instrText xml:space="preserve"> REF _Ref90285417 \h </w:instrText>
      </w:r>
      <w:r w:rsidR="00F96CDE">
        <w:fldChar w:fldCharType="separate"/>
      </w:r>
      <w:r w:rsidR="00667879">
        <w:t xml:space="preserve">Table </w:t>
      </w:r>
      <w:r w:rsidR="00667879">
        <w:rPr>
          <w:noProof/>
        </w:rPr>
        <w:t>2</w:t>
      </w:r>
      <w:r w:rsidR="00667879">
        <w:noBreakHyphen/>
      </w:r>
      <w:r w:rsidR="00667879">
        <w:rPr>
          <w:noProof/>
        </w:rPr>
        <w:t>1</w:t>
      </w:r>
      <w:r w:rsidR="00F96CDE">
        <w:fldChar w:fldCharType="end"/>
      </w:r>
      <w:r w:rsidR="00E13EA6">
        <w:t>).</w:t>
      </w:r>
      <w:bookmarkEnd w:id="332"/>
    </w:p>
    <w:tbl>
      <w:tblPr>
        <w:tblW w:w="5000" w:type="pct"/>
        <w:tblCellMar>
          <w:left w:w="57" w:type="dxa"/>
          <w:right w:w="57" w:type="dxa"/>
        </w:tblCellMar>
        <w:tblLook w:val="04A0" w:firstRow="1" w:lastRow="0" w:firstColumn="1" w:lastColumn="0" w:noHBand="0" w:noVBand="1"/>
      </w:tblPr>
      <w:tblGrid>
        <w:gridCol w:w="781"/>
        <w:gridCol w:w="6070"/>
        <w:gridCol w:w="792"/>
      </w:tblGrid>
      <w:tr w:rsidR="00BF2DBF" w14:paraId="34878DC4" w14:textId="77777777" w:rsidTr="00AE3B3F">
        <w:trPr>
          <w:trHeight w:val="408"/>
        </w:trPr>
        <w:tc>
          <w:tcPr>
            <w:tcW w:w="511" w:type="pct"/>
            <w:tcBorders>
              <w:top w:val="single" w:sz="4" w:space="0" w:color="B5DDDC"/>
              <w:left w:val="single" w:sz="4" w:space="0" w:color="B5DDDC"/>
              <w:bottom w:val="single" w:sz="4" w:space="0" w:color="B5DDDC"/>
              <w:right w:val="single" w:sz="4" w:space="0" w:color="B5DDDC"/>
            </w:tcBorders>
            <w:shd w:val="clear" w:color="000000" w:fill="B5DDDC"/>
            <w:vAlign w:val="center"/>
            <w:hideMark/>
          </w:tcPr>
          <w:p w14:paraId="592CF61F" w14:textId="77777777" w:rsidR="00B61FD5" w:rsidRPr="00B61FD5" w:rsidRDefault="00992883" w:rsidP="00B61FD5">
            <w:pPr>
              <w:spacing w:before="0" w:after="0" w:line="240" w:lineRule="auto"/>
              <w:rPr>
                <w:rFonts w:ascii="Calibri" w:hAnsi="Calibri" w:cs="Calibri"/>
                <w:b/>
                <w:bCs/>
                <w:color w:val="008000"/>
                <w:sz w:val="16"/>
                <w:szCs w:val="16"/>
              </w:rPr>
            </w:pPr>
            <w:r w:rsidRPr="00B61FD5">
              <w:rPr>
                <w:rFonts w:ascii="Calibri" w:hAnsi="Calibri" w:cs="Calibri"/>
                <w:b/>
                <w:bCs/>
                <w:color w:val="008000"/>
                <w:sz w:val="16"/>
                <w:szCs w:val="16"/>
              </w:rPr>
              <w:t>Database</w:t>
            </w:r>
          </w:p>
        </w:tc>
        <w:tc>
          <w:tcPr>
            <w:tcW w:w="3971" w:type="pct"/>
            <w:tcBorders>
              <w:top w:val="single" w:sz="4" w:space="0" w:color="B5DDDC"/>
              <w:left w:val="nil"/>
              <w:bottom w:val="single" w:sz="4" w:space="0" w:color="B5DDDC"/>
              <w:right w:val="single" w:sz="4" w:space="0" w:color="B5DDDC"/>
            </w:tcBorders>
            <w:shd w:val="clear" w:color="000000" w:fill="B5DDDC"/>
            <w:vAlign w:val="center"/>
            <w:hideMark/>
          </w:tcPr>
          <w:p w14:paraId="2CEAEC8A" w14:textId="77777777" w:rsidR="00B61FD5" w:rsidRPr="00B61FD5" w:rsidRDefault="00992883" w:rsidP="00B61FD5">
            <w:pPr>
              <w:spacing w:before="0" w:after="0" w:line="240" w:lineRule="auto"/>
              <w:rPr>
                <w:rFonts w:ascii="Calibri" w:hAnsi="Calibri" w:cs="Calibri"/>
                <w:b/>
                <w:bCs/>
                <w:color w:val="008000"/>
                <w:sz w:val="16"/>
                <w:szCs w:val="16"/>
              </w:rPr>
            </w:pPr>
            <w:r w:rsidRPr="00B61FD5">
              <w:rPr>
                <w:rFonts w:ascii="Calibri" w:hAnsi="Calibri" w:cs="Calibri"/>
                <w:b/>
                <w:bCs/>
                <w:color w:val="008000"/>
                <w:sz w:val="16"/>
                <w:szCs w:val="16"/>
              </w:rPr>
              <w:t>Search in key words, title and abstract unless specified (2003-2020)</w:t>
            </w:r>
          </w:p>
        </w:tc>
        <w:tc>
          <w:tcPr>
            <w:tcW w:w="518" w:type="pct"/>
            <w:tcBorders>
              <w:top w:val="single" w:sz="4" w:space="0" w:color="B5DDDC"/>
              <w:left w:val="nil"/>
              <w:bottom w:val="single" w:sz="4" w:space="0" w:color="B5DDDC"/>
              <w:right w:val="single" w:sz="4" w:space="0" w:color="B5DDDC"/>
            </w:tcBorders>
            <w:shd w:val="clear" w:color="000000" w:fill="B5DDDC"/>
            <w:vAlign w:val="center"/>
            <w:hideMark/>
          </w:tcPr>
          <w:p w14:paraId="4B81257A" w14:textId="77777777" w:rsidR="00B61FD5" w:rsidRPr="00B61FD5" w:rsidRDefault="00992883" w:rsidP="00B61FD5">
            <w:pPr>
              <w:spacing w:before="0" w:after="0" w:line="240" w:lineRule="auto"/>
              <w:rPr>
                <w:rFonts w:ascii="Calibri" w:hAnsi="Calibri" w:cs="Calibri"/>
                <w:b/>
                <w:bCs/>
                <w:color w:val="008000"/>
                <w:sz w:val="16"/>
                <w:szCs w:val="16"/>
              </w:rPr>
            </w:pPr>
            <w:r w:rsidRPr="00B61FD5">
              <w:rPr>
                <w:rFonts w:ascii="Calibri" w:hAnsi="Calibri" w:cs="Calibri"/>
                <w:b/>
                <w:bCs/>
                <w:color w:val="008000"/>
                <w:sz w:val="16"/>
                <w:szCs w:val="16"/>
              </w:rPr>
              <w:t>Records</w:t>
            </w:r>
          </w:p>
        </w:tc>
      </w:tr>
      <w:tr w:rsidR="00BF2DBF" w14:paraId="039C5F9B" w14:textId="77777777" w:rsidTr="00AE3B3F">
        <w:trPr>
          <w:trHeight w:val="300"/>
        </w:trPr>
        <w:tc>
          <w:tcPr>
            <w:tcW w:w="511" w:type="pct"/>
            <w:tcBorders>
              <w:top w:val="nil"/>
              <w:left w:val="single" w:sz="4" w:space="0" w:color="B5DDDC"/>
              <w:bottom w:val="nil"/>
              <w:right w:val="single" w:sz="4" w:space="0" w:color="B5DDDC"/>
            </w:tcBorders>
            <w:shd w:val="clear" w:color="000000" w:fill="D6EAEB"/>
            <w:vAlign w:val="center"/>
            <w:hideMark/>
          </w:tcPr>
          <w:p w14:paraId="4F5666E1"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Scopus</w:t>
            </w:r>
          </w:p>
        </w:tc>
        <w:tc>
          <w:tcPr>
            <w:tcW w:w="3971" w:type="pct"/>
            <w:tcBorders>
              <w:top w:val="nil"/>
              <w:left w:val="nil"/>
              <w:bottom w:val="single" w:sz="4" w:space="0" w:color="B5DDDC"/>
              <w:right w:val="single" w:sz="4" w:space="0" w:color="B5DDDC"/>
            </w:tcBorders>
            <w:vAlign w:val="center"/>
            <w:hideMark/>
          </w:tcPr>
          <w:p w14:paraId="40B594F0"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population (1) + location (4) in title + definition (2) + study type (3) + Outcomes (5.1-3 or) + population related exposure way  (7 or 10 or 11)</w:t>
            </w:r>
          </w:p>
        </w:tc>
        <w:tc>
          <w:tcPr>
            <w:tcW w:w="518" w:type="pct"/>
            <w:tcBorders>
              <w:top w:val="nil"/>
              <w:left w:val="nil"/>
              <w:bottom w:val="single" w:sz="4" w:space="0" w:color="B5DDDC"/>
              <w:right w:val="single" w:sz="4" w:space="0" w:color="B5DDDC"/>
            </w:tcBorders>
            <w:vAlign w:val="center"/>
            <w:hideMark/>
          </w:tcPr>
          <w:p w14:paraId="111F94CE"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848</w:t>
            </w:r>
          </w:p>
        </w:tc>
      </w:tr>
      <w:tr w:rsidR="00BF2DBF" w14:paraId="219947C5" w14:textId="77777777" w:rsidTr="00AE3B3F">
        <w:trPr>
          <w:trHeight w:val="288"/>
        </w:trPr>
        <w:tc>
          <w:tcPr>
            <w:tcW w:w="511" w:type="pct"/>
            <w:tcBorders>
              <w:top w:val="nil"/>
              <w:left w:val="single" w:sz="4" w:space="0" w:color="B5DDDC"/>
              <w:bottom w:val="nil"/>
              <w:right w:val="single" w:sz="4" w:space="0" w:color="B5DDDC"/>
            </w:tcBorders>
            <w:shd w:val="clear" w:color="000000" w:fill="D6EAEB"/>
            <w:vAlign w:val="center"/>
            <w:hideMark/>
          </w:tcPr>
          <w:p w14:paraId="210C7CB3"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 </w:t>
            </w:r>
          </w:p>
        </w:tc>
        <w:tc>
          <w:tcPr>
            <w:tcW w:w="3971" w:type="pct"/>
            <w:tcBorders>
              <w:top w:val="nil"/>
              <w:left w:val="nil"/>
              <w:bottom w:val="single" w:sz="4" w:space="0" w:color="B5DDDC"/>
              <w:right w:val="single" w:sz="4" w:space="0" w:color="B5DDDC"/>
            </w:tcBorders>
            <w:vAlign w:val="center"/>
            <w:hideMark/>
          </w:tcPr>
          <w:p w14:paraId="7718AC20"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location (4) in title + definition (2)  + study type (3) + Source organism (12-18 or) + method (6)</w:t>
            </w:r>
          </w:p>
        </w:tc>
        <w:tc>
          <w:tcPr>
            <w:tcW w:w="518" w:type="pct"/>
            <w:tcBorders>
              <w:top w:val="nil"/>
              <w:left w:val="nil"/>
              <w:bottom w:val="single" w:sz="4" w:space="0" w:color="B5DDDC"/>
              <w:right w:val="single" w:sz="4" w:space="0" w:color="B5DDDC"/>
            </w:tcBorders>
            <w:vAlign w:val="center"/>
            <w:hideMark/>
          </w:tcPr>
          <w:p w14:paraId="0890444F"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573</w:t>
            </w:r>
          </w:p>
        </w:tc>
      </w:tr>
      <w:tr w:rsidR="00BF2DBF" w14:paraId="1AFFDBAC" w14:textId="77777777" w:rsidTr="00AE3B3F">
        <w:trPr>
          <w:trHeight w:val="288"/>
        </w:trPr>
        <w:tc>
          <w:tcPr>
            <w:tcW w:w="511" w:type="pct"/>
            <w:tcBorders>
              <w:top w:val="nil"/>
              <w:left w:val="single" w:sz="4" w:space="0" w:color="B5DDDC"/>
              <w:bottom w:val="nil"/>
              <w:right w:val="single" w:sz="4" w:space="0" w:color="B5DDDC"/>
            </w:tcBorders>
            <w:shd w:val="clear" w:color="000000" w:fill="D6EAEB"/>
            <w:vAlign w:val="center"/>
            <w:hideMark/>
          </w:tcPr>
          <w:p w14:paraId="10630578"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 </w:t>
            </w:r>
          </w:p>
        </w:tc>
        <w:tc>
          <w:tcPr>
            <w:tcW w:w="3971" w:type="pct"/>
            <w:tcBorders>
              <w:top w:val="nil"/>
              <w:left w:val="nil"/>
              <w:bottom w:val="single" w:sz="4" w:space="0" w:color="B5DDDC"/>
              <w:right w:val="single" w:sz="4" w:space="0" w:color="B5DDDC"/>
            </w:tcBorders>
            <w:vAlign w:val="center"/>
            <w:hideMark/>
          </w:tcPr>
          <w:p w14:paraId="41D58936"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population (1) + location (4) in title + definition (2) + study type (3)  +  population related exposure way  (7or10or11)  + Source organism (12-18 or)</w:t>
            </w:r>
          </w:p>
        </w:tc>
        <w:tc>
          <w:tcPr>
            <w:tcW w:w="518" w:type="pct"/>
            <w:tcBorders>
              <w:top w:val="nil"/>
              <w:left w:val="nil"/>
              <w:bottom w:val="single" w:sz="4" w:space="0" w:color="B5DDDC"/>
              <w:right w:val="single" w:sz="4" w:space="0" w:color="B5DDDC"/>
            </w:tcBorders>
            <w:vAlign w:val="center"/>
            <w:hideMark/>
          </w:tcPr>
          <w:p w14:paraId="37FDB46F"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671</w:t>
            </w:r>
          </w:p>
        </w:tc>
      </w:tr>
      <w:tr w:rsidR="00BF2DBF" w14:paraId="1AF8BCDA" w14:textId="77777777" w:rsidTr="00AE3B3F">
        <w:trPr>
          <w:trHeight w:val="288"/>
        </w:trPr>
        <w:tc>
          <w:tcPr>
            <w:tcW w:w="511" w:type="pct"/>
            <w:tcBorders>
              <w:top w:val="nil"/>
              <w:left w:val="single" w:sz="4" w:space="0" w:color="B5DDDC"/>
              <w:bottom w:val="nil"/>
              <w:right w:val="single" w:sz="4" w:space="0" w:color="B5DDDC"/>
            </w:tcBorders>
            <w:shd w:val="clear" w:color="000000" w:fill="D6EAEB"/>
            <w:vAlign w:val="center"/>
            <w:hideMark/>
          </w:tcPr>
          <w:p w14:paraId="649B04B0"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 </w:t>
            </w:r>
          </w:p>
        </w:tc>
        <w:tc>
          <w:tcPr>
            <w:tcW w:w="3971" w:type="pct"/>
            <w:tcBorders>
              <w:top w:val="nil"/>
              <w:left w:val="nil"/>
              <w:bottom w:val="single" w:sz="4" w:space="0" w:color="B5DDDC"/>
              <w:right w:val="single" w:sz="4" w:space="0" w:color="B5DDDC"/>
            </w:tcBorders>
            <w:vAlign w:val="center"/>
            <w:hideMark/>
          </w:tcPr>
          <w:p w14:paraId="2A0FBE6A"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location (4) in title + definition (2) + study type (3)  + exposure pathways (8-9 or)  + Source organism (12-18 or)</w:t>
            </w:r>
          </w:p>
        </w:tc>
        <w:tc>
          <w:tcPr>
            <w:tcW w:w="518" w:type="pct"/>
            <w:tcBorders>
              <w:top w:val="nil"/>
              <w:left w:val="nil"/>
              <w:bottom w:val="single" w:sz="4" w:space="0" w:color="B5DDDC"/>
              <w:right w:val="single" w:sz="4" w:space="0" w:color="B5DDDC"/>
            </w:tcBorders>
            <w:vAlign w:val="center"/>
            <w:hideMark/>
          </w:tcPr>
          <w:p w14:paraId="3908A041"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3,304</w:t>
            </w:r>
          </w:p>
        </w:tc>
      </w:tr>
      <w:tr w:rsidR="00BF2DBF" w14:paraId="1CEE52F9" w14:textId="77777777" w:rsidTr="00AE3B3F">
        <w:trPr>
          <w:trHeight w:val="288"/>
        </w:trPr>
        <w:tc>
          <w:tcPr>
            <w:tcW w:w="511" w:type="pct"/>
            <w:tcBorders>
              <w:top w:val="nil"/>
              <w:left w:val="single" w:sz="4" w:space="0" w:color="B5DDDC"/>
              <w:bottom w:val="nil"/>
              <w:right w:val="single" w:sz="4" w:space="0" w:color="B5DDDC"/>
            </w:tcBorders>
            <w:shd w:val="clear" w:color="000000" w:fill="D6EAEB"/>
            <w:vAlign w:val="center"/>
            <w:hideMark/>
          </w:tcPr>
          <w:p w14:paraId="5371A580"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 </w:t>
            </w:r>
          </w:p>
        </w:tc>
        <w:tc>
          <w:tcPr>
            <w:tcW w:w="3971" w:type="pct"/>
            <w:tcBorders>
              <w:top w:val="nil"/>
              <w:left w:val="nil"/>
              <w:bottom w:val="single" w:sz="4" w:space="0" w:color="B5DDDC"/>
              <w:right w:val="single" w:sz="4" w:space="0" w:color="B5DDDC"/>
            </w:tcBorders>
            <w:shd w:val="clear" w:color="000000" w:fill="D6EAEB"/>
            <w:vAlign w:val="center"/>
            <w:hideMark/>
          </w:tcPr>
          <w:p w14:paraId="49E70314"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Initial Number of Records</w:t>
            </w:r>
          </w:p>
        </w:tc>
        <w:tc>
          <w:tcPr>
            <w:tcW w:w="518" w:type="pct"/>
            <w:tcBorders>
              <w:top w:val="nil"/>
              <w:left w:val="nil"/>
              <w:bottom w:val="single" w:sz="4" w:space="0" w:color="B5DDDC"/>
              <w:right w:val="single" w:sz="4" w:space="0" w:color="B5DDDC"/>
            </w:tcBorders>
            <w:shd w:val="clear" w:color="000000" w:fill="D6EAEB"/>
            <w:vAlign w:val="center"/>
            <w:hideMark/>
          </w:tcPr>
          <w:p w14:paraId="3E6DFF77"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5,396</w:t>
            </w:r>
          </w:p>
        </w:tc>
      </w:tr>
      <w:tr w:rsidR="00BF2DBF" w14:paraId="6CB785B0" w14:textId="77777777" w:rsidTr="00AE3B3F">
        <w:trPr>
          <w:trHeight w:val="288"/>
        </w:trPr>
        <w:tc>
          <w:tcPr>
            <w:tcW w:w="511" w:type="pct"/>
            <w:tcBorders>
              <w:top w:val="nil"/>
              <w:left w:val="single" w:sz="4" w:space="0" w:color="B5DDDC"/>
              <w:bottom w:val="single" w:sz="4" w:space="0" w:color="B5DDDC"/>
              <w:right w:val="single" w:sz="4" w:space="0" w:color="B5DDDC"/>
            </w:tcBorders>
            <w:shd w:val="clear" w:color="000000" w:fill="D6EAEB"/>
            <w:vAlign w:val="center"/>
            <w:hideMark/>
          </w:tcPr>
          <w:p w14:paraId="7DF1CCA8"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 </w:t>
            </w:r>
          </w:p>
        </w:tc>
        <w:tc>
          <w:tcPr>
            <w:tcW w:w="3971" w:type="pct"/>
            <w:tcBorders>
              <w:top w:val="nil"/>
              <w:left w:val="nil"/>
              <w:bottom w:val="single" w:sz="4" w:space="0" w:color="B5DDDC"/>
              <w:right w:val="single" w:sz="4" w:space="0" w:color="B5DDDC"/>
            </w:tcBorders>
            <w:shd w:val="clear" w:color="000000" w:fill="D6EAEB"/>
            <w:vAlign w:val="center"/>
            <w:hideMark/>
          </w:tcPr>
          <w:p w14:paraId="40453DB2"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Following removal of duplicates</w:t>
            </w:r>
          </w:p>
        </w:tc>
        <w:tc>
          <w:tcPr>
            <w:tcW w:w="518" w:type="pct"/>
            <w:tcBorders>
              <w:top w:val="nil"/>
              <w:left w:val="nil"/>
              <w:bottom w:val="single" w:sz="4" w:space="0" w:color="B5DDDC"/>
              <w:right w:val="single" w:sz="4" w:space="0" w:color="B5DDDC"/>
            </w:tcBorders>
            <w:shd w:val="clear" w:color="000000" w:fill="D6EAEB"/>
            <w:vAlign w:val="center"/>
            <w:hideMark/>
          </w:tcPr>
          <w:p w14:paraId="3B5CA876"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1916</w:t>
            </w:r>
          </w:p>
        </w:tc>
      </w:tr>
      <w:tr w:rsidR="00BF2DBF" w14:paraId="4675041E" w14:textId="77777777" w:rsidTr="00AE3B3F">
        <w:trPr>
          <w:trHeight w:val="408"/>
        </w:trPr>
        <w:tc>
          <w:tcPr>
            <w:tcW w:w="511" w:type="pct"/>
            <w:tcBorders>
              <w:top w:val="nil"/>
              <w:left w:val="single" w:sz="4" w:space="0" w:color="B5DDDC"/>
              <w:bottom w:val="nil"/>
              <w:right w:val="single" w:sz="4" w:space="0" w:color="B5DDDC"/>
            </w:tcBorders>
            <w:shd w:val="clear" w:color="000000" w:fill="D6EAEB"/>
            <w:vAlign w:val="center"/>
            <w:hideMark/>
          </w:tcPr>
          <w:p w14:paraId="5790B46F"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Web of Science</w:t>
            </w:r>
          </w:p>
        </w:tc>
        <w:tc>
          <w:tcPr>
            <w:tcW w:w="3971" w:type="pct"/>
            <w:tcBorders>
              <w:top w:val="nil"/>
              <w:left w:val="nil"/>
              <w:bottom w:val="single" w:sz="4" w:space="0" w:color="B5DDDC"/>
              <w:right w:val="single" w:sz="4" w:space="0" w:color="B5DDDC"/>
            </w:tcBorders>
            <w:vAlign w:val="center"/>
            <w:hideMark/>
          </w:tcPr>
          <w:p w14:paraId="6566FE22"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population (1) + location (4) in title + definition (2) + study type (3) + Outcomes (5.1-3 or) +  population related exposure way (7 or 10 or 11)</w:t>
            </w:r>
          </w:p>
        </w:tc>
        <w:tc>
          <w:tcPr>
            <w:tcW w:w="518" w:type="pct"/>
            <w:tcBorders>
              <w:top w:val="nil"/>
              <w:left w:val="nil"/>
              <w:bottom w:val="single" w:sz="4" w:space="0" w:color="B5DDDC"/>
              <w:right w:val="single" w:sz="4" w:space="0" w:color="B5DDDC"/>
            </w:tcBorders>
            <w:vAlign w:val="center"/>
            <w:hideMark/>
          </w:tcPr>
          <w:p w14:paraId="3B304933"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121</w:t>
            </w:r>
          </w:p>
        </w:tc>
      </w:tr>
      <w:tr w:rsidR="00BF2DBF" w14:paraId="673F4A21" w14:textId="77777777" w:rsidTr="00AE3B3F">
        <w:trPr>
          <w:trHeight w:val="288"/>
        </w:trPr>
        <w:tc>
          <w:tcPr>
            <w:tcW w:w="511" w:type="pct"/>
            <w:tcBorders>
              <w:top w:val="nil"/>
              <w:left w:val="single" w:sz="4" w:space="0" w:color="B5DDDC"/>
              <w:bottom w:val="nil"/>
              <w:right w:val="single" w:sz="4" w:space="0" w:color="B5DDDC"/>
            </w:tcBorders>
            <w:shd w:val="clear" w:color="000000" w:fill="D6EAEB"/>
            <w:vAlign w:val="center"/>
            <w:hideMark/>
          </w:tcPr>
          <w:p w14:paraId="122BBD88"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 </w:t>
            </w:r>
          </w:p>
        </w:tc>
        <w:tc>
          <w:tcPr>
            <w:tcW w:w="3971" w:type="pct"/>
            <w:tcBorders>
              <w:top w:val="nil"/>
              <w:left w:val="nil"/>
              <w:bottom w:val="single" w:sz="4" w:space="0" w:color="B5DDDC"/>
              <w:right w:val="single" w:sz="4" w:space="0" w:color="B5DDDC"/>
            </w:tcBorders>
            <w:vAlign w:val="center"/>
            <w:hideMark/>
          </w:tcPr>
          <w:p w14:paraId="3312BA96"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location (4) in title + definition (2)  + Source organism (12-18 or) + method (6)</w:t>
            </w:r>
          </w:p>
        </w:tc>
        <w:tc>
          <w:tcPr>
            <w:tcW w:w="518" w:type="pct"/>
            <w:tcBorders>
              <w:top w:val="nil"/>
              <w:left w:val="nil"/>
              <w:bottom w:val="single" w:sz="4" w:space="0" w:color="B5DDDC"/>
              <w:right w:val="single" w:sz="4" w:space="0" w:color="B5DDDC"/>
            </w:tcBorders>
            <w:vAlign w:val="center"/>
            <w:hideMark/>
          </w:tcPr>
          <w:p w14:paraId="708CDE76"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359</w:t>
            </w:r>
          </w:p>
        </w:tc>
      </w:tr>
      <w:tr w:rsidR="00BF2DBF" w14:paraId="7D1493B9" w14:textId="77777777" w:rsidTr="00AE3B3F">
        <w:trPr>
          <w:trHeight w:val="288"/>
        </w:trPr>
        <w:tc>
          <w:tcPr>
            <w:tcW w:w="511" w:type="pct"/>
            <w:tcBorders>
              <w:top w:val="nil"/>
              <w:left w:val="single" w:sz="4" w:space="0" w:color="B5DDDC"/>
              <w:bottom w:val="nil"/>
              <w:right w:val="single" w:sz="4" w:space="0" w:color="B5DDDC"/>
            </w:tcBorders>
            <w:shd w:val="clear" w:color="000000" w:fill="D6EAEB"/>
            <w:vAlign w:val="center"/>
            <w:hideMark/>
          </w:tcPr>
          <w:p w14:paraId="020BB82C"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 </w:t>
            </w:r>
          </w:p>
        </w:tc>
        <w:tc>
          <w:tcPr>
            <w:tcW w:w="3971" w:type="pct"/>
            <w:tcBorders>
              <w:top w:val="nil"/>
              <w:left w:val="nil"/>
              <w:bottom w:val="single" w:sz="4" w:space="0" w:color="B5DDDC"/>
              <w:right w:val="single" w:sz="4" w:space="0" w:color="B5DDDC"/>
            </w:tcBorders>
            <w:vAlign w:val="center"/>
            <w:hideMark/>
          </w:tcPr>
          <w:p w14:paraId="16A51DD8"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location (4) in title + definition (2) + study type (3)  + exposure pathways (7-11 or) in all field  + Source organism (12-18 or)</w:t>
            </w:r>
          </w:p>
        </w:tc>
        <w:tc>
          <w:tcPr>
            <w:tcW w:w="518" w:type="pct"/>
            <w:tcBorders>
              <w:top w:val="nil"/>
              <w:left w:val="nil"/>
              <w:bottom w:val="single" w:sz="4" w:space="0" w:color="B5DDDC"/>
              <w:right w:val="single" w:sz="4" w:space="0" w:color="B5DDDC"/>
            </w:tcBorders>
            <w:vAlign w:val="center"/>
            <w:hideMark/>
          </w:tcPr>
          <w:p w14:paraId="5776A13D"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632</w:t>
            </w:r>
          </w:p>
        </w:tc>
      </w:tr>
      <w:tr w:rsidR="00BF2DBF" w14:paraId="66DF5977" w14:textId="77777777" w:rsidTr="00AE3B3F">
        <w:trPr>
          <w:trHeight w:val="288"/>
        </w:trPr>
        <w:tc>
          <w:tcPr>
            <w:tcW w:w="511" w:type="pct"/>
            <w:tcBorders>
              <w:top w:val="nil"/>
              <w:left w:val="single" w:sz="4" w:space="0" w:color="B5DDDC"/>
              <w:bottom w:val="nil"/>
              <w:right w:val="single" w:sz="4" w:space="0" w:color="B5DDDC"/>
            </w:tcBorders>
            <w:shd w:val="clear" w:color="000000" w:fill="D6EAEB"/>
            <w:vAlign w:val="center"/>
            <w:hideMark/>
          </w:tcPr>
          <w:p w14:paraId="197415FF"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 </w:t>
            </w:r>
          </w:p>
        </w:tc>
        <w:tc>
          <w:tcPr>
            <w:tcW w:w="3971" w:type="pct"/>
            <w:tcBorders>
              <w:top w:val="nil"/>
              <w:left w:val="nil"/>
              <w:bottom w:val="single" w:sz="4" w:space="0" w:color="B5DDDC"/>
              <w:right w:val="single" w:sz="4" w:space="0" w:color="B5DDDC"/>
            </w:tcBorders>
            <w:shd w:val="clear" w:color="000000" w:fill="D6EAEB"/>
            <w:vAlign w:val="center"/>
            <w:hideMark/>
          </w:tcPr>
          <w:p w14:paraId="157C9FCC"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Initial number of citations</w:t>
            </w:r>
          </w:p>
        </w:tc>
        <w:tc>
          <w:tcPr>
            <w:tcW w:w="518" w:type="pct"/>
            <w:tcBorders>
              <w:top w:val="nil"/>
              <w:left w:val="nil"/>
              <w:bottom w:val="single" w:sz="4" w:space="0" w:color="B5DDDC"/>
              <w:right w:val="single" w:sz="4" w:space="0" w:color="B5DDDC"/>
            </w:tcBorders>
            <w:shd w:val="clear" w:color="000000" w:fill="D6EAEB"/>
            <w:vAlign w:val="center"/>
            <w:hideMark/>
          </w:tcPr>
          <w:p w14:paraId="690B0583"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1112</w:t>
            </w:r>
          </w:p>
        </w:tc>
      </w:tr>
      <w:tr w:rsidR="00BF2DBF" w14:paraId="0A7458B6" w14:textId="77777777" w:rsidTr="00AE3B3F">
        <w:trPr>
          <w:trHeight w:val="336"/>
        </w:trPr>
        <w:tc>
          <w:tcPr>
            <w:tcW w:w="511" w:type="pct"/>
            <w:tcBorders>
              <w:top w:val="nil"/>
              <w:left w:val="single" w:sz="4" w:space="0" w:color="B5DDDC"/>
              <w:bottom w:val="single" w:sz="4" w:space="0" w:color="B5DDDC"/>
              <w:right w:val="single" w:sz="4" w:space="0" w:color="B5DDDC"/>
            </w:tcBorders>
            <w:shd w:val="clear" w:color="000000" w:fill="D6EAEB"/>
            <w:vAlign w:val="center"/>
            <w:hideMark/>
          </w:tcPr>
          <w:p w14:paraId="21781322"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 </w:t>
            </w:r>
          </w:p>
        </w:tc>
        <w:tc>
          <w:tcPr>
            <w:tcW w:w="3971" w:type="pct"/>
            <w:tcBorders>
              <w:top w:val="nil"/>
              <w:left w:val="nil"/>
              <w:bottom w:val="single" w:sz="4" w:space="0" w:color="B5DDDC"/>
              <w:right w:val="single" w:sz="4" w:space="0" w:color="B5DDDC"/>
            </w:tcBorders>
            <w:shd w:val="clear" w:color="000000" w:fill="D6EAEB"/>
            <w:vAlign w:val="center"/>
            <w:hideMark/>
          </w:tcPr>
          <w:p w14:paraId="1682BE38"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Following removal of duplicates</w:t>
            </w:r>
          </w:p>
        </w:tc>
        <w:tc>
          <w:tcPr>
            <w:tcW w:w="518" w:type="pct"/>
            <w:tcBorders>
              <w:top w:val="nil"/>
              <w:left w:val="nil"/>
              <w:bottom w:val="single" w:sz="4" w:space="0" w:color="B5DDDC"/>
              <w:right w:val="single" w:sz="4" w:space="0" w:color="B5DDDC"/>
            </w:tcBorders>
            <w:shd w:val="clear" w:color="000000" w:fill="D6EAEB"/>
            <w:vAlign w:val="center"/>
            <w:hideMark/>
          </w:tcPr>
          <w:p w14:paraId="30C82D08"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909</w:t>
            </w:r>
          </w:p>
        </w:tc>
      </w:tr>
      <w:tr w:rsidR="00BF2DBF" w14:paraId="7C58D66C" w14:textId="77777777" w:rsidTr="00AE3B3F">
        <w:trPr>
          <w:trHeight w:val="288"/>
        </w:trPr>
        <w:tc>
          <w:tcPr>
            <w:tcW w:w="511" w:type="pct"/>
            <w:tcBorders>
              <w:top w:val="nil"/>
              <w:left w:val="single" w:sz="4" w:space="0" w:color="B5DDDC"/>
              <w:bottom w:val="nil"/>
              <w:right w:val="single" w:sz="4" w:space="0" w:color="B5DDDC"/>
            </w:tcBorders>
            <w:shd w:val="clear" w:color="000000" w:fill="D6EAEB"/>
            <w:vAlign w:val="center"/>
            <w:hideMark/>
          </w:tcPr>
          <w:p w14:paraId="2C7BF890"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PubMed</w:t>
            </w:r>
          </w:p>
        </w:tc>
        <w:tc>
          <w:tcPr>
            <w:tcW w:w="3971" w:type="pct"/>
            <w:tcBorders>
              <w:top w:val="nil"/>
              <w:left w:val="nil"/>
              <w:bottom w:val="single" w:sz="4" w:space="0" w:color="B5DDDC"/>
              <w:right w:val="single" w:sz="4" w:space="0" w:color="B5DDDC"/>
            </w:tcBorders>
            <w:vAlign w:val="center"/>
            <w:hideMark/>
          </w:tcPr>
          <w:p w14:paraId="2AFB79DD"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population (1) + location (4) in title + definition (2) + study type (3) + Outcomes (5.1-3 or) + population related exposure way  (7 or 10 or 11)</w:t>
            </w:r>
          </w:p>
        </w:tc>
        <w:tc>
          <w:tcPr>
            <w:tcW w:w="518" w:type="pct"/>
            <w:tcBorders>
              <w:top w:val="nil"/>
              <w:left w:val="nil"/>
              <w:bottom w:val="single" w:sz="4" w:space="0" w:color="B5DDDC"/>
              <w:right w:val="single" w:sz="4" w:space="0" w:color="B5DDDC"/>
            </w:tcBorders>
            <w:vAlign w:val="center"/>
            <w:hideMark/>
          </w:tcPr>
          <w:p w14:paraId="0C7EED0D"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70</w:t>
            </w:r>
          </w:p>
        </w:tc>
      </w:tr>
      <w:tr w:rsidR="00BF2DBF" w14:paraId="285D9898" w14:textId="77777777" w:rsidTr="00AE3B3F">
        <w:trPr>
          <w:trHeight w:val="288"/>
        </w:trPr>
        <w:tc>
          <w:tcPr>
            <w:tcW w:w="511" w:type="pct"/>
            <w:tcBorders>
              <w:top w:val="nil"/>
              <w:left w:val="single" w:sz="4" w:space="0" w:color="B5DDDC"/>
              <w:bottom w:val="nil"/>
              <w:right w:val="single" w:sz="4" w:space="0" w:color="B5DDDC"/>
            </w:tcBorders>
            <w:shd w:val="clear" w:color="000000" w:fill="D6EAEB"/>
            <w:vAlign w:val="center"/>
            <w:hideMark/>
          </w:tcPr>
          <w:p w14:paraId="7726F11B"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 </w:t>
            </w:r>
          </w:p>
        </w:tc>
        <w:tc>
          <w:tcPr>
            <w:tcW w:w="3971" w:type="pct"/>
            <w:tcBorders>
              <w:top w:val="nil"/>
              <w:left w:val="nil"/>
              <w:bottom w:val="single" w:sz="4" w:space="0" w:color="B5DDDC"/>
              <w:right w:val="single" w:sz="4" w:space="0" w:color="B5DDDC"/>
            </w:tcBorders>
            <w:vAlign w:val="center"/>
            <w:hideMark/>
          </w:tcPr>
          <w:p w14:paraId="2BFC8D06"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location (4) in title + definition (2)  + Source organism (12-18 or) + method (6)</w:t>
            </w:r>
          </w:p>
        </w:tc>
        <w:tc>
          <w:tcPr>
            <w:tcW w:w="518" w:type="pct"/>
            <w:tcBorders>
              <w:top w:val="nil"/>
              <w:left w:val="nil"/>
              <w:bottom w:val="single" w:sz="4" w:space="0" w:color="B5DDDC"/>
              <w:right w:val="single" w:sz="4" w:space="0" w:color="B5DDDC"/>
            </w:tcBorders>
            <w:vAlign w:val="center"/>
            <w:hideMark/>
          </w:tcPr>
          <w:p w14:paraId="12BAEE88"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247</w:t>
            </w:r>
          </w:p>
        </w:tc>
      </w:tr>
      <w:tr w:rsidR="00BF2DBF" w14:paraId="71CD93CE" w14:textId="77777777" w:rsidTr="00AE3B3F">
        <w:trPr>
          <w:trHeight w:val="288"/>
        </w:trPr>
        <w:tc>
          <w:tcPr>
            <w:tcW w:w="511" w:type="pct"/>
            <w:tcBorders>
              <w:top w:val="nil"/>
              <w:left w:val="single" w:sz="4" w:space="0" w:color="B5DDDC"/>
              <w:bottom w:val="nil"/>
              <w:right w:val="single" w:sz="4" w:space="0" w:color="B5DDDC"/>
            </w:tcBorders>
            <w:shd w:val="clear" w:color="000000" w:fill="D6EAEB"/>
            <w:vAlign w:val="center"/>
            <w:hideMark/>
          </w:tcPr>
          <w:p w14:paraId="29B3DA1C"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 </w:t>
            </w:r>
          </w:p>
        </w:tc>
        <w:tc>
          <w:tcPr>
            <w:tcW w:w="3971" w:type="pct"/>
            <w:tcBorders>
              <w:top w:val="nil"/>
              <w:left w:val="nil"/>
              <w:bottom w:val="single" w:sz="4" w:space="0" w:color="B5DDDC"/>
              <w:right w:val="single" w:sz="4" w:space="0" w:color="B5DDDC"/>
            </w:tcBorders>
            <w:vAlign w:val="center"/>
            <w:hideMark/>
          </w:tcPr>
          <w:p w14:paraId="73C3244F"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location (4) in title + definition (2) + study type (3)  + exposure pathways (7-11 or) in all field  + Source organism (12-18 or)</w:t>
            </w:r>
          </w:p>
        </w:tc>
        <w:tc>
          <w:tcPr>
            <w:tcW w:w="518" w:type="pct"/>
            <w:tcBorders>
              <w:top w:val="nil"/>
              <w:left w:val="nil"/>
              <w:bottom w:val="single" w:sz="4" w:space="0" w:color="B5DDDC"/>
              <w:right w:val="single" w:sz="4" w:space="0" w:color="B5DDDC"/>
            </w:tcBorders>
            <w:vAlign w:val="center"/>
            <w:hideMark/>
          </w:tcPr>
          <w:p w14:paraId="2054D71F"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316</w:t>
            </w:r>
          </w:p>
        </w:tc>
      </w:tr>
      <w:tr w:rsidR="00BF2DBF" w14:paraId="32389C95" w14:textId="77777777" w:rsidTr="00AE3B3F">
        <w:trPr>
          <w:trHeight w:val="288"/>
        </w:trPr>
        <w:tc>
          <w:tcPr>
            <w:tcW w:w="511" w:type="pct"/>
            <w:tcBorders>
              <w:top w:val="nil"/>
              <w:left w:val="single" w:sz="4" w:space="0" w:color="B5DDDC"/>
              <w:bottom w:val="nil"/>
              <w:right w:val="single" w:sz="4" w:space="0" w:color="B5DDDC"/>
            </w:tcBorders>
            <w:shd w:val="clear" w:color="000000" w:fill="D6EAEB"/>
            <w:vAlign w:val="center"/>
            <w:hideMark/>
          </w:tcPr>
          <w:p w14:paraId="76AC33FA"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 </w:t>
            </w:r>
          </w:p>
        </w:tc>
        <w:tc>
          <w:tcPr>
            <w:tcW w:w="3971" w:type="pct"/>
            <w:tcBorders>
              <w:top w:val="nil"/>
              <w:left w:val="nil"/>
              <w:bottom w:val="single" w:sz="4" w:space="0" w:color="B5DDDC"/>
              <w:right w:val="single" w:sz="4" w:space="0" w:color="B5DDDC"/>
            </w:tcBorders>
            <w:shd w:val="clear" w:color="000000" w:fill="D6EAEB"/>
            <w:vAlign w:val="center"/>
            <w:hideMark/>
          </w:tcPr>
          <w:p w14:paraId="4752FE9F"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Initial Number of Records</w:t>
            </w:r>
          </w:p>
        </w:tc>
        <w:tc>
          <w:tcPr>
            <w:tcW w:w="518" w:type="pct"/>
            <w:tcBorders>
              <w:top w:val="nil"/>
              <w:left w:val="nil"/>
              <w:bottom w:val="single" w:sz="4" w:space="0" w:color="B5DDDC"/>
              <w:right w:val="single" w:sz="4" w:space="0" w:color="B5DDDC"/>
            </w:tcBorders>
            <w:shd w:val="clear" w:color="000000" w:fill="D6EAEB"/>
            <w:vAlign w:val="center"/>
            <w:hideMark/>
          </w:tcPr>
          <w:p w14:paraId="55FEFCE4"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633</w:t>
            </w:r>
          </w:p>
        </w:tc>
      </w:tr>
      <w:tr w:rsidR="00BF2DBF" w14:paraId="737CFAF9" w14:textId="77777777" w:rsidTr="00AE3B3F">
        <w:trPr>
          <w:trHeight w:val="288"/>
        </w:trPr>
        <w:tc>
          <w:tcPr>
            <w:tcW w:w="511" w:type="pct"/>
            <w:tcBorders>
              <w:top w:val="nil"/>
              <w:left w:val="single" w:sz="4" w:space="0" w:color="B5DDDC"/>
              <w:bottom w:val="nil"/>
              <w:right w:val="single" w:sz="4" w:space="0" w:color="B5DDDC"/>
            </w:tcBorders>
            <w:shd w:val="clear" w:color="000000" w:fill="D6EAEB"/>
            <w:vAlign w:val="center"/>
            <w:hideMark/>
          </w:tcPr>
          <w:p w14:paraId="40DBCD3B"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 </w:t>
            </w:r>
          </w:p>
        </w:tc>
        <w:tc>
          <w:tcPr>
            <w:tcW w:w="3971" w:type="pct"/>
            <w:tcBorders>
              <w:top w:val="nil"/>
              <w:left w:val="nil"/>
              <w:bottom w:val="nil"/>
              <w:right w:val="single" w:sz="4" w:space="0" w:color="B5DDDC"/>
            </w:tcBorders>
            <w:shd w:val="clear" w:color="000000" w:fill="D6EAEB"/>
            <w:vAlign w:val="center"/>
            <w:hideMark/>
          </w:tcPr>
          <w:p w14:paraId="4B5D26C0"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Following removal of duplicates</w:t>
            </w:r>
          </w:p>
        </w:tc>
        <w:tc>
          <w:tcPr>
            <w:tcW w:w="518" w:type="pct"/>
            <w:tcBorders>
              <w:top w:val="nil"/>
              <w:left w:val="nil"/>
              <w:bottom w:val="nil"/>
              <w:right w:val="single" w:sz="4" w:space="0" w:color="B5DDDC"/>
            </w:tcBorders>
            <w:shd w:val="clear" w:color="000000" w:fill="D6EAEB"/>
            <w:vAlign w:val="center"/>
            <w:hideMark/>
          </w:tcPr>
          <w:p w14:paraId="4FA4772E"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566</w:t>
            </w:r>
          </w:p>
        </w:tc>
      </w:tr>
      <w:tr w:rsidR="00BF2DBF" w14:paraId="4E1A2BB6" w14:textId="77777777" w:rsidTr="00AE3B3F">
        <w:trPr>
          <w:trHeight w:val="612"/>
        </w:trPr>
        <w:tc>
          <w:tcPr>
            <w:tcW w:w="511" w:type="pct"/>
            <w:vMerge w:val="restart"/>
            <w:tcBorders>
              <w:top w:val="single" w:sz="4" w:space="0" w:color="B5DDDC"/>
              <w:left w:val="single" w:sz="4" w:space="0" w:color="B5DDDC"/>
              <w:bottom w:val="single" w:sz="4" w:space="0" w:color="B5DDDC"/>
              <w:right w:val="single" w:sz="4" w:space="0" w:color="B5DDDC"/>
            </w:tcBorders>
            <w:shd w:val="clear" w:color="000000" w:fill="D6EAEB"/>
            <w:vAlign w:val="center"/>
            <w:hideMark/>
          </w:tcPr>
          <w:p w14:paraId="1CB50571" w14:textId="77777777" w:rsidR="00B61FD5" w:rsidRPr="00B61FD5" w:rsidRDefault="00992883" w:rsidP="00B61FD5">
            <w:pPr>
              <w:spacing w:before="0" w:after="0" w:line="240" w:lineRule="auto"/>
              <w:rPr>
                <w:rFonts w:ascii="Calibri" w:hAnsi="Calibri" w:cs="Calibri"/>
                <w:b/>
                <w:bCs/>
                <w:color w:val="000000"/>
                <w:sz w:val="16"/>
                <w:szCs w:val="16"/>
              </w:rPr>
            </w:pPr>
            <w:r w:rsidRPr="00B61FD5">
              <w:rPr>
                <w:rFonts w:ascii="Calibri" w:hAnsi="Calibri" w:cs="Calibri"/>
                <w:b/>
                <w:bCs/>
                <w:color w:val="000000"/>
                <w:sz w:val="16"/>
                <w:szCs w:val="16"/>
              </w:rPr>
              <w:t>Google Scholar</w:t>
            </w:r>
          </w:p>
        </w:tc>
        <w:tc>
          <w:tcPr>
            <w:tcW w:w="3971" w:type="pct"/>
            <w:tcBorders>
              <w:top w:val="single" w:sz="4" w:space="0" w:color="B5DDDC"/>
              <w:left w:val="nil"/>
              <w:bottom w:val="single" w:sz="4" w:space="0" w:color="B5DDDC"/>
              <w:right w:val="single" w:sz="4" w:space="0" w:color="B5DDDC"/>
            </w:tcBorders>
            <w:vAlign w:val="center"/>
            <w:hideMark/>
          </w:tcPr>
          <w:p w14:paraId="679E7194" w14:textId="2BE7FC1F"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Searching Strategy - Google scholar - list of words selected: recreational water; surface water; risk assessment; exposure; Escherichia coli; health risk; microbial source tracking; microbial risk assessment; swimming .pool; quantitative microbial risk; faecal pollution;</w:t>
            </w:r>
            <w:r>
              <w:rPr>
                <w:rFonts w:ascii="Calibri" w:hAnsi="Calibri" w:cs="Calibri"/>
                <w:color w:val="000000"/>
                <w:sz w:val="16"/>
                <w:szCs w:val="16"/>
              </w:rPr>
              <w:t xml:space="preserve"> </w:t>
            </w:r>
            <w:r w:rsidRPr="00B61FD5">
              <w:rPr>
                <w:rFonts w:ascii="Calibri" w:hAnsi="Calibri" w:cs="Calibri"/>
                <w:color w:val="000000"/>
                <w:sz w:val="16"/>
                <w:szCs w:val="16"/>
              </w:rPr>
              <w:t>fecal pollution prevalence; coastal; beach*; gastro*; marine.  First 25 pages visited. 240 records obtained</w:t>
            </w:r>
          </w:p>
        </w:tc>
        <w:tc>
          <w:tcPr>
            <w:tcW w:w="518" w:type="pct"/>
            <w:tcBorders>
              <w:top w:val="single" w:sz="4" w:space="0" w:color="B5DDDC"/>
              <w:left w:val="nil"/>
              <w:bottom w:val="single" w:sz="4" w:space="0" w:color="B5DDDC"/>
              <w:right w:val="single" w:sz="4" w:space="0" w:color="B5DDDC"/>
            </w:tcBorders>
            <w:vAlign w:val="center"/>
            <w:hideMark/>
          </w:tcPr>
          <w:p w14:paraId="44781714"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240</w:t>
            </w:r>
          </w:p>
        </w:tc>
      </w:tr>
      <w:tr w:rsidR="00BF2DBF" w14:paraId="21317C6A" w14:textId="77777777" w:rsidTr="00AE3B3F">
        <w:trPr>
          <w:trHeight w:val="288"/>
        </w:trPr>
        <w:tc>
          <w:tcPr>
            <w:tcW w:w="511" w:type="pct"/>
            <w:vMerge/>
            <w:tcBorders>
              <w:top w:val="single" w:sz="4" w:space="0" w:color="B5DDDC"/>
              <w:left w:val="single" w:sz="4" w:space="0" w:color="B5DDDC"/>
              <w:bottom w:val="single" w:sz="4" w:space="0" w:color="B5DDDC"/>
              <w:right w:val="single" w:sz="4" w:space="0" w:color="B5DDDC"/>
            </w:tcBorders>
            <w:vAlign w:val="center"/>
            <w:hideMark/>
          </w:tcPr>
          <w:p w14:paraId="5D0BCFF7" w14:textId="77777777" w:rsidR="00B61FD5" w:rsidRPr="00B61FD5" w:rsidRDefault="00B61FD5" w:rsidP="00B61FD5">
            <w:pPr>
              <w:spacing w:before="0" w:after="0" w:line="240" w:lineRule="auto"/>
              <w:rPr>
                <w:rFonts w:ascii="Calibri" w:hAnsi="Calibri" w:cs="Calibri"/>
                <w:b/>
                <w:bCs/>
                <w:color w:val="000000"/>
                <w:sz w:val="16"/>
                <w:szCs w:val="16"/>
              </w:rPr>
            </w:pPr>
          </w:p>
        </w:tc>
        <w:tc>
          <w:tcPr>
            <w:tcW w:w="3971" w:type="pct"/>
            <w:tcBorders>
              <w:top w:val="nil"/>
              <w:left w:val="nil"/>
              <w:bottom w:val="single" w:sz="4" w:space="0" w:color="B5DDDC"/>
              <w:right w:val="single" w:sz="4" w:space="0" w:color="B5DDDC"/>
            </w:tcBorders>
            <w:shd w:val="clear" w:color="000000" w:fill="D6EAEB"/>
            <w:vAlign w:val="center"/>
            <w:hideMark/>
          </w:tcPr>
          <w:p w14:paraId="29361152"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Initial Number of Records</w:t>
            </w:r>
          </w:p>
        </w:tc>
        <w:tc>
          <w:tcPr>
            <w:tcW w:w="518" w:type="pct"/>
            <w:tcBorders>
              <w:top w:val="nil"/>
              <w:left w:val="nil"/>
              <w:bottom w:val="single" w:sz="4" w:space="0" w:color="B5DDDC"/>
              <w:right w:val="single" w:sz="4" w:space="0" w:color="B5DDDC"/>
            </w:tcBorders>
            <w:shd w:val="clear" w:color="000000" w:fill="D6EAEB"/>
            <w:vAlign w:val="center"/>
            <w:hideMark/>
          </w:tcPr>
          <w:p w14:paraId="1A43416C"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240</w:t>
            </w:r>
          </w:p>
        </w:tc>
      </w:tr>
      <w:tr w:rsidR="00BF2DBF" w14:paraId="623ADF0D" w14:textId="77777777" w:rsidTr="00AE3B3F">
        <w:trPr>
          <w:trHeight w:val="288"/>
        </w:trPr>
        <w:tc>
          <w:tcPr>
            <w:tcW w:w="511" w:type="pct"/>
            <w:vMerge/>
            <w:tcBorders>
              <w:top w:val="single" w:sz="4" w:space="0" w:color="B5DDDC"/>
              <w:left w:val="single" w:sz="4" w:space="0" w:color="B5DDDC"/>
              <w:bottom w:val="single" w:sz="4" w:space="0" w:color="B5DDDC"/>
              <w:right w:val="single" w:sz="4" w:space="0" w:color="B5DDDC"/>
            </w:tcBorders>
            <w:vAlign w:val="center"/>
            <w:hideMark/>
          </w:tcPr>
          <w:p w14:paraId="027EC07C" w14:textId="77777777" w:rsidR="00B61FD5" w:rsidRPr="00B61FD5" w:rsidRDefault="00B61FD5" w:rsidP="00B61FD5">
            <w:pPr>
              <w:spacing w:before="0" w:after="0" w:line="240" w:lineRule="auto"/>
              <w:rPr>
                <w:rFonts w:ascii="Calibri" w:hAnsi="Calibri" w:cs="Calibri"/>
                <w:b/>
                <w:bCs/>
                <w:color w:val="000000"/>
                <w:sz w:val="16"/>
                <w:szCs w:val="16"/>
              </w:rPr>
            </w:pPr>
          </w:p>
        </w:tc>
        <w:tc>
          <w:tcPr>
            <w:tcW w:w="3971" w:type="pct"/>
            <w:tcBorders>
              <w:top w:val="nil"/>
              <w:left w:val="nil"/>
              <w:bottom w:val="nil"/>
              <w:right w:val="single" w:sz="4" w:space="0" w:color="B5DDDC"/>
            </w:tcBorders>
            <w:shd w:val="clear" w:color="000000" w:fill="D6EAEB"/>
            <w:vAlign w:val="center"/>
            <w:hideMark/>
          </w:tcPr>
          <w:p w14:paraId="53AAFD95" w14:textId="77777777" w:rsidR="00B61FD5" w:rsidRPr="00B61FD5" w:rsidRDefault="00992883" w:rsidP="00B61FD5">
            <w:pPr>
              <w:spacing w:before="0" w:after="0" w:line="240" w:lineRule="auto"/>
              <w:rPr>
                <w:rFonts w:ascii="Calibri" w:hAnsi="Calibri" w:cs="Calibri"/>
                <w:color w:val="000000"/>
                <w:sz w:val="16"/>
                <w:szCs w:val="16"/>
              </w:rPr>
            </w:pPr>
            <w:r w:rsidRPr="00B61FD5">
              <w:rPr>
                <w:rFonts w:ascii="Calibri" w:hAnsi="Calibri" w:cs="Calibri"/>
                <w:color w:val="000000"/>
                <w:sz w:val="16"/>
                <w:szCs w:val="16"/>
              </w:rPr>
              <w:t>Following removal of duplicates</w:t>
            </w:r>
          </w:p>
        </w:tc>
        <w:tc>
          <w:tcPr>
            <w:tcW w:w="518" w:type="pct"/>
            <w:tcBorders>
              <w:top w:val="nil"/>
              <w:left w:val="nil"/>
              <w:bottom w:val="nil"/>
              <w:right w:val="single" w:sz="4" w:space="0" w:color="B5DDDC"/>
            </w:tcBorders>
            <w:shd w:val="clear" w:color="000000" w:fill="D6EAEB"/>
            <w:vAlign w:val="center"/>
            <w:hideMark/>
          </w:tcPr>
          <w:p w14:paraId="61CF213C" w14:textId="77777777" w:rsidR="00B61FD5" w:rsidRPr="00B61FD5" w:rsidRDefault="00992883" w:rsidP="00B61FD5">
            <w:pPr>
              <w:spacing w:before="0" w:after="0" w:line="240" w:lineRule="auto"/>
              <w:jc w:val="center"/>
              <w:rPr>
                <w:rFonts w:ascii="Calibri" w:hAnsi="Calibri" w:cs="Calibri"/>
                <w:color w:val="000000"/>
                <w:sz w:val="16"/>
                <w:szCs w:val="16"/>
              </w:rPr>
            </w:pPr>
            <w:r w:rsidRPr="00B61FD5">
              <w:rPr>
                <w:rFonts w:ascii="Calibri" w:hAnsi="Calibri" w:cs="Calibri"/>
                <w:color w:val="000000"/>
                <w:sz w:val="16"/>
                <w:szCs w:val="16"/>
              </w:rPr>
              <w:t>238</w:t>
            </w:r>
          </w:p>
        </w:tc>
      </w:tr>
    </w:tbl>
    <w:p w14:paraId="552DD398" w14:textId="6273D3AC" w:rsidR="00886E5D" w:rsidRPr="00B52F85" w:rsidRDefault="00992883"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 A computer script was developed and used to remove records with duplicated fields at about 90% efficiency.  Some duplicates remained after this process due to small differences (e.g. typographical differences or mistakes) and were removed in subsequent more detailed screening.</w:t>
      </w:r>
    </w:p>
    <w:p w14:paraId="3893D4B1" w14:textId="77777777" w:rsidR="00B545B3" w:rsidRDefault="00B545B3" w:rsidP="00B52F85"/>
    <w:p w14:paraId="751494C3" w14:textId="55C177BB" w:rsidR="00E13EA6" w:rsidRDefault="00992883" w:rsidP="00D358C6">
      <w:pPr>
        <w:pStyle w:val="Caption"/>
      </w:pPr>
      <w:bookmarkStart w:id="333" w:name="_Ref70945886"/>
      <w:bookmarkStart w:id="334" w:name="_Toc106900978"/>
      <w:r>
        <w:t xml:space="preserve">Table </w:t>
      </w:r>
      <w:r w:rsidR="00B438A3">
        <w:fldChar w:fldCharType="begin"/>
      </w:r>
      <w:r>
        <w:instrText xml:space="preserve"> STYLEREF 1 \s </w:instrText>
      </w:r>
      <w:r w:rsidR="00B438A3">
        <w:fldChar w:fldCharType="separate"/>
      </w:r>
      <w:r w:rsidR="00667879">
        <w:rPr>
          <w:noProof/>
        </w:rPr>
        <w:t>3</w:t>
      </w:r>
      <w:r w:rsidR="00B438A3">
        <w:rPr>
          <w:noProof/>
        </w:rPr>
        <w:fldChar w:fldCharType="end"/>
      </w:r>
      <w:r w:rsidR="00D35187">
        <w:noBreakHyphen/>
      </w:r>
      <w:r w:rsidR="00B438A3">
        <w:fldChar w:fldCharType="begin"/>
      </w:r>
      <w:r>
        <w:instrText xml:space="preserve"> SEQ Table \* ARABIC \s 1 </w:instrText>
      </w:r>
      <w:r w:rsidR="00B438A3">
        <w:fldChar w:fldCharType="separate"/>
      </w:r>
      <w:r w:rsidR="00667879">
        <w:rPr>
          <w:noProof/>
        </w:rPr>
        <w:t>2</w:t>
      </w:r>
      <w:r w:rsidR="00B438A3">
        <w:rPr>
          <w:noProof/>
        </w:rPr>
        <w:fldChar w:fldCharType="end"/>
      </w:r>
      <w:bookmarkEnd w:id="333"/>
      <w:r>
        <w:t>.  Primary literature search summary</w:t>
      </w:r>
      <w:bookmarkEnd w:id="334"/>
    </w:p>
    <w:tbl>
      <w:tblPr>
        <w:tblW w:w="5000" w:type="pct"/>
        <w:tblCellMar>
          <w:left w:w="57" w:type="dxa"/>
          <w:right w:w="57" w:type="dxa"/>
        </w:tblCellMar>
        <w:tblLook w:val="04A0" w:firstRow="1" w:lastRow="0" w:firstColumn="1" w:lastColumn="0" w:noHBand="0" w:noVBand="1"/>
      </w:tblPr>
      <w:tblGrid>
        <w:gridCol w:w="2579"/>
        <w:gridCol w:w="1012"/>
        <w:gridCol w:w="1012"/>
        <w:gridCol w:w="1012"/>
        <w:gridCol w:w="1012"/>
        <w:gridCol w:w="38"/>
        <w:gridCol w:w="978"/>
      </w:tblGrid>
      <w:tr w:rsidR="00BF2DBF" w14:paraId="0F41AAF8" w14:textId="77777777" w:rsidTr="00AE3B3F">
        <w:trPr>
          <w:trHeight w:val="408"/>
        </w:trPr>
        <w:tc>
          <w:tcPr>
            <w:tcW w:w="1687" w:type="pct"/>
            <w:tcBorders>
              <w:top w:val="single" w:sz="4" w:space="0" w:color="B5DDDC"/>
              <w:left w:val="single" w:sz="4" w:space="0" w:color="B5DDDC"/>
              <w:bottom w:val="single" w:sz="4" w:space="0" w:color="B5DDDC"/>
              <w:right w:val="single" w:sz="4" w:space="0" w:color="B5DDDC"/>
            </w:tcBorders>
            <w:shd w:val="clear" w:color="000000" w:fill="B5DDDC"/>
            <w:vAlign w:val="center"/>
            <w:hideMark/>
          </w:tcPr>
          <w:p w14:paraId="7E82AE39" w14:textId="77777777" w:rsidR="008D4BF7" w:rsidRPr="008D4BF7" w:rsidRDefault="00992883" w:rsidP="008D4BF7">
            <w:pPr>
              <w:spacing w:before="0" w:after="0" w:line="240" w:lineRule="auto"/>
              <w:rPr>
                <w:rFonts w:ascii="Calibri" w:hAnsi="Calibri" w:cs="Calibri"/>
                <w:b/>
                <w:bCs/>
                <w:color w:val="008000"/>
                <w:sz w:val="16"/>
                <w:szCs w:val="16"/>
              </w:rPr>
            </w:pPr>
            <w:r w:rsidRPr="008D4BF7">
              <w:rPr>
                <w:rFonts w:ascii="Calibri" w:hAnsi="Calibri" w:cs="Calibri"/>
                <w:b/>
                <w:bCs/>
                <w:color w:val="008000"/>
                <w:sz w:val="16"/>
                <w:szCs w:val="16"/>
              </w:rPr>
              <w:t>Item</w:t>
            </w:r>
          </w:p>
        </w:tc>
        <w:tc>
          <w:tcPr>
            <w:tcW w:w="662" w:type="pct"/>
            <w:tcBorders>
              <w:top w:val="single" w:sz="4" w:space="0" w:color="B5DDDC"/>
              <w:left w:val="nil"/>
              <w:bottom w:val="single" w:sz="4" w:space="0" w:color="B5DDDC"/>
              <w:right w:val="single" w:sz="4" w:space="0" w:color="B5DDDC"/>
            </w:tcBorders>
            <w:shd w:val="clear" w:color="000000" w:fill="B5DDDC"/>
            <w:vAlign w:val="center"/>
            <w:hideMark/>
          </w:tcPr>
          <w:p w14:paraId="7662B571" w14:textId="77777777" w:rsidR="008D4BF7" w:rsidRPr="008D4BF7" w:rsidRDefault="00992883" w:rsidP="008D4BF7">
            <w:pPr>
              <w:spacing w:before="0" w:after="0" w:line="240" w:lineRule="auto"/>
              <w:rPr>
                <w:rFonts w:ascii="Calibri" w:hAnsi="Calibri" w:cs="Calibri"/>
                <w:b/>
                <w:bCs/>
                <w:color w:val="008000"/>
                <w:sz w:val="16"/>
                <w:szCs w:val="16"/>
              </w:rPr>
            </w:pPr>
            <w:r w:rsidRPr="008D4BF7">
              <w:rPr>
                <w:rFonts w:ascii="Calibri" w:hAnsi="Calibri" w:cs="Calibri"/>
                <w:b/>
                <w:bCs/>
                <w:color w:val="008000"/>
                <w:sz w:val="16"/>
                <w:szCs w:val="16"/>
              </w:rPr>
              <w:t>Scopus</w:t>
            </w:r>
          </w:p>
        </w:tc>
        <w:tc>
          <w:tcPr>
            <w:tcW w:w="662" w:type="pct"/>
            <w:tcBorders>
              <w:top w:val="single" w:sz="4" w:space="0" w:color="B5DDDC"/>
              <w:left w:val="nil"/>
              <w:bottom w:val="single" w:sz="4" w:space="0" w:color="B5DDDC"/>
              <w:right w:val="single" w:sz="4" w:space="0" w:color="B5DDDC"/>
            </w:tcBorders>
            <w:shd w:val="clear" w:color="000000" w:fill="B5DDDC"/>
            <w:vAlign w:val="center"/>
            <w:hideMark/>
          </w:tcPr>
          <w:p w14:paraId="43D7B041" w14:textId="77777777" w:rsidR="008D4BF7" w:rsidRPr="008D4BF7" w:rsidRDefault="00992883" w:rsidP="008D4BF7">
            <w:pPr>
              <w:spacing w:before="0" w:after="0" w:line="240" w:lineRule="auto"/>
              <w:rPr>
                <w:rFonts w:ascii="Calibri" w:hAnsi="Calibri" w:cs="Calibri"/>
                <w:b/>
                <w:bCs/>
                <w:color w:val="008000"/>
                <w:sz w:val="16"/>
                <w:szCs w:val="16"/>
              </w:rPr>
            </w:pPr>
            <w:r w:rsidRPr="008D4BF7">
              <w:rPr>
                <w:rFonts w:ascii="Calibri" w:hAnsi="Calibri" w:cs="Calibri"/>
                <w:b/>
                <w:bCs/>
                <w:color w:val="008000"/>
                <w:sz w:val="16"/>
                <w:szCs w:val="16"/>
              </w:rPr>
              <w:t>Web of Sci</w:t>
            </w:r>
          </w:p>
        </w:tc>
        <w:tc>
          <w:tcPr>
            <w:tcW w:w="662" w:type="pct"/>
            <w:tcBorders>
              <w:top w:val="single" w:sz="4" w:space="0" w:color="B5DDDC"/>
              <w:left w:val="nil"/>
              <w:bottom w:val="single" w:sz="4" w:space="0" w:color="B5DDDC"/>
              <w:right w:val="single" w:sz="4" w:space="0" w:color="B5DDDC"/>
            </w:tcBorders>
            <w:shd w:val="clear" w:color="000000" w:fill="B5DDDC"/>
            <w:vAlign w:val="center"/>
            <w:hideMark/>
          </w:tcPr>
          <w:p w14:paraId="44917F5C" w14:textId="77777777" w:rsidR="008D4BF7" w:rsidRPr="008D4BF7" w:rsidRDefault="00992883" w:rsidP="008D4BF7">
            <w:pPr>
              <w:spacing w:before="0" w:after="0" w:line="240" w:lineRule="auto"/>
              <w:rPr>
                <w:rFonts w:ascii="Calibri" w:hAnsi="Calibri" w:cs="Calibri"/>
                <w:b/>
                <w:bCs/>
                <w:color w:val="008000"/>
                <w:sz w:val="16"/>
                <w:szCs w:val="16"/>
              </w:rPr>
            </w:pPr>
            <w:r w:rsidRPr="008D4BF7">
              <w:rPr>
                <w:rFonts w:ascii="Calibri" w:hAnsi="Calibri" w:cs="Calibri"/>
                <w:b/>
                <w:bCs/>
                <w:color w:val="008000"/>
                <w:sz w:val="16"/>
                <w:szCs w:val="16"/>
              </w:rPr>
              <w:t>Pub Med</w:t>
            </w:r>
          </w:p>
        </w:tc>
        <w:tc>
          <w:tcPr>
            <w:tcW w:w="662" w:type="pct"/>
            <w:tcBorders>
              <w:top w:val="single" w:sz="4" w:space="0" w:color="B5DDDC"/>
              <w:left w:val="nil"/>
              <w:bottom w:val="single" w:sz="4" w:space="0" w:color="B5DDDC"/>
              <w:right w:val="single" w:sz="4" w:space="0" w:color="B5DDDC"/>
            </w:tcBorders>
            <w:shd w:val="clear" w:color="000000" w:fill="B5DDDC"/>
            <w:vAlign w:val="center"/>
            <w:hideMark/>
          </w:tcPr>
          <w:p w14:paraId="1CCFCCC8" w14:textId="77777777" w:rsidR="008D4BF7" w:rsidRPr="008D4BF7" w:rsidRDefault="00992883" w:rsidP="008D4BF7">
            <w:pPr>
              <w:spacing w:before="0" w:after="0" w:line="240" w:lineRule="auto"/>
              <w:rPr>
                <w:rFonts w:ascii="Calibri" w:hAnsi="Calibri" w:cs="Calibri"/>
                <w:b/>
                <w:bCs/>
                <w:color w:val="008000"/>
                <w:sz w:val="16"/>
                <w:szCs w:val="16"/>
              </w:rPr>
            </w:pPr>
            <w:r w:rsidRPr="008D4BF7">
              <w:rPr>
                <w:rFonts w:ascii="Calibri" w:hAnsi="Calibri" w:cs="Calibri"/>
                <w:b/>
                <w:bCs/>
                <w:color w:val="008000"/>
                <w:sz w:val="16"/>
                <w:szCs w:val="16"/>
              </w:rPr>
              <w:t>Google Scholar</w:t>
            </w:r>
          </w:p>
        </w:tc>
        <w:tc>
          <w:tcPr>
            <w:tcW w:w="664" w:type="pct"/>
            <w:gridSpan w:val="2"/>
            <w:tcBorders>
              <w:top w:val="single" w:sz="4" w:space="0" w:color="B5DDDC"/>
              <w:left w:val="nil"/>
              <w:bottom w:val="single" w:sz="4" w:space="0" w:color="B5DDDC"/>
              <w:right w:val="single" w:sz="4" w:space="0" w:color="B5DDDC"/>
            </w:tcBorders>
            <w:shd w:val="clear" w:color="000000" w:fill="B5DDDC"/>
            <w:vAlign w:val="center"/>
            <w:hideMark/>
          </w:tcPr>
          <w:p w14:paraId="6AEFDEC2" w14:textId="77777777" w:rsidR="008D4BF7" w:rsidRPr="008D4BF7" w:rsidRDefault="00992883" w:rsidP="008D4BF7">
            <w:pPr>
              <w:spacing w:before="0" w:after="0" w:line="240" w:lineRule="auto"/>
              <w:rPr>
                <w:rFonts w:ascii="Calibri" w:hAnsi="Calibri" w:cs="Calibri"/>
                <w:b/>
                <w:bCs/>
                <w:color w:val="008000"/>
                <w:sz w:val="16"/>
                <w:szCs w:val="16"/>
              </w:rPr>
            </w:pPr>
            <w:r w:rsidRPr="008D4BF7">
              <w:rPr>
                <w:rFonts w:ascii="Calibri" w:hAnsi="Calibri" w:cs="Calibri"/>
                <w:b/>
                <w:bCs/>
                <w:color w:val="008000"/>
                <w:sz w:val="16"/>
                <w:szCs w:val="16"/>
              </w:rPr>
              <w:t>Totals</w:t>
            </w:r>
          </w:p>
        </w:tc>
      </w:tr>
      <w:tr w:rsidR="00BF2DBF" w14:paraId="6F1D68C0" w14:textId="77777777" w:rsidTr="00AE3B3F">
        <w:trPr>
          <w:trHeight w:val="288"/>
        </w:trPr>
        <w:tc>
          <w:tcPr>
            <w:tcW w:w="1687" w:type="pct"/>
            <w:tcBorders>
              <w:top w:val="nil"/>
              <w:left w:val="single" w:sz="4" w:space="0" w:color="B5DDDC"/>
              <w:bottom w:val="single" w:sz="4" w:space="0" w:color="B5DDDC"/>
              <w:right w:val="single" w:sz="4" w:space="0" w:color="B5DDDC"/>
            </w:tcBorders>
            <w:shd w:val="clear" w:color="auto" w:fill="D6EAEB"/>
            <w:vAlign w:val="center"/>
            <w:hideMark/>
          </w:tcPr>
          <w:p w14:paraId="6548B48C" w14:textId="26654349" w:rsidR="008D4BF7" w:rsidRPr="008D4BF7" w:rsidRDefault="00992883" w:rsidP="008D4BF7">
            <w:pPr>
              <w:spacing w:before="0" w:after="0" w:line="240" w:lineRule="auto"/>
              <w:rPr>
                <w:rFonts w:ascii="Calibri" w:hAnsi="Calibri" w:cs="Calibri"/>
                <w:color w:val="000000"/>
                <w:sz w:val="16"/>
                <w:szCs w:val="16"/>
              </w:rPr>
            </w:pPr>
            <w:r w:rsidRPr="00E13EA6">
              <w:rPr>
                <w:rFonts w:ascii="Calibri" w:hAnsi="Calibri" w:cs="Calibri"/>
                <w:b/>
                <w:bCs/>
                <w:color w:val="000000"/>
                <w:sz w:val="16"/>
                <w:szCs w:val="16"/>
              </w:rPr>
              <w:t xml:space="preserve">Initial no. of </w:t>
            </w:r>
            <w:r>
              <w:rPr>
                <w:rFonts w:ascii="Calibri" w:hAnsi="Calibri" w:cs="Calibri"/>
                <w:b/>
                <w:bCs/>
                <w:color w:val="000000"/>
                <w:sz w:val="16"/>
                <w:szCs w:val="16"/>
              </w:rPr>
              <w:t>citations</w:t>
            </w:r>
          </w:p>
        </w:tc>
        <w:tc>
          <w:tcPr>
            <w:tcW w:w="662" w:type="pct"/>
            <w:tcBorders>
              <w:top w:val="nil"/>
              <w:left w:val="nil"/>
              <w:bottom w:val="single" w:sz="4" w:space="0" w:color="B5DDDC"/>
              <w:right w:val="single" w:sz="4" w:space="0" w:color="B5DDDC"/>
            </w:tcBorders>
            <w:vAlign w:val="center"/>
            <w:hideMark/>
          </w:tcPr>
          <w:p w14:paraId="31435180" w14:textId="77777777" w:rsidR="008D4BF7" w:rsidRPr="008D4BF7" w:rsidRDefault="00992883" w:rsidP="008D4BF7">
            <w:pPr>
              <w:spacing w:before="0" w:after="0" w:line="240" w:lineRule="auto"/>
              <w:jc w:val="center"/>
              <w:rPr>
                <w:rFonts w:ascii="Calibri" w:hAnsi="Calibri" w:cs="Calibri"/>
                <w:color w:val="000000"/>
                <w:sz w:val="16"/>
                <w:szCs w:val="16"/>
              </w:rPr>
            </w:pPr>
            <w:r w:rsidRPr="008D4BF7">
              <w:rPr>
                <w:rFonts w:ascii="Calibri" w:hAnsi="Calibri" w:cs="Calibri"/>
                <w:color w:val="000000"/>
                <w:sz w:val="16"/>
                <w:szCs w:val="16"/>
              </w:rPr>
              <w:t>5396</w:t>
            </w:r>
          </w:p>
        </w:tc>
        <w:tc>
          <w:tcPr>
            <w:tcW w:w="662" w:type="pct"/>
            <w:tcBorders>
              <w:top w:val="nil"/>
              <w:left w:val="nil"/>
              <w:bottom w:val="single" w:sz="4" w:space="0" w:color="B5DDDC"/>
              <w:right w:val="single" w:sz="4" w:space="0" w:color="B5DDDC"/>
            </w:tcBorders>
            <w:vAlign w:val="center"/>
            <w:hideMark/>
          </w:tcPr>
          <w:p w14:paraId="7E9A71E4" w14:textId="77777777" w:rsidR="008D4BF7" w:rsidRPr="008D4BF7" w:rsidRDefault="00992883" w:rsidP="008D4BF7">
            <w:pPr>
              <w:spacing w:before="0" w:after="0" w:line="240" w:lineRule="auto"/>
              <w:jc w:val="center"/>
              <w:rPr>
                <w:rFonts w:ascii="Calibri" w:hAnsi="Calibri" w:cs="Calibri"/>
                <w:color w:val="000000"/>
                <w:sz w:val="16"/>
                <w:szCs w:val="16"/>
              </w:rPr>
            </w:pPr>
            <w:r w:rsidRPr="008D4BF7">
              <w:rPr>
                <w:rFonts w:ascii="Calibri" w:hAnsi="Calibri" w:cs="Calibri"/>
                <w:color w:val="000000"/>
                <w:sz w:val="16"/>
                <w:szCs w:val="16"/>
              </w:rPr>
              <w:t>1112</w:t>
            </w:r>
          </w:p>
        </w:tc>
        <w:tc>
          <w:tcPr>
            <w:tcW w:w="662" w:type="pct"/>
            <w:tcBorders>
              <w:top w:val="nil"/>
              <w:left w:val="nil"/>
              <w:bottom w:val="single" w:sz="4" w:space="0" w:color="B5DDDC"/>
              <w:right w:val="single" w:sz="4" w:space="0" w:color="B5DDDC"/>
            </w:tcBorders>
            <w:vAlign w:val="center"/>
            <w:hideMark/>
          </w:tcPr>
          <w:p w14:paraId="0610223B" w14:textId="77777777" w:rsidR="008D4BF7" w:rsidRPr="008D4BF7" w:rsidRDefault="00992883" w:rsidP="008D4BF7">
            <w:pPr>
              <w:spacing w:before="0" w:after="0" w:line="240" w:lineRule="auto"/>
              <w:jc w:val="center"/>
              <w:rPr>
                <w:rFonts w:ascii="Calibri" w:hAnsi="Calibri" w:cs="Calibri"/>
                <w:color w:val="000000"/>
                <w:sz w:val="16"/>
                <w:szCs w:val="16"/>
              </w:rPr>
            </w:pPr>
            <w:r w:rsidRPr="008D4BF7">
              <w:rPr>
                <w:rFonts w:ascii="Calibri" w:hAnsi="Calibri" w:cs="Calibri"/>
                <w:color w:val="000000"/>
                <w:sz w:val="16"/>
                <w:szCs w:val="16"/>
              </w:rPr>
              <w:t>633</w:t>
            </w:r>
          </w:p>
        </w:tc>
        <w:tc>
          <w:tcPr>
            <w:tcW w:w="662" w:type="pct"/>
            <w:tcBorders>
              <w:top w:val="nil"/>
              <w:left w:val="nil"/>
              <w:bottom w:val="single" w:sz="4" w:space="0" w:color="B5DDDC"/>
              <w:right w:val="single" w:sz="4" w:space="0" w:color="B5DDDC"/>
            </w:tcBorders>
            <w:vAlign w:val="center"/>
            <w:hideMark/>
          </w:tcPr>
          <w:p w14:paraId="33FDE237" w14:textId="77777777" w:rsidR="008D4BF7" w:rsidRPr="008D4BF7" w:rsidRDefault="00992883" w:rsidP="008D4BF7">
            <w:pPr>
              <w:spacing w:before="0" w:after="0" w:line="240" w:lineRule="auto"/>
              <w:jc w:val="center"/>
              <w:rPr>
                <w:rFonts w:ascii="Calibri" w:hAnsi="Calibri" w:cs="Calibri"/>
                <w:color w:val="000000"/>
                <w:sz w:val="16"/>
                <w:szCs w:val="16"/>
              </w:rPr>
            </w:pPr>
            <w:r w:rsidRPr="008D4BF7">
              <w:rPr>
                <w:rFonts w:ascii="Calibri" w:hAnsi="Calibri" w:cs="Calibri"/>
                <w:color w:val="000000"/>
                <w:sz w:val="16"/>
                <w:szCs w:val="16"/>
              </w:rPr>
              <w:t>240</w:t>
            </w:r>
          </w:p>
        </w:tc>
        <w:tc>
          <w:tcPr>
            <w:tcW w:w="664" w:type="pct"/>
            <w:gridSpan w:val="2"/>
            <w:tcBorders>
              <w:top w:val="nil"/>
              <w:left w:val="nil"/>
              <w:bottom w:val="single" w:sz="4" w:space="0" w:color="B5DDDC"/>
              <w:right w:val="single" w:sz="4" w:space="0" w:color="B5DDDC"/>
            </w:tcBorders>
            <w:vAlign w:val="center"/>
            <w:hideMark/>
          </w:tcPr>
          <w:p w14:paraId="2DDC14F9" w14:textId="77777777" w:rsidR="008D4BF7" w:rsidRPr="008D4BF7" w:rsidRDefault="00992883" w:rsidP="008D4BF7">
            <w:pPr>
              <w:spacing w:before="0" w:after="0" w:line="240" w:lineRule="auto"/>
              <w:jc w:val="center"/>
              <w:rPr>
                <w:rFonts w:ascii="Calibri" w:hAnsi="Calibri" w:cs="Calibri"/>
                <w:color w:val="000000"/>
                <w:sz w:val="16"/>
                <w:szCs w:val="16"/>
              </w:rPr>
            </w:pPr>
            <w:r w:rsidRPr="008D4BF7">
              <w:rPr>
                <w:rFonts w:ascii="Calibri" w:hAnsi="Calibri" w:cs="Calibri"/>
                <w:color w:val="000000"/>
                <w:sz w:val="16"/>
                <w:szCs w:val="16"/>
              </w:rPr>
              <w:t>7381</w:t>
            </w:r>
          </w:p>
        </w:tc>
      </w:tr>
      <w:tr w:rsidR="00BF2DBF" w14:paraId="2BDBB155" w14:textId="77777777" w:rsidTr="00AE3B3F">
        <w:trPr>
          <w:trHeight w:val="408"/>
        </w:trPr>
        <w:tc>
          <w:tcPr>
            <w:tcW w:w="1687" w:type="pct"/>
            <w:tcBorders>
              <w:top w:val="nil"/>
              <w:left w:val="single" w:sz="4" w:space="0" w:color="B5DDDC"/>
              <w:bottom w:val="single" w:sz="4" w:space="0" w:color="B5DDDC"/>
              <w:right w:val="single" w:sz="4" w:space="0" w:color="B5DDDC"/>
            </w:tcBorders>
            <w:shd w:val="clear" w:color="auto" w:fill="D6EAEB"/>
            <w:vAlign w:val="center"/>
            <w:hideMark/>
          </w:tcPr>
          <w:p w14:paraId="564874DA" w14:textId="5BB16643" w:rsidR="008D4BF7" w:rsidRPr="008D4BF7" w:rsidRDefault="00992883" w:rsidP="008D4BF7">
            <w:pPr>
              <w:spacing w:before="0" w:after="0" w:line="240" w:lineRule="auto"/>
              <w:rPr>
                <w:rFonts w:ascii="Calibri" w:hAnsi="Calibri" w:cs="Calibri"/>
                <w:color w:val="000000"/>
                <w:sz w:val="16"/>
                <w:szCs w:val="16"/>
              </w:rPr>
            </w:pPr>
            <w:r w:rsidRPr="00E13EA6">
              <w:rPr>
                <w:rFonts w:ascii="Calibri" w:hAnsi="Calibri" w:cs="Calibri"/>
                <w:b/>
                <w:bCs/>
                <w:color w:val="000000"/>
                <w:sz w:val="16"/>
                <w:szCs w:val="16"/>
              </w:rPr>
              <w:t>Following removal of duplicates (via autotext screening)</w:t>
            </w:r>
          </w:p>
        </w:tc>
        <w:tc>
          <w:tcPr>
            <w:tcW w:w="662" w:type="pct"/>
            <w:tcBorders>
              <w:top w:val="nil"/>
              <w:left w:val="nil"/>
              <w:bottom w:val="single" w:sz="4" w:space="0" w:color="B5DDDC"/>
              <w:right w:val="single" w:sz="4" w:space="0" w:color="B5DDDC"/>
            </w:tcBorders>
            <w:vAlign w:val="center"/>
            <w:hideMark/>
          </w:tcPr>
          <w:p w14:paraId="34B7A6A3" w14:textId="77777777" w:rsidR="008D4BF7" w:rsidRPr="008D4BF7" w:rsidRDefault="00992883" w:rsidP="008D4BF7">
            <w:pPr>
              <w:spacing w:before="0" w:after="0" w:line="240" w:lineRule="auto"/>
              <w:jc w:val="center"/>
              <w:rPr>
                <w:rFonts w:ascii="Calibri" w:hAnsi="Calibri" w:cs="Calibri"/>
                <w:color w:val="000000"/>
                <w:sz w:val="16"/>
                <w:szCs w:val="16"/>
              </w:rPr>
            </w:pPr>
            <w:r w:rsidRPr="008D4BF7">
              <w:rPr>
                <w:rFonts w:ascii="Calibri" w:hAnsi="Calibri" w:cs="Calibri"/>
                <w:color w:val="000000"/>
                <w:sz w:val="16"/>
                <w:szCs w:val="16"/>
              </w:rPr>
              <w:t>1916</w:t>
            </w:r>
          </w:p>
        </w:tc>
        <w:tc>
          <w:tcPr>
            <w:tcW w:w="662" w:type="pct"/>
            <w:tcBorders>
              <w:top w:val="nil"/>
              <w:left w:val="nil"/>
              <w:bottom w:val="single" w:sz="4" w:space="0" w:color="B5DDDC"/>
              <w:right w:val="single" w:sz="4" w:space="0" w:color="B5DDDC"/>
            </w:tcBorders>
            <w:vAlign w:val="center"/>
            <w:hideMark/>
          </w:tcPr>
          <w:p w14:paraId="04809415" w14:textId="77777777" w:rsidR="008D4BF7" w:rsidRPr="008D4BF7" w:rsidRDefault="00992883" w:rsidP="008D4BF7">
            <w:pPr>
              <w:spacing w:before="0" w:after="0" w:line="240" w:lineRule="auto"/>
              <w:jc w:val="center"/>
              <w:rPr>
                <w:rFonts w:ascii="Calibri" w:hAnsi="Calibri" w:cs="Calibri"/>
                <w:color w:val="000000"/>
                <w:sz w:val="16"/>
                <w:szCs w:val="16"/>
              </w:rPr>
            </w:pPr>
            <w:r w:rsidRPr="008D4BF7">
              <w:rPr>
                <w:rFonts w:ascii="Calibri" w:hAnsi="Calibri" w:cs="Calibri"/>
                <w:color w:val="000000"/>
                <w:sz w:val="16"/>
                <w:szCs w:val="16"/>
              </w:rPr>
              <w:t>909</w:t>
            </w:r>
          </w:p>
        </w:tc>
        <w:tc>
          <w:tcPr>
            <w:tcW w:w="662" w:type="pct"/>
            <w:tcBorders>
              <w:top w:val="nil"/>
              <w:left w:val="nil"/>
              <w:bottom w:val="single" w:sz="4" w:space="0" w:color="B5DDDC"/>
              <w:right w:val="single" w:sz="4" w:space="0" w:color="B5DDDC"/>
            </w:tcBorders>
            <w:vAlign w:val="center"/>
            <w:hideMark/>
          </w:tcPr>
          <w:p w14:paraId="53BDAD70" w14:textId="77777777" w:rsidR="008D4BF7" w:rsidRPr="008D4BF7" w:rsidRDefault="00992883" w:rsidP="008D4BF7">
            <w:pPr>
              <w:spacing w:before="0" w:after="0" w:line="240" w:lineRule="auto"/>
              <w:jc w:val="center"/>
              <w:rPr>
                <w:rFonts w:ascii="Calibri" w:hAnsi="Calibri" w:cs="Calibri"/>
                <w:color w:val="000000"/>
                <w:sz w:val="16"/>
                <w:szCs w:val="16"/>
              </w:rPr>
            </w:pPr>
            <w:r w:rsidRPr="008D4BF7">
              <w:rPr>
                <w:rFonts w:ascii="Calibri" w:hAnsi="Calibri" w:cs="Calibri"/>
                <w:color w:val="000000"/>
                <w:sz w:val="16"/>
                <w:szCs w:val="16"/>
              </w:rPr>
              <w:t>566</w:t>
            </w:r>
          </w:p>
        </w:tc>
        <w:tc>
          <w:tcPr>
            <w:tcW w:w="662" w:type="pct"/>
            <w:tcBorders>
              <w:top w:val="nil"/>
              <w:left w:val="nil"/>
              <w:bottom w:val="single" w:sz="4" w:space="0" w:color="B5DDDC"/>
              <w:right w:val="single" w:sz="4" w:space="0" w:color="B5DDDC"/>
            </w:tcBorders>
            <w:vAlign w:val="center"/>
            <w:hideMark/>
          </w:tcPr>
          <w:p w14:paraId="2EB38A4A" w14:textId="77777777" w:rsidR="008D4BF7" w:rsidRPr="008D4BF7" w:rsidRDefault="00992883" w:rsidP="008D4BF7">
            <w:pPr>
              <w:spacing w:before="0" w:after="0" w:line="240" w:lineRule="auto"/>
              <w:jc w:val="center"/>
              <w:rPr>
                <w:rFonts w:ascii="Calibri" w:hAnsi="Calibri" w:cs="Calibri"/>
                <w:color w:val="000000"/>
                <w:sz w:val="16"/>
                <w:szCs w:val="16"/>
              </w:rPr>
            </w:pPr>
            <w:r w:rsidRPr="008D4BF7">
              <w:rPr>
                <w:rFonts w:ascii="Calibri" w:hAnsi="Calibri" w:cs="Calibri"/>
                <w:color w:val="000000"/>
                <w:sz w:val="16"/>
                <w:szCs w:val="16"/>
              </w:rPr>
              <w:t>238</w:t>
            </w:r>
          </w:p>
        </w:tc>
        <w:tc>
          <w:tcPr>
            <w:tcW w:w="664" w:type="pct"/>
            <w:gridSpan w:val="2"/>
            <w:tcBorders>
              <w:top w:val="nil"/>
              <w:left w:val="nil"/>
              <w:bottom w:val="single" w:sz="4" w:space="0" w:color="B5DDDC"/>
              <w:right w:val="single" w:sz="4" w:space="0" w:color="B5DDDC"/>
            </w:tcBorders>
            <w:vAlign w:val="center"/>
            <w:hideMark/>
          </w:tcPr>
          <w:p w14:paraId="38CD023D" w14:textId="77777777" w:rsidR="008D4BF7" w:rsidRPr="008D4BF7" w:rsidRDefault="00992883" w:rsidP="008D4BF7">
            <w:pPr>
              <w:spacing w:before="0" w:after="0" w:line="240" w:lineRule="auto"/>
              <w:jc w:val="center"/>
              <w:rPr>
                <w:rFonts w:ascii="Calibri" w:hAnsi="Calibri" w:cs="Calibri"/>
                <w:color w:val="000000"/>
                <w:sz w:val="16"/>
                <w:szCs w:val="16"/>
              </w:rPr>
            </w:pPr>
            <w:r w:rsidRPr="008D4BF7">
              <w:rPr>
                <w:rFonts w:ascii="Calibri" w:hAnsi="Calibri" w:cs="Calibri"/>
                <w:color w:val="000000"/>
                <w:sz w:val="16"/>
                <w:szCs w:val="16"/>
              </w:rPr>
              <w:t>3629</w:t>
            </w:r>
          </w:p>
        </w:tc>
      </w:tr>
      <w:tr w:rsidR="00BF2DBF" w14:paraId="5BAFF18D" w14:textId="77777777" w:rsidTr="00AE3B3F">
        <w:trPr>
          <w:trHeight w:val="288"/>
        </w:trPr>
        <w:tc>
          <w:tcPr>
            <w:tcW w:w="4360" w:type="pct"/>
            <w:gridSpan w:val="6"/>
            <w:tcBorders>
              <w:top w:val="single" w:sz="4" w:space="0" w:color="B5DDDC"/>
              <w:left w:val="single" w:sz="4" w:space="0" w:color="B5DDDC"/>
              <w:bottom w:val="single" w:sz="4" w:space="0" w:color="B5DDDC"/>
              <w:right w:val="single" w:sz="4" w:space="0" w:color="B5DDDC"/>
            </w:tcBorders>
            <w:shd w:val="clear" w:color="000000" w:fill="D6EAEB"/>
            <w:vAlign w:val="center"/>
            <w:hideMark/>
          </w:tcPr>
          <w:p w14:paraId="262ED52F" w14:textId="7D1A27FD" w:rsidR="008D4BF7" w:rsidRPr="008D4BF7" w:rsidRDefault="00992883" w:rsidP="008D4BF7">
            <w:pPr>
              <w:spacing w:before="0" w:after="0" w:line="240" w:lineRule="auto"/>
              <w:rPr>
                <w:rFonts w:ascii="Calibri" w:hAnsi="Calibri" w:cs="Calibri"/>
                <w:b/>
                <w:bCs/>
                <w:i/>
                <w:iCs/>
                <w:sz w:val="16"/>
                <w:szCs w:val="16"/>
              </w:rPr>
            </w:pPr>
            <w:r w:rsidRPr="008D4BF7">
              <w:rPr>
                <w:rFonts w:ascii="Calibri" w:hAnsi="Calibri" w:cs="Calibri"/>
                <w:b/>
                <w:bCs/>
                <w:i/>
                <w:iCs/>
                <w:sz w:val="16"/>
                <w:szCs w:val="16"/>
              </w:rPr>
              <w:t>Lists combined and between list duplicates removed (via autotext screening</w:t>
            </w:r>
            <w:r>
              <w:rPr>
                <w:rFonts w:ascii="Calibri" w:hAnsi="Calibri" w:cs="Calibri"/>
                <w:b/>
                <w:bCs/>
                <w:i/>
                <w:iCs/>
                <w:sz w:val="16"/>
                <w:szCs w:val="16"/>
              </w:rPr>
              <w:t>)</w:t>
            </w:r>
          </w:p>
        </w:tc>
        <w:tc>
          <w:tcPr>
            <w:tcW w:w="640" w:type="pct"/>
            <w:tcBorders>
              <w:top w:val="nil"/>
              <w:left w:val="nil"/>
              <w:bottom w:val="single" w:sz="4" w:space="0" w:color="B5DDDC"/>
              <w:right w:val="single" w:sz="4" w:space="0" w:color="B5DDDC"/>
            </w:tcBorders>
            <w:shd w:val="clear" w:color="000000" w:fill="D6EAEB"/>
            <w:vAlign w:val="center"/>
            <w:hideMark/>
          </w:tcPr>
          <w:p w14:paraId="6DB5349A" w14:textId="6E0C8135" w:rsidR="00A30FDA" w:rsidRPr="008D4BF7" w:rsidRDefault="00992883" w:rsidP="00A30FDA">
            <w:pPr>
              <w:spacing w:before="0" w:after="0" w:line="240" w:lineRule="auto"/>
              <w:jc w:val="center"/>
              <w:rPr>
                <w:rFonts w:ascii="Calibri" w:hAnsi="Calibri" w:cs="Calibri"/>
                <w:color w:val="000000"/>
                <w:sz w:val="16"/>
                <w:szCs w:val="16"/>
              </w:rPr>
            </w:pPr>
            <w:r w:rsidRPr="008D4BF7">
              <w:rPr>
                <w:rFonts w:ascii="Calibri" w:hAnsi="Calibri" w:cs="Calibri"/>
                <w:color w:val="000000"/>
                <w:sz w:val="16"/>
                <w:szCs w:val="16"/>
              </w:rPr>
              <w:t>256</w:t>
            </w:r>
            <w:r>
              <w:rPr>
                <w:rFonts w:ascii="Calibri" w:hAnsi="Calibri" w:cs="Calibri"/>
                <w:color w:val="000000"/>
                <w:sz w:val="16"/>
                <w:szCs w:val="16"/>
              </w:rPr>
              <w:t>3</w:t>
            </w:r>
          </w:p>
        </w:tc>
      </w:tr>
    </w:tbl>
    <w:p w14:paraId="3A181D52" w14:textId="07BA5581" w:rsidR="000C4200" w:rsidRPr="00071572" w:rsidRDefault="00992883" w:rsidP="004B6D5F">
      <w:pPr>
        <w:pStyle w:val="Heading3"/>
        <w:rPr>
          <w:color w:val="auto"/>
        </w:rPr>
      </w:pPr>
      <w:bookmarkStart w:id="335" w:name="_Toc106901023"/>
      <w:r w:rsidRPr="00071572">
        <w:rPr>
          <w:color w:val="auto"/>
        </w:rPr>
        <w:t>Screening process and PRISMA diagram</w:t>
      </w:r>
      <w:bookmarkEnd w:id="335"/>
    </w:p>
    <w:p w14:paraId="2C3D97C3" w14:textId="77777777" w:rsidR="00A30158" w:rsidRPr="00071572" w:rsidRDefault="00992883" w:rsidP="0086564E">
      <w:r w:rsidRPr="00071572">
        <w:t xml:space="preserve">All citations retrieved from the literature search were downloaded from the source database as CSV formatted files (i.e. comma separated values).  These files were imported into </w:t>
      </w:r>
      <w:r w:rsidR="0001200B" w:rsidRPr="00071572">
        <w:t xml:space="preserve">a </w:t>
      </w:r>
      <w:r w:rsidRPr="00071572">
        <w:t>bibliographic database using the Zotero bibliographic software program which was used to manage the</w:t>
      </w:r>
      <w:r w:rsidR="0001200B" w:rsidRPr="00071572">
        <w:t xml:space="preserve"> citations and assisted in generating citation records in a standard format.  Standard format CSV files were exported from Zotero to </w:t>
      </w:r>
      <w:r w:rsidRPr="00071572">
        <w:t xml:space="preserve">Microsoft Excel </w:t>
      </w:r>
      <w:r w:rsidR="0001200B" w:rsidRPr="00071572">
        <w:t xml:space="preserve">which </w:t>
      </w:r>
      <w:r w:rsidRPr="00071572">
        <w:t xml:space="preserve">was used for sorting and filtering citations based on relevance. </w:t>
      </w:r>
    </w:p>
    <w:p w14:paraId="5FA4E479" w14:textId="7BC79881" w:rsidR="00375518" w:rsidRDefault="00992883" w:rsidP="0086564E">
      <w:bookmarkStart w:id="336" w:name="_Hlk91086858"/>
      <w:r w:rsidRPr="00071572">
        <w:t>The combined list of citations from the literature search, after removal of duplicates was subjected to an iterative screening process via a number of steps</w:t>
      </w:r>
      <w:r w:rsidR="00071572" w:rsidRPr="00071572">
        <w:t xml:space="preserve"> (</w:t>
      </w:r>
      <w:r w:rsidR="00071572" w:rsidRPr="00071572">
        <w:fldChar w:fldCharType="begin"/>
      </w:r>
      <w:r w:rsidR="00071572" w:rsidRPr="00071572">
        <w:instrText xml:space="preserve"> REF _Ref70940664 \h </w:instrText>
      </w:r>
      <w:r w:rsidR="00071572" w:rsidRPr="00071572">
        <w:fldChar w:fldCharType="separate"/>
      </w:r>
      <w:r w:rsidR="00667879">
        <w:t xml:space="preserve">Table </w:t>
      </w:r>
      <w:r w:rsidR="00667879">
        <w:rPr>
          <w:noProof/>
        </w:rPr>
        <w:t>3</w:t>
      </w:r>
      <w:r w:rsidR="00667879">
        <w:noBreakHyphen/>
      </w:r>
      <w:r w:rsidR="00667879">
        <w:rPr>
          <w:noProof/>
        </w:rPr>
        <w:t>4</w:t>
      </w:r>
      <w:r w:rsidR="00071572" w:rsidRPr="00071572">
        <w:fldChar w:fldCharType="end"/>
      </w:r>
      <w:r w:rsidR="00071572" w:rsidRPr="00071572">
        <w:t>)</w:t>
      </w:r>
      <w:r w:rsidRPr="00071572">
        <w:t>. The first steps involved screening titles for relevancy and exclusion of non-OECD citations.  At this stage</w:t>
      </w:r>
      <w:r w:rsidR="00071572" w:rsidRPr="00071572">
        <w:t>,</w:t>
      </w:r>
      <w:r w:rsidRPr="00071572">
        <w:t xml:space="preserve"> an additional 29 citations were added from lists supplied by the </w:t>
      </w:r>
      <w:r w:rsidR="0035267D">
        <w:t>Committee</w:t>
      </w:r>
      <w:r w:rsidRPr="00071572">
        <w:t xml:space="preserve">.  The next screening stages involved </w:t>
      </w:r>
      <w:r w:rsidR="00071572" w:rsidRPr="00071572">
        <w:t>removal of non-Australian studies that were cited in the key reviews, or were non-Australian studies addressing a topic explicitly addressed in the key reviews</w:t>
      </w:r>
      <w:bookmarkEnd w:id="336"/>
      <w:r w:rsidR="006F0068">
        <w:t xml:space="preserve"> (</w:t>
      </w:r>
      <w:r w:rsidR="006F0068">
        <w:fldChar w:fldCharType="begin"/>
      </w:r>
      <w:r w:rsidR="006F0068">
        <w:instrText xml:space="preserve"> REF _Ref88749044 \h </w:instrText>
      </w:r>
      <w:r w:rsidR="006F0068">
        <w:fldChar w:fldCharType="separate"/>
      </w:r>
      <w:r w:rsidR="00667879">
        <w:t xml:space="preserve">Table </w:t>
      </w:r>
      <w:r w:rsidR="00667879">
        <w:rPr>
          <w:noProof/>
        </w:rPr>
        <w:t>3</w:t>
      </w:r>
      <w:r w:rsidR="00667879">
        <w:noBreakHyphen/>
      </w:r>
      <w:r w:rsidR="00667879">
        <w:rPr>
          <w:noProof/>
        </w:rPr>
        <w:t>3</w:t>
      </w:r>
      <w:r w:rsidR="006F0068">
        <w:fldChar w:fldCharType="end"/>
      </w:r>
      <w:r w:rsidR="006F0068">
        <w:t>)</w:t>
      </w:r>
      <w:r w:rsidR="00071572" w:rsidRPr="00071572">
        <w:t xml:space="preserve">.  These and other reasons for exclusion are given in </w:t>
      </w:r>
      <w:r w:rsidR="004D6BAF" w:rsidRPr="00071572">
        <w:fldChar w:fldCharType="begin"/>
      </w:r>
      <w:r w:rsidR="004D6BAF" w:rsidRPr="00071572">
        <w:instrText xml:space="preserve"> REF _Ref70940664 \h </w:instrText>
      </w:r>
      <w:r w:rsidR="004D6BAF" w:rsidRPr="00071572">
        <w:fldChar w:fldCharType="separate"/>
      </w:r>
      <w:r w:rsidR="00667879">
        <w:t xml:space="preserve">Table </w:t>
      </w:r>
      <w:r w:rsidR="00667879">
        <w:rPr>
          <w:noProof/>
        </w:rPr>
        <w:t>3</w:t>
      </w:r>
      <w:r w:rsidR="00667879">
        <w:noBreakHyphen/>
      </w:r>
      <w:r w:rsidR="00667879">
        <w:rPr>
          <w:noProof/>
        </w:rPr>
        <w:t>4</w:t>
      </w:r>
      <w:r w:rsidR="004D6BAF" w:rsidRPr="00071572">
        <w:fldChar w:fldCharType="end"/>
      </w:r>
      <w:r w:rsidR="005135C7" w:rsidRPr="00071572">
        <w:t xml:space="preserve"> and the process is summarised graphically in </w:t>
      </w:r>
      <w:r w:rsidR="005135C7" w:rsidRPr="00071572">
        <w:fldChar w:fldCharType="begin"/>
      </w:r>
      <w:r w:rsidR="005135C7" w:rsidRPr="00071572">
        <w:instrText xml:space="preserve"> REF _Ref70940740 \h </w:instrText>
      </w:r>
      <w:r w:rsidR="005135C7" w:rsidRPr="00071572">
        <w:fldChar w:fldCharType="separate"/>
      </w:r>
      <w:r w:rsidR="00667879">
        <w:t xml:space="preserve">Figure </w:t>
      </w:r>
      <w:r w:rsidR="00667879">
        <w:rPr>
          <w:noProof/>
        </w:rPr>
        <w:t>3</w:t>
      </w:r>
      <w:r w:rsidR="00667879">
        <w:noBreakHyphen/>
      </w:r>
      <w:r w:rsidR="00667879">
        <w:rPr>
          <w:noProof/>
        </w:rPr>
        <w:t>2</w:t>
      </w:r>
      <w:r w:rsidR="005135C7" w:rsidRPr="00071572">
        <w:fldChar w:fldCharType="end"/>
      </w:r>
      <w:r w:rsidR="005135C7" w:rsidRPr="00071572">
        <w:t>.</w:t>
      </w:r>
    </w:p>
    <w:p w14:paraId="048E5D96" w14:textId="16EDE1DB" w:rsidR="006F0068" w:rsidRDefault="00992883" w:rsidP="006F0068">
      <w:pPr>
        <w:pStyle w:val="Caption"/>
      </w:pPr>
      <w:bookmarkStart w:id="337" w:name="_Ref88749044"/>
      <w:bookmarkStart w:id="338" w:name="_Toc106900979"/>
      <w:r>
        <w:t xml:space="preserve">Table </w:t>
      </w:r>
      <w:r w:rsidR="00B438A3">
        <w:fldChar w:fldCharType="begin"/>
      </w:r>
      <w:r>
        <w:instrText xml:space="preserve"> STYLEREF 1 \s </w:instrText>
      </w:r>
      <w:r w:rsidR="00B438A3">
        <w:fldChar w:fldCharType="separate"/>
      </w:r>
      <w:r w:rsidR="00667879">
        <w:rPr>
          <w:noProof/>
        </w:rPr>
        <w:t>3</w:t>
      </w:r>
      <w:r w:rsidR="00B438A3">
        <w:rPr>
          <w:noProof/>
        </w:rPr>
        <w:fldChar w:fldCharType="end"/>
      </w:r>
      <w:r w:rsidR="00D35187">
        <w:noBreakHyphen/>
      </w:r>
      <w:r w:rsidR="00B438A3">
        <w:fldChar w:fldCharType="begin"/>
      </w:r>
      <w:r>
        <w:instrText xml:space="preserve"> SEQ Table \* ARABIC \s 1 </w:instrText>
      </w:r>
      <w:r w:rsidR="00B438A3">
        <w:fldChar w:fldCharType="separate"/>
      </w:r>
      <w:r w:rsidR="00667879">
        <w:rPr>
          <w:noProof/>
        </w:rPr>
        <w:t>3</w:t>
      </w:r>
      <w:r w:rsidR="00B438A3">
        <w:rPr>
          <w:noProof/>
        </w:rPr>
        <w:fldChar w:fldCharType="end"/>
      </w:r>
      <w:bookmarkEnd w:id="337"/>
      <w:r>
        <w:t>. Topics explicitly addressed in key reviews</w:t>
      </w:r>
      <w:bookmarkEnd w:id="338"/>
    </w:p>
    <w:tbl>
      <w:tblPr>
        <w:tblStyle w:val="DefaultTableStyle1"/>
        <w:tblW w:w="5000" w:type="pct"/>
        <w:tblCellMar>
          <w:left w:w="57" w:type="dxa"/>
          <w:right w:w="57" w:type="dxa"/>
        </w:tblCellMar>
        <w:tblLook w:val="04A0" w:firstRow="1" w:lastRow="0" w:firstColumn="1" w:lastColumn="0" w:noHBand="0" w:noVBand="1"/>
      </w:tblPr>
      <w:tblGrid>
        <w:gridCol w:w="5650"/>
        <w:gridCol w:w="1993"/>
      </w:tblGrid>
      <w:tr w:rsidR="00BF2DBF" w14:paraId="0E757AF9" w14:textId="77777777" w:rsidTr="00BF2D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78" w:type="pct"/>
            <w:noWrap/>
            <w:hideMark/>
          </w:tcPr>
          <w:p w14:paraId="64A8F8C4" w14:textId="77777777" w:rsidR="006F0068" w:rsidRPr="006F0068" w:rsidRDefault="00992883" w:rsidP="006F0068">
            <w:pPr>
              <w:spacing w:before="20" w:after="20" w:line="240" w:lineRule="auto"/>
              <w:jc w:val="left"/>
              <w:rPr>
                <w:rFonts w:ascii="Calibri" w:hAnsi="Calibri" w:cs="Calibri"/>
                <w:szCs w:val="16"/>
              </w:rPr>
            </w:pPr>
            <w:r w:rsidRPr="006F0068">
              <w:rPr>
                <w:rFonts w:ascii="Calibri" w:hAnsi="Calibri" w:cs="Calibri"/>
                <w:szCs w:val="16"/>
              </w:rPr>
              <w:t>Topic</w:t>
            </w:r>
          </w:p>
        </w:tc>
        <w:tc>
          <w:tcPr>
            <w:tcW w:w="1322" w:type="pct"/>
            <w:noWrap/>
            <w:hideMark/>
          </w:tcPr>
          <w:p w14:paraId="415C56A9" w14:textId="77777777" w:rsidR="006F0068" w:rsidRPr="006F0068" w:rsidRDefault="00992883" w:rsidP="006F0068">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Cs w:val="16"/>
              </w:rPr>
            </w:pPr>
            <w:r w:rsidRPr="006F0068">
              <w:rPr>
                <w:rFonts w:ascii="Calibri" w:hAnsi="Calibri" w:cs="Calibri"/>
                <w:szCs w:val="16"/>
              </w:rPr>
              <w:t>Key review document</w:t>
            </w:r>
          </w:p>
        </w:tc>
      </w:tr>
      <w:tr w:rsidR="00BF2DBF" w14:paraId="414CFE5A" w14:textId="77777777" w:rsidTr="00BF2DBF">
        <w:tc>
          <w:tcPr>
            <w:cnfStyle w:val="001000000000" w:firstRow="0" w:lastRow="0" w:firstColumn="1" w:lastColumn="0" w:oddVBand="0" w:evenVBand="0" w:oddHBand="0" w:evenHBand="0" w:firstRowFirstColumn="0" w:firstRowLastColumn="0" w:lastRowFirstColumn="0" w:lastRowLastColumn="0"/>
            <w:tcW w:w="3678" w:type="pct"/>
            <w:noWrap/>
            <w:hideMark/>
          </w:tcPr>
          <w:p w14:paraId="4BFB534F" w14:textId="77777777" w:rsidR="006F0068" w:rsidRPr="006F0068" w:rsidRDefault="00992883" w:rsidP="006F0068">
            <w:pPr>
              <w:spacing w:before="20" w:after="20" w:line="240" w:lineRule="auto"/>
              <w:rPr>
                <w:rFonts w:ascii="Calibri" w:hAnsi="Calibri" w:cs="Calibri"/>
                <w:color w:val="000000"/>
                <w:szCs w:val="16"/>
              </w:rPr>
            </w:pPr>
            <w:r w:rsidRPr="006F0068">
              <w:rPr>
                <w:rFonts w:ascii="Calibri" w:hAnsi="Calibri" w:cs="Calibri"/>
                <w:color w:val="000000"/>
                <w:szCs w:val="16"/>
              </w:rPr>
              <w:t>Emerging/wider issue - antimicrobial resistance (AMR)</w:t>
            </w:r>
          </w:p>
        </w:tc>
        <w:tc>
          <w:tcPr>
            <w:tcW w:w="1322" w:type="pct"/>
            <w:noWrap/>
            <w:hideMark/>
          </w:tcPr>
          <w:p w14:paraId="03B7E807" w14:textId="77777777" w:rsidR="006F0068" w:rsidRPr="006F0068" w:rsidRDefault="00992883" w:rsidP="006F006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6F0068">
              <w:rPr>
                <w:rFonts w:ascii="Calibri" w:hAnsi="Calibri" w:cs="Calibri"/>
                <w:color w:val="000000"/>
                <w:szCs w:val="16"/>
              </w:rPr>
              <w:t>WHO 2018</w:t>
            </w:r>
          </w:p>
        </w:tc>
      </w:tr>
      <w:tr w:rsidR="00BF2DBF" w14:paraId="799CE18A" w14:textId="77777777" w:rsidTr="00BF2DBF">
        <w:tc>
          <w:tcPr>
            <w:cnfStyle w:val="001000000000" w:firstRow="0" w:lastRow="0" w:firstColumn="1" w:lastColumn="0" w:oddVBand="0" w:evenVBand="0" w:oddHBand="0" w:evenHBand="0" w:firstRowFirstColumn="0" w:firstRowLastColumn="0" w:lastRowFirstColumn="0" w:lastRowLastColumn="0"/>
            <w:tcW w:w="3678" w:type="pct"/>
            <w:noWrap/>
            <w:hideMark/>
          </w:tcPr>
          <w:p w14:paraId="41C6AA2C" w14:textId="2D9369B2" w:rsidR="006F0068" w:rsidRPr="006F0068" w:rsidRDefault="00992883" w:rsidP="006F0068">
            <w:pPr>
              <w:spacing w:before="20" w:after="20" w:line="240" w:lineRule="auto"/>
              <w:rPr>
                <w:rFonts w:ascii="Calibri" w:hAnsi="Calibri" w:cs="Calibri"/>
                <w:color w:val="000000"/>
                <w:szCs w:val="16"/>
              </w:rPr>
            </w:pPr>
            <w:r w:rsidRPr="006F0068">
              <w:rPr>
                <w:rFonts w:ascii="Calibri" w:hAnsi="Calibri" w:cs="Calibri"/>
                <w:color w:val="000000"/>
                <w:szCs w:val="16"/>
              </w:rPr>
              <w:t xml:space="preserve">Faecal Indicator Organism (FIO) </w:t>
            </w:r>
            <w:r w:rsidR="00EA2716" w:rsidRPr="00EA2716">
              <w:rPr>
                <w:rFonts w:ascii="Calibri" w:hAnsi="Calibri" w:cs="Calibri"/>
                <w:i/>
                <w:iCs/>
                <w:color w:val="000000"/>
                <w:szCs w:val="16"/>
              </w:rPr>
              <w:t>E. coli</w:t>
            </w:r>
          </w:p>
        </w:tc>
        <w:tc>
          <w:tcPr>
            <w:tcW w:w="1322" w:type="pct"/>
            <w:noWrap/>
            <w:hideMark/>
          </w:tcPr>
          <w:p w14:paraId="7D7B2DE7" w14:textId="77777777" w:rsidR="006F0068" w:rsidRPr="006F0068" w:rsidRDefault="00992883" w:rsidP="006F006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6F0068">
              <w:rPr>
                <w:rFonts w:ascii="Calibri" w:hAnsi="Calibri" w:cs="Calibri"/>
                <w:color w:val="000000"/>
                <w:szCs w:val="16"/>
              </w:rPr>
              <w:t>WHO 2018</w:t>
            </w:r>
          </w:p>
        </w:tc>
      </w:tr>
      <w:tr w:rsidR="00BF2DBF" w14:paraId="324A5692" w14:textId="77777777" w:rsidTr="00BF2DBF">
        <w:tc>
          <w:tcPr>
            <w:cnfStyle w:val="001000000000" w:firstRow="0" w:lastRow="0" w:firstColumn="1" w:lastColumn="0" w:oddVBand="0" w:evenVBand="0" w:oddHBand="0" w:evenHBand="0" w:firstRowFirstColumn="0" w:firstRowLastColumn="0" w:lastRowFirstColumn="0" w:lastRowLastColumn="0"/>
            <w:tcW w:w="3678" w:type="pct"/>
            <w:noWrap/>
            <w:hideMark/>
          </w:tcPr>
          <w:p w14:paraId="12855742" w14:textId="77777777" w:rsidR="006F0068" w:rsidRPr="006F0068" w:rsidRDefault="00992883" w:rsidP="006F0068">
            <w:pPr>
              <w:spacing w:before="20" w:after="20" w:line="240" w:lineRule="auto"/>
              <w:rPr>
                <w:rFonts w:ascii="Calibri" w:hAnsi="Calibri" w:cs="Calibri"/>
                <w:color w:val="000000"/>
                <w:szCs w:val="16"/>
              </w:rPr>
            </w:pPr>
            <w:r w:rsidRPr="006F0068">
              <w:rPr>
                <w:rFonts w:ascii="Calibri" w:hAnsi="Calibri" w:cs="Calibri"/>
                <w:color w:val="000000"/>
                <w:szCs w:val="16"/>
              </w:rPr>
              <w:t>FIO enterococci</w:t>
            </w:r>
          </w:p>
        </w:tc>
        <w:tc>
          <w:tcPr>
            <w:tcW w:w="1322" w:type="pct"/>
            <w:noWrap/>
            <w:hideMark/>
          </w:tcPr>
          <w:p w14:paraId="207136A7" w14:textId="77777777" w:rsidR="006F0068" w:rsidRPr="006F0068" w:rsidRDefault="00992883" w:rsidP="006F006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6F0068">
              <w:rPr>
                <w:rFonts w:ascii="Calibri" w:hAnsi="Calibri" w:cs="Calibri"/>
                <w:color w:val="000000"/>
                <w:szCs w:val="16"/>
              </w:rPr>
              <w:t>WHO 2018</w:t>
            </w:r>
          </w:p>
        </w:tc>
      </w:tr>
      <w:tr w:rsidR="00BF2DBF" w14:paraId="03BA4812" w14:textId="77777777" w:rsidTr="00BF2DBF">
        <w:tc>
          <w:tcPr>
            <w:cnfStyle w:val="001000000000" w:firstRow="0" w:lastRow="0" w:firstColumn="1" w:lastColumn="0" w:oddVBand="0" w:evenVBand="0" w:oddHBand="0" w:evenHBand="0" w:firstRowFirstColumn="0" w:firstRowLastColumn="0" w:lastRowFirstColumn="0" w:lastRowLastColumn="0"/>
            <w:tcW w:w="3678" w:type="pct"/>
            <w:noWrap/>
            <w:hideMark/>
          </w:tcPr>
          <w:p w14:paraId="68E7F7D4" w14:textId="77777777" w:rsidR="006F0068" w:rsidRPr="006F0068" w:rsidRDefault="00992883" w:rsidP="006F0068">
            <w:pPr>
              <w:spacing w:before="20" w:after="20" w:line="240" w:lineRule="auto"/>
              <w:rPr>
                <w:rFonts w:ascii="Calibri" w:hAnsi="Calibri" w:cs="Calibri"/>
                <w:color w:val="000000"/>
                <w:szCs w:val="16"/>
              </w:rPr>
            </w:pPr>
            <w:r w:rsidRPr="006F0068">
              <w:rPr>
                <w:rFonts w:ascii="Calibri" w:hAnsi="Calibri" w:cs="Calibri"/>
                <w:color w:val="000000"/>
                <w:szCs w:val="16"/>
              </w:rPr>
              <w:t>Microbial Source Tracking (MST)</w:t>
            </w:r>
          </w:p>
        </w:tc>
        <w:tc>
          <w:tcPr>
            <w:tcW w:w="1322" w:type="pct"/>
            <w:noWrap/>
            <w:hideMark/>
          </w:tcPr>
          <w:p w14:paraId="261B6339" w14:textId="77777777" w:rsidR="006F0068" w:rsidRPr="006F0068" w:rsidRDefault="00992883" w:rsidP="006F006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6F0068">
              <w:rPr>
                <w:rFonts w:ascii="Calibri" w:hAnsi="Calibri" w:cs="Calibri"/>
                <w:color w:val="000000"/>
                <w:szCs w:val="16"/>
              </w:rPr>
              <w:t>US EPA 2017</w:t>
            </w:r>
          </w:p>
        </w:tc>
      </w:tr>
      <w:tr w:rsidR="00BF2DBF" w14:paraId="2B38F09E" w14:textId="77777777" w:rsidTr="00BF2DBF">
        <w:tc>
          <w:tcPr>
            <w:cnfStyle w:val="001000000000" w:firstRow="0" w:lastRow="0" w:firstColumn="1" w:lastColumn="0" w:oddVBand="0" w:evenVBand="0" w:oddHBand="0" w:evenHBand="0" w:firstRowFirstColumn="0" w:firstRowLastColumn="0" w:lastRowFirstColumn="0" w:lastRowLastColumn="0"/>
            <w:tcW w:w="3678" w:type="pct"/>
            <w:noWrap/>
            <w:hideMark/>
          </w:tcPr>
          <w:p w14:paraId="1C6B7D29" w14:textId="77777777" w:rsidR="006F0068" w:rsidRPr="006F0068" w:rsidRDefault="00992883" w:rsidP="006F0068">
            <w:pPr>
              <w:spacing w:before="20" w:after="20" w:line="240" w:lineRule="auto"/>
              <w:rPr>
                <w:rFonts w:ascii="Calibri" w:hAnsi="Calibri" w:cs="Calibri"/>
                <w:color w:val="000000"/>
                <w:szCs w:val="16"/>
              </w:rPr>
            </w:pPr>
            <w:r w:rsidRPr="006F0068">
              <w:rPr>
                <w:rFonts w:ascii="Calibri" w:hAnsi="Calibri" w:cs="Calibri"/>
                <w:color w:val="000000"/>
                <w:szCs w:val="16"/>
              </w:rPr>
              <w:t>MST methods</w:t>
            </w:r>
          </w:p>
        </w:tc>
        <w:tc>
          <w:tcPr>
            <w:tcW w:w="1322" w:type="pct"/>
            <w:noWrap/>
            <w:hideMark/>
          </w:tcPr>
          <w:p w14:paraId="62AD3E39" w14:textId="77777777" w:rsidR="006F0068" w:rsidRPr="006F0068" w:rsidRDefault="00992883" w:rsidP="006F006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6F0068">
              <w:rPr>
                <w:rFonts w:ascii="Calibri" w:hAnsi="Calibri" w:cs="Calibri"/>
                <w:color w:val="000000"/>
                <w:szCs w:val="16"/>
              </w:rPr>
              <w:t>US EPA 2017</w:t>
            </w:r>
          </w:p>
        </w:tc>
      </w:tr>
      <w:tr w:rsidR="00BF2DBF" w14:paraId="121090C3" w14:textId="77777777" w:rsidTr="00BF2DBF">
        <w:tc>
          <w:tcPr>
            <w:cnfStyle w:val="001000000000" w:firstRow="0" w:lastRow="0" w:firstColumn="1" w:lastColumn="0" w:oddVBand="0" w:evenVBand="0" w:oddHBand="0" w:evenHBand="0" w:firstRowFirstColumn="0" w:firstRowLastColumn="0" w:lastRowFirstColumn="0" w:lastRowLastColumn="0"/>
            <w:tcW w:w="3678" w:type="pct"/>
            <w:noWrap/>
            <w:hideMark/>
          </w:tcPr>
          <w:p w14:paraId="4273A40E" w14:textId="77777777" w:rsidR="006F0068" w:rsidRPr="006F0068" w:rsidRDefault="00992883" w:rsidP="006F0068">
            <w:pPr>
              <w:spacing w:before="20" w:after="20" w:line="240" w:lineRule="auto"/>
              <w:rPr>
                <w:rFonts w:ascii="Calibri" w:hAnsi="Calibri" w:cs="Calibri"/>
                <w:color w:val="000000"/>
                <w:szCs w:val="16"/>
              </w:rPr>
            </w:pPr>
            <w:r w:rsidRPr="006F0068">
              <w:rPr>
                <w:rFonts w:ascii="Calibri" w:hAnsi="Calibri" w:cs="Calibri"/>
                <w:color w:val="000000"/>
                <w:szCs w:val="16"/>
              </w:rPr>
              <w:t>MST methods, Quantitative PCR (qPCR) for FIB</w:t>
            </w:r>
          </w:p>
        </w:tc>
        <w:tc>
          <w:tcPr>
            <w:tcW w:w="1322" w:type="pct"/>
            <w:noWrap/>
            <w:hideMark/>
          </w:tcPr>
          <w:p w14:paraId="696991F0" w14:textId="77777777" w:rsidR="006F0068" w:rsidRPr="006F0068" w:rsidRDefault="00992883" w:rsidP="006F006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6F0068">
              <w:rPr>
                <w:rFonts w:ascii="Calibri" w:hAnsi="Calibri" w:cs="Calibri"/>
                <w:color w:val="000000"/>
                <w:szCs w:val="16"/>
              </w:rPr>
              <w:t>US EPA 2017</w:t>
            </w:r>
          </w:p>
        </w:tc>
      </w:tr>
      <w:tr w:rsidR="00BF2DBF" w14:paraId="7F407C6D" w14:textId="77777777" w:rsidTr="00BF2DBF">
        <w:tc>
          <w:tcPr>
            <w:cnfStyle w:val="001000000000" w:firstRow="0" w:lastRow="0" w:firstColumn="1" w:lastColumn="0" w:oddVBand="0" w:evenVBand="0" w:oddHBand="0" w:evenHBand="0" w:firstRowFirstColumn="0" w:firstRowLastColumn="0" w:lastRowFirstColumn="0" w:lastRowLastColumn="0"/>
            <w:tcW w:w="3678" w:type="pct"/>
            <w:noWrap/>
            <w:hideMark/>
          </w:tcPr>
          <w:p w14:paraId="208E43E3" w14:textId="77777777" w:rsidR="006F0068" w:rsidRPr="006F0068" w:rsidRDefault="00992883" w:rsidP="006F0068">
            <w:pPr>
              <w:spacing w:before="20" w:after="20" w:line="240" w:lineRule="auto"/>
              <w:rPr>
                <w:rFonts w:ascii="Calibri" w:hAnsi="Calibri" w:cs="Calibri"/>
                <w:color w:val="000000"/>
                <w:szCs w:val="16"/>
              </w:rPr>
            </w:pPr>
            <w:r w:rsidRPr="006F0068">
              <w:rPr>
                <w:rFonts w:ascii="Calibri" w:hAnsi="Calibri" w:cs="Calibri"/>
                <w:color w:val="000000"/>
                <w:szCs w:val="16"/>
              </w:rPr>
              <w:t>QMRA</w:t>
            </w:r>
          </w:p>
        </w:tc>
        <w:tc>
          <w:tcPr>
            <w:tcW w:w="1322" w:type="pct"/>
            <w:noWrap/>
            <w:hideMark/>
          </w:tcPr>
          <w:p w14:paraId="0CCF140A" w14:textId="77777777" w:rsidR="006F0068" w:rsidRPr="006F0068" w:rsidRDefault="00992883" w:rsidP="006F006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6F0068">
              <w:rPr>
                <w:rFonts w:ascii="Calibri" w:hAnsi="Calibri" w:cs="Calibri"/>
                <w:color w:val="000000"/>
                <w:szCs w:val="16"/>
              </w:rPr>
              <w:t>US EPA 2017, WHO 2018</w:t>
            </w:r>
          </w:p>
        </w:tc>
      </w:tr>
      <w:tr w:rsidR="00BF2DBF" w14:paraId="15BE8D6B" w14:textId="77777777" w:rsidTr="00BF2DBF">
        <w:tc>
          <w:tcPr>
            <w:cnfStyle w:val="001000000000" w:firstRow="0" w:lastRow="0" w:firstColumn="1" w:lastColumn="0" w:oddVBand="0" w:evenVBand="0" w:oddHBand="0" w:evenHBand="0" w:firstRowFirstColumn="0" w:firstRowLastColumn="0" w:lastRowFirstColumn="0" w:lastRowLastColumn="0"/>
            <w:tcW w:w="3678" w:type="pct"/>
            <w:noWrap/>
            <w:hideMark/>
          </w:tcPr>
          <w:p w14:paraId="67F255A9" w14:textId="77777777" w:rsidR="006F0068" w:rsidRPr="006F0068" w:rsidRDefault="00992883" w:rsidP="006F0068">
            <w:pPr>
              <w:spacing w:before="20" w:after="20" w:line="240" w:lineRule="auto"/>
              <w:rPr>
                <w:rFonts w:ascii="Calibri" w:hAnsi="Calibri" w:cs="Calibri"/>
                <w:color w:val="000000"/>
                <w:szCs w:val="16"/>
              </w:rPr>
            </w:pPr>
            <w:r w:rsidRPr="006F0068">
              <w:rPr>
                <w:rFonts w:ascii="Calibri" w:hAnsi="Calibri" w:cs="Calibri"/>
                <w:color w:val="000000"/>
                <w:szCs w:val="16"/>
              </w:rPr>
              <w:t>qPCR methods</w:t>
            </w:r>
          </w:p>
        </w:tc>
        <w:tc>
          <w:tcPr>
            <w:tcW w:w="1322" w:type="pct"/>
            <w:noWrap/>
            <w:hideMark/>
          </w:tcPr>
          <w:p w14:paraId="56CD1C2B" w14:textId="77777777" w:rsidR="006F0068" w:rsidRPr="006F0068" w:rsidRDefault="00992883" w:rsidP="006F006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6F0068">
              <w:rPr>
                <w:rFonts w:ascii="Calibri" w:hAnsi="Calibri" w:cs="Calibri"/>
                <w:color w:val="000000"/>
                <w:szCs w:val="16"/>
              </w:rPr>
              <w:t>US EPA 2017</w:t>
            </w:r>
          </w:p>
        </w:tc>
      </w:tr>
      <w:tr w:rsidR="00BF2DBF" w14:paraId="54D38C50" w14:textId="77777777" w:rsidTr="00BF2DBF">
        <w:tc>
          <w:tcPr>
            <w:cnfStyle w:val="001000000000" w:firstRow="0" w:lastRow="0" w:firstColumn="1" w:lastColumn="0" w:oddVBand="0" w:evenVBand="0" w:oddHBand="0" w:evenHBand="0" w:firstRowFirstColumn="0" w:firstRowLastColumn="0" w:lastRowFirstColumn="0" w:lastRowLastColumn="0"/>
            <w:tcW w:w="3678" w:type="pct"/>
            <w:noWrap/>
            <w:hideMark/>
          </w:tcPr>
          <w:p w14:paraId="4A43F5A5" w14:textId="3086CDC2" w:rsidR="006F0068" w:rsidRPr="006F0068" w:rsidRDefault="00992883" w:rsidP="006F0068">
            <w:pPr>
              <w:spacing w:before="20" w:after="20" w:line="240" w:lineRule="auto"/>
              <w:rPr>
                <w:rFonts w:ascii="Calibri" w:hAnsi="Calibri" w:cs="Calibri"/>
                <w:color w:val="000000"/>
                <w:szCs w:val="16"/>
              </w:rPr>
            </w:pPr>
            <w:r w:rsidRPr="006F0068">
              <w:rPr>
                <w:rFonts w:ascii="Calibri" w:hAnsi="Calibri" w:cs="Calibri"/>
                <w:color w:val="000000"/>
                <w:szCs w:val="16"/>
              </w:rPr>
              <w:t>Recreational Criteria Implementation Tools (RCIT) Predictive/Deterministic Modelling</w:t>
            </w:r>
          </w:p>
        </w:tc>
        <w:tc>
          <w:tcPr>
            <w:tcW w:w="1322" w:type="pct"/>
            <w:noWrap/>
            <w:hideMark/>
          </w:tcPr>
          <w:p w14:paraId="2C33A87D" w14:textId="77777777" w:rsidR="006F0068" w:rsidRPr="006F0068" w:rsidRDefault="00992883" w:rsidP="006F006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6F0068">
              <w:rPr>
                <w:rFonts w:ascii="Calibri" w:hAnsi="Calibri" w:cs="Calibri"/>
                <w:color w:val="000000"/>
                <w:szCs w:val="16"/>
              </w:rPr>
              <w:t>US EPA 2017</w:t>
            </w:r>
          </w:p>
        </w:tc>
      </w:tr>
      <w:tr w:rsidR="00BF2DBF" w14:paraId="038A8007" w14:textId="77777777" w:rsidTr="00BF2DBF">
        <w:tc>
          <w:tcPr>
            <w:cnfStyle w:val="001000000000" w:firstRow="0" w:lastRow="0" w:firstColumn="1" w:lastColumn="0" w:oddVBand="0" w:evenVBand="0" w:oddHBand="0" w:evenHBand="0" w:firstRowFirstColumn="0" w:firstRowLastColumn="0" w:lastRowFirstColumn="0" w:lastRowLastColumn="0"/>
            <w:tcW w:w="3678" w:type="pct"/>
            <w:noWrap/>
            <w:hideMark/>
          </w:tcPr>
          <w:p w14:paraId="52BACF26" w14:textId="77777777" w:rsidR="006F0068" w:rsidRPr="006F0068" w:rsidRDefault="00992883" w:rsidP="006F0068">
            <w:pPr>
              <w:spacing w:before="20" w:after="20" w:line="240" w:lineRule="auto"/>
              <w:rPr>
                <w:rFonts w:ascii="Calibri" w:hAnsi="Calibri" w:cs="Calibri"/>
                <w:color w:val="000000"/>
                <w:szCs w:val="16"/>
              </w:rPr>
            </w:pPr>
            <w:r w:rsidRPr="006F0068">
              <w:rPr>
                <w:rFonts w:ascii="Calibri" w:hAnsi="Calibri" w:cs="Calibri"/>
                <w:color w:val="000000"/>
                <w:szCs w:val="16"/>
              </w:rPr>
              <w:t>RCIT Statistical Approaches for Predictive Estimates of Water Quality</w:t>
            </w:r>
          </w:p>
        </w:tc>
        <w:tc>
          <w:tcPr>
            <w:tcW w:w="1322" w:type="pct"/>
            <w:noWrap/>
            <w:hideMark/>
          </w:tcPr>
          <w:p w14:paraId="63A9C8D5" w14:textId="77777777" w:rsidR="006F0068" w:rsidRPr="006F0068" w:rsidRDefault="00992883" w:rsidP="006F006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6F0068">
              <w:rPr>
                <w:rFonts w:ascii="Calibri" w:hAnsi="Calibri" w:cs="Calibri"/>
                <w:color w:val="000000"/>
                <w:szCs w:val="16"/>
              </w:rPr>
              <w:t>US EPA 2017</w:t>
            </w:r>
          </w:p>
        </w:tc>
      </w:tr>
      <w:tr w:rsidR="00BF2DBF" w14:paraId="6E2FC096" w14:textId="77777777" w:rsidTr="00BF2DBF">
        <w:tc>
          <w:tcPr>
            <w:cnfStyle w:val="001000000000" w:firstRow="0" w:lastRow="0" w:firstColumn="1" w:lastColumn="0" w:oddVBand="0" w:evenVBand="0" w:oddHBand="0" w:evenHBand="0" w:firstRowFirstColumn="0" w:firstRowLastColumn="0" w:lastRowFirstColumn="0" w:lastRowLastColumn="0"/>
            <w:tcW w:w="3678" w:type="pct"/>
            <w:noWrap/>
            <w:hideMark/>
          </w:tcPr>
          <w:p w14:paraId="735E4E8D" w14:textId="77777777" w:rsidR="006F0068" w:rsidRPr="006F0068" w:rsidRDefault="00992883" w:rsidP="006F0068">
            <w:pPr>
              <w:spacing w:before="20" w:after="20" w:line="240" w:lineRule="auto"/>
              <w:rPr>
                <w:rFonts w:ascii="Calibri" w:hAnsi="Calibri" w:cs="Calibri"/>
                <w:color w:val="000000"/>
                <w:szCs w:val="16"/>
              </w:rPr>
            </w:pPr>
            <w:r w:rsidRPr="006F0068">
              <w:rPr>
                <w:rFonts w:ascii="Calibri" w:hAnsi="Calibri" w:cs="Calibri"/>
                <w:color w:val="000000"/>
                <w:szCs w:val="16"/>
              </w:rPr>
              <w:t>Viral indicators</w:t>
            </w:r>
          </w:p>
        </w:tc>
        <w:tc>
          <w:tcPr>
            <w:tcW w:w="1322" w:type="pct"/>
            <w:noWrap/>
            <w:hideMark/>
          </w:tcPr>
          <w:p w14:paraId="03F87867" w14:textId="77777777" w:rsidR="006F0068" w:rsidRPr="006F0068" w:rsidRDefault="00992883" w:rsidP="006F006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6F0068">
              <w:rPr>
                <w:rFonts w:ascii="Calibri" w:hAnsi="Calibri" w:cs="Calibri"/>
                <w:color w:val="000000"/>
                <w:szCs w:val="16"/>
              </w:rPr>
              <w:t>WHO 2018</w:t>
            </w:r>
          </w:p>
        </w:tc>
      </w:tr>
    </w:tbl>
    <w:p w14:paraId="22895EDD" w14:textId="77777777" w:rsidR="006F0068" w:rsidRPr="00071572" w:rsidRDefault="006F0068" w:rsidP="0086564E"/>
    <w:p w14:paraId="40FADB46" w14:textId="270BF987" w:rsidR="00B52F85" w:rsidRDefault="00992883" w:rsidP="00DC027C">
      <w:pPr>
        <w:pStyle w:val="Caption"/>
      </w:pPr>
      <w:bookmarkStart w:id="339" w:name="_Ref70940664"/>
      <w:bookmarkStart w:id="340" w:name="_Toc106900980"/>
      <w:r>
        <w:t xml:space="preserve">Table </w:t>
      </w:r>
      <w:r w:rsidR="00B438A3">
        <w:fldChar w:fldCharType="begin"/>
      </w:r>
      <w:r>
        <w:instrText xml:space="preserve"> STYLEREF 1 \s </w:instrText>
      </w:r>
      <w:r w:rsidR="00B438A3">
        <w:fldChar w:fldCharType="separate"/>
      </w:r>
      <w:r w:rsidR="00667879">
        <w:rPr>
          <w:noProof/>
        </w:rPr>
        <w:t>3</w:t>
      </w:r>
      <w:r w:rsidR="00B438A3">
        <w:rPr>
          <w:noProof/>
        </w:rPr>
        <w:fldChar w:fldCharType="end"/>
      </w:r>
      <w:r w:rsidR="00D35187">
        <w:noBreakHyphen/>
      </w:r>
      <w:r w:rsidR="00B438A3">
        <w:fldChar w:fldCharType="begin"/>
      </w:r>
      <w:r>
        <w:instrText xml:space="preserve"> SEQ Table \* ARABIC \s 1 </w:instrText>
      </w:r>
      <w:r w:rsidR="00B438A3">
        <w:fldChar w:fldCharType="separate"/>
      </w:r>
      <w:r w:rsidR="00667879">
        <w:rPr>
          <w:noProof/>
        </w:rPr>
        <w:t>4</w:t>
      </w:r>
      <w:r w:rsidR="00B438A3">
        <w:rPr>
          <w:noProof/>
        </w:rPr>
        <w:fldChar w:fldCharType="end"/>
      </w:r>
      <w:bookmarkEnd w:id="339"/>
      <w:r>
        <w:t xml:space="preserve">. Breakdown of screening and review strategy for </w:t>
      </w:r>
      <w:r w:rsidR="003B060C">
        <w:t>p</w:t>
      </w:r>
      <w:r w:rsidR="00531FBD">
        <w:t xml:space="preserve">rimary </w:t>
      </w:r>
      <w:r w:rsidR="003B060C">
        <w:t>s</w:t>
      </w:r>
      <w:r w:rsidR="00531FBD">
        <w:t>tudies</w:t>
      </w:r>
      <w:bookmarkEnd w:id="340"/>
    </w:p>
    <w:tbl>
      <w:tblPr>
        <w:tblW w:w="5000" w:type="pct"/>
        <w:tblCellMar>
          <w:left w:w="57" w:type="dxa"/>
          <w:right w:w="57" w:type="dxa"/>
        </w:tblCellMar>
        <w:tblLook w:val="04A0" w:firstRow="1" w:lastRow="0" w:firstColumn="1" w:lastColumn="0" w:noHBand="0" w:noVBand="1"/>
      </w:tblPr>
      <w:tblGrid>
        <w:gridCol w:w="5092"/>
        <w:gridCol w:w="1391"/>
        <w:gridCol w:w="1150"/>
      </w:tblGrid>
      <w:tr w:rsidR="00BF2DBF" w14:paraId="0C410852" w14:textId="77777777" w:rsidTr="00AE3B3F">
        <w:trPr>
          <w:tblHeader/>
        </w:trPr>
        <w:tc>
          <w:tcPr>
            <w:tcW w:w="3336"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4EA63A5F" w14:textId="77777777" w:rsidR="00CD145E" w:rsidRPr="00CD145E" w:rsidRDefault="00992883" w:rsidP="00CD145E">
            <w:pPr>
              <w:spacing w:before="20" w:after="20" w:line="240" w:lineRule="auto"/>
              <w:rPr>
                <w:rFonts w:ascii="Calibri" w:hAnsi="Calibri" w:cs="Calibri"/>
                <w:b/>
                <w:bCs/>
                <w:color w:val="008000"/>
                <w:sz w:val="16"/>
                <w:szCs w:val="16"/>
              </w:rPr>
            </w:pPr>
            <w:r w:rsidRPr="00CD145E">
              <w:rPr>
                <w:rFonts w:ascii="Calibri" w:hAnsi="Calibri" w:cs="Calibri"/>
                <w:b/>
                <w:bCs/>
                <w:color w:val="008000"/>
                <w:sz w:val="16"/>
                <w:szCs w:val="16"/>
              </w:rPr>
              <w:t>Description</w:t>
            </w:r>
          </w:p>
        </w:tc>
        <w:tc>
          <w:tcPr>
            <w:tcW w:w="911" w:type="pct"/>
            <w:tcBorders>
              <w:top w:val="single" w:sz="8" w:space="0" w:color="B5DDDC"/>
              <w:left w:val="nil"/>
              <w:bottom w:val="single" w:sz="8" w:space="0" w:color="B5DDDC"/>
              <w:right w:val="single" w:sz="8" w:space="0" w:color="B5DDDC"/>
            </w:tcBorders>
            <w:shd w:val="clear" w:color="000000" w:fill="B5DDDC"/>
            <w:vAlign w:val="center"/>
            <w:hideMark/>
          </w:tcPr>
          <w:p w14:paraId="5A1A23B4" w14:textId="77777777" w:rsidR="00CD145E" w:rsidRPr="00CD145E" w:rsidRDefault="00992883" w:rsidP="00CD145E">
            <w:pPr>
              <w:spacing w:before="20" w:after="20" w:line="240" w:lineRule="auto"/>
              <w:jc w:val="center"/>
              <w:rPr>
                <w:rFonts w:ascii="Calibri" w:hAnsi="Calibri" w:cs="Calibri"/>
                <w:b/>
                <w:bCs/>
                <w:color w:val="008000"/>
                <w:sz w:val="16"/>
                <w:szCs w:val="16"/>
              </w:rPr>
            </w:pPr>
            <w:r w:rsidRPr="00CD145E">
              <w:rPr>
                <w:rFonts w:ascii="Calibri" w:hAnsi="Calibri" w:cs="Calibri"/>
                <w:b/>
                <w:bCs/>
                <w:color w:val="008000"/>
                <w:sz w:val="16"/>
                <w:szCs w:val="16"/>
              </w:rPr>
              <w:t>Running total (n)</w:t>
            </w:r>
          </w:p>
        </w:tc>
        <w:tc>
          <w:tcPr>
            <w:tcW w:w="753" w:type="pct"/>
            <w:tcBorders>
              <w:top w:val="single" w:sz="8" w:space="0" w:color="B5DDDC"/>
              <w:left w:val="nil"/>
              <w:bottom w:val="single" w:sz="8" w:space="0" w:color="B5DDDC"/>
              <w:right w:val="single" w:sz="8" w:space="0" w:color="B5DDDC"/>
            </w:tcBorders>
            <w:shd w:val="clear" w:color="000000" w:fill="B5DDDC"/>
            <w:vAlign w:val="center"/>
            <w:hideMark/>
          </w:tcPr>
          <w:p w14:paraId="37D89E63" w14:textId="77777777" w:rsidR="00CD145E" w:rsidRPr="00CD145E" w:rsidRDefault="00992883" w:rsidP="00CD145E">
            <w:pPr>
              <w:spacing w:before="20" w:after="20" w:line="240" w:lineRule="auto"/>
              <w:jc w:val="center"/>
              <w:rPr>
                <w:rFonts w:ascii="Calibri" w:hAnsi="Calibri" w:cs="Calibri"/>
                <w:b/>
                <w:bCs/>
                <w:color w:val="008000"/>
                <w:sz w:val="16"/>
                <w:szCs w:val="16"/>
              </w:rPr>
            </w:pPr>
            <w:r w:rsidRPr="00CD145E">
              <w:rPr>
                <w:rFonts w:ascii="Calibri" w:hAnsi="Calibri" w:cs="Calibri"/>
                <w:b/>
                <w:bCs/>
                <w:color w:val="008000"/>
                <w:sz w:val="16"/>
                <w:szCs w:val="16"/>
              </w:rPr>
              <w:t>Exclusions (n)</w:t>
            </w:r>
          </w:p>
        </w:tc>
      </w:tr>
      <w:tr w:rsidR="00E73CA5" w14:paraId="18E58F76" w14:textId="77777777" w:rsidTr="00AE3B3F">
        <w:tc>
          <w:tcPr>
            <w:tcW w:w="3336" w:type="pct"/>
            <w:tcBorders>
              <w:top w:val="nil"/>
              <w:left w:val="single" w:sz="8" w:space="0" w:color="B5DDDC"/>
              <w:bottom w:val="single" w:sz="8" w:space="0" w:color="B5DDDC"/>
              <w:right w:val="nil"/>
            </w:tcBorders>
            <w:shd w:val="clear" w:color="000000" w:fill="D6EAEB"/>
            <w:vAlign w:val="center"/>
            <w:hideMark/>
          </w:tcPr>
          <w:p w14:paraId="35E8E8CA" w14:textId="77777777" w:rsidR="00E73CA5" w:rsidRPr="00CD145E" w:rsidRDefault="00E73CA5" w:rsidP="00E73CA5">
            <w:pPr>
              <w:spacing w:before="20" w:after="20" w:line="240" w:lineRule="auto"/>
              <w:rPr>
                <w:rFonts w:ascii="Calibri" w:hAnsi="Calibri" w:cs="Calibri"/>
                <w:color w:val="000000"/>
                <w:sz w:val="16"/>
                <w:szCs w:val="16"/>
              </w:rPr>
            </w:pPr>
            <w:r w:rsidRPr="00CD145E">
              <w:rPr>
                <w:rFonts w:ascii="Calibri" w:hAnsi="Calibri" w:cs="Calibri"/>
                <w:color w:val="000000"/>
                <w:sz w:val="16"/>
                <w:szCs w:val="16"/>
              </w:rPr>
              <w:t>Records identified through database searching</w:t>
            </w:r>
          </w:p>
        </w:tc>
        <w:tc>
          <w:tcPr>
            <w:tcW w:w="911" w:type="pct"/>
            <w:tcBorders>
              <w:top w:val="nil"/>
              <w:left w:val="single" w:sz="8" w:space="0" w:color="B5DDDC"/>
              <w:bottom w:val="single" w:sz="8" w:space="0" w:color="B5DDDC"/>
              <w:right w:val="single" w:sz="8" w:space="0" w:color="B5DDDC"/>
            </w:tcBorders>
            <w:vAlign w:val="center"/>
            <w:hideMark/>
          </w:tcPr>
          <w:p w14:paraId="43374D4C" w14:textId="3B7E09D9"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2563</w:t>
            </w:r>
          </w:p>
        </w:tc>
        <w:tc>
          <w:tcPr>
            <w:tcW w:w="753" w:type="pct"/>
            <w:tcBorders>
              <w:top w:val="nil"/>
              <w:left w:val="nil"/>
              <w:bottom w:val="single" w:sz="8" w:space="0" w:color="B5DDDC"/>
              <w:right w:val="single" w:sz="8" w:space="0" w:color="B5DDDC"/>
            </w:tcBorders>
            <w:vAlign w:val="center"/>
            <w:hideMark/>
          </w:tcPr>
          <w:p w14:paraId="3B9D3420" w14:textId="2F1EBB72"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n/a</w:t>
            </w:r>
          </w:p>
        </w:tc>
      </w:tr>
      <w:tr w:rsidR="00E73CA5" w14:paraId="72ABB75E" w14:textId="77777777" w:rsidTr="00AE3B3F">
        <w:tc>
          <w:tcPr>
            <w:tcW w:w="3336" w:type="pct"/>
            <w:tcBorders>
              <w:top w:val="nil"/>
              <w:left w:val="single" w:sz="8" w:space="0" w:color="B5DDDC"/>
              <w:bottom w:val="single" w:sz="8" w:space="0" w:color="B5DDDC"/>
              <w:right w:val="nil"/>
            </w:tcBorders>
            <w:shd w:val="clear" w:color="000000" w:fill="D6EAEB"/>
            <w:vAlign w:val="center"/>
            <w:hideMark/>
          </w:tcPr>
          <w:p w14:paraId="39BD618F" w14:textId="77777777" w:rsidR="00E73CA5" w:rsidRPr="00CD145E" w:rsidRDefault="00E73CA5" w:rsidP="00E73CA5">
            <w:pPr>
              <w:spacing w:before="20" w:after="20" w:line="240" w:lineRule="auto"/>
              <w:rPr>
                <w:rFonts w:ascii="Calibri" w:hAnsi="Calibri" w:cs="Calibri"/>
                <w:color w:val="000000"/>
                <w:sz w:val="16"/>
                <w:szCs w:val="16"/>
              </w:rPr>
            </w:pPr>
            <w:r w:rsidRPr="00CD145E">
              <w:rPr>
                <w:rFonts w:ascii="Calibri" w:hAnsi="Calibri" w:cs="Calibri"/>
                <w:color w:val="000000"/>
                <w:sz w:val="16"/>
                <w:szCs w:val="16"/>
              </w:rPr>
              <w:t>After screening of titles for relevancy</w:t>
            </w:r>
          </w:p>
        </w:tc>
        <w:tc>
          <w:tcPr>
            <w:tcW w:w="911" w:type="pct"/>
            <w:tcBorders>
              <w:top w:val="nil"/>
              <w:left w:val="single" w:sz="8" w:space="0" w:color="B5DDDC"/>
              <w:bottom w:val="single" w:sz="8" w:space="0" w:color="B5DDDC"/>
              <w:right w:val="single" w:sz="8" w:space="0" w:color="B5DDDC"/>
            </w:tcBorders>
            <w:vAlign w:val="center"/>
            <w:hideMark/>
          </w:tcPr>
          <w:p w14:paraId="31546D90" w14:textId="15FFEA92"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462</w:t>
            </w:r>
          </w:p>
        </w:tc>
        <w:tc>
          <w:tcPr>
            <w:tcW w:w="753" w:type="pct"/>
            <w:tcBorders>
              <w:top w:val="nil"/>
              <w:left w:val="nil"/>
              <w:bottom w:val="single" w:sz="8" w:space="0" w:color="B5DDDC"/>
              <w:right w:val="single" w:sz="8" w:space="0" w:color="B5DDDC"/>
            </w:tcBorders>
            <w:vAlign w:val="center"/>
            <w:hideMark/>
          </w:tcPr>
          <w:p w14:paraId="0EFBF326" w14:textId="65C34754"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2101</w:t>
            </w:r>
          </w:p>
        </w:tc>
      </w:tr>
      <w:tr w:rsidR="00E73CA5" w14:paraId="6F5643DF" w14:textId="77777777" w:rsidTr="00AE3B3F">
        <w:tc>
          <w:tcPr>
            <w:tcW w:w="3336" w:type="pct"/>
            <w:tcBorders>
              <w:top w:val="nil"/>
              <w:left w:val="single" w:sz="8" w:space="0" w:color="B5DDDC"/>
              <w:bottom w:val="single" w:sz="8" w:space="0" w:color="B5DDDC"/>
              <w:right w:val="nil"/>
            </w:tcBorders>
            <w:shd w:val="clear" w:color="000000" w:fill="D6EAEB"/>
            <w:vAlign w:val="center"/>
            <w:hideMark/>
          </w:tcPr>
          <w:p w14:paraId="40A684B0" w14:textId="77777777" w:rsidR="00E73CA5" w:rsidRPr="00CD145E" w:rsidRDefault="00E73CA5" w:rsidP="00E73CA5">
            <w:pPr>
              <w:spacing w:before="20" w:after="20" w:line="240" w:lineRule="auto"/>
              <w:rPr>
                <w:rFonts w:ascii="Calibri" w:hAnsi="Calibri" w:cs="Calibri"/>
                <w:color w:val="000000"/>
                <w:sz w:val="16"/>
                <w:szCs w:val="16"/>
              </w:rPr>
            </w:pPr>
            <w:r w:rsidRPr="00CD145E">
              <w:rPr>
                <w:rFonts w:ascii="Calibri" w:hAnsi="Calibri" w:cs="Calibri"/>
                <w:color w:val="000000"/>
                <w:sz w:val="16"/>
                <w:szCs w:val="16"/>
              </w:rPr>
              <w:t>After exclusion of non-OECD citations</w:t>
            </w:r>
          </w:p>
        </w:tc>
        <w:tc>
          <w:tcPr>
            <w:tcW w:w="911" w:type="pct"/>
            <w:tcBorders>
              <w:top w:val="nil"/>
              <w:left w:val="single" w:sz="8" w:space="0" w:color="B5DDDC"/>
              <w:bottom w:val="single" w:sz="8" w:space="0" w:color="B5DDDC"/>
              <w:right w:val="single" w:sz="8" w:space="0" w:color="B5DDDC"/>
            </w:tcBorders>
            <w:vAlign w:val="center"/>
            <w:hideMark/>
          </w:tcPr>
          <w:p w14:paraId="4F3D315F" w14:textId="4750C5BA"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321</w:t>
            </w:r>
          </w:p>
        </w:tc>
        <w:tc>
          <w:tcPr>
            <w:tcW w:w="753" w:type="pct"/>
            <w:tcBorders>
              <w:top w:val="nil"/>
              <w:left w:val="nil"/>
              <w:bottom w:val="single" w:sz="8" w:space="0" w:color="B5DDDC"/>
              <w:right w:val="single" w:sz="8" w:space="0" w:color="B5DDDC"/>
            </w:tcBorders>
            <w:vAlign w:val="center"/>
            <w:hideMark/>
          </w:tcPr>
          <w:p w14:paraId="799BF6C1" w14:textId="1F9B2B6C"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141</w:t>
            </w:r>
          </w:p>
        </w:tc>
      </w:tr>
      <w:tr w:rsidR="00E73CA5" w14:paraId="7FD7F22F" w14:textId="77777777" w:rsidTr="00AE3B3F">
        <w:tc>
          <w:tcPr>
            <w:tcW w:w="3336" w:type="pct"/>
            <w:tcBorders>
              <w:top w:val="nil"/>
              <w:left w:val="single" w:sz="8" w:space="0" w:color="B5DDDC"/>
              <w:bottom w:val="single" w:sz="8" w:space="0" w:color="B5DDDC"/>
              <w:right w:val="nil"/>
            </w:tcBorders>
            <w:shd w:val="clear" w:color="000000" w:fill="D6EAEB"/>
            <w:vAlign w:val="center"/>
            <w:hideMark/>
          </w:tcPr>
          <w:p w14:paraId="5B76A24B" w14:textId="71BB8487" w:rsidR="00E73CA5" w:rsidRPr="00CD145E" w:rsidRDefault="00E73CA5" w:rsidP="00E73CA5">
            <w:pPr>
              <w:spacing w:before="20" w:after="20" w:line="240" w:lineRule="auto"/>
              <w:rPr>
                <w:rFonts w:ascii="Calibri" w:hAnsi="Calibri" w:cs="Calibri"/>
                <w:color w:val="000000"/>
                <w:sz w:val="16"/>
                <w:szCs w:val="16"/>
              </w:rPr>
            </w:pPr>
            <w:r w:rsidRPr="00CD145E">
              <w:rPr>
                <w:rFonts w:ascii="Calibri" w:hAnsi="Calibri" w:cs="Calibri"/>
                <w:color w:val="000000"/>
                <w:sz w:val="16"/>
                <w:szCs w:val="16"/>
              </w:rPr>
              <w:t xml:space="preserve">Additions :29 citations stemming from a list combined from lists supplied by </w:t>
            </w:r>
            <w:r>
              <w:rPr>
                <w:rFonts w:ascii="Calibri" w:hAnsi="Calibri" w:cs="Calibri"/>
                <w:color w:val="000000"/>
                <w:sz w:val="16"/>
                <w:szCs w:val="16"/>
              </w:rPr>
              <w:t xml:space="preserve">members of </w:t>
            </w:r>
            <w:r w:rsidRPr="00CD145E">
              <w:rPr>
                <w:rFonts w:ascii="Calibri" w:hAnsi="Calibri" w:cs="Calibri"/>
                <w:color w:val="000000"/>
                <w:sz w:val="16"/>
                <w:szCs w:val="16"/>
              </w:rPr>
              <w:t xml:space="preserve">the </w:t>
            </w:r>
            <w:r>
              <w:rPr>
                <w:rFonts w:ascii="Calibri" w:hAnsi="Calibri" w:cs="Calibri"/>
                <w:color w:val="000000"/>
                <w:sz w:val="16"/>
                <w:szCs w:val="16"/>
              </w:rPr>
              <w:t>Committee</w:t>
            </w:r>
            <w:r w:rsidRPr="00CD145E">
              <w:rPr>
                <w:rFonts w:ascii="Calibri" w:hAnsi="Calibri" w:cs="Calibri"/>
                <w:color w:val="000000"/>
                <w:sz w:val="16"/>
                <w:szCs w:val="16"/>
              </w:rPr>
              <w:t xml:space="preserve"> (121 citations) or relevant citations in Water Res.V44 (5 citations excluding 1 overlap)</w:t>
            </w:r>
          </w:p>
        </w:tc>
        <w:tc>
          <w:tcPr>
            <w:tcW w:w="911" w:type="pct"/>
            <w:tcBorders>
              <w:top w:val="nil"/>
              <w:left w:val="single" w:sz="8" w:space="0" w:color="B5DDDC"/>
              <w:bottom w:val="single" w:sz="8" w:space="0" w:color="B5DDDC"/>
              <w:right w:val="single" w:sz="8" w:space="0" w:color="B5DDDC"/>
            </w:tcBorders>
            <w:vAlign w:val="center"/>
            <w:hideMark/>
          </w:tcPr>
          <w:p w14:paraId="713D00D1" w14:textId="34B46A0C"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350</w:t>
            </w:r>
          </w:p>
        </w:tc>
        <w:tc>
          <w:tcPr>
            <w:tcW w:w="753" w:type="pct"/>
            <w:tcBorders>
              <w:top w:val="nil"/>
              <w:left w:val="nil"/>
              <w:bottom w:val="single" w:sz="8" w:space="0" w:color="B5DDDC"/>
              <w:right w:val="single" w:sz="8" w:space="0" w:color="B5DDDC"/>
            </w:tcBorders>
            <w:vAlign w:val="center"/>
            <w:hideMark/>
          </w:tcPr>
          <w:p w14:paraId="4C554F81" w14:textId="4557553F"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29</w:t>
            </w:r>
          </w:p>
        </w:tc>
      </w:tr>
      <w:tr w:rsidR="00E73CA5" w14:paraId="5AA8E79C" w14:textId="77777777" w:rsidTr="001D43F0">
        <w:tc>
          <w:tcPr>
            <w:tcW w:w="3336" w:type="pct"/>
            <w:tcBorders>
              <w:top w:val="nil"/>
              <w:left w:val="single" w:sz="8" w:space="0" w:color="B5DDDC"/>
              <w:bottom w:val="single" w:sz="8" w:space="0" w:color="B5DDDC"/>
              <w:right w:val="nil"/>
            </w:tcBorders>
            <w:shd w:val="clear" w:color="000000" w:fill="D6EAEB"/>
            <w:vAlign w:val="center"/>
            <w:hideMark/>
          </w:tcPr>
          <w:p w14:paraId="1A72EB9D" w14:textId="77777777" w:rsidR="00E73CA5" w:rsidRPr="00CD145E" w:rsidRDefault="00E73CA5" w:rsidP="00E73CA5">
            <w:pPr>
              <w:spacing w:before="20" w:after="20" w:line="240" w:lineRule="auto"/>
              <w:rPr>
                <w:rFonts w:ascii="Calibri" w:hAnsi="Calibri" w:cs="Calibri"/>
                <w:color w:val="000000"/>
                <w:sz w:val="16"/>
                <w:szCs w:val="16"/>
              </w:rPr>
            </w:pPr>
            <w:r w:rsidRPr="00CD145E">
              <w:rPr>
                <w:rFonts w:ascii="Calibri" w:hAnsi="Calibri" w:cs="Calibri"/>
                <w:b/>
                <w:bCs/>
                <w:color w:val="000000"/>
                <w:sz w:val="16"/>
                <w:szCs w:val="16"/>
              </w:rPr>
              <w:t>Summary</w:t>
            </w:r>
            <w:r w:rsidRPr="00CD145E">
              <w:rPr>
                <w:rFonts w:ascii="Calibri" w:hAnsi="Calibri" w:cs="Calibri"/>
                <w:color w:val="000000"/>
                <w:sz w:val="16"/>
                <w:szCs w:val="16"/>
              </w:rPr>
              <w:t>: Primary studies published between 1st Jan 2003 and 30th Oct 2020 deemed as having relevant titles</w:t>
            </w:r>
          </w:p>
        </w:tc>
        <w:tc>
          <w:tcPr>
            <w:tcW w:w="911" w:type="pct"/>
            <w:tcBorders>
              <w:top w:val="nil"/>
              <w:left w:val="single" w:sz="8" w:space="0" w:color="B5DDDC"/>
              <w:bottom w:val="single" w:sz="8" w:space="0" w:color="B5DDDC"/>
              <w:right w:val="single" w:sz="8" w:space="0" w:color="B5DDDC"/>
            </w:tcBorders>
            <w:shd w:val="clear" w:color="000000" w:fill="D6EAEB"/>
            <w:vAlign w:val="center"/>
            <w:hideMark/>
          </w:tcPr>
          <w:p w14:paraId="45C5A74C" w14:textId="1988C996"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350</w:t>
            </w:r>
          </w:p>
        </w:tc>
        <w:tc>
          <w:tcPr>
            <w:tcW w:w="753" w:type="pct"/>
            <w:tcBorders>
              <w:top w:val="nil"/>
              <w:left w:val="nil"/>
              <w:bottom w:val="single" w:sz="8" w:space="0" w:color="B5DDDC"/>
              <w:right w:val="single" w:sz="8" w:space="0" w:color="B5DDDC"/>
            </w:tcBorders>
            <w:shd w:val="clear" w:color="000000" w:fill="D6EAEB"/>
            <w:vAlign w:val="center"/>
            <w:hideMark/>
          </w:tcPr>
          <w:p w14:paraId="4AAFF077" w14:textId="30BF96C4"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 </w:t>
            </w:r>
          </w:p>
        </w:tc>
      </w:tr>
      <w:tr w:rsidR="00E73CA5" w14:paraId="24D29276" w14:textId="77777777" w:rsidTr="00AE3B3F">
        <w:tc>
          <w:tcPr>
            <w:tcW w:w="3336" w:type="pct"/>
            <w:tcBorders>
              <w:top w:val="nil"/>
              <w:left w:val="single" w:sz="8" w:space="0" w:color="B5DDDC"/>
              <w:bottom w:val="single" w:sz="8" w:space="0" w:color="B5DDDC"/>
              <w:right w:val="nil"/>
            </w:tcBorders>
            <w:shd w:val="clear" w:color="000000" w:fill="D6EAEB"/>
            <w:vAlign w:val="center"/>
            <w:hideMark/>
          </w:tcPr>
          <w:p w14:paraId="1CCA3878" w14:textId="77777777" w:rsidR="00E73CA5" w:rsidRPr="00CD145E" w:rsidRDefault="00E73CA5" w:rsidP="00E73CA5">
            <w:pPr>
              <w:spacing w:before="20" w:after="20" w:line="240" w:lineRule="auto"/>
              <w:rPr>
                <w:rFonts w:ascii="Calibri" w:hAnsi="Calibri" w:cs="Calibri"/>
                <w:b/>
                <w:bCs/>
                <w:color w:val="000000"/>
                <w:sz w:val="16"/>
                <w:szCs w:val="16"/>
              </w:rPr>
            </w:pPr>
            <w:r w:rsidRPr="00CD145E">
              <w:rPr>
                <w:rFonts w:ascii="Calibri" w:hAnsi="Calibri" w:cs="Calibri"/>
                <w:b/>
                <w:bCs/>
                <w:color w:val="000000"/>
                <w:sz w:val="16"/>
                <w:szCs w:val="16"/>
              </w:rPr>
              <w:t>Final screening stage - exclusions</w:t>
            </w:r>
          </w:p>
        </w:tc>
        <w:tc>
          <w:tcPr>
            <w:tcW w:w="911" w:type="pct"/>
            <w:tcBorders>
              <w:top w:val="nil"/>
              <w:left w:val="single" w:sz="8" w:space="0" w:color="B5DDDC"/>
              <w:bottom w:val="single" w:sz="8" w:space="0" w:color="B5DDDC"/>
              <w:right w:val="single" w:sz="8" w:space="0" w:color="B5DDDC"/>
            </w:tcBorders>
            <w:vAlign w:val="center"/>
            <w:hideMark/>
          </w:tcPr>
          <w:p w14:paraId="14E5238C" w14:textId="5D4E51F7"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 </w:t>
            </w:r>
          </w:p>
        </w:tc>
        <w:tc>
          <w:tcPr>
            <w:tcW w:w="753" w:type="pct"/>
            <w:tcBorders>
              <w:top w:val="nil"/>
              <w:left w:val="nil"/>
              <w:bottom w:val="single" w:sz="8" w:space="0" w:color="B5DDDC"/>
              <w:right w:val="single" w:sz="8" w:space="0" w:color="B5DDDC"/>
            </w:tcBorders>
            <w:vAlign w:val="center"/>
            <w:hideMark/>
          </w:tcPr>
          <w:p w14:paraId="35915E11" w14:textId="664195BE"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 </w:t>
            </w:r>
          </w:p>
        </w:tc>
      </w:tr>
      <w:tr w:rsidR="00E73CA5" w14:paraId="031693B3" w14:textId="77777777" w:rsidTr="00AE3B3F">
        <w:tc>
          <w:tcPr>
            <w:tcW w:w="3336" w:type="pct"/>
            <w:tcBorders>
              <w:top w:val="nil"/>
              <w:left w:val="single" w:sz="8" w:space="0" w:color="B5DDDC"/>
              <w:bottom w:val="single" w:sz="8" w:space="0" w:color="B5DDDC"/>
              <w:right w:val="nil"/>
            </w:tcBorders>
            <w:shd w:val="clear" w:color="000000" w:fill="D6EAEB"/>
            <w:vAlign w:val="center"/>
            <w:hideMark/>
          </w:tcPr>
          <w:p w14:paraId="3D497C01" w14:textId="1AFE2BC0" w:rsidR="00E73CA5" w:rsidRPr="00CD145E" w:rsidRDefault="00E73CA5" w:rsidP="00E73CA5">
            <w:pPr>
              <w:spacing w:before="20" w:after="20" w:line="240" w:lineRule="auto"/>
              <w:ind w:firstLineChars="100" w:firstLine="160"/>
              <w:rPr>
                <w:rFonts w:ascii="Calibri" w:hAnsi="Calibri" w:cs="Calibri"/>
                <w:color w:val="000000"/>
                <w:sz w:val="16"/>
                <w:szCs w:val="16"/>
              </w:rPr>
            </w:pPr>
            <w:r>
              <w:rPr>
                <w:rFonts w:ascii="Calibri" w:hAnsi="Calibri" w:cs="Calibri"/>
                <w:color w:val="000000"/>
                <w:sz w:val="16"/>
                <w:szCs w:val="16"/>
              </w:rPr>
              <w:t>Non-Australian study addressing a topic explicitly a</w:t>
            </w:r>
            <w:r w:rsidRPr="00CD145E">
              <w:rPr>
                <w:rFonts w:ascii="Calibri" w:hAnsi="Calibri" w:cs="Calibri"/>
                <w:color w:val="000000"/>
                <w:sz w:val="16"/>
                <w:szCs w:val="16"/>
              </w:rPr>
              <w:t>ddressed in existing review (see Table 2-3)</w:t>
            </w:r>
          </w:p>
        </w:tc>
        <w:tc>
          <w:tcPr>
            <w:tcW w:w="911" w:type="pct"/>
            <w:tcBorders>
              <w:top w:val="nil"/>
              <w:left w:val="single" w:sz="8" w:space="0" w:color="B5DDDC"/>
              <w:bottom w:val="single" w:sz="8" w:space="0" w:color="B5DDDC"/>
              <w:right w:val="single" w:sz="8" w:space="0" w:color="B5DDDC"/>
            </w:tcBorders>
            <w:vAlign w:val="center"/>
            <w:hideMark/>
          </w:tcPr>
          <w:p w14:paraId="4727029D" w14:textId="7FBB3ED3"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265</w:t>
            </w:r>
          </w:p>
        </w:tc>
        <w:tc>
          <w:tcPr>
            <w:tcW w:w="753" w:type="pct"/>
            <w:tcBorders>
              <w:top w:val="nil"/>
              <w:left w:val="nil"/>
              <w:bottom w:val="single" w:sz="8" w:space="0" w:color="B5DDDC"/>
              <w:right w:val="single" w:sz="8" w:space="0" w:color="B5DDDC"/>
            </w:tcBorders>
            <w:vAlign w:val="center"/>
            <w:hideMark/>
          </w:tcPr>
          <w:p w14:paraId="3E9C091E" w14:textId="64BD1EFD"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85</w:t>
            </w:r>
          </w:p>
        </w:tc>
      </w:tr>
      <w:tr w:rsidR="00E73CA5" w14:paraId="18A3DDDA" w14:textId="77777777" w:rsidTr="00AE3B3F">
        <w:tc>
          <w:tcPr>
            <w:tcW w:w="3336" w:type="pct"/>
            <w:tcBorders>
              <w:top w:val="nil"/>
              <w:left w:val="single" w:sz="8" w:space="0" w:color="B5DDDC"/>
              <w:bottom w:val="single" w:sz="8" w:space="0" w:color="B5DDDC"/>
              <w:right w:val="nil"/>
            </w:tcBorders>
            <w:shd w:val="clear" w:color="000000" w:fill="D6EAEB"/>
            <w:vAlign w:val="center"/>
            <w:hideMark/>
          </w:tcPr>
          <w:p w14:paraId="142CFEAA" w14:textId="77777777" w:rsidR="00E73CA5" w:rsidRPr="00CD145E" w:rsidRDefault="00E73CA5" w:rsidP="00E73CA5">
            <w:pPr>
              <w:spacing w:before="20" w:after="20" w:line="240" w:lineRule="auto"/>
              <w:ind w:firstLineChars="100" w:firstLine="160"/>
              <w:rPr>
                <w:rFonts w:ascii="Calibri" w:hAnsi="Calibri" w:cs="Calibri"/>
                <w:color w:val="000000"/>
                <w:sz w:val="16"/>
                <w:szCs w:val="16"/>
              </w:rPr>
            </w:pPr>
            <w:r w:rsidRPr="00CD145E">
              <w:rPr>
                <w:rFonts w:ascii="Calibri" w:hAnsi="Calibri" w:cs="Calibri"/>
                <w:color w:val="000000"/>
                <w:sz w:val="16"/>
                <w:szCs w:val="16"/>
              </w:rPr>
              <w:t>Basic sanitary survey</w:t>
            </w:r>
          </w:p>
        </w:tc>
        <w:tc>
          <w:tcPr>
            <w:tcW w:w="911" w:type="pct"/>
            <w:tcBorders>
              <w:top w:val="nil"/>
              <w:left w:val="single" w:sz="8" w:space="0" w:color="B5DDDC"/>
              <w:bottom w:val="single" w:sz="8" w:space="0" w:color="B5DDDC"/>
              <w:right w:val="single" w:sz="8" w:space="0" w:color="B5DDDC"/>
            </w:tcBorders>
            <w:vAlign w:val="center"/>
            <w:hideMark/>
          </w:tcPr>
          <w:p w14:paraId="1D3281ED" w14:textId="24C95BE4"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259</w:t>
            </w:r>
          </w:p>
        </w:tc>
        <w:tc>
          <w:tcPr>
            <w:tcW w:w="753" w:type="pct"/>
            <w:tcBorders>
              <w:top w:val="nil"/>
              <w:left w:val="nil"/>
              <w:bottom w:val="single" w:sz="8" w:space="0" w:color="B5DDDC"/>
              <w:right w:val="single" w:sz="8" w:space="0" w:color="B5DDDC"/>
            </w:tcBorders>
            <w:vAlign w:val="center"/>
            <w:hideMark/>
          </w:tcPr>
          <w:p w14:paraId="35AF1420" w14:textId="6190E187"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6</w:t>
            </w:r>
          </w:p>
        </w:tc>
      </w:tr>
      <w:tr w:rsidR="00E73CA5" w14:paraId="401263BB" w14:textId="77777777" w:rsidTr="00AE3B3F">
        <w:tc>
          <w:tcPr>
            <w:tcW w:w="3336" w:type="pct"/>
            <w:tcBorders>
              <w:top w:val="nil"/>
              <w:left w:val="single" w:sz="8" w:space="0" w:color="B5DDDC"/>
              <w:bottom w:val="single" w:sz="8" w:space="0" w:color="B5DDDC"/>
              <w:right w:val="nil"/>
            </w:tcBorders>
            <w:shd w:val="clear" w:color="000000" w:fill="D6EAEB"/>
            <w:vAlign w:val="center"/>
            <w:hideMark/>
          </w:tcPr>
          <w:p w14:paraId="6182BFF2" w14:textId="77777777" w:rsidR="00E73CA5" w:rsidRPr="00CD145E" w:rsidRDefault="00E73CA5" w:rsidP="00E73CA5">
            <w:pPr>
              <w:spacing w:before="20" w:after="20" w:line="240" w:lineRule="auto"/>
              <w:ind w:firstLineChars="100" w:firstLine="160"/>
              <w:rPr>
                <w:rFonts w:ascii="Calibri" w:hAnsi="Calibri" w:cs="Calibri"/>
                <w:color w:val="000000"/>
                <w:sz w:val="16"/>
                <w:szCs w:val="16"/>
              </w:rPr>
            </w:pPr>
            <w:r w:rsidRPr="00CD145E">
              <w:rPr>
                <w:rFonts w:ascii="Calibri" w:hAnsi="Calibri" w:cs="Calibri"/>
                <w:color w:val="000000"/>
                <w:sz w:val="16"/>
                <w:szCs w:val="16"/>
              </w:rPr>
              <w:t>Comment on another paper</w:t>
            </w:r>
          </w:p>
        </w:tc>
        <w:tc>
          <w:tcPr>
            <w:tcW w:w="911" w:type="pct"/>
            <w:tcBorders>
              <w:top w:val="nil"/>
              <w:left w:val="single" w:sz="8" w:space="0" w:color="B5DDDC"/>
              <w:bottom w:val="single" w:sz="8" w:space="0" w:color="B5DDDC"/>
              <w:right w:val="single" w:sz="8" w:space="0" w:color="B5DDDC"/>
            </w:tcBorders>
            <w:vAlign w:val="center"/>
            <w:hideMark/>
          </w:tcPr>
          <w:p w14:paraId="700A9941" w14:textId="53C88611"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256</w:t>
            </w:r>
          </w:p>
        </w:tc>
        <w:tc>
          <w:tcPr>
            <w:tcW w:w="753" w:type="pct"/>
            <w:tcBorders>
              <w:top w:val="nil"/>
              <w:left w:val="nil"/>
              <w:bottom w:val="single" w:sz="8" w:space="0" w:color="B5DDDC"/>
              <w:right w:val="single" w:sz="8" w:space="0" w:color="B5DDDC"/>
            </w:tcBorders>
            <w:vAlign w:val="center"/>
            <w:hideMark/>
          </w:tcPr>
          <w:p w14:paraId="61A6337E" w14:textId="09506ACA"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3</w:t>
            </w:r>
          </w:p>
        </w:tc>
      </w:tr>
      <w:tr w:rsidR="00E73CA5" w14:paraId="13DDB4F9" w14:textId="77777777" w:rsidTr="00AE3B3F">
        <w:tc>
          <w:tcPr>
            <w:tcW w:w="3336" w:type="pct"/>
            <w:tcBorders>
              <w:top w:val="nil"/>
              <w:left w:val="single" w:sz="8" w:space="0" w:color="B5DDDC"/>
              <w:bottom w:val="single" w:sz="8" w:space="0" w:color="B5DDDC"/>
              <w:right w:val="nil"/>
            </w:tcBorders>
            <w:shd w:val="clear" w:color="000000" w:fill="D6EAEB"/>
            <w:vAlign w:val="center"/>
            <w:hideMark/>
          </w:tcPr>
          <w:p w14:paraId="1C88D98C" w14:textId="4E9F8023" w:rsidR="00E73CA5" w:rsidRPr="00CD145E" w:rsidRDefault="00E73CA5" w:rsidP="00E73CA5">
            <w:pPr>
              <w:spacing w:before="20" w:after="20" w:line="240" w:lineRule="auto"/>
              <w:ind w:firstLineChars="100" w:firstLine="160"/>
              <w:rPr>
                <w:rFonts w:ascii="Calibri" w:hAnsi="Calibri" w:cs="Calibri"/>
                <w:color w:val="000000"/>
                <w:sz w:val="16"/>
                <w:szCs w:val="16"/>
              </w:rPr>
            </w:pPr>
            <w:r w:rsidRPr="00CD145E">
              <w:rPr>
                <w:rFonts w:ascii="Calibri" w:hAnsi="Calibri" w:cs="Calibri"/>
                <w:color w:val="000000"/>
                <w:sz w:val="16"/>
                <w:szCs w:val="16"/>
              </w:rPr>
              <w:t>Non-Australian study cited in key review</w:t>
            </w:r>
            <w:r>
              <w:rPr>
                <w:rFonts w:ascii="Calibri" w:hAnsi="Calibri" w:cs="Calibri"/>
                <w:color w:val="000000"/>
                <w:sz w:val="16"/>
                <w:szCs w:val="16"/>
              </w:rPr>
              <w:t xml:space="preserve"> </w:t>
            </w:r>
            <w:r w:rsidRPr="00CD145E">
              <w:rPr>
                <w:rFonts w:ascii="Calibri" w:hAnsi="Calibri" w:cs="Calibri"/>
                <w:color w:val="000000"/>
                <w:sz w:val="16"/>
                <w:szCs w:val="16"/>
              </w:rPr>
              <w:t>(see Table 2-3)</w:t>
            </w:r>
          </w:p>
        </w:tc>
        <w:tc>
          <w:tcPr>
            <w:tcW w:w="911" w:type="pct"/>
            <w:tcBorders>
              <w:top w:val="nil"/>
              <w:left w:val="single" w:sz="8" w:space="0" w:color="B5DDDC"/>
              <w:bottom w:val="single" w:sz="8" w:space="0" w:color="B5DDDC"/>
              <w:right w:val="single" w:sz="8" w:space="0" w:color="B5DDDC"/>
            </w:tcBorders>
            <w:vAlign w:val="center"/>
            <w:hideMark/>
          </w:tcPr>
          <w:p w14:paraId="490E96D1" w14:textId="1DDCC8A8"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162</w:t>
            </w:r>
          </w:p>
        </w:tc>
        <w:tc>
          <w:tcPr>
            <w:tcW w:w="753" w:type="pct"/>
            <w:tcBorders>
              <w:top w:val="nil"/>
              <w:left w:val="nil"/>
              <w:bottom w:val="single" w:sz="8" w:space="0" w:color="B5DDDC"/>
              <w:right w:val="single" w:sz="8" w:space="0" w:color="B5DDDC"/>
            </w:tcBorders>
            <w:vAlign w:val="center"/>
            <w:hideMark/>
          </w:tcPr>
          <w:p w14:paraId="4FBCAA4A" w14:textId="45F7BD4A"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94</w:t>
            </w:r>
          </w:p>
        </w:tc>
      </w:tr>
      <w:tr w:rsidR="00E73CA5" w14:paraId="5DB4E3F4" w14:textId="77777777" w:rsidTr="00AE3B3F">
        <w:tc>
          <w:tcPr>
            <w:tcW w:w="3336" w:type="pct"/>
            <w:tcBorders>
              <w:top w:val="nil"/>
              <w:left w:val="single" w:sz="8" w:space="0" w:color="B5DDDC"/>
              <w:bottom w:val="single" w:sz="8" w:space="0" w:color="B5DDDC"/>
              <w:right w:val="nil"/>
            </w:tcBorders>
            <w:shd w:val="clear" w:color="000000" w:fill="D6EAEB"/>
            <w:vAlign w:val="center"/>
            <w:hideMark/>
          </w:tcPr>
          <w:p w14:paraId="3B747100" w14:textId="77777777" w:rsidR="00E73CA5" w:rsidRPr="00CD145E" w:rsidRDefault="00E73CA5" w:rsidP="00E73CA5">
            <w:pPr>
              <w:spacing w:before="20" w:after="20" w:line="240" w:lineRule="auto"/>
              <w:ind w:firstLineChars="100" w:firstLine="160"/>
              <w:rPr>
                <w:rFonts w:ascii="Calibri" w:hAnsi="Calibri" w:cs="Calibri"/>
                <w:color w:val="000000"/>
                <w:sz w:val="16"/>
                <w:szCs w:val="16"/>
              </w:rPr>
            </w:pPr>
            <w:r w:rsidRPr="00CD145E">
              <w:rPr>
                <w:rFonts w:ascii="Calibri" w:hAnsi="Calibri" w:cs="Calibri"/>
                <w:color w:val="000000"/>
                <w:sz w:val="16"/>
                <w:szCs w:val="16"/>
              </w:rPr>
              <w:t>Not a recreational water study</w:t>
            </w:r>
          </w:p>
        </w:tc>
        <w:tc>
          <w:tcPr>
            <w:tcW w:w="911" w:type="pct"/>
            <w:tcBorders>
              <w:top w:val="nil"/>
              <w:left w:val="single" w:sz="8" w:space="0" w:color="B5DDDC"/>
              <w:bottom w:val="single" w:sz="8" w:space="0" w:color="B5DDDC"/>
              <w:right w:val="single" w:sz="8" w:space="0" w:color="B5DDDC"/>
            </w:tcBorders>
            <w:vAlign w:val="center"/>
            <w:hideMark/>
          </w:tcPr>
          <w:p w14:paraId="7D1FDDD8" w14:textId="585C2D54"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153</w:t>
            </w:r>
          </w:p>
        </w:tc>
        <w:tc>
          <w:tcPr>
            <w:tcW w:w="753" w:type="pct"/>
            <w:tcBorders>
              <w:top w:val="nil"/>
              <w:left w:val="nil"/>
              <w:bottom w:val="single" w:sz="8" w:space="0" w:color="B5DDDC"/>
              <w:right w:val="single" w:sz="8" w:space="0" w:color="B5DDDC"/>
            </w:tcBorders>
            <w:vAlign w:val="center"/>
            <w:hideMark/>
          </w:tcPr>
          <w:p w14:paraId="4A8EA74C" w14:textId="3B7C2F20"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9</w:t>
            </w:r>
          </w:p>
        </w:tc>
      </w:tr>
      <w:tr w:rsidR="00E73CA5" w14:paraId="6CBCBF50" w14:textId="77777777" w:rsidTr="00AE3B3F">
        <w:tc>
          <w:tcPr>
            <w:tcW w:w="3336" w:type="pct"/>
            <w:tcBorders>
              <w:top w:val="nil"/>
              <w:left w:val="single" w:sz="8" w:space="0" w:color="B5DDDC"/>
              <w:bottom w:val="single" w:sz="8" w:space="0" w:color="B5DDDC"/>
              <w:right w:val="nil"/>
            </w:tcBorders>
            <w:shd w:val="clear" w:color="000000" w:fill="D6EAEB"/>
            <w:vAlign w:val="center"/>
            <w:hideMark/>
          </w:tcPr>
          <w:p w14:paraId="7F99DD35" w14:textId="77777777" w:rsidR="00E73CA5" w:rsidRPr="00CD145E" w:rsidRDefault="00E73CA5" w:rsidP="00E73CA5">
            <w:pPr>
              <w:spacing w:before="20" w:after="20" w:line="240" w:lineRule="auto"/>
              <w:ind w:firstLineChars="100" w:firstLine="160"/>
              <w:rPr>
                <w:rFonts w:ascii="Calibri" w:hAnsi="Calibri" w:cs="Calibri"/>
                <w:color w:val="000000"/>
                <w:sz w:val="16"/>
                <w:szCs w:val="16"/>
              </w:rPr>
            </w:pPr>
            <w:r w:rsidRPr="00CD145E">
              <w:rPr>
                <w:rFonts w:ascii="Calibri" w:hAnsi="Calibri" w:cs="Calibri"/>
                <w:color w:val="000000"/>
                <w:sz w:val="16"/>
                <w:szCs w:val="16"/>
              </w:rPr>
              <w:t>Not peer reviewed</w:t>
            </w:r>
          </w:p>
        </w:tc>
        <w:tc>
          <w:tcPr>
            <w:tcW w:w="911" w:type="pct"/>
            <w:tcBorders>
              <w:top w:val="nil"/>
              <w:left w:val="single" w:sz="8" w:space="0" w:color="B5DDDC"/>
              <w:bottom w:val="single" w:sz="8" w:space="0" w:color="B5DDDC"/>
              <w:right w:val="single" w:sz="8" w:space="0" w:color="B5DDDC"/>
            </w:tcBorders>
            <w:vAlign w:val="center"/>
            <w:hideMark/>
          </w:tcPr>
          <w:p w14:paraId="4CC824BA" w14:textId="0441F302"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150</w:t>
            </w:r>
          </w:p>
        </w:tc>
        <w:tc>
          <w:tcPr>
            <w:tcW w:w="753" w:type="pct"/>
            <w:tcBorders>
              <w:top w:val="nil"/>
              <w:left w:val="nil"/>
              <w:bottom w:val="single" w:sz="8" w:space="0" w:color="B5DDDC"/>
              <w:right w:val="single" w:sz="8" w:space="0" w:color="B5DDDC"/>
            </w:tcBorders>
            <w:vAlign w:val="center"/>
            <w:hideMark/>
          </w:tcPr>
          <w:p w14:paraId="3535D1C2" w14:textId="3297A094"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3</w:t>
            </w:r>
          </w:p>
        </w:tc>
      </w:tr>
      <w:tr w:rsidR="00E73CA5" w14:paraId="3ED3CDAD" w14:textId="77777777" w:rsidTr="00AE3B3F">
        <w:tc>
          <w:tcPr>
            <w:tcW w:w="3336" w:type="pct"/>
            <w:tcBorders>
              <w:top w:val="nil"/>
              <w:left w:val="single" w:sz="8" w:space="0" w:color="B5DDDC"/>
              <w:bottom w:val="single" w:sz="8" w:space="0" w:color="B5DDDC"/>
              <w:right w:val="nil"/>
            </w:tcBorders>
            <w:shd w:val="clear" w:color="000000" w:fill="D6EAEB"/>
            <w:vAlign w:val="center"/>
            <w:hideMark/>
          </w:tcPr>
          <w:p w14:paraId="200456FA" w14:textId="77777777" w:rsidR="00E73CA5" w:rsidRPr="00CD145E" w:rsidRDefault="00E73CA5" w:rsidP="00E73CA5">
            <w:pPr>
              <w:spacing w:before="20" w:after="20" w:line="240" w:lineRule="auto"/>
              <w:ind w:firstLineChars="100" w:firstLine="160"/>
              <w:rPr>
                <w:rFonts w:ascii="Calibri" w:hAnsi="Calibri" w:cs="Calibri"/>
                <w:color w:val="000000"/>
                <w:sz w:val="16"/>
                <w:szCs w:val="16"/>
              </w:rPr>
            </w:pPr>
            <w:r w:rsidRPr="00CD145E">
              <w:rPr>
                <w:rFonts w:ascii="Calibri" w:hAnsi="Calibri" w:cs="Calibri"/>
                <w:color w:val="000000"/>
                <w:sz w:val="16"/>
                <w:szCs w:val="16"/>
              </w:rPr>
              <w:t>Not relevant to primary research question</w:t>
            </w:r>
          </w:p>
        </w:tc>
        <w:tc>
          <w:tcPr>
            <w:tcW w:w="911" w:type="pct"/>
            <w:tcBorders>
              <w:top w:val="nil"/>
              <w:left w:val="single" w:sz="8" w:space="0" w:color="B5DDDC"/>
              <w:bottom w:val="single" w:sz="8" w:space="0" w:color="B5DDDC"/>
              <w:right w:val="single" w:sz="8" w:space="0" w:color="B5DDDC"/>
            </w:tcBorders>
            <w:vAlign w:val="center"/>
            <w:hideMark/>
          </w:tcPr>
          <w:p w14:paraId="6189727C" w14:textId="35282A91"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110</w:t>
            </w:r>
          </w:p>
        </w:tc>
        <w:tc>
          <w:tcPr>
            <w:tcW w:w="753" w:type="pct"/>
            <w:tcBorders>
              <w:top w:val="nil"/>
              <w:left w:val="nil"/>
              <w:bottom w:val="single" w:sz="8" w:space="0" w:color="B5DDDC"/>
              <w:right w:val="single" w:sz="8" w:space="0" w:color="B5DDDC"/>
            </w:tcBorders>
            <w:vAlign w:val="center"/>
            <w:hideMark/>
          </w:tcPr>
          <w:p w14:paraId="70F9EBB1" w14:textId="505BECD5"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40</w:t>
            </w:r>
          </w:p>
        </w:tc>
      </w:tr>
      <w:tr w:rsidR="00E73CA5" w14:paraId="7CCA5CDF" w14:textId="77777777" w:rsidTr="00AE3B3F">
        <w:tc>
          <w:tcPr>
            <w:tcW w:w="3336" w:type="pct"/>
            <w:tcBorders>
              <w:top w:val="nil"/>
              <w:left w:val="single" w:sz="8" w:space="0" w:color="B5DDDC"/>
              <w:bottom w:val="single" w:sz="8" w:space="0" w:color="B5DDDC"/>
              <w:right w:val="nil"/>
            </w:tcBorders>
            <w:shd w:val="clear" w:color="000000" w:fill="D6EAEB"/>
            <w:vAlign w:val="center"/>
            <w:hideMark/>
          </w:tcPr>
          <w:p w14:paraId="5E8640BC" w14:textId="77777777" w:rsidR="00E73CA5" w:rsidRPr="00CD145E" w:rsidRDefault="00E73CA5" w:rsidP="00E73CA5">
            <w:pPr>
              <w:spacing w:before="20" w:after="20" w:line="240" w:lineRule="auto"/>
              <w:ind w:firstLineChars="100" w:firstLine="160"/>
              <w:rPr>
                <w:rFonts w:ascii="Calibri" w:hAnsi="Calibri" w:cs="Calibri"/>
                <w:color w:val="000000"/>
                <w:sz w:val="16"/>
                <w:szCs w:val="16"/>
              </w:rPr>
            </w:pPr>
            <w:r w:rsidRPr="00CD145E">
              <w:rPr>
                <w:rFonts w:ascii="Calibri" w:hAnsi="Calibri" w:cs="Calibri"/>
                <w:color w:val="000000"/>
                <w:sz w:val="16"/>
                <w:szCs w:val="16"/>
              </w:rPr>
              <w:t>Obsolete</w:t>
            </w:r>
          </w:p>
        </w:tc>
        <w:tc>
          <w:tcPr>
            <w:tcW w:w="911" w:type="pct"/>
            <w:tcBorders>
              <w:top w:val="nil"/>
              <w:left w:val="single" w:sz="8" w:space="0" w:color="B5DDDC"/>
              <w:bottom w:val="single" w:sz="8" w:space="0" w:color="B5DDDC"/>
              <w:right w:val="single" w:sz="8" w:space="0" w:color="B5DDDC"/>
            </w:tcBorders>
            <w:vAlign w:val="center"/>
            <w:hideMark/>
          </w:tcPr>
          <w:p w14:paraId="5F6E52CC" w14:textId="2C7A2AED"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94</w:t>
            </w:r>
          </w:p>
        </w:tc>
        <w:tc>
          <w:tcPr>
            <w:tcW w:w="753" w:type="pct"/>
            <w:tcBorders>
              <w:top w:val="nil"/>
              <w:left w:val="nil"/>
              <w:bottom w:val="single" w:sz="8" w:space="0" w:color="B5DDDC"/>
              <w:right w:val="single" w:sz="8" w:space="0" w:color="B5DDDC"/>
            </w:tcBorders>
            <w:vAlign w:val="center"/>
            <w:hideMark/>
          </w:tcPr>
          <w:p w14:paraId="266B4888" w14:textId="1AB1A08E"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16</w:t>
            </w:r>
          </w:p>
        </w:tc>
      </w:tr>
      <w:tr w:rsidR="00E73CA5" w14:paraId="19BF7588" w14:textId="77777777" w:rsidTr="00AE3B3F">
        <w:tc>
          <w:tcPr>
            <w:tcW w:w="3336" w:type="pct"/>
            <w:tcBorders>
              <w:top w:val="nil"/>
              <w:left w:val="single" w:sz="8" w:space="0" w:color="B5DDDC"/>
              <w:bottom w:val="single" w:sz="8" w:space="0" w:color="B5DDDC"/>
              <w:right w:val="nil"/>
            </w:tcBorders>
            <w:shd w:val="clear" w:color="000000" w:fill="D6EAEB"/>
            <w:vAlign w:val="center"/>
            <w:hideMark/>
          </w:tcPr>
          <w:p w14:paraId="7A59E48C" w14:textId="77777777" w:rsidR="00E73CA5" w:rsidRPr="00CD145E" w:rsidRDefault="00E73CA5" w:rsidP="00E73CA5">
            <w:pPr>
              <w:spacing w:before="20" w:after="20" w:line="240" w:lineRule="auto"/>
              <w:ind w:firstLineChars="100" w:firstLine="160"/>
              <w:rPr>
                <w:rFonts w:ascii="Calibri" w:hAnsi="Calibri" w:cs="Calibri"/>
                <w:color w:val="000000"/>
                <w:sz w:val="16"/>
                <w:szCs w:val="16"/>
              </w:rPr>
            </w:pPr>
            <w:r w:rsidRPr="00CD145E">
              <w:rPr>
                <w:rFonts w:ascii="Calibri" w:hAnsi="Calibri" w:cs="Calibri"/>
                <w:color w:val="000000"/>
                <w:sz w:val="16"/>
                <w:szCs w:val="16"/>
              </w:rPr>
              <w:t>Out of scope</w:t>
            </w:r>
          </w:p>
        </w:tc>
        <w:tc>
          <w:tcPr>
            <w:tcW w:w="911" w:type="pct"/>
            <w:tcBorders>
              <w:top w:val="nil"/>
              <w:left w:val="single" w:sz="8" w:space="0" w:color="B5DDDC"/>
              <w:bottom w:val="single" w:sz="8" w:space="0" w:color="B5DDDC"/>
              <w:right w:val="single" w:sz="8" w:space="0" w:color="B5DDDC"/>
            </w:tcBorders>
            <w:vAlign w:val="center"/>
            <w:hideMark/>
          </w:tcPr>
          <w:p w14:paraId="65A1D3B5" w14:textId="7B42BAD7"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42</w:t>
            </w:r>
          </w:p>
        </w:tc>
        <w:tc>
          <w:tcPr>
            <w:tcW w:w="753" w:type="pct"/>
            <w:tcBorders>
              <w:top w:val="nil"/>
              <w:left w:val="nil"/>
              <w:bottom w:val="single" w:sz="8" w:space="0" w:color="B5DDDC"/>
              <w:right w:val="single" w:sz="8" w:space="0" w:color="B5DDDC"/>
            </w:tcBorders>
            <w:vAlign w:val="center"/>
            <w:hideMark/>
          </w:tcPr>
          <w:p w14:paraId="0C43A28B" w14:textId="0363753E"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52</w:t>
            </w:r>
          </w:p>
        </w:tc>
      </w:tr>
      <w:tr w:rsidR="00E73CA5" w14:paraId="67A730E0" w14:textId="77777777" w:rsidTr="00AE3B3F">
        <w:tc>
          <w:tcPr>
            <w:tcW w:w="3336" w:type="pct"/>
            <w:tcBorders>
              <w:top w:val="nil"/>
              <w:left w:val="single" w:sz="8" w:space="0" w:color="B5DDDC"/>
              <w:bottom w:val="single" w:sz="8" w:space="0" w:color="B5DDDC"/>
              <w:right w:val="nil"/>
            </w:tcBorders>
            <w:shd w:val="clear" w:color="000000" w:fill="D6EAEB"/>
            <w:vAlign w:val="center"/>
          </w:tcPr>
          <w:p w14:paraId="500C9A9C" w14:textId="0E06B169" w:rsidR="00E73CA5" w:rsidRPr="00CD145E" w:rsidRDefault="00E73CA5" w:rsidP="00E73CA5">
            <w:pPr>
              <w:spacing w:before="20" w:after="20" w:line="240" w:lineRule="auto"/>
              <w:ind w:firstLineChars="100" w:firstLine="160"/>
              <w:rPr>
                <w:rFonts w:ascii="Calibri" w:hAnsi="Calibri" w:cs="Calibri"/>
                <w:color w:val="000000"/>
                <w:sz w:val="16"/>
                <w:szCs w:val="16"/>
              </w:rPr>
            </w:pPr>
            <w:r w:rsidRPr="00CD145E">
              <w:rPr>
                <w:rFonts w:ascii="Calibri" w:hAnsi="Calibri" w:cs="Calibri"/>
                <w:color w:val="000000"/>
                <w:sz w:val="16"/>
                <w:szCs w:val="16"/>
              </w:rPr>
              <w:t>Study does not describe reasoning clearly</w:t>
            </w:r>
          </w:p>
        </w:tc>
        <w:tc>
          <w:tcPr>
            <w:tcW w:w="911" w:type="pct"/>
            <w:tcBorders>
              <w:top w:val="nil"/>
              <w:left w:val="single" w:sz="8" w:space="0" w:color="B5DDDC"/>
              <w:bottom w:val="single" w:sz="8" w:space="0" w:color="B5DDDC"/>
              <w:right w:val="single" w:sz="8" w:space="0" w:color="B5DDDC"/>
            </w:tcBorders>
            <w:vAlign w:val="center"/>
          </w:tcPr>
          <w:p w14:paraId="0E943761" w14:textId="14A3B24A"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 </w:t>
            </w:r>
          </w:p>
        </w:tc>
        <w:tc>
          <w:tcPr>
            <w:tcW w:w="753" w:type="pct"/>
            <w:tcBorders>
              <w:top w:val="nil"/>
              <w:left w:val="nil"/>
              <w:bottom w:val="single" w:sz="8" w:space="0" w:color="B5DDDC"/>
              <w:right w:val="single" w:sz="8" w:space="0" w:color="B5DDDC"/>
            </w:tcBorders>
            <w:vAlign w:val="center"/>
          </w:tcPr>
          <w:p w14:paraId="671D3C82" w14:textId="5B0CF82A"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 </w:t>
            </w:r>
          </w:p>
        </w:tc>
      </w:tr>
      <w:tr w:rsidR="00E73CA5" w14:paraId="7B9A0D4A" w14:textId="77777777" w:rsidTr="001D43F0">
        <w:tc>
          <w:tcPr>
            <w:tcW w:w="3336" w:type="pct"/>
            <w:tcBorders>
              <w:top w:val="nil"/>
              <w:left w:val="single" w:sz="8" w:space="0" w:color="B5DDDC"/>
              <w:bottom w:val="single" w:sz="8" w:space="0" w:color="B5DDDC"/>
              <w:right w:val="nil"/>
            </w:tcBorders>
            <w:shd w:val="clear" w:color="000000" w:fill="D6EAEB"/>
            <w:vAlign w:val="center"/>
            <w:hideMark/>
          </w:tcPr>
          <w:p w14:paraId="610C9D60" w14:textId="77777777" w:rsidR="00E73CA5" w:rsidRPr="00CD145E" w:rsidRDefault="00E73CA5" w:rsidP="00E73CA5">
            <w:pPr>
              <w:spacing w:before="20" w:after="20" w:line="240" w:lineRule="auto"/>
              <w:rPr>
                <w:rFonts w:ascii="Calibri" w:hAnsi="Calibri" w:cs="Calibri"/>
                <w:b/>
                <w:bCs/>
                <w:color w:val="000000"/>
                <w:sz w:val="16"/>
                <w:szCs w:val="16"/>
              </w:rPr>
            </w:pPr>
            <w:r w:rsidRPr="00CD145E">
              <w:rPr>
                <w:rFonts w:ascii="Calibri" w:hAnsi="Calibri" w:cs="Calibri"/>
                <w:b/>
                <w:bCs/>
                <w:color w:val="000000"/>
                <w:sz w:val="16"/>
                <w:szCs w:val="16"/>
              </w:rPr>
              <w:t>Full-text articles assessed for eligibility</w:t>
            </w:r>
          </w:p>
        </w:tc>
        <w:tc>
          <w:tcPr>
            <w:tcW w:w="911" w:type="pct"/>
            <w:tcBorders>
              <w:top w:val="nil"/>
              <w:left w:val="single" w:sz="8" w:space="0" w:color="B5DDDC"/>
              <w:bottom w:val="single" w:sz="8" w:space="0" w:color="B5DDDC"/>
              <w:right w:val="single" w:sz="8" w:space="0" w:color="B5DDDC"/>
            </w:tcBorders>
            <w:shd w:val="clear" w:color="000000" w:fill="D6EAEB"/>
            <w:vAlign w:val="center"/>
            <w:hideMark/>
          </w:tcPr>
          <w:p w14:paraId="3BFE43D7" w14:textId="648CAE6E" w:rsidR="00E73CA5" w:rsidRPr="00CD145E" w:rsidRDefault="00E73CA5" w:rsidP="00E73CA5">
            <w:pPr>
              <w:spacing w:before="20" w:after="20" w:line="240" w:lineRule="auto"/>
              <w:jc w:val="right"/>
              <w:rPr>
                <w:rFonts w:ascii="Calibri" w:hAnsi="Calibri" w:cs="Calibri"/>
                <w:b/>
                <w:bCs/>
                <w:color w:val="000000"/>
                <w:sz w:val="16"/>
                <w:szCs w:val="16"/>
              </w:rPr>
            </w:pPr>
            <w:r>
              <w:rPr>
                <w:rFonts w:ascii="Calibri" w:hAnsi="Calibri" w:cs="Calibri"/>
                <w:b/>
                <w:bCs/>
                <w:color w:val="000000"/>
                <w:sz w:val="16"/>
                <w:szCs w:val="16"/>
              </w:rPr>
              <w:t>42</w:t>
            </w:r>
          </w:p>
        </w:tc>
        <w:tc>
          <w:tcPr>
            <w:tcW w:w="753" w:type="pct"/>
            <w:tcBorders>
              <w:top w:val="nil"/>
              <w:left w:val="nil"/>
              <w:bottom w:val="single" w:sz="8" w:space="0" w:color="B5DDDC"/>
              <w:right w:val="single" w:sz="8" w:space="0" w:color="B5DDDC"/>
            </w:tcBorders>
            <w:vAlign w:val="center"/>
            <w:hideMark/>
          </w:tcPr>
          <w:p w14:paraId="247D7263" w14:textId="705EE903"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n/a</w:t>
            </w:r>
          </w:p>
        </w:tc>
      </w:tr>
      <w:tr w:rsidR="00E73CA5" w14:paraId="159F2D4C" w14:textId="77777777" w:rsidTr="00AE3B3F">
        <w:tc>
          <w:tcPr>
            <w:tcW w:w="3336" w:type="pct"/>
            <w:tcBorders>
              <w:top w:val="nil"/>
              <w:left w:val="single" w:sz="8" w:space="0" w:color="B5DDDC"/>
              <w:bottom w:val="single" w:sz="8" w:space="0" w:color="B5DDDC"/>
              <w:right w:val="nil"/>
            </w:tcBorders>
            <w:shd w:val="clear" w:color="000000" w:fill="D6EAEB"/>
            <w:vAlign w:val="center"/>
            <w:hideMark/>
          </w:tcPr>
          <w:p w14:paraId="5FFCBB1B" w14:textId="1EAA696D" w:rsidR="00E73CA5" w:rsidRPr="00CD145E" w:rsidRDefault="00E73CA5" w:rsidP="00E73CA5">
            <w:pPr>
              <w:spacing w:before="20" w:after="20" w:line="240" w:lineRule="auto"/>
              <w:ind w:firstLineChars="100" w:firstLine="160"/>
              <w:rPr>
                <w:rFonts w:ascii="Calibri" w:hAnsi="Calibri" w:cs="Calibri"/>
                <w:color w:val="000000"/>
                <w:sz w:val="16"/>
                <w:szCs w:val="16"/>
              </w:rPr>
            </w:pPr>
            <w:r w:rsidRPr="00CD145E">
              <w:rPr>
                <w:rFonts w:ascii="Calibri" w:hAnsi="Calibri" w:cs="Calibri"/>
                <w:color w:val="000000"/>
                <w:sz w:val="16"/>
                <w:szCs w:val="16"/>
              </w:rPr>
              <w:t xml:space="preserve">After exclusion of citations </w:t>
            </w:r>
            <w:r>
              <w:rPr>
                <w:rFonts w:ascii="Calibri" w:hAnsi="Calibri" w:cs="Calibri"/>
                <w:color w:val="000000"/>
                <w:sz w:val="16"/>
                <w:szCs w:val="16"/>
              </w:rPr>
              <w:t xml:space="preserve">based </w:t>
            </w:r>
            <w:r w:rsidRPr="00CD145E">
              <w:rPr>
                <w:rFonts w:ascii="Calibri" w:hAnsi="Calibri" w:cs="Calibri"/>
                <w:color w:val="000000"/>
                <w:sz w:val="16"/>
                <w:szCs w:val="16"/>
              </w:rPr>
              <w:t>on</w:t>
            </w:r>
            <w:r>
              <w:rPr>
                <w:rFonts w:ascii="Calibri" w:hAnsi="Calibri" w:cs="Calibri"/>
                <w:color w:val="000000"/>
                <w:sz w:val="16"/>
                <w:szCs w:val="16"/>
              </w:rPr>
              <w:t xml:space="preserve"> risk of bias</w:t>
            </w:r>
          </w:p>
        </w:tc>
        <w:tc>
          <w:tcPr>
            <w:tcW w:w="911" w:type="pct"/>
            <w:tcBorders>
              <w:top w:val="nil"/>
              <w:left w:val="single" w:sz="8" w:space="0" w:color="B5DDDC"/>
              <w:bottom w:val="single" w:sz="8" w:space="0" w:color="B5DDDC"/>
              <w:right w:val="single" w:sz="8" w:space="0" w:color="B5DDDC"/>
            </w:tcBorders>
            <w:vAlign w:val="center"/>
            <w:hideMark/>
          </w:tcPr>
          <w:p w14:paraId="7DA2D1F2" w14:textId="10E76EF6"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13</w:t>
            </w:r>
          </w:p>
        </w:tc>
        <w:tc>
          <w:tcPr>
            <w:tcW w:w="753" w:type="pct"/>
            <w:tcBorders>
              <w:top w:val="nil"/>
              <w:left w:val="nil"/>
              <w:bottom w:val="single" w:sz="8" w:space="0" w:color="B5DDDC"/>
              <w:right w:val="single" w:sz="8" w:space="0" w:color="B5DDDC"/>
            </w:tcBorders>
            <w:vAlign w:val="center"/>
            <w:hideMark/>
          </w:tcPr>
          <w:p w14:paraId="6A5D3AA1" w14:textId="0AED047B"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29</w:t>
            </w:r>
          </w:p>
        </w:tc>
      </w:tr>
      <w:tr w:rsidR="00E73CA5" w14:paraId="3E1555A2" w14:textId="77777777" w:rsidTr="00AE3B3F">
        <w:tc>
          <w:tcPr>
            <w:tcW w:w="3336" w:type="pct"/>
            <w:tcBorders>
              <w:top w:val="nil"/>
              <w:left w:val="single" w:sz="8" w:space="0" w:color="B5DDDC"/>
              <w:bottom w:val="single" w:sz="8" w:space="0" w:color="B5DDDC"/>
              <w:right w:val="nil"/>
            </w:tcBorders>
            <w:shd w:val="clear" w:color="000000" w:fill="D6EAEB"/>
            <w:vAlign w:val="center"/>
            <w:hideMark/>
          </w:tcPr>
          <w:p w14:paraId="16998B49" w14:textId="77777777" w:rsidR="00E73CA5" w:rsidRPr="00CD145E" w:rsidRDefault="00E73CA5" w:rsidP="00E73CA5">
            <w:pPr>
              <w:spacing w:before="20" w:after="20" w:line="240" w:lineRule="auto"/>
              <w:rPr>
                <w:rFonts w:ascii="Calibri" w:hAnsi="Calibri" w:cs="Calibri"/>
                <w:b/>
                <w:bCs/>
                <w:color w:val="000000"/>
                <w:sz w:val="16"/>
                <w:szCs w:val="16"/>
              </w:rPr>
            </w:pPr>
            <w:r w:rsidRPr="00CD145E">
              <w:rPr>
                <w:rFonts w:ascii="Calibri" w:hAnsi="Calibri" w:cs="Calibri"/>
                <w:b/>
                <w:bCs/>
                <w:color w:val="000000"/>
                <w:sz w:val="16"/>
                <w:szCs w:val="16"/>
              </w:rPr>
              <w:t>Studies included synthesis</w:t>
            </w:r>
          </w:p>
        </w:tc>
        <w:tc>
          <w:tcPr>
            <w:tcW w:w="911" w:type="pct"/>
            <w:tcBorders>
              <w:top w:val="nil"/>
              <w:left w:val="single" w:sz="8" w:space="0" w:color="B5DDDC"/>
              <w:bottom w:val="single" w:sz="8" w:space="0" w:color="B5DDDC"/>
              <w:right w:val="single" w:sz="8" w:space="0" w:color="B5DDDC"/>
            </w:tcBorders>
            <w:shd w:val="clear" w:color="000000" w:fill="D6EAEB"/>
            <w:vAlign w:val="center"/>
            <w:hideMark/>
          </w:tcPr>
          <w:p w14:paraId="1B813EB9" w14:textId="21ED43E3" w:rsidR="00E73CA5" w:rsidRPr="00CD145E" w:rsidRDefault="00E73CA5" w:rsidP="00E73CA5">
            <w:pPr>
              <w:spacing w:before="20" w:after="20" w:line="240" w:lineRule="auto"/>
              <w:jc w:val="right"/>
              <w:rPr>
                <w:rFonts w:ascii="Calibri" w:hAnsi="Calibri" w:cs="Calibri"/>
                <w:b/>
                <w:bCs/>
                <w:color w:val="000000"/>
                <w:sz w:val="16"/>
                <w:szCs w:val="16"/>
              </w:rPr>
            </w:pPr>
            <w:r>
              <w:rPr>
                <w:rFonts w:ascii="Calibri" w:hAnsi="Calibri" w:cs="Calibri"/>
                <w:b/>
                <w:bCs/>
                <w:color w:val="000000"/>
                <w:sz w:val="16"/>
                <w:szCs w:val="16"/>
              </w:rPr>
              <w:t>13</w:t>
            </w:r>
          </w:p>
        </w:tc>
        <w:tc>
          <w:tcPr>
            <w:tcW w:w="753" w:type="pct"/>
            <w:tcBorders>
              <w:top w:val="nil"/>
              <w:left w:val="nil"/>
              <w:bottom w:val="single" w:sz="8" w:space="0" w:color="B5DDDC"/>
              <w:right w:val="single" w:sz="8" w:space="0" w:color="B5DDDC"/>
            </w:tcBorders>
            <w:shd w:val="clear" w:color="000000" w:fill="D6EAEB"/>
            <w:vAlign w:val="center"/>
            <w:hideMark/>
          </w:tcPr>
          <w:p w14:paraId="484FF275" w14:textId="35D49C8F" w:rsidR="00E73CA5" w:rsidRPr="00CD145E" w:rsidRDefault="00E73CA5" w:rsidP="00E73CA5">
            <w:pPr>
              <w:spacing w:before="20" w:after="20" w:line="240" w:lineRule="auto"/>
              <w:jc w:val="right"/>
              <w:rPr>
                <w:rFonts w:ascii="Calibri" w:hAnsi="Calibri" w:cs="Calibri"/>
                <w:color w:val="000000"/>
                <w:sz w:val="16"/>
                <w:szCs w:val="16"/>
              </w:rPr>
            </w:pPr>
            <w:r>
              <w:rPr>
                <w:rFonts w:ascii="Calibri" w:hAnsi="Calibri" w:cs="Calibri"/>
                <w:color w:val="000000"/>
                <w:sz w:val="16"/>
                <w:szCs w:val="16"/>
              </w:rPr>
              <w:t>-</w:t>
            </w:r>
          </w:p>
        </w:tc>
      </w:tr>
    </w:tbl>
    <w:p w14:paraId="6F4CF1F0" w14:textId="73F77C4F" w:rsidR="00632FED" w:rsidRDefault="00E73CA5" w:rsidP="00D358C6">
      <w:pPr>
        <w:keepNext/>
      </w:pPr>
      <w:r w:rsidRPr="00E73CA5">
        <w:rPr>
          <w:noProof/>
        </w:rPr>
        <w:drawing>
          <wp:inline distT="0" distB="0" distL="0" distR="0" wp14:anchorId="7868DC28" wp14:editId="41D21F6C">
            <wp:extent cx="4859655" cy="7343775"/>
            <wp:effectExtent l="0" t="0" r="0"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0"/>
                    <a:stretch>
                      <a:fillRect/>
                    </a:stretch>
                  </pic:blipFill>
                  <pic:spPr>
                    <a:xfrm>
                      <a:off x="0" y="0"/>
                      <a:ext cx="4859655" cy="7343775"/>
                    </a:xfrm>
                    <a:prstGeom prst="rect">
                      <a:avLst/>
                    </a:prstGeom>
                  </pic:spPr>
                </pic:pic>
              </a:graphicData>
            </a:graphic>
          </wp:inline>
        </w:drawing>
      </w:r>
    </w:p>
    <w:p w14:paraId="75EA7A0C" w14:textId="3D98D047" w:rsidR="00632FED" w:rsidRDefault="00992883" w:rsidP="00BB4DEE">
      <w:pPr>
        <w:pStyle w:val="Caption"/>
      </w:pPr>
      <w:bookmarkStart w:id="341" w:name="_Ref70940740"/>
      <w:bookmarkStart w:id="342" w:name="_Toc106900987"/>
      <w:r>
        <w:t xml:space="preserve">Figure </w:t>
      </w:r>
      <w:r w:rsidR="00B438A3">
        <w:fldChar w:fldCharType="begin"/>
      </w:r>
      <w:r>
        <w:instrText xml:space="preserve"> STYLEREF 1 \s </w:instrText>
      </w:r>
      <w:r w:rsidR="00B438A3">
        <w:fldChar w:fldCharType="separate"/>
      </w:r>
      <w:r w:rsidR="00667879">
        <w:rPr>
          <w:noProof/>
        </w:rPr>
        <w:t>3</w:t>
      </w:r>
      <w:r w:rsidR="00B438A3">
        <w:rPr>
          <w:noProof/>
        </w:rPr>
        <w:fldChar w:fldCharType="end"/>
      </w:r>
      <w:r w:rsidR="0067181B">
        <w:noBreakHyphen/>
      </w:r>
      <w:r w:rsidR="00B438A3">
        <w:fldChar w:fldCharType="begin"/>
      </w:r>
      <w:r>
        <w:instrText xml:space="preserve"> SEQ Figure \* ARABIC \s 1 </w:instrText>
      </w:r>
      <w:r w:rsidR="00B438A3">
        <w:fldChar w:fldCharType="separate"/>
      </w:r>
      <w:r w:rsidR="00667879">
        <w:rPr>
          <w:noProof/>
        </w:rPr>
        <w:t>2</w:t>
      </w:r>
      <w:r w:rsidR="00B438A3">
        <w:rPr>
          <w:noProof/>
        </w:rPr>
        <w:fldChar w:fldCharType="end"/>
      </w:r>
      <w:bookmarkEnd w:id="341"/>
      <w:r>
        <w:t xml:space="preserve">.  </w:t>
      </w:r>
      <w:bookmarkStart w:id="343" w:name="_Hlk70951131"/>
      <w:r w:rsidR="00B545B3">
        <w:t xml:space="preserve">PRISMA summary of the citation review process for </w:t>
      </w:r>
      <w:r w:rsidR="003B060C">
        <w:t>p</w:t>
      </w:r>
      <w:r w:rsidR="00531FBD">
        <w:t xml:space="preserve">rimary </w:t>
      </w:r>
      <w:r w:rsidR="003B060C">
        <w:t>s</w:t>
      </w:r>
      <w:r w:rsidR="00531FBD">
        <w:t>tudies</w:t>
      </w:r>
      <w:bookmarkEnd w:id="342"/>
      <w:bookmarkEnd w:id="343"/>
    </w:p>
    <w:p w14:paraId="4B962CE7" w14:textId="598DCB96" w:rsidR="004179B6" w:rsidRDefault="00992883" w:rsidP="005B36E3">
      <w:pPr>
        <w:pStyle w:val="Heading1"/>
      </w:pPr>
      <w:bookmarkStart w:id="344" w:name="_Toc106901024"/>
      <w:r w:rsidRPr="008F7938">
        <w:t>Full list of included studies</w:t>
      </w:r>
      <w:bookmarkEnd w:id="344"/>
    </w:p>
    <w:p w14:paraId="1DB8785E" w14:textId="14521A3D" w:rsidR="00036D07" w:rsidRDefault="00992883" w:rsidP="004E1680">
      <w:pPr>
        <w:pStyle w:val="Heading2"/>
      </w:pPr>
      <w:bookmarkStart w:id="345" w:name="_Ref89332678"/>
      <w:bookmarkStart w:id="346" w:name="_Toc106901025"/>
      <w:r>
        <w:t>Grey literature</w:t>
      </w:r>
      <w:bookmarkEnd w:id="345"/>
      <w:bookmarkEnd w:id="346"/>
    </w:p>
    <w:p w14:paraId="7C8329D6" w14:textId="7748E687" w:rsidR="00B56AD2" w:rsidRPr="00B56AD2" w:rsidRDefault="00992883" w:rsidP="00B56AD2">
      <w:pPr>
        <w:pStyle w:val="Caption"/>
      </w:pPr>
      <w:bookmarkStart w:id="347" w:name="_Ref70947379"/>
      <w:bookmarkStart w:id="348" w:name="_Toc106900981"/>
      <w:r>
        <w:t xml:space="preserve">Table </w:t>
      </w:r>
      <w:r w:rsidR="00B438A3">
        <w:fldChar w:fldCharType="begin"/>
      </w:r>
      <w:r>
        <w:instrText xml:space="preserve"> STYLEREF 1 \s </w:instrText>
      </w:r>
      <w:r w:rsidR="00B438A3">
        <w:fldChar w:fldCharType="separate"/>
      </w:r>
      <w:r w:rsidR="00667879">
        <w:rPr>
          <w:noProof/>
        </w:rPr>
        <w:t>4</w:t>
      </w:r>
      <w:r w:rsidR="00B438A3">
        <w:rPr>
          <w:noProof/>
        </w:rPr>
        <w:fldChar w:fldCharType="end"/>
      </w:r>
      <w:r w:rsidR="00D35187">
        <w:noBreakHyphen/>
      </w:r>
      <w:r w:rsidR="00B438A3">
        <w:fldChar w:fldCharType="begin"/>
      </w:r>
      <w:r>
        <w:instrText xml:space="preserve"> SEQ Table \* ARABIC \s 1 </w:instrText>
      </w:r>
      <w:r w:rsidR="00B438A3">
        <w:fldChar w:fldCharType="separate"/>
      </w:r>
      <w:r w:rsidR="00667879">
        <w:rPr>
          <w:noProof/>
        </w:rPr>
        <w:t>1</w:t>
      </w:r>
      <w:r w:rsidR="00B438A3">
        <w:rPr>
          <w:noProof/>
        </w:rPr>
        <w:fldChar w:fldCharType="end"/>
      </w:r>
      <w:bookmarkEnd w:id="347"/>
      <w:r>
        <w:t xml:space="preserve">. </w:t>
      </w:r>
      <w:r w:rsidRPr="00B56AD2">
        <w:t xml:space="preserve">List of included </w:t>
      </w:r>
      <w:r w:rsidR="00814D15">
        <w:t>grey literature</w:t>
      </w:r>
      <w:r w:rsidRPr="00B56AD2">
        <w:t xml:space="preserve"> after screening</w:t>
      </w:r>
      <w:r w:rsidR="00967381">
        <w:t xml:space="preserve"> and quality assessment</w:t>
      </w:r>
      <w:bookmarkEnd w:id="348"/>
    </w:p>
    <w:tbl>
      <w:tblPr>
        <w:tblStyle w:val="EcosleftTableStyle"/>
        <w:tblW w:w="5379" w:type="pct"/>
        <w:tblInd w:w="-431" w:type="dxa"/>
        <w:tblLayout w:type="fixed"/>
        <w:tblCellMar>
          <w:left w:w="57" w:type="dxa"/>
          <w:right w:w="57" w:type="dxa"/>
        </w:tblCellMar>
        <w:tblLook w:val="04A0" w:firstRow="1" w:lastRow="0" w:firstColumn="1" w:lastColumn="0" w:noHBand="0" w:noVBand="1"/>
      </w:tblPr>
      <w:tblGrid>
        <w:gridCol w:w="1561"/>
        <w:gridCol w:w="5385"/>
        <w:gridCol w:w="1276"/>
      </w:tblGrid>
      <w:tr w:rsidR="00BF2DBF" w14:paraId="4BC31061" w14:textId="77777777" w:rsidTr="00BF2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3E9A93C9" w14:textId="748F33A7" w:rsidR="00482F1B" w:rsidRPr="006F2A13" w:rsidRDefault="00992883" w:rsidP="00C93A9C">
            <w:pPr>
              <w:rPr>
                <w:rFonts w:asciiTheme="minorHAnsi" w:hAnsiTheme="minorHAnsi"/>
              </w:rPr>
            </w:pPr>
            <w:bookmarkStart w:id="349" w:name="_Hlk91172546"/>
            <w:bookmarkStart w:id="350" w:name="_Hlk70522609"/>
            <w:r w:rsidRPr="006F2A13">
              <w:rPr>
                <w:rFonts w:asciiTheme="minorHAnsi" w:hAnsiTheme="minorHAnsi"/>
              </w:rPr>
              <w:t>ID</w:t>
            </w:r>
          </w:p>
        </w:tc>
        <w:tc>
          <w:tcPr>
            <w:tcW w:w="3275" w:type="pct"/>
            <w:hideMark/>
          </w:tcPr>
          <w:p w14:paraId="4B244B8E" w14:textId="77777777" w:rsidR="00482F1B" w:rsidRPr="006F2A13" w:rsidRDefault="00992883" w:rsidP="00C93A9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Cs w:val="16"/>
              </w:rPr>
            </w:pPr>
            <w:r w:rsidRPr="006F2A13">
              <w:rPr>
                <w:rFonts w:ascii="Calibri" w:hAnsi="Calibri"/>
                <w:szCs w:val="16"/>
              </w:rPr>
              <w:t>Title</w:t>
            </w:r>
          </w:p>
        </w:tc>
        <w:tc>
          <w:tcPr>
            <w:tcW w:w="776" w:type="pct"/>
            <w:hideMark/>
          </w:tcPr>
          <w:p w14:paraId="48359C89" w14:textId="77777777" w:rsidR="00482F1B" w:rsidRPr="006F2A13" w:rsidRDefault="00992883" w:rsidP="00C93A9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Cs w:val="16"/>
              </w:rPr>
            </w:pPr>
            <w:r w:rsidRPr="006F2A13">
              <w:rPr>
                <w:rFonts w:ascii="Calibri" w:hAnsi="Calibri"/>
                <w:szCs w:val="16"/>
              </w:rPr>
              <w:t>Type of Study</w:t>
            </w:r>
          </w:p>
        </w:tc>
      </w:tr>
      <w:tr w:rsidR="00BF2DBF" w14:paraId="1C586BDF" w14:textId="77777777" w:rsidTr="00BF2DBF">
        <w:tc>
          <w:tcPr>
            <w:cnfStyle w:val="001000000000" w:firstRow="0" w:lastRow="0" w:firstColumn="1" w:lastColumn="0" w:oddVBand="0" w:evenVBand="0" w:oddHBand="0" w:evenHBand="0" w:firstRowFirstColumn="0" w:firstRowLastColumn="0" w:lastRowFirstColumn="0" w:lastRowLastColumn="0"/>
            <w:tcW w:w="949" w:type="pct"/>
          </w:tcPr>
          <w:p w14:paraId="69DE27A6" w14:textId="48DCA195" w:rsidR="006F2A13" w:rsidRPr="00C93A9C" w:rsidRDefault="00992883" w:rsidP="005E5C2A">
            <w:pPr>
              <w:spacing w:before="40" w:after="40" w:line="240" w:lineRule="auto"/>
              <w:rPr>
                <w:rFonts w:ascii="Calibri" w:hAnsi="Calibri"/>
                <w:bCs/>
                <w:color w:val="000000"/>
                <w:szCs w:val="16"/>
              </w:rPr>
            </w:pPr>
            <w:r w:rsidRPr="00A3742C">
              <w:rPr>
                <w:rFonts w:ascii="Calibri" w:hAnsi="Calibri" w:cs="Calibri"/>
                <w:color w:val="000000"/>
                <w:szCs w:val="16"/>
              </w:rPr>
              <w:t xml:space="preserve">G3: </w:t>
            </w:r>
            <w:r>
              <w:rPr>
                <w:rFonts w:ascii="Calibri" w:hAnsi="Calibri" w:cs="Calibri"/>
                <w:color w:val="000000"/>
                <w:szCs w:val="16"/>
              </w:rPr>
              <w:fldChar w:fldCharType="begin"/>
            </w:r>
            <w:r>
              <w:rPr>
                <w:rFonts w:ascii="Calibri" w:hAnsi="Calibri" w:cs="Calibri"/>
                <w:color w:val="000000"/>
                <w:szCs w:val="16"/>
              </w:rPr>
              <w:instrText xml:space="preserve"> ADDIN ZOTERO_ITEM CSL_CITATION {"citationID":"766iLynl","properties":{"custom":"EPA Victoria (2021)","formattedCitation":"EPA Victoria (2021)","plainCitation":"EPA Victoria (2021)","noteIndex":0},"citationItems":[{"id":17578,"uris":["http://zotero.org/users/148142/items/HPITMMGC"],"uri":["http://zotero.org/users/148142/items/HPITMMGC"],"itemData":{"id":17578,"type":"report","publisher":"Environment Protection Authority, Victoria","title":"Quantitative Microbial Risk Assessment (QMRA) for assessing risks to recreational users in Port Phillip Bay. EPA Publication 2007, June 2021","author":[{"literal":"EPA Victoria"}],"issued":{"date-parts":[["2021"]]}}}],"schema":"https://github.com/citation-style-language/schema/raw/master/csl-citation.json"} </w:instrText>
            </w:r>
            <w:r>
              <w:rPr>
                <w:rFonts w:ascii="Calibri" w:hAnsi="Calibri" w:cs="Calibri"/>
                <w:color w:val="000000"/>
                <w:szCs w:val="16"/>
              </w:rPr>
              <w:fldChar w:fldCharType="separate"/>
            </w:r>
            <w:r w:rsidR="0062533A" w:rsidRPr="0062533A">
              <w:rPr>
                <w:rFonts w:ascii="Calibri" w:hAnsi="Calibri" w:cs="Calibri"/>
              </w:rPr>
              <w:t>EPA Victoria (2021)</w:t>
            </w:r>
            <w:r>
              <w:rPr>
                <w:rFonts w:ascii="Calibri" w:hAnsi="Calibri" w:cs="Calibri"/>
                <w:color w:val="000000"/>
                <w:szCs w:val="16"/>
              </w:rPr>
              <w:fldChar w:fldCharType="end"/>
            </w:r>
          </w:p>
        </w:tc>
        <w:tc>
          <w:tcPr>
            <w:tcW w:w="3275" w:type="pct"/>
            <w:vAlign w:val="bottom"/>
          </w:tcPr>
          <w:p w14:paraId="0AA40CEF" w14:textId="3C7F25AE" w:rsidR="0037424A" w:rsidRPr="009F5879" w:rsidRDefault="00992883" w:rsidP="006F2A13">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6A78D7">
              <w:rPr>
                <w:rFonts w:ascii="Calibri" w:hAnsi="Calibri" w:cs="Calibri"/>
                <w:color w:val="000000"/>
                <w:szCs w:val="16"/>
              </w:rPr>
              <w:t>EPA Victoria, 2021. Quantitative Microbial Risk Assessment (QMRA) for assessing risks to recreational users in Port Phillip Bay. EPA Publication 2007, June 2021. Environment Protection Authority, Victoria.</w:t>
            </w:r>
          </w:p>
        </w:tc>
        <w:tc>
          <w:tcPr>
            <w:tcW w:w="776" w:type="pct"/>
          </w:tcPr>
          <w:p w14:paraId="5290E971" w14:textId="6B04A2FC" w:rsidR="0037424A" w:rsidRPr="00473EAF" w:rsidRDefault="00992883" w:rsidP="0037424A">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szCs w:val="16"/>
              </w:rPr>
            </w:pPr>
            <w:r>
              <w:rPr>
                <w:rFonts w:ascii="Calibri" w:hAnsi="Calibri"/>
                <w:bCs/>
                <w:szCs w:val="16"/>
              </w:rPr>
              <w:t>Report</w:t>
            </w:r>
          </w:p>
        </w:tc>
      </w:tr>
      <w:tr w:rsidR="00BF2DBF" w14:paraId="264B0D0E" w14:textId="77777777" w:rsidTr="00BF2DBF">
        <w:tc>
          <w:tcPr>
            <w:cnfStyle w:val="001000000000" w:firstRow="0" w:lastRow="0" w:firstColumn="1" w:lastColumn="0" w:oddVBand="0" w:evenVBand="0" w:oddHBand="0" w:evenHBand="0" w:firstRowFirstColumn="0" w:firstRowLastColumn="0" w:lastRowFirstColumn="0" w:lastRowLastColumn="0"/>
            <w:tcW w:w="949" w:type="pct"/>
          </w:tcPr>
          <w:p w14:paraId="303657F8" w14:textId="5849D840" w:rsidR="006F2A13" w:rsidRPr="00C93A9C" w:rsidRDefault="00992883" w:rsidP="005E5C2A">
            <w:pPr>
              <w:spacing w:before="40" w:after="40" w:line="240" w:lineRule="auto"/>
              <w:rPr>
                <w:rFonts w:ascii="Calibri" w:hAnsi="Calibri"/>
                <w:bCs/>
                <w:color w:val="000000"/>
                <w:szCs w:val="16"/>
              </w:rPr>
            </w:pPr>
            <w:r w:rsidRPr="00A3742C">
              <w:rPr>
                <w:rFonts w:ascii="Calibri" w:hAnsi="Calibri" w:cs="Calibri"/>
                <w:color w:val="000000"/>
                <w:szCs w:val="16"/>
              </w:rPr>
              <w:t xml:space="preserve">G4: </w:t>
            </w:r>
            <w:r>
              <w:rPr>
                <w:rFonts w:ascii="Calibri" w:hAnsi="Calibri"/>
                <w:bCs/>
                <w:color w:val="000000"/>
                <w:szCs w:val="16"/>
              </w:rPr>
              <w:fldChar w:fldCharType="begin"/>
            </w:r>
            <w:r w:rsidR="006A78D7">
              <w:rPr>
                <w:rFonts w:ascii="Calibri" w:hAnsi="Calibri"/>
                <w:bCs/>
                <w:color w:val="000000"/>
                <w:szCs w:val="16"/>
              </w:rPr>
              <w:instrText xml:space="preserve"> ADDIN ZOTERO_ITEM CSL_CITATION {"citationID":"VjI0h5CI","properties":{"custom":"King et al. (2014)","formattedCitation":"King et al. (2014)","plainCitation":"King et al. (2014)","noteIndex":0},"citationItems":[{"id":15773,"uris":["http://zotero.org/users/148142/items/LATIBYWS"],"uri":["http://zotero.org/users/148142/items/LATIBYWS"],"itemData":{"id":15773,"type":"report","event-place":"United Kingdom","publisher":"Department of Environment, Food and Rural Affairs (DEFRA)","publisher-place":"United Kingdom","title":"The health risks of bathing in recreational waters. A rapid evidence assessment of water quality and gastrointestinal illness. Final report WT1530. A report of research carried out by RAND Europe, on behalf of the UK Department for Environment, Farming and Rural Affairs (DEFRA)","URL":"https://www.rand.org/content/dam/rand/pubs/research_reports/RR600/RR698/RAND_RR698.pdf","author":[{"family":"King","given":"Sarah"},{"family":"Exley","given":"Josephine"},{"family":"Winpenny","given":"Eleanor"},{"family":"Alves","given":"Lottie"},{"family":"Henham","given":"Marie-Louise"},{"family":"Larkin","given":"Jody"}],"issued":{"date-parts":[["2014"]]}}}],"schema":"https://github.com/citation-style-language/schema/raw/master/csl-citation.json"} </w:instrText>
            </w:r>
            <w:r>
              <w:rPr>
                <w:rFonts w:ascii="Calibri" w:hAnsi="Calibri"/>
                <w:bCs/>
                <w:color w:val="000000"/>
                <w:szCs w:val="16"/>
              </w:rPr>
              <w:fldChar w:fldCharType="separate"/>
            </w:r>
            <w:r w:rsidR="0062533A" w:rsidRPr="0062533A">
              <w:rPr>
                <w:rFonts w:ascii="Calibri" w:hAnsi="Calibri" w:cs="Calibri"/>
              </w:rPr>
              <w:t>King et al. (2014)</w:t>
            </w:r>
            <w:r>
              <w:rPr>
                <w:rFonts w:ascii="Calibri" w:hAnsi="Calibri"/>
                <w:bCs/>
                <w:color w:val="000000"/>
                <w:szCs w:val="16"/>
              </w:rPr>
              <w:fldChar w:fldCharType="end"/>
            </w:r>
          </w:p>
        </w:tc>
        <w:tc>
          <w:tcPr>
            <w:tcW w:w="3275" w:type="pct"/>
            <w:vAlign w:val="bottom"/>
          </w:tcPr>
          <w:p w14:paraId="2FD9944B" w14:textId="34C31EBE" w:rsidR="0037424A" w:rsidRPr="009F5879" w:rsidRDefault="00992883" w:rsidP="0037424A">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6A78D7">
              <w:rPr>
                <w:rFonts w:ascii="Calibri" w:hAnsi="Calibri" w:cs="Calibri"/>
                <w:color w:val="000000"/>
                <w:szCs w:val="16"/>
              </w:rPr>
              <w:t>King, S., Exley, J., Winpenny, E., Alves, L., Henham, M.-L., Larkin, J., 2014. The health risks of bathing in recreational waters. A rapid evidence assessment of water quality and gastrointestinal illness. Final report WT1530. A report of research carried out by RAND Europe, on behalf of the UK Department for Environment, Farming and Rural Affairs (DEFRA). United Kingdom.</w:t>
            </w:r>
          </w:p>
        </w:tc>
        <w:tc>
          <w:tcPr>
            <w:tcW w:w="776" w:type="pct"/>
          </w:tcPr>
          <w:p w14:paraId="491ADADC" w14:textId="35A7264D" w:rsidR="0037424A" w:rsidRPr="00473EAF" w:rsidRDefault="00992883" w:rsidP="0037424A">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szCs w:val="16"/>
              </w:rPr>
            </w:pPr>
            <w:r>
              <w:rPr>
                <w:rFonts w:ascii="Calibri" w:hAnsi="Calibri"/>
                <w:bCs/>
                <w:szCs w:val="16"/>
              </w:rPr>
              <w:t>Review</w:t>
            </w:r>
          </w:p>
        </w:tc>
      </w:tr>
      <w:tr w:rsidR="00BF2DBF" w14:paraId="29976287" w14:textId="77777777" w:rsidTr="00BF2DBF">
        <w:tc>
          <w:tcPr>
            <w:cnfStyle w:val="001000000000" w:firstRow="0" w:lastRow="0" w:firstColumn="1" w:lastColumn="0" w:oddVBand="0" w:evenVBand="0" w:oddHBand="0" w:evenHBand="0" w:firstRowFirstColumn="0" w:firstRowLastColumn="0" w:lastRowFirstColumn="0" w:lastRowLastColumn="0"/>
            <w:tcW w:w="949" w:type="pct"/>
          </w:tcPr>
          <w:p w14:paraId="710E867E" w14:textId="658F50D4" w:rsidR="006F2A13" w:rsidRPr="00C93A9C" w:rsidRDefault="00992883" w:rsidP="005E5C2A">
            <w:pPr>
              <w:spacing w:before="40" w:after="40" w:line="240" w:lineRule="auto"/>
              <w:rPr>
                <w:rFonts w:ascii="Calibri" w:hAnsi="Calibri"/>
                <w:bCs/>
                <w:color w:val="000000"/>
                <w:szCs w:val="16"/>
              </w:rPr>
            </w:pPr>
            <w:r w:rsidRPr="00A3742C">
              <w:rPr>
                <w:rFonts w:ascii="Calibri" w:hAnsi="Calibri" w:cs="Calibri"/>
                <w:color w:val="000000"/>
                <w:szCs w:val="16"/>
              </w:rPr>
              <w:t xml:space="preserve">G8: </w:t>
            </w:r>
            <w:r w:rsidR="006A78D7">
              <w:rPr>
                <w:rFonts w:ascii="Calibri" w:hAnsi="Calibri"/>
                <w:bCs/>
                <w:color w:val="000000"/>
                <w:szCs w:val="16"/>
              </w:rPr>
              <w:fldChar w:fldCharType="begin"/>
            </w:r>
            <w:r w:rsidR="006A78D7">
              <w:rPr>
                <w:rFonts w:ascii="Calibri" w:hAnsi="Calibri"/>
                <w:bCs/>
                <w:color w:val="000000"/>
                <w:szCs w:val="16"/>
              </w:rPr>
              <w:instrText xml:space="preserve"> ADDIN ZOTERO_ITEM CSL_CITATION {"citationID":"rDu64nI3","properties":{"custom":"NHMRC (2008)","formattedCitation":"NHMRC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006A78D7">
              <w:rPr>
                <w:rFonts w:ascii="Calibri" w:hAnsi="Calibri"/>
                <w:bCs/>
                <w:color w:val="000000"/>
                <w:szCs w:val="16"/>
              </w:rPr>
              <w:fldChar w:fldCharType="separate"/>
            </w:r>
            <w:r w:rsidR="0062533A" w:rsidRPr="0062533A">
              <w:rPr>
                <w:rFonts w:ascii="Calibri" w:hAnsi="Calibri" w:cs="Calibri"/>
              </w:rPr>
              <w:t>NHMRC (2008)</w:t>
            </w:r>
            <w:r w:rsidR="006A78D7">
              <w:rPr>
                <w:rFonts w:ascii="Calibri" w:hAnsi="Calibri"/>
                <w:bCs/>
                <w:color w:val="000000"/>
                <w:szCs w:val="16"/>
              </w:rPr>
              <w:fldChar w:fldCharType="end"/>
            </w:r>
          </w:p>
        </w:tc>
        <w:tc>
          <w:tcPr>
            <w:tcW w:w="3275" w:type="pct"/>
            <w:vAlign w:val="bottom"/>
          </w:tcPr>
          <w:p w14:paraId="554A7F31" w14:textId="37DD02D9" w:rsidR="0037424A" w:rsidRPr="009F5879" w:rsidRDefault="00992883" w:rsidP="0037424A">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5E5C2A">
              <w:rPr>
                <w:rFonts w:ascii="Calibri" w:hAnsi="Calibri" w:cs="Calibri"/>
                <w:color w:val="000000"/>
                <w:szCs w:val="16"/>
              </w:rPr>
              <w:t>NHMRC, 2008. Guidelines for managing risks in recreational water. National Health and Medical Research Council (Australia)</w:t>
            </w:r>
            <w:r w:rsidR="00F11CF5">
              <w:rPr>
                <w:rFonts w:ascii="Calibri" w:hAnsi="Calibri" w:cs="Calibri"/>
                <w:color w:val="000000"/>
                <w:szCs w:val="16"/>
              </w:rPr>
              <w:t>.</w:t>
            </w:r>
          </w:p>
        </w:tc>
        <w:tc>
          <w:tcPr>
            <w:tcW w:w="776" w:type="pct"/>
          </w:tcPr>
          <w:p w14:paraId="25FE588A" w14:textId="36670393" w:rsidR="0037424A" w:rsidRPr="00473EAF" w:rsidRDefault="00992883" w:rsidP="0037424A">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szCs w:val="16"/>
              </w:rPr>
            </w:pPr>
            <w:r>
              <w:rPr>
                <w:rFonts w:ascii="Calibri" w:hAnsi="Calibri"/>
                <w:bCs/>
                <w:szCs w:val="16"/>
              </w:rPr>
              <w:t>Guidelines</w:t>
            </w:r>
          </w:p>
        </w:tc>
      </w:tr>
      <w:tr w:rsidR="00BF2DBF" w14:paraId="32B8EBE7" w14:textId="77777777" w:rsidTr="00BF2DBF">
        <w:tc>
          <w:tcPr>
            <w:cnfStyle w:val="001000000000" w:firstRow="0" w:lastRow="0" w:firstColumn="1" w:lastColumn="0" w:oddVBand="0" w:evenVBand="0" w:oddHBand="0" w:evenHBand="0" w:firstRowFirstColumn="0" w:firstRowLastColumn="0" w:lastRowFirstColumn="0" w:lastRowLastColumn="0"/>
            <w:tcW w:w="949" w:type="pct"/>
          </w:tcPr>
          <w:p w14:paraId="4BA17346" w14:textId="77D03BD2" w:rsidR="006F2A13" w:rsidRPr="00C93A9C" w:rsidRDefault="00992883" w:rsidP="005E5C2A">
            <w:pPr>
              <w:spacing w:before="40" w:after="40" w:line="240" w:lineRule="auto"/>
              <w:rPr>
                <w:rFonts w:ascii="Calibri" w:hAnsi="Calibri"/>
                <w:bCs/>
                <w:color w:val="000000"/>
                <w:szCs w:val="16"/>
              </w:rPr>
            </w:pPr>
            <w:r w:rsidRPr="00A3742C">
              <w:rPr>
                <w:rFonts w:ascii="Calibri" w:hAnsi="Calibri" w:cs="Calibri"/>
                <w:color w:val="000000"/>
                <w:szCs w:val="16"/>
              </w:rPr>
              <w:t xml:space="preserve">G11: </w:t>
            </w:r>
            <w:r w:rsidR="006A78D7">
              <w:rPr>
                <w:rFonts w:ascii="Calibri" w:hAnsi="Calibri"/>
                <w:bCs/>
                <w:color w:val="000000"/>
                <w:szCs w:val="16"/>
              </w:rPr>
              <w:fldChar w:fldCharType="begin"/>
            </w:r>
            <w:r w:rsidR="006A78D7">
              <w:rPr>
                <w:rFonts w:ascii="Calibri" w:hAnsi="Calibri"/>
                <w:bCs/>
                <w:color w:val="000000"/>
                <w:szCs w:val="16"/>
              </w:rPr>
              <w:instrText xml:space="preserve"> ADDIN ZOTERO_ITEM CSL_CITATION {"citationID":"wyHwJ1Pa","properties":{"custom":"NSW DPIE (2020)","formattedCitation":"NSW DPIE (2020)","plainCitation":"NSW DPIE (2020)","noteIndex":0},"citationItems":[{"id":16395,"uris":["http://zotero.org/users/148142/items/22QWBZGS"],"uri":["http://zotero.org/users/148142/items/22QWBZGS"],"itemData":{"id":16395,"type":"report","page":"88","title":"Protocol for Assessment and Management of Microbial Risks in Recreational Waters. NSW Department of Planning, Industry &amp; Environment","URL":"https://www.environment.nsw.gov.au/research-and-publications/publications-search/protocol-for-assessment-and-management-of-microbial-risks-in-recreational-waters.","author":[{"literal":"NSW DPIE"}],"issued":{"date-parts":[["2020"]]}}}],"schema":"https://github.com/citation-style-language/schema/raw/master/csl-citation.json"} </w:instrText>
            </w:r>
            <w:r w:rsidR="006A78D7">
              <w:rPr>
                <w:rFonts w:ascii="Calibri" w:hAnsi="Calibri"/>
                <w:bCs/>
                <w:color w:val="000000"/>
                <w:szCs w:val="16"/>
              </w:rPr>
              <w:fldChar w:fldCharType="separate"/>
            </w:r>
            <w:r w:rsidR="0062533A" w:rsidRPr="0062533A">
              <w:rPr>
                <w:rFonts w:ascii="Calibri" w:hAnsi="Calibri" w:cs="Calibri"/>
              </w:rPr>
              <w:t>NSW DPIE (2020)</w:t>
            </w:r>
            <w:r w:rsidR="006A78D7">
              <w:rPr>
                <w:rFonts w:ascii="Calibri" w:hAnsi="Calibri"/>
                <w:bCs/>
                <w:color w:val="000000"/>
                <w:szCs w:val="16"/>
              </w:rPr>
              <w:fldChar w:fldCharType="end"/>
            </w:r>
          </w:p>
        </w:tc>
        <w:tc>
          <w:tcPr>
            <w:tcW w:w="3275" w:type="pct"/>
            <w:vAlign w:val="bottom"/>
          </w:tcPr>
          <w:p w14:paraId="0BD02AB6" w14:textId="28D1B7B1" w:rsidR="0037424A" w:rsidRPr="009F5879" w:rsidRDefault="00992883" w:rsidP="0037424A">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5E5C2A">
              <w:rPr>
                <w:rFonts w:ascii="Calibri" w:hAnsi="Calibri" w:cs="Calibri"/>
                <w:color w:val="000000"/>
                <w:szCs w:val="16"/>
              </w:rPr>
              <w:t>NSW DPIE, 2020. Protocol for Assessment and Management of Microbial Risks in Recreational Waters. NSW Department of Planning, Industry &amp; Environment</w:t>
            </w:r>
            <w:r w:rsidRPr="00A3742C">
              <w:rPr>
                <w:rFonts w:ascii="Calibri" w:hAnsi="Calibri" w:cs="Calibri"/>
                <w:color w:val="000000"/>
                <w:szCs w:val="16"/>
              </w:rPr>
              <w:t xml:space="preserve">, [online] </w:t>
            </w:r>
          </w:p>
        </w:tc>
        <w:tc>
          <w:tcPr>
            <w:tcW w:w="776" w:type="pct"/>
          </w:tcPr>
          <w:p w14:paraId="4C033945" w14:textId="5EF5B016" w:rsidR="0037424A" w:rsidRPr="00473EAF" w:rsidRDefault="00992883" w:rsidP="0037424A">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szCs w:val="16"/>
              </w:rPr>
            </w:pPr>
            <w:r>
              <w:rPr>
                <w:rFonts w:ascii="Calibri" w:hAnsi="Calibri"/>
                <w:bCs/>
                <w:szCs w:val="16"/>
              </w:rPr>
              <w:t>Guidelines</w:t>
            </w:r>
          </w:p>
        </w:tc>
      </w:tr>
      <w:tr w:rsidR="00BF2DBF" w14:paraId="27BA217A" w14:textId="77777777" w:rsidTr="00BF2DBF">
        <w:tc>
          <w:tcPr>
            <w:cnfStyle w:val="001000000000" w:firstRow="0" w:lastRow="0" w:firstColumn="1" w:lastColumn="0" w:oddVBand="0" w:evenVBand="0" w:oddHBand="0" w:evenHBand="0" w:firstRowFirstColumn="0" w:firstRowLastColumn="0" w:lastRowFirstColumn="0" w:lastRowLastColumn="0"/>
            <w:tcW w:w="949" w:type="pct"/>
          </w:tcPr>
          <w:p w14:paraId="1FA49117" w14:textId="00DDE5A9" w:rsidR="006F2A13" w:rsidRPr="00C93A9C" w:rsidRDefault="00992883" w:rsidP="005E5C2A">
            <w:pPr>
              <w:spacing w:before="40" w:after="40" w:line="240" w:lineRule="auto"/>
              <w:rPr>
                <w:rFonts w:ascii="Calibri" w:hAnsi="Calibri"/>
                <w:bCs/>
                <w:color w:val="000000"/>
                <w:szCs w:val="16"/>
              </w:rPr>
            </w:pPr>
            <w:r w:rsidRPr="00A3742C">
              <w:rPr>
                <w:rFonts w:ascii="Calibri" w:hAnsi="Calibri" w:cs="Calibri"/>
                <w:color w:val="000000"/>
                <w:szCs w:val="16"/>
              </w:rPr>
              <w:t xml:space="preserve">G13: </w:t>
            </w:r>
            <w:r w:rsidR="006A78D7">
              <w:rPr>
                <w:rFonts w:ascii="Calibri" w:hAnsi="Calibri"/>
                <w:bCs/>
                <w:color w:val="000000"/>
                <w:szCs w:val="16"/>
              </w:rPr>
              <w:fldChar w:fldCharType="begin"/>
            </w:r>
            <w:r w:rsidR="006A78D7">
              <w:rPr>
                <w:rFonts w:ascii="Calibri" w:hAnsi="Calibri"/>
                <w:bCs/>
                <w:color w:val="000000"/>
                <w:szCs w:val="16"/>
              </w:rPr>
              <w:instrText xml:space="preserve"> ADDIN ZOTERO_ITEM CSL_CITATION {"citationID":"XSfWLN5H","properties":{"custom":"US EPA (2017)","formattedCitation":"US EPA (2017)","plainCitation":"US EPA (2017)","noteIndex":0},"citationItems":[{"id":15763,"uris":["http://zotero.org/users/148142/items/BR87QUJ3"],"uri":["http://zotero.org/users/148142/items/BR87QUJ3"],"itemData":{"id":15763,"type":"report","event-place":"Washington,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EPA"}],"issued":{"date-parts":[["2017"]]}}}],"schema":"https://github.com/citation-style-language/schema/raw/master/csl-citation.json"} </w:instrText>
            </w:r>
            <w:r w:rsidR="006A78D7">
              <w:rPr>
                <w:rFonts w:ascii="Calibri" w:hAnsi="Calibri"/>
                <w:bCs/>
                <w:color w:val="000000"/>
                <w:szCs w:val="16"/>
              </w:rPr>
              <w:fldChar w:fldCharType="separate"/>
            </w:r>
            <w:r w:rsidR="0062533A" w:rsidRPr="0062533A">
              <w:rPr>
                <w:rFonts w:ascii="Calibri" w:hAnsi="Calibri" w:cs="Calibri"/>
              </w:rPr>
              <w:t>US EPA (2017)</w:t>
            </w:r>
            <w:r w:rsidR="006A78D7">
              <w:rPr>
                <w:rFonts w:ascii="Calibri" w:hAnsi="Calibri"/>
                <w:bCs/>
                <w:color w:val="000000"/>
                <w:szCs w:val="16"/>
              </w:rPr>
              <w:fldChar w:fldCharType="end"/>
            </w:r>
          </w:p>
        </w:tc>
        <w:tc>
          <w:tcPr>
            <w:tcW w:w="3275" w:type="pct"/>
            <w:vAlign w:val="bottom"/>
          </w:tcPr>
          <w:p w14:paraId="075EF4DA" w14:textId="56ECCC15" w:rsidR="0037424A" w:rsidRPr="009F5879" w:rsidRDefault="00992883" w:rsidP="0037424A">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5E5C2A">
              <w:rPr>
                <w:rFonts w:ascii="Calibri" w:hAnsi="Calibri" w:cs="Calibri"/>
                <w:color w:val="000000"/>
                <w:szCs w:val="16"/>
              </w:rPr>
              <w:t>US EPA, 2017. 2017 Five-Year Review of the 2012 Recreational Water Quality Criteria (No. Office of Water 823-R-18-001). US Environmental Protection Agency, Office of Water, Office of Science and Technology, Washington, DC, United States</w:t>
            </w:r>
            <w:r w:rsidR="00F11CF5">
              <w:rPr>
                <w:rFonts w:ascii="Calibri" w:hAnsi="Calibri" w:cs="Calibri"/>
                <w:color w:val="000000"/>
                <w:szCs w:val="16"/>
              </w:rPr>
              <w:t>.</w:t>
            </w:r>
          </w:p>
        </w:tc>
        <w:tc>
          <w:tcPr>
            <w:tcW w:w="776" w:type="pct"/>
          </w:tcPr>
          <w:p w14:paraId="60E40C56" w14:textId="6225B0E3" w:rsidR="0037424A" w:rsidRPr="00473EAF" w:rsidRDefault="00992883" w:rsidP="0037424A">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szCs w:val="16"/>
              </w:rPr>
            </w:pPr>
            <w:r>
              <w:rPr>
                <w:rFonts w:ascii="Calibri" w:hAnsi="Calibri"/>
                <w:bCs/>
                <w:szCs w:val="16"/>
              </w:rPr>
              <w:t>Review</w:t>
            </w:r>
          </w:p>
        </w:tc>
      </w:tr>
      <w:tr w:rsidR="00BF2DBF" w14:paraId="48531E42" w14:textId="77777777" w:rsidTr="00BF2DBF">
        <w:tc>
          <w:tcPr>
            <w:cnfStyle w:val="001000000000" w:firstRow="0" w:lastRow="0" w:firstColumn="1" w:lastColumn="0" w:oddVBand="0" w:evenVBand="0" w:oddHBand="0" w:evenHBand="0" w:firstRowFirstColumn="0" w:firstRowLastColumn="0" w:lastRowFirstColumn="0" w:lastRowLastColumn="0"/>
            <w:tcW w:w="949" w:type="pct"/>
          </w:tcPr>
          <w:p w14:paraId="7AD8752B" w14:textId="35AE2714" w:rsidR="006F2A13" w:rsidRPr="00C93A9C" w:rsidRDefault="00992883" w:rsidP="005E5C2A">
            <w:pPr>
              <w:spacing w:before="40" w:after="40" w:line="240" w:lineRule="auto"/>
              <w:rPr>
                <w:rFonts w:ascii="Calibri" w:hAnsi="Calibri"/>
                <w:bCs/>
                <w:color w:val="000000"/>
                <w:szCs w:val="16"/>
              </w:rPr>
            </w:pPr>
            <w:r w:rsidRPr="00A3742C">
              <w:rPr>
                <w:rFonts w:ascii="Calibri" w:hAnsi="Calibri" w:cs="Calibri"/>
                <w:color w:val="000000"/>
                <w:szCs w:val="16"/>
              </w:rPr>
              <w:t xml:space="preserve">G16: </w:t>
            </w:r>
            <w:r w:rsidR="006A78D7">
              <w:rPr>
                <w:rFonts w:ascii="Calibri" w:hAnsi="Calibri"/>
                <w:bCs/>
                <w:color w:val="000000"/>
                <w:szCs w:val="16"/>
              </w:rPr>
              <w:fldChar w:fldCharType="begin"/>
            </w:r>
            <w:r w:rsidR="006A78D7">
              <w:rPr>
                <w:rFonts w:ascii="Calibri" w:hAnsi="Calibri"/>
                <w:bCs/>
                <w:color w:val="000000"/>
                <w:szCs w:val="16"/>
              </w:rPr>
              <w:instrText xml:space="preserve"> ADDIN ZOTERO_ITEM CSL_CITATION {"citationID":"EDcWjwrQ","properties":{"custom":"WHO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006A78D7">
              <w:rPr>
                <w:rFonts w:ascii="Calibri" w:hAnsi="Calibri"/>
                <w:bCs/>
                <w:color w:val="000000"/>
                <w:szCs w:val="16"/>
              </w:rPr>
              <w:fldChar w:fldCharType="separate"/>
            </w:r>
            <w:r w:rsidR="0062533A" w:rsidRPr="0062533A">
              <w:rPr>
                <w:rFonts w:ascii="Calibri" w:hAnsi="Calibri" w:cs="Calibri"/>
              </w:rPr>
              <w:t>WHO (2018)</w:t>
            </w:r>
            <w:r w:rsidR="006A78D7">
              <w:rPr>
                <w:rFonts w:ascii="Calibri" w:hAnsi="Calibri"/>
                <w:bCs/>
                <w:color w:val="000000"/>
                <w:szCs w:val="16"/>
              </w:rPr>
              <w:fldChar w:fldCharType="end"/>
            </w:r>
          </w:p>
        </w:tc>
        <w:tc>
          <w:tcPr>
            <w:tcW w:w="3275" w:type="pct"/>
            <w:vAlign w:val="bottom"/>
          </w:tcPr>
          <w:p w14:paraId="5D13DEF7" w14:textId="413277A5" w:rsidR="0037424A" w:rsidRPr="009F5879" w:rsidRDefault="00992883" w:rsidP="0037424A">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5E5C2A">
              <w:rPr>
                <w:rFonts w:ascii="Calibri" w:hAnsi="Calibri" w:cs="Calibri"/>
                <w:color w:val="000000"/>
                <w:szCs w:val="16"/>
              </w:rPr>
              <w:t>WHO, 2018. WHO recommendations on scientific, analytical and epidemiological developments relevant to the parameters for bathing water quality in the Bathing Water Directive (2006/7/EC): Recommendations. World Health Organization</w:t>
            </w:r>
            <w:r w:rsidR="00F11CF5">
              <w:rPr>
                <w:rFonts w:ascii="Calibri" w:hAnsi="Calibri" w:cs="Calibri"/>
                <w:color w:val="000000"/>
                <w:szCs w:val="16"/>
              </w:rPr>
              <w:t>.</w:t>
            </w:r>
          </w:p>
        </w:tc>
        <w:tc>
          <w:tcPr>
            <w:tcW w:w="776" w:type="pct"/>
          </w:tcPr>
          <w:p w14:paraId="5E5D9CBE" w14:textId="467916EC" w:rsidR="0037424A" w:rsidRPr="00473EAF" w:rsidRDefault="00992883" w:rsidP="0037424A">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szCs w:val="16"/>
              </w:rPr>
            </w:pPr>
            <w:r>
              <w:rPr>
                <w:rFonts w:ascii="Calibri" w:hAnsi="Calibri"/>
                <w:bCs/>
                <w:szCs w:val="16"/>
              </w:rPr>
              <w:t>Review</w:t>
            </w:r>
          </w:p>
        </w:tc>
      </w:tr>
      <w:bookmarkEnd w:id="349"/>
    </w:tbl>
    <w:p w14:paraId="050E6BF9" w14:textId="2E43C67F" w:rsidR="00814D15" w:rsidRDefault="00814D15"/>
    <w:p w14:paraId="7922CC3A" w14:textId="77777777" w:rsidR="00AB602F" w:rsidRDefault="00AB602F"/>
    <w:p w14:paraId="48EE7B66" w14:textId="77777777" w:rsidR="00036D07" w:rsidRDefault="00992883" w:rsidP="004E1680">
      <w:pPr>
        <w:pStyle w:val="Heading2"/>
      </w:pPr>
      <w:bookmarkStart w:id="351" w:name="_Toc106901026"/>
      <w:bookmarkEnd w:id="350"/>
      <w:r>
        <w:t>Primary studies</w:t>
      </w:r>
      <w:bookmarkEnd w:id="351"/>
    </w:p>
    <w:p w14:paraId="4669271E" w14:textId="1BC1A782" w:rsidR="00036D07" w:rsidRDefault="00992883" w:rsidP="00145139">
      <w:pPr>
        <w:pStyle w:val="Caption"/>
      </w:pPr>
      <w:bookmarkStart w:id="352" w:name="_Toc106900982"/>
      <w:r>
        <w:t xml:space="preserve">Table </w:t>
      </w:r>
      <w:r w:rsidR="00B438A3">
        <w:fldChar w:fldCharType="begin"/>
      </w:r>
      <w:r>
        <w:instrText xml:space="preserve"> STYLEREF 1 \s </w:instrText>
      </w:r>
      <w:r w:rsidR="00B438A3">
        <w:fldChar w:fldCharType="separate"/>
      </w:r>
      <w:r w:rsidR="00667879">
        <w:rPr>
          <w:noProof/>
        </w:rPr>
        <w:t>4</w:t>
      </w:r>
      <w:r w:rsidR="00B438A3">
        <w:rPr>
          <w:noProof/>
        </w:rPr>
        <w:fldChar w:fldCharType="end"/>
      </w:r>
      <w:r w:rsidR="00D35187">
        <w:noBreakHyphen/>
      </w:r>
      <w:r w:rsidR="00B438A3">
        <w:fldChar w:fldCharType="begin"/>
      </w:r>
      <w:r>
        <w:instrText xml:space="preserve"> SEQ Table \* ARABIC \s 1 </w:instrText>
      </w:r>
      <w:r w:rsidR="00B438A3">
        <w:fldChar w:fldCharType="separate"/>
      </w:r>
      <w:r w:rsidR="00667879">
        <w:rPr>
          <w:noProof/>
        </w:rPr>
        <w:t>2</w:t>
      </w:r>
      <w:r w:rsidR="00B438A3">
        <w:rPr>
          <w:noProof/>
        </w:rPr>
        <w:fldChar w:fldCharType="end"/>
      </w:r>
      <w:r>
        <w:t xml:space="preserve">. List of included </w:t>
      </w:r>
      <w:r w:rsidR="003B060C">
        <w:t>p</w:t>
      </w:r>
      <w:r w:rsidR="00531FBD">
        <w:t xml:space="preserve">rimary </w:t>
      </w:r>
      <w:r w:rsidR="003B060C">
        <w:t>s</w:t>
      </w:r>
      <w:r w:rsidR="00531FBD">
        <w:t>tudies</w:t>
      </w:r>
      <w:r>
        <w:t xml:space="preserve"> after </w:t>
      </w:r>
      <w:r w:rsidR="00353986">
        <w:t>consideration of risk or bias</w:t>
      </w:r>
      <w:bookmarkEnd w:id="352"/>
    </w:p>
    <w:tbl>
      <w:tblPr>
        <w:tblStyle w:val="EcosleftTableStyle"/>
        <w:tblW w:w="8223" w:type="dxa"/>
        <w:tblInd w:w="-431" w:type="dxa"/>
        <w:tblLayout w:type="fixed"/>
        <w:tblCellMar>
          <w:left w:w="57" w:type="dxa"/>
          <w:right w:w="57" w:type="dxa"/>
        </w:tblCellMar>
        <w:tblLook w:val="04A0" w:firstRow="1" w:lastRow="0" w:firstColumn="1" w:lastColumn="0" w:noHBand="0" w:noVBand="1"/>
      </w:tblPr>
      <w:tblGrid>
        <w:gridCol w:w="1419"/>
        <w:gridCol w:w="5791"/>
        <w:gridCol w:w="1013"/>
      </w:tblGrid>
      <w:tr w:rsidR="00BF2DBF" w14:paraId="16D13932" w14:textId="1A9D68DF" w:rsidTr="00BF2D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9" w:type="dxa"/>
            <w:tcMar>
              <w:left w:w="57" w:type="dxa"/>
              <w:right w:w="57" w:type="dxa"/>
            </w:tcMar>
          </w:tcPr>
          <w:p w14:paraId="554CD3C8" w14:textId="77777777" w:rsidR="005B2F7B" w:rsidRPr="00145139" w:rsidRDefault="00992883" w:rsidP="005B2F7B">
            <w:pPr>
              <w:rPr>
                <w:rFonts w:asciiTheme="minorHAnsi" w:hAnsiTheme="minorHAnsi"/>
              </w:rPr>
            </w:pPr>
            <w:bookmarkStart w:id="353" w:name="_Hlk72313221"/>
            <w:r>
              <w:rPr>
                <w:rFonts w:asciiTheme="minorHAnsi" w:hAnsiTheme="minorHAnsi"/>
              </w:rPr>
              <w:t>Study ID</w:t>
            </w:r>
          </w:p>
        </w:tc>
        <w:tc>
          <w:tcPr>
            <w:tcW w:w="5791" w:type="dxa"/>
            <w:tcMar>
              <w:left w:w="57" w:type="dxa"/>
              <w:right w:w="57" w:type="dxa"/>
            </w:tcMar>
          </w:tcPr>
          <w:p w14:paraId="7F658987" w14:textId="77777777" w:rsidR="005B2F7B" w:rsidRPr="00145139" w:rsidRDefault="00992883" w:rsidP="005B2F7B">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Citation</w:t>
            </w:r>
          </w:p>
        </w:tc>
        <w:tc>
          <w:tcPr>
            <w:tcW w:w="1013" w:type="dxa"/>
            <w:tcMar>
              <w:left w:w="57" w:type="dxa"/>
              <w:right w:w="57" w:type="dxa"/>
            </w:tcMar>
          </w:tcPr>
          <w:p w14:paraId="78FEEDC5" w14:textId="7D297AF3" w:rsidR="005B2F7B" w:rsidRPr="002C725A" w:rsidRDefault="00992883" w:rsidP="005B2F7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2C725A">
              <w:rPr>
                <w:rFonts w:asciiTheme="minorHAnsi" w:hAnsiTheme="minorHAnsi" w:cstheme="minorHAnsi"/>
                <w:szCs w:val="16"/>
              </w:rPr>
              <w:t xml:space="preserve">CASP classification </w:t>
            </w:r>
          </w:p>
        </w:tc>
      </w:tr>
      <w:tr w:rsidR="00BF2DBF" w14:paraId="7CC6470C" w14:textId="06F2583E" w:rsidTr="00BF2DBF">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single" w:sz="8" w:space="0" w:color="B5DDDC"/>
              <w:right w:val="single" w:sz="8" w:space="0" w:color="B5DDDC"/>
            </w:tcBorders>
            <w:shd w:val="clear" w:color="000000" w:fill="D6EAEB"/>
            <w:tcMar>
              <w:left w:w="57" w:type="dxa"/>
              <w:right w:w="57" w:type="dxa"/>
            </w:tcMar>
          </w:tcPr>
          <w:p w14:paraId="56898E84" w14:textId="75BD4E8B" w:rsidR="00C47071" w:rsidRPr="002C725A" w:rsidRDefault="00992883" w:rsidP="00C47071">
            <w:pPr>
              <w:spacing w:before="40" w:after="40" w:line="240" w:lineRule="auto"/>
              <w:rPr>
                <w:rFonts w:asciiTheme="minorHAnsi" w:hAnsiTheme="minorHAnsi"/>
              </w:rPr>
            </w:pPr>
            <w:bookmarkStart w:id="354" w:name="_Hlk89168727"/>
            <w:r w:rsidRPr="002C725A">
              <w:rPr>
                <w:rFonts w:asciiTheme="minorHAnsi" w:hAnsiTheme="minorHAnsi" w:cstheme="minorHAnsi"/>
                <w:szCs w:val="16"/>
              </w:rPr>
              <w:t>J2</w:t>
            </w:r>
            <w:r>
              <w:rPr>
                <w:rFonts w:asciiTheme="minorHAnsi" w:hAnsiTheme="minorHAnsi" w:cstheme="minorHAnsi"/>
                <w:szCs w:val="16"/>
              </w:rPr>
              <w:t xml:space="preserve">: </w:t>
            </w:r>
            <w:r>
              <w:rPr>
                <w:rFonts w:asciiTheme="minorHAnsi" w:hAnsiTheme="minorHAnsi" w:cstheme="minorHAnsi"/>
                <w:szCs w:val="16"/>
              </w:rPr>
              <w:fldChar w:fldCharType="begin"/>
            </w:r>
            <w:r>
              <w:rPr>
                <w:rFonts w:asciiTheme="minorHAnsi" w:hAnsiTheme="minorHAnsi" w:cstheme="minorHAnsi"/>
                <w:szCs w:val="16"/>
              </w:rPr>
              <w:instrText xml:space="preserve"> ADDIN ZOTERO_ITEM CSL_CITATION {"citationID":"ArfhTxp8","properties":{"custom":"Ahmed, Hamilton, et al., (2018)","formattedCitation":"Ahmed, Hamilton, et al., (2018)","plainCitation":"Ahmed, Hamilton, et al., (2018)","noteIndex":0},"citationItems":[{"id":12533,"uris":["http://zotero.org/users/148142/items/CL5GP773"],"uri":["http://zotero.org/users/148142/items/CL5GP773"],"itemData":{"id":12533,"type":"article-journal","archive":"Scopus","container-title":"Environment International","DOI":"10.1016/j.envint.2018.05.012","page":"243-249","title":"Quantitative microbial risk assessment of microbial source tracking markers in recreational water contaminated with fresh untreated and secondary treated sewage","URL":"https://www.scopus.com/inward/record.uri?eid=2-s2.0-85047077932&amp;doi=10.1016%2fj.envint.2018.05.012&amp;partnerID=40&amp;md5=c97413bc0249240d20d0a19774172eeb","volume":"117","author":[{"family":"Ahmed","given":"W."},{"family":"Hamilton","given":"K. A."},{"family":"Lobos","given":"A."},{"family":"Hughes","given":"B."},{"family":"Staley","given":"C."},{"family":"Sadowsky","given":"M. J."},{"family":"Harwood","given":"V. J."}],"issued":{"date-parts":[["2018"]]}}}],"schema":"https://github.com/citation-style-language/schema/raw/master/csl-citation.json"} </w:instrText>
            </w:r>
            <w:r>
              <w:rPr>
                <w:rFonts w:asciiTheme="minorHAnsi" w:hAnsiTheme="minorHAnsi" w:cstheme="minorHAnsi"/>
                <w:szCs w:val="16"/>
              </w:rPr>
              <w:fldChar w:fldCharType="separate"/>
            </w:r>
            <w:r w:rsidRPr="00F26E6B">
              <w:rPr>
                <w:rFonts w:ascii="Calibri" w:hAnsi="Calibri" w:cs="Calibri"/>
              </w:rPr>
              <w:t>Ahmed, Hamilton, et al., (2018)</w:t>
            </w:r>
            <w:r>
              <w:rPr>
                <w:rFonts w:asciiTheme="minorHAnsi" w:hAnsiTheme="minorHAnsi" w:cstheme="minorHAnsi"/>
                <w:szCs w:val="16"/>
              </w:rPr>
              <w:fldChar w:fldCharType="end"/>
            </w:r>
          </w:p>
        </w:tc>
        <w:tc>
          <w:tcPr>
            <w:tcW w:w="5791" w:type="dxa"/>
            <w:tcMar>
              <w:left w:w="57" w:type="dxa"/>
              <w:right w:w="57" w:type="dxa"/>
            </w:tcMar>
            <w:vAlign w:val="top"/>
          </w:tcPr>
          <w:p w14:paraId="762D5157" w14:textId="6DA817AA" w:rsidR="00C47071" w:rsidRPr="00C47071" w:rsidRDefault="00992883" w:rsidP="00C47071">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47071">
              <w:rPr>
                <w:rFonts w:ascii="Calibri" w:hAnsi="Calibri" w:cs="Calibri"/>
              </w:rPr>
              <w:t>Ahmed, W., Hamilton, K. A., Lobos, A., Hughes, B., Staley, C., Sadowsky, M. J., and Harwood, V. J. (2018) Quantitative microbial risk assessment of microbial source tracking markers in recreational water contaminated with fresh untreated and secondary treated sewage. Environment International, 117, 243–249. [online] https://www.scopus.com/inward/record.uri?eid=2-s2.0-85047077932&amp;doi=10.1016%2fj.envint.2018.05.012&amp;partnerID=40&amp;md5=c97413bc0249240d20d0a19774172eeb.</w:t>
            </w:r>
          </w:p>
        </w:tc>
        <w:tc>
          <w:tcPr>
            <w:tcW w:w="1013" w:type="dxa"/>
            <w:tcMar>
              <w:left w:w="57" w:type="dxa"/>
              <w:right w:w="57" w:type="dxa"/>
            </w:tcMar>
          </w:tcPr>
          <w:p w14:paraId="4FBE3148" w14:textId="3B5EC133" w:rsidR="00C47071" w:rsidRPr="002C725A" w:rsidRDefault="00992883" w:rsidP="00C47071">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C725A">
              <w:rPr>
                <w:rFonts w:asciiTheme="minorHAnsi" w:hAnsiTheme="minorHAnsi" w:cstheme="minorHAnsi"/>
                <w:szCs w:val="16"/>
              </w:rPr>
              <w:t>Qualitative research</w:t>
            </w:r>
          </w:p>
        </w:tc>
      </w:tr>
      <w:tr w:rsidR="00BF2DBF" w14:paraId="09DB0B0B" w14:textId="3AD54881" w:rsidTr="00BF2DBF">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single" w:sz="8" w:space="0" w:color="B5DDDC"/>
              <w:right w:val="single" w:sz="8" w:space="0" w:color="B5DDDC"/>
            </w:tcBorders>
            <w:shd w:val="clear" w:color="000000" w:fill="D6EAEB"/>
            <w:tcMar>
              <w:left w:w="57" w:type="dxa"/>
              <w:right w:w="57" w:type="dxa"/>
            </w:tcMar>
          </w:tcPr>
          <w:p w14:paraId="5DA09F94" w14:textId="25CB0D47" w:rsidR="00C47071" w:rsidRPr="002C725A" w:rsidRDefault="00992883" w:rsidP="00C47071">
            <w:pPr>
              <w:spacing w:before="40" w:after="40" w:line="240" w:lineRule="auto"/>
              <w:rPr>
                <w:rFonts w:asciiTheme="minorHAnsi" w:hAnsiTheme="minorHAnsi"/>
              </w:rPr>
            </w:pPr>
            <w:r w:rsidRPr="002C725A">
              <w:rPr>
                <w:rFonts w:asciiTheme="minorHAnsi" w:hAnsiTheme="minorHAnsi" w:cstheme="minorHAnsi"/>
                <w:szCs w:val="16"/>
              </w:rPr>
              <w:t>J3</w:t>
            </w:r>
            <w:r>
              <w:rPr>
                <w:rFonts w:asciiTheme="minorHAnsi" w:hAnsiTheme="minorHAnsi" w:cstheme="minorHAnsi"/>
                <w:szCs w:val="16"/>
              </w:rPr>
              <w:t xml:space="preserve">: </w:t>
            </w:r>
            <w:r>
              <w:rPr>
                <w:rFonts w:asciiTheme="minorHAnsi" w:hAnsiTheme="minorHAnsi" w:cstheme="minorHAnsi"/>
                <w:szCs w:val="16"/>
              </w:rPr>
              <w:fldChar w:fldCharType="begin"/>
            </w:r>
            <w:r>
              <w:rPr>
                <w:rFonts w:asciiTheme="minorHAnsi" w:hAnsiTheme="minorHAnsi" w:cstheme="minorHAnsi"/>
                <w:szCs w:val="16"/>
              </w:rPr>
              <w:instrText xml:space="preserve"> ADDIN ZOTERO_ITEM CSL_CITATION {"citationID":"vivJFdeL","properties":{"custom":"Ahmed, Payyappat, et al., (2019)","formattedCitation":"Ahmed, Payyappat, et al., (2019)","plainCitation":"Ahmed, Payyappat, et al., (2019)","noteIndex":0},"citationItems":[{"id":12758,"uris":["http://zotero.org/users/148142/items/RBDGJBR8"],"uri":["http://zotero.org/users/148142/items/RBDGJBR8"],"itemData":{"id":12758,"type":"article-journal","abstract":"This study investigated the magnitude of wet weather overflow (WWO)-driven sewage pollution in an urban lake (Lake Parramatta) located in Sydney, New South Wales, Australia. Water samples were collected during a dry weather period and after two storm events, and tested for a range of novel and established sewage- [Bacteroides HF183, crAssphage CPQ_056 and pepper mild mottle virus (PMMoV)] and animal feces-associated (Bacteroides BacCan-UCD, cowM2 and Helicobacter spp. associated GFD) microbial source tracking marker genes along with the enumeration of culturable fecal indicator bacteria (FIB), namely Escherichia coli (E. coli) and Enterococcus spp. The magnitude of general and source-specific fecal pollution was low in water samples collected during dry weather compared to storm events. The levels of HF183, crAssphage and PMMoV in water samples collected during storm events were as high as 6.39, 6.33 and 5.27 log10 GC/L of water, respectively. Moderate to strong positive correlations were observed among the quantitative occurrence of sewage-associated marker genes. The concentrations of HF183 and PMMoV in most storm water samples exceeded the risk benchmark threshold values established in the literature for primary contact recreators. None of the samples tested was positive for the cowM2 (cow) marker gene, while BacCan-UCD (dog) and GFD (avian) animal-associated markers were sporadically detected in water samples collected from both dry weather and storm events. Based on the results, the ongoing advice that swimming should be avoided for several days after storm events appears appropriate. Further research to determine the decay rates of sewage-associated marker genes in relation to each other and enteric viruses would help refine current advice. Microbial source tracking approaches employed in this study provided insights into sources of contamination over currently used FIB.","container-title":"Scientific Reports","DOI":"10.1038/s41598-019-48682-4","ISSN":"2045-2322","issue":"1","journalAbbreviation":"Sci Rep","language":"eng","page":"12503","source":"PubMed","title":"Enhanced insights from human and animal host-associated molecular marker genes in a freshwater lake receiving wet weather overflows","URL":"http://www.ncbi.nlm.nih.gov/pubmed/31467317","volume":"9","author":[{"family":"Ahmed","given":"Warish"},{"family":"Payyappat","given":"Sudhi"},{"family":"Cassidy","given":"Michele"},{"family":"Besley","given":"Colin"}],"issued":{"date-parts":[["2019"]]}}}],"schema":"https://github.com/citation-style-language/schema/raw/master/csl-citation.json"} </w:instrText>
            </w:r>
            <w:r>
              <w:rPr>
                <w:rFonts w:asciiTheme="minorHAnsi" w:hAnsiTheme="minorHAnsi" w:cstheme="minorHAnsi"/>
                <w:szCs w:val="16"/>
              </w:rPr>
              <w:fldChar w:fldCharType="separate"/>
            </w:r>
            <w:r w:rsidRPr="00F26E6B">
              <w:rPr>
                <w:rFonts w:ascii="Calibri" w:hAnsi="Calibri" w:cs="Calibri"/>
              </w:rPr>
              <w:t>Ahmed, Payyappat, et al., (2019)</w:t>
            </w:r>
            <w:r>
              <w:rPr>
                <w:rFonts w:asciiTheme="minorHAnsi" w:hAnsiTheme="minorHAnsi" w:cstheme="minorHAnsi"/>
                <w:szCs w:val="16"/>
              </w:rPr>
              <w:fldChar w:fldCharType="end"/>
            </w:r>
          </w:p>
        </w:tc>
        <w:tc>
          <w:tcPr>
            <w:tcW w:w="5791" w:type="dxa"/>
            <w:tcMar>
              <w:left w:w="57" w:type="dxa"/>
              <w:right w:w="57" w:type="dxa"/>
            </w:tcMar>
            <w:vAlign w:val="top"/>
          </w:tcPr>
          <w:p w14:paraId="7616D34B" w14:textId="64A0C586" w:rsidR="00C47071" w:rsidRPr="00C47071" w:rsidRDefault="00992883" w:rsidP="00C47071">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47071">
              <w:rPr>
                <w:rFonts w:ascii="Calibri" w:hAnsi="Calibri" w:cs="Calibri"/>
              </w:rPr>
              <w:t>Ahmed, W., Payyappat, S., Cassidy, M., and Besley, C. (2019) Enhanced insights from human and animal host-associated molecular marker genes in a freshwater lake receiving wet weather overflows. Scientific Reports, 9(1), 12503. [online] http://www.ncbi.nlm.nih.gov/pubmed/31467317.</w:t>
            </w:r>
          </w:p>
        </w:tc>
        <w:tc>
          <w:tcPr>
            <w:tcW w:w="1013" w:type="dxa"/>
            <w:tcMar>
              <w:left w:w="57" w:type="dxa"/>
              <w:right w:w="57" w:type="dxa"/>
            </w:tcMar>
          </w:tcPr>
          <w:p w14:paraId="0E28AE06" w14:textId="3D26A45C" w:rsidR="00C47071" w:rsidRPr="002C725A" w:rsidRDefault="00992883" w:rsidP="00C47071">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C725A">
              <w:rPr>
                <w:rFonts w:asciiTheme="minorHAnsi" w:hAnsiTheme="minorHAnsi" w:cstheme="minorHAnsi"/>
                <w:szCs w:val="16"/>
              </w:rPr>
              <w:t>Qualitative research</w:t>
            </w:r>
          </w:p>
        </w:tc>
      </w:tr>
      <w:tr w:rsidR="00BF2DBF" w14:paraId="0E4835CF" w14:textId="1A10E2AC" w:rsidTr="00BF2DBF">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3333AD16" w14:textId="52FDD45F" w:rsidR="00C47071" w:rsidRPr="002C725A" w:rsidRDefault="00992883" w:rsidP="00C47071">
            <w:pPr>
              <w:spacing w:before="40" w:after="40" w:line="240" w:lineRule="auto"/>
              <w:rPr>
                <w:rFonts w:asciiTheme="minorHAnsi" w:hAnsiTheme="minorHAnsi"/>
              </w:rPr>
            </w:pPr>
            <w:r w:rsidRPr="002C725A">
              <w:rPr>
                <w:rFonts w:asciiTheme="minorHAnsi" w:hAnsiTheme="minorHAnsi" w:cstheme="minorHAnsi"/>
                <w:szCs w:val="16"/>
              </w:rPr>
              <w:t>J4</w:t>
            </w:r>
            <w:r>
              <w:rPr>
                <w:rFonts w:asciiTheme="minorHAnsi" w:hAnsiTheme="minorHAnsi" w:cstheme="minorHAnsi"/>
                <w:szCs w:val="16"/>
              </w:rPr>
              <w:t xml:space="preserve">: </w:t>
            </w:r>
            <w:r>
              <w:rPr>
                <w:rFonts w:asciiTheme="minorHAnsi" w:hAnsiTheme="minorHAnsi" w:cstheme="minorHAnsi"/>
                <w:szCs w:val="16"/>
              </w:rPr>
              <w:fldChar w:fldCharType="begin"/>
            </w:r>
            <w:r>
              <w:rPr>
                <w:rFonts w:asciiTheme="minorHAnsi" w:hAnsiTheme="minorHAnsi" w:cstheme="minorHAnsi"/>
                <w:szCs w:val="16"/>
              </w:rPr>
              <w:instrText xml:space="preserve"> ADDIN ZOTERO_ITEM CSL_CITATION {"citationID":"7t68rg6z","properties":{"custom":"Ahmed, Payyappat, et al., (2020)","formattedCitation":"Ahmed, Payyappat, et al., (2020)","plainCitation":"Ahmed, Payyappat, et al., (2020)","noteIndex":0},"citationItems":[{"id":12760,"uris":["http://zotero.org/users/148142/items/P5CCED5G"],"uri":["http://zotero.org/users/148142/items/P5CCED5G"],"itemData":{"id":12760,"type":"article-journal","abstract":"This study investigates the impact of wet weather overflows (WWOs) at three estuarine locations in Sydney, NSW, Australia. WWOs can occur when infiltration of stormwater leads to an excess volume of flow within the sewerage system, resulting in the release of diluted sewage into the environment. Sewage contamination poses a risk to human health due to the presence of pathogens. The magnitude of sewage contamination was monitored using established and novel sewage-associated marker genes, Bacteroides HF183, pepper mild mottle virus (PMMoV), crAssphage CPQ_056, Lachnospiraceae (Lachno3) marker genes along with culturable fecal indicator bacteria (FIB) Escherichia coli (E. coli) and enterococci. Water samples were collected at two water depths (0.5 m below the water surface and 1 m above the bottom surface) during one dry weather and two storm events. Analysis of sewage-associated marker genes showed greater (i.e., 3-5 orders of magnitude) concentrations in water samples collected during the storm events compared to dry weather event. Water samples were also analysed for four animal feces-associated marker genes targeting avian (GFD), dog (BacCan-UCD), cow (cowM2) and horse (HoF597) species to determine the extent of animal fecal contamination. Among the four marker genes, cowM2 and HoF597 could not be detected, while GFD marker gene was consistently present and BacCan-UCD was occasionally detected. Overall results suggested that after rainfall, untreated sewage from WWOs was present at sampling locations. In addition, microbial source tracking (MST) monitoring was able to distinguish the presence of a leaking sewer impacting on the recreational area during dry weather condition. This study demonstrated the capability of the MST monitoring approach to understand sources (sewage or animal) of fecal contamination. This capability will greatly enhance management decisions assisting in the prioritisation of remediation efforts of the sewerage system to improve estuarine bathing water quality and diminish human health risk.","container-title":"The Science of the Total Environment","DOI":"10.1016/j.scitotenv.2019.135390","ISSN":"1879-1026","journalAbbreviation":"Sci. Total Environ.","language":"eng","page":"135390","source":"PubMed","title":"Sewage-associated marker genes illustrate the impact of wet weather overflows and dry weather leakage in urban estuarine waters of Sydney, Australia","URL":"http://www.ncbi.nlm.nih.gov/pubmed/31838427","volume":"705","author":[{"family":"Ahmed","given":"Warish"},{"family":"Payyappat","given":"Sudhi"},{"family":"Cassidy","given":"Michele"},{"family":"Harrison","given":"Nathan"},{"family":"Besley","given":"Colin"}],"issued":{"date-parts":[["2020",2,25]]}}}],"schema":"https://github.com/citation-style-language/schema/raw/master/csl-citation.json"} </w:instrText>
            </w:r>
            <w:r>
              <w:rPr>
                <w:rFonts w:asciiTheme="minorHAnsi" w:hAnsiTheme="minorHAnsi" w:cstheme="minorHAnsi"/>
                <w:szCs w:val="16"/>
              </w:rPr>
              <w:fldChar w:fldCharType="separate"/>
            </w:r>
            <w:r w:rsidRPr="00F26E6B">
              <w:rPr>
                <w:rFonts w:ascii="Calibri" w:hAnsi="Calibri" w:cs="Calibri"/>
              </w:rPr>
              <w:t>Ahmed, Payyappat, et al., (2020)</w:t>
            </w:r>
            <w:r>
              <w:rPr>
                <w:rFonts w:asciiTheme="minorHAnsi" w:hAnsiTheme="minorHAnsi" w:cstheme="minorHAnsi"/>
                <w:szCs w:val="16"/>
              </w:rPr>
              <w:fldChar w:fldCharType="end"/>
            </w:r>
          </w:p>
        </w:tc>
        <w:tc>
          <w:tcPr>
            <w:tcW w:w="5791" w:type="dxa"/>
            <w:tcMar>
              <w:left w:w="57" w:type="dxa"/>
              <w:right w:w="57" w:type="dxa"/>
            </w:tcMar>
            <w:vAlign w:val="top"/>
          </w:tcPr>
          <w:p w14:paraId="6083E86D" w14:textId="06C68DC2" w:rsidR="00C47071" w:rsidRPr="00C47071" w:rsidRDefault="00992883" w:rsidP="00C47071">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47071">
              <w:rPr>
                <w:rFonts w:ascii="Calibri" w:hAnsi="Calibri" w:cs="Calibri"/>
              </w:rPr>
              <w:t>Ahmed, W., Payyappat, S., Cassidy, M., Harrison, N., and Besley, C. (2020) Sewage-associated marker genes illustrate the impact of wet weather overflows and dry weather leakage in urban estuarine waters of Sydney, Australia. The Science of the Total Environment, 705, 135390. [online] http://www.ncbi.nlm.nih.gov/pubmed/31838427.</w:t>
            </w:r>
          </w:p>
        </w:tc>
        <w:tc>
          <w:tcPr>
            <w:tcW w:w="1013" w:type="dxa"/>
            <w:tcMar>
              <w:left w:w="57" w:type="dxa"/>
              <w:right w:w="57" w:type="dxa"/>
            </w:tcMar>
          </w:tcPr>
          <w:p w14:paraId="6B671AE2" w14:textId="0E7C274E" w:rsidR="00C47071" w:rsidRPr="002C725A" w:rsidRDefault="00992883" w:rsidP="00C47071">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C725A">
              <w:rPr>
                <w:rFonts w:asciiTheme="minorHAnsi" w:hAnsiTheme="minorHAnsi" w:cstheme="minorHAnsi"/>
                <w:szCs w:val="16"/>
              </w:rPr>
              <w:t>Qualitative research</w:t>
            </w:r>
          </w:p>
        </w:tc>
      </w:tr>
      <w:tr w:rsidR="00BF2DBF" w14:paraId="3E3258E0" w14:textId="77777777" w:rsidTr="00BF2DBF">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0DC616CF" w14:textId="5809451A" w:rsidR="00C47071" w:rsidRPr="002C725A" w:rsidRDefault="00992883" w:rsidP="00C47071">
            <w:pPr>
              <w:spacing w:before="40" w:after="40" w:line="240" w:lineRule="auto"/>
              <w:rPr>
                <w:rFonts w:asciiTheme="minorHAnsi" w:hAnsiTheme="minorHAnsi"/>
              </w:rPr>
            </w:pPr>
            <w:r w:rsidRPr="002C725A">
              <w:rPr>
                <w:rFonts w:asciiTheme="minorHAnsi" w:hAnsiTheme="minorHAnsi" w:cstheme="minorHAnsi"/>
                <w:szCs w:val="16"/>
              </w:rPr>
              <w:t>J5</w:t>
            </w:r>
            <w:r>
              <w:rPr>
                <w:rFonts w:asciiTheme="minorHAnsi" w:hAnsiTheme="minorHAnsi" w:cstheme="minorHAnsi"/>
                <w:szCs w:val="16"/>
              </w:rPr>
              <w:t xml:space="preserve">: </w:t>
            </w:r>
            <w:r>
              <w:rPr>
                <w:rFonts w:asciiTheme="minorHAnsi" w:hAnsiTheme="minorHAnsi" w:cstheme="minorHAnsi"/>
                <w:szCs w:val="16"/>
              </w:rPr>
              <w:fldChar w:fldCharType="begin"/>
            </w:r>
            <w:r>
              <w:rPr>
                <w:rFonts w:asciiTheme="minorHAnsi" w:hAnsiTheme="minorHAnsi" w:cstheme="minorHAnsi"/>
                <w:szCs w:val="16"/>
              </w:rPr>
              <w:instrText xml:space="preserve"> ADDIN ZOTERO_ITEM CSL_CITATION {"citationID":"vMjk1LjM","properties":{"custom":"Ahmed, Zhang, et al., (2019)","formattedCitation":"Ahmed, Zhang, et al., (2019)","plainCitation":"Ahmed, Zhang, et al., (2019)","noteIndex":0},"citationItems":[{"id":12766,"uris":["http://zotero.org/users/148142/items/LGHQMG2K"],"uri":["http://zotero.org/users/148142/items/LGHQMG2K"],"itemData":{"id":12766,"type":"article-journal","abstract":"There is a growing move towards using the quantitative polymerase chain (qPCR)-based sewage-associated marker genes to assess surface water quality. However, a lack of understanding about the persistence of many sewage-associated markers creates uncertainty for those tasked with investigating microbial water quality. In this study, we investigated the decay of two qPCR FIB [E. coli (EC), and Enterococcus spp. (ENT) 23S rRNA genes] and four sewage-associated microbial source tracking (MST) marker genes [human Bacteroides HF183 16S rRNA, adenovirus (HAdV), and polyomavirus (HPyV), and crAssphage, a recently described bacteriophage in feces], in outdoor mesocosms containing fresh and marine waters and their corresponding sediments. Decay rates of EC 23S rRNA, ENT 23S rRNA, and HF183 16S rRNA were significantly (p &lt; 0.05) faster than the HAdV, HPyV and crAssphage markers in water samples from all mesocosms. In general, decay rates of bacterial targets were similar in the water columns of the studied mesocosms. Similarly, decay rates of viral targets were also alike in mesocosm water columns in relation to each other. The decay rates of FIB and sewage-associated markers were significantly faster in water samples compared to sediments in all three mesocosms. In the event of resuspension, FIB and marker genes from sediments can potentially recontaminate overlying waters. Thus, care should be taken when interpreting the occurrence of FIB and sewage-associated MST markers in water, which may have originated from sediments. The differential decay of these targets may also influence health outcomes and need to be considered in risk assessment models.","container-title":"Water Research","DOI":"10.1016/j.watres.2018.10.088","ISSN":"1879-2448","journalAbbreviation":"Water Res.","language":"eng","page":"511-521","source":"PubMed","title":"Comparative decay of sewage-associated marker genes in beach water and sediment in a subtropical region","URL":"http://www.ncbi.nlm.nih.gov/pubmed/30500686","volume":"149","author":[{"family":"Ahmed","given":"Warish"},{"family":"Zhang","given":"Qian"},{"family":"Kozak","given":"Sonya"},{"family":"Beale","given":"David"},{"family":"Gyawali","given":"Pradip"},{"family":"Sadowsky","given":"Michael J."},{"family":"Simpson","given":"Stuart"}],"issued":{"date-parts":[["2019"]]}}}],"schema":"https://github.com/citation-style-language/schema/raw/master/csl-citation.json"} </w:instrText>
            </w:r>
            <w:r>
              <w:rPr>
                <w:rFonts w:asciiTheme="minorHAnsi" w:hAnsiTheme="minorHAnsi" w:cstheme="minorHAnsi"/>
                <w:szCs w:val="16"/>
              </w:rPr>
              <w:fldChar w:fldCharType="separate"/>
            </w:r>
            <w:r w:rsidRPr="00F26E6B">
              <w:rPr>
                <w:rFonts w:ascii="Calibri" w:hAnsi="Calibri" w:cs="Calibri"/>
              </w:rPr>
              <w:t>Ahmed, Zhang, et al., (2019)</w:t>
            </w:r>
            <w:r>
              <w:rPr>
                <w:rFonts w:asciiTheme="minorHAnsi" w:hAnsiTheme="minorHAnsi" w:cstheme="minorHAnsi"/>
                <w:szCs w:val="16"/>
              </w:rPr>
              <w:fldChar w:fldCharType="end"/>
            </w:r>
          </w:p>
        </w:tc>
        <w:tc>
          <w:tcPr>
            <w:tcW w:w="5791" w:type="dxa"/>
            <w:tcMar>
              <w:left w:w="57" w:type="dxa"/>
              <w:right w:w="57" w:type="dxa"/>
            </w:tcMar>
            <w:vAlign w:val="top"/>
          </w:tcPr>
          <w:p w14:paraId="0365CBCF" w14:textId="0A390A6C" w:rsidR="00C47071" w:rsidRPr="00C47071" w:rsidRDefault="00992883" w:rsidP="00C47071">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47071">
              <w:rPr>
                <w:rFonts w:ascii="Calibri" w:hAnsi="Calibri" w:cs="Calibri"/>
              </w:rPr>
              <w:t>Ahmed, W., Zhang, Q., Kozak, S., Beale, D., Gyawali, P., Sadowsky, M. J., and Simpson, S. (2019) Comparative decay of sewage-associated marker genes in beach water and sediment in a subtropical region. Water Research, 149, 511–521. [online] http://www.ncbi.nlm.nih.gov/pubmed/30500686.</w:t>
            </w:r>
          </w:p>
        </w:tc>
        <w:tc>
          <w:tcPr>
            <w:tcW w:w="1013" w:type="dxa"/>
            <w:tcMar>
              <w:left w:w="57" w:type="dxa"/>
              <w:right w:w="57" w:type="dxa"/>
            </w:tcMar>
          </w:tcPr>
          <w:p w14:paraId="46024BA3" w14:textId="4BFC928F" w:rsidR="00C47071" w:rsidRPr="002C725A" w:rsidRDefault="00992883" w:rsidP="00C47071">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C725A">
              <w:rPr>
                <w:rFonts w:asciiTheme="minorHAnsi" w:hAnsiTheme="minorHAnsi" w:cstheme="minorHAnsi"/>
                <w:szCs w:val="16"/>
              </w:rPr>
              <w:t>Qualitative research</w:t>
            </w:r>
          </w:p>
        </w:tc>
      </w:tr>
      <w:tr w:rsidR="00BF2DBF" w14:paraId="16A248D6" w14:textId="77777777" w:rsidTr="00BF2DBF">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01376AE7" w14:textId="0354A693" w:rsidR="00C47071" w:rsidRPr="002C725A" w:rsidRDefault="00992883" w:rsidP="00C47071">
            <w:pPr>
              <w:spacing w:before="40" w:after="40" w:line="240" w:lineRule="auto"/>
              <w:rPr>
                <w:rFonts w:asciiTheme="minorHAnsi" w:hAnsiTheme="minorHAnsi"/>
              </w:rPr>
            </w:pPr>
            <w:r w:rsidRPr="002C725A">
              <w:rPr>
                <w:rFonts w:asciiTheme="minorHAnsi" w:hAnsiTheme="minorHAnsi" w:cstheme="minorHAnsi"/>
                <w:szCs w:val="16"/>
              </w:rPr>
              <w:t>J6</w:t>
            </w:r>
            <w:r>
              <w:rPr>
                <w:rFonts w:asciiTheme="minorHAnsi" w:hAnsiTheme="minorHAnsi" w:cstheme="minorHAnsi"/>
                <w:szCs w:val="16"/>
              </w:rPr>
              <w:t xml:space="preserve">: </w:t>
            </w:r>
            <w:r>
              <w:rPr>
                <w:rFonts w:asciiTheme="minorHAnsi" w:hAnsiTheme="minorHAnsi" w:cstheme="minorHAnsi"/>
                <w:szCs w:val="16"/>
              </w:rPr>
              <w:fldChar w:fldCharType="begin"/>
            </w:r>
            <w:r>
              <w:rPr>
                <w:rFonts w:asciiTheme="minorHAnsi" w:hAnsiTheme="minorHAnsi" w:cstheme="minorHAnsi"/>
                <w:szCs w:val="16"/>
              </w:rPr>
              <w:instrText xml:space="preserve"> ADDIN ZOTERO_ITEM CSL_CITATION {"citationID":"X67mnbih","properties":{"custom":"Arnold, Schiff, et al., (2017)","formattedCitation":"Arnold, Schiff, et al., (2017)","plainCitation":"Arnold, Schiff, et al., (2017)","noteIndex":0},"citationItems":[{"id":17433,"uris":["http://zotero.org/users/148142/items/CUJ53VZF"],"uri":["http://zotero.org/users/148142/items/CUJ53VZF"],"itemData":{"id":17433,"type":"article-journal","abstract":"Rainstorms increase levels of fecal indicator bacteria in urban coastal waters, but it is unknown whether exposure to seawater after rainstorms increases rates of acute illness. Our objective was to provide the first estimates of rates of acute illness after seawater exposure during both dry- and wet-weather periods and to determine the relationship between levels of indicator bacteria and illness among surfers, a population with a high potential for exposure after rain. We enrolled 654 surfers in San Diego, California, and followed them longitudinally during the 2013–2014 and 2014–2015 winters (33,377 days of observation, 10,081 surf sessions). We measured daily surf activities and illness symptoms (gastrointestinal illness, sinus infections, ear infections, infected wounds). Compared with no exposure, exposure to seawater during dry weather increased incidence rates of all outcomes (e.g., for earache or infection, adjusted incidence rate ratio (IRR) = 1.86, 95% confidence interval (CI): 1.27, 2.71; for infected wounds, IRR = 3.04, 95% CI: 1.54, 5.98); exposure during wet weather further increased rates (e.g., for earache or infection, IRR = 3.28, 95% CI: 1.95, 5.51; for infected wounds, IRR = 4.96, 95% CI: 2.18, 11.29). Fecal indicator bacteria measured in seawater (Enterococcus species, fecal coliforms, total coliforms) were strongly associated with incident illness only during wet weather. Urban coastal seawater exposure increases the incidence rates of many acute illnesses among surfers, with higher incidence rates after rainstorms.","container-title":"American Journal of Epidemiology","DOI":"10.1093/aje/kwx019","ISSN":"0002-9262","issue":"7","journalAbbreviation":"American Journal of Epidemiology","page":"866-875","source":"Silverchair","title":"Acute Illness Among Surfers After Exposure to Seawater in Dry- and Wet-Weather Conditions","URL":"https://doi.org/10.1093/aje/kwx019","volume":"186","author":[{"family":"Arnold","given":"Benjamin F."},{"family":"Schiff","given":"Kenneth C."},{"family":"Ercumen","given":"Ayse"},{"family":"Benjamin-Chung","given":"Jade"},{"family":"Steele","given":"Joshua A."},{"family":"Griffith","given":"John F."},{"family":"Steinberg","given":"Steven J."},{"family":"Smith","given":"Paul"},{"family":"McGee","given":"Charles D."},{"family":"Wilson","given":"Richard"},{"family":"Nelsen","given":"Chad"},{"family":"Weisberg","given":"Stephen B."},{"family":"Colford","given":"John M.","suffix":"Jr."}],"accessed":{"date-parts":[["2021",3,10]]},"issued":{"date-parts":[["2017",10,1]]}}}],"schema":"https://github.com/citation-style-language/schema/raw/master/csl-citation.json"} </w:instrText>
            </w:r>
            <w:r>
              <w:rPr>
                <w:rFonts w:asciiTheme="minorHAnsi" w:hAnsiTheme="minorHAnsi" w:cstheme="minorHAnsi"/>
                <w:szCs w:val="16"/>
              </w:rPr>
              <w:fldChar w:fldCharType="separate"/>
            </w:r>
            <w:r w:rsidRPr="00F26E6B">
              <w:rPr>
                <w:rFonts w:ascii="Calibri" w:hAnsi="Calibri" w:cs="Calibri"/>
              </w:rPr>
              <w:t>Arnold, Schiff, et al., (2017)</w:t>
            </w:r>
            <w:r>
              <w:rPr>
                <w:rFonts w:asciiTheme="minorHAnsi" w:hAnsiTheme="minorHAnsi" w:cstheme="minorHAnsi"/>
                <w:szCs w:val="16"/>
              </w:rPr>
              <w:fldChar w:fldCharType="end"/>
            </w:r>
          </w:p>
        </w:tc>
        <w:tc>
          <w:tcPr>
            <w:tcW w:w="5791" w:type="dxa"/>
            <w:tcMar>
              <w:left w:w="57" w:type="dxa"/>
              <w:right w:w="57" w:type="dxa"/>
            </w:tcMar>
            <w:vAlign w:val="top"/>
          </w:tcPr>
          <w:p w14:paraId="460CE048" w14:textId="49517486" w:rsidR="00C47071" w:rsidRPr="00C47071" w:rsidRDefault="00992883" w:rsidP="00C47071">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47071">
              <w:rPr>
                <w:rFonts w:ascii="Calibri" w:hAnsi="Calibri" w:cs="Calibri"/>
              </w:rPr>
              <w:t>Arnold, B. F., Schiff, K. C., Ercumen, A., Benjamin-Chung, J., Steele, J. A., Griffith, J. F., Steinberg, S. J., Smith, P., McGee, C. D., Wilson, R., Nelsen, C., Weisberg, S. B., and Colford, J. M., Jr. (2017) Acute Illness Among Surfers After Exposure to Seawater in Dry- and Wet-Weather Conditions. American Journal of Epidemiology, 186(7), 866–875. [online] https://doi.org/10.1093/aje/kwx019 (Accessed March 10, 2021).</w:t>
            </w:r>
          </w:p>
        </w:tc>
        <w:tc>
          <w:tcPr>
            <w:tcW w:w="1013" w:type="dxa"/>
            <w:tcMar>
              <w:left w:w="57" w:type="dxa"/>
              <w:right w:w="57" w:type="dxa"/>
            </w:tcMar>
          </w:tcPr>
          <w:p w14:paraId="1B86B8D5" w14:textId="338F4CC5" w:rsidR="00C47071" w:rsidRPr="002C725A" w:rsidRDefault="00992883" w:rsidP="00C47071">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C725A">
              <w:rPr>
                <w:rFonts w:asciiTheme="minorHAnsi" w:hAnsiTheme="minorHAnsi" w:cstheme="minorHAnsi"/>
                <w:szCs w:val="16"/>
              </w:rPr>
              <w:t>Cohort study</w:t>
            </w:r>
          </w:p>
        </w:tc>
      </w:tr>
      <w:tr w:rsidR="00BF2DBF" w14:paraId="07090903" w14:textId="77777777" w:rsidTr="00BF2DBF">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6CFEEF5A" w14:textId="30F34A93" w:rsidR="00C47071" w:rsidRPr="002C725A" w:rsidRDefault="00992883" w:rsidP="00C47071">
            <w:pPr>
              <w:spacing w:before="40" w:after="40" w:line="240" w:lineRule="auto"/>
              <w:rPr>
                <w:rFonts w:asciiTheme="minorHAnsi" w:hAnsiTheme="minorHAnsi"/>
              </w:rPr>
            </w:pPr>
            <w:r w:rsidRPr="002C725A">
              <w:rPr>
                <w:rFonts w:asciiTheme="minorHAnsi" w:hAnsiTheme="minorHAnsi" w:cstheme="minorHAnsi"/>
                <w:szCs w:val="16"/>
              </w:rPr>
              <w:t>J15</w:t>
            </w:r>
            <w:r>
              <w:rPr>
                <w:rFonts w:asciiTheme="minorHAnsi" w:hAnsiTheme="minorHAnsi" w:cstheme="minorHAnsi"/>
                <w:szCs w:val="16"/>
              </w:rPr>
              <w:t xml:space="preserve">: </w:t>
            </w:r>
            <w:r>
              <w:rPr>
                <w:rFonts w:asciiTheme="minorHAnsi" w:hAnsiTheme="minorHAnsi" w:cstheme="minorHAnsi"/>
                <w:szCs w:val="16"/>
              </w:rPr>
              <w:fldChar w:fldCharType="begin"/>
            </w:r>
            <w:r>
              <w:rPr>
                <w:rFonts w:asciiTheme="minorHAnsi" w:hAnsiTheme="minorHAnsi" w:cstheme="minorHAnsi"/>
                <w:szCs w:val="16"/>
              </w:rPr>
              <w:instrText xml:space="preserve"> ADDIN ZOTERO_ITEM CSL_CITATION {"citationID":"ELb82rOj","properties":{"custom":"Gitter, Mena, et al., (2020)","formattedCitation":"Gitter, Mena, et al., (2020)","plainCitation":"Gitter, Mena, et al., (2020)","noteIndex":0},"citationItems":[{"id":12650,"uris":["http://zotero.org/users/148142/items/4QS8UY2D"],"uri":["http://zotero.org/users/148142/items/4QS8UY2D"],"itemData":{"id":12650,"type":"article-journal","archive":"Scopus","container-title":"Water (Switzerland)","DOI":"10.3390/w12020327","issue":"2","title":"Human health risks associated with recreational waters: Preliminary approach of integrating quantitative microbial risk assessment with microbial source tracking","URL":"https://www.scopus.com/inward/record.uri?eid=2-s2.0-85081546265&amp;doi=10.3390%2fw12020327&amp;partnerID=40&amp;md5=f48942230d1dbe0b5426d168ad1f982d","volume":"12","author":[{"family":"Gitter","given":"A."},{"family":"Mena","given":"K. D."},{"family":"Wagner","given":"K. L."},{"family":"Boellstorff","given":"D. E."},{"family":"Borel","given":"K. E."},{"family":"Gregory","given":"L. F."},{"family":"Gentry","given":"T. J."},{"family":"Karthikeyan","given":"R."}],"issued":{"date-parts":[["2020"]]}}}],"schema":"https://github.com/citation-style-language/schema/raw/master/csl-citation.json"} </w:instrText>
            </w:r>
            <w:r>
              <w:rPr>
                <w:rFonts w:asciiTheme="minorHAnsi" w:hAnsiTheme="minorHAnsi" w:cstheme="minorHAnsi"/>
                <w:szCs w:val="16"/>
              </w:rPr>
              <w:fldChar w:fldCharType="separate"/>
            </w:r>
            <w:r w:rsidRPr="00F26E6B">
              <w:rPr>
                <w:rFonts w:ascii="Calibri" w:hAnsi="Calibri" w:cs="Calibri"/>
              </w:rPr>
              <w:t>Gitter, Mena, et al., (2020)</w:t>
            </w:r>
            <w:r>
              <w:rPr>
                <w:rFonts w:asciiTheme="minorHAnsi" w:hAnsiTheme="minorHAnsi" w:cstheme="minorHAnsi"/>
                <w:szCs w:val="16"/>
              </w:rPr>
              <w:fldChar w:fldCharType="end"/>
            </w:r>
          </w:p>
        </w:tc>
        <w:tc>
          <w:tcPr>
            <w:tcW w:w="5791" w:type="dxa"/>
            <w:tcMar>
              <w:left w:w="57" w:type="dxa"/>
              <w:right w:w="57" w:type="dxa"/>
            </w:tcMar>
            <w:vAlign w:val="top"/>
          </w:tcPr>
          <w:p w14:paraId="0B313D9E" w14:textId="54F027B9" w:rsidR="00C47071" w:rsidRPr="00C47071" w:rsidRDefault="00992883" w:rsidP="00C47071">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47071">
              <w:rPr>
                <w:rFonts w:ascii="Calibri" w:hAnsi="Calibri" w:cs="Calibri"/>
              </w:rPr>
              <w:t>Gitter, A., Mena, K. D., Wagner, K. L., Boellstorff, D. E., Borel, K. E., Gregory, L. F., Gentry, T. J., and Karthikeyan, R. (2020) Human health risks associated with recreational waters: Preliminary approach of integrating quantitative microbial risk assessment with microbial source tracking. Water (Switzerland), 12(2). [online] https://www.scopus.com/inward/record.uri?eid=2-s2.0-85081546265&amp;doi=10.3390%2fw12020327&amp;partnerID=40&amp;md5=f48942230d1dbe0b5426d168ad1f982d.</w:t>
            </w:r>
          </w:p>
        </w:tc>
        <w:tc>
          <w:tcPr>
            <w:tcW w:w="1013" w:type="dxa"/>
            <w:tcMar>
              <w:left w:w="57" w:type="dxa"/>
              <w:right w:w="57" w:type="dxa"/>
            </w:tcMar>
          </w:tcPr>
          <w:p w14:paraId="78131796" w14:textId="1B80ECB9" w:rsidR="00C47071" w:rsidRPr="002C725A" w:rsidRDefault="00992883" w:rsidP="00C47071">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C725A">
              <w:rPr>
                <w:rFonts w:asciiTheme="minorHAnsi" w:hAnsiTheme="minorHAnsi" w:cstheme="minorHAnsi"/>
                <w:szCs w:val="16"/>
              </w:rPr>
              <w:t>Qualitative research</w:t>
            </w:r>
          </w:p>
        </w:tc>
      </w:tr>
      <w:tr w:rsidR="00BF2DBF" w14:paraId="57A8591C" w14:textId="77777777" w:rsidTr="00BF2DBF">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1E447ECC" w14:textId="05629857" w:rsidR="00C47071" w:rsidRPr="002C725A" w:rsidRDefault="00992883" w:rsidP="00C47071">
            <w:pPr>
              <w:spacing w:before="40" w:after="40" w:line="240" w:lineRule="auto"/>
              <w:rPr>
                <w:rFonts w:asciiTheme="minorHAnsi" w:hAnsiTheme="minorHAnsi"/>
              </w:rPr>
            </w:pPr>
            <w:r w:rsidRPr="002C725A">
              <w:rPr>
                <w:rFonts w:asciiTheme="minorHAnsi" w:hAnsiTheme="minorHAnsi" w:cstheme="minorHAnsi"/>
                <w:szCs w:val="16"/>
              </w:rPr>
              <w:t>J18</w:t>
            </w:r>
            <w:r>
              <w:rPr>
                <w:rFonts w:asciiTheme="minorHAnsi" w:hAnsiTheme="minorHAnsi" w:cstheme="minorHAnsi"/>
                <w:szCs w:val="16"/>
              </w:rPr>
              <w:t xml:space="preserve">: </w:t>
            </w:r>
            <w:r>
              <w:rPr>
                <w:rFonts w:asciiTheme="minorHAnsi" w:hAnsiTheme="minorHAnsi" w:cstheme="minorHAnsi"/>
                <w:szCs w:val="16"/>
              </w:rPr>
              <w:fldChar w:fldCharType="begin"/>
            </w:r>
            <w:r>
              <w:rPr>
                <w:rFonts w:asciiTheme="minorHAnsi" w:hAnsiTheme="minorHAnsi" w:cstheme="minorHAnsi"/>
                <w:szCs w:val="16"/>
              </w:rPr>
              <w:instrText xml:space="preserve"> ADDIN ZOTERO_ITEM CSL_CITATION {"citationID":"d6OetvO9","properties":{"custom":"Henry, Schang, et al., (2016)","formattedCitation":"Henry, Schang, et al., (2016)","plainCitation":"Henry, Schang, et al., (2016)","noteIndex":0},"citationItems":[{"id":12475,"uris":["http://zotero.org/users/148142/items/WYMGXRTP"],"uri":["http://zotero.org/users/148142/items/WYMGXRTP"],"itemData":{"id":12475,"type":"article-journal","archive":"Scopus","container-title":"Water Research","DOI":"10.1016/j.watres.2016.02.029","page":"242-253","title":"Into the deep: Evaluation of SourceTracker for assessment of faecal contamination of coastal waters","URL":"https://www.scopus.com/inward/record.uri?eid=2-s2.0-84958973030&amp;doi=10.1016%2fj.watres.2016.02.029&amp;partnerID=40&amp;md5=857b1be61a85ed86ed706842b9f6584f","volume":"93","author":[{"family":"Henry","given":"R."},{"family":"Schang","given":"C."},{"family":"Coutts","given":"S."},{"family":"Kolotelo","given":"P."},{"family":"Prosser","given":"T."},{"family":"Crosbie","given":"N."},{"family":"Grant","given":"T."},{"family":"Cottam","given":"D."},{"family":"O'Brien","given":"P."},{"family":"Deletic","given":"A."},{"family":"McCarthy","given":"D."}],"issued":{"date-parts":[["2016"]]}}}],"schema":"https://github.com/citation-style-language/schema/raw/master/csl-citation.json"} </w:instrText>
            </w:r>
            <w:r>
              <w:rPr>
                <w:rFonts w:asciiTheme="minorHAnsi" w:hAnsiTheme="minorHAnsi" w:cstheme="minorHAnsi"/>
                <w:szCs w:val="16"/>
              </w:rPr>
              <w:fldChar w:fldCharType="separate"/>
            </w:r>
            <w:r w:rsidRPr="00B1018A">
              <w:rPr>
                <w:rFonts w:ascii="Calibri" w:hAnsi="Calibri" w:cs="Calibri"/>
              </w:rPr>
              <w:t>Henry, Schang, et al., (2016)</w:t>
            </w:r>
            <w:r>
              <w:rPr>
                <w:rFonts w:asciiTheme="minorHAnsi" w:hAnsiTheme="minorHAnsi" w:cstheme="minorHAnsi"/>
                <w:szCs w:val="16"/>
              </w:rPr>
              <w:fldChar w:fldCharType="end"/>
            </w:r>
          </w:p>
        </w:tc>
        <w:tc>
          <w:tcPr>
            <w:tcW w:w="5791" w:type="dxa"/>
            <w:tcMar>
              <w:left w:w="57" w:type="dxa"/>
              <w:right w:w="57" w:type="dxa"/>
            </w:tcMar>
            <w:vAlign w:val="top"/>
          </w:tcPr>
          <w:p w14:paraId="44C11F24" w14:textId="1C30C564" w:rsidR="00C47071" w:rsidRPr="00C47071" w:rsidRDefault="00992883" w:rsidP="00C47071">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47071">
              <w:rPr>
                <w:rFonts w:ascii="Calibri" w:hAnsi="Calibri" w:cs="Calibri"/>
              </w:rPr>
              <w:t>Henry, R., Schang, C., Coutts, S., Kolotelo, P., Prosser, T., Crosbie, N., Grant, T., Cottam, D., O’Brien, P., Deletic, A., and McCarthy, D. (2016) Into the deep: Evaluation of SourceTracker for assessment of faecal contamination of coastal waters. Water Research, 93, 242–253. [online] https://www.scopus.com/inward/record.uri?eid=2-s2.0-84958973030&amp;doi=10.1016%2fj.watres.2016.02.029&amp;partnerID=40&amp;md5=857b1be61a85ed86ed706842b9f6584f.</w:t>
            </w:r>
          </w:p>
        </w:tc>
        <w:tc>
          <w:tcPr>
            <w:tcW w:w="1013" w:type="dxa"/>
            <w:tcMar>
              <w:left w:w="57" w:type="dxa"/>
              <w:right w:w="57" w:type="dxa"/>
            </w:tcMar>
          </w:tcPr>
          <w:p w14:paraId="3FA9873E" w14:textId="3C062FCD" w:rsidR="00C47071" w:rsidRPr="002C725A" w:rsidRDefault="00992883" w:rsidP="00C47071">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C725A">
              <w:rPr>
                <w:rFonts w:asciiTheme="minorHAnsi" w:hAnsiTheme="minorHAnsi" w:cstheme="minorHAnsi"/>
                <w:szCs w:val="16"/>
              </w:rPr>
              <w:t>Qualitative research</w:t>
            </w:r>
          </w:p>
        </w:tc>
      </w:tr>
      <w:tr w:rsidR="00BF2DBF" w14:paraId="0797D535" w14:textId="77777777" w:rsidTr="00BF2DBF">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452CF248" w14:textId="542F3581" w:rsidR="00C47071" w:rsidRPr="002C725A" w:rsidRDefault="00992883" w:rsidP="00C47071">
            <w:pPr>
              <w:spacing w:before="40" w:after="40" w:line="240" w:lineRule="auto"/>
              <w:rPr>
                <w:rFonts w:asciiTheme="minorHAnsi" w:hAnsiTheme="minorHAnsi"/>
              </w:rPr>
            </w:pPr>
            <w:r w:rsidRPr="002C725A">
              <w:rPr>
                <w:rFonts w:asciiTheme="minorHAnsi" w:hAnsiTheme="minorHAnsi" w:cstheme="minorHAnsi"/>
                <w:szCs w:val="16"/>
              </w:rPr>
              <w:t>J20</w:t>
            </w:r>
            <w:r>
              <w:rPr>
                <w:rFonts w:asciiTheme="minorHAnsi" w:hAnsiTheme="minorHAnsi" w:cstheme="minorHAnsi"/>
                <w:szCs w:val="16"/>
              </w:rPr>
              <w:t xml:space="preserve">: </w:t>
            </w:r>
            <w:r>
              <w:rPr>
                <w:rFonts w:asciiTheme="minorHAnsi" w:hAnsiTheme="minorHAnsi" w:cstheme="minorHAnsi"/>
                <w:szCs w:val="16"/>
              </w:rPr>
              <w:fldChar w:fldCharType="begin"/>
            </w:r>
            <w:r>
              <w:rPr>
                <w:rFonts w:asciiTheme="minorHAnsi" w:hAnsiTheme="minorHAnsi" w:cstheme="minorHAnsi"/>
                <w:szCs w:val="16"/>
              </w:rPr>
              <w:instrText xml:space="preserve"> ADDIN ZOTERO_ITEM CSL_CITATION {"citationID":"VG5GRhA4","properties":{"custom":"Kelly, Feng, et al., (2018)","formattedCitation":"Kelly, Feng, et al., (2018)","plainCitation":"Kelly, Feng, et al., (2018)","noteIndex":0},"citationItems":[{"id":13166,"uris":["http://zotero.org/users/148142/items/NGHIVZBT"],"uri":["http://zotero.org/users/148142/items/NGHIVZBT"],"itemData":{"id":13166,"type":"article-journal","abstract":"When beach water monitoring programs identify poor water quality, the causes are frequently unknown. We hypothesize that management policies play an important role in the frequency of fecal indicator bacteria (FIB) exceedances (enterococci and fecal coliform) at recreational beaches. To test this hypothesis we implemented an innovative approach utilizing large amounts of monitoring data (n&gt;150,000 measurements per FIB) to determine associations between the frequency of contaminant exceedances and beach management practices. The large FIB database was augmented with results from a survey designed to assess management policies for 316 beaches throughout the state of Florida. The FIB and survey data were analyzed using t-tests, ANOVA, factor analysis, and linear regression. Results show that beach geomorphology (beach type) was highly associated with exceedance of regulatory standards. Low enterococci exceedances were associated with open coast beaches (n=211) that have sparse human densities, no homeless populations, low densities of dogs and birds, bird management policies, low densities of seaweed, beach renourishment, charge access fees, employ lifeguards, without nearby marinas, and those that manage storm water. Factor analysis and a linear regression confirmed beach type as the predominant factor with secondary influences from grooming activities (including seaweed densities and beach renourishment) and beach access (including charging fees, employing lifeguards, and without nearby marinas). Our results were observable primarily because of the very large public FIB database available for analyses; similar approaches can be adopted at other beaches. The findings of this research have important policy implications because the selected beach management practices that were associated with low levels of FIB can be implemented in other parts of the US and around the world to improve recreational beach water quality. (C) 2018 Elsevier Ltd. All rights reserved.","container-title":"Journal of Environmental Management","DOI":"10.1016/j.jenvman.2018.02.012","ISSN":"0301-4797","journalAbbreviation":"J. Environ. Manage.","language":"English","page":"266-277","source":"Web of Science","title":"Effect of beach management policies on recreational water quality","URL":"https://repository.tudelft.nl/islandora/object/uuid%3A4cae77ec-45fd-4029-b8e5-5c3e68015b34/datastream/OBJ/download","volume":"212","author":[{"family":"Kelly","given":"Elizabeth A."},{"family":"Feng","given":"Zhixuan"},{"family":"Gidley","given":"Maribeth L."},{"family":"Sinigalliano","given":"Christopher D."},{"family":"Kumar","given":"Naresh"},{"family":"Donahue","given":"Allison G."},{"family":"Reniers","given":"Adrianus J. H. M."},{"family":"Solo-Gabriele","given":"Helena M."}],"issued":{"date-parts":[["2018",4,15]]}}}],"schema":"https://github.com/citation-style-language/schema/raw/master/csl-citation.json"} </w:instrText>
            </w:r>
            <w:r>
              <w:rPr>
                <w:rFonts w:asciiTheme="minorHAnsi" w:hAnsiTheme="minorHAnsi" w:cstheme="minorHAnsi"/>
                <w:szCs w:val="16"/>
              </w:rPr>
              <w:fldChar w:fldCharType="separate"/>
            </w:r>
            <w:r w:rsidRPr="00B1018A">
              <w:rPr>
                <w:rFonts w:ascii="Calibri" w:hAnsi="Calibri" w:cs="Calibri"/>
              </w:rPr>
              <w:t>Kelly, Feng, et al., (2018)</w:t>
            </w:r>
            <w:r>
              <w:rPr>
                <w:rFonts w:asciiTheme="minorHAnsi" w:hAnsiTheme="minorHAnsi" w:cstheme="minorHAnsi"/>
                <w:szCs w:val="16"/>
              </w:rPr>
              <w:fldChar w:fldCharType="end"/>
            </w:r>
          </w:p>
        </w:tc>
        <w:tc>
          <w:tcPr>
            <w:tcW w:w="5791" w:type="dxa"/>
            <w:tcMar>
              <w:left w:w="57" w:type="dxa"/>
              <w:right w:w="57" w:type="dxa"/>
            </w:tcMar>
            <w:vAlign w:val="top"/>
          </w:tcPr>
          <w:p w14:paraId="68579782" w14:textId="1611575C" w:rsidR="00C47071" w:rsidRPr="00C47071" w:rsidRDefault="00992883" w:rsidP="00C47071">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47071">
              <w:rPr>
                <w:rFonts w:ascii="Calibri" w:hAnsi="Calibri" w:cs="Calibri"/>
              </w:rPr>
              <w:t>Kelly, E. A., Feng, Z., Gidley, M. L., Sinigalliano, C. D., Kumar, N., Donahue, A. G., Reniers, A. J. H. M., and Solo-Gabriele, H. M. (2018) Effect of beach management policies on recreational water quality. Journal of Environmental Management, 212, 266–277. [online] https://repository.tudelft.nl/islandora/object/uuid%3A4cae77ec-45fd-4029-b8e5-5c3e68015b34/datastream/OBJ/download.</w:t>
            </w:r>
          </w:p>
        </w:tc>
        <w:tc>
          <w:tcPr>
            <w:tcW w:w="1013" w:type="dxa"/>
            <w:tcMar>
              <w:left w:w="57" w:type="dxa"/>
              <w:right w:w="57" w:type="dxa"/>
            </w:tcMar>
          </w:tcPr>
          <w:p w14:paraId="1ABC6385" w14:textId="5464A6F6" w:rsidR="00C47071" w:rsidRPr="002C725A" w:rsidRDefault="00992883" w:rsidP="00C47071">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C725A">
              <w:rPr>
                <w:rFonts w:asciiTheme="minorHAnsi" w:hAnsiTheme="minorHAnsi" w:cstheme="minorHAnsi"/>
                <w:szCs w:val="16"/>
              </w:rPr>
              <w:t>Qualitative research</w:t>
            </w:r>
          </w:p>
        </w:tc>
      </w:tr>
      <w:tr w:rsidR="00BF2DBF" w14:paraId="39003CA9" w14:textId="77777777" w:rsidTr="00BF2DBF">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088569D8" w14:textId="7F356011" w:rsidR="00C47071" w:rsidRPr="002C725A" w:rsidRDefault="00992883" w:rsidP="00C47071">
            <w:pPr>
              <w:spacing w:before="40" w:after="40" w:line="240" w:lineRule="auto"/>
              <w:rPr>
                <w:rFonts w:asciiTheme="minorHAnsi" w:hAnsiTheme="minorHAnsi"/>
              </w:rPr>
            </w:pPr>
            <w:r w:rsidRPr="002C725A">
              <w:rPr>
                <w:rFonts w:asciiTheme="minorHAnsi" w:hAnsiTheme="minorHAnsi" w:cstheme="minorHAnsi"/>
                <w:szCs w:val="16"/>
              </w:rPr>
              <w:t>J23</w:t>
            </w:r>
            <w:r>
              <w:rPr>
                <w:rFonts w:asciiTheme="minorHAnsi" w:hAnsiTheme="minorHAnsi" w:cstheme="minorHAnsi"/>
                <w:szCs w:val="16"/>
              </w:rPr>
              <w:t xml:space="preserve">: </w:t>
            </w:r>
            <w:r>
              <w:rPr>
                <w:rFonts w:asciiTheme="minorHAnsi" w:hAnsiTheme="minorHAnsi" w:cstheme="minorHAnsi"/>
                <w:szCs w:val="16"/>
              </w:rPr>
              <w:fldChar w:fldCharType="begin"/>
            </w:r>
            <w:r>
              <w:rPr>
                <w:rFonts w:asciiTheme="minorHAnsi" w:hAnsiTheme="minorHAnsi" w:cstheme="minorHAnsi"/>
                <w:szCs w:val="16"/>
              </w:rPr>
              <w:instrText xml:space="preserve"> ADDIN ZOTERO_ITEM CSL_CITATION {"citationID":"8L3R7FT4","properties":{"custom":"Lugg, Cook, et al., (2012)","formattedCitation":"Lugg, Cook, et al., (2012)","plainCitation":"Lugg, Cook, et al., (2012)","noteIndex":0},"citationItems":[{"id":5545,"uris":["http://zotero.org/users/148142/items/V73KP9MB"],"uri":["http://zotero.org/users/148142/items/V73KP9MB"],"itemData":{"id":5545,"type":"chapter","container-title":"The Significance of Faecal Indicators in Water: A Global Perspective.","event-place":"Cambridge","ISBN":"978-1-84973-169-0","page":"62-71","publisher":"RSC Publishing","publisher-place":"Cambridge","source":"CrossRef","title":"Estimating 95th Percentiles from Microbial Sampling: A Novel Approach to Standardising their Application to Recreational Waters","title-short":"Estimating 95th Percentiles from Microbial Sampling","URL":"http://ebook.rsc.org/?DOI=10.1039/9781849735421-00062","editor":[{"family":"Kay","given":"David"},{"family":"Fricker","given":"C"}],"author":[{"family":"Lugg","given":"R.S.W."},{"family":"Cook","given":"A."},{"family":"Devine","given":"B."}],"accessed":{"date-parts":[["2014",12,17]]},"issued":{"date-parts":[["2012"]]}}}],"schema":"https://github.com/citation-style-language/schema/raw/master/csl-citation.json"} </w:instrText>
            </w:r>
            <w:r>
              <w:rPr>
                <w:rFonts w:asciiTheme="minorHAnsi" w:hAnsiTheme="minorHAnsi" w:cstheme="minorHAnsi"/>
                <w:szCs w:val="16"/>
              </w:rPr>
              <w:fldChar w:fldCharType="separate"/>
            </w:r>
            <w:r w:rsidRPr="00B1018A">
              <w:rPr>
                <w:rFonts w:ascii="Calibri" w:hAnsi="Calibri" w:cs="Calibri"/>
              </w:rPr>
              <w:t>Lugg, Cook, et al., (2012)</w:t>
            </w:r>
            <w:r>
              <w:rPr>
                <w:rFonts w:asciiTheme="minorHAnsi" w:hAnsiTheme="minorHAnsi" w:cstheme="minorHAnsi"/>
                <w:szCs w:val="16"/>
              </w:rPr>
              <w:fldChar w:fldCharType="end"/>
            </w:r>
          </w:p>
        </w:tc>
        <w:tc>
          <w:tcPr>
            <w:tcW w:w="5791" w:type="dxa"/>
            <w:tcMar>
              <w:left w:w="57" w:type="dxa"/>
              <w:right w:w="57" w:type="dxa"/>
            </w:tcMar>
            <w:vAlign w:val="top"/>
          </w:tcPr>
          <w:p w14:paraId="013A2D82" w14:textId="32512995" w:rsidR="00C47071" w:rsidRPr="00C47071" w:rsidRDefault="00992883" w:rsidP="00C47071">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47071">
              <w:rPr>
                <w:rFonts w:ascii="Calibri" w:hAnsi="Calibri" w:cs="Calibri"/>
              </w:rPr>
              <w:t>Lugg, R. S. W., Cook, A., and Devine, B. (2012) “Estimating 95th Percentiles from Microbial Sampling: A Novel Approach to Standardising their Application to Recreational Waters” in D. Kay and C. Fricker (eds.), The Significance of Faecal Indicators in Water: A Global Perspective. Cambridge, RSC Publishing, 62–71. [online] http://ebook.rsc.org/?DOI=10.1039/9781849735421-00062 (Accessed December 17, 2014).</w:t>
            </w:r>
          </w:p>
        </w:tc>
        <w:tc>
          <w:tcPr>
            <w:tcW w:w="1013" w:type="dxa"/>
            <w:tcMar>
              <w:left w:w="57" w:type="dxa"/>
              <w:right w:w="57" w:type="dxa"/>
            </w:tcMar>
          </w:tcPr>
          <w:p w14:paraId="3D70DAFB" w14:textId="3465FCE4" w:rsidR="00C47071" w:rsidRPr="002C725A" w:rsidRDefault="00992883" w:rsidP="00C47071">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C725A">
              <w:rPr>
                <w:rFonts w:asciiTheme="minorHAnsi" w:hAnsiTheme="minorHAnsi" w:cstheme="minorHAnsi"/>
                <w:szCs w:val="16"/>
              </w:rPr>
              <w:t>Qualitative research</w:t>
            </w:r>
          </w:p>
        </w:tc>
      </w:tr>
      <w:tr w:rsidR="00BF2DBF" w14:paraId="4EA04B32" w14:textId="77777777" w:rsidTr="00BF2DBF">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69C95498" w14:textId="7A1C69DF" w:rsidR="00C47071" w:rsidRPr="002C725A" w:rsidRDefault="00992883" w:rsidP="00C47071">
            <w:pPr>
              <w:spacing w:before="40" w:after="40" w:line="240" w:lineRule="auto"/>
              <w:rPr>
                <w:rFonts w:asciiTheme="minorHAnsi" w:hAnsiTheme="minorHAnsi"/>
              </w:rPr>
            </w:pPr>
            <w:r w:rsidRPr="002C725A">
              <w:rPr>
                <w:rFonts w:asciiTheme="minorHAnsi" w:hAnsiTheme="minorHAnsi" w:cstheme="minorHAnsi"/>
                <w:szCs w:val="16"/>
              </w:rPr>
              <w:t>J30</w:t>
            </w:r>
            <w:r>
              <w:rPr>
                <w:rFonts w:asciiTheme="minorHAnsi" w:hAnsiTheme="minorHAnsi" w:cstheme="minorHAnsi"/>
                <w:szCs w:val="16"/>
              </w:rPr>
              <w:t>:</w:t>
            </w:r>
            <w:r>
              <w:rPr>
                <w:rFonts w:asciiTheme="minorHAnsi" w:hAnsiTheme="minorHAnsi" w:cstheme="minorHAnsi"/>
                <w:szCs w:val="16"/>
              </w:rPr>
              <w:fldChar w:fldCharType="begin"/>
            </w:r>
            <w:r>
              <w:rPr>
                <w:rFonts w:asciiTheme="minorHAnsi" w:hAnsiTheme="minorHAnsi" w:cstheme="minorHAnsi"/>
                <w:szCs w:val="16"/>
              </w:rPr>
              <w:instrText xml:space="preserve"> ADDIN ZOTERO_ITEM CSL_CITATION {"citationID":"Q3j3TprO","properties":{"custom":"Robins, Farkas, et al., (2019)","formattedCitation":"Robins, Farkas, et al., (2019)","plainCitation":"Robins, Farkas, et al., (2019)","noteIndex":0},"citationItems":[{"id":12627,"uris":["http://zotero.org/users/148142/items/TNZSNJDD"],"uri":["http://zotero.org/users/148142/items/TNZSNJDD"],"itemData":{"id":12627,"type":"article-journal","archive":"Scopus","container-title":"Environment International","DOI":"10.1016/j.envint.2019.02.042","page":"430-442","title":"Viral dispersal in the coastal zone: A method to quantify water quality risk","URL":"https://www.scopus.com/inward/record.uri?eid=2-s2.0-85062216772&amp;doi=10.1016%2fj.envint.2019.02.042&amp;partnerID=40&amp;md5=72fcd9a789a4b4dd475a16a0e31978dc","volume":"126","author":[{"family":"Robins","given":"P. E."},{"family":"Farkas","given":"K."},{"family":"Cooper","given":"D."},{"family":"Malham","given":"S. K."},{"family":"Jones","given":"D. L."}],"issued":{"date-parts":[["2019"]]}}}],"schema":"https://github.com/citation-style-language/schema/raw/master/csl-citation.json"} </w:instrText>
            </w:r>
            <w:r>
              <w:rPr>
                <w:rFonts w:asciiTheme="minorHAnsi" w:hAnsiTheme="minorHAnsi" w:cstheme="minorHAnsi"/>
                <w:szCs w:val="16"/>
              </w:rPr>
              <w:fldChar w:fldCharType="separate"/>
            </w:r>
            <w:r w:rsidRPr="004E5F39">
              <w:rPr>
                <w:rFonts w:ascii="Calibri" w:hAnsi="Calibri" w:cs="Calibri"/>
              </w:rPr>
              <w:t>Robins, Farkas, et al., (2019)</w:t>
            </w:r>
            <w:r>
              <w:rPr>
                <w:rFonts w:asciiTheme="minorHAnsi" w:hAnsiTheme="minorHAnsi" w:cstheme="minorHAnsi"/>
                <w:szCs w:val="16"/>
              </w:rPr>
              <w:fldChar w:fldCharType="end"/>
            </w:r>
          </w:p>
        </w:tc>
        <w:tc>
          <w:tcPr>
            <w:tcW w:w="5791" w:type="dxa"/>
            <w:tcMar>
              <w:left w:w="57" w:type="dxa"/>
              <w:right w:w="57" w:type="dxa"/>
            </w:tcMar>
            <w:vAlign w:val="top"/>
          </w:tcPr>
          <w:p w14:paraId="6BBF3BFC" w14:textId="6EB505B4" w:rsidR="00C47071" w:rsidRPr="00C47071" w:rsidRDefault="00992883" w:rsidP="00C47071">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47071">
              <w:rPr>
                <w:rFonts w:ascii="Calibri" w:hAnsi="Calibri" w:cs="Calibri"/>
              </w:rPr>
              <w:t>Robins, P. E., Farkas, K., Cooper, D., Malham, S. K., and Jones, D. L. (2019) Viral dispersal in the coastal zone: A method to quantify water quality risk. Environment International, 126, 430–442. [online] https://www.scopus.com/inward/record.uri?eid=2-s2.0-85062216772&amp;doi=10.1016%2fj.envint.2019.02.042&amp;partnerID=40&amp;md5=72fcd9a789a4b4dd475a16a0e31978dc.</w:t>
            </w:r>
          </w:p>
        </w:tc>
        <w:tc>
          <w:tcPr>
            <w:tcW w:w="1013" w:type="dxa"/>
            <w:tcMar>
              <w:left w:w="57" w:type="dxa"/>
              <w:right w:w="57" w:type="dxa"/>
            </w:tcMar>
          </w:tcPr>
          <w:p w14:paraId="2C5856D9" w14:textId="47A38248" w:rsidR="00C47071" w:rsidRPr="002C725A" w:rsidRDefault="00992883" w:rsidP="00C47071">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C725A">
              <w:rPr>
                <w:rFonts w:asciiTheme="minorHAnsi" w:hAnsiTheme="minorHAnsi" w:cstheme="minorHAnsi"/>
                <w:szCs w:val="16"/>
              </w:rPr>
              <w:t>Qualitative research</w:t>
            </w:r>
          </w:p>
        </w:tc>
      </w:tr>
      <w:tr w:rsidR="00BF2DBF" w14:paraId="6900E60C" w14:textId="77777777" w:rsidTr="00BF2DBF">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533565EB" w14:textId="6229C4EB" w:rsidR="00C47071" w:rsidRPr="002C725A" w:rsidRDefault="00992883" w:rsidP="00C47071">
            <w:pPr>
              <w:spacing w:before="40" w:after="40" w:line="240" w:lineRule="auto"/>
              <w:rPr>
                <w:rFonts w:asciiTheme="minorHAnsi" w:hAnsiTheme="minorHAnsi"/>
              </w:rPr>
            </w:pPr>
            <w:r w:rsidRPr="002C725A">
              <w:rPr>
                <w:rFonts w:asciiTheme="minorHAnsi" w:hAnsiTheme="minorHAnsi" w:cstheme="minorHAnsi"/>
                <w:szCs w:val="16"/>
              </w:rPr>
              <w:t>J34</w:t>
            </w:r>
            <w:r>
              <w:rPr>
                <w:rFonts w:asciiTheme="minorHAnsi" w:hAnsiTheme="minorHAnsi" w:cstheme="minorHAnsi"/>
                <w:szCs w:val="16"/>
              </w:rPr>
              <w:t xml:space="preserve">: </w:t>
            </w:r>
            <w:r>
              <w:rPr>
                <w:rFonts w:asciiTheme="minorHAnsi" w:hAnsiTheme="minorHAnsi" w:cstheme="minorHAnsi"/>
                <w:szCs w:val="16"/>
              </w:rPr>
              <w:fldChar w:fldCharType="begin"/>
            </w:r>
            <w:r>
              <w:rPr>
                <w:rFonts w:asciiTheme="minorHAnsi" w:hAnsiTheme="minorHAnsi" w:cstheme="minorHAnsi"/>
                <w:szCs w:val="16"/>
              </w:rPr>
              <w:instrText xml:space="preserve"> ADDIN ZOTERO_ITEM CSL_CITATION {"citationID":"IinLdbQk","properties":{"custom":"Russo, Eftim, et al., (2020)","formattedCitation":"Russo, Eftim, et al., (2020)","plainCitation":"Russo, Eftim, et al., (2020)","noteIndex":0},"citationItems":[{"id":12671,"uris":["http://zotero.org/users/148142/items/W56RG33S"],"uri":["http://zotero.org/users/148142/items/W56RG33S"],"itemData":{"id":12671,"type":"article-journal","archive":"Scopus","container-title":"Water Research","DOI":"10.1016/j.watres.2020.115729","title":"Evaluating health risks associated with exposure to ambient surface waters during recreational activities: A systematic review and meta-analysis","URL":"https://www.scopus.com/inward/record.uri?eid=2-s2.0-85082875333&amp;doi=10.1016%2fj.watres.2020.115729&amp;partnerID=40&amp;md5=b8d28f8b8576aa1d50ad124e4649f95f","volume":"176","author":[{"family":"Russo","given":"G. S."},{"family":"Eftim","given":"S. E."},{"family":"Goldstone","given":"A. E."},{"family":"Dufour","given":"A. P."},{"family":"Nappier","given":"S. P."},{"family":"Wade","given":"T. J."}],"issued":{"date-parts":[["2020"]]}}}],"schema":"https://github.com/citation-style-language/schema/raw/master/csl-citation.json"} </w:instrText>
            </w:r>
            <w:r>
              <w:rPr>
                <w:rFonts w:asciiTheme="minorHAnsi" w:hAnsiTheme="minorHAnsi" w:cstheme="minorHAnsi"/>
                <w:szCs w:val="16"/>
              </w:rPr>
              <w:fldChar w:fldCharType="separate"/>
            </w:r>
            <w:r w:rsidRPr="004E5F39">
              <w:rPr>
                <w:rFonts w:ascii="Calibri" w:hAnsi="Calibri" w:cs="Calibri"/>
              </w:rPr>
              <w:t>Russo, Eftim, et al., (2020)</w:t>
            </w:r>
            <w:r>
              <w:rPr>
                <w:rFonts w:asciiTheme="minorHAnsi" w:hAnsiTheme="minorHAnsi" w:cstheme="minorHAnsi"/>
                <w:szCs w:val="16"/>
              </w:rPr>
              <w:fldChar w:fldCharType="end"/>
            </w:r>
          </w:p>
        </w:tc>
        <w:tc>
          <w:tcPr>
            <w:tcW w:w="5791" w:type="dxa"/>
            <w:tcMar>
              <w:left w:w="57" w:type="dxa"/>
              <w:right w:w="57" w:type="dxa"/>
            </w:tcMar>
            <w:vAlign w:val="top"/>
          </w:tcPr>
          <w:p w14:paraId="4293D4DE" w14:textId="31A8BCA8" w:rsidR="00C47071" w:rsidRPr="00C47071" w:rsidRDefault="00992883" w:rsidP="00C47071">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47071">
              <w:rPr>
                <w:rFonts w:ascii="Calibri" w:hAnsi="Calibri" w:cs="Calibri"/>
              </w:rPr>
              <w:t>Russo, G. S., Eftim, S. E., Goldstone, A. E., Dufour, A. P., Nappier, S. P., and Wade, T. J. (2020) Evaluating health risks associated with exposure to ambient surface waters during recreational activities: A systematic review and meta-analysis. Water Research, 176. [online] https://www.scopus.com/inward/record.uri?eid=2-s2.0-85082875333&amp;doi=10.1016%2fj.watres.2020.115729&amp;partnerID=40&amp;md5=b8d28f8b8576aa1d50ad124e4649f95f.</w:t>
            </w:r>
          </w:p>
        </w:tc>
        <w:tc>
          <w:tcPr>
            <w:tcW w:w="1013" w:type="dxa"/>
            <w:tcMar>
              <w:left w:w="57" w:type="dxa"/>
              <w:right w:w="57" w:type="dxa"/>
            </w:tcMar>
          </w:tcPr>
          <w:p w14:paraId="67053FF6" w14:textId="66C9DA9F" w:rsidR="00C47071" w:rsidRPr="002C725A" w:rsidRDefault="00992883" w:rsidP="00C47071">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C725A">
              <w:rPr>
                <w:rFonts w:asciiTheme="minorHAnsi" w:hAnsiTheme="minorHAnsi" w:cstheme="minorHAnsi"/>
                <w:szCs w:val="16"/>
              </w:rPr>
              <w:t>Systematic review</w:t>
            </w:r>
          </w:p>
        </w:tc>
      </w:tr>
      <w:tr w:rsidR="00BF2DBF" w14:paraId="53301B6B" w14:textId="77777777" w:rsidTr="00BF2DBF">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5F49C5FA" w14:textId="5C3AB909" w:rsidR="00C47071" w:rsidRPr="002C725A" w:rsidRDefault="00992883" w:rsidP="00C47071">
            <w:pPr>
              <w:spacing w:before="40" w:after="40" w:line="240" w:lineRule="auto"/>
              <w:rPr>
                <w:rFonts w:asciiTheme="minorHAnsi" w:hAnsiTheme="minorHAnsi"/>
              </w:rPr>
            </w:pPr>
            <w:r w:rsidRPr="002C725A">
              <w:rPr>
                <w:rFonts w:asciiTheme="minorHAnsi" w:hAnsiTheme="minorHAnsi" w:cstheme="minorHAnsi"/>
                <w:szCs w:val="16"/>
              </w:rPr>
              <w:t>J35</w:t>
            </w:r>
            <w:r>
              <w:rPr>
                <w:rFonts w:asciiTheme="minorHAnsi" w:hAnsiTheme="minorHAnsi" w:cstheme="minorHAnsi"/>
                <w:szCs w:val="16"/>
              </w:rPr>
              <w:t xml:space="preserve">: </w:t>
            </w:r>
            <w:r>
              <w:rPr>
                <w:rFonts w:asciiTheme="minorHAnsi" w:hAnsiTheme="minorHAnsi" w:cstheme="minorHAnsi"/>
                <w:szCs w:val="16"/>
              </w:rPr>
              <w:fldChar w:fldCharType="begin"/>
            </w:r>
            <w:r>
              <w:rPr>
                <w:rFonts w:asciiTheme="minorHAnsi" w:hAnsiTheme="minorHAnsi" w:cstheme="minorHAnsi"/>
                <w:szCs w:val="16"/>
              </w:rPr>
              <w:instrText xml:space="preserve"> ADDIN ZOTERO_ITEM CSL_CITATION {"citationID":"HmkKrJOs","properties":{"custom":"Schoen, Boehm, et al., (2020)","formattedCitation":"Schoen, Boehm, et al., (2020)","plainCitation":"Schoen, Boehm, et al., (2020)","noteIndex":0},"citationItems":[{"id":13550,"uris":["http://zotero.org/users/148142/items/YHHTP6FN"],"uri":["http://zotero.org/users/148142/items/YHHTP6FN"],"itemData":{"id":13550,"type":"article-journal","abstract":"Fecal pollution at beaches can pose a health risk to recreators. Quantitative Microbial Risk Assessment (QMRA) is a tool to evaluate the use of candidate fecal indicators to signify health risk from enteric pathogens in sewage-impacted waters. We extend the QMRA approach to model mixtures of sewage at different ages using genetic marker concentrations for human-associated crAssphage, Bacteroides spp., and polyomavirus in sewage samples from 49 wastewater facilities across the contiguous United States. Risk-based threshold (RBT) estimates varied across different mixture and sewage age scenarios. Fresh sewage RBT estimates were not always protective when aged sewage was present and aged sewage RBT estimates often fell below the marker lower limit of quantification. Conservative RBT estimates of 9.3×102 and 9.1×103 (copies/100 mL) for HF183/BacR287 and CPQ_056, respectively, were predicted when fresh sewage was greater (by volume) than aged at the time of measurement. Conversely, genetic markers may not be effective indicators when aged sewage contributes the majority of pathogens, relative to fresh contamination, but minimal marker levels. Results highlight the utility of QMRA that incorporates pollutant age and mixture scenarios, the potential advantages of a crAssphage fecal indicator, and the potential influence of site-specific factors on estimating RBT values.","container-title":"Environmental Science &amp; Technology","DOI":"10.1021/acs.est.0c02189","ISSN":"1520-5851","journalAbbreviation":"Environ. Sci. Technol.","language":"eng","source":"PubMed","title":"Contamination scenario matters when using viral and bacterial human-associated genetic markers as indicators of health risk in untreated sewage-impacted recreational waters","URL":"http://www.ncbi.nlm.nih.gov/pubmed/32969642","author":[{"family":"Schoen","given":"Mary E."},{"family":"Boehm","given":"Alexandria B."},{"family":"Soller","given":"Jeffrey"},{"family":"Shanks","given":"Orin C."}],"issued":{"date-parts":[["2020",9,24]]}}}],"schema":"https://github.com/citation-style-language/schema/raw/master/csl-citation.json"} </w:instrText>
            </w:r>
            <w:r>
              <w:rPr>
                <w:rFonts w:asciiTheme="minorHAnsi" w:hAnsiTheme="minorHAnsi" w:cstheme="minorHAnsi"/>
                <w:szCs w:val="16"/>
              </w:rPr>
              <w:fldChar w:fldCharType="separate"/>
            </w:r>
            <w:r w:rsidRPr="004E5F39">
              <w:rPr>
                <w:rFonts w:ascii="Calibri" w:hAnsi="Calibri" w:cs="Calibri"/>
              </w:rPr>
              <w:t>Schoen, Boehm, et al., (2020)</w:t>
            </w:r>
            <w:r>
              <w:rPr>
                <w:rFonts w:asciiTheme="minorHAnsi" w:hAnsiTheme="minorHAnsi" w:cstheme="minorHAnsi"/>
                <w:szCs w:val="16"/>
              </w:rPr>
              <w:fldChar w:fldCharType="end"/>
            </w:r>
          </w:p>
        </w:tc>
        <w:tc>
          <w:tcPr>
            <w:tcW w:w="5791" w:type="dxa"/>
            <w:tcMar>
              <w:left w:w="57" w:type="dxa"/>
              <w:right w:w="57" w:type="dxa"/>
            </w:tcMar>
            <w:vAlign w:val="top"/>
          </w:tcPr>
          <w:p w14:paraId="2C3CF7B1" w14:textId="315A5305" w:rsidR="00C47071" w:rsidRPr="00C47071" w:rsidRDefault="00992883" w:rsidP="00C47071">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47071">
              <w:rPr>
                <w:rFonts w:ascii="Calibri" w:hAnsi="Calibri" w:cs="Calibri"/>
              </w:rPr>
              <w:t>Schoen, M. E., Boehm, A. B., Soller, J., and Shanks, O. C. (2020) Contamination scenario matters when using viral and bacterial human-associated genetic markers as indicators of health risk in untreated sewage-impacted recreational waters. Environmental Science &amp; Technology. [online] http://www.ncbi.nlm.nih.gov/pubmed/32969642.</w:t>
            </w:r>
          </w:p>
        </w:tc>
        <w:tc>
          <w:tcPr>
            <w:tcW w:w="1013" w:type="dxa"/>
            <w:tcMar>
              <w:left w:w="57" w:type="dxa"/>
              <w:right w:w="57" w:type="dxa"/>
            </w:tcMar>
          </w:tcPr>
          <w:p w14:paraId="216B4F5E" w14:textId="68D4F720" w:rsidR="00C47071" w:rsidRPr="002C725A" w:rsidRDefault="00992883" w:rsidP="00C47071">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C725A">
              <w:rPr>
                <w:rFonts w:asciiTheme="minorHAnsi" w:hAnsiTheme="minorHAnsi" w:cstheme="minorHAnsi"/>
                <w:szCs w:val="16"/>
              </w:rPr>
              <w:t>Qualitative research</w:t>
            </w:r>
          </w:p>
        </w:tc>
      </w:tr>
      <w:tr w:rsidR="00BF2DBF" w14:paraId="34E58756" w14:textId="77777777" w:rsidTr="00BF2DBF">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single" w:sz="8" w:space="0" w:color="B5DDDC"/>
              <w:right w:val="single" w:sz="8" w:space="0" w:color="B5DDDC"/>
            </w:tcBorders>
            <w:shd w:val="clear" w:color="000000" w:fill="D6EAEB"/>
            <w:tcMar>
              <w:left w:w="57" w:type="dxa"/>
              <w:right w:w="57" w:type="dxa"/>
            </w:tcMar>
          </w:tcPr>
          <w:p w14:paraId="37C2EF08" w14:textId="58ABC157" w:rsidR="00C47071" w:rsidRPr="002C725A" w:rsidRDefault="00992883" w:rsidP="00C47071">
            <w:pPr>
              <w:spacing w:before="40" w:after="40" w:line="240" w:lineRule="auto"/>
              <w:rPr>
                <w:rFonts w:asciiTheme="minorHAnsi" w:hAnsiTheme="minorHAnsi"/>
              </w:rPr>
            </w:pPr>
            <w:r w:rsidRPr="002C725A">
              <w:rPr>
                <w:rFonts w:asciiTheme="minorHAnsi" w:hAnsiTheme="minorHAnsi" w:cstheme="minorHAnsi"/>
                <w:szCs w:val="16"/>
              </w:rPr>
              <w:t>J36</w:t>
            </w:r>
            <w:r>
              <w:rPr>
                <w:rFonts w:asciiTheme="minorHAnsi" w:hAnsiTheme="minorHAnsi" w:cstheme="minorHAnsi"/>
                <w:szCs w:val="16"/>
              </w:rPr>
              <w:t xml:space="preserve">: </w:t>
            </w:r>
            <w:r>
              <w:rPr>
                <w:rFonts w:asciiTheme="minorHAnsi" w:hAnsiTheme="minorHAnsi" w:cstheme="minorHAnsi"/>
                <w:szCs w:val="16"/>
              </w:rPr>
              <w:fldChar w:fldCharType="begin"/>
            </w:r>
            <w:r>
              <w:rPr>
                <w:rFonts w:asciiTheme="minorHAnsi" w:hAnsiTheme="minorHAnsi" w:cstheme="minorHAnsi"/>
                <w:szCs w:val="16"/>
              </w:rPr>
              <w:instrText xml:space="preserve"> ADDIN ZOTERO_ITEM CSL_CITATION {"citationID":"xFBbGpD7","properties":{"custom":"Shrestha and Dorevitch, (2019)","formattedCitation":"Shrestha and Dorevitch, (2019)","plainCitation":"Shrestha and Dorevitch, (2019)","noteIndex":0},"citationItems":[{"id":12632,"uris":["http://zotero.org/users/148142/items/WDBYUYC6"],"uri":["http://zotero.org/users/148142/items/WDBYUYC6"],"itemData":{"id":12632,"type":"article-journal","archive":"Scopus","container-title":"Water Research","DOI":"10.1016/j.watres.2019.03.034","page":"395-403","title":"Evaluation of rapid qPCR method for quantification of E. coli at non-point source impacted Lake Michigan beaches","URL":"https://www.scopus.com/inward/record.uri?eid=2-s2.0-85063941252&amp;doi=10.1016%2fj.watres.2019.03.034&amp;partnerID=40&amp;md5=8d0a3a8e1bd9c65175f11c60ca03b025","volume":"156","author":[{"family":"Shrestha","given":"A."},{"family":"Dorevitch","given":"S."}],"issued":{"date-parts":[["2019"]]}}}],"schema":"https://github.com/citation-style-language/schema/raw/master/csl-citation.json"} </w:instrText>
            </w:r>
            <w:r>
              <w:rPr>
                <w:rFonts w:asciiTheme="minorHAnsi" w:hAnsiTheme="minorHAnsi" w:cstheme="minorHAnsi"/>
                <w:szCs w:val="16"/>
              </w:rPr>
              <w:fldChar w:fldCharType="separate"/>
            </w:r>
            <w:r w:rsidRPr="00C47071">
              <w:rPr>
                <w:rFonts w:ascii="Calibri" w:hAnsi="Calibri" w:cs="Calibri"/>
              </w:rPr>
              <w:t>Shrestha and Dorevitch, (2019)</w:t>
            </w:r>
            <w:r>
              <w:rPr>
                <w:rFonts w:asciiTheme="minorHAnsi" w:hAnsiTheme="minorHAnsi" w:cstheme="minorHAnsi"/>
                <w:szCs w:val="16"/>
              </w:rPr>
              <w:fldChar w:fldCharType="end"/>
            </w:r>
          </w:p>
        </w:tc>
        <w:tc>
          <w:tcPr>
            <w:tcW w:w="5791" w:type="dxa"/>
            <w:tcMar>
              <w:left w:w="57" w:type="dxa"/>
              <w:right w:w="57" w:type="dxa"/>
            </w:tcMar>
            <w:vAlign w:val="top"/>
          </w:tcPr>
          <w:p w14:paraId="4C58D88D" w14:textId="3A0920A7" w:rsidR="00C47071" w:rsidRPr="00C47071" w:rsidRDefault="00992883" w:rsidP="00C47071">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47071">
              <w:rPr>
                <w:rFonts w:ascii="Calibri" w:hAnsi="Calibri" w:cs="Calibri"/>
              </w:rPr>
              <w:t xml:space="preserve">Shrestha, A. and Dorevitch, S. (2019) Evaluation of rapid qPCR method for quantification of </w:t>
            </w:r>
            <w:r w:rsidR="00EA2716" w:rsidRPr="00EA2716">
              <w:rPr>
                <w:rFonts w:ascii="Calibri" w:hAnsi="Calibri" w:cs="Calibri"/>
                <w:i/>
              </w:rPr>
              <w:t>E. coli</w:t>
            </w:r>
            <w:r w:rsidRPr="00C47071">
              <w:rPr>
                <w:rFonts w:ascii="Calibri" w:hAnsi="Calibri" w:cs="Calibri"/>
              </w:rPr>
              <w:t xml:space="preserve"> at non-point source impacted Lake Michigan beaches. Water Research, 156, 395–403. [online] https://www.scopus.com/inward/record.uri?eid=2-s2.0-85063941252&amp;doi=10.1016%2fj.watres.2019.03.034&amp;partnerID=40&amp;md5=8d0a3a8e1bd9c65175f11c60ca03b025.</w:t>
            </w:r>
          </w:p>
        </w:tc>
        <w:tc>
          <w:tcPr>
            <w:tcW w:w="1013" w:type="dxa"/>
            <w:tcMar>
              <w:left w:w="57" w:type="dxa"/>
              <w:right w:w="57" w:type="dxa"/>
            </w:tcMar>
          </w:tcPr>
          <w:p w14:paraId="57691F5A" w14:textId="4D198002" w:rsidR="00C47071" w:rsidRPr="002C725A" w:rsidRDefault="00992883" w:rsidP="00C47071">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C725A">
              <w:rPr>
                <w:rFonts w:asciiTheme="minorHAnsi" w:hAnsiTheme="minorHAnsi" w:cstheme="minorHAnsi"/>
                <w:szCs w:val="16"/>
              </w:rPr>
              <w:t>Qualitative research</w:t>
            </w:r>
          </w:p>
        </w:tc>
      </w:tr>
      <w:bookmarkEnd w:id="353"/>
      <w:bookmarkEnd w:id="354"/>
    </w:tbl>
    <w:p w14:paraId="384B6ABE" w14:textId="39FAF0B9" w:rsidR="00353986" w:rsidRDefault="00353986"/>
    <w:p w14:paraId="34B432CE" w14:textId="203D58C7" w:rsidR="004179B6" w:rsidRDefault="00992883" w:rsidP="00FE0801">
      <w:pPr>
        <w:pStyle w:val="Heading1"/>
      </w:pPr>
      <w:bookmarkStart w:id="355" w:name="_Toc106901027"/>
      <w:r w:rsidRPr="008F7938">
        <w:t xml:space="preserve">Completed quality assessment and data extraction for the included </w:t>
      </w:r>
      <w:r w:rsidR="00305804">
        <w:t>grey literature</w:t>
      </w:r>
      <w:bookmarkEnd w:id="355"/>
    </w:p>
    <w:p w14:paraId="16671917" w14:textId="05D1FDE9" w:rsidR="00377E45" w:rsidRDefault="00992883" w:rsidP="004E1680">
      <w:pPr>
        <w:pStyle w:val="Heading2"/>
      </w:pPr>
      <w:bookmarkStart w:id="356" w:name="_Toc106901028"/>
      <w:r>
        <w:t>G3: EPA Victoria (2021)</w:t>
      </w:r>
      <w:bookmarkEnd w:id="356"/>
    </w:p>
    <w:p w14:paraId="6CBCC865" w14:textId="6FD0997A" w:rsidR="00377E45" w:rsidRDefault="00992883" w:rsidP="00377E45">
      <w:pPr>
        <w:pStyle w:val="Heading3"/>
      </w:pPr>
      <w:bookmarkStart w:id="357" w:name="_Toc106901029"/>
      <w:r w:rsidRPr="008F7938">
        <w:t>Quality assessment</w:t>
      </w:r>
      <w:bookmarkEnd w:id="357"/>
    </w:p>
    <w:tbl>
      <w:tblPr>
        <w:tblW w:w="7787" w:type="dxa"/>
        <w:tblLayout w:type="fixed"/>
        <w:tblCellMar>
          <w:left w:w="57" w:type="dxa"/>
          <w:right w:w="57" w:type="dxa"/>
        </w:tblCellMar>
        <w:tblLook w:val="04A0" w:firstRow="1" w:lastRow="0" w:firstColumn="1" w:lastColumn="0" w:noHBand="0" w:noVBand="1"/>
      </w:tblPr>
      <w:tblGrid>
        <w:gridCol w:w="3392"/>
        <w:gridCol w:w="993"/>
        <w:gridCol w:w="3402"/>
      </w:tblGrid>
      <w:tr w:rsidR="00BF2DBF" w14:paraId="11831E8E" w14:textId="77777777" w:rsidTr="002F7A1F">
        <w:trPr>
          <w:trHeight w:val="340"/>
          <w:tblHeader/>
        </w:trPr>
        <w:tc>
          <w:tcPr>
            <w:tcW w:w="3392"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76775AAF" w14:textId="77777777" w:rsidR="00E133EE" w:rsidRPr="00E133EE" w:rsidRDefault="00992883" w:rsidP="00E133EE">
            <w:pPr>
              <w:spacing w:before="0" w:after="0" w:line="240" w:lineRule="auto"/>
              <w:outlineLvl w:val="0"/>
              <w:rPr>
                <w:rFonts w:ascii="Calibri" w:hAnsi="Calibri" w:cs="Calibri"/>
                <w:b/>
                <w:bCs/>
                <w:color w:val="008000"/>
                <w:sz w:val="16"/>
                <w:szCs w:val="16"/>
              </w:rPr>
            </w:pPr>
            <w:r w:rsidRPr="00E133EE">
              <w:rPr>
                <w:rFonts w:ascii="Calibri" w:hAnsi="Calibri" w:cs="Calibri"/>
                <w:b/>
                <w:bCs/>
                <w:color w:val="008000"/>
                <w:sz w:val="16"/>
                <w:szCs w:val="16"/>
              </w:rPr>
              <w:t>Criteria</w:t>
            </w:r>
          </w:p>
        </w:tc>
        <w:tc>
          <w:tcPr>
            <w:tcW w:w="993" w:type="dxa"/>
            <w:tcBorders>
              <w:top w:val="single" w:sz="8" w:space="0" w:color="B5DDDC"/>
              <w:left w:val="nil"/>
              <w:bottom w:val="single" w:sz="8" w:space="0" w:color="B5DDDC"/>
              <w:right w:val="single" w:sz="8" w:space="0" w:color="B5DDDC"/>
            </w:tcBorders>
            <w:shd w:val="clear" w:color="000000" w:fill="B5DDDC"/>
            <w:vAlign w:val="center"/>
            <w:hideMark/>
          </w:tcPr>
          <w:p w14:paraId="5BDEEC13" w14:textId="77777777" w:rsidR="00E133EE" w:rsidRPr="00E133EE" w:rsidRDefault="00992883" w:rsidP="00E133EE">
            <w:pPr>
              <w:spacing w:before="0" w:after="0" w:line="240" w:lineRule="auto"/>
              <w:jc w:val="center"/>
              <w:outlineLvl w:val="0"/>
              <w:rPr>
                <w:rFonts w:ascii="Calibri" w:hAnsi="Calibri" w:cs="Calibri"/>
                <w:b/>
                <w:bCs/>
                <w:color w:val="008000"/>
                <w:sz w:val="16"/>
                <w:szCs w:val="16"/>
              </w:rPr>
            </w:pPr>
            <w:r w:rsidRPr="00E133EE">
              <w:rPr>
                <w:rFonts w:ascii="Calibri" w:hAnsi="Calibri" w:cs="Calibri"/>
                <w:b/>
                <w:bCs/>
                <w:color w:val="008000"/>
                <w:sz w:val="16"/>
                <w:szCs w:val="16"/>
              </w:rPr>
              <w:t>Assessment</w:t>
            </w:r>
          </w:p>
        </w:tc>
        <w:tc>
          <w:tcPr>
            <w:tcW w:w="3402" w:type="dxa"/>
            <w:tcBorders>
              <w:top w:val="single" w:sz="8" w:space="0" w:color="B5DDDC"/>
              <w:left w:val="nil"/>
              <w:bottom w:val="single" w:sz="8" w:space="0" w:color="B5DDDC"/>
              <w:right w:val="single" w:sz="8" w:space="0" w:color="B5DDDC"/>
            </w:tcBorders>
            <w:shd w:val="clear" w:color="000000" w:fill="B5DDDC"/>
            <w:vAlign w:val="center"/>
            <w:hideMark/>
          </w:tcPr>
          <w:p w14:paraId="12138287" w14:textId="3A84017B" w:rsidR="00E133EE" w:rsidRPr="00E133EE" w:rsidRDefault="00992883" w:rsidP="00E133EE">
            <w:pPr>
              <w:spacing w:before="0" w:after="0" w:line="240" w:lineRule="auto"/>
              <w:jc w:val="center"/>
              <w:outlineLvl w:val="0"/>
              <w:rPr>
                <w:rFonts w:ascii="Calibri" w:hAnsi="Calibri" w:cs="Calibri"/>
                <w:b/>
                <w:bCs/>
                <w:color w:val="008000"/>
                <w:sz w:val="16"/>
                <w:szCs w:val="16"/>
              </w:rPr>
            </w:pPr>
            <w:r w:rsidRPr="00E133EE">
              <w:rPr>
                <w:rFonts w:ascii="Calibri" w:hAnsi="Calibri" w:cs="Calibri"/>
                <w:b/>
                <w:bCs/>
                <w:color w:val="008000"/>
                <w:sz w:val="16"/>
                <w:szCs w:val="16"/>
              </w:rPr>
              <w:t>G3: EPAV 2021, QMRA for Port Phillip Bay</w:t>
            </w:r>
          </w:p>
        </w:tc>
      </w:tr>
      <w:tr w:rsidR="00BF2DBF" w14:paraId="0B460248"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6E37F930" w14:textId="77777777" w:rsidR="00E133EE" w:rsidRPr="00E133EE" w:rsidRDefault="00992883" w:rsidP="00E133EE">
            <w:pPr>
              <w:spacing w:before="0" w:after="0" w:line="240" w:lineRule="auto"/>
              <w:outlineLvl w:val="0"/>
              <w:rPr>
                <w:rFonts w:ascii="Calibri" w:hAnsi="Calibri" w:cs="Calibri"/>
                <w:b/>
                <w:bCs/>
                <w:color w:val="000000"/>
                <w:sz w:val="16"/>
                <w:szCs w:val="16"/>
              </w:rPr>
            </w:pPr>
            <w:r w:rsidRPr="00E133EE">
              <w:rPr>
                <w:rFonts w:ascii="Calibri" w:hAnsi="Calibri" w:cs="Calibri"/>
                <w:b/>
                <w:bCs/>
                <w:color w:val="000000"/>
                <w:sz w:val="16"/>
                <w:szCs w:val="16"/>
              </w:rPr>
              <w:t>Overall guidance/advice development process</w:t>
            </w:r>
          </w:p>
        </w:tc>
        <w:tc>
          <w:tcPr>
            <w:tcW w:w="993" w:type="dxa"/>
            <w:tcBorders>
              <w:top w:val="nil"/>
              <w:left w:val="nil"/>
              <w:bottom w:val="single" w:sz="8" w:space="0" w:color="B5DDDC"/>
              <w:right w:val="single" w:sz="8" w:space="0" w:color="B5DDDC"/>
            </w:tcBorders>
            <w:shd w:val="clear" w:color="000000" w:fill="D6EAEB"/>
            <w:vAlign w:val="center"/>
            <w:hideMark/>
          </w:tcPr>
          <w:p w14:paraId="745F8AD7" w14:textId="77777777" w:rsidR="00E133EE" w:rsidRPr="00E133EE" w:rsidRDefault="00992883" w:rsidP="00E133EE">
            <w:pPr>
              <w:spacing w:before="0" w:after="0" w:line="240" w:lineRule="auto"/>
              <w:outlineLvl w:val="0"/>
              <w:rPr>
                <w:rFonts w:ascii="Calibri" w:hAnsi="Calibri" w:cs="Calibri"/>
                <w:b/>
                <w:bCs/>
                <w:color w:val="000000"/>
                <w:sz w:val="16"/>
                <w:szCs w:val="16"/>
              </w:rPr>
            </w:pPr>
            <w:r w:rsidRPr="00E133EE">
              <w:rPr>
                <w:rFonts w:ascii="Calibri" w:hAnsi="Calibri" w:cs="Calibri"/>
                <w:b/>
                <w:bCs/>
                <w:color w:val="000000"/>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105E433C" w14:textId="77777777" w:rsidR="00E133EE" w:rsidRPr="00E133EE" w:rsidRDefault="00992883" w:rsidP="00E133EE">
            <w:pPr>
              <w:spacing w:before="0" w:after="0" w:line="240" w:lineRule="auto"/>
              <w:outlineLvl w:val="0"/>
              <w:rPr>
                <w:rFonts w:ascii="Calibri" w:hAnsi="Calibri" w:cs="Calibri"/>
                <w:b/>
                <w:bCs/>
                <w:color w:val="000000"/>
                <w:sz w:val="16"/>
                <w:szCs w:val="16"/>
              </w:rPr>
            </w:pPr>
            <w:r w:rsidRPr="00E133EE">
              <w:rPr>
                <w:rFonts w:ascii="Calibri" w:hAnsi="Calibri" w:cs="Calibri"/>
                <w:b/>
                <w:bCs/>
                <w:color w:val="000000"/>
                <w:sz w:val="16"/>
                <w:szCs w:val="16"/>
              </w:rPr>
              <w:t> </w:t>
            </w:r>
          </w:p>
        </w:tc>
      </w:tr>
      <w:tr w:rsidR="00BF2DBF" w14:paraId="2B51EC54"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17D2417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the key stages of the organisation’s advice development processes compatible with Australian processes?</w:t>
            </w:r>
          </w:p>
        </w:tc>
        <w:tc>
          <w:tcPr>
            <w:tcW w:w="993" w:type="dxa"/>
            <w:tcBorders>
              <w:top w:val="nil"/>
              <w:left w:val="nil"/>
              <w:bottom w:val="single" w:sz="8" w:space="0" w:color="B5DDDC"/>
              <w:right w:val="single" w:sz="8" w:space="0" w:color="B5DDDC"/>
            </w:tcBorders>
            <w:shd w:val="clear" w:color="000000" w:fill="92D050"/>
            <w:vAlign w:val="center"/>
            <w:hideMark/>
          </w:tcPr>
          <w:p w14:paraId="7825A294"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56DB04BF" w14:textId="5B5C4313"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This study was a QMRA undertaken by a team of experienced microbial risk consultants hired by EPA Victoria.  Its purpose was to better understand the health risks associated with water-based recreation in Port Phillip Bay. The study also makes significant reference to the 2008 NHMRC Guidelines.  Given that context it is arguable that it is </w:t>
            </w:r>
            <w:r w:rsidR="00AB7049" w:rsidRPr="00E133EE">
              <w:rPr>
                <w:rFonts w:ascii="Calibri" w:hAnsi="Calibri" w:cs="Calibri"/>
                <w:sz w:val="16"/>
                <w:szCs w:val="16"/>
              </w:rPr>
              <w:t>compatible</w:t>
            </w:r>
            <w:r w:rsidRPr="00E133EE">
              <w:rPr>
                <w:rFonts w:ascii="Calibri" w:hAnsi="Calibri" w:cs="Calibri"/>
                <w:sz w:val="16"/>
                <w:szCs w:val="16"/>
              </w:rPr>
              <w:t xml:space="preserve"> with Australian processes.</w:t>
            </w:r>
          </w:p>
        </w:tc>
      </w:tr>
      <w:tr w:rsidR="00BF2DBF" w14:paraId="595F4416"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00E41D4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the administrative processes documented and publicly available?</w:t>
            </w:r>
          </w:p>
        </w:tc>
        <w:tc>
          <w:tcPr>
            <w:tcW w:w="993" w:type="dxa"/>
            <w:tcBorders>
              <w:top w:val="nil"/>
              <w:left w:val="nil"/>
              <w:bottom w:val="single" w:sz="8" w:space="0" w:color="B5DDDC"/>
              <w:right w:val="single" w:sz="8" w:space="0" w:color="B5DDDC"/>
            </w:tcBorders>
            <w:vAlign w:val="center"/>
            <w:hideMark/>
          </w:tcPr>
          <w:p w14:paraId="4A44AABA"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7566B4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DA9D7C9"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36C3D50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Was the work overseen by an expert advisory committee?</w:t>
            </w:r>
          </w:p>
        </w:tc>
        <w:tc>
          <w:tcPr>
            <w:tcW w:w="993" w:type="dxa"/>
            <w:tcBorders>
              <w:top w:val="nil"/>
              <w:left w:val="nil"/>
              <w:bottom w:val="single" w:sz="8" w:space="0" w:color="B5DDDC"/>
              <w:right w:val="single" w:sz="8" w:space="0" w:color="B5DDDC"/>
            </w:tcBorders>
            <w:vAlign w:val="center"/>
            <w:hideMark/>
          </w:tcPr>
          <w:p w14:paraId="11D09A55"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ABD5D1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 evidence is supplied to indicate that this would be the case</w:t>
            </w:r>
          </w:p>
        </w:tc>
      </w:tr>
      <w:tr w:rsidR="00BF2DBF" w14:paraId="0BCE8BE1"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17C800FB" w14:textId="77777777" w:rsidR="00E133EE" w:rsidRPr="00E133EE" w:rsidRDefault="00992883" w:rsidP="00E133EE">
            <w:pPr>
              <w:spacing w:before="0" w:after="0" w:line="240" w:lineRule="auto"/>
              <w:ind w:firstLineChars="200" w:firstLine="320"/>
              <w:outlineLvl w:val="0"/>
              <w:rPr>
                <w:rFonts w:ascii="Calibri" w:hAnsi="Calibri" w:cs="Calibri"/>
                <w:sz w:val="16"/>
                <w:szCs w:val="16"/>
              </w:rPr>
            </w:pPr>
            <w:r w:rsidRPr="00E133EE">
              <w:rPr>
                <w:rFonts w:ascii="Calibri" w:hAnsi="Calibri" w:cs="Calibri"/>
                <w:sz w:val="16"/>
                <w:szCs w:val="16"/>
              </w:rPr>
              <w:t>Are potential conflicts of interest of committee members declared, managed and/or reported?</w:t>
            </w:r>
          </w:p>
        </w:tc>
        <w:tc>
          <w:tcPr>
            <w:tcW w:w="993" w:type="dxa"/>
            <w:tcBorders>
              <w:top w:val="nil"/>
              <w:left w:val="nil"/>
              <w:bottom w:val="single" w:sz="8" w:space="0" w:color="B5DDDC"/>
              <w:right w:val="single" w:sz="8" w:space="0" w:color="B5DDDC"/>
            </w:tcBorders>
            <w:vAlign w:val="center"/>
            <w:hideMark/>
          </w:tcPr>
          <w:p w14:paraId="6EDA512E"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869542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8AD5133"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0DD8E83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funding sources declared?</w:t>
            </w:r>
          </w:p>
        </w:tc>
        <w:tc>
          <w:tcPr>
            <w:tcW w:w="993" w:type="dxa"/>
            <w:tcBorders>
              <w:top w:val="nil"/>
              <w:left w:val="nil"/>
              <w:bottom w:val="single" w:sz="8" w:space="0" w:color="B5DDDC"/>
              <w:right w:val="single" w:sz="8" w:space="0" w:color="B5DDDC"/>
            </w:tcBorders>
            <w:vAlign w:val="center"/>
            <w:hideMark/>
          </w:tcPr>
          <w:p w14:paraId="55507525"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AAAE20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6CDB1FFE"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0C10EFA4"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Was there public consultation on this work? If so, provide details.</w:t>
            </w:r>
          </w:p>
        </w:tc>
        <w:tc>
          <w:tcPr>
            <w:tcW w:w="993" w:type="dxa"/>
            <w:tcBorders>
              <w:top w:val="nil"/>
              <w:left w:val="nil"/>
              <w:bottom w:val="single" w:sz="8" w:space="0" w:color="B5DDDC"/>
              <w:right w:val="single" w:sz="8" w:space="0" w:color="B5DDDC"/>
            </w:tcBorders>
            <w:vAlign w:val="center"/>
            <w:hideMark/>
          </w:tcPr>
          <w:p w14:paraId="00C61F74"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BB1537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6A5557A5"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2D6747F0"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the advice peer reviewed?</w:t>
            </w:r>
          </w:p>
        </w:tc>
        <w:tc>
          <w:tcPr>
            <w:tcW w:w="993" w:type="dxa"/>
            <w:tcBorders>
              <w:top w:val="nil"/>
              <w:left w:val="nil"/>
              <w:bottom w:val="single" w:sz="8" w:space="0" w:color="B5DDDC"/>
              <w:right w:val="single" w:sz="8" w:space="0" w:color="B5DDDC"/>
            </w:tcBorders>
            <w:vAlign w:val="center"/>
            <w:hideMark/>
          </w:tcPr>
          <w:p w14:paraId="6E3F94FB"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8435660"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0D3666A"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67104CAD" w14:textId="77777777" w:rsidR="00E133EE" w:rsidRPr="00E133EE" w:rsidRDefault="00992883" w:rsidP="00E133EE">
            <w:pPr>
              <w:spacing w:before="0" w:after="0" w:line="240" w:lineRule="auto"/>
              <w:ind w:firstLineChars="200" w:firstLine="320"/>
              <w:outlineLvl w:val="0"/>
              <w:rPr>
                <w:rFonts w:ascii="Calibri" w:hAnsi="Calibri" w:cs="Calibri"/>
                <w:sz w:val="16"/>
                <w:szCs w:val="16"/>
              </w:rPr>
            </w:pPr>
            <w:r w:rsidRPr="00E133EE">
              <w:rPr>
                <w:rFonts w:ascii="Calibri" w:hAnsi="Calibri" w:cs="Calibri"/>
                <w:sz w:val="16"/>
                <w:szCs w:val="16"/>
              </w:rPr>
              <w:t>If so, is the peer review outcome documented and/or published?</w:t>
            </w:r>
          </w:p>
        </w:tc>
        <w:tc>
          <w:tcPr>
            <w:tcW w:w="993" w:type="dxa"/>
            <w:tcBorders>
              <w:top w:val="nil"/>
              <w:left w:val="nil"/>
              <w:bottom w:val="single" w:sz="8" w:space="0" w:color="B5DDDC"/>
              <w:right w:val="single" w:sz="8" w:space="0" w:color="B5DDDC"/>
            </w:tcBorders>
            <w:vAlign w:val="center"/>
            <w:hideMark/>
          </w:tcPr>
          <w:p w14:paraId="775A6CB9"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6309FA4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 peer review undertaken.</w:t>
            </w:r>
          </w:p>
        </w:tc>
      </w:tr>
      <w:tr w:rsidR="00BF2DBF" w14:paraId="36224022"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190CA43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Was the guidance/advice developed or updated recently? Provide details.</w:t>
            </w:r>
          </w:p>
        </w:tc>
        <w:tc>
          <w:tcPr>
            <w:tcW w:w="993" w:type="dxa"/>
            <w:tcBorders>
              <w:top w:val="nil"/>
              <w:left w:val="nil"/>
              <w:bottom w:val="single" w:sz="8" w:space="0" w:color="B5DDDC"/>
              <w:right w:val="single" w:sz="8" w:space="0" w:color="B5DDDC"/>
            </w:tcBorders>
            <w:shd w:val="clear" w:color="000000" w:fill="FFFF00"/>
            <w:vAlign w:val="center"/>
            <w:hideMark/>
          </w:tcPr>
          <w:p w14:paraId="15046BD5"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65A99767" w14:textId="5BD102F4"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The original version supplied by the Committee was a draft dated 2019.  However, the reviewer noted that a revised and final version of the document was released on the EPA</w:t>
            </w:r>
            <w:r w:rsidR="00683219">
              <w:rPr>
                <w:rFonts w:ascii="Calibri" w:hAnsi="Calibri" w:cs="Calibri"/>
                <w:sz w:val="16"/>
                <w:szCs w:val="16"/>
              </w:rPr>
              <w:t xml:space="preserve"> </w:t>
            </w:r>
            <w:r w:rsidRPr="00E133EE">
              <w:rPr>
                <w:rFonts w:ascii="Calibri" w:hAnsi="Calibri" w:cs="Calibri"/>
                <w:sz w:val="16"/>
                <w:szCs w:val="16"/>
              </w:rPr>
              <w:t>V</w:t>
            </w:r>
            <w:r w:rsidR="00683219">
              <w:rPr>
                <w:rFonts w:ascii="Calibri" w:hAnsi="Calibri" w:cs="Calibri"/>
                <w:sz w:val="16"/>
                <w:szCs w:val="16"/>
              </w:rPr>
              <w:t>ictoria</w:t>
            </w:r>
            <w:r w:rsidRPr="00E133EE">
              <w:rPr>
                <w:rFonts w:ascii="Calibri" w:hAnsi="Calibri" w:cs="Calibri"/>
                <w:sz w:val="16"/>
                <w:szCs w:val="16"/>
              </w:rPr>
              <w:t xml:space="preserve"> website in June 2021.  Although this is past the cut-off date for the literature search undertaken for this review, since it was a later version of the same document, and the reviewer had not yet reviewed the document, the 2021 version is the document assessed here.</w:t>
            </w:r>
          </w:p>
        </w:tc>
      </w:tr>
      <w:tr w:rsidR="00BF2DBF" w14:paraId="09C36BDA"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5B03198A"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Evidence review parameters</w:t>
            </w:r>
          </w:p>
        </w:tc>
        <w:tc>
          <w:tcPr>
            <w:tcW w:w="993" w:type="dxa"/>
            <w:tcBorders>
              <w:top w:val="nil"/>
              <w:left w:val="nil"/>
              <w:bottom w:val="single" w:sz="8" w:space="0" w:color="B5DDDC"/>
              <w:right w:val="single" w:sz="8" w:space="0" w:color="B5DDDC"/>
            </w:tcBorders>
            <w:shd w:val="clear" w:color="000000" w:fill="D6EAEB"/>
            <w:vAlign w:val="center"/>
            <w:hideMark/>
          </w:tcPr>
          <w:p w14:paraId="20F79E06"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56760C51"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480B2EB9"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290D374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decisions about scope, definitions and evidence review parameters documented and publicly available?</w:t>
            </w:r>
          </w:p>
        </w:tc>
        <w:tc>
          <w:tcPr>
            <w:tcW w:w="993" w:type="dxa"/>
            <w:tcBorders>
              <w:top w:val="nil"/>
              <w:left w:val="nil"/>
              <w:bottom w:val="single" w:sz="8" w:space="0" w:color="B5DDDC"/>
              <w:right w:val="single" w:sz="8" w:space="0" w:color="B5DDDC"/>
            </w:tcBorders>
            <w:vAlign w:val="center"/>
            <w:hideMark/>
          </w:tcPr>
          <w:p w14:paraId="7B0F6C25"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9B4CC38"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43DCC5EC"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700C59C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there a preference for data from studies that follow agreed international protocols or meet appropriate industry standards?</w:t>
            </w:r>
          </w:p>
        </w:tc>
        <w:tc>
          <w:tcPr>
            <w:tcW w:w="993" w:type="dxa"/>
            <w:tcBorders>
              <w:top w:val="nil"/>
              <w:left w:val="nil"/>
              <w:bottom w:val="single" w:sz="8" w:space="0" w:color="B5DDDC"/>
              <w:right w:val="single" w:sz="8" w:space="0" w:color="B5DDDC"/>
            </w:tcBorders>
            <w:vAlign w:val="center"/>
            <w:hideMark/>
          </w:tcPr>
          <w:p w14:paraId="24DC2632"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CB200F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728AC425"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07A1CAA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993" w:type="dxa"/>
            <w:tcBorders>
              <w:top w:val="nil"/>
              <w:left w:val="nil"/>
              <w:bottom w:val="single" w:sz="8" w:space="0" w:color="B5DDDC"/>
              <w:right w:val="single" w:sz="8" w:space="0" w:color="B5DDDC"/>
            </w:tcBorders>
            <w:vAlign w:val="center"/>
            <w:hideMark/>
          </w:tcPr>
          <w:p w14:paraId="64E8FD73"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950243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F985233"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5093C20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If proprietary/confidential studies or data are considered by the agency, are these appropriately described/recorded?</w:t>
            </w:r>
          </w:p>
        </w:tc>
        <w:tc>
          <w:tcPr>
            <w:tcW w:w="993" w:type="dxa"/>
            <w:tcBorders>
              <w:top w:val="nil"/>
              <w:left w:val="nil"/>
              <w:bottom w:val="single" w:sz="8" w:space="0" w:color="B5DDDC"/>
              <w:right w:val="single" w:sz="8" w:space="0" w:color="B5DDDC"/>
            </w:tcBorders>
            <w:vAlign w:val="center"/>
            <w:hideMark/>
          </w:tcPr>
          <w:p w14:paraId="4F87EA8D"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2C3DF2C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 such studies or data is considered to the reviewer's knowledge</w:t>
            </w:r>
          </w:p>
        </w:tc>
      </w:tr>
      <w:tr w:rsidR="00BF2DBF" w14:paraId="2AC00E82"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7196636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inclusion/exclusion criteria used to select or exclude certain studies from the review? If so, is justification provided?</w:t>
            </w:r>
          </w:p>
        </w:tc>
        <w:tc>
          <w:tcPr>
            <w:tcW w:w="993" w:type="dxa"/>
            <w:tcBorders>
              <w:top w:val="nil"/>
              <w:left w:val="nil"/>
              <w:bottom w:val="single" w:sz="8" w:space="0" w:color="B5DDDC"/>
              <w:right w:val="single" w:sz="8" w:space="0" w:color="B5DDDC"/>
            </w:tcBorders>
            <w:vAlign w:val="center"/>
            <w:hideMark/>
          </w:tcPr>
          <w:p w14:paraId="3170C123"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DAE1748"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6A1A3B43"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24F9538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use or adopt review findings or risk assessments from other organisations? What process was used to critically assess these external findings?</w:t>
            </w:r>
          </w:p>
        </w:tc>
        <w:tc>
          <w:tcPr>
            <w:tcW w:w="993" w:type="dxa"/>
            <w:tcBorders>
              <w:top w:val="nil"/>
              <w:left w:val="nil"/>
              <w:bottom w:val="single" w:sz="8" w:space="0" w:color="B5DDDC"/>
              <w:right w:val="single" w:sz="8" w:space="0" w:color="B5DDDC"/>
            </w:tcBorders>
            <w:vAlign w:val="center"/>
            <w:hideMark/>
          </w:tcPr>
          <w:p w14:paraId="0C06A576"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606488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Whilst reference is made to high quality scientific literature, the study does not use or adopt review findings or risk assessments from other organisations.</w:t>
            </w:r>
          </w:p>
        </w:tc>
      </w:tr>
      <w:tr w:rsidR="00BF2DBF" w14:paraId="114EBB5B"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0B6064D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Can grey literature such as government reports and policy documents be included? </w:t>
            </w:r>
          </w:p>
        </w:tc>
        <w:tc>
          <w:tcPr>
            <w:tcW w:w="993" w:type="dxa"/>
            <w:tcBorders>
              <w:top w:val="nil"/>
              <w:left w:val="nil"/>
              <w:bottom w:val="single" w:sz="8" w:space="0" w:color="B5DDDC"/>
              <w:right w:val="single" w:sz="8" w:space="0" w:color="B5DDDC"/>
            </w:tcBorders>
            <w:shd w:val="clear" w:color="000000" w:fill="FFFF00"/>
            <w:vAlign w:val="center"/>
            <w:hideMark/>
          </w:tcPr>
          <w:p w14:paraId="0C0A3EDE"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001A703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Such documents are listed in the reference section.</w:t>
            </w:r>
          </w:p>
        </w:tc>
      </w:tr>
      <w:tr w:rsidR="00BF2DBF" w14:paraId="43336C91"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1476445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there documentation and justification on the selection of a toxicological endpoint for use as point of departure for health-based guideline derivation?</w:t>
            </w:r>
          </w:p>
        </w:tc>
        <w:tc>
          <w:tcPr>
            <w:tcW w:w="993" w:type="dxa"/>
            <w:tcBorders>
              <w:top w:val="nil"/>
              <w:left w:val="nil"/>
              <w:bottom w:val="single" w:sz="8" w:space="0" w:color="B5DDDC"/>
              <w:right w:val="single" w:sz="8" w:space="0" w:color="B5DDDC"/>
            </w:tcBorders>
            <w:vAlign w:val="center"/>
            <w:hideMark/>
          </w:tcPr>
          <w:p w14:paraId="18287AE1"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3FEDB64" w14:textId="222437E0"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Since the study focus is on microbial risk it does not involve use of </w:t>
            </w:r>
            <w:r w:rsidR="00AB7049" w:rsidRPr="00E133EE">
              <w:rPr>
                <w:rFonts w:ascii="Calibri" w:hAnsi="Calibri" w:cs="Calibri"/>
                <w:sz w:val="16"/>
                <w:szCs w:val="16"/>
              </w:rPr>
              <w:t>a toxicological</w:t>
            </w:r>
            <w:r w:rsidRPr="00E133EE">
              <w:rPr>
                <w:rFonts w:ascii="Calibri" w:hAnsi="Calibri" w:cs="Calibri"/>
                <w:sz w:val="16"/>
                <w:szCs w:val="16"/>
              </w:rPr>
              <w:t xml:space="preserve"> endpoint for use as point of departure for health-based guideline derivation.</w:t>
            </w:r>
          </w:p>
        </w:tc>
      </w:tr>
      <w:tr w:rsidR="00BF2DBF" w14:paraId="5D3C5B8A"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26D8CF8B"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Evidence search</w:t>
            </w:r>
          </w:p>
        </w:tc>
        <w:tc>
          <w:tcPr>
            <w:tcW w:w="993" w:type="dxa"/>
            <w:tcBorders>
              <w:top w:val="nil"/>
              <w:left w:val="nil"/>
              <w:bottom w:val="single" w:sz="8" w:space="0" w:color="B5DDDC"/>
              <w:right w:val="single" w:sz="8" w:space="0" w:color="B5DDDC"/>
            </w:tcBorders>
            <w:shd w:val="clear" w:color="000000" w:fill="D6EAEB"/>
            <w:vAlign w:val="center"/>
            <w:hideMark/>
          </w:tcPr>
          <w:p w14:paraId="669ECB4E"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74EA57EF"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0B984C2E"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6F90B6B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databases and other sources of evidence specified?</w:t>
            </w:r>
          </w:p>
        </w:tc>
        <w:tc>
          <w:tcPr>
            <w:tcW w:w="993" w:type="dxa"/>
            <w:tcBorders>
              <w:top w:val="nil"/>
              <w:left w:val="nil"/>
              <w:bottom w:val="single" w:sz="8" w:space="0" w:color="B5DDDC"/>
              <w:right w:val="single" w:sz="8" w:space="0" w:color="B5DDDC"/>
            </w:tcBorders>
            <w:vAlign w:val="center"/>
            <w:hideMark/>
          </w:tcPr>
          <w:p w14:paraId="1DBF694C"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3374D2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FA6540A"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6CAF473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993" w:type="dxa"/>
            <w:tcBorders>
              <w:top w:val="nil"/>
              <w:left w:val="nil"/>
              <w:bottom w:val="single" w:sz="8" w:space="0" w:color="B5DDDC"/>
              <w:right w:val="single" w:sz="8" w:space="0" w:color="B5DDDC"/>
            </w:tcBorders>
            <w:vAlign w:val="center"/>
            <w:hideMark/>
          </w:tcPr>
          <w:p w14:paraId="1B4C0643"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E9906C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6F7D7D0"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0AF2E99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it specified what date range the literature search covers? Is there a justification?</w:t>
            </w:r>
          </w:p>
        </w:tc>
        <w:tc>
          <w:tcPr>
            <w:tcW w:w="993" w:type="dxa"/>
            <w:tcBorders>
              <w:top w:val="nil"/>
              <w:left w:val="nil"/>
              <w:bottom w:val="single" w:sz="8" w:space="0" w:color="B5DDDC"/>
              <w:right w:val="single" w:sz="8" w:space="0" w:color="B5DDDC"/>
            </w:tcBorders>
            <w:vAlign w:val="center"/>
            <w:hideMark/>
          </w:tcPr>
          <w:p w14:paraId="23F8E7AE"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EDCC82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4FA01CF3"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3D1F174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Are search terms and/or search strings specified? </w:t>
            </w:r>
          </w:p>
        </w:tc>
        <w:tc>
          <w:tcPr>
            <w:tcW w:w="993" w:type="dxa"/>
            <w:tcBorders>
              <w:top w:val="nil"/>
              <w:left w:val="nil"/>
              <w:bottom w:val="single" w:sz="8" w:space="0" w:color="B5DDDC"/>
              <w:right w:val="single" w:sz="8" w:space="0" w:color="B5DDDC"/>
            </w:tcBorders>
            <w:vAlign w:val="center"/>
            <w:hideMark/>
          </w:tcPr>
          <w:p w14:paraId="6CCC30DD"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07B9215"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6F725DCE"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4C8370B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Are there any other exclusion criteria for literature (e.g. publication language, publication dates)? If so, what are they and are they appropriate? </w:t>
            </w:r>
          </w:p>
        </w:tc>
        <w:tc>
          <w:tcPr>
            <w:tcW w:w="993" w:type="dxa"/>
            <w:tcBorders>
              <w:top w:val="nil"/>
              <w:left w:val="nil"/>
              <w:bottom w:val="single" w:sz="8" w:space="0" w:color="B5DDDC"/>
              <w:right w:val="single" w:sz="8" w:space="0" w:color="B5DDDC"/>
            </w:tcBorders>
            <w:vAlign w:val="center"/>
            <w:hideMark/>
          </w:tcPr>
          <w:p w14:paraId="6987FF89"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163098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4157324"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1185A425"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Critical appraisal methods and tools</w:t>
            </w:r>
          </w:p>
        </w:tc>
        <w:tc>
          <w:tcPr>
            <w:tcW w:w="993" w:type="dxa"/>
            <w:tcBorders>
              <w:top w:val="nil"/>
              <w:left w:val="nil"/>
              <w:bottom w:val="single" w:sz="8" w:space="0" w:color="B5DDDC"/>
              <w:right w:val="single" w:sz="8" w:space="0" w:color="B5DDDC"/>
            </w:tcBorders>
            <w:shd w:val="clear" w:color="000000" w:fill="D6EAEB"/>
            <w:vAlign w:val="center"/>
            <w:hideMark/>
          </w:tcPr>
          <w:p w14:paraId="4EF6E01B"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70003C47"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66F3FC94"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55EF15F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risk of bias of individual studies taken into consideration to assess internal validity?  If so, what tools are used? If not, was any method used to assess study quality?</w:t>
            </w:r>
          </w:p>
        </w:tc>
        <w:tc>
          <w:tcPr>
            <w:tcW w:w="993" w:type="dxa"/>
            <w:tcBorders>
              <w:top w:val="nil"/>
              <w:left w:val="nil"/>
              <w:bottom w:val="single" w:sz="8" w:space="0" w:color="B5DDDC"/>
              <w:right w:val="single" w:sz="8" w:space="0" w:color="B5DDDC"/>
            </w:tcBorders>
            <w:vAlign w:val="center"/>
            <w:hideMark/>
          </w:tcPr>
          <w:p w14:paraId="5029FE5E"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61035F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07925CA3"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392DB9A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993" w:type="dxa"/>
            <w:tcBorders>
              <w:top w:val="nil"/>
              <w:left w:val="nil"/>
              <w:bottom w:val="single" w:sz="8" w:space="0" w:color="B5DDDC"/>
              <w:right w:val="single" w:sz="8" w:space="0" w:color="B5DDDC"/>
            </w:tcBorders>
            <w:vAlign w:val="center"/>
            <w:hideMark/>
          </w:tcPr>
          <w:p w14:paraId="2A38B149"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BF6010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2ED5430F"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14F88CB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assess the overall certainty of the evidence and reach recommendations? If so, provide details.</w:t>
            </w:r>
          </w:p>
        </w:tc>
        <w:tc>
          <w:tcPr>
            <w:tcW w:w="993" w:type="dxa"/>
            <w:tcBorders>
              <w:top w:val="nil"/>
              <w:left w:val="nil"/>
              <w:bottom w:val="single" w:sz="8" w:space="0" w:color="B5DDDC"/>
              <w:right w:val="single" w:sz="8" w:space="0" w:color="B5DDDC"/>
            </w:tcBorders>
            <w:vAlign w:val="center"/>
            <w:hideMark/>
          </w:tcPr>
          <w:p w14:paraId="1E3A33FA"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9E8B0D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773E56EC"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467A6234"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Derivation of health-based guideline values</w:t>
            </w:r>
          </w:p>
        </w:tc>
        <w:tc>
          <w:tcPr>
            <w:tcW w:w="993" w:type="dxa"/>
            <w:tcBorders>
              <w:top w:val="nil"/>
              <w:left w:val="nil"/>
              <w:bottom w:val="single" w:sz="8" w:space="0" w:color="B5DDDC"/>
              <w:right w:val="single" w:sz="8" w:space="0" w:color="B5DDDC"/>
            </w:tcBorders>
            <w:shd w:val="clear" w:color="000000" w:fill="D6EAEB"/>
            <w:vAlign w:val="center"/>
            <w:hideMark/>
          </w:tcPr>
          <w:p w14:paraId="601630DE"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4E5D9588"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3865A5F9"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2D9997B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Is there justification for the choice of uncertainty and safety factors? </w:t>
            </w:r>
          </w:p>
        </w:tc>
        <w:tc>
          <w:tcPr>
            <w:tcW w:w="993" w:type="dxa"/>
            <w:tcBorders>
              <w:top w:val="nil"/>
              <w:left w:val="nil"/>
              <w:bottom w:val="single" w:sz="8" w:space="0" w:color="B5DDDC"/>
              <w:right w:val="single" w:sz="8" w:space="0" w:color="B5DDDC"/>
            </w:tcBorders>
            <w:vAlign w:val="center"/>
            <w:hideMark/>
          </w:tcPr>
          <w:p w14:paraId="785F1F2C"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743BE24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06DDF380"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2E9D20F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Are the parameter value assumptions documented and explained?  </w:t>
            </w:r>
          </w:p>
        </w:tc>
        <w:tc>
          <w:tcPr>
            <w:tcW w:w="993" w:type="dxa"/>
            <w:tcBorders>
              <w:top w:val="nil"/>
              <w:left w:val="nil"/>
              <w:bottom w:val="single" w:sz="8" w:space="0" w:color="B5DDDC"/>
              <w:right w:val="single" w:sz="8" w:space="0" w:color="B5DDDC"/>
            </w:tcBorders>
            <w:vAlign w:val="center"/>
            <w:hideMark/>
          </w:tcPr>
          <w:p w14:paraId="5D077A73"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02F1873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738F6400"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0BD31BC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the mathematical workings/algorithms clearly documented and explained?</w:t>
            </w:r>
          </w:p>
        </w:tc>
        <w:tc>
          <w:tcPr>
            <w:tcW w:w="993" w:type="dxa"/>
            <w:tcBorders>
              <w:top w:val="nil"/>
              <w:left w:val="nil"/>
              <w:bottom w:val="single" w:sz="8" w:space="0" w:color="B5DDDC"/>
              <w:right w:val="single" w:sz="8" w:space="0" w:color="B5DDDC"/>
            </w:tcBorders>
            <w:vAlign w:val="center"/>
            <w:hideMark/>
          </w:tcPr>
          <w:p w14:paraId="3CDDFE3F"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2B6F9AB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Statistical details for probabilities of illness given infection, and dose response models are given in Appendices D and E.</w:t>
            </w:r>
          </w:p>
        </w:tc>
      </w:tr>
      <w:tr w:rsidR="00BF2DBF" w14:paraId="01BB29AA"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5EFC4810"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take into consideration non-health related matters to account for feasibility of implementing the guideline values (e.g. measurement attainability)?</w:t>
            </w:r>
          </w:p>
        </w:tc>
        <w:tc>
          <w:tcPr>
            <w:tcW w:w="993" w:type="dxa"/>
            <w:tcBorders>
              <w:top w:val="nil"/>
              <w:left w:val="nil"/>
              <w:bottom w:val="single" w:sz="8" w:space="0" w:color="B5DDDC"/>
              <w:right w:val="single" w:sz="8" w:space="0" w:color="B5DDDC"/>
            </w:tcBorders>
            <w:vAlign w:val="center"/>
            <w:hideMark/>
          </w:tcPr>
          <w:p w14:paraId="0F657597"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425CEB4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6F3A9091"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0439FF95"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993" w:type="dxa"/>
            <w:tcBorders>
              <w:top w:val="nil"/>
              <w:left w:val="nil"/>
              <w:bottom w:val="single" w:sz="8" w:space="0" w:color="B5DDDC"/>
              <w:right w:val="single" w:sz="8" w:space="0" w:color="B5DDDC"/>
            </w:tcBorders>
            <w:vAlign w:val="center"/>
            <w:hideMark/>
          </w:tcPr>
          <w:p w14:paraId="400E99AC"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0B2A4235"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4B748B84"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34C8F60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If expert judgement is required, is the process documented and published?</w:t>
            </w:r>
          </w:p>
        </w:tc>
        <w:tc>
          <w:tcPr>
            <w:tcW w:w="993" w:type="dxa"/>
            <w:tcBorders>
              <w:top w:val="nil"/>
              <w:left w:val="nil"/>
              <w:bottom w:val="single" w:sz="8" w:space="0" w:color="B5DDDC"/>
              <w:right w:val="single" w:sz="8" w:space="0" w:color="B5DDDC"/>
            </w:tcBorders>
            <w:vAlign w:val="center"/>
            <w:hideMark/>
          </w:tcPr>
          <w:p w14:paraId="1C940F71"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772116C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2DA4C899"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5119271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dose response modelling (e.g. BMDL) routinely used?</w:t>
            </w:r>
          </w:p>
        </w:tc>
        <w:tc>
          <w:tcPr>
            <w:tcW w:w="993" w:type="dxa"/>
            <w:tcBorders>
              <w:top w:val="nil"/>
              <w:left w:val="nil"/>
              <w:bottom w:val="single" w:sz="8" w:space="0" w:color="B5DDDC"/>
              <w:right w:val="single" w:sz="8" w:space="0" w:color="B5DDDC"/>
            </w:tcBorders>
            <w:shd w:val="clear" w:color="000000" w:fill="92CDDC"/>
            <w:vAlign w:val="center"/>
            <w:hideMark/>
          </w:tcPr>
          <w:p w14:paraId="4CFD528E"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2D54EA14"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Dose response modelling is used in the context of quantitative microbial risk assessment.</w:t>
            </w:r>
          </w:p>
        </w:tc>
      </w:tr>
      <w:tr w:rsidR="00BF2DBF" w14:paraId="4BC340AC"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25B06C6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Has the organisation’s policy for dealing with substances for which a non-threshold mode of action may be applicable in humans been articulated and recorded?</w:t>
            </w:r>
          </w:p>
        </w:tc>
        <w:tc>
          <w:tcPr>
            <w:tcW w:w="993" w:type="dxa"/>
            <w:tcBorders>
              <w:top w:val="nil"/>
              <w:left w:val="nil"/>
              <w:bottom w:val="single" w:sz="8" w:space="0" w:color="B5DDDC"/>
              <w:right w:val="single" w:sz="8" w:space="0" w:color="B5DDDC"/>
            </w:tcBorders>
            <w:vAlign w:val="center"/>
            <w:hideMark/>
          </w:tcPr>
          <w:p w14:paraId="7C3C5913"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3232390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31F977B6"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1C94F2F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If applicable: For carcinogens, what is the level of cancer risk used by the organisation to set the health-based guideline value?</w:t>
            </w:r>
          </w:p>
        </w:tc>
        <w:tc>
          <w:tcPr>
            <w:tcW w:w="993" w:type="dxa"/>
            <w:tcBorders>
              <w:top w:val="nil"/>
              <w:left w:val="nil"/>
              <w:bottom w:val="single" w:sz="8" w:space="0" w:color="B5DDDC"/>
              <w:right w:val="single" w:sz="8" w:space="0" w:color="B5DDDC"/>
            </w:tcBorders>
            <w:vAlign w:val="center"/>
            <w:hideMark/>
          </w:tcPr>
          <w:p w14:paraId="193A61A0"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6FBFF3D0"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D6BB346"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4A72526A"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Comments</w:t>
            </w:r>
          </w:p>
        </w:tc>
        <w:tc>
          <w:tcPr>
            <w:tcW w:w="993" w:type="dxa"/>
            <w:tcBorders>
              <w:top w:val="nil"/>
              <w:left w:val="nil"/>
              <w:bottom w:val="single" w:sz="8" w:space="0" w:color="B5DDDC"/>
              <w:right w:val="single" w:sz="8" w:space="0" w:color="B5DDDC"/>
            </w:tcBorders>
            <w:shd w:val="clear" w:color="000000" w:fill="D6EAEB"/>
            <w:vAlign w:val="center"/>
            <w:hideMark/>
          </w:tcPr>
          <w:p w14:paraId="1ED0896C"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4134B0B4"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09E83D46" w14:textId="77777777" w:rsidTr="000B0C32">
        <w:trPr>
          <w:trHeight w:val="340"/>
        </w:trPr>
        <w:tc>
          <w:tcPr>
            <w:tcW w:w="3392" w:type="dxa"/>
            <w:tcBorders>
              <w:top w:val="nil"/>
              <w:left w:val="single" w:sz="8" w:space="0" w:color="B5DDDC"/>
              <w:bottom w:val="single" w:sz="8" w:space="0" w:color="B5DDDC"/>
              <w:right w:val="single" w:sz="8" w:space="0" w:color="B5DDDC"/>
            </w:tcBorders>
            <w:shd w:val="clear" w:color="000000" w:fill="D6EAEB"/>
            <w:noWrap/>
            <w:vAlign w:val="center"/>
            <w:hideMark/>
          </w:tcPr>
          <w:p w14:paraId="47C93BA7" w14:textId="229873E7" w:rsidR="000B0C32" w:rsidRPr="00E133EE" w:rsidRDefault="00992883" w:rsidP="000B0C32">
            <w:pPr>
              <w:spacing w:before="0" w:after="0" w:line="240" w:lineRule="auto"/>
              <w:outlineLvl w:val="0"/>
              <w:rPr>
                <w:rFonts w:ascii="Calibri" w:hAnsi="Calibri" w:cs="Calibri"/>
                <w:sz w:val="16"/>
                <w:szCs w:val="16"/>
              </w:rPr>
            </w:pPr>
            <w:r w:rsidRPr="00E133EE">
              <w:rPr>
                <w:rFonts w:ascii="Calibri" w:hAnsi="Calibri" w:cs="Calibri"/>
                <w:sz w:val="16"/>
                <w:szCs w:val="16"/>
              </w:rPr>
              <w:t> Comments</w:t>
            </w:r>
          </w:p>
        </w:tc>
        <w:tc>
          <w:tcPr>
            <w:tcW w:w="4395" w:type="dxa"/>
            <w:gridSpan w:val="2"/>
            <w:tcBorders>
              <w:top w:val="nil"/>
              <w:left w:val="nil"/>
              <w:bottom w:val="single" w:sz="8" w:space="0" w:color="B5DDDC"/>
              <w:right w:val="single" w:sz="8" w:space="0" w:color="B5DDDC"/>
            </w:tcBorders>
            <w:noWrap/>
            <w:vAlign w:val="center"/>
            <w:hideMark/>
          </w:tcPr>
          <w:p w14:paraId="08F06891" w14:textId="77777777" w:rsidR="000B0C32"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This study is a QMRA for assessing risks to recreational users in Port Phillip Bay and although a grey literature document, it is not a detailed review study.  Since it provides an important recent Australian example of monitoring, assessing and predicting risks to recreational water users, it is useful in providing information for the primary and secondary research questions</w:t>
            </w:r>
          </w:p>
        </w:tc>
      </w:tr>
      <w:tr w:rsidR="00BF2DBF" w14:paraId="1AC22198" w14:textId="77777777" w:rsidTr="002F7A1F">
        <w:trPr>
          <w:trHeight w:val="340"/>
        </w:trPr>
        <w:tc>
          <w:tcPr>
            <w:tcW w:w="3392" w:type="dxa"/>
            <w:tcBorders>
              <w:top w:val="nil"/>
              <w:left w:val="single" w:sz="8" w:space="0" w:color="B5DDDC"/>
              <w:bottom w:val="single" w:sz="8" w:space="0" w:color="B5DDDC"/>
              <w:right w:val="single" w:sz="8" w:space="0" w:color="B5DDDC"/>
            </w:tcBorders>
            <w:shd w:val="clear" w:color="000000" w:fill="D6EAEB"/>
            <w:noWrap/>
            <w:vAlign w:val="center"/>
            <w:hideMark/>
          </w:tcPr>
          <w:p w14:paraId="2D835B8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Useful for answering primary research question?</w:t>
            </w:r>
          </w:p>
        </w:tc>
        <w:tc>
          <w:tcPr>
            <w:tcW w:w="993" w:type="dxa"/>
            <w:tcBorders>
              <w:top w:val="nil"/>
              <w:left w:val="nil"/>
              <w:bottom w:val="single" w:sz="8" w:space="0" w:color="B5DDDC"/>
              <w:right w:val="single" w:sz="8" w:space="0" w:color="B5DDDC"/>
            </w:tcBorders>
            <w:shd w:val="clear" w:color="000000" w:fill="C6EFCE"/>
            <w:vAlign w:val="center"/>
            <w:hideMark/>
          </w:tcPr>
          <w:p w14:paraId="235C281C" w14:textId="77777777" w:rsidR="00E133EE" w:rsidRPr="00E133EE" w:rsidRDefault="00992883" w:rsidP="00E133EE">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Yes</w:t>
            </w:r>
          </w:p>
        </w:tc>
        <w:tc>
          <w:tcPr>
            <w:tcW w:w="3402" w:type="dxa"/>
            <w:tcBorders>
              <w:top w:val="nil"/>
              <w:left w:val="nil"/>
              <w:bottom w:val="single" w:sz="8" w:space="0" w:color="B5DDDC"/>
              <w:right w:val="single" w:sz="8" w:space="0" w:color="B5DDDC"/>
            </w:tcBorders>
            <w:shd w:val="clear" w:color="000000" w:fill="C6EFCE"/>
            <w:vAlign w:val="center"/>
            <w:hideMark/>
          </w:tcPr>
          <w:p w14:paraId="217B85A0" w14:textId="77777777" w:rsidR="00E133EE" w:rsidRPr="00E133EE" w:rsidRDefault="00992883" w:rsidP="00E133EE">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Include in review</w:t>
            </w:r>
          </w:p>
        </w:tc>
      </w:tr>
      <w:tr w:rsidR="00BF2DBF" w14:paraId="2DCE01BF" w14:textId="77777777" w:rsidTr="002F7A1F">
        <w:trPr>
          <w:trHeight w:val="340"/>
        </w:trPr>
        <w:tc>
          <w:tcPr>
            <w:tcW w:w="3392" w:type="dxa"/>
            <w:tcBorders>
              <w:top w:val="nil"/>
              <w:left w:val="single" w:sz="8" w:space="0" w:color="B5DDDC"/>
              <w:bottom w:val="single" w:sz="12" w:space="0" w:color="B5DDDC"/>
              <w:right w:val="single" w:sz="8" w:space="0" w:color="B5DDDC"/>
            </w:tcBorders>
            <w:shd w:val="clear" w:color="000000" w:fill="D6EAEB"/>
            <w:noWrap/>
            <w:vAlign w:val="center"/>
            <w:hideMark/>
          </w:tcPr>
          <w:p w14:paraId="248F8F3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Useful for answering secondary research questions?</w:t>
            </w:r>
          </w:p>
        </w:tc>
        <w:tc>
          <w:tcPr>
            <w:tcW w:w="993" w:type="dxa"/>
            <w:tcBorders>
              <w:top w:val="nil"/>
              <w:left w:val="nil"/>
              <w:bottom w:val="single" w:sz="8" w:space="0" w:color="B5DDDC"/>
              <w:right w:val="single" w:sz="8" w:space="0" w:color="B5DDDC"/>
            </w:tcBorders>
            <w:shd w:val="clear" w:color="000000" w:fill="C6EFCE"/>
            <w:vAlign w:val="center"/>
            <w:hideMark/>
          </w:tcPr>
          <w:p w14:paraId="327650BB" w14:textId="77777777" w:rsidR="00E133EE" w:rsidRPr="00E133EE" w:rsidRDefault="00992883" w:rsidP="00E133EE">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Yes</w:t>
            </w:r>
          </w:p>
        </w:tc>
        <w:tc>
          <w:tcPr>
            <w:tcW w:w="3402" w:type="dxa"/>
            <w:tcBorders>
              <w:top w:val="nil"/>
              <w:left w:val="nil"/>
              <w:bottom w:val="single" w:sz="8" w:space="0" w:color="B5DDDC"/>
              <w:right w:val="single" w:sz="8" w:space="0" w:color="B5DDDC"/>
            </w:tcBorders>
            <w:shd w:val="clear" w:color="000000" w:fill="C6EFCE"/>
            <w:vAlign w:val="center"/>
            <w:hideMark/>
          </w:tcPr>
          <w:p w14:paraId="0003D34E" w14:textId="77777777" w:rsidR="00E133EE" w:rsidRPr="00E133EE" w:rsidRDefault="00992883" w:rsidP="00E133EE">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Include in review</w:t>
            </w:r>
          </w:p>
        </w:tc>
      </w:tr>
    </w:tbl>
    <w:p w14:paraId="309CE22B" w14:textId="50F2AA1B" w:rsidR="00E133EE" w:rsidRDefault="00E133EE" w:rsidP="00E133EE"/>
    <w:p w14:paraId="0874AAA6" w14:textId="77777777" w:rsidR="00CC1DC2" w:rsidRPr="00E133EE" w:rsidRDefault="00CC1DC2" w:rsidP="00E133EE"/>
    <w:p w14:paraId="17DC302D" w14:textId="0950D8CD" w:rsidR="00377E45" w:rsidRDefault="00992883" w:rsidP="00377E45">
      <w:pPr>
        <w:pStyle w:val="Heading3"/>
      </w:pPr>
      <w:bookmarkStart w:id="358" w:name="_Toc106901030"/>
      <w:r w:rsidRPr="008F7938">
        <w:t>Data extraction</w:t>
      </w:r>
      <w:bookmarkEnd w:id="358"/>
    </w:p>
    <w:tbl>
      <w:tblPr>
        <w:tblW w:w="7787" w:type="dxa"/>
        <w:tblLayout w:type="fixed"/>
        <w:tblCellMar>
          <w:left w:w="57" w:type="dxa"/>
          <w:right w:w="57" w:type="dxa"/>
        </w:tblCellMar>
        <w:tblLook w:val="04A0" w:firstRow="1" w:lastRow="0" w:firstColumn="1" w:lastColumn="0" w:noHBand="0" w:noVBand="1"/>
      </w:tblPr>
      <w:tblGrid>
        <w:gridCol w:w="1550"/>
        <w:gridCol w:w="1559"/>
        <w:gridCol w:w="4678"/>
      </w:tblGrid>
      <w:tr w:rsidR="00BF2DBF" w14:paraId="576EACFB" w14:textId="77777777" w:rsidTr="006B5688">
        <w:trPr>
          <w:trHeight w:val="340"/>
          <w:tblHeader/>
        </w:trPr>
        <w:tc>
          <w:tcPr>
            <w:tcW w:w="155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2488D1E4" w14:textId="77777777" w:rsidR="00D10647" w:rsidRPr="00D10647" w:rsidRDefault="00992883" w:rsidP="00D10647">
            <w:pPr>
              <w:spacing w:before="0" w:after="0" w:line="240" w:lineRule="auto"/>
              <w:rPr>
                <w:rFonts w:ascii="Calibri" w:hAnsi="Calibri" w:cs="Calibri"/>
                <w:b/>
                <w:bCs/>
                <w:color w:val="008000"/>
                <w:sz w:val="16"/>
                <w:szCs w:val="16"/>
              </w:rPr>
            </w:pPr>
            <w:r w:rsidRPr="00D10647">
              <w:rPr>
                <w:rFonts w:ascii="Calibri" w:hAnsi="Calibri" w:cs="Calibri"/>
                <w:b/>
                <w:bCs/>
                <w:color w:val="008000"/>
                <w:sz w:val="16"/>
                <w:szCs w:val="16"/>
              </w:rPr>
              <w:t>Question</w:t>
            </w:r>
          </w:p>
        </w:tc>
        <w:tc>
          <w:tcPr>
            <w:tcW w:w="1559" w:type="dxa"/>
            <w:tcBorders>
              <w:top w:val="single" w:sz="8" w:space="0" w:color="B5DDDC"/>
              <w:left w:val="nil"/>
              <w:bottom w:val="single" w:sz="8" w:space="0" w:color="B5DDDC"/>
              <w:right w:val="single" w:sz="8" w:space="0" w:color="B5DDDC"/>
            </w:tcBorders>
            <w:shd w:val="clear" w:color="000000" w:fill="B5DDDC"/>
            <w:vAlign w:val="center"/>
            <w:hideMark/>
          </w:tcPr>
          <w:p w14:paraId="2FE8D39F" w14:textId="7539A8BE" w:rsidR="00D10647" w:rsidRPr="00D10647" w:rsidRDefault="00992883" w:rsidP="0035267D">
            <w:pPr>
              <w:spacing w:before="0" w:after="0" w:line="240" w:lineRule="auto"/>
              <w:rPr>
                <w:rFonts w:ascii="Calibri" w:hAnsi="Calibri" w:cs="Calibri"/>
                <w:b/>
                <w:bCs/>
                <w:color w:val="008000"/>
                <w:sz w:val="16"/>
                <w:szCs w:val="16"/>
              </w:rPr>
            </w:pPr>
            <w:r w:rsidRPr="00D10647">
              <w:rPr>
                <w:rFonts w:ascii="Calibri" w:hAnsi="Calibri" w:cs="Calibri"/>
                <w:b/>
                <w:bCs/>
                <w:color w:val="008000"/>
                <w:sz w:val="16"/>
                <w:szCs w:val="16"/>
              </w:rPr>
              <w:t> </w:t>
            </w:r>
            <w:r w:rsidR="0035267D">
              <w:rPr>
                <w:rFonts w:ascii="Calibri" w:hAnsi="Calibri" w:cs="Calibri"/>
                <w:b/>
                <w:bCs/>
                <w:color w:val="008000"/>
                <w:sz w:val="16"/>
                <w:szCs w:val="16"/>
              </w:rPr>
              <w:t>Committee</w:t>
            </w:r>
            <w:r w:rsidR="00B34B0F" w:rsidRPr="00B34B0F">
              <w:rPr>
                <w:rFonts w:ascii="Calibri" w:hAnsi="Calibri" w:cs="Calibri"/>
                <w:b/>
                <w:bCs/>
                <w:color w:val="008000"/>
                <w:sz w:val="16"/>
                <w:szCs w:val="16"/>
              </w:rPr>
              <w:t xml:space="preserve"> Guidance</w:t>
            </w:r>
          </w:p>
        </w:tc>
        <w:tc>
          <w:tcPr>
            <w:tcW w:w="4678" w:type="dxa"/>
            <w:tcBorders>
              <w:top w:val="single" w:sz="8" w:space="0" w:color="B5DDDC"/>
              <w:left w:val="nil"/>
              <w:bottom w:val="single" w:sz="8" w:space="0" w:color="B5DDDC"/>
              <w:right w:val="single" w:sz="8" w:space="0" w:color="B5DDDC"/>
            </w:tcBorders>
            <w:shd w:val="clear" w:color="000000" w:fill="B5DDDC"/>
            <w:vAlign w:val="center"/>
            <w:hideMark/>
          </w:tcPr>
          <w:p w14:paraId="120B52A8" w14:textId="12193A76" w:rsidR="00D10647" w:rsidRPr="00D10647" w:rsidRDefault="00992883" w:rsidP="00D10647">
            <w:pPr>
              <w:spacing w:before="0" w:after="0" w:line="240" w:lineRule="auto"/>
              <w:jc w:val="center"/>
              <w:rPr>
                <w:rFonts w:ascii="Calibri" w:hAnsi="Calibri" w:cs="Calibri"/>
                <w:b/>
                <w:bCs/>
                <w:color w:val="008000"/>
                <w:sz w:val="16"/>
                <w:szCs w:val="16"/>
              </w:rPr>
            </w:pPr>
            <w:r w:rsidRPr="00D10647">
              <w:rPr>
                <w:rFonts w:ascii="Calibri" w:hAnsi="Calibri" w:cs="Calibri"/>
                <w:b/>
                <w:bCs/>
                <w:color w:val="008000"/>
                <w:sz w:val="16"/>
                <w:szCs w:val="16"/>
              </w:rPr>
              <w:t>G3: EPAV 2021, QMRA for Port Phillip Bay</w:t>
            </w:r>
          </w:p>
        </w:tc>
      </w:tr>
      <w:tr w:rsidR="00BF2DBF" w14:paraId="24439402" w14:textId="77777777" w:rsidTr="006B5688">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4BEEEAA1" w14:textId="77777777" w:rsidR="00D10647" w:rsidRPr="00D10647" w:rsidRDefault="00992883" w:rsidP="00D10647">
            <w:pPr>
              <w:spacing w:before="0" w:after="0" w:line="240" w:lineRule="auto"/>
              <w:rPr>
                <w:rFonts w:ascii="Calibri" w:hAnsi="Calibri" w:cs="Calibri"/>
                <w:b/>
                <w:bCs/>
                <w:sz w:val="16"/>
                <w:szCs w:val="16"/>
              </w:rPr>
            </w:pPr>
            <w:r w:rsidRPr="00D10647">
              <w:rPr>
                <w:rFonts w:ascii="Calibri" w:hAnsi="Calibri" w:cs="Calibri"/>
                <w:b/>
                <w:bCs/>
                <w:sz w:val="16"/>
                <w:szCs w:val="16"/>
              </w:rPr>
              <w:t>Study summary</w:t>
            </w:r>
          </w:p>
        </w:tc>
        <w:tc>
          <w:tcPr>
            <w:tcW w:w="1559" w:type="dxa"/>
            <w:tcBorders>
              <w:top w:val="nil"/>
              <w:left w:val="nil"/>
              <w:bottom w:val="single" w:sz="8" w:space="0" w:color="B5DDDC"/>
              <w:right w:val="single" w:sz="8" w:space="0" w:color="B5DDDC"/>
            </w:tcBorders>
            <w:shd w:val="clear" w:color="000000" w:fill="D6EAEB"/>
            <w:vAlign w:val="center"/>
            <w:hideMark/>
          </w:tcPr>
          <w:p w14:paraId="27AC0D56"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 </w:t>
            </w:r>
          </w:p>
        </w:tc>
        <w:tc>
          <w:tcPr>
            <w:tcW w:w="4678" w:type="dxa"/>
            <w:tcBorders>
              <w:top w:val="nil"/>
              <w:left w:val="nil"/>
              <w:bottom w:val="single" w:sz="8" w:space="0" w:color="B5DDDC"/>
              <w:right w:val="single" w:sz="8" w:space="0" w:color="B5DDDC"/>
            </w:tcBorders>
            <w:shd w:val="clear" w:color="000000" w:fill="D6EAEB"/>
            <w:vAlign w:val="center"/>
            <w:hideMark/>
          </w:tcPr>
          <w:p w14:paraId="0E8876D5"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 </w:t>
            </w:r>
          </w:p>
        </w:tc>
      </w:tr>
      <w:tr w:rsidR="00BF2DBF" w14:paraId="73AD4F82" w14:textId="77777777" w:rsidTr="006B5688">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4F91E745"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Aim/objectives of study</w:t>
            </w:r>
          </w:p>
        </w:tc>
        <w:tc>
          <w:tcPr>
            <w:tcW w:w="1559" w:type="dxa"/>
            <w:tcBorders>
              <w:top w:val="nil"/>
              <w:left w:val="nil"/>
              <w:bottom w:val="single" w:sz="8" w:space="0" w:color="B5DDDC"/>
              <w:right w:val="single" w:sz="8" w:space="0" w:color="B5DDDC"/>
            </w:tcBorders>
            <w:shd w:val="clear" w:color="000000" w:fill="D6EAEB"/>
            <w:vAlign w:val="center"/>
            <w:hideMark/>
          </w:tcPr>
          <w:p w14:paraId="2B62140A"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 </w:t>
            </w:r>
          </w:p>
        </w:tc>
        <w:tc>
          <w:tcPr>
            <w:tcW w:w="4678" w:type="dxa"/>
            <w:tcBorders>
              <w:top w:val="nil"/>
              <w:left w:val="nil"/>
              <w:bottom w:val="single" w:sz="8" w:space="0" w:color="B5DDDC"/>
              <w:right w:val="single" w:sz="8" w:space="0" w:color="B5DDDC"/>
            </w:tcBorders>
            <w:vAlign w:val="center"/>
            <w:hideMark/>
          </w:tcPr>
          <w:p w14:paraId="6CA79288" w14:textId="0F56A5CA"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To better understand the health risks associated with water-based recreation in Port Phillip Bay, EPA Victoria commissioned QMRAs at three popular beaches in the bay, combined with microbial source tracking at each location over the summer season 2017-2018.  The results of the QMRA aimed to inform assessments of risk from microbial contamination for recreational uses as well as the human health risk assessment process.</w:t>
            </w:r>
            <w:r w:rsidRPr="00D10647">
              <w:rPr>
                <w:rFonts w:ascii="Calibri" w:hAnsi="Calibri" w:cs="Calibri"/>
                <w:sz w:val="16"/>
                <w:szCs w:val="16"/>
              </w:rPr>
              <w:br/>
            </w:r>
            <w:r w:rsidRPr="00D10647">
              <w:rPr>
                <w:rFonts w:ascii="Calibri" w:hAnsi="Calibri" w:cs="Calibri"/>
                <w:sz w:val="16"/>
                <w:szCs w:val="16"/>
              </w:rPr>
              <w:br/>
              <w:t>Objectives:</w:t>
            </w:r>
            <w:r w:rsidRPr="00D10647">
              <w:rPr>
                <w:rFonts w:ascii="Calibri" w:hAnsi="Calibri" w:cs="Calibri"/>
                <w:sz w:val="16"/>
                <w:szCs w:val="16"/>
              </w:rPr>
              <w:br/>
              <w:t>(i) to ascertain whether indicators and pathogen densities could predict risks of illness at the three beach locations (Altona, Elwood and Frankston) within Port Phillip Bay, Melbourne, Victoria.</w:t>
            </w:r>
            <w:r w:rsidRPr="00D10647">
              <w:rPr>
                <w:rFonts w:ascii="Calibri" w:hAnsi="Calibri" w:cs="Calibri"/>
                <w:sz w:val="16"/>
                <w:szCs w:val="16"/>
              </w:rPr>
              <w:br/>
            </w:r>
            <w:r w:rsidRPr="00D10647">
              <w:rPr>
                <w:rFonts w:ascii="Calibri" w:hAnsi="Calibri" w:cs="Calibri"/>
                <w:sz w:val="16"/>
                <w:szCs w:val="16"/>
              </w:rPr>
              <w:br/>
              <w:t xml:space="preserve">(ii) to compare the probability of illness from water-based recreational activities at three beach locations within the Bay, as calculated using a QMRA approach, to the risk portrayed by SEPP (Waters) and the NHMRC </w:t>
            </w:r>
            <w:r w:rsidR="0002185D">
              <w:rPr>
                <w:rFonts w:ascii="Calibri" w:hAnsi="Calibri" w:cs="Calibri"/>
                <w:sz w:val="16"/>
                <w:szCs w:val="16"/>
              </w:rPr>
              <w:t xml:space="preserve">2008 </w:t>
            </w:r>
            <w:r w:rsidRPr="00D10647">
              <w:rPr>
                <w:rFonts w:ascii="Calibri" w:hAnsi="Calibri" w:cs="Calibri"/>
                <w:sz w:val="16"/>
                <w:szCs w:val="16"/>
              </w:rPr>
              <w:t>Guidelines</w:t>
            </w:r>
            <w:r w:rsidR="0002185D">
              <w:rPr>
                <w:rFonts w:ascii="Calibri" w:hAnsi="Calibri" w:cs="Calibri"/>
                <w:sz w:val="16"/>
                <w:szCs w:val="16"/>
              </w:rPr>
              <w:t>.</w:t>
            </w:r>
            <w:r w:rsidRPr="00D10647">
              <w:rPr>
                <w:rFonts w:ascii="Calibri" w:hAnsi="Calibri" w:cs="Calibri"/>
                <w:sz w:val="16"/>
                <w:szCs w:val="16"/>
              </w:rPr>
              <w:t xml:space="preserve"> </w:t>
            </w:r>
            <w:r w:rsidRPr="00D10647">
              <w:rPr>
                <w:rFonts w:ascii="Calibri" w:hAnsi="Calibri" w:cs="Calibri"/>
                <w:sz w:val="16"/>
                <w:szCs w:val="16"/>
              </w:rPr>
              <w:br/>
            </w:r>
            <w:r w:rsidRPr="00D10647">
              <w:rPr>
                <w:rFonts w:ascii="Calibri" w:hAnsi="Calibri" w:cs="Calibri"/>
                <w:sz w:val="16"/>
                <w:szCs w:val="16"/>
              </w:rPr>
              <w:br/>
              <w:t>(iii) to investigate what factor(s) could impact the level of risk in the Bay</w:t>
            </w:r>
            <w:r w:rsidRPr="00D10647">
              <w:rPr>
                <w:rFonts w:ascii="Calibri" w:hAnsi="Calibri" w:cs="Calibri"/>
                <w:sz w:val="16"/>
                <w:szCs w:val="16"/>
              </w:rPr>
              <w:br/>
            </w:r>
            <w:r w:rsidRPr="00D10647">
              <w:rPr>
                <w:rFonts w:ascii="Calibri" w:hAnsi="Calibri" w:cs="Calibri"/>
                <w:sz w:val="16"/>
                <w:szCs w:val="16"/>
              </w:rPr>
              <w:br/>
              <w:t>(iv) to provide an example of how a QMRA could be conducted and provide parameters and key assumptions for future application.</w:t>
            </w:r>
            <w:r w:rsidRPr="00D10647">
              <w:rPr>
                <w:rFonts w:ascii="Calibri" w:hAnsi="Calibri" w:cs="Calibri"/>
                <w:sz w:val="16"/>
                <w:szCs w:val="16"/>
              </w:rPr>
              <w:br/>
            </w:r>
            <w:r w:rsidRPr="00D10647">
              <w:rPr>
                <w:rFonts w:ascii="Calibri" w:hAnsi="Calibri" w:cs="Calibri"/>
                <w:sz w:val="16"/>
                <w:szCs w:val="16"/>
              </w:rPr>
              <w:br/>
              <w:t>These four objectives overlap with Primary and Secondary Research Questions.  Objectives (ii) to (iv) align with the primary question, whilst Objective (i) aligns with the secondary questions.</w:t>
            </w:r>
          </w:p>
        </w:tc>
      </w:tr>
      <w:tr w:rsidR="00BF2DBF" w14:paraId="715FDBB9" w14:textId="77777777" w:rsidTr="006B5688">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5AD021D7"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Author's conclusion: interpretation of results</w:t>
            </w:r>
          </w:p>
        </w:tc>
        <w:tc>
          <w:tcPr>
            <w:tcW w:w="1559" w:type="dxa"/>
            <w:tcBorders>
              <w:top w:val="nil"/>
              <w:left w:val="nil"/>
              <w:bottom w:val="single" w:sz="8" w:space="0" w:color="B5DDDC"/>
              <w:right w:val="single" w:sz="8" w:space="0" w:color="B5DDDC"/>
            </w:tcBorders>
            <w:shd w:val="clear" w:color="000000" w:fill="D6EAEB"/>
            <w:vAlign w:val="center"/>
            <w:hideMark/>
          </w:tcPr>
          <w:p w14:paraId="7DAF196E"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 </w:t>
            </w:r>
          </w:p>
        </w:tc>
        <w:tc>
          <w:tcPr>
            <w:tcW w:w="4678" w:type="dxa"/>
            <w:tcBorders>
              <w:top w:val="nil"/>
              <w:left w:val="nil"/>
              <w:bottom w:val="single" w:sz="8" w:space="0" w:color="B5DDDC"/>
              <w:right w:val="single" w:sz="8" w:space="0" w:color="B5DDDC"/>
            </w:tcBorders>
            <w:vAlign w:val="center"/>
            <w:hideMark/>
          </w:tcPr>
          <w:p w14:paraId="416F997B" w14:textId="6CE47FCE" w:rsidR="00D10647" w:rsidRPr="00D10647" w:rsidRDefault="00992883" w:rsidP="00683219">
            <w:pPr>
              <w:spacing w:before="0" w:after="0" w:line="240" w:lineRule="auto"/>
              <w:rPr>
                <w:rFonts w:ascii="Calibri" w:hAnsi="Calibri" w:cs="Calibri"/>
                <w:sz w:val="16"/>
                <w:szCs w:val="16"/>
              </w:rPr>
            </w:pPr>
            <w:r w:rsidRPr="00D10647">
              <w:rPr>
                <w:rFonts w:ascii="Calibri" w:hAnsi="Calibri" w:cs="Calibri"/>
                <w:sz w:val="16"/>
                <w:szCs w:val="16"/>
              </w:rPr>
              <w:t>Summary</w:t>
            </w:r>
            <w:r w:rsidRPr="00D10647">
              <w:rPr>
                <w:rFonts w:ascii="Calibri" w:hAnsi="Calibri" w:cs="Calibri"/>
                <w:sz w:val="16"/>
                <w:szCs w:val="16"/>
              </w:rPr>
              <w:br/>
              <w:t>The QMRA showed that the probabilities of contracting an illness via primary or secondary contact recreation were very low compared to the rates of illness expected using the SEPP (Waters) and NHMRC interpretation.  Mean probabilities of illness for primary and secondary contact recreation were 0.33% and 0.05% respectively.</w:t>
            </w:r>
            <w:r w:rsidRPr="00D10647">
              <w:rPr>
                <w:rFonts w:ascii="Calibri" w:hAnsi="Calibri" w:cs="Calibri"/>
                <w:sz w:val="16"/>
                <w:szCs w:val="16"/>
              </w:rPr>
              <w:br/>
              <w:t>These probabilities are much lower than the probabilities above 10% that would have been predicted by the</w:t>
            </w:r>
            <w:r w:rsidR="00683219">
              <w:rPr>
                <w:rFonts w:ascii="Calibri" w:hAnsi="Calibri" w:cs="Calibri"/>
                <w:sz w:val="16"/>
                <w:szCs w:val="16"/>
              </w:rPr>
              <w:t xml:space="preserve"> 2008</w:t>
            </w:r>
            <w:r w:rsidRPr="00D10647">
              <w:rPr>
                <w:rFonts w:ascii="Calibri" w:hAnsi="Calibri" w:cs="Calibri"/>
                <w:sz w:val="16"/>
                <w:szCs w:val="16"/>
              </w:rPr>
              <w:t xml:space="preserve"> NHMRC Guidelines.</w:t>
            </w:r>
          </w:p>
        </w:tc>
      </w:tr>
      <w:tr w:rsidR="00BF2DBF" w14:paraId="02F1B607" w14:textId="77777777" w:rsidTr="006B5688">
        <w:trPr>
          <w:trHeight w:val="340"/>
        </w:trPr>
        <w:tc>
          <w:tcPr>
            <w:tcW w:w="1550" w:type="dxa"/>
            <w:tcBorders>
              <w:top w:val="nil"/>
              <w:left w:val="single" w:sz="8" w:space="0" w:color="B5DDDC"/>
              <w:bottom w:val="nil"/>
              <w:right w:val="single" w:sz="8" w:space="0" w:color="B5DDDC"/>
            </w:tcBorders>
            <w:shd w:val="clear" w:color="000000" w:fill="D6EAEB"/>
            <w:vAlign w:val="center"/>
            <w:hideMark/>
          </w:tcPr>
          <w:p w14:paraId="057D3276" w14:textId="77777777" w:rsidR="00D10647" w:rsidRPr="00D10647" w:rsidRDefault="00992883" w:rsidP="00D10647">
            <w:pPr>
              <w:spacing w:before="0" w:after="0" w:line="240" w:lineRule="auto"/>
              <w:rPr>
                <w:rFonts w:ascii="Calibri" w:hAnsi="Calibri" w:cs="Calibri"/>
                <w:b/>
                <w:bCs/>
                <w:sz w:val="16"/>
                <w:szCs w:val="16"/>
              </w:rPr>
            </w:pPr>
            <w:r w:rsidRPr="00D10647">
              <w:rPr>
                <w:rFonts w:ascii="Calibri" w:hAnsi="Calibri" w:cs="Calibri"/>
                <w:b/>
                <w:bCs/>
                <w:sz w:val="16"/>
                <w:szCs w:val="16"/>
              </w:rPr>
              <w:t>Research Questions</w:t>
            </w:r>
          </w:p>
        </w:tc>
        <w:tc>
          <w:tcPr>
            <w:tcW w:w="1559" w:type="dxa"/>
            <w:tcBorders>
              <w:top w:val="nil"/>
              <w:left w:val="nil"/>
              <w:bottom w:val="single" w:sz="8" w:space="0" w:color="B5DDDC"/>
              <w:right w:val="single" w:sz="8" w:space="0" w:color="B5DDDC"/>
            </w:tcBorders>
            <w:shd w:val="clear" w:color="000000" w:fill="D6EAEB"/>
            <w:vAlign w:val="center"/>
          </w:tcPr>
          <w:p w14:paraId="2F057BDC" w14:textId="04B3A462" w:rsidR="00D10647" w:rsidRPr="00D10647" w:rsidRDefault="00D10647" w:rsidP="00D10647">
            <w:pPr>
              <w:spacing w:before="0" w:after="0" w:line="240" w:lineRule="auto"/>
              <w:rPr>
                <w:rFonts w:ascii="Calibri" w:hAnsi="Calibri" w:cs="Calibri"/>
                <w:b/>
                <w:bCs/>
                <w:sz w:val="16"/>
                <w:szCs w:val="16"/>
              </w:rPr>
            </w:pPr>
          </w:p>
        </w:tc>
        <w:tc>
          <w:tcPr>
            <w:tcW w:w="4678" w:type="dxa"/>
            <w:tcBorders>
              <w:top w:val="nil"/>
              <w:left w:val="nil"/>
              <w:bottom w:val="single" w:sz="8" w:space="0" w:color="B5DDDC"/>
              <w:right w:val="single" w:sz="8" w:space="0" w:color="B5DDDC"/>
            </w:tcBorders>
            <w:shd w:val="clear" w:color="000000" w:fill="D6EAEB"/>
            <w:vAlign w:val="center"/>
            <w:hideMark/>
          </w:tcPr>
          <w:p w14:paraId="006D7A19"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 </w:t>
            </w:r>
          </w:p>
        </w:tc>
      </w:tr>
      <w:tr w:rsidR="00BF2DBF" w14:paraId="250E20C8" w14:textId="77777777" w:rsidTr="006B5688">
        <w:trPr>
          <w:trHeight w:val="340"/>
        </w:trPr>
        <w:tc>
          <w:tcPr>
            <w:tcW w:w="1550" w:type="dxa"/>
            <w:tcBorders>
              <w:top w:val="single" w:sz="8" w:space="0" w:color="B5DDDC"/>
              <w:left w:val="single" w:sz="8" w:space="0" w:color="B5DDDC"/>
              <w:bottom w:val="nil"/>
              <w:right w:val="single" w:sz="8" w:space="0" w:color="B5DDDC"/>
            </w:tcBorders>
            <w:shd w:val="clear" w:color="000000" w:fill="D6EAEB"/>
            <w:vAlign w:val="center"/>
            <w:hideMark/>
          </w:tcPr>
          <w:p w14:paraId="0DE0CCB7" w14:textId="77777777" w:rsidR="00D10647" w:rsidRPr="00015E51" w:rsidRDefault="00992883" w:rsidP="00D10647">
            <w:pPr>
              <w:spacing w:before="0" w:after="0" w:line="240" w:lineRule="auto"/>
              <w:rPr>
                <w:rFonts w:ascii="Calibri" w:hAnsi="Calibri" w:cs="Calibri"/>
                <w:sz w:val="16"/>
                <w:szCs w:val="16"/>
              </w:rPr>
            </w:pPr>
            <w:r w:rsidRPr="00015E51">
              <w:rPr>
                <w:rFonts w:ascii="Calibri" w:hAnsi="Calibri" w:cs="Calibri"/>
                <w:sz w:val="16"/>
                <w:szCs w:val="16"/>
              </w:rPr>
              <w:t>Primary Q. How can we monitor, assess and predict risks from diffuse and point source microbial contamination in recreational waters?</w:t>
            </w:r>
          </w:p>
        </w:tc>
        <w:tc>
          <w:tcPr>
            <w:tcW w:w="1559" w:type="dxa"/>
            <w:tcBorders>
              <w:top w:val="nil"/>
              <w:left w:val="nil"/>
              <w:bottom w:val="single" w:sz="8" w:space="0" w:color="B5DDDC"/>
              <w:right w:val="single" w:sz="8" w:space="0" w:color="B5DDDC"/>
            </w:tcBorders>
            <w:shd w:val="clear" w:color="000000" w:fill="D6EAEB"/>
            <w:vAlign w:val="center"/>
            <w:hideMark/>
          </w:tcPr>
          <w:p w14:paraId="041A40DE"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br/>
              <w:t>(a) Provide examples of what is done in Australian and international jurisdictions and their reasoning</w:t>
            </w:r>
            <w:r w:rsidRPr="00D10647">
              <w:rPr>
                <w:rFonts w:ascii="Calibri" w:hAnsi="Calibri" w:cs="Calibri"/>
                <w:sz w:val="16"/>
                <w:szCs w:val="16"/>
              </w:rPr>
              <w:br/>
              <w:t>(b) Determine what is done in other settings and how this relates to the Australian context</w:t>
            </w:r>
            <w:r w:rsidRPr="00D10647">
              <w:rPr>
                <w:rFonts w:ascii="Calibri" w:hAnsi="Calibri" w:cs="Calibri"/>
                <w:sz w:val="16"/>
                <w:szCs w:val="16"/>
              </w:rPr>
              <w:br/>
              <w:t>(c) Determine how specific target populations such as children, immunocompromised or the elderly are impacted.</w:t>
            </w:r>
            <w:r w:rsidRPr="00D10647">
              <w:rPr>
                <w:rFonts w:ascii="Calibri" w:hAnsi="Calibri" w:cs="Calibri"/>
                <w:sz w:val="16"/>
                <w:szCs w:val="16"/>
              </w:rPr>
              <w:br/>
              <w:t>(d) Determine the main factors impacting risk and its prediction (environmental, microbial, etc.).</w:t>
            </w:r>
          </w:p>
        </w:tc>
        <w:tc>
          <w:tcPr>
            <w:tcW w:w="4678" w:type="dxa"/>
            <w:tcBorders>
              <w:top w:val="nil"/>
              <w:left w:val="nil"/>
              <w:bottom w:val="single" w:sz="8" w:space="0" w:color="B5DDDC"/>
              <w:right w:val="single" w:sz="8" w:space="0" w:color="B5DDDC"/>
            </w:tcBorders>
            <w:vAlign w:val="center"/>
            <w:hideMark/>
          </w:tcPr>
          <w:p w14:paraId="66353350" w14:textId="77777777" w:rsidR="00DA79CB" w:rsidRDefault="00992883" w:rsidP="00DA79CB">
            <w:pPr>
              <w:spacing w:before="0" w:after="0" w:line="240" w:lineRule="auto"/>
              <w:rPr>
                <w:rFonts w:ascii="Calibri" w:hAnsi="Calibri" w:cs="Calibri"/>
                <w:sz w:val="16"/>
                <w:szCs w:val="16"/>
              </w:rPr>
            </w:pPr>
            <w:r w:rsidRPr="00D10647">
              <w:rPr>
                <w:rFonts w:ascii="Calibri" w:hAnsi="Calibri" w:cs="Calibri"/>
                <w:sz w:val="16"/>
                <w:szCs w:val="16"/>
              </w:rPr>
              <w:t>Baseline QMRA</w:t>
            </w:r>
            <w:r w:rsidRPr="00D10647">
              <w:rPr>
                <w:rFonts w:ascii="Calibri" w:hAnsi="Calibri" w:cs="Calibri"/>
                <w:sz w:val="16"/>
                <w:szCs w:val="16"/>
              </w:rPr>
              <w:br/>
              <w:t>Primary contact recreation</w:t>
            </w:r>
            <w:r w:rsidRPr="00D10647">
              <w:rPr>
                <w:rFonts w:ascii="Calibri" w:hAnsi="Calibri" w:cs="Calibri"/>
                <w:sz w:val="16"/>
                <w:szCs w:val="16"/>
              </w:rPr>
              <w:br/>
            </w:r>
            <w:r w:rsidRPr="00DA79CB">
              <w:rPr>
                <w:rFonts w:ascii="Calibri" w:hAnsi="Calibri" w:cs="Calibri"/>
                <w:sz w:val="16"/>
                <w:szCs w:val="16"/>
              </w:rPr>
              <w:t>The baseline QMRA for primary contact recreation predicted a mean probability of illness (p(ill)) of 0.33% [95</w:t>
            </w:r>
            <w:r w:rsidRPr="00DA79CB">
              <w:rPr>
                <w:rFonts w:ascii="Calibri" w:hAnsi="Calibri" w:cs="Calibri"/>
                <w:sz w:val="16"/>
                <w:szCs w:val="16"/>
                <w:vertAlign w:val="superscript"/>
              </w:rPr>
              <w:t>th</w:t>
            </w:r>
            <w:r w:rsidRPr="00DA79CB">
              <w:rPr>
                <w:rFonts w:ascii="Calibri" w:hAnsi="Calibri" w:cs="Calibri"/>
                <w:sz w:val="16"/>
                <w:szCs w:val="16"/>
              </w:rPr>
              <w:t xml:space="preserve"> percentile 1.07%] per exposure event, mostly due to norovirus 0.23% [0.82%] (which had a highly uncertain dose-response model). </w:t>
            </w:r>
          </w:p>
          <w:p w14:paraId="6EE88AA2" w14:textId="34BA32A2" w:rsidR="00DA79CB" w:rsidRPr="00DA79CB" w:rsidRDefault="00992883" w:rsidP="00DA79CB">
            <w:pPr>
              <w:spacing w:before="0" w:after="0" w:line="240" w:lineRule="auto"/>
              <w:rPr>
                <w:rFonts w:ascii="Calibri" w:hAnsi="Calibri" w:cs="Calibri"/>
                <w:sz w:val="16"/>
                <w:szCs w:val="16"/>
              </w:rPr>
            </w:pPr>
            <w:r w:rsidRPr="00DA79CB">
              <w:rPr>
                <w:rFonts w:ascii="Calibri" w:hAnsi="Calibri" w:cs="Calibri"/>
                <w:sz w:val="16"/>
                <w:szCs w:val="16"/>
              </w:rPr>
              <w:t>Adenoviruses contributed the next highest proportion of total risks at 0.07% [0.23%], whilst bacteria and protozoa had p(ill) at or below 0.01%.</w:t>
            </w:r>
          </w:p>
          <w:p w14:paraId="0670444A" w14:textId="21FE6253" w:rsid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br/>
              <w:t>This baseline QMRA suggests that the beaches were:</w:t>
            </w:r>
            <w:r w:rsidRPr="00D10647">
              <w:rPr>
                <w:rFonts w:ascii="Calibri" w:hAnsi="Calibri" w:cs="Calibri"/>
                <w:sz w:val="16"/>
                <w:szCs w:val="16"/>
              </w:rPr>
              <w:br/>
              <w:t>• in category 1 (swim safely) with a predicted probability of illness of ≤1% per primary contact recreational exposure about 94% of the time</w:t>
            </w:r>
            <w:r w:rsidRPr="00D10647">
              <w:rPr>
                <w:rFonts w:ascii="Calibri" w:hAnsi="Calibri" w:cs="Calibri"/>
                <w:sz w:val="16"/>
                <w:szCs w:val="16"/>
              </w:rPr>
              <w:br/>
              <w:t>• in category 2 (swim at your own risk) with a probability of illness between 1% and 10% only 6% of the time, and</w:t>
            </w:r>
            <w:r w:rsidRPr="00D10647">
              <w:rPr>
                <w:rFonts w:ascii="Calibri" w:hAnsi="Calibri" w:cs="Calibri"/>
                <w:sz w:val="16"/>
                <w:szCs w:val="16"/>
              </w:rPr>
              <w:br/>
              <w:t>• never in category 3 (do not swim).</w:t>
            </w:r>
            <w:r w:rsidRPr="00D10647">
              <w:rPr>
                <w:rFonts w:ascii="Calibri" w:hAnsi="Calibri" w:cs="Calibri"/>
                <w:sz w:val="16"/>
                <w:szCs w:val="16"/>
              </w:rPr>
              <w:br/>
            </w:r>
            <w:r w:rsidRPr="00D10647">
              <w:rPr>
                <w:rFonts w:ascii="Calibri" w:hAnsi="Calibri" w:cs="Calibri"/>
                <w:sz w:val="16"/>
                <w:szCs w:val="16"/>
              </w:rPr>
              <w:br/>
              <w:t>Secondary contact recreation</w:t>
            </w:r>
            <w:r w:rsidRPr="00D10647">
              <w:rPr>
                <w:rFonts w:ascii="Calibri" w:hAnsi="Calibri" w:cs="Calibri"/>
                <w:sz w:val="16"/>
                <w:szCs w:val="16"/>
              </w:rPr>
              <w:br/>
              <w:t xml:space="preserve">For secondary recreation, the modelled 100,000 exposures resulted in 48 predicted illnesses, which equates to a mean probability of illness of 0.05%. </w:t>
            </w:r>
            <w:r w:rsidRPr="00D10647">
              <w:rPr>
                <w:rFonts w:ascii="Calibri" w:hAnsi="Calibri" w:cs="Calibri"/>
                <w:sz w:val="16"/>
                <w:szCs w:val="16"/>
              </w:rPr>
              <w:br/>
              <w:t xml:space="preserve">As with the primary contact QMRA, most of this probability was derived from the norovirus dose-response model which appears conservative. </w:t>
            </w:r>
            <w:r w:rsidRPr="00D10647">
              <w:rPr>
                <w:rFonts w:ascii="Calibri" w:hAnsi="Calibri" w:cs="Calibri"/>
                <w:sz w:val="16"/>
                <w:szCs w:val="16"/>
              </w:rPr>
              <w:br/>
              <w:t>The predicted probability of illness 95th percentile was 0.18%.</w:t>
            </w:r>
            <w:r w:rsidRPr="00D10647">
              <w:rPr>
                <w:rFonts w:ascii="Calibri" w:hAnsi="Calibri" w:cs="Calibri"/>
                <w:sz w:val="16"/>
                <w:szCs w:val="16"/>
              </w:rPr>
              <w:br/>
            </w:r>
            <w:r w:rsidRPr="00D10647">
              <w:rPr>
                <w:rFonts w:ascii="Calibri" w:hAnsi="Calibri" w:cs="Calibri"/>
                <w:sz w:val="16"/>
                <w:szCs w:val="16"/>
              </w:rPr>
              <w:br/>
              <w:t>QMRA Sensitivity analyses</w:t>
            </w:r>
            <w:r w:rsidRPr="00D10647">
              <w:rPr>
                <w:rFonts w:ascii="Calibri" w:hAnsi="Calibri" w:cs="Calibri"/>
                <w:sz w:val="16"/>
                <w:szCs w:val="16"/>
              </w:rPr>
              <w:br/>
              <w:t>To summarise, adjustment of the Cryptosporidium and adenovirus dose response relationships did not change the outcomes significantly or result in reduced probabilities of illnesses per contact event.</w:t>
            </w:r>
            <w:r w:rsidRPr="00D10647">
              <w:rPr>
                <w:rFonts w:ascii="Calibri" w:hAnsi="Calibri" w:cs="Calibri"/>
                <w:sz w:val="16"/>
                <w:szCs w:val="16"/>
              </w:rPr>
              <w:br/>
              <w:t>Regardless of the dose-response model chosen, the 95th percentile probability of enteric illness due to a single primary contract recreational event rarely exceeded 2.02% (95th percentile).</w:t>
            </w:r>
          </w:p>
          <w:p w14:paraId="283993E7" w14:textId="77777777" w:rsidR="00296D97" w:rsidRDefault="00296D97" w:rsidP="00D10647">
            <w:pPr>
              <w:spacing w:before="0" w:after="0" w:line="240" w:lineRule="auto"/>
              <w:rPr>
                <w:rFonts w:ascii="Calibri" w:hAnsi="Calibri" w:cs="Calibri"/>
                <w:sz w:val="16"/>
                <w:szCs w:val="16"/>
              </w:rPr>
            </w:pPr>
          </w:p>
          <w:p w14:paraId="21E4586E" w14:textId="77777777" w:rsidR="00296D97" w:rsidRPr="00296D97" w:rsidRDefault="00992883" w:rsidP="00296D97">
            <w:pPr>
              <w:spacing w:before="0" w:after="0" w:line="240" w:lineRule="auto"/>
              <w:rPr>
                <w:rFonts w:ascii="Calibri" w:hAnsi="Calibri" w:cs="Calibri"/>
                <w:sz w:val="16"/>
                <w:szCs w:val="16"/>
              </w:rPr>
            </w:pPr>
            <w:bookmarkStart w:id="359" w:name="_Hlk92801018"/>
            <w:r w:rsidRPr="00296D97">
              <w:rPr>
                <w:rFonts w:ascii="Calibri" w:hAnsi="Calibri" w:cs="Calibri"/>
                <w:sz w:val="16"/>
                <w:szCs w:val="16"/>
              </w:rPr>
              <w:t>The QMRA conducted for primary and secondary contact recreational events using data collected from Altona, Elwood and Frankston beaches during the swimming season 2017-2018 showed that the probabilities of contracting an illness were very low compared to the rates of illness expected using the SEPP (Waters) (gazette.vic.gov.au/gazette/ Gazettes2018/GG2018S499.pdf) and NHMRC interpretation (NHMRC 2008). Furthermore, the probabilities of contracting an illness were comparable to those found in the limited number of epidemiological studies with similar water body-types and pollution sources.</w:t>
            </w:r>
          </w:p>
          <w:p w14:paraId="4AFB8814" w14:textId="50213F4D" w:rsidR="00296D97" w:rsidRDefault="00992883" w:rsidP="00296D97">
            <w:pPr>
              <w:spacing w:before="0" w:after="0" w:line="240" w:lineRule="auto"/>
              <w:rPr>
                <w:rFonts w:ascii="Calibri" w:hAnsi="Calibri" w:cs="Calibri"/>
                <w:sz w:val="16"/>
                <w:szCs w:val="16"/>
              </w:rPr>
            </w:pPr>
            <w:r w:rsidRPr="00296D97">
              <w:rPr>
                <w:rFonts w:ascii="Calibri" w:hAnsi="Calibri" w:cs="Calibri"/>
                <w:sz w:val="16"/>
                <w:szCs w:val="16"/>
              </w:rPr>
              <w:t xml:space="preserve">This study suggested that the current practice of using indicators testing could not accurately predict the densities of pathogens in Port Phillip Bay. </w:t>
            </w:r>
            <w:r w:rsidRPr="001D70FF">
              <w:rPr>
                <w:rFonts w:ascii="Calibri" w:hAnsi="Calibri" w:cs="Calibri"/>
                <w:i/>
                <w:sz w:val="16"/>
                <w:szCs w:val="16"/>
              </w:rPr>
              <w:t>E. coli</w:t>
            </w:r>
            <w:r w:rsidRPr="00296D97">
              <w:rPr>
                <w:rFonts w:ascii="Calibri" w:hAnsi="Calibri" w:cs="Calibri"/>
                <w:sz w:val="16"/>
                <w:szCs w:val="16"/>
              </w:rPr>
              <w:t xml:space="preserve"> and enterococci correlated with the calculated rates of gastrointestinal illnesses due to a primary contact event. However, meaningful bay-specific objectives could not be directly derived from this relationship.</w:t>
            </w:r>
          </w:p>
          <w:bookmarkEnd w:id="359"/>
          <w:p w14:paraId="7E372833" w14:textId="43EBDFF5" w:rsidR="00296D97" w:rsidRPr="00D10647" w:rsidRDefault="00296D97" w:rsidP="00D10647">
            <w:pPr>
              <w:spacing w:before="0" w:after="0" w:line="240" w:lineRule="auto"/>
              <w:rPr>
                <w:rFonts w:ascii="Calibri" w:hAnsi="Calibri" w:cs="Calibri"/>
                <w:sz w:val="16"/>
                <w:szCs w:val="16"/>
              </w:rPr>
            </w:pPr>
          </w:p>
        </w:tc>
      </w:tr>
      <w:tr w:rsidR="00BF2DBF" w14:paraId="3236091D" w14:textId="77777777" w:rsidTr="006B5688">
        <w:trPr>
          <w:trHeight w:val="340"/>
        </w:trPr>
        <w:tc>
          <w:tcPr>
            <w:tcW w:w="1550"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2A0C5846" w14:textId="77777777" w:rsidR="00D10647" w:rsidRPr="00015E51" w:rsidRDefault="00992883" w:rsidP="00015E51">
            <w:pPr>
              <w:spacing w:before="0" w:after="0" w:line="240" w:lineRule="auto"/>
              <w:rPr>
                <w:rFonts w:ascii="Calibri" w:hAnsi="Calibri" w:cs="Calibri"/>
                <w:sz w:val="16"/>
                <w:szCs w:val="16"/>
              </w:rPr>
            </w:pPr>
            <w:r w:rsidRPr="00015E51">
              <w:rPr>
                <w:rFonts w:ascii="Calibri" w:hAnsi="Calibri" w:cs="Calibri"/>
                <w:sz w:val="16"/>
                <w:szCs w:val="16"/>
              </w:rPr>
              <w:t>Secondary Q: (i) What are the indicators/surrogates of this/these risk/s?</w:t>
            </w:r>
          </w:p>
        </w:tc>
        <w:tc>
          <w:tcPr>
            <w:tcW w:w="1559" w:type="dxa"/>
            <w:tcBorders>
              <w:top w:val="nil"/>
              <w:left w:val="nil"/>
              <w:bottom w:val="single" w:sz="8" w:space="0" w:color="B5DDDC"/>
              <w:right w:val="single" w:sz="8" w:space="0" w:color="B5DDDC"/>
            </w:tcBorders>
            <w:shd w:val="clear" w:color="000000" w:fill="D6EAEB"/>
            <w:vAlign w:val="center"/>
            <w:hideMark/>
          </w:tcPr>
          <w:p w14:paraId="36A33113" w14:textId="154D8666" w:rsidR="00D10647" w:rsidRPr="00D10647" w:rsidRDefault="00992883" w:rsidP="00D10647">
            <w:pPr>
              <w:spacing w:before="0" w:after="0" w:line="240" w:lineRule="auto"/>
              <w:rPr>
                <w:rFonts w:ascii="Calibri" w:hAnsi="Calibri" w:cs="Calibri"/>
                <w:sz w:val="16"/>
                <w:szCs w:val="16"/>
              </w:rPr>
            </w:pPr>
            <w:r>
              <w:rPr>
                <w:rFonts w:ascii="Calibri" w:hAnsi="Calibri" w:cs="Calibri"/>
                <w:sz w:val="16"/>
                <w:szCs w:val="16"/>
              </w:rPr>
              <w:t>Committee</w:t>
            </w:r>
            <w:r w:rsidRPr="00D10647">
              <w:rPr>
                <w:rFonts w:ascii="Calibri" w:hAnsi="Calibri" w:cs="Calibri"/>
                <w:sz w:val="16"/>
                <w:szCs w:val="16"/>
              </w:rPr>
              <w:t xml:space="preserve"> Guidance:</w:t>
            </w:r>
            <w:r w:rsidRPr="00D10647">
              <w:rPr>
                <w:rFonts w:ascii="Calibri" w:hAnsi="Calibri" w:cs="Calibri"/>
                <w:sz w:val="16"/>
                <w:szCs w:val="16"/>
              </w:rPr>
              <w:br/>
              <w:t>(a) Review the new technologies available to assess and monitor risks and determine how they could be practically applied to Australian recreational waters</w:t>
            </w:r>
            <w:r w:rsidRPr="00D10647">
              <w:rPr>
                <w:rFonts w:ascii="Calibri" w:hAnsi="Calibri" w:cs="Calibri"/>
                <w:sz w:val="16"/>
                <w:szCs w:val="16"/>
              </w:rPr>
              <w:br/>
              <w:t>(b) Describe the relationship between the indicator and surrogates with adverse health outcomes. Include how this relationship been demonstrated in settings relevant to Australia.</w:t>
            </w:r>
          </w:p>
        </w:tc>
        <w:tc>
          <w:tcPr>
            <w:tcW w:w="4678" w:type="dxa"/>
            <w:tcBorders>
              <w:top w:val="nil"/>
              <w:left w:val="nil"/>
              <w:bottom w:val="single" w:sz="8" w:space="0" w:color="B5DDDC"/>
              <w:right w:val="single" w:sz="8" w:space="0" w:color="B5DDDC"/>
            </w:tcBorders>
            <w:vAlign w:val="center"/>
            <w:hideMark/>
          </w:tcPr>
          <w:p w14:paraId="02D0E18A" w14:textId="77777777" w:rsidR="00733960" w:rsidRPr="00733960" w:rsidRDefault="00992883" w:rsidP="00733960">
            <w:pPr>
              <w:spacing w:before="0" w:after="0" w:line="240" w:lineRule="auto"/>
              <w:rPr>
                <w:rFonts w:ascii="Calibri" w:hAnsi="Calibri" w:cs="Calibri"/>
                <w:sz w:val="16"/>
                <w:szCs w:val="16"/>
              </w:rPr>
            </w:pPr>
            <w:r w:rsidRPr="00D10647">
              <w:rPr>
                <w:rFonts w:ascii="Calibri" w:hAnsi="Calibri" w:cs="Calibri"/>
                <w:sz w:val="16"/>
                <w:szCs w:val="16"/>
              </w:rPr>
              <w:t>Microbial source tracking</w:t>
            </w:r>
            <w:r w:rsidRPr="00D10647">
              <w:rPr>
                <w:rFonts w:ascii="Calibri" w:hAnsi="Calibri" w:cs="Calibri"/>
                <w:sz w:val="16"/>
                <w:szCs w:val="16"/>
              </w:rPr>
              <w:br/>
            </w:r>
            <w:r w:rsidRPr="00733960">
              <w:rPr>
                <w:rFonts w:ascii="Calibri" w:hAnsi="Calibri" w:cs="Calibri"/>
                <w:sz w:val="16"/>
                <w:szCs w:val="16"/>
              </w:rPr>
              <w:t>EPA Victoria (2021) used microbial source tracking (MST) techniques to identify sources of microbial contamination and assess risks to recreational waters.  The authors state (p.29) that on average, sewage and dog faeces were the highest contributors to faecal pollution at the beaches, although elsewhere (p.35) it is stated that the main contributions to faecal contamination were of avian and canine origins (which carry comparatively lower risks to human health). Data in Table 6 on p.29 suggests that human sewage, canine and avian sources are all significant although contributions vary with site. On average, 13% of the total faecal contamination originated from a human source, which is believed to drive the risk at each of the three beaches studied.  The total proportion of human sewage in samples ranged from less-than-detection to 0.29%, with an average of 0.03% across all sites.</w:t>
            </w:r>
          </w:p>
          <w:p w14:paraId="08AE3EC5" w14:textId="226918C4" w:rsidR="00EC267E" w:rsidRPr="00EC267E" w:rsidRDefault="00992883" w:rsidP="00EC267E">
            <w:pPr>
              <w:spacing w:before="0" w:after="0" w:line="240" w:lineRule="auto"/>
              <w:rPr>
                <w:rFonts w:ascii="Calibri" w:hAnsi="Calibri" w:cs="Calibri"/>
                <w:sz w:val="16"/>
                <w:szCs w:val="16"/>
              </w:rPr>
            </w:pPr>
            <w:r w:rsidRPr="00EC267E">
              <w:rPr>
                <w:rFonts w:ascii="Calibri" w:hAnsi="Calibri" w:cs="Calibri"/>
                <w:sz w:val="16"/>
                <w:szCs w:val="16"/>
              </w:rPr>
              <w:t xml:space="preserve">The study used the qPCR marker Bacteroides HF183/BacR287 as an indicator of human sewage and found that there was a statistically significant correlation between the concentrations of the </w:t>
            </w:r>
            <w:bookmarkStart w:id="360" w:name="_Hlk92883099"/>
            <w:r w:rsidRPr="00EC267E">
              <w:rPr>
                <w:rFonts w:ascii="Calibri" w:hAnsi="Calibri" w:cs="Calibri"/>
                <w:sz w:val="16"/>
                <w:szCs w:val="16"/>
              </w:rPr>
              <w:t xml:space="preserve">qPCR marker </w:t>
            </w:r>
            <w:bookmarkEnd w:id="360"/>
            <w:r w:rsidRPr="00EC267E">
              <w:rPr>
                <w:rFonts w:ascii="Calibri" w:hAnsi="Calibri" w:cs="Calibri"/>
                <w:sz w:val="16"/>
                <w:szCs w:val="16"/>
              </w:rPr>
              <w:t xml:space="preserve">and the proportion of the microbial communities in the beach samples that were like human sewage (p=0.008).  Similarly there was a significant correlation between enterococci concentrations and the proportion of the microbial community within the beach samples that were like human sewage communities (p=0.004).  There was also a statistically significant relationship between enterococci concentrations and the total proportion of faecal microbial communities (p&lt;0.001), perhaps confirming that enterococci provide an estimate of the overall level of faecal contamination. </w:t>
            </w:r>
          </w:p>
          <w:p w14:paraId="2D9E6FDC" w14:textId="07CB8E41" w:rsidR="00D10647" w:rsidRPr="00D10647" w:rsidRDefault="00992883" w:rsidP="00EC267E">
            <w:pPr>
              <w:spacing w:before="0" w:after="0" w:line="240" w:lineRule="auto"/>
              <w:rPr>
                <w:rFonts w:ascii="Calibri" w:hAnsi="Calibri" w:cs="Calibri"/>
                <w:sz w:val="16"/>
                <w:szCs w:val="16"/>
              </w:rPr>
            </w:pPr>
            <w:r w:rsidRPr="00EC267E">
              <w:rPr>
                <w:rFonts w:ascii="Calibri" w:hAnsi="Calibri" w:cs="Calibri"/>
                <w:sz w:val="16"/>
                <w:szCs w:val="16"/>
              </w:rPr>
              <w:t xml:space="preserve">Human sources identified during the sanitary survey included bather shedding (release), toilet facilities, sewage treatment plant (STP) outfalls, STP by-passes, sewage overflows, sewage chokes, and </w:t>
            </w:r>
            <w:r w:rsidR="00432AFE" w:rsidRPr="00EC267E">
              <w:rPr>
                <w:rFonts w:ascii="Calibri" w:hAnsi="Calibri" w:cs="Calibri"/>
                <w:sz w:val="16"/>
                <w:szCs w:val="16"/>
              </w:rPr>
              <w:t>boats.</w:t>
            </w:r>
          </w:p>
        </w:tc>
      </w:tr>
      <w:tr w:rsidR="00BF2DBF" w14:paraId="1B5C57BD" w14:textId="77777777" w:rsidTr="006B5688">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5E086E3B" w14:textId="77777777" w:rsidR="00D10647" w:rsidRPr="00015E51" w:rsidRDefault="00992883" w:rsidP="00015E51">
            <w:pPr>
              <w:spacing w:before="0" w:after="0" w:line="240" w:lineRule="auto"/>
              <w:rPr>
                <w:rFonts w:ascii="Calibri" w:hAnsi="Calibri" w:cs="Calibri"/>
                <w:sz w:val="16"/>
                <w:szCs w:val="16"/>
              </w:rPr>
            </w:pPr>
            <w:r w:rsidRPr="00015E51">
              <w:rPr>
                <w:rFonts w:ascii="Calibri" w:hAnsi="Calibri" w:cs="Calibri"/>
                <w:sz w:val="16"/>
                <w:szCs w:val="16"/>
              </w:rPr>
              <w:t>Secondary Q (ii) What are the current practices to minimise or manage this/these risk/s?</w:t>
            </w:r>
          </w:p>
        </w:tc>
        <w:tc>
          <w:tcPr>
            <w:tcW w:w="1559" w:type="dxa"/>
            <w:tcBorders>
              <w:top w:val="nil"/>
              <w:left w:val="nil"/>
              <w:bottom w:val="single" w:sz="8" w:space="0" w:color="B5DDDC"/>
              <w:right w:val="single" w:sz="8" w:space="0" w:color="B5DDDC"/>
            </w:tcBorders>
            <w:shd w:val="clear" w:color="000000" w:fill="D6EAEB"/>
            <w:vAlign w:val="center"/>
            <w:hideMark/>
          </w:tcPr>
          <w:p w14:paraId="0479BF54" w14:textId="5A29A249" w:rsidR="00D10647" w:rsidRPr="00D10647" w:rsidRDefault="00992883" w:rsidP="00D10647">
            <w:pPr>
              <w:spacing w:before="0" w:after="0" w:line="240" w:lineRule="auto"/>
              <w:rPr>
                <w:rFonts w:ascii="Calibri" w:hAnsi="Calibri" w:cs="Calibri"/>
                <w:sz w:val="16"/>
                <w:szCs w:val="16"/>
              </w:rPr>
            </w:pPr>
            <w:r>
              <w:rPr>
                <w:rFonts w:ascii="Calibri" w:hAnsi="Calibri" w:cs="Calibri"/>
                <w:sz w:val="16"/>
                <w:szCs w:val="16"/>
              </w:rPr>
              <w:t>Committee</w:t>
            </w:r>
            <w:r w:rsidRPr="00D10647">
              <w:rPr>
                <w:rFonts w:ascii="Calibri" w:hAnsi="Calibri" w:cs="Calibri"/>
                <w:sz w:val="16"/>
                <w:szCs w:val="16"/>
              </w:rPr>
              <w:t xml:space="preserve"> Guidance:</w:t>
            </w:r>
            <w:r w:rsidRPr="00D10647">
              <w:rPr>
                <w:rFonts w:ascii="Calibri" w:hAnsi="Calibri" w:cs="Calibri"/>
                <w:sz w:val="16"/>
                <w:szCs w:val="16"/>
              </w:rPr>
              <w:br/>
              <w:t>(a) Provide examples of how mitigation strategies have been developed based on scientific evidence.</w:t>
            </w:r>
            <w:r w:rsidRPr="00D10647">
              <w:rPr>
                <w:rFonts w:ascii="Calibri" w:hAnsi="Calibri" w:cs="Calibri"/>
                <w:sz w:val="16"/>
                <w:szCs w:val="16"/>
              </w:rPr>
              <w:br/>
              <w:t>(b) Provide examples/case studies of how this is achieved/implement</w:t>
            </w:r>
            <w:r w:rsidR="002C2EF9">
              <w:rPr>
                <w:rFonts w:ascii="Calibri" w:hAnsi="Calibri" w:cs="Calibri"/>
                <w:sz w:val="16"/>
                <w:szCs w:val="16"/>
              </w:rPr>
              <w:t>-</w:t>
            </w:r>
            <w:r w:rsidRPr="00D10647">
              <w:rPr>
                <w:rFonts w:ascii="Calibri" w:hAnsi="Calibri" w:cs="Calibri"/>
                <w:sz w:val="16"/>
                <w:szCs w:val="16"/>
              </w:rPr>
              <w:t>ed in settings relevant to the Australian context.</w:t>
            </w:r>
          </w:p>
        </w:tc>
        <w:tc>
          <w:tcPr>
            <w:tcW w:w="4678" w:type="dxa"/>
            <w:tcBorders>
              <w:top w:val="nil"/>
              <w:left w:val="nil"/>
              <w:bottom w:val="single" w:sz="8" w:space="0" w:color="B5DDDC"/>
              <w:right w:val="single" w:sz="8" w:space="0" w:color="B5DDDC"/>
            </w:tcBorders>
            <w:vAlign w:val="center"/>
            <w:hideMark/>
          </w:tcPr>
          <w:p w14:paraId="4DADB096"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Indicator organism testing assumes that 100% of the faecal material is of human origin.   However, this source tracking study showed that human faeces only contributed an average of 13% of the total faecal contamination and the main contributors to faecal contamination were of avian and canine origin. These carry comparatively lower risks to human health. This suggests that considering the origin of the contamination should be a primary factor in assessing risks of water-based recreation in Port Phillip Bay, since it can significantly impact the outcome of the risk assessment. [Reviewers note: The use of QMRA provided additional detail to support monitoring and sanitary assessment.]</w:t>
            </w:r>
          </w:p>
        </w:tc>
      </w:tr>
      <w:tr w:rsidR="00BF2DBF" w14:paraId="78002FA9" w14:textId="77777777" w:rsidTr="006B5688">
        <w:trPr>
          <w:trHeight w:val="340"/>
        </w:trPr>
        <w:tc>
          <w:tcPr>
            <w:tcW w:w="7787" w:type="dxa"/>
            <w:gridSpan w:val="3"/>
            <w:tcBorders>
              <w:top w:val="nil"/>
              <w:left w:val="single" w:sz="8" w:space="0" w:color="B5DDDC"/>
              <w:bottom w:val="single" w:sz="8" w:space="0" w:color="B5DDDC"/>
              <w:right w:val="single" w:sz="8" w:space="0" w:color="B5DDDC"/>
            </w:tcBorders>
            <w:shd w:val="clear" w:color="000000" w:fill="D6EAEB"/>
            <w:noWrap/>
            <w:vAlign w:val="center"/>
            <w:hideMark/>
          </w:tcPr>
          <w:p w14:paraId="18A11DC8" w14:textId="6AB404C2" w:rsidR="00584626" w:rsidRPr="00D10647" w:rsidRDefault="00992883" w:rsidP="00584626">
            <w:pPr>
              <w:spacing w:before="0" w:after="0" w:line="240" w:lineRule="auto"/>
              <w:rPr>
                <w:rFonts w:ascii="Calibri" w:hAnsi="Calibri" w:cs="Calibri"/>
                <w:sz w:val="16"/>
                <w:szCs w:val="16"/>
              </w:rPr>
            </w:pPr>
            <w:r w:rsidRPr="00D10647">
              <w:rPr>
                <w:rFonts w:ascii="Calibri" w:hAnsi="Calibri" w:cs="Calibri"/>
                <w:b/>
                <w:bCs/>
                <w:sz w:val="16"/>
                <w:szCs w:val="16"/>
              </w:rPr>
              <w:t>Reviewer's comments and overall assessment</w:t>
            </w:r>
            <w:r w:rsidRPr="00D10647">
              <w:rPr>
                <w:rFonts w:ascii="Calibri" w:hAnsi="Calibri" w:cs="Calibri"/>
                <w:sz w:val="16"/>
                <w:szCs w:val="16"/>
              </w:rPr>
              <w:t> </w:t>
            </w:r>
          </w:p>
        </w:tc>
      </w:tr>
      <w:tr w:rsidR="00BF2DBF" w14:paraId="1D895D69" w14:textId="77777777" w:rsidTr="006B5688">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3A315477" w14:textId="77777777" w:rsidR="006B5688" w:rsidRPr="00015E51" w:rsidRDefault="00992883" w:rsidP="00D10647">
            <w:pPr>
              <w:spacing w:before="0" w:after="0" w:line="240" w:lineRule="auto"/>
              <w:rPr>
                <w:rFonts w:ascii="Calibri" w:hAnsi="Calibri" w:cs="Calibri"/>
                <w:color w:val="000000"/>
                <w:sz w:val="16"/>
                <w:szCs w:val="16"/>
              </w:rPr>
            </w:pPr>
            <w:r w:rsidRPr="00015E51">
              <w:rPr>
                <w:rFonts w:ascii="Calibri" w:hAnsi="Calibri" w:cs="Calibri"/>
                <w:color w:val="000000"/>
                <w:sz w:val="16"/>
                <w:szCs w:val="16"/>
              </w:rPr>
              <w:t>Reviewer's comment (optional)</w:t>
            </w:r>
          </w:p>
        </w:tc>
        <w:tc>
          <w:tcPr>
            <w:tcW w:w="6237" w:type="dxa"/>
            <w:gridSpan w:val="2"/>
            <w:tcBorders>
              <w:top w:val="nil"/>
              <w:left w:val="nil"/>
              <w:bottom w:val="single" w:sz="8" w:space="0" w:color="B5DDDC"/>
              <w:right w:val="single" w:sz="8" w:space="0" w:color="B5DDDC"/>
            </w:tcBorders>
            <w:vAlign w:val="center"/>
            <w:hideMark/>
          </w:tcPr>
          <w:p w14:paraId="05F4F26A" w14:textId="77777777" w:rsidR="006B5688" w:rsidRPr="00D10647" w:rsidRDefault="00992883" w:rsidP="00D10647">
            <w:pPr>
              <w:spacing w:before="0" w:after="0" w:line="240" w:lineRule="auto"/>
              <w:rPr>
                <w:rFonts w:ascii="Calibri" w:hAnsi="Calibri" w:cs="Calibri"/>
                <w:b/>
                <w:bCs/>
                <w:color w:val="000000"/>
                <w:sz w:val="16"/>
                <w:szCs w:val="16"/>
              </w:rPr>
            </w:pPr>
            <w:r w:rsidRPr="00D10647">
              <w:rPr>
                <w:rFonts w:ascii="Calibri" w:hAnsi="Calibri" w:cs="Calibri"/>
                <w:b/>
                <w:bCs/>
                <w:color w:val="000000"/>
                <w:sz w:val="16"/>
                <w:szCs w:val="16"/>
              </w:rPr>
              <w:t> </w:t>
            </w:r>
          </w:p>
          <w:p w14:paraId="40431C4F" w14:textId="0A22EA50" w:rsidR="006B5688"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 xml:space="preserve">This was </w:t>
            </w:r>
            <w:r w:rsidR="00DF3DD9">
              <w:rPr>
                <w:rFonts w:ascii="Calibri" w:hAnsi="Calibri" w:cs="Calibri"/>
                <w:sz w:val="16"/>
                <w:szCs w:val="16"/>
              </w:rPr>
              <w:t xml:space="preserve">a </w:t>
            </w:r>
            <w:r w:rsidRPr="00D10647">
              <w:rPr>
                <w:rFonts w:ascii="Calibri" w:hAnsi="Calibri" w:cs="Calibri"/>
                <w:sz w:val="16"/>
                <w:szCs w:val="16"/>
              </w:rPr>
              <w:t xml:space="preserve">large study with findings directly relevant to the primary and secondary research questions.  </w:t>
            </w:r>
            <w:r w:rsidR="007D01E3">
              <w:rPr>
                <w:rFonts w:ascii="Calibri" w:hAnsi="Calibri" w:cs="Calibri"/>
                <w:sz w:val="16"/>
                <w:szCs w:val="16"/>
              </w:rPr>
              <w:t>The k</w:t>
            </w:r>
            <w:r w:rsidRPr="00D10647">
              <w:rPr>
                <w:rFonts w:ascii="Calibri" w:hAnsi="Calibri" w:cs="Calibri"/>
                <w:sz w:val="16"/>
                <w:szCs w:val="16"/>
              </w:rPr>
              <w:t>ey findings</w:t>
            </w:r>
            <w:r w:rsidR="006164C0">
              <w:rPr>
                <w:rFonts w:ascii="Calibri" w:hAnsi="Calibri" w:cs="Calibri"/>
                <w:sz w:val="16"/>
                <w:szCs w:val="16"/>
              </w:rPr>
              <w:t xml:space="preserve"> demonstrate the broad utility</w:t>
            </w:r>
            <w:r w:rsidRPr="00D10647">
              <w:rPr>
                <w:rFonts w:ascii="Calibri" w:hAnsi="Calibri" w:cs="Calibri"/>
                <w:sz w:val="16"/>
                <w:szCs w:val="16"/>
              </w:rPr>
              <w:t xml:space="preserve"> </w:t>
            </w:r>
            <w:r w:rsidR="006164C0">
              <w:rPr>
                <w:rFonts w:ascii="Calibri" w:hAnsi="Calibri" w:cs="Calibri"/>
                <w:sz w:val="16"/>
                <w:szCs w:val="16"/>
              </w:rPr>
              <w:t xml:space="preserve">of MST and QMRA approaches and are also important informing local management responses. The key findings were </w:t>
            </w:r>
            <w:r w:rsidRPr="00D10647">
              <w:rPr>
                <w:rFonts w:ascii="Calibri" w:hAnsi="Calibri" w:cs="Calibri"/>
                <w:sz w:val="16"/>
                <w:szCs w:val="16"/>
              </w:rPr>
              <w:t>that the beaches:</w:t>
            </w:r>
            <w:r w:rsidRPr="00D10647">
              <w:rPr>
                <w:rFonts w:ascii="Calibri" w:hAnsi="Calibri" w:cs="Calibri"/>
                <w:sz w:val="16"/>
                <w:szCs w:val="16"/>
              </w:rPr>
              <w:br/>
              <w:t>- in category 1 (swim safely) with P(ill) of ≤1% per primary contact recreational exposure about 94% of the time</w:t>
            </w:r>
            <w:r w:rsidRPr="00D10647">
              <w:rPr>
                <w:rFonts w:ascii="Calibri" w:hAnsi="Calibri" w:cs="Calibri"/>
                <w:sz w:val="16"/>
                <w:szCs w:val="16"/>
              </w:rPr>
              <w:br/>
              <w:t>- in category 2 (swim at your own risk) with P(ill) between 1% and 10% only 6% of the time, and</w:t>
            </w:r>
            <w:r w:rsidRPr="00D10647">
              <w:rPr>
                <w:rFonts w:ascii="Calibri" w:hAnsi="Calibri" w:cs="Calibri"/>
                <w:sz w:val="16"/>
                <w:szCs w:val="16"/>
              </w:rPr>
              <w:br/>
              <w:t>- never in category 3 (do not swim).</w:t>
            </w:r>
            <w:r w:rsidRPr="00D10647">
              <w:rPr>
                <w:rFonts w:ascii="Calibri" w:hAnsi="Calibri" w:cs="Calibri"/>
                <w:sz w:val="16"/>
                <w:szCs w:val="16"/>
              </w:rPr>
              <w:br/>
            </w:r>
            <w:bookmarkStart w:id="361" w:name="_Hlk92880817"/>
            <w:r w:rsidRPr="001C39C0">
              <w:rPr>
                <w:rFonts w:ascii="Calibri" w:hAnsi="Calibri" w:cs="Calibri"/>
                <w:sz w:val="16"/>
                <w:szCs w:val="16"/>
              </w:rPr>
              <w:t>And, the origin of the contamination should be a primary factor in assessing risks of water-based recreation, since it can significantly impact the outcome of the risk assessment.</w:t>
            </w:r>
            <w:bookmarkEnd w:id="361"/>
          </w:p>
          <w:p w14:paraId="072DCEE8" w14:textId="0367612B" w:rsidR="002364AE" w:rsidRDefault="002364AE" w:rsidP="00D10647">
            <w:pPr>
              <w:spacing w:before="0" w:after="0" w:line="240" w:lineRule="auto"/>
              <w:rPr>
                <w:rFonts w:ascii="Calibri" w:hAnsi="Calibri" w:cs="Calibri"/>
                <w:sz w:val="16"/>
                <w:szCs w:val="16"/>
              </w:rPr>
            </w:pPr>
          </w:p>
          <w:p w14:paraId="30075BA8" w14:textId="7CF477D0" w:rsidR="002364AE" w:rsidRDefault="00992883" w:rsidP="00D10647">
            <w:pPr>
              <w:spacing w:before="0" w:after="0" w:line="240" w:lineRule="auto"/>
              <w:rPr>
                <w:rFonts w:ascii="Calibri" w:hAnsi="Calibri" w:cs="Calibri"/>
                <w:sz w:val="16"/>
                <w:szCs w:val="16"/>
              </w:rPr>
            </w:pPr>
            <w:r>
              <w:rPr>
                <w:rFonts w:ascii="Calibri" w:hAnsi="Calibri" w:cs="Calibri"/>
                <w:sz w:val="16"/>
                <w:szCs w:val="16"/>
              </w:rPr>
              <w:t xml:space="preserve">The published version of the study on the EPA Victoria website </w:t>
            </w:r>
            <w:r w:rsidR="002C0A7A">
              <w:rPr>
                <w:rFonts w:ascii="Calibri" w:hAnsi="Calibri" w:cs="Calibri"/>
                <w:sz w:val="16"/>
                <w:szCs w:val="16"/>
              </w:rPr>
              <w:t xml:space="preserve">is only 59 pages and </w:t>
            </w:r>
            <w:r>
              <w:rPr>
                <w:rFonts w:ascii="Calibri" w:hAnsi="Calibri" w:cs="Calibri"/>
                <w:sz w:val="16"/>
                <w:szCs w:val="16"/>
              </w:rPr>
              <w:t xml:space="preserve">does not </w:t>
            </w:r>
            <w:r w:rsidR="002C0A7A">
              <w:rPr>
                <w:rFonts w:ascii="Calibri" w:hAnsi="Calibri" w:cs="Calibri"/>
                <w:sz w:val="16"/>
                <w:szCs w:val="16"/>
              </w:rPr>
              <w:t>appear to contain all the technical detail that is likely to be available.</w:t>
            </w:r>
          </w:p>
          <w:p w14:paraId="50BCA4BB" w14:textId="77777777" w:rsidR="00D300ED" w:rsidRDefault="00D300ED" w:rsidP="00D10647">
            <w:pPr>
              <w:spacing w:before="0" w:after="0" w:line="240" w:lineRule="auto"/>
              <w:rPr>
                <w:rFonts w:ascii="Calibri" w:hAnsi="Calibri" w:cs="Calibri"/>
                <w:sz w:val="16"/>
                <w:szCs w:val="16"/>
              </w:rPr>
            </w:pPr>
          </w:p>
          <w:p w14:paraId="49F6D655" w14:textId="7883B951" w:rsidR="00D300ED" w:rsidRPr="00D10647" w:rsidRDefault="00992883" w:rsidP="00D10647">
            <w:pPr>
              <w:spacing w:before="0" w:after="0" w:line="240" w:lineRule="auto"/>
              <w:rPr>
                <w:rFonts w:ascii="Calibri" w:hAnsi="Calibri" w:cs="Calibri"/>
                <w:sz w:val="16"/>
                <w:szCs w:val="16"/>
              </w:rPr>
            </w:pPr>
            <w:r>
              <w:rPr>
                <w:rFonts w:ascii="Calibri" w:hAnsi="Calibri" w:cs="Calibri"/>
                <w:sz w:val="16"/>
                <w:szCs w:val="16"/>
              </w:rPr>
              <w:t>[</w:t>
            </w:r>
            <w:r w:rsidRPr="006E20FE">
              <w:rPr>
                <w:rFonts w:ascii="Calibri" w:hAnsi="Calibri" w:cs="Calibri"/>
                <w:i/>
                <w:iCs/>
                <w:sz w:val="16"/>
                <w:szCs w:val="16"/>
              </w:rPr>
              <w:t>Minor observation on some biomarkers used</w:t>
            </w:r>
            <w:r>
              <w:rPr>
                <w:rFonts w:ascii="Calibri" w:hAnsi="Calibri" w:cs="Calibri"/>
                <w:sz w:val="16"/>
                <w:szCs w:val="16"/>
              </w:rPr>
              <w:t xml:space="preserve">: </w:t>
            </w:r>
            <w:r w:rsidR="00DF3DD9">
              <w:rPr>
                <w:rFonts w:ascii="Calibri" w:hAnsi="Calibri" w:cs="Calibri"/>
                <w:sz w:val="16"/>
                <w:szCs w:val="16"/>
              </w:rPr>
              <w:t xml:space="preserve">Uncertainty about </w:t>
            </w:r>
            <w:r>
              <w:rPr>
                <w:rFonts w:ascii="Calibri" w:hAnsi="Calibri" w:cs="Calibri"/>
                <w:sz w:val="16"/>
                <w:szCs w:val="16"/>
              </w:rPr>
              <w:t xml:space="preserve">the sources of cattle and chicken biomarkers in beach waters.  It is possible that cattle faecal pollution has been transported from upstream catchments where cattle grazing is a significant land use.  However, chicken biomarkers would be expected to have few sources in urban catchments </w:t>
            </w:r>
            <w:r w:rsidR="006840AD">
              <w:rPr>
                <w:rFonts w:ascii="Calibri" w:hAnsi="Calibri" w:cs="Calibri"/>
                <w:sz w:val="16"/>
                <w:szCs w:val="16"/>
              </w:rPr>
              <w:t xml:space="preserve">in proximity to the beaches </w:t>
            </w:r>
            <w:r>
              <w:rPr>
                <w:rFonts w:ascii="Calibri" w:hAnsi="Calibri" w:cs="Calibri"/>
                <w:sz w:val="16"/>
                <w:szCs w:val="16"/>
              </w:rPr>
              <w:t>where planning controls prohibit or limit poultry ownership</w:t>
            </w:r>
            <w:r w:rsidR="006840AD">
              <w:rPr>
                <w:rFonts w:ascii="Calibri" w:hAnsi="Calibri" w:cs="Calibri"/>
                <w:sz w:val="16"/>
                <w:szCs w:val="16"/>
              </w:rPr>
              <w:t xml:space="preserve">, whilst in upstream rural catchments poultry farming is mainly limited to intensive indoor operations which also have strict controls on management of </w:t>
            </w:r>
            <w:r w:rsidR="003D1DEC">
              <w:rPr>
                <w:rFonts w:ascii="Calibri" w:hAnsi="Calibri" w:cs="Calibri"/>
                <w:sz w:val="16"/>
                <w:szCs w:val="16"/>
              </w:rPr>
              <w:t>litter.  Perhaps the high chicken biomarker concentrations reported by EPA Victoria are due to the widespread land application of poultry litter, however the concentrations are surprisingly high in the Port Phillip Bay beaches included in this study</w:t>
            </w:r>
            <w:r>
              <w:rPr>
                <w:rFonts w:ascii="Calibri" w:hAnsi="Calibri" w:cs="Calibri"/>
                <w:sz w:val="16"/>
                <w:szCs w:val="16"/>
              </w:rPr>
              <w:t>]</w:t>
            </w:r>
            <w:r w:rsidR="003D1DEC">
              <w:rPr>
                <w:rFonts w:ascii="Calibri" w:hAnsi="Calibri" w:cs="Calibri"/>
                <w:sz w:val="16"/>
                <w:szCs w:val="16"/>
              </w:rPr>
              <w:t>.</w:t>
            </w:r>
          </w:p>
        </w:tc>
      </w:tr>
      <w:tr w:rsidR="00BF2DBF" w14:paraId="326A17B9" w14:textId="77777777" w:rsidTr="00602D1D">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39D15984" w14:textId="77777777" w:rsidR="006B5688" w:rsidRPr="00015E51" w:rsidRDefault="00992883" w:rsidP="00D10647">
            <w:pPr>
              <w:spacing w:before="0" w:after="0" w:line="240" w:lineRule="auto"/>
              <w:rPr>
                <w:rFonts w:ascii="Calibri" w:hAnsi="Calibri" w:cs="Calibri"/>
                <w:color w:val="000000"/>
                <w:sz w:val="16"/>
                <w:szCs w:val="16"/>
              </w:rPr>
            </w:pPr>
            <w:r w:rsidRPr="00015E51">
              <w:rPr>
                <w:rFonts w:ascii="Calibri" w:hAnsi="Calibri" w:cs="Calibri"/>
                <w:color w:val="000000"/>
                <w:sz w:val="16"/>
                <w:szCs w:val="16"/>
              </w:rPr>
              <w:t>Overall Assessment</w:t>
            </w:r>
          </w:p>
        </w:tc>
        <w:tc>
          <w:tcPr>
            <w:tcW w:w="6237" w:type="dxa"/>
            <w:gridSpan w:val="2"/>
            <w:tcBorders>
              <w:top w:val="nil"/>
              <w:left w:val="nil"/>
              <w:bottom w:val="single" w:sz="8" w:space="0" w:color="B5DDDC"/>
              <w:right w:val="single" w:sz="8" w:space="0" w:color="B5DDDC"/>
            </w:tcBorders>
            <w:vAlign w:val="center"/>
            <w:hideMark/>
          </w:tcPr>
          <w:p w14:paraId="1ADE6681" w14:textId="77777777" w:rsidR="006B5688" w:rsidRPr="00D10647" w:rsidRDefault="00992883" w:rsidP="00D10647">
            <w:pPr>
              <w:spacing w:before="0" w:after="0" w:line="240" w:lineRule="auto"/>
              <w:rPr>
                <w:rFonts w:ascii="Calibri" w:hAnsi="Calibri" w:cs="Calibri"/>
                <w:b/>
                <w:bCs/>
                <w:color w:val="000000"/>
                <w:sz w:val="16"/>
                <w:szCs w:val="16"/>
              </w:rPr>
            </w:pPr>
            <w:r w:rsidRPr="00D10647">
              <w:rPr>
                <w:rFonts w:ascii="Calibri" w:hAnsi="Calibri" w:cs="Calibri"/>
                <w:b/>
                <w:bCs/>
                <w:color w:val="000000"/>
                <w:sz w:val="16"/>
                <w:szCs w:val="16"/>
              </w:rPr>
              <w:t> </w:t>
            </w:r>
          </w:p>
          <w:p w14:paraId="2647FAB7" w14:textId="70694E19" w:rsidR="006B5688"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 xml:space="preserve">The </w:t>
            </w:r>
            <w:r w:rsidR="007D01E3">
              <w:rPr>
                <w:rFonts w:ascii="Calibri" w:hAnsi="Calibri" w:cs="Calibri"/>
                <w:sz w:val="16"/>
                <w:szCs w:val="16"/>
              </w:rPr>
              <w:t xml:space="preserve">Australian study </w:t>
            </w:r>
            <w:r w:rsidRPr="00D10647">
              <w:rPr>
                <w:rFonts w:ascii="Calibri" w:hAnsi="Calibri" w:cs="Calibri"/>
                <w:sz w:val="16"/>
                <w:szCs w:val="16"/>
              </w:rPr>
              <w:t xml:space="preserve">contains </w:t>
            </w:r>
            <w:r w:rsidR="007D01E3">
              <w:rPr>
                <w:rFonts w:ascii="Calibri" w:hAnsi="Calibri" w:cs="Calibri"/>
                <w:sz w:val="16"/>
                <w:szCs w:val="16"/>
              </w:rPr>
              <w:t xml:space="preserve">local </w:t>
            </w:r>
            <w:r w:rsidRPr="00D10647">
              <w:rPr>
                <w:rFonts w:ascii="Calibri" w:hAnsi="Calibri" w:cs="Calibri"/>
                <w:sz w:val="16"/>
                <w:szCs w:val="16"/>
              </w:rPr>
              <w:t>useful information in support of the research questions</w:t>
            </w:r>
            <w:r w:rsidR="007D01E3">
              <w:rPr>
                <w:rFonts w:ascii="Calibri" w:hAnsi="Calibri" w:cs="Calibri"/>
                <w:sz w:val="16"/>
                <w:szCs w:val="16"/>
              </w:rPr>
              <w:t>.</w:t>
            </w:r>
            <w:r w:rsidR="002364AE">
              <w:rPr>
                <w:rFonts w:ascii="Calibri" w:hAnsi="Calibri" w:cs="Calibri"/>
                <w:sz w:val="16"/>
                <w:szCs w:val="16"/>
              </w:rPr>
              <w:t xml:space="preserve">  </w:t>
            </w:r>
            <w:r w:rsidRPr="00D10647">
              <w:rPr>
                <w:rFonts w:ascii="Calibri" w:hAnsi="Calibri" w:cs="Calibri"/>
                <w:sz w:val="16"/>
                <w:szCs w:val="16"/>
              </w:rPr>
              <w:br/>
              <w:t>Being both a QMRA and a grey literature document, it was possible to consider this document in the grey literature assessment and in the journal assessment "Qualitative Research" category.  However, its inclusion here is consistent with the planned assessment approach described in the research protocols.</w:t>
            </w:r>
          </w:p>
        </w:tc>
      </w:tr>
    </w:tbl>
    <w:p w14:paraId="7D99D8EE" w14:textId="122425F7" w:rsidR="00D10647" w:rsidRDefault="00D10647" w:rsidP="00D10647"/>
    <w:p w14:paraId="0FD11FD1" w14:textId="77777777" w:rsidR="00D10647" w:rsidRPr="00D10647" w:rsidRDefault="00D10647" w:rsidP="00D10647"/>
    <w:p w14:paraId="0C3A519D" w14:textId="5C02A983" w:rsidR="00377E45" w:rsidRDefault="00992883" w:rsidP="004E1680">
      <w:pPr>
        <w:pStyle w:val="Heading2"/>
      </w:pPr>
      <w:bookmarkStart w:id="362" w:name="_Toc106901031"/>
      <w:r>
        <w:t>G4: King et al. (2014)</w:t>
      </w:r>
      <w:bookmarkEnd w:id="362"/>
    </w:p>
    <w:p w14:paraId="14E223CF" w14:textId="0D9D6769" w:rsidR="00377E45" w:rsidRDefault="00992883" w:rsidP="00377E45">
      <w:pPr>
        <w:pStyle w:val="Heading3"/>
      </w:pPr>
      <w:bookmarkStart w:id="363" w:name="_Toc106901032"/>
      <w:r w:rsidRPr="008F7938">
        <w:t>Quality assessment</w:t>
      </w:r>
      <w:bookmarkEnd w:id="363"/>
    </w:p>
    <w:tbl>
      <w:tblPr>
        <w:tblW w:w="0" w:type="auto"/>
        <w:tblLayout w:type="fixed"/>
        <w:tblCellMar>
          <w:left w:w="57" w:type="dxa"/>
          <w:right w:w="57" w:type="dxa"/>
        </w:tblCellMar>
        <w:tblLook w:val="04A0" w:firstRow="1" w:lastRow="0" w:firstColumn="1" w:lastColumn="0" w:noHBand="0" w:noVBand="1"/>
      </w:tblPr>
      <w:tblGrid>
        <w:gridCol w:w="3503"/>
        <w:gridCol w:w="1023"/>
        <w:gridCol w:w="3261"/>
      </w:tblGrid>
      <w:tr w:rsidR="00BF2DBF" w14:paraId="163E4080" w14:textId="77777777" w:rsidTr="000B0C32">
        <w:trPr>
          <w:trHeight w:val="340"/>
          <w:tblHeader/>
        </w:trPr>
        <w:tc>
          <w:tcPr>
            <w:tcW w:w="3503"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57AB7430" w14:textId="77777777" w:rsidR="00E133EE" w:rsidRPr="00E133EE" w:rsidRDefault="00992883" w:rsidP="00E133EE">
            <w:pPr>
              <w:spacing w:before="0" w:after="0" w:line="240" w:lineRule="auto"/>
              <w:outlineLvl w:val="0"/>
              <w:rPr>
                <w:rFonts w:ascii="Calibri" w:hAnsi="Calibri" w:cs="Calibri"/>
                <w:b/>
                <w:bCs/>
                <w:color w:val="008000"/>
                <w:sz w:val="16"/>
                <w:szCs w:val="16"/>
              </w:rPr>
            </w:pPr>
            <w:r w:rsidRPr="00E133EE">
              <w:rPr>
                <w:rFonts w:ascii="Calibri" w:hAnsi="Calibri" w:cs="Calibri"/>
                <w:b/>
                <w:bCs/>
                <w:color w:val="008000"/>
                <w:sz w:val="16"/>
                <w:szCs w:val="16"/>
              </w:rPr>
              <w:t>Criteria</w:t>
            </w:r>
          </w:p>
        </w:tc>
        <w:tc>
          <w:tcPr>
            <w:tcW w:w="1023" w:type="dxa"/>
            <w:tcBorders>
              <w:top w:val="single" w:sz="8" w:space="0" w:color="B5DDDC"/>
              <w:left w:val="nil"/>
              <w:bottom w:val="single" w:sz="8" w:space="0" w:color="B5DDDC"/>
              <w:right w:val="single" w:sz="8" w:space="0" w:color="B5DDDC"/>
            </w:tcBorders>
            <w:shd w:val="clear" w:color="000000" w:fill="B5DDDC"/>
            <w:vAlign w:val="center"/>
            <w:hideMark/>
          </w:tcPr>
          <w:p w14:paraId="67953378" w14:textId="77777777" w:rsidR="00E133EE" w:rsidRPr="00E133EE" w:rsidRDefault="00992883" w:rsidP="00E133EE">
            <w:pPr>
              <w:spacing w:before="0" w:after="0" w:line="240" w:lineRule="auto"/>
              <w:jc w:val="center"/>
              <w:outlineLvl w:val="0"/>
              <w:rPr>
                <w:rFonts w:ascii="Calibri" w:hAnsi="Calibri" w:cs="Calibri"/>
                <w:b/>
                <w:bCs/>
                <w:color w:val="008000"/>
                <w:sz w:val="16"/>
                <w:szCs w:val="16"/>
              </w:rPr>
            </w:pPr>
            <w:r w:rsidRPr="00E133EE">
              <w:rPr>
                <w:rFonts w:ascii="Calibri" w:hAnsi="Calibri" w:cs="Calibri"/>
                <w:b/>
                <w:bCs/>
                <w:color w:val="008000"/>
                <w:sz w:val="16"/>
                <w:szCs w:val="16"/>
              </w:rPr>
              <w:t>Assessment</w:t>
            </w:r>
          </w:p>
        </w:tc>
        <w:tc>
          <w:tcPr>
            <w:tcW w:w="3261" w:type="dxa"/>
            <w:tcBorders>
              <w:top w:val="single" w:sz="8" w:space="0" w:color="B5DDDC"/>
              <w:left w:val="nil"/>
              <w:bottom w:val="single" w:sz="8" w:space="0" w:color="B5DDDC"/>
              <w:right w:val="single" w:sz="8" w:space="0" w:color="B5DDDC"/>
            </w:tcBorders>
            <w:shd w:val="clear" w:color="000000" w:fill="B5DDDC"/>
            <w:vAlign w:val="center"/>
            <w:hideMark/>
          </w:tcPr>
          <w:p w14:paraId="61E48139" w14:textId="77777777" w:rsidR="00E133EE" w:rsidRPr="00E133EE" w:rsidRDefault="00992883" w:rsidP="00E133EE">
            <w:pPr>
              <w:spacing w:before="0" w:after="0" w:line="240" w:lineRule="auto"/>
              <w:jc w:val="center"/>
              <w:outlineLvl w:val="0"/>
              <w:rPr>
                <w:rFonts w:ascii="Calibri" w:hAnsi="Calibri" w:cs="Calibri"/>
                <w:b/>
                <w:bCs/>
                <w:color w:val="008000"/>
                <w:sz w:val="16"/>
                <w:szCs w:val="16"/>
              </w:rPr>
            </w:pPr>
            <w:r w:rsidRPr="00E133EE">
              <w:rPr>
                <w:rFonts w:ascii="Calibri" w:hAnsi="Calibri" w:cs="Calibri"/>
                <w:b/>
                <w:bCs/>
                <w:color w:val="008000"/>
                <w:sz w:val="16"/>
                <w:szCs w:val="16"/>
              </w:rPr>
              <w:t>G4: King et al 2014, Review for DEFRA on bathing health risks</w:t>
            </w:r>
          </w:p>
        </w:tc>
      </w:tr>
      <w:tr w:rsidR="00BF2DBF" w14:paraId="103E3EB4"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6D3D2B57" w14:textId="77777777" w:rsidR="00E133EE" w:rsidRPr="00E133EE" w:rsidRDefault="00992883" w:rsidP="00E133EE">
            <w:pPr>
              <w:spacing w:before="0" w:after="0" w:line="240" w:lineRule="auto"/>
              <w:outlineLvl w:val="0"/>
              <w:rPr>
                <w:rFonts w:ascii="Calibri" w:hAnsi="Calibri" w:cs="Calibri"/>
                <w:b/>
                <w:bCs/>
                <w:color w:val="000000"/>
                <w:sz w:val="16"/>
                <w:szCs w:val="16"/>
              </w:rPr>
            </w:pPr>
            <w:r w:rsidRPr="00E133EE">
              <w:rPr>
                <w:rFonts w:ascii="Calibri" w:hAnsi="Calibri" w:cs="Calibri"/>
                <w:b/>
                <w:bCs/>
                <w:color w:val="000000"/>
                <w:sz w:val="16"/>
                <w:szCs w:val="16"/>
              </w:rPr>
              <w:t>Overall guidance/advice development process</w:t>
            </w:r>
          </w:p>
        </w:tc>
        <w:tc>
          <w:tcPr>
            <w:tcW w:w="1023" w:type="dxa"/>
            <w:tcBorders>
              <w:top w:val="nil"/>
              <w:left w:val="nil"/>
              <w:bottom w:val="single" w:sz="8" w:space="0" w:color="B5DDDC"/>
              <w:right w:val="single" w:sz="8" w:space="0" w:color="B5DDDC"/>
            </w:tcBorders>
            <w:shd w:val="clear" w:color="000000" w:fill="D6EAEB"/>
            <w:vAlign w:val="center"/>
            <w:hideMark/>
          </w:tcPr>
          <w:p w14:paraId="5EB49553" w14:textId="77777777" w:rsidR="00E133EE" w:rsidRPr="00E133EE" w:rsidRDefault="00992883" w:rsidP="00E133EE">
            <w:pPr>
              <w:spacing w:before="0" w:after="0" w:line="240" w:lineRule="auto"/>
              <w:outlineLvl w:val="0"/>
              <w:rPr>
                <w:rFonts w:ascii="Calibri" w:hAnsi="Calibri" w:cs="Calibri"/>
                <w:b/>
                <w:bCs/>
                <w:color w:val="000000"/>
                <w:sz w:val="16"/>
                <w:szCs w:val="16"/>
              </w:rPr>
            </w:pPr>
            <w:r w:rsidRPr="00E133EE">
              <w:rPr>
                <w:rFonts w:ascii="Calibri" w:hAnsi="Calibri" w:cs="Calibri"/>
                <w:b/>
                <w:bCs/>
                <w:color w:val="000000"/>
                <w:sz w:val="16"/>
                <w:szCs w:val="16"/>
              </w:rPr>
              <w:t> </w:t>
            </w:r>
          </w:p>
        </w:tc>
        <w:tc>
          <w:tcPr>
            <w:tcW w:w="3261" w:type="dxa"/>
            <w:tcBorders>
              <w:top w:val="nil"/>
              <w:left w:val="nil"/>
              <w:bottom w:val="single" w:sz="8" w:space="0" w:color="B5DDDC"/>
              <w:right w:val="single" w:sz="8" w:space="0" w:color="B5DDDC"/>
            </w:tcBorders>
            <w:shd w:val="clear" w:color="000000" w:fill="D6EAEB"/>
            <w:vAlign w:val="center"/>
            <w:hideMark/>
          </w:tcPr>
          <w:p w14:paraId="50D18092" w14:textId="77777777" w:rsidR="00E133EE" w:rsidRPr="00E133EE" w:rsidRDefault="00992883" w:rsidP="00E133EE">
            <w:pPr>
              <w:spacing w:before="0" w:after="0" w:line="240" w:lineRule="auto"/>
              <w:outlineLvl w:val="0"/>
              <w:rPr>
                <w:rFonts w:ascii="Calibri" w:hAnsi="Calibri" w:cs="Calibri"/>
                <w:b/>
                <w:bCs/>
                <w:color w:val="000000"/>
                <w:sz w:val="16"/>
                <w:szCs w:val="16"/>
              </w:rPr>
            </w:pPr>
            <w:r w:rsidRPr="00E133EE">
              <w:rPr>
                <w:rFonts w:ascii="Calibri" w:hAnsi="Calibri" w:cs="Calibri"/>
                <w:b/>
                <w:bCs/>
                <w:color w:val="000000"/>
                <w:sz w:val="16"/>
                <w:szCs w:val="16"/>
              </w:rPr>
              <w:t> </w:t>
            </w:r>
          </w:p>
        </w:tc>
      </w:tr>
      <w:tr w:rsidR="00BF2DBF" w14:paraId="237DCF36"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3EF834D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the key stages of the organisation’s advice development processes compatible with Australian processes?</w:t>
            </w:r>
          </w:p>
        </w:tc>
        <w:tc>
          <w:tcPr>
            <w:tcW w:w="1023" w:type="dxa"/>
            <w:tcBorders>
              <w:top w:val="nil"/>
              <w:left w:val="nil"/>
              <w:bottom w:val="single" w:sz="8" w:space="0" w:color="B5DDDC"/>
              <w:right w:val="single" w:sz="8" w:space="0" w:color="B5DDDC"/>
            </w:tcBorders>
            <w:shd w:val="clear" w:color="000000" w:fill="92D050"/>
            <w:vAlign w:val="center"/>
            <w:hideMark/>
          </w:tcPr>
          <w:p w14:paraId="530EFCF5"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261" w:type="dxa"/>
            <w:tcBorders>
              <w:top w:val="nil"/>
              <w:left w:val="nil"/>
              <w:bottom w:val="single" w:sz="8" w:space="0" w:color="B5DDDC"/>
              <w:right w:val="single" w:sz="8" w:space="0" w:color="B5DDDC"/>
            </w:tcBorders>
            <w:vAlign w:val="center"/>
            <w:hideMark/>
          </w:tcPr>
          <w:p w14:paraId="010B2457" w14:textId="12E60C72"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This study was a detailed review of the international recreational water health epidemiological literature published between 2003 and 2014.  It </w:t>
            </w:r>
            <w:r w:rsidR="00DF3DD9">
              <w:rPr>
                <w:rFonts w:ascii="Calibri" w:hAnsi="Calibri" w:cs="Calibri"/>
                <w:sz w:val="16"/>
                <w:szCs w:val="16"/>
              </w:rPr>
              <w:t>report</w:t>
            </w:r>
            <w:r w:rsidR="00DF3DD9" w:rsidRPr="00E133EE">
              <w:rPr>
                <w:rFonts w:ascii="Calibri" w:hAnsi="Calibri" w:cs="Calibri"/>
                <w:sz w:val="16"/>
                <w:szCs w:val="16"/>
              </w:rPr>
              <w:t xml:space="preserve">s </w:t>
            </w:r>
            <w:r w:rsidRPr="00E133EE">
              <w:rPr>
                <w:rFonts w:ascii="Calibri" w:hAnsi="Calibri" w:cs="Calibri"/>
                <w:sz w:val="16"/>
                <w:szCs w:val="16"/>
              </w:rPr>
              <w:t>use of formal review processes (although the processes used are not clearly referenced) and applies quality assessment criteria for selection of appropriate studies for review.  As it appears to be a reasonably independent review, it can be considered to be compatible with Australian processes.</w:t>
            </w:r>
          </w:p>
        </w:tc>
      </w:tr>
      <w:tr w:rsidR="00BF2DBF" w14:paraId="57CEE9DF"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2C83078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the administrative processes documented and publicly available?</w:t>
            </w:r>
          </w:p>
        </w:tc>
        <w:tc>
          <w:tcPr>
            <w:tcW w:w="1023" w:type="dxa"/>
            <w:tcBorders>
              <w:top w:val="nil"/>
              <w:left w:val="nil"/>
              <w:bottom w:val="single" w:sz="8" w:space="0" w:color="B5DDDC"/>
              <w:right w:val="single" w:sz="8" w:space="0" w:color="B5DDDC"/>
            </w:tcBorders>
            <w:vAlign w:val="center"/>
            <w:hideMark/>
          </w:tcPr>
          <w:p w14:paraId="39C4EB99"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528F201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3112D15"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37EEEFD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Was the work overseen by an expert advisory committee?</w:t>
            </w:r>
          </w:p>
        </w:tc>
        <w:tc>
          <w:tcPr>
            <w:tcW w:w="1023" w:type="dxa"/>
            <w:tcBorders>
              <w:top w:val="nil"/>
              <w:left w:val="nil"/>
              <w:bottom w:val="single" w:sz="8" w:space="0" w:color="B5DDDC"/>
              <w:right w:val="single" w:sz="8" w:space="0" w:color="B5DDDC"/>
            </w:tcBorders>
            <w:vAlign w:val="center"/>
            <w:hideMark/>
          </w:tcPr>
          <w:p w14:paraId="64741785"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54B7324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 evidence is supplied to indicate that this would be the case</w:t>
            </w:r>
          </w:p>
        </w:tc>
      </w:tr>
      <w:tr w:rsidR="00BF2DBF" w14:paraId="7699AC22"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14FB3D32" w14:textId="77777777" w:rsidR="00E133EE" w:rsidRPr="00E133EE" w:rsidRDefault="00992883" w:rsidP="00E133EE">
            <w:pPr>
              <w:spacing w:before="0" w:after="0" w:line="240" w:lineRule="auto"/>
              <w:ind w:firstLineChars="200" w:firstLine="320"/>
              <w:outlineLvl w:val="0"/>
              <w:rPr>
                <w:rFonts w:ascii="Calibri" w:hAnsi="Calibri" w:cs="Calibri"/>
                <w:sz w:val="16"/>
                <w:szCs w:val="16"/>
              </w:rPr>
            </w:pPr>
            <w:r w:rsidRPr="00E133EE">
              <w:rPr>
                <w:rFonts w:ascii="Calibri" w:hAnsi="Calibri" w:cs="Calibri"/>
                <w:sz w:val="16"/>
                <w:szCs w:val="16"/>
              </w:rPr>
              <w:t>Are potential conflicts of interest of committee members declared, managed and/or reported?</w:t>
            </w:r>
          </w:p>
        </w:tc>
        <w:tc>
          <w:tcPr>
            <w:tcW w:w="1023" w:type="dxa"/>
            <w:tcBorders>
              <w:top w:val="nil"/>
              <w:left w:val="nil"/>
              <w:bottom w:val="single" w:sz="8" w:space="0" w:color="B5DDDC"/>
              <w:right w:val="single" w:sz="8" w:space="0" w:color="B5DDDC"/>
            </w:tcBorders>
            <w:vAlign w:val="center"/>
            <w:hideMark/>
          </w:tcPr>
          <w:p w14:paraId="05677458"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6CE70AE4"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4AD80CA2"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006D965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funding sources declared?</w:t>
            </w:r>
          </w:p>
        </w:tc>
        <w:tc>
          <w:tcPr>
            <w:tcW w:w="1023" w:type="dxa"/>
            <w:tcBorders>
              <w:top w:val="nil"/>
              <w:left w:val="nil"/>
              <w:bottom w:val="single" w:sz="8" w:space="0" w:color="B5DDDC"/>
              <w:right w:val="single" w:sz="8" w:space="0" w:color="B5DDDC"/>
            </w:tcBorders>
            <w:vAlign w:val="center"/>
            <w:hideMark/>
          </w:tcPr>
          <w:p w14:paraId="072DDA3C"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0519D39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stated, but it appears likely that Rand Corporation were commissioned (i.e. paid) by the Department for Environment, Farming and Rural Affairs (DEFRA) to carry out the study.</w:t>
            </w:r>
          </w:p>
        </w:tc>
      </w:tr>
      <w:tr w:rsidR="00BF2DBF" w14:paraId="7FA0138E"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5D6975D5"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Was there public consultation on this work? If so, provide details.</w:t>
            </w:r>
          </w:p>
        </w:tc>
        <w:tc>
          <w:tcPr>
            <w:tcW w:w="1023" w:type="dxa"/>
            <w:tcBorders>
              <w:top w:val="nil"/>
              <w:left w:val="nil"/>
              <w:bottom w:val="single" w:sz="8" w:space="0" w:color="B5DDDC"/>
              <w:right w:val="single" w:sz="8" w:space="0" w:color="B5DDDC"/>
            </w:tcBorders>
            <w:vAlign w:val="center"/>
            <w:hideMark/>
          </w:tcPr>
          <w:p w14:paraId="31DA5FC5"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2198D7E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F33C246"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3B1B2FD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the advice peer reviewed?</w:t>
            </w:r>
          </w:p>
        </w:tc>
        <w:tc>
          <w:tcPr>
            <w:tcW w:w="1023" w:type="dxa"/>
            <w:tcBorders>
              <w:top w:val="nil"/>
              <w:left w:val="nil"/>
              <w:bottom w:val="single" w:sz="8" w:space="0" w:color="B5DDDC"/>
              <w:right w:val="single" w:sz="8" w:space="0" w:color="B5DDDC"/>
            </w:tcBorders>
            <w:vAlign w:val="center"/>
            <w:hideMark/>
          </w:tcPr>
          <w:p w14:paraId="1D070B52"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324A15D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6B8B8F0D"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5FB0DEFB" w14:textId="77777777" w:rsidR="00E133EE" w:rsidRPr="00E133EE" w:rsidRDefault="00992883" w:rsidP="00E133EE">
            <w:pPr>
              <w:spacing w:before="0" w:after="0" w:line="240" w:lineRule="auto"/>
              <w:ind w:firstLineChars="200" w:firstLine="320"/>
              <w:outlineLvl w:val="0"/>
              <w:rPr>
                <w:rFonts w:ascii="Calibri" w:hAnsi="Calibri" w:cs="Calibri"/>
                <w:sz w:val="16"/>
                <w:szCs w:val="16"/>
              </w:rPr>
            </w:pPr>
            <w:r w:rsidRPr="00E133EE">
              <w:rPr>
                <w:rFonts w:ascii="Calibri" w:hAnsi="Calibri" w:cs="Calibri"/>
                <w:sz w:val="16"/>
                <w:szCs w:val="16"/>
              </w:rPr>
              <w:t>If so, is the peer review outcome documented and/or published?</w:t>
            </w:r>
          </w:p>
        </w:tc>
        <w:tc>
          <w:tcPr>
            <w:tcW w:w="1023" w:type="dxa"/>
            <w:tcBorders>
              <w:top w:val="nil"/>
              <w:left w:val="nil"/>
              <w:bottom w:val="single" w:sz="8" w:space="0" w:color="B5DDDC"/>
              <w:right w:val="single" w:sz="8" w:space="0" w:color="B5DDDC"/>
            </w:tcBorders>
            <w:vAlign w:val="center"/>
            <w:hideMark/>
          </w:tcPr>
          <w:p w14:paraId="1F671E13"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51F97F0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 peer review undertaken.</w:t>
            </w:r>
          </w:p>
        </w:tc>
      </w:tr>
      <w:tr w:rsidR="00BF2DBF" w14:paraId="784713C6"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63FBDF8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Was the guidance/advice developed or updated recently? Provide details.</w:t>
            </w:r>
          </w:p>
        </w:tc>
        <w:tc>
          <w:tcPr>
            <w:tcW w:w="1023" w:type="dxa"/>
            <w:tcBorders>
              <w:top w:val="nil"/>
              <w:left w:val="nil"/>
              <w:bottom w:val="single" w:sz="8" w:space="0" w:color="B5DDDC"/>
              <w:right w:val="single" w:sz="8" w:space="0" w:color="B5DDDC"/>
            </w:tcBorders>
            <w:vAlign w:val="center"/>
            <w:hideMark/>
          </w:tcPr>
          <w:p w14:paraId="50BC31E9"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5ED3A3F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Last version of document cites August 2014.</w:t>
            </w:r>
          </w:p>
        </w:tc>
      </w:tr>
      <w:tr w:rsidR="00BF2DBF" w14:paraId="3F0342B1"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59CE7E3A"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Evidence review parameters</w:t>
            </w:r>
          </w:p>
        </w:tc>
        <w:tc>
          <w:tcPr>
            <w:tcW w:w="1023" w:type="dxa"/>
            <w:tcBorders>
              <w:top w:val="nil"/>
              <w:left w:val="nil"/>
              <w:bottom w:val="single" w:sz="8" w:space="0" w:color="B5DDDC"/>
              <w:right w:val="single" w:sz="8" w:space="0" w:color="B5DDDC"/>
            </w:tcBorders>
            <w:shd w:val="clear" w:color="000000" w:fill="D6EAEB"/>
            <w:vAlign w:val="center"/>
            <w:hideMark/>
          </w:tcPr>
          <w:p w14:paraId="61CD551B"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261" w:type="dxa"/>
            <w:tcBorders>
              <w:top w:val="nil"/>
              <w:left w:val="nil"/>
              <w:bottom w:val="single" w:sz="8" w:space="0" w:color="B5DDDC"/>
              <w:right w:val="single" w:sz="8" w:space="0" w:color="B5DDDC"/>
            </w:tcBorders>
            <w:shd w:val="clear" w:color="000000" w:fill="D6EAEB"/>
            <w:vAlign w:val="center"/>
            <w:hideMark/>
          </w:tcPr>
          <w:p w14:paraId="1D46C514"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2C372799"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7B22638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decisions about scope, definitions and evidence review parameters documented and publicly available?</w:t>
            </w:r>
          </w:p>
        </w:tc>
        <w:tc>
          <w:tcPr>
            <w:tcW w:w="1023" w:type="dxa"/>
            <w:tcBorders>
              <w:top w:val="nil"/>
              <w:left w:val="nil"/>
              <w:bottom w:val="single" w:sz="8" w:space="0" w:color="B5DDDC"/>
              <w:right w:val="single" w:sz="8" w:space="0" w:color="B5DDDC"/>
            </w:tcBorders>
            <w:vAlign w:val="center"/>
            <w:hideMark/>
          </w:tcPr>
          <w:p w14:paraId="71503895"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2D979B8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9413805"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5AF6D4F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there a preference for data from studies that follow agreed international protocols or meet appropriate industry standards?</w:t>
            </w:r>
          </w:p>
        </w:tc>
        <w:tc>
          <w:tcPr>
            <w:tcW w:w="1023" w:type="dxa"/>
            <w:tcBorders>
              <w:top w:val="nil"/>
              <w:left w:val="nil"/>
              <w:bottom w:val="single" w:sz="8" w:space="0" w:color="B5DDDC"/>
              <w:right w:val="single" w:sz="8" w:space="0" w:color="B5DDDC"/>
            </w:tcBorders>
            <w:vAlign w:val="center"/>
            <w:hideMark/>
          </w:tcPr>
          <w:p w14:paraId="4A553DBB"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432E10A4"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4BF0ED7C"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360F0CD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1023" w:type="dxa"/>
            <w:tcBorders>
              <w:top w:val="nil"/>
              <w:left w:val="nil"/>
              <w:bottom w:val="single" w:sz="8" w:space="0" w:color="B5DDDC"/>
              <w:right w:val="single" w:sz="8" w:space="0" w:color="B5DDDC"/>
            </w:tcBorders>
            <w:shd w:val="clear" w:color="000000" w:fill="92D050"/>
            <w:vAlign w:val="center"/>
            <w:hideMark/>
          </w:tcPr>
          <w:p w14:paraId="7A6CFCC1"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261" w:type="dxa"/>
            <w:tcBorders>
              <w:top w:val="nil"/>
              <w:left w:val="nil"/>
              <w:bottom w:val="single" w:sz="8" w:space="0" w:color="B5DDDC"/>
              <w:right w:val="single" w:sz="8" w:space="0" w:color="B5DDDC"/>
            </w:tcBorders>
            <w:vAlign w:val="center"/>
            <w:hideMark/>
          </w:tcPr>
          <w:p w14:paraId="4229781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The document refers to following study: "CRD. Systematic Reviews. CRD's guidance for undertaking reviews in health care. Centre for Reviews and Dissemination, University of York 2009".  This document describes detailed methodologies for review studies although the method description in the King et al study does not reflect this detail.</w:t>
            </w:r>
          </w:p>
        </w:tc>
      </w:tr>
      <w:tr w:rsidR="00BF2DBF" w14:paraId="10F9EB39"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74D393C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If proprietary/confidential studies or data are considered by the agency, are these appropriately described/recorded?</w:t>
            </w:r>
          </w:p>
        </w:tc>
        <w:tc>
          <w:tcPr>
            <w:tcW w:w="1023" w:type="dxa"/>
            <w:tcBorders>
              <w:top w:val="nil"/>
              <w:left w:val="nil"/>
              <w:bottom w:val="single" w:sz="8" w:space="0" w:color="B5DDDC"/>
              <w:right w:val="single" w:sz="8" w:space="0" w:color="B5DDDC"/>
            </w:tcBorders>
            <w:vAlign w:val="center"/>
            <w:hideMark/>
          </w:tcPr>
          <w:p w14:paraId="73D9EC92"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0A5599C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707CE113"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5EC1A174"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inclusion/exclusion criteria used to select or exclude certain studies from the review? If so, is justification provided?</w:t>
            </w:r>
          </w:p>
        </w:tc>
        <w:tc>
          <w:tcPr>
            <w:tcW w:w="1023" w:type="dxa"/>
            <w:tcBorders>
              <w:top w:val="nil"/>
              <w:left w:val="nil"/>
              <w:bottom w:val="single" w:sz="8" w:space="0" w:color="B5DDDC"/>
              <w:right w:val="single" w:sz="8" w:space="0" w:color="B5DDDC"/>
            </w:tcBorders>
            <w:shd w:val="clear" w:color="000000" w:fill="92D050"/>
            <w:vAlign w:val="center"/>
            <w:hideMark/>
          </w:tcPr>
          <w:p w14:paraId="455BBE60"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261" w:type="dxa"/>
            <w:tcBorders>
              <w:top w:val="nil"/>
              <w:left w:val="nil"/>
              <w:bottom w:val="single" w:sz="8" w:space="0" w:color="B5DDDC"/>
              <w:right w:val="single" w:sz="8" w:space="0" w:color="B5DDDC"/>
            </w:tcBorders>
            <w:vAlign w:val="center"/>
            <w:hideMark/>
          </w:tcPr>
          <w:p w14:paraId="6BA33D8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Quality assessment criteria from the CRD study cited above are used to select 21 studies for review.  </w:t>
            </w:r>
          </w:p>
        </w:tc>
      </w:tr>
      <w:tr w:rsidR="00BF2DBF" w14:paraId="25E3E4FA"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01D37F2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use or adopt review findings or risk assessments from other organisations? What process was used to critically assess these external findings?</w:t>
            </w:r>
          </w:p>
        </w:tc>
        <w:tc>
          <w:tcPr>
            <w:tcW w:w="1023" w:type="dxa"/>
            <w:tcBorders>
              <w:top w:val="nil"/>
              <w:left w:val="nil"/>
              <w:bottom w:val="single" w:sz="8" w:space="0" w:color="B5DDDC"/>
              <w:right w:val="single" w:sz="8" w:space="0" w:color="B5DDDC"/>
            </w:tcBorders>
            <w:vAlign w:val="center"/>
            <w:hideMark/>
          </w:tcPr>
          <w:p w14:paraId="29C2C321"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2FC4A468"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Only primary research studies were considered</w:t>
            </w:r>
          </w:p>
        </w:tc>
      </w:tr>
      <w:tr w:rsidR="00BF2DBF" w14:paraId="61582696"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32D41154"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Can grey literature such as government reports and policy documents be included? </w:t>
            </w:r>
          </w:p>
        </w:tc>
        <w:tc>
          <w:tcPr>
            <w:tcW w:w="1023" w:type="dxa"/>
            <w:tcBorders>
              <w:top w:val="nil"/>
              <w:left w:val="nil"/>
              <w:bottom w:val="single" w:sz="8" w:space="0" w:color="B5DDDC"/>
              <w:right w:val="single" w:sz="8" w:space="0" w:color="B5DDDC"/>
            </w:tcBorders>
            <w:vAlign w:val="center"/>
            <w:hideMark/>
          </w:tcPr>
          <w:p w14:paraId="0CA99A70"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619662C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Only primary research studies were considered</w:t>
            </w:r>
          </w:p>
        </w:tc>
      </w:tr>
      <w:tr w:rsidR="00BF2DBF" w14:paraId="3C5B101C"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0DCD2E7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there documentation and justification on the selection of a toxicological endpoint for use as point of departure for health-based guideline derivation?</w:t>
            </w:r>
          </w:p>
        </w:tc>
        <w:tc>
          <w:tcPr>
            <w:tcW w:w="1023" w:type="dxa"/>
            <w:tcBorders>
              <w:top w:val="nil"/>
              <w:left w:val="nil"/>
              <w:bottom w:val="single" w:sz="8" w:space="0" w:color="B5DDDC"/>
              <w:right w:val="single" w:sz="8" w:space="0" w:color="B5DDDC"/>
            </w:tcBorders>
            <w:vAlign w:val="center"/>
            <w:hideMark/>
          </w:tcPr>
          <w:p w14:paraId="137C939A"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2D3744E7" w14:textId="7D2CD1DC"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Since the study focus is on microbial hazards it does not involve use of </w:t>
            </w:r>
            <w:r w:rsidR="006B5688" w:rsidRPr="00E133EE">
              <w:rPr>
                <w:rFonts w:ascii="Calibri" w:hAnsi="Calibri" w:cs="Calibri"/>
                <w:sz w:val="16"/>
                <w:szCs w:val="16"/>
              </w:rPr>
              <w:t>a toxicological</w:t>
            </w:r>
            <w:r w:rsidRPr="00E133EE">
              <w:rPr>
                <w:rFonts w:ascii="Calibri" w:hAnsi="Calibri" w:cs="Calibri"/>
                <w:sz w:val="16"/>
                <w:szCs w:val="16"/>
              </w:rPr>
              <w:t xml:space="preserve"> endpoint for use as point of departure for health-based guideline derivation.</w:t>
            </w:r>
          </w:p>
        </w:tc>
      </w:tr>
      <w:tr w:rsidR="00BF2DBF" w14:paraId="10C7A6ED"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0C85D2E0"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Evidence search</w:t>
            </w:r>
          </w:p>
        </w:tc>
        <w:tc>
          <w:tcPr>
            <w:tcW w:w="1023" w:type="dxa"/>
            <w:tcBorders>
              <w:top w:val="nil"/>
              <w:left w:val="nil"/>
              <w:bottom w:val="single" w:sz="8" w:space="0" w:color="B5DDDC"/>
              <w:right w:val="single" w:sz="8" w:space="0" w:color="B5DDDC"/>
            </w:tcBorders>
            <w:shd w:val="clear" w:color="000000" w:fill="D6EAEB"/>
            <w:vAlign w:val="center"/>
            <w:hideMark/>
          </w:tcPr>
          <w:p w14:paraId="04F7808B"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261" w:type="dxa"/>
            <w:tcBorders>
              <w:top w:val="nil"/>
              <w:left w:val="nil"/>
              <w:bottom w:val="single" w:sz="8" w:space="0" w:color="B5DDDC"/>
              <w:right w:val="single" w:sz="8" w:space="0" w:color="B5DDDC"/>
            </w:tcBorders>
            <w:shd w:val="clear" w:color="000000" w:fill="D6EAEB"/>
            <w:vAlign w:val="center"/>
            <w:hideMark/>
          </w:tcPr>
          <w:p w14:paraId="260B0B92"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66D7BE08"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565B7F2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databases and other sources of evidence specified?</w:t>
            </w:r>
          </w:p>
        </w:tc>
        <w:tc>
          <w:tcPr>
            <w:tcW w:w="1023" w:type="dxa"/>
            <w:tcBorders>
              <w:top w:val="nil"/>
              <w:left w:val="nil"/>
              <w:bottom w:val="single" w:sz="8" w:space="0" w:color="B5DDDC"/>
              <w:right w:val="single" w:sz="8" w:space="0" w:color="B5DDDC"/>
            </w:tcBorders>
            <w:shd w:val="clear" w:color="000000" w:fill="92D050"/>
            <w:vAlign w:val="center"/>
            <w:hideMark/>
          </w:tcPr>
          <w:p w14:paraId="0F28F533"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261" w:type="dxa"/>
            <w:tcBorders>
              <w:top w:val="nil"/>
              <w:left w:val="nil"/>
              <w:bottom w:val="single" w:sz="8" w:space="0" w:color="B5DDDC"/>
              <w:right w:val="single" w:sz="8" w:space="0" w:color="B5DDDC"/>
            </w:tcBorders>
            <w:vAlign w:val="center"/>
            <w:hideMark/>
          </w:tcPr>
          <w:p w14:paraId="315361B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Extensive list given in Appendix B, Table 14, p.103</w:t>
            </w:r>
          </w:p>
        </w:tc>
      </w:tr>
      <w:tr w:rsidR="00BF2DBF" w14:paraId="4AE66814"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7DA226F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1023" w:type="dxa"/>
            <w:tcBorders>
              <w:top w:val="nil"/>
              <w:left w:val="nil"/>
              <w:bottom w:val="single" w:sz="8" w:space="0" w:color="B5DDDC"/>
              <w:right w:val="single" w:sz="8" w:space="0" w:color="B5DDDC"/>
            </w:tcBorders>
            <w:shd w:val="clear" w:color="000000" w:fill="92D050"/>
            <w:vAlign w:val="center"/>
            <w:hideMark/>
          </w:tcPr>
          <w:p w14:paraId="50BE1824"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261" w:type="dxa"/>
            <w:tcBorders>
              <w:top w:val="nil"/>
              <w:left w:val="nil"/>
              <w:bottom w:val="single" w:sz="8" w:space="0" w:color="B5DDDC"/>
              <w:right w:val="single" w:sz="8" w:space="0" w:color="B5DDDC"/>
            </w:tcBorders>
            <w:vAlign w:val="center"/>
            <w:hideMark/>
          </w:tcPr>
          <w:p w14:paraId="27B0F65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Extensive list given in Appendix B, Table 14, p.103</w:t>
            </w:r>
          </w:p>
        </w:tc>
      </w:tr>
      <w:tr w:rsidR="00BF2DBF" w14:paraId="4D0D0950"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04339B44"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it specified what date range the literature search covers? Is there a justification?</w:t>
            </w:r>
          </w:p>
        </w:tc>
        <w:tc>
          <w:tcPr>
            <w:tcW w:w="1023" w:type="dxa"/>
            <w:tcBorders>
              <w:top w:val="nil"/>
              <w:left w:val="nil"/>
              <w:bottom w:val="single" w:sz="8" w:space="0" w:color="B5DDDC"/>
              <w:right w:val="single" w:sz="8" w:space="0" w:color="B5DDDC"/>
            </w:tcBorders>
            <w:shd w:val="clear" w:color="000000" w:fill="92D050"/>
            <w:vAlign w:val="center"/>
            <w:hideMark/>
          </w:tcPr>
          <w:p w14:paraId="4AD82491"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261" w:type="dxa"/>
            <w:tcBorders>
              <w:top w:val="nil"/>
              <w:left w:val="nil"/>
              <w:bottom w:val="single" w:sz="8" w:space="0" w:color="B5DDDC"/>
              <w:right w:val="single" w:sz="8" w:space="0" w:color="B5DDDC"/>
            </w:tcBorders>
            <w:vAlign w:val="center"/>
            <w:hideMark/>
          </w:tcPr>
          <w:p w14:paraId="60FFB69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Date range is from 2003 to 2014 (from time of publication of WHO 2003 recreational water guidelines to the date of the review.</w:t>
            </w:r>
          </w:p>
        </w:tc>
      </w:tr>
      <w:tr w:rsidR="00BF2DBF" w14:paraId="229D09B2"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082B13F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Are search terms and/or search strings specified? </w:t>
            </w:r>
          </w:p>
        </w:tc>
        <w:tc>
          <w:tcPr>
            <w:tcW w:w="1023" w:type="dxa"/>
            <w:tcBorders>
              <w:top w:val="nil"/>
              <w:left w:val="nil"/>
              <w:bottom w:val="single" w:sz="8" w:space="0" w:color="B5DDDC"/>
              <w:right w:val="single" w:sz="8" w:space="0" w:color="B5DDDC"/>
            </w:tcBorders>
            <w:shd w:val="clear" w:color="000000" w:fill="FFFF00"/>
            <w:vAlign w:val="center"/>
            <w:hideMark/>
          </w:tcPr>
          <w:p w14:paraId="77A98C4C"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261" w:type="dxa"/>
            <w:tcBorders>
              <w:top w:val="nil"/>
              <w:left w:val="nil"/>
              <w:bottom w:val="single" w:sz="8" w:space="0" w:color="B5DDDC"/>
              <w:right w:val="single" w:sz="8" w:space="0" w:color="B5DDDC"/>
            </w:tcBorders>
            <w:vAlign w:val="center"/>
            <w:hideMark/>
          </w:tcPr>
          <w:p w14:paraId="3E7827D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Extensive list given in Appendix B, Textbox 1, p.104</w:t>
            </w:r>
          </w:p>
        </w:tc>
      </w:tr>
      <w:tr w:rsidR="00BF2DBF" w14:paraId="37BBDDBF"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7D89BA0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Are there any other exclusion criteria for literature (e.g. publication language, publication dates)? If so, what are they and are they appropriate? </w:t>
            </w:r>
          </w:p>
        </w:tc>
        <w:tc>
          <w:tcPr>
            <w:tcW w:w="1023" w:type="dxa"/>
            <w:tcBorders>
              <w:top w:val="nil"/>
              <w:left w:val="nil"/>
              <w:bottom w:val="single" w:sz="8" w:space="0" w:color="B5DDDC"/>
              <w:right w:val="single" w:sz="8" w:space="0" w:color="B5DDDC"/>
            </w:tcBorders>
            <w:shd w:val="clear" w:color="000000" w:fill="92CDDC"/>
            <w:vAlign w:val="center"/>
            <w:hideMark/>
          </w:tcPr>
          <w:p w14:paraId="27B323AB"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261" w:type="dxa"/>
            <w:tcBorders>
              <w:top w:val="nil"/>
              <w:left w:val="nil"/>
              <w:bottom w:val="single" w:sz="8" w:space="0" w:color="B5DDDC"/>
              <w:right w:val="single" w:sz="8" w:space="0" w:color="B5DDDC"/>
            </w:tcBorders>
            <w:vAlign w:val="center"/>
            <w:hideMark/>
          </w:tcPr>
          <w:p w14:paraId="1E6C31B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Quality assessment criteria are listed on pages 105 to 108.  The criteria are divided by study type (randomised controlled trials (RCTs), case-control studies, cohort studies).</w:t>
            </w:r>
          </w:p>
        </w:tc>
      </w:tr>
      <w:tr w:rsidR="00BF2DBF" w14:paraId="0CAC8DE4"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3D36BEEE"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Critical appraisal methods and tools</w:t>
            </w:r>
          </w:p>
        </w:tc>
        <w:tc>
          <w:tcPr>
            <w:tcW w:w="1023" w:type="dxa"/>
            <w:tcBorders>
              <w:top w:val="nil"/>
              <w:left w:val="nil"/>
              <w:bottom w:val="single" w:sz="8" w:space="0" w:color="B5DDDC"/>
              <w:right w:val="single" w:sz="8" w:space="0" w:color="B5DDDC"/>
            </w:tcBorders>
            <w:shd w:val="clear" w:color="000000" w:fill="D6EAEB"/>
            <w:vAlign w:val="center"/>
            <w:hideMark/>
          </w:tcPr>
          <w:p w14:paraId="7847826E"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261" w:type="dxa"/>
            <w:tcBorders>
              <w:top w:val="nil"/>
              <w:left w:val="nil"/>
              <w:bottom w:val="single" w:sz="8" w:space="0" w:color="B5DDDC"/>
              <w:right w:val="single" w:sz="8" w:space="0" w:color="B5DDDC"/>
            </w:tcBorders>
            <w:shd w:val="clear" w:color="000000" w:fill="D6EAEB"/>
            <w:vAlign w:val="center"/>
            <w:hideMark/>
          </w:tcPr>
          <w:p w14:paraId="6A63AB39"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4C4D2111"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52CC11AF"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risk of bias of individual studies taken into consideration to assess internal validity?  If so, what tools are used? If not, was any method used to assess study quality?</w:t>
            </w:r>
          </w:p>
        </w:tc>
        <w:tc>
          <w:tcPr>
            <w:tcW w:w="1023" w:type="dxa"/>
            <w:tcBorders>
              <w:top w:val="nil"/>
              <w:left w:val="nil"/>
              <w:bottom w:val="single" w:sz="8" w:space="0" w:color="B5DDDC"/>
              <w:right w:val="single" w:sz="8" w:space="0" w:color="B5DDDC"/>
            </w:tcBorders>
            <w:shd w:val="clear" w:color="000000" w:fill="92D050"/>
            <w:vAlign w:val="center"/>
            <w:hideMark/>
          </w:tcPr>
          <w:p w14:paraId="79CF46B4"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261" w:type="dxa"/>
            <w:tcBorders>
              <w:top w:val="nil"/>
              <w:left w:val="nil"/>
              <w:bottom w:val="single" w:sz="8" w:space="0" w:color="B5DDDC"/>
              <w:right w:val="single" w:sz="8" w:space="0" w:color="B5DDDC"/>
            </w:tcBorders>
            <w:vAlign w:val="center"/>
            <w:hideMark/>
          </w:tcPr>
          <w:p w14:paraId="1FD8695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Assessment given in Appendix E, pp.117-124. However, the assessment is not clear.</w:t>
            </w:r>
            <w:r w:rsidRPr="00E133EE">
              <w:rPr>
                <w:rFonts w:ascii="Calibri" w:hAnsi="Calibri" w:cs="Calibri"/>
                <w:sz w:val="16"/>
                <w:szCs w:val="16"/>
              </w:rPr>
              <w:br/>
              <w:t xml:space="preserve">Questions considered were: </w:t>
            </w:r>
            <w:r w:rsidRPr="00E133EE">
              <w:rPr>
                <w:rFonts w:ascii="Calibri" w:hAnsi="Calibri" w:cs="Calibri"/>
                <w:sz w:val="16"/>
                <w:szCs w:val="16"/>
              </w:rPr>
              <w:br/>
              <w:t xml:space="preserve">· Were participants representative of the general population? </w:t>
            </w:r>
            <w:r w:rsidRPr="00E133EE">
              <w:rPr>
                <w:rFonts w:ascii="Calibri" w:hAnsi="Calibri" w:cs="Calibri"/>
                <w:sz w:val="16"/>
                <w:szCs w:val="16"/>
              </w:rPr>
              <w:br/>
              <w:t xml:space="preserve">· Were the comparator groups similar at baseline? </w:t>
            </w:r>
            <w:r w:rsidRPr="00E133EE">
              <w:rPr>
                <w:rFonts w:ascii="Calibri" w:hAnsi="Calibri" w:cs="Calibri"/>
                <w:sz w:val="16"/>
                <w:szCs w:val="16"/>
              </w:rPr>
              <w:br/>
              <w:t xml:space="preserve">· Were water samples taken near exposed individuals? </w:t>
            </w:r>
            <w:r w:rsidRPr="00E133EE">
              <w:rPr>
                <w:rFonts w:ascii="Calibri" w:hAnsi="Calibri" w:cs="Calibri"/>
                <w:sz w:val="16"/>
                <w:szCs w:val="16"/>
              </w:rPr>
              <w:br/>
              <w:t xml:space="preserve">· Were participants assigned an individual exposure? </w:t>
            </w:r>
            <w:r w:rsidRPr="00E133EE">
              <w:rPr>
                <w:rFonts w:ascii="Calibri" w:hAnsi="Calibri" w:cs="Calibri"/>
                <w:sz w:val="16"/>
                <w:szCs w:val="16"/>
              </w:rPr>
              <w:br/>
              <w:t xml:space="preserve">· How was exposure assessed? </w:t>
            </w:r>
            <w:r w:rsidRPr="00E133EE">
              <w:rPr>
                <w:rFonts w:ascii="Calibri" w:hAnsi="Calibri" w:cs="Calibri"/>
                <w:sz w:val="16"/>
                <w:szCs w:val="16"/>
              </w:rPr>
              <w:br/>
              <w:t xml:space="preserve">· How was GI assessed? </w:t>
            </w:r>
            <w:r w:rsidRPr="00E133EE">
              <w:rPr>
                <w:rFonts w:ascii="Calibri" w:hAnsi="Calibri" w:cs="Calibri"/>
                <w:sz w:val="16"/>
                <w:szCs w:val="16"/>
              </w:rPr>
              <w:br/>
              <w:t>.Length of follow-up (days) RCT: dropout rates Observational: Loss to follow-up</w:t>
            </w:r>
          </w:p>
        </w:tc>
      </w:tr>
      <w:tr w:rsidR="00BF2DBF" w14:paraId="54892E4F"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45FA5E7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1023" w:type="dxa"/>
            <w:tcBorders>
              <w:top w:val="nil"/>
              <w:left w:val="nil"/>
              <w:bottom w:val="single" w:sz="8" w:space="0" w:color="B5DDDC"/>
              <w:right w:val="single" w:sz="8" w:space="0" w:color="B5DDDC"/>
            </w:tcBorders>
            <w:shd w:val="clear" w:color="000000" w:fill="FFFF00"/>
            <w:vAlign w:val="center"/>
            <w:hideMark/>
          </w:tcPr>
          <w:p w14:paraId="31060A04"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261" w:type="dxa"/>
            <w:tcBorders>
              <w:top w:val="nil"/>
              <w:left w:val="nil"/>
              <w:bottom w:val="single" w:sz="8" w:space="0" w:color="B5DDDC"/>
              <w:right w:val="single" w:sz="8" w:space="0" w:color="B5DDDC"/>
            </w:tcBorders>
            <w:vAlign w:val="center"/>
            <w:hideMark/>
          </w:tcPr>
          <w:p w14:paraId="4FBB03AF"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 formal method is not described, however the results of each study are tabulated in systematic fashion and used to support subsequent narrative text review sections.</w:t>
            </w:r>
          </w:p>
        </w:tc>
      </w:tr>
      <w:tr w:rsidR="00BF2DBF" w14:paraId="1F4C546D"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2DC26F75"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assess the overall certainty of the evidence and reach recommendations? If so, provide details.</w:t>
            </w:r>
          </w:p>
        </w:tc>
        <w:tc>
          <w:tcPr>
            <w:tcW w:w="1023" w:type="dxa"/>
            <w:tcBorders>
              <w:top w:val="nil"/>
              <w:left w:val="nil"/>
              <w:bottom w:val="single" w:sz="8" w:space="0" w:color="B5DDDC"/>
              <w:right w:val="single" w:sz="8" w:space="0" w:color="B5DDDC"/>
            </w:tcBorders>
            <w:shd w:val="clear" w:color="000000" w:fill="FFFF00"/>
            <w:vAlign w:val="center"/>
            <w:hideMark/>
          </w:tcPr>
          <w:p w14:paraId="173A9E6B"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261" w:type="dxa"/>
            <w:tcBorders>
              <w:top w:val="nil"/>
              <w:left w:val="nil"/>
              <w:bottom w:val="single" w:sz="8" w:space="0" w:color="B5DDDC"/>
              <w:right w:val="single" w:sz="8" w:space="0" w:color="B5DDDC"/>
            </w:tcBorders>
            <w:vAlign w:val="center"/>
            <w:hideMark/>
          </w:tcPr>
          <w:p w14:paraId="3EDC2A37" w14:textId="27AD82C5"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Statistical findings of each study are collated and compared in order to support review conclusions </w:t>
            </w:r>
            <w:r w:rsidR="006B5688" w:rsidRPr="00E133EE">
              <w:rPr>
                <w:rFonts w:ascii="Calibri" w:hAnsi="Calibri" w:cs="Calibri"/>
                <w:sz w:val="16"/>
                <w:szCs w:val="16"/>
              </w:rPr>
              <w:t>e.g.</w:t>
            </w:r>
            <w:r w:rsidRPr="00E133EE">
              <w:rPr>
                <w:rFonts w:ascii="Calibri" w:hAnsi="Calibri" w:cs="Calibri"/>
                <w:sz w:val="16"/>
                <w:szCs w:val="16"/>
              </w:rPr>
              <w:t xml:space="preserve"> Figure 2, p. 67.</w:t>
            </w:r>
          </w:p>
        </w:tc>
      </w:tr>
      <w:tr w:rsidR="00BF2DBF" w14:paraId="5BD08E93"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4E4FA846"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Derivation of health-based guideline values</w:t>
            </w:r>
          </w:p>
        </w:tc>
        <w:tc>
          <w:tcPr>
            <w:tcW w:w="1023" w:type="dxa"/>
            <w:tcBorders>
              <w:top w:val="nil"/>
              <w:left w:val="nil"/>
              <w:bottom w:val="single" w:sz="8" w:space="0" w:color="B5DDDC"/>
              <w:right w:val="single" w:sz="8" w:space="0" w:color="B5DDDC"/>
            </w:tcBorders>
            <w:shd w:val="clear" w:color="000000" w:fill="D6EAEB"/>
            <w:vAlign w:val="center"/>
            <w:hideMark/>
          </w:tcPr>
          <w:p w14:paraId="60F754A1"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261" w:type="dxa"/>
            <w:tcBorders>
              <w:top w:val="nil"/>
              <w:left w:val="nil"/>
              <w:bottom w:val="single" w:sz="8" w:space="0" w:color="B5DDDC"/>
              <w:right w:val="single" w:sz="8" w:space="0" w:color="B5DDDC"/>
            </w:tcBorders>
            <w:shd w:val="clear" w:color="000000" w:fill="D6EAEB"/>
            <w:vAlign w:val="center"/>
            <w:hideMark/>
          </w:tcPr>
          <w:p w14:paraId="0B767E1B"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56BCAFEC"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6AFA832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Is there justification for the choice of uncertainty and safety factors? </w:t>
            </w:r>
          </w:p>
        </w:tc>
        <w:tc>
          <w:tcPr>
            <w:tcW w:w="1023" w:type="dxa"/>
            <w:tcBorders>
              <w:top w:val="nil"/>
              <w:left w:val="nil"/>
              <w:bottom w:val="single" w:sz="8" w:space="0" w:color="B5DDDC"/>
              <w:right w:val="single" w:sz="8" w:space="0" w:color="B5DDDC"/>
            </w:tcBorders>
            <w:vAlign w:val="center"/>
            <w:hideMark/>
          </w:tcPr>
          <w:p w14:paraId="278662A2"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6982B73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F6AC12C"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1FB5C7E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Are the parameter value assumptions documented and explained?  </w:t>
            </w:r>
          </w:p>
        </w:tc>
        <w:tc>
          <w:tcPr>
            <w:tcW w:w="1023" w:type="dxa"/>
            <w:tcBorders>
              <w:top w:val="nil"/>
              <w:left w:val="nil"/>
              <w:bottom w:val="single" w:sz="8" w:space="0" w:color="B5DDDC"/>
              <w:right w:val="single" w:sz="8" w:space="0" w:color="B5DDDC"/>
            </w:tcBorders>
            <w:vAlign w:val="center"/>
            <w:hideMark/>
          </w:tcPr>
          <w:p w14:paraId="1BC1BFBC"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72E53D3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3A8D73B"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1D818C6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the mathematical workings/algorithms clearly documented and explained?</w:t>
            </w:r>
          </w:p>
        </w:tc>
        <w:tc>
          <w:tcPr>
            <w:tcW w:w="1023" w:type="dxa"/>
            <w:tcBorders>
              <w:top w:val="nil"/>
              <w:left w:val="nil"/>
              <w:bottom w:val="single" w:sz="8" w:space="0" w:color="B5DDDC"/>
              <w:right w:val="single" w:sz="8" w:space="0" w:color="B5DDDC"/>
            </w:tcBorders>
            <w:vAlign w:val="center"/>
            <w:hideMark/>
          </w:tcPr>
          <w:p w14:paraId="0DF50A77"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0C9F3B0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32E6441"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0F55E228"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take into consideration non-health related matters to account for feasibility of implementing the guideline values (e.g. measurement attainability)?</w:t>
            </w:r>
          </w:p>
        </w:tc>
        <w:tc>
          <w:tcPr>
            <w:tcW w:w="1023" w:type="dxa"/>
            <w:tcBorders>
              <w:top w:val="nil"/>
              <w:left w:val="nil"/>
              <w:bottom w:val="single" w:sz="8" w:space="0" w:color="B5DDDC"/>
              <w:right w:val="single" w:sz="8" w:space="0" w:color="B5DDDC"/>
            </w:tcBorders>
            <w:vAlign w:val="center"/>
            <w:hideMark/>
          </w:tcPr>
          <w:p w14:paraId="6CD1C556"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468C65E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3887DF0"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75C8C57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1023" w:type="dxa"/>
            <w:tcBorders>
              <w:top w:val="nil"/>
              <w:left w:val="nil"/>
              <w:bottom w:val="single" w:sz="8" w:space="0" w:color="B5DDDC"/>
              <w:right w:val="single" w:sz="8" w:space="0" w:color="B5DDDC"/>
            </w:tcBorders>
            <w:vAlign w:val="center"/>
            <w:hideMark/>
          </w:tcPr>
          <w:p w14:paraId="324C3462"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3082587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726F14D0"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76541635"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If expert judgement is required, is the process documented and published?</w:t>
            </w:r>
          </w:p>
        </w:tc>
        <w:tc>
          <w:tcPr>
            <w:tcW w:w="1023" w:type="dxa"/>
            <w:tcBorders>
              <w:top w:val="nil"/>
              <w:left w:val="nil"/>
              <w:bottom w:val="single" w:sz="8" w:space="0" w:color="B5DDDC"/>
              <w:right w:val="single" w:sz="8" w:space="0" w:color="B5DDDC"/>
            </w:tcBorders>
            <w:vAlign w:val="center"/>
            <w:hideMark/>
          </w:tcPr>
          <w:p w14:paraId="12E4EE09"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738C8FA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7CDB4208"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2A7E5D2F"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dose response modelling (e.g. BMDL) routinely used?</w:t>
            </w:r>
          </w:p>
        </w:tc>
        <w:tc>
          <w:tcPr>
            <w:tcW w:w="1023" w:type="dxa"/>
            <w:tcBorders>
              <w:top w:val="nil"/>
              <w:left w:val="nil"/>
              <w:bottom w:val="single" w:sz="8" w:space="0" w:color="B5DDDC"/>
              <w:right w:val="single" w:sz="8" w:space="0" w:color="B5DDDC"/>
            </w:tcBorders>
            <w:vAlign w:val="center"/>
            <w:hideMark/>
          </w:tcPr>
          <w:p w14:paraId="4CC9A406"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6EA64CC0"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644E0CE"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0281167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Has the organisation’s policy for dealing with substances for which a non-threshold mode of action may be applicable in humans been articulated and recorded?</w:t>
            </w:r>
          </w:p>
        </w:tc>
        <w:tc>
          <w:tcPr>
            <w:tcW w:w="1023" w:type="dxa"/>
            <w:tcBorders>
              <w:top w:val="nil"/>
              <w:left w:val="nil"/>
              <w:bottom w:val="single" w:sz="8" w:space="0" w:color="B5DDDC"/>
              <w:right w:val="single" w:sz="8" w:space="0" w:color="B5DDDC"/>
            </w:tcBorders>
            <w:vAlign w:val="center"/>
            <w:hideMark/>
          </w:tcPr>
          <w:p w14:paraId="2D4843FA"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486498C0"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6ED8C5C"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2B711D9F"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If applicable: For carcinogens, what is the level of cancer risk used by the organisation to set the health-based guideline value?</w:t>
            </w:r>
          </w:p>
        </w:tc>
        <w:tc>
          <w:tcPr>
            <w:tcW w:w="1023" w:type="dxa"/>
            <w:tcBorders>
              <w:top w:val="nil"/>
              <w:left w:val="nil"/>
              <w:bottom w:val="single" w:sz="8" w:space="0" w:color="B5DDDC"/>
              <w:right w:val="single" w:sz="8" w:space="0" w:color="B5DDDC"/>
            </w:tcBorders>
            <w:vAlign w:val="center"/>
            <w:hideMark/>
          </w:tcPr>
          <w:p w14:paraId="2D8A2DFC"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2912F27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365F2B86"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722E9549"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Comments</w:t>
            </w:r>
          </w:p>
        </w:tc>
        <w:tc>
          <w:tcPr>
            <w:tcW w:w="1023" w:type="dxa"/>
            <w:tcBorders>
              <w:top w:val="nil"/>
              <w:left w:val="nil"/>
              <w:bottom w:val="single" w:sz="8" w:space="0" w:color="B5DDDC"/>
              <w:right w:val="single" w:sz="8" w:space="0" w:color="B5DDDC"/>
            </w:tcBorders>
            <w:shd w:val="clear" w:color="000000" w:fill="D6EAEB"/>
            <w:vAlign w:val="center"/>
            <w:hideMark/>
          </w:tcPr>
          <w:p w14:paraId="002218FE"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261" w:type="dxa"/>
            <w:tcBorders>
              <w:top w:val="nil"/>
              <w:left w:val="nil"/>
              <w:bottom w:val="single" w:sz="8" w:space="0" w:color="B5DDDC"/>
              <w:right w:val="single" w:sz="8" w:space="0" w:color="B5DDDC"/>
            </w:tcBorders>
            <w:shd w:val="clear" w:color="000000" w:fill="D6EAEB"/>
            <w:vAlign w:val="center"/>
            <w:hideMark/>
          </w:tcPr>
          <w:p w14:paraId="37258B56"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1AC3093A"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noWrap/>
            <w:vAlign w:val="center"/>
            <w:hideMark/>
          </w:tcPr>
          <w:p w14:paraId="7C158E44" w14:textId="50812004" w:rsidR="000B0C32" w:rsidRPr="00E133EE" w:rsidRDefault="00992883" w:rsidP="00015E51">
            <w:pPr>
              <w:spacing w:before="0" w:after="0" w:line="240" w:lineRule="auto"/>
              <w:outlineLvl w:val="0"/>
              <w:rPr>
                <w:rFonts w:ascii="Calibri" w:hAnsi="Calibri" w:cs="Calibri"/>
                <w:sz w:val="16"/>
                <w:szCs w:val="16"/>
              </w:rPr>
            </w:pPr>
            <w:r w:rsidRPr="00E133EE">
              <w:rPr>
                <w:rFonts w:ascii="Calibri" w:hAnsi="Calibri" w:cs="Calibri"/>
                <w:sz w:val="16"/>
                <w:szCs w:val="16"/>
              </w:rPr>
              <w:t>Comments</w:t>
            </w:r>
          </w:p>
        </w:tc>
        <w:tc>
          <w:tcPr>
            <w:tcW w:w="4284" w:type="dxa"/>
            <w:gridSpan w:val="2"/>
            <w:tcBorders>
              <w:top w:val="nil"/>
              <w:left w:val="nil"/>
              <w:bottom w:val="single" w:sz="8" w:space="0" w:color="B5DDDC"/>
              <w:right w:val="single" w:sz="8" w:space="0" w:color="B5DDDC"/>
            </w:tcBorders>
            <w:noWrap/>
            <w:vAlign w:val="center"/>
          </w:tcPr>
          <w:p w14:paraId="1F1C6ED4" w14:textId="77777777" w:rsidR="000B0C32" w:rsidRPr="000B0C32" w:rsidRDefault="00992883" w:rsidP="000B0C32">
            <w:pPr>
              <w:spacing w:before="0" w:after="0" w:line="240" w:lineRule="auto"/>
              <w:outlineLvl w:val="0"/>
              <w:rPr>
                <w:rFonts w:ascii="Calibri" w:hAnsi="Calibri" w:cs="Calibri"/>
                <w:sz w:val="16"/>
                <w:szCs w:val="16"/>
              </w:rPr>
            </w:pPr>
            <w:r w:rsidRPr="000B0C32">
              <w:rPr>
                <w:rFonts w:ascii="Calibri" w:hAnsi="Calibri" w:cs="Calibri"/>
                <w:sz w:val="16"/>
                <w:szCs w:val="16"/>
              </w:rPr>
              <w:t>The purpose of this study was to:</w:t>
            </w:r>
          </w:p>
          <w:p w14:paraId="20D48E43" w14:textId="77777777" w:rsidR="000B0C32" w:rsidRPr="000B0C32" w:rsidRDefault="00992883" w:rsidP="000B0C32">
            <w:pPr>
              <w:spacing w:before="0" w:after="0" w:line="240" w:lineRule="auto"/>
              <w:outlineLvl w:val="0"/>
              <w:rPr>
                <w:rFonts w:ascii="Calibri" w:hAnsi="Calibri" w:cs="Calibri"/>
                <w:sz w:val="16"/>
                <w:szCs w:val="16"/>
              </w:rPr>
            </w:pPr>
            <w:r w:rsidRPr="000B0C32">
              <w:rPr>
                <w:rFonts w:ascii="Calibri" w:hAnsi="Calibri" w:cs="Calibri"/>
                <w:sz w:val="16"/>
                <w:szCs w:val="16"/>
              </w:rPr>
              <w:t>(i) review the literature epidemiological literature, published between the date of the WHO guidelines (2003) and the time of review preparation (2014), that examines the relationship between recreational swimming and health, including studies of microbes in water and adverse health events reported by swimmers and appropriate controls;</w:t>
            </w:r>
          </w:p>
          <w:p w14:paraId="1562729D" w14:textId="77777777" w:rsidR="000B0C32" w:rsidRPr="000B0C32" w:rsidRDefault="00992883" w:rsidP="000B0C32">
            <w:pPr>
              <w:spacing w:before="0" w:after="0" w:line="240" w:lineRule="auto"/>
              <w:outlineLvl w:val="0"/>
              <w:rPr>
                <w:rFonts w:ascii="Calibri" w:hAnsi="Calibri" w:cs="Calibri"/>
                <w:sz w:val="16"/>
                <w:szCs w:val="16"/>
              </w:rPr>
            </w:pPr>
            <w:r w:rsidRPr="000B0C32">
              <w:rPr>
                <w:rFonts w:ascii="Calibri" w:hAnsi="Calibri" w:cs="Calibri"/>
                <w:sz w:val="16"/>
                <w:szCs w:val="16"/>
              </w:rPr>
              <w:t xml:space="preserve"> (ii) Identify if there are differences in bathing risk for different groups of people, including, but not limited to, the general public, children/babies, surfers, competitive swimmers, anglers, canoeists, boat users, and scuba divers;</w:t>
            </w:r>
          </w:p>
          <w:p w14:paraId="2A36FE35" w14:textId="7CD3B571" w:rsidR="000B0C32" w:rsidRPr="00E133EE" w:rsidRDefault="00992883" w:rsidP="000B0C32">
            <w:pPr>
              <w:spacing w:before="0" w:after="0" w:line="240" w:lineRule="auto"/>
              <w:outlineLvl w:val="0"/>
              <w:rPr>
                <w:rFonts w:ascii="Calibri" w:hAnsi="Calibri" w:cs="Calibri"/>
                <w:sz w:val="16"/>
                <w:szCs w:val="16"/>
              </w:rPr>
            </w:pPr>
            <w:r w:rsidRPr="000B0C32">
              <w:rPr>
                <w:rFonts w:ascii="Calibri" w:hAnsi="Calibri" w:cs="Calibri"/>
                <w:sz w:val="16"/>
                <w:szCs w:val="16"/>
              </w:rPr>
              <w:t>(iii) Present an overview of different indicator standards (i.e. current recommendations for quantitative levels of organisms in recreational water), including the FIO classification boundaries of the 2006/7/EC Bathing Waters Directive, and to evaluate if the current literature supports these indicators; and</w:t>
            </w:r>
          </w:p>
        </w:tc>
      </w:tr>
      <w:tr w:rsidR="00BF2DBF" w14:paraId="2C7D958C" w14:textId="77777777" w:rsidTr="000B0C32">
        <w:trPr>
          <w:trHeight w:val="340"/>
        </w:trPr>
        <w:tc>
          <w:tcPr>
            <w:tcW w:w="3503" w:type="dxa"/>
            <w:tcBorders>
              <w:top w:val="nil"/>
              <w:left w:val="single" w:sz="8" w:space="0" w:color="B5DDDC"/>
              <w:bottom w:val="single" w:sz="8" w:space="0" w:color="B5DDDC"/>
              <w:right w:val="single" w:sz="8" w:space="0" w:color="B5DDDC"/>
            </w:tcBorders>
            <w:shd w:val="clear" w:color="000000" w:fill="D6EAEB"/>
            <w:noWrap/>
            <w:vAlign w:val="center"/>
            <w:hideMark/>
          </w:tcPr>
          <w:p w14:paraId="4745C4F8" w14:textId="77777777" w:rsidR="00015E51" w:rsidRPr="00E133EE" w:rsidRDefault="00992883" w:rsidP="00015E51">
            <w:pPr>
              <w:spacing w:before="0" w:after="0" w:line="240" w:lineRule="auto"/>
              <w:outlineLvl w:val="0"/>
              <w:rPr>
                <w:rFonts w:ascii="Calibri" w:hAnsi="Calibri" w:cs="Calibri"/>
                <w:sz w:val="16"/>
                <w:szCs w:val="16"/>
              </w:rPr>
            </w:pPr>
            <w:r w:rsidRPr="00E133EE">
              <w:rPr>
                <w:rFonts w:ascii="Calibri" w:hAnsi="Calibri" w:cs="Calibri"/>
                <w:sz w:val="16"/>
                <w:szCs w:val="16"/>
              </w:rPr>
              <w:t>Useful for answering primary research question?</w:t>
            </w:r>
          </w:p>
        </w:tc>
        <w:tc>
          <w:tcPr>
            <w:tcW w:w="1023" w:type="dxa"/>
            <w:tcBorders>
              <w:top w:val="nil"/>
              <w:left w:val="nil"/>
              <w:bottom w:val="single" w:sz="8" w:space="0" w:color="B5DDDC"/>
              <w:right w:val="single" w:sz="8" w:space="0" w:color="B5DDDC"/>
            </w:tcBorders>
            <w:shd w:val="clear" w:color="000000" w:fill="C6EFCE"/>
            <w:vAlign w:val="center"/>
            <w:hideMark/>
          </w:tcPr>
          <w:p w14:paraId="5AA24232" w14:textId="77777777" w:rsidR="00015E51" w:rsidRPr="00E133EE" w:rsidRDefault="00992883" w:rsidP="00015E51">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Yes</w:t>
            </w:r>
          </w:p>
        </w:tc>
        <w:tc>
          <w:tcPr>
            <w:tcW w:w="3261" w:type="dxa"/>
            <w:tcBorders>
              <w:top w:val="nil"/>
              <w:left w:val="nil"/>
              <w:bottom w:val="single" w:sz="8" w:space="0" w:color="B5DDDC"/>
              <w:right w:val="single" w:sz="8" w:space="0" w:color="B5DDDC"/>
            </w:tcBorders>
            <w:shd w:val="clear" w:color="000000" w:fill="C6EFCE"/>
            <w:vAlign w:val="center"/>
            <w:hideMark/>
          </w:tcPr>
          <w:p w14:paraId="1DD26BC8" w14:textId="77777777" w:rsidR="00015E51" w:rsidRPr="00E133EE" w:rsidRDefault="00992883" w:rsidP="00015E51">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Include in review</w:t>
            </w:r>
          </w:p>
        </w:tc>
      </w:tr>
      <w:tr w:rsidR="00BF2DBF" w14:paraId="346283BF" w14:textId="77777777" w:rsidTr="000B0C32">
        <w:trPr>
          <w:trHeight w:val="340"/>
        </w:trPr>
        <w:tc>
          <w:tcPr>
            <w:tcW w:w="3503" w:type="dxa"/>
            <w:tcBorders>
              <w:top w:val="nil"/>
              <w:left w:val="single" w:sz="8" w:space="0" w:color="B5DDDC"/>
              <w:bottom w:val="single" w:sz="12" w:space="0" w:color="B5DDDC"/>
              <w:right w:val="single" w:sz="8" w:space="0" w:color="B5DDDC"/>
            </w:tcBorders>
            <w:shd w:val="clear" w:color="000000" w:fill="D6EAEB"/>
            <w:noWrap/>
            <w:vAlign w:val="center"/>
            <w:hideMark/>
          </w:tcPr>
          <w:p w14:paraId="68DEF70C" w14:textId="77777777" w:rsidR="00015E51" w:rsidRPr="00E133EE" w:rsidRDefault="00992883" w:rsidP="00015E51">
            <w:pPr>
              <w:spacing w:before="0" w:after="0" w:line="240" w:lineRule="auto"/>
              <w:outlineLvl w:val="0"/>
              <w:rPr>
                <w:rFonts w:ascii="Calibri" w:hAnsi="Calibri" w:cs="Calibri"/>
                <w:sz w:val="16"/>
                <w:szCs w:val="16"/>
              </w:rPr>
            </w:pPr>
            <w:r w:rsidRPr="00E133EE">
              <w:rPr>
                <w:rFonts w:ascii="Calibri" w:hAnsi="Calibri" w:cs="Calibri"/>
                <w:sz w:val="16"/>
                <w:szCs w:val="16"/>
              </w:rPr>
              <w:t>Useful for answering secondary research questions?</w:t>
            </w:r>
          </w:p>
        </w:tc>
        <w:tc>
          <w:tcPr>
            <w:tcW w:w="1023" w:type="dxa"/>
            <w:tcBorders>
              <w:top w:val="nil"/>
              <w:left w:val="nil"/>
              <w:bottom w:val="single" w:sz="8" w:space="0" w:color="B5DDDC"/>
              <w:right w:val="single" w:sz="8" w:space="0" w:color="B5DDDC"/>
            </w:tcBorders>
            <w:shd w:val="clear" w:color="000000" w:fill="C6EFCE"/>
            <w:vAlign w:val="center"/>
            <w:hideMark/>
          </w:tcPr>
          <w:p w14:paraId="4CB8635F" w14:textId="77777777" w:rsidR="00015E51" w:rsidRPr="00E133EE" w:rsidRDefault="00992883" w:rsidP="00015E51">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Yes</w:t>
            </w:r>
          </w:p>
        </w:tc>
        <w:tc>
          <w:tcPr>
            <w:tcW w:w="3261" w:type="dxa"/>
            <w:tcBorders>
              <w:top w:val="nil"/>
              <w:left w:val="nil"/>
              <w:bottom w:val="single" w:sz="8" w:space="0" w:color="B5DDDC"/>
              <w:right w:val="single" w:sz="8" w:space="0" w:color="B5DDDC"/>
            </w:tcBorders>
            <w:shd w:val="clear" w:color="000000" w:fill="C6EFCE"/>
            <w:vAlign w:val="center"/>
            <w:hideMark/>
          </w:tcPr>
          <w:p w14:paraId="58C90F73" w14:textId="77777777" w:rsidR="00015E51" w:rsidRPr="00E133EE" w:rsidRDefault="00992883" w:rsidP="00015E51">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Include in review</w:t>
            </w:r>
          </w:p>
        </w:tc>
      </w:tr>
    </w:tbl>
    <w:p w14:paraId="6A94EE2D" w14:textId="4FB5C20C" w:rsidR="00E133EE" w:rsidRDefault="00E133EE" w:rsidP="00E133EE"/>
    <w:p w14:paraId="0AE2211A" w14:textId="77777777" w:rsidR="00CC1DC2" w:rsidRDefault="00CC1DC2" w:rsidP="00E133EE"/>
    <w:p w14:paraId="42846915" w14:textId="789AD110" w:rsidR="00377E45" w:rsidRDefault="00992883" w:rsidP="00377E45">
      <w:pPr>
        <w:pStyle w:val="Heading3"/>
      </w:pPr>
      <w:bookmarkStart w:id="364" w:name="_Toc106901033"/>
      <w:r w:rsidRPr="008F7938">
        <w:t>Data extraction</w:t>
      </w:r>
      <w:bookmarkEnd w:id="364"/>
    </w:p>
    <w:tbl>
      <w:tblPr>
        <w:tblW w:w="7787" w:type="dxa"/>
        <w:tblLayout w:type="fixed"/>
        <w:tblCellMar>
          <w:left w:w="57" w:type="dxa"/>
          <w:right w:w="57" w:type="dxa"/>
        </w:tblCellMar>
        <w:tblLook w:val="04A0" w:firstRow="1" w:lastRow="0" w:firstColumn="1" w:lastColumn="0" w:noHBand="0" w:noVBand="1"/>
      </w:tblPr>
      <w:tblGrid>
        <w:gridCol w:w="1975"/>
        <w:gridCol w:w="1559"/>
        <w:gridCol w:w="4253"/>
      </w:tblGrid>
      <w:tr w:rsidR="00BF2DBF" w14:paraId="0F827D44" w14:textId="77777777" w:rsidTr="006B5688">
        <w:trPr>
          <w:trHeight w:val="340"/>
          <w:tblHeader/>
        </w:trPr>
        <w:tc>
          <w:tcPr>
            <w:tcW w:w="1975"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5AC59FA4" w14:textId="77777777" w:rsidR="00D10647" w:rsidRPr="00D10647" w:rsidRDefault="00992883" w:rsidP="00D10647">
            <w:pPr>
              <w:spacing w:before="0" w:after="0" w:line="240" w:lineRule="auto"/>
              <w:rPr>
                <w:rFonts w:ascii="Calibri" w:hAnsi="Calibri" w:cs="Calibri"/>
                <w:b/>
                <w:bCs/>
                <w:color w:val="008000"/>
                <w:sz w:val="16"/>
                <w:szCs w:val="16"/>
              </w:rPr>
            </w:pPr>
            <w:r w:rsidRPr="00D10647">
              <w:rPr>
                <w:rFonts w:ascii="Calibri" w:hAnsi="Calibri" w:cs="Calibri"/>
                <w:b/>
                <w:bCs/>
                <w:color w:val="008000"/>
                <w:sz w:val="16"/>
                <w:szCs w:val="16"/>
              </w:rPr>
              <w:t>Question</w:t>
            </w:r>
          </w:p>
        </w:tc>
        <w:tc>
          <w:tcPr>
            <w:tcW w:w="1559" w:type="dxa"/>
            <w:tcBorders>
              <w:top w:val="single" w:sz="8" w:space="0" w:color="B5DDDC"/>
              <w:left w:val="nil"/>
              <w:bottom w:val="single" w:sz="8" w:space="0" w:color="B5DDDC"/>
              <w:right w:val="single" w:sz="8" w:space="0" w:color="B5DDDC"/>
            </w:tcBorders>
            <w:shd w:val="clear" w:color="000000" w:fill="B5DDDC"/>
            <w:vAlign w:val="center"/>
            <w:hideMark/>
          </w:tcPr>
          <w:p w14:paraId="6A8A3237" w14:textId="0A43C34F" w:rsidR="00D10647" w:rsidRPr="00D10647" w:rsidRDefault="00992883" w:rsidP="0035267D">
            <w:pPr>
              <w:spacing w:before="0" w:after="0" w:line="240" w:lineRule="auto"/>
              <w:rPr>
                <w:rFonts w:ascii="Calibri" w:hAnsi="Calibri" w:cs="Calibri"/>
                <w:b/>
                <w:bCs/>
                <w:color w:val="008000"/>
                <w:sz w:val="16"/>
                <w:szCs w:val="16"/>
              </w:rPr>
            </w:pPr>
            <w:r w:rsidRPr="00D10647">
              <w:rPr>
                <w:rFonts w:ascii="Calibri" w:hAnsi="Calibri" w:cs="Calibri"/>
                <w:b/>
                <w:bCs/>
                <w:color w:val="008000"/>
                <w:sz w:val="16"/>
                <w:szCs w:val="16"/>
              </w:rPr>
              <w:t> </w:t>
            </w:r>
            <w:r w:rsidR="0035267D">
              <w:rPr>
                <w:rFonts w:ascii="Calibri" w:hAnsi="Calibri" w:cs="Calibri"/>
                <w:b/>
                <w:bCs/>
                <w:color w:val="008000"/>
                <w:sz w:val="16"/>
                <w:szCs w:val="16"/>
              </w:rPr>
              <w:t>Committee</w:t>
            </w:r>
            <w:r w:rsidR="0035267D" w:rsidRPr="00B34B0F">
              <w:rPr>
                <w:rFonts w:ascii="Calibri" w:hAnsi="Calibri" w:cs="Calibri"/>
                <w:b/>
                <w:bCs/>
                <w:color w:val="008000"/>
                <w:sz w:val="16"/>
                <w:szCs w:val="16"/>
              </w:rPr>
              <w:t xml:space="preserve"> </w:t>
            </w:r>
            <w:r w:rsidR="00B34B0F" w:rsidRPr="00B34B0F">
              <w:rPr>
                <w:rFonts w:ascii="Calibri" w:hAnsi="Calibri" w:cs="Calibri"/>
                <w:b/>
                <w:bCs/>
                <w:color w:val="008000"/>
                <w:sz w:val="16"/>
                <w:szCs w:val="16"/>
              </w:rPr>
              <w:t>Guidance</w:t>
            </w:r>
          </w:p>
        </w:tc>
        <w:tc>
          <w:tcPr>
            <w:tcW w:w="4253" w:type="dxa"/>
            <w:tcBorders>
              <w:top w:val="single" w:sz="8" w:space="0" w:color="B5DDDC"/>
              <w:left w:val="nil"/>
              <w:bottom w:val="single" w:sz="8" w:space="0" w:color="B5DDDC"/>
              <w:right w:val="single" w:sz="8" w:space="0" w:color="B5DDDC"/>
            </w:tcBorders>
            <w:shd w:val="clear" w:color="000000" w:fill="B5DDDC"/>
            <w:vAlign w:val="center"/>
            <w:hideMark/>
          </w:tcPr>
          <w:p w14:paraId="52B54770" w14:textId="77777777" w:rsidR="00D10647" w:rsidRPr="00D10647" w:rsidRDefault="00992883" w:rsidP="00D10647">
            <w:pPr>
              <w:spacing w:before="0" w:after="0" w:line="240" w:lineRule="auto"/>
              <w:jc w:val="center"/>
              <w:rPr>
                <w:rFonts w:ascii="Calibri" w:hAnsi="Calibri" w:cs="Calibri"/>
                <w:b/>
                <w:bCs/>
                <w:color w:val="008000"/>
                <w:sz w:val="16"/>
                <w:szCs w:val="16"/>
              </w:rPr>
            </w:pPr>
            <w:r w:rsidRPr="00D10647">
              <w:rPr>
                <w:rFonts w:ascii="Calibri" w:hAnsi="Calibri" w:cs="Calibri"/>
                <w:b/>
                <w:bCs/>
                <w:color w:val="008000"/>
                <w:sz w:val="16"/>
                <w:szCs w:val="16"/>
              </w:rPr>
              <w:t>G4: King et al 2014, Review for DEFRA on bathing health risks</w:t>
            </w:r>
          </w:p>
        </w:tc>
      </w:tr>
      <w:tr w:rsidR="00BF2DBF" w14:paraId="5031B667" w14:textId="77777777" w:rsidTr="006B5688">
        <w:trPr>
          <w:trHeight w:val="340"/>
        </w:trPr>
        <w:tc>
          <w:tcPr>
            <w:tcW w:w="1975" w:type="dxa"/>
            <w:tcBorders>
              <w:top w:val="nil"/>
              <w:left w:val="single" w:sz="8" w:space="0" w:color="B5DDDC"/>
              <w:bottom w:val="single" w:sz="8" w:space="0" w:color="B5DDDC"/>
              <w:right w:val="single" w:sz="8" w:space="0" w:color="B5DDDC"/>
            </w:tcBorders>
            <w:shd w:val="clear" w:color="000000" w:fill="D6EAEB"/>
            <w:vAlign w:val="center"/>
            <w:hideMark/>
          </w:tcPr>
          <w:p w14:paraId="1C0C4A8F" w14:textId="77777777" w:rsidR="00D10647" w:rsidRPr="00D10647" w:rsidRDefault="00992883" w:rsidP="00D10647">
            <w:pPr>
              <w:spacing w:before="0" w:after="0" w:line="240" w:lineRule="auto"/>
              <w:rPr>
                <w:rFonts w:ascii="Calibri" w:hAnsi="Calibri" w:cs="Calibri"/>
                <w:b/>
                <w:bCs/>
                <w:sz w:val="16"/>
                <w:szCs w:val="16"/>
              </w:rPr>
            </w:pPr>
            <w:r w:rsidRPr="00D10647">
              <w:rPr>
                <w:rFonts w:ascii="Calibri" w:hAnsi="Calibri" w:cs="Calibri"/>
                <w:b/>
                <w:bCs/>
                <w:sz w:val="16"/>
                <w:szCs w:val="16"/>
              </w:rPr>
              <w:t>Study summary</w:t>
            </w:r>
          </w:p>
        </w:tc>
        <w:tc>
          <w:tcPr>
            <w:tcW w:w="1559" w:type="dxa"/>
            <w:tcBorders>
              <w:top w:val="nil"/>
              <w:left w:val="nil"/>
              <w:bottom w:val="single" w:sz="8" w:space="0" w:color="B5DDDC"/>
              <w:right w:val="single" w:sz="8" w:space="0" w:color="B5DDDC"/>
            </w:tcBorders>
            <w:shd w:val="clear" w:color="000000" w:fill="D6EAEB"/>
            <w:vAlign w:val="center"/>
            <w:hideMark/>
          </w:tcPr>
          <w:p w14:paraId="1E9513E9"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 </w:t>
            </w:r>
          </w:p>
        </w:tc>
        <w:tc>
          <w:tcPr>
            <w:tcW w:w="4253" w:type="dxa"/>
            <w:tcBorders>
              <w:top w:val="nil"/>
              <w:left w:val="nil"/>
              <w:bottom w:val="single" w:sz="8" w:space="0" w:color="B5DDDC"/>
              <w:right w:val="single" w:sz="8" w:space="0" w:color="B5DDDC"/>
            </w:tcBorders>
            <w:shd w:val="clear" w:color="000000" w:fill="D6EAEB"/>
            <w:vAlign w:val="center"/>
            <w:hideMark/>
          </w:tcPr>
          <w:p w14:paraId="5829A1D1"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 </w:t>
            </w:r>
          </w:p>
        </w:tc>
      </w:tr>
      <w:tr w:rsidR="00BF2DBF" w14:paraId="249F0FDF" w14:textId="77777777" w:rsidTr="006B5688">
        <w:trPr>
          <w:trHeight w:val="340"/>
        </w:trPr>
        <w:tc>
          <w:tcPr>
            <w:tcW w:w="1975" w:type="dxa"/>
            <w:tcBorders>
              <w:top w:val="nil"/>
              <w:left w:val="single" w:sz="8" w:space="0" w:color="B5DDDC"/>
              <w:bottom w:val="single" w:sz="8" w:space="0" w:color="B5DDDC"/>
              <w:right w:val="single" w:sz="8" w:space="0" w:color="B5DDDC"/>
            </w:tcBorders>
            <w:shd w:val="clear" w:color="000000" w:fill="D6EAEB"/>
            <w:vAlign w:val="center"/>
            <w:hideMark/>
          </w:tcPr>
          <w:p w14:paraId="1E2F6157"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Aim/objectives of study</w:t>
            </w:r>
          </w:p>
        </w:tc>
        <w:tc>
          <w:tcPr>
            <w:tcW w:w="1559" w:type="dxa"/>
            <w:tcBorders>
              <w:top w:val="nil"/>
              <w:left w:val="nil"/>
              <w:bottom w:val="single" w:sz="8" w:space="0" w:color="B5DDDC"/>
              <w:right w:val="single" w:sz="8" w:space="0" w:color="B5DDDC"/>
            </w:tcBorders>
            <w:shd w:val="clear" w:color="000000" w:fill="D6EAEB"/>
            <w:vAlign w:val="center"/>
            <w:hideMark/>
          </w:tcPr>
          <w:p w14:paraId="1AB60ADE"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 </w:t>
            </w:r>
          </w:p>
        </w:tc>
        <w:tc>
          <w:tcPr>
            <w:tcW w:w="4253" w:type="dxa"/>
            <w:tcBorders>
              <w:top w:val="nil"/>
              <w:left w:val="nil"/>
              <w:bottom w:val="single" w:sz="8" w:space="0" w:color="B5DDDC"/>
              <w:right w:val="single" w:sz="8" w:space="0" w:color="B5DDDC"/>
            </w:tcBorders>
            <w:vAlign w:val="center"/>
            <w:hideMark/>
          </w:tcPr>
          <w:p w14:paraId="54CBAC55" w14:textId="298559F4" w:rsidR="00D10647" w:rsidRPr="00D10647" w:rsidRDefault="00992883" w:rsidP="0035267D">
            <w:pPr>
              <w:spacing w:before="0" w:after="0" w:line="240" w:lineRule="auto"/>
              <w:rPr>
                <w:rFonts w:ascii="Calibri" w:hAnsi="Calibri" w:cs="Calibri"/>
                <w:sz w:val="16"/>
                <w:szCs w:val="16"/>
              </w:rPr>
            </w:pPr>
            <w:r w:rsidRPr="00D10647">
              <w:rPr>
                <w:rFonts w:ascii="Calibri" w:hAnsi="Calibri" w:cs="Calibri"/>
                <w:sz w:val="16"/>
                <w:szCs w:val="16"/>
              </w:rPr>
              <w:t xml:space="preserve">To evaluate the epidemiological literature published between 2003 and 2014, King et al examined the relationship between recreational water use (i.e. exposure to marine water and freshwater recreational waters) and gastrointestinal illness (GI). The authors also sought to highlight any significant new research and/or evidence gaps which may help inform future bathing water quality guidelines.  </w:t>
            </w:r>
            <w:r w:rsidRPr="00D10647">
              <w:rPr>
                <w:rFonts w:ascii="Calibri" w:hAnsi="Calibri" w:cs="Calibri"/>
                <w:sz w:val="16"/>
                <w:szCs w:val="16"/>
              </w:rPr>
              <w:br/>
              <w:t>They focused on literature which presented water quality information based on the concentration of faecal indicator organisms (</w:t>
            </w:r>
            <w:r w:rsidR="00EA2716" w:rsidRPr="00EA2716">
              <w:rPr>
                <w:rFonts w:ascii="Calibri" w:hAnsi="Calibri" w:cs="Calibri"/>
                <w:i/>
                <w:sz w:val="16"/>
                <w:szCs w:val="16"/>
              </w:rPr>
              <w:t>E. coli</w:t>
            </w:r>
            <w:r w:rsidRPr="00D10647">
              <w:rPr>
                <w:rFonts w:ascii="Calibri" w:hAnsi="Calibri" w:cs="Calibri"/>
                <w:sz w:val="16"/>
                <w:szCs w:val="16"/>
              </w:rPr>
              <w:t xml:space="preserve"> and enterococci) and gastrointestinal illness (GI) in order to answer the following research questions:</w:t>
            </w:r>
            <w:r w:rsidRPr="00D10647">
              <w:rPr>
                <w:rFonts w:ascii="Calibri" w:hAnsi="Calibri" w:cs="Calibri"/>
                <w:sz w:val="16"/>
                <w:szCs w:val="16"/>
              </w:rPr>
              <w:br/>
              <w:t xml:space="preserve"> 1. What is the post-2003 evidence for the health risks of recreational bathing in general – and to specific groups of bathers in particular?</w:t>
            </w:r>
            <w:r w:rsidRPr="00D10647">
              <w:rPr>
                <w:rFonts w:ascii="Calibri" w:hAnsi="Calibri" w:cs="Calibri"/>
                <w:sz w:val="16"/>
                <w:szCs w:val="16"/>
              </w:rPr>
              <w:br/>
              <w:t xml:space="preserve"> 2. What is the evidence to support the different classification standards outlined in the European Bathing Directive?</w:t>
            </w:r>
            <w:r w:rsidRPr="00D10647">
              <w:rPr>
                <w:rFonts w:ascii="Calibri" w:hAnsi="Calibri" w:cs="Calibri"/>
                <w:sz w:val="16"/>
                <w:szCs w:val="16"/>
              </w:rPr>
              <w:br/>
            </w:r>
            <w:r w:rsidRPr="00D10647">
              <w:rPr>
                <w:rFonts w:ascii="Calibri" w:hAnsi="Calibri" w:cs="Calibri"/>
                <w:sz w:val="16"/>
                <w:szCs w:val="16"/>
              </w:rPr>
              <w:br/>
              <w:t xml:space="preserve">King et al's research question 1 provides partial evidence for the Primary Research Question, specifically with respect to </w:t>
            </w:r>
            <w:r w:rsidR="0035267D">
              <w:rPr>
                <w:rFonts w:ascii="Calibri" w:hAnsi="Calibri" w:cs="Calibri"/>
                <w:sz w:val="16"/>
                <w:szCs w:val="16"/>
              </w:rPr>
              <w:t>Committee</w:t>
            </w:r>
            <w:r w:rsidR="0035267D" w:rsidRPr="00D10647">
              <w:rPr>
                <w:rFonts w:ascii="Calibri" w:hAnsi="Calibri" w:cs="Calibri"/>
                <w:sz w:val="16"/>
                <w:szCs w:val="16"/>
              </w:rPr>
              <w:t xml:space="preserve"> </w:t>
            </w:r>
            <w:r w:rsidRPr="00D10647">
              <w:rPr>
                <w:rFonts w:ascii="Calibri" w:hAnsi="Calibri" w:cs="Calibri"/>
                <w:sz w:val="16"/>
                <w:szCs w:val="16"/>
              </w:rPr>
              <w:t xml:space="preserve">guidance items (c) and (d). </w:t>
            </w:r>
            <w:r w:rsidRPr="00D10647">
              <w:rPr>
                <w:rFonts w:ascii="Calibri" w:hAnsi="Calibri" w:cs="Calibri"/>
                <w:sz w:val="16"/>
                <w:szCs w:val="16"/>
              </w:rPr>
              <w:br/>
              <w:t>There is also evidence in support of Secondary Research Question (i) but not for question (ii).</w:t>
            </w:r>
          </w:p>
        </w:tc>
      </w:tr>
      <w:tr w:rsidR="00BF2DBF" w14:paraId="7DDAA6E4" w14:textId="77777777" w:rsidTr="006B5688">
        <w:trPr>
          <w:trHeight w:val="340"/>
        </w:trPr>
        <w:tc>
          <w:tcPr>
            <w:tcW w:w="1975" w:type="dxa"/>
            <w:tcBorders>
              <w:top w:val="nil"/>
              <w:left w:val="single" w:sz="8" w:space="0" w:color="B5DDDC"/>
              <w:bottom w:val="single" w:sz="8" w:space="0" w:color="B5DDDC"/>
              <w:right w:val="single" w:sz="8" w:space="0" w:color="B5DDDC"/>
            </w:tcBorders>
            <w:shd w:val="clear" w:color="000000" w:fill="D6EAEB"/>
            <w:vAlign w:val="center"/>
            <w:hideMark/>
          </w:tcPr>
          <w:p w14:paraId="0530B36F"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Author's conclusion: interpretation of results</w:t>
            </w:r>
          </w:p>
        </w:tc>
        <w:tc>
          <w:tcPr>
            <w:tcW w:w="1559" w:type="dxa"/>
            <w:tcBorders>
              <w:top w:val="nil"/>
              <w:left w:val="nil"/>
              <w:bottom w:val="single" w:sz="8" w:space="0" w:color="B5DDDC"/>
              <w:right w:val="single" w:sz="8" w:space="0" w:color="B5DDDC"/>
            </w:tcBorders>
            <w:shd w:val="clear" w:color="000000" w:fill="D6EAEB"/>
            <w:vAlign w:val="center"/>
            <w:hideMark/>
          </w:tcPr>
          <w:p w14:paraId="38605F80"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 </w:t>
            </w:r>
          </w:p>
        </w:tc>
        <w:tc>
          <w:tcPr>
            <w:tcW w:w="4253" w:type="dxa"/>
            <w:tcBorders>
              <w:top w:val="nil"/>
              <w:left w:val="nil"/>
              <w:bottom w:val="single" w:sz="8" w:space="0" w:color="B5DDDC"/>
              <w:right w:val="single" w:sz="8" w:space="0" w:color="B5DDDC"/>
            </w:tcBorders>
            <w:vAlign w:val="center"/>
            <w:hideMark/>
          </w:tcPr>
          <w:p w14:paraId="643C717D"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Overall, King et al stated they found it difficult to draw any firm conclusions from the evidence because of the heterogeneity of study protocols and methodological limitations, including self-selection and misclassification biases. Thus, the various results presented by the study authors could be an artefact of the range of methods used.</w:t>
            </w:r>
            <w:r w:rsidRPr="00D10647">
              <w:rPr>
                <w:rFonts w:ascii="Calibri" w:hAnsi="Calibri" w:cs="Calibri"/>
                <w:sz w:val="16"/>
                <w:szCs w:val="16"/>
              </w:rPr>
              <w:br/>
            </w:r>
            <w:r w:rsidRPr="00D10647">
              <w:rPr>
                <w:rFonts w:ascii="Calibri" w:hAnsi="Calibri" w:cs="Calibri"/>
                <w:sz w:val="16"/>
                <w:szCs w:val="16"/>
              </w:rPr>
              <w:br/>
              <w:t>With the methodological limitations of all of the included studies in mind, the following general conclusions may be made:</w:t>
            </w:r>
            <w:r w:rsidRPr="00D10647">
              <w:rPr>
                <w:rFonts w:ascii="Calibri" w:hAnsi="Calibri" w:cs="Calibri"/>
                <w:sz w:val="16"/>
                <w:szCs w:val="16"/>
              </w:rPr>
              <w:br/>
              <w:t>• Based on 16 studies published since 2003, there appears to be a consistent significant relationship between faecal indicator organisms (used to measure water quality) and GI in freshwater studies, but not in marine water studies.</w:t>
            </w:r>
            <w:r w:rsidRPr="00D10647">
              <w:rPr>
                <w:rFonts w:ascii="Calibri" w:hAnsi="Calibri" w:cs="Calibri"/>
                <w:sz w:val="16"/>
                <w:szCs w:val="16"/>
              </w:rPr>
              <w:br/>
              <w:t>Given the apparent lack of relationship between GI and water quality levels meeting different boundaries, it is unclear whether the boundaries of the 2006/7/EC Bathing Waters Directive are supported by studies published in the post-2003 period.</w:t>
            </w:r>
          </w:p>
        </w:tc>
      </w:tr>
      <w:tr w:rsidR="00BF2DBF" w14:paraId="5A0EADD3" w14:textId="77777777" w:rsidTr="006B5688">
        <w:trPr>
          <w:trHeight w:val="340"/>
        </w:trPr>
        <w:tc>
          <w:tcPr>
            <w:tcW w:w="1975" w:type="dxa"/>
            <w:tcBorders>
              <w:top w:val="nil"/>
              <w:left w:val="single" w:sz="8" w:space="0" w:color="B5DDDC"/>
              <w:bottom w:val="single" w:sz="8" w:space="0" w:color="B5DDDC"/>
              <w:right w:val="single" w:sz="8" w:space="0" w:color="B5DDDC"/>
            </w:tcBorders>
            <w:shd w:val="clear" w:color="000000" w:fill="D6EAEB"/>
            <w:vAlign w:val="center"/>
            <w:hideMark/>
          </w:tcPr>
          <w:p w14:paraId="48417AE7" w14:textId="77777777" w:rsidR="00D10647" w:rsidRPr="00D10647" w:rsidRDefault="00992883" w:rsidP="00D10647">
            <w:pPr>
              <w:spacing w:before="0" w:after="0" w:line="240" w:lineRule="auto"/>
              <w:rPr>
                <w:rFonts w:ascii="Calibri" w:hAnsi="Calibri" w:cs="Calibri"/>
                <w:b/>
                <w:bCs/>
                <w:sz w:val="16"/>
                <w:szCs w:val="16"/>
              </w:rPr>
            </w:pPr>
            <w:r w:rsidRPr="00D10647">
              <w:rPr>
                <w:rFonts w:ascii="Calibri" w:hAnsi="Calibri" w:cs="Calibri"/>
                <w:b/>
                <w:bCs/>
                <w:sz w:val="16"/>
                <w:szCs w:val="16"/>
              </w:rPr>
              <w:t>Research Questions</w:t>
            </w:r>
          </w:p>
        </w:tc>
        <w:tc>
          <w:tcPr>
            <w:tcW w:w="1559" w:type="dxa"/>
            <w:tcBorders>
              <w:top w:val="nil"/>
              <w:left w:val="nil"/>
              <w:bottom w:val="single" w:sz="8" w:space="0" w:color="B5DDDC"/>
              <w:right w:val="single" w:sz="8" w:space="0" w:color="B5DDDC"/>
            </w:tcBorders>
            <w:shd w:val="clear" w:color="000000" w:fill="D6EAEB"/>
            <w:vAlign w:val="center"/>
          </w:tcPr>
          <w:p w14:paraId="1314D659" w14:textId="7AB5F5E0" w:rsidR="00D10647" w:rsidRPr="00D10647" w:rsidRDefault="00D10647" w:rsidP="00D10647">
            <w:pPr>
              <w:spacing w:before="0" w:after="0" w:line="240" w:lineRule="auto"/>
              <w:rPr>
                <w:rFonts w:ascii="Calibri" w:hAnsi="Calibri" w:cs="Calibri"/>
                <w:b/>
                <w:bCs/>
                <w:sz w:val="16"/>
                <w:szCs w:val="16"/>
              </w:rPr>
            </w:pPr>
          </w:p>
        </w:tc>
        <w:tc>
          <w:tcPr>
            <w:tcW w:w="4253" w:type="dxa"/>
            <w:tcBorders>
              <w:top w:val="nil"/>
              <w:left w:val="nil"/>
              <w:bottom w:val="single" w:sz="8" w:space="0" w:color="B5DDDC"/>
              <w:right w:val="single" w:sz="8" w:space="0" w:color="B5DDDC"/>
            </w:tcBorders>
            <w:shd w:val="clear" w:color="000000" w:fill="D6EAEB"/>
            <w:vAlign w:val="center"/>
            <w:hideMark/>
          </w:tcPr>
          <w:p w14:paraId="216FD36D"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 </w:t>
            </w:r>
          </w:p>
        </w:tc>
      </w:tr>
      <w:tr w:rsidR="00BF2DBF" w14:paraId="1C308487" w14:textId="77777777" w:rsidTr="006B5688">
        <w:trPr>
          <w:trHeight w:val="340"/>
        </w:trPr>
        <w:tc>
          <w:tcPr>
            <w:tcW w:w="1975"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002F5E75" w14:textId="77777777" w:rsidR="00D10647" w:rsidRPr="00015E51" w:rsidRDefault="00992883" w:rsidP="00D10647">
            <w:pPr>
              <w:spacing w:before="0" w:after="0" w:line="240" w:lineRule="auto"/>
              <w:rPr>
                <w:rFonts w:ascii="Calibri" w:hAnsi="Calibri" w:cs="Calibri"/>
                <w:sz w:val="16"/>
                <w:szCs w:val="16"/>
              </w:rPr>
            </w:pPr>
            <w:r w:rsidRPr="00015E51">
              <w:rPr>
                <w:rFonts w:ascii="Calibri" w:hAnsi="Calibri" w:cs="Calibri"/>
                <w:sz w:val="16"/>
                <w:szCs w:val="16"/>
              </w:rPr>
              <w:t>Primary Q. How can we monitor, assess and predict risks from diffuse and point source microbial contamination in recreational waters?</w:t>
            </w:r>
          </w:p>
        </w:tc>
        <w:tc>
          <w:tcPr>
            <w:tcW w:w="1559" w:type="dxa"/>
            <w:tcBorders>
              <w:top w:val="nil"/>
              <w:left w:val="single" w:sz="8" w:space="0" w:color="B5DDDC"/>
              <w:bottom w:val="single" w:sz="8" w:space="0" w:color="B5DDDC"/>
              <w:right w:val="single" w:sz="8" w:space="0" w:color="B5DDDC"/>
            </w:tcBorders>
            <w:shd w:val="clear" w:color="000000" w:fill="D6EAEB"/>
            <w:vAlign w:val="center"/>
            <w:hideMark/>
          </w:tcPr>
          <w:p w14:paraId="34476A13"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br/>
              <w:t>(a) Provide examples of what is done in Australian and international jurisdictions and their reasoning</w:t>
            </w:r>
            <w:r w:rsidRPr="00D10647">
              <w:rPr>
                <w:rFonts w:ascii="Calibri" w:hAnsi="Calibri" w:cs="Calibri"/>
                <w:sz w:val="16"/>
                <w:szCs w:val="16"/>
              </w:rPr>
              <w:br/>
              <w:t>(b) Determine what is done in other settings and how this relates to the Australian context</w:t>
            </w:r>
            <w:r w:rsidRPr="00D10647">
              <w:rPr>
                <w:rFonts w:ascii="Calibri" w:hAnsi="Calibri" w:cs="Calibri"/>
                <w:sz w:val="16"/>
                <w:szCs w:val="16"/>
              </w:rPr>
              <w:br/>
              <w:t>(c) Determine how specific target populations such as children, immunocompromised or the elderly are impacted.</w:t>
            </w:r>
            <w:r w:rsidRPr="00D10647">
              <w:rPr>
                <w:rFonts w:ascii="Calibri" w:hAnsi="Calibri" w:cs="Calibri"/>
                <w:sz w:val="16"/>
                <w:szCs w:val="16"/>
              </w:rPr>
              <w:br/>
              <w:t>(d) Determine the main factors impacting risk and its prediction (environmental, microbial, etc.).</w:t>
            </w:r>
          </w:p>
        </w:tc>
        <w:tc>
          <w:tcPr>
            <w:tcW w:w="4253" w:type="dxa"/>
            <w:tcBorders>
              <w:top w:val="nil"/>
              <w:left w:val="nil"/>
              <w:bottom w:val="single" w:sz="8" w:space="0" w:color="B5DDDC"/>
              <w:right w:val="single" w:sz="8" w:space="0" w:color="B5DDDC"/>
            </w:tcBorders>
            <w:vAlign w:val="center"/>
            <w:hideMark/>
          </w:tcPr>
          <w:p w14:paraId="32BD1DE4"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Overall, 21 papers (from 16 studies), including two randomised controlled trials and 14 observational studies, met the inclusion criteria of the review</w:t>
            </w:r>
            <w:r w:rsidRPr="00D10647">
              <w:rPr>
                <w:rFonts w:ascii="Calibri" w:hAnsi="Calibri" w:cs="Calibri"/>
                <w:sz w:val="16"/>
                <w:szCs w:val="16"/>
              </w:rPr>
              <w:br/>
            </w:r>
            <w:r w:rsidRPr="00D10647">
              <w:rPr>
                <w:rFonts w:ascii="Calibri" w:hAnsi="Calibri" w:cs="Calibri"/>
                <w:sz w:val="16"/>
                <w:szCs w:val="16"/>
              </w:rPr>
              <w:br/>
              <w:t>1. What is the post 2003 evidence for the health risks of recreational bathing in general – and also to specific groups of bathers?</w:t>
            </w:r>
            <w:r w:rsidRPr="00D10647">
              <w:rPr>
                <w:rFonts w:ascii="Calibri" w:hAnsi="Calibri" w:cs="Calibri"/>
                <w:sz w:val="16"/>
                <w:szCs w:val="16"/>
              </w:rPr>
              <w:br/>
              <w:t>King et al found that based on studies included in the review, there is continuing evidence that bathing in recreational water poses some increased risk of GI to bathers compared with non-bathers.  Specifically:</w:t>
            </w:r>
            <w:r w:rsidRPr="00D10647">
              <w:rPr>
                <w:rFonts w:ascii="Calibri" w:hAnsi="Calibri" w:cs="Calibri"/>
                <w:sz w:val="16"/>
                <w:szCs w:val="16"/>
              </w:rPr>
              <w:br/>
              <w:t>• There appears to be little or no significant difference between GI in bathers compared with non-bathers at marine beaches.</w:t>
            </w:r>
            <w:r w:rsidRPr="00D10647">
              <w:rPr>
                <w:rFonts w:ascii="Calibri" w:hAnsi="Calibri" w:cs="Calibri"/>
                <w:sz w:val="16"/>
                <w:szCs w:val="16"/>
              </w:rPr>
              <w:br/>
              <w:t>• In contrast, there appears to be a consistent and significantly higher risk of GI in bathers compared with non-bathers in freshwater sites in temperate climates (up to 3.2 times higher).</w:t>
            </w:r>
            <w:r w:rsidRPr="00D10647">
              <w:rPr>
                <w:rFonts w:ascii="Calibri" w:hAnsi="Calibri" w:cs="Calibri"/>
                <w:sz w:val="16"/>
                <w:szCs w:val="16"/>
              </w:rPr>
              <w:br/>
              <w:t>• There is some evidence to suggest that increased bather exposure (i.e. head immersion or swallowing water) results in a higher risk of GI, particularly for freshwater bathers.</w:t>
            </w:r>
            <w:r w:rsidRPr="00D10647">
              <w:rPr>
                <w:rFonts w:ascii="Calibri" w:hAnsi="Calibri" w:cs="Calibri"/>
                <w:sz w:val="16"/>
                <w:szCs w:val="16"/>
              </w:rPr>
              <w:br/>
              <w:t>• There is evidence to suggest that an increase in time spent in water is associated with an increase in GI.</w:t>
            </w:r>
            <w:r w:rsidRPr="00D10647">
              <w:rPr>
                <w:rFonts w:ascii="Calibri" w:hAnsi="Calibri" w:cs="Calibri"/>
                <w:sz w:val="16"/>
                <w:szCs w:val="16"/>
              </w:rPr>
              <w:br/>
              <w:t>Only two studies reported results separately by age group of bathers, and only one study investigated the risk of GI among other water users (e.g. in people canoeing, fishing, kayaking, motor boating, or rowing), so the data on these specific population groups remain limited.  Findings were:</w:t>
            </w:r>
            <w:r w:rsidRPr="00D10647">
              <w:rPr>
                <w:rFonts w:ascii="Calibri" w:hAnsi="Calibri" w:cs="Calibri"/>
                <w:sz w:val="16"/>
                <w:szCs w:val="16"/>
              </w:rPr>
              <w:br/>
              <w:t>• There is very little evidence on how the risk of GI varies with age.</w:t>
            </w:r>
            <w:r w:rsidRPr="00D10647">
              <w:rPr>
                <w:rFonts w:ascii="Calibri" w:hAnsi="Calibri" w:cs="Calibri"/>
                <w:sz w:val="16"/>
                <w:szCs w:val="16"/>
              </w:rPr>
              <w:br/>
              <w:t>There is a lack of recent studies which have evaluated the risk of GI in recreational water users other than bathers (e.g. in people canoeing, fishing, kayaking, motor boating, or rowing).</w:t>
            </w:r>
          </w:p>
        </w:tc>
      </w:tr>
      <w:tr w:rsidR="00BF2DBF" w14:paraId="1731214A" w14:textId="77777777" w:rsidTr="006B5688">
        <w:trPr>
          <w:trHeight w:val="340"/>
        </w:trPr>
        <w:tc>
          <w:tcPr>
            <w:tcW w:w="1975"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0C58FA93" w14:textId="77777777" w:rsidR="00D10647" w:rsidRPr="00015E51" w:rsidRDefault="00992883" w:rsidP="00D10647">
            <w:pPr>
              <w:spacing w:before="0" w:after="0" w:line="240" w:lineRule="auto"/>
              <w:rPr>
                <w:rFonts w:ascii="Calibri" w:hAnsi="Calibri" w:cs="Calibri"/>
                <w:sz w:val="16"/>
                <w:szCs w:val="16"/>
              </w:rPr>
            </w:pPr>
            <w:r w:rsidRPr="00015E51">
              <w:rPr>
                <w:rFonts w:ascii="Calibri" w:hAnsi="Calibri" w:cs="Calibri"/>
                <w:sz w:val="16"/>
                <w:szCs w:val="16"/>
              </w:rPr>
              <w:t>Secondary Q: (i) What are the indicators/surrogates of this/these risk/s?</w:t>
            </w:r>
          </w:p>
        </w:tc>
        <w:tc>
          <w:tcPr>
            <w:tcW w:w="1559" w:type="dxa"/>
            <w:tcBorders>
              <w:top w:val="nil"/>
              <w:left w:val="nil"/>
              <w:bottom w:val="single" w:sz="8" w:space="0" w:color="B5DDDC"/>
              <w:right w:val="single" w:sz="8" w:space="0" w:color="B5DDDC"/>
            </w:tcBorders>
            <w:shd w:val="clear" w:color="000000" w:fill="D6EAEB"/>
            <w:vAlign w:val="center"/>
            <w:hideMark/>
          </w:tcPr>
          <w:p w14:paraId="4C919079" w14:textId="7BD8B523" w:rsidR="00D10647" w:rsidRPr="00D10647" w:rsidRDefault="00992883" w:rsidP="00D10647">
            <w:pPr>
              <w:spacing w:before="0" w:after="0" w:line="240" w:lineRule="auto"/>
              <w:rPr>
                <w:rFonts w:ascii="Calibri" w:hAnsi="Calibri" w:cs="Calibri"/>
                <w:sz w:val="16"/>
                <w:szCs w:val="16"/>
              </w:rPr>
            </w:pPr>
            <w:r>
              <w:rPr>
                <w:rFonts w:ascii="Calibri" w:hAnsi="Calibri" w:cs="Calibri"/>
                <w:sz w:val="16"/>
                <w:szCs w:val="16"/>
              </w:rPr>
              <w:t xml:space="preserve">Committee </w:t>
            </w:r>
            <w:r w:rsidRPr="00D10647">
              <w:rPr>
                <w:rFonts w:ascii="Calibri" w:hAnsi="Calibri" w:cs="Calibri"/>
                <w:sz w:val="16"/>
                <w:szCs w:val="16"/>
              </w:rPr>
              <w:t>Guidance:</w:t>
            </w:r>
            <w:r w:rsidRPr="00D10647">
              <w:rPr>
                <w:rFonts w:ascii="Calibri" w:hAnsi="Calibri" w:cs="Calibri"/>
                <w:sz w:val="16"/>
                <w:szCs w:val="16"/>
              </w:rPr>
              <w:br/>
              <w:t>(a) Review the new technologies available to assess and monitor risks and determine how they could be practically applied to Australian recreational waters</w:t>
            </w:r>
            <w:r w:rsidRPr="00D10647">
              <w:rPr>
                <w:rFonts w:ascii="Calibri" w:hAnsi="Calibri" w:cs="Calibri"/>
                <w:sz w:val="16"/>
                <w:szCs w:val="16"/>
              </w:rPr>
              <w:br/>
              <w:t>(b) Describe the relationship between the indicator and surrogates with adverse health outcomes. Include how this relationship been demonstrated in settings relevant to Australia.</w:t>
            </w:r>
          </w:p>
        </w:tc>
        <w:tc>
          <w:tcPr>
            <w:tcW w:w="4253" w:type="dxa"/>
            <w:tcBorders>
              <w:top w:val="nil"/>
              <w:left w:val="nil"/>
              <w:bottom w:val="single" w:sz="8" w:space="0" w:color="B5DDDC"/>
              <w:right w:val="single" w:sz="8" w:space="0" w:color="B5DDDC"/>
            </w:tcBorders>
            <w:vAlign w:val="center"/>
            <w:hideMark/>
          </w:tcPr>
          <w:p w14:paraId="07605F35" w14:textId="77777777"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2. What is the evidence to support the different classification standards outlined in the European Bathing Directive?</w:t>
            </w:r>
            <w:r w:rsidRPr="00D10647">
              <w:rPr>
                <w:rFonts w:ascii="Calibri" w:hAnsi="Calibri" w:cs="Calibri"/>
                <w:sz w:val="16"/>
                <w:szCs w:val="16"/>
              </w:rPr>
              <w:br/>
            </w:r>
            <w:r w:rsidRPr="00D10647">
              <w:rPr>
                <w:rFonts w:ascii="Calibri" w:hAnsi="Calibri" w:cs="Calibri"/>
                <w:sz w:val="16"/>
                <w:szCs w:val="16"/>
              </w:rPr>
              <w:br/>
              <w:t>King et al's review found that:</w:t>
            </w:r>
            <w:r w:rsidRPr="00D10647">
              <w:rPr>
                <w:rFonts w:ascii="Calibri" w:hAnsi="Calibri" w:cs="Calibri"/>
                <w:sz w:val="16"/>
                <w:szCs w:val="16"/>
              </w:rPr>
              <w:br/>
              <w:t>• There is little evidence for a significant dose response between faecal indicator organisms and GI in marine water.</w:t>
            </w:r>
            <w:r w:rsidRPr="00D10647">
              <w:rPr>
                <w:rFonts w:ascii="Calibri" w:hAnsi="Calibri" w:cs="Calibri"/>
                <w:sz w:val="16"/>
                <w:szCs w:val="16"/>
              </w:rPr>
              <w:br/>
              <w:t>• There appears to be a significant dose response between faecal indicator organisms and GI in fresh water.</w:t>
            </w:r>
            <w:r w:rsidRPr="00D10647">
              <w:rPr>
                <w:rFonts w:ascii="Calibri" w:hAnsi="Calibri" w:cs="Calibri"/>
                <w:sz w:val="16"/>
                <w:szCs w:val="16"/>
              </w:rPr>
              <w:br/>
              <w:t>• Very high levels of pollution due to heavy rainfall and urban run-off or sewage contamination are associated with increased GI.</w:t>
            </w:r>
          </w:p>
        </w:tc>
      </w:tr>
      <w:tr w:rsidR="00BF2DBF" w14:paraId="7949A1A1" w14:textId="77777777" w:rsidTr="006B5688">
        <w:trPr>
          <w:trHeight w:val="340"/>
        </w:trPr>
        <w:tc>
          <w:tcPr>
            <w:tcW w:w="1975" w:type="dxa"/>
            <w:tcBorders>
              <w:top w:val="nil"/>
              <w:left w:val="single" w:sz="8" w:space="0" w:color="B5DDDC"/>
              <w:bottom w:val="single" w:sz="8" w:space="0" w:color="B5DDDC"/>
              <w:right w:val="single" w:sz="8" w:space="0" w:color="B5DDDC"/>
            </w:tcBorders>
            <w:shd w:val="clear" w:color="000000" w:fill="D6EAEB"/>
            <w:vAlign w:val="center"/>
            <w:hideMark/>
          </w:tcPr>
          <w:p w14:paraId="52D6CDBA" w14:textId="77777777" w:rsidR="00D10647" w:rsidRPr="00015E51" w:rsidRDefault="00992883" w:rsidP="00D10647">
            <w:pPr>
              <w:spacing w:before="0" w:after="0" w:line="240" w:lineRule="auto"/>
              <w:rPr>
                <w:rFonts w:ascii="Calibri" w:hAnsi="Calibri" w:cs="Calibri"/>
                <w:sz w:val="16"/>
                <w:szCs w:val="16"/>
              </w:rPr>
            </w:pPr>
            <w:r w:rsidRPr="00015E51">
              <w:rPr>
                <w:rFonts w:ascii="Calibri" w:hAnsi="Calibri" w:cs="Calibri"/>
                <w:sz w:val="16"/>
                <w:szCs w:val="16"/>
              </w:rPr>
              <w:t>Secondary Q (ii) What are the current practices to minimise or manage this/these risk/s?</w:t>
            </w:r>
          </w:p>
        </w:tc>
        <w:tc>
          <w:tcPr>
            <w:tcW w:w="1559" w:type="dxa"/>
            <w:tcBorders>
              <w:top w:val="nil"/>
              <w:left w:val="nil"/>
              <w:bottom w:val="single" w:sz="8" w:space="0" w:color="B5DDDC"/>
              <w:right w:val="single" w:sz="8" w:space="0" w:color="B5DDDC"/>
            </w:tcBorders>
            <w:shd w:val="clear" w:color="000000" w:fill="D6EAEB"/>
            <w:vAlign w:val="center"/>
            <w:hideMark/>
          </w:tcPr>
          <w:p w14:paraId="159F3B1B" w14:textId="43A9F534" w:rsidR="00D10647" w:rsidRPr="00D10647" w:rsidRDefault="00992883" w:rsidP="00D10647">
            <w:pPr>
              <w:spacing w:before="0" w:after="0" w:line="240" w:lineRule="auto"/>
              <w:rPr>
                <w:rFonts w:ascii="Calibri" w:hAnsi="Calibri" w:cs="Calibri"/>
                <w:sz w:val="16"/>
                <w:szCs w:val="16"/>
              </w:rPr>
            </w:pPr>
            <w:r>
              <w:rPr>
                <w:rFonts w:ascii="Calibri" w:hAnsi="Calibri" w:cs="Calibri"/>
                <w:sz w:val="16"/>
                <w:szCs w:val="16"/>
              </w:rPr>
              <w:t>Committee</w:t>
            </w:r>
            <w:r w:rsidRPr="00D10647">
              <w:rPr>
                <w:rFonts w:ascii="Calibri" w:hAnsi="Calibri" w:cs="Calibri"/>
                <w:sz w:val="16"/>
                <w:szCs w:val="16"/>
              </w:rPr>
              <w:t xml:space="preserve"> Guidance:</w:t>
            </w:r>
            <w:r w:rsidRPr="00D10647">
              <w:rPr>
                <w:rFonts w:ascii="Calibri" w:hAnsi="Calibri" w:cs="Calibri"/>
                <w:sz w:val="16"/>
                <w:szCs w:val="16"/>
              </w:rPr>
              <w:br/>
              <w:t>(a) Provide examples of how mitigation strategies have been developed based on scientific evidence.</w:t>
            </w:r>
            <w:r w:rsidRPr="00D10647">
              <w:rPr>
                <w:rFonts w:ascii="Calibri" w:hAnsi="Calibri" w:cs="Calibri"/>
                <w:sz w:val="16"/>
                <w:szCs w:val="16"/>
              </w:rPr>
              <w:br/>
              <w:t>(b) Provide examples/case studies of how this is achieved/</w:t>
            </w:r>
            <w:r w:rsidR="00E17DD4">
              <w:rPr>
                <w:rFonts w:ascii="Calibri" w:hAnsi="Calibri" w:cs="Calibri"/>
                <w:sz w:val="16"/>
                <w:szCs w:val="16"/>
              </w:rPr>
              <w:t xml:space="preserve"> </w:t>
            </w:r>
            <w:r w:rsidRPr="00D10647">
              <w:rPr>
                <w:rFonts w:ascii="Calibri" w:hAnsi="Calibri" w:cs="Calibri"/>
                <w:sz w:val="16"/>
                <w:szCs w:val="16"/>
              </w:rPr>
              <w:t>implemented in settings relevant to the Australian context.</w:t>
            </w:r>
          </w:p>
        </w:tc>
        <w:tc>
          <w:tcPr>
            <w:tcW w:w="4253" w:type="dxa"/>
            <w:tcBorders>
              <w:top w:val="nil"/>
              <w:left w:val="nil"/>
              <w:bottom w:val="single" w:sz="8" w:space="0" w:color="B5DDDC"/>
              <w:right w:val="single" w:sz="8" w:space="0" w:color="B5DDDC"/>
            </w:tcBorders>
            <w:vAlign w:val="center"/>
            <w:hideMark/>
          </w:tcPr>
          <w:p w14:paraId="18AB28D1" w14:textId="7D271EFA" w:rsidR="00D10647"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 xml:space="preserve">No evidence to </w:t>
            </w:r>
            <w:r w:rsidR="008D00F8">
              <w:rPr>
                <w:rFonts w:ascii="Calibri" w:hAnsi="Calibri" w:cs="Calibri"/>
                <w:sz w:val="16"/>
                <w:szCs w:val="16"/>
              </w:rPr>
              <w:t>support</w:t>
            </w:r>
            <w:r w:rsidRPr="00D10647">
              <w:rPr>
                <w:rFonts w:ascii="Calibri" w:hAnsi="Calibri" w:cs="Calibri"/>
                <w:sz w:val="16"/>
                <w:szCs w:val="16"/>
              </w:rPr>
              <w:t xml:space="preserve"> a response to this question.</w:t>
            </w:r>
          </w:p>
        </w:tc>
      </w:tr>
      <w:tr w:rsidR="00BF2DBF" w14:paraId="4348566B" w14:textId="77777777" w:rsidTr="006B5688">
        <w:trPr>
          <w:trHeight w:val="340"/>
        </w:trPr>
        <w:tc>
          <w:tcPr>
            <w:tcW w:w="7787" w:type="dxa"/>
            <w:gridSpan w:val="3"/>
            <w:tcBorders>
              <w:top w:val="nil"/>
              <w:left w:val="single" w:sz="8" w:space="0" w:color="B5DDDC"/>
              <w:bottom w:val="single" w:sz="8" w:space="0" w:color="B5DDDC"/>
              <w:right w:val="single" w:sz="8" w:space="0" w:color="B5DDDC"/>
            </w:tcBorders>
            <w:shd w:val="clear" w:color="000000" w:fill="D6EAEB"/>
            <w:noWrap/>
            <w:vAlign w:val="center"/>
            <w:hideMark/>
          </w:tcPr>
          <w:p w14:paraId="05770D5D" w14:textId="4D861229" w:rsidR="00584626" w:rsidRPr="00D10647" w:rsidRDefault="00992883" w:rsidP="00584626">
            <w:pPr>
              <w:spacing w:before="0" w:after="0" w:line="240" w:lineRule="auto"/>
              <w:rPr>
                <w:rFonts w:ascii="Calibri" w:hAnsi="Calibri" w:cs="Calibri"/>
                <w:sz w:val="16"/>
                <w:szCs w:val="16"/>
              </w:rPr>
            </w:pPr>
            <w:r w:rsidRPr="00D10647">
              <w:rPr>
                <w:rFonts w:ascii="Calibri" w:hAnsi="Calibri" w:cs="Calibri"/>
                <w:b/>
                <w:bCs/>
                <w:sz w:val="16"/>
                <w:szCs w:val="16"/>
              </w:rPr>
              <w:t>Reviewer's comments and overall assessment</w:t>
            </w:r>
            <w:r w:rsidRPr="00D10647">
              <w:rPr>
                <w:rFonts w:ascii="Calibri" w:hAnsi="Calibri" w:cs="Calibri"/>
                <w:sz w:val="16"/>
                <w:szCs w:val="16"/>
              </w:rPr>
              <w:t> </w:t>
            </w:r>
          </w:p>
        </w:tc>
      </w:tr>
      <w:tr w:rsidR="00BF2DBF" w14:paraId="1864F79E" w14:textId="77777777" w:rsidTr="006B5688">
        <w:trPr>
          <w:trHeight w:val="340"/>
        </w:trPr>
        <w:tc>
          <w:tcPr>
            <w:tcW w:w="1975" w:type="dxa"/>
            <w:tcBorders>
              <w:top w:val="nil"/>
              <w:left w:val="single" w:sz="8" w:space="0" w:color="B5DDDC"/>
              <w:bottom w:val="single" w:sz="8" w:space="0" w:color="B5DDDC"/>
              <w:right w:val="single" w:sz="8" w:space="0" w:color="B5DDDC"/>
            </w:tcBorders>
            <w:shd w:val="clear" w:color="000000" w:fill="D6EAEB"/>
            <w:vAlign w:val="center"/>
            <w:hideMark/>
          </w:tcPr>
          <w:p w14:paraId="49281219" w14:textId="77777777" w:rsidR="006B5688" w:rsidRPr="00015E51" w:rsidRDefault="00992883" w:rsidP="00D10647">
            <w:pPr>
              <w:spacing w:before="0" w:after="0" w:line="240" w:lineRule="auto"/>
              <w:rPr>
                <w:rFonts w:ascii="Calibri" w:hAnsi="Calibri" w:cs="Calibri"/>
                <w:color w:val="000000"/>
                <w:sz w:val="16"/>
                <w:szCs w:val="16"/>
              </w:rPr>
            </w:pPr>
            <w:r w:rsidRPr="00015E51">
              <w:rPr>
                <w:rFonts w:ascii="Calibri" w:hAnsi="Calibri" w:cs="Calibri"/>
                <w:color w:val="000000"/>
                <w:sz w:val="16"/>
                <w:szCs w:val="16"/>
              </w:rPr>
              <w:t>Reviewer's comment (optional)</w:t>
            </w:r>
          </w:p>
        </w:tc>
        <w:tc>
          <w:tcPr>
            <w:tcW w:w="5812" w:type="dxa"/>
            <w:gridSpan w:val="2"/>
            <w:tcBorders>
              <w:top w:val="nil"/>
              <w:left w:val="nil"/>
              <w:bottom w:val="single" w:sz="8" w:space="0" w:color="B5DDDC"/>
              <w:right w:val="single" w:sz="8" w:space="0" w:color="B5DDDC"/>
            </w:tcBorders>
            <w:vAlign w:val="center"/>
            <w:hideMark/>
          </w:tcPr>
          <w:p w14:paraId="3D8289B2" w14:textId="77777777" w:rsidR="006B5688" w:rsidRPr="00D10647" w:rsidRDefault="00992883" w:rsidP="00D10647">
            <w:pPr>
              <w:spacing w:before="0" w:after="0" w:line="240" w:lineRule="auto"/>
              <w:rPr>
                <w:rFonts w:ascii="Calibri" w:hAnsi="Calibri" w:cs="Calibri"/>
                <w:b/>
                <w:bCs/>
                <w:color w:val="000000"/>
                <w:sz w:val="16"/>
                <w:szCs w:val="16"/>
              </w:rPr>
            </w:pPr>
            <w:r w:rsidRPr="00D10647">
              <w:rPr>
                <w:rFonts w:ascii="Calibri" w:hAnsi="Calibri" w:cs="Calibri"/>
                <w:b/>
                <w:bCs/>
                <w:color w:val="000000"/>
                <w:sz w:val="16"/>
                <w:szCs w:val="16"/>
              </w:rPr>
              <w:t> </w:t>
            </w:r>
          </w:p>
          <w:p w14:paraId="5CA3F117" w14:textId="043738F7" w:rsidR="006B5688" w:rsidRPr="00D10647" w:rsidRDefault="00992883" w:rsidP="00D10647">
            <w:pPr>
              <w:spacing w:before="0" w:after="0" w:line="240" w:lineRule="auto"/>
              <w:rPr>
                <w:rFonts w:ascii="Calibri" w:hAnsi="Calibri" w:cs="Calibri"/>
                <w:sz w:val="16"/>
                <w:szCs w:val="16"/>
              </w:rPr>
            </w:pPr>
            <w:r w:rsidRPr="00D10647">
              <w:rPr>
                <w:rFonts w:ascii="Calibri" w:hAnsi="Calibri" w:cs="Calibri"/>
                <w:sz w:val="16"/>
                <w:szCs w:val="16"/>
              </w:rPr>
              <w:t>The methodology followed the process of a systematic review but was considered by the authors a rapid evidence assessment because the search was limited to literature published from 2003 to the review date [2014].  The detailed review methodology is described in the report and is similar to the approach used for the current narrative review.</w:t>
            </w:r>
            <w:r w:rsidRPr="00D10647">
              <w:rPr>
                <w:rFonts w:ascii="Calibri" w:hAnsi="Calibri" w:cs="Calibri"/>
                <w:sz w:val="16"/>
                <w:szCs w:val="16"/>
              </w:rPr>
              <w:br/>
              <w:t xml:space="preserve">With respect to providing evidence for the current </w:t>
            </w:r>
            <w:r w:rsidR="004705EA">
              <w:rPr>
                <w:rFonts w:ascii="Calibri" w:hAnsi="Calibri" w:cs="Calibri"/>
                <w:sz w:val="16"/>
                <w:szCs w:val="16"/>
              </w:rPr>
              <w:t xml:space="preserve">narrative </w:t>
            </w:r>
            <w:r w:rsidRPr="00D10647">
              <w:rPr>
                <w:rFonts w:ascii="Calibri" w:hAnsi="Calibri" w:cs="Calibri"/>
                <w:sz w:val="16"/>
                <w:szCs w:val="16"/>
              </w:rPr>
              <w:t>review, King et al</w:t>
            </w:r>
            <w:r w:rsidR="004705EA">
              <w:rPr>
                <w:rFonts w:ascii="Calibri" w:hAnsi="Calibri" w:cs="Calibri"/>
                <w:sz w:val="16"/>
                <w:szCs w:val="16"/>
              </w:rPr>
              <w:t>.</w:t>
            </w:r>
            <w:r w:rsidRPr="00D10647">
              <w:rPr>
                <w:rFonts w:ascii="Calibri" w:hAnsi="Calibri" w:cs="Calibri"/>
                <w:sz w:val="16"/>
                <w:szCs w:val="16"/>
              </w:rPr>
              <w:t xml:space="preserve">'s review was more narrowly focused on providing information against which to evaluate the European Bathing Directive classifications. </w:t>
            </w:r>
            <w:r w:rsidRPr="00D10647">
              <w:rPr>
                <w:rFonts w:ascii="Calibri" w:hAnsi="Calibri" w:cs="Calibri"/>
                <w:sz w:val="16"/>
                <w:szCs w:val="16"/>
              </w:rPr>
              <w:br/>
              <w:t xml:space="preserve">Importantly, </w:t>
            </w:r>
            <w:r w:rsidR="00725A1E" w:rsidRPr="00725A1E">
              <w:rPr>
                <w:rFonts w:ascii="Calibri" w:hAnsi="Calibri" w:cs="Calibri"/>
                <w:sz w:val="16"/>
                <w:szCs w:val="16"/>
              </w:rPr>
              <w:t>King et al., were highly critical of the quality of the literature reviewed. They</w:t>
            </w:r>
            <w:r w:rsidRPr="00D10647">
              <w:rPr>
                <w:rFonts w:ascii="Calibri" w:hAnsi="Calibri" w:cs="Calibri"/>
                <w:sz w:val="16"/>
                <w:szCs w:val="16"/>
              </w:rPr>
              <w:t xml:space="preserve"> reported difficulty in drawing firm conclusions from the evidence because of the heterogeneity of study protocols and methodological limitations, including self-selection and misclassification biases</w:t>
            </w:r>
            <w:r w:rsidR="00EA4728">
              <w:rPr>
                <w:rFonts w:ascii="Calibri" w:hAnsi="Calibri" w:cs="Calibri"/>
                <w:sz w:val="16"/>
                <w:szCs w:val="16"/>
              </w:rPr>
              <w:t>. It was suggested</w:t>
            </w:r>
            <w:r w:rsidRPr="00D10647">
              <w:rPr>
                <w:rFonts w:ascii="Calibri" w:hAnsi="Calibri" w:cs="Calibri"/>
                <w:sz w:val="16"/>
                <w:szCs w:val="16"/>
              </w:rPr>
              <w:t xml:space="preserve"> that the various results presented by the study authors could be an artefact of the range of methods used.</w:t>
            </w:r>
          </w:p>
        </w:tc>
      </w:tr>
      <w:tr w:rsidR="00BF2DBF" w14:paraId="10652E34" w14:textId="77777777" w:rsidTr="00CC1084">
        <w:trPr>
          <w:trHeight w:val="340"/>
        </w:trPr>
        <w:tc>
          <w:tcPr>
            <w:tcW w:w="1975" w:type="dxa"/>
            <w:tcBorders>
              <w:top w:val="nil"/>
              <w:left w:val="single" w:sz="8" w:space="0" w:color="B5DDDC"/>
              <w:bottom w:val="single" w:sz="8" w:space="0" w:color="B5DDDC"/>
              <w:right w:val="single" w:sz="8" w:space="0" w:color="B5DDDC"/>
            </w:tcBorders>
            <w:shd w:val="clear" w:color="000000" w:fill="D6EAEB"/>
            <w:vAlign w:val="center"/>
            <w:hideMark/>
          </w:tcPr>
          <w:p w14:paraId="747C3054" w14:textId="77777777" w:rsidR="00CC1084" w:rsidRPr="00015E51" w:rsidRDefault="00992883" w:rsidP="00D10647">
            <w:pPr>
              <w:spacing w:before="0" w:after="0" w:line="240" w:lineRule="auto"/>
              <w:rPr>
                <w:rFonts w:ascii="Calibri" w:hAnsi="Calibri" w:cs="Calibri"/>
                <w:color w:val="000000"/>
                <w:sz w:val="16"/>
                <w:szCs w:val="16"/>
              </w:rPr>
            </w:pPr>
            <w:r w:rsidRPr="00015E51">
              <w:rPr>
                <w:rFonts w:ascii="Calibri" w:hAnsi="Calibri" w:cs="Calibri"/>
                <w:color w:val="000000"/>
                <w:sz w:val="16"/>
                <w:szCs w:val="16"/>
              </w:rPr>
              <w:t>Overall Assessment</w:t>
            </w:r>
          </w:p>
        </w:tc>
        <w:tc>
          <w:tcPr>
            <w:tcW w:w="5812" w:type="dxa"/>
            <w:gridSpan w:val="2"/>
            <w:tcBorders>
              <w:top w:val="nil"/>
              <w:left w:val="nil"/>
              <w:bottom w:val="single" w:sz="8" w:space="0" w:color="B5DDDC"/>
              <w:right w:val="single" w:sz="8" w:space="0" w:color="B5DDDC"/>
            </w:tcBorders>
            <w:vAlign w:val="center"/>
            <w:hideMark/>
          </w:tcPr>
          <w:p w14:paraId="3111BBFA" w14:textId="7C1B45FE" w:rsidR="00CC1084" w:rsidRPr="00D10647" w:rsidRDefault="00992883" w:rsidP="00CC1084">
            <w:pPr>
              <w:spacing w:before="0" w:after="0" w:line="240" w:lineRule="auto"/>
              <w:rPr>
                <w:rFonts w:ascii="Calibri" w:hAnsi="Calibri" w:cs="Calibri"/>
                <w:sz w:val="16"/>
                <w:szCs w:val="16"/>
              </w:rPr>
            </w:pPr>
            <w:r w:rsidRPr="00D10647">
              <w:rPr>
                <w:rFonts w:ascii="Calibri" w:hAnsi="Calibri" w:cs="Calibri"/>
                <w:sz w:val="16"/>
                <w:szCs w:val="16"/>
              </w:rPr>
              <w:t>Being both a systematic review and a grey literature document, it was possible to consider this document in either category.  However, its inclusion here is consistent with the planned assessment approach described in the research protocols.</w:t>
            </w:r>
            <w:r w:rsidRPr="00D10647">
              <w:rPr>
                <w:rFonts w:ascii="Calibri" w:hAnsi="Calibri" w:cs="Calibri"/>
                <w:sz w:val="16"/>
                <w:szCs w:val="16"/>
              </w:rPr>
              <w:br/>
            </w:r>
            <w:r w:rsidR="00733DF6">
              <w:rPr>
                <w:rFonts w:ascii="Calibri" w:hAnsi="Calibri" w:cs="Calibri"/>
                <w:sz w:val="16"/>
                <w:szCs w:val="16"/>
              </w:rPr>
              <w:t>T</w:t>
            </w:r>
            <w:r w:rsidRPr="00D10647">
              <w:rPr>
                <w:rFonts w:ascii="Calibri" w:hAnsi="Calibri" w:cs="Calibri"/>
                <w:sz w:val="16"/>
                <w:szCs w:val="16"/>
              </w:rPr>
              <w:t>he review was thorough and conducted according to best practice at the time</w:t>
            </w:r>
            <w:r w:rsidR="002A13D2">
              <w:rPr>
                <w:rFonts w:ascii="Calibri" w:hAnsi="Calibri" w:cs="Calibri"/>
                <w:sz w:val="16"/>
                <w:szCs w:val="16"/>
              </w:rPr>
              <w:t xml:space="preserve"> but could be more clearly reported</w:t>
            </w:r>
            <w:r w:rsidRPr="00D10647">
              <w:rPr>
                <w:rFonts w:ascii="Calibri" w:hAnsi="Calibri" w:cs="Calibri"/>
                <w:sz w:val="16"/>
                <w:szCs w:val="16"/>
              </w:rPr>
              <w:t>.</w:t>
            </w:r>
          </w:p>
        </w:tc>
      </w:tr>
    </w:tbl>
    <w:p w14:paraId="26F46CB1" w14:textId="191503C7" w:rsidR="00D10647" w:rsidRDefault="00D10647" w:rsidP="00D10647"/>
    <w:p w14:paraId="563EA22A" w14:textId="77777777" w:rsidR="00CC1DC2" w:rsidRPr="00D10647" w:rsidRDefault="00CC1DC2" w:rsidP="00D10647"/>
    <w:p w14:paraId="3459A7BD" w14:textId="4B5C7707" w:rsidR="00377E45" w:rsidRDefault="00992883" w:rsidP="004E1680">
      <w:pPr>
        <w:pStyle w:val="Heading2"/>
      </w:pPr>
      <w:bookmarkStart w:id="365" w:name="_Toc106901034"/>
      <w:r>
        <w:t>G8: NHMRC (2008)</w:t>
      </w:r>
      <w:bookmarkEnd w:id="365"/>
    </w:p>
    <w:p w14:paraId="1F5E0036" w14:textId="37BC7DC7" w:rsidR="00377E45" w:rsidRDefault="00992883" w:rsidP="00377E45">
      <w:pPr>
        <w:pStyle w:val="Heading3"/>
      </w:pPr>
      <w:bookmarkStart w:id="366" w:name="_Toc106901035"/>
      <w:r w:rsidRPr="008F7938">
        <w:t>Quality assessment</w:t>
      </w:r>
      <w:bookmarkEnd w:id="366"/>
    </w:p>
    <w:tbl>
      <w:tblPr>
        <w:tblW w:w="7787" w:type="dxa"/>
        <w:tblLayout w:type="fixed"/>
        <w:tblCellMar>
          <w:left w:w="57" w:type="dxa"/>
          <w:right w:w="57" w:type="dxa"/>
        </w:tblCellMar>
        <w:tblLook w:val="04A0" w:firstRow="1" w:lastRow="0" w:firstColumn="1" w:lastColumn="0" w:noHBand="0" w:noVBand="1"/>
      </w:tblPr>
      <w:tblGrid>
        <w:gridCol w:w="3503"/>
        <w:gridCol w:w="899"/>
        <w:gridCol w:w="3385"/>
      </w:tblGrid>
      <w:tr w:rsidR="00BF2DBF" w14:paraId="6D554922" w14:textId="77777777" w:rsidTr="006B5688">
        <w:trPr>
          <w:trHeight w:val="340"/>
          <w:tblHeader/>
        </w:trPr>
        <w:tc>
          <w:tcPr>
            <w:tcW w:w="3503"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490A57A8" w14:textId="77777777" w:rsidR="00E133EE" w:rsidRPr="00E133EE" w:rsidRDefault="00992883" w:rsidP="00E133EE">
            <w:pPr>
              <w:spacing w:before="0" w:after="0" w:line="240" w:lineRule="auto"/>
              <w:outlineLvl w:val="0"/>
              <w:rPr>
                <w:rFonts w:ascii="Calibri" w:hAnsi="Calibri" w:cs="Calibri"/>
                <w:b/>
                <w:bCs/>
                <w:color w:val="008000"/>
                <w:sz w:val="16"/>
                <w:szCs w:val="16"/>
              </w:rPr>
            </w:pPr>
            <w:r w:rsidRPr="00E133EE">
              <w:rPr>
                <w:rFonts w:ascii="Calibri" w:hAnsi="Calibri" w:cs="Calibri"/>
                <w:b/>
                <w:bCs/>
                <w:color w:val="008000"/>
                <w:sz w:val="16"/>
                <w:szCs w:val="16"/>
              </w:rPr>
              <w:t>Criteria</w:t>
            </w:r>
          </w:p>
        </w:tc>
        <w:tc>
          <w:tcPr>
            <w:tcW w:w="899" w:type="dxa"/>
            <w:tcBorders>
              <w:top w:val="single" w:sz="8" w:space="0" w:color="B5DDDC"/>
              <w:left w:val="nil"/>
              <w:bottom w:val="single" w:sz="8" w:space="0" w:color="B5DDDC"/>
              <w:right w:val="single" w:sz="8" w:space="0" w:color="B5DDDC"/>
            </w:tcBorders>
            <w:shd w:val="clear" w:color="000000" w:fill="B5DDDC"/>
            <w:vAlign w:val="center"/>
            <w:hideMark/>
          </w:tcPr>
          <w:p w14:paraId="2CD19FB3" w14:textId="77777777" w:rsidR="00E133EE" w:rsidRPr="00E133EE" w:rsidRDefault="00992883" w:rsidP="00E133EE">
            <w:pPr>
              <w:spacing w:before="0" w:after="0" w:line="240" w:lineRule="auto"/>
              <w:jc w:val="center"/>
              <w:outlineLvl w:val="0"/>
              <w:rPr>
                <w:rFonts w:ascii="Calibri" w:hAnsi="Calibri" w:cs="Calibri"/>
                <w:b/>
                <w:bCs/>
                <w:color w:val="008000"/>
                <w:sz w:val="16"/>
                <w:szCs w:val="16"/>
              </w:rPr>
            </w:pPr>
            <w:r w:rsidRPr="00E133EE">
              <w:rPr>
                <w:rFonts w:ascii="Calibri" w:hAnsi="Calibri" w:cs="Calibri"/>
                <w:b/>
                <w:bCs/>
                <w:color w:val="008000"/>
                <w:sz w:val="16"/>
                <w:szCs w:val="16"/>
              </w:rPr>
              <w:t>Assessment</w:t>
            </w:r>
          </w:p>
        </w:tc>
        <w:tc>
          <w:tcPr>
            <w:tcW w:w="3385" w:type="dxa"/>
            <w:tcBorders>
              <w:top w:val="single" w:sz="8" w:space="0" w:color="B5DDDC"/>
              <w:left w:val="nil"/>
              <w:bottom w:val="single" w:sz="8" w:space="0" w:color="B5DDDC"/>
              <w:right w:val="single" w:sz="8" w:space="0" w:color="B5DDDC"/>
            </w:tcBorders>
            <w:shd w:val="clear" w:color="000000" w:fill="B5DDDC"/>
            <w:vAlign w:val="center"/>
            <w:hideMark/>
          </w:tcPr>
          <w:p w14:paraId="00E85D70" w14:textId="6A309E89" w:rsidR="00E133EE" w:rsidRPr="00E133EE" w:rsidRDefault="00992883" w:rsidP="00B54EA6">
            <w:pPr>
              <w:spacing w:before="0" w:after="0" w:line="240" w:lineRule="auto"/>
              <w:jc w:val="center"/>
              <w:outlineLvl w:val="0"/>
              <w:rPr>
                <w:rFonts w:ascii="Calibri" w:hAnsi="Calibri" w:cs="Calibri"/>
                <w:b/>
                <w:bCs/>
                <w:color w:val="008000"/>
                <w:sz w:val="16"/>
                <w:szCs w:val="16"/>
              </w:rPr>
            </w:pPr>
            <w:r w:rsidRPr="00E133EE">
              <w:rPr>
                <w:rFonts w:ascii="Calibri" w:hAnsi="Calibri" w:cs="Calibri"/>
                <w:b/>
                <w:bCs/>
                <w:color w:val="008000"/>
                <w:sz w:val="16"/>
                <w:szCs w:val="16"/>
              </w:rPr>
              <w:t>G8: NHMRC 2008, Guidelines</w:t>
            </w:r>
            <w:r w:rsidR="00BB63F4">
              <w:rPr>
                <w:rFonts w:ascii="Calibri" w:hAnsi="Calibri" w:cs="Calibri"/>
                <w:b/>
                <w:bCs/>
                <w:color w:val="008000"/>
                <w:sz w:val="16"/>
                <w:szCs w:val="16"/>
              </w:rPr>
              <w:t xml:space="preserve"> for Managing Risks in</w:t>
            </w:r>
            <w:r w:rsidR="00B54EA6">
              <w:rPr>
                <w:rFonts w:ascii="Calibri" w:hAnsi="Calibri" w:cs="Calibri"/>
                <w:b/>
                <w:bCs/>
                <w:color w:val="008000"/>
                <w:sz w:val="16"/>
                <w:szCs w:val="16"/>
              </w:rPr>
              <w:t xml:space="preserve"> Recreational Water</w:t>
            </w:r>
          </w:p>
        </w:tc>
      </w:tr>
      <w:tr w:rsidR="00BF2DBF" w14:paraId="7FF73F77"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7BE38713" w14:textId="77777777" w:rsidR="00E133EE" w:rsidRPr="00E133EE" w:rsidRDefault="00992883" w:rsidP="00E133EE">
            <w:pPr>
              <w:spacing w:before="0" w:after="0" w:line="240" w:lineRule="auto"/>
              <w:outlineLvl w:val="0"/>
              <w:rPr>
                <w:rFonts w:ascii="Calibri" w:hAnsi="Calibri" w:cs="Calibri"/>
                <w:b/>
                <w:bCs/>
                <w:color w:val="000000"/>
                <w:sz w:val="16"/>
                <w:szCs w:val="16"/>
              </w:rPr>
            </w:pPr>
            <w:r w:rsidRPr="00E133EE">
              <w:rPr>
                <w:rFonts w:ascii="Calibri" w:hAnsi="Calibri" w:cs="Calibri"/>
                <w:b/>
                <w:bCs/>
                <w:color w:val="000000"/>
                <w:sz w:val="16"/>
                <w:szCs w:val="16"/>
              </w:rPr>
              <w:t>Overall guidance/advice development process</w:t>
            </w:r>
          </w:p>
        </w:tc>
        <w:tc>
          <w:tcPr>
            <w:tcW w:w="899" w:type="dxa"/>
            <w:tcBorders>
              <w:top w:val="nil"/>
              <w:left w:val="nil"/>
              <w:bottom w:val="single" w:sz="8" w:space="0" w:color="B5DDDC"/>
              <w:right w:val="single" w:sz="8" w:space="0" w:color="B5DDDC"/>
            </w:tcBorders>
            <w:shd w:val="clear" w:color="000000" w:fill="D6EAEB"/>
            <w:vAlign w:val="center"/>
            <w:hideMark/>
          </w:tcPr>
          <w:p w14:paraId="62C1D4AB" w14:textId="77777777" w:rsidR="00E133EE" w:rsidRPr="00E133EE" w:rsidRDefault="00992883" w:rsidP="00E133EE">
            <w:pPr>
              <w:spacing w:before="0" w:after="0" w:line="240" w:lineRule="auto"/>
              <w:outlineLvl w:val="0"/>
              <w:rPr>
                <w:rFonts w:ascii="Calibri" w:hAnsi="Calibri" w:cs="Calibri"/>
                <w:b/>
                <w:bCs/>
                <w:color w:val="000000"/>
                <w:sz w:val="16"/>
                <w:szCs w:val="16"/>
              </w:rPr>
            </w:pPr>
            <w:r w:rsidRPr="00E133EE">
              <w:rPr>
                <w:rFonts w:ascii="Calibri" w:hAnsi="Calibri" w:cs="Calibri"/>
                <w:b/>
                <w:bCs/>
                <w:color w:val="000000"/>
                <w:sz w:val="16"/>
                <w:szCs w:val="16"/>
              </w:rPr>
              <w:t> </w:t>
            </w:r>
          </w:p>
        </w:tc>
        <w:tc>
          <w:tcPr>
            <w:tcW w:w="3385" w:type="dxa"/>
            <w:tcBorders>
              <w:top w:val="nil"/>
              <w:left w:val="nil"/>
              <w:bottom w:val="single" w:sz="8" w:space="0" w:color="B5DDDC"/>
              <w:right w:val="single" w:sz="8" w:space="0" w:color="B5DDDC"/>
            </w:tcBorders>
            <w:shd w:val="clear" w:color="000000" w:fill="D6EAEB"/>
            <w:vAlign w:val="center"/>
            <w:hideMark/>
          </w:tcPr>
          <w:p w14:paraId="41088C32" w14:textId="77777777" w:rsidR="00E133EE" w:rsidRPr="00E133EE" w:rsidRDefault="00992883" w:rsidP="00E133EE">
            <w:pPr>
              <w:spacing w:before="0" w:after="0" w:line="240" w:lineRule="auto"/>
              <w:outlineLvl w:val="0"/>
              <w:rPr>
                <w:rFonts w:ascii="Calibri" w:hAnsi="Calibri" w:cs="Calibri"/>
                <w:b/>
                <w:bCs/>
                <w:color w:val="000000"/>
                <w:sz w:val="16"/>
                <w:szCs w:val="16"/>
              </w:rPr>
            </w:pPr>
            <w:r w:rsidRPr="00E133EE">
              <w:rPr>
                <w:rFonts w:ascii="Calibri" w:hAnsi="Calibri" w:cs="Calibri"/>
                <w:b/>
                <w:bCs/>
                <w:color w:val="000000"/>
                <w:sz w:val="16"/>
                <w:szCs w:val="16"/>
              </w:rPr>
              <w:t> </w:t>
            </w:r>
          </w:p>
        </w:tc>
      </w:tr>
      <w:tr w:rsidR="00BF2DBF" w14:paraId="0C194BDD"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4B4AA83F"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the key stages of the organisation’s advice development processes compatible with Australian processes?</w:t>
            </w:r>
          </w:p>
        </w:tc>
        <w:tc>
          <w:tcPr>
            <w:tcW w:w="899" w:type="dxa"/>
            <w:tcBorders>
              <w:top w:val="nil"/>
              <w:left w:val="nil"/>
              <w:bottom w:val="single" w:sz="8" w:space="0" w:color="B5DDDC"/>
              <w:right w:val="single" w:sz="8" w:space="0" w:color="B5DDDC"/>
            </w:tcBorders>
            <w:shd w:val="clear" w:color="000000" w:fill="92D050"/>
            <w:vAlign w:val="center"/>
            <w:hideMark/>
          </w:tcPr>
          <w:p w14:paraId="0A256802"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385" w:type="dxa"/>
            <w:tcBorders>
              <w:top w:val="nil"/>
              <w:left w:val="nil"/>
              <w:bottom w:val="single" w:sz="8" w:space="0" w:color="B5DDDC"/>
              <w:right w:val="single" w:sz="8" w:space="0" w:color="B5DDDC"/>
            </w:tcBorders>
            <w:vAlign w:val="center"/>
            <w:hideMark/>
          </w:tcPr>
          <w:p w14:paraId="5813D683" w14:textId="663ED505" w:rsidR="00E133EE" w:rsidRPr="00E133EE" w:rsidRDefault="00992883" w:rsidP="00B54EA6">
            <w:pPr>
              <w:spacing w:before="0" w:after="0" w:line="240" w:lineRule="auto"/>
              <w:outlineLvl w:val="0"/>
              <w:rPr>
                <w:rFonts w:ascii="Calibri" w:hAnsi="Calibri" w:cs="Calibri"/>
                <w:sz w:val="16"/>
                <w:szCs w:val="16"/>
              </w:rPr>
            </w:pPr>
            <w:r w:rsidRPr="00E133EE">
              <w:rPr>
                <w:rFonts w:ascii="Calibri" w:hAnsi="Calibri" w:cs="Calibri"/>
                <w:sz w:val="16"/>
                <w:szCs w:val="16"/>
              </w:rPr>
              <w:t xml:space="preserve">The </w:t>
            </w:r>
            <w:r w:rsidR="00B54EA6">
              <w:rPr>
                <w:rFonts w:ascii="Calibri" w:hAnsi="Calibri" w:cs="Calibri"/>
                <w:sz w:val="16"/>
                <w:szCs w:val="16"/>
              </w:rPr>
              <w:t>2008 NHMRC G</w:t>
            </w:r>
            <w:r w:rsidRPr="00E133EE">
              <w:rPr>
                <w:rFonts w:ascii="Calibri" w:hAnsi="Calibri" w:cs="Calibri"/>
                <w:sz w:val="16"/>
                <w:szCs w:val="16"/>
              </w:rPr>
              <w:t>uidelines were developed by the Australian Government.  They are not mandatory but rather have been developed as a tool for state and territory governments to develop legislation and standards appropriate for local conditions and circumstances.</w:t>
            </w:r>
          </w:p>
        </w:tc>
      </w:tr>
      <w:tr w:rsidR="00BF2DBF" w14:paraId="3A56686D" w14:textId="77777777" w:rsidTr="001D70FF">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418022D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the administrative processes documented and publicly available?</w:t>
            </w:r>
          </w:p>
        </w:tc>
        <w:tc>
          <w:tcPr>
            <w:tcW w:w="899" w:type="dxa"/>
            <w:tcBorders>
              <w:top w:val="nil"/>
              <w:left w:val="nil"/>
              <w:bottom w:val="single" w:sz="8" w:space="0" w:color="B5DDDC"/>
              <w:right w:val="single" w:sz="8" w:space="0" w:color="B5DDDC"/>
            </w:tcBorders>
            <w:shd w:val="clear" w:color="auto" w:fill="92D050"/>
            <w:vAlign w:val="center"/>
            <w:hideMark/>
          </w:tcPr>
          <w:p w14:paraId="6BC49B58" w14:textId="137F0633" w:rsidR="00E133EE" w:rsidRPr="00E133EE" w:rsidRDefault="00992883" w:rsidP="00E133EE">
            <w:pPr>
              <w:spacing w:before="0" w:after="0" w:line="240" w:lineRule="auto"/>
              <w:jc w:val="center"/>
              <w:outlineLvl w:val="0"/>
              <w:rPr>
                <w:rFonts w:ascii="Calibri" w:hAnsi="Calibri" w:cs="Calibri"/>
                <w:sz w:val="16"/>
                <w:szCs w:val="16"/>
              </w:rPr>
            </w:pPr>
            <w:r>
              <w:rPr>
                <w:rFonts w:ascii="Calibri" w:hAnsi="Calibri" w:cs="Calibri"/>
                <w:sz w:val="16"/>
                <w:szCs w:val="16"/>
              </w:rPr>
              <w:t>Partly</w:t>
            </w:r>
          </w:p>
        </w:tc>
        <w:tc>
          <w:tcPr>
            <w:tcW w:w="3385" w:type="dxa"/>
            <w:tcBorders>
              <w:top w:val="nil"/>
              <w:left w:val="nil"/>
              <w:bottom w:val="single" w:sz="8" w:space="0" w:color="B5DDDC"/>
              <w:right w:val="single" w:sz="8" w:space="0" w:color="B5DDDC"/>
            </w:tcBorders>
            <w:vAlign w:val="center"/>
            <w:hideMark/>
          </w:tcPr>
          <w:p w14:paraId="70885CA0" w14:textId="0B1D7CCA" w:rsidR="00E133EE" w:rsidRPr="00E133EE" w:rsidRDefault="00992883" w:rsidP="00E133EE">
            <w:pPr>
              <w:spacing w:before="0" w:after="0" w:line="240" w:lineRule="auto"/>
              <w:outlineLvl w:val="0"/>
              <w:rPr>
                <w:rFonts w:ascii="Calibri" w:hAnsi="Calibri" w:cs="Calibri"/>
                <w:sz w:val="16"/>
                <w:szCs w:val="16"/>
              </w:rPr>
            </w:pPr>
            <w:r>
              <w:rPr>
                <w:rFonts w:ascii="Calibri" w:hAnsi="Calibri" w:cs="Calibri"/>
                <w:sz w:val="16"/>
                <w:szCs w:val="16"/>
              </w:rPr>
              <w:t>Some details of the guideline development process are reported in a Process Report</w:t>
            </w:r>
          </w:p>
        </w:tc>
      </w:tr>
      <w:tr w:rsidR="00BF2DBF" w14:paraId="156D83E3" w14:textId="77777777" w:rsidTr="001D70FF">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1FF0F2A5"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Was the work overseen by an expert advisory committee?</w:t>
            </w:r>
          </w:p>
        </w:tc>
        <w:tc>
          <w:tcPr>
            <w:tcW w:w="899" w:type="dxa"/>
            <w:tcBorders>
              <w:top w:val="nil"/>
              <w:left w:val="nil"/>
              <w:bottom w:val="single" w:sz="8" w:space="0" w:color="B5DDDC"/>
              <w:right w:val="single" w:sz="8" w:space="0" w:color="B5DDDC"/>
            </w:tcBorders>
            <w:shd w:val="clear" w:color="auto" w:fill="92D050"/>
            <w:vAlign w:val="center"/>
            <w:hideMark/>
          </w:tcPr>
          <w:p w14:paraId="79995DA2" w14:textId="054915F2" w:rsidR="00E133EE" w:rsidRPr="00E133EE" w:rsidRDefault="00992883" w:rsidP="00E133EE">
            <w:pPr>
              <w:spacing w:before="0" w:after="0" w:line="240" w:lineRule="auto"/>
              <w:jc w:val="center"/>
              <w:outlineLvl w:val="0"/>
              <w:rPr>
                <w:rFonts w:ascii="Calibri" w:hAnsi="Calibri" w:cs="Calibri"/>
                <w:sz w:val="16"/>
                <w:szCs w:val="16"/>
              </w:rPr>
            </w:pPr>
            <w:r>
              <w:rPr>
                <w:rFonts w:ascii="Calibri" w:hAnsi="Calibri" w:cs="Calibri"/>
                <w:sz w:val="16"/>
                <w:szCs w:val="16"/>
              </w:rPr>
              <w:t>Yes</w:t>
            </w:r>
          </w:p>
        </w:tc>
        <w:tc>
          <w:tcPr>
            <w:tcW w:w="3385" w:type="dxa"/>
            <w:tcBorders>
              <w:top w:val="nil"/>
              <w:left w:val="nil"/>
              <w:bottom w:val="single" w:sz="8" w:space="0" w:color="B5DDDC"/>
              <w:right w:val="single" w:sz="8" w:space="0" w:color="B5DDDC"/>
            </w:tcBorders>
            <w:vAlign w:val="center"/>
            <w:hideMark/>
          </w:tcPr>
          <w:p w14:paraId="0BAA0AD0" w14:textId="06229B59" w:rsidR="00E133EE" w:rsidRPr="00E133EE" w:rsidRDefault="00992883" w:rsidP="00B93B19">
            <w:pPr>
              <w:spacing w:before="0" w:after="0" w:line="240" w:lineRule="auto"/>
              <w:outlineLvl w:val="0"/>
              <w:rPr>
                <w:rFonts w:ascii="Calibri" w:hAnsi="Calibri" w:cs="Calibri"/>
                <w:sz w:val="16"/>
                <w:szCs w:val="16"/>
              </w:rPr>
            </w:pPr>
            <w:r>
              <w:rPr>
                <w:rFonts w:ascii="Calibri" w:hAnsi="Calibri" w:cs="Calibri"/>
                <w:sz w:val="16"/>
                <w:szCs w:val="16"/>
              </w:rPr>
              <w:t xml:space="preserve">The work was overseen in stages by the NHMRC Working Group on Healthy Recreational Water Use and the NHMRC Guidelines for Managing Risks in Recreational Water Working Committee. </w:t>
            </w:r>
          </w:p>
        </w:tc>
      </w:tr>
      <w:tr w:rsidR="00BF2DBF" w14:paraId="3FC5A5E2"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25696964" w14:textId="77777777" w:rsidR="00E133EE" w:rsidRPr="00E133EE" w:rsidRDefault="00992883" w:rsidP="00584626">
            <w:pPr>
              <w:spacing w:before="0" w:after="0" w:line="240" w:lineRule="auto"/>
              <w:outlineLvl w:val="0"/>
              <w:rPr>
                <w:rFonts w:ascii="Calibri" w:hAnsi="Calibri" w:cs="Calibri"/>
                <w:sz w:val="16"/>
                <w:szCs w:val="16"/>
              </w:rPr>
            </w:pPr>
            <w:r w:rsidRPr="00E133EE">
              <w:rPr>
                <w:rFonts w:ascii="Calibri" w:hAnsi="Calibri" w:cs="Calibri"/>
                <w:sz w:val="16"/>
                <w:szCs w:val="16"/>
              </w:rPr>
              <w:t>Are potential conflicts of interest of committee members declared, managed and/or reported?</w:t>
            </w:r>
          </w:p>
        </w:tc>
        <w:tc>
          <w:tcPr>
            <w:tcW w:w="899" w:type="dxa"/>
            <w:tcBorders>
              <w:top w:val="nil"/>
              <w:left w:val="nil"/>
              <w:bottom w:val="single" w:sz="8" w:space="0" w:color="B5DDDC"/>
              <w:right w:val="single" w:sz="8" w:space="0" w:color="B5DDDC"/>
            </w:tcBorders>
            <w:vAlign w:val="center"/>
            <w:hideMark/>
          </w:tcPr>
          <w:p w14:paraId="57FCF792"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1EB27881" w14:textId="5436FEC4" w:rsidR="00E133EE" w:rsidRPr="00E133EE" w:rsidRDefault="00992883" w:rsidP="00B93B19">
            <w:pPr>
              <w:spacing w:before="0" w:after="0" w:line="240" w:lineRule="auto"/>
              <w:outlineLvl w:val="0"/>
              <w:rPr>
                <w:rFonts w:ascii="Calibri" w:hAnsi="Calibri" w:cs="Calibri"/>
                <w:sz w:val="16"/>
                <w:szCs w:val="16"/>
              </w:rPr>
            </w:pPr>
            <w:r w:rsidRPr="00E133EE">
              <w:rPr>
                <w:rFonts w:ascii="Calibri" w:hAnsi="Calibri" w:cs="Calibri"/>
                <w:sz w:val="16"/>
                <w:szCs w:val="16"/>
              </w:rPr>
              <w:t>No</w:t>
            </w:r>
            <w:r w:rsidR="00B93B19">
              <w:rPr>
                <w:rFonts w:ascii="Calibri" w:hAnsi="Calibri" w:cs="Calibri"/>
                <w:sz w:val="16"/>
                <w:szCs w:val="16"/>
              </w:rPr>
              <w:t xml:space="preserve"> details are</w:t>
            </w:r>
            <w:r w:rsidRPr="00E133EE">
              <w:rPr>
                <w:rFonts w:ascii="Calibri" w:hAnsi="Calibri" w:cs="Calibri"/>
                <w:sz w:val="16"/>
                <w:szCs w:val="16"/>
              </w:rPr>
              <w:t xml:space="preserve"> reported </w:t>
            </w:r>
            <w:r w:rsidR="00B93B19">
              <w:rPr>
                <w:rFonts w:ascii="Calibri" w:hAnsi="Calibri" w:cs="Calibri"/>
                <w:sz w:val="16"/>
                <w:szCs w:val="16"/>
              </w:rPr>
              <w:t>in</w:t>
            </w:r>
            <w:r w:rsidRPr="00E133EE">
              <w:rPr>
                <w:rFonts w:ascii="Calibri" w:hAnsi="Calibri" w:cs="Calibri"/>
                <w:sz w:val="16"/>
                <w:szCs w:val="16"/>
              </w:rPr>
              <w:t xml:space="preserve"> the 2008 publication</w:t>
            </w:r>
            <w:r w:rsidR="00B93B19">
              <w:rPr>
                <w:rFonts w:ascii="Calibri" w:hAnsi="Calibri" w:cs="Calibri"/>
                <w:sz w:val="16"/>
                <w:szCs w:val="16"/>
              </w:rPr>
              <w:t>.</w:t>
            </w:r>
          </w:p>
        </w:tc>
      </w:tr>
      <w:tr w:rsidR="00BF2DBF" w14:paraId="7D0D7807"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1C79B1B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funding sources declared?</w:t>
            </w:r>
          </w:p>
        </w:tc>
        <w:tc>
          <w:tcPr>
            <w:tcW w:w="899" w:type="dxa"/>
            <w:tcBorders>
              <w:top w:val="nil"/>
              <w:left w:val="nil"/>
              <w:bottom w:val="single" w:sz="8" w:space="0" w:color="B5DDDC"/>
              <w:right w:val="single" w:sz="8" w:space="0" w:color="B5DDDC"/>
            </w:tcBorders>
            <w:vAlign w:val="center"/>
            <w:hideMark/>
          </w:tcPr>
          <w:p w14:paraId="03A34818"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2A11844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AB7702E" w14:textId="77777777" w:rsidTr="001D70FF">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08C2A0A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Was there public consultation on this work? If so, provide details.</w:t>
            </w:r>
          </w:p>
        </w:tc>
        <w:tc>
          <w:tcPr>
            <w:tcW w:w="899" w:type="dxa"/>
            <w:tcBorders>
              <w:top w:val="nil"/>
              <w:left w:val="nil"/>
              <w:bottom w:val="single" w:sz="8" w:space="0" w:color="B5DDDC"/>
              <w:right w:val="single" w:sz="8" w:space="0" w:color="B5DDDC"/>
            </w:tcBorders>
            <w:shd w:val="clear" w:color="auto" w:fill="FFFF00"/>
            <w:vAlign w:val="center"/>
            <w:hideMark/>
          </w:tcPr>
          <w:p w14:paraId="2D98EC2C" w14:textId="79DC0BAA" w:rsidR="00E133EE" w:rsidRPr="00E133EE" w:rsidRDefault="00992883" w:rsidP="00E133EE">
            <w:pPr>
              <w:spacing w:before="0" w:after="0" w:line="240" w:lineRule="auto"/>
              <w:jc w:val="center"/>
              <w:outlineLvl w:val="0"/>
              <w:rPr>
                <w:rFonts w:ascii="Calibri" w:hAnsi="Calibri" w:cs="Calibri"/>
                <w:sz w:val="16"/>
                <w:szCs w:val="16"/>
              </w:rPr>
            </w:pPr>
            <w:r>
              <w:rPr>
                <w:rFonts w:ascii="Calibri" w:hAnsi="Calibri" w:cs="Calibri"/>
                <w:sz w:val="16"/>
                <w:szCs w:val="16"/>
              </w:rPr>
              <w:t>Yes</w:t>
            </w:r>
          </w:p>
        </w:tc>
        <w:tc>
          <w:tcPr>
            <w:tcW w:w="3385" w:type="dxa"/>
            <w:tcBorders>
              <w:top w:val="nil"/>
              <w:left w:val="nil"/>
              <w:bottom w:val="single" w:sz="8" w:space="0" w:color="B5DDDC"/>
              <w:right w:val="single" w:sz="8" w:space="0" w:color="B5DDDC"/>
            </w:tcBorders>
            <w:vAlign w:val="center"/>
            <w:hideMark/>
          </w:tcPr>
          <w:p w14:paraId="5EA929DA" w14:textId="09B866D5" w:rsidR="00E133EE" w:rsidRPr="00E133EE" w:rsidRDefault="00992883" w:rsidP="002625F7">
            <w:pPr>
              <w:spacing w:before="0" w:after="0" w:line="240" w:lineRule="auto"/>
              <w:outlineLvl w:val="0"/>
              <w:rPr>
                <w:rFonts w:ascii="Calibri" w:hAnsi="Calibri" w:cs="Calibri"/>
                <w:sz w:val="16"/>
                <w:szCs w:val="16"/>
              </w:rPr>
            </w:pPr>
            <w:r>
              <w:rPr>
                <w:rFonts w:ascii="Calibri" w:hAnsi="Calibri" w:cs="Calibri"/>
                <w:sz w:val="16"/>
                <w:szCs w:val="16"/>
              </w:rPr>
              <w:t>Two rounds of public consultation were undertaken in 2004 and 2006. A summary of changes made as a result of public consultation and a list of individuals and organisations who provided submissions is detailed in a Process Report.</w:t>
            </w:r>
          </w:p>
        </w:tc>
      </w:tr>
      <w:tr w:rsidR="00BF2DBF" w14:paraId="78E07B4D" w14:textId="77777777" w:rsidTr="001D70FF">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0A57625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the advice peer reviewed?</w:t>
            </w:r>
          </w:p>
        </w:tc>
        <w:tc>
          <w:tcPr>
            <w:tcW w:w="899" w:type="dxa"/>
            <w:tcBorders>
              <w:top w:val="nil"/>
              <w:left w:val="nil"/>
              <w:bottom w:val="single" w:sz="8" w:space="0" w:color="B5DDDC"/>
              <w:right w:val="single" w:sz="8" w:space="0" w:color="B5DDDC"/>
            </w:tcBorders>
            <w:shd w:val="clear" w:color="auto" w:fill="FFFF00"/>
            <w:vAlign w:val="center"/>
            <w:hideMark/>
          </w:tcPr>
          <w:p w14:paraId="55645DF9" w14:textId="024DA66A" w:rsidR="00E133EE" w:rsidRPr="00E133EE" w:rsidRDefault="00992883" w:rsidP="00E133EE">
            <w:pPr>
              <w:spacing w:before="0" w:after="0" w:line="240" w:lineRule="auto"/>
              <w:jc w:val="center"/>
              <w:outlineLvl w:val="0"/>
              <w:rPr>
                <w:rFonts w:ascii="Calibri" w:hAnsi="Calibri" w:cs="Calibri"/>
                <w:sz w:val="16"/>
                <w:szCs w:val="16"/>
              </w:rPr>
            </w:pPr>
            <w:r>
              <w:rPr>
                <w:rFonts w:ascii="Calibri" w:hAnsi="Calibri" w:cs="Calibri"/>
                <w:sz w:val="16"/>
                <w:szCs w:val="16"/>
              </w:rPr>
              <w:t>Yes</w:t>
            </w:r>
          </w:p>
        </w:tc>
        <w:tc>
          <w:tcPr>
            <w:tcW w:w="3385" w:type="dxa"/>
            <w:tcBorders>
              <w:top w:val="nil"/>
              <w:left w:val="nil"/>
              <w:bottom w:val="single" w:sz="8" w:space="0" w:color="B5DDDC"/>
              <w:right w:val="single" w:sz="8" w:space="0" w:color="B5DDDC"/>
            </w:tcBorders>
            <w:vAlign w:val="center"/>
            <w:hideMark/>
          </w:tcPr>
          <w:p w14:paraId="06760668" w14:textId="1EBC7EA0" w:rsidR="00E133EE" w:rsidRPr="00E133EE" w:rsidRDefault="00992883" w:rsidP="00C842F6">
            <w:pPr>
              <w:spacing w:before="0" w:after="0" w:line="240" w:lineRule="auto"/>
              <w:outlineLvl w:val="0"/>
              <w:rPr>
                <w:rFonts w:ascii="Calibri" w:hAnsi="Calibri" w:cs="Calibri"/>
                <w:sz w:val="16"/>
                <w:szCs w:val="16"/>
              </w:rPr>
            </w:pPr>
            <w:r>
              <w:rPr>
                <w:rFonts w:ascii="Calibri" w:hAnsi="Calibri" w:cs="Calibri"/>
                <w:sz w:val="16"/>
                <w:szCs w:val="16"/>
              </w:rPr>
              <w:t xml:space="preserve">The 2008 NHMRC </w:t>
            </w:r>
            <w:r w:rsidR="0002185D">
              <w:rPr>
                <w:rFonts w:ascii="Calibri" w:hAnsi="Calibri" w:cs="Calibri"/>
                <w:sz w:val="16"/>
                <w:szCs w:val="16"/>
              </w:rPr>
              <w:t>G</w:t>
            </w:r>
            <w:r>
              <w:rPr>
                <w:rFonts w:ascii="Calibri" w:hAnsi="Calibri" w:cs="Calibri"/>
                <w:sz w:val="16"/>
                <w:szCs w:val="16"/>
              </w:rPr>
              <w:t xml:space="preserve">uidelines underwent </w:t>
            </w:r>
            <w:r w:rsidRPr="00E133EE">
              <w:rPr>
                <w:rFonts w:ascii="Calibri" w:hAnsi="Calibri" w:cs="Calibri"/>
                <w:sz w:val="16"/>
                <w:szCs w:val="16"/>
              </w:rPr>
              <w:t>peer-review</w:t>
            </w:r>
            <w:r>
              <w:rPr>
                <w:rFonts w:ascii="Calibri" w:hAnsi="Calibri" w:cs="Calibri"/>
                <w:sz w:val="16"/>
                <w:szCs w:val="16"/>
              </w:rPr>
              <w:t xml:space="preserve"> in 2007.</w:t>
            </w:r>
          </w:p>
        </w:tc>
      </w:tr>
      <w:tr w:rsidR="00BF2DBF" w14:paraId="3EBEA7A8"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56E729AA" w14:textId="77777777" w:rsidR="00E133EE" w:rsidRPr="00E133EE" w:rsidRDefault="00992883" w:rsidP="00584626">
            <w:pPr>
              <w:spacing w:before="0" w:after="0" w:line="240" w:lineRule="auto"/>
              <w:outlineLvl w:val="0"/>
              <w:rPr>
                <w:rFonts w:ascii="Calibri" w:hAnsi="Calibri" w:cs="Calibri"/>
                <w:sz w:val="16"/>
                <w:szCs w:val="16"/>
              </w:rPr>
            </w:pPr>
            <w:r w:rsidRPr="00E133EE">
              <w:rPr>
                <w:rFonts w:ascii="Calibri" w:hAnsi="Calibri" w:cs="Calibri"/>
                <w:sz w:val="16"/>
                <w:szCs w:val="16"/>
              </w:rPr>
              <w:t>If so, is the peer review outcome documented and/or published?</w:t>
            </w:r>
          </w:p>
        </w:tc>
        <w:tc>
          <w:tcPr>
            <w:tcW w:w="899" w:type="dxa"/>
            <w:tcBorders>
              <w:top w:val="nil"/>
              <w:left w:val="nil"/>
              <w:bottom w:val="single" w:sz="8" w:space="0" w:color="B5DDDC"/>
              <w:right w:val="single" w:sz="8" w:space="0" w:color="B5DDDC"/>
            </w:tcBorders>
            <w:vAlign w:val="center"/>
            <w:hideMark/>
          </w:tcPr>
          <w:p w14:paraId="7D363FC9"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253A0AD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7CA19CC0"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3332B1C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Was the guidance/advice developed or updated recently? Provide details.</w:t>
            </w:r>
          </w:p>
        </w:tc>
        <w:tc>
          <w:tcPr>
            <w:tcW w:w="899" w:type="dxa"/>
            <w:tcBorders>
              <w:top w:val="nil"/>
              <w:left w:val="nil"/>
              <w:bottom w:val="single" w:sz="8" w:space="0" w:color="B5DDDC"/>
              <w:right w:val="single" w:sz="8" w:space="0" w:color="B5DDDC"/>
            </w:tcBorders>
            <w:vAlign w:val="center"/>
            <w:hideMark/>
          </w:tcPr>
          <w:p w14:paraId="3ADBA9D0"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180E6E13" w14:textId="3CED038B"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Last updated in 2008.</w:t>
            </w:r>
            <w:r w:rsidR="00C842F6">
              <w:rPr>
                <w:rFonts w:ascii="Calibri" w:hAnsi="Calibri" w:cs="Calibri"/>
                <w:sz w:val="16"/>
                <w:szCs w:val="16"/>
              </w:rPr>
              <w:t xml:space="preserve"> Currently under review.</w:t>
            </w:r>
          </w:p>
        </w:tc>
      </w:tr>
      <w:tr w:rsidR="00BF2DBF" w14:paraId="69F9BC8E"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5F076763"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Evidence review parameters</w:t>
            </w:r>
          </w:p>
        </w:tc>
        <w:tc>
          <w:tcPr>
            <w:tcW w:w="899" w:type="dxa"/>
            <w:tcBorders>
              <w:top w:val="nil"/>
              <w:left w:val="nil"/>
              <w:bottom w:val="single" w:sz="8" w:space="0" w:color="B5DDDC"/>
              <w:right w:val="single" w:sz="8" w:space="0" w:color="B5DDDC"/>
            </w:tcBorders>
            <w:shd w:val="clear" w:color="000000" w:fill="D6EAEB"/>
            <w:vAlign w:val="center"/>
            <w:hideMark/>
          </w:tcPr>
          <w:p w14:paraId="3A1621B3"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385" w:type="dxa"/>
            <w:tcBorders>
              <w:top w:val="nil"/>
              <w:left w:val="nil"/>
              <w:bottom w:val="single" w:sz="8" w:space="0" w:color="B5DDDC"/>
              <w:right w:val="single" w:sz="8" w:space="0" w:color="B5DDDC"/>
            </w:tcBorders>
            <w:shd w:val="clear" w:color="000000" w:fill="D6EAEB"/>
            <w:vAlign w:val="center"/>
            <w:hideMark/>
          </w:tcPr>
          <w:p w14:paraId="7E17969B"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218A64C7"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2CC3845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decisions about scope, definitions and evidence review parameters documented and publicly available?</w:t>
            </w:r>
          </w:p>
        </w:tc>
        <w:tc>
          <w:tcPr>
            <w:tcW w:w="899" w:type="dxa"/>
            <w:tcBorders>
              <w:top w:val="nil"/>
              <w:left w:val="nil"/>
              <w:bottom w:val="single" w:sz="8" w:space="0" w:color="B5DDDC"/>
              <w:right w:val="single" w:sz="8" w:space="0" w:color="B5DDDC"/>
            </w:tcBorders>
            <w:vAlign w:val="center"/>
            <w:hideMark/>
          </w:tcPr>
          <w:p w14:paraId="63B958B2"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588C82FF" w14:textId="70E1CBA4"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38F97CD1"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5548EE9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there a preference for data from studies that follow agreed international protocols or meet appropriate industry standards?</w:t>
            </w:r>
          </w:p>
        </w:tc>
        <w:tc>
          <w:tcPr>
            <w:tcW w:w="899" w:type="dxa"/>
            <w:tcBorders>
              <w:top w:val="nil"/>
              <w:left w:val="nil"/>
              <w:bottom w:val="single" w:sz="8" w:space="0" w:color="B5DDDC"/>
              <w:right w:val="single" w:sz="8" w:space="0" w:color="B5DDDC"/>
            </w:tcBorders>
            <w:vAlign w:val="center"/>
            <w:hideMark/>
          </w:tcPr>
          <w:p w14:paraId="69F64849"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283FF728"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46A39E43"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56363C1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899" w:type="dxa"/>
            <w:tcBorders>
              <w:top w:val="nil"/>
              <w:left w:val="nil"/>
              <w:bottom w:val="single" w:sz="8" w:space="0" w:color="B5DDDC"/>
              <w:right w:val="single" w:sz="8" w:space="0" w:color="B5DDDC"/>
            </w:tcBorders>
            <w:vAlign w:val="center"/>
            <w:hideMark/>
          </w:tcPr>
          <w:p w14:paraId="79ACE45F"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78C2076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791291AB"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0DFB5D10"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If proprietary/confidential studies or data are considered by the agency, are these appropriately described/recorded?</w:t>
            </w:r>
          </w:p>
        </w:tc>
        <w:tc>
          <w:tcPr>
            <w:tcW w:w="899" w:type="dxa"/>
            <w:tcBorders>
              <w:top w:val="nil"/>
              <w:left w:val="nil"/>
              <w:bottom w:val="single" w:sz="8" w:space="0" w:color="B5DDDC"/>
              <w:right w:val="single" w:sz="8" w:space="0" w:color="B5DDDC"/>
            </w:tcBorders>
            <w:vAlign w:val="center"/>
            <w:hideMark/>
          </w:tcPr>
          <w:p w14:paraId="7F2DF7CA"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385" w:type="dxa"/>
            <w:tcBorders>
              <w:top w:val="nil"/>
              <w:left w:val="nil"/>
              <w:bottom w:val="single" w:sz="8" w:space="0" w:color="B5DDDC"/>
              <w:right w:val="single" w:sz="8" w:space="0" w:color="B5DDDC"/>
            </w:tcBorders>
            <w:vAlign w:val="center"/>
            <w:hideMark/>
          </w:tcPr>
          <w:p w14:paraId="2187FD7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 such studies or data is considered to the reviewer's knowledge</w:t>
            </w:r>
          </w:p>
        </w:tc>
      </w:tr>
      <w:tr w:rsidR="00BF2DBF" w14:paraId="6A80852B"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586B411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inclusion/exclusion criteria used to select or exclude certain studies from the review? If so, is justification provided?</w:t>
            </w:r>
          </w:p>
        </w:tc>
        <w:tc>
          <w:tcPr>
            <w:tcW w:w="899" w:type="dxa"/>
            <w:tcBorders>
              <w:top w:val="nil"/>
              <w:left w:val="nil"/>
              <w:bottom w:val="single" w:sz="8" w:space="0" w:color="B5DDDC"/>
              <w:right w:val="single" w:sz="8" w:space="0" w:color="B5DDDC"/>
            </w:tcBorders>
            <w:vAlign w:val="center"/>
            <w:hideMark/>
          </w:tcPr>
          <w:p w14:paraId="25ADAFE8"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13421DD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611F07BF" w14:textId="77777777" w:rsidTr="00602D1D">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5F81B350" w14:textId="77777777" w:rsidR="006B5688"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use or adopt review findings or risk assessments from other organisations? What process was used to critically assess these external findings?</w:t>
            </w:r>
          </w:p>
        </w:tc>
        <w:tc>
          <w:tcPr>
            <w:tcW w:w="899" w:type="dxa"/>
            <w:tcBorders>
              <w:top w:val="nil"/>
              <w:left w:val="nil"/>
              <w:bottom w:val="single" w:sz="8" w:space="0" w:color="B5DDDC"/>
              <w:right w:val="single" w:sz="8" w:space="0" w:color="B5DDDC"/>
            </w:tcBorders>
            <w:shd w:val="clear" w:color="000000" w:fill="92D050"/>
            <w:vAlign w:val="center"/>
            <w:hideMark/>
          </w:tcPr>
          <w:p w14:paraId="0DC8E519" w14:textId="77777777" w:rsidR="006B5688"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385" w:type="dxa"/>
            <w:vMerge w:val="restart"/>
            <w:tcBorders>
              <w:top w:val="nil"/>
              <w:left w:val="nil"/>
              <w:right w:val="single" w:sz="8" w:space="0" w:color="B5DDDC"/>
            </w:tcBorders>
            <w:vAlign w:val="center"/>
            <w:hideMark/>
          </w:tcPr>
          <w:p w14:paraId="6F09AC2C" w14:textId="061D024A" w:rsidR="006B5688"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With respect to Microbial quality, reference is made to the WHO 2003 Guidelines on Safe Recreational Water Quality, Table 5.7, p.72). </w:t>
            </w:r>
          </w:p>
        </w:tc>
      </w:tr>
      <w:tr w:rsidR="00BF2DBF" w14:paraId="40D3C2D6" w14:textId="77777777" w:rsidTr="00602D1D">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7E791CA6" w14:textId="77777777" w:rsidR="006B5688"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Can grey literature such as government reports and policy documents be included? </w:t>
            </w:r>
          </w:p>
        </w:tc>
        <w:tc>
          <w:tcPr>
            <w:tcW w:w="899" w:type="dxa"/>
            <w:tcBorders>
              <w:top w:val="nil"/>
              <w:left w:val="nil"/>
              <w:bottom w:val="single" w:sz="8" w:space="0" w:color="B5DDDC"/>
              <w:right w:val="single" w:sz="8" w:space="0" w:color="B5DDDC"/>
            </w:tcBorders>
            <w:shd w:val="clear" w:color="000000" w:fill="FFFF00"/>
            <w:vAlign w:val="center"/>
            <w:hideMark/>
          </w:tcPr>
          <w:p w14:paraId="074D0C96" w14:textId="77777777" w:rsidR="006B5688"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385" w:type="dxa"/>
            <w:vMerge/>
            <w:tcBorders>
              <w:left w:val="nil"/>
              <w:bottom w:val="single" w:sz="8" w:space="0" w:color="B5DDDC"/>
              <w:right w:val="single" w:sz="8" w:space="0" w:color="B5DDDC"/>
            </w:tcBorders>
            <w:vAlign w:val="center"/>
            <w:hideMark/>
          </w:tcPr>
          <w:p w14:paraId="31E888C5" w14:textId="70801727" w:rsidR="006B5688" w:rsidRPr="00E133EE" w:rsidRDefault="006B5688" w:rsidP="00E133EE">
            <w:pPr>
              <w:spacing w:before="0" w:after="0" w:line="240" w:lineRule="auto"/>
              <w:outlineLvl w:val="0"/>
              <w:rPr>
                <w:rFonts w:ascii="Calibri" w:hAnsi="Calibri" w:cs="Calibri"/>
                <w:sz w:val="16"/>
                <w:szCs w:val="16"/>
              </w:rPr>
            </w:pPr>
          </w:p>
        </w:tc>
      </w:tr>
      <w:tr w:rsidR="00BF2DBF" w14:paraId="0F21A119"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16E65A58"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there documentation and justification on the selection of a toxicological endpoint for use as point of departure for health-based guideline derivation?</w:t>
            </w:r>
          </w:p>
        </w:tc>
        <w:tc>
          <w:tcPr>
            <w:tcW w:w="899" w:type="dxa"/>
            <w:tcBorders>
              <w:top w:val="nil"/>
              <w:left w:val="nil"/>
              <w:bottom w:val="single" w:sz="8" w:space="0" w:color="B5DDDC"/>
              <w:right w:val="single" w:sz="8" w:space="0" w:color="B5DDDC"/>
            </w:tcBorders>
            <w:vAlign w:val="center"/>
            <w:hideMark/>
          </w:tcPr>
          <w:p w14:paraId="1E24AA34"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7FA2444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0718CB93"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182DFF25"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Evidence search</w:t>
            </w:r>
          </w:p>
        </w:tc>
        <w:tc>
          <w:tcPr>
            <w:tcW w:w="899" w:type="dxa"/>
            <w:tcBorders>
              <w:top w:val="nil"/>
              <w:left w:val="nil"/>
              <w:bottom w:val="single" w:sz="8" w:space="0" w:color="B5DDDC"/>
              <w:right w:val="single" w:sz="8" w:space="0" w:color="B5DDDC"/>
            </w:tcBorders>
            <w:shd w:val="clear" w:color="000000" w:fill="D6EAEB"/>
            <w:vAlign w:val="center"/>
            <w:hideMark/>
          </w:tcPr>
          <w:p w14:paraId="37A1F7B9"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385" w:type="dxa"/>
            <w:tcBorders>
              <w:top w:val="nil"/>
              <w:left w:val="nil"/>
              <w:bottom w:val="single" w:sz="8" w:space="0" w:color="B5DDDC"/>
              <w:right w:val="single" w:sz="8" w:space="0" w:color="B5DDDC"/>
            </w:tcBorders>
            <w:shd w:val="clear" w:color="000000" w:fill="D6EAEB"/>
            <w:vAlign w:val="center"/>
            <w:hideMark/>
          </w:tcPr>
          <w:p w14:paraId="5BA94068"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2DDE7538"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5D46683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databases and other sources of evidence specified?</w:t>
            </w:r>
          </w:p>
        </w:tc>
        <w:tc>
          <w:tcPr>
            <w:tcW w:w="899" w:type="dxa"/>
            <w:tcBorders>
              <w:top w:val="nil"/>
              <w:left w:val="nil"/>
              <w:bottom w:val="single" w:sz="8" w:space="0" w:color="B5DDDC"/>
              <w:right w:val="single" w:sz="8" w:space="0" w:color="B5DDDC"/>
            </w:tcBorders>
            <w:vAlign w:val="center"/>
            <w:hideMark/>
          </w:tcPr>
          <w:p w14:paraId="71181CEE"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451ABD5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0E020962"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4A43AB2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899" w:type="dxa"/>
            <w:tcBorders>
              <w:top w:val="nil"/>
              <w:left w:val="nil"/>
              <w:bottom w:val="single" w:sz="8" w:space="0" w:color="B5DDDC"/>
              <w:right w:val="single" w:sz="8" w:space="0" w:color="B5DDDC"/>
            </w:tcBorders>
            <w:vAlign w:val="center"/>
            <w:hideMark/>
          </w:tcPr>
          <w:p w14:paraId="210AC247"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34CBEAF8"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2EA7E2AA"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7F2EAD8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it specified what date range the literature search covers? Is there a justification?</w:t>
            </w:r>
          </w:p>
        </w:tc>
        <w:tc>
          <w:tcPr>
            <w:tcW w:w="899" w:type="dxa"/>
            <w:tcBorders>
              <w:top w:val="nil"/>
              <w:left w:val="nil"/>
              <w:bottom w:val="single" w:sz="8" w:space="0" w:color="B5DDDC"/>
              <w:right w:val="single" w:sz="8" w:space="0" w:color="B5DDDC"/>
            </w:tcBorders>
            <w:vAlign w:val="center"/>
            <w:hideMark/>
          </w:tcPr>
          <w:p w14:paraId="3CC4AF7F"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608D7AA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C80B558"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79AF66D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Are search terms and/or search strings specified? </w:t>
            </w:r>
          </w:p>
        </w:tc>
        <w:tc>
          <w:tcPr>
            <w:tcW w:w="899" w:type="dxa"/>
            <w:tcBorders>
              <w:top w:val="nil"/>
              <w:left w:val="nil"/>
              <w:bottom w:val="single" w:sz="8" w:space="0" w:color="B5DDDC"/>
              <w:right w:val="single" w:sz="8" w:space="0" w:color="B5DDDC"/>
            </w:tcBorders>
            <w:vAlign w:val="center"/>
            <w:hideMark/>
          </w:tcPr>
          <w:p w14:paraId="5909A3E4"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61E154D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622396E0"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10B9A06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Are there any other exclusion criteria for literature (e.g. publication language, publication dates)? If so, what are they and are they appropriate? </w:t>
            </w:r>
          </w:p>
        </w:tc>
        <w:tc>
          <w:tcPr>
            <w:tcW w:w="899" w:type="dxa"/>
            <w:tcBorders>
              <w:top w:val="nil"/>
              <w:left w:val="nil"/>
              <w:bottom w:val="single" w:sz="8" w:space="0" w:color="B5DDDC"/>
              <w:right w:val="single" w:sz="8" w:space="0" w:color="B5DDDC"/>
            </w:tcBorders>
            <w:vAlign w:val="center"/>
            <w:hideMark/>
          </w:tcPr>
          <w:p w14:paraId="3C4B4212"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2E327E4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289B5EE9"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0A5FFFD9"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Critical appraisal methods and tools</w:t>
            </w:r>
          </w:p>
        </w:tc>
        <w:tc>
          <w:tcPr>
            <w:tcW w:w="899" w:type="dxa"/>
            <w:tcBorders>
              <w:top w:val="nil"/>
              <w:left w:val="nil"/>
              <w:bottom w:val="single" w:sz="8" w:space="0" w:color="B5DDDC"/>
              <w:right w:val="single" w:sz="8" w:space="0" w:color="B5DDDC"/>
            </w:tcBorders>
            <w:shd w:val="clear" w:color="000000" w:fill="D6EAEB"/>
            <w:vAlign w:val="center"/>
            <w:hideMark/>
          </w:tcPr>
          <w:p w14:paraId="1FE6CD99"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385" w:type="dxa"/>
            <w:tcBorders>
              <w:top w:val="nil"/>
              <w:left w:val="nil"/>
              <w:bottom w:val="single" w:sz="8" w:space="0" w:color="B5DDDC"/>
              <w:right w:val="single" w:sz="8" w:space="0" w:color="B5DDDC"/>
            </w:tcBorders>
            <w:shd w:val="clear" w:color="000000" w:fill="D6EAEB"/>
            <w:vAlign w:val="center"/>
            <w:hideMark/>
          </w:tcPr>
          <w:p w14:paraId="746A2F09"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4A62A6D7"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6B94E72F"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risk of bias of individual studies taken into consideration to assess internal validity?  If so, what tools are used? If not, was any method used to assess study quality?</w:t>
            </w:r>
          </w:p>
        </w:tc>
        <w:tc>
          <w:tcPr>
            <w:tcW w:w="899" w:type="dxa"/>
            <w:tcBorders>
              <w:top w:val="nil"/>
              <w:left w:val="nil"/>
              <w:bottom w:val="single" w:sz="8" w:space="0" w:color="B5DDDC"/>
              <w:right w:val="single" w:sz="8" w:space="0" w:color="B5DDDC"/>
            </w:tcBorders>
            <w:vAlign w:val="center"/>
            <w:hideMark/>
          </w:tcPr>
          <w:p w14:paraId="4A75EE69"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2948013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659E7AC6"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45A7717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899" w:type="dxa"/>
            <w:tcBorders>
              <w:top w:val="nil"/>
              <w:left w:val="nil"/>
              <w:bottom w:val="single" w:sz="8" w:space="0" w:color="B5DDDC"/>
              <w:right w:val="single" w:sz="8" w:space="0" w:color="B5DDDC"/>
            </w:tcBorders>
            <w:vAlign w:val="center"/>
            <w:hideMark/>
          </w:tcPr>
          <w:p w14:paraId="43B93A53"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33FF564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0E9ACA44"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0BD8DD9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assess the overall certainty of the evidence and reach recommendations? If so, provide details.</w:t>
            </w:r>
          </w:p>
        </w:tc>
        <w:tc>
          <w:tcPr>
            <w:tcW w:w="899" w:type="dxa"/>
            <w:tcBorders>
              <w:top w:val="nil"/>
              <w:left w:val="nil"/>
              <w:bottom w:val="single" w:sz="8" w:space="0" w:color="B5DDDC"/>
              <w:right w:val="single" w:sz="8" w:space="0" w:color="B5DDDC"/>
            </w:tcBorders>
            <w:vAlign w:val="center"/>
            <w:hideMark/>
          </w:tcPr>
          <w:p w14:paraId="19BAA827"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28D1AB0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0B965B92"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634E584F"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Derivation of health-based guideline values</w:t>
            </w:r>
          </w:p>
        </w:tc>
        <w:tc>
          <w:tcPr>
            <w:tcW w:w="899" w:type="dxa"/>
            <w:tcBorders>
              <w:top w:val="nil"/>
              <w:left w:val="nil"/>
              <w:bottom w:val="single" w:sz="8" w:space="0" w:color="B5DDDC"/>
              <w:right w:val="single" w:sz="8" w:space="0" w:color="B5DDDC"/>
            </w:tcBorders>
            <w:shd w:val="clear" w:color="000000" w:fill="D6EAEB"/>
            <w:vAlign w:val="center"/>
            <w:hideMark/>
          </w:tcPr>
          <w:p w14:paraId="4F9EC516"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385" w:type="dxa"/>
            <w:tcBorders>
              <w:top w:val="nil"/>
              <w:left w:val="nil"/>
              <w:bottom w:val="single" w:sz="8" w:space="0" w:color="B5DDDC"/>
              <w:right w:val="single" w:sz="8" w:space="0" w:color="B5DDDC"/>
            </w:tcBorders>
            <w:shd w:val="clear" w:color="000000" w:fill="D6EAEB"/>
            <w:vAlign w:val="center"/>
            <w:hideMark/>
          </w:tcPr>
          <w:p w14:paraId="18FBB689"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10D59893"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2243B38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Is there justification for the choice of uncertainty and safety factors? </w:t>
            </w:r>
          </w:p>
        </w:tc>
        <w:tc>
          <w:tcPr>
            <w:tcW w:w="899" w:type="dxa"/>
            <w:tcBorders>
              <w:top w:val="nil"/>
              <w:left w:val="nil"/>
              <w:bottom w:val="single" w:sz="8" w:space="0" w:color="B5DDDC"/>
              <w:right w:val="single" w:sz="8" w:space="0" w:color="B5DDDC"/>
            </w:tcBorders>
            <w:vAlign w:val="center"/>
            <w:hideMark/>
          </w:tcPr>
          <w:p w14:paraId="1A4BF4F4"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6F00E81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34AB4100"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6D4AF29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Are the parameter value assumptions documented and explained?  </w:t>
            </w:r>
          </w:p>
        </w:tc>
        <w:tc>
          <w:tcPr>
            <w:tcW w:w="899" w:type="dxa"/>
            <w:tcBorders>
              <w:top w:val="nil"/>
              <w:left w:val="nil"/>
              <w:bottom w:val="single" w:sz="8" w:space="0" w:color="B5DDDC"/>
              <w:right w:val="single" w:sz="8" w:space="0" w:color="B5DDDC"/>
            </w:tcBorders>
            <w:vAlign w:val="center"/>
            <w:hideMark/>
          </w:tcPr>
          <w:p w14:paraId="6F48F3ED"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5CC2B51F"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6B8325A"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28E9759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the mathematical workings/algorithms clearly documented and explained?</w:t>
            </w:r>
          </w:p>
        </w:tc>
        <w:tc>
          <w:tcPr>
            <w:tcW w:w="899" w:type="dxa"/>
            <w:tcBorders>
              <w:top w:val="nil"/>
              <w:left w:val="nil"/>
              <w:bottom w:val="single" w:sz="8" w:space="0" w:color="B5DDDC"/>
              <w:right w:val="single" w:sz="8" w:space="0" w:color="B5DDDC"/>
            </w:tcBorders>
            <w:vAlign w:val="center"/>
            <w:hideMark/>
          </w:tcPr>
          <w:p w14:paraId="1F5009FA"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5C9B8E8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F3BAA39"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737087F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take into consideration non-health related matters to account for feasibility of implementing the guideline values (e.g. measurement attainability)?</w:t>
            </w:r>
          </w:p>
        </w:tc>
        <w:tc>
          <w:tcPr>
            <w:tcW w:w="899" w:type="dxa"/>
            <w:tcBorders>
              <w:top w:val="nil"/>
              <w:left w:val="nil"/>
              <w:bottom w:val="single" w:sz="8" w:space="0" w:color="B5DDDC"/>
              <w:right w:val="single" w:sz="8" w:space="0" w:color="B5DDDC"/>
            </w:tcBorders>
            <w:vAlign w:val="center"/>
            <w:hideMark/>
          </w:tcPr>
          <w:p w14:paraId="3F1C6CA3"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408090B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0ECB21F1"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4EFE10F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899" w:type="dxa"/>
            <w:tcBorders>
              <w:top w:val="nil"/>
              <w:left w:val="nil"/>
              <w:bottom w:val="single" w:sz="8" w:space="0" w:color="B5DDDC"/>
              <w:right w:val="single" w:sz="8" w:space="0" w:color="B5DDDC"/>
            </w:tcBorders>
            <w:vAlign w:val="center"/>
            <w:hideMark/>
          </w:tcPr>
          <w:p w14:paraId="03DDBFC8"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6D130C48"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030C011E"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21E1D0B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If expert judgement is required, is the process documented and published?</w:t>
            </w:r>
          </w:p>
        </w:tc>
        <w:tc>
          <w:tcPr>
            <w:tcW w:w="899" w:type="dxa"/>
            <w:tcBorders>
              <w:top w:val="nil"/>
              <w:left w:val="nil"/>
              <w:bottom w:val="single" w:sz="8" w:space="0" w:color="B5DDDC"/>
              <w:right w:val="single" w:sz="8" w:space="0" w:color="B5DDDC"/>
            </w:tcBorders>
            <w:vAlign w:val="center"/>
            <w:hideMark/>
          </w:tcPr>
          <w:p w14:paraId="6F112F8E"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015A5F70"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2326DB83"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7E937C9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dose response modelling (e.g. BMDL) routinely used?</w:t>
            </w:r>
          </w:p>
        </w:tc>
        <w:tc>
          <w:tcPr>
            <w:tcW w:w="899" w:type="dxa"/>
            <w:tcBorders>
              <w:top w:val="nil"/>
              <w:left w:val="nil"/>
              <w:bottom w:val="single" w:sz="8" w:space="0" w:color="B5DDDC"/>
              <w:right w:val="single" w:sz="8" w:space="0" w:color="B5DDDC"/>
            </w:tcBorders>
            <w:vAlign w:val="center"/>
            <w:hideMark/>
          </w:tcPr>
          <w:p w14:paraId="7B1EB381"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63D951E0"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620DF8D6"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24C001F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Has the organisation’s policy for dealing with substances for which a non-threshold mode of action may be applicable in humans been articulated and recorded?</w:t>
            </w:r>
          </w:p>
        </w:tc>
        <w:tc>
          <w:tcPr>
            <w:tcW w:w="899" w:type="dxa"/>
            <w:tcBorders>
              <w:top w:val="nil"/>
              <w:left w:val="nil"/>
              <w:bottom w:val="single" w:sz="8" w:space="0" w:color="B5DDDC"/>
              <w:right w:val="single" w:sz="8" w:space="0" w:color="B5DDDC"/>
            </w:tcBorders>
            <w:vAlign w:val="center"/>
            <w:hideMark/>
          </w:tcPr>
          <w:p w14:paraId="75181E3E"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385" w:type="dxa"/>
            <w:tcBorders>
              <w:top w:val="nil"/>
              <w:left w:val="nil"/>
              <w:bottom w:val="single" w:sz="8" w:space="0" w:color="B5DDDC"/>
              <w:right w:val="single" w:sz="8" w:space="0" w:color="B5DDDC"/>
            </w:tcBorders>
            <w:vAlign w:val="center"/>
            <w:hideMark/>
          </w:tcPr>
          <w:p w14:paraId="394D359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3FDA61E"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4D1003C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If applicable: For carcinogens, what is the level of cancer risk used by the organisation to set the health-based guideline value?</w:t>
            </w:r>
          </w:p>
        </w:tc>
        <w:tc>
          <w:tcPr>
            <w:tcW w:w="899" w:type="dxa"/>
            <w:tcBorders>
              <w:top w:val="nil"/>
              <w:left w:val="nil"/>
              <w:bottom w:val="single" w:sz="8" w:space="0" w:color="B5DDDC"/>
              <w:right w:val="single" w:sz="8" w:space="0" w:color="B5DDDC"/>
            </w:tcBorders>
            <w:vAlign w:val="center"/>
            <w:hideMark/>
          </w:tcPr>
          <w:p w14:paraId="7A6EDC69"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385" w:type="dxa"/>
            <w:tcBorders>
              <w:top w:val="nil"/>
              <w:left w:val="nil"/>
              <w:bottom w:val="single" w:sz="8" w:space="0" w:color="B5DDDC"/>
              <w:right w:val="single" w:sz="8" w:space="0" w:color="B5DDDC"/>
            </w:tcBorders>
            <w:vAlign w:val="center"/>
            <w:hideMark/>
          </w:tcPr>
          <w:p w14:paraId="0A0A9B8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260A7A66"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vAlign w:val="center"/>
            <w:hideMark/>
          </w:tcPr>
          <w:p w14:paraId="44DAB473"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Comments</w:t>
            </w:r>
          </w:p>
        </w:tc>
        <w:tc>
          <w:tcPr>
            <w:tcW w:w="899" w:type="dxa"/>
            <w:tcBorders>
              <w:top w:val="nil"/>
              <w:left w:val="nil"/>
              <w:bottom w:val="single" w:sz="8" w:space="0" w:color="B5DDDC"/>
              <w:right w:val="single" w:sz="8" w:space="0" w:color="B5DDDC"/>
            </w:tcBorders>
            <w:shd w:val="clear" w:color="000000" w:fill="D6EAEB"/>
            <w:vAlign w:val="center"/>
            <w:hideMark/>
          </w:tcPr>
          <w:p w14:paraId="15497AAB"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385" w:type="dxa"/>
            <w:tcBorders>
              <w:top w:val="nil"/>
              <w:left w:val="nil"/>
              <w:bottom w:val="single" w:sz="8" w:space="0" w:color="B5DDDC"/>
              <w:right w:val="single" w:sz="8" w:space="0" w:color="B5DDDC"/>
            </w:tcBorders>
            <w:shd w:val="clear" w:color="000000" w:fill="D6EAEB"/>
            <w:vAlign w:val="center"/>
            <w:hideMark/>
          </w:tcPr>
          <w:p w14:paraId="3EF3B243"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450BAAB5"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noWrap/>
            <w:vAlign w:val="center"/>
            <w:hideMark/>
          </w:tcPr>
          <w:p w14:paraId="7B066E86" w14:textId="77777777" w:rsidR="006B5688" w:rsidRPr="00E133EE" w:rsidRDefault="00992883" w:rsidP="00015E51">
            <w:pPr>
              <w:spacing w:before="0" w:after="0" w:line="240" w:lineRule="auto"/>
              <w:outlineLvl w:val="0"/>
              <w:rPr>
                <w:rFonts w:ascii="Calibri" w:hAnsi="Calibri" w:cs="Calibri"/>
                <w:sz w:val="16"/>
                <w:szCs w:val="16"/>
              </w:rPr>
            </w:pPr>
            <w:r w:rsidRPr="00E133EE">
              <w:rPr>
                <w:rFonts w:ascii="Calibri" w:hAnsi="Calibri" w:cs="Calibri"/>
                <w:sz w:val="16"/>
                <w:szCs w:val="16"/>
              </w:rPr>
              <w:t>Comments</w:t>
            </w:r>
          </w:p>
        </w:tc>
        <w:tc>
          <w:tcPr>
            <w:tcW w:w="4284" w:type="dxa"/>
            <w:gridSpan w:val="2"/>
            <w:tcBorders>
              <w:top w:val="nil"/>
              <w:left w:val="nil"/>
              <w:bottom w:val="single" w:sz="8" w:space="0" w:color="B5DDDC"/>
              <w:right w:val="single" w:sz="8" w:space="0" w:color="B5DDDC"/>
            </w:tcBorders>
            <w:vAlign w:val="center"/>
            <w:hideMark/>
          </w:tcPr>
          <w:p w14:paraId="4B363FE3" w14:textId="77777777" w:rsidR="006B5688"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p w14:paraId="44AD3D0B" w14:textId="4F656203" w:rsidR="006B5688" w:rsidRPr="00E133EE" w:rsidRDefault="00992883" w:rsidP="00C07EEA">
            <w:pPr>
              <w:spacing w:before="0" w:after="0" w:line="240" w:lineRule="auto"/>
              <w:outlineLvl w:val="0"/>
              <w:rPr>
                <w:rFonts w:ascii="Calibri" w:hAnsi="Calibri" w:cs="Calibri"/>
                <w:sz w:val="16"/>
                <w:szCs w:val="16"/>
              </w:rPr>
            </w:pPr>
            <w:r w:rsidRPr="00E133EE">
              <w:rPr>
                <w:rFonts w:ascii="Calibri" w:hAnsi="Calibri" w:cs="Calibri"/>
                <w:sz w:val="16"/>
                <w:szCs w:val="16"/>
              </w:rPr>
              <w:t xml:space="preserve">Ch. 5 of the 2008 NHMRC </w:t>
            </w:r>
            <w:r w:rsidR="00B54EA6">
              <w:rPr>
                <w:rFonts w:ascii="Calibri" w:hAnsi="Calibri" w:cs="Calibri"/>
                <w:sz w:val="16"/>
                <w:szCs w:val="16"/>
              </w:rPr>
              <w:t>G</w:t>
            </w:r>
            <w:r w:rsidRPr="00E133EE">
              <w:rPr>
                <w:rFonts w:ascii="Calibri" w:hAnsi="Calibri" w:cs="Calibri"/>
                <w:sz w:val="16"/>
                <w:szCs w:val="16"/>
              </w:rPr>
              <w:t>uidelines deals with topics of relevance to the primary research question (i.e. monitoring, assessing and predicting risks from diffuse and point source microbial contamination in recreational waters)</w:t>
            </w:r>
            <w:r w:rsidR="00C07EEA">
              <w:rPr>
                <w:rFonts w:ascii="Calibri" w:hAnsi="Calibri" w:cs="Calibri"/>
                <w:sz w:val="16"/>
                <w:szCs w:val="16"/>
              </w:rPr>
              <w:t>. A</w:t>
            </w:r>
            <w:r w:rsidRPr="00E133EE">
              <w:rPr>
                <w:rFonts w:ascii="Calibri" w:hAnsi="Calibri" w:cs="Calibri"/>
                <w:sz w:val="16"/>
                <w:szCs w:val="16"/>
              </w:rPr>
              <w:t xml:space="preserve">lthough the purpose of this review is to support an update the </w:t>
            </w:r>
            <w:r w:rsidR="00C07EEA">
              <w:rPr>
                <w:rFonts w:ascii="Calibri" w:hAnsi="Calibri" w:cs="Calibri"/>
                <w:sz w:val="16"/>
                <w:szCs w:val="16"/>
              </w:rPr>
              <w:t xml:space="preserve">information provided in </w:t>
            </w:r>
            <w:r w:rsidRPr="00E133EE">
              <w:rPr>
                <w:rFonts w:ascii="Calibri" w:hAnsi="Calibri" w:cs="Calibri"/>
                <w:sz w:val="16"/>
                <w:szCs w:val="16"/>
              </w:rPr>
              <w:t>Chapter</w:t>
            </w:r>
            <w:r w:rsidR="00C07EEA">
              <w:rPr>
                <w:rFonts w:ascii="Calibri" w:hAnsi="Calibri" w:cs="Calibri"/>
                <w:sz w:val="16"/>
                <w:szCs w:val="16"/>
              </w:rPr>
              <w:t xml:space="preserve"> 5</w:t>
            </w:r>
            <w:r w:rsidRPr="00E133EE">
              <w:rPr>
                <w:rFonts w:ascii="Calibri" w:hAnsi="Calibri" w:cs="Calibri"/>
                <w:sz w:val="16"/>
                <w:szCs w:val="16"/>
              </w:rPr>
              <w:t>, the material contained in the chapter could be considered to provide a baseline for reference</w:t>
            </w:r>
            <w:r w:rsidR="00C07EEA">
              <w:rPr>
                <w:rFonts w:ascii="Calibri" w:hAnsi="Calibri" w:cs="Calibri"/>
                <w:sz w:val="16"/>
                <w:szCs w:val="16"/>
              </w:rPr>
              <w:t xml:space="preserve"> against other guidance documents</w:t>
            </w:r>
            <w:r w:rsidR="00885D16">
              <w:rPr>
                <w:rFonts w:ascii="Calibri" w:hAnsi="Calibri" w:cs="Calibri"/>
                <w:sz w:val="16"/>
                <w:szCs w:val="16"/>
              </w:rPr>
              <w:t xml:space="preserve"> under examination</w:t>
            </w:r>
            <w:r w:rsidRPr="00E133EE">
              <w:rPr>
                <w:rFonts w:ascii="Calibri" w:hAnsi="Calibri" w:cs="Calibri"/>
                <w:sz w:val="16"/>
                <w:szCs w:val="16"/>
              </w:rPr>
              <w:t>.  On that basis it can be included for further review</w:t>
            </w:r>
            <w:r w:rsidR="00C07EEA">
              <w:rPr>
                <w:rFonts w:ascii="Calibri" w:hAnsi="Calibri" w:cs="Calibri"/>
                <w:sz w:val="16"/>
                <w:szCs w:val="16"/>
              </w:rPr>
              <w:t xml:space="preserve"> </w:t>
            </w:r>
            <w:r w:rsidR="00C07EEA" w:rsidRPr="00030D18">
              <w:rPr>
                <w:rFonts w:ascii="Calibri" w:hAnsi="Calibri" w:cs="Calibri"/>
                <w:sz w:val="16"/>
                <w:szCs w:val="16"/>
              </w:rPr>
              <w:t xml:space="preserve">and </w:t>
            </w:r>
            <w:r w:rsidR="00C07EEA" w:rsidRPr="00C67CF5">
              <w:rPr>
                <w:rFonts w:ascii="Calibri" w:hAnsi="Calibri" w:cs="Calibri"/>
                <w:sz w:val="16"/>
                <w:szCs w:val="16"/>
              </w:rPr>
              <w:t>to identify areas for improvement in the updated Guidelines during the critical appraisal process</w:t>
            </w:r>
            <w:r w:rsidRPr="00030D18">
              <w:rPr>
                <w:rFonts w:ascii="Calibri" w:hAnsi="Calibri" w:cs="Calibri"/>
                <w:sz w:val="16"/>
                <w:szCs w:val="16"/>
              </w:rPr>
              <w:t>.</w:t>
            </w:r>
          </w:p>
        </w:tc>
      </w:tr>
      <w:tr w:rsidR="00BF2DBF" w14:paraId="6B42075F" w14:textId="77777777" w:rsidTr="006B5688">
        <w:trPr>
          <w:trHeight w:val="340"/>
        </w:trPr>
        <w:tc>
          <w:tcPr>
            <w:tcW w:w="3503" w:type="dxa"/>
            <w:tcBorders>
              <w:top w:val="nil"/>
              <w:left w:val="single" w:sz="8" w:space="0" w:color="B5DDDC"/>
              <w:bottom w:val="single" w:sz="8" w:space="0" w:color="B5DDDC"/>
              <w:right w:val="single" w:sz="8" w:space="0" w:color="B5DDDC"/>
            </w:tcBorders>
            <w:shd w:val="clear" w:color="000000" w:fill="D6EAEB"/>
            <w:noWrap/>
            <w:vAlign w:val="center"/>
            <w:hideMark/>
          </w:tcPr>
          <w:p w14:paraId="6BA0C82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Useful for answering primary research question?</w:t>
            </w:r>
          </w:p>
        </w:tc>
        <w:tc>
          <w:tcPr>
            <w:tcW w:w="899" w:type="dxa"/>
            <w:tcBorders>
              <w:top w:val="nil"/>
              <w:left w:val="nil"/>
              <w:bottom w:val="single" w:sz="8" w:space="0" w:color="B5DDDC"/>
              <w:right w:val="single" w:sz="8" w:space="0" w:color="B5DDDC"/>
            </w:tcBorders>
            <w:shd w:val="clear" w:color="000000" w:fill="C6EFCE"/>
            <w:vAlign w:val="center"/>
            <w:hideMark/>
          </w:tcPr>
          <w:p w14:paraId="122C722B" w14:textId="77777777" w:rsidR="00E133EE" w:rsidRPr="00E133EE" w:rsidRDefault="00992883" w:rsidP="00E133EE">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Yes</w:t>
            </w:r>
          </w:p>
        </w:tc>
        <w:tc>
          <w:tcPr>
            <w:tcW w:w="3385" w:type="dxa"/>
            <w:tcBorders>
              <w:top w:val="nil"/>
              <w:left w:val="nil"/>
              <w:bottom w:val="single" w:sz="8" w:space="0" w:color="B5DDDC"/>
              <w:right w:val="single" w:sz="8" w:space="0" w:color="B5DDDC"/>
            </w:tcBorders>
            <w:shd w:val="clear" w:color="000000" w:fill="C6EFCE"/>
            <w:vAlign w:val="center"/>
            <w:hideMark/>
          </w:tcPr>
          <w:p w14:paraId="4E248D00" w14:textId="6957A774" w:rsidR="00E133EE" w:rsidRPr="00E133EE" w:rsidRDefault="00992883" w:rsidP="00C07EEA">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Include in review</w:t>
            </w:r>
          </w:p>
        </w:tc>
      </w:tr>
      <w:tr w:rsidR="00BF2DBF" w14:paraId="2D5FE3A9" w14:textId="77777777" w:rsidTr="006B5688">
        <w:trPr>
          <w:trHeight w:val="340"/>
        </w:trPr>
        <w:tc>
          <w:tcPr>
            <w:tcW w:w="3503" w:type="dxa"/>
            <w:tcBorders>
              <w:top w:val="nil"/>
              <w:left w:val="single" w:sz="8" w:space="0" w:color="B5DDDC"/>
              <w:bottom w:val="single" w:sz="12" w:space="0" w:color="B5DDDC"/>
              <w:right w:val="single" w:sz="8" w:space="0" w:color="B5DDDC"/>
            </w:tcBorders>
            <w:shd w:val="clear" w:color="000000" w:fill="D6EAEB"/>
            <w:noWrap/>
            <w:vAlign w:val="center"/>
            <w:hideMark/>
          </w:tcPr>
          <w:p w14:paraId="5F21C790"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Useful for answering secondary research questions?</w:t>
            </w:r>
          </w:p>
        </w:tc>
        <w:tc>
          <w:tcPr>
            <w:tcW w:w="899" w:type="dxa"/>
            <w:tcBorders>
              <w:top w:val="nil"/>
              <w:left w:val="nil"/>
              <w:bottom w:val="single" w:sz="12" w:space="0" w:color="B5DDDC"/>
              <w:right w:val="single" w:sz="8" w:space="0" w:color="B5DDDC"/>
            </w:tcBorders>
            <w:shd w:val="clear" w:color="000000" w:fill="FFC7CE"/>
            <w:vAlign w:val="center"/>
            <w:hideMark/>
          </w:tcPr>
          <w:p w14:paraId="2DF1C97D" w14:textId="77777777" w:rsidR="00E133EE" w:rsidRPr="00CC1DC2" w:rsidRDefault="00992883" w:rsidP="00E133EE">
            <w:pPr>
              <w:spacing w:before="0" w:after="0" w:line="240" w:lineRule="auto"/>
              <w:jc w:val="center"/>
              <w:outlineLvl w:val="0"/>
              <w:rPr>
                <w:rFonts w:ascii="Calibri" w:hAnsi="Calibri" w:cs="Calibri"/>
                <w:i/>
                <w:iCs/>
                <w:color w:val="9C0006"/>
                <w:sz w:val="16"/>
                <w:szCs w:val="16"/>
              </w:rPr>
            </w:pPr>
            <w:r w:rsidRPr="00CC1DC2">
              <w:rPr>
                <w:rFonts w:ascii="Calibri" w:hAnsi="Calibri" w:cs="Calibri"/>
                <w:i/>
                <w:iCs/>
                <w:color w:val="9C0006"/>
                <w:sz w:val="16"/>
                <w:szCs w:val="16"/>
              </w:rPr>
              <w:t>No</w:t>
            </w:r>
          </w:p>
        </w:tc>
        <w:tc>
          <w:tcPr>
            <w:tcW w:w="3385" w:type="dxa"/>
            <w:tcBorders>
              <w:top w:val="nil"/>
              <w:left w:val="nil"/>
              <w:bottom w:val="single" w:sz="8" w:space="0" w:color="B5DDDC"/>
              <w:right w:val="single" w:sz="8" w:space="0" w:color="B5DDDC"/>
            </w:tcBorders>
            <w:shd w:val="clear" w:color="000000" w:fill="FFC7CE"/>
            <w:vAlign w:val="center"/>
            <w:hideMark/>
          </w:tcPr>
          <w:p w14:paraId="2FCB82A6" w14:textId="77777777" w:rsidR="00E133EE" w:rsidRPr="00CC1DC2" w:rsidRDefault="00992883" w:rsidP="00E133EE">
            <w:pPr>
              <w:spacing w:before="0" w:after="0" w:line="240" w:lineRule="auto"/>
              <w:jc w:val="center"/>
              <w:outlineLvl w:val="0"/>
              <w:rPr>
                <w:rFonts w:ascii="Calibri" w:hAnsi="Calibri" w:cs="Calibri"/>
                <w:i/>
                <w:iCs/>
                <w:color w:val="9C0006"/>
                <w:sz w:val="16"/>
                <w:szCs w:val="16"/>
              </w:rPr>
            </w:pPr>
            <w:r w:rsidRPr="00CC1DC2">
              <w:rPr>
                <w:rFonts w:ascii="Calibri" w:hAnsi="Calibri" w:cs="Calibri"/>
                <w:i/>
                <w:iCs/>
                <w:color w:val="9C0006"/>
                <w:sz w:val="16"/>
                <w:szCs w:val="16"/>
              </w:rPr>
              <w:t>Exclude from further review</w:t>
            </w:r>
          </w:p>
        </w:tc>
      </w:tr>
    </w:tbl>
    <w:p w14:paraId="3BFB9B3C" w14:textId="77777777" w:rsidR="00CC1DC2" w:rsidRDefault="00CC1DC2" w:rsidP="00CC1DC2"/>
    <w:p w14:paraId="3E7F127B" w14:textId="77777777" w:rsidR="00CC1DC2" w:rsidRPr="00D10647" w:rsidRDefault="00CC1DC2" w:rsidP="00CC1DC2"/>
    <w:p w14:paraId="743AED55" w14:textId="4401EF3F" w:rsidR="00377E45" w:rsidRDefault="00992883" w:rsidP="00377E45">
      <w:pPr>
        <w:pStyle w:val="Heading3"/>
      </w:pPr>
      <w:bookmarkStart w:id="367" w:name="_Toc106901036"/>
      <w:r w:rsidRPr="008F7938">
        <w:t>Data extraction</w:t>
      </w:r>
      <w:bookmarkEnd w:id="367"/>
    </w:p>
    <w:tbl>
      <w:tblPr>
        <w:tblW w:w="7787" w:type="dxa"/>
        <w:tblLayout w:type="fixed"/>
        <w:tblCellMar>
          <w:left w:w="57" w:type="dxa"/>
          <w:right w:w="57" w:type="dxa"/>
        </w:tblCellMar>
        <w:tblLook w:val="04A0" w:firstRow="1" w:lastRow="0" w:firstColumn="1" w:lastColumn="0" w:noHBand="0" w:noVBand="1"/>
      </w:tblPr>
      <w:tblGrid>
        <w:gridCol w:w="1691"/>
        <w:gridCol w:w="1985"/>
        <w:gridCol w:w="4111"/>
      </w:tblGrid>
      <w:tr w:rsidR="00BF2DBF" w14:paraId="4BECD17C" w14:textId="77777777" w:rsidTr="002F7A1F">
        <w:trPr>
          <w:trHeight w:val="340"/>
          <w:tblHeader/>
        </w:trPr>
        <w:tc>
          <w:tcPr>
            <w:tcW w:w="1691"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4AA923FF" w14:textId="77777777" w:rsidR="00584626" w:rsidRPr="00D10647" w:rsidRDefault="00992883" w:rsidP="00584626">
            <w:pPr>
              <w:spacing w:before="0" w:after="0" w:line="240" w:lineRule="auto"/>
              <w:rPr>
                <w:rFonts w:ascii="Calibri" w:hAnsi="Calibri" w:cs="Calibri"/>
                <w:b/>
                <w:bCs/>
                <w:color w:val="008000"/>
                <w:sz w:val="16"/>
                <w:szCs w:val="16"/>
              </w:rPr>
            </w:pPr>
            <w:r w:rsidRPr="00D10647">
              <w:rPr>
                <w:rFonts w:ascii="Calibri" w:hAnsi="Calibri" w:cs="Calibri"/>
                <w:b/>
                <w:bCs/>
                <w:color w:val="008000"/>
                <w:sz w:val="16"/>
                <w:szCs w:val="16"/>
              </w:rPr>
              <w:t>Question</w:t>
            </w:r>
          </w:p>
        </w:tc>
        <w:tc>
          <w:tcPr>
            <w:tcW w:w="1985" w:type="dxa"/>
            <w:tcBorders>
              <w:top w:val="single" w:sz="8" w:space="0" w:color="B5DDDC"/>
              <w:left w:val="nil"/>
              <w:bottom w:val="single" w:sz="8" w:space="0" w:color="B5DDDC"/>
              <w:right w:val="single" w:sz="8" w:space="0" w:color="B5DDDC"/>
            </w:tcBorders>
            <w:shd w:val="clear" w:color="000000" w:fill="B5DDDC"/>
            <w:vAlign w:val="center"/>
            <w:hideMark/>
          </w:tcPr>
          <w:p w14:paraId="55D6BB43" w14:textId="7F6DF46A" w:rsidR="00584626" w:rsidRPr="00D10647" w:rsidRDefault="00992883" w:rsidP="00584626">
            <w:pPr>
              <w:spacing w:before="0" w:after="0" w:line="240" w:lineRule="auto"/>
              <w:rPr>
                <w:rFonts w:ascii="Calibri" w:hAnsi="Calibri" w:cs="Calibri"/>
                <w:b/>
                <w:bCs/>
                <w:color w:val="008000"/>
                <w:sz w:val="16"/>
                <w:szCs w:val="16"/>
              </w:rPr>
            </w:pPr>
            <w:r>
              <w:rPr>
                <w:rFonts w:ascii="Calibri" w:hAnsi="Calibri" w:cs="Calibri"/>
                <w:b/>
                <w:bCs/>
                <w:color w:val="008000"/>
                <w:sz w:val="16"/>
                <w:szCs w:val="16"/>
              </w:rPr>
              <w:t>Committee</w:t>
            </w:r>
            <w:r w:rsidRPr="00584626">
              <w:rPr>
                <w:rFonts w:ascii="Calibri" w:hAnsi="Calibri" w:cs="Calibri"/>
                <w:b/>
                <w:bCs/>
                <w:color w:val="008000"/>
                <w:sz w:val="16"/>
                <w:szCs w:val="16"/>
              </w:rPr>
              <w:t xml:space="preserve"> Guidance</w:t>
            </w:r>
          </w:p>
        </w:tc>
        <w:tc>
          <w:tcPr>
            <w:tcW w:w="4111" w:type="dxa"/>
            <w:tcBorders>
              <w:top w:val="single" w:sz="8" w:space="0" w:color="B5DDDC"/>
              <w:left w:val="nil"/>
              <w:bottom w:val="single" w:sz="8" w:space="0" w:color="B5DDDC"/>
              <w:right w:val="single" w:sz="8" w:space="0" w:color="B5DDDC"/>
            </w:tcBorders>
            <w:shd w:val="clear" w:color="000000" w:fill="B5DDDC"/>
            <w:vAlign w:val="center"/>
            <w:hideMark/>
          </w:tcPr>
          <w:p w14:paraId="29DADA13" w14:textId="384672DB" w:rsidR="00584626" w:rsidRPr="00D10647" w:rsidRDefault="00992883" w:rsidP="00BB63F4">
            <w:pPr>
              <w:spacing w:before="0" w:after="0" w:line="240" w:lineRule="auto"/>
              <w:jc w:val="center"/>
              <w:rPr>
                <w:rFonts w:ascii="Calibri" w:hAnsi="Calibri" w:cs="Calibri"/>
                <w:b/>
                <w:bCs/>
                <w:color w:val="008000"/>
                <w:sz w:val="16"/>
                <w:szCs w:val="16"/>
              </w:rPr>
            </w:pPr>
            <w:r w:rsidRPr="00D10647">
              <w:rPr>
                <w:rFonts w:ascii="Calibri" w:hAnsi="Calibri" w:cs="Calibri"/>
                <w:b/>
                <w:bCs/>
                <w:color w:val="008000"/>
                <w:sz w:val="16"/>
                <w:szCs w:val="16"/>
              </w:rPr>
              <w:t>G8: NHMRC 2008, Guidelines</w:t>
            </w:r>
            <w:r w:rsidR="00B54EA6">
              <w:rPr>
                <w:rFonts w:ascii="Calibri" w:hAnsi="Calibri" w:cs="Calibri"/>
                <w:b/>
                <w:bCs/>
                <w:color w:val="008000"/>
                <w:sz w:val="16"/>
                <w:szCs w:val="16"/>
              </w:rPr>
              <w:t xml:space="preserve"> for Managing Risks </w:t>
            </w:r>
            <w:r w:rsidR="00BB63F4">
              <w:rPr>
                <w:rFonts w:ascii="Calibri" w:hAnsi="Calibri" w:cs="Calibri"/>
                <w:b/>
                <w:bCs/>
                <w:color w:val="008000"/>
                <w:sz w:val="16"/>
                <w:szCs w:val="16"/>
              </w:rPr>
              <w:t>in</w:t>
            </w:r>
            <w:r w:rsidR="00B54EA6">
              <w:rPr>
                <w:rFonts w:ascii="Calibri" w:hAnsi="Calibri" w:cs="Calibri"/>
                <w:b/>
                <w:bCs/>
                <w:color w:val="008000"/>
                <w:sz w:val="16"/>
                <w:szCs w:val="16"/>
              </w:rPr>
              <w:t xml:space="preserve"> Recreational Water</w:t>
            </w:r>
          </w:p>
        </w:tc>
      </w:tr>
      <w:tr w:rsidR="00BF2DBF" w14:paraId="0C0B49FD" w14:textId="77777777" w:rsidTr="002F7A1F">
        <w:trPr>
          <w:trHeight w:val="340"/>
        </w:trPr>
        <w:tc>
          <w:tcPr>
            <w:tcW w:w="1691" w:type="dxa"/>
            <w:tcBorders>
              <w:top w:val="nil"/>
              <w:left w:val="single" w:sz="8" w:space="0" w:color="B5DDDC"/>
              <w:bottom w:val="single" w:sz="8" w:space="0" w:color="B5DDDC"/>
              <w:right w:val="single" w:sz="8" w:space="0" w:color="B5DDDC"/>
            </w:tcBorders>
            <w:shd w:val="clear" w:color="000000" w:fill="D6EAEB"/>
            <w:vAlign w:val="center"/>
            <w:hideMark/>
          </w:tcPr>
          <w:p w14:paraId="572D5FEE" w14:textId="77777777" w:rsidR="00584626" w:rsidRPr="00D10647" w:rsidRDefault="00992883" w:rsidP="00584626">
            <w:pPr>
              <w:spacing w:before="0" w:after="0" w:line="240" w:lineRule="auto"/>
              <w:rPr>
                <w:rFonts w:ascii="Calibri" w:hAnsi="Calibri" w:cs="Calibri"/>
                <w:b/>
                <w:bCs/>
                <w:sz w:val="16"/>
                <w:szCs w:val="16"/>
              </w:rPr>
            </w:pPr>
            <w:r w:rsidRPr="00D10647">
              <w:rPr>
                <w:rFonts w:ascii="Calibri" w:hAnsi="Calibri" w:cs="Calibri"/>
                <w:b/>
                <w:bCs/>
                <w:sz w:val="16"/>
                <w:szCs w:val="16"/>
              </w:rPr>
              <w:t>Study summary</w:t>
            </w:r>
          </w:p>
        </w:tc>
        <w:tc>
          <w:tcPr>
            <w:tcW w:w="1985" w:type="dxa"/>
            <w:tcBorders>
              <w:top w:val="nil"/>
              <w:left w:val="nil"/>
              <w:bottom w:val="single" w:sz="8" w:space="0" w:color="B5DDDC"/>
              <w:right w:val="single" w:sz="8" w:space="0" w:color="B5DDDC"/>
            </w:tcBorders>
            <w:shd w:val="clear" w:color="000000" w:fill="D6EAEB"/>
            <w:vAlign w:val="center"/>
            <w:hideMark/>
          </w:tcPr>
          <w:p w14:paraId="02C61E28" w14:textId="77777777" w:rsidR="00584626" w:rsidRPr="00D10647" w:rsidRDefault="00992883" w:rsidP="00584626">
            <w:pPr>
              <w:spacing w:before="0" w:after="0" w:line="240" w:lineRule="auto"/>
              <w:rPr>
                <w:rFonts w:ascii="Calibri" w:hAnsi="Calibri" w:cs="Calibri"/>
                <w:sz w:val="16"/>
                <w:szCs w:val="16"/>
              </w:rPr>
            </w:pPr>
            <w:r w:rsidRPr="00D10647">
              <w:rPr>
                <w:rFonts w:ascii="Calibri" w:hAnsi="Calibri" w:cs="Calibri"/>
                <w:sz w:val="16"/>
                <w:szCs w:val="16"/>
              </w:rPr>
              <w:t> </w:t>
            </w:r>
          </w:p>
        </w:tc>
        <w:tc>
          <w:tcPr>
            <w:tcW w:w="4111" w:type="dxa"/>
            <w:tcBorders>
              <w:top w:val="nil"/>
              <w:left w:val="nil"/>
              <w:bottom w:val="single" w:sz="8" w:space="0" w:color="B5DDDC"/>
              <w:right w:val="single" w:sz="8" w:space="0" w:color="B5DDDC"/>
            </w:tcBorders>
            <w:shd w:val="clear" w:color="000000" w:fill="D6EAEB"/>
            <w:vAlign w:val="center"/>
            <w:hideMark/>
          </w:tcPr>
          <w:p w14:paraId="057F9F34" w14:textId="77777777" w:rsidR="00584626" w:rsidRPr="00D10647" w:rsidRDefault="00992883" w:rsidP="00584626">
            <w:pPr>
              <w:spacing w:before="0" w:after="0" w:line="240" w:lineRule="auto"/>
              <w:rPr>
                <w:rFonts w:ascii="Calibri" w:hAnsi="Calibri" w:cs="Calibri"/>
                <w:sz w:val="16"/>
                <w:szCs w:val="16"/>
              </w:rPr>
            </w:pPr>
            <w:r w:rsidRPr="00D10647">
              <w:rPr>
                <w:rFonts w:ascii="Calibri" w:hAnsi="Calibri" w:cs="Calibri"/>
                <w:sz w:val="16"/>
                <w:szCs w:val="16"/>
              </w:rPr>
              <w:t> </w:t>
            </w:r>
          </w:p>
        </w:tc>
      </w:tr>
      <w:tr w:rsidR="00BF2DBF" w14:paraId="45ED3E15" w14:textId="77777777" w:rsidTr="002F7A1F">
        <w:trPr>
          <w:trHeight w:val="340"/>
        </w:trPr>
        <w:tc>
          <w:tcPr>
            <w:tcW w:w="1691" w:type="dxa"/>
            <w:tcBorders>
              <w:top w:val="nil"/>
              <w:left w:val="single" w:sz="8" w:space="0" w:color="B5DDDC"/>
              <w:bottom w:val="single" w:sz="8" w:space="0" w:color="B5DDDC"/>
              <w:right w:val="single" w:sz="8" w:space="0" w:color="B5DDDC"/>
            </w:tcBorders>
            <w:shd w:val="clear" w:color="000000" w:fill="D6EAEB"/>
            <w:vAlign w:val="center"/>
            <w:hideMark/>
          </w:tcPr>
          <w:p w14:paraId="28222CF1" w14:textId="77777777" w:rsidR="00584626" w:rsidRPr="00D10647" w:rsidRDefault="00992883" w:rsidP="00584626">
            <w:pPr>
              <w:spacing w:before="0" w:after="0" w:line="240" w:lineRule="auto"/>
              <w:rPr>
                <w:rFonts w:ascii="Calibri" w:hAnsi="Calibri" w:cs="Calibri"/>
                <w:sz w:val="16"/>
                <w:szCs w:val="16"/>
              </w:rPr>
            </w:pPr>
            <w:r w:rsidRPr="00D10647">
              <w:rPr>
                <w:rFonts w:ascii="Calibri" w:hAnsi="Calibri" w:cs="Calibri"/>
                <w:sz w:val="16"/>
                <w:szCs w:val="16"/>
              </w:rPr>
              <w:t>Aim/objectives of study</w:t>
            </w:r>
          </w:p>
        </w:tc>
        <w:tc>
          <w:tcPr>
            <w:tcW w:w="1985" w:type="dxa"/>
            <w:tcBorders>
              <w:top w:val="nil"/>
              <w:left w:val="nil"/>
              <w:bottom w:val="single" w:sz="8" w:space="0" w:color="B5DDDC"/>
              <w:right w:val="single" w:sz="8" w:space="0" w:color="B5DDDC"/>
            </w:tcBorders>
            <w:shd w:val="clear" w:color="000000" w:fill="D6EAEB"/>
            <w:vAlign w:val="center"/>
            <w:hideMark/>
          </w:tcPr>
          <w:p w14:paraId="4222F36B" w14:textId="77777777" w:rsidR="00584626" w:rsidRPr="00D10647" w:rsidRDefault="00992883" w:rsidP="00584626">
            <w:pPr>
              <w:spacing w:before="0" w:after="0" w:line="240" w:lineRule="auto"/>
              <w:rPr>
                <w:rFonts w:ascii="Calibri" w:hAnsi="Calibri" w:cs="Calibri"/>
                <w:sz w:val="16"/>
                <w:szCs w:val="16"/>
              </w:rPr>
            </w:pPr>
            <w:r w:rsidRPr="00D10647">
              <w:rPr>
                <w:rFonts w:ascii="Calibri" w:hAnsi="Calibri" w:cs="Calibri"/>
                <w:sz w:val="16"/>
                <w:szCs w:val="16"/>
              </w:rPr>
              <w:t> </w:t>
            </w:r>
          </w:p>
        </w:tc>
        <w:tc>
          <w:tcPr>
            <w:tcW w:w="4111" w:type="dxa"/>
            <w:tcBorders>
              <w:top w:val="nil"/>
              <w:left w:val="nil"/>
              <w:bottom w:val="single" w:sz="8" w:space="0" w:color="B5DDDC"/>
              <w:right w:val="single" w:sz="8" w:space="0" w:color="B5DDDC"/>
            </w:tcBorders>
            <w:vAlign w:val="center"/>
            <w:hideMark/>
          </w:tcPr>
          <w:p w14:paraId="51E128F6" w14:textId="4052801D" w:rsidR="00584626" w:rsidRPr="00D10647" w:rsidRDefault="00992883" w:rsidP="00584626">
            <w:pPr>
              <w:spacing w:before="0" w:after="240" w:line="240" w:lineRule="auto"/>
              <w:rPr>
                <w:rFonts w:ascii="Calibri" w:hAnsi="Calibri" w:cs="Calibri"/>
                <w:sz w:val="16"/>
                <w:szCs w:val="16"/>
              </w:rPr>
            </w:pPr>
            <w:r w:rsidRPr="00D10647">
              <w:rPr>
                <w:rFonts w:ascii="Calibri" w:hAnsi="Calibri" w:cs="Calibri"/>
                <w:sz w:val="16"/>
                <w:szCs w:val="16"/>
              </w:rPr>
              <w:t xml:space="preserve">The primary aim of the </w:t>
            </w:r>
            <w:r w:rsidR="00B54EA6">
              <w:rPr>
                <w:rFonts w:ascii="Calibri" w:hAnsi="Calibri" w:cs="Calibri"/>
                <w:sz w:val="16"/>
                <w:szCs w:val="16"/>
              </w:rPr>
              <w:t>2008</w:t>
            </w:r>
            <w:r w:rsidR="00DB69B0">
              <w:rPr>
                <w:rFonts w:ascii="Calibri" w:hAnsi="Calibri" w:cs="Calibri"/>
                <w:sz w:val="16"/>
                <w:szCs w:val="16"/>
              </w:rPr>
              <w:t xml:space="preserve"> </w:t>
            </w:r>
            <w:r w:rsidRPr="00D10647">
              <w:rPr>
                <w:rFonts w:ascii="Calibri" w:hAnsi="Calibri" w:cs="Calibri"/>
                <w:sz w:val="16"/>
                <w:szCs w:val="16"/>
              </w:rPr>
              <w:t xml:space="preserve">NHMRC Guidelines is to protect human health.  The </w:t>
            </w:r>
            <w:r w:rsidR="0002185D">
              <w:rPr>
                <w:rFonts w:ascii="Calibri" w:hAnsi="Calibri" w:cs="Calibri"/>
                <w:sz w:val="16"/>
                <w:szCs w:val="16"/>
              </w:rPr>
              <w:t>G</w:t>
            </w:r>
            <w:r w:rsidRPr="00D10647">
              <w:rPr>
                <w:rFonts w:ascii="Calibri" w:hAnsi="Calibri" w:cs="Calibri"/>
                <w:sz w:val="16"/>
                <w:szCs w:val="16"/>
              </w:rPr>
              <w:t xml:space="preserve">uidelines provide a tool for states and local agencies for use in developing legislation and standards appropriate for local conditions and circumstances and to encourage the adoption of a nationally harmonised approach to managing recreational water quality. </w:t>
            </w:r>
          </w:p>
        </w:tc>
      </w:tr>
      <w:tr w:rsidR="00BF2DBF" w14:paraId="41269D6F" w14:textId="77777777" w:rsidTr="002F7A1F">
        <w:trPr>
          <w:trHeight w:val="340"/>
        </w:trPr>
        <w:tc>
          <w:tcPr>
            <w:tcW w:w="1691" w:type="dxa"/>
            <w:tcBorders>
              <w:top w:val="nil"/>
              <w:left w:val="single" w:sz="8" w:space="0" w:color="B5DDDC"/>
              <w:bottom w:val="single" w:sz="8" w:space="0" w:color="B5DDDC"/>
              <w:right w:val="single" w:sz="8" w:space="0" w:color="B5DDDC"/>
            </w:tcBorders>
            <w:shd w:val="clear" w:color="000000" w:fill="D6EAEB"/>
            <w:vAlign w:val="center"/>
            <w:hideMark/>
          </w:tcPr>
          <w:p w14:paraId="397387DE" w14:textId="77777777" w:rsidR="00584626" w:rsidRPr="00D10647" w:rsidRDefault="00992883" w:rsidP="00584626">
            <w:pPr>
              <w:spacing w:before="0" w:after="0" w:line="240" w:lineRule="auto"/>
              <w:rPr>
                <w:rFonts w:ascii="Calibri" w:hAnsi="Calibri" w:cs="Calibri"/>
                <w:sz w:val="16"/>
                <w:szCs w:val="16"/>
              </w:rPr>
            </w:pPr>
            <w:r w:rsidRPr="00D10647">
              <w:rPr>
                <w:rFonts w:ascii="Calibri" w:hAnsi="Calibri" w:cs="Calibri"/>
                <w:sz w:val="16"/>
                <w:szCs w:val="16"/>
              </w:rPr>
              <w:t>Author's conclusion: interpretation of results</w:t>
            </w:r>
          </w:p>
        </w:tc>
        <w:tc>
          <w:tcPr>
            <w:tcW w:w="1985" w:type="dxa"/>
            <w:tcBorders>
              <w:top w:val="nil"/>
              <w:left w:val="nil"/>
              <w:bottom w:val="single" w:sz="8" w:space="0" w:color="B5DDDC"/>
              <w:right w:val="single" w:sz="8" w:space="0" w:color="B5DDDC"/>
            </w:tcBorders>
            <w:shd w:val="clear" w:color="000000" w:fill="D6EAEB"/>
            <w:vAlign w:val="center"/>
            <w:hideMark/>
          </w:tcPr>
          <w:p w14:paraId="20301A21" w14:textId="77777777" w:rsidR="00584626" w:rsidRPr="00D10647" w:rsidRDefault="00992883" w:rsidP="00584626">
            <w:pPr>
              <w:spacing w:before="0" w:after="0" w:line="240" w:lineRule="auto"/>
              <w:rPr>
                <w:rFonts w:ascii="Calibri" w:hAnsi="Calibri" w:cs="Calibri"/>
                <w:sz w:val="16"/>
                <w:szCs w:val="16"/>
              </w:rPr>
            </w:pPr>
            <w:r w:rsidRPr="00D10647">
              <w:rPr>
                <w:rFonts w:ascii="Calibri" w:hAnsi="Calibri" w:cs="Calibri"/>
                <w:sz w:val="16"/>
                <w:szCs w:val="16"/>
              </w:rPr>
              <w:t> </w:t>
            </w:r>
          </w:p>
        </w:tc>
        <w:tc>
          <w:tcPr>
            <w:tcW w:w="4111" w:type="dxa"/>
            <w:tcBorders>
              <w:top w:val="nil"/>
              <w:left w:val="nil"/>
              <w:bottom w:val="single" w:sz="8" w:space="0" w:color="B5DDDC"/>
              <w:right w:val="single" w:sz="8" w:space="0" w:color="B5DDDC"/>
            </w:tcBorders>
            <w:vAlign w:val="center"/>
            <w:hideMark/>
          </w:tcPr>
          <w:p w14:paraId="70672C97" w14:textId="77777777" w:rsidR="00584626" w:rsidRPr="00D10647" w:rsidRDefault="00992883" w:rsidP="00584626">
            <w:pPr>
              <w:spacing w:before="0" w:after="0" w:line="240" w:lineRule="auto"/>
              <w:rPr>
                <w:rFonts w:ascii="Calibri" w:hAnsi="Calibri" w:cs="Calibri"/>
                <w:sz w:val="16"/>
                <w:szCs w:val="16"/>
              </w:rPr>
            </w:pPr>
            <w:r w:rsidRPr="00D10647">
              <w:rPr>
                <w:rFonts w:ascii="Calibri" w:hAnsi="Calibri" w:cs="Calibri"/>
                <w:sz w:val="16"/>
                <w:szCs w:val="16"/>
              </w:rPr>
              <w:t>n/a.  Being a guideline document it does not contain author conclusions.</w:t>
            </w:r>
          </w:p>
        </w:tc>
      </w:tr>
      <w:tr w:rsidR="00BF2DBF" w14:paraId="0C8FD14B" w14:textId="77777777" w:rsidTr="002F7A1F">
        <w:trPr>
          <w:trHeight w:val="340"/>
        </w:trPr>
        <w:tc>
          <w:tcPr>
            <w:tcW w:w="1691" w:type="dxa"/>
            <w:tcBorders>
              <w:top w:val="nil"/>
              <w:left w:val="single" w:sz="8" w:space="0" w:color="B5DDDC"/>
              <w:bottom w:val="nil"/>
              <w:right w:val="single" w:sz="8" w:space="0" w:color="B5DDDC"/>
            </w:tcBorders>
            <w:shd w:val="clear" w:color="000000" w:fill="D6EAEB"/>
            <w:vAlign w:val="center"/>
            <w:hideMark/>
          </w:tcPr>
          <w:p w14:paraId="0172797B" w14:textId="77777777" w:rsidR="00584626" w:rsidRPr="00D10647" w:rsidRDefault="00992883" w:rsidP="00584626">
            <w:pPr>
              <w:spacing w:before="0" w:after="0" w:line="240" w:lineRule="auto"/>
              <w:rPr>
                <w:rFonts w:ascii="Calibri" w:hAnsi="Calibri" w:cs="Calibri"/>
                <w:b/>
                <w:bCs/>
                <w:sz w:val="16"/>
                <w:szCs w:val="16"/>
              </w:rPr>
            </w:pPr>
            <w:r w:rsidRPr="00D10647">
              <w:rPr>
                <w:rFonts w:ascii="Calibri" w:hAnsi="Calibri" w:cs="Calibri"/>
                <w:b/>
                <w:bCs/>
                <w:sz w:val="16"/>
                <w:szCs w:val="16"/>
              </w:rPr>
              <w:t>Research Questions</w:t>
            </w:r>
          </w:p>
        </w:tc>
        <w:tc>
          <w:tcPr>
            <w:tcW w:w="1985" w:type="dxa"/>
            <w:tcBorders>
              <w:top w:val="nil"/>
              <w:left w:val="nil"/>
              <w:bottom w:val="single" w:sz="8" w:space="0" w:color="B5DDDC"/>
              <w:right w:val="single" w:sz="8" w:space="0" w:color="B5DDDC"/>
            </w:tcBorders>
            <w:shd w:val="clear" w:color="000000" w:fill="D6EAEB"/>
            <w:vAlign w:val="center"/>
          </w:tcPr>
          <w:p w14:paraId="1FAB021B" w14:textId="76939F33" w:rsidR="00584626" w:rsidRPr="00D10647" w:rsidRDefault="00584626" w:rsidP="00584626">
            <w:pPr>
              <w:spacing w:before="0" w:after="0" w:line="240" w:lineRule="auto"/>
              <w:rPr>
                <w:rFonts w:ascii="Calibri" w:hAnsi="Calibri" w:cs="Calibri"/>
                <w:b/>
                <w:bCs/>
                <w:sz w:val="16"/>
                <w:szCs w:val="16"/>
              </w:rPr>
            </w:pPr>
          </w:p>
        </w:tc>
        <w:tc>
          <w:tcPr>
            <w:tcW w:w="4111" w:type="dxa"/>
            <w:tcBorders>
              <w:top w:val="nil"/>
              <w:left w:val="nil"/>
              <w:bottom w:val="single" w:sz="8" w:space="0" w:color="B5DDDC"/>
              <w:right w:val="single" w:sz="8" w:space="0" w:color="B5DDDC"/>
            </w:tcBorders>
            <w:shd w:val="clear" w:color="000000" w:fill="D6EAEB"/>
            <w:vAlign w:val="center"/>
            <w:hideMark/>
          </w:tcPr>
          <w:p w14:paraId="7E7C95E8" w14:textId="77777777" w:rsidR="00584626" w:rsidRPr="00D10647" w:rsidRDefault="00992883" w:rsidP="00584626">
            <w:pPr>
              <w:spacing w:before="0" w:after="0" w:line="240" w:lineRule="auto"/>
              <w:rPr>
                <w:rFonts w:ascii="Calibri" w:hAnsi="Calibri" w:cs="Calibri"/>
                <w:sz w:val="16"/>
                <w:szCs w:val="16"/>
              </w:rPr>
            </w:pPr>
            <w:r w:rsidRPr="00D10647">
              <w:rPr>
                <w:rFonts w:ascii="Calibri" w:hAnsi="Calibri" w:cs="Calibri"/>
                <w:sz w:val="16"/>
                <w:szCs w:val="16"/>
              </w:rPr>
              <w:t> </w:t>
            </w:r>
          </w:p>
        </w:tc>
      </w:tr>
      <w:tr w:rsidR="00BF2DBF" w14:paraId="1BF6FB2B" w14:textId="77777777" w:rsidTr="002F7A1F">
        <w:trPr>
          <w:trHeight w:val="340"/>
        </w:trPr>
        <w:tc>
          <w:tcPr>
            <w:tcW w:w="1691" w:type="dxa"/>
            <w:tcBorders>
              <w:top w:val="single" w:sz="8" w:space="0" w:color="B5DDDC"/>
              <w:left w:val="single" w:sz="8" w:space="0" w:color="B5DDDC"/>
              <w:bottom w:val="nil"/>
              <w:right w:val="single" w:sz="8" w:space="0" w:color="B5DDDC"/>
            </w:tcBorders>
            <w:shd w:val="clear" w:color="000000" w:fill="D6EAEB"/>
            <w:vAlign w:val="center"/>
            <w:hideMark/>
          </w:tcPr>
          <w:p w14:paraId="045CEA9D" w14:textId="77777777" w:rsidR="00584626" w:rsidRPr="00015E51" w:rsidRDefault="00992883" w:rsidP="00584626">
            <w:pPr>
              <w:spacing w:before="0" w:after="0" w:line="240" w:lineRule="auto"/>
              <w:rPr>
                <w:rFonts w:ascii="Calibri" w:hAnsi="Calibri" w:cs="Calibri"/>
                <w:sz w:val="16"/>
                <w:szCs w:val="16"/>
              </w:rPr>
            </w:pPr>
            <w:r w:rsidRPr="00015E51">
              <w:rPr>
                <w:rFonts w:ascii="Calibri" w:hAnsi="Calibri" w:cs="Calibri"/>
                <w:sz w:val="16"/>
                <w:szCs w:val="16"/>
              </w:rPr>
              <w:t>Primary Q. How can we monitor, assess and predict risks from diffuse and point source microbial contamination in recreational waters?</w:t>
            </w:r>
          </w:p>
        </w:tc>
        <w:tc>
          <w:tcPr>
            <w:tcW w:w="1985" w:type="dxa"/>
            <w:tcBorders>
              <w:top w:val="nil"/>
              <w:left w:val="nil"/>
              <w:bottom w:val="single" w:sz="8" w:space="0" w:color="B5DDDC"/>
              <w:right w:val="single" w:sz="8" w:space="0" w:color="B5DDDC"/>
            </w:tcBorders>
            <w:shd w:val="clear" w:color="000000" w:fill="D6EAEB"/>
            <w:vAlign w:val="center"/>
            <w:hideMark/>
          </w:tcPr>
          <w:p w14:paraId="7BA13DA2" w14:textId="77777777" w:rsidR="00584626" w:rsidRPr="00D10647" w:rsidRDefault="00992883" w:rsidP="00584626">
            <w:pPr>
              <w:spacing w:before="0" w:after="0" w:line="240" w:lineRule="auto"/>
              <w:rPr>
                <w:rFonts w:ascii="Calibri" w:hAnsi="Calibri" w:cs="Calibri"/>
                <w:sz w:val="16"/>
                <w:szCs w:val="16"/>
              </w:rPr>
            </w:pPr>
            <w:r w:rsidRPr="00D10647">
              <w:rPr>
                <w:rFonts w:ascii="Calibri" w:hAnsi="Calibri" w:cs="Calibri"/>
                <w:sz w:val="16"/>
                <w:szCs w:val="16"/>
              </w:rPr>
              <w:br/>
              <w:t>(a) Provide examples of what is done in Australian and international jurisdictions and their reasoning</w:t>
            </w:r>
            <w:r w:rsidRPr="00D10647">
              <w:rPr>
                <w:rFonts w:ascii="Calibri" w:hAnsi="Calibri" w:cs="Calibri"/>
                <w:sz w:val="16"/>
                <w:szCs w:val="16"/>
              </w:rPr>
              <w:br/>
              <w:t>(b) Determine what is done in other settings and how this relates to the Australian context</w:t>
            </w:r>
            <w:r w:rsidRPr="00D10647">
              <w:rPr>
                <w:rFonts w:ascii="Calibri" w:hAnsi="Calibri" w:cs="Calibri"/>
                <w:sz w:val="16"/>
                <w:szCs w:val="16"/>
              </w:rPr>
              <w:br/>
              <w:t>(c) Determine how specific target populations such as children, immunocompromised or the elderly are impacted.</w:t>
            </w:r>
            <w:r w:rsidRPr="00D10647">
              <w:rPr>
                <w:rFonts w:ascii="Calibri" w:hAnsi="Calibri" w:cs="Calibri"/>
                <w:sz w:val="16"/>
                <w:szCs w:val="16"/>
              </w:rPr>
              <w:br/>
              <w:t>(d) Determine the main factors impacting risk and its prediction (environmental, microbial, etc.).</w:t>
            </w:r>
          </w:p>
        </w:tc>
        <w:tc>
          <w:tcPr>
            <w:tcW w:w="4111" w:type="dxa"/>
            <w:tcBorders>
              <w:top w:val="nil"/>
              <w:left w:val="nil"/>
              <w:bottom w:val="single" w:sz="8" w:space="0" w:color="B5DDDC"/>
              <w:right w:val="single" w:sz="8" w:space="0" w:color="B5DDDC"/>
            </w:tcBorders>
            <w:vAlign w:val="center"/>
            <w:hideMark/>
          </w:tcPr>
          <w:p w14:paraId="73C65D52" w14:textId="7F94D27C" w:rsidR="00584626" w:rsidRPr="00D10647" w:rsidRDefault="00992883" w:rsidP="00584626">
            <w:pPr>
              <w:spacing w:before="0" w:after="0" w:line="240" w:lineRule="auto"/>
              <w:rPr>
                <w:rFonts w:ascii="Calibri" w:hAnsi="Calibri" w:cs="Calibri"/>
                <w:sz w:val="16"/>
                <w:szCs w:val="16"/>
              </w:rPr>
            </w:pPr>
            <w:r w:rsidRPr="00D10647">
              <w:rPr>
                <w:rFonts w:ascii="Calibri" w:hAnsi="Calibri" w:cs="Calibri"/>
                <w:sz w:val="16"/>
                <w:szCs w:val="16"/>
              </w:rPr>
              <w:t xml:space="preserve">The </w:t>
            </w:r>
            <w:r w:rsidR="00500FDC">
              <w:rPr>
                <w:rFonts w:ascii="Calibri" w:hAnsi="Calibri" w:cs="Calibri"/>
                <w:sz w:val="16"/>
                <w:szCs w:val="16"/>
              </w:rPr>
              <w:t xml:space="preserve">2008 </w:t>
            </w:r>
            <w:r w:rsidRPr="00D10647">
              <w:rPr>
                <w:rFonts w:ascii="Calibri" w:hAnsi="Calibri" w:cs="Calibri"/>
                <w:sz w:val="16"/>
                <w:szCs w:val="16"/>
              </w:rPr>
              <w:t>NHM</w:t>
            </w:r>
            <w:r w:rsidR="00500FDC">
              <w:rPr>
                <w:rFonts w:ascii="Calibri" w:hAnsi="Calibri" w:cs="Calibri"/>
                <w:sz w:val="16"/>
                <w:szCs w:val="16"/>
              </w:rPr>
              <w:t>R</w:t>
            </w:r>
            <w:r w:rsidRPr="00D10647">
              <w:rPr>
                <w:rFonts w:ascii="Calibri" w:hAnsi="Calibri" w:cs="Calibri"/>
                <w:sz w:val="16"/>
                <w:szCs w:val="16"/>
              </w:rPr>
              <w:t xml:space="preserve">C </w:t>
            </w:r>
            <w:r w:rsidR="00500FDC">
              <w:rPr>
                <w:rFonts w:ascii="Calibri" w:hAnsi="Calibri" w:cs="Calibri"/>
                <w:sz w:val="16"/>
                <w:szCs w:val="16"/>
              </w:rPr>
              <w:t>G</w:t>
            </w:r>
            <w:r w:rsidRPr="00D10647">
              <w:rPr>
                <w:rFonts w:ascii="Calibri" w:hAnsi="Calibri" w:cs="Calibri"/>
                <w:sz w:val="16"/>
                <w:szCs w:val="16"/>
              </w:rPr>
              <w:t>uidelines (S.5.1) implicitly recommend a classificatory approach to the management of recreational water quality.  The approach involves microbial-based categorisation of the water using a combination of sanitary inspection and microbial water-quality assessment.</w:t>
            </w:r>
            <w:r w:rsidRPr="00D10647">
              <w:rPr>
                <w:rFonts w:ascii="Calibri" w:hAnsi="Calibri" w:cs="Calibri"/>
                <w:sz w:val="16"/>
                <w:szCs w:val="16"/>
              </w:rPr>
              <w:br/>
            </w:r>
            <w:r w:rsidRPr="00D10647">
              <w:rPr>
                <w:rFonts w:ascii="Calibri" w:hAnsi="Calibri" w:cs="Calibri"/>
                <w:sz w:val="16"/>
                <w:szCs w:val="16"/>
              </w:rPr>
              <w:br/>
              <w:t>Further combining such categorisation with prevention of exposure at times of increased risk leads to the framework</w:t>
            </w:r>
            <w:r w:rsidRPr="00D10647">
              <w:rPr>
                <w:rFonts w:ascii="Calibri" w:hAnsi="Calibri" w:cs="Calibri"/>
                <w:sz w:val="16"/>
                <w:szCs w:val="16"/>
              </w:rPr>
              <w:br/>
              <w:t>for assessing recreational water quality recommended by the guidelines.  This ultimately leads to the classification matrix shown in Table 5.13 of the guidelines which is based on four classes of microbial water quality (as 95th percentiles of enterococci/100 ml) by four sanitary inspection categories (rating susceptibility of the site to faecal influence).</w:t>
            </w:r>
            <w:r w:rsidRPr="00D10647">
              <w:rPr>
                <w:rFonts w:ascii="Calibri" w:hAnsi="Calibri" w:cs="Calibri"/>
                <w:sz w:val="16"/>
                <w:szCs w:val="16"/>
              </w:rPr>
              <w:br/>
            </w:r>
            <w:r w:rsidRPr="00D10647">
              <w:rPr>
                <w:rFonts w:ascii="Calibri" w:hAnsi="Calibri" w:cs="Calibri"/>
                <w:sz w:val="16"/>
                <w:szCs w:val="16"/>
              </w:rPr>
              <w:br/>
              <w:t xml:space="preserve">The classification matrix for faecal pollution of recreational water environments: </w:t>
            </w:r>
            <w:r w:rsidRPr="00D10647">
              <w:rPr>
                <w:rFonts w:ascii="Calibri" w:hAnsi="Calibri" w:cs="Calibri"/>
                <w:sz w:val="16"/>
                <w:szCs w:val="16"/>
              </w:rPr>
              <w:br/>
            </w:r>
            <w:r w:rsidRPr="00D10647">
              <w:rPr>
                <w:rFonts w:ascii="Calibri" w:hAnsi="Calibri" w:cs="Calibri"/>
                <w:sz w:val="16"/>
                <w:szCs w:val="16"/>
              </w:rPr>
              <w:br/>
              <w:t>• emphasises faecal contamination from humans, with lesser importance placed on faecal contamination from other sources.</w:t>
            </w:r>
            <w:r w:rsidRPr="00D10647">
              <w:rPr>
                <w:rFonts w:ascii="Calibri" w:hAnsi="Calibri" w:cs="Calibri"/>
                <w:sz w:val="16"/>
                <w:szCs w:val="16"/>
              </w:rPr>
              <w:br/>
              <w:t>• enables local management to respond to sporadic or limited areas of pollution and thereby upgrade a recreational water body’s classification, provided that appropriate and effective actions are taken to control exposure.</w:t>
            </w:r>
            <w:r w:rsidRPr="00D10647">
              <w:rPr>
                <w:rFonts w:ascii="Calibri" w:hAnsi="Calibri" w:cs="Calibri"/>
                <w:sz w:val="16"/>
                <w:szCs w:val="16"/>
              </w:rPr>
              <w:br/>
              <w:t>• Provides triggers for actions to reduce risk.</w:t>
            </w:r>
            <w:r w:rsidRPr="00D10647">
              <w:rPr>
                <w:rFonts w:ascii="Calibri" w:hAnsi="Calibri" w:cs="Calibri"/>
                <w:sz w:val="16"/>
                <w:szCs w:val="16"/>
              </w:rPr>
              <w:br/>
              <w:t>• provides incentives for taking action locally and reducing pollution.</w:t>
            </w:r>
            <w:r w:rsidRPr="00D10647">
              <w:rPr>
                <w:rFonts w:ascii="Calibri" w:hAnsi="Calibri" w:cs="Calibri"/>
                <w:sz w:val="16"/>
                <w:szCs w:val="16"/>
              </w:rPr>
              <w:br/>
              <w:t>• Produces a generic statement of the level of risk, thereby supporting informed personal choice, and it helps to identify appropriate management and monitoring actions.</w:t>
            </w:r>
          </w:p>
        </w:tc>
      </w:tr>
      <w:tr w:rsidR="00BF2DBF" w14:paraId="53EFCAED" w14:textId="77777777" w:rsidTr="002F7A1F">
        <w:trPr>
          <w:trHeight w:val="340"/>
        </w:trPr>
        <w:tc>
          <w:tcPr>
            <w:tcW w:w="1691"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6D0E5525" w14:textId="77777777" w:rsidR="00584626" w:rsidRPr="00015E51" w:rsidRDefault="00992883" w:rsidP="00584626">
            <w:pPr>
              <w:spacing w:before="0" w:after="0" w:line="240" w:lineRule="auto"/>
              <w:rPr>
                <w:rFonts w:ascii="Calibri" w:hAnsi="Calibri" w:cs="Calibri"/>
                <w:sz w:val="16"/>
                <w:szCs w:val="16"/>
              </w:rPr>
            </w:pPr>
            <w:r w:rsidRPr="00015E51">
              <w:rPr>
                <w:rFonts w:ascii="Calibri" w:hAnsi="Calibri" w:cs="Calibri"/>
                <w:sz w:val="16"/>
                <w:szCs w:val="16"/>
              </w:rPr>
              <w:t>Secondary Q: (i) What are the indicators/surrogates of this/these risk/s?</w:t>
            </w:r>
          </w:p>
        </w:tc>
        <w:tc>
          <w:tcPr>
            <w:tcW w:w="1985" w:type="dxa"/>
            <w:tcBorders>
              <w:top w:val="nil"/>
              <w:left w:val="nil"/>
              <w:bottom w:val="single" w:sz="8" w:space="0" w:color="B5DDDC"/>
              <w:right w:val="single" w:sz="8" w:space="0" w:color="B5DDDC"/>
            </w:tcBorders>
            <w:shd w:val="clear" w:color="000000" w:fill="D6EAEB"/>
            <w:vAlign w:val="center"/>
            <w:hideMark/>
          </w:tcPr>
          <w:p w14:paraId="59E552F1" w14:textId="0B5BDB35" w:rsidR="00584626" w:rsidRPr="00D10647" w:rsidRDefault="00992883" w:rsidP="00584626">
            <w:pPr>
              <w:spacing w:before="0" w:after="0" w:line="240" w:lineRule="auto"/>
              <w:rPr>
                <w:rFonts w:ascii="Calibri" w:hAnsi="Calibri" w:cs="Calibri"/>
                <w:sz w:val="16"/>
                <w:szCs w:val="16"/>
              </w:rPr>
            </w:pPr>
            <w:r>
              <w:rPr>
                <w:rFonts w:ascii="Calibri" w:hAnsi="Calibri" w:cs="Calibri"/>
                <w:sz w:val="16"/>
                <w:szCs w:val="16"/>
              </w:rPr>
              <w:t xml:space="preserve">Committee </w:t>
            </w:r>
            <w:r w:rsidRPr="00D10647">
              <w:rPr>
                <w:rFonts w:ascii="Calibri" w:hAnsi="Calibri" w:cs="Calibri"/>
                <w:sz w:val="16"/>
                <w:szCs w:val="16"/>
              </w:rPr>
              <w:t>Guidance:</w:t>
            </w:r>
            <w:r w:rsidRPr="00D10647">
              <w:rPr>
                <w:rFonts w:ascii="Calibri" w:hAnsi="Calibri" w:cs="Calibri"/>
                <w:sz w:val="16"/>
                <w:szCs w:val="16"/>
              </w:rPr>
              <w:br/>
              <w:t>(a) Review the new technologies available to assess and monitor risks and determine how they could be practically applied to Australian recreational waters</w:t>
            </w:r>
            <w:r w:rsidRPr="00D10647">
              <w:rPr>
                <w:rFonts w:ascii="Calibri" w:hAnsi="Calibri" w:cs="Calibri"/>
                <w:sz w:val="16"/>
                <w:szCs w:val="16"/>
              </w:rPr>
              <w:br/>
              <w:t xml:space="preserve">(b) Describe the relationship between the indicator and surrogates with adverse health outcomes. Include how this </w:t>
            </w:r>
            <w:r>
              <w:rPr>
                <w:rFonts w:ascii="Calibri" w:hAnsi="Calibri" w:cs="Calibri"/>
                <w:sz w:val="16"/>
                <w:szCs w:val="16"/>
              </w:rPr>
              <w:t>r</w:t>
            </w:r>
            <w:r w:rsidRPr="00D10647">
              <w:rPr>
                <w:rFonts w:ascii="Calibri" w:hAnsi="Calibri" w:cs="Calibri"/>
                <w:sz w:val="16"/>
                <w:szCs w:val="16"/>
              </w:rPr>
              <w:t>elationship been demonstrated in settings relevant to Australia.</w:t>
            </w:r>
          </w:p>
        </w:tc>
        <w:tc>
          <w:tcPr>
            <w:tcW w:w="4111" w:type="dxa"/>
            <w:tcBorders>
              <w:top w:val="nil"/>
              <w:left w:val="nil"/>
              <w:bottom w:val="single" w:sz="8" w:space="0" w:color="B5DDDC"/>
              <w:right w:val="single" w:sz="8" w:space="0" w:color="B5DDDC"/>
            </w:tcBorders>
            <w:vAlign w:val="center"/>
            <w:hideMark/>
          </w:tcPr>
          <w:p w14:paraId="4DABD3F9" w14:textId="77777777" w:rsidR="00584626" w:rsidRPr="00D10647" w:rsidRDefault="00992883" w:rsidP="00584626">
            <w:pPr>
              <w:spacing w:before="0" w:after="0" w:line="240" w:lineRule="auto"/>
              <w:rPr>
                <w:rFonts w:ascii="Calibri" w:hAnsi="Calibri" w:cs="Calibri"/>
                <w:sz w:val="16"/>
                <w:szCs w:val="16"/>
              </w:rPr>
            </w:pPr>
            <w:r w:rsidRPr="00D10647">
              <w:rPr>
                <w:rFonts w:ascii="Calibri" w:hAnsi="Calibri" w:cs="Calibri"/>
                <w:sz w:val="16"/>
                <w:szCs w:val="16"/>
              </w:rPr>
              <w:t xml:space="preserve">n/a.  </w:t>
            </w:r>
          </w:p>
        </w:tc>
      </w:tr>
      <w:tr w:rsidR="00BF2DBF" w14:paraId="606C3F61" w14:textId="77777777" w:rsidTr="002F7A1F">
        <w:trPr>
          <w:trHeight w:val="340"/>
        </w:trPr>
        <w:tc>
          <w:tcPr>
            <w:tcW w:w="1691" w:type="dxa"/>
            <w:tcBorders>
              <w:top w:val="nil"/>
              <w:left w:val="single" w:sz="8" w:space="0" w:color="B5DDDC"/>
              <w:bottom w:val="single" w:sz="8" w:space="0" w:color="B5DDDC"/>
              <w:right w:val="single" w:sz="8" w:space="0" w:color="B5DDDC"/>
            </w:tcBorders>
            <w:shd w:val="clear" w:color="000000" w:fill="D6EAEB"/>
            <w:vAlign w:val="center"/>
            <w:hideMark/>
          </w:tcPr>
          <w:p w14:paraId="3148CD46" w14:textId="77777777" w:rsidR="00584626" w:rsidRPr="00015E51" w:rsidRDefault="00992883" w:rsidP="00584626">
            <w:pPr>
              <w:spacing w:before="0" w:after="0" w:line="240" w:lineRule="auto"/>
              <w:rPr>
                <w:rFonts w:ascii="Calibri" w:hAnsi="Calibri" w:cs="Calibri"/>
                <w:sz w:val="16"/>
                <w:szCs w:val="16"/>
              </w:rPr>
            </w:pPr>
            <w:r w:rsidRPr="00015E51">
              <w:rPr>
                <w:rFonts w:ascii="Calibri" w:hAnsi="Calibri" w:cs="Calibri"/>
                <w:sz w:val="16"/>
                <w:szCs w:val="16"/>
              </w:rPr>
              <w:t>Secondary Q (ii) What are the current practices to minimise or manage this/these risk/s?</w:t>
            </w:r>
          </w:p>
        </w:tc>
        <w:tc>
          <w:tcPr>
            <w:tcW w:w="1985" w:type="dxa"/>
            <w:tcBorders>
              <w:top w:val="nil"/>
              <w:left w:val="nil"/>
              <w:bottom w:val="single" w:sz="8" w:space="0" w:color="B5DDDC"/>
              <w:right w:val="single" w:sz="8" w:space="0" w:color="B5DDDC"/>
            </w:tcBorders>
            <w:shd w:val="clear" w:color="000000" w:fill="D6EAEB"/>
            <w:vAlign w:val="center"/>
            <w:hideMark/>
          </w:tcPr>
          <w:p w14:paraId="50F7D4D7" w14:textId="5DF549E8" w:rsidR="00584626" w:rsidRPr="00D10647" w:rsidRDefault="00992883" w:rsidP="00584626">
            <w:pPr>
              <w:spacing w:before="0" w:after="0" w:line="240" w:lineRule="auto"/>
              <w:rPr>
                <w:rFonts w:ascii="Calibri" w:hAnsi="Calibri" w:cs="Calibri"/>
                <w:sz w:val="16"/>
                <w:szCs w:val="16"/>
              </w:rPr>
            </w:pPr>
            <w:r>
              <w:rPr>
                <w:rFonts w:ascii="Calibri" w:hAnsi="Calibri" w:cs="Calibri"/>
                <w:sz w:val="16"/>
                <w:szCs w:val="16"/>
              </w:rPr>
              <w:t>Committee</w:t>
            </w:r>
            <w:r w:rsidRPr="00D10647">
              <w:rPr>
                <w:rFonts w:ascii="Calibri" w:hAnsi="Calibri" w:cs="Calibri"/>
                <w:sz w:val="16"/>
                <w:szCs w:val="16"/>
              </w:rPr>
              <w:t xml:space="preserve"> Guidance:</w:t>
            </w:r>
            <w:r w:rsidRPr="00D10647">
              <w:rPr>
                <w:rFonts w:ascii="Calibri" w:hAnsi="Calibri" w:cs="Calibri"/>
                <w:sz w:val="16"/>
                <w:szCs w:val="16"/>
              </w:rPr>
              <w:br/>
              <w:t>(a) Provide examples of how mitigation strategies have been developed based on scientific evidence.</w:t>
            </w:r>
            <w:r w:rsidRPr="00D10647">
              <w:rPr>
                <w:rFonts w:ascii="Calibri" w:hAnsi="Calibri" w:cs="Calibri"/>
                <w:sz w:val="16"/>
                <w:szCs w:val="16"/>
              </w:rPr>
              <w:br/>
              <w:t>(b) Provide examples/case studies of how this is achieved/</w:t>
            </w:r>
            <w:r>
              <w:rPr>
                <w:rFonts w:ascii="Calibri" w:hAnsi="Calibri" w:cs="Calibri"/>
                <w:sz w:val="16"/>
                <w:szCs w:val="16"/>
              </w:rPr>
              <w:t xml:space="preserve"> </w:t>
            </w:r>
            <w:r w:rsidRPr="00D10647">
              <w:rPr>
                <w:rFonts w:ascii="Calibri" w:hAnsi="Calibri" w:cs="Calibri"/>
                <w:sz w:val="16"/>
                <w:szCs w:val="16"/>
              </w:rPr>
              <w:t>implemented in settings relevant to the Australian context.</w:t>
            </w:r>
          </w:p>
        </w:tc>
        <w:tc>
          <w:tcPr>
            <w:tcW w:w="4111" w:type="dxa"/>
            <w:tcBorders>
              <w:top w:val="nil"/>
              <w:left w:val="nil"/>
              <w:bottom w:val="single" w:sz="8" w:space="0" w:color="B5DDDC"/>
              <w:right w:val="single" w:sz="8" w:space="0" w:color="B5DDDC"/>
            </w:tcBorders>
            <w:vAlign w:val="center"/>
            <w:hideMark/>
          </w:tcPr>
          <w:p w14:paraId="4EAD10D9" w14:textId="77777777" w:rsidR="00584626" w:rsidRPr="00D10647" w:rsidRDefault="00992883" w:rsidP="00584626">
            <w:pPr>
              <w:spacing w:before="0" w:after="0" w:line="240" w:lineRule="auto"/>
              <w:rPr>
                <w:rFonts w:ascii="Calibri" w:hAnsi="Calibri" w:cs="Calibri"/>
                <w:sz w:val="16"/>
                <w:szCs w:val="16"/>
              </w:rPr>
            </w:pPr>
            <w:r w:rsidRPr="00D10647">
              <w:rPr>
                <w:rFonts w:ascii="Calibri" w:hAnsi="Calibri" w:cs="Calibri"/>
                <w:sz w:val="16"/>
                <w:szCs w:val="16"/>
              </w:rPr>
              <w:t xml:space="preserve">n/a.  </w:t>
            </w:r>
          </w:p>
        </w:tc>
      </w:tr>
      <w:tr w:rsidR="00BF2DBF" w14:paraId="71093867" w14:textId="77777777" w:rsidTr="002F7A1F">
        <w:trPr>
          <w:trHeight w:val="340"/>
        </w:trPr>
        <w:tc>
          <w:tcPr>
            <w:tcW w:w="7787" w:type="dxa"/>
            <w:gridSpan w:val="3"/>
            <w:tcBorders>
              <w:top w:val="nil"/>
              <w:left w:val="single" w:sz="8" w:space="0" w:color="B5DDDC"/>
              <w:bottom w:val="single" w:sz="8" w:space="0" w:color="B5DDDC"/>
              <w:right w:val="single" w:sz="8" w:space="0" w:color="B5DDDC"/>
            </w:tcBorders>
            <w:shd w:val="clear" w:color="000000" w:fill="D6EAEB"/>
            <w:noWrap/>
            <w:vAlign w:val="center"/>
            <w:hideMark/>
          </w:tcPr>
          <w:p w14:paraId="23FE622E" w14:textId="2FB9663B" w:rsidR="00015E51" w:rsidRPr="00D10647" w:rsidRDefault="00992883" w:rsidP="00015E51">
            <w:pPr>
              <w:spacing w:before="0" w:after="0" w:line="240" w:lineRule="auto"/>
              <w:rPr>
                <w:rFonts w:ascii="Calibri" w:hAnsi="Calibri" w:cs="Calibri"/>
                <w:sz w:val="16"/>
                <w:szCs w:val="16"/>
              </w:rPr>
            </w:pPr>
            <w:r w:rsidRPr="00D10647">
              <w:rPr>
                <w:rFonts w:ascii="Calibri" w:hAnsi="Calibri" w:cs="Calibri"/>
                <w:b/>
                <w:bCs/>
                <w:sz w:val="16"/>
                <w:szCs w:val="16"/>
              </w:rPr>
              <w:t>Reviewer's comments and overall assessment</w:t>
            </w:r>
            <w:r w:rsidRPr="00D10647">
              <w:rPr>
                <w:rFonts w:ascii="Calibri" w:hAnsi="Calibri" w:cs="Calibri"/>
                <w:sz w:val="16"/>
                <w:szCs w:val="16"/>
              </w:rPr>
              <w:t> </w:t>
            </w:r>
          </w:p>
        </w:tc>
      </w:tr>
      <w:tr w:rsidR="00BF2DBF" w14:paraId="0E73D569" w14:textId="77777777" w:rsidTr="00602D1D">
        <w:trPr>
          <w:trHeight w:val="340"/>
        </w:trPr>
        <w:tc>
          <w:tcPr>
            <w:tcW w:w="1691" w:type="dxa"/>
            <w:tcBorders>
              <w:top w:val="nil"/>
              <w:left w:val="single" w:sz="8" w:space="0" w:color="B5DDDC"/>
              <w:bottom w:val="single" w:sz="8" w:space="0" w:color="B5DDDC"/>
              <w:right w:val="single" w:sz="8" w:space="0" w:color="B5DDDC"/>
            </w:tcBorders>
            <w:shd w:val="clear" w:color="000000" w:fill="D6EAEB"/>
            <w:vAlign w:val="center"/>
            <w:hideMark/>
          </w:tcPr>
          <w:p w14:paraId="09C5C261" w14:textId="77777777" w:rsidR="006B5688" w:rsidRPr="00015E51" w:rsidRDefault="00992883" w:rsidP="00584626">
            <w:pPr>
              <w:spacing w:before="0" w:after="0" w:line="240" w:lineRule="auto"/>
              <w:rPr>
                <w:rFonts w:ascii="Calibri" w:hAnsi="Calibri" w:cs="Calibri"/>
                <w:color w:val="000000"/>
                <w:sz w:val="16"/>
                <w:szCs w:val="16"/>
              </w:rPr>
            </w:pPr>
            <w:r w:rsidRPr="00015E51">
              <w:rPr>
                <w:rFonts w:ascii="Calibri" w:hAnsi="Calibri" w:cs="Calibri"/>
                <w:color w:val="000000"/>
                <w:sz w:val="16"/>
                <w:szCs w:val="16"/>
              </w:rPr>
              <w:t>Reviewer's comment (optional)</w:t>
            </w:r>
          </w:p>
        </w:tc>
        <w:tc>
          <w:tcPr>
            <w:tcW w:w="6096" w:type="dxa"/>
            <w:gridSpan w:val="2"/>
            <w:tcBorders>
              <w:top w:val="nil"/>
              <w:left w:val="nil"/>
              <w:bottom w:val="single" w:sz="8" w:space="0" w:color="B5DDDC"/>
              <w:right w:val="single" w:sz="8" w:space="0" w:color="B5DDDC"/>
            </w:tcBorders>
            <w:vAlign w:val="center"/>
            <w:hideMark/>
          </w:tcPr>
          <w:p w14:paraId="48A7C6C3" w14:textId="77777777" w:rsidR="006B5688" w:rsidRPr="00D10647" w:rsidRDefault="00992883" w:rsidP="00584626">
            <w:pPr>
              <w:spacing w:before="0" w:after="0" w:line="240" w:lineRule="auto"/>
              <w:rPr>
                <w:rFonts w:ascii="Calibri" w:hAnsi="Calibri" w:cs="Calibri"/>
                <w:b/>
                <w:bCs/>
                <w:color w:val="000000"/>
                <w:sz w:val="16"/>
                <w:szCs w:val="16"/>
              </w:rPr>
            </w:pPr>
            <w:r w:rsidRPr="00D10647">
              <w:rPr>
                <w:rFonts w:ascii="Calibri" w:hAnsi="Calibri" w:cs="Calibri"/>
                <w:b/>
                <w:bCs/>
                <w:color w:val="000000"/>
                <w:sz w:val="16"/>
                <w:szCs w:val="16"/>
              </w:rPr>
              <w:t> </w:t>
            </w:r>
          </w:p>
          <w:p w14:paraId="69E1973C" w14:textId="3809B705" w:rsidR="006B5688" w:rsidRPr="00D10647" w:rsidRDefault="00992883" w:rsidP="00885D16">
            <w:pPr>
              <w:spacing w:before="0" w:after="0" w:line="240" w:lineRule="auto"/>
              <w:rPr>
                <w:rFonts w:ascii="Calibri" w:hAnsi="Calibri" w:cs="Calibri"/>
                <w:sz w:val="16"/>
                <w:szCs w:val="16"/>
              </w:rPr>
            </w:pPr>
            <w:r w:rsidRPr="00D10647">
              <w:rPr>
                <w:rFonts w:ascii="Calibri" w:hAnsi="Calibri" w:cs="Calibri"/>
                <w:sz w:val="16"/>
                <w:szCs w:val="16"/>
              </w:rPr>
              <w:t xml:space="preserve">Chapter 5 of the </w:t>
            </w:r>
            <w:r w:rsidR="0002185D">
              <w:rPr>
                <w:rFonts w:ascii="Calibri" w:hAnsi="Calibri" w:cs="Calibri"/>
                <w:sz w:val="16"/>
                <w:szCs w:val="16"/>
              </w:rPr>
              <w:t>G</w:t>
            </w:r>
            <w:r w:rsidRPr="00D10647">
              <w:rPr>
                <w:rFonts w:ascii="Calibri" w:hAnsi="Calibri" w:cs="Calibri"/>
                <w:sz w:val="16"/>
                <w:szCs w:val="16"/>
              </w:rPr>
              <w:t>uidelines deals with topics of relevance to the primary research question (i.e. monitoring, assessing and predicting risks from diffuse and point source microbial contamination in recreational waters)</w:t>
            </w:r>
            <w:r w:rsidR="00885D16">
              <w:rPr>
                <w:rFonts w:ascii="Calibri" w:hAnsi="Calibri" w:cs="Calibri"/>
                <w:sz w:val="16"/>
                <w:szCs w:val="16"/>
              </w:rPr>
              <w:t>.</w:t>
            </w:r>
            <w:r w:rsidR="00030D18">
              <w:rPr>
                <w:rFonts w:ascii="Calibri" w:hAnsi="Calibri" w:cs="Calibri"/>
                <w:sz w:val="16"/>
                <w:szCs w:val="16"/>
              </w:rPr>
              <w:t xml:space="preserve"> </w:t>
            </w:r>
            <w:r w:rsidR="00885D16">
              <w:rPr>
                <w:rFonts w:ascii="Calibri" w:hAnsi="Calibri" w:cs="Calibri"/>
                <w:sz w:val="16"/>
                <w:szCs w:val="16"/>
              </w:rPr>
              <w:t>A</w:t>
            </w:r>
            <w:r w:rsidRPr="00D10647">
              <w:rPr>
                <w:rFonts w:ascii="Calibri" w:hAnsi="Calibri" w:cs="Calibri"/>
                <w:sz w:val="16"/>
                <w:szCs w:val="16"/>
              </w:rPr>
              <w:t xml:space="preserve">lthough the purpose of this review is to support an update </w:t>
            </w:r>
            <w:r w:rsidR="00DC5B71">
              <w:rPr>
                <w:rFonts w:ascii="Calibri" w:hAnsi="Calibri" w:cs="Calibri"/>
                <w:sz w:val="16"/>
                <w:szCs w:val="16"/>
              </w:rPr>
              <w:t xml:space="preserve">of </w:t>
            </w:r>
            <w:r w:rsidRPr="00D10647">
              <w:rPr>
                <w:rFonts w:ascii="Calibri" w:hAnsi="Calibri" w:cs="Calibri"/>
                <w:sz w:val="16"/>
                <w:szCs w:val="16"/>
              </w:rPr>
              <w:t>the</w:t>
            </w:r>
            <w:r w:rsidR="00885D16">
              <w:rPr>
                <w:rFonts w:ascii="Calibri" w:hAnsi="Calibri" w:cs="Calibri"/>
                <w:sz w:val="16"/>
                <w:szCs w:val="16"/>
              </w:rPr>
              <w:t xml:space="preserve"> information in</w:t>
            </w:r>
            <w:r w:rsidRPr="00D10647">
              <w:rPr>
                <w:rFonts w:ascii="Calibri" w:hAnsi="Calibri" w:cs="Calibri"/>
                <w:sz w:val="16"/>
                <w:szCs w:val="16"/>
              </w:rPr>
              <w:t xml:space="preserve"> Chapter</w:t>
            </w:r>
            <w:r w:rsidR="00885D16">
              <w:rPr>
                <w:rFonts w:ascii="Calibri" w:hAnsi="Calibri" w:cs="Calibri"/>
                <w:sz w:val="16"/>
                <w:szCs w:val="16"/>
              </w:rPr>
              <w:t xml:space="preserve"> 5</w:t>
            </w:r>
            <w:r w:rsidRPr="00D10647">
              <w:rPr>
                <w:rFonts w:ascii="Calibri" w:hAnsi="Calibri" w:cs="Calibri"/>
                <w:sz w:val="16"/>
                <w:szCs w:val="16"/>
              </w:rPr>
              <w:t>, the material contained in the chapter could be considered to provide a baseline for reference</w:t>
            </w:r>
            <w:r w:rsidR="00885D16">
              <w:rPr>
                <w:rFonts w:ascii="Calibri" w:hAnsi="Calibri" w:cs="Calibri"/>
                <w:sz w:val="16"/>
                <w:szCs w:val="16"/>
              </w:rPr>
              <w:t xml:space="preserve"> against other guidance documents under examination</w:t>
            </w:r>
            <w:r w:rsidRPr="00D10647">
              <w:rPr>
                <w:rFonts w:ascii="Calibri" w:hAnsi="Calibri" w:cs="Calibri"/>
                <w:sz w:val="16"/>
                <w:szCs w:val="16"/>
              </w:rPr>
              <w:t>.</w:t>
            </w:r>
          </w:p>
        </w:tc>
      </w:tr>
      <w:tr w:rsidR="00BF2DBF" w14:paraId="5F93444F" w14:textId="77777777" w:rsidTr="00602D1D">
        <w:trPr>
          <w:trHeight w:val="340"/>
        </w:trPr>
        <w:tc>
          <w:tcPr>
            <w:tcW w:w="1691" w:type="dxa"/>
            <w:tcBorders>
              <w:top w:val="nil"/>
              <w:left w:val="single" w:sz="8" w:space="0" w:color="B5DDDC"/>
              <w:bottom w:val="single" w:sz="8" w:space="0" w:color="B5DDDC"/>
              <w:right w:val="single" w:sz="8" w:space="0" w:color="B5DDDC"/>
            </w:tcBorders>
            <w:shd w:val="clear" w:color="000000" w:fill="D6EAEB"/>
            <w:vAlign w:val="center"/>
            <w:hideMark/>
          </w:tcPr>
          <w:p w14:paraId="0CCEC3E3" w14:textId="77777777" w:rsidR="006B5688" w:rsidRPr="00015E51" w:rsidRDefault="00992883" w:rsidP="00584626">
            <w:pPr>
              <w:spacing w:before="0" w:after="0" w:line="240" w:lineRule="auto"/>
              <w:rPr>
                <w:rFonts w:ascii="Calibri" w:hAnsi="Calibri" w:cs="Calibri"/>
                <w:color w:val="000000"/>
                <w:sz w:val="16"/>
                <w:szCs w:val="16"/>
              </w:rPr>
            </w:pPr>
            <w:r w:rsidRPr="00015E51">
              <w:rPr>
                <w:rFonts w:ascii="Calibri" w:hAnsi="Calibri" w:cs="Calibri"/>
                <w:color w:val="000000"/>
                <w:sz w:val="16"/>
                <w:szCs w:val="16"/>
              </w:rPr>
              <w:t>Overall Assessment</w:t>
            </w:r>
          </w:p>
        </w:tc>
        <w:tc>
          <w:tcPr>
            <w:tcW w:w="6096" w:type="dxa"/>
            <w:gridSpan w:val="2"/>
            <w:tcBorders>
              <w:top w:val="nil"/>
              <w:left w:val="nil"/>
              <w:bottom w:val="single" w:sz="8" w:space="0" w:color="B5DDDC"/>
              <w:right w:val="single" w:sz="8" w:space="0" w:color="B5DDDC"/>
            </w:tcBorders>
            <w:vAlign w:val="center"/>
            <w:hideMark/>
          </w:tcPr>
          <w:p w14:paraId="4552F53A" w14:textId="77777777" w:rsidR="006B5688" w:rsidRPr="00D10647" w:rsidRDefault="00992883" w:rsidP="00584626">
            <w:pPr>
              <w:spacing w:before="0" w:after="0" w:line="240" w:lineRule="auto"/>
              <w:rPr>
                <w:rFonts w:ascii="Calibri" w:hAnsi="Calibri" w:cs="Calibri"/>
                <w:b/>
                <w:bCs/>
                <w:color w:val="000000"/>
                <w:sz w:val="16"/>
                <w:szCs w:val="16"/>
              </w:rPr>
            </w:pPr>
            <w:r w:rsidRPr="00D10647">
              <w:rPr>
                <w:rFonts w:ascii="Calibri" w:hAnsi="Calibri" w:cs="Calibri"/>
                <w:b/>
                <w:bCs/>
                <w:color w:val="000000"/>
                <w:sz w:val="16"/>
                <w:szCs w:val="16"/>
              </w:rPr>
              <w:t> </w:t>
            </w:r>
          </w:p>
          <w:p w14:paraId="1B1A6B4E" w14:textId="637AA955" w:rsidR="006B5688" w:rsidRPr="00D10647" w:rsidRDefault="00992883" w:rsidP="00885D16">
            <w:pPr>
              <w:spacing w:before="0" w:after="0" w:line="240" w:lineRule="auto"/>
              <w:rPr>
                <w:rFonts w:ascii="Calibri" w:hAnsi="Calibri" w:cs="Calibri"/>
                <w:sz w:val="16"/>
                <w:szCs w:val="16"/>
              </w:rPr>
            </w:pPr>
            <w:r w:rsidRPr="00D10647">
              <w:rPr>
                <w:rFonts w:ascii="Calibri" w:hAnsi="Calibri" w:cs="Calibri"/>
                <w:sz w:val="16"/>
                <w:szCs w:val="16"/>
              </w:rPr>
              <w:t>The structure of Chapter 5 of the 2008 NHMRC Guidelines is based on a microbial-based classificatory approach, combining sanitary inspection and microbial water-quality assessment, to create a risk matrix to guide management.  Although the content of the chapter needs updating, the structure still describes an effective approach for management of recreational water quality.</w:t>
            </w:r>
          </w:p>
        </w:tc>
      </w:tr>
    </w:tbl>
    <w:p w14:paraId="58D641B1" w14:textId="3411D638" w:rsidR="00D10647" w:rsidRDefault="00D10647" w:rsidP="00D10647"/>
    <w:p w14:paraId="2B53F704" w14:textId="77777777" w:rsidR="00CC1DC2" w:rsidRPr="00D10647" w:rsidRDefault="00CC1DC2" w:rsidP="00D10647"/>
    <w:p w14:paraId="6E84BDDF" w14:textId="28914E22" w:rsidR="00377E45" w:rsidRDefault="00992883" w:rsidP="004E1680">
      <w:pPr>
        <w:pStyle w:val="Heading2"/>
      </w:pPr>
      <w:bookmarkStart w:id="368" w:name="_Toc106901037"/>
      <w:r>
        <w:t>G11: NSW DPIE (2020)</w:t>
      </w:r>
      <w:bookmarkEnd w:id="368"/>
    </w:p>
    <w:p w14:paraId="7203FF9A" w14:textId="625A291D" w:rsidR="00377E45" w:rsidRDefault="00992883" w:rsidP="00377E45">
      <w:pPr>
        <w:pStyle w:val="Heading3"/>
      </w:pPr>
      <w:bookmarkStart w:id="369" w:name="_Toc106901038"/>
      <w:r w:rsidRPr="008F7938">
        <w:t>Quality assessment</w:t>
      </w:r>
      <w:bookmarkEnd w:id="369"/>
    </w:p>
    <w:tbl>
      <w:tblPr>
        <w:tblW w:w="7787" w:type="dxa"/>
        <w:tblLayout w:type="fixed"/>
        <w:tblCellMar>
          <w:left w:w="57" w:type="dxa"/>
          <w:right w:w="57" w:type="dxa"/>
        </w:tblCellMar>
        <w:tblLook w:val="04A0" w:firstRow="1" w:lastRow="0" w:firstColumn="1" w:lastColumn="0" w:noHBand="0" w:noVBand="1"/>
      </w:tblPr>
      <w:tblGrid>
        <w:gridCol w:w="3392"/>
        <w:gridCol w:w="1134"/>
        <w:gridCol w:w="3261"/>
      </w:tblGrid>
      <w:tr w:rsidR="00BF2DBF" w14:paraId="320A0402" w14:textId="77777777" w:rsidTr="006B5688">
        <w:trPr>
          <w:trHeight w:val="340"/>
          <w:tblHeader/>
        </w:trPr>
        <w:tc>
          <w:tcPr>
            <w:tcW w:w="3392"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23E071EB" w14:textId="77777777" w:rsidR="00E133EE" w:rsidRPr="00E133EE" w:rsidRDefault="00992883" w:rsidP="00E133EE">
            <w:pPr>
              <w:spacing w:before="0" w:after="0" w:line="240" w:lineRule="auto"/>
              <w:outlineLvl w:val="0"/>
              <w:rPr>
                <w:rFonts w:ascii="Calibri" w:hAnsi="Calibri" w:cs="Calibri"/>
                <w:b/>
                <w:bCs/>
                <w:color w:val="008000"/>
                <w:sz w:val="16"/>
                <w:szCs w:val="16"/>
              </w:rPr>
            </w:pPr>
            <w:r w:rsidRPr="00E133EE">
              <w:rPr>
                <w:rFonts w:ascii="Calibri" w:hAnsi="Calibri" w:cs="Calibri"/>
                <w:b/>
                <w:bCs/>
                <w:color w:val="008000"/>
                <w:sz w:val="16"/>
                <w:szCs w:val="16"/>
              </w:rPr>
              <w:t>Criteria</w:t>
            </w:r>
          </w:p>
        </w:tc>
        <w:tc>
          <w:tcPr>
            <w:tcW w:w="1134" w:type="dxa"/>
            <w:tcBorders>
              <w:top w:val="single" w:sz="8" w:space="0" w:color="B5DDDC"/>
              <w:left w:val="nil"/>
              <w:bottom w:val="single" w:sz="8" w:space="0" w:color="B5DDDC"/>
              <w:right w:val="single" w:sz="8" w:space="0" w:color="B5DDDC"/>
            </w:tcBorders>
            <w:shd w:val="clear" w:color="000000" w:fill="B5DDDC"/>
            <w:vAlign w:val="center"/>
            <w:hideMark/>
          </w:tcPr>
          <w:p w14:paraId="747F0674" w14:textId="77777777" w:rsidR="00E133EE" w:rsidRPr="00E133EE" w:rsidRDefault="00992883" w:rsidP="00E133EE">
            <w:pPr>
              <w:spacing w:before="0" w:after="0" w:line="240" w:lineRule="auto"/>
              <w:jc w:val="center"/>
              <w:outlineLvl w:val="0"/>
              <w:rPr>
                <w:rFonts w:ascii="Calibri" w:hAnsi="Calibri" w:cs="Calibri"/>
                <w:b/>
                <w:bCs/>
                <w:color w:val="008000"/>
                <w:sz w:val="16"/>
                <w:szCs w:val="16"/>
              </w:rPr>
            </w:pPr>
            <w:r w:rsidRPr="00E133EE">
              <w:rPr>
                <w:rFonts w:ascii="Calibri" w:hAnsi="Calibri" w:cs="Calibri"/>
                <w:b/>
                <w:bCs/>
                <w:color w:val="008000"/>
                <w:sz w:val="16"/>
                <w:szCs w:val="16"/>
              </w:rPr>
              <w:t>Assessment</w:t>
            </w:r>
          </w:p>
        </w:tc>
        <w:tc>
          <w:tcPr>
            <w:tcW w:w="3261" w:type="dxa"/>
            <w:tcBorders>
              <w:top w:val="single" w:sz="8" w:space="0" w:color="B5DDDC"/>
              <w:left w:val="nil"/>
              <w:bottom w:val="single" w:sz="8" w:space="0" w:color="B5DDDC"/>
              <w:right w:val="single" w:sz="8" w:space="0" w:color="B5DDDC"/>
            </w:tcBorders>
            <w:shd w:val="clear" w:color="000000" w:fill="B5DDDC"/>
            <w:vAlign w:val="center"/>
            <w:hideMark/>
          </w:tcPr>
          <w:p w14:paraId="48279849" w14:textId="77777777" w:rsidR="00E133EE" w:rsidRPr="00E133EE" w:rsidRDefault="00992883" w:rsidP="00E133EE">
            <w:pPr>
              <w:spacing w:before="0" w:after="0" w:line="240" w:lineRule="auto"/>
              <w:jc w:val="center"/>
              <w:outlineLvl w:val="0"/>
              <w:rPr>
                <w:rFonts w:ascii="Calibri" w:hAnsi="Calibri" w:cs="Calibri"/>
                <w:b/>
                <w:bCs/>
                <w:color w:val="008000"/>
                <w:sz w:val="16"/>
                <w:szCs w:val="16"/>
              </w:rPr>
            </w:pPr>
            <w:r w:rsidRPr="00E133EE">
              <w:rPr>
                <w:rFonts w:ascii="Calibri" w:hAnsi="Calibri" w:cs="Calibri"/>
                <w:b/>
                <w:bCs/>
                <w:color w:val="008000"/>
                <w:sz w:val="16"/>
                <w:szCs w:val="16"/>
              </w:rPr>
              <w:t>G11: NSW DPIE 2020, Protocol for management of microbial risk in recreational waters</w:t>
            </w:r>
          </w:p>
        </w:tc>
      </w:tr>
      <w:tr w:rsidR="00BF2DBF" w14:paraId="2CC5C1ED"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45489240" w14:textId="77777777" w:rsidR="00E133EE" w:rsidRPr="00E133EE" w:rsidRDefault="00992883" w:rsidP="00E133EE">
            <w:pPr>
              <w:spacing w:before="0" w:after="0" w:line="240" w:lineRule="auto"/>
              <w:outlineLvl w:val="0"/>
              <w:rPr>
                <w:rFonts w:ascii="Calibri" w:hAnsi="Calibri" w:cs="Calibri"/>
                <w:b/>
                <w:bCs/>
                <w:color w:val="000000"/>
                <w:sz w:val="16"/>
                <w:szCs w:val="16"/>
              </w:rPr>
            </w:pPr>
            <w:r w:rsidRPr="00E133EE">
              <w:rPr>
                <w:rFonts w:ascii="Calibri" w:hAnsi="Calibri" w:cs="Calibri"/>
                <w:b/>
                <w:bCs/>
                <w:color w:val="000000"/>
                <w:sz w:val="16"/>
                <w:szCs w:val="16"/>
              </w:rPr>
              <w:t>Overall guidance/advice development process</w:t>
            </w:r>
          </w:p>
        </w:tc>
        <w:tc>
          <w:tcPr>
            <w:tcW w:w="1134" w:type="dxa"/>
            <w:tcBorders>
              <w:top w:val="nil"/>
              <w:left w:val="nil"/>
              <w:bottom w:val="single" w:sz="8" w:space="0" w:color="B5DDDC"/>
              <w:right w:val="single" w:sz="8" w:space="0" w:color="B5DDDC"/>
            </w:tcBorders>
            <w:shd w:val="clear" w:color="000000" w:fill="D6EAEB"/>
            <w:vAlign w:val="center"/>
            <w:hideMark/>
          </w:tcPr>
          <w:p w14:paraId="0C1F6CB5" w14:textId="77777777" w:rsidR="00E133EE" w:rsidRPr="00E133EE" w:rsidRDefault="00992883" w:rsidP="00E133EE">
            <w:pPr>
              <w:spacing w:before="0" w:after="0" w:line="240" w:lineRule="auto"/>
              <w:outlineLvl w:val="0"/>
              <w:rPr>
                <w:rFonts w:ascii="Calibri" w:hAnsi="Calibri" w:cs="Calibri"/>
                <w:b/>
                <w:bCs/>
                <w:color w:val="000000"/>
                <w:sz w:val="16"/>
                <w:szCs w:val="16"/>
              </w:rPr>
            </w:pPr>
            <w:r w:rsidRPr="00E133EE">
              <w:rPr>
                <w:rFonts w:ascii="Calibri" w:hAnsi="Calibri" w:cs="Calibri"/>
                <w:b/>
                <w:bCs/>
                <w:color w:val="000000"/>
                <w:sz w:val="16"/>
                <w:szCs w:val="16"/>
              </w:rPr>
              <w:t> </w:t>
            </w:r>
          </w:p>
        </w:tc>
        <w:tc>
          <w:tcPr>
            <w:tcW w:w="3261" w:type="dxa"/>
            <w:tcBorders>
              <w:top w:val="nil"/>
              <w:left w:val="nil"/>
              <w:bottom w:val="single" w:sz="8" w:space="0" w:color="B5DDDC"/>
              <w:right w:val="single" w:sz="8" w:space="0" w:color="B5DDDC"/>
            </w:tcBorders>
            <w:shd w:val="clear" w:color="000000" w:fill="D6EAEB"/>
            <w:vAlign w:val="center"/>
            <w:hideMark/>
          </w:tcPr>
          <w:p w14:paraId="2C9A0BDC" w14:textId="77777777" w:rsidR="00E133EE" w:rsidRPr="00E133EE" w:rsidRDefault="00992883" w:rsidP="00E133EE">
            <w:pPr>
              <w:spacing w:before="0" w:after="0" w:line="240" w:lineRule="auto"/>
              <w:outlineLvl w:val="0"/>
              <w:rPr>
                <w:rFonts w:ascii="Calibri" w:hAnsi="Calibri" w:cs="Calibri"/>
                <w:b/>
                <w:bCs/>
                <w:color w:val="000000"/>
                <w:sz w:val="16"/>
                <w:szCs w:val="16"/>
              </w:rPr>
            </w:pPr>
            <w:r w:rsidRPr="00E133EE">
              <w:rPr>
                <w:rFonts w:ascii="Calibri" w:hAnsi="Calibri" w:cs="Calibri"/>
                <w:b/>
                <w:bCs/>
                <w:color w:val="000000"/>
                <w:sz w:val="16"/>
                <w:szCs w:val="16"/>
              </w:rPr>
              <w:t> </w:t>
            </w:r>
          </w:p>
        </w:tc>
      </w:tr>
      <w:tr w:rsidR="00BF2DBF" w14:paraId="664B9FD5"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39AD741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the key stages of the organisation’s advice development processes compatible with Australian processes?</w:t>
            </w:r>
          </w:p>
        </w:tc>
        <w:tc>
          <w:tcPr>
            <w:tcW w:w="1134" w:type="dxa"/>
            <w:tcBorders>
              <w:top w:val="nil"/>
              <w:left w:val="nil"/>
              <w:bottom w:val="single" w:sz="8" w:space="0" w:color="B5DDDC"/>
              <w:right w:val="single" w:sz="8" w:space="0" w:color="B5DDDC"/>
            </w:tcBorders>
            <w:shd w:val="clear" w:color="000000" w:fill="92D050"/>
            <w:vAlign w:val="center"/>
            <w:hideMark/>
          </w:tcPr>
          <w:p w14:paraId="4E4C86A1"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261" w:type="dxa"/>
            <w:tcBorders>
              <w:top w:val="nil"/>
              <w:left w:val="nil"/>
              <w:bottom w:val="single" w:sz="8" w:space="0" w:color="B5DDDC"/>
              <w:right w:val="single" w:sz="8" w:space="0" w:color="B5DDDC"/>
            </w:tcBorders>
            <w:vAlign w:val="center"/>
            <w:hideMark/>
          </w:tcPr>
          <w:p w14:paraId="68D59F42" w14:textId="042CCC98" w:rsidR="00E133EE" w:rsidRPr="00E133EE" w:rsidRDefault="00992883" w:rsidP="00B5158F">
            <w:pPr>
              <w:spacing w:before="0" w:after="0" w:line="240" w:lineRule="auto"/>
              <w:outlineLvl w:val="0"/>
              <w:rPr>
                <w:rFonts w:ascii="Calibri" w:hAnsi="Calibri" w:cs="Calibri"/>
                <w:sz w:val="16"/>
                <w:szCs w:val="16"/>
              </w:rPr>
            </w:pPr>
            <w:r w:rsidRPr="00E133EE">
              <w:rPr>
                <w:rFonts w:ascii="Calibri" w:hAnsi="Calibri" w:cs="Calibri"/>
                <w:sz w:val="16"/>
                <w:szCs w:val="16"/>
              </w:rPr>
              <w:t xml:space="preserve">The Protocol for Assessment and Management of Microbial Risks in Recreational Waters was prepared by the NSW Dept of Planning, Industry and Environment and provides detailed guidance for implementing </w:t>
            </w:r>
            <w:r w:rsidR="00B5158F">
              <w:rPr>
                <w:rFonts w:ascii="Calibri" w:hAnsi="Calibri" w:cs="Calibri"/>
                <w:sz w:val="16"/>
                <w:szCs w:val="16"/>
              </w:rPr>
              <w:t>C</w:t>
            </w:r>
            <w:r w:rsidRPr="00E133EE">
              <w:rPr>
                <w:rFonts w:ascii="Calibri" w:hAnsi="Calibri" w:cs="Calibri"/>
                <w:sz w:val="16"/>
                <w:szCs w:val="16"/>
              </w:rPr>
              <w:t xml:space="preserve">hapter 5 of the </w:t>
            </w:r>
            <w:r w:rsidR="00B5158F">
              <w:rPr>
                <w:rFonts w:ascii="Calibri" w:hAnsi="Calibri" w:cs="Calibri"/>
                <w:sz w:val="16"/>
                <w:szCs w:val="16"/>
              </w:rPr>
              <w:t xml:space="preserve">2008 </w:t>
            </w:r>
            <w:r w:rsidRPr="00E133EE">
              <w:rPr>
                <w:rFonts w:ascii="Calibri" w:hAnsi="Calibri" w:cs="Calibri"/>
                <w:sz w:val="16"/>
                <w:szCs w:val="16"/>
              </w:rPr>
              <w:t xml:space="preserve">NHMRC Guidelines.  </w:t>
            </w:r>
          </w:p>
        </w:tc>
      </w:tr>
      <w:tr w:rsidR="00BF2DBF" w14:paraId="578BBB09"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7E3FAE0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the administrative processes documented and publicly available?</w:t>
            </w:r>
          </w:p>
        </w:tc>
        <w:tc>
          <w:tcPr>
            <w:tcW w:w="1134" w:type="dxa"/>
            <w:tcBorders>
              <w:top w:val="nil"/>
              <w:left w:val="nil"/>
              <w:bottom w:val="single" w:sz="8" w:space="0" w:color="B5DDDC"/>
              <w:right w:val="single" w:sz="8" w:space="0" w:color="B5DDDC"/>
            </w:tcBorders>
            <w:vAlign w:val="center"/>
            <w:hideMark/>
          </w:tcPr>
          <w:p w14:paraId="6C053CB4"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1FF6BBB4"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4522DA71"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26932F8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Was the work overseen by an expert advisory committee?</w:t>
            </w:r>
          </w:p>
        </w:tc>
        <w:tc>
          <w:tcPr>
            <w:tcW w:w="1134" w:type="dxa"/>
            <w:tcBorders>
              <w:top w:val="nil"/>
              <w:left w:val="nil"/>
              <w:bottom w:val="single" w:sz="8" w:space="0" w:color="B5DDDC"/>
              <w:right w:val="single" w:sz="8" w:space="0" w:color="B5DDDC"/>
            </w:tcBorders>
            <w:vAlign w:val="center"/>
            <w:hideMark/>
          </w:tcPr>
          <w:p w14:paraId="7792E6B1"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59A90B4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717E86EF"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6523029B" w14:textId="77777777" w:rsidR="00E133EE" w:rsidRPr="00E133EE" w:rsidRDefault="00992883" w:rsidP="00E133EE">
            <w:pPr>
              <w:spacing w:before="0" w:after="0" w:line="240" w:lineRule="auto"/>
              <w:ind w:firstLineChars="200" w:firstLine="320"/>
              <w:outlineLvl w:val="0"/>
              <w:rPr>
                <w:rFonts w:ascii="Calibri" w:hAnsi="Calibri" w:cs="Calibri"/>
                <w:sz w:val="16"/>
                <w:szCs w:val="16"/>
              </w:rPr>
            </w:pPr>
            <w:r w:rsidRPr="00E133EE">
              <w:rPr>
                <w:rFonts w:ascii="Calibri" w:hAnsi="Calibri" w:cs="Calibri"/>
                <w:sz w:val="16"/>
                <w:szCs w:val="16"/>
              </w:rPr>
              <w:t>Are potential conflicts of interest of committee members declared, managed and/or reported?</w:t>
            </w:r>
          </w:p>
        </w:tc>
        <w:tc>
          <w:tcPr>
            <w:tcW w:w="1134" w:type="dxa"/>
            <w:tcBorders>
              <w:top w:val="nil"/>
              <w:left w:val="nil"/>
              <w:bottom w:val="single" w:sz="8" w:space="0" w:color="B5DDDC"/>
              <w:right w:val="single" w:sz="8" w:space="0" w:color="B5DDDC"/>
            </w:tcBorders>
            <w:vAlign w:val="center"/>
            <w:hideMark/>
          </w:tcPr>
          <w:p w14:paraId="0B27E12F"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13F678A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771684F8"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1E0B85D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funding sources declared?</w:t>
            </w:r>
          </w:p>
        </w:tc>
        <w:tc>
          <w:tcPr>
            <w:tcW w:w="1134" w:type="dxa"/>
            <w:tcBorders>
              <w:top w:val="nil"/>
              <w:left w:val="nil"/>
              <w:bottom w:val="single" w:sz="8" w:space="0" w:color="B5DDDC"/>
              <w:right w:val="single" w:sz="8" w:space="0" w:color="B5DDDC"/>
            </w:tcBorders>
            <w:vAlign w:val="center"/>
            <w:hideMark/>
          </w:tcPr>
          <w:p w14:paraId="3B1A9599"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05E9D82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2450BA4B"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35F8036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Was there public consultation on this work? If so, provide details.</w:t>
            </w:r>
          </w:p>
        </w:tc>
        <w:tc>
          <w:tcPr>
            <w:tcW w:w="1134" w:type="dxa"/>
            <w:tcBorders>
              <w:top w:val="nil"/>
              <w:left w:val="nil"/>
              <w:bottom w:val="single" w:sz="8" w:space="0" w:color="B5DDDC"/>
              <w:right w:val="single" w:sz="8" w:space="0" w:color="B5DDDC"/>
            </w:tcBorders>
            <w:vAlign w:val="center"/>
            <w:hideMark/>
          </w:tcPr>
          <w:p w14:paraId="06A729B7"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55F7F3C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67A89E3E"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4807994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the advice peer reviewed?</w:t>
            </w:r>
          </w:p>
        </w:tc>
        <w:tc>
          <w:tcPr>
            <w:tcW w:w="1134" w:type="dxa"/>
            <w:tcBorders>
              <w:top w:val="nil"/>
              <w:left w:val="nil"/>
              <w:bottom w:val="single" w:sz="8" w:space="0" w:color="B5DDDC"/>
              <w:right w:val="single" w:sz="8" w:space="0" w:color="B5DDDC"/>
            </w:tcBorders>
            <w:vAlign w:val="center"/>
            <w:hideMark/>
          </w:tcPr>
          <w:p w14:paraId="668FFDF3"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3D0E4638"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2D34F70"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4ACBB0CD" w14:textId="77777777" w:rsidR="00E133EE" w:rsidRPr="00E133EE" w:rsidRDefault="00992883" w:rsidP="00E133EE">
            <w:pPr>
              <w:spacing w:before="0" w:after="0" w:line="240" w:lineRule="auto"/>
              <w:ind w:firstLineChars="200" w:firstLine="320"/>
              <w:outlineLvl w:val="0"/>
              <w:rPr>
                <w:rFonts w:ascii="Calibri" w:hAnsi="Calibri" w:cs="Calibri"/>
                <w:sz w:val="16"/>
                <w:szCs w:val="16"/>
              </w:rPr>
            </w:pPr>
            <w:r w:rsidRPr="00E133EE">
              <w:rPr>
                <w:rFonts w:ascii="Calibri" w:hAnsi="Calibri" w:cs="Calibri"/>
                <w:sz w:val="16"/>
                <w:szCs w:val="16"/>
              </w:rPr>
              <w:t>If so, is the peer review outcome documented and/or published?</w:t>
            </w:r>
          </w:p>
        </w:tc>
        <w:tc>
          <w:tcPr>
            <w:tcW w:w="1134" w:type="dxa"/>
            <w:tcBorders>
              <w:top w:val="nil"/>
              <w:left w:val="nil"/>
              <w:bottom w:val="single" w:sz="8" w:space="0" w:color="B5DDDC"/>
              <w:right w:val="single" w:sz="8" w:space="0" w:color="B5DDDC"/>
            </w:tcBorders>
            <w:vAlign w:val="center"/>
            <w:hideMark/>
          </w:tcPr>
          <w:p w14:paraId="034A811E"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5C480AC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3EC2EDD6"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0F9B5AE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Was the guidance/advice developed or updated recently? Provide details.</w:t>
            </w:r>
          </w:p>
        </w:tc>
        <w:tc>
          <w:tcPr>
            <w:tcW w:w="1134" w:type="dxa"/>
            <w:tcBorders>
              <w:top w:val="nil"/>
              <w:left w:val="nil"/>
              <w:bottom w:val="single" w:sz="8" w:space="0" w:color="B5DDDC"/>
              <w:right w:val="single" w:sz="8" w:space="0" w:color="B5DDDC"/>
            </w:tcBorders>
            <w:vAlign w:val="center"/>
            <w:hideMark/>
          </w:tcPr>
          <w:p w14:paraId="55FBE467"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3B762700"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0FFB7CF2"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572B057B"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Evidence review parameters</w:t>
            </w:r>
          </w:p>
        </w:tc>
        <w:tc>
          <w:tcPr>
            <w:tcW w:w="1134" w:type="dxa"/>
            <w:tcBorders>
              <w:top w:val="nil"/>
              <w:left w:val="nil"/>
              <w:bottom w:val="single" w:sz="8" w:space="0" w:color="B5DDDC"/>
              <w:right w:val="single" w:sz="8" w:space="0" w:color="B5DDDC"/>
            </w:tcBorders>
            <w:shd w:val="clear" w:color="000000" w:fill="D6EAEB"/>
            <w:vAlign w:val="center"/>
            <w:hideMark/>
          </w:tcPr>
          <w:p w14:paraId="287E1840"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261" w:type="dxa"/>
            <w:tcBorders>
              <w:top w:val="nil"/>
              <w:left w:val="nil"/>
              <w:bottom w:val="single" w:sz="8" w:space="0" w:color="B5DDDC"/>
              <w:right w:val="single" w:sz="8" w:space="0" w:color="B5DDDC"/>
            </w:tcBorders>
            <w:shd w:val="clear" w:color="000000" w:fill="D6EAEB"/>
            <w:vAlign w:val="center"/>
            <w:hideMark/>
          </w:tcPr>
          <w:p w14:paraId="08751D8E"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731DA3C7"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3DF517C5"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decisions about scope, definitions and evidence review parameters documented and publicly available?</w:t>
            </w:r>
          </w:p>
        </w:tc>
        <w:tc>
          <w:tcPr>
            <w:tcW w:w="1134" w:type="dxa"/>
            <w:tcBorders>
              <w:top w:val="nil"/>
              <w:left w:val="nil"/>
              <w:bottom w:val="single" w:sz="8" w:space="0" w:color="B5DDDC"/>
              <w:right w:val="single" w:sz="8" w:space="0" w:color="B5DDDC"/>
            </w:tcBorders>
            <w:vAlign w:val="center"/>
            <w:hideMark/>
          </w:tcPr>
          <w:p w14:paraId="7E9DC1D2"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05218CA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085DE311"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5321039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there a preference for data from studies that follow agreed international protocols or meet appropriate industry standards?</w:t>
            </w:r>
          </w:p>
        </w:tc>
        <w:tc>
          <w:tcPr>
            <w:tcW w:w="1134" w:type="dxa"/>
            <w:tcBorders>
              <w:top w:val="nil"/>
              <w:left w:val="nil"/>
              <w:bottom w:val="single" w:sz="8" w:space="0" w:color="B5DDDC"/>
              <w:right w:val="single" w:sz="8" w:space="0" w:color="B5DDDC"/>
            </w:tcBorders>
            <w:vAlign w:val="center"/>
            <w:hideMark/>
          </w:tcPr>
          <w:p w14:paraId="34930907"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07CE173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4A3DC90C"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14DCB23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1134" w:type="dxa"/>
            <w:tcBorders>
              <w:top w:val="nil"/>
              <w:left w:val="nil"/>
              <w:bottom w:val="single" w:sz="8" w:space="0" w:color="B5DDDC"/>
              <w:right w:val="single" w:sz="8" w:space="0" w:color="B5DDDC"/>
            </w:tcBorders>
            <w:vAlign w:val="center"/>
            <w:hideMark/>
          </w:tcPr>
          <w:p w14:paraId="71AE5DF8"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4957D97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7F8D8660"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3F56BB0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If proprietary/confidential studies or data are considered by the agency, are these appropriately described/recorded?</w:t>
            </w:r>
          </w:p>
        </w:tc>
        <w:tc>
          <w:tcPr>
            <w:tcW w:w="1134" w:type="dxa"/>
            <w:tcBorders>
              <w:top w:val="nil"/>
              <w:left w:val="nil"/>
              <w:bottom w:val="single" w:sz="8" w:space="0" w:color="B5DDDC"/>
              <w:right w:val="single" w:sz="8" w:space="0" w:color="B5DDDC"/>
            </w:tcBorders>
            <w:vAlign w:val="center"/>
            <w:hideMark/>
          </w:tcPr>
          <w:p w14:paraId="7D5119E8"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2B5BE5D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49DC3004"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73691B3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inclusion/exclusion criteria used to select or exclude certain studies from the review? If so, is justification provided?</w:t>
            </w:r>
          </w:p>
        </w:tc>
        <w:tc>
          <w:tcPr>
            <w:tcW w:w="1134" w:type="dxa"/>
            <w:tcBorders>
              <w:top w:val="nil"/>
              <w:left w:val="nil"/>
              <w:bottom w:val="single" w:sz="8" w:space="0" w:color="B5DDDC"/>
              <w:right w:val="single" w:sz="8" w:space="0" w:color="B5DDDC"/>
            </w:tcBorders>
            <w:vAlign w:val="center"/>
            <w:hideMark/>
          </w:tcPr>
          <w:p w14:paraId="22450CA1"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4E0250A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4FA7B3E1"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1F2AE924"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use or adopt review findings or risk assessments from other organisations? What process was used to critically assess these external findings?</w:t>
            </w:r>
          </w:p>
        </w:tc>
        <w:tc>
          <w:tcPr>
            <w:tcW w:w="1134" w:type="dxa"/>
            <w:tcBorders>
              <w:top w:val="nil"/>
              <w:left w:val="nil"/>
              <w:bottom w:val="single" w:sz="8" w:space="0" w:color="B5DDDC"/>
              <w:right w:val="single" w:sz="8" w:space="0" w:color="B5DDDC"/>
            </w:tcBorders>
            <w:vAlign w:val="center"/>
            <w:hideMark/>
          </w:tcPr>
          <w:p w14:paraId="4C3EBBD5"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1DB8A53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2BDFA790"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6FACAAB5"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Can grey literature such as government reports and policy documents be included? </w:t>
            </w:r>
          </w:p>
        </w:tc>
        <w:tc>
          <w:tcPr>
            <w:tcW w:w="1134" w:type="dxa"/>
            <w:tcBorders>
              <w:top w:val="nil"/>
              <w:left w:val="nil"/>
              <w:bottom w:val="single" w:sz="8" w:space="0" w:color="B5DDDC"/>
              <w:right w:val="single" w:sz="8" w:space="0" w:color="B5DDDC"/>
            </w:tcBorders>
            <w:vAlign w:val="center"/>
            <w:hideMark/>
          </w:tcPr>
          <w:p w14:paraId="4E1DD824"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69F9B69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38FFD4F0"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3E2C02D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there documentation and justification on the selection of a toxicological endpoint for use as point of departure for health-based guideline derivation?</w:t>
            </w:r>
          </w:p>
        </w:tc>
        <w:tc>
          <w:tcPr>
            <w:tcW w:w="1134" w:type="dxa"/>
            <w:tcBorders>
              <w:top w:val="nil"/>
              <w:left w:val="nil"/>
              <w:bottom w:val="single" w:sz="8" w:space="0" w:color="B5DDDC"/>
              <w:right w:val="single" w:sz="8" w:space="0" w:color="B5DDDC"/>
            </w:tcBorders>
            <w:vAlign w:val="center"/>
            <w:hideMark/>
          </w:tcPr>
          <w:p w14:paraId="39752561"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5E27D41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Since the study focus is on microbial risk it does not involve use of a toxicological endpoint for use as point of departure for health-based guideline derivation.</w:t>
            </w:r>
          </w:p>
        </w:tc>
      </w:tr>
      <w:tr w:rsidR="00BF2DBF" w14:paraId="0191FB86"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4998D494"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Evidence search</w:t>
            </w:r>
          </w:p>
        </w:tc>
        <w:tc>
          <w:tcPr>
            <w:tcW w:w="1134" w:type="dxa"/>
            <w:tcBorders>
              <w:top w:val="nil"/>
              <w:left w:val="nil"/>
              <w:bottom w:val="single" w:sz="8" w:space="0" w:color="B5DDDC"/>
              <w:right w:val="single" w:sz="8" w:space="0" w:color="B5DDDC"/>
            </w:tcBorders>
            <w:shd w:val="clear" w:color="000000" w:fill="D6EAEB"/>
            <w:vAlign w:val="center"/>
            <w:hideMark/>
          </w:tcPr>
          <w:p w14:paraId="071FFFFF"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261" w:type="dxa"/>
            <w:tcBorders>
              <w:top w:val="nil"/>
              <w:left w:val="nil"/>
              <w:bottom w:val="single" w:sz="8" w:space="0" w:color="B5DDDC"/>
              <w:right w:val="single" w:sz="8" w:space="0" w:color="B5DDDC"/>
            </w:tcBorders>
            <w:shd w:val="clear" w:color="000000" w:fill="D6EAEB"/>
            <w:vAlign w:val="center"/>
            <w:hideMark/>
          </w:tcPr>
          <w:p w14:paraId="71AC7F06"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75A92F0F"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586AFE5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databases and other sources of evidence specified?</w:t>
            </w:r>
          </w:p>
        </w:tc>
        <w:tc>
          <w:tcPr>
            <w:tcW w:w="1134" w:type="dxa"/>
            <w:tcBorders>
              <w:top w:val="nil"/>
              <w:left w:val="nil"/>
              <w:bottom w:val="single" w:sz="8" w:space="0" w:color="B5DDDC"/>
              <w:right w:val="single" w:sz="8" w:space="0" w:color="B5DDDC"/>
            </w:tcBorders>
            <w:vAlign w:val="center"/>
            <w:hideMark/>
          </w:tcPr>
          <w:p w14:paraId="1BAC7ECB"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4388E43F"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03FD80DD"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767F3B0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1134" w:type="dxa"/>
            <w:tcBorders>
              <w:top w:val="nil"/>
              <w:left w:val="nil"/>
              <w:bottom w:val="single" w:sz="8" w:space="0" w:color="B5DDDC"/>
              <w:right w:val="single" w:sz="8" w:space="0" w:color="B5DDDC"/>
            </w:tcBorders>
            <w:vAlign w:val="center"/>
            <w:hideMark/>
          </w:tcPr>
          <w:p w14:paraId="0A092B15"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1CC6718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B7FFA3C"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2F4562B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it specified what date range the literature search covers? Is there a justification?</w:t>
            </w:r>
          </w:p>
        </w:tc>
        <w:tc>
          <w:tcPr>
            <w:tcW w:w="1134" w:type="dxa"/>
            <w:tcBorders>
              <w:top w:val="nil"/>
              <w:left w:val="nil"/>
              <w:bottom w:val="single" w:sz="8" w:space="0" w:color="B5DDDC"/>
              <w:right w:val="single" w:sz="8" w:space="0" w:color="B5DDDC"/>
            </w:tcBorders>
            <w:vAlign w:val="center"/>
            <w:hideMark/>
          </w:tcPr>
          <w:p w14:paraId="13E81A49"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4A453145"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7F31B805"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57AFA54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Are search terms and/or search strings specified? </w:t>
            </w:r>
          </w:p>
        </w:tc>
        <w:tc>
          <w:tcPr>
            <w:tcW w:w="1134" w:type="dxa"/>
            <w:tcBorders>
              <w:top w:val="nil"/>
              <w:left w:val="nil"/>
              <w:bottom w:val="single" w:sz="8" w:space="0" w:color="B5DDDC"/>
              <w:right w:val="single" w:sz="8" w:space="0" w:color="B5DDDC"/>
            </w:tcBorders>
            <w:vAlign w:val="center"/>
            <w:hideMark/>
          </w:tcPr>
          <w:p w14:paraId="0864EB64"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22A7173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9EBA121"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316D965F"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Are there any other exclusion criteria for literature (e.g. publication language, publication dates)? If so, what are they and are they appropriate? </w:t>
            </w:r>
          </w:p>
        </w:tc>
        <w:tc>
          <w:tcPr>
            <w:tcW w:w="1134" w:type="dxa"/>
            <w:tcBorders>
              <w:top w:val="nil"/>
              <w:left w:val="nil"/>
              <w:bottom w:val="single" w:sz="8" w:space="0" w:color="B5DDDC"/>
              <w:right w:val="single" w:sz="8" w:space="0" w:color="B5DDDC"/>
            </w:tcBorders>
            <w:vAlign w:val="center"/>
            <w:hideMark/>
          </w:tcPr>
          <w:p w14:paraId="542E8C68"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18CD6014"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115F48A"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7F913BDC"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Critical appraisal methods and tools</w:t>
            </w:r>
          </w:p>
        </w:tc>
        <w:tc>
          <w:tcPr>
            <w:tcW w:w="1134" w:type="dxa"/>
            <w:tcBorders>
              <w:top w:val="nil"/>
              <w:left w:val="nil"/>
              <w:bottom w:val="single" w:sz="8" w:space="0" w:color="B5DDDC"/>
              <w:right w:val="single" w:sz="8" w:space="0" w:color="B5DDDC"/>
            </w:tcBorders>
            <w:shd w:val="clear" w:color="000000" w:fill="D6EAEB"/>
            <w:vAlign w:val="center"/>
            <w:hideMark/>
          </w:tcPr>
          <w:p w14:paraId="01B27511"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261" w:type="dxa"/>
            <w:tcBorders>
              <w:top w:val="nil"/>
              <w:left w:val="nil"/>
              <w:bottom w:val="single" w:sz="8" w:space="0" w:color="B5DDDC"/>
              <w:right w:val="single" w:sz="8" w:space="0" w:color="B5DDDC"/>
            </w:tcBorders>
            <w:shd w:val="clear" w:color="000000" w:fill="D6EAEB"/>
            <w:vAlign w:val="center"/>
            <w:hideMark/>
          </w:tcPr>
          <w:p w14:paraId="3641B051"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07A72842"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125305D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risk of bias of individual studies taken into consideration to assess internal validity?  If so, what tools are used? If not, was any method used to assess study quality?</w:t>
            </w:r>
          </w:p>
        </w:tc>
        <w:tc>
          <w:tcPr>
            <w:tcW w:w="1134" w:type="dxa"/>
            <w:tcBorders>
              <w:top w:val="nil"/>
              <w:left w:val="nil"/>
              <w:bottom w:val="single" w:sz="8" w:space="0" w:color="B5DDDC"/>
              <w:right w:val="single" w:sz="8" w:space="0" w:color="B5DDDC"/>
            </w:tcBorders>
            <w:vAlign w:val="center"/>
            <w:hideMark/>
          </w:tcPr>
          <w:p w14:paraId="1613A2F5"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0A5F5E0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24A9CDF9"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32C02D2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1134" w:type="dxa"/>
            <w:tcBorders>
              <w:top w:val="nil"/>
              <w:left w:val="nil"/>
              <w:bottom w:val="single" w:sz="8" w:space="0" w:color="B5DDDC"/>
              <w:right w:val="single" w:sz="8" w:space="0" w:color="B5DDDC"/>
            </w:tcBorders>
            <w:vAlign w:val="center"/>
            <w:hideMark/>
          </w:tcPr>
          <w:p w14:paraId="11917F26"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15C794F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439C2AD9"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214F9CE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assess the overall certainty of the evidence and reach recommendations? If so, provide details.</w:t>
            </w:r>
          </w:p>
        </w:tc>
        <w:tc>
          <w:tcPr>
            <w:tcW w:w="1134" w:type="dxa"/>
            <w:tcBorders>
              <w:top w:val="nil"/>
              <w:left w:val="nil"/>
              <w:bottom w:val="single" w:sz="8" w:space="0" w:color="B5DDDC"/>
              <w:right w:val="single" w:sz="8" w:space="0" w:color="B5DDDC"/>
            </w:tcBorders>
            <w:vAlign w:val="center"/>
            <w:hideMark/>
          </w:tcPr>
          <w:p w14:paraId="06441747"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261" w:type="dxa"/>
            <w:tcBorders>
              <w:top w:val="nil"/>
              <w:left w:val="nil"/>
              <w:bottom w:val="single" w:sz="8" w:space="0" w:color="B5DDDC"/>
              <w:right w:val="single" w:sz="8" w:space="0" w:color="B5DDDC"/>
            </w:tcBorders>
            <w:vAlign w:val="center"/>
            <w:hideMark/>
          </w:tcPr>
          <w:p w14:paraId="7D3DB6D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1F4EC75"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5924B174"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Derivation of health-based guideline values</w:t>
            </w:r>
          </w:p>
        </w:tc>
        <w:tc>
          <w:tcPr>
            <w:tcW w:w="1134" w:type="dxa"/>
            <w:tcBorders>
              <w:top w:val="nil"/>
              <w:left w:val="nil"/>
              <w:bottom w:val="single" w:sz="8" w:space="0" w:color="B5DDDC"/>
              <w:right w:val="single" w:sz="8" w:space="0" w:color="B5DDDC"/>
            </w:tcBorders>
            <w:shd w:val="clear" w:color="000000" w:fill="D6EAEB"/>
            <w:vAlign w:val="center"/>
            <w:hideMark/>
          </w:tcPr>
          <w:p w14:paraId="6FB89B2F"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261" w:type="dxa"/>
            <w:tcBorders>
              <w:top w:val="nil"/>
              <w:left w:val="nil"/>
              <w:bottom w:val="single" w:sz="8" w:space="0" w:color="B5DDDC"/>
              <w:right w:val="single" w:sz="8" w:space="0" w:color="B5DDDC"/>
            </w:tcBorders>
            <w:shd w:val="clear" w:color="000000" w:fill="D6EAEB"/>
            <w:vAlign w:val="center"/>
            <w:hideMark/>
          </w:tcPr>
          <w:p w14:paraId="1826576F"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0DE1759C"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7C2001A4"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Is there justification for the choice of uncertainty and safety factors? </w:t>
            </w:r>
          </w:p>
        </w:tc>
        <w:tc>
          <w:tcPr>
            <w:tcW w:w="1134" w:type="dxa"/>
            <w:tcBorders>
              <w:top w:val="nil"/>
              <w:left w:val="nil"/>
              <w:bottom w:val="single" w:sz="8" w:space="0" w:color="B5DDDC"/>
              <w:right w:val="single" w:sz="8" w:space="0" w:color="B5DDDC"/>
            </w:tcBorders>
            <w:vAlign w:val="center"/>
            <w:hideMark/>
          </w:tcPr>
          <w:p w14:paraId="72EBF92B"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61C2EBE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3883375A"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1D698FF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Are the parameter value assumptions documented and explained?  </w:t>
            </w:r>
          </w:p>
        </w:tc>
        <w:tc>
          <w:tcPr>
            <w:tcW w:w="1134" w:type="dxa"/>
            <w:tcBorders>
              <w:top w:val="nil"/>
              <w:left w:val="nil"/>
              <w:bottom w:val="single" w:sz="8" w:space="0" w:color="B5DDDC"/>
              <w:right w:val="single" w:sz="8" w:space="0" w:color="B5DDDC"/>
            </w:tcBorders>
            <w:vAlign w:val="center"/>
            <w:hideMark/>
          </w:tcPr>
          <w:p w14:paraId="75C54D66"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2D372B4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466687D4"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1CEF504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the mathematical workings/algorithms clearly documented and explained?</w:t>
            </w:r>
          </w:p>
        </w:tc>
        <w:tc>
          <w:tcPr>
            <w:tcW w:w="1134" w:type="dxa"/>
            <w:tcBorders>
              <w:top w:val="nil"/>
              <w:left w:val="nil"/>
              <w:bottom w:val="single" w:sz="8" w:space="0" w:color="B5DDDC"/>
              <w:right w:val="single" w:sz="8" w:space="0" w:color="B5DDDC"/>
            </w:tcBorders>
            <w:vAlign w:val="center"/>
            <w:hideMark/>
          </w:tcPr>
          <w:p w14:paraId="23E6E8A4"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6C77AE4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07CF927"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6675B158"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take into consideration non-health related matters to account for feasibility of implementing the guideline values (e.g. measurement attainability)?</w:t>
            </w:r>
          </w:p>
        </w:tc>
        <w:tc>
          <w:tcPr>
            <w:tcW w:w="1134" w:type="dxa"/>
            <w:tcBorders>
              <w:top w:val="nil"/>
              <w:left w:val="nil"/>
              <w:bottom w:val="single" w:sz="8" w:space="0" w:color="B5DDDC"/>
              <w:right w:val="single" w:sz="8" w:space="0" w:color="B5DDDC"/>
            </w:tcBorders>
            <w:vAlign w:val="center"/>
            <w:hideMark/>
          </w:tcPr>
          <w:p w14:paraId="4C217B4C"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3B83F5E4"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63A13DC1"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656F386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1134" w:type="dxa"/>
            <w:tcBorders>
              <w:top w:val="nil"/>
              <w:left w:val="nil"/>
              <w:bottom w:val="single" w:sz="8" w:space="0" w:color="B5DDDC"/>
              <w:right w:val="single" w:sz="8" w:space="0" w:color="B5DDDC"/>
            </w:tcBorders>
            <w:vAlign w:val="center"/>
            <w:hideMark/>
          </w:tcPr>
          <w:p w14:paraId="76D32B64"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1E349E15"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8ED8C3F"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3BCB02CF"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If expert judgement is required, is the process documented and published?</w:t>
            </w:r>
          </w:p>
        </w:tc>
        <w:tc>
          <w:tcPr>
            <w:tcW w:w="1134" w:type="dxa"/>
            <w:tcBorders>
              <w:top w:val="nil"/>
              <w:left w:val="nil"/>
              <w:bottom w:val="single" w:sz="8" w:space="0" w:color="B5DDDC"/>
              <w:right w:val="single" w:sz="8" w:space="0" w:color="B5DDDC"/>
            </w:tcBorders>
            <w:vAlign w:val="center"/>
            <w:hideMark/>
          </w:tcPr>
          <w:p w14:paraId="7637960A"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4D83EB7A"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2FCEC2C8"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2C2A406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dose response modelling (e.g. BMDL) routinely used?</w:t>
            </w:r>
          </w:p>
        </w:tc>
        <w:tc>
          <w:tcPr>
            <w:tcW w:w="1134" w:type="dxa"/>
            <w:tcBorders>
              <w:top w:val="nil"/>
              <w:left w:val="nil"/>
              <w:bottom w:val="single" w:sz="8" w:space="0" w:color="B5DDDC"/>
              <w:right w:val="single" w:sz="8" w:space="0" w:color="B5DDDC"/>
            </w:tcBorders>
            <w:vAlign w:val="center"/>
            <w:hideMark/>
          </w:tcPr>
          <w:p w14:paraId="6BF672E2"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68A22768"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3459714A"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2A13521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Has the organisation’s policy for dealing with substances for which a non-threshold mode of action may be applicable in humans been articulated and recorded?</w:t>
            </w:r>
          </w:p>
        </w:tc>
        <w:tc>
          <w:tcPr>
            <w:tcW w:w="1134" w:type="dxa"/>
            <w:tcBorders>
              <w:top w:val="nil"/>
              <w:left w:val="nil"/>
              <w:bottom w:val="single" w:sz="8" w:space="0" w:color="B5DDDC"/>
              <w:right w:val="single" w:sz="8" w:space="0" w:color="B5DDDC"/>
            </w:tcBorders>
            <w:vAlign w:val="center"/>
            <w:hideMark/>
          </w:tcPr>
          <w:p w14:paraId="42420C1C"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7AD7656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9849E55"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665BF42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If applicable: For carcinogens, what is the level of cancer risk used by the organisation to set the health-based guideline value?</w:t>
            </w:r>
          </w:p>
        </w:tc>
        <w:tc>
          <w:tcPr>
            <w:tcW w:w="1134" w:type="dxa"/>
            <w:tcBorders>
              <w:top w:val="nil"/>
              <w:left w:val="nil"/>
              <w:bottom w:val="single" w:sz="8" w:space="0" w:color="B5DDDC"/>
              <w:right w:val="single" w:sz="8" w:space="0" w:color="B5DDDC"/>
            </w:tcBorders>
            <w:vAlign w:val="center"/>
            <w:hideMark/>
          </w:tcPr>
          <w:p w14:paraId="70B1846E"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261" w:type="dxa"/>
            <w:tcBorders>
              <w:top w:val="nil"/>
              <w:left w:val="nil"/>
              <w:bottom w:val="single" w:sz="8" w:space="0" w:color="B5DDDC"/>
              <w:right w:val="single" w:sz="8" w:space="0" w:color="B5DDDC"/>
            </w:tcBorders>
            <w:vAlign w:val="center"/>
            <w:hideMark/>
          </w:tcPr>
          <w:p w14:paraId="6532661F"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F1275CC"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vAlign w:val="center"/>
            <w:hideMark/>
          </w:tcPr>
          <w:p w14:paraId="4FBB125F"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Comments</w:t>
            </w:r>
          </w:p>
        </w:tc>
        <w:tc>
          <w:tcPr>
            <w:tcW w:w="1134" w:type="dxa"/>
            <w:tcBorders>
              <w:top w:val="nil"/>
              <w:left w:val="nil"/>
              <w:bottom w:val="single" w:sz="8" w:space="0" w:color="B5DDDC"/>
              <w:right w:val="single" w:sz="8" w:space="0" w:color="B5DDDC"/>
            </w:tcBorders>
            <w:shd w:val="clear" w:color="000000" w:fill="D6EAEB"/>
            <w:vAlign w:val="center"/>
            <w:hideMark/>
          </w:tcPr>
          <w:p w14:paraId="56BCAB24"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261" w:type="dxa"/>
            <w:tcBorders>
              <w:top w:val="nil"/>
              <w:left w:val="nil"/>
              <w:bottom w:val="single" w:sz="8" w:space="0" w:color="B5DDDC"/>
              <w:right w:val="single" w:sz="8" w:space="0" w:color="B5DDDC"/>
            </w:tcBorders>
            <w:shd w:val="clear" w:color="000000" w:fill="D6EAEB"/>
            <w:vAlign w:val="center"/>
            <w:hideMark/>
          </w:tcPr>
          <w:p w14:paraId="1EFE5BBF"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28F5E747"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noWrap/>
            <w:vAlign w:val="center"/>
            <w:hideMark/>
          </w:tcPr>
          <w:p w14:paraId="223DCA8F" w14:textId="35FC2C0D" w:rsidR="006B5688" w:rsidRPr="00E133EE" w:rsidRDefault="00992883" w:rsidP="006B5688">
            <w:pPr>
              <w:spacing w:before="0" w:after="0" w:line="240" w:lineRule="auto"/>
              <w:outlineLvl w:val="0"/>
              <w:rPr>
                <w:rFonts w:ascii="Calibri" w:hAnsi="Calibri" w:cs="Calibri"/>
                <w:sz w:val="16"/>
                <w:szCs w:val="16"/>
              </w:rPr>
            </w:pPr>
            <w:r w:rsidRPr="00E133EE">
              <w:rPr>
                <w:rFonts w:ascii="Calibri" w:hAnsi="Calibri" w:cs="Calibri"/>
                <w:sz w:val="16"/>
                <w:szCs w:val="16"/>
              </w:rPr>
              <w:t> Comments</w:t>
            </w:r>
          </w:p>
        </w:tc>
        <w:tc>
          <w:tcPr>
            <w:tcW w:w="4395" w:type="dxa"/>
            <w:gridSpan w:val="2"/>
            <w:tcBorders>
              <w:top w:val="nil"/>
              <w:left w:val="nil"/>
              <w:bottom w:val="single" w:sz="8" w:space="0" w:color="B5DDDC"/>
              <w:right w:val="single" w:sz="8" w:space="0" w:color="B5DDDC"/>
            </w:tcBorders>
            <w:noWrap/>
            <w:vAlign w:val="center"/>
            <w:hideMark/>
          </w:tcPr>
          <w:p w14:paraId="407022DA" w14:textId="46F51319" w:rsidR="006B5688" w:rsidRPr="00E133EE" w:rsidRDefault="00992883" w:rsidP="00B5158F">
            <w:pPr>
              <w:spacing w:before="0" w:after="0" w:line="240" w:lineRule="auto"/>
              <w:outlineLvl w:val="0"/>
              <w:rPr>
                <w:rFonts w:ascii="Calibri" w:hAnsi="Calibri" w:cs="Calibri"/>
                <w:sz w:val="16"/>
                <w:szCs w:val="16"/>
              </w:rPr>
            </w:pPr>
            <w:r w:rsidRPr="00E133EE">
              <w:rPr>
                <w:rFonts w:ascii="Calibri" w:hAnsi="Calibri" w:cs="Calibri"/>
                <w:sz w:val="16"/>
                <w:szCs w:val="16"/>
              </w:rPr>
              <w:t xml:space="preserve">The Protocol for Assessment and Management of Microbial Risks in Recreational Waters provides detailed guidance for implementing Chapter 5 (Microbial Quality of Recreational Water) of the </w:t>
            </w:r>
            <w:r w:rsidR="00B5158F">
              <w:rPr>
                <w:rFonts w:ascii="Calibri" w:hAnsi="Calibri" w:cs="Calibri"/>
                <w:sz w:val="16"/>
                <w:szCs w:val="16"/>
              </w:rPr>
              <w:t xml:space="preserve">2008 </w:t>
            </w:r>
            <w:r w:rsidRPr="00E133EE">
              <w:rPr>
                <w:rFonts w:ascii="Calibri" w:hAnsi="Calibri" w:cs="Calibri"/>
                <w:sz w:val="16"/>
                <w:szCs w:val="16"/>
              </w:rPr>
              <w:t xml:space="preserve">NHMRC Guidelines.  With respect to the primary research question, it provides a clear and detailed practical methodology for monitoring, </w:t>
            </w:r>
            <w:r w:rsidR="00F0464E" w:rsidRPr="00E133EE">
              <w:rPr>
                <w:rFonts w:ascii="Calibri" w:hAnsi="Calibri" w:cs="Calibri"/>
                <w:sz w:val="16"/>
                <w:szCs w:val="16"/>
              </w:rPr>
              <w:t>assessing,</w:t>
            </w:r>
            <w:r w:rsidRPr="00E133EE">
              <w:rPr>
                <w:rFonts w:ascii="Calibri" w:hAnsi="Calibri" w:cs="Calibri"/>
                <w:sz w:val="16"/>
                <w:szCs w:val="16"/>
              </w:rPr>
              <w:t xml:space="preserve"> and predicting risks from diffuse and point source microbial contamination in recreational waters.  Since it augments the information in the 2008 NHMRC </w:t>
            </w:r>
            <w:r w:rsidR="00B5158F">
              <w:rPr>
                <w:rFonts w:ascii="Calibri" w:hAnsi="Calibri" w:cs="Calibri"/>
                <w:sz w:val="16"/>
                <w:szCs w:val="16"/>
              </w:rPr>
              <w:t>G</w:t>
            </w:r>
            <w:r w:rsidRPr="00E133EE">
              <w:rPr>
                <w:rFonts w:ascii="Calibri" w:hAnsi="Calibri" w:cs="Calibri"/>
                <w:sz w:val="16"/>
                <w:szCs w:val="16"/>
              </w:rPr>
              <w:t xml:space="preserve">uidelines with some practical detail, it can be considered to be useful for informing the response to the primary research question, although it does not provide new scientific information. </w:t>
            </w:r>
          </w:p>
        </w:tc>
      </w:tr>
      <w:tr w:rsidR="00BF2DBF" w14:paraId="148B6E95" w14:textId="77777777" w:rsidTr="006B5688">
        <w:trPr>
          <w:trHeight w:val="340"/>
        </w:trPr>
        <w:tc>
          <w:tcPr>
            <w:tcW w:w="3392" w:type="dxa"/>
            <w:tcBorders>
              <w:top w:val="nil"/>
              <w:left w:val="single" w:sz="8" w:space="0" w:color="B5DDDC"/>
              <w:bottom w:val="single" w:sz="8" w:space="0" w:color="B5DDDC"/>
              <w:right w:val="single" w:sz="8" w:space="0" w:color="B5DDDC"/>
            </w:tcBorders>
            <w:shd w:val="clear" w:color="000000" w:fill="D6EAEB"/>
            <w:noWrap/>
            <w:vAlign w:val="center"/>
            <w:hideMark/>
          </w:tcPr>
          <w:p w14:paraId="7CB65FB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Useful for answering primary research question?</w:t>
            </w:r>
          </w:p>
        </w:tc>
        <w:tc>
          <w:tcPr>
            <w:tcW w:w="1134" w:type="dxa"/>
            <w:tcBorders>
              <w:top w:val="nil"/>
              <w:left w:val="nil"/>
              <w:bottom w:val="single" w:sz="8" w:space="0" w:color="B5DDDC"/>
              <w:right w:val="single" w:sz="8" w:space="0" w:color="B5DDDC"/>
            </w:tcBorders>
            <w:shd w:val="clear" w:color="000000" w:fill="C6EFCE"/>
            <w:vAlign w:val="center"/>
            <w:hideMark/>
          </w:tcPr>
          <w:p w14:paraId="7B82CFE9" w14:textId="77777777" w:rsidR="00E133EE" w:rsidRPr="00E133EE" w:rsidRDefault="00992883" w:rsidP="00E133EE">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Yes</w:t>
            </w:r>
          </w:p>
        </w:tc>
        <w:tc>
          <w:tcPr>
            <w:tcW w:w="3261" w:type="dxa"/>
            <w:tcBorders>
              <w:top w:val="nil"/>
              <w:left w:val="nil"/>
              <w:bottom w:val="single" w:sz="8" w:space="0" w:color="B5DDDC"/>
              <w:right w:val="single" w:sz="8" w:space="0" w:color="B5DDDC"/>
            </w:tcBorders>
            <w:shd w:val="clear" w:color="000000" w:fill="C6EFCE"/>
            <w:vAlign w:val="center"/>
            <w:hideMark/>
          </w:tcPr>
          <w:p w14:paraId="646F1527" w14:textId="77777777" w:rsidR="00E133EE" w:rsidRPr="00E133EE" w:rsidRDefault="00992883" w:rsidP="00E133EE">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Include in review</w:t>
            </w:r>
          </w:p>
        </w:tc>
      </w:tr>
      <w:tr w:rsidR="00BF2DBF" w14:paraId="0CEE7920" w14:textId="77777777" w:rsidTr="006B5688">
        <w:trPr>
          <w:trHeight w:val="340"/>
        </w:trPr>
        <w:tc>
          <w:tcPr>
            <w:tcW w:w="3392" w:type="dxa"/>
            <w:tcBorders>
              <w:top w:val="nil"/>
              <w:left w:val="single" w:sz="8" w:space="0" w:color="B5DDDC"/>
              <w:bottom w:val="single" w:sz="12" w:space="0" w:color="B5DDDC"/>
              <w:right w:val="single" w:sz="8" w:space="0" w:color="B5DDDC"/>
            </w:tcBorders>
            <w:shd w:val="clear" w:color="000000" w:fill="D6EAEB"/>
            <w:noWrap/>
            <w:vAlign w:val="center"/>
            <w:hideMark/>
          </w:tcPr>
          <w:p w14:paraId="441E15C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Useful for answering secondary research questions?</w:t>
            </w:r>
          </w:p>
        </w:tc>
        <w:tc>
          <w:tcPr>
            <w:tcW w:w="1134" w:type="dxa"/>
            <w:tcBorders>
              <w:top w:val="nil"/>
              <w:left w:val="nil"/>
              <w:bottom w:val="single" w:sz="8" w:space="0" w:color="B5DDDC"/>
              <w:right w:val="single" w:sz="8" w:space="0" w:color="B5DDDC"/>
            </w:tcBorders>
            <w:shd w:val="clear" w:color="000000" w:fill="C6EFCE"/>
            <w:vAlign w:val="center"/>
            <w:hideMark/>
          </w:tcPr>
          <w:p w14:paraId="51376B35" w14:textId="77777777" w:rsidR="00E133EE" w:rsidRPr="00E133EE" w:rsidRDefault="00992883" w:rsidP="00E133EE">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Partly</w:t>
            </w:r>
          </w:p>
        </w:tc>
        <w:tc>
          <w:tcPr>
            <w:tcW w:w="3261" w:type="dxa"/>
            <w:tcBorders>
              <w:top w:val="nil"/>
              <w:left w:val="nil"/>
              <w:bottom w:val="single" w:sz="8" w:space="0" w:color="B5DDDC"/>
              <w:right w:val="single" w:sz="8" w:space="0" w:color="B5DDDC"/>
            </w:tcBorders>
            <w:shd w:val="clear" w:color="000000" w:fill="C6EFCE"/>
            <w:vAlign w:val="center"/>
            <w:hideMark/>
          </w:tcPr>
          <w:p w14:paraId="5618B542" w14:textId="77777777" w:rsidR="00E133EE" w:rsidRPr="00E133EE" w:rsidRDefault="00992883" w:rsidP="00E133EE">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Include in review</w:t>
            </w:r>
          </w:p>
        </w:tc>
      </w:tr>
    </w:tbl>
    <w:p w14:paraId="37E83978" w14:textId="62F174B4" w:rsidR="00E133EE" w:rsidRDefault="00E133EE" w:rsidP="00E133EE"/>
    <w:p w14:paraId="6416FB80" w14:textId="77777777" w:rsidR="00E133EE" w:rsidRPr="00E133EE" w:rsidRDefault="00E133EE" w:rsidP="00E133EE"/>
    <w:p w14:paraId="1E71A6D1" w14:textId="647CF158" w:rsidR="00377E45" w:rsidRDefault="00992883" w:rsidP="00377E45">
      <w:pPr>
        <w:pStyle w:val="Heading3"/>
      </w:pPr>
      <w:bookmarkStart w:id="370" w:name="_Toc106901039"/>
      <w:r w:rsidRPr="008F7938">
        <w:t>Data extraction</w:t>
      </w:r>
      <w:bookmarkEnd w:id="370"/>
    </w:p>
    <w:tbl>
      <w:tblPr>
        <w:tblW w:w="7787" w:type="dxa"/>
        <w:tblLayout w:type="fixed"/>
        <w:tblCellMar>
          <w:left w:w="57" w:type="dxa"/>
          <w:right w:w="57" w:type="dxa"/>
        </w:tblCellMar>
        <w:tblLook w:val="04A0" w:firstRow="1" w:lastRow="0" w:firstColumn="1" w:lastColumn="0" w:noHBand="0" w:noVBand="1"/>
      </w:tblPr>
      <w:tblGrid>
        <w:gridCol w:w="1550"/>
        <w:gridCol w:w="2126"/>
        <w:gridCol w:w="4111"/>
      </w:tblGrid>
      <w:tr w:rsidR="00BF2DBF" w14:paraId="65551299" w14:textId="77777777" w:rsidTr="002F7A1F">
        <w:trPr>
          <w:trHeight w:val="340"/>
          <w:tblHeader/>
        </w:trPr>
        <w:tc>
          <w:tcPr>
            <w:tcW w:w="155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738C6D72" w14:textId="77777777" w:rsidR="00857625" w:rsidRPr="00D10647" w:rsidRDefault="00992883" w:rsidP="00857625">
            <w:pPr>
              <w:spacing w:before="0" w:after="0" w:line="240" w:lineRule="auto"/>
              <w:rPr>
                <w:rFonts w:ascii="Calibri" w:hAnsi="Calibri" w:cs="Calibri"/>
                <w:b/>
                <w:bCs/>
                <w:color w:val="008000"/>
                <w:sz w:val="16"/>
                <w:szCs w:val="16"/>
              </w:rPr>
            </w:pPr>
            <w:r w:rsidRPr="00D10647">
              <w:rPr>
                <w:rFonts w:ascii="Calibri" w:hAnsi="Calibri" w:cs="Calibri"/>
                <w:b/>
                <w:bCs/>
                <w:color w:val="008000"/>
                <w:sz w:val="16"/>
                <w:szCs w:val="16"/>
              </w:rPr>
              <w:t>Question</w:t>
            </w:r>
          </w:p>
        </w:tc>
        <w:tc>
          <w:tcPr>
            <w:tcW w:w="2126" w:type="dxa"/>
            <w:tcBorders>
              <w:top w:val="single" w:sz="8" w:space="0" w:color="B5DDDC"/>
              <w:left w:val="nil"/>
              <w:bottom w:val="single" w:sz="8" w:space="0" w:color="B5DDDC"/>
              <w:right w:val="single" w:sz="8" w:space="0" w:color="B5DDDC"/>
            </w:tcBorders>
            <w:shd w:val="clear" w:color="000000" w:fill="B5DDDC"/>
            <w:vAlign w:val="center"/>
            <w:hideMark/>
          </w:tcPr>
          <w:p w14:paraId="6D4FA3C0" w14:textId="42EA7BE0" w:rsidR="00857625" w:rsidRPr="00D10647" w:rsidRDefault="00992883" w:rsidP="00857625">
            <w:pPr>
              <w:spacing w:before="0" w:after="0" w:line="240" w:lineRule="auto"/>
              <w:rPr>
                <w:rFonts w:ascii="Calibri" w:hAnsi="Calibri" w:cs="Calibri"/>
                <w:b/>
                <w:bCs/>
                <w:color w:val="008000"/>
                <w:sz w:val="16"/>
                <w:szCs w:val="16"/>
              </w:rPr>
            </w:pPr>
            <w:r>
              <w:rPr>
                <w:rFonts w:ascii="Calibri" w:hAnsi="Calibri" w:cs="Calibri"/>
                <w:b/>
                <w:bCs/>
                <w:color w:val="008000"/>
                <w:sz w:val="16"/>
                <w:szCs w:val="16"/>
              </w:rPr>
              <w:t>Committee</w:t>
            </w:r>
            <w:r w:rsidRPr="00857625">
              <w:rPr>
                <w:rFonts w:ascii="Calibri" w:hAnsi="Calibri" w:cs="Calibri"/>
                <w:b/>
                <w:bCs/>
                <w:color w:val="008000"/>
                <w:sz w:val="16"/>
                <w:szCs w:val="16"/>
              </w:rPr>
              <w:t xml:space="preserve"> Guidance</w:t>
            </w:r>
          </w:p>
        </w:tc>
        <w:tc>
          <w:tcPr>
            <w:tcW w:w="4111" w:type="dxa"/>
            <w:tcBorders>
              <w:top w:val="single" w:sz="8" w:space="0" w:color="B5DDDC"/>
              <w:left w:val="nil"/>
              <w:bottom w:val="single" w:sz="8" w:space="0" w:color="B5DDDC"/>
              <w:right w:val="single" w:sz="8" w:space="0" w:color="B5DDDC"/>
            </w:tcBorders>
            <w:shd w:val="clear" w:color="000000" w:fill="B5DDDC"/>
            <w:vAlign w:val="center"/>
            <w:hideMark/>
          </w:tcPr>
          <w:p w14:paraId="2349E7F9" w14:textId="77777777" w:rsidR="00857625" w:rsidRPr="00D10647" w:rsidRDefault="00992883" w:rsidP="00857625">
            <w:pPr>
              <w:spacing w:before="0" w:after="0" w:line="240" w:lineRule="auto"/>
              <w:jc w:val="center"/>
              <w:rPr>
                <w:rFonts w:ascii="Calibri" w:hAnsi="Calibri" w:cs="Calibri"/>
                <w:b/>
                <w:bCs/>
                <w:color w:val="008000"/>
                <w:sz w:val="16"/>
                <w:szCs w:val="16"/>
              </w:rPr>
            </w:pPr>
            <w:r w:rsidRPr="00D10647">
              <w:rPr>
                <w:rFonts w:ascii="Calibri" w:hAnsi="Calibri" w:cs="Calibri"/>
                <w:b/>
                <w:bCs/>
                <w:color w:val="008000"/>
                <w:sz w:val="16"/>
                <w:szCs w:val="16"/>
              </w:rPr>
              <w:t>G11: NSW DPIE 2020, Protocol for management of microbial risk in recreational waters</w:t>
            </w:r>
          </w:p>
        </w:tc>
      </w:tr>
      <w:tr w:rsidR="00BF2DBF" w14:paraId="173DFC77" w14:textId="77777777" w:rsidTr="002F7A1F">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0BB75AF1" w14:textId="77777777" w:rsidR="00857625" w:rsidRPr="00D10647" w:rsidRDefault="00992883" w:rsidP="00857625">
            <w:pPr>
              <w:spacing w:before="0" w:after="0" w:line="240" w:lineRule="auto"/>
              <w:rPr>
                <w:rFonts w:ascii="Calibri" w:hAnsi="Calibri" w:cs="Calibri"/>
                <w:b/>
                <w:bCs/>
                <w:sz w:val="16"/>
                <w:szCs w:val="16"/>
              </w:rPr>
            </w:pPr>
            <w:r w:rsidRPr="00D10647">
              <w:rPr>
                <w:rFonts w:ascii="Calibri" w:hAnsi="Calibri" w:cs="Calibri"/>
                <w:b/>
                <w:bCs/>
                <w:sz w:val="16"/>
                <w:szCs w:val="16"/>
              </w:rPr>
              <w:t>Study summary</w:t>
            </w:r>
          </w:p>
        </w:tc>
        <w:tc>
          <w:tcPr>
            <w:tcW w:w="2126" w:type="dxa"/>
            <w:tcBorders>
              <w:top w:val="nil"/>
              <w:left w:val="nil"/>
              <w:bottom w:val="single" w:sz="8" w:space="0" w:color="B5DDDC"/>
              <w:right w:val="single" w:sz="8" w:space="0" w:color="B5DDDC"/>
            </w:tcBorders>
            <w:shd w:val="clear" w:color="000000" w:fill="D6EAEB"/>
            <w:vAlign w:val="center"/>
            <w:hideMark/>
          </w:tcPr>
          <w:p w14:paraId="14287D7C" w14:textId="77777777" w:rsidR="00857625" w:rsidRPr="00D10647" w:rsidRDefault="00992883" w:rsidP="00857625">
            <w:pPr>
              <w:spacing w:before="0" w:after="0" w:line="240" w:lineRule="auto"/>
              <w:rPr>
                <w:rFonts w:ascii="Calibri" w:hAnsi="Calibri" w:cs="Calibri"/>
                <w:sz w:val="16"/>
                <w:szCs w:val="16"/>
              </w:rPr>
            </w:pPr>
            <w:r w:rsidRPr="00D10647">
              <w:rPr>
                <w:rFonts w:ascii="Calibri" w:hAnsi="Calibri" w:cs="Calibri"/>
                <w:sz w:val="16"/>
                <w:szCs w:val="16"/>
              </w:rPr>
              <w:t> </w:t>
            </w:r>
          </w:p>
        </w:tc>
        <w:tc>
          <w:tcPr>
            <w:tcW w:w="4111" w:type="dxa"/>
            <w:tcBorders>
              <w:top w:val="nil"/>
              <w:left w:val="nil"/>
              <w:bottom w:val="single" w:sz="8" w:space="0" w:color="B5DDDC"/>
              <w:right w:val="single" w:sz="8" w:space="0" w:color="B5DDDC"/>
            </w:tcBorders>
            <w:shd w:val="clear" w:color="000000" w:fill="D6EAEB"/>
            <w:vAlign w:val="center"/>
            <w:hideMark/>
          </w:tcPr>
          <w:p w14:paraId="7062BEC8" w14:textId="77777777" w:rsidR="00857625" w:rsidRPr="00D10647" w:rsidRDefault="00992883" w:rsidP="00857625">
            <w:pPr>
              <w:spacing w:before="0" w:after="0" w:line="240" w:lineRule="auto"/>
              <w:rPr>
                <w:rFonts w:ascii="Calibri" w:hAnsi="Calibri" w:cs="Calibri"/>
                <w:sz w:val="16"/>
                <w:szCs w:val="16"/>
              </w:rPr>
            </w:pPr>
            <w:r w:rsidRPr="00D10647">
              <w:rPr>
                <w:rFonts w:ascii="Calibri" w:hAnsi="Calibri" w:cs="Calibri"/>
                <w:sz w:val="16"/>
                <w:szCs w:val="16"/>
              </w:rPr>
              <w:t> </w:t>
            </w:r>
          </w:p>
        </w:tc>
      </w:tr>
      <w:tr w:rsidR="00BF2DBF" w14:paraId="242D48B4" w14:textId="77777777" w:rsidTr="002F7A1F">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400B13CF" w14:textId="77777777" w:rsidR="00857625" w:rsidRPr="00D10647" w:rsidRDefault="00992883" w:rsidP="00857625">
            <w:pPr>
              <w:spacing w:before="0" w:after="0" w:line="240" w:lineRule="auto"/>
              <w:rPr>
                <w:rFonts w:ascii="Calibri" w:hAnsi="Calibri" w:cs="Calibri"/>
                <w:sz w:val="16"/>
                <w:szCs w:val="16"/>
              </w:rPr>
            </w:pPr>
            <w:r w:rsidRPr="00D10647">
              <w:rPr>
                <w:rFonts w:ascii="Calibri" w:hAnsi="Calibri" w:cs="Calibri"/>
                <w:sz w:val="16"/>
                <w:szCs w:val="16"/>
              </w:rPr>
              <w:t>Aim/objectives of study</w:t>
            </w:r>
          </w:p>
        </w:tc>
        <w:tc>
          <w:tcPr>
            <w:tcW w:w="2126" w:type="dxa"/>
            <w:tcBorders>
              <w:top w:val="nil"/>
              <w:left w:val="nil"/>
              <w:bottom w:val="single" w:sz="8" w:space="0" w:color="B5DDDC"/>
              <w:right w:val="single" w:sz="8" w:space="0" w:color="B5DDDC"/>
            </w:tcBorders>
            <w:shd w:val="clear" w:color="000000" w:fill="D6EAEB"/>
            <w:vAlign w:val="center"/>
            <w:hideMark/>
          </w:tcPr>
          <w:p w14:paraId="0403B6FB" w14:textId="77777777" w:rsidR="00857625" w:rsidRPr="00D10647" w:rsidRDefault="00992883" w:rsidP="00857625">
            <w:pPr>
              <w:spacing w:before="0" w:after="0" w:line="240" w:lineRule="auto"/>
              <w:rPr>
                <w:rFonts w:ascii="Calibri" w:hAnsi="Calibri" w:cs="Calibri"/>
                <w:sz w:val="16"/>
                <w:szCs w:val="16"/>
              </w:rPr>
            </w:pPr>
            <w:r w:rsidRPr="00D10647">
              <w:rPr>
                <w:rFonts w:ascii="Calibri" w:hAnsi="Calibri" w:cs="Calibri"/>
                <w:sz w:val="16"/>
                <w:szCs w:val="16"/>
              </w:rPr>
              <w:t> </w:t>
            </w:r>
          </w:p>
        </w:tc>
        <w:tc>
          <w:tcPr>
            <w:tcW w:w="4111" w:type="dxa"/>
            <w:tcBorders>
              <w:top w:val="nil"/>
              <w:left w:val="nil"/>
              <w:bottom w:val="single" w:sz="8" w:space="0" w:color="B5DDDC"/>
              <w:right w:val="single" w:sz="8" w:space="0" w:color="B5DDDC"/>
            </w:tcBorders>
            <w:vAlign w:val="center"/>
            <w:hideMark/>
          </w:tcPr>
          <w:p w14:paraId="1D8F794D" w14:textId="58B732FA" w:rsidR="00857625" w:rsidRPr="00D10647" w:rsidRDefault="00992883" w:rsidP="00B5158F">
            <w:pPr>
              <w:spacing w:before="0" w:after="0" w:line="240" w:lineRule="auto"/>
              <w:rPr>
                <w:rFonts w:ascii="Calibri" w:hAnsi="Calibri" w:cs="Calibri"/>
                <w:sz w:val="16"/>
                <w:szCs w:val="16"/>
              </w:rPr>
            </w:pPr>
            <w:bookmarkStart w:id="371" w:name="_Hlk92810952"/>
            <w:r w:rsidRPr="00D10647">
              <w:rPr>
                <w:rFonts w:ascii="Calibri" w:hAnsi="Calibri" w:cs="Calibri"/>
                <w:sz w:val="16"/>
                <w:szCs w:val="16"/>
              </w:rPr>
              <w:t xml:space="preserve">The NSW DPIE Protocol for assessment and management of microbial risks in recreational waters provides guidance to support the implementation of Chapter 5 - Microbial Quality of Recreational Water for the </w:t>
            </w:r>
            <w:r w:rsidR="00B5158F">
              <w:rPr>
                <w:rFonts w:ascii="Calibri" w:hAnsi="Calibri" w:cs="Calibri"/>
                <w:sz w:val="16"/>
                <w:szCs w:val="16"/>
              </w:rPr>
              <w:t xml:space="preserve">2008 </w:t>
            </w:r>
            <w:r w:rsidRPr="00D10647">
              <w:rPr>
                <w:rFonts w:ascii="Calibri" w:hAnsi="Calibri" w:cs="Calibri"/>
                <w:sz w:val="16"/>
                <w:szCs w:val="16"/>
              </w:rPr>
              <w:t>NHMRC Guidelines.</w:t>
            </w:r>
            <w:bookmarkEnd w:id="371"/>
            <w:r w:rsidRPr="00D10647">
              <w:rPr>
                <w:rFonts w:ascii="Calibri" w:hAnsi="Calibri" w:cs="Calibri"/>
                <w:sz w:val="16"/>
                <w:szCs w:val="16"/>
              </w:rPr>
              <w:br/>
              <w:t>The Protocol has three stated key objectives:</w:t>
            </w:r>
            <w:r w:rsidRPr="00D10647">
              <w:rPr>
                <w:rFonts w:ascii="Calibri" w:hAnsi="Calibri" w:cs="Calibri"/>
                <w:sz w:val="16"/>
                <w:szCs w:val="16"/>
              </w:rPr>
              <w:br/>
              <w:t>• Raise awareness and understanding of the risks associated with microbial contamination of recreational waters</w:t>
            </w:r>
            <w:r w:rsidRPr="00D10647">
              <w:rPr>
                <w:rFonts w:ascii="Calibri" w:hAnsi="Calibri" w:cs="Calibri"/>
                <w:sz w:val="16"/>
                <w:szCs w:val="16"/>
              </w:rPr>
              <w:br/>
              <w:t xml:space="preserve">• Facilitate the adoption and consistent implementation of the </w:t>
            </w:r>
            <w:r w:rsidR="00B5158F">
              <w:rPr>
                <w:rFonts w:ascii="Calibri" w:hAnsi="Calibri" w:cs="Calibri"/>
                <w:sz w:val="16"/>
                <w:szCs w:val="16"/>
              </w:rPr>
              <w:t xml:space="preserve">2008 </w:t>
            </w:r>
            <w:r w:rsidRPr="00D10647">
              <w:rPr>
                <w:rFonts w:ascii="Calibri" w:hAnsi="Calibri" w:cs="Calibri"/>
                <w:sz w:val="16"/>
                <w:szCs w:val="16"/>
              </w:rPr>
              <w:t xml:space="preserve">NHMRC </w:t>
            </w:r>
            <w:r w:rsidR="00B5158F">
              <w:rPr>
                <w:rFonts w:ascii="Calibri" w:hAnsi="Calibri" w:cs="Calibri"/>
                <w:sz w:val="16"/>
                <w:szCs w:val="16"/>
              </w:rPr>
              <w:t>G</w:t>
            </w:r>
            <w:r w:rsidRPr="00D10647">
              <w:rPr>
                <w:rFonts w:ascii="Calibri" w:hAnsi="Calibri" w:cs="Calibri"/>
                <w:sz w:val="16"/>
                <w:szCs w:val="16"/>
              </w:rPr>
              <w:t>uidelines</w:t>
            </w:r>
            <w:r w:rsidRPr="00D10647">
              <w:rPr>
                <w:rFonts w:ascii="Calibri" w:hAnsi="Calibri" w:cs="Calibri"/>
                <w:sz w:val="16"/>
                <w:szCs w:val="16"/>
              </w:rPr>
              <w:br/>
              <w:t>• Increase community access to information on recreational water quality</w:t>
            </w:r>
          </w:p>
        </w:tc>
      </w:tr>
      <w:tr w:rsidR="00BF2DBF" w14:paraId="59065FFE" w14:textId="77777777" w:rsidTr="002F7A1F">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784AF109" w14:textId="77777777" w:rsidR="00857625" w:rsidRPr="00D10647" w:rsidRDefault="00992883" w:rsidP="00857625">
            <w:pPr>
              <w:spacing w:before="0" w:after="0" w:line="240" w:lineRule="auto"/>
              <w:rPr>
                <w:rFonts w:ascii="Calibri" w:hAnsi="Calibri" w:cs="Calibri"/>
                <w:sz w:val="16"/>
                <w:szCs w:val="16"/>
              </w:rPr>
            </w:pPr>
            <w:r w:rsidRPr="00D10647">
              <w:rPr>
                <w:rFonts w:ascii="Calibri" w:hAnsi="Calibri" w:cs="Calibri"/>
                <w:sz w:val="16"/>
                <w:szCs w:val="16"/>
              </w:rPr>
              <w:t>Author's conclusion: interpretation of results</w:t>
            </w:r>
          </w:p>
        </w:tc>
        <w:tc>
          <w:tcPr>
            <w:tcW w:w="2126" w:type="dxa"/>
            <w:tcBorders>
              <w:top w:val="nil"/>
              <w:left w:val="nil"/>
              <w:bottom w:val="single" w:sz="8" w:space="0" w:color="B5DDDC"/>
              <w:right w:val="single" w:sz="8" w:space="0" w:color="B5DDDC"/>
            </w:tcBorders>
            <w:shd w:val="clear" w:color="000000" w:fill="D6EAEB"/>
            <w:vAlign w:val="center"/>
            <w:hideMark/>
          </w:tcPr>
          <w:p w14:paraId="6E0DE9B1" w14:textId="77777777" w:rsidR="00857625" w:rsidRPr="00D10647" w:rsidRDefault="00992883" w:rsidP="00857625">
            <w:pPr>
              <w:spacing w:before="0" w:after="0" w:line="240" w:lineRule="auto"/>
              <w:rPr>
                <w:rFonts w:ascii="Calibri" w:hAnsi="Calibri" w:cs="Calibri"/>
                <w:sz w:val="16"/>
                <w:szCs w:val="16"/>
              </w:rPr>
            </w:pPr>
            <w:r w:rsidRPr="00D10647">
              <w:rPr>
                <w:rFonts w:ascii="Calibri" w:hAnsi="Calibri" w:cs="Calibri"/>
                <w:sz w:val="16"/>
                <w:szCs w:val="16"/>
              </w:rPr>
              <w:t> </w:t>
            </w:r>
          </w:p>
        </w:tc>
        <w:tc>
          <w:tcPr>
            <w:tcW w:w="4111" w:type="dxa"/>
            <w:tcBorders>
              <w:top w:val="nil"/>
              <w:left w:val="nil"/>
              <w:bottom w:val="single" w:sz="8" w:space="0" w:color="B5DDDC"/>
              <w:right w:val="single" w:sz="8" w:space="0" w:color="B5DDDC"/>
            </w:tcBorders>
            <w:vAlign w:val="center"/>
            <w:hideMark/>
          </w:tcPr>
          <w:p w14:paraId="26CB1C38" w14:textId="77777777" w:rsidR="00857625" w:rsidRPr="00D10647" w:rsidRDefault="00992883" w:rsidP="00857625">
            <w:pPr>
              <w:spacing w:before="0" w:after="0" w:line="240" w:lineRule="auto"/>
              <w:rPr>
                <w:rFonts w:ascii="Calibri" w:hAnsi="Calibri" w:cs="Calibri"/>
                <w:sz w:val="16"/>
                <w:szCs w:val="16"/>
              </w:rPr>
            </w:pPr>
            <w:r w:rsidRPr="00D10647">
              <w:rPr>
                <w:rFonts w:ascii="Calibri" w:hAnsi="Calibri" w:cs="Calibri"/>
                <w:sz w:val="16"/>
                <w:szCs w:val="16"/>
              </w:rPr>
              <w:t>n/a.  Being a guideline document it does not contain author conclusions.</w:t>
            </w:r>
          </w:p>
        </w:tc>
      </w:tr>
      <w:tr w:rsidR="00BF2DBF" w14:paraId="23377DE3" w14:textId="77777777" w:rsidTr="002F7A1F">
        <w:trPr>
          <w:trHeight w:val="340"/>
        </w:trPr>
        <w:tc>
          <w:tcPr>
            <w:tcW w:w="1550" w:type="dxa"/>
            <w:tcBorders>
              <w:top w:val="nil"/>
              <w:left w:val="single" w:sz="8" w:space="0" w:color="B5DDDC"/>
              <w:bottom w:val="nil"/>
              <w:right w:val="single" w:sz="8" w:space="0" w:color="B5DDDC"/>
            </w:tcBorders>
            <w:shd w:val="clear" w:color="000000" w:fill="D6EAEB"/>
            <w:vAlign w:val="center"/>
            <w:hideMark/>
          </w:tcPr>
          <w:p w14:paraId="649D7055" w14:textId="77777777" w:rsidR="00857625" w:rsidRPr="00D10647" w:rsidRDefault="00992883" w:rsidP="00857625">
            <w:pPr>
              <w:spacing w:before="0" w:after="0" w:line="240" w:lineRule="auto"/>
              <w:rPr>
                <w:rFonts w:ascii="Calibri" w:hAnsi="Calibri" w:cs="Calibri"/>
                <w:b/>
                <w:bCs/>
                <w:sz w:val="16"/>
                <w:szCs w:val="16"/>
              </w:rPr>
            </w:pPr>
            <w:r w:rsidRPr="00D10647">
              <w:rPr>
                <w:rFonts w:ascii="Calibri" w:hAnsi="Calibri" w:cs="Calibri"/>
                <w:b/>
                <w:bCs/>
                <w:sz w:val="16"/>
                <w:szCs w:val="16"/>
              </w:rPr>
              <w:t>Research Questions</w:t>
            </w:r>
          </w:p>
        </w:tc>
        <w:tc>
          <w:tcPr>
            <w:tcW w:w="2126" w:type="dxa"/>
            <w:tcBorders>
              <w:top w:val="nil"/>
              <w:left w:val="nil"/>
              <w:bottom w:val="single" w:sz="8" w:space="0" w:color="B5DDDC"/>
              <w:right w:val="single" w:sz="8" w:space="0" w:color="B5DDDC"/>
            </w:tcBorders>
            <w:shd w:val="clear" w:color="000000" w:fill="D6EAEB"/>
            <w:vAlign w:val="center"/>
          </w:tcPr>
          <w:p w14:paraId="06EB5DA6" w14:textId="02B45A09" w:rsidR="00857625" w:rsidRPr="00D10647" w:rsidRDefault="00857625" w:rsidP="00857625">
            <w:pPr>
              <w:spacing w:before="0" w:after="0" w:line="240" w:lineRule="auto"/>
              <w:rPr>
                <w:rFonts w:ascii="Calibri" w:hAnsi="Calibri" w:cs="Calibri"/>
                <w:b/>
                <w:bCs/>
                <w:sz w:val="16"/>
                <w:szCs w:val="16"/>
              </w:rPr>
            </w:pPr>
          </w:p>
        </w:tc>
        <w:tc>
          <w:tcPr>
            <w:tcW w:w="4111" w:type="dxa"/>
            <w:tcBorders>
              <w:top w:val="nil"/>
              <w:left w:val="nil"/>
              <w:bottom w:val="single" w:sz="8" w:space="0" w:color="B5DDDC"/>
              <w:right w:val="single" w:sz="8" w:space="0" w:color="B5DDDC"/>
            </w:tcBorders>
            <w:shd w:val="clear" w:color="000000" w:fill="D6EAEB"/>
            <w:vAlign w:val="center"/>
            <w:hideMark/>
          </w:tcPr>
          <w:p w14:paraId="0E746AF2" w14:textId="77777777" w:rsidR="00857625" w:rsidRPr="00D10647" w:rsidRDefault="00992883" w:rsidP="00857625">
            <w:pPr>
              <w:spacing w:before="0" w:after="0" w:line="240" w:lineRule="auto"/>
              <w:rPr>
                <w:rFonts w:ascii="Calibri" w:hAnsi="Calibri" w:cs="Calibri"/>
                <w:sz w:val="16"/>
                <w:szCs w:val="16"/>
              </w:rPr>
            </w:pPr>
            <w:r w:rsidRPr="00D10647">
              <w:rPr>
                <w:rFonts w:ascii="Calibri" w:hAnsi="Calibri" w:cs="Calibri"/>
                <w:sz w:val="16"/>
                <w:szCs w:val="16"/>
              </w:rPr>
              <w:t> </w:t>
            </w:r>
          </w:p>
        </w:tc>
      </w:tr>
      <w:tr w:rsidR="00BF2DBF" w14:paraId="7EA81F7A" w14:textId="77777777" w:rsidTr="002F7A1F">
        <w:trPr>
          <w:trHeight w:val="340"/>
        </w:trPr>
        <w:tc>
          <w:tcPr>
            <w:tcW w:w="1550" w:type="dxa"/>
            <w:tcBorders>
              <w:top w:val="single" w:sz="8" w:space="0" w:color="B5DDDC"/>
              <w:left w:val="single" w:sz="8" w:space="0" w:color="B5DDDC"/>
              <w:bottom w:val="nil"/>
              <w:right w:val="single" w:sz="8" w:space="0" w:color="B5DDDC"/>
            </w:tcBorders>
            <w:shd w:val="clear" w:color="000000" w:fill="D6EAEB"/>
            <w:vAlign w:val="center"/>
            <w:hideMark/>
          </w:tcPr>
          <w:p w14:paraId="22E53B3E" w14:textId="77777777" w:rsidR="00857625" w:rsidRPr="00015E51" w:rsidRDefault="00992883" w:rsidP="00857625">
            <w:pPr>
              <w:spacing w:before="0" w:after="0" w:line="240" w:lineRule="auto"/>
              <w:rPr>
                <w:rFonts w:ascii="Calibri" w:hAnsi="Calibri" w:cs="Calibri"/>
                <w:sz w:val="16"/>
                <w:szCs w:val="16"/>
              </w:rPr>
            </w:pPr>
            <w:r w:rsidRPr="00015E51">
              <w:rPr>
                <w:rFonts w:ascii="Calibri" w:hAnsi="Calibri" w:cs="Calibri"/>
                <w:sz w:val="16"/>
                <w:szCs w:val="16"/>
              </w:rPr>
              <w:t>Primary Q. How can we monitor, assess and predict risks from diffuse and point source microbial contamination in recreational waters?</w:t>
            </w:r>
          </w:p>
        </w:tc>
        <w:tc>
          <w:tcPr>
            <w:tcW w:w="2126" w:type="dxa"/>
            <w:tcBorders>
              <w:top w:val="nil"/>
              <w:left w:val="nil"/>
              <w:bottom w:val="single" w:sz="8" w:space="0" w:color="B5DDDC"/>
              <w:right w:val="single" w:sz="8" w:space="0" w:color="B5DDDC"/>
            </w:tcBorders>
            <w:shd w:val="clear" w:color="000000" w:fill="D6EAEB"/>
            <w:vAlign w:val="center"/>
            <w:hideMark/>
          </w:tcPr>
          <w:p w14:paraId="4F1E81D4" w14:textId="77777777" w:rsidR="00857625" w:rsidRPr="00D10647" w:rsidRDefault="00992883" w:rsidP="00857625">
            <w:pPr>
              <w:spacing w:before="0" w:after="0" w:line="240" w:lineRule="auto"/>
              <w:rPr>
                <w:rFonts w:ascii="Calibri" w:hAnsi="Calibri" w:cs="Calibri"/>
                <w:sz w:val="16"/>
                <w:szCs w:val="16"/>
              </w:rPr>
            </w:pPr>
            <w:r w:rsidRPr="00D10647">
              <w:rPr>
                <w:rFonts w:ascii="Calibri" w:hAnsi="Calibri" w:cs="Calibri"/>
                <w:sz w:val="16"/>
                <w:szCs w:val="16"/>
              </w:rPr>
              <w:br/>
              <w:t>(a) Provide examples of what is done in Australian and international jurisdictions and their reasoning</w:t>
            </w:r>
            <w:r w:rsidRPr="00D10647">
              <w:rPr>
                <w:rFonts w:ascii="Calibri" w:hAnsi="Calibri" w:cs="Calibri"/>
                <w:sz w:val="16"/>
                <w:szCs w:val="16"/>
              </w:rPr>
              <w:br/>
              <w:t>(b) Determine what is done in other settings and how this relates to the Australian context</w:t>
            </w:r>
            <w:r w:rsidRPr="00D10647">
              <w:rPr>
                <w:rFonts w:ascii="Calibri" w:hAnsi="Calibri" w:cs="Calibri"/>
                <w:sz w:val="16"/>
                <w:szCs w:val="16"/>
              </w:rPr>
              <w:br/>
              <w:t>(c) Determine how specific target populations such as children, immunocompromised or the elderly are impacted.</w:t>
            </w:r>
            <w:r w:rsidRPr="00D10647">
              <w:rPr>
                <w:rFonts w:ascii="Calibri" w:hAnsi="Calibri" w:cs="Calibri"/>
                <w:sz w:val="16"/>
                <w:szCs w:val="16"/>
              </w:rPr>
              <w:br/>
              <w:t>(d) Determine the main factors impacting risk and its prediction (environmental, microbial, etc.).</w:t>
            </w:r>
          </w:p>
        </w:tc>
        <w:tc>
          <w:tcPr>
            <w:tcW w:w="4111" w:type="dxa"/>
            <w:tcBorders>
              <w:top w:val="nil"/>
              <w:left w:val="nil"/>
              <w:bottom w:val="single" w:sz="8" w:space="0" w:color="B5DDDC"/>
              <w:right w:val="single" w:sz="8" w:space="0" w:color="B5DDDC"/>
            </w:tcBorders>
            <w:vAlign w:val="center"/>
            <w:hideMark/>
          </w:tcPr>
          <w:p w14:paraId="606786B8" w14:textId="1E46D60B" w:rsidR="00857625" w:rsidRPr="00D10647" w:rsidRDefault="00992883" w:rsidP="00B5158F">
            <w:pPr>
              <w:spacing w:before="0" w:after="0" w:line="240" w:lineRule="auto"/>
              <w:rPr>
                <w:rFonts w:ascii="Calibri" w:hAnsi="Calibri" w:cs="Calibri"/>
                <w:sz w:val="16"/>
                <w:szCs w:val="16"/>
              </w:rPr>
            </w:pPr>
            <w:bookmarkStart w:id="372" w:name="_Hlk92810980"/>
            <w:r w:rsidRPr="00D10647">
              <w:rPr>
                <w:rFonts w:ascii="Calibri" w:hAnsi="Calibri" w:cs="Calibri"/>
                <w:sz w:val="16"/>
                <w:szCs w:val="16"/>
              </w:rPr>
              <w:t xml:space="preserve">The NSW DPIE Protocol is closely aligned with and builds on the </w:t>
            </w:r>
            <w:r w:rsidR="00B5158F">
              <w:rPr>
                <w:rFonts w:ascii="Calibri" w:hAnsi="Calibri" w:cs="Calibri"/>
                <w:sz w:val="16"/>
                <w:szCs w:val="16"/>
              </w:rPr>
              <w:t xml:space="preserve">2008 </w:t>
            </w:r>
            <w:r w:rsidRPr="00D10647">
              <w:rPr>
                <w:rFonts w:ascii="Calibri" w:hAnsi="Calibri" w:cs="Calibri"/>
                <w:sz w:val="16"/>
                <w:szCs w:val="16"/>
              </w:rPr>
              <w:t xml:space="preserve">NHMRC </w:t>
            </w:r>
            <w:r w:rsidR="00B5158F">
              <w:rPr>
                <w:rFonts w:ascii="Calibri" w:hAnsi="Calibri" w:cs="Calibri"/>
                <w:sz w:val="16"/>
                <w:szCs w:val="16"/>
              </w:rPr>
              <w:t>G</w:t>
            </w:r>
            <w:r w:rsidRPr="00D10647">
              <w:rPr>
                <w:rFonts w:ascii="Calibri" w:hAnsi="Calibri" w:cs="Calibri"/>
                <w:sz w:val="16"/>
                <w:szCs w:val="16"/>
              </w:rPr>
              <w:t>uidelines.  The Protocol describes a framework for managing microbial risks in recreational water which consists of 7 parts:</w:t>
            </w:r>
            <w:r w:rsidRPr="00D10647">
              <w:rPr>
                <w:rFonts w:ascii="Calibri" w:hAnsi="Calibri" w:cs="Calibri"/>
                <w:sz w:val="16"/>
                <w:szCs w:val="16"/>
              </w:rPr>
              <w:br/>
              <w:t>(1) Understanding the microbial quality guidelines (essentially an introductory overview)</w:t>
            </w:r>
            <w:r w:rsidRPr="00D10647">
              <w:rPr>
                <w:rFonts w:ascii="Calibri" w:hAnsi="Calibri" w:cs="Calibri"/>
                <w:sz w:val="16"/>
                <w:szCs w:val="16"/>
              </w:rPr>
              <w:br/>
              <w:t>(2) Selecting sites for assessment</w:t>
            </w:r>
            <w:r w:rsidRPr="00D10647">
              <w:rPr>
                <w:rFonts w:ascii="Calibri" w:hAnsi="Calibri" w:cs="Calibri"/>
                <w:sz w:val="16"/>
                <w:szCs w:val="16"/>
              </w:rPr>
              <w:br/>
              <w:t>(3) Sanitary inspection</w:t>
            </w:r>
            <w:r w:rsidRPr="00D10647">
              <w:rPr>
                <w:rFonts w:ascii="Calibri" w:hAnsi="Calibri" w:cs="Calibri"/>
                <w:sz w:val="16"/>
                <w:szCs w:val="16"/>
              </w:rPr>
              <w:br/>
              <w:t>(4) Microbial water quality monitoring</w:t>
            </w:r>
            <w:r w:rsidRPr="00D10647">
              <w:rPr>
                <w:rFonts w:ascii="Calibri" w:hAnsi="Calibri" w:cs="Calibri"/>
                <w:sz w:val="16"/>
                <w:szCs w:val="16"/>
              </w:rPr>
              <w:br/>
              <w:t>(5) Microbial assessment and beach classification</w:t>
            </w:r>
            <w:r w:rsidRPr="00D10647">
              <w:rPr>
                <w:rFonts w:ascii="Calibri" w:hAnsi="Calibri" w:cs="Calibri"/>
                <w:sz w:val="16"/>
                <w:szCs w:val="16"/>
              </w:rPr>
              <w:br/>
              <w:t>(6) Reporting</w:t>
            </w:r>
            <w:r w:rsidRPr="00D10647">
              <w:rPr>
                <w:rFonts w:ascii="Calibri" w:hAnsi="Calibri" w:cs="Calibri"/>
                <w:sz w:val="16"/>
                <w:szCs w:val="16"/>
              </w:rPr>
              <w:br/>
              <w:t>(7) Management</w:t>
            </w:r>
            <w:r w:rsidRPr="00D10647">
              <w:rPr>
                <w:rFonts w:ascii="Calibri" w:hAnsi="Calibri" w:cs="Calibri"/>
                <w:sz w:val="16"/>
                <w:szCs w:val="16"/>
              </w:rPr>
              <w:br/>
              <w:t>The key innovative components of the protocol are contained in Parts 2 to 6.</w:t>
            </w:r>
            <w:r w:rsidRPr="00D10647">
              <w:rPr>
                <w:rFonts w:ascii="Calibri" w:hAnsi="Calibri" w:cs="Calibri"/>
                <w:sz w:val="16"/>
                <w:szCs w:val="16"/>
              </w:rPr>
              <w:br/>
              <w:t xml:space="preserve">The protocol provides much more explicit guidance for the development of recreational water microbial risk assessment and risk management than the </w:t>
            </w:r>
            <w:r w:rsidR="00500FDC">
              <w:rPr>
                <w:rFonts w:ascii="Calibri" w:hAnsi="Calibri" w:cs="Calibri"/>
                <w:sz w:val="16"/>
                <w:szCs w:val="16"/>
              </w:rPr>
              <w:t xml:space="preserve">2008 </w:t>
            </w:r>
            <w:r w:rsidRPr="00D10647">
              <w:rPr>
                <w:rFonts w:ascii="Calibri" w:hAnsi="Calibri" w:cs="Calibri"/>
                <w:sz w:val="16"/>
                <w:szCs w:val="16"/>
              </w:rPr>
              <w:t>NHM</w:t>
            </w:r>
            <w:r w:rsidR="00500FDC">
              <w:rPr>
                <w:rFonts w:ascii="Calibri" w:hAnsi="Calibri" w:cs="Calibri"/>
                <w:sz w:val="16"/>
                <w:szCs w:val="16"/>
              </w:rPr>
              <w:t>R</w:t>
            </w:r>
            <w:r w:rsidRPr="00D10647">
              <w:rPr>
                <w:rFonts w:ascii="Calibri" w:hAnsi="Calibri" w:cs="Calibri"/>
                <w:sz w:val="16"/>
                <w:szCs w:val="16"/>
              </w:rPr>
              <w:t xml:space="preserve">C </w:t>
            </w:r>
            <w:r w:rsidR="00500FDC">
              <w:rPr>
                <w:rFonts w:ascii="Calibri" w:hAnsi="Calibri" w:cs="Calibri"/>
                <w:sz w:val="16"/>
                <w:szCs w:val="16"/>
              </w:rPr>
              <w:t>G</w:t>
            </w:r>
            <w:r w:rsidRPr="00D10647">
              <w:rPr>
                <w:rFonts w:ascii="Calibri" w:hAnsi="Calibri" w:cs="Calibri"/>
                <w:sz w:val="16"/>
                <w:szCs w:val="16"/>
              </w:rPr>
              <w:t>uidelines.  For example there are 48 pages of guidance material and 26 pages of templates vs the NHMRCs 30 pages and 9 pages respectively.</w:t>
            </w:r>
            <w:r w:rsidRPr="00D10647">
              <w:rPr>
                <w:rFonts w:ascii="Calibri" w:hAnsi="Calibri" w:cs="Calibri"/>
                <w:sz w:val="16"/>
                <w:szCs w:val="16"/>
              </w:rPr>
              <w:br/>
            </w:r>
            <w:r w:rsidRPr="00D10647">
              <w:rPr>
                <w:rFonts w:ascii="Calibri" w:hAnsi="Calibri" w:cs="Calibri"/>
                <w:sz w:val="16"/>
                <w:szCs w:val="16"/>
              </w:rPr>
              <w:br/>
              <w:t>The guidance is clearly laid out and of a high standard.</w:t>
            </w:r>
            <w:bookmarkEnd w:id="372"/>
          </w:p>
        </w:tc>
      </w:tr>
      <w:tr w:rsidR="00BF2DBF" w14:paraId="44712BF7" w14:textId="77777777" w:rsidTr="002F7A1F">
        <w:trPr>
          <w:trHeight w:val="340"/>
        </w:trPr>
        <w:tc>
          <w:tcPr>
            <w:tcW w:w="1550"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12CC74F9" w14:textId="4A4B3204" w:rsidR="00857625" w:rsidRPr="00015E51" w:rsidRDefault="00992883" w:rsidP="00857625">
            <w:pPr>
              <w:spacing w:before="0" w:after="0" w:line="240" w:lineRule="auto"/>
              <w:rPr>
                <w:rFonts w:ascii="Calibri" w:hAnsi="Calibri" w:cs="Calibri"/>
                <w:sz w:val="16"/>
                <w:szCs w:val="16"/>
              </w:rPr>
            </w:pPr>
            <w:r w:rsidRPr="00015E51">
              <w:rPr>
                <w:rFonts w:ascii="Calibri" w:hAnsi="Calibri" w:cs="Calibri"/>
                <w:sz w:val="16"/>
                <w:szCs w:val="16"/>
              </w:rPr>
              <w:t xml:space="preserve">Secondary Q: (i) What are the </w:t>
            </w:r>
            <w:r w:rsidR="007451FC">
              <w:rPr>
                <w:rFonts w:ascii="Calibri" w:hAnsi="Calibri" w:cs="Calibri"/>
                <w:sz w:val="16"/>
                <w:szCs w:val="16"/>
              </w:rPr>
              <w:t>i</w:t>
            </w:r>
            <w:r w:rsidRPr="00015E51">
              <w:rPr>
                <w:rFonts w:ascii="Calibri" w:hAnsi="Calibri" w:cs="Calibri"/>
                <w:sz w:val="16"/>
                <w:szCs w:val="16"/>
              </w:rPr>
              <w:t>ndicators/surrogates of this/these risk/s?</w:t>
            </w:r>
          </w:p>
        </w:tc>
        <w:tc>
          <w:tcPr>
            <w:tcW w:w="2126" w:type="dxa"/>
            <w:tcBorders>
              <w:top w:val="nil"/>
              <w:left w:val="nil"/>
              <w:bottom w:val="single" w:sz="8" w:space="0" w:color="B5DDDC"/>
              <w:right w:val="single" w:sz="8" w:space="0" w:color="B5DDDC"/>
            </w:tcBorders>
            <w:shd w:val="clear" w:color="000000" w:fill="D6EAEB"/>
            <w:vAlign w:val="center"/>
            <w:hideMark/>
          </w:tcPr>
          <w:p w14:paraId="48B02C6E" w14:textId="70BB051C" w:rsidR="00857625" w:rsidRPr="00D10647" w:rsidRDefault="00992883" w:rsidP="00857625">
            <w:pPr>
              <w:spacing w:before="0" w:after="0" w:line="240" w:lineRule="auto"/>
              <w:rPr>
                <w:rFonts w:ascii="Calibri" w:hAnsi="Calibri" w:cs="Calibri"/>
                <w:sz w:val="16"/>
                <w:szCs w:val="16"/>
              </w:rPr>
            </w:pPr>
            <w:r>
              <w:rPr>
                <w:rFonts w:ascii="Calibri" w:hAnsi="Calibri" w:cs="Calibri"/>
                <w:sz w:val="16"/>
                <w:szCs w:val="16"/>
              </w:rPr>
              <w:t>Committee</w:t>
            </w:r>
            <w:r w:rsidRPr="00D10647">
              <w:rPr>
                <w:rFonts w:ascii="Calibri" w:hAnsi="Calibri" w:cs="Calibri"/>
                <w:sz w:val="16"/>
                <w:szCs w:val="16"/>
              </w:rPr>
              <w:t xml:space="preserve"> Guidance:</w:t>
            </w:r>
            <w:r w:rsidRPr="00D10647">
              <w:rPr>
                <w:rFonts w:ascii="Calibri" w:hAnsi="Calibri" w:cs="Calibri"/>
                <w:sz w:val="16"/>
                <w:szCs w:val="16"/>
              </w:rPr>
              <w:br/>
              <w:t>(a) Review the new technologies available to assess and monitor risks and determine how they could be practically applied to Australian recreational waters</w:t>
            </w:r>
            <w:r w:rsidRPr="00D10647">
              <w:rPr>
                <w:rFonts w:ascii="Calibri" w:hAnsi="Calibri" w:cs="Calibri"/>
                <w:sz w:val="16"/>
                <w:szCs w:val="16"/>
              </w:rPr>
              <w:br/>
              <w:t>(b) Describe the relationship between the indicator and surrogates with adverse health outcomes. Include how this relationship been demonstrated in settings relevant to Australia.</w:t>
            </w:r>
          </w:p>
        </w:tc>
        <w:tc>
          <w:tcPr>
            <w:tcW w:w="4111" w:type="dxa"/>
            <w:tcBorders>
              <w:top w:val="nil"/>
              <w:left w:val="nil"/>
              <w:bottom w:val="single" w:sz="8" w:space="0" w:color="B5DDDC"/>
              <w:right w:val="single" w:sz="8" w:space="0" w:color="B5DDDC"/>
            </w:tcBorders>
            <w:vAlign w:val="center"/>
            <w:hideMark/>
          </w:tcPr>
          <w:p w14:paraId="29A545BD" w14:textId="51BFF07E" w:rsidR="00857625" w:rsidRPr="00D10647" w:rsidRDefault="00992883" w:rsidP="00B5158F">
            <w:pPr>
              <w:spacing w:before="0" w:after="0" w:line="240" w:lineRule="auto"/>
              <w:rPr>
                <w:rFonts w:ascii="Calibri" w:hAnsi="Calibri" w:cs="Calibri"/>
                <w:sz w:val="16"/>
                <w:szCs w:val="16"/>
              </w:rPr>
            </w:pPr>
            <w:bookmarkStart w:id="373" w:name="_Hlk92881045"/>
            <w:r w:rsidRPr="00D10647">
              <w:rPr>
                <w:rFonts w:ascii="Calibri" w:hAnsi="Calibri" w:cs="Calibri"/>
                <w:sz w:val="16"/>
                <w:szCs w:val="16"/>
              </w:rPr>
              <w:t xml:space="preserve">The Protocol adopts the </w:t>
            </w:r>
            <w:r w:rsidR="00B5158F">
              <w:rPr>
                <w:rFonts w:ascii="Calibri" w:hAnsi="Calibri" w:cs="Calibri"/>
                <w:sz w:val="16"/>
                <w:szCs w:val="16"/>
              </w:rPr>
              <w:t xml:space="preserve">2008 </w:t>
            </w:r>
            <w:r w:rsidRPr="00D10647">
              <w:rPr>
                <w:rFonts w:ascii="Calibri" w:hAnsi="Calibri" w:cs="Calibri"/>
                <w:sz w:val="16"/>
                <w:szCs w:val="16"/>
              </w:rPr>
              <w:t xml:space="preserve">NHMRC </w:t>
            </w:r>
            <w:r w:rsidR="00B5158F">
              <w:rPr>
                <w:rFonts w:ascii="Calibri" w:hAnsi="Calibri" w:cs="Calibri"/>
                <w:sz w:val="16"/>
                <w:szCs w:val="16"/>
              </w:rPr>
              <w:t>Guidelines</w:t>
            </w:r>
            <w:r w:rsidR="00B5158F" w:rsidRPr="00D10647">
              <w:rPr>
                <w:rFonts w:ascii="Calibri" w:hAnsi="Calibri" w:cs="Calibri"/>
                <w:sz w:val="16"/>
                <w:szCs w:val="16"/>
              </w:rPr>
              <w:t xml:space="preserve"> </w:t>
            </w:r>
            <w:r w:rsidRPr="00D10647">
              <w:rPr>
                <w:rFonts w:ascii="Calibri" w:hAnsi="Calibri" w:cs="Calibri"/>
                <w:sz w:val="16"/>
                <w:szCs w:val="16"/>
              </w:rPr>
              <w:t xml:space="preserve">recommended approach for the use of enterococci </w:t>
            </w:r>
            <w:r w:rsidR="007451FC" w:rsidRPr="00D10647">
              <w:rPr>
                <w:rFonts w:ascii="Calibri" w:hAnsi="Calibri" w:cs="Calibri"/>
                <w:sz w:val="16"/>
                <w:szCs w:val="16"/>
              </w:rPr>
              <w:t>as</w:t>
            </w:r>
            <w:r w:rsidRPr="00D10647">
              <w:rPr>
                <w:rFonts w:ascii="Calibri" w:hAnsi="Calibri" w:cs="Calibri"/>
                <w:sz w:val="16"/>
                <w:szCs w:val="16"/>
              </w:rPr>
              <w:t xml:space="preserve"> the indicator organism for assessing risks from microbial contamination in recreational waters.</w:t>
            </w:r>
            <w:bookmarkEnd w:id="373"/>
          </w:p>
        </w:tc>
      </w:tr>
      <w:tr w:rsidR="00BF2DBF" w14:paraId="718127DA" w14:textId="77777777" w:rsidTr="002F7A1F">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44B0876F" w14:textId="77777777" w:rsidR="00857625" w:rsidRPr="00015E51" w:rsidRDefault="00992883" w:rsidP="00857625">
            <w:pPr>
              <w:spacing w:before="0" w:after="0" w:line="240" w:lineRule="auto"/>
              <w:rPr>
                <w:rFonts w:ascii="Calibri" w:hAnsi="Calibri" w:cs="Calibri"/>
                <w:sz w:val="16"/>
                <w:szCs w:val="16"/>
              </w:rPr>
            </w:pPr>
            <w:r w:rsidRPr="00015E51">
              <w:rPr>
                <w:rFonts w:ascii="Calibri" w:hAnsi="Calibri" w:cs="Calibri"/>
                <w:sz w:val="16"/>
                <w:szCs w:val="16"/>
              </w:rPr>
              <w:t>Secondary Q (ii) What are the current practices to minimise or manage this/these risk/s?</w:t>
            </w:r>
          </w:p>
        </w:tc>
        <w:tc>
          <w:tcPr>
            <w:tcW w:w="2126" w:type="dxa"/>
            <w:tcBorders>
              <w:top w:val="nil"/>
              <w:left w:val="nil"/>
              <w:bottom w:val="single" w:sz="8" w:space="0" w:color="B5DDDC"/>
              <w:right w:val="single" w:sz="8" w:space="0" w:color="B5DDDC"/>
            </w:tcBorders>
            <w:shd w:val="clear" w:color="000000" w:fill="D6EAEB"/>
            <w:vAlign w:val="center"/>
            <w:hideMark/>
          </w:tcPr>
          <w:p w14:paraId="43488BF5" w14:textId="1F5628B8" w:rsidR="00857625" w:rsidRPr="00D10647" w:rsidRDefault="00992883" w:rsidP="00527ABA">
            <w:pPr>
              <w:spacing w:before="0" w:after="0" w:line="240" w:lineRule="auto"/>
              <w:rPr>
                <w:rFonts w:ascii="Calibri" w:hAnsi="Calibri" w:cs="Calibri"/>
                <w:sz w:val="16"/>
                <w:szCs w:val="16"/>
              </w:rPr>
            </w:pPr>
            <w:r>
              <w:rPr>
                <w:rFonts w:ascii="Calibri" w:hAnsi="Calibri" w:cs="Calibri"/>
                <w:sz w:val="16"/>
                <w:szCs w:val="16"/>
              </w:rPr>
              <w:t>Committee</w:t>
            </w:r>
            <w:r w:rsidRPr="00D10647">
              <w:rPr>
                <w:rFonts w:ascii="Calibri" w:hAnsi="Calibri" w:cs="Calibri"/>
                <w:sz w:val="16"/>
                <w:szCs w:val="16"/>
              </w:rPr>
              <w:t xml:space="preserve"> Guidance:</w:t>
            </w:r>
            <w:r w:rsidRPr="00D10647">
              <w:rPr>
                <w:rFonts w:ascii="Calibri" w:hAnsi="Calibri" w:cs="Calibri"/>
                <w:sz w:val="16"/>
                <w:szCs w:val="16"/>
              </w:rPr>
              <w:br/>
              <w:t>(a) Provide examples of how mitigation strategies have been developed based on scientific evidence.</w:t>
            </w:r>
            <w:r w:rsidRPr="00D10647">
              <w:rPr>
                <w:rFonts w:ascii="Calibri" w:hAnsi="Calibri" w:cs="Calibri"/>
                <w:sz w:val="16"/>
                <w:szCs w:val="16"/>
              </w:rPr>
              <w:br/>
              <w:t>(b) Provide examples/case studies of how this is achieved/implemented in settings relevant to the Australian context.</w:t>
            </w:r>
          </w:p>
        </w:tc>
        <w:tc>
          <w:tcPr>
            <w:tcW w:w="4111" w:type="dxa"/>
            <w:tcBorders>
              <w:top w:val="nil"/>
              <w:left w:val="nil"/>
              <w:bottom w:val="single" w:sz="8" w:space="0" w:color="B5DDDC"/>
              <w:right w:val="single" w:sz="8" w:space="0" w:color="B5DDDC"/>
            </w:tcBorders>
            <w:vAlign w:val="center"/>
            <w:hideMark/>
          </w:tcPr>
          <w:p w14:paraId="38771C32" w14:textId="05A3917D" w:rsidR="00F7793A" w:rsidRDefault="00992883" w:rsidP="00857625">
            <w:pPr>
              <w:spacing w:before="0" w:after="0" w:line="240" w:lineRule="auto"/>
              <w:rPr>
                <w:rFonts w:ascii="Calibri" w:hAnsi="Calibri" w:cs="Calibri"/>
                <w:sz w:val="16"/>
                <w:szCs w:val="16"/>
              </w:rPr>
            </w:pPr>
            <w:r>
              <w:rPr>
                <w:rFonts w:ascii="Calibri" w:hAnsi="Calibri" w:cs="Calibri"/>
                <w:sz w:val="16"/>
                <w:szCs w:val="16"/>
              </w:rPr>
              <w:t xml:space="preserve">Part 7 of the 7-part management framework for </w:t>
            </w:r>
            <w:r w:rsidRPr="00F7793A">
              <w:rPr>
                <w:rFonts w:ascii="Calibri" w:hAnsi="Calibri" w:cs="Calibri"/>
                <w:sz w:val="16"/>
                <w:szCs w:val="16"/>
              </w:rPr>
              <w:t>managing microbial risks in recreational water</w:t>
            </w:r>
            <w:r>
              <w:rPr>
                <w:rFonts w:ascii="Calibri" w:hAnsi="Calibri" w:cs="Calibri"/>
                <w:sz w:val="16"/>
                <w:szCs w:val="16"/>
              </w:rPr>
              <w:t xml:space="preserve"> lists generic management actions to reduce the microbial risks to recreational water quality.  Risk management recommendations are classified as follows:</w:t>
            </w:r>
          </w:p>
          <w:p w14:paraId="6F111C2F" w14:textId="04D7D51B" w:rsidR="00F7793A" w:rsidRDefault="00992883" w:rsidP="00857625">
            <w:pPr>
              <w:spacing w:before="0" w:after="0" w:line="240" w:lineRule="auto"/>
              <w:rPr>
                <w:rFonts w:ascii="Calibri" w:hAnsi="Calibri" w:cs="Calibri"/>
                <w:sz w:val="16"/>
                <w:szCs w:val="16"/>
              </w:rPr>
            </w:pPr>
            <w:r>
              <w:rPr>
                <w:rFonts w:ascii="Calibri" w:hAnsi="Calibri" w:cs="Calibri"/>
                <w:sz w:val="16"/>
                <w:szCs w:val="16"/>
              </w:rPr>
              <w:t>.Actions to reduce likelihood</w:t>
            </w:r>
          </w:p>
          <w:p w14:paraId="3A5AD0B8" w14:textId="544FD75A" w:rsidR="00F7793A" w:rsidRDefault="00992883" w:rsidP="00F7793A">
            <w:pPr>
              <w:pStyle w:val="ListParagraph"/>
              <w:numPr>
                <w:ilvl w:val="0"/>
                <w:numId w:val="48"/>
              </w:numPr>
              <w:spacing w:after="0" w:line="240" w:lineRule="auto"/>
              <w:rPr>
                <w:rFonts w:ascii="Calibri" w:hAnsi="Calibri" w:cs="Calibri"/>
                <w:sz w:val="16"/>
                <w:szCs w:val="16"/>
              </w:rPr>
            </w:pPr>
            <w:r>
              <w:rPr>
                <w:rFonts w:ascii="Calibri" w:hAnsi="Calibri" w:cs="Calibri"/>
                <w:sz w:val="16"/>
                <w:szCs w:val="16"/>
              </w:rPr>
              <w:t>Pollution abatement</w:t>
            </w:r>
            <w:r w:rsidR="00796B82">
              <w:rPr>
                <w:rFonts w:ascii="Calibri" w:hAnsi="Calibri" w:cs="Calibri"/>
                <w:sz w:val="16"/>
                <w:szCs w:val="16"/>
              </w:rPr>
              <w:t xml:space="preserve"> sewage and stormwater controls</w:t>
            </w:r>
          </w:p>
          <w:p w14:paraId="160583BF" w14:textId="2B2B792F" w:rsidR="00796B82" w:rsidRPr="00F7793A" w:rsidRDefault="00992883" w:rsidP="00F7793A">
            <w:pPr>
              <w:pStyle w:val="ListParagraph"/>
              <w:numPr>
                <w:ilvl w:val="0"/>
                <w:numId w:val="48"/>
              </w:numPr>
              <w:spacing w:after="0" w:line="240" w:lineRule="auto"/>
              <w:rPr>
                <w:rFonts w:ascii="Calibri" w:hAnsi="Calibri" w:cs="Calibri"/>
                <w:sz w:val="16"/>
                <w:szCs w:val="16"/>
              </w:rPr>
            </w:pPr>
            <w:r>
              <w:rPr>
                <w:rFonts w:ascii="Calibri" w:hAnsi="Calibri" w:cs="Calibri"/>
                <w:sz w:val="16"/>
                <w:szCs w:val="16"/>
              </w:rPr>
              <w:t>Use of microbial source tracking (MST) to assist in identifying sources and thus appropriate source controls</w:t>
            </w:r>
          </w:p>
          <w:p w14:paraId="597CF11D" w14:textId="3DD4CC20" w:rsidR="00F7793A" w:rsidRDefault="00992883" w:rsidP="00857625">
            <w:pPr>
              <w:spacing w:before="0" w:after="0" w:line="240" w:lineRule="auto"/>
              <w:rPr>
                <w:rFonts w:ascii="Calibri" w:hAnsi="Calibri" w:cs="Calibri"/>
                <w:sz w:val="16"/>
                <w:szCs w:val="16"/>
              </w:rPr>
            </w:pPr>
            <w:r>
              <w:rPr>
                <w:rFonts w:ascii="Calibri" w:hAnsi="Calibri" w:cs="Calibri"/>
                <w:sz w:val="16"/>
                <w:szCs w:val="16"/>
              </w:rPr>
              <w:t>.Actions to reduce consequence</w:t>
            </w:r>
          </w:p>
          <w:p w14:paraId="27A7CF7A" w14:textId="2828C7F3" w:rsidR="00796B82" w:rsidRDefault="00992883" w:rsidP="00796B82">
            <w:pPr>
              <w:pStyle w:val="ListParagraph"/>
              <w:numPr>
                <w:ilvl w:val="0"/>
                <w:numId w:val="48"/>
              </w:numPr>
              <w:spacing w:after="0" w:line="240" w:lineRule="auto"/>
              <w:rPr>
                <w:rFonts w:ascii="Calibri" w:hAnsi="Calibri" w:cs="Calibri"/>
                <w:sz w:val="16"/>
                <w:szCs w:val="16"/>
              </w:rPr>
            </w:pPr>
            <w:r>
              <w:rPr>
                <w:rFonts w:ascii="Calibri" w:hAnsi="Calibri" w:cs="Calibri"/>
                <w:sz w:val="16"/>
                <w:szCs w:val="16"/>
              </w:rPr>
              <w:t>Beach closures</w:t>
            </w:r>
          </w:p>
          <w:p w14:paraId="3F8B7484" w14:textId="7CE6A3B3" w:rsidR="00796B82" w:rsidRDefault="00992883" w:rsidP="00796B82">
            <w:pPr>
              <w:pStyle w:val="ListParagraph"/>
              <w:numPr>
                <w:ilvl w:val="0"/>
                <w:numId w:val="48"/>
              </w:numPr>
              <w:spacing w:after="0" w:line="240" w:lineRule="auto"/>
              <w:rPr>
                <w:rFonts w:ascii="Calibri" w:hAnsi="Calibri" w:cs="Calibri"/>
                <w:sz w:val="16"/>
                <w:szCs w:val="16"/>
              </w:rPr>
            </w:pPr>
            <w:r>
              <w:rPr>
                <w:rFonts w:ascii="Calibri" w:hAnsi="Calibri" w:cs="Calibri"/>
                <w:sz w:val="16"/>
                <w:szCs w:val="16"/>
              </w:rPr>
              <w:t>Informed personal choice based on media advisories</w:t>
            </w:r>
          </w:p>
          <w:p w14:paraId="2ED6737A" w14:textId="0573B89C" w:rsidR="00796B82" w:rsidRDefault="00992883" w:rsidP="00796B82">
            <w:pPr>
              <w:spacing w:before="0" w:after="0" w:line="240" w:lineRule="auto"/>
              <w:rPr>
                <w:rFonts w:ascii="Calibri" w:hAnsi="Calibri" w:cs="Calibri"/>
                <w:sz w:val="16"/>
                <w:szCs w:val="16"/>
              </w:rPr>
            </w:pPr>
            <w:r>
              <w:rPr>
                <w:rFonts w:ascii="Calibri" w:hAnsi="Calibri" w:cs="Calibri"/>
                <w:sz w:val="16"/>
                <w:szCs w:val="16"/>
              </w:rPr>
              <w:t>.Triggers for management actions</w:t>
            </w:r>
          </w:p>
          <w:p w14:paraId="437DFC08" w14:textId="43D13C4C" w:rsidR="00796B82" w:rsidRDefault="00992883" w:rsidP="00796B82">
            <w:pPr>
              <w:pStyle w:val="ListParagraph"/>
              <w:numPr>
                <w:ilvl w:val="0"/>
                <w:numId w:val="48"/>
              </w:numPr>
              <w:spacing w:after="0" w:line="240" w:lineRule="auto"/>
              <w:rPr>
                <w:rFonts w:ascii="Calibri" w:hAnsi="Calibri" w:cs="Calibri"/>
                <w:sz w:val="16"/>
                <w:szCs w:val="16"/>
              </w:rPr>
            </w:pPr>
            <w:r>
              <w:rPr>
                <w:rFonts w:ascii="Calibri" w:hAnsi="Calibri" w:cs="Calibri"/>
                <w:sz w:val="16"/>
                <w:szCs w:val="16"/>
              </w:rPr>
              <w:t>Water quality monitoring (based on enterococci)</w:t>
            </w:r>
          </w:p>
          <w:p w14:paraId="4D0301A8" w14:textId="12160C9D" w:rsidR="00796B82" w:rsidRPr="00796B82" w:rsidRDefault="00992883" w:rsidP="00796B82">
            <w:pPr>
              <w:pStyle w:val="ListParagraph"/>
              <w:numPr>
                <w:ilvl w:val="0"/>
                <w:numId w:val="48"/>
              </w:numPr>
              <w:spacing w:after="0" w:line="240" w:lineRule="auto"/>
              <w:rPr>
                <w:rFonts w:ascii="Calibri" w:hAnsi="Calibri" w:cs="Calibri"/>
                <w:sz w:val="16"/>
                <w:szCs w:val="16"/>
              </w:rPr>
            </w:pPr>
            <w:r>
              <w:rPr>
                <w:rFonts w:ascii="Calibri" w:hAnsi="Calibri" w:cs="Calibri"/>
                <w:sz w:val="16"/>
                <w:szCs w:val="16"/>
              </w:rPr>
              <w:t>Rapid responses to spill incidents (e.g. sewer overflows)</w:t>
            </w:r>
          </w:p>
          <w:p w14:paraId="3722F759" w14:textId="77777777" w:rsidR="00796B82" w:rsidRPr="00796B82" w:rsidRDefault="00796B82" w:rsidP="00796B82">
            <w:pPr>
              <w:spacing w:after="0" w:line="240" w:lineRule="auto"/>
              <w:rPr>
                <w:rFonts w:ascii="Calibri" w:hAnsi="Calibri" w:cs="Calibri"/>
                <w:sz w:val="16"/>
                <w:szCs w:val="16"/>
              </w:rPr>
            </w:pPr>
          </w:p>
          <w:p w14:paraId="512E1FA7" w14:textId="5EB44BEA" w:rsidR="00857625" w:rsidRPr="00D10647" w:rsidRDefault="00857625" w:rsidP="00857625">
            <w:pPr>
              <w:spacing w:before="0" w:after="0" w:line="240" w:lineRule="auto"/>
              <w:rPr>
                <w:rFonts w:ascii="Calibri" w:hAnsi="Calibri" w:cs="Calibri"/>
                <w:sz w:val="16"/>
                <w:szCs w:val="16"/>
              </w:rPr>
            </w:pPr>
          </w:p>
        </w:tc>
      </w:tr>
      <w:tr w:rsidR="00BF2DBF" w14:paraId="21BC7C3D" w14:textId="77777777" w:rsidTr="002F7A1F">
        <w:trPr>
          <w:trHeight w:val="340"/>
        </w:trPr>
        <w:tc>
          <w:tcPr>
            <w:tcW w:w="7787" w:type="dxa"/>
            <w:gridSpan w:val="3"/>
            <w:tcBorders>
              <w:top w:val="nil"/>
              <w:left w:val="single" w:sz="8" w:space="0" w:color="B5DDDC"/>
              <w:bottom w:val="single" w:sz="8" w:space="0" w:color="B5DDDC"/>
              <w:right w:val="single" w:sz="8" w:space="0" w:color="B5DDDC"/>
            </w:tcBorders>
            <w:shd w:val="clear" w:color="000000" w:fill="D6EAEB"/>
            <w:noWrap/>
            <w:vAlign w:val="center"/>
            <w:hideMark/>
          </w:tcPr>
          <w:p w14:paraId="0CE0A8E8" w14:textId="63F07DF4" w:rsidR="00857625" w:rsidRPr="00D10647" w:rsidRDefault="00992883" w:rsidP="00857625">
            <w:pPr>
              <w:spacing w:before="0" w:after="0" w:line="240" w:lineRule="auto"/>
              <w:rPr>
                <w:rFonts w:ascii="Calibri" w:hAnsi="Calibri" w:cs="Calibri"/>
                <w:sz w:val="16"/>
                <w:szCs w:val="16"/>
              </w:rPr>
            </w:pPr>
            <w:r w:rsidRPr="00D10647">
              <w:rPr>
                <w:rFonts w:ascii="Calibri" w:hAnsi="Calibri" w:cs="Calibri"/>
                <w:b/>
                <w:bCs/>
                <w:sz w:val="16"/>
                <w:szCs w:val="16"/>
              </w:rPr>
              <w:t>Reviewer's comments and overall assessment</w:t>
            </w:r>
            <w:r w:rsidRPr="00D10647">
              <w:rPr>
                <w:rFonts w:ascii="Calibri" w:hAnsi="Calibri" w:cs="Calibri"/>
                <w:sz w:val="16"/>
                <w:szCs w:val="16"/>
              </w:rPr>
              <w:t> </w:t>
            </w:r>
          </w:p>
        </w:tc>
      </w:tr>
      <w:tr w:rsidR="00BF2DBF" w14:paraId="54581FBD" w14:textId="77777777" w:rsidTr="00602D1D">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56F6ED3A" w14:textId="77777777" w:rsidR="006B5688" w:rsidRPr="00015E51" w:rsidRDefault="00992883" w:rsidP="00857625">
            <w:pPr>
              <w:spacing w:before="0" w:after="0" w:line="240" w:lineRule="auto"/>
              <w:rPr>
                <w:rFonts w:ascii="Calibri" w:hAnsi="Calibri" w:cs="Calibri"/>
                <w:color w:val="000000"/>
                <w:sz w:val="16"/>
                <w:szCs w:val="16"/>
              </w:rPr>
            </w:pPr>
            <w:r w:rsidRPr="00015E51">
              <w:rPr>
                <w:rFonts w:ascii="Calibri" w:hAnsi="Calibri" w:cs="Calibri"/>
                <w:color w:val="000000"/>
                <w:sz w:val="16"/>
                <w:szCs w:val="16"/>
              </w:rPr>
              <w:t>Reviewer's comment (optional)</w:t>
            </w:r>
          </w:p>
        </w:tc>
        <w:tc>
          <w:tcPr>
            <w:tcW w:w="6237" w:type="dxa"/>
            <w:gridSpan w:val="2"/>
            <w:tcBorders>
              <w:top w:val="nil"/>
              <w:left w:val="nil"/>
              <w:bottom w:val="single" w:sz="8" w:space="0" w:color="B5DDDC"/>
              <w:right w:val="single" w:sz="8" w:space="0" w:color="B5DDDC"/>
            </w:tcBorders>
            <w:vAlign w:val="center"/>
            <w:hideMark/>
          </w:tcPr>
          <w:p w14:paraId="38E7E821" w14:textId="77777777" w:rsidR="006B5688" w:rsidRPr="00D10647" w:rsidRDefault="00992883" w:rsidP="00857625">
            <w:pPr>
              <w:spacing w:before="0" w:after="0" w:line="240" w:lineRule="auto"/>
              <w:rPr>
                <w:rFonts w:ascii="Calibri" w:hAnsi="Calibri" w:cs="Calibri"/>
                <w:b/>
                <w:bCs/>
                <w:color w:val="000000"/>
                <w:sz w:val="16"/>
                <w:szCs w:val="16"/>
              </w:rPr>
            </w:pPr>
            <w:r w:rsidRPr="00D10647">
              <w:rPr>
                <w:rFonts w:ascii="Calibri" w:hAnsi="Calibri" w:cs="Calibri"/>
                <w:b/>
                <w:bCs/>
                <w:color w:val="000000"/>
                <w:sz w:val="16"/>
                <w:szCs w:val="16"/>
              </w:rPr>
              <w:t> </w:t>
            </w:r>
          </w:p>
          <w:p w14:paraId="0C8E90DD" w14:textId="19D0CFFE" w:rsidR="006B5688" w:rsidRPr="00D10647" w:rsidRDefault="00992883" w:rsidP="00857625">
            <w:pPr>
              <w:spacing w:before="0" w:after="0" w:line="240" w:lineRule="auto"/>
              <w:rPr>
                <w:rFonts w:ascii="Calibri" w:hAnsi="Calibri" w:cs="Calibri"/>
                <w:sz w:val="16"/>
                <w:szCs w:val="16"/>
              </w:rPr>
            </w:pPr>
            <w:bookmarkStart w:id="374" w:name="_Hlk92811361"/>
            <w:r w:rsidRPr="00D10647">
              <w:rPr>
                <w:rFonts w:ascii="Calibri" w:hAnsi="Calibri" w:cs="Calibri"/>
                <w:sz w:val="16"/>
                <w:szCs w:val="16"/>
              </w:rPr>
              <w:t>Key elements of the protocol that contribute to the primary research question are:</w:t>
            </w:r>
            <w:r w:rsidRPr="00D10647">
              <w:rPr>
                <w:rFonts w:ascii="Calibri" w:hAnsi="Calibri" w:cs="Calibri"/>
                <w:sz w:val="16"/>
                <w:szCs w:val="16"/>
              </w:rPr>
              <w:br/>
              <w:t>. The inclusion of an initial site prioritisation step which prioritises beaches to provide a basis for determining resource allocation.  This step provides a mechanism for identifying high priority swimming locations that should attract more monitoring and reporting resources to ensure the greatest benefit is obtained.  High priority beaches become the subjects of more detailed risk assessments, and programs for monitoring, reporting and microbial risk management.</w:t>
            </w:r>
            <w:r w:rsidRPr="00D10647">
              <w:rPr>
                <w:rFonts w:ascii="Calibri" w:hAnsi="Calibri" w:cs="Calibri"/>
                <w:sz w:val="16"/>
                <w:szCs w:val="16"/>
              </w:rPr>
              <w:br/>
              <w:t>. A detailed Sanitary Inspection process with 5 steps:</w:t>
            </w:r>
            <w:r w:rsidRPr="00D10647">
              <w:rPr>
                <w:rFonts w:ascii="Calibri" w:hAnsi="Calibri" w:cs="Calibri"/>
                <w:sz w:val="16"/>
                <w:szCs w:val="16"/>
              </w:rPr>
              <w:br/>
              <w:t xml:space="preserve">    1. Define the swimming area and catchment.</w:t>
            </w:r>
            <w:r w:rsidRPr="00D10647">
              <w:rPr>
                <w:rFonts w:ascii="Calibri" w:hAnsi="Calibri" w:cs="Calibri"/>
                <w:sz w:val="16"/>
                <w:szCs w:val="16"/>
              </w:rPr>
              <w:br/>
              <w:t xml:space="preserve">    2. Identify sources of faecal contamination and gather information on the frequency, duration and intensity of impact.</w:t>
            </w:r>
            <w:r w:rsidRPr="00D10647">
              <w:rPr>
                <w:rFonts w:ascii="Calibri" w:hAnsi="Calibri" w:cs="Calibri"/>
                <w:sz w:val="16"/>
                <w:szCs w:val="16"/>
              </w:rPr>
              <w:br/>
              <w:t xml:space="preserve">    3. Assess likelihood for each identified source of faecal contamination.</w:t>
            </w:r>
            <w:r w:rsidRPr="00D10647">
              <w:rPr>
                <w:rFonts w:ascii="Calibri" w:hAnsi="Calibri" w:cs="Calibri"/>
                <w:sz w:val="16"/>
                <w:szCs w:val="16"/>
              </w:rPr>
              <w:br/>
              <w:t xml:space="preserve">    4. Determine the Sanitary Inspection Category for the site (overall likelihood).</w:t>
            </w:r>
            <w:r w:rsidRPr="00D10647">
              <w:rPr>
                <w:rFonts w:ascii="Calibri" w:hAnsi="Calibri" w:cs="Calibri"/>
                <w:sz w:val="16"/>
                <w:szCs w:val="16"/>
              </w:rPr>
              <w:br/>
              <w:t xml:space="preserve">    5. Hold a workshop or meeting with stakeholders to review pollution sources and likelihood assessment.</w:t>
            </w:r>
            <w:r w:rsidRPr="00D10647">
              <w:rPr>
                <w:rFonts w:ascii="Calibri" w:hAnsi="Calibri" w:cs="Calibri"/>
                <w:sz w:val="16"/>
                <w:szCs w:val="16"/>
              </w:rPr>
              <w:br/>
              <w:t>. A microbial water quality monitoring program with specific guidance for sampling design and documentation, quality control aspects including sampling procedures, lab methods and accreditation, data management and work health and safety.</w:t>
            </w:r>
            <w:r w:rsidRPr="00D10647">
              <w:rPr>
                <w:rFonts w:ascii="Calibri" w:hAnsi="Calibri" w:cs="Calibri"/>
                <w:sz w:val="16"/>
                <w:szCs w:val="16"/>
              </w:rPr>
              <w:br/>
              <w:t>.  A microbial assessment and beach classification program which describes the methodology for determining beach suitability grades</w:t>
            </w:r>
            <w:r w:rsidRPr="00D10647">
              <w:rPr>
                <w:rFonts w:ascii="Calibri" w:hAnsi="Calibri" w:cs="Calibri"/>
                <w:sz w:val="16"/>
                <w:szCs w:val="16"/>
              </w:rPr>
              <w:br/>
              <w:t xml:space="preserve">. Reporting of: Annual Classifications, Weekly Star Ratings, Advisories following rainfall events, daily beach pollution forecasts, communication planning and methods of communication. </w:t>
            </w:r>
            <w:r w:rsidRPr="00D10647">
              <w:rPr>
                <w:rFonts w:ascii="Calibri" w:hAnsi="Calibri" w:cs="Calibri"/>
                <w:sz w:val="16"/>
                <w:szCs w:val="16"/>
              </w:rPr>
              <w:br/>
              <w:t>. Appendices with high quality templates for data collection and reporting for such items as: Sanitary inspection major attributes (e.g. pollutions sources), and water quality sample log sheets.</w:t>
            </w:r>
            <w:r w:rsidRPr="00D10647">
              <w:rPr>
                <w:rFonts w:ascii="Calibri" w:hAnsi="Calibri" w:cs="Calibri"/>
                <w:sz w:val="16"/>
                <w:szCs w:val="16"/>
              </w:rPr>
              <w:br/>
              <w:t>A further noteworthy innovative aspect of the Protocol is the inclusion of methods for assessing and scoring likelihoods of contamination from a wide variety of pollutions sources including: Bather shedding, toilet facilities, wastewater treatment plant discharges (including bypass events), sewer chokes and leaks, onsite sewage treatment systems, wastewater reuse, stormwater, river discharges, lagoons, boat discharges and animals.  Templates for scoring are also provided in the appendices.</w:t>
            </w:r>
            <w:bookmarkEnd w:id="374"/>
          </w:p>
        </w:tc>
      </w:tr>
      <w:tr w:rsidR="00BF2DBF" w14:paraId="20C69D03" w14:textId="77777777" w:rsidTr="00602D1D">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53C66B01" w14:textId="77777777" w:rsidR="006B5688" w:rsidRPr="00015E51" w:rsidRDefault="00992883" w:rsidP="00857625">
            <w:pPr>
              <w:spacing w:before="0" w:after="0" w:line="240" w:lineRule="auto"/>
              <w:rPr>
                <w:rFonts w:ascii="Calibri" w:hAnsi="Calibri" w:cs="Calibri"/>
                <w:color w:val="000000"/>
                <w:sz w:val="16"/>
                <w:szCs w:val="16"/>
              </w:rPr>
            </w:pPr>
            <w:r w:rsidRPr="00015E51">
              <w:rPr>
                <w:rFonts w:ascii="Calibri" w:hAnsi="Calibri" w:cs="Calibri"/>
                <w:color w:val="000000"/>
                <w:sz w:val="16"/>
                <w:szCs w:val="16"/>
              </w:rPr>
              <w:t>Overall Assessment</w:t>
            </w:r>
          </w:p>
        </w:tc>
        <w:tc>
          <w:tcPr>
            <w:tcW w:w="6237" w:type="dxa"/>
            <w:gridSpan w:val="2"/>
            <w:tcBorders>
              <w:top w:val="nil"/>
              <w:left w:val="nil"/>
              <w:bottom w:val="single" w:sz="8" w:space="0" w:color="B5DDDC"/>
              <w:right w:val="single" w:sz="8" w:space="0" w:color="B5DDDC"/>
            </w:tcBorders>
            <w:vAlign w:val="center"/>
            <w:hideMark/>
          </w:tcPr>
          <w:p w14:paraId="731BE9CA" w14:textId="77777777" w:rsidR="006B5688" w:rsidRPr="00D10647" w:rsidRDefault="00992883" w:rsidP="00857625">
            <w:pPr>
              <w:spacing w:before="0" w:after="0" w:line="240" w:lineRule="auto"/>
              <w:rPr>
                <w:rFonts w:ascii="Calibri" w:hAnsi="Calibri" w:cs="Calibri"/>
                <w:b/>
                <w:bCs/>
                <w:color w:val="000000"/>
                <w:sz w:val="16"/>
                <w:szCs w:val="16"/>
              </w:rPr>
            </w:pPr>
            <w:r w:rsidRPr="00D10647">
              <w:rPr>
                <w:rFonts w:ascii="Calibri" w:hAnsi="Calibri" w:cs="Calibri"/>
                <w:b/>
                <w:bCs/>
                <w:color w:val="000000"/>
                <w:sz w:val="16"/>
                <w:szCs w:val="16"/>
              </w:rPr>
              <w:t> </w:t>
            </w:r>
          </w:p>
          <w:p w14:paraId="74F2C6EE" w14:textId="04A76ACC" w:rsidR="006B5688" w:rsidRPr="00D10647" w:rsidRDefault="00992883" w:rsidP="007A7D85">
            <w:pPr>
              <w:spacing w:before="0" w:after="0" w:line="240" w:lineRule="auto"/>
              <w:rPr>
                <w:rFonts w:ascii="Calibri" w:hAnsi="Calibri" w:cs="Calibri"/>
                <w:sz w:val="16"/>
                <w:szCs w:val="16"/>
              </w:rPr>
            </w:pPr>
            <w:r w:rsidRPr="00D10647">
              <w:rPr>
                <w:rFonts w:ascii="Calibri" w:hAnsi="Calibri" w:cs="Calibri"/>
                <w:sz w:val="16"/>
                <w:szCs w:val="16"/>
              </w:rPr>
              <w:t xml:space="preserve">The Protocol for Assessment and Management of Microbial Risks in Recreational Waters  provides detailed guidance for implementing Chapter 5 (Microbial Quality of Recreational Water) of the </w:t>
            </w:r>
            <w:r w:rsidR="007A7D85">
              <w:rPr>
                <w:rFonts w:ascii="Calibri" w:hAnsi="Calibri" w:cs="Calibri"/>
                <w:sz w:val="16"/>
                <w:szCs w:val="16"/>
              </w:rPr>
              <w:t xml:space="preserve">2008 </w:t>
            </w:r>
            <w:r w:rsidRPr="00D10647">
              <w:rPr>
                <w:rFonts w:ascii="Calibri" w:hAnsi="Calibri" w:cs="Calibri"/>
                <w:sz w:val="16"/>
                <w:szCs w:val="16"/>
              </w:rPr>
              <w:t xml:space="preserve">NHMRC Guidelines.  With respect to the primary research question, it provides a clear and detailed practical methodology for monitoring, assessing and predicting risks from diffuse and point source microbial contamination in recreational waters.  Since it augments the information in the 2008 NHMRC </w:t>
            </w:r>
            <w:r w:rsidR="00DC54E3">
              <w:rPr>
                <w:rFonts w:ascii="Calibri" w:hAnsi="Calibri" w:cs="Calibri"/>
                <w:sz w:val="16"/>
                <w:szCs w:val="16"/>
              </w:rPr>
              <w:t>G</w:t>
            </w:r>
            <w:r w:rsidRPr="00D10647">
              <w:rPr>
                <w:rFonts w:ascii="Calibri" w:hAnsi="Calibri" w:cs="Calibri"/>
                <w:sz w:val="16"/>
                <w:szCs w:val="16"/>
              </w:rPr>
              <w:t xml:space="preserve">uidelines with much practical detail, it can be considered to be very useful for informing the response to the primary research question, although it does not provide new scientific information. </w:t>
            </w:r>
          </w:p>
        </w:tc>
      </w:tr>
    </w:tbl>
    <w:p w14:paraId="576D169C" w14:textId="77777777" w:rsidR="002F7A1F" w:rsidRDefault="002F7A1F" w:rsidP="002F7A1F"/>
    <w:p w14:paraId="0F094494" w14:textId="77777777" w:rsidR="002F7A1F" w:rsidRPr="00E133EE" w:rsidRDefault="002F7A1F" w:rsidP="002F7A1F"/>
    <w:p w14:paraId="75750766" w14:textId="09195AC0" w:rsidR="00377E45" w:rsidRDefault="00992883" w:rsidP="004E1680">
      <w:pPr>
        <w:pStyle w:val="Heading2"/>
      </w:pPr>
      <w:bookmarkStart w:id="375" w:name="_Toc106901040"/>
      <w:r>
        <w:t>G13: US EPA (2017)</w:t>
      </w:r>
      <w:bookmarkEnd w:id="375"/>
    </w:p>
    <w:p w14:paraId="21179D08" w14:textId="60BB3CBB" w:rsidR="00377E45" w:rsidRDefault="00992883" w:rsidP="00377E45">
      <w:pPr>
        <w:pStyle w:val="Heading3"/>
      </w:pPr>
      <w:bookmarkStart w:id="376" w:name="_Toc106901041"/>
      <w:r w:rsidRPr="008F7938">
        <w:t>Quality assessment</w:t>
      </w:r>
      <w:bookmarkEnd w:id="376"/>
    </w:p>
    <w:tbl>
      <w:tblPr>
        <w:tblW w:w="7787" w:type="dxa"/>
        <w:tblLayout w:type="fixed"/>
        <w:tblCellMar>
          <w:left w:w="57" w:type="dxa"/>
          <w:right w:w="57" w:type="dxa"/>
        </w:tblCellMar>
        <w:tblLook w:val="04A0" w:firstRow="1" w:lastRow="0" w:firstColumn="1" w:lastColumn="0" w:noHBand="0" w:noVBand="1"/>
      </w:tblPr>
      <w:tblGrid>
        <w:gridCol w:w="3251"/>
        <w:gridCol w:w="992"/>
        <w:gridCol w:w="3544"/>
      </w:tblGrid>
      <w:tr w:rsidR="00BF2DBF" w14:paraId="03036BDD" w14:textId="77777777" w:rsidTr="0093031B">
        <w:trPr>
          <w:trHeight w:val="340"/>
          <w:tblHeader/>
        </w:trPr>
        <w:tc>
          <w:tcPr>
            <w:tcW w:w="3251"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06643A1A" w14:textId="77777777" w:rsidR="00E133EE" w:rsidRPr="00E133EE" w:rsidRDefault="00992883" w:rsidP="00E133EE">
            <w:pPr>
              <w:spacing w:before="0" w:after="0" w:line="240" w:lineRule="auto"/>
              <w:outlineLvl w:val="0"/>
              <w:rPr>
                <w:rFonts w:ascii="Calibri" w:hAnsi="Calibri" w:cs="Calibri"/>
                <w:b/>
                <w:bCs/>
                <w:color w:val="008000"/>
                <w:sz w:val="16"/>
                <w:szCs w:val="16"/>
              </w:rPr>
            </w:pPr>
            <w:r w:rsidRPr="00E133EE">
              <w:rPr>
                <w:rFonts w:ascii="Calibri" w:hAnsi="Calibri" w:cs="Calibri"/>
                <w:b/>
                <w:bCs/>
                <w:color w:val="008000"/>
                <w:sz w:val="16"/>
                <w:szCs w:val="16"/>
              </w:rPr>
              <w:t>Criteria</w:t>
            </w:r>
          </w:p>
        </w:tc>
        <w:tc>
          <w:tcPr>
            <w:tcW w:w="992" w:type="dxa"/>
            <w:tcBorders>
              <w:top w:val="single" w:sz="8" w:space="0" w:color="B5DDDC"/>
              <w:left w:val="nil"/>
              <w:bottom w:val="single" w:sz="8" w:space="0" w:color="B5DDDC"/>
              <w:right w:val="single" w:sz="8" w:space="0" w:color="B5DDDC"/>
            </w:tcBorders>
            <w:shd w:val="clear" w:color="000000" w:fill="B5DDDC"/>
            <w:vAlign w:val="center"/>
            <w:hideMark/>
          </w:tcPr>
          <w:p w14:paraId="4E15B09D" w14:textId="77777777" w:rsidR="00E133EE" w:rsidRPr="00E133EE" w:rsidRDefault="00992883" w:rsidP="00E133EE">
            <w:pPr>
              <w:spacing w:before="0" w:after="0" w:line="240" w:lineRule="auto"/>
              <w:jc w:val="center"/>
              <w:outlineLvl w:val="0"/>
              <w:rPr>
                <w:rFonts w:ascii="Calibri" w:hAnsi="Calibri" w:cs="Calibri"/>
                <w:b/>
                <w:bCs/>
                <w:color w:val="008000"/>
                <w:sz w:val="16"/>
                <w:szCs w:val="16"/>
              </w:rPr>
            </w:pPr>
            <w:r w:rsidRPr="00E133EE">
              <w:rPr>
                <w:rFonts w:ascii="Calibri" w:hAnsi="Calibri" w:cs="Calibri"/>
                <w:b/>
                <w:bCs/>
                <w:color w:val="008000"/>
                <w:sz w:val="16"/>
                <w:szCs w:val="16"/>
              </w:rPr>
              <w:t>Assessment</w:t>
            </w:r>
          </w:p>
        </w:tc>
        <w:tc>
          <w:tcPr>
            <w:tcW w:w="3544" w:type="dxa"/>
            <w:tcBorders>
              <w:top w:val="single" w:sz="8" w:space="0" w:color="B5DDDC"/>
              <w:left w:val="nil"/>
              <w:bottom w:val="single" w:sz="8" w:space="0" w:color="B5DDDC"/>
              <w:right w:val="single" w:sz="8" w:space="0" w:color="B5DDDC"/>
            </w:tcBorders>
            <w:shd w:val="clear" w:color="000000" w:fill="B5DDDC"/>
            <w:vAlign w:val="center"/>
            <w:hideMark/>
          </w:tcPr>
          <w:p w14:paraId="31256794" w14:textId="77777777" w:rsidR="00E133EE" w:rsidRPr="00E133EE" w:rsidRDefault="00992883" w:rsidP="00E133EE">
            <w:pPr>
              <w:spacing w:before="0" w:after="0" w:line="240" w:lineRule="auto"/>
              <w:jc w:val="center"/>
              <w:outlineLvl w:val="0"/>
              <w:rPr>
                <w:rFonts w:ascii="Calibri" w:hAnsi="Calibri" w:cs="Calibri"/>
                <w:b/>
                <w:bCs/>
                <w:color w:val="008000"/>
                <w:sz w:val="16"/>
                <w:szCs w:val="16"/>
              </w:rPr>
            </w:pPr>
            <w:r w:rsidRPr="00E133EE">
              <w:rPr>
                <w:rFonts w:ascii="Calibri" w:hAnsi="Calibri" w:cs="Calibri"/>
                <w:b/>
                <w:bCs/>
                <w:color w:val="008000"/>
                <w:sz w:val="16"/>
                <w:szCs w:val="16"/>
              </w:rPr>
              <w:t>G13: US EPA 2017, Review</w:t>
            </w:r>
          </w:p>
        </w:tc>
      </w:tr>
      <w:tr w:rsidR="00BF2DBF" w14:paraId="5107FD54"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354DC19F" w14:textId="77777777" w:rsidR="00E133EE" w:rsidRPr="00E133EE" w:rsidRDefault="00992883" w:rsidP="00E133EE">
            <w:pPr>
              <w:spacing w:before="0" w:after="0" w:line="240" w:lineRule="auto"/>
              <w:outlineLvl w:val="0"/>
              <w:rPr>
                <w:rFonts w:ascii="Calibri" w:hAnsi="Calibri" w:cs="Calibri"/>
                <w:b/>
                <w:bCs/>
                <w:color w:val="000000"/>
                <w:sz w:val="16"/>
                <w:szCs w:val="16"/>
              </w:rPr>
            </w:pPr>
            <w:r w:rsidRPr="00E133EE">
              <w:rPr>
                <w:rFonts w:ascii="Calibri" w:hAnsi="Calibri" w:cs="Calibri"/>
                <w:b/>
                <w:bCs/>
                <w:color w:val="000000"/>
                <w:sz w:val="16"/>
                <w:szCs w:val="16"/>
              </w:rPr>
              <w:t>Overall guidance/advice development process</w:t>
            </w:r>
          </w:p>
        </w:tc>
        <w:tc>
          <w:tcPr>
            <w:tcW w:w="992" w:type="dxa"/>
            <w:tcBorders>
              <w:top w:val="nil"/>
              <w:left w:val="nil"/>
              <w:bottom w:val="single" w:sz="8" w:space="0" w:color="B5DDDC"/>
              <w:right w:val="single" w:sz="8" w:space="0" w:color="B5DDDC"/>
            </w:tcBorders>
            <w:shd w:val="clear" w:color="000000" w:fill="D6EAEB"/>
            <w:vAlign w:val="center"/>
            <w:hideMark/>
          </w:tcPr>
          <w:p w14:paraId="0309BD6B" w14:textId="77777777" w:rsidR="00E133EE" w:rsidRPr="00E133EE" w:rsidRDefault="00992883" w:rsidP="00E133EE">
            <w:pPr>
              <w:spacing w:before="0" w:after="0" w:line="240" w:lineRule="auto"/>
              <w:outlineLvl w:val="0"/>
              <w:rPr>
                <w:rFonts w:ascii="Calibri" w:hAnsi="Calibri" w:cs="Calibri"/>
                <w:b/>
                <w:bCs/>
                <w:color w:val="000000"/>
                <w:sz w:val="16"/>
                <w:szCs w:val="16"/>
              </w:rPr>
            </w:pPr>
            <w:r w:rsidRPr="00E133EE">
              <w:rPr>
                <w:rFonts w:ascii="Calibri" w:hAnsi="Calibri" w:cs="Calibri"/>
                <w:b/>
                <w:bCs/>
                <w:color w:val="000000"/>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27B47562" w14:textId="77777777" w:rsidR="00E133EE" w:rsidRPr="00E133EE" w:rsidRDefault="00992883" w:rsidP="00E133EE">
            <w:pPr>
              <w:spacing w:before="0" w:after="0" w:line="240" w:lineRule="auto"/>
              <w:outlineLvl w:val="0"/>
              <w:rPr>
                <w:rFonts w:ascii="Calibri" w:hAnsi="Calibri" w:cs="Calibri"/>
                <w:b/>
                <w:bCs/>
                <w:color w:val="000000"/>
                <w:sz w:val="16"/>
                <w:szCs w:val="16"/>
              </w:rPr>
            </w:pPr>
            <w:r w:rsidRPr="00E133EE">
              <w:rPr>
                <w:rFonts w:ascii="Calibri" w:hAnsi="Calibri" w:cs="Calibri"/>
                <w:b/>
                <w:bCs/>
                <w:color w:val="000000"/>
                <w:sz w:val="16"/>
                <w:szCs w:val="16"/>
              </w:rPr>
              <w:t> </w:t>
            </w:r>
          </w:p>
        </w:tc>
      </w:tr>
      <w:tr w:rsidR="00BF2DBF" w14:paraId="0F4940A1"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3A8E705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the key stages of the organisation’s advice development processes compatible with Australian processes?</w:t>
            </w:r>
          </w:p>
        </w:tc>
        <w:tc>
          <w:tcPr>
            <w:tcW w:w="992" w:type="dxa"/>
            <w:tcBorders>
              <w:top w:val="nil"/>
              <w:left w:val="nil"/>
              <w:bottom w:val="single" w:sz="8" w:space="0" w:color="B5DDDC"/>
              <w:right w:val="single" w:sz="8" w:space="0" w:color="B5DDDC"/>
            </w:tcBorders>
            <w:shd w:val="clear" w:color="000000" w:fill="92D050"/>
            <w:vAlign w:val="center"/>
            <w:hideMark/>
          </w:tcPr>
          <w:p w14:paraId="05794208"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17E6E0C2" w14:textId="5DF7B7F3"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The US EPA's review is based on a detailed and systematic review of the scientific literature and can be considered an </w:t>
            </w:r>
            <w:r w:rsidR="0061775E" w:rsidRPr="00E133EE">
              <w:rPr>
                <w:rFonts w:ascii="Calibri" w:hAnsi="Calibri" w:cs="Calibri"/>
                <w:sz w:val="16"/>
                <w:szCs w:val="16"/>
              </w:rPr>
              <w:t>authoritative</w:t>
            </w:r>
            <w:r w:rsidRPr="00E133EE">
              <w:rPr>
                <w:rFonts w:ascii="Calibri" w:hAnsi="Calibri" w:cs="Calibri"/>
                <w:sz w:val="16"/>
                <w:szCs w:val="16"/>
              </w:rPr>
              <w:t xml:space="preserve"> report on the subject.  Although the</w:t>
            </w:r>
            <w:r w:rsidR="003A51B2">
              <w:rPr>
                <w:rFonts w:ascii="Calibri" w:hAnsi="Calibri" w:cs="Calibri"/>
                <w:sz w:val="16"/>
                <w:szCs w:val="16"/>
              </w:rPr>
              <w:t>re is a lack of detail about the</w:t>
            </w:r>
            <w:r w:rsidRPr="00E133EE">
              <w:rPr>
                <w:rFonts w:ascii="Calibri" w:hAnsi="Calibri" w:cs="Calibri"/>
                <w:sz w:val="16"/>
                <w:szCs w:val="16"/>
              </w:rPr>
              <w:t xml:space="preserve"> review process , the reportcontains useful, </w:t>
            </w:r>
            <w:r w:rsidR="0061775E" w:rsidRPr="00E133EE">
              <w:rPr>
                <w:rFonts w:ascii="Calibri" w:hAnsi="Calibri" w:cs="Calibri"/>
                <w:sz w:val="16"/>
                <w:szCs w:val="16"/>
              </w:rPr>
              <w:t>high-quality</w:t>
            </w:r>
            <w:r w:rsidRPr="00E133EE">
              <w:rPr>
                <w:rFonts w:ascii="Calibri" w:hAnsi="Calibri" w:cs="Calibri"/>
                <w:sz w:val="16"/>
                <w:szCs w:val="16"/>
              </w:rPr>
              <w:t xml:space="preserve"> summaries of the review findings.  Given that the report is informed by critical analysis of the scientific literature and follows a systematic review process , it can be considered compatible with Australian processes.</w:t>
            </w:r>
          </w:p>
        </w:tc>
      </w:tr>
      <w:tr w:rsidR="00BF2DBF" w14:paraId="597CF643"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0841254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the administrative processes documented and publicly available?</w:t>
            </w:r>
          </w:p>
        </w:tc>
        <w:tc>
          <w:tcPr>
            <w:tcW w:w="992" w:type="dxa"/>
            <w:tcBorders>
              <w:top w:val="nil"/>
              <w:left w:val="nil"/>
              <w:bottom w:val="single" w:sz="8" w:space="0" w:color="B5DDDC"/>
              <w:right w:val="single" w:sz="8" w:space="0" w:color="B5DDDC"/>
            </w:tcBorders>
            <w:shd w:val="clear" w:color="000000" w:fill="92D050"/>
            <w:vAlign w:val="center"/>
            <w:hideMark/>
          </w:tcPr>
          <w:p w14:paraId="463FBE87"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167D218E" w14:textId="0358CC15"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The administrative processes for the review are described in the document on page 8.  A number of review processes were undertaken including an EPA review of recreational water research, a systematic review of available peer-reviewed literature on a subset of specific topics, and a review of literature resulting from the systematic searches and from materials available from other sources such as technical documents from US States and the United States Geological Survey (USGS).</w:t>
            </w:r>
          </w:p>
        </w:tc>
      </w:tr>
      <w:tr w:rsidR="00BF2DBF" w14:paraId="621512E7"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2A00529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Was the work overseen by an expert advisory committee?</w:t>
            </w:r>
          </w:p>
        </w:tc>
        <w:tc>
          <w:tcPr>
            <w:tcW w:w="992" w:type="dxa"/>
            <w:tcBorders>
              <w:top w:val="nil"/>
              <w:left w:val="nil"/>
              <w:bottom w:val="single" w:sz="8" w:space="0" w:color="B5DDDC"/>
              <w:right w:val="single" w:sz="8" w:space="0" w:color="B5DDDC"/>
            </w:tcBorders>
            <w:vAlign w:val="center"/>
            <w:hideMark/>
          </w:tcPr>
          <w:p w14:paraId="696D340F"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Can't Tell</w:t>
            </w:r>
          </w:p>
        </w:tc>
        <w:tc>
          <w:tcPr>
            <w:tcW w:w="3544" w:type="dxa"/>
            <w:tcBorders>
              <w:top w:val="nil"/>
              <w:left w:val="nil"/>
              <w:bottom w:val="single" w:sz="8" w:space="0" w:color="B5DDDC"/>
              <w:right w:val="single" w:sz="8" w:space="0" w:color="B5DDDC"/>
            </w:tcBorders>
            <w:vAlign w:val="center"/>
            <w:hideMark/>
          </w:tcPr>
          <w:p w14:paraId="1D730F0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0BCABB58"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5D831610" w14:textId="77777777" w:rsidR="00E133EE" w:rsidRPr="00E133EE" w:rsidRDefault="00992883" w:rsidP="00E133EE">
            <w:pPr>
              <w:spacing w:before="0" w:after="0" w:line="240" w:lineRule="auto"/>
              <w:ind w:firstLineChars="200" w:firstLine="320"/>
              <w:outlineLvl w:val="0"/>
              <w:rPr>
                <w:rFonts w:ascii="Calibri" w:hAnsi="Calibri" w:cs="Calibri"/>
                <w:sz w:val="16"/>
                <w:szCs w:val="16"/>
              </w:rPr>
            </w:pPr>
            <w:r w:rsidRPr="00E133EE">
              <w:rPr>
                <w:rFonts w:ascii="Calibri" w:hAnsi="Calibri" w:cs="Calibri"/>
                <w:sz w:val="16"/>
                <w:szCs w:val="16"/>
              </w:rPr>
              <w:t>Are potential conflicts of interest of committee members declared, managed and/or reported?</w:t>
            </w:r>
          </w:p>
        </w:tc>
        <w:tc>
          <w:tcPr>
            <w:tcW w:w="992" w:type="dxa"/>
            <w:tcBorders>
              <w:top w:val="nil"/>
              <w:left w:val="nil"/>
              <w:bottom w:val="single" w:sz="8" w:space="0" w:color="B5DDDC"/>
              <w:right w:val="single" w:sz="8" w:space="0" w:color="B5DDDC"/>
            </w:tcBorders>
            <w:vAlign w:val="center"/>
            <w:hideMark/>
          </w:tcPr>
          <w:p w14:paraId="08F23E1B"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50454090"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BD51E5A"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7B81C91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funding sources declared?</w:t>
            </w:r>
          </w:p>
        </w:tc>
        <w:tc>
          <w:tcPr>
            <w:tcW w:w="992" w:type="dxa"/>
            <w:tcBorders>
              <w:top w:val="nil"/>
              <w:left w:val="nil"/>
              <w:bottom w:val="single" w:sz="8" w:space="0" w:color="B5DDDC"/>
              <w:right w:val="single" w:sz="8" w:space="0" w:color="B5DDDC"/>
            </w:tcBorders>
            <w:vAlign w:val="center"/>
            <w:hideMark/>
          </w:tcPr>
          <w:p w14:paraId="3D0BE141"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0BCD3E2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28467247"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19FA3C8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Was there public consultation on this work? If so, provide details.</w:t>
            </w:r>
          </w:p>
        </w:tc>
        <w:tc>
          <w:tcPr>
            <w:tcW w:w="992" w:type="dxa"/>
            <w:tcBorders>
              <w:top w:val="nil"/>
              <w:left w:val="nil"/>
              <w:bottom w:val="single" w:sz="8" w:space="0" w:color="B5DDDC"/>
              <w:right w:val="single" w:sz="8" w:space="0" w:color="B5DDDC"/>
            </w:tcBorders>
            <w:shd w:val="clear" w:color="000000" w:fill="FFFF00"/>
            <w:vAlign w:val="center"/>
            <w:hideMark/>
          </w:tcPr>
          <w:p w14:paraId="2FF12571"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5136397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 public consultation process is described in Section III E on p.9.  It states "The EPA held a public webinar in July 2017 on the review for any interested stakeholders. Participants included stakeholders from across the spectrum of environmental, industry, local government, and public health stakeholder groups. The webinar provided an overview of the review the EPA has undertaken and enabled stakeholders to provide input on the topics included in the review. The EPA communicated some of the initial findings of the review of the science and the timeline for completing the review"</w:t>
            </w:r>
          </w:p>
        </w:tc>
      </w:tr>
      <w:tr w:rsidR="00BF2DBF" w14:paraId="69A56BA4"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319AD98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the advice peer reviewed?</w:t>
            </w:r>
          </w:p>
        </w:tc>
        <w:tc>
          <w:tcPr>
            <w:tcW w:w="992" w:type="dxa"/>
            <w:tcBorders>
              <w:top w:val="nil"/>
              <w:left w:val="nil"/>
              <w:bottom w:val="single" w:sz="8" w:space="0" w:color="B5DDDC"/>
              <w:right w:val="single" w:sz="8" w:space="0" w:color="B5DDDC"/>
            </w:tcBorders>
            <w:vAlign w:val="center"/>
            <w:hideMark/>
          </w:tcPr>
          <w:p w14:paraId="1C989BD7"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Can't Tell</w:t>
            </w:r>
          </w:p>
        </w:tc>
        <w:tc>
          <w:tcPr>
            <w:tcW w:w="3544" w:type="dxa"/>
            <w:tcBorders>
              <w:top w:val="nil"/>
              <w:left w:val="nil"/>
              <w:bottom w:val="single" w:sz="8" w:space="0" w:color="B5DDDC"/>
              <w:right w:val="single" w:sz="8" w:space="0" w:color="B5DDDC"/>
            </w:tcBorders>
            <w:vAlign w:val="center"/>
            <w:hideMark/>
          </w:tcPr>
          <w:p w14:paraId="259F41A0"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It is likely that the document and advice within was subject to peer-review but no process is described in the document or on the US EPA website (https://www.epa.gov/wqc/five-year-review-2012-recreational-water-quality-criteria).</w:t>
            </w:r>
          </w:p>
        </w:tc>
      </w:tr>
      <w:tr w:rsidR="00BF2DBF" w14:paraId="5C9D2E3A"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0A1F6E97" w14:textId="77777777" w:rsidR="00E133EE" w:rsidRPr="00E133EE" w:rsidRDefault="00992883" w:rsidP="00E133EE">
            <w:pPr>
              <w:spacing w:before="0" w:after="0" w:line="240" w:lineRule="auto"/>
              <w:ind w:firstLineChars="200" w:firstLine="320"/>
              <w:outlineLvl w:val="0"/>
              <w:rPr>
                <w:rFonts w:ascii="Calibri" w:hAnsi="Calibri" w:cs="Calibri"/>
                <w:sz w:val="16"/>
                <w:szCs w:val="16"/>
              </w:rPr>
            </w:pPr>
            <w:r w:rsidRPr="00E133EE">
              <w:rPr>
                <w:rFonts w:ascii="Calibri" w:hAnsi="Calibri" w:cs="Calibri"/>
                <w:sz w:val="16"/>
                <w:szCs w:val="16"/>
              </w:rPr>
              <w:t>If so, is the peer review outcome documented and/or published?</w:t>
            </w:r>
          </w:p>
        </w:tc>
        <w:tc>
          <w:tcPr>
            <w:tcW w:w="992" w:type="dxa"/>
            <w:tcBorders>
              <w:top w:val="nil"/>
              <w:left w:val="nil"/>
              <w:bottom w:val="single" w:sz="8" w:space="0" w:color="B5DDDC"/>
              <w:right w:val="single" w:sz="8" w:space="0" w:color="B5DDDC"/>
            </w:tcBorders>
            <w:vAlign w:val="center"/>
            <w:hideMark/>
          </w:tcPr>
          <w:p w14:paraId="72E23B91"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6C142A07"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6D6FA3B0"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15033F44"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Was the guidance/advice developed or updated recently? Provide details.</w:t>
            </w:r>
          </w:p>
        </w:tc>
        <w:tc>
          <w:tcPr>
            <w:tcW w:w="992" w:type="dxa"/>
            <w:tcBorders>
              <w:top w:val="nil"/>
              <w:left w:val="nil"/>
              <w:bottom w:val="single" w:sz="8" w:space="0" w:color="B5DDDC"/>
              <w:right w:val="single" w:sz="8" w:space="0" w:color="B5DDDC"/>
            </w:tcBorders>
            <w:vAlign w:val="center"/>
            <w:hideMark/>
          </w:tcPr>
          <w:p w14:paraId="389EBF2A"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3D186F3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 updates have been issued since the production of the 2017 report.</w:t>
            </w:r>
          </w:p>
        </w:tc>
      </w:tr>
      <w:tr w:rsidR="00BF2DBF" w14:paraId="54ACD4F9"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6EE789CD"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Evidence review parameters</w:t>
            </w:r>
          </w:p>
        </w:tc>
        <w:tc>
          <w:tcPr>
            <w:tcW w:w="992" w:type="dxa"/>
            <w:tcBorders>
              <w:top w:val="nil"/>
              <w:left w:val="nil"/>
              <w:bottom w:val="single" w:sz="8" w:space="0" w:color="B5DDDC"/>
              <w:right w:val="single" w:sz="8" w:space="0" w:color="B5DDDC"/>
            </w:tcBorders>
            <w:shd w:val="clear" w:color="000000" w:fill="D6EAEB"/>
            <w:vAlign w:val="center"/>
            <w:hideMark/>
          </w:tcPr>
          <w:p w14:paraId="439E68D8"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2F290B8C"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5328761B"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0573298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decisions about scope, definitions and evidence review parameters documented and publicly available?</w:t>
            </w:r>
          </w:p>
        </w:tc>
        <w:tc>
          <w:tcPr>
            <w:tcW w:w="992" w:type="dxa"/>
            <w:tcBorders>
              <w:top w:val="nil"/>
              <w:left w:val="nil"/>
              <w:bottom w:val="single" w:sz="8" w:space="0" w:color="B5DDDC"/>
              <w:right w:val="single" w:sz="8" w:space="0" w:color="B5DDDC"/>
            </w:tcBorders>
            <w:vAlign w:val="center"/>
            <w:hideMark/>
          </w:tcPr>
          <w:p w14:paraId="2E0BF38F"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1B8B898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The scope and methods of review are documents in section III of the report, however, there is no description of the decisions behind the scope, definitions and evidence review parameters.</w:t>
            </w:r>
          </w:p>
        </w:tc>
      </w:tr>
      <w:tr w:rsidR="00BF2DBF" w14:paraId="65C1328F"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5247D72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there a preference for data from studies that follow agreed international protocols or meet appropriate industry standards?</w:t>
            </w:r>
          </w:p>
        </w:tc>
        <w:tc>
          <w:tcPr>
            <w:tcW w:w="992" w:type="dxa"/>
            <w:tcBorders>
              <w:top w:val="nil"/>
              <w:left w:val="nil"/>
              <w:bottom w:val="single" w:sz="8" w:space="0" w:color="B5DDDC"/>
              <w:right w:val="single" w:sz="8" w:space="0" w:color="B5DDDC"/>
            </w:tcBorders>
            <w:vAlign w:val="center"/>
            <w:hideMark/>
          </w:tcPr>
          <w:p w14:paraId="2914E75B"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21FC43C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 evidence is supplied that indicates a preference for studies that follow agreed international protocols or meet appropriate industry standards</w:t>
            </w:r>
          </w:p>
        </w:tc>
      </w:tr>
      <w:tr w:rsidR="00BF2DBF" w14:paraId="641F1407"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3FBD8F2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992" w:type="dxa"/>
            <w:tcBorders>
              <w:top w:val="nil"/>
              <w:left w:val="nil"/>
              <w:bottom w:val="single" w:sz="8" w:space="0" w:color="B5DDDC"/>
              <w:right w:val="single" w:sz="8" w:space="0" w:color="B5DDDC"/>
            </w:tcBorders>
            <w:shd w:val="clear" w:color="000000" w:fill="92D050"/>
            <w:vAlign w:val="center"/>
            <w:hideMark/>
          </w:tcPr>
          <w:p w14:paraId="6629F15B"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721D2B9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The methods are documented in Section III Scope and Methods of Review on p.8 and in Appendices A and C. </w:t>
            </w:r>
          </w:p>
        </w:tc>
      </w:tr>
      <w:tr w:rsidR="00BF2DBF" w14:paraId="3998A2E9"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1750434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If proprietary/confidential studies or data are considered by the agency, are these appropriately described/recorded?</w:t>
            </w:r>
          </w:p>
        </w:tc>
        <w:tc>
          <w:tcPr>
            <w:tcW w:w="992" w:type="dxa"/>
            <w:tcBorders>
              <w:top w:val="nil"/>
              <w:left w:val="nil"/>
              <w:bottom w:val="single" w:sz="8" w:space="0" w:color="B5DDDC"/>
              <w:right w:val="single" w:sz="8" w:space="0" w:color="B5DDDC"/>
            </w:tcBorders>
            <w:vAlign w:val="center"/>
            <w:hideMark/>
          </w:tcPr>
          <w:p w14:paraId="7D311855"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5F7F8185"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 such studies or data is discussed.</w:t>
            </w:r>
          </w:p>
        </w:tc>
      </w:tr>
      <w:tr w:rsidR="00BF2DBF" w14:paraId="428CFF49"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2FAE851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inclusion/exclusion criteria used to select or exclude certain studies from the review? If so, is justification provided?</w:t>
            </w:r>
          </w:p>
        </w:tc>
        <w:tc>
          <w:tcPr>
            <w:tcW w:w="992" w:type="dxa"/>
            <w:tcBorders>
              <w:top w:val="nil"/>
              <w:left w:val="nil"/>
              <w:bottom w:val="single" w:sz="8" w:space="0" w:color="B5DDDC"/>
              <w:right w:val="single" w:sz="8" w:space="0" w:color="B5DDDC"/>
            </w:tcBorders>
            <w:shd w:val="clear" w:color="000000" w:fill="92D050"/>
            <w:vAlign w:val="center"/>
            <w:hideMark/>
          </w:tcPr>
          <w:p w14:paraId="5534588F"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54364F4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The literature search was limited to English-language, peer-reviewed citations, published between 2010 and March 2017.</w:t>
            </w:r>
          </w:p>
        </w:tc>
      </w:tr>
      <w:tr w:rsidR="00BF2DBF" w14:paraId="5A6974A5"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362A63D8"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use or adopt review findings or risk assessments from other organisations? What process was used to critically assess these external findings?</w:t>
            </w:r>
          </w:p>
        </w:tc>
        <w:tc>
          <w:tcPr>
            <w:tcW w:w="992" w:type="dxa"/>
            <w:tcBorders>
              <w:top w:val="nil"/>
              <w:left w:val="nil"/>
              <w:bottom w:val="single" w:sz="8" w:space="0" w:color="B5DDDC"/>
              <w:right w:val="single" w:sz="8" w:space="0" w:color="B5DDDC"/>
            </w:tcBorders>
            <w:vAlign w:val="center"/>
            <w:hideMark/>
          </w:tcPr>
          <w:p w14:paraId="13452485"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5E96CDF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063C0DF"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1AACC2F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Can grey literature such as government reports and policy documents be included? </w:t>
            </w:r>
          </w:p>
        </w:tc>
        <w:tc>
          <w:tcPr>
            <w:tcW w:w="992" w:type="dxa"/>
            <w:tcBorders>
              <w:top w:val="nil"/>
              <w:left w:val="nil"/>
              <w:bottom w:val="single" w:sz="8" w:space="0" w:color="B5DDDC"/>
              <w:right w:val="single" w:sz="8" w:space="0" w:color="B5DDDC"/>
            </w:tcBorders>
            <w:shd w:val="clear" w:color="000000" w:fill="FFFF00"/>
            <w:vAlign w:val="center"/>
            <w:hideMark/>
          </w:tcPr>
          <w:p w14:paraId="70BF920E"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0053229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Grey literature is cited in the document (e.g. EPA Method A, 1611, and 1609 listed in Appendix A, Table A-1, p. 83).</w:t>
            </w:r>
          </w:p>
        </w:tc>
      </w:tr>
      <w:tr w:rsidR="00BF2DBF" w14:paraId="1971D599"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5DEAEAB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there documentation and justification on the selection of a toxicological endpoint for use as point of departure for health-based guideline derivation?</w:t>
            </w:r>
          </w:p>
        </w:tc>
        <w:tc>
          <w:tcPr>
            <w:tcW w:w="992" w:type="dxa"/>
            <w:tcBorders>
              <w:top w:val="nil"/>
              <w:left w:val="nil"/>
              <w:bottom w:val="single" w:sz="8" w:space="0" w:color="B5DDDC"/>
              <w:right w:val="single" w:sz="8" w:space="0" w:color="B5DDDC"/>
            </w:tcBorders>
            <w:vAlign w:val="center"/>
            <w:hideMark/>
          </w:tcPr>
          <w:p w14:paraId="183ACC5F"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22BF216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A3C9979"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3F1C0C40"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Evidence search</w:t>
            </w:r>
          </w:p>
        </w:tc>
        <w:tc>
          <w:tcPr>
            <w:tcW w:w="992" w:type="dxa"/>
            <w:tcBorders>
              <w:top w:val="nil"/>
              <w:left w:val="nil"/>
              <w:bottom w:val="single" w:sz="8" w:space="0" w:color="B5DDDC"/>
              <w:right w:val="single" w:sz="8" w:space="0" w:color="B5DDDC"/>
            </w:tcBorders>
            <w:shd w:val="clear" w:color="000000" w:fill="D6EAEB"/>
            <w:vAlign w:val="center"/>
            <w:hideMark/>
          </w:tcPr>
          <w:p w14:paraId="320EB989"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79F07EC7"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7AB2D72D"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21D8702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databases and other sources of evidence specified?</w:t>
            </w:r>
          </w:p>
        </w:tc>
        <w:tc>
          <w:tcPr>
            <w:tcW w:w="992" w:type="dxa"/>
            <w:tcBorders>
              <w:top w:val="nil"/>
              <w:left w:val="nil"/>
              <w:bottom w:val="single" w:sz="8" w:space="0" w:color="B5DDDC"/>
              <w:right w:val="single" w:sz="8" w:space="0" w:color="B5DDDC"/>
            </w:tcBorders>
            <w:shd w:val="clear" w:color="000000" w:fill="92D050"/>
            <w:vAlign w:val="center"/>
            <w:hideMark/>
          </w:tcPr>
          <w:p w14:paraId="07526C2C"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000C80B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The literature databases PubMed and Web of Science are cited as information sources on p.8 including for Appendix C, and for Appendix A on p. 84.</w:t>
            </w:r>
          </w:p>
        </w:tc>
      </w:tr>
      <w:tr w:rsidR="00BF2DBF" w14:paraId="050631AA"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39F5CC5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992" w:type="dxa"/>
            <w:tcBorders>
              <w:top w:val="nil"/>
              <w:left w:val="nil"/>
              <w:bottom w:val="single" w:sz="8" w:space="0" w:color="B5DDDC"/>
              <w:right w:val="single" w:sz="8" w:space="0" w:color="B5DDDC"/>
            </w:tcBorders>
            <w:shd w:val="clear" w:color="000000" w:fill="92D050"/>
            <w:vAlign w:val="center"/>
            <w:hideMark/>
          </w:tcPr>
          <w:p w14:paraId="25ADEC5F"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1C51B12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The literature databases PubMed and Web of Science are cited as information sources (e.g. p. 8).</w:t>
            </w:r>
          </w:p>
        </w:tc>
      </w:tr>
      <w:tr w:rsidR="00BF2DBF" w14:paraId="35CC02C6"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59ABE9F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it specified what date range the literature search covers? Is there a justification?</w:t>
            </w:r>
          </w:p>
        </w:tc>
        <w:tc>
          <w:tcPr>
            <w:tcW w:w="992" w:type="dxa"/>
            <w:tcBorders>
              <w:top w:val="nil"/>
              <w:left w:val="nil"/>
              <w:bottom w:val="single" w:sz="8" w:space="0" w:color="B5DDDC"/>
              <w:right w:val="single" w:sz="8" w:space="0" w:color="B5DDDC"/>
            </w:tcBorders>
            <w:shd w:val="clear" w:color="000000" w:fill="92D050"/>
            <w:vAlign w:val="center"/>
            <w:hideMark/>
          </w:tcPr>
          <w:p w14:paraId="333BDD89"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1AAE8FB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The literature search was limited to English-language, peer-reviewed citations, published between 2010 and March 2017.</w:t>
            </w:r>
          </w:p>
        </w:tc>
      </w:tr>
      <w:tr w:rsidR="00BF2DBF" w14:paraId="60FD83E2"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6E932E9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Are search terms and/or search strings specified? </w:t>
            </w:r>
          </w:p>
        </w:tc>
        <w:tc>
          <w:tcPr>
            <w:tcW w:w="992" w:type="dxa"/>
            <w:tcBorders>
              <w:top w:val="nil"/>
              <w:left w:val="nil"/>
              <w:bottom w:val="single" w:sz="8" w:space="0" w:color="B5DDDC"/>
              <w:right w:val="single" w:sz="8" w:space="0" w:color="B5DDDC"/>
            </w:tcBorders>
            <w:shd w:val="clear" w:color="000000" w:fill="FFFF00"/>
            <w:vAlign w:val="center"/>
            <w:hideMark/>
          </w:tcPr>
          <w:p w14:paraId="1F6FF7DB"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258456AA" w14:textId="25B8C291"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Search terms are specified for only for Appendix A "Advancements in Mitigating Interference in Quantitative Polymerase Chain Reaction (qPCR) Methods for Microbial Water Quality Monitoring".  No search terms or search strings are provided for the other reviews.</w:t>
            </w:r>
          </w:p>
        </w:tc>
      </w:tr>
      <w:tr w:rsidR="00BF2DBF" w14:paraId="6F9886E5"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78B963E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Are there any other exclusion criteria for literature (e.g. publication language, publication dates)? If so, what are they and are they appropriate? </w:t>
            </w:r>
          </w:p>
        </w:tc>
        <w:tc>
          <w:tcPr>
            <w:tcW w:w="992" w:type="dxa"/>
            <w:tcBorders>
              <w:top w:val="nil"/>
              <w:left w:val="nil"/>
              <w:bottom w:val="single" w:sz="8" w:space="0" w:color="B5DDDC"/>
              <w:right w:val="single" w:sz="8" w:space="0" w:color="B5DDDC"/>
            </w:tcBorders>
            <w:vAlign w:val="center"/>
            <w:hideMark/>
          </w:tcPr>
          <w:p w14:paraId="7B3B2102"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266E46A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Aside from the exclusion criteria already listed above, no other criteria are listed.</w:t>
            </w:r>
          </w:p>
        </w:tc>
      </w:tr>
      <w:tr w:rsidR="00BF2DBF" w14:paraId="0F1F599C"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497BFB6C"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Critical appraisal methods and tools</w:t>
            </w:r>
          </w:p>
        </w:tc>
        <w:tc>
          <w:tcPr>
            <w:tcW w:w="992" w:type="dxa"/>
            <w:tcBorders>
              <w:top w:val="nil"/>
              <w:left w:val="nil"/>
              <w:bottom w:val="single" w:sz="8" w:space="0" w:color="B5DDDC"/>
              <w:right w:val="single" w:sz="8" w:space="0" w:color="B5DDDC"/>
            </w:tcBorders>
            <w:shd w:val="clear" w:color="000000" w:fill="D6EAEB"/>
            <w:vAlign w:val="center"/>
            <w:hideMark/>
          </w:tcPr>
          <w:p w14:paraId="34693E5E"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448A77B6"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7056FF13"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40BD7D0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risk of bias of individual studies taken into consideration to assess internal validity?  If so, what tools are used? If not, was any method used to assess study quality?</w:t>
            </w:r>
          </w:p>
        </w:tc>
        <w:tc>
          <w:tcPr>
            <w:tcW w:w="992" w:type="dxa"/>
            <w:tcBorders>
              <w:top w:val="nil"/>
              <w:left w:val="nil"/>
              <w:bottom w:val="single" w:sz="8" w:space="0" w:color="B5DDDC"/>
              <w:right w:val="single" w:sz="8" w:space="0" w:color="B5DDDC"/>
            </w:tcBorders>
            <w:vAlign w:val="center"/>
            <w:hideMark/>
          </w:tcPr>
          <w:p w14:paraId="40716635"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596AC6BC"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7926884B"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5484618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992" w:type="dxa"/>
            <w:tcBorders>
              <w:top w:val="nil"/>
              <w:left w:val="nil"/>
              <w:bottom w:val="single" w:sz="8" w:space="0" w:color="B5DDDC"/>
              <w:right w:val="single" w:sz="8" w:space="0" w:color="B5DDDC"/>
            </w:tcBorders>
            <w:shd w:val="clear" w:color="000000" w:fill="FFFF00"/>
            <w:vAlign w:val="center"/>
            <w:hideMark/>
          </w:tcPr>
          <w:p w14:paraId="759D7763"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34FA15E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Review results tabulated in Appendix C with the headings: Location, Study Type, Contamination Source, Health Effects Evaluated, Water Quality Metrics, Charges, Conclusions.</w:t>
            </w:r>
          </w:p>
        </w:tc>
      </w:tr>
      <w:tr w:rsidR="00BF2DBF" w14:paraId="5EAC6770"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5647957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assess the overall certainty of the evidence and reach recommendations? If so, provide details.</w:t>
            </w:r>
          </w:p>
        </w:tc>
        <w:tc>
          <w:tcPr>
            <w:tcW w:w="992" w:type="dxa"/>
            <w:tcBorders>
              <w:top w:val="nil"/>
              <w:left w:val="nil"/>
              <w:bottom w:val="single" w:sz="8" w:space="0" w:color="B5DDDC"/>
              <w:right w:val="single" w:sz="8" w:space="0" w:color="B5DDDC"/>
            </w:tcBorders>
            <w:shd w:val="clear" w:color="000000" w:fill="FFFF00"/>
            <w:vAlign w:val="center"/>
            <w:hideMark/>
          </w:tcPr>
          <w:p w14:paraId="133EBA26"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6878003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Extensive review of the overall body of evidence.  Results described elsewhere in this review.</w:t>
            </w:r>
          </w:p>
        </w:tc>
      </w:tr>
      <w:tr w:rsidR="00BF2DBF" w14:paraId="307DDC87"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17091566"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Derivation of health-based guideline values</w:t>
            </w:r>
          </w:p>
        </w:tc>
        <w:tc>
          <w:tcPr>
            <w:tcW w:w="992" w:type="dxa"/>
            <w:tcBorders>
              <w:top w:val="nil"/>
              <w:left w:val="nil"/>
              <w:bottom w:val="single" w:sz="8" w:space="0" w:color="B5DDDC"/>
              <w:right w:val="single" w:sz="8" w:space="0" w:color="B5DDDC"/>
            </w:tcBorders>
            <w:shd w:val="clear" w:color="000000" w:fill="D6EAEB"/>
            <w:vAlign w:val="center"/>
            <w:hideMark/>
          </w:tcPr>
          <w:p w14:paraId="52869823"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10874565"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34C8DF68"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678200A8"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Is there justification for the choice of uncertainty and safety factors? </w:t>
            </w:r>
          </w:p>
        </w:tc>
        <w:tc>
          <w:tcPr>
            <w:tcW w:w="992" w:type="dxa"/>
            <w:tcBorders>
              <w:top w:val="nil"/>
              <w:left w:val="nil"/>
              <w:bottom w:val="single" w:sz="8" w:space="0" w:color="B5DDDC"/>
              <w:right w:val="single" w:sz="8" w:space="0" w:color="B5DDDC"/>
            </w:tcBorders>
            <w:vAlign w:val="center"/>
            <w:hideMark/>
          </w:tcPr>
          <w:p w14:paraId="0160102A"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5D58DAA5"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304CE633"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192F7A91"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Are the parameter value assumptions documented and explained?  </w:t>
            </w:r>
          </w:p>
        </w:tc>
        <w:tc>
          <w:tcPr>
            <w:tcW w:w="992" w:type="dxa"/>
            <w:tcBorders>
              <w:top w:val="nil"/>
              <w:left w:val="nil"/>
              <w:bottom w:val="single" w:sz="8" w:space="0" w:color="B5DDDC"/>
              <w:right w:val="single" w:sz="8" w:space="0" w:color="B5DDDC"/>
            </w:tcBorders>
            <w:vAlign w:val="center"/>
            <w:hideMark/>
          </w:tcPr>
          <w:p w14:paraId="4D7DC1B9"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6C7DC71F"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70C9DFB3"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112808C6"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Are the mathematical workings/algorithms clearly documented and explained?</w:t>
            </w:r>
          </w:p>
        </w:tc>
        <w:tc>
          <w:tcPr>
            <w:tcW w:w="992" w:type="dxa"/>
            <w:tcBorders>
              <w:top w:val="nil"/>
              <w:left w:val="nil"/>
              <w:bottom w:val="single" w:sz="8" w:space="0" w:color="B5DDDC"/>
              <w:right w:val="single" w:sz="8" w:space="0" w:color="B5DDDC"/>
            </w:tcBorders>
            <w:vAlign w:val="center"/>
            <w:hideMark/>
          </w:tcPr>
          <w:p w14:paraId="47E54A07"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4255CDE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366030B3"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0B97D7BB"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Does the organisation take into consideration non-health related matters to account for feasibility of implementing the guideline values (e.g. measurement attainability)?</w:t>
            </w:r>
          </w:p>
        </w:tc>
        <w:tc>
          <w:tcPr>
            <w:tcW w:w="992" w:type="dxa"/>
            <w:tcBorders>
              <w:top w:val="nil"/>
              <w:left w:val="nil"/>
              <w:bottom w:val="single" w:sz="8" w:space="0" w:color="B5DDDC"/>
              <w:right w:val="single" w:sz="8" w:space="0" w:color="B5DDDC"/>
            </w:tcBorders>
            <w:vAlign w:val="center"/>
            <w:hideMark/>
          </w:tcPr>
          <w:p w14:paraId="5B3BE498"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23BD75E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114F37DE"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23391573"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992" w:type="dxa"/>
            <w:tcBorders>
              <w:top w:val="nil"/>
              <w:left w:val="nil"/>
              <w:bottom w:val="single" w:sz="8" w:space="0" w:color="B5DDDC"/>
              <w:right w:val="single" w:sz="8" w:space="0" w:color="B5DDDC"/>
            </w:tcBorders>
            <w:vAlign w:val="center"/>
            <w:hideMark/>
          </w:tcPr>
          <w:p w14:paraId="5FF8AF1F"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62632A00"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3782E3B"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271EE86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If expert judgement is required, is the process documented and published?</w:t>
            </w:r>
          </w:p>
        </w:tc>
        <w:tc>
          <w:tcPr>
            <w:tcW w:w="992" w:type="dxa"/>
            <w:tcBorders>
              <w:top w:val="nil"/>
              <w:left w:val="nil"/>
              <w:bottom w:val="single" w:sz="8" w:space="0" w:color="B5DDDC"/>
              <w:right w:val="single" w:sz="8" w:space="0" w:color="B5DDDC"/>
            </w:tcBorders>
            <w:vAlign w:val="center"/>
            <w:hideMark/>
          </w:tcPr>
          <w:p w14:paraId="67C6D6CA"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522AEAA2"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5EBF6707"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44925E0E"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Is dose response modelling (e.g. BMDL) routinely used?</w:t>
            </w:r>
          </w:p>
        </w:tc>
        <w:tc>
          <w:tcPr>
            <w:tcW w:w="992" w:type="dxa"/>
            <w:tcBorders>
              <w:top w:val="nil"/>
              <w:left w:val="nil"/>
              <w:bottom w:val="single" w:sz="8" w:space="0" w:color="B5DDDC"/>
              <w:right w:val="single" w:sz="8" w:space="0" w:color="B5DDDC"/>
            </w:tcBorders>
            <w:vAlign w:val="center"/>
            <w:hideMark/>
          </w:tcPr>
          <w:p w14:paraId="3E2F2A02"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326B704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704C0A79"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6FE04E75"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Has the organisation’s policy for dealing with substances for which a non-threshold mode of action may be applicable in humans been articulated and recorded?</w:t>
            </w:r>
          </w:p>
        </w:tc>
        <w:tc>
          <w:tcPr>
            <w:tcW w:w="992" w:type="dxa"/>
            <w:tcBorders>
              <w:top w:val="nil"/>
              <w:left w:val="nil"/>
              <w:bottom w:val="single" w:sz="8" w:space="0" w:color="B5DDDC"/>
              <w:right w:val="single" w:sz="8" w:space="0" w:color="B5DDDC"/>
            </w:tcBorders>
            <w:vAlign w:val="center"/>
            <w:hideMark/>
          </w:tcPr>
          <w:p w14:paraId="0B2ED352"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1E6DAB2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6ABD6D3D"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303AC835"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If applicable: For carcinogens, what is the level of cancer risk used by the organisation to set the health-based guideline value?</w:t>
            </w:r>
          </w:p>
        </w:tc>
        <w:tc>
          <w:tcPr>
            <w:tcW w:w="992" w:type="dxa"/>
            <w:tcBorders>
              <w:top w:val="nil"/>
              <w:left w:val="nil"/>
              <w:bottom w:val="single" w:sz="8" w:space="0" w:color="B5DDDC"/>
              <w:right w:val="single" w:sz="8" w:space="0" w:color="B5DDDC"/>
            </w:tcBorders>
            <w:vAlign w:val="center"/>
            <w:hideMark/>
          </w:tcPr>
          <w:p w14:paraId="5A1F63A8" w14:textId="77777777" w:rsidR="00E133EE" w:rsidRPr="00E133EE" w:rsidRDefault="00992883" w:rsidP="00E133EE">
            <w:pPr>
              <w:spacing w:before="0" w:after="0" w:line="240" w:lineRule="auto"/>
              <w:jc w:val="center"/>
              <w:outlineLvl w:val="0"/>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013F0C09"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Not reported</w:t>
            </w:r>
          </w:p>
        </w:tc>
      </w:tr>
      <w:tr w:rsidR="00BF2DBF" w14:paraId="4F437CAE"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0014B14E"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Comments</w:t>
            </w:r>
          </w:p>
        </w:tc>
        <w:tc>
          <w:tcPr>
            <w:tcW w:w="992" w:type="dxa"/>
            <w:tcBorders>
              <w:top w:val="nil"/>
              <w:left w:val="nil"/>
              <w:bottom w:val="single" w:sz="8" w:space="0" w:color="B5DDDC"/>
              <w:right w:val="single" w:sz="8" w:space="0" w:color="B5DDDC"/>
            </w:tcBorders>
            <w:shd w:val="clear" w:color="000000" w:fill="D6EAEB"/>
            <w:vAlign w:val="center"/>
            <w:hideMark/>
          </w:tcPr>
          <w:p w14:paraId="34E2AABE"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76BD17B5" w14:textId="77777777" w:rsidR="00E133EE" w:rsidRPr="00E133EE" w:rsidRDefault="00992883" w:rsidP="00E133EE">
            <w:pPr>
              <w:spacing w:before="0" w:after="0" w:line="240" w:lineRule="auto"/>
              <w:outlineLvl w:val="0"/>
              <w:rPr>
                <w:rFonts w:ascii="Calibri" w:hAnsi="Calibri" w:cs="Calibri"/>
                <w:b/>
                <w:bCs/>
                <w:sz w:val="16"/>
                <w:szCs w:val="16"/>
              </w:rPr>
            </w:pPr>
            <w:r w:rsidRPr="00E133EE">
              <w:rPr>
                <w:rFonts w:ascii="Calibri" w:hAnsi="Calibri" w:cs="Calibri"/>
                <w:b/>
                <w:bCs/>
                <w:sz w:val="16"/>
                <w:szCs w:val="16"/>
              </w:rPr>
              <w:t> </w:t>
            </w:r>
          </w:p>
        </w:tc>
      </w:tr>
      <w:tr w:rsidR="00BF2DBF" w14:paraId="6D15FD59" w14:textId="77777777" w:rsidTr="0061775E">
        <w:trPr>
          <w:trHeight w:val="340"/>
        </w:trPr>
        <w:tc>
          <w:tcPr>
            <w:tcW w:w="3251" w:type="dxa"/>
            <w:tcBorders>
              <w:top w:val="nil"/>
              <w:left w:val="single" w:sz="8" w:space="0" w:color="B5DDDC"/>
              <w:bottom w:val="single" w:sz="8" w:space="0" w:color="B5DDDC"/>
              <w:right w:val="single" w:sz="8" w:space="0" w:color="B5DDDC"/>
            </w:tcBorders>
            <w:shd w:val="clear" w:color="000000" w:fill="D6EAEB"/>
            <w:noWrap/>
            <w:vAlign w:val="center"/>
            <w:hideMark/>
          </w:tcPr>
          <w:p w14:paraId="6B12F7D9" w14:textId="53FA638B" w:rsidR="0061775E" w:rsidRPr="00E133EE" w:rsidRDefault="00992883" w:rsidP="0061775E">
            <w:pPr>
              <w:spacing w:before="0" w:after="0" w:line="240" w:lineRule="auto"/>
              <w:outlineLvl w:val="0"/>
              <w:rPr>
                <w:rFonts w:ascii="Calibri" w:hAnsi="Calibri" w:cs="Calibri"/>
                <w:sz w:val="16"/>
                <w:szCs w:val="16"/>
              </w:rPr>
            </w:pPr>
            <w:r w:rsidRPr="00E133EE">
              <w:rPr>
                <w:rFonts w:ascii="Calibri" w:hAnsi="Calibri" w:cs="Calibri"/>
                <w:sz w:val="16"/>
                <w:szCs w:val="16"/>
              </w:rPr>
              <w:t> Comments</w:t>
            </w:r>
          </w:p>
        </w:tc>
        <w:tc>
          <w:tcPr>
            <w:tcW w:w="4536" w:type="dxa"/>
            <w:gridSpan w:val="2"/>
            <w:tcBorders>
              <w:top w:val="nil"/>
              <w:left w:val="nil"/>
              <w:bottom w:val="single" w:sz="8" w:space="0" w:color="B5DDDC"/>
              <w:right w:val="single" w:sz="8" w:space="0" w:color="B5DDDC"/>
            </w:tcBorders>
            <w:noWrap/>
            <w:vAlign w:val="center"/>
            <w:hideMark/>
          </w:tcPr>
          <w:p w14:paraId="16E512FC" w14:textId="77777777" w:rsidR="0061775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The US EPA 2017 review addresses a range of topics relevant to both the primary and secondary research questions. It is an important reference document for the current narrative review.</w:t>
            </w:r>
          </w:p>
        </w:tc>
      </w:tr>
      <w:tr w:rsidR="00BF2DBF" w14:paraId="66F49F47" w14:textId="77777777" w:rsidTr="0093031B">
        <w:trPr>
          <w:trHeight w:val="340"/>
        </w:trPr>
        <w:tc>
          <w:tcPr>
            <w:tcW w:w="3251" w:type="dxa"/>
            <w:tcBorders>
              <w:top w:val="nil"/>
              <w:left w:val="single" w:sz="8" w:space="0" w:color="B5DDDC"/>
              <w:bottom w:val="single" w:sz="8" w:space="0" w:color="B5DDDC"/>
              <w:right w:val="single" w:sz="8" w:space="0" w:color="B5DDDC"/>
            </w:tcBorders>
            <w:shd w:val="clear" w:color="000000" w:fill="D6EAEB"/>
            <w:noWrap/>
            <w:vAlign w:val="center"/>
            <w:hideMark/>
          </w:tcPr>
          <w:p w14:paraId="7FA53B2F"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Useful for answering primary research question?</w:t>
            </w:r>
          </w:p>
        </w:tc>
        <w:tc>
          <w:tcPr>
            <w:tcW w:w="992" w:type="dxa"/>
            <w:tcBorders>
              <w:top w:val="nil"/>
              <w:left w:val="nil"/>
              <w:bottom w:val="single" w:sz="8" w:space="0" w:color="B5DDDC"/>
              <w:right w:val="single" w:sz="8" w:space="0" w:color="B5DDDC"/>
            </w:tcBorders>
            <w:shd w:val="clear" w:color="000000" w:fill="C6EFCE"/>
            <w:vAlign w:val="center"/>
            <w:hideMark/>
          </w:tcPr>
          <w:p w14:paraId="00DC8405" w14:textId="77777777" w:rsidR="00E133EE" w:rsidRPr="00E133EE" w:rsidRDefault="00992883" w:rsidP="00E133EE">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Yes</w:t>
            </w:r>
          </w:p>
        </w:tc>
        <w:tc>
          <w:tcPr>
            <w:tcW w:w="3544" w:type="dxa"/>
            <w:tcBorders>
              <w:top w:val="nil"/>
              <w:left w:val="nil"/>
              <w:bottom w:val="single" w:sz="8" w:space="0" w:color="B5DDDC"/>
              <w:right w:val="single" w:sz="8" w:space="0" w:color="B5DDDC"/>
            </w:tcBorders>
            <w:shd w:val="clear" w:color="000000" w:fill="C6EFCE"/>
            <w:vAlign w:val="center"/>
            <w:hideMark/>
          </w:tcPr>
          <w:p w14:paraId="26C176BB" w14:textId="77777777" w:rsidR="00E133EE" w:rsidRPr="00E133EE" w:rsidRDefault="00992883" w:rsidP="00E133EE">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Include in review</w:t>
            </w:r>
          </w:p>
        </w:tc>
      </w:tr>
      <w:tr w:rsidR="00BF2DBF" w14:paraId="39ECCC3D" w14:textId="77777777" w:rsidTr="0093031B">
        <w:trPr>
          <w:trHeight w:val="340"/>
        </w:trPr>
        <w:tc>
          <w:tcPr>
            <w:tcW w:w="3251" w:type="dxa"/>
            <w:tcBorders>
              <w:top w:val="nil"/>
              <w:left w:val="single" w:sz="8" w:space="0" w:color="B5DDDC"/>
              <w:bottom w:val="single" w:sz="12" w:space="0" w:color="B5DDDC"/>
              <w:right w:val="single" w:sz="8" w:space="0" w:color="B5DDDC"/>
            </w:tcBorders>
            <w:shd w:val="clear" w:color="000000" w:fill="D6EAEB"/>
            <w:noWrap/>
            <w:vAlign w:val="center"/>
            <w:hideMark/>
          </w:tcPr>
          <w:p w14:paraId="518F46BD" w14:textId="77777777" w:rsidR="00E133EE" w:rsidRPr="00E133EE" w:rsidRDefault="00992883" w:rsidP="00E133EE">
            <w:pPr>
              <w:spacing w:before="0" w:after="0" w:line="240" w:lineRule="auto"/>
              <w:outlineLvl w:val="0"/>
              <w:rPr>
                <w:rFonts w:ascii="Calibri" w:hAnsi="Calibri" w:cs="Calibri"/>
                <w:sz w:val="16"/>
                <w:szCs w:val="16"/>
              </w:rPr>
            </w:pPr>
            <w:r w:rsidRPr="00E133EE">
              <w:rPr>
                <w:rFonts w:ascii="Calibri" w:hAnsi="Calibri" w:cs="Calibri"/>
                <w:sz w:val="16"/>
                <w:szCs w:val="16"/>
              </w:rPr>
              <w:t>Useful for answering secondary research questions?</w:t>
            </w:r>
          </w:p>
        </w:tc>
        <w:tc>
          <w:tcPr>
            <w:tcW w:w="992" w:type="dxa"/>
            <w:tcBorders>
              <w:top w:val="nil"/>
              <w:left w:val="nil"/>
              <w:bottom w:val="single" w:sz="8" w:space="0" w:color="B5DDDC"/>
              <w:right w:val="single" w:sz="8" w:space="0" w:color="B5DDDC"/>
            </w:tcBorders>
            <w:shd w:val="clear" w:color="000000" w:fill="C6EFCE"/>
            <w:vAlign w:val="center"/>
            <w:hideMark/>
          </w:tcPr>
          <w:p w14:paraId="00999E06" w14:textId="77777777" w:rsidR="00E133EE" w:rsidRPr="00E133EE" w:rsidRDefault="00992883" w:rsidP="00E133EE">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Yes</w:t>
            </w:r>
          </w:p>
        </w:tc>
        <w:tc>
          <w:tcPr>
            <w:tcW w:w="3544" w:type="dxa"/>
            <w:tcBorders>
              <w:top w:val="nil"/>
              <w:left w:val="nil"/>
              <w:bottom w:val="single" w:sz="8" w:space="0" w:color="B5DDDC"/>
              <w:right w:val="single" w:sz="8" w:space="0" w:color="B5DDDC"/>
            </w:tcBorders>
            <w:shd w:val="clear" w:color="000000" w:fill="C6EFCE"/>
            <w:vAlign w:val="center"/>
            <w:hideMark/>
          </w:tcPr>
          <w:p w14:paraId="20500C19" w14:textId="77777777" w:rsidR="00E133EE" w:rsidRPr="00E133EE" w:rsidRDefault="00992883" w:rsidP="00E133EE">
            <w:pPr>
              <w:spacing w:before="0" w:after="0" w:line="240" w:lineRule="auto"/>
              <w:jc w:val="center"/>
              <w:outlineLvl w:val="0"/>
              <w:rPr>
                <w:rFonts w:ascii="Calibri" w:hAnsi="Calibri" w:cs="Calibri"/>
                <w:i/>
                <w:iCs/>
                <w:color w:val="006100"/>
                <w:sz w:val="16"/>
                <w:szCs w:val="16"/>
              </w:rPr>
            </w:pPr>
            <w:r w:rsidRPr="00E133EE">
              <w:rPr>
                <w:rFonts w:ascii="Calibri" w:hAnsi="Calibri" w:cs="Calibri"/>
                <w:i/>
                <w:iCs/>
                <w:color w:val="006100"/>
                <w:sz w:val="16"/>
                <w:szCs w:val="16"/>
              </w:rPr>
              <w:t>Include in review</w:t>
            </w:r>
          </w:p>
        </w:tc>
      </w:tr>
    </w:tbl>
    <w:p w14:paraId="0A15CCF8" w14:textId="01650350" w:rsidR="00E133EE" w:rsidRDefault="00E133EE" w:rsidP="00E133EE"/>
    <w:p w14:paraId="1B3CD6E7" w14:textId="77777777" w:rsidR="00E133EE" w:rsidRPr="00E133EE" w:rsidRDefault="00E133EE" w:rsidP="00E133EE"/>
    <w:p w14:paraId="21F0087C" w14:textId="1BD0E4EB" w:rsidR="00377E45" w:rsidRDefault="00992883" w:rsidP="00377E45">
      <w:pPr>
        <w:pStyle w:val="Heading3"/>
      </w:pPr>
      <w:bookmarkStart w:id="377" w:name="_Toc106901042"/>
      <w:r w:rsidRPr="008F7938">
        <w:t>Data extraction</w:t>
      </w:r>
      <w:bookmarkEnd w:id="377"/>
    </w:p>
    <w:tbl>
      <w:tblPr>
        <w:tblW w:w="7787" w:type="dxa"/>
        <w:tblLayout w:type="fixed"/>
        <w:tblCellMar>
          <w:left w:w="57" w:type="dxa"/>
          <w:right w:w="57" w:type="dxa"/>
        </w:tblCellMar>
        <w:tblLook w:val="04A0" w:firstRow="1" w:lastRow="0" w:firstColumn="1" w:lastColumn="0" w:noHBand="0" w:noVBand="1"/>
      </w:tblPr>
      <w:tblGrid>
        <w:gridCol w:w="1611"/>
        <w:gridCol w:w="1733"/>
        <w:gridCol w:w="4443"/>
      </w:tblGrid>
      <w:tr w:rsidR="00BF2DBF" w14:paraId="5CDAAD9E" w14:textId="77777777" w:rsidTr="002F7A1F">
        <w:trPr>
          <w:trHeight w:val="340"/>
          <w:tblHeader/>
        </w:trPr>
        <w:tc>
          <w:tcPr>
            <w:tcW w:w="1611"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074D054F" w14:textId="77777777" w:rsidR="00A65292" w:rsidRPr="00AB2EAD" w:rsidRDefault="00992883" w:rsidP="00A65292">
            <w:pPr>
              <w:spacing w:before="0" w:after="0" w:line="240" w:lineRule="auto"/>
              <w:rPr>
                <w:rFonts w:ascii="Calibri" w:hAnsi="Calibri" w:cs="Calibri"/>
                <w:b/>
                <w:bCs/>
                <w:color w:val="008000"/>
                <w:sz w:val="16"/>
                <w:szCs w:val="16"/>
              </w:rPr>
            </w:pPr>
            <w:r w:rsidRPr="00AB2EAD">
              <w:rPr>
                <w:rFonts w:ascii="Calibri" w:hAnsi="Calibri" w:cs="Calibri"/>
                <w:b/>
                <w:bCs/>
                <w:color w:val="008000"/>
                <w:sz w:val="16"/>
                <w:szCs w:val="16"/>
              </w:rPr>
              <w:t>Question</w:t>
            </w:r>
          </w:p>
        </w:tc>
        <w:tc>
          <w:tcPr>
            <w:tcW w:w="1733" w:type="dxa"/>
            <w:tcBorders>
              <w:top w:val="single" w:sz="8" w:space="0" w:color="B5DDDC"/>
              <w:left w:val="nil"/>
              <w:bottom w:val="single" w:sz="8" w:space="0" w:color="B5DDDC"/>
              <w:right w:val="single" w:sz="8" w:space="0" w:color="B5DDDC"/>
            </w:tcBorders>
            <w:shd w:val="clear" w:color="000000" w:fill="B5DDDC"/>
            <w:vAlign w:val="center"/>
            <w:hideMark/>
          </w:tcPr>
          <w:p w14:paraId="30D167EA" w14:textId="3C0CFFD4" w:rsidR="00A65292" w:rsidRPr="00AB2EAD" w:rsidRDefault="00992883" w:rsidP="00A65292">
            <w:pPr>
              <w:spacing w:before="0" w:after="0" w:line="240" w:lineRule="auto"/>
              <w:rPr>
                <w:rFonts w:ascii="Calibri" w:hAnsi="Calibri" w:cs="Calibri"/>
                <w:b/>
                <w:bCs/>
                <w:color w:val="008000"/>
                <w:sz w:val="16"/>
                <w:szCs w:val="16"/>
              </w:rPr>
            </w:pPr>
            <w:r>
              <w:rPr>
                <w:rFonts w:ascii="Calibri" w:hAnsi="Calibri" w:cs="Calibri"/>
                <w:b/>
                <w:bCs/>
                <w:color w:val="008000"/>
                <w:sz w:val="16"/>
                <w:szCs w:val="16"/>
              </w:rPr>
              <w:t>Committee</w:t>
            </w:r>
            <w:r w:rsidRPr="00A65292">
              <w:rPr>
                <w:rFonts w:ascii="Calibri" w:hAnsi="Calibri" w:cs="Calibri"/>
                <w:b/>
                <w:bCs/>
                <w:color w:val="008000"/>
                <w:sz w:val="16"/>
                <w:szCs w:val="16"/>
              </w:rPr>
              <w:t xml:space="preserve"> Guidance</w:t>
            </w:r>
          </w:p>
        </w:tc>
        <w:tc>
          <w:tcPr>
            <w:tcW w:w="4443" w:type="dxa"/>
            <w:tcBorders>
              <w:top w:val="single" w:sz="8" w:space="0" w:color="B5DDDC"/>
              <w:left w:val="nil"/>
              <w:bottom w:val="single" w:sz="8" w:space="0" w:color="B5DDDC"/>
              <w:right w:val="single" w:sz="8" w:space="0" w:color="B5DDDC"/>
            </w:tcBorders>
            <w:shd w:val="clear" w:color="000000" w:fill="B5DDDC"/>
            <w:vAlign w:val="center"/>
            <w:hideMark/>
          </w:tcPr>
          <w:p w14:paraId="6C8C4908" w14:textId="77777777" w:rsidR="00A65292" w:rsidRPr="00AB2EAD" w:rsidRDefault="00992883" w:rsidP="00A65292">
            <w:pPr>
              <w:spacing w:before="0" w:after="0" w:line="240" w:lineRule="auto"/>
              <w:jc w:val="center"/>
              <w:rPr>
                <w:rFonts w:ascii="Calibri" w:hAnsi="Calibri" w:cs="Calibri"/>
                <w:b/>
                <w:bCs/>
                <w:color w:val="008000"/>
                <w:sz w:val="16"/>
                <w:szCs w:val="16"/>
              </w:rPr>
            </w:pPr>
            <w:r w:rsidRPr="00AB2EAD">
              <w:rPr>
                <w:rFonts w:ascii="Calibri" w:hAnsi="Calibri" w:cs="Calibri"/>
                <w:b/>
                <w:bCs/>
                <w:color w:val="008000"/>
                <w:sz w:val="16"/>
                <w:szCs w:val="16"/>
              </w:rPr>
              <w:t>G13: US EPA 2017, Review</w:t>
            </w:r>
          </w:p>
        </w:tc>
      </w:tr>
      <w:tr w:rsidR="00BF2DBF" w14:paraId="03CE6A1B" w14:textId="77777777" w:rsidTr="002F7A1F">
        <w:trPr>
          <w:trHeight w:val="340"/>
        </w:trPr>
        <w:tc>
          <w:tcPr>
            <w:tcW w:w="1611" w:type="dxa"/>
            <w:tcBorders>
              <w:top w:val="nil"/>
              <w:left w:val="single" w:sz="8" w:space="0" w:color="B5DDDC"/>
              <w:bottom w:val="single" w:sz="8" w:space="0" w:color="B5DDDC"/>
              <w:right w:val="single" w:sz="8" w:space="0" w:color="B5DDDC"/>
            </w:tcBorders>
            <w:shd w:val="clear" w:color="000000" w:fill="D6EAEB"/>
            <w:vAlign w:val="center"/>
            <w:hideMark/>
          </w:tcPr>
          <w:p w14:paraId="4C436E06" w14:textId="77777777" w:rsidR="00A65292" w:rsidRPr="00AB2EAD" w:rsidRDefault="00992883" w:rsidP="00A65292">
            <w:pPr>
              <w:spacing w:before="0" w:after="0" w:line="240" w:lineRule="auto"/>
              <w:rPr>
                <w:rFonts w:ascii="Calibri" w:hAnsi="Calibri" w:cs="Calibri"/>
                <w:b/>
                <w:bCs/>
                <w:sz w:val="16"/>
                <w:szCs w:val="16"/>
              </w:rPr>
            </w:pPr>
            <w:r w:rsidRPr="00AB2EAD">
              <w:rPr>
                <w:rFonts w:ascii="Calibri" w:hAnsi="Calibri" w:cs="Calibri"/>
                <w:b/>
                <w:bCs/>
                <w:sz w:val="16"/>
                <w:szCs w:val="16"/>
              </w:rPr>
              <w:t>Study summary</w:t>
            </w:r>
          </w:p>
        </w:tc>
        <w:tc>
          <w:tcPr>
            <w:tcW w:w="1733" w:type="dxa"/>
            <w:tcBorders>
              <w:top w:val="nil"/>
              <w:left w:val="nil"/>
              <w:bottom w:val="single" w:sz="8" w:space="0" w:color="B5DDDC"/>
              <w:right w:val="single" w:sz="8" w:space="0" w:color="B5DDDC"/>
            </w:tcBorders>
            <w:shd w:val="clear" w:color="000000" w:fill="D6EAEB"/>
            <w:vAlign w:val="center"/>
            <w:hideMark/>
          </w:tcPr>
          <w:p w14:paraId="51E0BE09" w14:textId="77777777" w:rsidR="00A65292" w:rsidRPr="00AB2EAD" w:rsidRDefault="00992883" w:rsidP="00A65292">
            <w:pPr>
              <w:spacing w:before="0" w:after="0" w:line="240" w:lineRule="auto"/>
              <w:rPr>
                <w:rFonts w:ascii="Calibri" w:hAnsi="Calibri" w:cs="Calibri"/>
                <w:sz w:val="16"/>
                <w:szCs w:val="16"/>
              </w:rPr>
            </w:pPr>
            <w:r w:rsidRPr="00AB2EAD">
              <w:rPr>
                <w:rFonts w:ascii="Calibri" w:hAnsi="Calibri" w:cs="Calibri"/>
                <w:sz w:val="16"/>
                <w:szCs w:val="16"/>
              </w:rPr>
              <w:t> </w:t>
            </w:r>
          </w:p>
        </w:tc>
        <w:tc>
          <w:tcPr>
            <w:tcW w:w="4443" w:type="dxa"/>
            <w:tcBorders>
              <w:top w:val="nil"/>
              <w:left w:val="nil"/>
              <w:bottom w:val="single" w:sz="8" w:space="0" w:color="B5DDDC"/>
              <w:right w:val="single" w:sz="8" w:space="0" w:color="B5DDDC"/>
            </w:tcBorders>
            <w:shd w:val="clear" w:color="000000" w:fill="D6EAEB"/>
            <w:vAlign w:val="center"/>
            <w:hideMark/>
          </w:tcPr>
          <w:p w14:paraId="35E741A7" w14:textId="77777777" w:rsidR="00A65292" w:rsidRPr="00AB2EAD" w:rsidRDefault="00992883" w:rsidP="00A65292">
            <w:pPr>
              <w:spacing w:before="0" w:after="0" w:line="240" w:lineRule="auto"/>
              <w:rPr>
                <w:rFonts w:ascii="Calibri" w:hAnsi="Calibri" w:cs="Calibri"/>
                <w:sz w:val="16"/>
                <w:szCs w:val="16"/>
              </w:rPr>
            </w:pPr>
            <w:r w:rsidRPr="00AB2EAD">
              <w:rPr>
                <w:rFonts w:ascii="Calibri" w:hAnsi="Calibri" w:cs="Calibri"/>
                <w:sz w:val="16"/>
                <w:szCs w:val="16"/>
              </w:rPr>
              <w:t> </w:t>
            </w:r>
          </w:p>
        </w:tc>
      </w:tr>
      <w:tr w:rsidR="00BF2DBF" w14:paraId="3CEE2F43" w14:textId="77777777" w:rsidTr="002F7A1F">
        <w:trPr>
          <w:trHeight w:val="340"/>
        </w:trPr>
        <w:tc>
          <w:tcPr>
            <w:tcW w:w="1611" w:type="dxa"/>
            <w:tcBorders>
              <w:top w:val="nil"/>
              <w:left w:val="single" w:sz="8" w:space="0" w:color="B5DDDC"/>
              <w:bottom w:val="single" w:sz="8" w:space="0" w:color="B5DDDC"/>
              <w:right w:val="single" w:sz="8" w:space="0" w:color="B5DDDC"/>
            </w:tcBorders>
            <w:shd w:val="clear" w:color="000000" w:fill="D6EAEB"/>
            <w:vAlign w:val="center"/>
            <w:hideMark/>
          </w:tcPr>
          <w:p w14:paraId="20C93765" w14:textId="77777777" w:rsidR="00A65292" w:rsidRPr="00AB2EAD" w:rsidRDefault="00992883" w:rsidP="00A65292">
            <w:pPr>
              <w:spacing w:before="0" w:after="0" w:line="240" w:lineRule="auto"/>
              <w:rPr>
                <w:rFonts w:ascii="Calibri" w:hAnsi="Calibri" w:cs="Calibri"/>
                <w:sz w:val="16"/>
                <w:szCs w:val="16"/>
              </w:rPr>
            </w:pPr>
            <w:r w:rsidRPr="00AB2EAD">
              <w:rPr>
                <w:rFonts w:ascii="Calibri" w:hAnsi="Calibri" w:cs="Calibri"/>
                <w:sz w:val="16"/>
                <w:szCs w:val="16"/>
              </w:rPr>
              <w:t>Aim/objectives of study</w:t>
            </w:r>
          </w:p>
        </w:tc>
        <w:tc>
          <w:tcPr>
            <w:tcW w:w="1733" w:type="dxa"/>
            <w:tcBorders>
              <w:top w:val="nil"/>
              <w:left w:val="nil"/>
              <w:bottom w:val="single" w:sz="8" w:space="0" w:color="B5DDDC"/>
              <w:right w:val="single" w:sz="8" w:space="0" w:color="B5DDDC"/>
            </w:tcBorders>
            <w:shd w:val="clear" w:color="000000" w:fill="D6EAEB"/>
            <w:vAlign w:val="center"/>
            <w:hideMark/>
          </w:tcPr>
          <w:p w14:paraId="625EF043" w14:textId="77777777" w:rsidR="00A65292" w:rsidRPr="00AB2EAD" w:rsidRDefault="00992883" w:rsidP="00A65292">
            <w:pPr>
              <w:spacing w:before="0" w:after="0" w:line="240" w:lineRule="auto"/>
              <w:rPr>
                <w:rFonts w:ascii="Calibri" w:hAnsi="Calibri" w:cs="Calibri"/>
                <w:sz w:val="16"/>
                <w:szCs w:val="16"/>
              </w:rPr>
            </w:pPr>
            <w:r w:rsidRPr="00AB2EAD">
              <w:rPr>
                <w:rFonts w:ascii="Calibri" w:hAnsi="Calibri" w:cs="Calibri"/>
                <w:sz w:val="16"/>
                <w:szCs w:val="16"/>
              </w:rPr>
              <w:t> </w:t>
            </w:r>
          </w:p>
        </w:tc>
        <w:tc>
          <w:tcPr>
            <w:tcW w:w="4443" w:type="dxa"/>
            <w:tcBorders>
              <w:top w:val="nil"/>
              <w:left w:val="nil"/>
              <w:bottom w:val="single" w:sz="8" w:space="0" w:color="B5DDDC"/>
              <w:right w:val="single" w:sz="8" w:space="0" w:color="B5DDDC"/>
            </w:tcBorders>
            <w:vAlign w:val="center"/>
            <w:hideMark/>
          </w:tcPr>
          <w:p w14:paraId="6F341A9F" w14:textId="26BB82BD" w:rsidR="00A65292" w:rsidRPr="00AB2EAD" w:rsidRDefault="00992883" w:rsidP="00A65292">
            <w:pPr>
              <w:spacing w:before="0" w:after="0" w:line="240" w:lineRule="auto"/>
              <w:rPr>
                <w:rFonts w:ascii="Calibri" w:hAnsi="Calibri" w:cs="Calibri"/>
                <w:sz w:val="16"/>
                <w:szCs w:val="16"/>
              </w:rPr>
            </w:pPr>
            <w:r w:rsidRPr="00AB2EAD">
              <w:rPr>
                <w:rFonts w:ascii="Calibri" w:hAnsi="Calibri" w:cs="Calibri"/>
                <w:sz w:val="16"/>
                <w:szCs w:val="16"/>
              </w:rPr>
              <w:t>The US EPA "2017 Five-Year Review of the 2012 Recreational Water Quality Criteria" is a 5-year review of its 2012 Recreational Water Quality Criteria (RWQC), as required by amendments to the 1972 US Clean Water Act [section 304(a)(9)(B)].</w:t>
            </w:r>
            <w:r w:rsidRPr="00AB2EAD">
              <w:rPr>
                <w:rFonts w:ascii="Calibri" w:hAnsi="Calibri" w:cs="Calibri"/>
                <w:sz w:val="16"/>
                <w:szCs w:val="16"/>
              </w:rPr>
              <w:br/>
            </w:r>
            <w:r w:rsidRPr="00AB2EAD">
              <w:rPr>
                <w:rFonts w:ascii="Calibri" w:hAnsi="Calibri" w:cs="Calibri"/>
                <w:sz w:val="16"/>
                <w:szCs w:val="16"/>
              </w:rPr>
              <w:br/>
              <w:t>The review objectives were:</w:t>
            </w:r>
            <w:r w:rsidRPr="00AB2EAD">
              <w:rPr>
                <w:rFonts w:ascii="Calibri" w:hAnsi="Calibri" w:cs="Calibri"/>
                <w:sz w:val="16"/>
                <w:szCs w:val="16"/>
              </w:rPr>
              <w:br/>
              <w:t>• Inventory and evaluate health study information published since 2010 on public health impacts associated with exposure to faecal contamination in recreational waters.</w:t>
            </w:r>
            <w:r w:rsidRPr="00AB2EAD">
              <w:rPr>
                <w:rFonts w:ascii="Calibri" w:hAnsi="Calibri" w:cs="Calibri"/>
                <w:sz w:val="16"/>
                <w:szCs w:val="16"/>
              </w:rPr>
              <w:br/>
              <w:t>• Review the 2012 RWQC based on internal EPA input on the science, taking into consideration feedback from the greater beach water quality community and stakeholders.</w:t>
            </w:r>
            <w:r w:rsidRPr="00AB2EAD">
              <w:rPr>
                <w:rFonts w:ascii="Calibri" w:hAnsi="Calibri" w:cs="Calibri"/>
                <w:sz w:val="16"/>
                <w:szCs w:val="16"/>
              </w:rPr>
              <w:br/>
              <w:t>• Identify additional indicators and methods, including those that have become more refined or feasible since the issuance of the 2012 criteria, and assess their applicability for predicting potential adverse human health effects from recreational exposure.</w:t>
            </w:r>
            <w:r w:rsidRPr="00AB2EAD">
              <w:rPr>
                <w:rFonts w:ascii="Calibri" w:hAnsi="Calibri" w:cs="Calibri"/>
                <w:sz w:val="16"/>
                <w:szCs w:val="16"/>
              </w:rPr>
              <w:br/>
              <w:t>• Provide information on the state of the science with respect to source tracking methods, sanitary survey design, predictive modelling for both fresh and marine waters, and other implementation tools.</w:t>
            </w:r>
            <w:r w:rsidRPr="00AB2EAD">
              <w:rPr>
                <w:rFonts w:ascii="Calibri" w:hAnsi="Calibri" w:cs="Calibri"/>
                <w:sz w:val="16"/>
                <w:szCs w:val="16"/>
              </w:rPr>
              <w:br/>
              <w:t>• Include the latest science and information pertaining to the development of other criteria, such as coliphage and cyanotoxin criteria, that have the potential to protect recreational uses.</w:t>
            </w:r>
            <w:r w:rsidRPr="00AB2EAD">
              <w:rPr>
                <w:rFonts w:ascii="Calibri" w:hAnsi="Calibri" w:cs="Calibri"/>
                <w:sz w:val="16"/>
                <w:szCs w:val="16"/>
              </w:rPr>
              <w:br/>
              <w:t>• Assess factors affecting state/authorized tribe adoption of the RWQC including perceived barriers to adoption and how states have implemented the criteria to meet their specific circumstances</w:t>
            </w:r>
            <w:r w:rsidRPr="00AB2EAD">
              <w:rPr>
                <w:rFonts w:ascii="Calibri" w:hAnsi="Calibri" w:cs="Calibri"/>
                <w:sz w:val="16"/>
                <w:szCs w:val="16"/>
              </w:rPr>
              <w:br/>
            </w:r>
            <w:r w:rsidRPr="00AB2EAD">
              <w:rPr>
                <w:rFonts w:ascii="Calibri" w:hAnsi="Calibri" w:cs="Calibri"/>
                <w:sz w:val="16"/>
                <w:szCs w:val="16"/>
              </w:rPr>
              <w:br/>
              <w:t xml:space="preserve">[Reviewers note: the last two dot points are beyond the scope of the current </w:t>
            </w:r>
            <w:r w:rsidR="004705EA">
              <w:rPr>
                <w:rFonts w:ascii="Calibri" w:hAnsi="Calibri" w:cs="Calibri"/>
                <w:sz w:val="16"/>
                <w:szCs w:val="16"/>
              </w:rPr>
              <w:t xml:space="preserve">narrative </w:t>
            </w:r>
            <w:r w:rsidRPr="00AB2EAD">
              <w:rPr>
                <w:rFonts w:ascii="Calibri" w:hAnsi="Calibri" w:cs="Calibri"/>
                <w:sz w:val="16"/>
                <w:szCs w:val="16"/>
              </w:rPr>
              <w:t>review]</w:t>
            </w:r>
          </w:p>
        </w:tc>
      </w:tr>
      <w:tr w:rsidR="00BF2DBF" w14:paraId="4702E58B" w14:textId="77777777" w:rsidTr="002F7A1F">
        <w:trPr>
          <w:trHeight w:val="340"/>
        </w:trPr>
        <w:tc>
          <w:tcPr>
            <w:tcW w:w="1611" w:type="dxa"/>
            <w:tcBorders>
              <w:top w:val="nil"/>
              <w:left w:val="single" w:sz="8" w:space="0" w:color="B5DDDC"/>
              <w:bottom w:val="single" w:sz="8" w:space="0" w:color="B5DDDC"/>
              <w:right w:val="single" w:sz="8" w:space="0" w:color="B5DDDC"/>
            </w:tcBorders>
            <w:shd w:val="clear" w:color="000000" w:fill="D6EAEB"/>
            <w:vAlign w:val="center"/>
            <w:hideMark/>
          </w:tcPr>
          <w:p w14:paraId="1897ED97" w14:textId="77777777" w:rsidR="00A65292" w:rsidRPr="00AB2EAD" w:rsidRDefault="00992883" w:rsidP="00A65292">
            <w:pPr>
              <w:spacing w:before="0" w:after="0" w:line="240" w:lineRule="auto"/>
              <w:rPr>
                <w:rFonts w:ascii="Calibri" w:hAnsi="Calibri" w:cs="Calibri"/>
                <w:sz w:val="16"/>
                <w:szCs w:val="16"/>
              </w:rPr>
            </w:pPr>
            <w:r w:rsidRPr="00AB2EAD">
              <w:rPr>
                <w:rFonts w:ascii="Calibri" w:hAnsi="Calibri" w:cs="Calibri"/>
                <w:sz w:val="16"/>
                <w:szCs w:val="16"/>
              </w:rPr>
              <w:t>Author's conclusion: interpretation of results</w:t>
            </w:r>
          </w:p>
        </w:tc>
        <w:tc>
          <w:tcPr>
            <w:tcW w:w="1733" w:type="dxa"/>
            <w:tcBorders>
              <w:top w:val="nil"/>
              <w:left w:val="nil"/>
              <w:bottom w:val="single" w:sz="8" w:space="0" w:color="B5DDDC"/>
              <w:right w:val="single" w:sz="8" w:space="0" w:color="B5DDDC"/>
            </w:tcBorders>
            <w:shd w:val="clear" w:color="000000" w:fill="D6EAEB"/>
            <w:vAlign w:val="center"/>
            <w:hideMark/>
          </w:tcPr>
          <w:p w14:paraId="178281F0" w14:textId="77777777" w:rsidR="00A65292" w:rsidRPr="00AB2EAD" w:rsidRDefault="00992883" w:rsidP="00A65292">
            <w:pPr>
              <w:spacing w:before="0" w:after="0" w:line="240" w:lineRule="auto"/>
              <w:rPr>
                <w:rFonts w:ascii="Calibri" w:hAnsi="Calibri" w:cs="Calibri"/>
                <w:sz w:val="16"/>
                <w:szCs w:val="16"/>
              </w:rPr>
            </w:pPr>
            <w:r w:rsidRPr="00AB2EAD">
              <w:rPr>
                <w:rFonts w:ascii="Calibri" w:hAnsi="Calibri" w:cs="Calibri"/>
                <w:sz w:val="16"/>
                <w:szCs w:val="16"/>
              </w:rPr>
              <w:t> </w:t>
            </w:r>
          </w:p>
        </w:tc>
        <w:tc>
          <w:tcPr>
            <w:tcW w:w="4443" w:type="dxa"/>
            <w:tcBorders>
              <w:top w:val="nil"/>
              <w:left w:val="nil"/>
              <w:bottom w:val="single" w:sz="8" w:space="0" w:color="B5DDDC"/>
              <w:right w:val="single" w:sz="8" w:space="0" w:color="B5DDDC"/>
            </w:tcBorders>
            <w:vAlign w:val="center"/>
            <w:hideMark/>
          </w:tcPr>
          <w:p w14:paraId="04BFA3FD" w14:textId="05721802" w:rsidR="00A65292" w:rsidRPr="00AB2EAD" w:rsidRDefault="00992883" w:rsidP="00A65292">
            <w:pPr>
              <w:spacing w:before="0" w:after="0" w:line="240" w:lineRule="auto"/>
              <w:rPr>
                <w:rFonts w:ascii="Calibri" w:hAnsi="Calibri" w:cs="Calibri"/>
                <w:sz w:val="16"/>
                <w:szCs w:val="16"/>
              </w:rPr>
            </w:pPr>
            <w:r w:rsidRPr="00AB2EAD">
              <w:rPr>
                <w:rFonts w:ascii="Calibri" w:hAnsi="Calibri" w:cs="Calibri"/>
                <w:sz w:val="16"/>
                <w:szCs w:val="16"/>
              </w:rPr>
              <w:t xml:space="preserve">The authors split the summary of review findings into two components; (i) Science Review and (ii) Implementation Review.  The key elements of each component relevant to the current </w:t>
            </w:r>
            <w:r w:rsidR="004705EA">
              <w:rPr>
                <w:rFonts w:ascii="Calibri" w:hAnsi="Calibri" w:cs="Calibri"/>
                <w:sz w:val="16"/>
                <w:szCs w:val="16"/>
              </w:rPr>
              <w:t xml:space="preserve">narrative </w:t>
            </w:r>
            <w:r w:rsidRPr="00AB2EAD">
              <w:rPr>
                <w:rFonts w:ascii="Calibri" w:hAnsi="Calibri" w:cs="Calibri"/>
                <w:sz w:val="16"/>
                <w:szCs w:val="16"/>
              </w:rPr>
              <w:t xml:space="preserve">review are presented alongside the </w:t>
            </w:r>
            <w:r w:rsidR="0061775E" w:rsidRPr="00AB2EAD">
              <w:rPr>
                <w:rFonts w:ascii="Calibri" w:hAnsi="Calibri" w:cs="Calibri"/>
                <w:sz w:val="16"/>
                <w:szCs w:val="16"/>
              </w:rPr>
              <w:t>relevant</w:t>
            </w:r>
            <w:r w:rsidRPr="00AB2EAD">
              <w:rPr>
                <w:rFonts w:ascii="Calibri" w:hAnsi="Calibri" w:cs="Calibri"/>
                <w:sz w:val="16"/>
                <w:szCs w:val="16"/>
              </w:rPr>
              <w:t xml:space="preserve"> research questions below.</w:t>
            </w:r>
            <w:r w:rsidR="004B7B3D">
              <w:rPr>
                <w:rFonts w:ascii="Calibri" w:hAnsi="Calibri" w:cs="Calibri"/>
                <w:sz w:val="16"/>
                <w:szCs w:val="16"/>
              </w:rPr>
              <w:t xml:space="preserve">  Note that implementation review components only related to secondary question (ii).</w:t>
            </w:r>
          </w:p>
        </w:tc>
      </w:tr>
      <w:tr w:rsidR="00BF2DBF" w14:paraId="30D83006" w14:textId="77777777" w:rsidTr="002F7A1F">
        <w:trPr>
          <w:trHeight w:val="340"/>
        </w:trPr>
        <w:tc>
          <w:tcPr>
            <w:tcW w:w="1611" w:type="dxa"/>
            <w:tcBorders>
              <w:top w:val="nil"/>
              <w:left w:val="single" w:sz="8" w:space="0" w:color="B5DDDC"/>
              <w:bottom w:val="nil"/>
              <w:right w:val="single" w:sz="8" w:space="0" w:color="B5DDDC"/>
            </w:tcBorders>
            <w:shd w:val="clear" w:color="000000" w:fill="D6EAEB"/>
            <w:vAlign w:val="center"/>
            <w:hideMark/>
          </w:tcPr>
          <w:p w14:paraId="552CEE05" w14:textId="77777777" w:rsidR="00A65292" w:rsidRPr="00AB2EAD" w:rsidRDefault="00992883" w:rsidP="00A65292">
            <w:pPr>
              <w:spacing w:before="0" w:after="0" w:line="240" w:lineRule="auto"/>
              <w:rPr>
                <w:rFonts w:ascii="Calibri" w:hAnsi="Calibri" w:cs="Calibri"/>
                <w:b/>
                <w:bCs/>
                <w:sz w:val="16"/>
                <w:szCs w:val="16"/>
              </w:rPr>
            </w:pPr>
            <w:r w:rsidRPr="00AB2EAD">
              <w:rPr>
                <w:rFonts w:ascii="Calibri" w:hAnsi="Calibri" w:cs="Calibri"/>
                <w:b/>
                <w:bCs/>
                <w:sz w:val="16"/>
                <w:szCs w:val="16"/>
              </w:rPr>
              <w:t>Research Questions</w:t>
            </w:r>
          </w:p>
        </w:tc>
        <w:tc>
          <w:tcPr>
            <w:tcW w:w="1733" w:type="dxa"/>
            <w:tcBorders>
              <w:top w:val="nil"/>
              <w:left w:val="nil"/>
              <w:bottom w:val="single" w:sz="8" w:space="0" w:color="B5DDDC"/>
              <w:right w:val="single" w:sz="8" w:space="0" w:color="B5DDDC"/>
            </w:tcBorders>
            <w:shd w:val="clear" w:color="000000" w:fill="D6EAEB"/>
            <w:vAlign w:val="center"/>
          </w:tcPr>
          <w:p w14:paraId="37B41E91" w14:textId="4B662614" w:rsidR="00A65292" w:rsidRPr="00AB2EAD" w:rsidRDefault="00A65292" w:rsidP="00A65292">
            <w:pPr>
              <w:spacing w:before="0" w:after="0" w:line="240" w:lineRule="auto"/>
              <w:rPr>
                <w:rFonts w:ascii="Calibri" w:hAnsi="Calibri" w:cs="Calibri"/>
                <w:b/>
                <w:bCs/>
                <w:sz w:val="16"/>
                <w:szCs w:val="16"/>
              </w:rPr>
            </w:pPr>
          </w:p>
        </w:tc>
        <w:tc>
          <w:tcPr>
            <w:tcW w:w="4443" w:type="dxa"/>
            <w:tcBorders>
              <w:top w:val="nil"/>
              <w:left w:val="nil"/>
              <w:bottom w:val="single" w:sz="8" w:space="0" w:color="B5DDDC"/>
              <w:right w:val="single" w:sz="8" w:space="0" w:color="B5DDDC"/>
            </w:tcBorders>
            <w:shd w:val="clear" w:color="000000" w:fill="D6EAEB"/>
            <w:vAlign w:val="center"/>
            <w:hideMark/>
          </w:tcPr>
          <w:p w14:paraId="140577F8" w14:textId="77777777" w:rsidR="00A65292" w:rsidRPr="00AB2EAD" w:rsidRDefault="00992883" w:rsidP="00A65292">
            <w:pPr>
              <w:spacing w:before="0" w:after="0" w:line="240" w:lineRule="auto"/>
              <w:rPr>
                <w:rFonts w:ascii="Calibri" w:hAnsi="Calibri" w:cs="Calibri"/>
                <w:sz w:val="16"/>
                <w:szCs w:val="16"/>
              </w:rPr>
            </w:pPr>
            <w:r w:rsidRPr="00AB2EAD">
              <w:rPr>
                <w:rFonts w:ascii="Calibri" w:hAnsi="Calibri" w:cs="Calibri"/>
                <w:sz w:val="16"/>
                <w:szCs w:val="16"/>
              </w:rPr>
              <w:t> </w:t>
            </w:r>
          </w:p>
        </w:tc>
      </w:tr>
      <w:tr w:rsidR="00BF2DBF" w14:paraId="18902E22" w14:textId="77777777" w:rsidTr="002F7A1F">
        <w:trPr>
          <w:trHeight w:val="340"/>
        </w:trPr>
        <w:tc>
          <w:tcPr>
            <w:tcW w:w="1611" w:type="dxa"/>
            <w:tcBorders>
              <w:top w:val="single" w:sz="8" w:space="0" w:color="B5DDDC"/>
              <w:left w:val="single" w:sz="8" w:space="0" w:color="B5DDDC"/>
              <w:bottom w:val="nil"/>
              <w:right w:val="single" w:sz="8" w:space="0" w:color="B5DDDC"/>
            </w:tcBorders>
            <w:shd w:val="clear" w:color="000000" w:fill="D6EAEB"/>
            <w:vAlign w:val="center"/>
            <w:hideMark/>
          </w:tcPr>
          <w:p w14:paraId="70B7223B" w14:textId="77777777" w:rsidR="00A65292" w:rsidRPr="00A65292" w:rsidRDefault="00992883" w:rsidP="00A65292">
            <w:pPr>
              <w:spacing w:before="0" w:after="0" w:line="240" w:lineRule="auto"/>
              <w:rPr>
                <w:rFonts w:ascii="Calibri" w:hAnsi="Calibri" w:cs="Calibri"/>
                <w:sz w:val="16"/>
                <w:szCs w:val="16"/>
              </w:rPr>
            </w:pPr>
            <w:r w:rsidRPr="00A65292">
              <w:rPr>
                <w:rFonts w:ascii="Calibri" w:hAnsi="Calibri" w:cs="Calibri"/>
                <w:sz w:val="16"/>
                <w:szCs w:val="16"/>
              </w:rPr>
              <w:t>Primary Q. How can we monitor, assess and predict risks from diffuse and point source microbial contamination in recreational waters?</w:t>
            </w:r>
          </w:p>
        </w:tc>
        <w:tc>
          <w:tcPr>
            <w:tcW w:w="1733" w:type="dxa"/>
            <w:tcBorders>
              <w:top w:val="nil"/>
              <w:left w:val="nil"/>
              <w:bottom w:val="single" w:sz="8" w:space="0" w:color="B5DDDC"/>
              <w:right w:val="single" w:sz="8" w:space="0" w:color="B5DDDC"/>
            </w:tcBorders>
            <w:shd w:val="clear" w:color="000000" w:fill="D6EAEB"/>
            <w:vAlign w:val="center"/>
            <w:hideMark/>
          </w:tcPr>
          <w:p w14:paraId="3CA91949" w14:textId="61839F15" w:rsidR="00A65292" w:rsidRPr="00AB2EAD" w:rsidRDefault="00992883" w:rsidP="00A65292">
            <w:pPr>
              <w:spacing w:before="0" w:after="0" w:line="240" w:lineRule="auto"/>
              <w:rPr>
                <w:rFonts w:ascii="Calibri" w:hAnsi="Calibri" w:cs="Calibri"/>
                <w:sz w:val="16"/>
                <w:szCs w:val="16"/>
              </w:rPr>
            </w:pPr>
            <w:r w:rsidRPr="00AB2EAD">
              <w:rPr>
                <w:rFonts w:ascii="Calibri" w:hAnsi="Calibri" w:cs="Calibri"/>
                <w:sz w:val="16"/>
                <w:szCs w:val="16"/>
              </w:rPr>
              <w:t>(a) Provide examples of what is done in Australian and international jurisdictions and their reasoning</w:t>
            </w:r>
            <w:r w:rsidRPr="00AB2EAD">
              <w:rPr>
                <w:rFonts w:ascii="Calibri" w:hAnsi="Calibri" w:cs="Calibri"/>
                <w:sz w:val="16"/>
                <w:szCs w:val="16"/>
              </w:rPr>
              <w:br/>
              <w:t>(b) Determine what is done in other settings and how this relates to the Australian context</w:t>
            </w:r>
            <w:r w:rsidRPr="00AB2EAD">
              <w:rPr>
                <w:rFonts w:ascii="Calibri" w:hAnsi="Calibri" w:cs="Calibri"/>
                <w:sz w:val="16"/>
                <w:szCs w:val="16"/>
              </w:rPr>
              <w:br/>
              <w:t>(c) Determine how specific target populations such as children, immunocompromised or the elderly are impacted.</w:t>
            </w:r>
            <w:r w:rsidRPr="00AB2EAD">
              <w:rPr>
                <w:rFonts w:ascii="Calibri" w:hAnsi="Calibri" w:cs="Calibri"/>
                <w:sz w:val="16"/>
                <w:szCs w:val="16"/>
              </w:rPr>
              <w:br/>
              <w:t>(d) Determine the main factors impacting risk and its prediction (environmental, microbial, etc.).</w:t>
            </w:r>
          </w:p>
        </w:tc>
        <w:tc>
          <w:tcPr>
            <w:tcW w:w="4443" w:type="dxa"/>
            <w:tcBorders>
              <w:top w:val="nil"/>
              <w:left w:val="nil"/>
              <w:bottom w:val="single" w:sz="8" w:space="0" w:color="B5DDDC"/>
              <w:right w:val="single" w:sz="8" w:space="0" w:color="B5DDDC"/>
            </w:tcBorders>
            <w:vAlign w:val="center"/>
            <w:hideMark/>
          </w:tcPr>
          <w:p w14:paraId="3E3BD611" w14:textId="77777777" w:rsidR="00A65292" w:rsidRPr="00AB2EAD" w:rsidRDefault="00992883" w:rsidP="00A65292">
            <w:pPr>
              <w:spacing w:before="0" w:after="0" w:line="240" w:lineRule="auto"/>
              <w:rPr>
                <w:rFonts w:ascii="Calibri" w:hAnsi="Calibri" w:cs="Calibri"/>
                <w:sz w:val="16"/>
                <w:szCs w:val="16"/>
              </w:rPr>
            </w:pPr>
            <w:r w:rsidRPr="00AB2EAD">
              <w:rPr>
                <w:rFonts w:ascii="Calibri" w:hAnsi="Calibri" w:cs="Calibri"/>
                <w:sz w:val="16"/>
                <w:szCs w:val="16"/>
              </w:rPr>
              <w:t>Science Review</w:t>
            </w:r>
            <w:r w:rsidRPr="00AB2EAD">
              <w:rPr>
                <w:rFonts w:ascii="Calibri" w:hAnsi="Calibri" w:cs="Calibri"/>
                <w:sz w:val="16"/>
                <w:szCs w:val="16"/>
              </w:rPr>
              <w:br/>
              <w:t>• Health Studies: A growing body of evidence suggests that children can be disproportionately susceptible to health effects resulting from exposure to pathogens in recreational waters. There are opportunities for further resolution of epidemiological relationships, especially in the area of children’s health protection and wider application of Enterococcus spp. qPCR.</w:t>
            </w:r>
            <w:r w:rsidRPr="00AB2EAD">
              <w:rPr>
                <w:rFonts w:ascii="Calibri" w:hAnsi="Calibri" w:cs="Calibri"/>
                <w:sz w:val="16"/>
                <w:szCs w:val="16"/>
              </w:rPr>
              <w:br/>
              <w:t>• Antimicrobial Resistance. Although of increasing interest, US EPA suggests more research is needed to better understand the role the environment plays in transferring antimicrobial resistant bacteria (AMRB) to primary contact recreators.</w:t>
            </w:r>
          </w:p>
        </w:tc>
      </w:tr>
      <w:tr w:rsidR="00BF2DBF" w14:paraId="0DD0E4C8" w14:textId="77777777" w:rsidTr="002F7A1F">
        <w:trPr>
          <w:trHeight w:val="340"/>
        </w:trPr>
        <w:tc>
          <w:tcPr>
            <w:tcW w:w="1611"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6E468DAA" w14:textId="77777777" w:rsidR="00A65292" w:rsidRPr="00A65292" w:rsidRDefault="00992883" w:rsidP="00A65292">
            <w:pPr>
              <w:spacing w:before="0" w:after="0" w:line="240" w:lineRule="auto"/>
              <w:rPr>
                <w:rFonts w:ascii="Calibri" w:hAnsi="Calibri" w:cs="Calibri"/>
                <w:sz w:val="16"/>
                <w:szCs w:val="16"/>
              </w:rPr>
            </w:pPr>
            <w:r w:rsidRPr="00A65292">
              <w:rPr>
                <w:rFonts w:ascii="Calibri" w:hAnsi="Calibri" w:cs="Calibri"/>
                <w:sz w:val="16"/>
                <w:szCs w:val="16"/>
              </w:rPr>
              <w:t>Secondary Q: (i) What are the indicators/surrogates of this/these risk/s?</w:t>
            </w:r>
          </w:p>
        </w:tc>
        <w:tc>
          <w:tcPr>
            <w:tcW w:w="1733" w:type="dxa"/>
            <w:tcBorders>
              <w:top w:val="nil"/>
              <w:left w:val="nil"/>
              <w:bottom w:val="single" w:sz="8" w:space="0" w:color="B5DDDC"/>
              <w:right w:val="single" w:sz="8" w:space="0" w:color="B5DDDC"/>
            </w:tcBorders>
            <w:shd w:val="clear" w:color="000000" w:fill="D6EAEB"/>
            <w:vAlign w:val="center"/>
            <w:hideMark/>
          </w:tcPr>
          <w:p w14:paraId="23B59F42" w14:textId="59BF48F9" w:rsidR="00A65292" w:rsidRPr="00AB2EAD" w:rsidRDefault="00992883" w:rsidP="00A65292">
            <w:pPr>
              <w:spacing w:before="0" w:after="0" w:line="240" w:lineRule="auto"/>
              <w:rPr>
                <w:rFonts w:ascii="Calibri" w:hAnsi="Calibri" w:cs="Calibri"/>
                <w:sz w:val="16"/>
                <w:szCs w:val="16"/>
              </w:rPr>
            </w:pPr>
            <w:r>
              <w:rPr>
                <w:rFonts w:ascii="Calibri" w:hAnsi="Calibri" w:cs="Calibri"/>
                <w:sz w:val="16"/>
                <w:szCs w:val="16"/>
              </w:rPr>
              <w:t>Committee</w:t>
            </w:r>
            <w:r w:rsidRPr="00AB2EAD">
              <w:rPr>
                <w:rFonts w:ascii="Calibri" w:hAnsi="Calibri" w:cs="Calibri"/>
                <w:sz w:val="16"/>
                <w:szCs w:val="16"/>
              </w:rPr>
              <w:t xml:space="preserve"> Guidance:</w:t>
            </w:r>
            <w:r w:rsidRPr="00AB2EAD">
              <w:rPr>
                <w:rFonts w:ascii="Calibri" w:hAnsi="Calibri" w:cs="Calibri"/>
                <w:sz w:val="16"/>
                <w:szCs w:val="16"/>
              </w:rPr>
              <w:br/>
              <w:t>(a) Review the new technologies available to assess and monitor risks and determine how they could be practically applied to Australian recreational waters</w:t>
            </w:r>
            <w:r w:rsidRPr="00AB2EAD">
              <w:rPr>
                <w:rFonts w:ascii="Calibri" w:hAnsi="Calibri" w:cs="Calibri"/>
                <w:sz w:val="16"/>
                <w:szCs w:val="16"/>
              </w:rPr>
              <w:br/>
              <w:t>(b) Describe the relationship between the indicator and surrogates with adverse health outcomes. Include how this relationship been demonstrated in settings relevant to Australia.</w:t>
            </w:r>
          </w:p>
        </w:tc>
        <w:tc>
          <w:tcPr>
            <w:tcW w:w="4443" w:type="dxa"/>
            <w:tcBorders>
              <w:top w:val="nil"/>
              <w:left w:val="nil"/>
              <w:bottom w:val="single" w:sz="8" w:space="0" w:color="B5DDDC"/>
              <w:right w:val="single" w:sz="8" w:space="0" w:color="B5DDDC"/>
            </w:tcBorders>
            <w:vAlign w:val="center"/>
            <w:hideMark/>
          </w:tcPr>
          <w:p w14:paraId="09AB5B0E" w14:textId="03E01ED1" w:rsidR="00A65292" w:rsidRPr="00AB2EAD" w:rsidRDefault="00992883" w:rsidP="00A65292">
            <w:pPr>
              <w:spacing w:before="0" w:after="0" w:line="240" w:lineRule="auto"/>
              <w:rPr>
                <w:rFonts w:ascii="Calibri" w:hAnsi="Calibri" w:cs="Calibri"/>
                <w:sz w:val="16"/>
                <w:szCs w:val="16"/>
              </w:rPr>
            </w:pPr>
            <w:bookmarkStart w:id="378" w:name="_Hlk92881140"/>
            <w:r w:rsidRPr="00AB2EAD">
              <w:rPr>
                <w:rFonts w:ascii="Calibri" w:hAnsi="Calibri" w:cs="Calibri"/>
                <w:sz w:val="16"/>
                <w:szCs w:val="16"/>
              </w:rPr>
              <w:t>Science Review</w:t>
            </w:r>
            <w:r w:rsidRPr="00AB2EAD">
              <w:rPr>
                <w:rFonts w:ascii="Calibri" w:hAnsi="Calibri" w:cs="Calibri"/>
                <w:sz w:val="16"/>
                <w:szCs w:val="16"/>
              </w:rPr>
              <w:br/>
              <w:t>• Coliphage as an indicator: Because evidence strongly suggests most illnesses in recreational waters are due to enteric viruses, development and implementation of viral indicators, such as coliphage, may yield advances in public health protection.</w:t>
            </w:r>
            <w:r w:rsidRPr="00AB2EAD">
              <w:rPr>
                <w:rFonts w:ascii="Calibri" w:hAnsi="Calibri" w:cs="Calibri"/>
                <w:sz w:val="16"/>
                <w:szCs w:val="16"/>
              </w:rPr>
              <w:br/>
              <w:t>• Indicators and Performance of qPCR Methods. The advances in qPCR methodology since 2010 have brought greater reliability and utility to beach monitoring programs where they have been implemented, yet opportunities remain for further refinement of qPCR methodologies.</w:t>
            </w:r>
            <w:r w:rsidRPr="00AB2EAD">
              <w:rPr>
                <w:rFonts w:ascii="Calibri" w:hAnsi="Calibri" w:cs="Calibri"/>
                <w:sz w:val="16"/>
                <w:szCs w:val="16"/>
              </w:rPr>
              <w:br/>
              <w:t>Enterococcus spp. measured by qPCR is a better predictor of swimming-associated GI illness and more timely than current culturable bacterial indicators. These factors coupled with a greater distribution of qPCR-capable laboratories in the future could lead to enhanced public health protection if implemented under the current criteria.</w:t>
            </w:r>
            <w:r w:rsidRPr="00AB2EAD">
              <w:rPr>
                <w:rFonts w:ascii="Calibri" w:hAnsi="Calibri" w:cs="Calibri"/>
                <w:sz w:val="16"/>
                <w:szCs w:val="16"/>
              </w:rPr>
              <w:br/>
            </w:r>
            <w:r w:rsidRPr="00AB2EAD">
              <w:rPr>
                <w:rFonts w:ascii="Calibri" w:hAnsi="Calibri" w:cs="Calibri"/>
                <w:sz w:val="16"/>
                <w:szCs w:val="16"/>
              </w:rPr>
              <w:br/>
              <w:t xml:space="preserve">A further conclusion drawing on Dr McBrides' review and elaborated in the text (section IV, A, 4: Health Relationships and Alternative Indicators) noted that </w:t>
            </w:r>
            <w:r w:rsidR="0061775E" w:rsidRPr="00AB2EAD">
              <w:rPr>
                <w:rFonts w:ascii="Calibri" w:hAnsi="Calibri" w:cs="Calibri"/>
                <w:sz w:val="16"/>
                <w:szCs w:val="16"/>
              </w:rPr>
              <w:t>although</w:t>
            </w:r>
            <w:r w:rsidRPr="00AB2EAD">
              <w:rPr>
                <w:rFonts w:ascii="Calibri" w:hAnsi="Calibri" w:cs="Calibri"/>
                <w:sz w:val="16"/>
                <w:szCs w:val="16"/>
              </w:rPr>
              <w:t xml:space="preserve"> observations show that development and use of alternative </w:t>
            </w:r>
            <w:r w:rsidR="0061775E" w:rsidRPr="00AB2EAD">
              <w:rPr>
                <w:rFonts w:ascii="Calibri" w:hAnsi="Calibri" w:cs="Calibri"/>
                <w:sz w:val="16"/>
                <w:szCs w:val="16"/>
              </w:rPr>
              <w:t>faecal</w:t>
            </w:r>
            <w:r w:rsidRPr="00AB2EAD">
              <w:rPr>
                <w:rFonts w:ascii="Calibri" w:hAnsi="Calibri" w:cs="Calibri"/>
                <w:sz w:val="16"/>
                <w:szCs w:val="16"/>
              </w:rPr>
              <w:t xml:space="preserve"> indicators is a rich and evolving field, no strong case was made for changing the indicators currently.  However, alternative method-indicator combinations might be supported in certain situations and warrant further study especially in specific settings, such as tropical waters.</w:t>
            </w:r>
            <w:bookmarkEnd w:id="378"/>
          </w:p>
        </w:tc>
      </w:tr>
      <w:tr w:rsidR="00BF2DBF" w14:paraId="5975F9B8" w14:textId="77777777" w:rsidTr="002F7A1F">
        <w:trPr>
          <w:trHeight w:val="340"/>
        </w:trPr>
        <w:tc>
          <w:tcPr>
            <w:tcW w:w="1611" w:type="dxa"/>
            <w:tcBorders>
              <w:top w:val="nil"/>
              <w:left w:val="single" w:sz="8" w:space="0" w:color="B5DDDC"/>
              <w:bottom w:val="single" w:sz="8" w:space="0" w:color="B5DDDC"/>
              <w:right w:val="single" w:sz="8" w:space="0" w:color="B5DDDC"/>
            </w:tcBorders>
            <w:shd w:val="clear" w:color="000000" w:fill="D6EAEB"/>
            <w:vAlign w:val="center"/>
            <w:hideMark/>
          </w:tcPr>
          <w:p w14:paraId="21E58514" w14:textId="77777777" w:rsidR="00A65292" w:rsidRPr="00A65292" w:rsidRDefault="00992883" w:rsidP="00A65292">
            <w:pPr>
              <w:spacing w:before="0" w:after="0" w:line="240" w:lineRule="auto"/>
              <w:rPr>
                <w:rFonts w:ascii="Calibri" w:hAnsi="Calibri" w:cs="Calibri"/>
                <w:sz w:val="16"/>
                <w:szCs w:val="16"/>
              </w:rPr>
            </w:pPr>
            <w:r w:rsidRPr="00A65292">
              <w:rPr>
                <w:rFonts w:ascii="Calibri" w:hAnsi="Calibri" w:cs="Calibri"/>
                <w:sz w:val="16"/>
                <w:szCs w:val="16"/>
              </w:rPr>
              <w:t>Secondary Q (ii) What are the current practices to minimise or manage this/these risk/s?</w:t>
            </w:r>
          </w:p>
        </w:tc>
        <w:tc>
          <w:tcPr>
            <w:tcW w:w="1733" w:type="dxa"/>
            <w:tcBorders>
              <w:top w:val="nil"/>
              <w:left w:val="nil"/>
              <w:bottom w:val="single" w:sz="8" w:space="0" w:color="B5DDDC"/>
              <w:right w:val="single" w:sz="8" w:space="0" w:color="B5DDDC"/>
            </w:tcBorders>
            <w:shd w:val="clear" w:color="000000" w:fill="D6EAEB"/>
            <w:vAlign w:val="center"/>
            <w:hideMark/>
          </w:tcPr>
          <w:p w14:paraId="7D2F217C" w14:textId="1A5F53F2" w:rsidR="00A65292" w:rsidRPr="00AB2EAD" w:rsidRDefault="00992883" w:rsidP="00A65292">
            <w:pPr>
              <w:spacing w:before="0" w:after="0" w:line="240" w:lineRule="auto"/>
              <w:rPr>
                <w:rFonts w:ascii="Calibri" w:hAnsi="Calibri" w:cs="Calibri"/>
                <w:sz w:val="16"/>
                <w:szCs w:val="16"/>
              </w:rPr>
            </w:pPr>
            <w:r>
              <w:rPr>
                <w:rFonts w:ascii="Calibri" w:hAnsi="Calibri" w:cs="Calibri"/>
                <w:sz w:val="16"/>
                <w:szCs w:val="16"/>
              </w:rPr>
              <w:t>Committee</w:t>
            </w:r>
            <w:r w:rsidRPr="00AB2EAD">
              <w:rPr>
                <w:rFonts w:ascii="Calibri" w:hAnsi="Calibri" w:cs="Calibri"/>
                <w:sz w:val="16"/>
                <w:szCs w:val="16"/>
              </w:rPr>
              <w:t xml:space="preserve"> Guidance:</w:t>
            </w:r>
            <w:r w:rsidRPr="00AB2EAD">
              <w:rPr>
                <w:rFonts w:ascii="Calibri" w:hAnsi="Calibri" w:cs="Calibri"/>
                <w:sz w:val="16"/>
                <w:szCs w:val="16"/>
              </w:rPr>
              <w:br/>
              <w:t>(a) Provide examples of how mitigation strategies have been developed based on scientific evidence.</w:t>
            </w:r>
            <w:r w:rsidRPr="00AB2EAD">
              <w:rPr>
                <w:rFonts w:ascii="Calibri" w:hAnsi="Calibri" w:cs="Calibri"/>
                <w:sz w:val="16"/>
                <w:szCs w:val="16"/>
              </w:rPr>
              <w:br/>
              <w:t>(b) Provide examples/case studies of how this is achieved/implemented in settings relevant to the Australian context.</w:t>
            </w:r>
          </w:p>
        </w:tc>
        <w:tc>
          <w:tcPr>
            <w:tcW w:w="4443" w:type="dxa"/>
            <w:tcBorders>
              <w:top w:val="nil"/>
              <w:left w:val="nil"/>
              <w:bottom w:val="single" w:sz="8" w:space="0" w:color="B5DDDC"/>
              <w:right w:val="single" w:sz="8" w:space="0" w:color="B5DDDC"/>
            </w:tcBorders>
            <w:vAlign w:val="center"/>
            <w:hideMark/>
          </w:tcPr>
          <w:p w14:paraId="14248E5B" w14:textId="7764588F" w:rsidR="00A65292" w:rsidRPr="00AB2EAD" w:rsidRDefault="00992883" w:rsidP="00A65292">
            <w:pPr>
              <w:spacing w:before="0" w:after="0" w:line="240" w:lineRule="auto"/>
              <w:rPr>
                <w:rFonts w:ascii="Calibri" w:hAnsi="Calibri" w:cs="Calibri"/>
                <w:sz w:val="16"/>
                <w:szCs w:val="16"/>
              </w:rPr>
            </w:pPr>
            <w:bookmarkStart w:id="379" w:name="_Hlk92881224"/>
            <w:r w:rsidRPr="00AB2EAD">
              <w:rPr>
                <w:rFonts w:ascii="Calibri" w:hAnsi="Calibri" w:cs="Calibri"/>
                <w:sz w:val="16"/>
                <w:szCs w:val="16"/>
              </w:rPr>
              <w:t>Science Review</w:t>
            </w:r>
            <w:r w:rsidRPr="00AB2EAD">
              <w:rPr>
                <w:rFonts w:ascii="Calibri" w:hAnsi="Calibri" w:cs="Calibri"/>
                <w:sz w:val="16"/>
                <w:szCs w:val="16"/>
              </w:rPr>
              <w:br/>
              <w:t>• Microbial Source Tracking. Accurate and reliable MST technologies could markedly improve future water quality management in the U.S., possibly allowing for the development of alternative site-specific criteria based on pollution sources present, strategic remediation planning based on faecal pollution levels from human sources.</w:t>
            </w:r>
            <w:r w:rsidRPr="00AB2EAD">
              <w:rPr>
                <w:rFonts w:ascii="Calibri" w:hAnsi="Calibri" w:cs="Calibri"/>
                <w:sz w:val="16"/>
                <w:szCs w:val="16"/>
              </w:rPr>
              <w:br/>
              <w:t>Implementation Review</w:t>
            </w:r>
            <w:r w:rsidRPr="00AB2EAD">
              <w:rPr>
                <w:rFonts w:ascii="Calibri" w:hAnsi="Calibri" w:cs="Calibri"/>
                <w:sz w:val="16"/>
                <w:szCs w:val="16"/>
              </w:rPr>
              <w:br/>
              <w:t>• Sanitary Surveys. Sanitary Surveys continue to serve as an important tool for informing site remediation, characterizing waters for QMRA and site-specific criteria development, and can be linked with integrated environmental modelling.</w:t>
            </w:r>
            <w:r w:rsidRPr="00AB2EAD">
              <w:rPr>
                <w:rFonts w:ascii="Calibri" w:hAnsi="Calibri" w:cs="Calibri"/>
                <w:sz w:val="16"/>
                <w:szCs w:val="16"/>
              </w:rPr>
              <w:br/>
              <w:t>• Predictive/Statistical Model</w:t>
            </w:r>
            <w:r w:rsidR="00DB69B0">
              <w:rPr>
                <w:rFonts w:ascii="Calibri" w:hAnsi="Calibri" w:cs="Calibri"/>
                <w:sz w:val="16"/>
                <w:szCs w:val="16"/>
              </w:rPr>
              <w:t>l</w:t>
            </w:r>
            <w:r w:rsidRPr="00AB2EAD">
              <w:rPr>
                <w:rFonts w:ascii="Calibri" w:hAnsi="Calibri" w:cs="Calibri"/>
                <w:sz w:val="16"/>
                <w:szCs w:val="16"/>
              </w:rPr>
              <w:t>ing. Predictive models offer an alternative for same-day notification and resulting public health protection with lower capital investment and unit costs than other rapid methods.</w:t>
            </w:r>
            <w:r w:rsidRPr="00AB2EAD">
              <w:rPr>
                <w:rFonts w:ascii="Calibri" w:hAnsi="Calibri" w:cs="Calibri"/>
                <w:sz w:val="16"/>
                <w:szCs w:val="16"/>
              </w:rPr>
              <w:br/>
              <w:t>• Deterministic Process Mode</w:t>
            </w:r>
            <w:r w:rsidR="00DB69B0">
              <w:rPr>
                <w:rFonts w:ascii="Calibri" w:hAnsi="Calibri" w:cs="Calibri"/>
                <w:sz w:val="16"/>
                <w:szCs w:val="16"/>
              </w:rPr>
              <w:t>l</w:t>
            </w:r>
            <w:r w:rsidRPr="00AB2EAD">
              <w:rPr>
                <w:rFonts w:ascii="Calibri" w:hAnsi="Calibri" w:cs="Calibri"/>
                <w:sz w:val="16"/>
                <w:szCs w:val="16"/>
              </w:rPr>
              <w:t>ling for Recreational Beach Site Assessment and Enhancement/Remediation. These models provide a means of understanding physical forces influencing the movement of contaminants for problem definition and remediation and can include QMRA health-based models to develop site-specific criteria or evaluate remediation.</w:t>
            </w:r>
            <w:bookmarkEnd w:id="379"/>
          </w:p>
        </w:tc>
      </w:tr>
      <w:tr w:rsidR="00BF2DBF" w14:paraId="57F99A7D" w14:textId="77777777" w:rsidTr="002F7A1F">
        <w:trPr>
          <w:trHeight w:val="340"/>
        </w:trPr>
        <w:tc>
          <w:tcPr>
            <w:tcW w:w="7787" w:type="dxa"/>
            <w:gridSpan w:val="3"/>
            <w:tcBorders>
              <w:top w:val="nil"/>
              <w:left w:val="single" w:sz="8" w:space="0" w:color="B5DDDC"/>
              <w:bottom w:val="single" w:sz="8" w:space="0" w:color="B5DDDC"/>
              <w:right w:val="single" w:sz="8" w:space="0" w:color="B5DDDC"/>
            </w:tcBorders>
            <w:shd w:val="clear" w:color="000000" w:fill="D6EAEB"/>
            <w:noWrap/>
            <w:vAlign w:val="center"/>
            <w:hideMark/>
          </w:tcPr>
          <w:p w14:paraId="5BA805F6" w14:textId="6F82CE75" w:rsidR="00A65292" w:rsidRPr="00AB2EAD" w:rsidRDefault="00992883" w:rsidP="00A65292">
            <w:pPr>
              <w:spacing w:before="0" w:after="0" w:line="240" w:lineRule="auto"/>
              <w:rPr>
                <w:rFonts w:ascii="Calibri" w:hAnsi="Calibri" w:cs="Calibri"/>
                <w:sz w:val="16"/>
                <w:szCs w:val="16"/>
              </w:rPr>
            </w:pPr>
            <w:r w:rsidRPr="00AB2EAD">
              <w:rPr>
                <w:rFonts w:ascii="Calibri" w:hAnsi="Calibri" w:cs="Calibri"/>
                <w:b/>
                <w:bCs/>
                <w:sz w:val="16"/>
                <w:szCs w:val="16"/>
              </w:rPr>
              <w:t>Reviewer's comments and overall assessment</w:t>
            </w:r>
            <w:r w:rsidRPr="00AB2EAD">
              <w:rPr>
                <w:rFonts w:ascii="Calibri" w:hAnsi="Calibri" w:cs="Calibri"/>
                <w:sz w:val="16"/>
                <w:szCs w:val="16"/>
              </w:rPr>
              <w:t> </w:t>
            </w:r>
          </w:p>
        </w:tc>
      </w:tr>
      <w:tr w:rsidR="00BF2DBF" w14:paraId="43471B01" w14:textId="77777777" w:rsidTr="00602D1D">
        <w:trPr>
          <w:trHeight w:val="340"/>
        </w:trPr>
        <w:tc>
          <w:tcPr>
            <w:tcW w:w="1611" w:type="dxa"/>
            <w:tcBorders>
              <w:top w:val="nil"/>
              <w:left w:val="single" w:sz="8" w:space="0" w:color="B5DDDC"/>
              <w:bottom w:val="single" w:sz="8" w:space="0" w:color="B5DDDC"/>
              <w:right w:val="single" w:sz="8" w:space="0" w:color="B5DDDC"/>
            </w:tcBorders>
            <w:shd w:val="clear" w:color="000000" w:fill="D6EAEB"/>
            <w:vAlign w:val="center"/>
            <w:hideMark/>
          </w:tcPr>
          <w:p w14:paraId="1DA88B5F" w14:textId="77777777" w:rsidR="0061775E" w:rsidRPr="00A65292" w:rsidRDefault="00992883" w:rsidP="00A65292">
            <w:pPr>
              <w:spacing w:before="0" w:after="0" w:line="240" w:lineRule="auto"/>
              <w:rPr>
                <w:rFonts w:ascii="Calibri" w:hAnsi="Calibri" w:cs="Calibri"/>
                <w:color w:val="000000"/>
                <w:sz w:val="16"/>
                <w:szCs w:val="16"/>
              </w:rPr>
            </w:pPr>
            <w:r w:rsidRPr="00A65292">
              <w:rPr>
                <w:rFonts w:ascii="Calibri" w:hAnsi="Calibri" w:cs="Calibri"/>
                <w:color w:val="000000"/>
                <w:sz w:val="16"/>
                <w:szCs w:val="16"/>
              </w:rPr>
              <w:t>Reviewer's comment (optional)</w:t>
            </w:r>
          </w:p>
        </w:tc>
        <w:tc>
          <w:tcPr>
            <w:tcW w:w="6176" w:type="dxa"/>
            <w:gridSpan w:val="2"/>
            <w:tcBorders>
              <w:top w:val="nil"/>
              <w:left w:val="nil"/>
              <w:bottom w:val="single" w:sz="8" w:space="0" w:color="B5DDDC"/>
              <w:right w:val="single" w:sz="8" w:space="0" w:color="B5DDDC"/>
            </w:tcBorders>
            <w:vAlign w:val="center"/>
            <w:hideMark/>
          </w:tcPr>
          <w:p w14:paraId="5324F24D" w14:textId="77777777" w:rsidR="0061775E" w:rsidRPr="00AB2EAD" w:rsidRDefault="00992883" w:rsidP="00A65292">
            <w:pPr>
              <w:spacing w:before="0" w:after="0" w:line="240" w:lineRule="auto"/>
              <w:rPr>
                <w:rFonts w:ascii="Calibri" w:hAnsi="Calibri" w:cs="Calibri"/>
                <w:b/>
                <w:bCs/>
                <w:color w:val="000000"/>
                <w:sz w:val="16"/>
                <w:szCs w:val="16"/>
              </w:rPr>
            </w:pPr>
            <w:r w:rsidRPr="00AB2EAD">
              <w:rPr>
                <w:rFonts w:ascii="Calibri" w:hAnsi="Calibri" w:cs="Calibri"/>
                <w:b/>
                <w:bCs/>
                <w:color w:val="000000"/>
                <w:sz w:val="16"/>
                <w:szCs w:val="16"/>
              </w:rPr>
              <w:t> </w:t>
            </w:r>
          </w:p>
          <w:p w14:paraId="64E1BE1C" w14:textId="2C1C8C5B" w:rsidR="0061775E" w:rsidRPr="00AB2EAD" w:rsidRDefault="00992883" w:rsidP="00A65292">
            <w:pPr>
              <w:spacing w:before="0" w:after="0" w:line="240" w:lineRule="auto"/>
              <w:rPr>
                <w:rFonts w:ascii="Calibri" w:hAnsi="Calibri" w:cs="Calibri"/>
                <w:sz w:val="16"/>
                <w:szCs w:val="16"/>
              </w:rPr>
            </w:pPr>
            <w:r w:rsidRPr="00AB2EAD">
              <w:rPr>
                <w:rFonts w:ascii="Calibri" w:hAnsi="Calibri" w:cs="Calibri"/>
                <w:sz w:val="16"/>
                <w:szCs w:val="16"/>
              </w:rPr>
              <w:br/>
              <w:t>The review was based on 3 main review components:</w:t>
            </w:r>
            <w:r w:rsidRPr="00AB2EAD">
              <w:rPr>
                <w:rFonts w:ascii="Calibri" w:hAnsi="Calibri" w:cs="Calibri"/>
                <w:sz w:val="16"/>
                <w:szCs w:val="16"/>
              </w:rPr>
              <w:br/>
              <w:t>1. A systematic review of available peer-reviewed literature published between 2010 and 2017 conducted for EPA by Dr Graham McBride of the NZ National Institute of Water and Atmospheric Research (NIWA).</w:t>
            </w:r>
            <w:r w:rsidRPr="00AB2EAD">
              <w:rPr>
                <w:rFonts w:ascii="Calibri" w:hAnsi="Calibri" w:cs="Calibri"/>
                <w:sz w:val="16"/>
                <w:szCs w:val="16"/>
              </w:rPr>
              <w:br/>
              <w:t>2. A supplemental review by EPA of literature resulting from systematic searches and from other sources such as technical documents from US states and the United States Geological Survey (USGS).</w:t>
            </w:r>
            <w:r w:rsidRPr="00AB2EAD">
              <w:rPr>
                <w:rFonts w:ascii="Calibri" w:hAnsi="Calibri" w:cs="Calibri"/>
                <w:sz w:val="16"/>
                <w:szCs w:val="16"/>
              </w:rPr>
              <w:br/>
              <w:t>3. Informal interviews with recreational water public health practitioners and members of the academic community with relevant expertise in beach monitoring.</w:t>
            </w:r>
            <w:r w:rsidRPr="00AB2EAD">
              <w:rPr>
                <w:rFonts w:ascii="Calibri" w:hAnsi="Calibri" w:cs="Calibri"/>
                <w:sz w:val="16"/>
                <w:szCs w:val="16"/>
              </w:rPr>
              <w:br/>
            </w:r>
            <w:r w:rsidRPr="00AB2EAD">
              <w:rPr>
                <w:rFonts w:ascii="Calibri" w:hAnsi="Calibri" w:cs="Calibri"/>
                <w:sz w:val="16"/>
                <w:szCs w:val="16"/>
              </w:rPr>
              <w:br/>
              <w:t>The results of the above review components informed an extensive review section of the document entitled "Findings of the Review".  Th</w:t>
            </w:r>
            <w:r w:rsidR="00C0793E">
              <w:rPr>
                <w:rFonts w:ascii="Calibri" w:hAnsi="Calibri" w:cs="Calibri"/>
                <w:sz w:val="16"/>
                <w:szCs w:val="16"/>
              </w:rPr>
              <w:t>is section provid</w:t>
            </w:r>
            <w:r w:rsidRPr="00AB2EAD">
              <w:rPr>
                <w:rFonts w:ascii="Calibri" w:hAnsi="Calibri" w:cs="Calibri"/>
                <w:sz w:val="16"/>
                <w:szCs w:val="16"/>
              </w:rPr>
              <w:t>e</w:t>
            </w:r>
            <w:r w:rsidR="00C0793E">
              <w:rPr>
                <w:rFonts w:ascii="Calibri" w:hAnsi="Calibri" w:cs="Calibri"/>
                <w:sz w:val="16"/>
                <w:szCs w:val="16"/>
              </w:rPr>
              <w:t>s a general discussion of the review</w:t>
            </w:r>
            <w:r w:rsidRPr="00AB2EAD">
              <w:rPr>
                <w:rFonts w:ascii="Calibri" w:hAnsi="Calibri" w:cs="Calibri"/>
                <w:sz w:val="16"/>
                <w:szCs w:val="16"/>
              </w:rPr>
              <w:t xml:space="preserve"> findings</w:t>
            </w:r>
            <w:r w:rsidR="00C0793E">
              <w:rPr>
                <w:rFonts w:ascii="Calibri" w:hAnsi="Calibri" w:cs="Calibri"/>
                <w:sz w:val="16"/>
                <w:szCs w:val="16"/>
              </w:rPr>
              <w:t xml:space="preserve">. While the review was unable to </w:t>
            </w:r>
            <w:r w:rsidRPr="00AB2EAD">
              <w:rPr>
                <w:rFonts w:ascii="Calibri" w:hAnsi="Calibri" w:cs="Calibri"/>
                <w:sz w:val="16"/>
                <w:szCs w:val="16"/>
              </w:rPr>
              <w:t>draw</w:t>
            </w:r>
            <w:r w:rsidR="00C0793E">
              <w:rPr>
                <w:rFonts w:ascii="Calibri" w:hAnsi="Calibri" w:cs="Calibri"/>
                <w:sz w:val="16"/>
                <w:szCs w:val="16"/>
              </w:rPr>
              <w:t xml:space="preserve"> </w:t>
            </w:r>
            <w:r w:rsidRPr="00AB2EAD">
              <w:rPr>
                <w:rFonts w:ascii="Calibri" w:hAnsi="Calibri" w:cs="Calibri"/>
                <w:sz w:val="16"/>
                <w:szCs w:val="16"/>
              </w:rPr>
              <w:t>a</w:t>
            </w:r>
            <w:r w:rsidR="00C0793E">
              <w:rPr>
                <w:rFonts w:ascii="Calibri" w:hAnsi="Calibri" w:cs="Calibri"/>
                <w:sz w:val="16"/>
                <w:szCs w:val="16"/>
              </w:rPr>
              <w:t>ny</w:t>
            </w:r>
            <w:r w:rsidRPr="00AB2EAD">
              <w:rPr>
                <w:rFonts w:ascii="Calibri" w:hAnsi="Calibri" w:cs="Calibri"/>
                <w:sz w:val="16"/>
                <w:szCs w:val="16"/>
              </w:rPr>
              <w:t xml:space="preserve"> concise conclusion</w:t>
            </w:r>
            <w:r w:rsidR="00C0793E">
              <w:rPr>
                <w:rFonts w:ascii="Calibri" w:hAnsi="Calibri" w:cs="Calibri"/>
                <w:sz w:val="16"/>
                <w:szCs w:val="16"/>
              </w:rPr>
              <w:t>s, several</w:t>
            </w:r>
            <w:r w:rsidRPr="00AB2EAD">
              <w:rPr>
                <w:rFonts w:ascii="Calibri" w:hAnsi="Calibri" w:cs="Calibri"/>
                <w:sz w:val="16"/>
                <w:szCs w:val="16"/>
              </w:rPr>
              <w:t xml:space="preserve"> suggesti</w:t>
            </w:r>
            <w:r w:rsidR="00C0793E">
              <w:rPr>
                <w:rFonts w:ascii="Calibri" w:hAnsi="Calibri" w:cs="Calibri"/>
                <w:sz w:val="16"/>
                <w:szCs w:val="16"/>
              </w:rPr>
              <w:t>ons for</w:t>
            </w:r>
            <w:r w:rsidRPr="00AB2EAD">
              <w:rPr>
                <w:rFonts w:ascii="Calibri" w:hAnsi="Calibri" w:cs="Calibri"/>
                <w:sz w:val="16"/>
                <w:szCs w:val="16"/>
              </w:rPr>
              <w:t xml:space="preserve"> further research</w:t>
            </w:r>
            <w:r w:rsidR="00C0793E">
              <w:rPr>
                <w:rFonts w:ascii="Calibri" w:hAnsi="Calibri" w:cs="Calibri"/>
                <w:sz w:val="16"/>
                <w:szCs w:val="16"/>
              </w:rPr>
              <w:t xml:space="preserve"> are provided</w:t>
            </w:r>
            <w:r w:rsidRPr="00AB2EAD">
              <w:rPr>
                <w:rFonts w:ascii="Calibri" w:hAnsi="Calibri" w:cs="Calibri"/>
                <w:sz w:val="16"/>
                <w:szCs w:val="16"/>
              </w:rPr>
              <w:t xml:space="preserve">.   A summary of the findings </w:t>
            </w:r>
            <w:r w:rsidR="00853653" w:rsidRPr="00AB2EAD">
              <w:rPr>
                <w:rFonts w:ascii="Calibri" w:hAnsi="Calibri" w:cs="Calibri"/>
                <w:sz w:val="16"/>
                <w:szCs w:val="16"/>
              </w:rPr>
              <w:t>is</w:t>
            </w:r>
            <w:r w:rsidRPr="00AB2EAD">
              <w:rPr>
                <w:rFonts w:ascii="Calibri" w:hAnsi="Calibri" w:cs="Calibri"/>
                <w:sz w:val="16"/>
                <w:szCs w:val="16"/>
              </w:rPr>
              <w:t xml:space="preserve"> presented above in the responses to the primary and secondary research questions.</w:t>
            </w:r>
          </w:p>
        </w:tc>
      </w:tr>
      <w:tr w:rsidR="00BF2DBF" w14:paraId="4ADE2C6D" w14:textId="77777777" w:rsidTr="00602D1D">
        <w:trPr>
          <w:trHeight w:val="340"/>
        </w:trPr>
        <w:tc>
          <w:tcPr>
            <w:tcW w:w="1611" w:type="dxa"/>
            <w:tcBorders>
              <w:top w:val="nil"/>
              <w:left w:val="single" w:sz="8" w:space="0" w:color="B5DDDC"/>
              <w:bottom w:val="single" w:sz="8" w:space="0" w:color="B5DDDC"/>
              <w:right w:val="single" w:sz="8" w:space="0" w:color="B5DDDC"/>
            </w:tcBorders>
            <w:shd w:val="clear" w:color="000000" w:fill="D6EAEB"/>
            <w:vAlign w:val="center"/>
            <w:hideMark/>
          </w:tcPr>
          <w:p w14:paraId="19E3BF3F" w14:textId="77777777" w:rsidR="0061775E" w:rsidRPr="00A65292" w:rsidRDefault="00992883" w:rsidP="00A65292">
            <w:pPr>
              <w:spacing w:before="0" w:after="0" w:line="240" w:lineRule="auto"/>
              <w:rPr>
                <w:rFonts w:ascii="Calibri" w:hAnsi="Calibri" w:cs="Calibri"/>
                <w:color w:val="000000"/>
                <w:sz w:val="16"/>
                <w:szCs w:val="16"/>
              </w:rPr>
            </w:pPr>
            <w:r w:rsidRPr="00A65292">
              <w:rPr>
                <w:rFonts w:ascii="Calibri" w:hAnsi="Calibri" w:cs="Calibri"/>
                <w:color w:val="000000"/>
                <w:sz w:val="16"/>
                <w:szCs w:val="16"/>
              </w:rPr>
              <w:t>Overall Assessment</w:t>
            </w:r>
          </w:p>
        </w:tc>
        <w:tc>
          <w:tcPr>
            <w:tcW w:w="6176" w:type="dxa"/>
            <w:gridSpan w:val="2"/>
            <w:tcBorders>
              <w:top w:val="nil"/>
              <w:left w:val="nil"/>
              <w:bottom w:val="single" w:sz="8" w:space="0" w:color="B5DDDC"/>
              <w:right w:val="single" w:sz="8" w:space="0" w:color="B5DDDC"/>
            </w:tcBorders>
            <w:vAlign w:val="center"/>
            <w:hideMark/>
          </w:tcPr>
          <w:p w14:paraId="2C13276F" w14:textId="77777777" w:rsidR="0061775E" w:rsidRPr="00AB2EAD" w:rsidRDefault="00992883" w:rsidP="00A65292">
            <w:pPr>
              <w:spacing w:before="0" w:after="0" w:line="240" w:lineRule="auto"/>
              <w:rPr>
                <w:rFonts w:ascii="Calibri" w:hAnsi="Calibri" w:cs="Calibri"/>
                <w:b/>
                <w:bCs/>
                <w:color w:val="000000"/>
                <w:sz w:val="16"/>
                <w:szCs w:val="16"/>
              </w:rPr>
            </w:pPr>
            <w:r w:rsidRPr="00AB2EAD">
              <w:rPr>
                <w:rFonts w:ascii="Calibri" w:hAnsi="Calibri" w:cs="Calibri"/>
                <w:b/>
                <w:bCs/>
                <w:color w:val="000000"/>
                <w:sz w:val="16"/>
                <w:szCs w:val="16"/>
              </w:rPr>
              <w:t> </w:t>
            </w:r>
          </w:p>
          <w:p w14:paraId="34E185FE" w14:textId="3EB5FE2C" w:rsidR="0061775E" w:rsidRPr="00AB2EAD" w:rsidRDefault="006C6BB5" w:rsidP="00A65292">
            <w:pPr>
              <w:spacing w:before="0" w:after="0" w:line="240" w:lineRule="auto"/>
              <w:rPr>
                <w:rFonts w:ascii="Calibri" w:hAnsi="Calibri" w:cs="Calibri"/>
                <w:sz w:val="16"/>
                <w:szCs w:val="16"/>
              </w:rPr>
            </w:pPr>
            <w:r>
              <w:rPr>
                <w:rFonts w:ascii="Calibri" w:hAnsi="Calibri" w:cs="Calibri"/>
                <w:sz w:val="16"/>
                <w:szCs w:val="16"/>
              </w:rPr>
              <w:t>The review contains</w:t>
            </w:r>
            <w:r w:rsidR="00992883" w:rsidRPr="00AB2EAD">
              <w:rPr>
                <w:rFonts w:ascii="Calibri" w:hAnsi="Calibri" w:cs="Calibri"/>
                <w:sz w:val="16"/>
                <w:szCs w:val="16"/>
              </w:rPr>
              <w:t xml:space="preserve"> authoritative information </w:t>
            </w:r>
            <w:r>
              <w:rPr>
                <w:rFonts w:ascii="Calibri" w:hAnsi="Calibri" w:cs="Calibri"/>
                <w:sz w:val="16"/>
                <w:szCs w:val="16"/>
              </w:rPr>
              <w:t xml:space="preserve">on a broad range of topics and </w:t>
            </w:r>
            <w:r w:rsidR="00992883" w:rsidRPr="00AB2EAD">
              <w:rPr>
                <w:rFonts w:ascii="Calibri" w:hAnsi="Calibri" w:cs="Calibri"/>
                <w:sz w:val="16"/>
                <w:szCs w:val="16"/>
              </w:rPr>
              <w:t>research findings from particular sources</w:t>
            </w:r>
            <w:r>
              <w:rPr>
                <w:rFonts w:ascii="Calibri" w:hAnsi="Calibri" w:cs="Calibri"/>
                <w:sz w:val="16"/>
                <w:szCs w:val="16"/>
              </w:rPr>
              <w:t>. Due to the highly heterogeneous subject matter, an</w:t>
            </w:r>
            <w:r w:rsidR="00992883" w:rsidRPr="00AB2EAD">
              <w:rPr>
                <w:rFonts w:ascii="Calibri" w:hAnsi="Calibri" w:cs="Calibri"/>
                <w:sz w:val="16"/>
                <w:szCs w:val="16"/>
              </w:rPr>
              <w:t xml:space="preserve"> effective synthesis</w:t>
            </w:r>
            <w:r>
              <w:rPr>
                <w:rFonts w:ascii="Calibri" w:hAnsi="Calibri" w:cs="Calibri"/>
                <w:sz w:val="16"/>
                <w:szCs w:val="16"/>
              </w:rPr>
              <w:t xml:space="preserve"> was unable to be conducted to draw concise conclusions</w:t>
            </w:r>
            <w:r w:rsidR="00992883" w:rsidRPr="00AB2EAD">
              <w:rPr>
                <w:rFonts w:ascii="Calibri" w:hAnsi="Calibri" w:cs="Calibri"/>
                <w:sz w:val="16"/>
                <w:szCs w:val="16"/>
              </w:rPr>
              <w:t xml:space="preserve">. </w:t>
            </w:r>
          </w:p>
        </w:tc>
      </w:tr>
    </w:tbl>
    <w:p w14:paraId="3B2C91A6" w14:textId="45450621" w:rsidR="00D10647" w:rsidRDefault="00D10647" w:rsidP="00D10647"/>
    <w:p w14:paraId="0408EFF1" w14:textId="77777777" w:rsidR="00AB602F" w:rsidRPr="00D10647" w:rsidRDefault="00AB602F" w:rsidP="00D10647"/>
    <w:p w14:paraId="25A9C9C5" w14:textId="10122969" w:rsidR="00377E45" w:rsidRDefault="00992883" w:rsidP="004E1680">
      <w:pPr>
        <w:pStyle w:val="Heading2"/>
      </w:pPr>
      <w:bookmarkStart w:id="380" w:name="_Toc106901043"/>
      <w:r>
        <w:t>G16: WHO (2018)</w:t>
      </w:r>
      <w:bookmarkEnd w:id="380"/>
    </w:p>
    <w:p w14:paraId="108248F4" w14:textId="36387B87" w:rsidR="00377E45" w:rsidRDefault="00992883" w:rsidP="00377E45">
      <w:pPr>
        <w:pStyle w:val="Heading3"/>
      </w:pPr>
      <w:bookmarkStart w:id="381" w:name="_Toc106901044"/>
      <w:r w:rsidRPr="008F7938">
        <w:t>Quality assessment</w:t>
      </w:r>
      <w:bookmarkEnd w:id="381"/>
    </w:p>
    <w:tbl>
      <w:tblPr>
        <w:tblW w:w="7787" w:type="dxa"/>
        <w:tblLayout w:type="fixed"/>
        <w:tblCellMar>
          <w:left w:w="57" w:type="dxa"/>
          <w:right w:w="57" w:type="dxa"/>
        </w:tblCellMar>
        <w:tblLook w:val="04A0" w:firstRow="1" w:lastRow="0" w:firstColumn="1" w:lastColumn="0" w:noHBand="0" w:noVBand="1"/>
      </w:tblPr>
      <w:tblGrid>
        <w:gridCol w:w="3251"/>
        <w:gridCol w:w="992"/>
        <w:gridCol w:w="3544"/>
      </w:tblGrid>
      <w:tr w:rsidR="00BF2DBF" w14:paraId="3C864E08" w14:textId="77777777" w:rsidTr="00020C28">
        <w:trPr>
          <w:trHeight w:val="340"/>
          <w:tblHeader/>
        </w:trPr>
        <w:tc>
          <w:tcPr>
            <w:tcW w:w="3251"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7BC7DA83" w14:textId="77777777" w:rsidR="00E133EE" w:rsidRPr="00E133EE" w:rsidRDefault="00992883" w:rsidP="00E133EE">
            <w:pPr>
              <w:spacing w:before="0" w:after="0" w:line="240" w:lineRule="auto"/>
              <w:rPr>
                <w:rFonts w:ascii="Calibri" w:hAnsi="Calibri" w:cs="Calibri"/>
                <w:b/>
                <w:bCs/>
                <w:color w:val="008000"/>
                <w:sz w:val="16"/>
                <w:szCs w:val="16"/>
              </w:rPr>
            </w:pPr>
            <w:r w:rsidRPr="00E133EE">
              <w:rPr>
                <w:rFonts w:ascii="Calibri" w:hAnsi="Calibri" w:cs="Calibri"/>
                <w:b/>
                <w:bCs/>
                <w:color w:val="008000"/>
                <w:sz w:val="16"/>
                <w:szCs w:val="16"/>
              </w:rPr>
              <w:t>Criteria</w:t>
            </w:r>
          </w:p>
        </w:tc>
        <w:tc>
          <w:tcPr>
            <w:tcW w:w="992" w:type="dxa"/>
            <w:tcBorders>
              <w:top w:val="single" w:sz="8" w:space="0" w:color="B5DDDC"/>
              <w:left w:val="nil"/>
              <w:bottom w:val="single" w:sz="8" w:space="0" w:color="B5DDDC"/>
              <w:right w:val="single" w:sz="8" w:space="0" w:color="B5DDDC"/>
            </w:tcBorders>
            <w:shd w:val="clear" w:color="000000" w:fill="B5DDDC"/>
            <w:vAlign w:val="center"/>
            <w:hideMark/>
          </w:tcPr>
          <w:p w14:paraId="3D16C628" w14:textId="77777777" w:rsidR="00E133EE" w:rsidRPr="00E133EE" w:rsidRDefault="00992883" w:rsidP="00E133EE">
            <w:pPr>
              <w:spacing w:before="0" w:after="0" w:line="240" w:lineRule="auto"/>
              <w:jc w:val="center"/>
              <w:rPr>
                <w:rFonts w:ascii="Calibri" w:hAnsi="Calibri" w:cs="Calibri"/>
                <w:b/>
                <w:bCs/>
                <w:color w:val="008000"/>
                <w:sz w:val="16"/>
                <w:szCs w:val="16"/>
              </w:rPr>
            </w:pPr>
            <w:r w:rsidRPr="00E133EE">
              <w:rPr>
                <w:rFonts w:ascii="Calibri" w:hAnsi="Calibri" w:cs="Calibri"/>
                <w:b/>
                <w:bCs/>
                <w:color w:val="008000"/>
                <w:sz w:val="16"/>
                <w:szCs w:val="16"/>
              </w:rPr>
              <w:t>Assessment</w:t>
            </w:r>
          </w:p>
        </w:tc>
        <w:tc>
          <w:tcPr>
            <w:tcW w:w="3544" w:type="dxa"/>
            <w:tcBorders>
              <w:top w:val="single" w:sz="8" w:space="0" w:color="B5DDDC"/>
              <w:left w:val="nil"/>
              <w:bottom w:val="single" w:sz="8" w:space="0" w:color="B5DDDC"/>
              <w:right w:val="single" w:sz="8" w:space="0" w:color="B5DDDC"/>
            </w:tcBorders>
            <w:shd w:val="clear" w:color="000000" w:fill="B5DDDC"/>
            <w:vAlign w:val="center"/>
            <w:hideMark/>
          </w:tcPr>
          <w:p w14:paraId="2DBCBC08" w14:textId="77777777" w:rsidR="00E133EE" w:rsidRPr="00E133EE" w:rsidRDefault="00992883" w:rsidP="00E133EE">
            <w:pPr>
              <w:spacing w:before="0" w:after="0" w:line="240" w:lineRule="auto"/>
              <w:jc w:val="center"/>
              <w:rPr>
                <w:rFonts w:ascii="Calibri" w:hAnsi="Calibri" w:cs="Calibri"/>
                <w:b/>
                <w:bCs/>
                <w:color w:val="008000"/>
                <w:sz w:val="16"/>
                <w:szCs w:val="16"/>
              </w:rPr>
            </w:pPr>
            <w:r w:rsidRPr="00E133EE">
              <w:rPr>
                <w:rFonts w:ascii="Calibri" w:hAnsi="Calibri" w:cs="Calibri"/>
                <w:b/>
                <w:bCs/>
                <w:color w:val="008000"/>
                <w:sz w:val="16"/>
                <w:szCs w:val="16"/>
              </w:rPr>
              <w:t>G16: WHO 2018, Bathing Water Review</w:t>
            </w:r>
          </w:p>
        </w:tc>
      </w:tr>
      <w:tr w:rsidR="00BF2DBF" w14:paraId="433F4DDD"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076C5B8E" w14:textId="77777777" w:rsidR="00E133EE" w:rsidRPr="00E133EE" w:rsidRDefault="00992883" w:rsidP="00E133EE">
            <w:pPr>
              <w:spacing w:before="0" w:after="0" w:line="240" w:lineRule="auto"/>
              <w:rPr>
                <w:rFonts w:ascii="Calibri" w:hAnsi="Calibri" w:cs="Calibri"/>
                <w:b/>
                <w:bCs/>
                <w:color w:val="000000"/>
                <w:sz w:val="16"/>
                <w:szCs w:val="16"/>
              </w:rPr>
            </w:pPr>
            <w:r w:rsidRPr="00E133EE">
              <w:rPr>
                <w:rFonts w:ascii="Calibri" w:hAnsi="Calibri" w:cs="Calibri"/>
                <w:b/>
                <w:bCs/>
                <w:color w:val="000000"/>
                <w:sz w:val="16"/>
                <w:szCs w:val="16"/>
              </w:rPr>
              <w:t>Overall guidance/advice development process</w:t>
            </w:r>
          </w:p>
        </w:tc>
        <w:tc>
          <w:tcPr>
            <w:tcW w:w="992" w:type="dxa"/>
            <w:tcBorders>
              <w:top w:val="nil"/>
              <w:left w:val="nil"/>
              <w:bottom w:val="single" w:sz="8" w:space="0" w:color="B5DDDC"/>
              <w:right w:val="single" w:sz="8" w:space="0" w:color="B5DDDC"/>
            </w:tcBorders>
            <w:shd w:val="clear" w:color="000000" w:fill="D6EAEB"/>
            <w:vAlign w:val="center"/>
            <w:hideMark/>
          </w:tcPr>
          <w:p w14:paraId="63011779" w14:textId="77777777" w:rsidR="00E133EE" w:rsidRPr="00E133EE" w:rsidRDefault="00992883" w:rsidP="00E133EE">
            <w:pPr>
              <w:spacing w:before="0" w:after="0" w:line="240" w:lineRule="auto"/>
              <w:rPr>
                <w:rFonts w:ascii="Calibri" w:hAnsi="Calibri" w:cs="Calibri"/>
                <w:b/>
                <w:bCs/>
                <w:color w:val="000000"/>
                <w:sz w:val="16"/>
                <w:szCs w:val="16"/>
              </w:rPr>
            </w:pPr>
            <w:r w:rsidRPr="00E133EE">
              <w:rPr>
                <w:rFonts w:ascii="Calibri" w:hAnsi="Calibri" w:cs="Calibri"/>
                <w:b/>
                <w:bCs/>
                <w:color w:val="000000"/>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3BEE6256" w14:textId="77777777" w:rsidR="00E133EE" w:rsidRPr="00E133EE" w:rsidRDefault="00992883" w:rsidP="00E133EE">
            <w:pPr>
              <w:spacing w:before="0" w:after="0" w:line="240" w:lineRule="auto"/>
              <w:rPr>
                <w:rFonts w:ascii="Calibri" w:hAnsi="Calibri" w:cs="Calibri"/>
                <w:b/>
                <w:bCs/>
                <w:color w:val="000000"/>
                <w:sz w:val="16"/>
                <w:szCs w:val="16"/>
              </w:rPr>
            </w:pPr>
            <w:r w:rsidRPr="00E133EE">
              <w:rPr>
                <w:rFonts w:ascii="Calibri" w:hAnsi="Calibri" w:cs="Calibri"/>
                <w:b/>
                <w:bCs/>
                <w:color w:val="000000"/>
                <w:sz w:val="16"/>
                <w:szCs w:val="16"/>
              </w:rPr>
              <w:t> </w:t>
            </w:r>
          </w:p>
        </w:tc>
      </w:tr>
      <w:tr w:rsidR="00BF2DBF" w14:paraId="38F21F33"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6E9B0235"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Are the key stages of the organisation’s advice development processes compatible with Australian processes?</w:t>
            </w:r>
          </w:p>
        </w:tc>
        <w:tc>
          <w:tcPr>
            <w:tcW w:w="992" w:type="dxa"/>
            <w:tcBorders>
              <w:top w:val="nil"/>
              <w:left w:val="nil"/>
              <w:bottom w:val="single" w:sz="8" w:space="0" w:color="B5DDDC"/>
              <w:right w:val="single" w:sz="8" w:space="0" w:color="B5DDDC"/>
            </w:tcBorders>
            <w:shd w:val="clear" w:color="000000" w:fill="92D050"/>
            <w:vAlign w:val="center"/>
            <w:hideMark/>
          </w:tcPr>
          <w:p w14:paraId="4BB08CCF"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4F16CE38" w14:textId="0EBA2459"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 xml:space="preserve">The WHO 2018 bathing water review is based on a detailed and systematic review of the scientific literature and can be considered an </w:t>
            </w:r>
            <w:r w:rsidR="0061775E" w:rsidRPr="00E133EE">
              <w:rPr>
                <w:rFonts w:ascii="Calibri" w:hAnsi="Calibri" w:cs="Calibri"/>
                <w:sz w:val="16"/>
                <w:szCs w:val="16"/>
              </w:rPr>
              <w:t>authoritative</w:t>
            </w:r>
            <w:r w:rsidRPr="00E133EE">
              <w:rPr>
                <w:rFonts w:ascii="Calibri" w:hAnsi="Calibri" w:cs="Calibri"/>
                <w:sz w:val="16"/>
                <w:szCs w:val="16"/>
              </w:rPr>
              <w:t xml:space="preserve"> report on the subject.  The</w:t>
            </w:r>
            <w:r w:rsidR="00EA4728">
              <w:rPr>
                <w:rFonts w:ascii="Calibri" w:hAnsi="Calibri" w:cs="Calibri"/>
                <w:sz w:val="16"/>
                <w:szCs w:val="16"/>
              </w:rPr>
              <w:t xml:space="preserve"> </w:t>
            </w:r>
            <w:r w:rsidRPr="00E133EE">
              <w:rPr>
                <w:rFonts w:ascii="Calibri" w:hAnsi="Calibri" w:cs="Calibri"/>
                <w:sz w:val="16"/>
                <w:szCs w:val="16"/>
              </w:rPr>
              <w:t xml:space="preserve">review process </w:t>
            </w:r>
            <w:r w:rsidR="00EA4728">
              <w:rPr>
                <w:rFonts w:ascii="Calibri" w:hAnsi="Calibri" w:cs="Calibri"/>
                <w:sz w:val="16"/>
                <w:szCs w:val="16"/>
              </w:rPr>
              <w:t>could be more clearly</w:t>
            </w:r>
            <w:r w:rsidR="0061775E" w:rsidRPr="00E133EE">
              <w:rPr>
                <w:rFonts w:ascii="Calibri" w:hAnsi="Calibri" w:cs="Calibri"/>
                <w:sz w:val="16"/>
                <w:szCs w:val="16"/>
              </w:rPr>
              <w:t>report</w:t>
            </w:r>
            <w:r w:rsidR="00EA4728">
              <w:rPr>
                <w:rFonts w:ascii="Calibri" w:hAnsi="Calibri" w:cs="Calibri"/>
                <w:sz w:val="16"/>
                <w:szCs w:val="16"/>
              </w:rPr>
              <w:t>ed</w:t>
            </w:r>
            <w:r w:rsidR="0061775E" w:rsidRPr="00E133EE">
              <w:rPr>
                <w:rFonts w:ascii="Calibri" w:hAnsi="Calibri" w:cs="Calibri"/>
                <w:sz w:val="16"/>
                <w:szCs w:val="16"/>
              </w:rPr>
              <w:t>;</w:t>
            </w:r>
            <w:r w:rsidRPr="00E133EE">
              <w:rPr>
                <w:rFonts w:ascii="Calibri" w:hAnsi="Calibri" w:cs="Calibri"/>
                <w:sz w:val="16"/>
                <w:szCs w:val="16"/>
              </w:rPr>
              <w:t xml:space="preserve"> however the report contains a useful, </w:t>
            </w:r>
            <w:r w:rsidR="00E17AD9" w:rsidRPr="00E133EE">
              <w:rPr>
                <w:rFonts w:ascii="Calibri" w:hAnsi="Calibri" w:cs="Calibri"/>
                <w:sz w:val="16"/>
                <w:szCs w:val="16"/>
              </w:rPr>
              <w:t>high-quality</w:t>
            </w:r>
            <w:r w:rsidRPr="00E133EE">
              <w:rPr>
                <w:rFonts w:ascii="Calibri" w:hAnsi="Calibri" w:cs="Calibri"/>
                <w:sz w:val="16"/>
                <w:szCs w:val="16"/>
              </w:rPr>
              <w:t xml:space="preserve"> review of key themes relevant to microbial risk and recreational water use which can be considered compatible with Australian processes.</w:t>
            </w:r>
          </w:p>
        </w:tc>
      </w:tr>
      <w:tr w:rsidR="00BF2DBF" w14:paraId="57D15D4F"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3BA3ADBC"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Are the administrative processes documented and publicly available?</w:t>
            </w:r>
          </w:p>
        </w:tc>
        <w:tc>
          <w:tcPr>
            <w:tcW w:w="992" w:type="dxa"/>
            <w:tcBorders>
              <w:top w:val="nil"/>
              <w:left w:val="nil"/>
              <w:bottom w:val="single" w:sz="8" w:space="0" w:color="B5DDDC"/>
              <w:right w:val="single" w:sz="8" w:space="0" w:color="B5DDDC"/>
            </w:tcBorders>
            <w:vAlign w:val="center"/>
            <w:hideMark/>
          </w:tcPr>
          <w:p w14:paraId="114CE6B5"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4E3B6653" w14:textId="0C455266" w:rsidR="00E133EE" w:rsidRPr="00E133EE" w:rsidRDefault="002717F6" w:rsidP="00E133EE">
            <w:pPr>
              <w:spacing w:before="0" w:after="0" w:line="240" w:lineRule="auto"/>
              <w:rPr>
                <w:rFonts w:ascii="Calibri" w:hAnsi="Calibri" w:cs="Calibri"/>
                <w:sz w:val="16"/>
                <w:szCs w:val="16"/>
              </w:rPr>
            </w:pPr>
            <w:r>
              <w:rPr>
                <w:rFonts w:ascii="Calibri" w:hAnsi="Calibri" w:cs="Calibri"/>
                <w:sz w:val="16"/>
                <w:szCs w:val="16"/>
              </w:rPr>
              <w:t>High level</w:t>
            </w:r>
            <w:r w:rsidRPr="00E133EE">
              <w:rPr>
                <w:rFonts w:ascii="Calibri" w:hAnsi="Calibri" w:cs="Calibri"/>
                <w:sz w:val="16"/>
                <w:szCs w:val="16"/>
              </w:rPr>
              <w:t xml:space="preserve"> </w:t>
            </w:r>
            <w:r w:rsidR="00992883" w:rsidRPr="00E133EE">
              <w:rPr>
                <w:rFonts w:ascii="Calibri" w:hAnsi="Calibri" w:cs="Calibri"/>
                <w:sz w:val="16"/>
                <w:szCs w:val="16"/>
              </w:rPr>
              <w:t xml:space="preserve">meeting minutes of a meeting of the WHO Expert Group on Recreational Water Quality are included in Appendix 2.  However </w:t>
            </w:r>
            <w:r w:rsidR="00356816">
              <w:rPr>
                <w:rFonts w:ascii="Calibri" w:hAnsi="Calibri" w:cs="Calibri"/>
                <w:sz w:val="16"/>
                <w:szCs w:val="16"/>
              </w:rPr>
              <w:t xml:space="preserve">there is a </w:t>
            </w:r>
            <w:r w:rsidR="00992883" w:rsidRPr="00E133EE">
              <w:rPr>
                <w:rFonts w:ascii="Calibri" w:hAnsi="Calibri" w:cs="Calibri"/>
                <w:sz w:val="16"/>
                <w:szCs w:val="16"/>
              </w:rPr>
              <w:t xml:space="preserve"> lack of detail </w:t>
            </w:r>
            <w:r w:rsidR="00356816">
              <w:rPr>
                <w:rFonts w:ascii="Calibri" w:hAnsi="Calibri" w:cs="Calibri"/>
                <w:sz w:val="16"/>
                <w:szCs w:val="16"/>
              </w:rPr>
              <w:t>about the meeting discussion and decision-making which</w:t>
            </w:r>
            <w:r w:rsidR="00992883" w:rsidRPr="00E133EE">
              <w:rPr>
                <w:rFonts w:ascii="Calibri" w:hAnsi="Calibri" w:cs="Calibri"/>
                <w:sz w:val="16"/>
                <w:szCs w:val="16"/>
              </w:rPr>
              <w:t>does not contribute to transparency.</w:t>
            </w:r>
          </w:p>
        </w:tc>
      </w:tr>
      <w:tr w:rsidR="00BF2DBF" w14:paraId="32001244"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15F593C4"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Was the work overseen by an expert advisory committee?</w:t>
            </w:r>
          </w:p>
        </w:tc>
        <w:tc>
          <w:tcPr>
            <w:tcW w:w="992" w:type="dxa"/>
            <w:tcBorders>
              <w:top w:val="nil"/>
              <w:left w:val="nil"/>
              <w:bottom w:val="single" w:sz="8" w:space="0" w:color="B5DDDC"/>
              <w:right w:val="single" w:sz="8" w:space="0" w:color="B5DDDC"/>
            </w:tcBorders>
            <w:shd w:val="clear" w:color="000000" w:fill="92D050"/>
            <w:vAlign w:val="center"/>
            <w:hideMark/>
          </w:tcPr>
          <w:p w14:paraId="0932878B"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7286A1F4" w14:textId="3B8D7514"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 xml:space="preserve">Although not clearly stated, </w:t>
            </w:r>
            <w:r w:rsidR="00356816">
              <w:rPr>
                <w:rFonts w:ascii="Calibri" w:hAnsi="Calibri" w:cs="Calibri"/>
                <w:sz w:val="16"/>
                <w:szCs w:val="16"/>
              </w:rPr>
              <w:t xml:space="preserve">based on WHO processes </w:t>
            </w:r>
            <w:r w:rsidRPr="00E133EE">
              <w:rPr>
                <w:rFonts w:ascii="Calibri" w:hAnsi="Calibri" w:cs="Calibri"/>
                <w:sz w:val="16"/>
                <w:szCs w:val="16"/>
              </w:rPr>
              <w:t>the work was overseen by a water quality technical advisory group and by an Expert Group on Recreational Water Quality.</w:t>
            </w:r>
          </w:p>
        </w:tc>
      </w:tr>
      <w:tr w:rsidR="00BF2DBF" w14:paraId="6C9BC737"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47C981A9" w14:textId="77777777" w:rsidR="00E133EE" w:rsidRPr="00E133EE" w:rsidRDefault="00992883" w:rsidP="00E133EE">
            <w:pPr>
              <w:spacing w:before="0" w:after="0" w:line="240" w:lineRule="auto"/>
              <w:ind w:firstLineChars="200" w:firstLine="320"/>
              <w:rPr>
                <w:rFonts w:ascii="Calibri" w:hAnsi="Calibri" w:cs="Calibri"/>
                <w:sz w:val="16"/>
                <w:szCs w:val="16"/>
              </w:rPr>
            </w:pPr>
            <w:r w:rsidRPr="00E133EE">
              <w:rPr>
                <w:rFonts w:ascii="Calibri" w:hAnsi="Calibri" w:cs="Calibri"/>
                <w:sz w:val="16"/>
                <w:szCs w:val="16"/>
              </w:rPr>
              <w:t>Are potential conflicts of interest of committee members declared, managed and/or reported?</w:t>
            </w:r>
          </w:p>
        </w:tc>
        <w:tc>
          <w:tcPr>
            <w:tcW w:w="992" w:type="dxa"/>
            <w:tcBorders>
              <w:top w:val="nil"/>
              <w:left w:val="nil"/>
              <w:bottom w:val="single" w:sz="8" w:space="0" w:color="B5DDDC"/>
              <w:right w:val="single" w:sz="8" w:space="0" w:color="B5DDDC"/>
            </w:tcBorders>
            <w:vAlign w:val="center"/>
            <w:hideMark/>
          </w:tcPr>
          <w:p w14:paraId="18800AC3"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03299091"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55D3059E"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2F368032"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Are funding sources declared?</w:t>
            </w:r>
          </w:p>
        </w:tc>
        <w:tc>
          <w:tcPr>
            <w:tcW w:w="992" w:type="dxa"/>
            <w:tcBorders>
              <w:top w:val="nil"/>
              <w:left w:val="nil"/>
              <w:bottom w:val="single" w:sz="8" w:space="0" w:color="B5DDDC"/>
              <w:right w:val="single" w:sz="8" w:space="0" w:color="B5DDDC"/>
            </w:tcBorders>
            <w:vAlign w:val="center"/>
            <w:hideMark/>
          </w:tcPr>
          <w:p w14:paraId="58E0C844"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426FCB32"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16C84FE9"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1B8B710B"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Was there public consultation on this work? If so, provide details.</w:t>
            </w:r>
          </w:p>
        </w:tc>
        <w:tc>
          <w:tcPr>
            <w:tcW w:w="992" w:type="dxa"/>
            <w:tcBorders>
              <w:top w:val="nil"/>
              <w:left w:val="nil"/>
              <w:bottom w:val="single" w:sz="8" w:space="0" w:color="B5DDDC"/>
              <w:right w:val="single" w:sz="8" w:space="0" w:color="B5DDDC"/>
            </w:tcBorders>
            <w:shd w:val="clear" w:color="000000" w:fill="FFFF00"/>
            <w:vAlign w:val="center"/>
            <w:hideMark/>
          </w:tcPr>
          <w:p w14:paraId="4F7C6306"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71EFC793"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It is stated on p. 10 of the document that input into the process was received through a review of a background document by the European Microbiology Expert Group (EMEG) and the Joint Research Centre (JRC), two EC meetings (an informal Bathing Water Directive expert group meeting, 5/10/17 and a Stakeholder consultation meeting, 24/11/17), a questionnaire put to all Member States and feedback received on draft versions of the factsheets.</w:t>
            </w:r>
          </w:p>
        </w:tc>
      </w:tr>
      <w:tr w:rsidR="00BF2DBF" w14:paraId="10AA232A"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1DAE5AB7"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Is the advice peer reviewed?</w:t>
            </w:r>
          </w:p>
        </w:tc>
        <w:tc>
          <w:tcPr>
            <w:tcW w:w="992" w:type="dxa"/>
            <w:tcBorders>
              <w:top w:val="nil"/>
              <w:left w:val="nil"/>
              <w:bottom w:val="single" w:sz="8" w:space="0" w:color="B5DDDC"/>
              <w:right w:val="single" w:sz="8" w:space="0" w:color="B5DDDC"/>
            </w:tcBorders>
            <w:vAlign w:val="center"/>
            <w:hideMark/>
          </w:tcPr>
          <w:p w14:paraId="44DAD361"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Can't Tell</w:t>
            </w:r>
          </w:p>
        </w:tc>
        <w:tc>
          <w:tcPr>
            <w:tcW w:w="3544" w:type="dxa"/>
            <w:tcBorders>
              <w:top w:val="nil"/>
              <w:left w:val="nil"/>
              <w:bottom w:val="single" w:sz="8" w:space="0" w:color="B5DDDC"/>
              <w:right w:val="single" w:sz="8" w:space="0" w:color="B5DDDC"/>
            </w:tcBorders>
            <w:vAlign w:val="center"/>
            <w:hideMark/>
          </w:tcPr>
          <w:p w14:paraId="19EC1339" w14:textId="6E5BE3D1"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It is likely that the document and advice within was subject to peer-</w:t>
            </w:r>
            <w:r w:rsidR="00E17AD9" w:rsidRPr="00E133EE">
              <w:rPr>
                <w:rFonts w:ascii="Calibri" w:hAnsi="Calibri" w:cs="Calibri"/>
                <w:sz w:val="16"/>
                <w:szCs w:val="16"/>
              </w:rPr>
              <w:t>review,</w:t>
            </w:r>
            <w:r w:rsidRPr="00E133EE">
              <w:rPr>
                <w:rFonts w:ascii="Calibri" w:hAnsi="Calibri" w:cs="Calibri"/>
                <w:sz w:val="16"/>
                <w:szCs w:val="16"/>
              </w:rPr>
              <w:t xml:space="preserve"> but no process is described in the document.</w:t>
            </w:r>
          </w:p>
        </w:tc>
      </w:tr>
      <w:tr w:rsidR="00BF2DBF" w14:paraId="229BDC1C"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6A13B13C" w14:textId="77777777" w:rsidR="00E133EE" w:rsidRPr="00E133EE" w:rsidRDefault="00992883" w:rsidP="00E133EE">
            <w:pPr>
              <w:spacing w:before="0" w:after="0" w:line="240" w:lineRule="auto"/>
              <w:ind w:firstLineChars="200" w:firstLine="320"/>
              <w:rPr>
                <w:rFonts w:ascii="Calibri" w:hAnsi="Calibri" w:cs="Calibri"/>
                <w:sz w:val="16"/>
                <w:szCs w:val="16"/>
              </w:rPr>
            </w:pPr>
            <w:r w:rsidRPr="00E133EE">
              <w:rPr>
                <w:rFonts w:ascii="Calibri" w:hAnsi="Calibri" w:cs="Calibri"/>
                <w:sz w:val="16"/>
                <w:szCs w:val="16"/>
              </w:rPr>
              <w:t>If so, is the peer review outcome documented and/or published?</w:t>
            </w:r>
          </w:p>
        </w:tc>
        <w:tc>
          <w:tcPr>
            <w:tcW w:w="992" w:type="dxa"/>
            <w:tcBorders>
              <w:top w:val="nil"/>
              <w:left w:val="nil"/>
              <w:bottom w:val="single" w:sz="8" w:space="0" w:color="B5DDDC"/>
              <w:right w:val="single" w:sz="8" w:space="0" w:color="B5DDDC"/>
            </w:tcBorders>
            <w:vAlign w:val="center"/>
            <w:hideMark/>
          </w:tcPr>
          <w:p w14:paraId="108346BB"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173D380C"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04F69272"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5057D70B"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Was the guidance/advice developed or updated recently? Provide details.</w:t>
            </w:r>
          </w:p>
        </w:tc>
        <w:tc>
          <w:tcPr>
            <w:tcW w:w="992" w:type="dxa"/>
            <w:tcBorders>
              <w:top w:val="nil"/>
              <w:left w:val="nil"/>
              <w:bottom w:val="single" w:sz="8" w:space="0" w:color="B5DDDC"/>
              <w:right w:val="single" w:sz="8" w:space="0" w:color="B5DDDC"/>
            </w:tcBorders>
            <w:shd w:val="clear" w:color="000000" w:fill="FFFF00"/>
            <w:vAlign w:val="center"/>
            <w:hideMark/>
          </w:tcPr>
          <w:p w14:paraId="54E195AA"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6D377E56"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The document was published relevantly recently (June 2018).</w:t>
            </w:r>
          </w:p>
        </w:tc>
      </w:tr>
      <w:tr w:rsidR="00BF2DBF" w14:paraId="103F537E"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025CD3CB" w14:textId="77777777" w:rsidR="00E133EE" w:rsidRPr="00E133EE" w:rsidRDefault="00992883" w:rsidP="00E133EE">
            <w:pPr>
              <w:spacing w:before="0" w:after="0" w:line="240" w:lineRule="auto"/>
              <w:rPr>
                <w:rFonts w:ascii="Calibri" w:hAnsi="Calibri" w:cs="Calibri"/>
                <w:b/>
                <w:bCs/>
                <w:sz w:val="16"/>
                <w:szCs w:val="16"/>
              </w:rPr>
            </w:pPr>
            <w:r w:rsidRPr="00E133EE">
              <w:rPr>
                <w:rFonts w:ascii="Calibri" w:hAnsi="Calibri" w:cs="Calibri"/>
                <w:b/>
                <w:bCs/>
                <w:sz w:val="16"/>
                <w:szCs w:val="16"/>
              </w:rPr>
              <w:t>Evidence review parameters</w:t>
            </w:r>
          </w:p>
        </w:tc>
        <w:tc>
          <w:tcPr>
            <w:tcW w:w="992" w:type="dxa"/>
            <w:tcBorders>
              <w:top w:val="nil"/>
              <w:left w:val="nil"/>
              <w:bottom w:val="single" w:sz="8" w:space="0" w:color="B5DDDC"/>
              <w:right w:val="single" w:sz="8" w:space="0" w:color="B5DDDC"/>
            </w:tcBorders>
            <w:shd w:val="clear" w:color="000000" w:fill="D6EAEB"/>
            <w:vAlign w:val="center"/>
            <w:hideMark/>
          </w:tcPr>
          <w:p w14:paraId="3E35C4F3" w14:textId="77777777" w:rsidR="00E133EE" w:rsidRPr="00E133EE" w:rsidRDefault="00992883" w:rsidP="00E133EE">
            <w:pPr>
              <w:spacing w:before="0" w:after="0" w:line="240" w:lineRule="auto"/>
              <w:rPr>
                <w:rFonts w:ascii="Calibri" w:hAnsi="Calibri" w:cs="Calibri"/>
                <w:b/>
                <w:bCs/>
                <w:sz w:val="16"/>
                <w:szCs w:val="16"/>
              </w:rPr>
            </w:pPr>
            <w:r w:rsidRPr="00E133EE">
              <w:rPr>
                <w:rFonts w:ascii="Calibri" w:hAnsi="Calibri" w:cs="Calibri"/>
                <w:b/>
                <w:bCs/>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2FD16C95" w14:textId="77777777" w:rsidR="00E133EE" w:rsidRPr="00E133EE" w:rsidRDefault="00992883" w:rsidP="00E133EE">
            <w:pPr>
              <w:spacing w:before="0" w:after="0" w:line="240" w:lineRule="auto"/>
              <w:rPr>
                <w:rFonts w:ascii="Calibri" w:hAnsi="Calibri" w:cs="Calibri"/>
                <w:b/>
                <w:bCs/>
                <w:sz w:val="16"/>
                <w:szCs w:val="16"/>
              </w:rPr>
            </w:pPr>
            <w:r w:rsidRPr="00E133EE">
              <w:rPr>
                <w:rFonts w:ascii="Calibri" w:hAnsi="Calibri" w:cs="Calibri"/>
                <w:b/>
                <w:bCs/>
                <w:sz w:val="16"/>
                <w:szCs w:val="16"/>
              </w:rPr>
              <w:t> </w:t>
            </w:r>
          </w:p>
        </w:tc>
      </w:tr>
      <w:tr w:rsidR="00BF2DBF" w14:paraId="1E403778"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6872C790"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Are decisions about scope, definitions and evidence review parameters documented and publicly available?</w:t>
            </w:r>
          </w:p>
        </w:tc>
        <w:tc>
          <w:tcPr>
            <w:tcW w:w="992" w:type="dxa"/>
            <w:tcBorders>
              <w:top w:val="nil"/>
              <w:left w:val="nil"/>
              <w:bottom w:val="single" w:sz="8" w:space="0" w:color="B5DDDC"/>
              <w:right w:val="single" w:sz="8" w:space="0" w:color="B5DDDC"/>
            </w:tcBorders>
            <w:vAlign w:val="center"/>
            <w:hideMark/>
          </w:tcPr>
          <w:p w14:paraId="165EC166"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4C2E109D"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79B05E0B"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209CC7AB"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Is there a preference for data from studies that follow agreed international protocols or meet appropriate industry standards?</w:t>
            </w:r>
          </w:p>
        </w:tc>
        <w:tc>
          <w:tcPr>
            <w:tcW w:w="992" w:type="dxa"/>
            <w:tcBorders>
              <w:top w:val="nil"/>
              <w:left w:val="nil"/>
              <w:bottom w:val="single" w:sz="8" w:space="0" w:color="B5DDDC"/>
              <w:right w:val="single" w:sz="8" w:space="0" w:color="B5DDDC"/>
            </w:tcBorders>
            <w:vAlign w:val="center"/>
            <w:hideMark/>
          </w:tcPr>
          <w:p w14:paraId="39A4B321"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7E78C1D1"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0D0B198D"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7E14B438"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992" w:type="dxa"/>
            <w:tcBorders>
              <w:top w:val="nil"/>
              <w:left w:val="nil"/>
              <w:bottom w:val="single" w:sz="8" w:space="0" w:color="B5DDDC"/>
              <w:right w:val="single" w:sz="8" w:space="0" w:color="B5DDDC"/>
            </w:tcBorders>
            <w:vAlign w:val="center"/>
            <w:hideMark/>
          </w:tcPr>
          <w:p w14:paraId="7B52BBA8"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2FF60ADA"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57AF3D7F"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7DDFED37"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If proprietary/confidential studies or data are considered by the agency, are these appropriately described/recorded?</w:t>
            </w:r>
          </w:p>
        </w:tc>
        <w:tc>
          <w:tcPr>
            <w:tcW w:w="992" w:type="dxa"/>
            <w:tcBorders>
              <w:top w:val="nil"/>
              <w:left w:val="nil"/>
              <w:bottom w:val="single" w:sz="8" w:space="0" w:color="B5DDDC"/>
              <w:right w:val="single" w:sz="8" w:space="0" w:color="B5DDDC"/>
            </w:tcBorders>
            <w:vAlign w:val="center"/>
            <w:hideMark/>
          </w:tcPr>
          <w:p w14:paraId="129C63A0"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14A6A25B"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5B395832"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78D71311"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Are inclusion/exclusion criteria used to select or exclude certain studies from the review? If so, is justification provided?</w:t>
            </w:r>
          </w:p>
        </w:tc>
        <w:tc>
          <w:tcPr>
            <w:tcW w:w="992" w:type="dxa"/>
            <w:tcBorders>
              <w:top w:val="nil"/>
              <w:left w:val="nil"/>
              <w:bottom w:val="single" w:sz="8" w:space="0" w:color="B5DDDC"/>
              <w:right w:val="single" w:sz="8" w:space="0" w:color="B5DDDC"/>
            </w:tcBorders>
            <w:vAlign w:val="center"/>
            <w:hideMark/>
          </w:tcPr>
          <w:p w14:paraId="6E035C86"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12016982"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69018ACA"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41F96A4E"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Does the organisation use or adopt review findings or risk assessments from other organisations? What process was used to critically assess these external findings?</w:t>
            </w:r>
          </w:p>
        </w:tc>
        <w:tc>
          <w:tcPr>
            <w:tcW w:w="992" w:type="dxa"/>
            <w:tcBorders>
              <w:top w:val="nil"/>
              <w:left w:val="nil"/>
              <w:bottom w:val="single" w:sz="8" w:space="0" w:color="B5DDDC"/>
              <w:right w:val="single" w:sz="8" w:space="0" w:color="B5DDDC"/>
            </w:tcBorders>
            <w:vAlign w:val="center"/>
            <w:hideMark/>
          </w:tcPr>
          <w:p w14:paraId="186FFAA5"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1AEF4A49"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47150471"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7B365107"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 xml:space="preserve">Can grey literature such as government reports and policy documents be included? </w:t>
            </w:r>
          </w:p>
        </w:tc>
        <w:tc>
          <w:tcPr>
            <w:tcW w:w="992" w:type="dxa"/>
            <w:tcBorders>
              <w:top w:val="nil"/>
              <w:left w:val="nil"/>
              <w:bottom w:val="single" w:sz="8" w:space="0" w:color="B5DDDC"/>
              <w:right w:val="single" w:sz="8" w:space="0" w:color="B5DDDC"/>
            </w:tcBorders>
            <w:shd w:val="clear" w:color="000000" w:fill="FFFF00"/>
            <w:vAlign w:val="center"/>
            <w:hideMark/>
          </w:tcPr>
          <w:p w14:paraId="6DCF7E17"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4C251EA2"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Grey literature is cited in the document (e.g. Health Canada 2012 Recreational Water Guidelines cited on p. 45).</w:t>
            </w:r>
          </w:p>
        </w:tc>
      </w:tr>
      <w:tr w:rsidR="00BF2DBF" w14:paraId="1DF6BF22"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0C5849DB"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Is there documentation and justification on the selection of a toxicological endpoint for use as point of departure for health-based guideline derivation?</w:t>
            </w:r>
          </w:p>
        </w:tc>
        <w:tc>
          <w:tcPr>
            <w:tcW w:w="992" w:type="dxa"/>
            <w:tcBorders>
              <w:top w:val="nil"/>
              <w:left w:val="nil"/>
              <w:bottom w:val="single" w:sz="8" w:space="0" w:color="B5DDDC"/>
              <w:right w:val="single" w:sz="8" w:space="0" w:color="B5DDDC"/>
            </w:tcBorders>
            <w:vAlign w:val="center"/>
            <w:hideMark/>
          </w:tcPr>
          <w:p w14:paraId="32161221"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13C23EFA"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Since the study focus is on microbial risk it does not involve use of a toxicological endpoint for use as point of departure for health-based guideline derivation.</w:t>
            </w:r>
          </w:p>
        </w:tc>
      </w:tr>
      <w:tr w:rsidR="00BF2DBF" w14:paraId="478F63CE"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1E0F4BAD" w14:textId="77777777" w:rsidR="00E133EE" w:rsidRPr="00E133EE" w:rsidRDefault="00992883" w:rsidP="00E133EE">
            <w:pPr>
              <w:spacing w:before="0" w:after="0" w:line="240" w:lineRule="auto"/>
              <w:rPr>
                <w:rFonts w:ascii="Calibri" w:hAnsi="Calibri" w:cs="Calibri"/>
                <w:b/>
                <w:bCs/>
                <w:sz w:val="16"/>
                <w:szCs w:val="16"/>
              </w:rPr>
            </w:pPr>
            <w:r w:rsidRPr="00E133EE">
              <w:rPr>
                <w:rFonts w:ascii="Calibri" w:hAnsi="Calibri" w:cs="Calibri"/>
                <w:b/>
                <w:bCs/>
                <w:sz w:val="16"/>
                <w:szCs w:val="16"/>
              </w:rPr>
              <w:t>Evidence search</w:t>
            </w:r>
          </w:p>
        </w:tc>
        <w:tc>
          <w:tcPr>
            <w:tcW w:w="992" w:type="dxa"/>
            <w:tcBorders>
              <w:top w:val="nil"/>
              <w:left w:val="nil"/>
              <w:bottom w:val="single" w:sz="8" w:space="0" w:color="B5DDDC"/>
              <w:right w:val="single" w:sz="8" w:space="0" w:color="B5DDDC"/>
            </w:tcBorders>
            <w:shd w:val="clear" w:color="000000" w:fill="D6EAEB"/>
            <w:vAlign w:val="center"/>
            <w:hideMark/>
          </w:tcPr>
          <w:p w14:paraId="4BD6FAE6" w14:textId="77777777" w:rsidR="00E133EE" w:rsidRPr="00E133EE" w:rsidRDefault="00992883" w:rsidP="00E133EE">
            <w:pPr>
              <w:spacing w:before="0" w:after="0" w:line="240" w:lineRule="auto"/>
              <w:rPr>
                <w:rFonts w:ascii="Calibri" w:hAnsi="Calibri" w:cs="Calibri"/>
                <w:b/>
                <w:bCs/>
                <w:sz w:val="16"/>
                <w:szCs w:val="16"/>
              </w:rPr>
            </w:pPr>
            <w:r w:rsidRPr="00E133EE">
              <w:rPr>
                <w:rFonts w:ascii="Calibri" w:hAnsi="Calibri" w:cs="Calibri"/>
                <w:b/>
                <w:bCs/>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1164153C" w14:textId="77777777" w:rsidR="00E133EE" w:rsidRPr="00E133EE" w:rsidRDefault="00992883" w:rsidP="00E133EE">
            <w:pPr>
              <w:spacing w:before="0" w:after="0" w:line="240" w:lineRule="auto"/>
              <w:rPr>
                <w:rFonts w:ascii="Calibri" w:hAnsi="Calibri" w:cs="Calibri"/>
                <w:b/>
                <w:bCs/>
                <w:sz w:val="16"/>
                <w:szCs w:val="16"/>
              </w:rPr>
            </w:pPr>
            <w:r w:rsidRPr="00E133EE">
              <w:rPr>
                <w:rFonts w:ascii="Calibri" w:hAnsi="Calibri" w:cs="Calibri"/>
                <w:b/>
                <w:bCs/>
                <w:sz w:val="16"/>
                <w:szCs w:val="16"/>
              </w:rPr>
              <w:t> </w:t>
            </w:r>
          </w:p>
        </w:tc>
      </w:tr>
      <w:tr w:rsidR="00BF2DBF" w14:paraId="41358031"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62F4BAD6"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Are databases and other sources of evidence specified?</w:t>
            </w:r>
          </w:p>
        </w:tc>
        <w:tc>
          <w:tcPr>
            <w:tcW w:w="992" w:type="dxa"/>
            <w:tcBorders>
              <w:top w:val="nil"/>
              <w:left w:val="nil"/>
              <w:bottom w:val="single" w:sz="8" w:space="0" w:color="B5DDDC"/>
              <w:right w:val="single" w:sz="8" w:space="0" w:color="B5DDDC"/>
            </w:tcBorders>
            <w:vAlign w:val="center"/>
            <w:hideMark/>
          </w:tcPr>
          <w:p w14:paraId="61B09E40"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4FB3D66A"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35D89F24"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3C83AFEB"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992" w:type="dxa"/>
            <w:tcBorders>
              <w:top w:val="nil"/>
              <w:left w:val="nil"/>
              <w:bottom w:val="single" w:sz="8" w:space="0" w:color="B5DDDC"/>
              <w:right w:val="single" w:sz="8" w:space="0" w:color="B5DDDC"/>
            </w:tcBorders>
            <w:vAlign w:val="center"/>
            <w:hideMark/>
          </w:tcPr>
          <w:p w14:paraId="2300953A"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68699727"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4C26D2C7"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525DF81A"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Is it specified what date range the literature search covers? Is there a justification?</w:t>
            </w:r>
          </w:p>
        </w:tc>
        <w:tc>
          <w:tcPr>
            <w:tcW w:w="992" w:type="dxa"/>
            <w:tcBorders>
              <w:top w:val="nil"/>
              <w:left w:val="nil"/>
              <w:bottom w:val="single" w:sz="8" w:space="0" w:color="B5DDDC"/>
              <w:right w:val="single" w:sz="8" w:space="0" w:color="B5DDDC"/>
            </w:tcBorders>
            <w:vAlign w:val="center"/>
            <w:hideMark/>
          </w:tcPr>
          <w:p w14:paraId="7A03D6FB"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005B5DB7"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0FC97781"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0870F6F6"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 xml:space="preserve">Are search terms and/or search strings specified? </w:t>
            </w:r>
          </w:p>
        </w:tc>
        <w:tc>
          <w:tcPr>
            <w:tcW w:w="992" w:type="dxa"/>
            <w:tcBorders>
              <w:top w:val="nil"/>
              <w:left w:val="nil"/>
              <w:bottom w:val="single" w:sz="8" w:space="0" w:color="B5DDDC"/>
              <w:right w:val="single" w:sz="8" w:space="0" w:color="B5DDDC"/>
            </w:tcBorders>
            <w:vAlign w:val="center"/>
            <w:hideMark/>
          </w:tcPr>
          <w:p w14:paraId="70BEF4FC"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68C95B89"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73656801"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3EFA5672"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 xml:space="preserve">Are there any other exclusion criteria for literature (e.g. publication language, publication dates)? If so, what are they and are they appropriate? </w:t>
            </w:r>
          </w:p>
        </w:tc>
        <w:tc>
          <w:tcPr>
            <w:tcW w:w="992" w:type="dxa"/>
            <w:tcBorders>
              <w:top w:val="nil"/>
              <w:left w:val="nil"/>
              <w:bottom w:val="single" w:sz="8" w:space="0" w:color="B5DDDC"/>
              <w:right w:val="single" w:sz="8" w:space="0" w:color="B5DDDC"/>
            </w:tcBorders>
            <w:vAlign w:val="center"/>
            <w:hideMark/>
          </w:tcPr>
          <w:p w14:paraId="24D3314D"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5517214D"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7AE99FDD"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1453D0D2" w14:textId="77777777" w:rsidR="00E133EE" w:rsidRPr="00E133EE" w:rsidRDefault="00992883" w:rsidP="00E133EE">
            <w:pPr>
              <w:spacing w:before="0" w:after="0" w:line="240" w:lineRule="auto"/>
              <w:rPr>
                <w:rFonts w:ascii="Calibri" w:hAnsi="Calibri" w:cs="Calibri"/>
                <w:b/>
                <w:bCs/>
                <w:sz w:val="16"/>
                <w:szCs w:val="16"/>
              </w:rPr>
            </w:pPr>
            <w:r w:rsidRPr="00E133EE">
              <w:rPr>
                <w:rFonts w:ascii="Calibri" w:hAnsi="Calibri" w:cs="Calibri"/>
                <w:b/>
                <w:bCs/>
                <w:sz w:val="16"/>
                <w:szCs w:val="16"/>
              </w:rPr>
              <w:t>Critical appraisal methods and tools</w:t>
            </w:r>
          </w:p>
        </w:tc>
        <w:tc>
          <w:tcPr>
            <w:tcW w:w="992" w:type="dxa"/>
            <w:tcBorders>
              <w:top w:val="nil"/>
              <w:left w:val="nil"/>
              <w:bottom w:val="single" w:sz="8" w:space="0" w:color="B5DDDC"/>
              <w:right w:val="single" w:sz="8" w:space="0" w:color="B5DDDC"/>
            </w:tcBorders>
            <w:shd w:val="clear" w:color="000000" w:fill="D6EAEB"/>
            <w:vAlign w:val="center"/>
            <w:hideMark/>
          </w:tcPr>
          <w:p w14:paraId="6E7ED5D6" w14:textId="77777777" w:rsidR="00E133EE" w:rsidRPr="00E133EE" w:rsidRDefault="00992883" w:rsidP="00E133EE">
            <w:pPr>
              <w:spacing w:before="0" w:after="0" w:line="240" w:lineRule="auto"/>
              <w:rPr>
                <w:rFonts w:ascii="Calibri" w:hAnsi="Calibri" w:cs="Calibri"/>
                <w:b/>
                <w:bCs/>
                <w:sz w:val="16"/>
                <w:szCs w:val="16"/>
              </w:rPr>
            </w:pPr>
            <w:r w:rsidRPr="00E133EE">
              <w:rPr>
                <w:rFonts w:ascii="Calibri" w:hAnsi="Calibri" w:cs="Calibri"/>
                <w:b/>
                <w:bCs/>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12DE72DF" w14:textId="77777777" w:rsidR="00E133EE" w:rsidRPr="00E133EE" w:rsidRDefault="00992883" w:rsidP="00E133EE">
            <w:pPr>
              <w:spacing w:before="0" w:after="0" w:line="240" w:lineRule="auto"/>
              <w:rPr>
                <w:rFonts w:ascii="Calibri" w:hAnsi="Calibri" w:cs="Calibri"/>
                <w:b/>
                <w:bCs/>
                <w:sz w:val="16"/>
                <w:szCs w:val="16"/>
              </w:rPr>
            </w:pPr>
            <w:r w:rsidRPr="00E133EE">
              <w:rPr>
                <w:rFonts w:ascii="Calibri" w:hAnsi="Calibri" w:cs="Calibri"/>
                <w:b/>
                <w:bCs/>
                <w:sz w:val="16"/>
                <w:szCs w:val="16"/>
              </w:rPr>
              <w:t> </w:t>
            </w:r>
          </w:p>
        </w:tc>
      </w:tr>
      <w:tr w:rsidR="00BF2DBF" w14:paraId="659D369A"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6FA6CCBB"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Is risk of bias of individual studies taken into consideration to assess internal validity?  If so, what tools are used? If not, was any method used to assess study quality?</w:t>
            </w:r>
          </w:p>
        </w:tc>
        <w:tc>
          <w:tcPr>
            <w:tcW w:w="992" w:type="dxa"/>
            <w:tcBorders>
              <w:top w:val="nil"/>
              <w:left w:val="nil"/>
              <w:bottom w:val="single" w:sz="8" w:space="0" w:color="B5DDDC"/>
              <w:right w:val="single" w:sz="8" w:space="0" w:color="B5DDDC"/>
            </w:tcBorders>
            <w:vAlign w:val="center"/>
            <w:hideMark/>
          </w:tcPr>
          <w:p w14:paraId="6D090E0D"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0F6D0D20"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52F0BE8B"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5B4491B4"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992" w:type="dxa"/>
            <w:tcBorders>
              <w:top w:val="nil"/>
              <w:left w:val="nil"/>
              <w:bottom w:val="single" w:sz="8" w:space="0" w:color="B5DDDC"/>
              <w:right w:val="single" w:sz="8" w:space="0" w:color="B5DDDC"/>
            </w:tcBorders>
            <w:vAlign w:val="center"/>
            <w:hideMark/>
          </w:tcPr>
          <w:p w14:paraId="70968579"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598B600D"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3D0BE8B1"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78CAC2F1"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Does the organisation assess the overall certainty of the evidence and reach recommendations? If so, provide details.</w:t>
            </w:r>
          </w:p>
        </w:tc>
        <w:tc>
          <w:tcPr>
            <w:tcW w:w="992" w:type="dxa"/>
            <w:tcBorders>
              <w:top w:val="nil"/>
              <w:left w:val="nil"/>
              <w:bottom w:val="single" w:sz="8" w:space="0" w:color="B5DDDC"/>
              <w:right w:val="single" w:sz="8" w:space="0" w:color="B5DDDC"/>
            </w:tcBorders>
            <w:vAlign w:val="center"/>
            <w:hideMark/>
          </w:tcPr>
          <w:p w14:paraId="15A59FB3"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0DEC4B28"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368E7D5F"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0CEA99C2" w14:textId="77777777" w:rsidR="00E133EE" w:rsidRPr="00E133EE" w:rsidRDefault="00992883" w:rsidP="00E133EE">
            <w:pPr>
              <w:spacing w:before="0" w:after="0" w:line="240" w:lineRule="auto"/>
              <w:rPr>
                <w:rFonts w:ascii="Calibri" w:hAnsi="Calibri" w:cs="Calibri"/>
                <w:b/>
                <w:bCs/>
                <w:sz w:val="16"/>
                <w:szCs w:val="16"/>
              </w:rPr>
            </w:pPr>
            <w:r w:rsidRPr="00E133EE">
              <w:rPr>
                <w:rFonts w:ascii="Calibri" w:hAnsi="Calibri" w:cs="Calibri"/>
                <w:b/>
                <w:bCs/>
                <w:sz w:val="16"/>
                <w:szCs w:val="16"/>
              </w:rPr>
              <w:t>Derivation of health-based guideline values</w:t>
            </w:r>
          </w:p>
        </w:tc>
        <w:tc>
          <w:tcPr>
            <w:tcW w:w="992" w:type="dxa"/>
            <w:tcBorders>
              <w:top w:val="nil"/>
              <w:left w:val="nil"/>
              <w:bottom w:val="single" w:sz="8" w:space="0" w:color="B5DDDC"/>
              <w:right w:val="single" w:sz="8" w:space="0" w:color="B5DDDC"/>
            </w:tcBorders>
            <w:shd w:val="clear" w:color="000000" w:fill="D6EAEB"/>
            <w:vAlign w:val="center"/>
            <w:hideMark/>
          </w:tcPr>
          <w:p w14:paraId="1F195795" w14:textId="77777777" w:rsidR="00E133EE" w:rsidRPr="00E133EE" w:rsidRDefault="00992883" w:rsidP="00E133EE">
            <w:pPr>
              <w:spacing w:before="0" w:after="0" w:line="240" w:lineRule="auto"/>
              <w:rPr>
                <w:rFonts w:ascii="Calibri" w:hAnsi="Calibri" w:cs="Calibri"/>
                <w:b/>
                <w:bCs/>
                <w:sz w:val="16"/>
                <w:szCs w:val="16"/>
              </w:rPr>
            </w:pPr>
            <w:r w:rsidRPr="00E133EE">
              <w:rPr>
                <w:rFonts w:ascii="Calibri" w:hAnsi="Calibri" w:cs="Calibri"/>
                <w:b/>
                <w:bCs/>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2A41BA22" w14:textId="77777777" w:rsidR="00E133EE" w:rsidRPr="00E133EE" w:rsidRDefault="00992883" w:rsidP="00E133EE">
            <w:pPr>
              <w:spacing w:before="0" w:after="0" w:line="240" w:lineRule="auto"/>
              <w:rPr>
                <w:rFonts w:ascii="Calibri" w:hAnsi="Calibri" w:cs="Calibri"/>
                <w:b/>
                <w:bCs/>
                <w:sz w:val="16"/>
                <w:szCs w:val="16"/>
              </w:rPr>
            </w:pPr>
            <w:r w:rsidRPr="00E133EE">
              <w:rPr>
                <w:rFonts w:ascii="Calibri" w:hAnsi="Calibri" w:cs="Calibri"/>
                <w:b/>
                <w:bCs/>
                <w:sz w:val="16"/>
                <w:szCs w:val="16"/>
              </w:rPr>
              <w:t> </w:t>
            </w:r>
          </w:p>
        </w:tc>
      </w:tr>
      <w:tr w:rsidR="00BF2DBF" w14:paraId="5D51631F"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136C893F"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 xml:space="preserve">Is there justification for the choice of uncertainty and safety factors? </w:t>
            </w:r>
          </w:p>
        </w:tc>
        <w:tc>
          <w:tcPr>
            <w:tcW w:w="992" w:type="dxa"/>
            <w:tcBorders>
              <w:top w:val="nil"/>
              <w:left w:val="nil"/>
              <w:bottom w:val="single" w:sz="8" w:space="0" w:color="B5DDDC"/>
              <w:right w:val="single" w:sz="8" w:space="0" w:color="B5DDDC"/>
            </w:tcBorders>
            <w:vAlign w:val="center"/>
            <w:hideMark/>
          </w:tcPr>
          <w:p w14:paraId="45D9E04C"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527E961B"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38388FA4"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165489E2"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 xml:space="preserve">Are the parameter value assumptions documented and explained?  </w:t>
            </w:r>
          </w:p>
        </w:tc>
        <w:tc>
          <w:tcPr>
            <w:tcW w:w="992" w:type="dxa"/>
            <w:tcBorders>
              <w:top w:val="nil"/>
              <w:left w:val="nil"/>
              <w:bottom w:val="single" w:sz="8" w:space="0" w:color="B5DDDC"/>
              <w:right w:val="single" w:sz="8" w:space="0" w:color="B5DDDC"/>
            </w:tcBorders>
            <w:vAlign w:val="center"/>
            <w:hideMark/>
          </w:tcPr>
          <w:p w14:paraId="443A72FA"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1159AC6D"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5E7FF6FA"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6CEB4956"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Are the mathematical workings/algorithms clearly documented and explained?</w:t>
            </w:r>
          </w:p>
        </w:tc>
        <w:tc>
          <w:tcPr>
            <w:tcW w:w="992" w:type="dxa"/>
            <w:tcBorders>
              <w:top w:val="nil"/>
              <w:left w:val="nil"/>
              <w:bottom w:val="single" w:sz="8" w:space="0" w:color="B5DDDC"/>
              <w:right w:val="single" w:sz="8" w:space="0" w:color="B5DDDC"/>
            </w:tcBorders>
            <w:vAlign w:val="center"/>
            <w:hideMark/>
          </w:tcPr>
          <w:p w14:paraId="19696261"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7AEFD9B5"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0D0EF4D5"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6E32C955"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Does the organisation take into consideration non-health related matters to account for feasibility of implementing the guideline values (e.g. measurement attainability)?</w:t>
            </w:r>
          </w:p>
        </w:tc>
        <w:tc>
          <w:tcPr>
            <w:tcW w:w="992" w:type="dxa"/>
            <w:tcBorders>
              <w:top w:val="nil"/>
              <w:left w:val="nil"/>
              <w:bottom w:val="single" w:sz="8" w:space="0" w:color="B5DDDC"/>
              <w:right w:val="single" w:sz="8" w:space="0" w:color="B5DDDC"/>
            </w:tcBorders>
            <w:vAlign w:val="center"/>
            <w:hideMark/>
          </w:tcPr>
          <w:p w14:paraId="2D62AD07"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3D94B5CB"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6017A6C8"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11D338D1"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992" w:type="dxa"/>
            <w:tcBorders>
              <w:top w:val="nil"/>
              <w:left w:val="nil"/>
              <w:bottom w:val="single" w:sz="8" w:space="0" w:color="B5DDDC"/>
              <w:right w:val="single" w:sz="8" w:space="0" w:color="B5DDDC"/>
            </w:tcBorders>
            <w:vAlign w:val="center"/>
            <w:hideMark/>
          </w:tcPr>
          <w:p w14:paraId="6F376E8F"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3C994C7A"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3ED2920B"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066624EB"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If expert judgement is required, is the process documented and published?</w:t>
            </w:r>
          </w:p>
        </w:tc>
        <w:tc>
          <w:tcPr>
            <w:tcW w:w="992" w:type="dxa"/>
            <w:tcBorders>
              <w:top w:val="nil"/>
              <w:left w:val="nil"/>
              <w:bottom w:val="single" w:sz="8" w:space="0" w:color="B5DDDC"/>
              <w:right w:val="single" w:sz="8" w:space="0" w:color="B5DDDC"/>
            </w:tcBorders>
            <w:vAlign w:val="center"/>
            <w:hideMark/>
          </w:tcPr>
          <w:p w14:paraId="17A3122E"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65FD3B23"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4774E349"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2F399227"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Is dose response modelling (e.g. BMDL) routinely used?</w:t>
            </w:r>
          </w:p>
        </w:tc>
        <w:tc>
          <w:tcPr>
            <w:tcW w:w="992" w:type="dxa"/>
            <w:tcBorders>
              <w:top w:val="nil"/>
              <w:left w:val="nil"/>
              <w:bottom w:val="single" w:sz="8" w:space="0" w:color="B5DDDC"/>
              <w:right w:val="single" w:sz="8" w:space="0" w:color="B5DDDC"/>
            </w:tcBorders>
            <w:vAlign w:val="center"/>
            <w:hideMark/>
          </w:tcPr>
          <w:p w14:paraId="4EA8BA0F"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39F6ADC3"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37FD806D"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6A40525D"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Has the organisation’s policy for dealing with substances for which a non-threshold mode of action may be applicable in humans been articulated and recorded?</w:t>
            </w:r>
          </w:p>
        </w:tc>
        <w:tc>
          <w:tcPr>
            <w:tcW w:w="992" w:type="dxa"/>
            <w:tcBorders>
              <w:top w:val="nil"/>
              <w:left w:val="nil"/>
              <w:bottom w:val="single" w:sz="8" w:space="0" w:color="B5DDDC"/>
              <w:right w:val="single" w:sz="8" w:space="0" w:color="B5DDDC"/>
            </w:tcBorders>
            <w:vAlign w:val="center"/>
            <w:hideMark/>
          </w:tcPr>
          <w:p w14:paraId="40A4BABD"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0A9CAF4B"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5E47437F"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1334A793"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If applicable: For carcinogens, what is the level of cancer risk used by the organisation to set the health-based guideline value?</w:t>
            </w:r>
          </w:p>
        </w:tc>
        <w:tc>
          <w:tcPr>
            <w:tcW w:w="992" w:type="dxa"/>
            <w:tcBorders>
              <w:top w:val="nil"/>
              <w:left w:val="nil"/>
              <w:bottom w:val="single" w:sz="8" w:space="0" w:color="B5DDDC"/>
              <w:right w:val="single" w:sz="8" w:space="0" w:color="B5DDDC"/>
            </w:tcBorders>
            <w:vAlign w:val="center"/>
            <w:hideMark/>
          </w:tcPr>
          <w:p w14:paraId="660D5AF0" w14:textId="77777777" w:rsidR="00E133EE" w:rsidRPr="00E133EE" w:rsidRDefault="00992883" w:rsidP="00E133EE">
            <w:pPr>
              <w:spacing w:before="0" w:after="0" w:line="240" w:lineRule="auto"/>
              <w:jc w:val="center"/>
              <w:rPr>
                <w:rFonts w:ascii="Calibri" w:hAnsi="Calibri" w:cs="Calibri"/>
                <w:sz w:val="16"/>
                <w:szCs w:val="16"/>
              </w:rPr>
            </w:pPr>
            <w:r w:rsidRPr="00E133EE">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29668D4B"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Not reported</w:t>
            </w:r>
          </w:p>
        </w:tc>
      </w:tr>
      <w:tr w:rsidR="00BF2DBF" w14:paraId="0DFB148B"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vAlign w:val="center"/>
            <w:hideMark/>
          </w:tcPr>
          <w:p w14:paraId="6EF54363" w14:textId="77777777" w:rsidR="00E133EE" w:rsidRPr="00E133EE" w:rsidRDefault="00992883" w:rsidP="00E133EE">
            <w:pPr>
              <w:spacing w:before="0" w:after="0" w:line="240" w:lineRule="auto"/>
              <w:rPr>
                <w:rFonts w:ascii="Calibri" w:hAnsi="Calibri" w:cs="Calibri"/>
                <w:b/>
                <w:bCs/>
                <w:sz w:val="16"/>
                <w:szCs w:val="16"/>
              </w:rPr>
            </w:pPr>
            <w:r w:rsidRPr="00E133EE">
              <w:rPr>
                <w:rFonts w:ascii="Calibri" w:hAnsi="Calibri" w:cs="Calibri"/>
                <w:b/>
                <w:bCs/>
                <w:sz w:val="16"/>
                <w:szCs w:val="16"/>
              </w:rPr>
              <w:t>Comments</w:t>
            </w:r>
          </w:p>
        </w:tc>
        <w:tc>
          <w:tcPr>
            <w:tcW w:w="992" w:type="dxa"/>
            <w:tcBorders>
              <w:top w:val="nil"/>
              <w:left w:val="nil"/>
              <w:bottom w:val="single" w:sz="8" w:space="0" w:color="B5DDDC"/>
              <w:right w:val="single" w:sz="8" w:space="0" w:color="B5DDDC"/>
            </w:tcBorders>
            <w:shd w:val="clear" w:color="000000" w:fill="D6EAEB"/>
            <w:vAlign w:val="center"/>
            <w:hideMark/>
          </w:tcPr>
          <w:p w14:paraId="52272E84" w14:textId="77777777" w:rsidR="00E133EE" w:rsidRPr="00E133EE" w:rsidRDefault="00992883" w:rsidP="00E133EE">
            <w:pPr>
              <w:spacing w:before="0" w:after="0" w:line="240" w:lineRule="auto"/>
              <w:rPr>
                <w:rFonts w:ascii="Calibri" w:hAnsi="Calibri" w:cs="Calibri"/>
                <w:b/>
                <w:bCs/>
                <w:sz w:val="16"/>
                <w:szCs w:val="16"/>
              </w:rPr>
            </w:pPr>
            <w:r w:rsidRPr="00E133EE">
              <w:rPr>
                <w:rFonts w:ascii="Calibri" w:hAnsi="Calibri" w:cs="Calibri"/>
                <w:b/>
                <w:bCs/>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44305A0A" w14:textId="77777777" w:rsidR="00E133EE" w:rsidRPr="00E133EE" w:rsidRDefault="00992883" w:rsidP="00E133EE">
            <w:pPr>
              <w:spacing w:before="0" w:after="0" w:line="240" w:lineRule="auto"/>
              <w:rPr>
                <w:rFonts w:ascii="Calibri" w:hAnsi="Calibri" w:cs="Calibri"/>
                <w:b/>
                <w:bCs/>
                <w:sz w:val="16"/>
                <w:szCs w:val="16"/>
              </w:rPr>
            </w:pPr>
            <w:r w:rsidRPr="00E133EE">
              <w:rPr>
                <w:rFonts w:ascii="Calibri" w:hAnsi="Calibri" w:cs="Calibri"/>
                <w:b/>
                <w:bCs/>
                <w:sz w:val="16"/>
                <w:szCs w:val="16"/>
              </w:rPr>
              <w:t> </w:t>
            </w:r>
          </w:p>
        </w:tc>
      </w:tr>
      <w:tr w:rsidR="00BF2DBF" w14:paraId="3191E6E0" w14:textId="77777777" w:rsidTr="0061775E">
        <w:trPr>
          <w:trHeight w:val="340"/>
        </w:trPr>
        <w:tc>
          <w:tcPr>
            <w:tcW w:w="3251" w:type="dxa"/>
            <w:tcBorders>
              <w:top w:val="nil"/>
              <w:left w:val="single" w:sz="8" w:space="0" w:color="B5DDDC"/>
              <w:bottom w:val="single" w:sz="8" w:space="0" w:color="B5DDDC"/>
              <w:right w:val="single" w:sz="8" w:space="0" w:color="B5DDDC"/>
            </w:tcBorders>
            <w:shd w:val="clear" w:color="000000" w:fill="D6EAEB"/>
            <w:noWrap/>
            <w:vAlign w:val="center"/>
            <w:hideMark/>
          </w:tcPr>
          <w:p w14:paraId="744FC2FA" w14:textId="213744AE" w:rsidR="0061775E" w:rsidRPr="00E133EE" w:rsidRDefault="00992883" w:rsidP="0061775E">
            <w:pPr>
              <w:spacing w:before="0" w:after="0" w:line="240" w:lineRule="auto"/>
              <w:rPr>
                <w:rFonts w:ascii="Calibri" w:hAnsi="Calibri" w:cs="Calibri"/>
                <w:sz w:val="16"/>
                <w:szCs w:val="16"/>
              </w:rPr>
            </w:pPr>
            <w:r w:rsidRPr="00E133EE">
              <w:rPr>
                <w:rFonts w:ascii="Calibri" w:hAnsi="Calibri" w:cs="Calibri"/>
                <w:sz w:val="16"/>
                <w:szCs w:val="16"/>
              </w:rPr>
              <w:t> Comments</w:t>
            </w:r>
          </w:p>
        </w:tc>
        <w:tc>
          <w:tcPr>
            <w:tcW w:w="4536" w:type="dxa"/>
            <w:gridSpan w:val="2"/>
            <w:tcBorders>
              <w:top w:val="nil"/>
              <w:left w:val="nil"/>
              <w:bottom w:val="single" w:sz="8" w:space="0" w:color="B5DDDC"/>
              <w:right w:val="single" w:sz="8" w:space="0" w:color="B5DDDC"/>
            </w:tcBorders>
            <w:noWrap/>
            <w:vAlign w:val="center"/>
            <w:hideMark/>
          </w:tcPr>
          <w:p w14:paraId="6CD7E5A5" w14:textId="27B5F3C6" w:rsidR="0061775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 xml:space="preserve">This report represents the advice of the WHO, as a series of recommendations, for consideration in a potential review of the current European Commission (EC) Bathing Water Directive (BWD) – Directive 2006/7/EC3.  Whilst the review process does not </w:t>
            </w:r>
            <w:r w:rsidR="005A7954">
              <w:rPr>
                <w:rFonts w:ascii="Calibri" w:hAnsi="Calibri" w:cs="Calibri"/>
                <w:sz w:val="16"/>
                <w:szCs w:val="16"/>
              </w:rPr>
              <w:t xml:space="preserve">appear to </w:t>
            </w:r>
            <w:r w:rsidRPr="00E133EE">
              <w:rPr>
                <w:rFonts w:ascii="Calibri" w:hAnsi="Calibri" w:cs="Calibri"/>
                <w:sz w:val="16"/>
                <w:szCs w:val="16"/>
              </w:rPr>
              <w:t>have been undertaken in a systematic fashion, the technical content is recent and thorough and highly relevant to the primary and secondary research questions.</w:t>
            </w:r>
          </w:p>
        </w:tc>
      </w:tr>
      <w:tr w:rsidR="00BF2DBF" w14:paraId="49F9D747" w14:textId="77777777" w:rsidTr="00020C28">
        <w:trPr>
          <w:trHeight w:val="340"/>
        </w:trPr>
        <w:tc>
          <w:tcPr>
            <w:tcW w:w="3251" w:type="dxa"/>
            <w:tcBorders>
              <w:top w:val="nil"/>
              <w:left w:val="single" w:sz="8" w:space="0" w:color="B5DDDC"/>
              <w:bottom w:val="single" w:sz="8" w:space="0" w:color="B5DDDC"/>
              <w:right w:val="single" w:sz="8" w:space="0" w:color="B5DDDC"/>
            </w:tcBorders>
            <w:shd w:val="clear" w:color="000000" w:fill="D6EAEB"/>
            <w:noWrap/>
            <w:vAlign w:val="center"/>
            <w:hideMark/>
          </w:tcPr>
          <w:p w14:paraId="4552E3A2"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Useful for answering primary research question?</w:t>
            </w:r>
          </w:p>
        </w:tc>
        <w:tc>
          <w:tcPr>
            <w:tcW w:w="992" w:type="dxa"/>
            <w:tcBorders>
              <w:top w:val="nil"/>
              <w:left w:val="nil"/>
              <w:bottom w:val="single" w:sz="8" w:space="0" w:color="B5DDDC"/>
              <w:right w:val="single" w:sz="8" w:space="0" w:color="B5DDDC"/>
            </w:tcBorders>
            <w:shd w:val="clear" w:color="000000" w:fill="C6EFCE"/>
            <w:vAlign w:val="center"/>
            <w:hideMark/>
          </w:tcPr>
          <w:p w14:paraId="17F3A9E7" w14:textId="77777777" w:rsidR="00E133EE" w:rsidRPr="00E133EE" w:rsidRDefault="00992883" w:rsidP="00E133EE">
            <w:pPr>
              <w:spacing w:before="0" w:after="0" w:line="240" w:lineRule="auto"/>
              <w:jc w:val="center"/>
              <w:rPr>
                <w:rFonts w:ascii="Calibri" w:hAnsi="Calibri" w:cs="Calibri"/>
                <w:i/>
                <w:iCs/>
                <w:color w:val="006100"/>
                <w:sz w:val="16"/>
                <w:szCs w:val="16"/>
              </w:rPr>
            </w:pPr>
            <w:r w:rsidRPr="00E133EE">
              <w:rPr>
                <w:rFonts w:ascii="Calibri" w:hAnsi="Calibri" w:cs="Calibri"/>
                <w:i/>
                <w:iCs/>
                <w:color w:val="006100"/>
                <w:sz w:val="16"/>
                <w:szCs w:val="16"/>
              </w:rPr>
              <w:t>Yes</w:t>
            </w:r>
          </w:p>
        </w:tc>
        <w:tc>
          <w:tcPr>
            <w:tcW w:w="3544" w:type="dxa"/>
            <w:tcBorders>
              <w:top w:val="nil"/>
              <w:left w:val="nil"/>
              <w:bottom w:val="single" w:sz="8" w:space="0" w:color="B5DDDC"/>
              <w:right w:val="single" w:sz="8" w:space="0" w:color="B5DDDC"/>
            </w:tcBorders>
            <w:shd w:val="clear" w:color="000000" w:fill="C6EFCE"/>
            <w:vAlign w:val="center"/>
            <w:hideMark/>
          </w:tcPr>
          <w:p w14:paraId="79C9B38B" w14:textId="77777777" w:rsidR="00E133EE" w:rsidRPr="00E133EE" w:rsidRDefault="00992883" w:rsidP="001F58E9">
            <w:pPr>
              <w:spacing w:before="0" w:after="0" w:line="240" w:lineRule="auto"/>
              <w:rPr>
                <w:rFonts w:ascii="Calibri" w:hAnsi="Calibri" w:cs="Calibri"/>
                <w:i/>
                <w:iCs/>
                <w:color w:val="006100"/>
                <w:sz w:val="16"/>
                <w:szCs w:val="16"/>
              </w:rPr>
            </w:pPr>
            <w:r w:rsidRPr="00E133EE">
              <w:rPr>
                <w:rFonts w:ascii="Calibri" w:hAnsi="Calibri" w:cs="Calibri"/>
                <w:i/>
                <w:iCs/>
                <w:color w:val="006100"/>
                <w:sz w:val="16"/>
                <w:szCs w:val="16"/>
              </w:rPr>
              <w:t>Include in review</w:t>
            </w:r>
          </w:p>
        </w:tc>
      </w:tr>
      <w:tr w:rsidR="00BF2DBF" w14:paraId="1D840E11" w14:textId="77777777" w:rsidTr="00020C28">
        <w:trPr>
          <w:trHeight w:val="340"/>
        </w:trPr>
        <w:tc>
          <w:tcPr>
            <w:tcW w:w="3251" w:type="dxa"/>
            <w:tcBorders>
              <w:top w:val="nil"/>
              <w:left w:val="single" w:sz="8" w:space="0" w:color="B5DDDC"/>
              <w:bottom w:val="single" w:sz="12" w:space="0" w:color="B5DDDC"/>
              <w:right w:val="single" w:sz="8" w:space="0" w:color="B5DDDC"/>
            </w:tcBorders>
            <w:shd w:val="clear" w:color="000000" w:fill="D6EAEB"/>
            <w:noWrap/>
            <w:vAlign w:val="center"/>
            <w:hideMark/>
          </w:tcPr>
          <w:p w14:paraId="10C49B55" w14:textId="77777777" w:rsidR="00E133EE" w:rsidRPr="00E133EE" w:rsidRDefault="00992883" w:rsidP="00E133EE">
            <w:pPr>
              <w:spacing w:before="0" w:after="0" w:line="240" w:lineRule="auto"/>
              <w:rPr>
                <w:rFonts w:ascii="Calibri" w:hAnsi="Calibri" w:cs="Calibri"/>
                <w:sz w:val="16"/>
                <w:szCs w:val="16"/>
              </w:rPr>
            </w:pPr>
            <w:r w:rsidRPr="00E133EE">
              <w:rPr>
                <w:rFonts w:ascii="Calibri" w:hAnsi="Calibri" w:cs="Calibri"/>
                <w:sz w:val="16"/>
                <w:szCs w:val="16"/>
              </w:rPr>
              <w:t>Useful for answering secondary research questions?</w:t>
            </w:r>
          </w:p>
        </w:tc>
        <w:tc>
          <w:tcPr>
            <w:tcW w:w="992" w:type="dxa"/>
            <w:tcBorders>
              <w:top w:val="nil"/>
              <w:left w:val="nil"/>
              <w:bottom w:val="single" w:sz="8" w:space="0" w:color="B5DDDC"/>
              <w:right w:val="single" w:sz="8" w:space="0" w:color="B5DDDC"/>
            </w:tcBorders>
            <w:shd w:val="clear" w:color="000000" w:fill="C6EFCE"/>
            <w:vAlign w:val="center"/>
            <w:hideMark/>
          </w:tcPr>
          <w:p w14:paraId="6187CBDE" w14:textId="77777777" w:rsidR="00E133EE" w:rsidRPr="00E133EE" w:rsidRDefault="00992883" w:rsidP="00E133EE">
            <w:pPr>
              <w:spacing w:before="0" w:after="0" w:line="240" w:lineRule="auto"/>
              <w:jc w:val="center"/>
              <w:rPr>
                <w:rFonts w:ascii="Calibri" w:hAnsi="Calibri" w:cs="Calibri"/>
                <w:i/>
                <w:iCs/>
                <w:color w:val="006100"/>
                <w:sz w:val="16"/>
                <w:szCs w:val="16"/>
              </w:rPr>
            </w:pPr>
            <w:r w:rsidRPr="00E133EE">
              <w:rPr>
                <w:rFonts w:ascii="Calibri" w:hAnsi="Calibri" w:cs="Calibri"/>
                <w:i/>
                <w:iCs/>
                <w:color w:val="006100"/>
                <w:sz w:val="16"/>
                <w:szCs w:val="16"/>
              </w:rPr>
              <w:t>Yes</w:t>
            </w:r>
          </w:p>
        </w:tc>
        <w:tc>
          <w:tcPr>
            <w:tcW w:w="3544" w:type="dxa"/>
            <w:tcBorders>
              <w:top w:val="nil"/>
              <w:left w:val="nil"/>
              <w:bottom w:val="single" w:sz="8" w:space="0" w:color="B5DDDC"/>
              <w:right w:val="single" w:sz="8" w:space="0" w:color="B5DDDC"/>
            </w:tcBorders>
            <w:shd w:val="clear" w:color="000000" w:fill="C6EFCE"/>
            <w:vAlign w:val="center"/>
            <w:hideMark/>
          </w:tcPr>
          <w:p w14:paraId="31A4E222" w14:textId="77777777" w:rsidR="00E133EE" w:rsidRPr="00E133EE" w:rsidRDefault="00992883" w:rsidP="001F58E9">
            <w:pPr>
              <w:spacing w:before="0" w:after="0" w:line="240" w:lineRule="auto"/>
              <w:rPr>
                <w:rFonts w:ascii="Calibri" w:hAnsi="Calibri" w:cs="Calibri"/>
                <w:i/>
                <w:iCs/>
                <w:color w:val="006100"/>
                <w:sz w:val="16"/>
                <w:szCs w:val="16"/>
              </w:rPr>
            </w:pPr>
            <w:r w:rsidRPr="00E133EE">
              <w:rPr>
                <w:rFonts w:ascii="Calibri" w:hAnsi="Calibri" w:cs="Calibri"/>
                <w:i/>
                <w:iCs/>
                <w:color w:val="006100"/>
                <w:sz w:val="16"/>
                <w:szCs w:val="16"/>
              </w:rPr>
              <w:t>Include in review</w:t>
            </w:r>
          </w:p>
        </w:tc>
      </w:tr>
    </w:tbl>
    <w:p w14:paraId="570FB213" w14:textId="6A010E3D" w:rsidR="00E133EE" w:rsidRDefault="00E133EE" w:rsidP="00E133EE"/>
    <w:p w14:paraId="458C2083" w14:textId="77777777" w:rsidR="00CC1DC2" w:rsidRPr="00E133EE" w:rsidRDefault="00CC1DC2" w:rsidP="00E133EE"/>
    <w:p w14:paraId="71356C30" w14:textId="77777777" w:rsidR="00377E45" w:rsidRPr="008F7938" w:rsidRDefault="00992883" w:rsidP="00377E45">
      <w:pPr>
        <w:pStyle w:val="Heading3"/>
      </w:pPr>
      <w:bookmarkStart w:id="382" w:name="_Toc106901045"/>
      <w:r w:rsidRPr="008F7938">
        <w:t>Data extraction</w:t>
      </w:r>
      <w:bookmarkEnd w:id="382"/>
    </w:p>
    <w:tbl>
      <w:tblPr>
        <w:tblW w:w="7787" w:type="dxa"/>
        <w:tblLayout w:type="fixed"/>
        <w:tblCellMar>
          <w:left w:w="57" w:type="dxa"/>
          <w:right w:w="57" w:type="dxa"/>
        </w:tblCellMar>
        <w:tblLook w:val="04A0" w:firstRow="1" w:lastRow="0" w:firstColumn="1" w:lastColumn="0" w:noHBand="0" w:noVBand="1"/>
      </w:tblPr>
      <w:tblGrid>
        <w:gridCol w:w="1550"/>
        <w:gridCol w:w="1559"/>
        <w:gridCol w:w="4678"/>
      </w:tblGrid>
      <w:tr w:rsidR="00BF2DBF" w14:paraId="7AB3E5FE" w14:textId="77777777" w:rsidTr="002F7A1F">
        <w:trPr>
          <w:trHeight w:val="340"/>
          <w:tblHeader/>
        </w:trPr>
        <w:tc>
          <w:tcPr>
            <w:tcW w:w="155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05EEDEFF" w14:textId="77777777" w:rsidR="00451E70" w:rsidRPr="00AB2EAD" w:rsidRDefault="00992883" w:rsidP="00451E70">
            <w:pPr>
              <w:spacing w:before="0" w:after="0" w:line="240" w:lineRule="auto"/>
              <w:rPr>
                <w:rFonts w:ascii="Calibri" w:hAnsi="Calibri" w:cs="Calibri"/>
                <w:b/>
                <w:bCs/>
                <w:color w:val="008000"/>
                <w:sz w:val="16"/>
                <w:szCs w:val="16"/>
              </w:rPr>
            </w:pPr>
            <w:r w:rsidRPr="00AB2EAD">
              <w:rPr>
                <w:rFonts w:ascii="Calibri" w:hAnsi="Calibri" w:cs="Calibri"/>
                <w:b/>
                <w:bCs/>
                <w:color w:val="008000"/>
                <w:sz w:val="16"/>
                <w:szCs w:val="16"/>
              </w:rPr>
              <w:t>Question</w:t>
            </w:r>
          </w:p>
        </w:tc>
        <w:tc>
          <w:tcPr>
            <w:tcW w:w="1559" w:type="dxa"/>
            <w:tcBorders>
              <w:top w:val="single" w:sz="8" w:space="0" w:color="B5DDDC"/>
              <w:left w:val="nil"/>
              <w:bottom w:val="single" w:sz="8" w:space="0" w:color="B5DDDC"/>
              <w:right w:val="single" w:sz="8" w:space="0" w:color="B5DDDC"/>
            </w:tcBorders>
            <w:shd w:val="clear" w:color="000000" w:fill="B5DDDC"/>
            <w:vAlign w:val="center"/>
            <w:hideMark/>
          </w:tcPr>
          <w:p w14:paraId="37ED82DA" w14:textId="482A28EF" w:rsidR="00451E70" w:rsidRPr="00AB2EAD" w:rsidRDefault="00992883" w:rsidP="00451E70">
            <w:pPr>
              <w:spacing w:before="0" w:after="0" w:line="240" w:lineRule="auto"/>
              <w:rPr>
                <w:rFonts w:ascii="Calibri" w:hAnsi="Calibri" w:cs="Calibri"/>
                <w:b/>
                <w:bCs/>
                <w:color w:val="008000"/>
                <w:sz w:val="16"/>
                <w:szCs w:val="16"/>
              </w:rPr>
            </w:pPr>
            <w:r>
              <w:rPr>
                <w:rFonts w:ascii="Calibri" w:hAnsi="Calibri" w:cs="Calibri"/>
                <w:b/>
                <w:bCs/>
                <w:color w:val="008000"/>
                <w:sz w:val="16"/>
                <w:szCs w:val="16"/>
              </w:rPr>
              <w:t>Committee</w:t>
            </w:r>
            <w:r w:rsidRPr="00451E70">
              <w:rPr>
                <w:rFonts w:ascii="Calibri" w:hAnsi="Calibri" w:cs="Calibri"/>
                <w:b/>
                <w:bCs/>
                <w:color w:val="008000"/>
                <w:sz w:val="16"/>
                <w:szCs w:val="16"/>
              </w:rPr>
              <w:t xml:space="preserve"> Guidance</w:t>
            </w:r>
          </w:p>
        </w:tc>
        <w:tc>
          <w:tcPr>
            <w:tcW w:w="4678" w:type="dxa"/>
            <w:tcBorders>
              <w:top w:val="single" w:sz="8" w:space="0" w:color="B5DDDC"/>
              <w:left w:val="nil"/>
              <w:bottom w:val="single" w:sz="8" w:space="0" w:color="B5DDDC"/>
              <w:right w:val="single" w:sz="8" w:space="0" w:color="B5DDDC"/>
            </w:tcBorders>
            <w:shd w:val="clear" w:color="000000" w:fill="B5DDDC"/>
            <w:vAlign w:val="center"/>
            <w:hideMark/>
          </w:tcPr>
          <w:p w14:paraId="2DC1B119" w14:textId="77777777" w:rsidR="00451E70" w:rsidRPr="00AB2EAD" w:rsidRDefault="00992883" w:rsidP="00451E70">
            <w:pPr>
              <w:spacing w:before="0" w:after="0" w:line="240" w:lineRule="auto"/>
              <w:jc w:val="center"/>
              <w:rPr>
                <w:rFonts w:ascii="Calibri" w:hAnsi="Calibri" w:cs="Calibri"/>
                <w:b/>
                <w:bCs/>
                <w:color w:val="008000"/>
                <w:sz w:val="16"/>
                <w:szCs w:val="16"/>
              </w:rPr>
            </w:pPr>
            <w:r w:rsidRPr="00AB2EAD">
              <w:rPr>
                <w:rFonts w:ascii="Calibri" w:hAnsi="Calibri" w:cs="Calibri"/>
                <w:b/>
                <w:bCs/>
                <w:color w:val="008000"/>
                <w:sz w:val="16"/>
                <w:szCs w:val="16"/>
              </w:rPr>
              <w:t>G16: WHO 2018, Bathing Water Review</w:t>
            </w:r>
          </w:p>
        </w:tc>
      </w:tr>
      <w:tr w:rsidR="00BF2DBF" w14:paraId="771C39A0" w14:textId="77777777" w:rsidTr="002F7A1F">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628B4046" w14:textId="77777777" w:rsidR="00451E70" w:rsidRPr="00AB2EAD" w:rsidRDefault="00992883" w:rsidP="00451E70">
            <w:pPr>
              <w:spacing w:before="0" w:after="0" w:line="240" w:lineRule="auto"/>
              <w:rPr>
                <w:rFonts w:ascii="Calibri" w:hAnsi="Calibri" w:cs="Calibri"/>
                <w:b/>
                <w:bCs/>
                <w:sz w:val="16"/>
                <w:szCs w:val="16"/>
              </w:rPr>
            </w:pPr>
            <w:r w:rsidRPr="00AB2EAD">
              <w:rPr>
                <w:rFonts w:ascii="Calibri" w:hAnsi="Calibri" w:cs="Calibri"/>
                <w:b/>
                <w:bCs/>
                <w:sz w:val="16"/>
                <w:szCs w:val="16"/>
              </w:rPr>
              <w:t>Study summary</w:t>
            </w:r>
          </w:p>
        </w:tc>
        <w:tc>
          <w:tcPr>
            <w:tcW w:w="1559" w:type="dxa"/>
            <w:tcBorders>
              <w:top w:val="nil"/>
              <w:left w:val="nil"/>
              <w:bottom w:val="single" w:sz="8" w:space="0" w:color="B5DDDC"/>
              <w:right w:val="single" w:sz="8" w:space="0" w:color="B5DDDC"/>
            </w:tcBorders>
            <w:shd w:val="clear" w:color="000000" w:fill="D6EAEB"/>
            <w:vAlign w:val="center"/>
            <w:hideMark/>
          </w:tcPr>
          <w:p w14:paraId="132DB924" w14:textId="77777777" w:rsidR="00451E70" w:rsidRPr="00AB2EAD" w:rsidRDefault="00992883" w:rsidP="00451E70">
            <w:pPr>
              <w:spacing w:before="0" w:after="0" w:line="240" w:lineRule="auto"/>
              <w:rPr>
                <w:rFonts w:ascii="Calibri" w:hAnsi="Calibri" w:cs="Calibri"/>
                <w:sz w:val="16"/>
                <w:szCs w:val="16"/>
              </w:rPr>
            </w:pPr>
            <w:r w:rsidRPr="00AB2EAD">
              <w:rPr>
                <w:rFonts w:ascii="Calibri" w:hAnsi="Calibri" w:cs="Calibri"/>
                <w:sz w:val="16"/>
                <w:szCs w:val="16"/>
              </w:rPr>
              <w:t> </w:t>
            </w:r>
          </w:p>
        </w:tc>
        <w:tc>
          <w:tcPr>
            <w:tcW w:w="4678" w:type="dxa"/>
            <w:tcBorders>
              <w:top w:val="nil"/>
              <w:left w:val="nil"/>
              <w:bottom w:val="single" w:sz="8" w:space="0" w:color="B5DDDC"/>
              <w:right w:val="single" w:sz="8" w:space="0" w:color="B5DDDC"/>
            </w:tcBorders>
            <w:shd w:val="clear" w:color="000000" w:fill="D6EAEB"/>
            <w:vAlign w:val="center"/>
            <w:hideMark/>
          </w:tcPr>
          <w:p w14:paraId="5C244948" w14:textId="77777777" w:rsidR="00451E70" w:rsidRPr="00AB2EAD" w:rsidRDefault="00992883" w:rsidP="00451E70">
            <w:pPr>
              <w:spacing w:before="0" w:after="0" w:line="240" w:lineRule="auto"/>
              <w:rPr>
                <w:rFonts w:ascii="Calibri" w:hAnsi="Calibri" w:cs="Calibri"/>
                <w:sz w:val="16"/>
                <w:szCs w:val="16"/>
              </w:rPr>
            </w:pPr>
            <w:r w:rsidRPr="00AB2EAD">
              <w:rPr>
                <w:rFonts w:ascii="Calibri" w:hAnsi="Calibri" w:cs="Calibri"/>
                <w:sz w:val="16"/>
                <w:szCs w:val="16"/>
              </w:rPr>
              <w:t> </w:t>
            </w:r>
          </w:p>
        </w:tc>
      </w:tr>
      <w:tr w:rsidR="00BF2DBF" w14:paraId="79AB23CC" w14:textId="77777777" w:rsidTr="002F7A1F">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10DBB39A" w14:textId="77777777" w:rsidR="00451E70" w:rsidRPr="00AB2EAD" w:rsidRDefault="00992883" w:rsidP="00451E70">
            <w:pPr>
              <w:spacing w:before="0" w:after="0" w:line="240" w:lineRule="auto"/>
              <w:rPr>
                <w:rFonts w:ascii="Calibri" w:hAnsi="Calibri" w:cs="Calibri"/>
                <w:sz w:val="16"/>
                <w:szCs w:val="16"/>
              </w:rPr>
            </w:pPr>
            <w:r w:rsidRPr="00AB2EAD">
              <w:rPr>
                <w:rFonts w:ascii="Calibri" w:hAnsi="Calibri" w:cs="Calibri"/>
                <w:sz w:val="16"/>
                <w:szCs w:val="16"/>
              </w:rPr>
              <w:t>Aim/objectives of study</w:t>
            </w:r>
          </w:p>
        </w:tc>
        <w:tc>
          <w:tcPr>
            <w:tcW w:w="1559" w:type="dxa"/>
            <w:tcBorders>
              <w:top w:val="nil"/>
              <w:left w:val="nil"/>
              <w:bottom w:val="single" w:sz="8" w:space="0" w:color="B5DDDC"/>
              <w:right w:val="single" w:sz="8" w:space="0" w:color="B5DDDC"/>
            </w:tcBorders>
            <w:shd w:val="clear" w:color="000000" w:fill="D6EAEB"/>
            <w:vAlign w:val="center"/>
            <w:hideMark/>
          </w:tcPr>
          <w:p w14:paraId="5785D3D1" w14:textId="77777777" w:rsidR="00451E70" w:rsidRPr="00AB2EAD" w:rsidRDefault="00992883" w:rsidP="00451E70">
            <w:pPr>
              <w:spacing w:before="0" w:after="0" w:line="240" w:lineRule="auto"/>
              <w:rPr>
                <w:rFonts w:ascii="Calibri" w:hAnsi="Calibri" w:cs="Calibri"/>
                <w:sz w:val="16"/>
                <w:szCs w:val="16"/>
              </w:rPr>
            </w:pPr>
            <w:r w:rsidRPr="00AB2EAD">
              <w:rPr>
                <w:rFonts w:ascii="Calibri" w:hAnsi="Calibri" w:cs="Calibri"/>
                <w:sz w:val="16"/>
                <w:szCs w:val="16"/>
              </w:rPr>
              <w:t> </w:t>
            </w:r>
          </w:p>
        </w:tc>
        <w:tc>
          <w:tcPr>
            <w:tcW w:w="4678" w:type="dxa"/>
            <w:tcBorders>
              <w:top w:val="nil"/>
              <w:left w:val="nil"/>
              <w:bottom w:val="single" w:sz="8" w:space="0" w:color="B5DDDC"/>
              <w:right w:val="single" w:sz="8" w:space="0" w:color="B5DDDC"/>
            </w:tcBorders>
            <w:vAlign w:val="center"/>
            <w:hideMark/>
          </w:tcPr>
          <w:p w14:paraId="441BCD98" w14:textId="7272BFAE" w:rsidR="00451E70" w:rsidRPr="00AB2EAD" w:rsidRDefault="00992883" w:rsidP="00451E70">
            <w:pPr>
              <w:spacing w:before="0" w:after="0" w:line="240" w:lineRule="auto"/>
              <w:rPr>
                <w:rFonts w:ascii="Calibri" w:hAnsi="Calibri" w:cs="Calibri"/>
                <w:sz w:val="16"/>
                <w:szCs w:val="16"/>
              </w:rPr>
            </w:pPr>
            <w:r w:rsidRPr="00AB2EAD">
              <w:rPr>
                <w:rFonts w:ascii="Calibri" w:hAnsi="Calibri" w:cs="Calibri"/>
                <w:sz w:val="16"/>
                <w:szCs w:val="16"/>
              </w:rPr>
              <w:t xml:space="preserve">The WHO recommendations on scientific, </w:t>
            </w:r>
            <w:r w:rsidR="00E17AD9" w:rsidRPr="00AB2EAD">
              <w:rPr>
                <w:rFonts w:ascii="Calibri" w:hAnsi="Calibri" w:cs="Calibri"/>
                <w:sz w:val="16"/>
                <w:szCs w:val="16"/>
              </w:rPr>
              <w:t>analytical,</w:t>
            </w:r>
            <w:r w:rsidRPr="00AB2EAD">
              <w:rPr>
                <w:rFonts w:ascii="Calibri" w:hAnsi="Calibri" w:cs="Calibri"/>
                <w:sz w:val="16"/>
                <w:szCs w:val="16"/>
              </w:rPr>
              <w:t xml:space="preserve"> and epidemiological developments relevant to the parameters for bathing water quality in the Bathing Water Directive (2006/7/EC) represents the advice of the WHO, as a series of recommendations, for consideration in a potential review of the current European Commission (EC) Bathing Water Directive (BWD) – Directive 2006/7/EC3.  </w:t>
            </w:r>
            <w:r w:rsidRPr="00AB2EAD">
              <w:rPr>
                <w:rFonts w:ascii="Calibri" w:hAnsi="Calibri" w:cs="Calibri"/>
                <w:sz w:val="16"/>
                <w:szCs w:val="16"/>
              </w:rPr>
              <w:br/>
              <w:t xml:space="preserve">The document summarises, in a series of fact sheets, the recent scientific literature on the existing Bathing Water Directive parameters (intestinal enterococci and </w:t>
            </w:r>
            <w:r w:rsidR="00EA2716" w:rsidRPr="00EA2716">
              <w:rPr>
                <w:rFonts w:ascii="Calibri" w:hAnsi="Calibri" w:cs="Calibri"/>
                <w:i/>
                <w:sz w:val="16"/>
                <w:szCs w:val="16"/>
              </w:rPr>
              <w:t>E. coli</w:t>
            </w:r>
            <w:r w:rsidRPr="00AB2EAD">
              <w:rPr>
                <w:rFonts w:ascii="Calibri" w:hAnsi="Calibri" w:cs="Calibri"/>
                <w:sz w:val="16"/>
                <w:szCs w:val="16"/>
              </w:rPr>
              <w:t>). It also examines the feasibility of possible additional parameters (viral indicator(s) and harmful algal blooms) [not in scope of current narrative review] and considers wider/emerging issues (antimicrobial resistance, microplastics, other infectious agents) also as a series of fact sheets.</w:t>
            </w:r>
          </w:p>
        </w:tc>
      </w:tr>
      <w:tr w:rsidR="00BF2DBF" w14:paraId="5B8DFC10" w14:textId="77777777" w:rsidTr="002F7A1F">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3589324F" w14:textId="77777777" w:rsidR="00451E70" w:rsidRPr="00AB2EAD" w:rsidRDefault="00992883" w:rsidP="00451E70">
            <w:pPr>
              <w:spacing w:before="0" w:after="0" w:line="240" w:lineRule="auto"/>
              <w:rPr>
                <w:rFonts w:ascii="Calibri" w:hAnsi="Calibri" w:cs="Calibri"/>
                <w:sz w:val="16"/>
                <w:szCs w:val="16"/>
              </w:rPr>
            </w:pPr>
            <w:r w:rsidRPr="00AB2EAD">
              <w:rPr>
                <w:rFonts w:ascii="Calibri" w:hAnsi="Calibri" w:cs="Calibri"/>
                <w:sz w:val="16"/>
                <w:szCs w:val="16"/>
              </w:rPr>
              <w:t>Author's conclusion: interpretation of results</w:t>
            </w:r>
          </w:p>
        </w:tc>
        <w:tc>
          <w:tcPr>
            <w:tcW w:w="1559" w:type="dxa"/>
            <w:tcBorders>
              <w:top w:val="nil"/>
              <w:left w:val="nil"/>
              <w:bottom w:val="single" w:sz="8" w:space="0" w:color="B5DDDC"/>
              <w:right w:val="single" w:sz="8" w:space="0" w:color="B5DDDC"/>
            </w:tcBorders>
            <w:shd w:val="clear" w:color="000000" w:fill="D6EAEB"/>
            <w:vAlign w:val="center"/>
            <w:hideMark/>
          </w:tcPr>
          <w:p w14:paraId="6B5BDB6F" w14:textId="77777777" w:rsidR="00451E70" w:rsidRPr="00AB2EAD" w:rsidRDefault="00992883" w:rsidP="00451E70">
            <w:pPr>
              <w:spacing w:before="0" w:after="0" w:line="240" w:lineRule="auto"/>
              <w:rPr>
                <w:rFonts w:ascii="Calibri" w:hAnsi="Calibri" w:cs="Calibri"/>
                <w:sz w:val="16"/>
                <w:szCs w:val="16"/>
              </w:rPr>
            </w:pPr>
            <w:r w:rsidRPr="00AB2EAD">
              <w:rPr>
                <w:rFonts w:ascii="Calibri" w:hAnsi="Calibri" w:cs="Calibri"/>
                <w:sz w:val="16"/>
                <w:szCs w:val="16"/>
              </w:rPr>
              <w:t> </w:t>
            </w:r>
          </w:p>
        </w:tc>
        <w:tc>
          <w:tcPr>
            <w:tcW w:w="4678" w:type="dxa"/>
            <w:tcBorders>
              <w:top w:val="nil"/>
              <w:left w:val="nil"/>
              <w:bottom w:val="single" w:sz="8" w:space="0" w:color="B5DDDC"/>
              <w:right w:val="single" w:sz="8" w:space="0" w:color="B5DDDC"/>
            </w:tcBorders>
            <w:vAlign w:val="center"/>
            <w:hideMark/>
          </w:tcPr>
          <w:p w14:paraId="3DFE3041" w14:textId="2F920852" w:rsidR="00451E70" w:rsidRPr="00AB2EAD" w:rsidRDefault="00992883" w:rsidP="00451E70">
            <w:pPr>
              <w:spacing w:before="0" w:after="0" w:line="240" w:lineRule="auto"/>
              <w:rPr>
                <w:rFonts w:ascii="Calibri" w:hAnsi="Calibri" w:cs="Calibri"/>
                <w:sz w:val="16"/>
                <w:szCs w:val="16"/>
              </w:rPr>
            </w:pPr>
            <w:r w:rsidRPr="00AB2EAD">
              <w:rPr>
                <w:rFonts w:ascii="Calibri" w:hAnsi="Calibri" w:cs="Calibri"/>
                <w:sz w:val="16"/>
                <w:szCs w:val="16"/>
              </w:rPr>
              <w:t xml:space="preserve">The authors' conclusions are set out in the recommendations </w:t>
            </w:r>
            <w:r w:rsidR="0061775E" w:rsidRPr="00AB2EAD">
              <w:rPr>
                <w:rFonts w:ascii="Calibri" w:hAnsi="Calibri" w:cs="Calibri"/>
                <w:sz w:val="16"/>
                <w:szCs w:val="16"/>
              </w:rPr>
              <w:t>included below</w:t>
            </w:r>
            <w:r w:rsidRPr="00AB2EAD">
              <w:rPr>
                <w:rFonts w:ascii="Calibri" w:hAnsi="Calibri" w:cs="Calibri"/>
                <w:sz w:val="16"/>
                <w:szCs w:val="16"/>
              </w:rPr>
              <w:t xml:space="preserve"> in the responses to primary and secondary research questions.</w:t>
            </w:r>
          </w:p>
        </w:tc>
      </w:tr>
      <w:tr w:rsidR="00BF2DBF" w14:paraId="1D4B1043" w14:textId="77777777" w:rsidTr="002F7A1F">
        <w:trPr>
          <w:trHeight w:val="340"/>
        </w:trPr>
        <w:tc>
          <w:tcPr>
            <w:tcW w:w="1550" w:type="dxa"/>
            <w:tcBorders>
              <w:top w:val="nil"/>
              <w:left w:val="single" w:sz="8" w:space="0" w:color="B5DDDC"/>
              <w:bottom w:val="nil"/>
              <w:right w:val="single" w:sz="8" w:space="0" w:color="B5DDDC"/>
            </w:tcBorders>
            <w:shd w:val="clear" w:color="000000" w:fill="D6EAEB"/>
            <w:vAlign w:val="center"/>
            <w:hideMark/>
          </w:tcPr>
          <w:p w14:paraId="710BD278" w14:textId="77777777" w:rsidR="00451E70" w:rsidRPr="00AB2EAD" w:rsidRDefault="00992883" w:rsidP="00451E70">
            <w:pPr>
              <w:spacing w:before="0" w:after="0" w:line="240" w:lineRule="auto"/>
              <w:rPr>
                <w:rFonts w:ascii="Calibri" w:hAnsi="Calibri" w:cs="Calibri"/>
                <w:b/>
                <w:bCs/>
                <w:sz w:val="16"/>
                <w:szCs w:val="16"/>
              </w:rPr>
            </w:pPr>
            <w:r w:rsidRPr="00AB2EAD">
              <w:rPr>
                <w:rFonts w:ascii="Calibri" w:hAnsi="Calibri" w:cs="Calibri"/>
                <w:b/>
                <w:bCs/>
                <w:sz w:val="16"/>
                <w:szCs w:val="16"/>
              </w:rPr>
              <w:t>Research Questions</w:t>
            </w:r>
          </w:p>
        </w:tc>
        <w:tc>
          <w:tcPr>
            <w:tcW w:w="1559" w:type="dxa"/>
            <w:tcBorders>
              <w:top w:val="nil"/>
              <w:left w:val="nil"/>
              <w:bottom w:val="single" w:sz="8" w:space="0" w:color="B5DDDC"/>
              <w:right w:val="single" w:sz="8" w:space="0" w:color="B5DDDC"/>
            </w:tcBorders>
            <w:shd w:val="clear" w:color="000000" w:fill="D6EAEB"/>
            <w:vAlign w:val="center"/>
          </w:tcPr>
          <w:p w14:paraId="6D962B92" w14:textId="581CE2A2" w:rsidR="00451E70" w:rsidRPr="00AB2EAD" w:rsidRDefault="00451E70" w:rsidP="00451E70">
            <w:pPr>
              <w:spacing w:before="0" w:after="0" w:line="240" w:lineRule="auto"/>
              <w:rPr>
                <w:rFonts w:ascii="Calibri" w:hAnsi="Calibri" w:cs="Calibri"/>
                <w:b/>
                <w:bCs/>
                <w:sz w:val="16"/>
                <w:szCs w:val="16"/>
              </w:rPr>
            </w:pPr>
          </w:p>
        </w:tc>
        <w:tc>
          <w:tcPr>
            <w:tcW w:w="4678" w:type="dxa"/>
            <w:tcBorders>
              <w:top w:val="nil"/>
              <w:left w:val="nil"/>
              <w:bottom w:val="single" w:sz="8" w:space="0" w:color="B5DDDC"/>
              <w:right w:val="single" w:sz="8" w:space="0" w:color="B5DDDC"/>
            </w:tcBorders>
            <w:shd w:val="clear" w:color="000000" w:fill="D6EAEB"/>
            <w:vAlign w:val="center"/>
            <w:hideMark/>
          </w:tcPr>
          <w:p w14:paraId="3512621F" w14:textId="77777777" w:rsidR="00451E70" w:rsidRPr="00AB2EAD" w:rsidRDefault="00992883" w:rsidP="00451E70">
            <w:pPr>
              <w:spacing w:before="0" w:after="0" w:line="240" w:lineRule="auto"/>
              <w:rPr>
                <w:rFonts w:ascii="Calibri" w:hAnsi="Calibri" w:cs="Calibri"/>
                <w:sz w:val="16"/>
                <w:szCs w:val="16"/>
              </w:rPr>
            </w:pPr>
            <w:r w:rsidRPr="00AB2EAD">
              <w:rPr>
                <w:rFonts w:ascii="Calibri" w:hAnsi="Calibri" w:cs="Calibri"/>
                <w:sz w:val="16"/>
                <w:szCs w:val="16"/>
              </w:rPr>
              <w:t> </w:t>
            </w:r>
          </w:p>
        </w:tc>
      </w:tr>
      <w:tr w:rsidR="00BF2DBF" w14:paraId="53D9FD62" w14:textId="77777777" w:rsidTr="002F7A1F">
        <w:trPr>
          <w:trHeight w:val="340"/>
        </w:trPr>
        <w:tc>
          <w:tcPr>
            <w:tcW w:w="1550" w:type="dxa"/>
            <w:tcBorders>
              <w:top w:val="single" w:sz="8" w:space="0" w:color="B5DDDC"/>
              <w:left w:val="single" w:sz="8" w:space="0" w:color="B5DDDC"/>
              <w:bottom w:val="nil"/>
              <w:right w:val="single" w:sz="8" w:space="0" w:color="B5DDDC"/>
            </w:tcBorders>
            <w:shd w:val="clear" w:color="000000" w:fill="D6EAEB"/>
            <w:vAlign w:val="center"/>
            <w:hideMark/>
          </w:tcPr>
          <w:p w14:paraId="63BB9B60" w14:textId="77777777" w:rsidR="00451E70" w:rsidRPr="00451E70" w:rsidRDefault="00992883" w:rsidP="00451E70">
            <w:pPr>
              <w:spacing w:before="0" w:after="0" w:line="240" w:lineRule="auto"/>
              <w:rPr>
                <w:rFonts w:ascii="Calibri" w:hAnsi="Calibri" w:cs="Calibri"/>
                <w:sz w:val="16"/>
                <w:szCs w:val="16"/>
              </w:rPr>
            </w:pPr>
            <w:r w:rsidRPr="00451E70">
              <w:rPr>
                <w:rFonts w:ascii="Calibri" w:hAnsi="Calibri" w:cs="Calibri"/>
                <w:sz w:val="16"/>
                <w:szCs w:val="16"/>
              </w:rPr>
              <w:t>Primary Q. How can we monitor, assess and predict risks from diffuse and point source microbial contamination in recreational waters?</w:t>
            </w:r>
          </w:p>
        </w:tc>
        <w:tc>
          <w:tcPr>
            <w:tcW w:w="1559" w:type="dxa"/>
            <w:tcBorders>
              <w:top w:val="nil"/>
              <w:left w:val="nil"/>
              <w:bottom w:val="single" w:sz="8" w:space="0" w:color="B5DDDC"/>
              <w:right w:val="single" w:sz="8" w:space="0" w:color="B5DDDC"/>
            </w:tcBorders>
            <w:shd w:val="clear" w:color="000000" w:fill="D6EAEB"/>
            <w:vAlign w:val="center"/>
            <w:hideMark/>
          </w:tcPr>
          <w:p w14:paraId="2F44A531" w14:textId="77777777" w:rsidR="00451E70" w:rsidRPr="00AB2EAD" w:rsidRDefault="00992883" w:rsidP="00451E70">
            <w:pPr>
              <w:spacing w:before="0" w:after="0" w:line="240" w:lineRule="auto"/>
              <w:rPr>
                <w:rFonts w:ascii="Calibri" w:hAnsi="Calibri" w:cs="Calibri"/>
                <w:sz w:val="16"/>
                <w:szCs w:val="16"/>
              </w:rPr>
            </w:pPr>
            <w:r w:rsidRPr="00AB2EAD">
              <w:rPr>
                <w:rFonts w:ascii="Calibri" w:hAnsi="Calibri" w:cs="Calibri"/>
                <w:sz w:val="16"/>
                <w:szCs w:val="16"/>
              </w:rPr>
              <w:br/>
              <w:t>(a) Provide examples of what is done in Australian and international jurisdictions and their reasoning</w:t>
            </w:r>
            <w:r w:rsidRPr="00AB2EAD">
              <w:rPr>
                <w:rFonts w:ascii="Calibri" w:hAnsi="Calibri" w:cs="Calibri"/>
                <w:sz w:val="16"/>
                <w:szCs w:val="16"/>
              </w:rPr>
              <w:br/>
              <w:t>(b) Determine what is done in other settings and how this relates to the Australian context</w:t>
            </w:r>
            <w:r w:rsidRPr="00AB2EAD">
              <w:rPr>
                <w:rFonts w:ascii="Calibri" w:hAnsi="Calibri" w:cs="Calibri"/>
                <w:sz w:val="16"/>
                <w:szCs w:val="16"/>
              </w:rPr>
              <w:br/>
              <w:t>(c) Determine how specific target populations such as children, immunocompromised or the elderly are impacted.</w:t>
            </w:r>
            <w:r w:rsidRPr="00AB2EAD">
              <w:rPr>
                <w:rFonts w:ascii="Calibri" w:hAnsi="Calibri" w:cs="Calibri"/>
                <w:sz w:val="16"/>
                <w:szCs w:val="16"/>
              </w:rPr>
              <w:br/>
              <w:t>(d) Determine the main factors impacting risk and its prediction (environmental, microbial, etc.).</w:t>
            </w:r>
          </w:p>
        </w:tc>
        <w:tc>
          <w:tcPr>
            <w:tcW w:w="4678" w:type="dxa"/>
            <w:tcBorders>
              <w:top w:val="nil"/>
              <w:left w:val="nil"/>
              <w:bottom w:val="single" w:sz="8" w:space="0" w:color="B5DDDC"/>
              <w:right w:val="single" w:sz="8" w:space="0" w:color="B5DDDC"/>
            </w:tcBorders>
            <w:vAlign w:val="center"/>
            <w:hideMark/>
          </w:tcPr>
          <w:p w14:paraId="7782112E" w14:textId="5610F6B9" w:rsidR="00451E70" w:rsidRPr="00AB2EAD" w:rsidRDefault="00992883" w:rsidP="00451E70">
            <w:pPr>
              <w:spacing w:before="0" w:after="0" w:line="240" w:lineRule="auto"/>
              <w:rPr>
                <w:rFonts w:ascii="Calibri" w:hAnsi="Calibri" w:cs="Calibri"/>
                <w:sz w:val="16"/>
                <w:szCs w:val="16"/>
              </w:rPr>
            </w:pPr>
            <w:r w:rsidRPr="00AB2EAD">
              <w:rPr>
                <w:rFonts w:ascii="Calibri" w:hAnsi="Calibri" w:cs="Calibri"/>
                <w:sz w:val="16"/>
                <w:szCs w:val="16"/>
              </w:rPr>
              <w:t>Recommendations (with WHO no.)</w:t>
            </w:r>
            <w:r w:rsidRPr="00AB2EAD">
              <w:rPr>
                <w:rFonts w:ascii="Calibri" w:hAnsi="Calibri" w:cs="Calibri"/>
                <w:sz w:val="16"/>
                <w:szCs w:val="16"/>
              </w:rPr>
              <w:br/>
              <w:t xml:space="preserve">1. Intestinal enterococci and </w:t>
            </w:r>
            <w:r w:rsidR="00EA2716" w:rsidRPr="00EA2716">
              <w:rPr>
                <w:rFonts w:ascii="Calibri" w:hAnsi="Calibri" w:cs="Calibri"/>
                <w:i/>
                <w:sz w:val="16"/>
                <w:szCs w:val="16"/>
              </w:rPr>
              <w:t>E. coli</w:t>
            </w:r>
            <w:r w:rsidRPr="00AB2EAD">
              <w:rPr>
                <w:rFonts w:ascii="Calibri" w:hAnsi="Calibri" w:cs="Calibri"/>
                <w:sz w:val="16"/>
                <w:szCs w:val="16"/>
              </w:rPr>
              <w:t xml:space="preserve"> should be retained.</w:t>
            </w:r>
            <w:r w:rsidRPr="00AB2EAD">
              <w:rPr>
                <w:rFonts w:ascii="Calibri" w:hAnsi="Calibri" w:cs="Calibri"/>
                <w:sz w:val="16"/>
                <w:szCs w:val="16"/>
              </w:rPr>
              <w:br/>
              <w:t>2. The four levels within the current classification system (excellent, good, sufficient and poor) should be retained.</w:t>
            </w:r>
            <w:r w:rsidRPr="00AB2EAD">
              <w:rPr>
                <w:rFonts w:ascii="Calibri" w:hAnsi="Calibri" w:cs="Calibri"/>
                <w:sz w:val="16"/>
                <w:szCs w:val="16"/>
              </w:rPr>
              <w:br/>
              <w:t>3. The classification system for each category should be based on a 95-percentile value and not a mixture of 95- and 90-percentile water quality standards.</w:t>
            </w:r>
            <w:r w:rsidRPr="00AB2EAD">
              <w:rPr>
                <w:rFonts w:ascii="Calibri" w:hAnsi="Calibri" w:cs="Calibri"/>
                <w:sz w:val="16"/>
                <w:szCs w:val="16"/>
              </w:rPr>
              <w:br/>
              <w:t>4. The annual minimum number of samples for an EU bathing water site should be increased to 20.</w:t>
            </w:r>
            <w:r w:rsidRPr="00AB2EAD">
              <w:rPr>
                <w:rFonts w:ascii="Calibri" w:hAnsi="Calibri" w:cs="Calibri"/>
                <w:sz w:val="16"/>
                <w:szCs w:val="16"/>
              </w:rPr>
              <w:br/>
              <w:t>5. Data from bathing water sites (with at least 80 samples) should be tested for log10 normality. Where the data are shown to be log10 normally distributed, the calculation method in Annex II of the 2006 Bathing Water Directive should be used. Where the data do not exhibit log10 normality the Hazen calculation should be used. Where there are inadequate data available, it is suggested that the Hazen calculation is used.</w:t>
            </w:r>
            <w:r w:rsidRPr="00AB2EAD">
              <w:rPr>
                <w:rFonts w:ascii="Calibri" w:hAnsi="Calibri" w:cs="Calibri"/>
                <w:sz w:val="16"/>
                <w:szCs w:val="16"/>
              </w:rPr>
              <w:br/>
              <w:t xml:space="preserve">6. The ISO method (9308-1) for </w:t>
            </w:r>
            <w:r w:rsidR="00EA2716" w:rsidRPr="00EA2716">
              <w:rPr>
                <w:rFonts w:ascii="Calibri" w:hAnsi="Calibri" w:cs="Calibri"/>
                <w:i/>
                <w:sz w:val="16"/>
                <w:szCs w:val="16"/>
              </w:rPr>
              <w:t>E. coli</w:t>
            </w:r>
            <w:r w:rsidRPr="00AB2EAD">
              <w:rPr>
                <w:rFonts w:ascii="Calibri" w:hAnsi="Calibri" w:cs="Calibri"/>
                <w:sz w:val="16"/>
                <w:szCs w:val="16"/>
              </w:rPr>
              <w:t xml:space="preserve"> analysis is no longer appropriate for the measurement of bathing water quality.</w:t>
            </w:r>
            <w:r w:rsidRPr="00AB2EAD">
              <w:rPr>
                <w:rFonts w:ascii="Calibri" w:hAnsi="Calibri" w:cs="Calibri"/>
                <w:sz w:val="16"/>
                <w:szCs w:val="16"/>
              </w:rPr>
              <w:br/>
              <w:t>Sampling and sample analysis should be conducted by laboratories accredited for the methods being used.</w:t>
            </w:r>
            <w:r w:rsidRPr="00AB2EAD">
              <w:rPr>
                <w:rFonts w:ascii="Calibri" w:hAnsi="Calibri" w:cs="Calibri"/>
                <w:sz w:val="16"/>
                <w:szCs w:val="16"/>
              </w:rPr>
              <w:br/>
              <w:t>Good practice</w:t>
            </w:r>
            <w:r w:rsidRPr="00AB2EAD">
              <w:rPr>
                <w:rFonts w:ascii="Calibri" w:hAnsi="Calibri" w:cs="Calibri"/>
                <w:sz w:val="16"/>
                <w:szCs w:val="16"/>
              </w:rPr>
              <w:br/>
              <w:t>7. Bathing water quality should be representative of the whole bathing area. This should be confirmed by occasional spatial/beach shoreline transect sampling.</w:t>
            </w:r>
            <w:r w:rsidRPr="00AB2EAD">
              <w:rPr>
                <w:rFonts w:ascii="Calibri" w:hAnsi="Calibri" w:cs="Calibri"/>
                <w:sz w:val="16"/>
                <w:szCs w:val="16"/>
              </w:rPr>
              <w:br/>
              <w:t xml:space="preserve">8. Temporal variability in water quality should be addressed by sampling at different times to characterise the bathing day in the overall compliance data </w:t>
            </w:r>
            <w:r w:rsidR="00E17AD9" w:rsidRPr="00AB2EAD">
              <w:rPr>
                <w:rFonts w:ascii="Calibri" w:hAnsi="Calibri" w:cs="Calibri"/>
                <w:sz w:val="16"/>
                <w:szCs w:val="16"/>
              </w:rPr>
              <w:t>set or</w:t>
            </w:r>
            <w:r w:rsidRPr="00AB2EAD">
              <w:rPr>
                <w:rFonts w:ascii="Calibri" w:hAnsi="Calibri" w:cs="Calibri"/>
                <w:sz w:val="16"/>
                <w:szCs w:val="16"/>
              </w:rPr>
              <w:t xml:space="preserve"> taking a precautionary approach and sampling when water quality is generally poorest.</w:t>
            </w:r>
            <w:r w:rsidRPr="00AB2EAD">
              <w:rPr>
                <w:rFonts w:ascii="Calibri" w:hAnsi="Calibri" w:cs="Calibri"/>
                <w:sz w:val="16"/>
                <w:szCs w:val="16"/>
              </w:rPr>
              <w:br/>
              <w:t>9. Where predictive modelling is used to inform the public, the choice of model and methods of public information dissemination should be reported. The models should meet minimum requirements (including an explained variance of at least 50-60%) and the approach taken should be justifiable and auditable.</w:t>
            </w:r>
            <w:r w:rsidRPr="00AB2EAD">
              <w:rPr>
                <w:rFonts w:ascii="Calibri" w:hAnsi="Calibri" w:cs="Calibri"/>
                <w:sz w:val="16"/>
                <w:szCs w:val="16"/>
              </w:rPr>
              <w:br/>
              <w:t>10. In a number of cases (such as microbial source tracking techniques and quantitative microbial risk assessment for use in bathing water profiling) it would be valuable to commission a detailed state of the art review, to provide standardised information and advice on their practical application to Member States.</w:t>
            </w:r>
          </w:p>
        </w:tc>
      </w:tr>
      <w:tr w:rsidR="00BF2DBF" w14:paraId="5FF7E1D5" w14:textId="77777777" w:rsidTr="002F7A1F">
        <w:trPr>
          <w:trHeight w:val="340"/>
        </w:trPr>
        <w:tc>
          <w:tcPr>
            <w:tcW w:w="1550"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6CDA7330" w14:textId="77777777" w:rsidR="00451E70" w:rsidRPr="00451E70" w:rsidRDefault="00992883" w:rsidP="00451E70">
            <w:pPr>
              <w:spacing w:before="0" w:after="0" w:line="240" w:lineRule="auto"/>
              <w:rPr>
                <w:rFonts w:ascii="Calibri" w:hAnsi="Calibri" w:cs="Calibri"/>
                <w:sz w:val="16"/>
                <w:szCs w:val="16"/>
              </w:rPr>
            </w:pPr>
            <w:r w:rsidRPr="00451E70">
              <w:rPr>
                <w:rFonts w:ascii="Calibri" w:hAnsi="Calibri" w:cs="Calibri"/>
                <w:sz w:val="16"/>
                <w:szCs w:val="16"/>
              </w:rPr>
              <w:t>Secondary Q: (i) What are the indicators/surrogates of this/these risk/s?</w:t>
            </w:r>
          </w:p>
        </w:tc>
        <w:tc>
          <w:tcPr>
            <w:tcW w:w="1559" w:type="dxa"/>
            <w:tcBorders>
              <w:top w:val="nil"/>
              <w:left w:val="nil"/>
              <w:bottom w:val="single" w:sz="8" w:space="0" w:color="B5DDDC"/>
              <w:right w:val="single" w:sz="8" w:space="0" w:color="B5DDDC"/>
            </w:tcBorders>
            <w:shd w:val="clear" w:color="000000" w:fill="D6EAEB"/>
            <w:vAlign w:val="center"/>
            <w:hideMark/>
          </w:tcPr>
          <w:p w14:paraId="1381E96F" w14:textId="14713849" w:rsidR="00451E70" w:rsidRPr="00AB2EAD" w:rsidRDefault="00992883" w:rsidP="00451E70">
            <w:pPr>
              <w:spacing w:before="0" w:after="0" w:line="240" w:lineRule="auto"/>
              <w:rPr>
                <w:rFonts w:ascii="Calibri" w:hAnsi="Calibri" w:cs="Calibri"/>
                <w:sz w:val="16"/>
                <w:szCs w:val="16"/>
              </w:rPr>
            </w:pPr>
            <w:r>
              <w:rPr>
                <w:rFonts w:ascii="Calibri" w:hAnsi="Calibri" w:cs="Calibri"/>
                <w:sz w:val="16"/>
                <w:szCs w:val="16"/>
              </w:rPr>
              <w:t>Committee</w:t>
            </w:r>
            <w:r w:rsidRPr="00AB2EAD">
              <w:rPr>
                <w:rFonts w:ascii="Calibri" w:hAnsi="Calibri" w:cs="Calibri"/>
                <w:sz w:val="16"/>
                <w:szCs w:val="16"/>
              </w:rPr>
              <w:t xml:space="preserve"> Guidance:</w:t>
            </w:r>
            <w:r w:rsidRPr="00AB2EAD">
              <w:rPr>
                <w:rFonts w:ascii="Calibri" w:hAnsi="Calibri" w:cs="Calibri"/>
                <w:sz w:val="16"/>
                <w:szCs w:val="16"/>
              </w:rPr>
              <w:br/>
              <w:t>(a) Review the new technologies available to assess and monitor risks and determine how they could be practically applied to Australian recreational waters</w:t>
            </w:r>
            <w:r w:rsidRPr="00AB2EAD">
              <w:rPr>
                <w:rFonts w:ascii="Calibri" w:hAnsi="Calibri" w:cs="Calibri"/>
                <w:sz w:val="16"/>
                <w:szCs w:val="16"/>
              </w:rPr>
              <w:br/>
              <w:t>(b) Describe the relationship between the indicator and surrogates with adverse health outcomes. Include how this relationship been demonstrated in settings relevant to Australia.</w:t>
            </w:r>
          </w:p>
        </w:tc>
        <w:tc>
          <w:tcPr>
            <w:tcW w:w="4678" w:type="dxa"/>
            <w:tcBorders>
              <w:top w:val="nil"/>
              <w:left w:val="nil"/>
              <w:bottom w:val="single" w:sz="8" w:space="0" w:color="B5DDDC"/>
              <w:right w:val="single" w:sz="8" w:space="0" w:color="B5DDDC"/>
            </w:tcBorders>
            <w:vAlign w:val="center"/>
            <w:hideMark/>
          </w:tcPr>
          <w:p w14:paraId="79E4F780" w14:textId="77777777" w:rsidR="00451E70" w:rsidRPr="00AB2EAD" w:rsidRDefault="00992883" w:rsidP="00451E70">
            <w:pPr>
              <w:spacing w:before="0" w:after="0" w:line="240" w:lineRule="auto"/>
              <w:rPr>
                <w:rFonts w:ascii="Calibri" w:hAnsi="Calibri" w:cs="Calibri"/>
                <w:sz w:val="16"/>
                <w:szCs w:val="16"/>
              </w:rPr>
            </w:pPr>
            <w:r w:rsidRPr="00AB2EAD">
              <w:rPr>
                <w:rFonts w:ascii="Calibri" w:hAnsi="Calibri" w:cs="Calibri"/>
                <w:sz w:val="16"/>
                <w:szCs w:val="16"/>
              </w:rPr>
              <w:br/>
            </w:r>
            <w:bookmarkStart w:id="383" w:name="_Hlk92881329"/>
            <w:r w:rsidRPr="00AB2EAD">
              <w:rPr>
                <w:rFonts w:ascii="Calibri" w:hAnsi="Calibri" w:cs="Calibri"/>
                <w:sz w:val="16"/>
                <w:szCs w:val="16"/>
              </w:rPr>
              <w:t>Recommendations</w:t>
            </w:r>
            <w:r w:rsidRPr="00AB2EAD">
              <w:rPr>
                <w:rFonts w:ascii="Calibri" w:hAnsi="Calibri" w:cs="Calibri"/>
                <w:sz w:val="16"/>
                <w:szCs w:val="16"/>
              </w:rPr>
              <w:br/>
              <w:t>1. Current evidence does not support the inclusion of a viral indicator (or viral pathogen) as a regulatory parameter within the BWD.</w:t>
            </w:r>
            <w:r w:rsidRPr="00AB2EAD">
              <w:rPr>
                <w:rFonts w:ascii="Calibri" w:hAnsi="Calibri" w:cs="Calibri"/>
                <w:sz w:val="16"/>
                <w:szCs w:val="16"/>
              </w:rPr>
              <w:br/>
              <w:t>Good practice and research</w:t>
            </w:r>
            <w:r w:rsidRPr="00AB2EAD">
              <w:rPr>
                <w:rFonts w:ascii="Calibri" w:hAnsi="Calibri" w:cs="Calibri"/>
                <w:sz w:val="16"/>
                <w:szCs w:val="16"/>
              </w:rPr>
              <w:br/>
              <w:t>2. Viruses have a valuable role to play in microbial source tracking investigations and also quantitative microbial risk assessment, and it is suggested that these tools should be considered more widely in bathing water profiling</w:t>
            </w:r>
            <w:r w:rsidRPr="00AB2EAD">
              <w:rPr>
                <w:rFonts w:ascii="Calibri" w:hAnsi="Calibri" w:cs="Calibri"/>
                <w:sz w:val="16"/>
                <w:szCs w:val="16"/>
              </w:rPr>
              <w:br/>
              <w:t>3. Research needs to include the identification of suitable candidate viral organisms and the development of standard methods suitable for bathing water use.</w:t>
            </w:r>
            <w:bookmarkEnd w:id="383"/>
          </w:p>
        </w:tc>
      </w:tr>
      <w:tr w:rsidR="00BF2DBF" w14:paraId="77E1D14F" w14:textId="77777777" w:rsidTr="002F7A1F">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439F9DCB" w14:textId="77777777" w:rsidR="00451E70" w:rsidRPr="00451E70" w:rsidRDefault="00992883" w:rsidP="00451E70">
            <w:pPr>
              <w:spacing w:before="0" w:after="0" w:line="240" w:lineRule="auto"/>
              <w:rPr>
                <w:rFonts w:ascii="Calibri" w:hAnsi="Calibri" w:cs="Calibri"/>
                <w:sz w:val="16"/>
                <w:szCs w:val="16"/>
              </w:rPr>
            </w:pPr>
            <w:r w:rsidRPr="00451E70">
              <w:rPr>
                <w:rFonts w:ascii="Calibri" w:hAnsi="Calibri" w:cs="Calibri"/>
                <w:sz w:val="16"/>
                <w:szCs w:val="16"/>
              </w:rPr>
              <w:t>Secondary Q (ii) What are the current practices to minimise or manage this/these risk/s?</w:t>
            </w:r>
          </w:p>
        </w:tc>
        <w:tc>
          <w:tcPr>
            <w:tcW w:w="1559" w:type="dxa"/>
            <w:tcBorders>
              <w:top w:val="nil"/>
              <w:left w:val="nil"/>
              <w:bottom w:val="single" w:sz="8" w:space="0" w:color="B5DDDC"/>
              <w:right w:val="single" w:sz="8" w:space="0" w:color="B5DDDC"/>
            </w:tcBorders>
            <w:shd w:val="clear" w:color="000000" w:fill="D6EAEB"/>
            <w:vAlign w:val="center"/>
            <w:hideMark/>
          </w:tcPr>
          <w:p w14:paraId="5D75406C" w14:textId="56890BBB" w:rsidR="00451E70" w:rsidRPr="00AB2EAD" w:rsidRDefault="00992883" w:rsidP="00451E70">
            <w:pPr>
              <w:spacing w:before="0" w:after="0" w:line="240" w:lineRule="auto"/>
              <w:rPr>
                <w:rFonts w:ascii="Calibri" w:hAnsi="Calibri" w:cs="Calibri"/>
                <w:sz w:val="16"/>
                <w:szCs w:val="16"/>
              </w:rPr>
            </w:pPr>
            <w:r>
              <w:rPr>
                <w:rFonts w:ascii="Calibri" w:hAnsi="Calibri" w:cs="Calibri"/>
                <w:sz w:val="16"/>
                <w:szCs w:val="16"/>
              </w:rPr>
              <w:t>Committee</w:t>
            </w:r>
            <w:r w:rsidRPr="00AB2EAD">
              <w:rPr>
                <w:rFonts w:ascii="Calibri" w:hAnsi="Calibri" w:cs="Calibri"/>
                <w:sz w:val="16"/>
                <w:szCs w:val="16"/>
              </w:rPr>
              <w:t xml:space="preserve"> Guidance:</w:t>
            </w:r>
            <w:r w:rsidRPr="00AB2EAD">
              <w:rPr>
                <w:rFonts w:ascii="Calibri" w:hAnsi="Calibri" w:cs="Calibri"/>
                <w:sz w:val="16"/>
                <w:szCs w:val="16"/>
              </w:rPr>
              <w:br/>
              <w:t>(a) Provide examples of how mitigation strategies have been developed based on scientific evidence.</w:t>
            </w:r>
            <w:r w:rsidRPr="00AB2EAD">
              <w:rPr>
                <w:rFonts w:ascii="Calibri" w:hAnsi="Calibri" w:cs="Calibri"/>
                <w:sz w:val="16"/>
                <w:szCs w:val="16"/>
              </w:rPr>
              <w:br/>
              <w:t>(b) Provide examples/case studies of how this is achieved/</w:t>
            </w:r>
            <w:r w:rsidR="00003641">
              <w:rPr>
                <w:rFonts w:ascii="Calibri" w:hAnsi="Calibri" w:cs="Calibri"/>
                <w:sz w:val="16"/>
                <w:szCs w:val="16"/>
              </w:rPr>
              <w:t xml:space="preserve"> </w:t>
            </w:r>
            <w:r w:rsidRPr="00AB2EAD">
              <w:rPr>
                <w:rFonts w:ascii="Calibri" w:hAnsi="Calibri" w:cs="Calibri"/>
                <w:sz w:val="16"/>
                <w:szCs w:val="16"/>
              </w:rPr>
              <w:t>implemented in settings relevant to the Australian context.</w:t>
            </w:r>
          </w:p>
        </w:tc>
        <w:tc>
          <w:tcPr>
            <w:tcW w:w="4678" w:type="dxa"/>
            <w:tcBorders>
              <w:top w:val="nil"/>
              <w:left w:val="nil"/>
              <w:bottom w:val="single" w:sz="8" w:space="0" w:color="B5DDDC"/>
              <w:right w:val="single" w:sz="8" w:space="0" w:color="B5DDDC"/>
            </w:tcBorders>
            <w:vAlign w:val="center"/>
            <w:hideMark/>
          </w:tcPr>
          <w:p w14:paraId="76355A9B" w14:textId="77777777" w:rsidR="00451E70" w:rsidRPr="00AB2EAD" w:rsidRDefault="00992883" w:rsidP="00451E70">
            <w:pPr>
              <w:spacing w:before="0" w:after="0" w:line="240" w:lineRule="auto"/>
              <w:rPr>
                <w:rFonts w:ascii="Calibri" w:hAnsi="Calibri" w:cs="Calibri"/>
                <w:sz w:val="16"/>
                <w:szCs w:val="16"/>
              </w:rPr>
            </w:pPr>
            <w:bookmarkStart w:id="384" w:name="_Hlk92881344"/>
            <w:r w:rsidRPr="00AB2EAD">
              <w:rPr>
                <w:rFonts w:ascii="Calibri" w:hAnsi="Calibri" w:cs="Calibri"/>
                <w:sz w:val="16"/>
                <w:szCs w:val="16"/>
              </w:rPr>
              <w:t>Under the heading of "Wider/Emerging Issues", the WHO document recommends:</w:t>
            </w:r>
            <w:r w:rsidRPr="00AB2EAD">
              <w:rPr>
                <w:rFonts w:ascii="Calibri" w:hAnsi="Calibri" w:cs="Calibri"/>
                <w:sz w:val="16"/>
                <w:szCs w:val="16"/>
              </w:rPr>
              <w:br/>
              <w:t>1. At locations where swimmer’s itch is known to occur, this should be included in the bathing water profile and information provided to members of the public.</w:t>
            </w:r>
            <w:r w:rsidRPr="00AB2EAD">
              <w:rPr>
                <w:rFonts w:ascii="Calibri" w:hAnsi="Calibri" w:cs="Calibri"/>
                <w:sz w:val="16"/>
                <w:szCs w:val="16"/>
              </w:rPr>
              <w:br/>
              <w:t>2. Where cases of wound infection (e.g. caused by Vibrio spp.) have resulted from a recreational water exposure, this information should be communicated in the bathing water profile. In addition, on-site information should be provided including advice on bather hygiene measures to minimise risk and actions to take if a wound is sustained while bathing.</w:t>
            </w:r>
            <w:bookmarkEnd w:id="384"/>
          </w:p>
        </w:tc>
      </w:tr>
      <w:tr w:rsidR="00BF2DBF" w14:paraId="08042199" w14:textId="77777777" w:rsidTr="002F7A1F">
        <w:trPr>
          <w:trHeight w:val="340"/>
        </w:trPr>
        <w:tc>
          <w:tcPr>
            <w:tcW w:w="7787" w:type="dxa"/>
            <w:gridSpan w:val="3"/>
            <w:tcBorders>
              <w:top w:val="nil"/>
              <w:left w:val="single" w:sz="8" w:space="0" w:color="B5DDDC"/>
              <w:bottom w:val="single" w:sz="8" w:space="0" w:color="B5DDDC"/>
              <w:right w:val="single" w:sz="8" w:space="0" w:color="B5DDDC"/>
            </w:tcBorders>
            <w:shd w:val="clear" w:color="000000" w:fill="D6EAEB"/>
            <w:noWrap/>
            <w:vAlign w:val="center"/>
            <w:hideMark/>
          </w:tcPr>
          <w:p w14:paraId="1523586E" w14:textId="62FB9101" w:rsidR="00451E70" w:rsidRPr="00AB2EAD" w:rsidRDefault="00992883" w:rsidP="00451E70">
            <w:pPr>
              <w:spacing w:before="0" w:after="0" w:line="240" w:lineRule="auto"/>
              <w:rPr>
                <w:rFonts w:ascii="Calibri" w:hAnsi="Calibri" w:cs="Calibri"/>
                <w:sz w:val="16"/>
                <w:szCs w:val="16"/>
              </w:rPr>
            </w:pPr>
            <w:r w:rsidRPr="00AB2EAD">
              <w:rPr>
                <w:rFonts w:ascii="Calibri" w:hAnsi="Calibri" w:cs="Calibri"/>
                <w:b/>
                <w:bCs/>
                <w:sz w:val="16"/>
                <w:szCs w:val="16"/>
              </w:rPr>
              <w:t>Reviewer's comments and overall assessment</w:t>
            </w:r>
            <w:r w:rsidRPr="00AB2EAD">
              <w:rPr>
                <w:rFonts w:ascii="Calibri" w:hAnsi="Calibri" w:cs="Calibri"/>
                <w:sz w:val="16"/>
                <w:szCs w:val="16"/>
              </w:rPr>
              <w:t> </w:t>
            </w:r>
          </w:p>
        </w:tc>
      </w:tr>
      <w:tr w:rsidR="00BF2DBF" w14:paraId="7894F25A" w14:textId="77777777" w:rsidTr="00602D1D">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21898F73" w14:textId="77777777" w:rsidR="0061775E" w:rsidRPr="00451E70" w:rsidRDefault="00992883" w:rsidP="00451E70">
            <w:pPr>
              <w:spacing w:before="0" w:after="0" w:line="240" w:lineRule="auto"/>
              <w:rPr>
                <w:rFonts w:ascii="Calibri" w:hAnsi="Calibri" w:cs="Calibri"/>
                <w:color w:val="000000"/>
                <w:sz w:val="16"/>
                <w:szCs w:val="16"/>
              </w:rPr>
            </w:pPr>
            <w:r w:rsidRPr="00451E70">
              <w:rPr>
                <w:rFonts w:ascii="Calibri" w:hAnsi="Calibri" w:cs="Calibri"/>
                <w:color w:val="000000"/>
                <w:sz w:val="16"/>
                <w:szCs w:val="16"/>
              </w:rPr>
              <w:t>Reviewer's comment (optional)</w:t>
            </w:r>
          </w:p>
        </w:tc>
        <w:tc>
          <w:tcPr>
            <w:tcW w:w="6237" w:type="dxa"/>
            <w:gridSpan w:val="2"/>
            <w:tcBorders>
              <w:top w:val="nil"/>
              <w:left w:val="nil"/>
              <w:bottom w:val="single" w:sz="8" w:space="0" w:color="B5DDDC"/>
              <w:right w:val="single" w:sz="8" w:space="0" w:color="B5DDDC"/>
            </w:tcBorders>
            <w:vAlign w:val="center"/>
            <w:hideMark/>
          </w:tcPr>
          <w:p w14:paraId="21388901" w14:textId="77777777" w:rsidR="0061775E" w:rsidRPr="00AB2EAD" w:rsidRDefault="00992883" w:rsidP="00451E70">
            <w:pPr>
              <w:spacing w:before="0" w:after="0" w:line="240" w:lineRule="auto"/>
              <w:rPr>
                <w:rFonts w:ascii="Calibri" w:hAnsi="Calibri" w:cs="Calibri"/>
                <w:b/>
                <w:bCs/>
                <w:color w:val="000000"/>
                <w:sz w:val="16"/>
                <w:szCs w:val="16"/>
              </w:rPr>
            </w:pPr>
            <w:r w:rsidRPr="00AB2EAD">
              <w:rPr>
                <w:rFonts w:ascii="Calibri" w:hAnsi="Calibri" w:cs="Calibri"/>
                <w:b/>
                <w:bCs/>
                <w:color w:val="000000"/>
                <w:sz w:val="16"/>
                <w:szCs w:val="16"/>
              </w:rPr>
              <w:t> </w:t>
            </w:r>
          </w:p>
          <w:p w14:paraId="7D2110F8" w14:textId="58B48AAA" w:rsidR="0061775E" w:rsidRPr="00AB2EAD" w:rsidRDefault="00992883" w:rsidP="00451E70">
            <w:pPr>
              <w:spacing w:before="0" w:after="0" w:line="240" w:lineRule="auto"/>
              <w:rPr>
                <w:rFonts w:ascii="Calibri" w:hAnsi="Calibri" w:cs="Calibri"/>
                <w:sz w:val="16"/>
                <w:szCs w:val="16"/>
              </w:rPr>
            </w:pPr>
            <w:r w:rsidRPr="00AB2EAD">
              <w:rPr>
                <w:rFonts w:ascii="Calibri" w:hAnsi="Calibri" w:cs="Calibri"/>
                <w:sz w:val="16"/>
                <w:szCs w:val="16"/>
              </w:rPr>
              <w:t>The review scope and approach (parameters and fact sheets) were determined at a WHO expert meeting in Berlin (March 2017). The parameter fact sheets are based on a focused review of the scientific literature (conducted by Dr Lorna Fewtrell during 2017) to update the relevant information in the WHO 2003 Guidelines for Safe Recreational Water Environments (Chapters 7 and 8) and the 2009 Addendum to the Guidelines (Chapter 4) and inform WHO advice to the EC.</w:t>
            </w:r>
          </w:p>
        </w:tc>
      </w:tr>
      <w:tr w:rsidR="00BF2DBF" w14:paraId="4522C7B9" w14:textId="77777777" w:rsidTr="00602D1D">
        <w:trPr>
          <w:trHeight w:val="340"/>
        </w:trPr>
        <w:tc>
          <w:tcPr>
            <w:tcW w:w="1550" w:type="dxa"/>
            <w:tcBorders>
              <w:top w:val="nil"/>
              <w:left w:val="single" w:sz="8" w:space="0" w:color="B5DDDC"/>
              <w:bottom w:val="single" w:sz="8" w:space="0" w:color="B5DDDC"/>
              <w:right w:val="single" w:sz="8" w:space="0" w:color="B5DDDC"/>
            </w:tcBorders>
            <w:shd w:val="clear" w:color="000000" w:fill="D6EAEB"/>
            <w:vAlign w:val="center"/>
            <w:hideMark/>
          </w:tcPr>
          <w:p w14:paraId="05225512" w14:textId="77777777" w:rsidR="0061775E" w:rsidRPr="00451E70" w:rsidRDefault="00992883" w:rsidP="00451E70">
            <w:pPr>
              <w:spacing w:before="0" w:after="0" w:line="240" w:lineRule="auto"/>
              <w:rPr>
                <w:rFonts w:ascii="Calibri" w:hAnsi="Calibri" w:cs="Calibri"/>
                <w:color w:val="000000"/>
                <w:sz w:val="16"/>
                <w:szCs w:val="16"/>
              </w:rPr>
            </w:pPr>
            <w:r w:rsidRPr="00451E70">
              <w:rPr>
                <w:rFonts w:ascii="Calibri" w:hAnsi="Calibri" w:cs="Calibri"/>
                <w:color w:val="000000"/>
                <w:sz w:val="16"/>
                <w:szCs w:val="16"/>
              </w:rPr>
              <w:t>Overall Assessment</w:t>
            </w:r>
          </w:p>
        </w:tc>
        <w:tc>
          <w:tcPr>
            <w:tcW w:w="6237" w:type="dxa"/>
            <w:gridSpan w:val="2"/>
            <w:tcBorders>
              <w:top w:val="nil"/>
              <w:left w:val="nil"/>
              <w:bottom w:val="single" w:sz="8" w:space="0" w:color="B5DDDC"/>
              <w:right w:val="single" w:sz="8" w:space="0" w:color="B5DDDC"/>
            </w:tcBorders>
            <w:vAlign w:val="center"/>
            <w:hideMark/>
          </w:tcPr>
          <w:p w14:paraId="545E3C31" w14:textId="77777777" w:rsidR="0061775E" w:rsidRPr="00AB2EAD" w:rsidRDefault="00992883" w:rsidP="00451E70">
            <w:pPr>
              <w:spacing w:before="0" w:after="0" w:line="240" w:lineRule="auto"/>
              <w:rPr>
                <w:rFonts w:ascii="Calibri" w:hAnsi="Calibri" w:cs="Calibri"/>
                <w:b/>
                <w:bCs/>
                <w:color w:val="000000"/>
                <w:sz w:val="16"/>
                <w:szCs w:val="16"/>
              </w:rPr>
            </w:pPr>
            <w:r w:rsidRPr="00AB2EAD">
              <w:rPr>
                <w:rFonts w:ascii="Calibri" w:hAnsi="Calibri" w:cs="Calibri"/>
                <w:b/>
                <w:bCs/>
                <w:color w:val="000000"/>
                <w:sz w:val="16"/>
                <w:szCs w:val="16"/>
              </w:rPr>
              <w:t> </w:t>
            </w:r>
          </w:p>
          <w:p w14:paraId="01F5935B" w14:textId="44022BEF" w:rsidR="0061775E" w:rsidRPr="00AB2EAD" w:rsidRDefault="00992883" w:rsidP="00451E70">
            <w:pPr>
              <w:spacing w:before="0" w:after="0" w:line="240" w:lineRule="auto"/>
              <w:rPr>
                <w:rFonts w:ascii="Calibri" w:hAnsi="Calibri" w:cs="Calibri"/>
                <w:sz w:val="16"/>
                <w:szCs w:val="16"/>
              </w:rPr>
            </w:pPr>
            <w:r w:rsidRPr="00AB2EAD">
              <w:rPr>
                <w:rFonts w:ascii="Calibri" w:hAnsi="Calibri" w:cs="Calibri"/>
                <w:sz w:val="16"/>
                <w:szCs w:val="16"/>
              </w:rPr>
              <w:t xml:space="preserve">The review material is clearly presented and targets issues of relevance to the European Bathing Water Directive, but overall does not </w:t>
            </w:r>
            <w:r w:rsidR="00D22703">
              <w:rPr>
                <w:rFonts w:ascii="Calibri" w:hAnsi="Calibri" w:cs="Calibri"/>
                <w:sz w:val="16"/>
                <w:szCs w:val="16"/>
              </w:rPr>
              <w:t>report on the expert analysis of the</w:t>
            </w:r>
            <w:r w:rsidRPr="00AB2EAD">
              <w:rPr>
                <w:rFonts w:ascii="Calibri" w:hAnsi="Calibri" w:cs="Calibri"/>
                <w:sz w:val="16"/>
                <w:szCs w:val="16"/>
              </w:rPr>
              <w:t xml:space="preserve"> cons</w:t>
            </w:r>
            <w:r>
              <w:rPr>
                <w:rFonts w:ascii="Calibri" w:hAnsi="Calibri" w:cs="Calibri"/>
                <w:sz w:val="16"/>
                <w:szCs w:val="16"/>
              </w:rPr>
              <w:t>t</w:t>
            </w:r>
            <w:r w:rsidRPr="00AB2EAD">
              <w:rPr>
                <w:rFonts w:ascii="Calibri" w:hAnsi="Calibri" w:cs="Calibri"/>
                <w:sz w:val="16"/>
                <w:szCs w:val="16"/>
              </w:rPr>
              <w:t>ituent research papers</w:t>
            </w:r>
            <w:r w:rsidR="00EA4728">
              <w:rPr>
                <w:rFonts w:ascii="Calibri" w:hAnsi="Calibri" w:cs="Calibri"/>
                <w:sz w:val="16"/>
                <w:szCs w:val="16"/>
              </w:rPr>
              <w:t xml:space="preserve"> in detail</w:t>
            </w:r>
            <w:r w:rsidRPr="00AB2EAD">
              <w:rPr>
                <w:rFonts w:ascii="Calibri" w:hAnsi="Calibri" w:cs="Calibri"/>
                <w:sz w:val="16"/>
                <w:szCs w:val="16"/>
              </w:rPr>
              <w:t>.  This may be deliberate to keep the document concise.</w:t>
            </w:r>
          </w:p>
        </w:tc>
      </w:tr>
    </w:tbl>
    <w:p w14:paraId="61A8FA74" w14:textId="67B4309E" w:rsidR="00377E45" w:rsidRDefault="00377E45" w:rsidP="00377E45"/>
    <w:p w14:paraId="347A80C8" w14:textId="77777777" w:rsidR="00124415" w:rsidRPr="008F7938" w:rsidRDefault="00124415" w:rsidP="00124415"/>
    <w:p w14:paraId="4C26E2FE" w14:textId="5D718820" w:rsidR="004179B6" w:rsidRPr="008F7938" w:rsidRDefault="00992883" w:rsidP="00FE0801">
      <w:pPr>
        <w:pStyle w:val="Heading1"/>
      </w:pPr>
      <w:bookmarkStart w:id="385" w:name="_Toc106901046"/>
      <w:r w:rsidRPr="008F7938">
        <w:t xml:space="preserve">Completed quality assessment and data extraction for the included </w:t>
      </w:r>
      <w:r w:rsidR="003B060C">
        <w:t>p</w:t>
      </w:r>
      <w:r w:rsidR="00531FBD">
        <w:t xml:space="preserve">rimary </w:t>
      </w:r>
      <w:r w:rsidR="003B060C">
        <w:t>s</w:t>
      </w:r>
      <w:r w:rsidR="00531FBD">
        <w:t>tudies</w:t>
      </w:r>
      <w:bookmarkEnd w:id="385"/>
    </w:p>
    <w:p w14:paraId="1324D8E3" w14:textId="045CBE18" w:rsidR="0034121F" w:rsidRDefault="00992883" w:rsidP="0034121F">
      <w:pPr>
        <w:pStyle w:val="Heading2"/>
      </w:pPr>
      <w:bookmarkStart w:id="386" w:name="_Toc106901047"/>
      <w:r>
        <w:t>J2: Ahmed, Hamilton, et al., (2018)</w:t>
      </w:r>
      <w:bookmarkEnd w:id="386"/>
    </w:p>
    <w:p w14:paraId="04D77D63" w14:textId="6DD206B9" w:rsidR="0034121F" w:rsidRDefault="00992883" w:rsidP="0034121F">
      <w:pPr>
        <w:pStyle w:val="Heading3"/>
      </w:pPr>
      <w:bookmarkStart w:id="387" w:name="_Toc106901048"/>
      <w:r w:rsidRPr="008F7938">
        <w:t>Quality assessment</w:t>
      </w:r>
      <w:bookmarkEnd w:id="387"/>
    </w:p>
    <w:tbl>
      <w:tblPr>
        <w:tblW w:w="7787" w:type="dxa"/>
        <w:tblLayout w:type="fixed"/>
        <w:tblCellMar>
          <w:left w:w="57" w:type="dxa"/>
          <w:right w:w="57" w:type="dxa"/>
        </w:tblCellMar>
        <w:tblLook w:val="04A0" w:firstRow="1" w:lastRow="0" w:firstColumn="1" w:lastColumn="0" w:noHBand="0" w:noVBand="1"/>
      </w:tblPr>
      <w:tblGrid>
        <w:gridCol w:w="379"/>
        <w:gridCol w:w="1879"/>
        <w:gridCol w:w="993"/>
        <w:gridCol w:w="3685"/>
        <w:gridCol w:w="851"/>
      </w:tblGrid>
      <w:tr w:rsidR="00BF2DBF" w14:paraId="5EB02DC6" w14:textId="77777777" w:rsidTr="0093031B">
        <w:trPr>
          <w:trHeight w:val="340"/>
          <w:tblHeader/>
        </w:trPr>
        <w:tc>
          <w:tcPr>
            <w:tcW w:w="379"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3ADDCF1A" w14:textId="77777777" w:rsidR="004B7B62" w:rsidRPr="00266FDA" w:rsidRDefault="00992883" w:rsidP="00266FDA">
            <w:pPr>
              <w:spacing w:before="0" w:after="0" w:line="240" w:lineRule="auto"/>
              <w:jc w:val="center"/>
              <w:rPr>
                <w:rFonts w:ascii="Calibri" w:hAnsi="Calibri" w:cs="Calibri"/>
                <w:b/>
                <w:bCs/>
                <w:color w:val="008000"/>
                <w:sz w:val="16"/>
                <w:szCs w:val="16"/>
              </w:rPr>
            </w:pPr>
            <w:r w:rsidRPr="00266FDA">
              <w:rPr>
                <w:rFonts w:ascii="Calibri" w:hAnsi="Calibri" w:cs="Calibri"/>
                <w:b/>
                <w:bCs/>
                <w:color w:val="008000"/>
                <w:sz w:val="16"/>
                <w:szCs w:val="16"/>
              </w:rPr>
              <w:t> </w:t>
            </w:r>
          </w:p>
        </w:tc>
        <w:tc>
          <w:tcPr>
            <w:tcW w:w="1879" w:type="dxa"/>
            <w:tcBorders>
              <w:top w:val="single" w:sz="8" w:space="0" w:color="B5DDDC"/>
              <w:left w:val="nil"/>
              <w:bottom w:val="single" w:sz="8" w:space="0" w:color="B5DDDC"/>
              <w:right w:val="single" w:sz="8" w:space="0" w:color="B5DDDC"/>
            </w:tcBorders>
            <w:shd w:val="clear" w:color="000000" w:fill="B5DDDC"/>
            <w:vAlign w:val="center"/>
            <w:hideMark/>
          </w:tcPr>
          <w:p w14:paraId="6A5EEC4A" w14:textId="77777777" w:rsidR="004B7B62" w:rsidRPr="00266FDA" w:rsidRDefault="00992883" w:rsidP="00266FDA">
            <w:pPr>
              <w:spacing w:before="0" w:after="0" w:line="240" w:lineRule="auto"/>
              <w:rPr>
                <w:rFonts w:ascii="Calibri" w:hAnsi="Calibri" w:cs="Calibri"/>
                <w:b/>
                <w:bCs/>
                <w:color w:val="008000"/>
                <w:sz w:val="16"/>
                <w:szCs w:val="16"/>
              </w:rPr>
            </w:pPr>
            <w:r w:rsidRPr="00266FDA">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2DA2EECE" w14:textId="65998CDE" w:rsidR="004B7B62" w:rsidRPr="00266FDA" w:rsidRDefault="00992883" w:rsidP="00737D93">
            <w:pPr>
              <w:spacing w:before="0" w:after="0" w:line="240" w:lineRule="auto"/>
              <w:rPr>
                <w:rFonts w:ascii="Calibri" w:hAnsi="Calibri" w:cs="Calibri"/>
                <w:b/>
                <w:bCs/>
                <w:color w:val="008000"/>
                <w:sz w:val="16"/>
                <w:szCs w:val="16"/>
              </w:rPr>
            </w:pPr>
            <w:r w:rsidRPr="00266FDA">
              <w:rPr>
                <w:rFonts w:ascii="Calibri" w:hAnsi="Calibri" w:cs="Calibri"/>
                <w:b/>
                <w:bCs/>
                <w:color w:val="008000"/>
                <w:sz w:val="16"/>
                <w:szCs w:val="16"/>
              </w:rPr>
              <w:t>J2, Ahmed, W.;, 2018, Quantitative microbial risk assessment of microbial source tracking markers in recreational water contaminated with fresh untreated and secondary treated sewage </w:t>
            </w:r>
          </w:p>
        </w:tc>
      </w:tr>
      <w:tr w:rsidR="00BF2DBF" w14:paraId="67DC2549" w14:textId="77777777" w:rsidTr="0093031B">
        <w:trPr>
          <w:trHeight w:val="340"/>
          <w:tblHeader/>
        </w:trPr>
        <w:tc>
          <w:tcPr>
            <w:tcW w:w="379" w:type="dxa"/>
            <w:tcBorders>
              <w:top w:val="nil"/>
              <w:left w:val="single" w:sz="8" w:space="0" w:color="B5DDDC"/>
              <w:bottom w:val="single" w:sz="8" w:space="0" w:color="B5DDDC"/>
              <w:right w:val="single" w:sz="8" w:space="0" w:color="B5DDDC"/>
            </w:tcBorders>
            <w:shd w:val="clear" w:color="000000" w:fill="B5DDDC"/>
            <w:vAlign w:val="center"/>
            <w:hideMark/>
          </w:tcPr>
          <w:p w14:paraId="27D8F613" w14:textId="7A29E4F5" w:rsidR="00266FDA" w:rsidRPr="00770D45" w:rsidRDefault="00992883" w:rsidP="00770D45">
            <w:pPr>
              <w:spacing w:before="0" w:after="0" w:line="240" w:lineRule="auto"/>
              <w:jc w:val="center"/>
              <w:rPr>
                <w:rFonts w:ascii="Calibri" w:hAnsi="Calibri" w:cs="Calibri"/>
                <w:b/>
                <w:bCs/>
                <w:color w:val="008000"/>
                <w:sz w:val="16"/>
                <w:szCs w:val="16"/>
              </w:rPr>
            </w:pPr>
            <w:r w:rsidRPr="00770D45">
              <w:rPr>
                <w:rFonts w:ascii="Calibri" w:hAnsi="Calibri" w:cs="Calibri"/>
                <w:b/>
                <w:bCs/>
                <w:color w:val="008000"/>
                <w:sz w:val="16"/>
                <w:szCs w:val="16"/>
              </w:rPr>
              <w:t>Q.</w:t>
            </w:r>
          </w:p>
        </w:tc>
        <w:tc>
          <w:tcPr>
            <w:tcW w:w="1879" w:type="dxa"/>
            <w:tcBorders>
              <w:top w:val="nil"/>
              <w:left w:val="nil"/>
              <w:bottom w:val="single" w:sz="8" w:space="0" w:color="B5DDDC"/>
              <w:right w:val="single" w:sz="8" w:space="0" w:color="B5DDDC"/>
            </w:tcBorders>
            <w:shd w:val="clear" w:color="000000" w:fill="B5DDDC"/>
            <w:vAlign w:val="center"/>
            <w:hideMark/>
          </w:tcPr>
          <w:p w14:paraId="4964F505" w14:textId="77777777" w:rsidR="00266FDA" w:rsidRPr="00770D45" w:rsidRDefault="00992883" w:rsidP="00770D45">
            <w:pPr>
              <w:spacing w:before="0" w:after="0" w:line="240" w:lineRule="auto"/>
              <w:jc w:val="center"/>
              <w:rPr>
                <w:rFonts w:ascii="Calibri" w:hAnsi="Calibri" w:cs="Calibri"/>
                <w:b/>
                <w:bCs/>
                <w:color w:val="008000"/>
                <w:sz w:val="16"/>
                <w:szCs w:val="16"/>
              </w:rPr>
            </w:pPr>
            <w:r w:rsidRPr="00770D45">
              <w:rPr>
                <w:rFonts w:ascii="Calibri" w:hAnsi="Calibri" w:cs="Calibri"/>
                <w:b/>
                <w:bCs/>
                <w:color w:val="008000"/>
                <w:sz w:val="16"/>
                <w:szCs w:val="16"/>
              </w:rPr>
              <w:t>Criteria</w:t>
            </w:r>
          </w:p>
        </w:tc>
        <w:tc>
          <w:tcPr>
            <w:tcW w:w="993" w:type="dxa"/>
            <w:tcBorders>
              <w:top w:val="nil"/>
              <w:left w:val="nil"/>
              <w:bottom w:val="single" w:sz="8" w:space="0" w:color="B5DDDC"/>
              <w:right w:val="single" w:sz="8" w:space="0" w:color="B5DDDC"/>
            </w:tcBorders>
            <w:shd w:val="clear" w:color="000000" w:fill="B5DDDC"/>
            <w:vAlign w:val="center"/>
            <w:hideMark/>
          </w:tcPr>
          <w:p w14:paraId="41188A8C" w14:textId="77777777" w:rsidR="00266FDA" w:rsidRPr="00770D45" w:rsidRDefault="00992883" w:rsidP="00770D45">
            <w:pPr>
              <w:spacing w:before="0" w:after="0" w:line="240" w:lineRule="auto"/>
              <w:jc w:val="center"/>
              <w:rPr>
                <w:rFonts w:ascii="Calibri" w:hAnsi="Calibri" w:cs="Calibri"/>
                <w:b/>
                <w:bCs/>
                <w:color w:val="008000"/>
                <w:sz w:val="16"/>
                <w:szCs w:val="16"/>
              </w:rPr>
            </w:pPr>
            <w:r w:rsidRPr="00770D45">
              <w:rPr>
                <w:rFonts w:ascii="Calibri" w:hAnsi="Calibri" w:cs="Calibri"/>
                <w:b/>
                <w:bCs/>
                <w:color w:val="008000"/>
                <w:sz w:val="16"/>
                <w:szCs w:val="16"/>
              </w:rPr>
              <w:t>Assessment</w:t>
            </w:r>
          </w:p>
        </w:tc>
        <w:tc>
          <w:tcPr>
            <w:tcW w:w="3685" w:type="dxa"/>
            <w:tcBorders>
              <w:top w:val="nil"/>
              <w:left w:val="nil"/>
              <w:bottom w:val="single" w:sz="8" w:space="0" w:color="B5DDDC"/>
              <w:right w:val="single" w:sz="8" w:space="0" w:color="B5DDDC"/>
            </w:tcBorders>
            <w:shd w:val="clear" w:color="000000" w:fill="B5DDDC"/>
            <w:vAlign w:val="center"/>
            <w:hideMark/>
          </w:tcPr>
          <w:p w14:paraId="6587EC82" w14:textId="77777777" w:rsidR="00266FDA" w:rsidRPr="00770D45" w:rsidRDefault="00992883" w:rsidP="00770D45">
            <w:pPr>
              <w:spacing w:before="0" w:after="0" w:line="240" w:lineRule="auto"/>
              <w:jc w:val="center"/>
              <w:rPr>
                <w:rFonts w:ascii="Calibri" w:hAnsi="Calibri" w:cs="Calibri"/>
                <w:b/>
                <w:bCs/>
                <w:color w:val="008000"/>
                <w:sz w:val="16"/>
                <w:szCs w:val="16"/>
              </w:rPr>
            </w:pPr>
            <w:r w:rsidRPr="00770D45">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2A89144A" w14:textId="77777777" w:rsidR="00266FDA" w:rsidRPr="00770D45" w:rsidRDefault="00992883" w:rsidP="00770D45">
            <w:pPr>
              <w:spacing w:before="0" w:after="0" w:line="240" w:lineRule="auto"/>
              <w:jc w:val="center"/>
              <w:rPr>
                <w:rFonts w:ascii="Calibri" w:hAnsi="Calibri" w:cs="Calibri"/>
                <w:b/>
                <w:bCs/>
                <w:color w:val="008000"/>
                <w:sz w:val="16"/>
                <w:szCs w:val="16"/>
              </w:rPr>
            </w:pPr>
            <w:r w:rsidRPr="00770D45">
              <w:rPr>
                <w:rFonts w:ascii="Calibri" w:hAnsi="Calibri" w:cs="Calibri"/>
                <w:b/>
                <w:bCs/>
                <w:color w:val="008000"/>
                <w:sz w:val="16"/>
                <w:szCs w:val="16"/>
              </w:rPr>
              <w:t>Risk of Bias rating</w:t>
            </w:r>
          </w:p>
        </w:tc>
      </w:tr>
      <w:tr w:rsidR="00BF2DBF" w14:paraId="0094DE7F" w14:textId="77777777" w:rsidTr="0093031B">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038F4986"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1879" w:type="dxa"/>
            <w:tcBorders>
              <w:top w:val="nil"/>
              <w:left w:val="nil"/>
              <w:bottom w:val="single" w:sz="8" w:space="0" w:color="B5DDDC"/>
              <w:right w:val="single" w:sz="8" w:space="0" w:color="B5DDDC"/>
            </w:tcBorders>
            <w:shd w:val="clear" w:color="000000" w:fill="D6EAEB"/>
            <w:hideMark/>
          </w:tcPr>
          <w:p w14:paraId="2B0451A7"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Section A1: Are the results valid?</w:t>
            </w:r>
          </w:p>
        </w:tc>
        <w:tc>
          <w:tcPr>
            <w:tcW w:w="993" w:type="dxa"/>
            <w:tcBorders>
              <w:top w:val="nil"/>
              <w:left w:val="nil"/>
              <w:bottom w:val="single" w:sz="8" w:space="0" w:color="B5DDDC"/>
              <w:right w:val="single" w:sz="8" w:space="0" w:color="B5DDDC"/>
            </w:tcBorders>
            <w:shd w:val="clear" w:color="000000" w:fill="D6EAEB"/>
            <w:noWrap/>
            <w:hideMark/>
          </w:tcPr>
          <w:p w14:paraId="5FBD4171"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Yes</w:t>
            </w:r>
          </w:p>
        </w:tc>
        <w:tc>
          <w:tcPr>
            <w:tcW w:w="3685" w:type="dxa"/>
            <w:tcBorders>
              <w:top w:val="nil"/>
              <w:left w:val="nil"/>
              <w:bottom w:val="single" w:sz="8" w:space="0" w:color="B5DDDC"/>
              <w:right w:val="single" w:sz="8" w:space="0" w:color="B5DDDC"/>
            </w:tcBorders>
            <w:shd w:val="clear" w:color="000000" w:fill="D6EAEB"/>
            <w:noWrap/>
            <w:hideMark/>
          </w:tcPr>
          <w:p w14:paraId="7A847AB7"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4764C98C"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r>
      <w:tr w:rsidR="00BF2DBF" w14:paraId="2708B3B6"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6A28716C" w14:textId="77777777" w:rsidR="00266FDA" w:rsidRPr="00E055AE" w:rsidRDefault="00992883" w:rsidP="00266FDA">
            <w:pPr>
              <w:spacing w:before="0" w:after="0" w:line="240" w:lineRule="auto"/>
              <w:jc w:val="center"/>
              <w:rPr>
                <w:rFonts w:ascii="Calibri" w:hAnsi="Calibri" w:cs="Calibri"/>
                <w:sz w:val="16"/>
                <w:szCs w:val="16"/>
              </w:rPr>
            </w:pPr>
            <w:r w:rsidRPr="00E055AE">
              <w:rPr>
                <w:rFonts w:ascii="Calibri" w:hAnsi="Calibri" w:cs="Calibri"/>
                <w:sz w:val="16"/>
                <w:szCs w:val="16"/>
              </w:rPr>
              <w:t>1</w:t>
            </w:r>
          </w:p>
        </w:tc>
        <w:tc>
          <w:tcPr>
            <w:tcW w:w="1879" w:type="dxa"/>
            <w:tcBorders>
              <w:top w:val="nil"/>
              <w:left w:val="nil"/>
              <w:bottom w:val="single" w:sz="8" w:space="0" w:color="B5DDDC"/>
              <w:right w:val="single" w:sz="8" w:space="0" w:color="B5DDDC"/>
            </w:tcBorders>
            <w:vAlign w:val="center"/>
            <w:hideMark/>
          </w:tcPr>
          <w:p w14:paraId="2C941A6C" w14:textId="77777777" w:rsidR="00266FDA" w:rsidRPr="00E055AE" w:rsidRDefault="00992883" w:rsidP="00266FDA">
            <w:pPr>
              <w:spacing w:before="0" w:after="0" w:line="240" w:lineRule="auto"/>
              <w:rPr>
                <w:rFonts w:ascii="Calibri" w:hAnsi="Calibri" w:cs="Calibri"/>
                <w:sz w:val="16"/>
                <w:szCs w:val="16"/>
              </w:rPr>
            </w:pPr>
            <w:r w:rsidRPr="00E055AE">
              <w:rPr>
                <w:rFonts w:ascii="Calibri" w:hAnsi="Calibri" w:cs="Calibri"/>
                <w:sz w:val="16"/>
                <w:szCs w:val="16"/>
              </w:rPr>
              <w:t>Was there a clear statement of the aims of the research?</w:t>
            </w:r>
          </w:p>
        </w:tc>
        <w:tc>
          <w:tcPr>
            <w:tcW w:w="993" w:type="dxa"/>
            <w:tcBorders>
              <w:top w:val="nil"/>
              <w:left w:val="nil"/>
              <w:bottom w:val="single" w:sz="8" w:space="0" w:color="B5DDDC"/>
              <w:right w:val="single" w:sz="8" w:space="0" w:color="B5DDDC"/>
            </w:tcBorders>
            <w:vAlign w:val="center"/>
            <w:hideMark/>
          </w:tcPr>
          <w:p w14:paraId="48C66C89"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7F3EB2A9"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The main objective of this study was to undertake an exploratory QMRA analysis based on the process limit of quantification (PLOQ) of five sewage-associated MST markers targeting HF183, nifH, HAdV, HPyV and PMMoV in beach water samples seeded with fresh untreated and secondary treated sewage samples in Australia</w:t>
            </w:r>
          </w:p>
        </w:tc>
        <w:tc>
          <w:tcPr>
            <w:tcW w:w="851" w:type="dxa"/>
            <w:tcBorders>
              <w:top w:val="nil"/>
              <w:left w:val="nil"/>
              <w:bottom w:val="single" w:sz="8" w:space="0" w:color="B5DDDC"/>
              <w:right w:val="single" w:sz="8" w:space="0" w:color="B5DDDC"/>
            </w:tcBorders>
            <w:shd w:val="clear" w:color="000000" w:fill="70AD47"/>
            <w:vAlign w:val="center"/>
            <w:hideMark/>
          </w:tcPr>
          <w:p w14:paraId="2358F701"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Definitely low risk of bias (++)</w:t>
            </w:r>
          </w:p>
        </w:tc>
      </w:tr>
      <w:tr w:rsidR="00BF2DBF" w14:paraId="31B080E1"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13E31880" w14:textId="77777777" w:rsidR="00266FDA" w:rsidRPr="00E055AE" w:rsidRDefault="00992883" w:rsidP="00266FDA">
            <w:pPr>
              <w:spacing w:before="0" w:after="0" w:line="240" w:lineRule="auto"/>
              <w:jc w:val="center"/>
              <w:rPr>
                <w:rFonts w:ascii="Calibri" w:hAnsi="Calibri" w:cs="Calibri"/>
                <w:sz w:val="16"/>
                <w:szCs w:val="16"/>
              </w:rPr>
            </w:pPr>
            <w:r w:rsidRPr="00E055AE">
              <w:rPr>
                <w:rFonts w:ascii="Calibri" w:hAnsi="Calibri" w:cs="Calibri"/>
                <w:sz w:val="16"/>
                <w:szCs w:val="16"/>
              </w:rPr>
              <w:t>2</w:t>
            </w:r>
          </w:p>
        </w:tc>
        <w:tc>
          <w:tcPr>
            <w:tcW w:w="1879" w:type="dxa"/>
            <w:tcBorders>
              <w:top w:val="nil"/>
              <w:left w:val="nil"/>
              <w:bottom w:val="single" w:sz="8" w:space="0" w:color="B5DDDC"/>
              <w:right w:val="single" w:sz="8" w:space="0" w:color="B5DDDC"/>
            </w:tcBorders>
            <w:vAlign w:val="center"/>
            <w:hideMark/>
          </w:tcPr>
          <w:p w14:paraId="0A2F8FA4" w14:textId="77777777" w:rsidR="00266FDA" w:rsidRPr="00E055AE" w:rsidRDefault="00992883" w:rsidP="00266FDA">
            <w:pPr>
              <w:spacing w:before="0" w:after="0" w:line="240" w:lineRule="auto"/>
              <w:rPr>
                <w:rFonts w:ascii="Calibri" w:hAnsi="Calibri" w:cs="Calibri"/>
                <w:sz w:val="16"/>
                <w:szCs w:val="16"/>
              </w:rPr>
            </w:pPr>
            <w:r w:rsidRPr="00E055AE">
              <w:rPr>
                <w:rFonts w:ascii="Calibri" w:hAnsi="Calibri" w:cs="Calibri"/>
                <w:sz w:val="16"/>
                <w:szCs w:val="16"/>
              </w:rPr>
              <w:t>Is the methodology appropriate?</w:t>
            </w:r>
          </w:p>
        </w:tc>
        <w:tc>
          <w:tcPr>
            <w:tcW w:w="993" w:type="dxa"/>
            <w:tcBorders>
              <w:top w:val="nil"/>
              <w:left w:val="nil"/>
              <w:bottom w:val="single" w:sz="8" w:space="0" w:color="B5DDDC"/>
              <w:right w:val="single" w:sz="8" w:space="0" w:color="B5DDDC"/>
            </w:tcBorders>
            <w:vAlign w:val="center"/>
            <w:hideMark/>
          </w:tcPr>
          <w:p w14:paraId="5DA62F56"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4B72EF40" w14:textId="4AD0B495"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 xml:space="preserve">The methodology </w:t>
            </w:r>
            <w:r w:rsidR="00723BE0">
              <w:rPr>
                <w:rFonts w:ascii="Calibri" w:hAnsi="Calibri" w:cs="Calibri"/>
                <w:sz w:val="16"/>
                <w:szCs w:val="16"/>
              </w:rPr>
              <w:t xml:space="preserve">is appropriate but </w:t>
            </w:r>
            <w:r w:rsidRPr="00266FDA">
              <w:rPr>
                <w:rFonts w:ascii="Calibri" w:hAnsi="Calibri" w:cs="Calibri"/>
                <w:sz w:val="16"/>
                <w:szCs w:val="16"/>
              </w:rPr>
              <w:t xml:space="preserve">assumes a high level of familiarity </w:t>
            </w:r>
            <w:r w:rsidR="00733DF6">
              <w:rPr>
                <w:rFonts w:ascii="Calibri" w:hAnsi="Calibri" w:cs="Calibri"/>
                <w:sz w:val="16"/>
                <w:szCs w:val="16"/>
              </w:rPr>
              <w:t>with</w:t>
            </w:r>
            <w:r w:rsidRPr="00266FDA">
              <w:rPr>
                <w:rFonts w:ascii="Calibri" w:hAnsi="Calibri" w:cs="Calibri"/>
                <w:sz w:val="16"/>
                <w:szCs w:val="16"/>
              </w:rPr>
              <w:t xml:space="preserve"> related research by the authors</w:t>
            </w:r>
            <w:r w:rsidR="00723BE0">
              <w:rPr>
                <w:rFonts w:ascii="Calibri" w:hAnsi="Calibri" w:cs="Calibri"/>
                <w:sz w:val="16"/>
                <w:szCs w:val="16"/>
              </w:rPr>
              <w:t xml:space="preserve"> where further methodological details are provided</w:t>
            </w:r>
            <w:r w:rsidRPr="00266FDA">
              <w:rPr>
                <w:rFonts w:ascii="Calibri" w:hAnsi="Calibri" w:cs="Calibri"/>
                <w:sz w:val="16"/>
                <w:szCs w:val="16"/>
              </w:rPr>
              <w:t xml:space="preserve">.  </w:t>
            </w:r>
          </w:p>
        </w:tc>
        <w:tc>
          <w:tcPr>
            <w:tcW w:w="851" w:type="dxa"/>
            <w:tcBorders>
              <w:top w:val="nil"/>
              <w:left w:val="nil"/>
              <w:bottom w:val="single" w:sz="8" w:space="0" w:color="B5DDDC"/>
              <w:right w:val="single" w:sz="8" w:space="0" w:color="B5DDDC"/>
            </w:tcBorders>
            <w:shd w:val="clear" w:color="000000" w:fill="E2EFDA"/>
            <w:vAlign w:val="center"/>
            <w:hideMark/>
          </w:tcPr>
          <w:p w14:paraId="13515181"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3A16A566" w14:textId="77777777" w:rsidTr="0093031B">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5B4D085C"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1879" w:type="dxa"/>
            <w:tcBorders>
              <w:top w:val="nil"/>
              <w:left w:val="nil"/>
              <w:bottom w:val="single" w:sz="8" w:space="0" w:color="B5DDDC"/>
              <w:right w:val="single" w:sz="8" w:space="0" w:color="B5DDDC"/>
            </w:tcBorders>
            <w:shd w:val="clear" w:color="000000" w:fill="D6EAEB"/>
            <w:vAlign w:val="center"/>
            <w:hideMark/>
          </w:tcPr>
          <w:p w14:paraId="35469C58"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Section A2: Is it worth continuing?</w:t>
            </w:r>
          </w:p>
        </w:tc>
        <w:tc>
          <w:tcPr>
            <w:tcW w:w="993" w:type="dxa"/>
            <w:tcBorders>
              <w:top w:val="nil"/>
              <w:left w:val="nil"/>
              <w:bottom w:val="single" w:sz="8" w:space="0" w:color="B5DDDC"/>
              <w:right w:val="single" w:sz="8" w:space="0" w:color="B5DDDC"/>
            </w:tcBorders>
            <w:shd w:val="clear" w:color="000000" w:fill="D6EAEB"/>
            <w:noWrap/>
            <w:hideMark/>
          </w:tcPr>
          <w:p w14:paraId="70E8BD86"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Yes</w:t>
            </w:r>
          </w:p>
        </w:tc>
        <w:tc>
          <w:tcPr>
            <w:tcW w:w="3685" w:type="dxa"/>
            <w:tcBorders>
              <w:top w:val="nil"/>
              <w:left w:val="nil"/>
              <w:bottom w:val="single" w:sz="8" w:space="0" w:color="B5DDDC"/>
              <w:right w:val="single" w:sz="8" w:space="0" w:color="B5DDDC"/>
            </w:tcBorders>
            <w:shd w:val="clear" w:color="000000" w:fill="D6EAEB"/>
            <w:noWrap/>
            <w:hideMark/>
          </w:tcPr>
          <w:p w14:paraId="2BBBAA8D"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598ABA37"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r>
      <w:tr w:rsidR="00BF2DBF" w14:paraId="7655F4B6"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11D41698" w14:textId="77777777" w:rsidR="00266FDA" w:rsidRPr="00E055AE" w:rsidRDefault="00992883" w:rsidP="00266FDA">
            <w:pPr>
              <w:spacing w:before="0" w:after="0" w:line="240" w:lineRule="auto"/>
              <w:jc w:val="center"/>
              <w:rPr>
                <w:rFonts w:ascii="Calibri" w:hAnsi="Calibri" w:cs="Calibri"/>
                <w:sz w:val="16"/>
                <w:szCs w:val="16"/>
              </w:rPr>
            </w:pPr>
            <w:r w:rsidRPr="00E055AE">
              <w:rPr>
                <w:rFonts w:ascii="Calibri" w:hAnsi="Calibri" w:cs="Calibri"/>
                <w:sz w:val="16"/>
                <w:szCs w:val="16"/>
              </w:rPr>
              <w:t>3</w:t>
            </w:r>
          </w:p>
        </w:tc>
        <w:tc>
          <w:tcPr>
            <w:tcW w:w="1879" w:type="dxa"/>
            <w:tcBorders>
              <w:top w:val="nil"/>
              <w:left w:val="nil"/>
              <w:bottom w:val="single" w:sz="8" w:space="0" w:color="B5DDDC"/>
              <w:right w:val="single" w:sz="8" w:space="0" w:color="B5DDDC"/>
            </w:tcBorders>
            <w:vAlign w:val="center"/>
            <w:hideMark/>
          </w:tcPr>
          <w:p w14:paraId="10738536" w14:textId="77777777" w:rsidR="00266FDA" w:rsidRPr="00E055AE" w:rsidRDefault="00992883" w:rsidP="00266FDA">
            <w:pPr>
              <w:spacing w:before="0" w:after="0" w:line="240" w:lineRule="auto"/>
              <w:rPr>
                <w:rFonts w:ascii="Calibri" w:hAnsi="Calibri" w:cs="Calibri"/>
                <w:sz w:val="16"/>
                <w:szCs w:val="16"/>
              </w:rPr>
            </w:pPr>
            <w:r w:rsidRPr="00E055AE">
              <w:rPr>
                <w:rFonts w:ascii="Calibri" w:hAnsi="Calibri" w:cs="Calibri"/>
                <w:sz w:val="16"/>
                <w:szCs w:val="16"/>
              </w:rPr>
              <w:t>Was the research design appropriate to address the aims of the research?</w:t>
            </w:r>
          </w:p>
        </w:tc>
        <w:tc>
          <w:tcPr>
            <w:tcW w:w="993" w:type="dxa"/>
            <w:tcBorders>
              <w:top w:val="nil"/>
              <w:left w:val="nil"/>
              <w:bottom w:val="single" w:sz="8" w:space="0" w:color="B5DDDC"/>
              <w:right w:val="single" w:sz="8" w:space="0" w:color="B5DDDC"/>
            </w:tcBorders>
            <w:vAlign w:val="center"/>
            <w:hideMark/>
          </w:tcPr>
          <w:p w14:paraId="3ACA20BD"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7756CE5F"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Five sewage-associated, quantitative PCR (qPCR) MST markers were evaluated to determine at what concentration these nucleic acid markers reflected a significant health risk from exposure to fresh untreated or secondary treated sewage in beach water.</w:t>
            </w:r>
          </w:p>
        </w:tc>
        <w:tc>
          <w:tcPr>
            <w:tcW w:w="851" w:type="dxa"/>
            <w:tcBorders>
              <w:top w:val="nil"/>
              <w:left w:val="nil"/>
              <w:bottom w:val="single" w:sz="8" w:space="0" w:color="B5DDDC"/>
              <w:right w:val="single" w:sz="8" w:space="0" w:color="B5DDDC"/>
            </w:tcBorders>
            <w:shd w:val="clear" w:color="000000" w:fill="70AD47"/>
            <w:vAlign w:val="center"/>
            <w:hideMark/>
          </w:tcPr>
          <w:p w14:paraId="5837F8F0"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Definitely low risk of bias (++)</w:t>
            </w:r>
          </w:p>
        </w:tc>
      </w:tr>
      <w:tr w:rsidR="00BF2DBF" w14:paraId="3A1640C4"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5A99EF0A" w14:textId="77777777" w:rsidR="00266FDA" w:rsidRPr="00E055AE" w:rsidRDefault="00992883" w:rsidP="00266FDA">
            <w:pPr>
              <w:spacing w:before="0" w:after="0" w:line="240" w:lineRule="auto"/>
              <w:jc w:val="center"/>
              <w:rPr>
                <w:rFonts w:ascii="Calibri" w:hAnsi="Calibri" w:cs="Calibri"/>
                <w:sz w:val="16"/>
                <w:szCs w:val="16"/>
              </w:rPr>
            </w:pPr>
            <w:r w:rsidRPr="00E055AE">
              <w:rPr>
                <w:rFonts w:ascii="Calibri" w:hAnsi="Calibri" w:cs="Calibri"/>
                <w:sz w:val="16"/>
                <w:szCs w:val="16"/>
              </w:rPr>
              <w:t>4</w:t>
            </w:r>
          </w:p>
        </w:tc>
        <w:tc>
          <w:tcPr>
            <w:tcW w:w="1879" w:type="dxa"/>
            <w:tcBorders>
              <w:top w:val="nil"/>
              <w:left w:val="nil"/>
              <w:bottom w:val="single" w:sz="8" w:space="0" w:color="B5DDDC"/>
              <w:right w:val="single" w:sz="8" w:space="0" w:color="B5DDDC"/>
            </w:tcBorders>
            <w:vAlign w:val="center"/>
            <w:hideMark/>
          </w:tcPr>
          <w:p w14:paraId="5E743576" w14:textId="77777777" w:rsidR="00266FDA" w:rsidRPr="00E055AE" w:rsidRDefault="00992883" w:rsidP="00266FDA">
            <w:pPr>
              <w:spacing w:before="0" w:after="0" w:line="240" w:lineRule="auto"/>
              <w:rPr>
                <w:rFonts w:ascii="Calibri" w:hAnsi="Calibri" w:cs="Calibri"/>
                <w:sz w:val="16"/>
                <w:szCs w:val="16"/>
              </w:rPr>
            </w:pPr>
            <w:r w:rsidRPr="00E055AE">
              <w:rPr>
                <w:rFonts w:ascii="Calibri" w:hAnsi="Calibri" w:cs="Calibri"/>
                <w:sz w:val="16"/>
                <w:szCs w:val="16"/>
              </w:rPr>
              <w:t>Was the chosen hypothetical population or subpopulation appropriate for addressing the study research aims?</w:t>
            </w:r>
          </w:p>
        </w:tc>
        <w:tc>
          <w:tcPr>
            <w:tcW w:w="993" w:type="dxa"/>
            <w:tcBorders>
              <w:top w:val="nil"/>
              <w:left w:val="nil"/>
              <w:bottom w:val="single" w:sz="8" w:space="0" w:color="B5DDDC"/>
              <w:right w:val="single" w:sz="8" w:space="0" w:color="B5DDDC"/>
            </w:tcBorders>
            <w:vAlign w:val="center"/>
            <w:hideMark/>
          </w:tcPr>
          <w:p w14:paraId="2B33E01D"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00296FC3"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The hypothetical population is adults undertaking primary contact recreation.</w:t>
            </w:r>
          </w:p>
        </w:tc>
        <w:tc>
          <w:tcPr>
            <w:tcW w:w="851" w:type="dxa"/>
            <w:tcBorders>
              <w:top w:val="nil"/>
              <w:left w:val="nil"/>
              <w:bottom w:val="single" w:sz="8" w:space="0" w:color="B5DDDC"/>
              <w:right w:val="single" w:sz="8" w:space="0" w:color="B5DDDC"/>
            </w:tcBorders>
            <w:shd w:val="clear" w:color="000000" w:fill="E2EFDA"/>
            <w:vAlign w:val="center"/>
            <w:hideMark/>
          </w:tcPr>
          <w:p w14:paraId="50B13A4B"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24C9253A"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02BF6830" w14:textId="77777777" w:rsidR="00266FDA" w:rsidRPr="00E055AE" w:rsidRDefault="00992883" w:rsidP="00266FDA">
            <w:pPr>
              <w:spacing w:before="0" w:after="0" w:line="240" w:lineRule="auto"/>
              <w:jc w:val="center"/>
              <w:rPr>
                <w:rFonts w:ascii="Calibri" w:hAnsi="Calibri" w:cs="Calibri"/>
                <w:sz w:val="16"/>
                <w:szCs w:val="16"/>
              </w:rPr>
            </w:pPr>
            <w:r w:rsidRPr="00E055AE">
              <w:rPr>
                <w:rFonts w:ascii="Calibri" w:hAnsi="Calibri" w:cs="Calibri"/>
                <w:sz w:val="16"/>
                <w:szCs w:val="16"/>
              </w:rPr>
              <w:t>5</w:t>
            </w:r>
          </w:p>
        </w:tc>
        <w:tc>
          <w:tcPr>
            <w:tcW w:w="1879" w:type="dxa"/>
            <w:tcBorders>
              <w:top w:val="nil"/>
              <w:left w:val="nil"/>
              <w:bottom w:val="single" w:sz="8" w:space="0" w:color="B5DDDC"/>
              <w:right w:val="single" w:sz="8" w:space="0" w:color="B5DDDC"/>
            </w:tcBorders>
            <w:vAlign w:val="center"/>
            <w:hideMark/>
          </w:tcPr>
          <w:p w14:paraId="040CA9C5" w14:textId="77777777" w:rsidR="00266FDA" w:rsidRPr="00E055AE" w:rsidRDefault="00992883" w:rsidP="00266FDA">
            <w:pPr>
              <w:spacing w:before="0" w:after="0" w:line="240" w:lineRule="auto"/>
              <w:rPr>
                <w:rFonts w:ascii="Calibri" w:hAnsi="Calibri" w:cs="Calibri"/>
                <w:sz w:val="16"/>
                <w:szCs w:val="16"/>
              </w:rPr>
            </w:pPr>
            <w:r w:rsidRPr="00E055AE">
              <w:rPr>
                <w:rFonts w:ascii="Calibri" w:hAnsi="Calibri" w:cs="Calibri"/>
                <w:sz w:val="16"/>
                <w:szCs w:val="16"/>
              </w:rPr>
              <w:t>Was the data collected in a way that addressed the research issue?</w:t>
            </w:r>
          </w:p>
        </w:tc>
        <w:tc>
          <w:tcPr>
            <w:tcW w:w="993" w:type="dxa"/>
            <w:tcBorders>
              <w:top w:val="nil"/>
              <w:left w:val="nil"/>
              <w:bottom w:val="single" w:sz="8" w:space="0" w:color="B5DDDC"/>
              <w:right w:val="single" w:sz="8" w:space="0" w:color="B5DDDC"/>
            </w:tcBorders>
            <w:vAlign w:val="center"/>
            <w:hideMark/>
          </w:tcPr>
          <w:p w14:paraId="74D9A41C"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5C79CA2F" w14:textId="7A48BBE1" w:rsidR="00266FDA" w:rsidRPr="00266FDA" w:rsidRDefault="00723BE0" w:rsidP="00266FDA">
            <w:pPr>
              <w:spacing w:before="0" w:after="0" w:line="240" w:lineRule="auto"/>
              <w:rPr>
                <w:rFonts w:ascii="Calibri" w:hAnsi="Calibri" w:cs="Calibri"/>
                <w:sz w:val="16"/>
                <w:szCs w:val="16"/>
              </w:rPr>
            </w:pPr>
            <w:r>
              <w:rPr>
                <w:rFonts w:ascii="Calibri" w:hAnsi="Calibri" w:cs="Calibri"/>
                <w:sz w:val="16"/>
                <w:szCs w:val="16"/>
              </w:rPr>
              <w:t>D</w:t>
            </w:r>
            <w:r w:rsidR="00992883" w:rsidRPr="00266FDA">
              <w:rPr>
                <w:rFonts w:ascii="Calibri" w:hAnsi="Calibri" w:cs="Calibri"/>
                <w:sz w:val="16"/>
                <w:szCs w:val="16"/>
              </w:rPr>
              <w:t xml:space="preserve">ata was collected in a way that addressed the research issue, however, the relationship between the marker concentrations and the reference pathogen concentrations is </w:t>
            </w:r>
            <w:r>
              <w:rPr>
                <w:rFonts w:ascii="Calibri" w:hAnsi="Calibri" w:cs="Calibri"/>
                <w:sz w:val="16"/>
                <w:szCs w:val="16"/>
              </w:rPr>
              <w:t>not</w:t>
            </w:r>
            <w:r w:rsidR="00992883" w:rsidRPr="00266FDA">
              <w:rPr>
                <w:rFonts w:ascii="Calibri" w:hAnsi="Calibri" w:cs="Calibri"/>
                <w:sz w:val="16"/>
                <w:szCs w:val="16"/>
              </w:rPr>
              <w:t xml:space="preserve"> </w:t>
            </w:r>
            <w:r w:rsidR="006D5B85">
              <w:rPr>
                <w:rFonts w:ascii="Calibri" w:hAnsi="Calibri" w:cs="Calibri"/>
                <w:sz w:val="16"/>
                <w:szCs w:val="16"/>
              </w:rPr>
              <w:t>clearly</w:t>
            </w:r>
            <w:r w:rsidR="006D5B85" w:rsidRPr="00266FDA">
              <w:rPr>
                <w:rFonts w:ascii="Calibri" w:hAnsi="Calibri" w:cs="Calibri"/>
                <w:sz w:val="16"/>
                <w:szCs w:val="16"/>
              </w:rPr>
              <w:t xml:space="preserve"> </w:t>
            </w:r>
            <w:r w:rsidR="00992883" w:rsidRPr="00266FDA">
              <w:rPr>
                <w:rFonts w:ascii="Calibri" w:hAnsi="Calibri" w:cs="Calibri"/>
                <w:sz w:val="16"/>
                <w:szCs w:val="16"/>
              </w:rPr>
              <w:t>defined.</w:t>
            </w:r>
          </w:p>
        </w:tc>
        <w:tc>
          <w:tcPr>
            <w:tcW w:w="851" w:type="dxa"/>
            <w:tcBorders>
              <w:top w:val="nil"/>
              <w:left w:val="nil"/>
              <w:bottom w:val="single" w:sz="8" w:space="0" w:color="B5DDDC"/>
              <w:right w:val="single" w:sz="8" w:space="0" w:color="B5DDDC"/>
            </w:tcBorders>
            <w:shd w:val="clear" w:color="000000" w:fill="E2EFDA"/>
            <w:vAlign w:val="center"/>
            <w:hideMark/>
          </w:tcPr>
          <w:p w14:paraId="474E6017"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4ED12AC4"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53A5F7DD" w14:textId="77777777" w:rsidR="00266FDA" w:rsidRPr="00E055AE" w:rsidRDefault="00992883" w:rsidP="00266FDA">
            <w:pPr>
              <w:spacing w:before="0" w:after="0" w:line="240" w:lineRule="auto"/>
              <w:jc w:val="center"/>
              <w:rPr>
                <w:rFonts w:ascii="Calibri" w:hAnsi="Calibri" w:cs="Calibri"/>
                <w:sz w:val="16"/>
                <w:szCs w:val="16"/>
              </w:rPr>
            </w:pPr>
            <w:r w:rsidRPr="00E055AE">
              <w:rPr>
                <w:rFonts w:ascii="Calibri" w:hAnsi="Calibri" w:cs="Calibri"/>
                <w:sz w:val="16"/>
                <w:szCs w:val="16"/>
              </w:rPr>
              <w:t>6</w:t>
            </w:r>
          </w:p>
        </w:tc>
        <w:tc>
          <w:tcPr>
            <w:tcW w:w="1879" w:type="dxa"/>
            <w:tcBorders>
              <w:top w:val="nil"/>
              <w:left w:val="nil"/>
              <w:bottom w:val="single" w:sz="8" w:space="0" w:color="B5DDDC"/>
              <w:right w:val="single" w:sz="8" w:space="0" w:color="B5DDDC"/>
            </w:tcBorders>
            <w:vAlign w:val="center"/>
            <w:hideMark/>
          </w:tcPr>
          <w:p w14:paraId="2122B24D" w14:textId="77777777" w:rsidR="00266FDA" w:rsidRPr="00E055AE" w:rsidRDefault="00992883" w:rsidP="00266FDA">
            <w:pPr>
              <w:spacing w:before="0" w:after="0" w:line="240" w:lineRule="auto"/>
              <w:rPr>
                <w:rFonts w:ascii="Calibri" w:hAnsi="Calibri" w:cs="Calibri"/>
                <w:sz w:val="16"/>
                <w:szCs w:val="16"/>
              </w:rPr>
            </w:pPr>
            <w:r w:rsidRPr="00E055AE">
              <w:rPr>
                <w:rFonts w:ascii="Calibri" w:hAnsi="Calibri" w:cs="Calibri"/>
                <w:sz w:val="16"/>
                <w:szCs w:val="16"/>
              </w:rPr>
              <w:t>Has the relationship between researcher and participants been adequately considered?</w:t>
            </w:r>
          </w:p>
        </w:tc>
        <w:tc>
          <w:tcPr>
            <w:tcW w:w="993" w:type="dxa"/>
            <w:tcBorders>
              <w:top w:val="nil"/>
              <w:left w:val="nil"/>
              <w:bottom w:val="single" w:sz="8" w:space="0" w:color="B5DDDC"/>
              <w:right w:val="single" w:sz="8" w:space="0" w:color="B5DDDC"/>
            </w:tcBorders>
            <w:vAlign w:val="center"/>
            <w:hideMark/>
          </w:tcPr>
          <w:p w14:paraId="4B1F05B8"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002B4435"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Question 6 is not applicable since there is no real population of study participants.  Rather, the population assessed is a hypothetical population of adults undertaking primary contact recreation.</w:t>
            </w:r>
          </w:p>
        </w:tc>
        <w:tc>
          <w:tcPr>
            <w:tcW w:w="851" w:type="dxa"/>
            <w:tcBorders>
              <w:top w:val="nil"/>
              <w:left w:val="nil"/>
              <w:bottom w:val="single" w:sz="8" w:space="0" w:color="B5DDDC"/>
              <w:right w:val="single" w:sz="8" w:space="0" w:color="B5DDDC"/>
            </w:tcBorders>
            <w:vAlign w:val="center"/>
            <w:hideMark/>
          </w:tcPr>
          <w:p w14:paraId="16E448FF"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r>
      <w:tr w:rsidR="00BF2DBF" w14:paraId="2BF2230C" w14:textId="77777777" w:rsidTr="0093031B">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49627807"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1879" w:type="dxa"/>
            <w:tcBorders>
              <w:top w:val="nil"/>
              <w:left w:val="nil"/>
              <w:bottom w:val="single" w:sz="8" w:space="0" w:color="B5DDDC"/>
              <w:right w:val="single" w:sz="8" w:space="0" w:color="B5DDDC"/>
            </w:tcBorders>
            <w:shd w:val="clear" w:color="000000" w:fill="D6EAEB"/>
            <w:vAlign w:val="center"/>
            <w:hideMark/>
          </w:tcPr>
          <w:p w14:paraId="61A373E4"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Section B: What are the results?</w:t>
            </w:r>
          </w:p>
        </w:tc>
        <w:tc>
          <w:tcPr>
            <w:tcW w:w="993" w:type="dxa"/>
            <w:tcBorders>
              <w:top w:val="nil"/>
              <w:left w:val="nil"/>
              <w:bottom w:val="single" w:sz="8" w:space="0" w:color="B5DDDC"/>
              <w:right w:val="single" w:sz="8" w:space="0" w:color="B5DDDC"/>
            </w:tcBorders>
            <w:shd w:val="clear" w:color="000000" w:fill="D6EAEB"/>
            <w:vAlign w:val="center"/>
            <w:hideMark/>
          </w:tcPr>
          <w:p w14:paraId="56A1D961"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vAlign w:val="center"/>
            <w:hideMark/>
          </w:tcPr>
          <w:p w14:paraId="1A1D3921"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6E256720"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r>
      <w:tr w:rsidR="00BF2DBF" w14:paraId="489BB983"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033756E9" w14:textId="77777777" w:rsidR="00266FDA" w:rsidRPr="001F58E9" w:rsidRDefault="00992883" w:rsidP="00266FDA">
            <w:pPr>
              <w:spacing w:before="0" w:after="0" w:line="240" w:lineRule="auto"/>
              <w:jc w:val="center"/>
              <w:rPr>
                <w:rFonts w:ascii="Calibri" w:hAnsi="Calibri" w:cs="Calibri"/>
                <w:sz w:val="16"/>
                <w:szCs w:val="16"/>
              </w:rPr>
            </w:pPr>
            <w:r w:rsidRPr="001F58E9">
              <w:rPr>
                <w:rFonts w:ascii="Calibri" w:hAnsi="Calibri" w:cs="Calibri"/>
                <w:sz w:val="16"/>
                <w:szCs w:val="16"/>
              </w:rPr>
              <w:t>7</w:t>
            </w:r>
          </w:p>
        </w:tc>
        <w:tc>
          <w:tcPr>
            <w:tcW w:w="1879" w:type="dxa"/>
            <w:tcBorders>
              <w:top w:val="nil"/>
              <w:left w:val="nil"/>
              <w:bottom w:val="single" w:sz="8" w:space="0" w:color="B5DDDC"/>
              <w:right w:val="single" w:sz="8" w:space="0" w:color="B5DDDC"/>
            </w:tcBorders>
            <w:vAlign w:val="center"/>
            <w:hideMark/>
          </w:tcPr>
          <w:p w14:paraId="7D0DCA0F" w14:textId="77777777" w:rsidR="00266FDA" w:rsidRPr="001F58E9" w:rsidRDefault="00992883" w:rsidP="00266FDA">
            <w:pPr>
              <w:spacing w:before="0" w:after="0" w:line="240" w:lineRule="auto"/>
              <w:rPr>
                <w:rFonts w:ascii="Calibri" w:hAnsi="Calibri" w:cs="Calibri"/>
                <w:sz w:val="16"/>
                <w:szCs w:val="16"/>
              </w:rPr>
            </w:pPr>
            <w:r w:rsidRPr="001F58E9">
              <w:rPr>
                <w:rFonts w:ascii="Calibri" w:hAnsi="Calibri" w:cs="Calibri"/>
                <w:sz w:val="16"/>
                <w:szCs w:val="16"/>
              </w:rPr>
              <w:t>Have ethical issues been taken into consideration?</w:t>
            </w:r>
          </w:p>
        </w:tc>
        <w:tc>
          <w:tcPr>
            <w:tcW w:w="993" w:type="dxa"/>
            <w:tcBorders>
              <w:top w:val="nil"/>
              <w:left w:val="nil"/>
              <w:bottom w:val="single" w:sz="8" w:space="0" w:color="B5DDDC"/>
              <w:right w:val="single" w:sz="8" w:space="0" w:color="B5DDDC"/>
            </w:tcBorders>
            <w:vAlign w:val="center"/>
            <w:hideMark/>
          </w:tcPr>
          <w:p w14:paraId="150DA21B"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4710AB91"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There are no ethical issues since the study does not make use of real participants.  Instead health risks of a hypothetical population of adults undertaking primary contact recreation is assessed.</w:t>
            </w:r>
          </w:p>
        </w:tc>
        <w:tc>
          <w:tcPr>
            <w:tcW w:w="851" w:type="dxa"/>
            <w:tcBorders>
              <w:top w:val="nil"/>
              <w:left w:val="nil"/>
              <w:bottom w:val="single" w:sz="8" w:space="0" w:color="B5DDDC"/>
              <w:right w:val="single" w:sz="8" w:space="0" w:color="B5DDDC"/>
            </w:tcBorders>
            <w:vAlign w:val="center"/>
            <w:hideMark/>
          </w:tcPr>
          <w:p w14:paraId="6592B7A2"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r>
      <w:tr w:rsidR="00BF2DBF" w14:paraId="7ABCCA00"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1928B381" w14:textId="77777777" w:rsidR="00266FDA" w:rsidRPr="001F58E9" w:rsidRDefault="00992883" w:rsidP="00266FDA">
            <w:pPr>
              <w:spacing w:before="0" w:after="0" w:line="240" w:lineRule="auto"/>
              <w:jc w:val="center"/>
              <w:rPr>
                <w:rFonts w:ascii="Calibri" w:hAnsi="Calibri" w:cs="Calibri"/>
                <w:sz w:val="16"/>
                <w:szCs w:val="16"/>
              </w:rPr>
            </w:pPr>
            <w:r w:rsidRPr="001F58E9">
              <w:rPr>
                <w:rFonts w:ascii="Calibri" w:hAnsi="Calibri" w:cs="Calibri"/>
                <w:sz w:val="16"/>
                <w:szCs w:val="16"/>
              </w:rPr>
              <w:t>8</w:t>
            </w:r>
          </w:p>
        </w:tc>
        <w:tc>
          <w:tcPr>
            <w:tcW w:w="1879" w:type="dxa"/>
            <w:tcBorders>
              <w:top w:val="nil"/>
              <w:left w:val="nil"/>
              <w:bottom w:val="single" w:sz="8" w:space="0" w:color="B5DDDC"/>
              <w:right w:val="single" w:sz="8" w:space="0" w:color="B5DDDC"/>
            </w:tcBorders>
            <w:vAlign w:val="center"/>
            <w:hideMark/>
          </w:tcPr>
          <w:p w14:paraId="497B1855" w14:textId="77777777" w:rsidR="00266FDA" w:rsidRPr="001F58E9" w:rsidRDefault="00992883" w:rsidP="00266FDA">
            <w:pPr>
              <w:spacing w:before="0" w:after="0" w:line="240" w:lineRule="auto"/>
              <w:rPr>
                <w:rFonts w:ascii="Calibri" w:hAnsi="Calibri" w:cs="Calibri"/>
                <w:sz w:val="16"/>
                <w:szCs w:val="16"/>
              </w:rPr>
            </w:pPr>
            <w:r w:rsidRPr="001F58E9">
              <w:rPr>
                <w:rFonts w:ascii="Calibri" w:hAnsi="Calibri" w:cs="Calibri"/>
                <w:sz w:val="16"/>
                <w:szCs w:val="16"/>
              </w:rPr>
              <w:t>Was the data analysis sufficiently rigorous?</w:t>
            </w:r>
          </w:p>
        </w:tc>
        <w:tc>
          <w:tcPr>
            <w:tcW w:w="993" w:type="dxa"/>
            <w:tcBorders>
              <w:top w:val="nil"/>
              <w:left w:val="nil"/>
              <w:bottom w:val="single" w:sz="8" w:space="0" w:color="B5DDDC"/>
              <w:right w:val="single" w:sz="8" w:space="0" w:color="B5DDDC"/>
            </w:tcBorders>
            <w:vAlign w:val="center"/>
            <w:hideMark/>
          </w:tcPr>
          <w:p w14:paraId="12613EC3"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37B17610" w14:textId="23F063B6"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 xml:space="preserve">As noted above, the relationship between the marker concentrations and the reference pathogen concentrations is </w:t>
            </w:r>
            <w:r w:rsidR="00723BE0">
              <w:rPr>
                <w:rFonts w:ascii="Calibri" w:hAnsi="Calibri" w:cs="Calibri"/>
                <w:sz w:val="16"/>
                <w:szCs w:val="16"/>
              </w:rPr>
              <w:t>not clearly</w:t>
            </w:r>
            <w:r w:rsidR="00723BE0" w:rsidRPr="00266FDA">
              <w:rPr>
                <w:rFonts w:ascii="Calibri" w:hAnsi="Calibri" w:cs="Calibri"/>
                <w:sz w:val="16"/>
                <w:szCs w:val="16"/>
              </w:rPr>
              <w:t xml:space="preserve"> </w:t>
            </w:r>
            <w:r w:rsidRPr="00266FDA">
              <w:rPr>
                <w:rFonts w:ascii="Calibri" w:hAnsi="Calibri" w:cs="Calibri"/>
                <w:sz w:val="16"/>
                <w:szCs w:val="16"/>
              </w:rPr>
              <w:t xml:space="preserve">defined.  However it </w:t>
            </w:r>
            <w:r w:rsidR="00723BE0">
              <w:rPr>
                <w:rFonts w:ascii="Calibri" w:hAnsi="Calibri" w:cs="Calibri"/>
                <w:sz w:val="16"/>
                <w:szCs w:val="16"/>
              </w:rPr>
              <w:t>is</w:t>
            </w:r>
            <w:r w:rsidRPr="00266FDA">
              <w:rPr>
                <w:rFonts w:ascii="Calibri" w:hAnsi="Calibri" w:cs="Calibri"/>
                <w:sz w:val="16"/>
                <w:szCs w:val="16"/>
              </w:rPr>
              <w:t xml:space="preserve"> sufficiently rigorous for concentrations of sewage markers that would pose a human health risk to be estimated.</w:t>
            </w:r>
          </w:p>
        </w:tc>
        <w:tc>
          <w:tcPr>
            <w:tcW w:w="851" w:type="dxa"/>
            <w:tcBorders>
              <w:top w:val="nil"/>
              <w:left w:val="nil"/>
              <w:bottom w:val="single" w:sz="8" w:space="0" w:color="B5DDDC"/>
              <w:right w:val="single" w:sz="8" w:space="0" w:color="B5DDDC"/>
            </w:tcBorders>
            <w:shd w:val="clear" w:color="000000" w:fill="E2EFDA"/>
            <w:vAlign w:val="center"/>
            <w:hideMark/>
          </w:tcPr>
          <w:p w14:paraId="2E0B18A2"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09A79200"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379E6952" w14:textId="77777777" w:rsidR="00266FDA" w:rsidRPr="001F58E9" w:rsidRDefault="00992883" w:rsidP="00266FDA">
            <w:pPr>
              <w:spacing w:before="0" w:after="0" w:line="240" w:lineRule="auto"/>
              <w:jc w:val="center"/>
              <w:rPr>
                <w:rFonts w:ascii="Calibri" w:hAnsi="Calibri" w:cs="Calibri"/>
                <w:sz w:val="16"/>
                <w:szCs w:val="16"/>
              </w:rPr>
            </w:pPr>
            <w:r w:rsidRPr="001F58E9">
              <w:rPr>
                <w:rFonts w:ascii="Calibri" w:hAnsi="Calibri" w:cs="Calibri"/>
                <w:sz w:val="16"/>
                <w:szCs w:val="16"/>
              </w:rPr>
              <w:t>9</w:t>
            </w:r>
          </w:p>
        </w:tc>
        <w:tc>
          <w:tcPr>
            <w:tcW w:w="1879" w:type="dxa"/>
            <w:tcBorders>
              <w:top w:val="nil"/>
              <w:left w:val="nil"/>
              <w:bottom w:val="single" w:sz="8" w:space="0" w:color="B5DDDC"/>
              <w:right w:val="single" w:sz="8" w:space="0" w:color="B5DDDC"/>
            </w:tcBorders>
            <w:vAlign w:val="center"/>
            <w:hideMark/>
          </w:tcPr>
          <w:p w14:paraId="533B4A6D" w14:textId="77777777" w:rsidR="00266FDA" w:rsidRPr="001F58E9" w:rsidRDefault="00992883" w:rsidP="00266FDA">
            <w:pPr>
              <w:spacing w:before="0" w:after="0" w:line="240" w:lineRule="auto"/>
              <w:rPr>
                <w:rFonts w:ascii="Calibri" w:hAnsi="Calibri" w:cs="Calibri"/>
                <w:sz w:val="16"/>
                <w:szCs w:val="16"/>
              </w:rPr>
            </w:pPr>
            <w:r w:rsidRPr="001F58E9">
              <w:rPr>
                <w:rFonts w:ascii="Calibri" w:hAnsi="Calibri" w:cs="Calibri"/>
                <w:sz w:val="16"/>
                <w:szCs w:val="16"/>
              </w:rPr>
              <w:t>Is there a clear statement of findings?</w:t>
            </w:r>
          </w:p>
        </w:tc>
        <w:tc>
          <w:tcPr>
            <w:tcW w:w="993" w:type="dxa"/>
            <w:tcBorders>
              <w:top w:val="nil"/>
              <w:left w:val="nil"/>
              <w:bottom w:val="single" w:sz="8" w:space="0" w:color="B5DDDC"/>
              <w:right w:val="single" w:sz="8" w:space="0" w:color="B5DDDC"/>
            </w:tcBorders>
            <w:vAlign w:val="center"/>
            <w:hideMark/>
          </w:tcPr>
          <w:p w14:paraId="24A3170F"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1FB85DAA"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A clear list of conclusions is provided</w:t>
            </w:r>
          </w:p>
        </w:tc>
        <w:tc>
          <w:tcPr>
            <w:tcW w:w="851" w:type="dxa"/>
            <w:tcBorders>
              <w:top w:val="nil"/>
              <w:left w:val="nil"/>
              <w:bottom w:val="single" w:sz="8" w:space="0" w:color="B5DDDC"/>
              <w:right w:val="single" w:sz="8" w:space="0" w:color="B5DDDC"/>
            </w:tcBorders>
            <w:shd w:val="clear" w:color="000000" w:fill="70AD47"/>
            <w:vAlign w:val="center"/>
            <w:hideMark/>
          </w:tcPr>
          <w:p w14:paraId="7EEDF39C"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Definitely low risk of bias (++)</w:t>
            </w:r>
          </w:p>
        </w:tc>
      </w:tr>
      <w:tr w:rsidR="00BF2DBF" w14:paraId="784C2354" w14:textId="77777777" w:rsidTr="0093031B">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7C98B3E2"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1879" w:type="dxa"/>
            <w:tcBorders>
              <w:top w:val="nil"/>
              <w:left w:val="nil"/>
              <w:bottom w:val="single" w:sz="8" w:space="0" w:color="B5DDDC"/>
              <w:right w:val="single" w:sz="8" w:space="0" w:color="B5DDDC"/>
            </w:tcBorders>
            <w:shd w:val="clear" w:color="000000" w:fill="D6EAEB"/>
            <w:vAlign w:val="center"/>
            <w:hideMark/>
          </w:tcPr>
          <w:p w14:paraId="0939D38D"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Section C: Will the results help locally?</w:t>
            </w:r>
          </w:p>
        </w:tc>
        <w:tc>
          <w:tcPr>
            <w:tcW w:w="993" w:type="dxa"/>
            <w:tcBorders>
              <w:top w:val="nil"/>
              <w:left w:val="nil"/>
              <w:bottom w:val="single" w:sz="8" w:space="0" w:color="B5DDDC"/>
              <w:right w:val="single" w:sz="8" w:space="0" w:color="B5DDDC"/>
            </w:tcBorders>
            <w:shd w:val="clear" w:color="000000" w:fill="D6EAEB"/>
            <w:noWrap/>
            <w:hideMark/>
          </w:tcPr>
          <w:p w14:paraId="0A7571D0"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Yes</w:t>
            </w:r>
          </w:p>
        </w:tc>
        <w:tc>
          <w:tcPr>
            <w:tcW w:w="3685" w:type="dxa"/>
            <w:tcBorders>
              <w:top w:val="nil"/>
              <w:left w:val="nil"/>
              <w:bottom w:val="single" w:sz="8" w:space="0" w:color="B5DDDC"/>
              <w:right w:val="single" w:sz="8" w:space="0" w:color="B5DDDC"/>
            </w:tcBorders>
            <w:shd w:val="clear" w:color="000000" w:fill="D6EAEB"/>
            <w:noWrap/>
            <w:hideMark/>
          </w:tcPr>
          <w:p w14:paraId="569BE4C5"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35A439DA"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r>
      <w:tr w:rsidR="00BF2DBF" w14:paraId="062A6BB2"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1BF44421" w14:textId="77777777" w:rsidR="00266FDA" w:rsidRPr="001F58E9" w:rsidRDefault="00992883" w:rsidP="00266FDA">
            <w:pPr>
              <w:spacing w:before="0" w:after="0" w:line="240" w:lineRule="auto"/>
              <w:jc w:val="center"/>
              <w:rPr>
                <w:rFonts w:ascii="Calibri" w:hAnsi="Calibri" w:cs="Calibri"/>
                <w:sz w:val="16"/>
                <w:szCs w:val="16"/>
              </w:rPr>
            </w:pPr>
            <w:r w:rsidRPr="001F58E9">
              <w:rPr>
                <w:rFonts w:ascii="Calibri" w:hAnsi="Calibri" w:cs="Calibri"/>
                <w:sz w:val="16"/>
                <w:szCs w:val="16"/>
              </w:rPr>
              <w:t>10</w:t>
            </w:r>
          </w:p>
        </w:tc>
        <w:tc>
          <w:tcPr>
            <w:tcW w:w="1879" w:type="dxa"/>
            <w:tcBorders>
              <w:top w:val="nil"/>
              <w:left w:val="nil"/>
              <w:bottom w:val="nil"/>
              <w:right w:val="single" w:sz="8" w:space="0" w:color="B5DDDC"/>
            </w:tcBorders>
            <w:vAlign w:val="center"/>
            <w:hideMark/>
          </w:tcPr>
          <w:p w14:paraId="04E66E26" w14:textId="77777777" w:rsidR="00266FDA" w:rsidRPr="001F58E9" w:rsidRDefault="00992883" w:rsidP="00266FDA">
            <w:pPr>
              <w:spacing w:before="0" w:after="0" w:line="240" w:lineRule="auto"/>
              <w:rPr>
                <w:rFonts w:ascii="Calibri" w:hAnsi="Calibri" w:cs="Calibri"/>
                <w:sz w:val="16"/>
                <w:szCs w:val="16"/>
              </w:rPr>
            </w:pPr>
            <w:r w:rsidRPr="001F58E9">
              <w:rPr>
                <w:rFonts w:ascii="Calibri" w:hAnsi="Calibri" w:cs="Calibri"/>
                <w:sz w:val="16"/>
                <w:szCs w:val="16"/>
              </w:rPr>
              <w:t>How valuable is the research?  Is the research of satisfactory value?</w:t>
            </w:r>
          </w:p>
        </w:tc>
        <w:tc>
          <w:tcPr>
            <w:tcW w:w="993" w:type="dxa"/>
            <w:tcBorders>
              <w:top w:val="nil"/>
              <w:left w:val="nil"/>
              <w:bottom w:val="nil"/>
              <w:right w:val="single" w:sz="8" w:space="0" w:color="B5DDDC"/>
            </w:tcBorders>
            <w:vAlign w:val="center"/>
            <w:hideMark/>
          </w:tcPr>
          <w:p w14:paraId="171C5836"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nil"/>
              <w:right w:val="single" w:sz="8" w:space="0" w:color="B5DDDC"/>
            </w:tcBorders>
            <w:vAlign w:val="center"/>
            <w:hideMark/>
          </w:tcPr>
          <w:p w14:paraId="3570D022" w14:textId="001BD321"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The research is valuable</w:t>
            </w:r>
            <w:r w:rsidR="005B319C">
              <w:rPr>
                <w:rFonts w:ascii="Calibri" w:hAnsi="Calibri" w:cs="Calibri"/>
                <w:sz w:val="16"/>
                <w:szCs w:val="16"/>
              </w:rPr>
              <w:t xml:space="preserve"> to inform this narrative review</w:t>
            </w:r>
            <w:r w:rsidRPr="00266FDA">
              <w:rPr>
                <w:rFonts w:ascii="Calibri" w:hAnsi="Calibri" w:cs="Calibri"/>
                <w:sz w:val="16"/>
                <w:szCs w:val="16"/>
              </w:rPr>
              <w:t xml:space="preserve"> as it translated the concentrations of five sewage-associated molecular markers into human health risks.  One major assumption however appear</w:t>
            </w:r>
            <w:r w:rsidR="004B7B62">
              <w:rPr>
                <w:rFonts w:ascii="Calibri" w:hAnsi="Calibri" w:cs="Calibri"/>
                <w:sz w:val="16"/>
                <w:szCs w:val="16"/>
              </w:rPr>
              <w:t>s</w:t>
            </w:r>
            <w:r w:rsidRPr="00266FDA">
              <w:rPr>
                <w:rFonts w:ascii="Calibri" w:hAnsi="Calibri" w:cs="Calibri"/>
                <w:sz w:val="16"/>
                <w:szCs w:val="16"/>
              </w:rPr>
              <w:t xml:space="preserve"> to be that genomic copies = viable virus (virions).  </w:t>
            </w:r>
          </w:p>
        </w:tc>
        <w:tc>
          <w:tcPr>
            <w:tcW w:w="851" w:type="dxa"/>
            <w:tcBorders>
              <w:top w:val="nil"/>
              <w:left w:val="nil"/>
              <w:bottom w:val="nil"/>
              <w:right w:val="single" w:sz="8" w:space="0" w:color="B5DDDC"/>
            </w:tcBorders>
            <w:shd w:val="clear" w:color="000000" w:fill="E2EFDA"/>
            <w:vAlign w:val="center"/>
            <w:hideMark/>
          </w:tcPr>
          <w:p w14:paraId="43ED6AE3"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790DE756" w14:textId="77777777" w:rsidTr="0093031B">
        <w:trPr>
          <w:trHeight w:val="340"/>
        </w:trPr>
        <w:tc>
          <w:tcPr>
            <w:tcW w:w="379" w:type="dxa"/>
            <w:tcBorders>
              <w:top w:val="nil"/>
              <w:left w:val="single" w:sz="8" w:space="0" w:color="B5DDDC"/>
              <w:bottom w:val="single" w:sz="8" w:space="0" w:color="B5DDDC"/>
              <w:right w:val="nil"/>
            </w:tcBorders>
            <w:shd w:val="clear" w:color="000000" w:fill="D6EAEB"/>
            <w:vAlign w:val="center"/>
            <w:hideMark/>
          </w:tcPr>
          <w:p w14:paraId="24724E5A"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w:t>
            </w:r>
          </w:p>
        </w:tc>
        <w:tc>
          <w:tcPr>
            <w:tcW w:w="1879"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50349F7F"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Overall risk of bias rating</w:t>
            </w:r>
          </w:p>
        </w:tc>
        <w:tc>
          <w:tcPr>
            <w:tcW w:w="993"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0DD7ABF3"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trike/>
                <w:sz w:val="16"/>
                <w:szCs w:val="16"/>
              </w:rPr>
              <w:t> </w:t>
            </w:r>
          </w:p>
        </w:tc>
        <w:tc>
          <w:tcPr>
            <w:tcW w:w="3685"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25EC3077" w14:textId="78FD4026" w:rsidR="00266FDA" w:rsidRPr="00266FDA" w:rsidRDefault="00992883" w:rsidP="00266FDA">
            <w:pPr>
              <w:spacing w:before="0" w:after="0" w:line="240" w:lineRule="auto"/>
              <w:rPr>
                <w:rFonts w:ascii="Calibri" w:hAnsi="Calibri" w:cs="Calibri"/>
                <w:i/>
                <w:iCs/>
                <w:color w:val="000000"/>
                <w:sz w:val="16"/>
                <w:szCs w:val="16"/>
              </w:rPr>
            </w:pPr>
            <w:r w:rsidRPr="00266FDA">
              <w:rPr>
                <w:rFonts w:ascii="Calibri" w:hAnsi="Calibri" w:cs="Calibri"/>
                <w:i/>
                <w:iCs/>
                <w:color w:val="000000"/>
                <w:sz w:val="16"/>
                <w:szCs w:val="16"/>
              </w:rPr>
              <w:t xml:space="preserve">This QMRA </w:t>
            </w:r>
            <w:r w:rsidR="00733DF6">
              <w:rPr>
                <w:rFonts w:ascii="Calibri" w:hAnsi="Calibri" w:cs="Calibri"/>
                <w:i/>
                <w:iCs/>
                <w:color w:val="000000"/>
                <w:sz w:val="16"/>
                <w:szCs w:val="16"/>
              </w:rPr>
              <w:t>has been conducted with</w:t>
            </w:r>
            <w:r w:rsidRPr="00266FDA">
              <w:rPr>
                <w:rFonts w:ascii="Calibri" w:hAnsi="Calibri" w:cs="Calibri"/>
                <w:i/>
                <w:iCs/>
                <w:color w:val="000000"/>
                <w:sz w:val="16"/>
                <w:szCs w:val="16"/>
              </w:rPr>
              <w:t xml:space="preserve"> a satisfactory level of rigour. Consequently, it is classified as having a "Probably low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E2EFDA"/>
            <w:vAlign w:val="center"/>
            <w:hideMark/>
          </w:tcPr>
          <w:p w14:paraId="710C1EFE"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4C7CB53C" w14:textId="77777777" w:rsidTr="0093031B">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2570D231"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w:t>
            </w:r>
          </w:p>
        </w:tc>
        <w:tc>
          <w:tcPr>
            <w:tcW w:w="1879" w:type="dxa"/>
            <w:tcBorders>
              <w:top w:val="nil"/>
              <w:left w:val="nil"/>
              <w:bottom w:val="single" w:sz="8" w:space="0" w:color="B5DDDC"/>
              <w:right w:val="single" w:sz="8" w:space="0" w:color="B5DDDC"/>
            </w:tcBorders>
            <w:shd w:val="clear" w:color="000000" w:fill="D6EAEB"/>
            <w:vAlign w:val="center"/>
            <w:hideMark/>
          </w:tcPr>
          <w:p w14:paraId="743C76B1" w14:textId="77777777" w:rsidR="00266FDA" w:rsidRPr="00266FDA" w:rsidRDefault="00992883" w:rsidP="00266FDA">
            <w:pPr>
              <w:spacing w:before="0" w:after="0" w:line="240" w:lineRule="auto"/>
              <w:rPr>
                <w:rFonts w:ascii="Calibri" w:hAnsi="Calibri" w:cs="Calibri"/>
                <w:b/>
                <w:bCs/>
                <w:sz w:val="16"/>
                <w:szCs w:val="16"/>
              </w:rPr>
            </w:pPr>
            <w:r w:rsidRPr="00266FDA">
              <w:rPr>
                <w:rFonts w:ascii="Calibri" w:hAnsi="Calibri" w:cs="Calibri"/>
                <w:b/>
                <w:bCs/>
                <w:sz w:val="16"/>
                <w:szCs w:val="16"/>
              </w:rPr>
              <w:t>Reviewer's conclusion</w:t>
            </w:r>
          </w:p>
        </w:tc>
        <w:tc>
          <w:tcPr>
            <w:tcW w:w="993" w:type="dxa"/>
            <w:tcBorders>
              <w:top w:val="nil"/>
              <w:left w:val="nil"/>
              <w:bottom w:val="single" w:sz="8" w:space="0" w:color="B5DDDC"/>
              <w:right w:val="nil"/>
            </w:tcBorders>
            <w:shd w:val="clear" w:color="000000" w:fill="C6EFCE"/>
            <w:noWrap/>
            <w:vAlign w:val="center"/>
            <w:hideMark/>
          </w:tcPr>
          <w:p w14:paraId="4EA25CC9" w14:textId="77777777" w:rsidR="00266FDA" w:rsidRPr="00266FDA" w:rsidRDefault="00992883" w:rsidP="00266FDA">
            <w:pPr>
              <w:spacing w:before="0" w:after="0" w:line="240" w:lineRule="auto"/>
              <w:jc w:val="center"/>
              <w:rPr>
                <w:rFonts w:ascii="Calibri" w:hAnsi="Calibri" w:cs="Calibri"/>
                <w:color w:val="006100"/>
                <w:sz w:val="16"/>
                <w:szCs w:val="16"/>
              </w:rPr>
            </w:pPr>
            <w:r w:rsidRPr="00266FDA">
              <w:rPr>
                <w:rFonts w:ascii="Calibri" w:hAnsi="Calibri" w:cs="Calibri"/>
                <w:color w:val="006100"/>
                <w:sz w:val="16"/>
                <w:szCs w:val="16"/>
              </w:rPr>
              <w:t> </w:t>
            </w:r>
          </w:p>
        </w:tc>
        <w:tc>
          <w:tcPr>
            <w:tcW w:w="3685" w:type="dxa"/>
            <w:tcBorders>
              <w:top w:val="nil"/>
              <w:left w:val="single" w:sz="8" w:space="0" w:color="B5DDDC"/>
              <w:bottom w:val="single" w:sz="8" w:space="0" w:color="B5DDDC"/>
              <w:right w:val="nil"/>
            </w:tcBorders>
            <w:shd w:val="clear" w:color="000000" w:fill="C6EFCE"/>
            <w:noWrap/>
            <w:vAlign w:val="center"/>
            <w:hideMark/>
          </w:tcPr>
          <w:p w14:paraId="45CE67DB" w14:textId="77777777" w:rsidR="00266FDA" w:rsidRPr="00266FDA" w:rsidRDefault="00992883" w:rsidP="00266FDA">
            <w:pPr>
              <w:spacing w:before="0" w:after="0" w:line="240" w:lineRule="auto"/>
              <w:jc w:val="center"/>
              <w:rPr>
                <w:rFonts w:ascii="Calibri" w:hAnsi="Calibri" w:cs="Calibri"/>
                <w:color w:val="006100"/>
                <w:sz w:val="16"/>
                <w:szCs w:val="16"/>
              </w:rPr>
            </w:pPr>
            <w:r w:rsidRPr="00266FDA">
              <w:rPr>
                <w:rFonts w:ascii="Calibri" w:hAnsi="Calibri" w:cs="Calibri"/>
                <w:color w:val="006100"/>
                <w:sz w:val="16"/>
                <w:szCs w:val="16"/>
              </w:rPr>
              <w:t>Include in review - probable low risk of bias</w:t>
            </w:r>
          </w:p>
        </w:tc>
        <w:tc>
          <w:tcPr>
            <w:tcW w:w="851" w:type="dxa"/>
            <w:tcBorders>
              <w:top w:val="nil"/>
              <w:left w:val="nil"/>
              <w:bottom w:val="single" w:sz="8" w:space="0" w:color="B5DDDC"/>
              <w:right w:val="single" w:sz="8" w:space="0" w:color="B5DDDC"/>
            </w:tcBorders>
            <w:shd w:val="clear" w:color="000000" w:fill="C6EFCE"/>
            <w:noWrap/>
            <w:vAlign w:val="center"/>
            <w:hideMark/>
          </w:tcPr>
          <w:p w14:paraId="1A73186C" w14:textId="77777777" w:rsidR="00266FDA" w:rsidRPr="00266FDA" w:rsidRDefault="00992883" w:rsidP="00266FDA">
            <w:pPr>
              <w:spacing w:before="0" w:after="0" w:line="240" w:lineRule="auto"/>
              <w:jc w:val="center"/>
              <w:rPr>
                <w:rFonts w:ascii="Calibri" w:hAnsi="Calibri" w:cs="Calibri"/>
                <w:color w:val="006100"/>
                <w:sz w:val="16"/>
                <w:szCs w:val="16"/>
              </w:rPr>
            </w:pPr>
            <w:r w:rsidRPr="00266FDA">
              <w:rPr>
                <w:rFonts w:ascii="Calibri" w:hAnsi="Calibri" w:cs="Calibri"/>
                <w:color w:val="006100"/>
                <w:sz w:val="16"/>
                <w:szCs w:val="16"/>
              </w:rPr>
              <w:t> </w:t>
            </w:r>
          </w:p>
        </w:tc>
      </w:tr>
    </w:tbl>
    <w:p w14:paraId="2D58C698" w14:textId="12E3EA4E" w:rsidR="0034121F" w:rsidRDefault="0034121F" w:rsidP="0034121F"/>
    <w:p w14:paraId="4CA07818" w14:textId="77777777" w:rsidR="00770D45" w:rsidRPr="0034121F" w:rsidRDefault="00770D45" w:rsidP="0034121F"/>
    <w:p w14:paraId="59F2003A" w14:textId="77777777" w:rsidR="0034121F" w:rsidRPr="008F7938" w:rsidRDefault="00992883" w:rsidP="0034121F">
      <w:pPr>
        <w:pStyle w:val="Heading3"/>
      </w:pPr>
      <w:bookmarkStart w:id="388" w:name="_Toc106901049"/>
      <w:r w:rsidRPr="008F7938">
        <w:t>Data extraction</w:t>
      </w:r>
      <w:bookmarkEnd w:id="388"/>
    </w:p>
    <w:tbl>
      <w:tblPr>
        <w:tblW w:w="7787" w:type="dxa"/>
        <w:tblLayout w:type="fixed"/>
        <w:tblCellMar>
          <w:left w:w="57" w:type="dxa"/>
          <w:right w:w="57" w:type="dxa"/>
        </w:tblCellMar>
        <w:tblLook w:val="04A0" w:firstRow="1" w:lastRow="0" w:firstColumn="1" w:lastColumn="0" w:noHBand="0" w:noVBand="1"/>
      </w:tblPr>
      <w:tblGrid>
        <w:gridCol w:w="1173"/>
        <w:gridCol w:w="1794"/>
        <w:gridCol w:w="4820"/>
      </w:tblGrid>
      <w:tr w:rsidR="00BF2DBF" w14:paraId="5BCE0DA2" w14:textId="77777777" w:rsidTr="002F7A1F">
        <w:trPr>
          <w:trHeight w:val="340"/>
          <w:tblHeader/>
        </w:trPr>
        <w:tc>
          <w:tcPr>
            <w:tcW w:w="1173"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1BC775C5"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Category</w:t>
            </w:r>
          </w:p>
        </w:tc>
        <w:tc>
          <w:tcPr>
            <w:tcW w:w="1794" w:type="dxa"/>
            <w:tcBorders>
              <w:top w:val="single" w:sz="8" w:space="0" w:color="B5DDDC"/>
              <w:left w:val="nil"/>
              <w:bottom w:val="single" w:sz="8" w:space="0" w:color="B5DDDC"/>
              <w:right w:val="single" w:sz="8" w:space="0" w:color="B5DDDC"/>
            </w:tcBorders>
            <w:shd w:val="clear" w:color="000000" w:fill="B5DDDC"/>
            <w:vAlign w:val="center"/>
            <w:hideMark/>
          </w:tcPr>
          <w:p w14:paraId="4DFDBAA4"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Data class</w:t>
            </w:r>
          </w:p>
        </w:tc>
        <w:tc>
          <w:tcPr>
            <w:tcW w:w="4820" w:type="dxa"/>
            <w:tcBorders>
              <w:top w:val="single" w:sz="8" w:space="0" w:color="B5DDDC"/>
              <w:left w:val="nil"/>
              <w:bottom w:val="single" w:sz="8" w:space="0" w:color="B5DDDC"/>
              <w:right w:val="single" w:sz="8" w:space="0" w:color="B5DDDC"/>
            </w:tcBorders>
            <w:shd w:val="clear" w:color="000000" w:fill="B5DDDC"/>
            <w:vAlign w:val="center"/>
            <w:hideMark/>
          </w:tcPr>
          <w:p w14:paraId="19EE08A3"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J2: Ahmed, W.; Hamilton, K. A.; Lobos, A.; Hughes, B.; Staley, C.; Sadowsky, M. J.; Harwood, V. J. 2018</w:t>
            </w:r>
          </w:p>
        </w:tc>
      </w:tr>
      <w:tr w:rsidR="00BF2DBF" w14:paraId="3520248E"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AEDF771" w14:textId="77777777" w:rsidR="00CB5AB3" w:rsidRPr="00CB5AB3" w:rsidRDefault="00992883" w:rsidP="00CB5AB3">
            <w:pPr>
              <w:spacing w:before="0" w:after="0" w:line="240" w:lineRule="auto"/>
              <w:rPr>
                <w:rFonts w:ascii="Calibri" w:hAnsi="Calibri" w:cs="Calibri"/>
                <w:b/>
                <w:bCs/>
                <w:color w:val="000000"/>
                <w:sz w:val="16"/>
                <w:szCs w:val="16"/>
              </w:rPr>
            </w:pPr>
            <w:r w:rsidRPr="00CB5AB3">
              <w:rPr>
                <w:rFonts w:ascii="Calibri" w:hAnsi="Calibri" w:cs="Calibri"/>
                <w:b/>
                <w:bCs/>
                <w:color w:val="000000"/>
                <w:sz w:val="16"/>
                <w:szCs w:val="16"/>
              </w:rPr>
              <w:t>Descriptive attributes</w:t>
            </w:r>
          </w:p>
        </w:tc>
        <w:tc>
          <w:tcPr>
            <w:tcW w:w="1794" w:type="dxa"/>
            <w:tcBorders>
              <w:top w:val="nil"/>
              <w:left w:val="nil"/>
              <w:bottom w:val="single" w:sz="8" w:space="0" w:color="B5DDDC"/>
              <w:right w:val="single" w:sz="8" w:space="0" w:color="B5DDDC"/>
            </w:tcBorders>
            <w:vAlign w:val="center"/>
            <w:hideMark/>
          </w:tcPr>
          <w:p w14:paraId="663A59A1"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Title</w:t>
            </w:r>
          </w:p>
        </w:tc>
        <w:tc>
          <w:tcPr>
            <w:tcW w:w="4820" w:type="dxa"/>
            <w:tcBorders>
              <w:top w:val="nil"/>
              <w:left w:val="nil"/>
              <w:bottom w:val="single" w:sz="8" w:space="0" w:color="B5DDDC"/>
              <w:right w:val="single" w:sz="8" w:space="0" w:color="B5DDDC"/>
            </w:tcBorders>
            <w:vAlign w:val="center"/>
            <w:hideMark/>
          </w:tcPr>
          <w:p w14:paraId="678D5C7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Quantitative microbial risk assessment of microbial source tracking markers in recreational water contaminated with fresh untreated and secondary treated sewage</w:t>
            </w:r>
          </w:p>
        </w:tc>
      </w:tr>
      <w:tr w:rsidR="00BF2DBF" w14:paraId="3E6FD266"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D273CB2"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55503BB9"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Title</w:t>
            </w:r>
          </w:p>
        </w:tc>
        <w:tc>
          <w:tcPr>
            <w:tcW w:w="4820" w:type="dxa"/>
            <w:tcBorders>
              <w:top w:val="nil"/>
              <w:left w:val="nil"/>
              <w:bottom w:val="single" w:sz="8" w:space="0" w:color="B5DDDC"/>
              <w:right w:val="single" w:sz="8" w:space="0" w:color="B5DDDC"/>
            </w:tcBorders>
            <w:vAlign w:val="center"/>
            <w:hideMark/>
          </w:tcPr>
          <w:p w14:paraId="021017D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Environment International </w:t>
            </w:r>
          </w:p>
        </w:tc>
      </w:tr>
      <w:tr w:rsidR="00BF2DBF" w14:paraId="0285B453"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2E7627B"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61B9E7D7"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Reference (Vol.(issue), reference no. or pages, or no. of pages)</w:t>
            </w:r>
          </w:p>
        </w:tc>
        <w:tc>
          <w:tcPr>
            <w:tcW w:w="4820" w:type="dxa"/>
            <w:tcBorders>
              <w:top w:val="nil"/>
              <w:left w:val="nil"/>
              <w:bottom w:val="single" w:sz="8" w:space="0" w:color="B5DDDC"/>
              <w:right w:val="single" w:sz="8" w:space="0" w:color="B5DDDC"/>
            </w:tcBorders>
            <w:vAlign w:val="center"/>
            <w:hideMark/>
          </w:tcPr>
          <w:p w14:paraId="3400172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117 (2018) 243-249</w:t>
            </w:r>
          </w:p>
        </w:tc>
      </w:tr>
      <w:tr w:rsidR="00BF2DBF" w14:paraId="5CD8CA98"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E63969D"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2D95E34C"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date</w:t>
            </w:r>
          </w:p>
        </w:tc>
        <w:tc>
          <w:tcPr>
            <w:tcW w:w="4820" w:type="dxa"/>
            <w:tcBorders>
              <w:top w:val="nil"/>
              <w:left w:val="nil"/>
              <w:bottom w:val="single" w:sz="8" w:space="0" w:color="B5DDDC"/>
              <w:right w:val="single" w:sz="8" w:space="0" w:color="B5DDDC"/>
            </w:tcBorders>
            <w:vAlign w:val="center"/>
            <w:hideMark/>
          </w:tcPr>
          <w:p w14:paraId="6A3DB86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2018</w:t>
            </w:r>
          </w:p>
        </w:tc>
      </w:tr>
      <w:tr w:rsidR="00BF2DBF" w14:paraId="5F565182"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3E10E60"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6BF13497"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Source</w:t>
            </w:r>
          </w:p>
        </w:tc>
        <w:tc>
          <w:tcPr>
            <w:tcW w:w="4820" w:type="dxa"/>
            <w:tcBorders>
              <w:top w:val="nil"/>
              <w:left w:val="nil"/>
              <w:bottom w:val="single" w:sz="8" w:space="0" w:color="B5DDDC"/>
              <w:right w:val="single" w:sz="8" w:space="0" w:color="B5DDDC"/>
            </w:tcBorders>
            <w:vAlign w:val="center"/>
            <w:hideMark/>
          </w:tcPr>
          <w:p w14:paraId="1F7B7C2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Environment International 117 (2018) 243-249 DOI:10.1016/j.envint.2018.05.012</w:t>
            </w:r>
          </w:p>
        </w:tc>
      </w:tr>
      <w:tr w:rsidR="00BF2DBF" w14:paraId="50160E06"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D81DFAA"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4A6E44C3"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Peer reviewed</w:t>
            </w:r>
          </w:p>
        </w:tc>
        <w:tc>
          <w:tcPr>
            <w:tcW w:w="4820" w:type="dxa"/>
            <w:tcBorders>
              <w:top w:val="nil"/>
              <w:left w:val="nil"/>
              <w:bottom w:val="single" w:sz="8" w:space="0" w:color="B5DDDC"/>
              <w:right w:val="single" w:sz="8" w:space="0" w:color="B5DDDC"/>
            </w:tcBorders>
            <w:vAlign w:val="center"/>
            <w:hideMark/>
          </w:tcPr>
          <w:p w14:paraId="0350DC0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519924DC"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924E454"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17586DCB"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Country of origin</w:t>
            </w:r>
          </w:p>
        </w:tc>
        <w:tc>
          <w:tcPr>
            <w:tcW w:w="4820" w:type="dxa"/>
            <w:tcBorders>
              <w:top w:val="nil"/>
              <w:left w:val="nil"/>
              <w:bottom w:val="single" w:sz="8" w:space="0" w:color="B5DDDC"/>
              <w:right w:val="single" w:sz="8" w:space="0" w:color="B5DDDC"/>
            </w:tcBorders>
            <w:vAlign w:val="center"/>
            <w:hideMark/>
          </w:tcPr>
          <w:p w14:paraId="3678C13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Australia</w:t>
            </w:r>
          </w:p>
        </w:tc>
      </w:tr>
      <w:tr w:rsidR="00BF2DBF" w14:paraId="1215BA8D"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B27E981"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4535F50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Source of funding</w:t>
            </w:r>
          </w:p>
        </w:tc>
        <w:tc>
          <w:tcPr>
            <w:tcW w:w="4820" w:type="dxa"/>
            <w:tcBorders>
              <w:top w:val="nil"/>
              <w:left w:val="nil"/>
              <w:bottom w:val="single" w:sz="8" w:space="0" w:color="B5DDDC"/>
              <w:right w:val="single" w:sz="8" w:space="0" w:color="B5DDDC"/>
            </w:tcBorders>
            <w:vAlign w:val="center"/>
            <w:hideMark/>
          </w:tcPr>
          <w:p w14:paraId="4206988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Julius Career Award funding from CSIRO and the School of Agriculture and Food Sciences, The University of Queensland, Minnesota Agricultural Experiment Station funding to Michael J. Sadowsky</w:t>
            </w:r>
          </w:p>
        </w:tc>
      </w:tr>
      <w:tr w:rsidR="00BF2DBF" w14:paraId="09ACF9A3"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6A26858"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7F89EFD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Possible conflicts of interest</w:t>
            </w:r>
          </w:p>
        </w:tc>
        <w:tc>
          <w:tcPr>
            <w:tcW w:w="4820" w:type="dxa"/>
            <w:tcBorders>
              <w:top w:val="nil"/>
              <w:left w:val="nil"/>
              <w:bottom w:val="single" w:sz="8" w:space="0" w:color="B5DDDC"/>
              <w:right w:val="single" w:sz="8" w:space="0" w:color="B5DDDC"/>
            </w:tcBorders>
            <w:vAlign w:val="center"/>
            <w:hideMark/>
          </w:tcPr>
          <w:p w14:paraId="69C3700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 conflicts of interest declared by authors or identified by the reviewer.</w:t>
            </w:r>
          </w:p>
        </w:tc>
      </w:tr>
      <w:tr w:rsidR="00BF2DBF" w14:paraId="616D8AC4"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BF18DD3"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Other criteria</w:t>
            </w:r>
          </w:p>
        </w:tc>
        <w:tc>
          <w:tcPr>
            <w:tcW w:w="1794" w:type="dxa"/>
            <w:tcBorders>
              <w:top w:val="nil"/>
              <w:left w:val="nil"/>
              <w:bottom w:val="single" w:sz="8" w:space="0" w:color="B5DDDC"/>
              <w:right w:val="single" w:sz="8" w:space="0" w:color="B5DDDC"/>
            </w:tcBorders>
            <w:vAlign w:val="center"/>
            <w:hideMark/>
          </w:tcPr>
          <w:p w14:paraId="0CDAA68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study clearly address the primary research question?</w:t>
            </w:r>
          </w:p>
        </w:tc>
        <w:tc>
          <w:tcPr>
            <w:tcW w:w="4820" w:type="dxa"/>
            <w:tcBorders>
              <w:top w:val="nil"/>
              <w:left w:val="nil"/>
              <w:bottom w:val="single" w:sz="8" w:space="0" w:color="B5DDDC"/>
              <w:right w:val="single" w:sz="8" w:space="0" w:color="B5DDDC"/>
            </w:tcBorders>
            <w:vAlign w:val="center"/>
            <w:hideMark/>
          </w:tcPr>
          <w:p w14:paraId="3B34535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0A052701"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2716575"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34E14B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Australian jurisdiction</w:t>
            </w:r>
          </w:p>
        </w:tc>
        <w:tc>
          <w:tcPr>
            <w:tcW w:w="4820" w:type="dxa"/>
            <w:tcBorders>
              <w:top w:val="nil"/>
              <w:left w:val="nil"/>
              <w:bottom w:val="single" w:sz="8" w:space="0" w:color="B5DDDC"/>
              <w:right w:val="single" w:sz="8" w:space="0" w:color="B5DDDC"/>
            </w:tcBorders>
            <w:vAlign w:val="center"/>
            <w:hideMark/>
          </w:tcPr>
          <w:p w14:paraId="357CA65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5258059F"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2B5FFF9"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B29A63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paper describe reasoning clearly</w:t>
            </w:r>
          </w:p>
        </w:tc>
        <w:tc>
          <w:tcPr>
            <w:tcW w:w="4820" w:type="dxa"/>
            <w:tcBorders>
              <w:top w:val="nil"/>
              <w:left w:val="nil"/>
              <w:bottom w:val="single" w:sz="8" w:space="0" w:color="B5DDDC"/>
              <w:right w:val="single" w:sz="8" w:space="0" w:color="B5DDDC"/>
            </w:tcBorders>
            <w:vAlign w:val="center"/>
            <w:hideMark/>
          </w:tcPr>
          <w:p w14:paraId="27D931C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7CC44A52"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5DC8C8A"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908539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overseas experience relate to Australian context</w:t>
            </w:r>
          </w:p>
        </w:tc>
        <w:tc>
          <w:tcPr>
            <w:tcW w:w="4820" w:type="dxa"/>
            <w:tcBorders>
              <w:top w:val="nil"/>
              <w:left w:val="nil"/>
              <w:bottom w:val="single" w:sz="8" w:space="0" w:color="B5DDDC"/>
              <w:right w:val="single" w:sz="8" w:space="0" w:color="B5DDDC"/>
            </w:tcBorders>
            <w:vAlign w:val="center"/>
            <w:hideMark/>
          </w:tcPr>
          <w:p w14:paraId="5F7A957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1EC223A1"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1641B10"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86EDE3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children</w:t>
            </w:r>
          </w:p>
        </w:tc>
        <w:tc>
          <w:tcPr>
            <w:tcW w:w="4820" w:type="dxa"/>
            <w:tcBorders>
              <w:top w:val="nil"/>
              <w:left w:val="nil"/>
              <w:bottom w:val="single" w:sz="8" w:space="0" w:color="B5DDDC"/>
              <w:right w:val="single" w:sz="8" w:space="0" w:color="B5DDDC"/>
            </w:tcBorders>
            <w:vAlign w:val="center"/>
            <w:hideMark/>
          </w:tcPr>
          <w:p w14:paraId="605101E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14F942C7"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8DD99E1"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864FDA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immunocompromised</w:t>
            </w:r>
          </w:p>
        </w:tc>
        <w:tc>
          <w:tcPr>
            <w:tcW w:w="4820" w:type="dxa"/>
            <w:tcBorders>
              <w:top w:val="nil"/>
              <w:left w:val="nil"/>
              <w:bottom w:val="single" w:sz="8" w:space="0" w:color="B5DDDC"/>
              <w:right w:val="single" w:sz="8" w:space="0" w:color="B5DDDC"/>
            </w:tcBorders>
            <w:vAlign w:val="center"/>
            <w:hideMark/>
          </w:tcPr>
          <w:p w14:paraId="2564540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25AE385E"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9838DC8"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6E3020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elderly</w:t>
            </w:r>
          </w:p>
        </w:tc>
        <w:tc>
          <w:tcPr>
            <w:tcW w:w="4820" w:type="dxa"/>
            <w:tcBorders>
              <w:top w:val="nil"/>
              <w:left w:val="nil"/>
              <w:bottom w:val="single" w:sz="8" w:space="0" w:color="B5DDDC"/>
              <w:right w:val="single" w:sz="8" w:space="0" w:color="B5DDDC"/>
            </w:tcBorders>
            <w:vAlign w:val="center"/>
            <w:hideMark/>
          </w:tcPr>
          <w:p w14:paraId="4DD2A91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6A1AC42F"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7B53389"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D86C9E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indigenous</w:t>
            </w:r>
          </w:p>
        </w:tc>
        <w:tc>
          <w:tcPr>
            <w:tcW w:w="4820" w:type="dxa"/>
            <w:tcBorders>
              <w:top w:val="nil"/>
              <w:left w:val="nil"/>
              <w:bottom w:val="single" w:sz="8" w:space="0" w:color="B5DDDC"/>
              <w:right w:val="single" w:sz="8" w:space="0" w:color="B5DDDC"/>
            </w:tcBorders>
            <w:vAlign w:val="center"/>
            <w:hideMark/>
          </w:tcPr>
          <w:p w14:paraId="66FBEF5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04CEC028"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FE53384"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6F60CC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Main risk associated factor? </w:t>
            </w:r>
          </w:p>
        </w:tc>
        <w:tc>
          <w:tcPr>
            <w:tcW w:w="4820" w:type="dxa"/>
            <w:tcBorders>
              <w:top w:val="nil"/>
              <w:left w:val="nil"/>
              <w:bottom w:val="single" w:sz="8" w:space="0" w:color="B5DDDC"/>
              <w:right w:val="single" w:sz="8" w:space="0" w:color="B5DDDC"/>
            </w:tcBorders>
            <w:vAlign w:val="center"/>
            <w:hideMark/>
          </w:tcPr>
          <w:p w14:paraId="1854B5CA" w14:textId="14C658FF"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Norovirus (NoV) and Human Aden</w:t>
            </w:r>
            <w:r w:rsidR="00DE209A">
              <w:rPr>
                <w:rFonts w:ascii="Calibri" w:hAnsi="Calibri" w:cs="Calibri"/>
                <w:sz w:val="16"/>
                <w:szCs w:val="16"/>
              </w:rPr>
              <w:t>o</w:t>
            </w:r>
            <w:r w:rsidRPr="00CB5AB3">
              <w:rPr>
                <w:rFonts w:ascii="Calibri" w:hAnsi="Calibri" w:cs="Calibri"/>
                <w:sz w:val="16"/>
                <w:szCs w:val="16"/>
              </w:rPr>
              <w:t>virus (HAdV).</w:t>
            </w:r>
          </w:p>
        </w:tc>
      </w:tr>
      <w:tr w:rsidR="00BF2DBF" w14:paraId="30283A4E"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AAE73BC"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19AA56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CASP classification </w:t>
            </w:r>
          </w:p>
        </w:tc>
        <w:tc>
          <w:tcPr>
            <w:tcW w:w="4820" w:type="dxa"/>
            <w:tcBorders>
              <w:top w:val="nil"/>
              <w:left w:val="nil"/>
              <w:bottom w:val="single" w:sz="8" w:space="0" w:color="B5DDDC"/>
              <w:right w:val="single" w:sz="8" w:space="0" w:color="B5DDDC"/>
            </w:tcBorders>
            <w:vAlign w:val="center"/>
            <w:hideMark/>
          </w:tcPr>
          <w:p w14:paraId="04C90DE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Qualitative research</w:t>
            </w:r>
          </w:p>
        </w:tc>
      </w:tr>
      <w:tr w:rsidR="00BF2DBF" w14:paraId="20D6AECE"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25189D2"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D20FBB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marine, estuarine or freshwater</w:t>
            </w:r>
          </w:p>
        </w:tc>
        <w:tc>
          <w:tcPr>
            <w:tcW w:w="4820" w:type="dxa"/>
            <w:tcBorders>
              <w:top w:val="nil"/>
              <w:left w:val="nil"/>
              <w:bottom w:val="single" w:sz="8" w:space="0" w:color="B5DDDC"/>
              <w:right w:val="single" w:sz="8" w:space="0" w:color="B5DDDC"/>
            </w:tcBorders>
            <w:vAlign w:val="center"/>
            <w:hideMark/>
          </w:tcPr>
          <w:p w14:paraId="55650DF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w:t>
            </w:r>
          </w:p>
        </w:tc>
      </w:tr>
      <w:tr w:rsidR="00BF2DBF" w14:paraId="7F5361EF"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6FCCD08"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B528E9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DOI http://dx.doi.org/</w:t>
            </w:r>
          </w:p>
        </w:tc>
        <w:tc>
          <w:tcPr>
            <w:tcW w:w="4820" w:type="dxa"/>
            <w:tcBorders>
              <w:top w:val="nil"/>
              <w:left w:val="nil"/>
              <w:bottom w:val="single" w:sz="8" w:space="0" w:color="B5DDDC"/>
              <w:right w:val="single" w:sz="8" w:space="0" w:color="B5DDDC"/>
            </w:tcBorders>
            <w:vAlign w:val="center"/>
            <w:hideMark/>
          </w:tcPr>
          <w:p w14:paraId="7934F2C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10.1016/j.envint.2018.05.012</w:t>
            </w:r>
          </w:p>
        </w:tc>
      </w:tr>
      <w:tr w:rsidR="00BF2DBF" w14:paraId="30EB9438"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3CE10855" w14:textId="77777777" w:rsidR="00CB5AB3" w:rsidRPr="00CB5AB3" w:rsidRDefault="00992883" w:rsidP="00CB5AB3">
            <w:pPr>
              <w:spacing w:before="0" w:after="0" w:line="240" w:lineRule="auto"/>
              <w:rPr>
                <w:rFonts w:ascii="Calibri" w:hAnsi="Calibri" w:cs="Calibri"/>
                <w:b/>
                <w:bCs/>
                <w:sz w:val="16"/>
                <w:szCs w:val="16"/>
              </w:rPr>
            </w:pPr>
            <w:bookmarkStart w:id="389" w:name="_Hlk92968046"/>
            <w:r w:rsidRPr="00CB5AB3">
              <w:rPr>
                <w:rFonts w:ascii="Calibri" w:hAnsi="Calibri" w:cs="Calibri"/>
                <w:b/>
                <w:bCs/>
                <w:sz w:val="16"/>
                <w:szCs w:val="16"/>
              </w:rPr>
              <w:t>Study characteristics</w:t>
            </w:r>
          </w:p>
        </w:tc>
        <w:tc>
          <w:tcPr>
            <w:tcW w:w="1794" w:type="dxa"/>
            <w:tcBorders>
              <w:top w:val="nil"/>
              <w:left w:val="nil"/>
              <w:bottom w:val="single" w:sz="8" w:space="0" w:color="B5DDDC"/>
              <w:right w:val="single" w:sz="8" w:space="0" w:color="B5DDDC"/>
            </w:tcBorders>
            <w:vAlign w:val="center"/>
            <w:hideMark/>
          </w:tcPr>
          <w:p w14:paraId="20097E1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Aim/objectives of study</w:t>
            </w:r>
          </w:p>
        </w:tc>
        <w:tc>
          <w:tcPr>
            <w:tcW w:w="4820" w:type="dxa"/>
            <w:tcBorders>
              <w:top w:val="nil"/>
              <w:left w:val="nil"/>
              <w:bottom w:val="single" w:sz="8" w:space="0" w:color="B5DDDC"/>
              <w:right w:val="single" w:sz="8" w:space="0" w:color="B5DDDC"/>
            </w:tcBorders>
            <w:vAlign w:val="center"/>
            <w:hideMark/>
          </w:tcPr>
          <w:p w14:paraId="27382B8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The stated objective of the study was to undertake an exploratory QMRA analysis based on the process limit of quantification (PLOQ) of five sewage-associated quantitative PCR (qPCR) MST markers [Bacteroides HF183 (HF183), </w:t>
            </w:r>
            <w:r w:rsidRPr="00722E5D">
              <w:rPr>
                <w:rFonts w:ascii="Calibri" w:hAnsi="Calibri" w:cs="Calibri"/>
                <w:i/>
                <w:iCs/>
                <w:sz w:val="16"/>
                <w:szCs w:val="16"/>
              </w:rPr>
              <w:t>Methanobrevibacter smithii</w:t>
            </w:r>
            <w:r w:rsidRPr="00CB5AB3">
              <w:rPr>
                <w:rFonts w:ascii="Calibri" w:hAnsi="Calibri" w:cs="Calibri"/>
                <w:sz w:val="16"/>
                <w:szCs w:val="16"/>
              </w:rPr>
              <w:t xml:space="preserve"> nifH (nifH), human adenovirus (HAdV), human polyomavirus (HPyV) and pepper mild mottle virus (PMMoV)] in beach water samples seeded with fresh untreated and secondary treated sewage samples, to determine at what concentration these nucleic acid markers reflected a significant health risk from exposure to fresh untreated or secondary treated sewage in beach water. </w:t>
            </w:r>
          </w:p>
        </w:tc>
      </w:tr>
      <w:tr w:rsidR="00BF2DBF" w14:paraId="20A7E6FB"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8A1F392"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80A0FF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Study type/design</w:t>
            </w:r>
          </w:p>
        </w:tc>
        <w:tc>
          <w:tcPr>
            <w:tcW w:w="4820" w:type="dxa"/>
            <w:tcBorders>
              <w:top w:val="nil"/>
              <w:left w:val="nil"/>
              <w:bottom w:val="single" w:sz="8" w:space="0" w:color="B5DDDC"/>
              <w:right w:val="single" w:sz="8" w:space="0" w:color="B5DDDC"/>
            </w:tcBorders>
            <w:vAlign w:val="center"/>
            <w:hideMark/>
          </w:tcPr>
          <w:p w14:paraId="15134E1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QMRA informed by lab analysis of sewage dosed filter-sterilized beach water samples (salinity 34‰)</w:t>
            </w:r>
          </w:p>
        </w:tc>
      </w:tr>
      <w:bookmarkEnd w:id="389"/>
      <w:tr w:rsidR="00BF2DBF" w14:paraId="0F762442"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454F31D"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9FF87C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Study duration</w:t>
            </w:r>
          </w:p>
        </w:tc>
        <w:tc>
          <w:tcPr>
            <w:tcW w:w="4820" w:type="dxa"/>
            <w:tcBorders>
              <w:top w:val="nil"/>
              <w:left w:val="nil"/>
              <w:bottom w:val="single" w:sz="8" w:space="0" w:color="B5DDDC"/>
              <w:right w:val="single" w:sz="8" w:space="0" w:color="B5DDDC"/>
            </w:tcBorders>
            <w:vAlign w:val="center"/>
            <w:hideMark/>
          </w:tcPr>
          <w:p w14:paraId="4B0810B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Not stated</w:t>
            </w:r>
          </w:p>
        </w:tc>
      </w:tr>
      <w:tr w:rsidR="00BF2DBF" w14:paraId="36D40047"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259C168"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Population characteristics</w:t>
            </w:r>
          </w:p>
        </w:tc>
        <w:tc>
          <w:tcPr>
            <w:tcW w:w="1794" w:type="dxa"/>
            <w:tcBorders>
              <w:top w:val="nil"/>
              <w:left w:val="nil"/>
              <w:bottom w:val="single" w:sz="8" w:space="0" w:color="B5DDDC"/>
              <w:right w:val="single" w:sz="8" w:space="0" w:color="B5DDDC"/>
            </w:tcBorders>
            <w:vAlign w:val="center"/>
            <w:hideMark/>
          </w:tcPr>
          <w:p w14:paraId="085D8CE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Population/s studied</w:t>
            </w:r>
          </w:p>
        </w:tc>
        <w:tc>
          <w:tcPr>
            <w:tcW w:w="4820" w:type="dxa"/>
            <w:tcBorders>
              <w:top w:val="nil"/>
              <w:left w:val="nil"/>
              <w:bottom w:val="single" w:sz="8" w:space="0" w:color="B5DDDC"/>
              <w:right w:val="single" w:sz="8" w:space="0" w:color="B5DDDC"/>
            </w:tcBorders>
            <w:vAlign w:val="center"/>
            <w:hideMark/>
          </w:tcPr>
          <w:p w14:paraId="07F400E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2E27D456"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E1B7383"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E2B72F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Selection criteria for population</w:t>
            </w:r>
          </w:p>
        </w:tc>
        <w:tc>
          <w:tcPr>
            <w:tcW w:w="4820" w:type="dxa"/>
            <w:tcBorders>
              <w:top w:val="nil"/>
              <w:left w:val="nil"/>
              <w:bottom w:val="single" w:sz="8" w:space="0" w:color="B5DDDC"/>
              <w:right w:val="single" w:sz="8" w:space="0" w:color="B5DDDC"/>
            </w:tcBorders>
            <w:vAlign w:val="center"/>
            <w:hideMark/>
          </w:tcPr>
          <w:p w14:paraId="63E6F3E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2AB9635A"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909C4E7"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6D3ADB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Subgroups reported</w:t>
            </w:r>
          </w:p>
        </w:tc>
        <w:tc>
          <w:tcPr>
            <w:tcW w:w="4820" w:type="dxa"/>
            <w:tcBorders>
              <w:top w:val="nil"/>
              <w:left w:val="nil"/>
              <w:bottom w:val="single" w:sz="8" w:space="0" w:color="B5DDDC"/>
              <w:right w:val="single" w:sz="8" w:space="0" w:color="B5DDDC"/>
            </w:tcBorders>
            <w:vAlign w:val="center"/>
            <w:hideMark/>
          </w:tcPr>
          <w:p w14:paraId="51BBBFC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35F1F235"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5254BAA"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2D475A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Size of study</w:t>
            </w:r>
          </w:p>
        </w:tc>
        <w:tc>
          <w:tcPr>
            <w:tcW w:w="4820" w:type="dxa"/>
            <w:tcBorders>
              <w:top w:val="nil"/>
              <w:left w:val="nil"/>
              <w:bottom w:val="single" w:sz="8" w:space="0" w:color="B5DDDC"/>
              <w:right w:val="single" w:sz="8" w:space="0" w:color="B5DDDC"/>
            </w:tcBorders>
            <w:vAlign w:val="center"/>
            <w:hideMark/>
          </w:tcPr>
          <w:p w14:paraId="4BB33B2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49E4ED91"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1DE5B253"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Exposure and setting</w:t>
            </w:r>
          </w:p>
        </w:tc>
        <w:tc>
          <w:tcPr>
            <w:tcW w:w="1794" w:type="dxa"/>
            <w:tcBorders>
              <w:top w:val="nil"/>
              <w:left w:val="nil"/>
              <w:bottom w:val="single" w:sz="8" w:space="0" w:color="B5DDDC"/>
              <w:right w:val="single" w:sz="8" w:space="0" w:color="B5DDDC"/>
            </w:tcBorders>
            <w:vAlign w:val="center"/>
            <w:hideMark/>
          </w:tcPr>
          <w:p w14:paraId="0FF6D02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Type of water source/water body</w:t>
            </w:r>
          </w:p>
        </w:tc>
        <w:tc>
          <w:tcPr>
            <w:tcW w:w="4820" w:type="dxa"/>
            <w:tcBorders>
              <w:top w:val="nil"/>
              <w:left w:val="nil"/>
              <w:bottom w:val="single" w:sz="8" w:space="0" w:color="B5DDDC"/>
              <w:right w:val="single" w:sz="8" w:space="0" w:color="B5DDDC"/>
            </w:tcBorders>
            <w:vAlign w:val="center"/>
            <w:hideMark/>
          </w:tcPr>
          <w:p w14:paraId="0A9D26C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Filter beach water samples used in lab.</w:t>
            </w:r>
          </w:p>
        </w:tc>
      </w:tr>
      <w:tr w:rsidR="00BF2DBF" w14:paraId="3B69522A"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E7AAEA3"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38A90A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Exposure scenario</w:t>
            </w:r>
          </w:p>
        </w:tc>
        <w:tc>
          <w:tcPr>
            <w:tcW w:w="4820" w:type="dxa"/>
            <w:tcBorders>
              <w:top w:val="nil"/>
              <w:left w:val="nil"/>
              <w:bottom w:val="single" w:sz="8" w:space="0" w:color="B5DDDC"/>
              <w:right w:val="single" w:sz="8" w:space="0" w:color="B5DDDC"/>
            </w:tcBorders>
            <w:vAlign w:val="center"/>
            <w:hideMark/>
          </w:tcPr>
          <w:p w14:paraId="25DD71F4" w14:textId="3F80BAEC" w:rsidR="00CB5AB3" w:rsidRPr="00CB5AB3" w:rsidRDefault="00992883" w:rsidP="00CB5AB3">
            <w:pPr>
              <w:spacing w:before="0" w:after="0" w:line="240" w:lineRule="auto"/>
              <w:rPr>
                <w:rFonts w:ascii="Calibri" w:hAnsi="Calibri" w:cs="Calibri"/>
                <w:sz w:val="16"/>
                <w:szCs w:val="16"/>
              </w:rPr>
            </w:pPr>
            <w:bookmarkStart w:id="390" w:name="_Hlk92968086"/>
            <w:r w:rsidRPr="00CB5AB3">
              <w:rPr>
                <w:rFonts w:ascii="Calibri" w:hAnsi="Calibri" w:cs="Calibri"/>
                <w:sz w:val="16"/>
                <w:szCs w:val="16"/>
              </w:rPr>
              <w:t>QMRA exposure scenario based on volume of water (in mL) ingested during swimming from</w:t>
            </w:r>
            <w:r w:rsidR="008B6D97">
              <w:rPr>
                <w:rFonts w:ascii="Calibri" w:hAnsi="Calibri" w:cs="Calibri"/>
                <w:sz w:val="16"/>
                <w:szCs w:val="16"/>
              </w:rPr>
              <w:t xml:space="preserve"> </w:t>
            </w:r>
            <w:r w:rsidRPr="00CB5AB3">
              <w:rPr>
                <w:rFonts w:ascii="Calibri" w:hAnsi="Calibri" w:cs="Calibri"/>
                <w:sz w:val="16"/>
                <w:szCs w:val="16"/>
              </w:rPr>
              <w:t xml:space="preserve">a study of pool swimmers (Dufour et al., 2006, </w:t>
            </w:r>
            <w:r w:rsidRPr="00CB5AB3">
              <w:rPr>
                <w:rFonts w:ascii="Calibri" w:hAnsi="Calibri" w:cs="Calibri"/>
                <w:sz w:val="16"/>
                <w:szCs w:val="16"/>
              </w:rPr>
              <w:br/>
              <w:t>https://doi.org/10.2166/wh.2006.0026).</w:t>
            </w:r>
            <w:bookmarkEnd w:id="390"/>
          </w:p>
        </w:tc>
      </w:tr>
      <w:tr w:rsidR="00BF2DBF" w14:paraId="607E615B"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281FBC2"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FA42DE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Exposure pathway</w:t>
            </w:r>
          </w:p>
        </w:tc>
        <w:tc>
          <w:tcPr>
            <w:tcW w:w="4820" w:type="dxa"/>
            <w:tcBorders>
              <w:top w:val="nil"/>
              <w:left w:val="nil"/>
              <w:bottom w:val="single" w:sz="8" w:space="0" w:color="B5DDDC"/>
              <w:right w:val="single" w:sz="8" w:space="0" w:color="B5DDDC"/>
            </w:tcBorders>
            <w:vAlign w:val="center"/>
            <w:hideMark/>
          </w:tcPr>
          <w:p w14:paraId="3881A40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Ingestion while swimming</w:t>
            </w:r>
          </w:p>
        </w:tc>
      </w:tr>
      <w:tr w:rsidR="00BF2DBF" w14:paraId="523D8955"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B69BE77"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2BCD656" w14:textId="02AA083B"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Source of infection/</w:t>
            </w:r>
            <w:r w:rsidR="00EC74C5">
              <w:rPr>
                <w:rFonts w:ascii="Calibri" w:hAnsi="Calibri" w:cs="Calibri"/>
                <w:sz w:val="16"/>
                <w:szCs w:val="16"/>
              </w:rPr>
              <w:t xml:space="preserve"> </w:t>
            </w:r>
            <w:r w:rsidRPr="00CB5AB3">
              <w:rPr>
                <w:rFonts w:ascii="Calibri" w:hAnsi="Calibri" w:cs="Calibri"/>
                <w:sz w:val="16"/>
                <w:szCs w:val="16"/>
              </w:rPr>
              <w:t>contamination</w:t>
            </w:r>
          </w:p>
        </w:tc>
        <w:tc>
          <w:tcPr>
            <w:tcW w:w="4820" w:type="dxa"/>
            <w:tcBorders>
              <w:top w:val="nil"/>
              <w:left w:val="nil"/>
              <w:bottom w:val="single" w:sz="8" w:space="0" w:color="B5DDDC"/>
              <w:right w:val="single" w:sz="8" w:space="0" w:color="B5DDDC"/>
            </w:tcBorders>
            <w:vAlign w:val="center"/>
            <w:hideMark/>
          </w:tcPr>
          <w:p w14:paraId="31778BD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Fresh untreated and secondary treated sewage dosed into filtered beach water samples.</w:t>
            </w:r>
          </w:p>
        </w:tc>
      </w:tr>
      <w:tr w:rsidR="00BF2DBF" w14:paraId="3E1CDE90"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DCA58E0"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6C0386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Causal organisms</w:t>
            </w:r>
          </w:p>
        </w:tc>
        <w:tc>
          <w:tcPr>
            <w:tcW w:w="4820" w:type="dxa"/>
            <w:tcBorders>
              <w:top w:val="nil"/>
              <w:left w:val="nil"/>
              <w:bottom w:val="single" w:sz="8" w:space="0" w:color="B5DDDC"/>
              <w:right w:val="single" w:sz="8" w:space="0" w:color="B5DDDC"/>
            </w:tcBorders>
            <w:vAlign w:val="center"/>
            <w:hideMark/>
          </w:tcPr>
          <w:p w14:paraId="4741B07F" w14:textId="2419220B" w:rsidR="00CB5AB3" w:rsidRPr="00CB5AB3" w:rsidRDefault="00992883" w:rsidP="00CB5AB3">
            <w:pPr>
              <w:spacing w:before="0" w:after="0" w:line="240" w:lineRule="auto"/>
              <w:rPr>
                <w:rFonts w:ascii="Calibri" w:hAnsi="Calibri" w:cs="Calibri"/>
                <w:sz w:val="16"/>
                <w:szCs w:val="16"/>
              </w:rPr>
            </w:pPr>
            <w:bookmarkStart w:id="391" w:name="_Hlk92968129"/>
            <w:r w:rsidRPr="00CB5AB3">
              <w:rPr>
                <w:rFonts w:ascii="Calibri" w:hAnsi="Calibri" w:cs="Calibri"/>
                <w:sz w:val="16"/>
                <w:szCs w:val="16"/>
              </w:rPr>
              <w:t>NoV and HAdV 40/41 were selected as reference pathogens as these viruses are known to cause swimming-associated illnesses in recreational</w:t>
            </w:r>
            <w:r w:rsidR="008B6D97">
              <w:rPr>
                <w:rFonts w:ascii="Calibri" w:hAnsi="Calibri" w:cs="Calibri"/>
                <w:sz w:val="16"/>
                <w:szCs w:val="16"/>
              </w:rPr>
              <w:t xml:space="preserve"> </w:t>
            </w:r>
            <w:r w:rsidRPr="00CB5AB3">
              <w:rPr>
                <w:rFonts w:ascii="Calibri" w:hAnsi="Calibri" w:cs="Calibri"/>
                <w:sz w:val="16"/>
                <w:szCs w:val="16"/>
              </w:rPr>
              <w:t>waters.</w:t>
            </w:r>
            <w:bookmarkEnd w:id="391"/>
          </w:p>
        </w:tc>
      </w:tr>
      <w:tr w:rsidR="00BF2DBF" w14:paraId="742787A9"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4931FC3" w14:textId="77777777" w:rsidR="00CB5AB3" w:rsidRPr="00CB5AB3" w:rsidRDefault="00CB5AB3" w:rsidP="00CB5AB3">
            <w:pPr>
              <w:spacing w:before="0" w:after="0" w:line="240" w:lineRule="auto"/>
              <w:rPr>
                <w:rFonts w:ascii="Calibri" w:hAnsi="Calibri" w:cs="Calibri"/>
                <w:b/>
                <w:bCs/>
                <w:sz w:val="16"/>
                <w:szCs w:val="16"/>
              </w:rPr>
            </w:pPr>
            <w:bookmarkStart w:id="392" w:name="_Hlk92968157"/>
          </w:p>
        </w:tc>
        <w:tc>
          <w:tcPr>
            <w:tcW w:w="1794" w:type="dxa"/>
            <w:tcBorders>
              <w:top w:val="nil"/>
              <w:left w:val="nil"/>
              <w:bottom w:val="single" w:sz="8" w:space="0" w:color="B5DDDC"/>
              <w:right w:val="single" w:sz="8" w:space="0" w:color="B5DDDC"/>
            </w:tcBorders>
            <w:vAlign w:val="center"/>
            <w:hideMark/>
          </w:tcPr>
          <w:p w14:paraId="4B3679C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Comparison group(s)</w:t>
            </w:r>
          </w:p>
        </w:tc>
        <w:tc>
          <w:tcPr>
            <w:tcW w:w="4820" w:type="dxa"/>
            <w:tcBorders>
              <w:top w:val="nil"/>
              <w:left w:val="nil"/>
              <w:bottom w:val="single" w:sz="8" w:space="0" w:color="B5DDDC"/>
              <w:right w:val="single" w:sz="8" w:space="0" w:color="B5DDDC"/>
            </w:tcBorders>
            <w:vAlign w:val="center"/>
            <w:hideMark/>
          </w:tcPr>
          <w:p w14:paraId="03EB47A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Probability of GI illness compared to US EPA 2012 guideline risk of 36 GI Illnesses/1000 exposures or 0.036.</w:t>
            </w:r>
          </w:p>
        </w:tc>
      </w:tr>
      <w:tr w:rsidR="00BF2DBF" w14:paraId="48E33D7C"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B8C43A0"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Study methods</w:t>
            </w:r>
          </w:p>
        </w:tc>
        <w:tc>
          <w:tcPr>
            <w:tcW w:w="1794" w:type="dxa"/>
            <w:tcBorders>
              <w:top w:val="nil"/>
              <w:left w:val="nil"/>
              <w:bottom w:val="single" w:sz="8" w:space="0" w:color="B5DDDC"/>
              <w:right w:val="single" w:sz="8" w:space="0" w:color="B5DDDC"/>
            </w:tcBorders>
            <w:vAlign w:val="center"/>
            <w:hideMark/>
          </w:tcPr>
          <w:p w14:paraId="3F0B13E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quality measurement used</w:t>
            </w:r>
          </w:p>
        </w:tc>
        <w:tc>
          <w:tcPr>
            <w:tcW w:w="4820" w:type="dxa"/>
            <w:tcBorders>
              <w:top w:val="nil"/>
              <w:left w:val="nil"/>
              <w:bottom w:val="single" w:sz="8" w:space="0" w:color="B5DDDC"/>
              <w:right w:val="single" w:sz="8" w:space="0" w:color="B5DDDC"/>
            </w:tcBorders>
            <w:vAlign w:val="center"/>
            <w:hideMark/>
          </w:tcPr>
          <w:p w14:paraId="2706BF3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Concentrations of biomarkers assessed using either data from related published study (Hughes et al 2017:  https://doi.org/10.1128/AEM.00028-17), or from qPCR kits as described below.</w:t>
            </w:r>
          </w:p>
        </w:tc>
      </w:tr>
      <w:bookmarkEnd w:id="392"/>
      <w:tr w:rsidR="00BF2DBF" w14:paraId="782EBACA"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0BA8BF9"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nil"/>
              <w:right w:val="single" w:sz="8" w:space="0" w:color="B5DDDC"/>
            </w:tcBorders>
            <w:vAlign w:val="center"/>
            <w:hideMark/>
          </w:tcPr>
          <w:p w14:paraId="1F98A5B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Method of microorganism isolation and enumeration (if applicable)</w:t>
            </w:r>
          </w:p>
        </w:tc>
        <w:tc>
          <w:tcPr>
            <w:tcW w:w="4820" w:type="dxa"/>
            <w:tcBorders>
              <w:top w:val="nil"/>
              <w:left w:val="nil"/>
              <w:bottom w:val="single" w:sz="8" w:space="0" w:color="B5DDDC"/>
              <w:right w:val="single" w:sz="8" w:space="0" w:color="B5DDDC"/>
            </w:tcBorders>
            <w:vAlign w:val="center"/>
            <w:hideMark/>
          </w:tcPr>
          <w:p w14:paraId="3E19A07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Genomic copies reported from qPCR assays.</w:t>
            </w:r>
          </w:p>
        </w:tc>
      </w:tr>
      <w:tr w:rsidR="00BF2DBF" w14:paraId="3BE14941"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3C0E05A"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single" w:sz="8" w:space="0" w:color="B5DDDC"/>
              <w:left w:val="nil"/>
              <w:bottom w:val="single" w:sz="8" w:space="0" w:color="B5DDDC"/>
              <w:right w:val="single" w:sz="8" w:space="0" w:color="B5DDDC"/>
            </w:tcBorders>
            <w:vAlign w:val="center"/>
            <w:hideMark/>
          </w:tcPr>
          <w:p w14:paraId="096BB80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sampling methods (monitoring, surrogates).  Was there sufficient replication in number of samples taken, what steps were taken to reduce contamination?</w:t>
            </w:r>
          </w:p>
        </w:tc>
        <w:tc>
          <w:tcPr>
            <w:tcW w:w="4820" w:type="dxa"/>
            <w:tcBorders>
              <w:top w:val="nil"/>
              <w:left w:val="nil"/>
              <w:bottom w:val="single" w:sz="8" w:space="0" w:color="B5DDDC"/>
              <w:right w:val="single" w:sz="8" w:space="0" w:color="B5DDDC"/>
            </w:tcBorders>
            <w:vAlign w:val="center"/>
            <w:hideMark/>
          </w:tcPr>
          <w:p w14:paraId="047FF4D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The water sampling protocol used in the study involved lab filtration of 300 mL of water sample to capture sewage-associated markers on the membrane, followed by nucleic acid extraction with Mo Bio Power Water DNA and RNA Isolation Kits.  This allowed the authors to obtain a final volume of 100 μL of nucleic acid from 300 mL of water sample seeded with either fresh untreated sewage or secondary treated sewage. A 3 μL template of 100 μL nucleic acid was subjected to qPCR analysis. Therefore, it was possible to estimate the concentration of the sewage markers/100 mL water sample by back-calculation.  Samples were prepared in triplicate.</w:t>
            </w:r>
          </w:p>
        </w:tc>
      </w:tr>
      <w:tr w:rsidR="00BF2DBF" w14:paraId="3A732EB7"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CC41855"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9E646E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Limits of reporting for the organism of concern</w:t>
            </w:r>
          </w:p>
        </w:tc>
        <w:tc>
          <w:tcPr>
            <w:tcW w:w="4820" w:type="dxa"/>
            <w:tcBorders>
              <w:top w:val="nil"/>
              <w:left w:val="nil"/>
              <w:bottom w:val="single" w:sz="8" w:space="0" w:color="B5DDDC"/>
              <w:right w:val="single" w:sz="8" w:space="0" w:color="B5DDDC"/>
            </w:tcBorders>
            <w:vAlign w:val="center"/>
            <w:hideMark/>
          </w:tcPr>
          <w:p w14:paraId="323BC7F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For the biomarkers, defined criteria were established to determine the PLOQ. The PLOQ was defined as the smallest volume of sewage that could be subjected to the complete sample preparation process, including dilution, filtration and nucleic acid extraction and still be reliably quantified in 2/3 qPCR reactions.</w:t>
            </w:r>
            <w:r w:rsidRPr="00CB5AB3">
              <w:rPr>
                <w:rFonts w:ascii="Calibri" w:hAnsi="Calibri" w:cs="Calibri"/>
                <w:sz w:val="16"/>
                <w:szCs w:val="16"/>
              </w:rPr>
              <w:br/>
              <w:t>No limits of reporting were stated for NoV and HAdV 40/41.</w:t>
            </w:r>
          </w:p>
        </w:tc>
      </w:tr>
      <w:tr w:rsidR="00BF2DBF" w14:paraId="58730805"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FD3F01B"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0AF1C8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Consideration of quality assurance such as field and lab blanks, reference sites, and reporting on related physico-chemical parameters</w:t>
            </w:r>
          </w:p>
        </w:tc>
        <w:tc>
          <w:tcPr>
            <w:tcW w:w="4820" w:type="dxa"/>
            <w:tcBorders>
              <w:top w:val="nil"/>
              <w:left w:val="nil"/>
              <w:bottom w:val="single" w:sz="8" w:space="0" w:color="B5DDDC"/>
              <w:right w:val="single" w:sz="8" w:space="0" w:color="B5DDDC"/>
            </w:tcBorders>
            <w:vAlign w:val="center"/>
            <w:hideMark/>
          </w:tcPr>
          <w:p w14:paraId="48E6C72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Limited discussion of quality assurance issues included in document.  Possibly addressed in a previous study by Hughes et al 2017:  https://doi.org/10.1128/AEM.00028-17).  During qPCR analysis, all DNA and RNA samples were run in triplicate with three negative controls (sterile water) on 96-well plates using the CFX 96 thermocycler (Bio-Rad Laboratories, CA, USA)</w:t>
            </w:r>
          </w:p>
        </w:tc>
      </w:tr>
      <w:tr w:rsidR="00BF2DBF" w14:paraId="399C5693"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0079463" w14:textId="77777777" w:rsidR="00CB5AB3" w:rsidRPr="00CB5AB3" w:rsidRDefault="00992883" w:rsidP="00CB5AB3">
            <w:pPr>
              <w:spacing w:before="0" w:after="0" w:line="240" w:lineRule="auto"/>
              <w:rPr>
                <w:rFonts w:ascii="Calibri" w:hAnsi="Calibri" w:cs="Calibri"/>
                <w:b/>
                <w:bCs/>
                <w:sz w:val="16"/>
                <w:szCs w:val="16"/>
              </w:rPr>
            </w:pPr>
            <w:bookmarkStart w:id="393" w:name="_Hlk92968461"/>
            <w:r w:rsidRPr="00CB5AB3">
              <w:rPr>
                <w:rFonts w:ascii="Calibri" w:hAnsi="Calibri" w:cs="Calibri"/>
                <w:b/>
                <w:bCs/>
                <w:sz w:val="16"/>
                <w:szCs w:val="16"/>
              </w:rPr>
              <w:t>Statistics</w:t>
            </w:r>
          </w:p>
        </w:tc>
        <w:tc>
          <w:tcPr>
            <w:tcW w:w="1794" w:type="dxa"/>
            <w:tcBorders>
              <w:top w:val="nil"/>
              <w:left w:val="nil"/>
              <w:bottom w:val="single" w:sz="8" w:space="0" w:color="B5DDDC"/>
              <w:right w:val="single" w:sz="8" w:space="0" w:color="B5DDDC"/>
            </w:tcBorders>
            <w:vAlign w:val="center"/>
            <w:hideMark/>
          </w:tcPr>
          <w:p w14:paraId="4DD47B5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Statistical methods used</w:t>
            </w:r>
          </w:p>
        </w:tc>
        <w:tc>
          <w:tcPr>
            <w:tcW w:w="4820" w:type="dxa"/>
            <w:tcBorders>
              <w:top w:val="nil"/>
              <w:left w:val="nil"/>
              <w:bottom w:val="single" w:sz="8" w:space="0" w:color="B5DDDC"/>
              <w:right w:val="single" w:sz="8" w:space="0" w:color="B5DDDC"/>
            </w:tcBorders>
            <w:vAlign w:val="center"/>
            <w:hideMark/>
          </w:tcPr>
          <w:p w14:paraId="6B8DCA7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QMRA dose-response models based on log-normal probability distribution functions (pdfs) for concentrations of NoV and HAdV 40/41 in untreated sewage and secondary treated sewage.</w:t>
            </w:r>
          </w:p>
        </w:tc>
      </w:tr>
      <w:tr w:rsidR="00BF2DBF" w14:paraId="4B782771"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DB21341"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39973E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Details on statistical analysis (if any)</w:t>
            </w:r>
          </w:p>
        </w:tc>
        <w:tc>
          <w:tcPr>
            <w:tcW w:w="4820" w:type="dxa"/>
            <w:tcBorders>
              <w:top w:val="nil"/>
              <w:left w:val="nil"/>
              <w:bottom w:val="single" w:sz="8" w:space="0" w:color="B5DDDC"/>
              <w:right w:val="single" w:sz="8" w:space="0" w:color="B5DDDC"/>
            </w:tcBorders>
            <w:vAlign w:val="center"/>
            <w:hideMark/>
          </w:tcPr>
          <w:p w14:paraId="60FFAC0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Serial ten-fold dilution series of beach water samples dosed with either fresh untreated sewage or fresh secondary treated sewage were tested to determine the PLOQ of the 5 sewage biomarkers.  The corresponding probability of GI illness from NoV or HAdV 40/41 for each biomarker PLOQ was also compared with the US EPA tolerable benchmark for GI illness for recreational water (0.036).</w:t>
            </w:r>
          </w:p>
        </w:tc>
      </w:tr>
      <w:bookmarkEnd w:id="393"/>
      <w:tr w:rsidR="00BF2DBF" w14:paraId="0B05A351"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B8E0725"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2B5024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Relative risk/odds ratio, confidence interval?</w:t>
            </w:r>
          </w:p>
        </w:tc>
        <w:tc>
          <w:tcPr>
            <w:tcW w:w="4820" w:type="dxa"/>
            <w:tcBorders>
              <w:top w:val="nil"/>
              <w:left w:val="nil"/>
              <w:bottom w:val="single" w:sz="8" w:space="0" w:color="B5DDDC"/>
              <w:right w:val="single" w:sz="8" w:space="0" w:color="B5DDDC"/>
            </w:tcBorders>
            <w:vAlign w:val="center"/>
            <w:hideMark/>
          </w:tcPr>
          <w:p w14:paraId="2524ACC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08D9B2F5"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72571D69"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Results</w:t>
            </w:r>
          </w:p>
        </w:tc>
        <w:tc>
          <w:tcPr>
            <w:tcW w:w="1794" w:type="dxa"/>
            <w:tcBorders>
              <w:top w:val="nil"/>
              <w:left w:val="nil"/>
              <w:bottom w:val="single" w:sz="8" w:space="0" w:color="B5DDDC"/>
              <w:right w:val="single" w:sz="8" w:space="0" w:color="B5DDDC"/>
            </w:tcBorders>
            <w:vAlign w:val="center"/>
            <w:hideMark/>
          </w:tcPr>
          <w:p w14:paraId="13102DD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Outcome</w:t>
            </w:r>
          </w:p>
        </w:tc>
        <w:tc>
          <w:tcPr>
            <w:tcW w:w="4820" w:type="dxa"/>
            <w:tcBorders>
              <w:top w:val="nil"/>
              <w:left w:val="nil"/>
              <w:bottom w:val="single" w:sz="8" w:space="0" w:color="B5DDDC"/>
              <w:right w:val="single" w:sz="8" w:space="0" w:color="B5DDDC"/>
            </w:tcBorders>
            <w:vAlign w:val="center"/>
            <w:hideMark/>
          </w:tcPr>
          <w:p w14:paraId="6EBAA1AF" w14:textId="77777777" w:rsidR="00CB5AB3" w:rsidRPr="008B6D97" w:rsidRDefault="00992883" w:rsidP="00CB5AB3">
            <w:pPr>
              <w:spacing w:before="0" w:after="0" w:line="240" w:lineRule="auto"/>
              <w:rPr>
                <w:rFonts w:ascii="Calibri" w:hAnsi="Calibri" w:cs="Calibri"/>
                <w:sz w:val="16"/>
                <w:szCs w:val="16"/>
              </w:rPr>
            </w:pPr>
            <w:bookmarkStart w:id="394" w:name="_Hlk92968483"/>
            <w:r w:rsidRPr="008B6D97">
              <w:rPr>
                <w:rFonts w:ascii="Calibri" w:hAnsi="Calibri" w:cs="Calibri"/>
                <w:sz w:val="16"/>
                <w:szCs w:val="16"/>
              </w:rPr>
              <w:t>Among all the markers tested, HF183 concentration needed to be greater in the water sample than other markers to correspond to an exceedance of the illness benchmark (Table 2 in paper). When NoV and HAdV 40/41 were used as reference pathogens, a median concentration of 3.22×10</w:t>
            </w:r>
            <w:r w:rsidRPr="008B6D97">
              <w:rPr>
                <w:rFonts w:ascii="Calibri" w:hAnsi="Calibri" w:cs="Calibri"/>
                <w:sz w:val="16"/>
                <w:szCs w:val="16"/>
                <w:vertAlign w:val="superscript"/>
              </w:rPr>
              <w:t>3</w:t>
            </w:r>
            <w:r w:rsidRPr="008B6D97">
              <w:rPr>
                <w:rFonts w:ascii="Calibri" w:hAnsi="Calibri" w:cs="Calibri"/>
                <w:sz w:val="16"/>
                <w:szCs w:val="16"/>
              </w:rPr>
              <w:t xml:space="preserve"> GC of the HF183 in 100 mL of water sample represented a risk above the GI illness benchmark value when beach water was contaminated with fresh untreated sewage. Similarly, 3.66×10</w:t>
            </w:r>
            <w:r w:rsidRPr="008B6D97">
              <w:rPr>
                <w:rFonts w:ascii="Calibri" w:hAnsi="Calibri" w:cs="Calibri"/>
                <w:sz w:val="16"/>
                <w:szCs w:val="16"/>
                <w:vertAlign w:val="superscript"/>
              </w:rPr>
              <w:t>3</w:t>
            </w:r>
            <w:r w:rsidRPr="008B6D97">
              <w:rPr>
                <w:rFonts w:ascii="Calibri" w:hAnsi="Calibri" w:cs="Calibri"/>
                <w:sz w:val="16"/>
                <w:szCs w:val="16"/>
              </w:rPr>
              <w:t xml:space="preserve"> GC of HF183 in 100 mL of water sample represented a risk above the benchmark for both NoV and HAdV 40/41, when beach water was contaminated with secondary treated sewage.  Table 2 in the paper lists values for the other biomarkers tested.</w:t>
            </w:r>
            <w:bookmarkEnd w:id="394"/>
          </w:p>
        </w:tc>
      </w:tr>
      <w:tr w:rsidR="00BF2DBF" w14:paraId="04F1B059"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2B32890"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E27E1B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How outcome was assessed</w:t>
            </w:r>
          </w:p>
        </w:tc>
        <w:tc>
          <w:tcPr>
            <w:tcW w:w="4820" w:type="dxa"/>
            <w:tcBorders>
              <w:top w:val="nil"/>
              <w:left w:val="nil"/>
              <w:bottom w:val="single" w:sz="8" w:space="0" w:color="B5DDDC"/>
              <w:right w:val="single" w:sz="8" w:space="0" w:color="B5DDDC"/>
            </w:tcBorders>
            <w:vAlign w:val="center"/>
            <w:hideMark/>
          </w:tcPr>
          <w:p w14:paraId="6B0A4B25" w14:textId="77777777" w:rsidR="00CB5AB3" w:rsidRPr="008B6D97" w:rsidRDefault="00992883" w:rsidP="00CB5AB3">
            <w:pPr>
              <w:spacing w:before="0" w:after="0" w:line="240" w:lineRule="auto"/>
              <w:rPr>
                <w:rFonts w:ascii="Calibri" w:hAnsi="Calibri" w:cs="Calibri"/>
                <w:sz w:val="16"/>
                <w:szCs w:val="16"/>
              </w:rPr>
            </w:pPr>
            <w:r w:rsidRPr="008B6D97">
              <w:rPr>
                <w:rFonts w:ascii="Calibri" w:hAnsi="Calibri" w:cs="Calibri"/>
                <w:sz w:val="16"/>
                <w:szCs w:val="16"/>
              </w:rPr>
              <w:t>PLOQs for biomarkers assessed using serial ten-fold dilutions of sewage dosed beachwater samples.</w:t>
            </w:r>
          </w:p>
        </w:tc>
      </w:tr>
      <w:tr w:rsidR="00BF2DBF" w14:paraId="7ADBD7F6"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706FB02"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1D849C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Method of measurement</w:t>
            </w:r>
          </w:p>
        </w:tc>
        <w:tc>
          <w:tcPr>
            <w:tcW w:w="4820" w:type="dxa"/>
            <w:tcBorders>
              <w:top w:val="nil"/>
              <w:left w:val="nil"/>
              <w:bottom w:val="single" w:sz="8" w:space="0" w:color="B5DDDC"/>
              <w:right w:val="single" w:sz="8" w:space="0" w:color="B5DDDC"/>
            </w:tcBorders>
            <w:vAlign w:val="center"/>
            <w:hideMark/>
          </w:tcPr>
          <w:p w14:paraId="119421A8" w14:textId="77777777" w:rsidR="00CB5AB3" w:rsidRPr="008B6D97" w:rsidRDefault="00992883" w:rsidP="00CB5AB3">
            <w:pPr>
              <w:spacing w:before="0" w:after="0" w:line="240" w:lineRule="auto"/>
              <w:rPr>
                <w:rFonts w:ascii="Calibri" w:hAnsi="Calibri" w:cs="Calibri"/>
                <w:sz w:val="16"/>
                <w:szCs w:val="16"/>
              </w:rPr>
            </w:pPr>
            <w:r w:rsidRPr="008B6D97">
              <w:rPr>
                <w:rFonts w:ascii="Calibri" w:hAnsi="Calibri" w:cs="Calibri"/>
                <w:sz w:val="16"/>
                <w:szCs w:val="16"/>
              </w:rPr>
              <w:t>Genomic copies reported from qPCR - measured in triplicate and reported with standard deviations.</w:t>
            </w:r>
          </w:p>
        </w:tc>
      </w:tr>
      <w:tr w:rsidR="00BF2DBF" w14:paraId="1AB53287"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EF8DF78"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CA1D60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Number participants (exposed/non-exposed, missing/excluded) (if applicable)</w:t>
            </w:r>
          </w:p>
        </w:tc>
        <w:tc>
          <w:tcPr>
            <w:tcW w:w="4820" w:type="dxa"/>
            <w:tcBorders>
              <w:top w:val="nil"/>
              <w:left w:val="nil"/>
              <w:bottom w:val="single" w:sz="8" w:space="0" w:color="B5DDDC"/>
              <w:right w:val="single" w:sz="8" w:space="0" w:color="B5DDDC"/>
            </w:tcBorders>
            <w:vAlign w:val="center"/>
            <w:hideMark/>
          </w:tcPr>
          <w:p w14:paraId="379CF023" w14:textId="77777777" w:rsidR="00CB5AB3" w:rsidRPr="008B6D97" w:rsidRDefault="00992883" w:rsidP="00CB5AB3">
            <w:pPr>
              <w:spacing w:before="0" w:after="0" w:line="240" w:lineRule="auto"/>
              <w:rPr>
                <w:rFonts w:ascii="Calibri" w:hAnsi="Calibri" w:cs="Calibri"/>
                <w:sz w:val="16"/>
                <w:szCs w:val="16"/>
              </w:rPr>
            </w:pPr>
            <w:r w:rsidRPr="008B6D97">
              <w:rPr>
                <w:rFonts w:ascii="Calibri" w:hAnsi="Calibri" w:cs="Calibri"/>
                <w:sz w:val="16"/>
                <w:szCs w:val="16"/>
              </w:rPr>
              <w:t>n/a</w:t>
            </w:r>
          </w:p>
        </w:tc>
      </w:tr>
      <w:tr w:rsidR="00BF2DBF" w14:paraId="6A8E5624"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34602748"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Author’s conclusion</w:t>
            </w:r>
          </w:p>
        </w:tc>
        <w:tc>
          <w:tcPr>
            <w:tcW w:w="1794" w:type="dxa"/>
            <w:tcBorders>
              <w:top w:val="nil"/>
              <w:left w:val="nil"/>
              <w:bottom w:val="single" w:sz="8" w:space="0" w:color="B5DDDC"/>
              <w:right w:val="single" w:sz="8" w:space="0" w:color="B5DDDC"/>
            </w:tcBorders>
            <w:vAlign w:val="center"/>
            <w:hideMark/>
          </w:tcPr>
          <w:p w14:paraId="67CFBE8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Interpretation of results</w:t>
            </w:r>
          </w:p>
        </w:tc>
        <w:tc>
          <w:tcPr>
            <w:tcW w:w="4820" w:type="dxa"/>
            <w:tcBorders>
              <w:top w:val="nil"/>
              <w:left w:val="nil"/>
              <w:bottom w:val="single" w:sz="8" w:space="0" w:color="B5DDDC"/>
              <w:right w:val="single" w:sz="8" w:space="0" w:color="B5DDDC"/>
            </w:tcBorders>
            <w:vAlign w:val="center"/>
            <w:hideMark/>
          </w:tcPr>
          <w:p w14:paraId="27CC7AC3" w14:textId="3B44D61C" w:rsidR="00CB5AB3" w:rsidRPr="008B6D97" w:rsidRDefault="00992883" w:rsidP="00CB5AB3">
            <w:pPr>
              <w:spacing w:before="0" w:after="0" w:line="240" w:lineRule="auto"/>
              <w:rPr>
                <w:rFonts w:ascii="Calibri" w:hAnsi="Calibri" w:cs="Calibri"/>
                <w:sz w:val="16"/>
                <w:szCs w:val="16"/>
              </w:rPr>
            </w:pPr>
            <w:r w:rsidRPr="008B6D97">
              <w:rPr>
                <w:rFonts w:ascii="Calibri" w:hAnsi="Calibri" w:cs="Calibri"/>
                <w:sz w:val="16"/>
                <w:szCs w:val="16"/>
              </w:rPr>
              <w:t>Results of this study provide a valuable context for water quality managers to evaluate human health risks associated with contamination from fresh sewage.  The approach described here may also be useful in the future for evaluating health risks from contamination with aged or treated sewage or f</w:t>
            </w:r>
            <w:r w:rsidR="002B5727" w:rsidRPr="008B6D97">
              <w:rPr>
                <w:rFonts w:ascii="Calibri" w:hAnsi="Calibri" w:cs="Calibri"/>
                <w:sz w:val="16"/>
                <w:szCs w:val="16"/>
              </w:rPr>
              <w:t>a</w:t>
            </w:r>
            <w:r w:rsidRPr="008B6D97">
              <w:rPr>
                <w:rFonts w:ascii="Calibri" w:hAnsi="Calibri" w:cs="Calibri"/>
                <w:sz w:val="16"/>
                <w:szCs w:val="16"/>
              </w:rPr>
              <w:t>eces from other animal sources as more data are made available</w:t>
            </w:r>
          </w:p>
        </w:tc>
      </w:tr>
      <w:tr w:rsidR="00BF2DBF" w14:paraId="1FF62D0A"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18B91F8" w14:textId="77777777" w:rsidR="00CB5AB3" w:rsidRPr="00CB5AB3" w:rsidRDefault="00CB5AB3" w:rsidP="00CB5AB3">
            <w:pPr>
              <w:spacing w:before="0" w:after="0" w:line="240" w:lineRule="auto"/>
              <w:rPr>
                <w:rFonts w:ascii="Calibri" w:hAnsi="Calibri" w:cs="Calibri"/>
                <w:b/>
                <w:bCs/>
                <w:sz w:val="16"/>
                <w:szCs w:val="16"/>
              </w:rPr>
            </w:pPr>
            <w:bookmarkStart w:id="395" w:name="_Hlk92968566"/>
          </w:p>
        </w:tc>
        <w:tc>
          <w:tcPr>
            <w:tcW w:w="1794" w:type="dxa"/>
            <w:tcBorders>
              <w:top w:val="nil"/>
              <w:left w:val="nil"/>
              <w:bottom w:val="single" w:sz="8" w:space="0" w:color="B5DDDC"/>
              <w:right w:val="single" w:sz="8" w:space="0" w:color="B5DDDC"/>
            </w:tcBorders>
            <w:vAlign w:val="center"/>
            <w:hideMark/>
          </w:tcPr>
          <w:p w14:paraId="126BD0B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Assessment of uncertainty (if any)</w:t>
            </w:r>
          </w:p>
        </w:tc>
        <w:tc>
          <w:tcPr>
            <w:tcW w:w="4820" w:type="dxa"/>
            <w:tcBorders>
              <w:top w:val="nil"/>
              <w:left w:val="nil"/>
              <w:bottom w:val="single" w:sz="8" w:space="0" w:color="B5DDDC"/>
              <w:right w:val="single" w:sz="8" w:space="0" w:color="B5DDDC"/>
            </w:tcBorders>
            <w:vAlign w:val="center"/>
            <w:hideMark/>
          </w:tcPr>
          <w:p w14:paraId="4D325BBD" w14:textId="77777777" w:rsidR="00CB5AB3" w:rsidRPr="008B6D97" w:rsidRDefault="00992883" w:rsidP="00CB5AB3">
            <w:pPr>
              <w:spacing w:before="0" w:after="0" w:line="240" w:lineRule="auto"/>
              <w:rPr>
                <w:rFonts w:ascii="Calibri" w:hAnsi="Calibri" w:cs="Calibri"/>
                <w:sz w:val="16"/>
                <w:szCs w:val="16"/>
              </w:rPr>
            </w:pPr>
            <w:r w:rsidRPr="008B6D97">
              <w:rPr>
                <w:rFonts w:ascii="Calibri" w:hAnsi="Calibri" w:cs="Calibri"/>
                <w:sz w:val="16"/>
                <w:szCs w:val="16"/>
              </w:rPr>
              <w:t>The authors note that the decay rates of markers especially HF183 or nifH, can be faster than HAdV. If enteric viruses persist longer in the environment and remain infective, the GI risk estimates generated by HF183 and nifH will markers need to be interpreted carefully.</w:t>
            </w:r>
            <w:r w:rsidRPr="008B6D97">
              <w:rPr>
                <w:rFonts w:ascii="Calibri" w:hAnsi="Calibri" w:cs="Calibri"/>
                <w:sz w:val="16"/>
                <w:szCs w:val="16"/>
              </w:rPr>
              <w:br/>
              <w:t>It was also assumed that all NoV and HAdV 40/41 quantified using qPCR are viable and infective.</w:t>
            </w:r>
          </w:p>
        </w:tc>
      </w:tr>
      <w:tr w:rsidR="00BF2DBF" w14:paraId="7B09040E"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22AA822"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Reviewer comments</w:t>
            </w:r>
          </w:p>
        </w:tc>
        <w:tc>
          <w:tcPr>
            <w:tcW w:w="1794" w:type="dxa"/>
            <w:tcBorders>
              <w:top w:val="nil"/>
              <w:left w:val="nil"/>
              <w:bottom w:val="single" w:sz="8" w:space="0" w:color="B5DDDC"/>
              <w:right w:val="single" w:sz="8" w:space="0" w:color="B5DDDC"/>
            </w:tcBorders>
            <w:vAlign w:val="center"/>
            <w:hideMark/>
          </w:tcPr>
          <w:p w14:paraId="7980EF7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Reviewer comments</w:t>
            </w:r>
          </w:p>
        </w:tc>
        <w:tc>
          <w:tcPr>
            <w:tcW w:w="4820" w:type="dxa"/>
            <w:tcBorders>
              <w:top w:val="nil"/>
              <w:left w:val="nil"/>
              <w:bottom w:val="single" w:sz="8" w:space="0" w:color="B5DDDC"/>
              <w:right w:val="single" w:sz="8" w:space="0" w:color="B5DDDC"/>
            </w:tcBorders>
            <w:vAlign w:val="center"/>
            <w:hideMark/>
          </w:tcPr>
          <w:p w14:paraId="626FEDF7" w14:textId="14496604" w:rsidR="00CB5AB3" w:rsidRPr="008B6D97" w:rsidRDefault="00992883" w:rsidP="00CB5AB3">
            <w:pPr>
              <w:spacing w:before="0" w:after="0" w:line="240" w:lineRule="auto"/>
              <w:rPr>
                <w:rFonts w:ascii="Calibri" w:hAnsi="Calibri" w:cs="Calibri"/>
                <w:sz w:val="16"/>
                <w:szCs w:val="16"/>
              </w:rPr>
            </w:pPr>
            <w:r w:rsidRPr="008B6D97">
              <w:rPr>
                <w:rFonts w:ascii="Calibri" w:hAnsi="Calibri" w:cs="Calibri"/>
                <w:sz w:val="16"/>
                <w:szCs w:val="16"/>
              </w:rPr>
              <w:t xml:space="preserve">The results list the concentrations in genomic copies </w:t>
            </w:r>
            <w:r w:rsidR="00B064F0">
              <w:rPr>
                <w:rFonts w:ascii="Calibri" w:hAnsi="Calibri" w:cs="Calibri"/>
                <w:sz w:val="16"/>
                <w:szCs w:val="16"/>
              </w:rPr>
              <w:t xml:space="preserve">(GC) </w:t>
            </w:r>
            <w:r w:rsidRPr="008B6D97">
              <w:rPr>
                <w:rFonts w:ascii="Calibri" w:hAnsi="Calibri" w:cs="Calibri"/>
                <w:sz w:val="16"/>
                <w:szCs w:val="16"/>
              </w:rPr>
              <w:t>of each of the 5 biomarkers that are equivalent to the US EPA tolerable risk benchmark for recreational water (0.036) under the assumptions that GI risks arise only from NoV and HAdV 40/41 and the only source of contamination is either fresh raw sewage or fresh secondary treated sewage.</w:t>
            </w:r>
          </w:p>
        </w:tc>
      </w:tr>
      <w:bookmarkEnd w:id="395"/>
      <w:tr w:rsidR="00BF2DBF" w14:paraId="7EBE9C17"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3ED796F"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85863F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Results included/excluded in review (if applicable)</w:t>
            </w:r>
          </w:p>
        </w:tc>
        <w:tc>
          <w:tcPr>
            <w:tcW w:w="4820" w:type="dxa"/>
            <w:tcBorders>
              <w:top w:val="nil"/>
              <w:left w:val="nil"/>
              <w:bottom w:val="single" w:sz="8" w:space="0" w:color="B5DDDC"/>
              <w:right w:val="single" w:sz="8" w:space="0" w:color="B5DDDC"/>
            </w:tcBorders>
            <w:vAlign w:val="center"/>
            <w:hideMark/>
          </w:tcPr>
          <w:p w14:paraId="220040B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Table 2 in the paper lists values for each biomarker tested.  It is too large to include here.</w:t>
            </w:r>
          </w:p>
        </w:tc>
      </w:tr>
      <w:tr w:rsidR="00BF2DBF" w14:paraId="5CF8FA09"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1771DBB"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1BC870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Notes on study quality e.g. gaps, methods </w:t>
            </w:r>
          </w:p>
        </w:tc>
        <w:tc>
          <w:tcPr>
            <w:tcW w:w="4820" w:type="dxa"/>
            <w:tcBorders>
              <w:top w:val="nil"/>
              <w:left w:val="nil"/>
              <w:bottom w:val="single" w:sz="8" w:space="0" w:color="B5DDDC"/>
              <w:right w:val="single" w:sz="8" w:space="0" w:color="B5DDDC"/>
            </w:tcBorders>
            <w:vAlign w:val="center"/>
            <w:hideMark/>
          </w:tcPr>
          <w:p w14:paraId="3895916E" w14:textId="77777777" w:rsidR="00CB5AB3" w:rsidRPr="00CB5AB3" w:rsidRDefault="00992883" w:rsidP="00CB5AB3">
            <w:pPr>
              <w:spacing w:before="0" w:after="0" w:line="240" w:lineRule="auto"/>
              <w:rPr>
                <w:rFonts w:ascii="Calibri" w:hAnsi="Calibri" w:cs="Calibri"/>
                <w:sz w:val="16"/>
                <w:szCs w:val="16"/>
              </w:rPr>
            </w:pPr>
            <w:bookmarkStart w:id="396" w:name="_Hlk92968579"/>
            <w:r w:rsidRPr="00CB5AB3">
              <w:rPr>
                <w:rFonts w:ascii="Calibri" w:hAnsi="Calibri" w:cs="Calibri"/>
                <w:sz w:val="16"/>
                <w:szCs w:val="16"/>
              </w:rPr>
              <w:t>As noted by the authors, it was assumed that all NoV and HAdV 40/41 quantified using qPCR are viable and infective.  This is a significant source of uncertainty that does not figure in the reported biomarker values.  The study makes use of the US EPA risk of GI Illness benchmark which does not take into account sequelae unlike the WHO recommended metric of DALYs.  If the use of DALYs as a benchmark metric was to be considered (e.g. 1 µDALY per person per annum), instead of the US EPA benchmark, the data presented in the paper is not sufficient to allow for the calculation of the biomarker concentrations consistent with 1 µDALY.</w:t>
            </w:r>
            <w:bookmarkEnd w:id="396"/>
          </w:p>
        </w:tc>
      </w:tr>
    </w:tbl>
    <w:p w14:paraId="74F562AD" w14:textId="315F4859" w:rsidR="0034121F" w:rsidRDefault="0034121F" w:rsidP="0034121F"/>
    <w:p w14:paraId="2F674E82" w14:textId="77777777" w:rsidR="00770D45" w:rsidRPr="0034121F" w:rsidRDefault="00770D45" w:rsidP="0034121F"/>
    <w:p w14:paraId="07A1430D" w14:textId="4E031C0C" w:rsidR="0034121F" w:rsidRDefault="00992883" w:rsidP="0034121F">
      <w:pPr>
        <w:pStyle w:val="Heading2"/>
      </w:pPr>
      <w:bookmarkStart w:id="397" w:name="_Toc106901050"/>
      <w:r>
        <w:t>J3: Ahmed, Payyappat, et al., (2019)</w:t>
      </w:r>
      <w:bookmarkEnd w:id="397"/>
    </w:p>
    <w:p w14:paraId="17B0FE7A" w14:textId="41C77189" w:rsidR="0034121F" w:rsidRDefault="00992883" w:rsidP="0034121F">
      <w:pPr>
        <w:pStyle w:val="Heading3"/>
      </w:pPr>
      <w:bookmarkStart w:id="398" w:name="_Toc106901051"/>
      <w:r w:rsidRPr="008F7938">
        <w:t>Quality assessment</w:t>
      </w:r>
      <w:bookmarkEnd w:id="398"/>
    </w:p>
    <w:tbl>
      <w:tblPr>
        <w:tblW w:w="7787" w:type="dxa"/>
        <w:tblLayout w:type="fixed"/>
        <w:tblCellMar>
          <w:left w:w="57" w:type="dxa"/>
          <w:right w:w="57" w:type="dxa"/>
        </w:tblCellMar>
        <w:tblLook w:val="04A0" w:firstRow="1" w:lastRow="0" w:firstColumn="1" w:lastColumn="0" w:noHBand="0" w:noVBand="1"/>
      </w:tblPr>
      <w:tblGrid>
        <w:gridCol w:w="379"/>
        <w:gridCol w:w="1879"/>
        <w:gridCol w:w="993"/>
        <w:gridCol w:w="3685"/>
        <w:gridCol w:w="851"/>
      </w:tblGrid>
      <w:tr w:rsidR="00BF2DBF" w14:paraId="1EAA7836" w14:textId="77777777" w:rsidTr="0093031B">
        <w:trPr>
          <w:trHeight w:val="340"/>
          <w:tblHeader/>
        </w:trPr>
        <w:tc>
          <w:tcPr>
            <w:tcW w:w="379" w:type="dxa"/>
            <w:tcBorders>
              <w:top w:val="single" w:sz="8" w:space="0" w:color="B5DDDC"/>
              <w:left w:val="single" w:sz="8" w:space="0" w:color="B5DDDC"/>
              <w:bottom w:val="single" w:sz="8" w:space="0" w:color="B5DDDC"/>
              <w:right w:val="single" w:sz="8" w:space="0" w:color="B5DDDC"/>
            </w:tcBorders>
            <w:shd w:val="clear" w:color="000000" w:fill="B5DDDC"/>
            <w:vAlign w:val="center"/>
          </w:tcPr>
          <w:p w14:paraId="2177F7B1" w14:textId="06FDF80F" w:rsidR="001F58E9" w:rsidRPr="00266FDA" w:rsidRDefault="001F58E9" w:rsidP="00266FDA">
            <w:pPr>
              <w:spacing w:before="0" w:after="0" w:line="240" w:lineRule="auto"/>
              <w:jc w:val="center"/>
              <w:rPr>
                <w:rFonts w:ascii="Calibri" w:hAnsi="Calibri" w:cs="Calibri"/>
                <w:b/>
                <w:bCs/>
                <w:color w:val="008000"/>
                <w:sz w:val="16"/>
                <w:szCs w:val="16"/>
              </w:rPr>
            </w:pPr>
          </w:p>
        </w:tc>
        <w:tc>
          <w:tcPr>
            <w:tcW w:w="1879" w:type="dxa"/>
            <w:tcBorders>
              <w:top w:val="single" w:sz="8" w:space="0" w:color="B5DDDC"/>
              <w:left w:val="nil"/>
              <w:bottom w:val="single" w:sz="8" w:space="0" w:color="B5DDDC"/>
              <w:right w:val="single" w:sz="8" w:space="0" w:color="B5DDDC"/>
            </w:tcBorders>
            <w:shd w:val="clear" w:color="000000" w:fill="B5DDDC"/>
            <w:vAlign w:val="center"/>
          </w:tcPr>
          <w:p w14:paraId="1266087C" w14:textId="54060BC2" w:rsidR="001F58E9" w:rsidRPr="00266FDA" w:rsidRDefault="001F58E9" w:rsidP="00266FDA">
            <w:pPr>
              <w:spacing w:before="0" w:after="0" w:line="240" w:lineRule="auto"/>
              <w:rPr>
                <w:rFonts w:ascii="Calibri" w:hAnsi="Calibri" w:cs="Calibri"/>
                <w:b/>
                <w:bCs/>
                <w:color w:val="008000"/>
                <w:sz w:val="16"/>
                <w:szCs w:val="16"/>
              </w:rPr>
            </w:pP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50D1E0D0" w14:textId="787A18BD" w:rsidR="001F58E9" w:rsidRPr="00266FDA" w:rsidRDefault="00992883" w:rsidP="00737D93">
            <w:pPr>
              <w:spacing w:before="0" w:after="0" w:line="240" w:lineRule="auto"/>
              <w:rPr>
                <w:rFonts w:ascii="Calibri" w:hAnsi="Calibri" w:cs="Calibri"/>
                <w:b/>
                <w:bCs/>
                <w:color w:val="008000"/>
                <w:sz w:val="16"/>
                <w:szCs w:val="16"/>
              </w:rPr>
            </w:pPr>
            <w:r w:rsidRPr="00266FDA">
              <w:rPr>
                <w:rFonts w:ascii="Calibri" w:hAnsi="Calibri" w:cs="Calibri"/>
                <w:b/>
                <w:bCs/>
                <w:color w:val="008000"/>
                <w:sz w:val="16"/>
                <w:szCs w:val="16"/>
              </w:rPr>
              <w:t>J3, Ahmed, W.,, 2019, Enhanced insights from human and animal host-associated molecular marker genes in a freshwater lake receiving wet weather overflows </w:t>
            </w:r>
          </w:p>
        </w:tc>
      </w:tr>
      <w:tr w:rsidR="00BF2DBF" w14:paraId="0EDDED3F" w14:textId="77777777" w:rsidTr="0093031B">
        <w:trPr>
          <w:trHeight w:val="340"/>
          <w:tblHeader/>
        </w:trPr>
        <w:tc>
          <w:tcPr>
            <w:tcW w:w="379" w:type="dxa"/>
            <w:tcBorders>
              <w:top w:val="nil"/>
              <w:left w:val="single" w:sz="8" w:space="0" w:color="B5DDDC"/>
              <w:bottom w:val="single" w:sz="8" w:space="0" w:color="B5DDDC"/>
              <w:right w:val="single" w:sz="8" w:space="0" w:color="B5DDDC"/>
            </w:tcBorders>
            <w:shd w:val="clear" w:color="000000" w:fill="B5DDDC"/>
            <w:vAlign w:val="center"/>
            <w:hideMark/>
          </w:tcPr>
          <w:p w14:paraId="0CD271A2" w14:textId="2E50A5C3" w:rsidR="00266FDA" w:rsidRPr="008F4DC9" w:rsidRDefault="00992883" w:rsidP="008F4DC9">
            <w:pPr>
              <w:spacing w:before="0" w:after="0" w:line="240" w:lineRule="auto"/>
              <w:jc w:val="center"/>
              <w:rPr>
                <w:rFonts w:ascii="Calibri" w:hAnsi="Calibri" w:cs="Calibri"/>
                <w:b/>
                <w:bCs/>
                <w:color w:val="008000"/>
                <w:sz w:val="16"/>
                <w:szCs w:val="16"/>
              </w:rPr>
            </w:pPr>
            <w:r w:rsidRPr="008F4DC9">
              <w:rPr>
                <w:rFonts w:ascii="Calibri" w:hAnsi="Calibri" w:cs="Calibri"/>
                <w:b/>
                <w:bCs/>
                <w:color w:val="008000"/>
                <w:sz w:val="16"/>
                <w:szCs w:val="16"/>
              </w:rPr>
              <w:t>Q.</w:t>
            </w:r>
          </w:p>
        </w:tc>
        <w:tc>
          <w:tcPr>
            <w:tcW w:w="1879" w:type="dxa"/>
            <w:tcBorders>
              <w:top w:val="nil"/>
              <w:left w:val="nil"/>
              <w:bottom w:val="single" w:sz="8" w:space="0" w:color="B5DDDC"/>
              <w:right w:val="single" w:sz="8" w:space="0" w:color="B5DDDC"/>
            </w:tcBorders>
            <w:shd w:val="clear" w:color="000000" w:fill="B5DDDC"/>
            <w:vAlign w:val="center"/>
            <w:hideMark/>
          </w:tcPr>
          <w:p w14:paraId="005E084E" w14:textId="77777777" w:rsidR="00266FDA" w:rsidRPr="008F4DC9" w:rsidRDefault="00992883" w:rsidP="008F4DC9">
            <w:pPr>
              <w:spacing w:before="0" w:after="0" w:line="240" w:lineRule="auto"/>
              <w:jc w:val="center"/>
              <w:rPr>
                <w:rFonts w:ascii="Calibri" w:hAnsi="Calibri" w:cs="Calibri"/>
                <w:b/>
                <w:bCs/>
                <w:color w:val="008000"/>
                <w:sz w:val="16"/>
                <w:szCs w:val="16"/>
              </w:rPr>
            </w:pPr>
            <w:r w:rsidRPr="008F4DC9">
              <w:rPr>
                <w:rFonts w:ascii="Calibri" w:hAnsi="Calibri" w:cs="Calibri"/>
                <w:b/>
                <w:bCs/>
                <w:color w:val="008000"/>
                <w:sz w:val="16"/>
                <w:szCs w:val="16"/>
              </w:rPr>
              <w:t>Criteria</w:t>
            </w:r>
          </w:p>
        </w:tc>
        <w:tc>
          <w:tcPr>
            <w:tcW w:w="993" w:type="dxa"/>
            <w:tcBorders>
              <w:top w:val="nil"/>
              <w:left w:val="nil"/>
              <w:bottom w:val="single" w:sz="8" w:space="0" w:color="B5DDDC"/>
              <w:right w:val="single" w:sz="8" w:space="0" w:color="B5DDDC"/>
            </w:tcBorders>
            <w:shd w:val="clear" w:color="000000" w:fill="B5DDDC"/>
            <w:vAlign w:val="center"/>
            <w:hideMark/>
          </w:tcPr>
          <w:p w14:paraId="32715182" w14:textId="77777777" w:rsidR="00266FDA" w:rsidRPr="008F4DC9" w:rsidRDefault="00992883" w:rsidP="008F4DC9">
            <w:pPr>
              <w:spacing w:before="0" w:after="0" w:line="240" w:lineRule="auto"/>
              <w:jc w:val="center"/>
              <w:rPr>
                <w:rFonts w:ascii="Calibri" w:hAnsi="Calibri" w:cs="Calibri"/>
                <w:b/>
                <w:bCs/>
                <w:color w:val="008000"/>
                <w:sz w:val="16"/>
                <w:szCs w:val="16"/>
              </w:rPr>
            </w:pPr>
            <w:r w:rsidRPr="008F4DC9">
              <w:rPr>
                <w:rFonts w:ascii="Calibri" w:hAnsi="Calibri" w:cs="Calibri"/>
                <w:b/>
                <w:bCs/>
                <w:color w:val="008000"/>
                <w:sz w:val="16"/>
                <w:szCs w:val="16"/>
              </w:rPr>
              <w:t>Assessment</w:t>
            </w:r>
          </w:p>
        </w:tc>
        <w:tc>
          <w:tcPr>
            <w:tcW w:w="3685" w:type="dxa"/>
            <w:tcBorders>
              <w:top w:val="nil"/>
              <w:left w:val="nil"/>
              <w:bottom w:val="single" w:sz="8" w:space="0" w:color="B5DDDC"/>
              <w:right w:val="single" w:sz="8" w:space="0" w:color="B5DDDC"/>
            </w:tcBorders>
            <w:shd w:val="clear" w:color="000000" w:fill="B5DDDC"/>
            <w:vAlign w:val="center"/>
            <w:hideMark/>
          </w:tcPr>
          <w:p w14:paraId="4050B268" w14:textId="77777777" w:rsidR="00266FDA" w:rsidRPr="008F4DC9" w:rsidRDefault="00992883" w:rsidP="008F4DC9">
            <w:pPr>
              <w:spacing w:before="0" w:after="0" w:line="240" w:lineRule="auto"/>
              <w:jc w:val="center"/>
              <w:rPr>
                <w:rFonts w:ascii="Calibri" w:hAnsi="Calibri" w:cs="Calibri"/>
                <w:b/>
                <w:bCs/>
                <w:color w:val="008000"/>
                <w:sz w:val="16"/>
                <w:szCs w:val="16"/>
              </w:rPr>
            </w:pPr>
            <w:r w:rsidRPr="008F4DC9">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72D92143" w14:textId="77777777" w:rsidR="00266FDA" w:rsidRPr="008F4DC9" w:rsidRDefault="00992883" w:rsidP="008F4DC9">
            <w:pPr>
              <w:spacing w:before="0" w:after="0" w:line="240" w:lineRule="auto"/>
              <w:jc w:val="center"/>
              <w:rPr>
                <w:rFonts w:ascii="Calibri" w:hAnsi="Calibri" w:cs="Calibri"/>
                <w:b/>
                <w:bCs/>
                <w:color w:val="008000"/>
                <w:sz w:val="16"/>
                <w:szCs w:val="16"/>
              </w:rPr>
            </w:pPr>
            <w:r w:rsidRPr="008F4DC9">
              <w:rPr>
                <w:rFonts w:ascii="Calibri" w:hAnsi="Calibri" w:cs="Calibri"/>
                <w:b/>
                <w:bCs/>
                <w:color w:val="008000"/>
                <w:sz w:val="16"/>
                <w:szCs w:val="16"/>
              </w:rPr>
              <w:t>Risk of Bias rating</w:t>
            </w:r>
          </w:p>
        </w:tc>
      </w:tr>
      <w:tr w:rsidR="00BF2DBF" w14:paraId="79FEDF02" w14:textId="77777777" w:rsidTr="0093031B">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72E33E8F"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1879" w:type="dxa"/>
            <w:tcBorders>
              <w:top w:val="nil"/>
              <w:left w:val="nil"/>
              <w:bottom w:val="single" w:sz="8" w:space="0" w:color="B5DDDC"/>
              <w:right w:val="single" w:sz="8" w:space="0" w:color="B5DDDC"/>
            </w:tcBorders>
            <w:shd w:val="clear" w:color="000000" w:fill="D6EAEB"/>
            <w:hideMark/>
          </w:tcPr>
          <w:p w14:paraId="12E3E864"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Section A1: Are the results valid?</w:t>
            </w:r>
          </w:p>
        </w:tc>
        <w:tc>
          <w:tcPr>
            <w:tcW w:w="993" w:type="dxa"/>
            <w:tcBorders>
              <w:top w:val="nil"/>
              <w:left w:val="nil"/>
              <w:bottom w:val="single" w:sz="8" w:space="0" w:color="B5DDDC"/>
              <w:right w:val="single" w:sz="8" w:space="0" w:color="B5DDDC"/>
            </w:tcBorders>
            <w:shd w:val="clear" w:color="000000" w:fill="D6EAEB"/>
            <w:noWrap/>
            <w:hideMark/>
          </w:tcPr>
          <w:p w14:paraId="4C57024B"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Yes</w:t>
            </w:r>
          </w:p>
        </w:tc>
        <w:tc>
          <w:tcPr>
            <w:tcW w:w="3685" w:type="dxa"/>
            <w:tcBorders>
              <w:top w:val="nil"/>
              <w:left w:val="nil"/>
              <w:bottom w:val="single" w:sz="8" w:space="0" w:color="B5DDDC"/>
              <w:right w:val="single" w:sz="8" w:space="0" w:color="B5DDDC"/>
            </w:tcBorders>
            <w:shd w:val="clear" w:color="000000" w:fill="D6EAEB"/>
            <w:noWrap/>
            <w:hideMark/>
          </w:tcPr>
          <w:p w14:paraId="40FFD967"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32441C4F"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r>
      <w:tr w:rsidR="00BF2DBF" w14:paraId="18E92E10"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41BE478A" w14:textId="77777777" w:rsidR="00266FDA" w:rsidRPr="001F58E9" w:rsidRDefault="00992883" w:rsidP="00266FDA">
            <w:pPr>
              <w:spacing w:before="0" w:after="0" w:line="240" w:lineRule="auto"/>
              <w:jc w:val="center"/>
              <w:rPr>
                <w:rFonts w:ascii="Calibri" w:hAnsi="Calibri" w:cs="Calibri"/>
                <w:sz w:val="16"/>
                <w:szCs w:val="16"/>
              </w:rPr>
            </w:pPr>
            <w:r w:rsidRPr="001F58E9">
              <w:rPr>
                <w:rFonts w:ascii="Calibri" w:hAnsi="Calibri" w:cs="Calibri"/>
                <w:sz w:val="16"/>
                <w:szCs w:val="16"/>
              </w:rPr>
              <w:t>1</w:t>
            </w:r>
          </w:p>
        </w:tc>
        <w:tc>
          <w:tcPr>
            <w:tcW w:w="1879" w:type="dxa"/>
            <w:tcBorders>
              <w:top w:val="nil"/>
              <w:left w:val="nil"/>
              <w:bottom w:val="single" w:sz="8" w:space="0" w:color="B5DDDC"/>
              <w:right w:val="single" w:sz="8" w:space="0" w:color="B5DDDC"/>
            </w:tcBorders>
            <w:vAlign w:val="center"/>
            <w:hideMark/>
          </w:tcPr>
          <w:p w14:paraId="3BCB3DB1" w14:textId="77777777" w:rsidR="00266FDA" w:rsidRPr="001F58E9" w:rsidRDefault="00992883" w:rsidP="00266FDA">
            <w:pPr>
              <w:spacing w:before="0" w:after="0" w:line="240" w:lineRule="auto"/>
              <w:rPr>
                <w:rFonts w:ascii="Calibri" w:hAnsi="Calibri" w:cs="Calibri"/>
                <w:sz w:val="16"/>
                <w:szCs w:val="16"/>
              </w:rPr>
            </w:pPr>
            <w:r w:rsidRPr="001F58E9">
              <w:rPr>
                <w:rFonts w:ascii="Calibri" w:hAnsi="Calibri" w:cs="Calibri"/>
                <w:sz w:val="16"/>
                <w:szCs w:val="16"/>
              </w:rPr>
              <w:t>Was there a clear statement of the aims of the research?</w:t>
            </w:r>
          </w:p>
        </w:tc>
        <w:tc>
          <w:tcPr>
            <w:tcW w:w="993" w:type="dxa"/>
            <w:tcBorders>
              <w:top w:val="nil"/>
              <w:left w:val="nil"/>
              <w:bottom w:val="single" w:sz="8" w:space="0" w:color="B5DDDC"/>
              <w:right w:val="single" w:sz="8" w:space="0" w:color="B5DDDC"/>
            </w:tcBorders>
            <w:vAlign w:val="center"/>
            <w:hideMark/>
          </w:tcPr>
          <w:p w14:paraId="7F0A90DB"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53640E6E" w14:textId="6B9BB38D"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 xml:space="preserve">The primary objective of the study was to determine the magnitude of sewage and animal </w:t>
            </w:r>
            <w:r w:rsidR="008B6D97" w:rsidRPr="00266FDA">
              <w:rPr>
                <w:rFonts w:ascii="Calibri" w:hAnsi="Calibri" w:cs="Calibri"/>
                <w:sz w:val="16"/>
                <w:szCs w:val="16"/>
              </w:rPr>
              <w:t>faecal</w:t>
            </w:r>
            <w:r w:rsidRPr="00266FDA">
              <w:rPr>
                <w:rFonts w:ascii="Calibri" w:hAnsi="Calibri" w:cs="Calibri"/>
                <w:sz w:val="16"/>
                <w:szCs w:val="16"/>
              </w:rPr>
              <w:t xml:space="preserve"> contamination in Lake Parramatta water samples collected during a dry weather period and from two storm events that coincided with wet weather overflows of sewage to the lake.</w:t>
            </w:r>
          </w:p>
        </w:tc>
        <w:tc>
          <w:tcPr>
            <w:tcW w:w="851" w:type="dxa"/>
            <w:tcBorders>
              <w:top w:val="nil"/>
              <w:left w:val="nil"/>
              <w:bottom w:val="single" w:sz="8" w:space="0" w:color="B5DDDC"/>
              <w:right w:val="single" w:sz="8" w:space="0" w:color="B5DDDC"/>
            </w:tcBorders>
            <w:shd w:val="clear" w:color="000000" w:fill="70AD47"/>
            <w:vAlign w:val="center"/>
            <w:hideMark/>
          </w:tcPr>
          <w:p w14:paraId="408A68F4"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Definitely low risk of bias (++)</w:t>
            </w:r>
          </w:p>
        </w:tc>
      </w:tr>
      <w:tr w:rsidR="00BF2DBF" w14:paraId="73BB9D24"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4498D1FC" w14:textId="77777777" w:rsidR="00266FDA" w:rsidRPr="001F58E9" w:rsidRDefault="00992883" w:rsidP="00266FDA">
            <w:pPr>
              <w:spacing w:before="0" w:after="0" w:line="240" w:lineRule="auto"/>
              <w:jc w:val="center"/>
              <w:rPr>
                <w:rFonts w:ascii="Calibri" w:hAnsi="Calibri" w:cs="Calibri"/>
                <w:sz w:val="16"/>
                <w:szCs w:val="16"/>
              </w:rPr>
            </w:pPr>
            <w:r w:rsidRPr="001F58E9">
              <w:rPr>
                <w:rFonts w:ascii="Calibri" w:hAnsi="Calibri" w:cs="Calibri"/>
                <w:sz w:val="16"/>
                <w:szCs w:val="16"/>
              </w:rPr>
              <w:t>2</w:t>
            </w:r>
          </w:p>
        </w:tc>
        <w:tc>
          <w:tcPr>
            <w:tcW w:w="1879" w:type="dxa"/>
            <w:tcBorders>
              <w:top w:val="nil"/>
              <w:left w:val="nil"/>
              <w:bottom w:val="single" w:sz="8" w:space="0" w:color="B5DDDC"/>
              <w:right w:val="single" w:sz="8" w:space="0" w:color="B5DDDC"/>
            </w:tcBorders>
            <w:vAlign w:val="center"/>
            <w:hideMark/>
          </w:tcPr>
          <w:p w14:paraId="35BC96E6" w14:textId="77777777" w:rsidR="00266FDA" w:rsidRPr="001F58E9" w:rsidRDefault="00992883" w:rsidP="00266FDA">
            <w:pPr>
              <w:spacing w:before="0" w:after="0" w:line="240" w:lineRule="auto"/>
              <w:rPr>
                <w:rFonts w:ascii="Calibri" w:hAnsi="Calibri" w:cs="Calibri"/>
                <w:sz w:val="16"/>
                <w:szCs w:val="16"/>
              </w:rPr>
            </w:pPr>
            <w:r w:rsidRPr="001F58E9">
              <w:rPr>
                <w:rFonts w:ascii="Calibri" w:hAnsi="Calibri" w:cs="Calibri"/>
                <w:sz w:val="16"/>
                <w:szCs w:val="16"/>
              </w:rPr>
              <w:t>Is the methodology appropriate?</w:t>
            </w:r>
          </w:p>
        </w:tc>
        <w:tc>
          <w:tcPr>
            <w:tcW w:w="993" w:type="dxa"/>
            <w:tcBorders>
              <w:top w:val="nil"/>
              <w:left w:val="nil"/>
              <w:bottom w:val="single" w:sz="8" w:space="0" w:color="B5DDDC"/>
              <w:right w:val="single" w:sz="8" w:space="0" w:color="B5DDDC"/>
            </w:tcBorders>
            <w:vAlign w:val="center"/>
            <w:hideMark/>
          </w:tcPr>
          <w:p w14:paraId="1EF5D40B"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57D45F58" w14:textId="78AEEC55"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 xml:space="preserve">The methodology is </w:t>
            </w:r>
            <w:r w:rsidR="006D5B85">
              <w:rPr>
                <w:rFonts w:ascii="Calibri" w:hAnsi="Calibri" w:cs="Calibri"/>
                <w:sz w:val="16"/>
                <w:szCs w:val="16"/>
              </w:rPr>
              <w:t>appropriate.</w:t>
            </w:r>
          </w:p>
        </w:tc>
        <w:tc>
          <w:tcPr>
            <w:tcW w:w="851" w:type="dxa"/>
            <w:tcBorders>
              <w:top w:val="nil"/>
              <w:left w:val="nil"/>
              <w:bottom w:val="single" w:sz="8" w:space="0" w:color="B5DDDC"/>
              <w:right w:val="single" w:sz="8" w:space="0" w:color="B5DDDC"/>
            </w:tcBorders>
            <w:shd w:val="clear" w:color="000000" w:fill="E2EFDA"/>
            <w:vAlign w:val="center"/>
            <w:hideMark/>
          </w:tcPr>
          <w:p w14:paraId="095A9966"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6A883E0A" w14:textId="77777777" w:rsidTr="0093031B">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7F886C07"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1879" w:type="dxa"/>
            <w:tcBorders>
              <w:top w:val="nil"/>
              <w:left w:val="nil"/>
              <w:bottom w:val="single" w:sz="8" w:space="0" w:color="B5DDDC"/>
              <w:right w:val="single" w:sz="8" w:space="0" w:color="B5DDDC"/>
            </w:tcBorders>
            <w:shd w:val="clear" w:color="000000" w:fill="D6EAEB"/>
            <w:vAlign w:val="center"/>
            <w:hideMark/>
          </w:tcPr>
          <w:p w14:paraId="2FA555C9"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Section A2: Is it worth continuing?</w:t>
            </w:r>
          </w:p>
        </w:tc>
        <w:tc>
          <w:tcPr>
            <w:tcW w:w="993" w:type="dxa"/>
            <w:tcBorders>
              <w:top w:val="nil"/>
              <w:left w:val="nil"/>
              <w:bottom w:val="single" w:sz="8" w:space="0" w:color="B5DDDC"/>
              <w:right w:val="single" w:sz="8" w:space="0" w:color="B5DDDC"/>
            </w:tcBorders>
            <w:shd w:val="clear" w:color="000000" w:fill="D6EAEB"/>
            <w:noWrap/>
            <w:hideMark/>
          </w:tcPr>
          <w:p w14:paraId="74D8C2A1"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Yes</w:t>
            </w:r>
          </w:p>
        </w:tc>
        <w:tc>
          <w:tcPr>
            <w:tcW w:w="3685" w:type="dxa"/>
            <w:tcBorders>
              <w:top w:val="nil"/>
              <w:left w:val="nil"/>
              <w:bottom w:val="single" w:sz="8" w:space="0" w:color="B5DDDC"/>
              <w:right w:val="single" w:sz="8" w:space="0" w:color="B5DDDC"/>
            </w:tcBorders>
            <w:shd w:val="clear" w:color="000000" w:fill="D6EAEB"/>
            <w:noWrap/>
            <w:hideMark/>
          </w:tcPr>
          <w:p w14:paraId="3AAF86AF"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7ACECC80"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r>
      <w:tr w:rsidR="00BF2DBF" w14:paraId="5F723F88"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07C0E312" w14:textId="77777777" w:rsidR="00266FDA" w:rsidRPr="001F58E9" w:rsidRDefault="00992883" w:rsidP="00266FDA">
            <w:pPr>
              <w:spacing w:before="0" w:after="0" w:line="240" w:lineRule="auto"/>
              <w:jc w:val="center"/>
              <w:rPr>
                <w:rFonts w:ascii="Calibri" w:hAnsi="Calibri" w:cs="Calibri"/>
                <w:sz w:val="16"/>
                <w:szCs w:val="16"/>
              </w:rPr>
            </w:pPr>
            <w:r w:rsidRPr="001F58E9">
              <w:rPr>
                <w:rFonts w:ascii="Calibri" w:hAnsi="Calibri" w:cs="Calibri"/>
                <w:sz w:val="16"/>
                <w:szCs w:val="16"/>
              </w:rPr>
              <w:t>3</w:t>
            </w:r>
          </w:p>
        </w:tc>
        <w:tc>
          <w:tcPr>
            <w:tcW w:w="1879" w:type="dxa"/>
            <w:tcBorders>
              <w:top w:val="nil"/>
              <w:left w:val="nil"/>
              <w:bottom w:val="single" w:sz="8" w:space="0" w:color="B5DDDC"/>
              <w:right w:val="single" w:sz="8" w:space="0" w:color="B5DDDC"/>
            </w:tcBorders>
            <w:vAlign w:val="center"/>
            <w:hideMark/>
          </w:tcPr>
          <w:p w14:paraId="0DD3F06D" w14:textId="77777777" w:rsidR="00266FDA" w:rsidRPr="001F58E9" w:rsidRDefault="00992883" w:rsidP="00266FDA">
            <w:pPr>
              <w:spacing w:before="0" w:after="0" w:line="240" w:lineRule="auto"/>
              <w:rPr>
                <w:rFonts w:ascii="Calibri" w:hAnsi="Calibri" w:cs="Calibri"/>
                <w:sz w:val="16"/>
                <w:szCs w:val="16"/>
              </w:rPr>
            </w:pPr>
            <w:r w:rsidRPr="001F58E9">
              <w:rPr>
                <w:rFonts w:ascii="Calibri" w:hAnsi="Calibri" w:cs="Calibri"/>
                <w:sz w:val="16"/>
                <w:szCs w:val="16"/>
              </w:rPr>
              <w:t>Was the research design appropriate to address the aims of the research?</w:t>
            </w:r>
          </w:p>
        </w:tc>
        <w:tc>
          <w:tcPr>
            <w:tcW w:w="993" w:type="dxa"/>
            <w:tcBorders>
              <w:top w:val="nil"/>
              <w:left w:val="nil"/>
              <w:bottom w:val="single" w:sz="8" w:space="0" w:color="B5DDDC"/>
              <w:right w:val="single" w:sz="8" w:space="0" w:color="B5DDDC"/>
            </w:tcBorders>
            <w:vAlign w:val="center"/>
            <w:hideMark/>
          </w:tcPr>
          <w:p w14:paraId="16BB32A2"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26922AB3"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Wet weather and dry weather events were sampled and compared - this is a reasonable approach as it encapsulates the likely extremes with respect to loads and concentrations.</w:t>
            </w:r>
          </w:p>
        </w:tc>
        <w:tc>
          <w:tcPr>
            <w:tcW w:w="851" w:type="dxa"/>
            <w:tcBorders>
              <w:top w:val="nil"/>
              <w:left w:val="nil"/>
              <w:bottom w:val="single" w:sz="8" w:space="0" w:color="B5DDDC"/>
              <w:right w:val="single" w:sz="8" w:space="0" w:color="B5DDDC"/>
            </w:tcBorders>
            <w:shd w:val="clear" w:color="000000" w:fill="70AD47"/>
            <w:vAlign w:val="center"/>
            <w:hideMark/>
          </w:tcPr>
          <w:p w14:paraId="507CD132"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Definitely low risk of bias (++)</w:t>
            </w:r>
          </w:p>
        </w:tc>
      </w:tr>
      <w:tr w:rsidR="00BF2DBF" w14:paraId="62AC89CF"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3CFC327A" w14:textId="77777777" w:rsidR="00266FDA" w:rsidRPr="001F58E9" w:rsidRDefault="00992883" w:rsidP="00266FDA">
            <w:pPr>
              <w:spacing w:before="0" w:after="0" w:line="240" w:lineRule="auto"/>
              <w:jc w:val="center"/>
              <w:rPr>
                <w:rFonts w:ascii="Calibri" w:hAnsi="Calibri" w:cs="Calibri"/>
                <w:sz w:val="16"/>
                <w:szCs w:val="16"/>
              </w:rPr>
            </w:pPr>
            <w:r w:rsidRPr="001F58E9">
              <w:rPr>
                <w:rFonts w:ascii="Calibri" w:hAnsi="Calibri" w:cs="Calibri"/>
                <w:sz w:val="16"/>
                <w:szCs w:val="16"/>
              </w:rPr>
              <w:t>4</w:t>
            </w:r>
          </w:p>
        </w:tc>
        <w:tc>
          <w:tcPr>
            <w:tcW w:w="1879" w:type="dxa"/>
            <w:tcBorders>
              <w:top w:val="nil"/>
              <w:left w:val="nil"/>
              <w:bottom w:val="single" w:sz="8" w:space="0" w:color="B5DDDC"/>
              <w:right w:val="single" w:sz="8" w:space="0" w:color="B5DDDC"/>
            </w:tcBorders>
            <w:vAlign w:val="center"/>
            <w:hideMark/>
          </w:tcPr>
          <w:p w14:paraId="322945A4" w14:textId="77777777" w:rsidR="00266FDA" w:rsidRPr="001F58E9" w:rsidRDefault="00992883" w:rsidP="00266FDA">
            <w:pPr>
              <w:spacing w:before="0" w:after="0" w:line="240" w:lineRule="auto"/>
              <w:rPr>
                <w:rFonts w:ascii="Calibri" w:hAnsi="Calibri" w:cs="Calibri"/>
                <w:sz w:val="16"/>
                <w:szCs w:val="16"/>
              </w:rPr>
            </w:pPr>
            <w:r w:rsidRPr="001F58E9">
              <w:rPr>
                <w:rFonts w:ascii="Calibri" w:hAnsi="Calibri" w:cs="Calibri"/>
                <w:sz w:val="16"/>
                <w:szCs w:val="16"/>
              </w:rPr>
              <w:t>Was the chosen hypothetical population or subpopulation appropriate for addressing the study research aims?</w:t>
            </w:r>
          </w:p>
        </w:tc>
        <w:tc>
          <w:tcPr>
            <w:tcW w:w="993" w:type="dxa"/>
            <w:tcBorders>
              <w:top w:val="nil"/>
              <w:left w:val="nil"/>
              <w:bottom w:val="single" w:sz="8" w:space="0" w:color="B5DDDC"/>
              <w:right w:val="single" w:sz="8" w:space="0" w:color="B5DDDC"/>
            </w:tcBorders>
            <w:vAlign w:val="center"/>
            <w:hideMark/>
          </w:tcPr>
          <w:p w14:paraId="74617DD1"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5B24A194"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The hypothetical population is adults undertaking primary contact recreation.  Site measurements are compared with thresholds for gastrointestinal illness (note that this ignores other health impacts, e.g. sequelae like G-B syndrome).</w:t>
            </w:r>
          </w:p>
        </w:tc>
        <w:tc>
          <w:tcPr>
            <w:tcW w:w="851" w:type="dxa"/>
            <w:tcBorders>
              <w:top w:val="nil"/>
              <w:left w:val="nil"/>
              <w:bottom w:val="single" w:sz="8" w:space="0" w:color="B5DDDC"/>
              <w:right w:val="single" w:sz="8" w:space="0" w:color="B5DDDC"/>
            </w:tcBorders>
            <w:shd w:val="clear" w:color="000000" w:fill="E2EFDA"/>
            <w:vAlign w:val="center"/>
            <w:hideMark/>
          </w:tcPr>
          <w:p w14:paraId="27577EE9"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6DE28CF6"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102FA9E3" w14:textId="77777777" w:rsidR="00266FDA" w:rsidRPr="001F58E9" w:rsidRDefault="00992883" w:rsidP="00266FDA">
            <w:pPr>
              <w:spacing w:before="0" w:after="0" w:line="240" w:lineRule="auto"/>
              <w:jc w:val="center"/>
              <w:rPr>
                <w:rFonts w:ascii="Calibri" w:hAnsi="Calibri" w:cs="Calibri"/>
                <w:sz w:val="16"/>
                <w:szCs w:val="16"/>
              </w:rPr>
            </w:pPr>
            <w:r w:rsidRPr="001F58E9">
              <w:rPr>
                <w:rFonts w:ascii="Calibri" w:hAnsi="Calibri" w:cs="Calibri"/>
                <w:sz w:val="16"/>
                <w:szCs w:val="16"/>
              </w:rPr>
              <w:t>5</w:t>
            </w:r>
          </w:p>
        </w:tc>
        <w:tc>
          <w:tcPr>
            <w:tcW w:w="1879" w:type="dxa"/>
            <w:tcBorders>
              <w:top w:val="nil"/>
              <w:left w:val="nil"/>
              <w:bottom w:val="single" w:sz="8" w:space="0" w:color="B5DDDC"/>
              <w:right w:val="single" w:sz="8" w:space="0" w:color="B5DDDC"/>
            </w:tcBorders>
            <w:vAlign w:val="center"/>
            <w:hideMark/>
          </w:tcPr>
          <w:p w14:paraId="0F951B38" w14:textId="77777777" w:rsidR="00266FDA" w:rsidRPr="001F58E9" w:rsidRDefault="00992883" w:rsidP="00266FDA">
            <w:pPr>
              <w:spacing w:before="0" w:after="0" w:line="240" w:lineRule="auto"/>
              <w:rPr>
                <w:rFonts w:ascii="Calibri" w:hAnsi="Calibri" w:cs="Calibri"/>
                <w:sz w:val="16"/>
                <w:szCs w:val="16"/>
              </w:rPr>
            </w:pPr>
            <w:r w:rsidRPr="001F58E9">
              <w:rPr>
                <w:rFonts w:ascii="Calibri" w:hAnsi="Calibri" w:cs="Calibri"/>
                <w:sz w:val="16"/>
                <w:szCs w:val="16"/>
              </w:rPr>
              <w:t>Was the data collected in a way that addressed the research issue?</w:t>
            </w:r>
          </w:p>
        </w:tc>
        <w:tc>
          <w:tcPr>
            <w:tcW w:w="993" w:type="dxa"/>
            <w:tcBorders>
              <w:top w:val="nil"/>
              <w:left w:val="nil"/>
              <w:bottom w:val="single" w:sz="8" w:space="0" w:color="B5DDDC"/>
              <w:right w:val="single" w:sz="8" w:space="0" w:color="B5DDDC"/>
            </w:tcBorders>
            <w:vAlign w:val="center"/>
            <w:hideMark/>
          </w:tcPr>
          <w:p w14:paraId="6641FE32"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0CC1AF9D"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As noted above, wet weather and dry weather events were sampled and compared - this is a reasonable approach.</w:t>
            </w:r>
          </w:p>
        </w:tc>
        <w:tc>
          <w:tcPr>
            <w:tcW w:w="851" w:type="dxa"/>
            <w:tcBorders>
              <w:top w:val="nil"/>
              <w:left w:val="nil"/>
              <w:bottom w:val="single" w:sz="8" w:space="0" w:color="B5DDDC"/>
              <w:right w:val="single" w:sz="8" w:space="0" w:color="B5DDDC"/>
            </w:tcBorders>
            <w:shd w:val="clear" w:color="000000" w:fill="70AD47"/>
            <w:vAlign w:val="center"/>
            <w:hideMark/>
          </w:tcPr>
          <w:p w14:paraId="7D7ADFA4"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Definitely low risk of bias (++)</w:t>
            </w:r>
          </w:p>
        </w:tc>
      </w:tr>
      <w:tr w:rsidR="00BF2DBF" w14:paraId="4263A4C8"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2746B946" w14:textId="77777777" w:rsidR="00266FDA" w:rsidRPr="001F58E9" w:rsidRDefault="00992883" w:rsidP="00266FDA">
            <w:pPr>
              <w:spacing w:before="0" w:after="0" w:line="240" w:lineRule="auto"/>
              <w:jc w:val="center"/>
              <w:rPr>
                <w:rFonts w:ascii="Calibri" w:hAnsi="Calibri" w:cs="Calibri"/>
                <w:sz w:val="16"/>
                <w:szCs w:val="16"/>
              </w:rPr>
            </w:pPr>
            <w:r w:rsidRPr="001F58E9">
              <w:rPr>
                <w:rFonts w:ascii="Calibri" w:hAnsi="Calibri" w:cs="Calibri"/>
                <w:sz w:val="16"/>
                <w:szCs w:val="16"/>
              </w:rPr>
              <w:t>6</w:t>
            </w:r>
          </w:p>
        </w:tc>
        <w:tc>
          <w:tcPr>
            <w:tcW w:w="1879" w:type="dxa"/>
            <w:tcBorders>
              <w:top w:val="nil"/>
              <w:left w:val="nil"/>
              <w:bottom w:val="single" w:sz="8" w:space="0" w:color="B5DDDC"/>
              <w:right w:val="single" w:sz="8" w:space="0" w:color="B5DDDC"/>
            </w:tcBorders>
            <w:vAlign w:val="center"/>
            <w:hideMark/>
          </w:tcPr>
          <w:p w14:paraId="5F3E684D" w14:textId="77777777" w:rsidR="00266FDA" w:rsidRPr="001F58E9" w:rsidRDefault="00992883" w:rsidP="00266FDA">
            <w:pPr>
              <w:spacing w:before="0" w:after="0" w:line="240" w:lineRule="auto"/>
              <w:rPr>
                <w:rFonts w:ascii="Calibri" w:hAnsi="Calibri" w:cs="Calibri"/>
                <w:sz w:val="16"/>
                <w:szCs w:val="16"/>
              </w:rPr>
            </w:pPr>
            <w:r w:rsidRPr="001F58E9">
              <w:rPr>
                <w:rFonts w:ascii="Calibri" w:hAnsi="Calibri" w:cs="Calibri"/>
                <w:sz w:val="16"/>
                <w:szCs w:val="16"/>
              </w:rPr>
              <w:t>Has the relationship between researcher and participants been adequately considered?</w:t>
            </w:r>
          </w:p>
        </w:tc>
        <w:tc>
          <w:tcPr>
            <w:tcW w:w="993" w:type="dxa"/>
            <w:tcBorders>
              <w:top w:val="nil"/>
              <w:left w:val="nil"/>
              <w:bottom w:val="single" w:sz="8" w:space="0" w:color="B5DDDC"/>
              <w:right w:val="single" w:sz="8" w:space="0" w:color="B5DDDC"/>
            </w:tcBorders>
            <w:vAlign w:val="center"/>
            <w:hideMark/>
          </w:tcPr>
          <w:p w14:paraId="783442D0"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07F41489"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Question 6 is not applicable since there is no real population of study participants.  Rather, the population assessed is a hypothetical population of adults undertaking primary contact recreation.</w:t>
            </w:r>
          </w:p>
        </w:tc>
        <w:tc>
          <w:tcPr>
            <w:tcW w:w="851" w:type="dxa"/>
            <w:tcBorders>
              <w:top w:val="nil"/>
              <w:left w:val="nil"/>
              <w:bottom w:val="single" w:sz="8" w:space="0" w:color="B5DDDC"/>
              <w:right w:val="single" w:sz="8" w:space="0" w:color="B5DDDC"/>
            </w:tcBorders>
            <w:vAlign w:val="center"/>
            <w:hideMark/>
          </w:tcPr>
          <w:p w14:paraId="39C47FB2"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r>
      <w:tr w:rsidR="00BF2DBF" w14:paraId="33311C1D" w14:textId="77777777" w:rsidTr="0093031B">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03B573B0"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1879" w:type="dxa"/>
            <w:tcBorders>
              <w:top w:val="nil"/>
              <w:left w:val="nil"/>
              <w:bottom w:val="single" w:sz="8" w:space="0" w:color="B5DDDC"/>
              <w:right w:val="single" w:sz="8" w:space="0" w:color="B5DDDC"/>
            </w:tcBorders>
            <w:shd w:val="clear" w:color="000000" w:fill="D6EAEB"/>
            <w:vAlign w:val="center"/>
            <w:hideMark/>
          </w:tcPr>
          <w:p w14:paraId="6323D10C"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Section B: What are the results?</w:t>
            </w:r>
          </w:p>
        </w:tc>
        <w:tc>
          <w:tcPr>
            <w:tcW w:w="993" w:type="dxa"/>
            <w:tcBorders>
              <w:top w:val="nil"/>
              <w:left w:val="nil"/>
              <w:bottom w:val="single" w:sz="8" w:space="0" w:color="B5DDDC"/>
              <w:right w:val="single" w:sz="8" w:space="0" w:color="B5DDDC"/>
            </w:tcBorders>
            <w:shd w:val="clear" w:color="000000" w:fill="D6EAEB"/>
            <w:vAlign w:val="center"/>
            <w:hideMark/>
          </w:tcPr>
          <w:p w14:paraId="70179658"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vAlign w:val="center"/>
            <w:hideMark/>
          </w:tcPr>
          <w:p w14:paraId="53EF97C4"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299E2654"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r>
      <w:tr w:rsidR="00BF2DBF" w14:paraId="5F88088B"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7E1055D4" w14:textId="77777777" w:rsidR="00266FDA" w:rsidRPr="001F58E9" w:rsidRDefault="00992883" w:rsidP="00266FDA">
            <w:pPr>
              <w:spacing w:before="0" w:after="0" w:line="240" w:lineRule="auto"/>
              <w:jc w:val="center"/>
              <w:rPr>
                <w:rFonts w:ascii="Calibri" w:hAnsi="Calibri" w:cs="Calibri"/>
                <w:sz w:val="16"/>
                <w:szCs w:val="16"/>
              </w:rPr>
            </w:pPr>
            <w:r w:rsidRPr="001F58E9">
              <w:rPr>
                <w:rFonts w:ascii="Calibri" w:hAnsi="Calibri" w:cs="Calibri"/>
                <w:sz w:val="16"/>
                <w:szCs w:val="16"/>
              </w:rPr>
              <w:t>7</w:t>
            </w:r>
          </w:p>
        </w:tc>
        <w:tc>
          <w:tcPr>
            <w:tcW w:w="1879" w:type="dxa"/>
            <w:tcBorders>
              <w:top w:val="nil"/>
              <w:left w:val="nil"/>
              <w:bottom w:val="single" w:sz="8" w:space="0" w:color="B5DDDC"/>
              <w:right w:val="single" w:sz="8" w:space="0" w:color="B5DDDC"/>
            </w:tcBorders>
            <w:vAlign w:val="center"/>
            <w:hideMark/>
          </w:tcPr>
          <w:p w14:paraId="53B9A94A" w14:textId="77777777" w:rsidR="00266FDA" w:rsidRPr="001F58E9" w:rsidRDefault="00992883" w:rsidP="00266FDA">
            <w:pPr>
              <w:spacing w:before="0" w:after="0" w:line="240" w:lineRule="auto"/>
              <w:rPr>
                <w:rFonts w:ascii="Calibri" w:hAnsi="Calibri" w:cs="Calibri"/>
                <w:sz w:val="16"/>
                <w:szCs w:val="16"/>
              </w:rPr>
            </w:pPr>
            <w:r w:rsidRPr="001F58E9">
              <w:rPr>
                <w:rFonts w:ascii="Calibri" w:hAnsi="Calibri" w:cs="Calibri"/>
                <w:sz w:val="16"/>
                <w:szCs w:val="16"/>
              </w:rPr>
              <w:t>Have ethical issues been taken into consideration?</w:t>
            </w:r>
          </w:p>
        </w:tc>
        <w:tc>
          <w:tcPr>
            <w:tcW w:w="993" w:type="dxa"/>
            <w:tcBorders>
              <w:top w:val="nil"/>
              <w:left w:val="nil"/>
              <w:bottom w:val="single" w:sz="8" w:space="0" w:color="B5DDDC"/>
              <w:right w:val="single" w:sz="8" w:space="0" w:color="B5DDDC"/>
            </w:tcBorders>
            <w:vAlign w:val="center"/>
            <w:hideMark/>
          </w:tcPr>
          <w:p w14:paraId="14A05EB7"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675E5C5C" w14:textId="001AC53C"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 xml:space="preserve">There are no ethical issues since the study does not make use of real participants.  </w:t>
            </w:r>
            <w:r w:rsidR="008B6D97" w:rsidRPr="00266FDA">
              <w:rPr>
                <w:rFonts w:ascii="Calibri" w:hAnsi="Calibri" w:cs="Calibri"/>
                <w:sz w:val="16"/>
                <w:szCs w:val="16"/>
              </w:rPr>
              <w:t>Instead health</w:t>
            </w:r>
            <w:r w:rsidRPr="00266FDA">
              <w:rPr>
                <w:rFonts w:ascii="Calibri" w:hAnsi="Calibri" w:cs="Calibri"/>
                <w:sz w:val="16"/>
                <w:szCs w:val="16"/>
              </w:rPr>
              <w:t xml:space="preserve"> risks of a hypothetical population of adults undertaking primary contact recreation is assessed.</w:t>
            </w:r>
          </w:p>
        </w:tc>
        <w:tc>
          <w:tcPr>
            <w:tcW w:w="851" w:type="dxa"/>
            <w:tcBorders>
              <w:top w:val="nil"/>
              <w:left w:val="nil"/>
              <w:bottom w:val="single" w:sz="8" w:space="0" w:color="B5DDDC"/>
              <w:right w:val="single" w:sz="8" w:space="0" w:color="B5DDDC"/>
            </w:tcBorders>
            <w:vAlign w:val="center"/>
            <w:hideMark/>
          </w:tcPr>
          <w:p w14:paraId="2A0A1302"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r>
      <w:tr w:rsidR="00BF2DBF" w14:paraId="551E2A54"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00BCAE04" w14:textId="77777777" w:rsidR="00266FDA" w:rsidRPr="001F58E9" w:rsidRDefault="00992883" w:rsidP="00266FDA">
            <w:pPr>
              <w:spacing w:before="0" w:after="0" w:line="240" w:lineRule="auto"/>
              <w:jc w:val="center"/>
              <w:rPr>
                <w:rFonts w:ascii="Calibri" w:hAnsi="Calibri" w:cs="Calibri"/>
                <w:sz w:val="16"/>
                <w:szCs w:val="16"/>
              </w:rPr>
            </w:pPr>
            <w:r w:rsidRPr="001F58E9">
              <w:rPr>
                <w:rFonts w:ascii="Calibri" w:hAnsi="Calibri" w:cs="Calibri"/>
                <w:sz w:val="16"/>
                <w:szCs w:val="16"/>
              </w:rPr>
              <w:t>8</w:t>
            </w:r>
          </w:p>
        </w:tc>
        <w:tc>
          <w:tcPr>
            <w:tcW w:w="1879" w:type="dxa"/>
            <w:tcBorders>
              <w:top w:val="nil"/>
              <w:left w:val="nil"/>
              <w:bottom w:val="single" w:sz="8" w:space="0" w:color="B5DDDC"/>
              <w:right w:val="single" w:sz="8" w:space="0" w:color="B5DDDC"/>
            </w:tcBorders>
            <w:vAlign w:val="center"/>
            <w:hideMark/>
          </w:tcPr>
          <w:p w14:paraId="616C8A0C" w14:textId="77777777" w:rsidR="00266FDA" w:rsidRPr="001F58E9" w:rsidRDefault="00992883" w:rsidP="00266FDA">
            <w:pPr>
              <w:spacing w:before="0" w:after="0" w:line="240" w:lineRule="auto"/>
              <w:rPr>
                <w:rFonts w:ascii="Calibri" w:hAnsi="Calibri" w:cs="Calibri"/>
                <w:sz w:val="16"/>
                <w:szCs w:val="16"/>
              </w:rPr>
            </w:pPr>
            <w:r w:rsidRPr="001F58E9">
              <w:rPr>
                <w:rFonts w:ascii="Calibri" w:hAnsi="Calibri" w:cs="Calibri"/>
                <w:sz w:val="16"/>
                <w:szCs w:val="16"/>
              </w:rPr>
              <w:t>Was the data analysis sufficiently rigorous?</w:t>
            </w:r>
          </w:p>
        </w:tc>
        <w:tc>
          <w:tcPr>
            <w:tcW w:w="993" w:type="dxa"/>
            <w:tcBorders>
              <w:top w:val="nil"/>
              <w:left w:val="nil"/>
              <w:bottom w:val="single" w:sz="8" w:space="0" w:color="B5DDDC"/>
              <w:right w:val="single" w:sz="8" w:space="0" w:color="B5DDDC"/>
            </w:tcBorders>
            <w:vAlign w:val="center"/>
            <w:hideMark/>
          </w:tcPr>
          <w:p w14:paraId="1BF8C9DA"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326466D2" w14:textId="727CB4D8"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 xml:space="preserve">The relationship between the marker concentrations and the reference pathogen concentrations is not well defined (similar to related studies by the same author reviewed here).  </w:t>
            </w:r>
            <w:r w:rsidR="002717F6">
              <w:rPr>
                <w:rFonts w:ascii="Calibri" w:hAnsi="Calibri" w:cs="Calibri"/>
                <w:sz w:val="16"/>
                <w:szCs w:val="16"/>
              </w:rPr>
              <w:t>I</w:t>
            </w:r>
            <w:r w:rsidRPr="00266FDA">
              <w:rPr>
                <w:rFonts w:ascii="Calibri" w:hAnsi="Calibri" w:cs="Calibri"/>
                <w:sz w:val="16"/>
                <w:szCs w:val="16"/>
              </w:rPr>
              <w:t xml:space="preserve">t </w:t>
            </w:r>
            <w:r w:rsidR="002A13D2">
              <w:rPr>
                <w:rFonts w:ascii="Calibri" w:hAnsi="Calibri" w:cs="Calibri"/>
                <w:sz w:val="16"/>
                <w:szCs w:val="16"/>
              </w:rPr>
              <w:t>is</w:t>
            </w:r>
            <w:r w:rsidRPr="00266FDA">
              <w:rPr>
                <w:rFonts w:ascii="Calibri" w:hAnsi="Calibri" w:cs="Calibri"/>
                <w:sz w:val="16"/>
                <w:szCs w:val="16"/>
              </w:rPr>
              <w:t xml:space="preserve"> sufficiently rigorous for estimation of concentrations of sewage markers that would pose a human health risk.</w:t>
            </w:r>
          </w:p>
        </w:tc>
        <w:tc>
          <w:tcPr>
            <w:tcW w:w="851" w:type="dxa"/>
            <w:tcBorders>
              <w:top w:val="nil"/>
              <w:left w:val="nil"/>
              <w:bottom w:val="single" w:sz="8" w:space="0" w:color="B5DDDC"/>
              <w:right w:val="single" w:sz="8" w:space="0" w:color="B5DDDC"/>
            </w:tcBorders>
            <w:shd w:val="clear" w:color="000000" w:fill="E2EFDA"/>
            <w:vAlign w:val="center"/>
            <w:hideMark/>
          </w:tcPr>
          <w:p w14:paraId="50C949B9"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6C88C552"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014AB67B" w14:textId="77777777" w:rsidR="00266FDA" w:rsidRPr="001F58E9" w:rsidRDefault="00992883" w:rsidP="00266FDA">
            <w:pPr>
              <w:spacing w:before="0" w:after="0" w:line="240" w:lineRule="auto"/>
              <w:jc w:val="center"/>
              <w:rPr>
                <w:rFonts w:ascii="Calibri" w:hAnsi="Calibri" w:cs="Calibri"/>
                <w:sz w:val="16"/>
                <w:szCs w:val="16"/>
              </w:rPr>
            </w:pPr>
            <w:r w:rsidRPr="001F58E9">
              <w:rPr>
                <w:rFonts w:ascii="Calibri" w:hAnsi="Calibri" w:cs="Calibri"/>
                <w:sz w:val="16"/>
                <w:szCs w:val="16"/>
              </w:rPr>
              <w:t>9</w:t>
            </w:r>
          </w:p>
        </w:tc>
        <w:tc>
          <w:tcPr>
            <w:tcW w:w="1879" w:type="dxa"/>
            <w:tcBorders>
              <w:top w:val="nil"/>
              <w:left w:val="nil"/>
              <w:bottom w:val="single" w:sz="8" w:space="0" w:color="B5DDDC"/>
              <w:right w:val="single" w:sz="8" w:space="0" w:color="B5DDDC"/>
            </w:tcBorders>
            <w:vAlign w:val="center"/>
            <w:hideMark/>
          </w:tcPr>
          <w:p w14:paraId="2A47379F" w14:textId="77777777" w:rsidR="00266FDA" w:rsidRPr="001F58E9" w:rsidRDefault="00992883" w:rsidP="00266FDA">
            <w:pPr>
              <w:spacing w:before="0" w:after="0" w:line="240" w:lineRule="auto"/>
              <w:rPr>
                <w:rFonts w:ascii="Calibri" w:hAnsi="Calibri" w:cs="Calibri"/>
                <w:sz w:val="16"/>
                <w:szCs w:val="16"/>
              </w:rPr>
            </w:pPr>
            <w:r w:rsidRPr="001F58E9">
              <w:rPr>
                <w:rFonts w:ascii="Calibri" w:hAnsi="Calibri" w:cs="Calibri"/>
                <w:sz w:val="16"/>
                <w:szCs w:val="16"/>
              </w:rPr>
              <w:t>Is there a clear statement of findings?</w:t>
            </w:r>
          </w:p>
        </w:tc>
        <w:tc>
          <w:tcPr>
            <w:tcW w:w="993" w:type="dxa"/>
            <w:tcBorders>
              <w:top w:val="nil"/>
              <w:left w:val="nil"/>
              <w:bottom w:val="single" w:sz="8" w:space="0" w:color="B5DDDC"/>
              <w:right w:val="single" w:sz="8" w:space="0" w:color="B5DDDC"/>
            </w:tcBorders>
            <w:vAlign w:val="center"/>
            <w:hideMark/>
          </w:tcPr>
          <w:p w14:paraId="092D8550"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No</w:t>
            </w:r>
          </w:p>
        </w:tc>
        <w:tc>
          <w:tcPr>
            <w:tcW w:w="3685" w:type="dxa"/>
            <w:tcBorders>
              <w:top w:val="nil"/>
              <w:left w:val="nil"/>
              <w:bottom w:val="single" w:sz="8" w:space="0" w:color="B5DDDC"/>
              <w:right w:val="single" w:sz="8" w:space="0" w:color="B5DDDC"/>
            </w:tcBorders>
            <w:vAlign w:val="center"/>
            <w:hideMark/>
          </w:tcPr>
          <w:p w14:paraId="32601608" w14:textId="66D862F5"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 xml:space="preserve">There is </w:t>
            </w:r>
            <w:r w:rsidR="005B47B3">
              <w:rPr>
                <w:rFonts w:ascii="Calibri" w:hAnsi="Calibri" w:cs="Calibri"/>
                <w:sz w:val="16"/>
                <w:szCs w:val="16"/>
              </w:rPr>
              <w:t>a</w:t>
            </w:r>
            <w:r w:rsidRPr="00266FDA">
              <w:rPr>
                <w:rFonts w:ascii="Calibri" w:hAnsi="Calibri" w:cs="Calibri"/>
                <w:sz w:val="16"/>
                <w:szCs w:val="16"/>
              </w:rPr>
              <w:t xml:space="preserve"> discussion with some conclusions at the end.  The conclusions </w:t>
            </w:r>
            <w:r w:rsidR="005B47B3">
              <w:rPr>
                <w:rFonts w:ascii="Calibri" w:hAnsi="Calibri" w:cs="Calibri"/>
                <w:sz w:val="16"/>
                <w:szCs w:val="16"/>
              </w:rPr>
              <w:t>are</w:t>
            </w:r>
            <w:r w:rsidRPr="00266FDA">
              <w:rPr>
                <w:rFonts w:ascii="Calibri" w:hAnsi="Calibri" w:cs="Calibri"/>
                <w:sz w:val="16"/>
                <w:szCs w:val="16"/>
              </w:rPr>
              <w:t xml:space="preserve"> reasonable</w:t>
            </w:r>
            <w:r w:rsidR="005B47B3">
              <w:rPr>
                <w:rFonts w:ascii="Calibri" w:hAnsi="Calibri" w:cs="Calibri"/>
                <w:sz w:val="16"/>
                <w:szCs w:val="16"/>
              </w:rPr>
              <w:t xml:space="preserve"> but are not clearly stated</w:t>
            </w:r>
            <w:r w:rsidRPr="00266FDA">
              <w:rPr>
                <w:rFonts w:ascii="Calibri" w:hAnsi="Calibri" w:cs="Calibri"/>
                <w:sz w:val="16"/>
                <w:szCs w:val="16"/>
              </w:rPr>
              <w:t>.</w:t>
            </w:r>
          </w:p>
        </w:tc>
        <w:tc>
          <w:tcPr>
            <w:tcW w:w="851" w:type="dxa"/>
            <w:tcBorders>
              <w:top w:val="nil"/>
              <w:left w:val="nil"/>
              <w:bottom w:val="nil"/>
              <w:right w:val="single" w:sz="8" w:space="0" w:color="B5DDDC"/>
            </w:tcBorders>
            <w:shd w:val="clear" w:color="000000" w:fill="F8CBAD"/>
            <w:vAlign w:val="center"/>
            <w:hideMark/>
          </w:tcPr>
          <w:p w14:paraId="2B3A0970"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high risk of bias (-)</w:t>
            </w:r>
          </w:p>
        </w:tc>
      </w:tr>
      <w:tr w:rsidR="00BF2DBF" w14:paraId="6744F979" w14:textId="77777777" w:rsidTr="0093031B">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5606C2C0"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1879" w:type="dxa"/>
            <w:tcBorders>
              <w:top w:val="nil"/>
              <w:left w:val="nil"/>
              <w:bottom w:val="single" w:sz="8" w:space="0" w:color="B5DDDC"/>
              <w:right w:val="single" w:sz="8" w:space="0" w:color="B5DDDC"/>
            </w:tcBorders>
            <w:shd w:val="clear" w:color="000000" w:fill="D6EAEB"/>
            <w:vAlign w:val="center"/>
            <w:hideMark/>
          </w:tcPr>
          <w:p w14:paraId="5C6A2DD1"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Section C: Will the results help locally?</w:t>
            </w:r>
          </w:p>
        </w:tc>
        <w:tc>
          <w:tcPr>
            <w:tcW w:w="993" w:type="dxa"/>
            <w:tcBorders>
              <w:top w:val="nil"/>
              <w:left w:val="nil"/>
              <w:bottom w:val="single" w:sz="8" w:space="0" w:color="B5DDDC"/>
              <w:right w:val="single" w:sz="8" w:space="0" w:color="B5DDDC"/>
            </w:tcBorders>
            <w:shd w:val="clear" w:color="000000" w:fill="D6EAEB"/>
            <w:noWrap/>
            <w:hideMark/>
          </w:tcPr>
          <w:p w14:paraId="706CA49B"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12F3CDEA"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2E2F4A5F"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r>
      <w:tr w:rsidR="00BF2DBF" w14:paraId="4051AB5A" w14:textId="77777777" w:rsidTr="0093031B">
        <w:trPr>
          <w:trHeight w:val="340"/>
        </w:trPr>
        <w:tc>
          <w:tcPr>
            <w:tcW w:w="379" w:type="dxa"/>
            <w:tcBorders>
              <w:top w:val="nil"/>
              <w:left w:val="single" w:sz="8" w:space="0" w:color="B5DDDC"/>
              <w:bottom w:val="single" w:sz="8" w:space="0" w:color="B5DDDC"/>
              <w:right w:val="single" w:sz="8" w:space="0" w:color="B5DDDC"/>
            </w:tcBorders>
            <w:vAlign w:val="center"/>
            <w:hideMark/>
          </w:tcPr>
          <w:p w14:paraId="5C23846D" w14:textId="77777777" w:rsidR="00266FDA" w:rsidRPr="001F58E9" w:rsidRDefault="00992883" w:rsidP="00266FDA">
            <w:pPr>
              <w:spacing w:before="0" w:after="0" w:line="240" w:lineRule="auto"/>
              <w:jc w:val="center"/>
              <w:rPr>
                <w:rFonts w:ascii="Calibri" w:hAnsi="Calibri" w:cs="Calibri"/>
                <w:sz w:val="16"/>
                <w:szCs w:val="16"/>
              </w:rPr>
            </w:pPr>
            <w:r w:rsidRPr="001F58E9">
              <w:rPr>
                <w:rFonts w:ascii="Calibri" w:hAnsi="Calibri" w:cs="Calibri"/>
                <w:sz w:val="16"/>
                <w:szCs w:val="16"/>
              </w:rPr>
              <w:t>10</w:t>
            </w:r>
          </w:p>
        </w:tc>
        <w:tc>
          <w:tcPr>
            <w:tcW w:w="1879" w:type="dxa"/>
            <w:tcBorders>
              <w:top w:val="nil"/>
              <w:left w:val="nil"/>
              <w:bottom w:val="nil"/>
              <w:right w:val="single" w:sz="8" w:space="0" w:color="B5DDDC"/>
            </w:tcBorders>
            <w:vAlign w:val="center"/>
            <w:hideMark/>
          </w:tcPr>
          <w:p w14:paraId="599C31E6" w14:textId="77777777" w:rsidR="00266FDA" w:rsidRPr="001F58E9" w:rsidRDefault="00992883" w:rsidP="00266FDA">
            <w:pPr>
              <w:spacing w:before="0" w:after="0" w:line="240" w:lineRule="auto"/>
              <w:rPr>
                <w:rFonts w:ascii="Calibri" w:hAnsi="Calibri" w:cs="Calibri"/>
                <w:sz w:val="16"/>
                <w:szCs w:val="16"/>
              </w:rPr>
            </w:pPr>
            <w:r w:rsidRPr="001F58E9">
              <w:rPr>
                <w:rFonts w:ascii="Calibri" w:hAnsi="Calibri" w:cs="Calibri"/>
                <w:sz w:val="16"/>
                <w:szCs w:val="16"/>
              </w:rPr>
              <w:t>How valuable is the research?  Is the research of satisfactory value?</w:t>
            </w:r>
          </w:p>
        </w:tc>
        <w:tc>
          <w:tcPr>
            <w:tcW w:w="993" w:type="dxa"/>
            <w:tcBorders>
              <w:top w:val="nil"/>
              <w:left w:val="nil"/>
              <w:bottom w:val="nil"/>
              <w:right w:val="single" w:sz="8" w:space="0" w:color="B5DDDC"/>
            </w:tcBorders>
            <w:vAlign w:val="center"/>
            <w:hideMark/>
          </w:tcPr>
          <w:p w14:paraId="58331866"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nil"/>
              <w:right w:val="single" w:sz="8" w:space="0" w:color="B5DDDC"/>
            </w:tcBorders>
            <w:vAlign w:val="center"/>
            <w:hideMark/>
          </w:tcPr>
          <w:p w14:paraId="3B3BE4B6" w14:textId="16594A04"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 xml:space="preserve">The </w:t>
            </w:r>
            <w:r w:rsidR="008B6D97" w:rsidRPr="00266FDA">
              <w:rPr>
                <w:rFonts w:ascii="Calibri" w:hAnsi="Calibri" w:cs="Calibri"/>
                <w:sz w:val="16"/>
                <w:szCs w:val="16"/>
              </w:rPr>
              <w:t>research</w:t>
            </w:r>
            <w:r w:rsidRPr="00266FDA">
              <w:rPr>
                <w:rFonts w:ascii="Calibri" w:hAnsi="Calibri" w:cs="Calibri"/>
                <w:sz w:val="16"/>
                <w:szCs w:val="16"/>
              </w:rPr>
              <w:t xml:space="preserve"> is of </w:t>
            </w:r>
            <w:r w:rsidR="005B47B3">
              <w:rPr>
                <w:rFonts w:ascii="Calibri" w:hAnsi="Calibri" w:cs="Calibri"/>
                <w:sz w:val="16"/>
                <w:szCs w:val="16"/>
              </w:rPr>
              <w:t>some relevance</w:t>
            </w:r>
            <w:r w:rsidR="005B319C">
              <w:rPr>
                <w:rFonts w:ascii="Calibri" w:hAnsi="Calibri" w:cs="Calibri"/>
                <w:sz w:val="16"/>
                <w:szCs w:val="16"/>
              </w:rPr>
              <w:t xml:space="preserve"> to this narrative review</w:t>
            </w:r>
            <w:r w:rsidRPr="00266FDA">
              <w:rPr>
                <w:rFonts w:ascii="Calibri" w:hAnsi="Calibri" w:cs="Calibri"/>
                <w:sz w:val="16"/>
                <w:szCs w:val="16"/>
              </w:rPr>
              <w:t xml:space="preserve"> in indicating an urban ornamental lake that is influenced by sewage and stormwater inflows is not safe for swimming after wet weather.  Some more state of the art MST markers are used to confirm the point.</w:t>
            </w:r>
          </w:p>
        </w:tc>
        <w:tc>
          <w:tcPr>
            <w:tcW w:w="851" w:type="dxa"/>
            <w:tcBorders>
              <w:top w:val="nil"/>
              <w:left w:val="nil"/>
              <w:bottom w:val="nil"/>
              <w:right w:val="single" w:sz="8" w:space="0" w:color="B5DDDC"/>
            </w:tcBorders>
            <w:shd w:val="clear" w:color="000000" w:fill="E2EFDA"/>
            <w:vAlign w:val="center"/>
            <w:hideMark/>
          </w:tcPr>
          <w:p w14:paraId="03C1E3ED"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7B873DF5" w14:textId="77777777" w:rsidTr="0093031B">
        <w:trPr>
          <w:trHeight w:val="340"/>
        </w:trPr>
        <w:tc>
          <w:tcPr>
            <w:tcW w:w="379" w:type="dxa"/>
            <w:tcBorders>
              <w:top w:val="nil"/>
              <w:left w:val="single" w:sz="8" w:space="0" w:color="B5DDDC"/>
              <w:bottom w:val="single" w:sz="8" w:space="0" w:color="B5DDDC"/>
              <w:right w:val="nil"/>
            </w:tcBorders>
            <w:shd w:val="clear" w:color="000000" w:fill="D6EAEB"/>
            <w:vAlign w:val="center"/>
            <w:hideMark/>
          </w:tcPr>
          <w:p w14:paraId="182774A3"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w:t>
            </w:r>
          </w:p>
        </w:tc>
        <w:tc>
          <w:tcPr>
            <w:tcW w:w="1879"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3CB25BFE"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Overall risk of bias rating</w:t>
            </w:r>
          </w:p>
        </w:tc>
        <w:tc>
          <w:tcPr>
            <w:tcW w:w="993"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218003C1"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trike/>
                <w:sz w:val="16"/>
                <w:szCs w:val="16"/>
              </w:rPr>
              <w:t> </w:t>
            </w:r>
          </w:p>
        </w:tc>
        <w:tc>
          <w:tcPr>
            <w:tcW w:w="3685"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471CCCD8" w14:textId="7A793C56" w:rsidR="00266FDA" w:rsidRPr="00266FDA" w:rsidRDefault="00992883" w:rsidP="00266FDA">
            <w:pPr>
              <w:spacing w:before="0" w:after="0" w:line="240" w:lineRule="auto"/>
              <w:rPr>
                <w:rFonts w:ascii="Calibri" w:hAnsi="Calibri" w:cs="Calibri"/>
                <w:i/>
                <w:iCs/>
                <w:color w:val="000000"/>
                <w:sz w:val="16"/>
                <w:szCs w:val="16"/>
              </w:rPr>
            </w:pPr>
            <w:r w:rsidRPr="00266FDA">
              <w:rPr>
                <w:rFonts w:ascii="Calibri" w:hAnsi="Calibri" w:cs="Calibri"/>
                <w:i/>
                <w:iCs/>
                <w:color w:val="000000"/>
                <w:sz w:val="16"/>
                <w:szCs w:val="16"/>
              </w:rPr>
              <w:t xml:space="preserve">This QMRA </w:t>
            </w:r>
            <w:r w:rsidR="00733DF6">
              <w:rPr>
                <w:rFonts w:ascii="Calibri" w:hAnsi="Calibri" w:cs="Calibri"/>
                <w:i/>
                <w:iCs/>
                <w:color w:val="000000"/>
                <w:sz w:val="16"/>
                <w:szCs w:val="16"/>
              </w:rPr>
              <w:t>has been conducted with</w:t>
            </w:r>
            <w:r w:rsidRPr="00266FDA">
              <w:rPr>
                <w:rFonts w:ascii="Calibri" w:hAnsi="Calibri" w:cs="Calibri"/>
                <w:i/>
                <w:iCs/>
                <w:color w:val="000000"/>
                <w:sz w:val="16"/>
                <w:szCs w:val="16"/>
              </w:rPr>
              <w:t xml:space="preserve"> a satisfactory level of rigour. Consequently, it is classified as having a "Probably low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E2EFDA"/>
            <w:vAlign w:val="center"/>
            <w:hideMark/>
          </w:tcPr>
          <w:p w14:paraId="36EB4A1E"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6F0F72B6" w14:textId="77777777" w:rsidTr="0093031B">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0E60D0C6"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w:t>
            </w:r>
          </w:p>
        </w:tc>
        <w:tc>
          <w:tcPr>
            <w:tcW w:w="1879" w:type="dxa"/>
            <w:tcBorders>
              <w:top w:val="nil"/>
              <w:left w:val="nil"/>
              <w:bottom w:val="single" w:sz="8" w:space="0" w:color="B5DDDC"/>
              <w:right w:val="single" w:sz="8" w:space="0" w:color="B5DDDC"/>
            </w:tcBorders>
            <w:shd w:val="clear" w:color="000000" w:fill="D6EAEB"/>
            <w:vAlign w:val="center"/>
            <w:hideMark/>
          </w:tcPr>
          <w:p w14:paraId="3335FDA5" w14:textId="77777777" w:rsidR="00266FDA" w:rsidRPr="00266FDA" w:rsidRDefault="00992883" w:rsidP="00266FDA">
            <w:pPr>
              <w:spacing w:before="0" w:after="0" w:line="240" w:lineRule="auto"/>
              <w:rPr>
                <w:rFonts w:ascii="Calibri" w:hAnsi="Calibri" w:cs="Calibri"/>
                <w:b/>
                <w:bCs/>
                <w:sz w:val="16"/>
                <w:szCs w:val="16"/>
              </w:rPr>
            </w:pPr>
            <w:r w:rsidRPr="00266FDA">
              <w:rPr>
                <w:rFonts w:ascii="Calibri" w:hAnsi="Calibri" w:cs="Calibri"/>
                <w:b/>
                <w:bCs/>
                <w:sz w:val="16"/>
                <w:szCs w:val="16"/>
              </w:rPr>
              <w:t>Reviewer's conclusion</w:t>
            </w:r>
          </w:p>
        </w:tc>
        <w:tc>
          <w:tcPr>
            <w:tcW w:w="993" w:type="dxa"/>
            <w:tcBorders>
              <w:top w:val="nil"/>
              <w:left w:val="nil"/>
              <w:bottom w:val="single" w:sz="8" w:space="0" w:color="B5DDDC"/>
              <w:right w:val="nil"/>
            </w:tcBorders>
            <w:shd w:val="clear" w:color="000000" w:fill="C6EFCE"/>
            <w:noWrap/>
            <w:vAlign w:val="center"/>
            <w:hideMark/>
          </w:tcPr>
          <w:p w14:paraId="395061E2" w14:textId="77777777" w:rsidR="00266FDA" w:rsidRPr="00266FDA" w:rsidRDefault="00992883" w:rsidP="00266FDA">
            <w:pPr>
              <w:spacing w:before="0" w:after="0" w:line="240" w:lineRule="auto"/>
              <w:jc w:val="center"/>
              <w:rPr>
                <w:rFonts w:ascii="Calibri" w:hAnsi="Calibri" w:cs="Calibri"/>
                <w:color w:val="006100"/>
                <w:sz w:val="16"/>
                <w:szCs w:val="16"/>
              </w:rPr>
            </w:pPr>
            <w:r w:rsidRPr="00266FDA">
              <w:rPr>
                <w:rFonts w:ascii="Calibri" w:hAnsi="Calibri" w:cs="Calibri"/>
                <w:color w:val="006100"/>
                <w:sz w:val="16"/>
                <w:szCs w:val="16"/>
              </w:rPr>
              <w:t> </w:t>
            </w:r>
          </w:p>
        </w:tc>
        <w:tc>
          <w:tcPr>
            <w:tcW w:w="3685" w:type="dxa"/>
            <w:tcBorders>
              <w:top w:val="nil"/>
              <w:left w:val="single" w:sz="8" w:space="0" w:color="B5DDDC"/>
              <w:bottom w:val="single" w:sz="8" w:space="0" w:color="B5DDDC"/>
              <w:right w:val="nil"/>
            </w:tcBorders>
            <w:shd w:val="clear" w:color="000000" w:fill="C6EFCE"/>
            <w:noWrap/>
            <w:vAlign w:val="center"/>
            <w:hideMark/>
          </w:tcPr>
          <w:p w14:paraId="5BC7E4C1" w14:textId="77777777" w:rsidR="00266FDA" w:rsidRPr="00266FDA" w:rsidRDefault="00992883" w:rsidP="00266FDA">
            <w:pPr>
              <w:spacing w:before="0" w:after="0" w:line="240" w:lineRule="auto"/>
              <w:jc w:val="center"/>
              <w:rPr>
                <w:rFonts w:ascii="Calibri" w:hAnsi="Calibri" w:cs="Calibri"/>
                <w:color w:val="006100"/>
                <w:sz w:val="16"/>
                <w:szCs w:val="16"/>
              </w:rPr>
            </w:pPr>
            <w:r w:rsidRPr="00266FDA">
              <w:rPr>
                <w:rFonts w:ascii="Calibri" w:hAnsi="Calibri" w:cs="Calibri"/>
                <w:color w:val="006100"/>
                <w:sz w:val="16"/>
                <w:szCs w:val="16"/>
              </w:rPr>
              <w:t>Include in review - probable low risk of bias</w:t>
            </w:r>
          </w:p>
        </w:tc>
        <w:tc>
          <w:tcPr>
            <w:tcW w:w="851" w:type="dxa"/>
            <w:tcBorders>
              <w:top w:val="nil"/>
              <w:left w:val="nil"/>
              <w:bottom w:val="single" w:sz="8" w:space="0" w:color="B5DDDC"/>
              <w:right w:val="single" w:sz="8" w:space="0" w:color="B5DDDC"/>
            </w:tcBorders>
            <w:shd w:val="clear" w:color="000000" w:fill="C6EFCE"/>
            <w:noWrap/>
            <w:vAlign w:val="center"/>
            <w:hideMark/>
          </w:tcPr>
          <w:p w14:paraId="1E9FAF29" w14:textId="77777777" w:rsidR="00266FDA" w:rsidRPr="00266FDA" w:rsidRDefault="00992883" w:rsidP="00266FDA">
            <w:pPr>
              <w:spacing w:before="0" w:after="0" w:line="240" w:lineRule="auto"/>
              <w:jc w:val="center"/>
              <w:rPr>
                <w:rFonts w:ascii="Calibri" w:hAnsi="Calibri" w:cs="Calibri"/>
                <w:color w:val="006100"/>
                <w:sz w:val="16"/>
                <w:szCs w:val="16"/>
              </w:rPr>
            </w:pPr>
            <w:r w:rsidRPr="00266FDA">
              <w:rPr>
                <w:rFonts w:ascii="Calibri" w:hAnsi="Calibri" w:cs="Calibri"/>
                <w:color w:val="006100"/>
                <w:sz w:val="16"/>
                <w:szCs w:val="16"/>
              </w:rPr>
              <w:t> </w:t>
            </w:r>
          </w:p>
        </w:tc>
      </w:tr>
    </w:tbl>
    <w:p w14:paraId="1B5B7714" w14:textId="293B9257" w:rsidR="0034121F" w:rsidRDefault="0034121F" w:rsidP="0034121F"/>
    <w:p w14:paraId="6D69E786" w14:textId="77777777" w:rsidR="00770D45" w:rsidRPr="0034121F" w:rsidRDefault="00770D45" w:rsidP="0034121F"/>
    <w:p w14:paraId="7C1F3DF9" w14:textId="77777777" w:rsidR="0034121F" w:rsidRPr="008F7938" w:rsidRDefault="00992883" w:rsidP="0034121F">
      <w:pPr>
        <w:pStyle w:val="Heading3"/>
      </w:pPr>
      <w:bookmarkStart w:id="399" w:name="_Toc106901052"/>
      <w:r w:rsidRPr="008F7938">
        <w:t>Data extraction</w:t>
      </w:r>
      <w:bookmarkEnd w:id="399"/>
    </w:p>
    <w:tbl>
      <w:tblPr>
        <w:tblW w:w="7787" w:type="dxa"/>
        <w:tblLayout w:type="fixed"/>
        <w:tblCellMar>
          <w:left w:w="57" w:type="dxa"/>
          <w:right w:w="57" w:type="dxa"/>
        </w:tblCellMar>
        <w:tblLook w:val="04A0" w:firstRow="1" w:lastRow="0" w:firstColumn="1" w:lastColumn="0" w:noHBand="0" w:noVBand="1"/>
      </w:tblPr>
      <w:tblGrid>
        <w:gridCol w:w="1173"/>
        <w:gridCol w:w="1794"/>
        <w:gridCol w:w="4820"/>
      </w:tblGrid>
      <w:tr w:rsidR="00BF2DBF" w14:paraId="6F97C307" w14:textId="77777777" w:rsidTr="002F7A1F">
        <w:trPr>
          <w:trHeight w:val="340"/>
          <w:tblHeader/>
        </w:trPr>
        <w:tc>
          <w:tcPr>
            <w:tcW w:w="1173"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5CE01E61"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Category</w:t>
            </w:r>
          </w:p>
        </w:tc>
        <w:tc>
          <w:tcPr>
            <w:tcW w:w="1794" w:type="dxa"/>
            <w:tcBorders>
              <w:top w:val="single" w:sz="8" w:space="0" w:color="B5DDDC"/>
              <w:left w:val="nil"/>
              <w:bottom w:val="single" w:sz="8" w:space="0" w:color="B5DDDC"/>
              <w:right w:val="single" w:sz="8" w:space="0" w:color="B5DDDC"/>
            </w:tcBorders>
            <w:shd w:val="clear" w:color="000000" w:fill="B5DDDC"/>
            <w:vAlign w:val="center"/>
            <w:hideMark/>
          </w:tcPr>
          <w:p w14:paraId="1CFA4974"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Data class</w:t>
            </w:r>
          </w:p>
        </w:tc>
        <w:tc>
          <w:tcPr>
            <w:tcW w:w="4820" w:type="dxa"/>
            <w:tcBorders>
              <w:top w:val="single" w:sz="8" w:space="0" w:color="B5DDDC"/>
              <w:left w:val="nil"/>
              <w:bottom w:val="single" w:sz="8" w:space="0" w:color="B5DDDC"/>
              <w:right w:val="single" w:sz="8" w:space="0" w:color="B5DDDC"/>
            </w:tcBorders>
            <w:shd w:val="clear" w:color="000000" w:fill="B5DDDC"/>
            <w:vAlign w:val="center"/>
            <w:hideMark/>
          </w:tcPr>
          <w:p w14:paraId="48E0B54A"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J3: Ahmed, W., Payyappat, S., Cassidy, M., and Besley, C. 2019</w:t>
            </w:r>
          </w:p>
        </w:tc>
      </w:tr>
      <w:tr w:rsidR="00BF2DBF" w14:paraId="18B695DD"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C21DA02" w14:textId="77777777" w:rsidR="00CB5AB3" w:rsidRPr="00CB5AB3" w:rsidRDefault="00992883" w:rsidP="00CB5AB3">
            <w:pPr>
              <w:spacing w:before="0" w:after="0" w:line="240" w:lineRule="auto"/>
              <w:rPr>
                <w:rFonts w:ascii="Calibri" w:hAnsi="Calibri" w:cs="Calibri"/>
                <w:b/>
                <w:bCs/>
                <w:color w:val="000000"/>
                <w:sz w:val="16"/>
                <w:szCs w:val="16"/>
              </w:rPr>
            </w:pPr>
            <w:r w:rsidRPr="00CB5AB3">
              <w:rPr>
                <w:rFonts w:ascii="Calibri" w:hAnsi="Calibri" w:cs="Calibri"/>
                <w:b/>
                <w:bCs/>
                <w:color w:val="000000"/>
                <w:sz w:val="16"/>
                <w:szCs w:val="16"/>
              </w:rPr>
              <w:t>Descriptive attributes</w:t>
            </w:r>
          </w:p>
        </w:tc>
        <w:tc>
          <w:tcPr>
            <w:tcW w:w="1794" w:type="dxa"/>
            <w:tcBorders>
              <w:top w:val="nil"/>
              <w:left w:val="nil"/>
              <w:bottom w:val="single" w:sz="8" w:space="0" w:color="B5DDDC"/>
              <w:right w:val="single" w:sz="8" w:space="0" w:color="B5DDDC"/>
            </w:tcBorders>
            <w:vAlign w:val="center"/>
            <w:hideMark/>
          </w:tcPr>
          <w:p w14:paraId="29B538F3"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Title</w:t>
            </w:r>
          </w:p>
        </w:tc>
        <w:tc>
          <w:tcPr>
            <w:tcW w:w="4820" w:type="dxa"/>
            <w:tcBorders>
              <w:top w:val="nil"/>
              <w:left w:val="nil"/>
              <w:bottom w:val="single" w:sz="8" w:space="0" w:color="B5DDDC"/>
              <w:right w:val="single" w:sz="8" w:space="0" w:color="B5DDDC"/>
            </w:tcBorders>
            <w:vAlign w:val="center"/>
            <w:hideMark/>
          </w:tcPr>
          <w:p w14:paraId="28567AE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Enhanced insights from human and animal host-associated molecular marker genes in a freshwater lake receiving wet weather overflows</w:t>
            </w:r>
          </w:p>
        </w:tc>
      </w:tr>
      <w:tr w:rsidR="00BF2DBF" w14:paraId="419EBD3A"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FA008DE"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2980EE5D"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Title</w:t>
            </w:r>
          </w:p>
        </w:tc>
        <w:tc>
          <w:tcPr>
            <w:tcW w:w="4820" w:type="dxa"/>
            <w:tcBorders>
              <w:top w:val="nil"/>
              <w:left w:val="nil"/>
              <w:bottom w:val="single" w:sz="8" w:space="0" w:color="B5DDDC"/>
              <w:right w:val="single" w:sz="8" w:space="0" w:color="B5DDDC"/>
            </w:tcBorders>
            <w:vAlign w:val="center"/>
            <w:hideMark/>
          </w:tcPr>
          <w:p w14:paraId="524524B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Scientific Reports </w:t>
            </w:r>
          </w:p>
        </w:tc>
      </w:tr>
      <w:tr w:rsidR="00BF2DBF" w14:paraId="39899FB9"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1CE22C1"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5C1800EE"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Reference (Vol.(issue), reference no. or pages, or no. of pages)</w:t>
            </w:r>
          </w:p>
        </w:tc>
        <w:tc>
          <w:tcPr>
            <w:tcW w:w="4820" w:type="dxa"/>
            <w:tcBorders>
              <w:top w:val="nil"/>
              <w:left w:val="nil"/>
              <w:bottom w:val="single" w:sz="8" w:space="0" w:color="B5DDDC"/>
              <w:right w:val="single" w:sz="8" w:space="0" w:color="B5DDDC"/>
            </w:tcBorders>
            <w:vAlign w:val="center"/>
            <w:hideMark/>
          </w:tcPr>
          <w:p w14:paraId="1FE89AD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 9 (1) 12503</w:t>
            </w:r>
          </w:p>
        </w:tc>
      </w:tr>
      <w:tr w:rsidR="00BF2DBF" w14:paraId="353BED69"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FC13FB7"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63B64292"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date</w:t>
            </w:r>
          </w:p>
        </w:tc>
        <w:tc>
          <w:tcPr>
            <w:tcW w:w="4820" w:type="dxa"/>
            <w:tcBorders>
              <w:top w:val="nil"/>
              <w:left w:val="nil"/>
              <w:bottom w:val="single" w:sz="8" w:space="0" w:color="B5DDDC"/>
              <w:right w:val="single" w:sz="8" w:space="0" w:color="B5DDDC"/>
            </w:tcBorders>
            <w:vAlign w:val="center"/>
            <w:hideMark/>
          </w:tcPr>
          <w:p w14:paraId="6224B4E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2019</w:t>
            </w:r>
          </w:p>
        </w:tc>
      </w:tr>
      <w:tr w:rsidR="00BF2DBF" w14:paraId="401AA54E"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70FAE88"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0FA78BFF"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Source</w:t>
            </w:r>
          </w:p>
        </w:tc>
        <w:tc>
          <w:tcPr>
            <w:tcW w:w="4820" w:type="dxa"/>
            <w:tcBorders>
              <w:top w:val="nil"/>
              <w:left w:val="nil"/>
              <w:bottom w:val="single" w:sz="8" w:space="0" w:color="B5DDDC"/>
              <w:right w:val="single" w:sz="8" w:space="0" w:color="B5DDDC"/>
            </w:tcBorders>
            <w:vAlign w:val="center"/>
            <w:hideMark/>
          </w:tcPr>
          <w:p w14:paraId="29B2816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Scientific Reports 9 (1) 12503 DOI:10.1038/s41598-019-48682-4</w:t>
            </w:r>
          </w:p>
        </w:tc>
      </w:tr>
      <w:tr w:rsidR="00BF2DBF" w14:paraId="6CDB3E89"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9448238"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344472DD"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Peer reviewed</w:t>
            </w:r>
          </w:p>
        </w:tc>
        <w:tc>
          <w:tcPr>
            <w:tcW w:w="4820" w:type="dxa"/>
            <w:tcBorders>
              <w:top w:val="nil"/>
              <w:left w:val="nil"/>
              <w:bottom w:val="single" w:sz="8" w:space="0" w:color="B5DDDC"/>
              <w:right w:val="single" w:sz="8" w:space="0" w:color="B5DDDC"/>
            </w:tcBorders>
            <w:vAlign w:val="center"/>
            <w:hideMark/>
          </w:tcPr>
          <w:p w14:paraId="40F75DE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181913C3"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1FB0E1F"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07599AF3"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Country of origin</w:t>
            </w:r>
          </w:p>
        </w:tc>
        <w:tc>
          <w:tcPr>
            <w:tcW w:w="4820" w:type="dxa"/>
            <w:tcBorders>
              <w:top w:val="nil"/>
              <w:left w:val="nil"/>
              <w:bottom w:val="single" w:sz="8" w:space="0" w:color="B5DDDC"/>
              <w:right w:val="single" w:sz="8" w:space="0" w:color="B5DDDC"/>
            </w:tcBorders>
            <w:vAlign w:val="center"/>
            <w:hideMark/>
          </w:tcPr>
          <w:p w14:paraId="139A0E0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Australia</w:t>
            </w:r>
          </w:p>
        </w:tc>
      </w:tr>
      <w:tr w:rsidR="00BF2DBF" w14:paraId="5B8C43D5"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517E4ED"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50B61DB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Source of funding</w:t>
            </w:r>
          </w:p>
        </w:tc>
        <w:tc>
          <w:tcPr>
            <w:tcW w:w="4820" w:type="dxa"/>
            <w:tcBorders>
              <w:top w:val="nil"/>
              <w:left w:val="nil"/>
              <w:bottom w:val="single" w:sz="8" w:space="0" w:color="B5DDDC"/>
              <w:right w:val="single" w:sz="8" w:space="0" w:color="B5DDDC"/>
            </w:tcBorders>
            <w:vAlign w:val="center"/>
            <w:hideMark/>
          </w:tcPr>
          <w:p w14:paraId="759E78C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Sydney Water - financial assistance</w:t>
            </w:r>
          </w:p>
        </w:tc>
      </w:tr>
      <w:tr w:rsidR="00BF2DBF" w14:paraId="7B4A8F2E"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F131E9E"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0B8A5DE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Possible conflicts of interest</w:t>
            </w:r>
          </w:p>
        </w:tc>
        <w:tc>
          <w:tcPr>
            <w:tcW w:w="4820" w:type="dxa"/>
            <w:tcBorders>
              <w:top w:val="nil"/>
              <w:left w:val="nil"/>
              <w:bottom w:val="single" w:sz="8" w:space="0" w:color="B5DDDC"/>
              <w:right w:val="single" w:sz="8" w:space="0" w:color="B5DDDC"/>
            </w:tcBorders>
            <w:vAlign w:val="center"/>
            <w:hideMark/>
          </w:tcPr>
          <w:p w14:paraId="5640495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 conflicts of interest declared by authors or identified by the reviewer.</w:t>
            </w:r>
          </w:p>
        </w:tc>
      </w:tr>
      <w:tr w:rsidR="00BF2DBF" w14:paraId="0075AD61"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7663CC39"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Other criteria</w:t>
            </w:r>
          </w:p>
        </w:tc>
        <w:tc>
          <w:tcPr>
            <w:tcW w:w="1794" w:type="dxa"/>
            <w:tcBorders>
              <w:top w:val="nil"/>
              <w:left w:val="nil"/>
              <w:bottom w:val="single" w:sz="8" w:space="0" w:color="B5DDDC"/>
              <w:right w:val="single" w:sz="8" w:space="0" w:color="B5DDDC"/>
            </w:tcBorders>
            <w:vAlign w:val="center"/>
            <w:hideMark/>
          </w:tcPr>
          <w:p w14:paraId="6D9E91E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study clearly address the primary research question?</w:t>
            </w:r>
          </w:p>
        </w:tc>
        <w:tc>
          <w:tcPr>
            <w:tcW w:w="4820" w:type="dxa"/>
            <w:tcBorders>
              <w:top w:val="nil"/>
              <w:left w:val="nil"/>
              <w:bottom w:val="single" w:sz="8" w:space="0" w:color="B5DDDC"/>
              <w:right w:val="single" w:sz="8" w:space="0" w:color="B5DDDC"/>
            </w:tcBorders>
            <w:vAlign w:val="center"/>
            <w:hideMark/>
          </w:tcPr>
          <w:p w14:paraId="77512E9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6054B071"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D891737"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F4C5C9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Australian jurisdiction</w:t>
            </w:r>
          </w:p>
        </w:tc>
        <w:tc>
          <w:tcPr>
            <w:tcW w:w="4820" w:type="dxa"/>
            <w:tcBorders>
              <w:top w:val="nil"/>
              <w:left w:val="nil"/>
              <w:bottom w:val="single" w:sz="8" w:space="0" w:color="B5DDDC"/>
              <w:right w:val="single" w:sz="8" w:space="0" w:color="B5DDDC"/>
            </w:tcBorders>
            <w:vAlign w:val="center"/>
            <w:hideMark/>
          </w:tcPr>
          <w:p w14:paraId="3F8805D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00B9ED92"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C01C6C1"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B329C9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paper describe reasoning clearly</w:t>
            </w:r>
          </w:p>
        </w:tc>
        <w:tc>
          <w:tcPr>
            <w:tcW w:w="4820" w:type="dxa"/>
            <w:tcBorders>
              <w:top w:val="nil"/>
              <w:left w:val="nil"/>
              <w:bottom w:val="single" w:sz="8" w:space="0" w:color="B5DDDC"/>
              <w:right w:val="single" w:sz="8" w:space="0" w:color="B5DDDC"/>
            </w:tcBorders>
            <w:vAlign w:val="center"/>
            <w:hideMark/>
          </w:tcPr>
          <w:p w14:paraId="3FAD91A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343436D7"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7DBA019"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F99E9C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overseas experience relate to Australian context</w:t>
            </w:r>
          </w:p>
        </w:tc>
        <w:tc>
          <w:tcPr>
            <w:tcW w:w="4820" w:type="dxa"/>
            <w:tcBorders>
              <w:top w:val="nil"/>
              <w:left w:val="nil"/>
              <w:bottom w:val="single" w:sz="8" w:space="0" w:color="B5DDDC"/>
              <w:right w:val="single" w:sz="8" w:space="0" w:color="B5DDDC"/>
            </w:tcBorders>
            <w:vAlign w:val="center"/>
            <w:hideMark/>
          </w:tcPr>
          <w:p w14:paraId="0EAA3EB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3975BE93"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2289977"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A944F6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children</w:t>
            </w:r>
          </w:p>
        </w:tc>
        <w:tc>
          <w:tcPr>
            <w:tcW w:w="4820" w:type="dxa"/>
            <w:tcBorders>
              <w:top w:val="nil"/>
              <w:left w:val="nil"/>
              <w:bottom w:val="single" w:sz="8" w:space="0" w:color="B5DDDC"/>
              <w:right w:val="single" w:sz="8" w:space="0" w:color="B5DDDC"/>
            </w:tcBorders>
            <w:vAlign w:val="center"/>
            <w:hideMark/>
          </w:tcPr>
          <w:p w14:paraId="26B644A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70D75CA3"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51CCE70"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D28920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immunocompromised</w:t>
            </w:r>
          </w:p>
        </w:tc>
        <w:tc>
          <w:tcPr>
            <w:tcW w:w="4820" w:type="dxa"/>
            <w:tcBorders>
              <w:top w:val="nil"/>
              <w:left w:val="nil"/>
              <w:bottom w:val="single" w:sz="8" w:space="0" w:color="B5DDDC"/>
              <w:right w:val="single" w:sz="8" w:space="0" w:color="B5DDDC"/>
            </w:tcBorders>
            <w:vAlign w:val="center"/>
            <w:hideMark/>
          </w:tcPr>
          <w:p w14:paraId="4875F8D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0BFAA001"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109DCF1"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26DC99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elderly</w:t>
            </w:r>
          </w:p>
        </w:tc>
        <w:tc>
          <w:tcPr>
            <w:tcW w:w="4820" w:type="dxa"/>
            <w:tcBorders>
              <w:top w:val="nil"/>
              <w:left w:val="nil"/>
              <w:bottom w:val="single" w:sz="8" w:space="0" w:color="B5DDDC"/>
              <w:right w:val="single" w:sz="8" w:space="0" w:color="B5DDDC"/>
            </w:tcBorders>
            <w:vAlign w:val="center"/>
            <w:hideMark/>
          </w:tcPr>
          <w:p w14:paraId="08DC717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606147E0"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8D906CE"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8E6C86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indigenous</w:t>
            </w:r>
          </w:p>
        </w:tc>
        <w:tc>
          <w:tcPr>
            <w:tcW w:w="4820" w:type="dxa"/>
            <w:tcBorders>
              <w:top w:val="nil"/>
              <w:left w:val="nil"/>
              <w:bottom w:val="single" w:sz="8" w:space="0" w:color="B5DDDC"/>
              <w:right w:val="single" w:sz="8" w:space="0" w:color="B5DDDC"/>
            </w:tcBorders>
            <w:vAlign w:val="center"/>
            <w:hideMark/>
          </w:tcPr>
          <w:p w14:paraId="38A300C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3CEDE0BD"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F0F5311"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9F25BD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Main risk associated factor? </w:t>
            </w:r>
          </w:p>
        </w:tc>
        <w:tc>
          <w:tcPr>
            <w:tcW w:w="4820" w:type="dxa"/>
            <w:tcBorders>
              <w:top w:val="nil"/>
              <w:left w:val="nil"/>
              <w:bottom w:val="single" w:sz="8" w:space="0" w:color="B5DDDC"/>
              <w:right w:val="single" w:sz="8" w:space="0" w:color="B5DDDC"/>
            </w:tcBorders>
            <w:vAlign w:val="center"/>
            <w:hideMark/>
          </w:tcPr>
          <w:p w14:paraId="41BAF8F7" w14:textId="2ADA4CB6"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FIB: Escherichia coli (</w:t>
            </w:r>
            <w:r w:rsidR="00EA2716" w:rsidRPr="00EA2716">
              <w:rPr>
                <w:rFonts w:ascii="Calibri" w:hAnsi="Calibri" w:cs="Calibri"/>
                <w:i/>
                <w:sz w:val="16"/>
                <w:szCs w:val="16"/>
              </w:rPr>
              <w:t>E. coli</w:t>
            </w:r>
            <w:r w:rsidRPr="00CB5AB3">
              <w:rPr>
                <w:rFonts w:ascii="Calibri" w:hAnsi="Calibri" w:cs="Calibri"/>
                <w:sz w:val="16"/>
                <w:szCs w:val="16"/>
              </w:rPr>
              <w:t>) and Enterococcus spp.</w:t>
            </w:r>
          </w:p>
        </w:tc>
      </w:tr>
      <w:tr w:rsidR="00BF2DBF" w14:paraId="14FDA851"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CD397AB"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C6E28E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CASP classification </w:t>
            </w:r>
          </w:p>
        </w:tc>
        <w:tc>
          <w:tcPr>
            <w:tcW w:w="4820" w:type="dxa"/>
            <w:tcBorders>
              <w:top w:val="nil"/>
              <w:left w:val="nil"/>
              <w:bottom w:val="single" w:sz="8" w:space="0" w:color="B5DDDC"/>
              <w:right w:val="single" w:sz="8" w:space="0" w:color="B5DDDC"/>
            </w:tcBorders>
            <w:vAlign w:val="center"/>
            <w:hideMark/>
          </w:tcPr>
          <w:p w14:paraId="1923FF1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Qualitative research</w:t>
            </w:r>
          </w:p>
        </w:tc>
      </w:tr>
      <w:tr w:rsidR="00BF2DBF" w14:paraId="1FC5D973"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22EDD2D"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AE7F89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marine, estuarine or freshwater</w:t>
            </w:r>
          </w:p>
        </w:tc>
        <w:tc>
          <w:tcPr>
            <w:tcW w:w="4820" w:type="dxa"/>
            <w:tcBorders>
              <w:top w:val="nil"/>
              <w:left w:val="nil"/>
              <w:bottom w:val="single" w:sz="8" w:space="0" w:color="B5DDDC"/>
              <w:right w:val="single" w:sz="8" w:space="0" w:color="B5DDDC"/>
            </w:tcBorders>
            <w:vAlign w:val="center"/>
            <w:hideMark/>
          </w:tcPr>
          <w:p w14:paraId="703797C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w:t>
            </w:r>
          </w:p>
        </w:tc>
      </w:tr>
      <w:tr w:rsidR="00BF2DBF" w14:paraId="15F58654"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433E0E1"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546D1E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DOI http://dx.doi.org/</w:t>
            </w:r>
          </w:p>
        </w:tc>
        <w:tc>
          <w:tcPr>
            <w:tcW w:w="4820" w:type="dxa"/>
            <w:tcBorders>
              <w:top w:val="nil"/>
              <w:left w:val="nil"/>
              <w:bottom w:val="single" w:sz="8" w:space="0" w:color="B5DDDC"/>
              <w:right w:val="single" w:sz="8" w:space="0" w:color="B5DDDC"/>
            </w:tcBorders>
            <w:vAlign w:val="center"/>
            <w:hideMark/>
          </w:tcPr>
          <w:p w14:paraId="18EEA32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10.1016/j.scitotenv.2019.135390</w:t>
            </w:r>
          </w:p>
        </w:tc>
      </w:tr>
      <w:tr w:rsidR="00BF2DBF" w14:paraId="36A35E5D"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72F0DB9" w14:textId="77777777" w:rsidR="00CB5AB3" w:rsidRPr="00CB5AB3" w:rsidRDefault="00992883" w:rsidP="00CB5AB3">
            <w:pPr>
              <w:spacing w:before="0" w:after="0" w:line="240" w:lineRule="auto"/>
              <w:rPr>
                <w:rFonts w:ascii="Calibri" w:hAnsi="Calibri" w:cs="Calibri"/>
                <w:b/>
                <w:bCs/>
                <w:sz w:val="16"/>
                <w:szCs w:val="16"/>
              </w:rPr>
            </w:pPr>
            <w:bookmarkStart w:id="400" w:name="_Hlk92971292"/>
            <w:r w:rsidRPr="00CB5AB3">
              <w:rPr>
                <w:rFonts w:ascii="Calibri" w:hAnsi="Calibri" w:cs="Calibri"/>
                <w:b/>
                <w:bCs/>
                <w:sz w:val="16"/>
                <w:szCs w:val="16"/>
              </w:rPr>
              <w:t>Study characteristics</w:t>
            </w:r>
          </w:p>
        </w:tc>
        <w:tc>
          <w:tcPr>
            <w:tcW w:w="1794" w:type="dxa"/>
            <w:tcBorders>
              <w:top w:val="nil"/>
              <w:left w:val="nil"/>
              <w:bottom w:val="single" w:sz="8" w:space="0" w:color="B5DDDC"/>
              <w:right w:val="single" w:sz="8" w:space="0" w:color="B5DDDC"/>
            </w:tcBorders>
            <w:vAlign w:val="center"/>
            <w:hideMark/>
          </w:tcPr>
          <w:p w14:paraId="332E377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Aim/objectives of study</w:t>
            </w:r>
          </w:p>
        </w:tc>
        <w:tc>
          <w:tcPr>
            <w:tcW w:w="4820" w:type="dxa"/>
            <w:tcBorders>
              <w:top w:val="nil"/>
              <w:left w:val="nil"/>
              <w:bottom w:val="single" w:sz="8" w:space="0" w:color="B5DDDC"/>
              <w:right w:val="single" w:sz="8" w:space="0" w:color="B5DDDC"/>
            </w:tcBorders>
            <w:vAlign w:val="center"/>
            <w:hideMark/>
          </w:tcPr>
          <w:p w14:paraId="0F11BD99" w14:textId="5EA6AE8F"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The primary objective of the study was to determine the magnitude of sewage and animal </w:t>
            </w:r>
            <w:r w:rsidR="008B6D97" w:rsidRPr="00CB5AB3">
              <w:rPr>
                <w:rFonts w:ascii="Calibri" w:hAnsi="Calibri" w:cs="Calibri"/>
                <w:sz w:val="16"/>
                <w:szCs w:val="16"/>
              </w:rPr>
              <w:t>faecal</w:t>
            </w:r>
            <w:r w:rsidRPr="00CB5AB3">
              <w:rPr>
                <w:rFonts w:ascii="Calibri" w:hAnsi="Calibri" w:cs="Calibri"/>
                <w:sz w:val="16"/>
                <w:szCs w:val="16"/>
              </w:rPr>
              <w:t xml:space="preserve"> contamination in Lake Parramatta water samples collected during a dry weather period and from two storm events that coincided with wet weather overflows of sewage to the lake.</w:t>
            </w:r>
          </w:p>
        </w:tc>
      </w:tr>
      <w:tr w:rsidR="00BF2DBF" w14:paraId="2413CAF2"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467F013"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271DE0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Study type/design</w:t>
            </w:r>
          </w:p>
        </w:tc>
        <w:tc>
          <w:tcPr>
            <w:tcW w:w="4820" w:type="dxa"/>
            <w:tcBorders>
              <w:top w:val="nil"/>
              <w:left w:val="nil"/>
              <w:bottom w:val="single" w:sz="8" w:space="0" w:color="B5DDDC"/>
              <w:right w:val="single" w:sz="8" w:space="0" w:color="B5DDDC"/>
            </w:tcBorders>
            <w:vAlign w:val="center"/>
            <w:hideMark/>
          </w:tcPr>
          <w:p w14:paraId="355F4CD8" w14:textId="794803E6"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Evaluation of FIB and MST biomarkers to determine </w:t>
            </w:r>
            <w:r w:rsidR="008B6D97" w:rsidRPr="00CB5AB3">
              <w:rPr>
                <w:rFonts w:ascii="Calibri" w:hAnsi="Calibri" w:cs="Calibri"/>
                <w:sz w:val="16"/>
                <w:szCs w:val="16"/>
              </w:rPr>
              <w:t>magnitude</w:t>
            </w:r>
            <w:r w:rsidRPr="00CB5AB3">
              <w:rPr>
                <w:rFonts w:ascii="Calibri" w:hAnsi="Calibri" w:cs="Calibri"/>
                <w:sz w:val="16"/>
                <w:szCs w:val="16"/>
              </w:rPr>
              <w:t xml:space="preserve"> and sources of faecal contamination in a freshwater lake receiving urban stormwater runoff.</w:t>
            </w:r>
          </w:p>
        </w:tc>
      </w:tr>
      <w:bookmarkEnd w:id="400"/>
      <w:tr w:rsidR="00BF2DBF" w14:paraId="6BC74311"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65D5C8A"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6B3DD9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Study duration</w:t>
            </w:r>
          </w:p>
        </w:tc>
        <w:tc>
          <w:tcPr>
            <w:tcW w:w="4820" w:type="dxa"/>
            <w:tcBorders>
              <w:top w:val="nil"/>
              <w:left w:val="nil"/>
              <w:bottom w:val="single" w:sz="8" w:space="0" w:color="B5DDDC"/>
              <w:right w:val="single" w:sz="8" w:space="0" w:color="B5DDDC"/>
            </w:tcBorders>
            <w:vAlign w:val="center"/>
            <w:hideMark/>
          </w:tcPr>
          <w:p w14:paraId="1D47EFC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2 months Feb-April 2018</w:t>
            </w:r>
          </w:p>
        </w:tc>
      </w:tr>
      <w:tr w:rsidR="00BF2DBF" w14:paraId="43072745"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664DAD6"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Population characteristics</w:t>
            </w:r>
          </w:p>
        </w:tc>
        <w:tc>
          <w:tcPr>
            <w:tcW w:w="1794" w:type="dxa"/>
            <w:tcBorders>
              <w:top w:val="nil"/>
              <w:left w:val="nil"/>
              <w:bottom w:val="single" w:sz="8" w:space="0" w:color="B5DDDC"/>
              <w:right w:val="single" w:sz="8" w:space="0" w:color="B5DDDC"/>
            </w:tcBorders>
            <w:vAlign w:val="center"/>
            <w:hideMark/>
          </w:tcPr>
          <w:p w14:paraId="762C20B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Population/s studied</w:t>
            </w:r>
          </w:p>
        </w:tc>
        <w:tc>
          <w:tcPr>
            <w:tcW w:w="4820" w:type="dxa"/>
            <w:tcBorders>
              <w:top w:val="nil"/>
              <w:left w:val="nil"/>
              <w:bottom w:val="single" w:sz="8" w:space="0" w:color="B5DDDC"/>
              <w:right w:val="single" w:sz="8" w:space="0" w:color="B5DDDC"/>
            </w:tcBorders>
            <w:vAlign w:val="center"/>
            <w:hideMark/>
          </w:tcPr>
          <w:p w14:paraId="15F0695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59FB8248"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47A6008"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5C2BDD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Selection criteria for population</w:t>
            </w:r>
          </w:p>
        </w:tc>
        <w:tc>
          <w:tcPr>
            <w:tcW w:w="4820" w:type="dxa"/>
            <w:tcBorders>
              <w:top w:val="nil"/>
              <w:left w:val="nil"/>
              <w:bottom w:val="single" w:sz="8" w:space="0" w:color="B5DDDC"/>
              <w:right w:val="single" w:sz="8" w:space="0" w:color="B5DDDC"/>
            </w:tcBorders>
            <w:vAlign w:val="center"/>
            <w:hideMark/>
          </w:tcPr>
          <w:p w14:paraId="7AF9BE0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3A00C669"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0C1F47A"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BCCAA8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Subgroups reported</w:t>
            </w:r>
          </w:p>
        </w:tc>
        <w:tc>
          <w:tcPr>
            <w:tcW w:w="4820" w:type="dxa"/>
            <w:tcBorders>
              <w:top w:val="nil"/>
              <w:left w:val="nil"/>
              <w:bottom w:val="single" w:sz="8" w:space="0" w:color="B5DDDC"/>
              <w:right w:val="single" w:sz="8" w:space="0" w:color="B5DDDC"/>
            </w:tcBorders>
            <w:vAlign w:val="center"/>
            <w:hideMark/>
          </w:tcPr>
          <w:p w14:paraId="05B6344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2A37B942"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AC88794"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A06260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Size of study</w:t>
            </w:r>
          </w:p>
        </w:tc>
        <w:tc>
          <w:tcPr>
            <w:tcW w:w="4820" w:type="dxa"/>
            <w:tcBorders>
              <w:top w:val="nil"/>
              <w:left w:val="nil"/>
              <w:bottom w:val="single" w:sz="8" w:space="0" w:color="B5DDDC"/>
              <w:right w:val="single" w:sz="8" w:space="0" w:color="B5DDDC"/>
            </w:tcBorders>
            <w:vAlign w:val="center"/>
            <w:hideMark/>
          </w:tcPr>
          <w:p w14:paraId="28ED147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4A0E3163"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36CAD525"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Exposure and setting</w:t>
            </w:r>
          </w:p>
        </w:tc>
        <w:tc>
          <w:tcPr>
            <w:tcW w:w="1794" w:type="dxa"/>
            <w:tcBorders>
              <w:top w:val="nil"/>
              <w:left w:val="nil"/>
              <w:bottom w:val="single" w:sz="8" w:space="0" w:color="B5DDDC"/>
              <w:right w:val="single" w:sz="8" w:space="0" w:color="B5DDDC"/>
            </w:tcBorders>
            <w:vAlign w:val="center"/>
            <w:hideMark/>
          </w:tcPr>
          <w:p w14:paraId="1E5FC0D0" w14:textId="79985FD9"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Type of water source/</w:t>
            </w:r>
            <w:r w:rsidR="00EC74C5">
              <w:rPr>
                <w:rFonts w:ascii="Calibri" w:hAnsi="Calibri" w:cs="Calibri"/>
                <w:sz w:val="16"/>
                <w:szCs w:val="16"/>
              </w:rPr>
              <w:t xml:space="preserve"> </w:t>
            </w:r>
            <w:r w:rsidRPr="00CB5AB3">
              <w:rPr>
                <w:rFonts w:ascii="Calibri" w:hAnsi="Calibri" w:cs="Calibri"/>
                <w:sz w:val="16"/>
                <w:szCs w:val="16"/>
              </w:rPr>
              <w:t>water body</w:t>
            </w:r>
          </w:p>
        </w:tc>
        <w:tc>
          <w:tcPr>
            <w:tcW w:w="4820" w:type="dxa"/>
            <w:tcBorders>
              <w:top w:val="nil"/>
              <w:left w:val="nil"/>
              <w:bottom w:val="single" w:sz="8" w:space="0" w:color="B5DDDC"/>
              <w:right w:val="single" w:sz="8" w:space="0" w:color="B5DDDC"/>
            </w:tcBorders>
            <w:vAlign w:val="center"/>
            <w:hideMark/>
          </w:tcPr>
          <w:p w14:paraId="5A74B345" w14:textId="77777777" w:rsidR="00CB5AB3" w:rsidRPr="00CB5AB3" w:rsidRDefault="00992883" w:rsidP="00CB5AB3">
            <w:pPr>
              <w:spacing w:before="0" w:after="0" w:line="240" w:lineRule="auto"/>
              <w:rPr>
                <w:rFonts w:ascii="Calibri" w:hAnsi="Calibri" w:cs="Calibri"/>
                <w:sz w:val="16"/>
                <w:szCs w:val="16"/>
              </w:rPr>
            </w:pPr>
            <w:bookmarkStart w:id="401" w:name="_Hlk92971314"/>
            <w:r w:rsidRPr="00CB5AB3">
              <w:rPr>
                <w:rFonts w:ascii="Calibri" w:hAnsi="Calibri" w:cs="Calibri"/>
                <w:sz w:val="16"/>
                <w:szCs w:val="16"/>
              </w:rPr>
              <w:t>Freshwater lake receiving urban stormwater flows</w:t>
            </w:r>
            <w:bookmarkEnd w:id="401"/>
          </w:p>
        </w:tc>
      </w:tr>
      <w:tr w:rsidR="00BF2DBF" w14:paraId="3EC51A00"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D897C35"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E6EBD8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Exposure scenario</w:t>
            </w:r>
          </w:p>
        </w:tc>
        <w:tc>
          <w:tcPr>
            <w:tcW w:w="4820" w:type="dxa"/>
            <w:tcBorders>
              <w:top w:val="nil"/>
              <w:left w:val="nil"/>
              <w:bottom w:val="single" w:sz="8" w:space="0" w:color="B5DDDC"/>
              <w:right w:val="single" w:sz="8" w:space="0" w:color="B5DDDC"/>
            </w:tcBorders>
            <w:vAlign w:val="center"/>
            <w:hideMark/>
          </w:tcPr>
          <w:p w14:paraId="396A517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  Study focuses is on identifying sources of faecal contamination</w:t>
            </w:r>
          </w:p>
        </w:tc>
      </w:tr>
      <w:tr w:rsidR="00BF2DBF" w14:paraId="403D94EB"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A8359ED"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C1DB07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Exposure pathway</w:t>
            </w:r>
          </w:p>
        </w:tc>
        <w:tc>
          <w:tcPr>
            <w:tcW w:w="4820" w:type="dxa"/>
            <w:tcBorders>
              <w:top w:val="nil"/>
              <w:left w:val="nil"/>
              <w:bottom w:val="single" w:sz="8" w:space="0" w:color="B5DDDC"/>
              <w:right w:val="single" w:sz="8" w:space="0" w:color="B5DDDC"/>
            </w:tcBorders>
            <w:vAlign w:val="center"/>
            <w:hideMark/>
          </w:tcPr>
          <w:p w14:paraId="6A07972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551FBCA9"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586E399"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2D63175" w14:textId="65A20EA0"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Source of infection/</w:t>
            </w:r>
            <w:r w:rsidR="00EC74C5">
              <w:rPr>
                <w:rFonts w:ascii="Calibri" w:hAnsi="Calibri" w:cs="Calibri"/>
                <w:sz w:val="16"/>
                <w:szCs w:val="16"/>
              </w:rPr>
              <w:t xml:space="preserve"> </w:t>
            </w:r>
            <w:r w:rsidRPr="00CB5AB3">
              <w:rPr>
                <w:rFonts w:ascii="Calibri" w:hAnsi="Calibri" w:cs="Calibri"/>
                <w:sz w:val="16"/>
                <w:szCs w:val="16"/>
              </w:rPr>
              <w:t>contamination</w:t>
            </w:r>
          </w:p>
        </w:tc>
        <w:tc>
          <w:tcPr>
            <w:tcW w:w="4820" w:type="dxa"/>
            <w:tcBorders>
              <w:top w:val="nil"/>
              <w:left w:val="nil"/>
              <w:bottom w:val="single" w:sz="8" w:space="0" w:color="B5DDDC"/>
              <w:right w:val="single" w:sz="8" w:space="0" w:color="B5DDDC"/>
            </w:tcBorders>
            <w:vAlign w:val="center"/>
            <w:hideMark/>
          </w:tcPr>
          <w:p w14:paraId="1E343D4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Stormwater catchment sources</w:t>
            </w:r>
          </w:p>
        </w:tc>
      </w:tr>
      <w:tr w:rsidR="00BF2DBF" w14:paraId="4D2DDD71"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D958081"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B6F97E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Causal organisms</w:t>
            </w:r>
          </w:p>
        </w:tc>
        <w:tc>
          <w:tcPr>
            <w:tcW w:w="4820" w:type="dxa"/>
            <w:tcBorders>
              <w:top w:val="nil"/>
              <w:left w:val="nil"/>
              <w:bottom w:val="single" w:sz="8" w:space="0" w:color="B5DDDC"/>
              <w:right w:val="single" w:sz="8" w:space="0" w:color="B5DDDC"/>
            </w:tcBorders>
            <w:vAlign w:val="center"/>
            <w:hideMark/>
          </w:tcPr>
          <w:p w14:paraId="7324286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n/a.  </w:t>
            </w:r>
            <w:bookmarkStart w:id="402" w:name="_Hlk92971333"/>
            <w:r w:rsidRPr="00CB5AB3">
              <w:rPr>
                <w:rFonts w:ascii="Calibri" w:hAnsi="Calibri" w:cs="Calibri"/>
                <w:sz w:val="16"/>
                <w:szCs w:val="16"/>
              </w:rPr>
              <w:t>Study measured FIB and sewage-associated and animal faeces-associated marker genes</w:t>
            </w:r>
            <w:bookmarkEnd w:id="402"/>
            <w:r w:rsidRPr="00CB5AB3">
              <w:rPr>
                <w:rFonts w:ascii="Calibri" w:hAnsi="Calibri" w:cs="Calibri"/>
                <w:sz w:val="16"/>
                <w:szCs w:val="16"/>
              </w:rPr>
              <w:t>.</w:t>
            </w:r>
          </w:p>
        </w:tc>
      </w:tr>
      <w:tr w:rsidR="00BF2DBF" w14:paraId="35D97913"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395078C"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74F7B5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Comparison group(s)</w:t>
            </w:r>
          </w:p>
        </w:tc>
        <w:tc>
          <w:tcPr>
            <w:tcW w:w="4820" w:type="dxa"/>
            <w:tcBorders>
              <w:top w:val="nil"/>
              <w:left w:val="nil"/>
              <w:bottom w:val="single" w:sz="8" w:space="0" w:color="B5DDDC"/>
              <w:right w:val="single" w:sz="8" w:space="0" w:color="B5DDDC"/>
            </w:tcBorders>
            <w:vAlign w:val="center"/>
            <w:hideMark/>
          </w:tcPr>
          <w:p w14:paraId="7F3BD7F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5BDB29DE"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73068D10"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Study methods</w:t>
            </w:r>
          </w:p>
        </w:tc>
        <w:tc>
          <w:tcPr>
            <w:tcW w:w="1794" w:type="dxa"/>
            <w:tcBorders>
              <w:top w:val="nil"/>
              <w:left w:val="nil"/>
              <w:bottom w:val="single" w:sz="8" w:space="0" w:color="B5DDDC"/>
              <w:right w:val="single" w:sz="8" w:space="0" w:color="B5DDDC"/>
            </w:tcBorders>
            <w:vAlign w:val="center"/>
            <w:hideMark/>
          </w:tcPr>
          <w:p w14:paraId="5D5EA3B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quality measurement used</w:t>
            </w:r>
          </w:p>
        </w:tc>
        <w:tc>
          <w:tcPr>
            <w:tcW w:w="4820" w:type="dxa"/>
            <w:tcBorders>
              <w:top w:val="nil"/>
              <w:left w:val="nil"/>
              <w:bottom w:val="single" w:sz="8" w:space="0" w:color="B5DDDC"/>
              <w:right w:val="single" w:sz="8" w:space="0" w:color="B5DDDC"/>
            </w:tcBorders>
            <w:vAlign w:val="center"/>
            <w:hideMark/>
          </w:tcPr>
          <w:p w14:paraId="12BC4621" w14:textId="3B600EFE"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Concentrations of biomarkers measured in wet and dry weather samples from 5 sampling sites around Lake Paramatta, Sydney, NSW</w:t>
            </w:r>
          </w:p>
        </w:tc>
      </w:tr>
      <w:tr w:rsidR="00BF2DBF" w14:paraId="533FB62F"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1E2073D"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nil"/>
              <w:right w:val="single" w:sz="8" w:space="0" w:color="B5DDDC"/>
            </w:tcBorders>
            <w:vAlign w:val="center"/>
            <w:hideMark/>
          </w:tcPr>
          <w:p w14:paraId="573C5D9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Method of microorganism isolation and enumeration (if applicable)</w:t>
            </w:r>
          </w:p>
        </w:tc>
        <w:tc>
          <w:tcPr>
            <w:tcW w:w="4820" w:type="dxa"/>
            <w:tcBorders>
              <w:top w:val="nil"/>
              <w:left w:val="nil"/>
              <w:bottom w:val="single" w:sz="8" w:space="0" w:color="B5DDDC"/>
              <w:right w:val="single" w:sz="8" w:space="0" w:color="B5DDDC"/>
            </w:tcBorders>
            <w:vAlign w:val="center"/>
            <w:hideMark/>
          </w:tcPr>
          <w:p w14:paraId="41E0418E" w14:textId="0264C9A2"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FIB enumeration via Colilert® for </w:t>
            </w:r>
            <w:r w:rsidR="00EA2716" w:rsidRPr="00EA2716">
              <w:rPr>
                <w:rFonts w:ascii="Calibri" w:hAnsi="Calibri" w:cs="Calibri"/>
                <w:i/>
                <w:sz w:val="16"/>
                <w:szCs w:val="16"/>
              </w:rPr>
              <w:t>E. coli</w:t>
            </w:r>
            <w:r w:rsidRPr="00CB5AB3">
              <w:rPr>
                <w:rFonts w:ascii="Calibri" w:hAnsi="Calibri" w:cs="Calibri"/>
                <w:sz w:val="16"/>
                <w:szCs w:val="16"/>
              </w:rPr>
              <w:t xml:space="preserve"> as MPN but it is noted the paper report </w:t>
            </w:r>
            <w:r w:rsidR="00EA2716" w:rsidRPr="00EA2716">
              <w:rPr>
                <w:rFonts w:ascii="Calibri" w:hAnsi="Calibri" w:cs="Calibri"/>
                <w:i/>
                <w:sz w:val="16"/>
                <w:szCs w:val="16"/>
              </w:rPr>
              <w:t>E. coli</w:t>
            </w:r>
            <w:r w:rsidRPr="00CB5AB3">
              <w:rPr>
                <w:rFonts w:ascii="Calibri" w:hAnsi="Calibri" w:cs="Calibri"/>
                <w:sz w:val="16"/>
                <w:szCs w:val="16"/>
              </w:rPr>
              <w:t xml:space="preserve"> results in units of CFU/100ml.  Enterococcus enumerated from agar plate colonies in units of CFU/100ml.  For biomarkers Genomic Copies (GC) reported from qPCR assays in units of GC/L.  For DNA </w:t>
            </w:r>
            <w:r w:rsidR="008B6D97" w:rsidRPr="00CB5AB3">
              <w:rPr>
                <w:rFonts w:ascii="Calibri" w:hAnsi="Calibri" w:cs="Calibri"/>
                <w:sz w:val="16"/>
                <w:szCs w:val="16"/>
              </w:rPr>
              <w:t>extraction</w:t>
            </w:r>
            <w:r w:rsidRPr="00CB5AB3">
              <w:rPr>
                <w:rFonts w:ascii="Calibri" w:hAnsi="Calibri" w:cs="Calibri"/>
                <w:sz w:val="16"/>
                <w:szCs w:val="16"/>
              </w:rPr>
              <w:t xml:space="preserve"> and qPCR analysis, pH-adjusted (to 3.5) 500 ml water samples were filtered through 0.45 µm HA Millipore membranes and stored at -80°C for 1 month prior to analysis.</w:t>
            </w:r>
          </w:p>
        </w:tc>
      </w:tr>
      <w:tr w:rsidR="00BF2DBF" w14:paraId="20001619"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E3CFB7F"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single" w:sz="8" w:space="0" w:color="B5DDDC"/>
              <w:left w:val="nil"/>
              <w:bottom w:val="single" w:sz="8" w:space="0" w:color="B5DDDC"/>
              <w:right w:val="single" w:sz="8" w:space="0" w:color="B5DDDC"/>
            </w:tcBorders>
            <w:vAlign w:val="center"/>
            <w:hideMark/>
          </w:tcPr>
          <w:p w14:paraId="1489097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sampling methods (monitoring, surrogates).  Was there sufficient replication in number of samples taken, what steps were taken to reduce contamination?</w:t>
            </w:r>
          </w:p>
        </w:tc>
        <w:tc>
          <w:tcPr>
            <w:tcW w:w="4820" w:type="dxa"/>
            <w:tcBorders>
              <w:top w:val="nil"/>
              <w:left w:val="nil"/>
              <w:bottom w:val="single" w:sz="8" w:space="0" w:color="B5DDDC"/>
              <w:right w:val="single" w:sz="8" w:space="0" w:color="B5DDDC"/>
            </w:tcBorders>
            <w:vAlign w:val="center"/>
            <w:hideMark/>
          </w:tcPr>
          <w:p w14:paraId="683DA56C" w14:textId="3817CF29" w:rsidR="00CB5AB3" w:rsidRPr="00CB5AB3" w:rsidRDefault="00992883" w:rsidP="00CB5AB3">
            <w:pPr>
              <w:spacing w:before="0" w:after="0" w:line="240" w:lineRule="auto"/>
              <w:rPr>
                <w:rFonts w:ascii="Calibri" w:hAnsi="Calibri" w:cs="Calibri"/>
                <w:sz w:val="16"/>
                <w:szCs w:val="16"/>
              </w:rPr>
            </w:pPr>
            <w:bookmarkStart w:id="403" w:name="_Hlk92971437"/>
            <w:r w:rsidRPr="00CB5AB3">
              <w:rPr>
                <w:rFonts w:ascii="Calibri" w:hAnsi="Calibri" w:cs="Calibri"/>
                <w:sz w:val="16"/>
                <w:szCs w:val="16"/>
              </w:rPr>
              <w:t xml:space="preserve">Water samples were collected during a dry weather period and after two storm events, and tested for a range of novel and established sewage- [Bacteroides HF183, crAssphage CPQ_056 and pepper mild mottle virus (PMMoV)] and animal </w:t>
            </w:r>
            <w:r w:rsidR="008B6D97" w:rsidRPr="00CB5AB3">
              <w:rPr>
                <w:rFonts w:ascii="Calibri" w:hAnsi="Calibri" w:cs="Calibri"/>
                <w:sz w:val="16"/>
                <w:szCs w:val="16"/>
              </w:rPr>
              <w:t>faeces</w:t>
            </w:r>
            <w:r w:rsidRPr="00CB5AB3">
              <w:rPr>
                <w:rFonts w:ascii="Calibri" w:hAnsi="Calibri" w:cs="Calibri"/>
                <w:sz w:val="16"/>
                <w:szCs w:val="16"/>
              </w:rPr>
              <w:t xml:space="preserve">-associated (Bacteroides BacCan-UCD, cowM2 and Helicobacter spp. associated GFD) microbial source tracking marker genes along with the enumeration of culturable </w:t>
            </w:r>
            <w:r w:rsidR="008B6D97" w:rsidRPr="00CB5AB3">
              <w:rPr>
                <w:rFonts w:ascii="Calibri" w:hAnsi="Calibri" w:cs="Calibri"/>
                <w:sz w:val="16"/>
                <w:szCs w:val="16"/>
              </w:rPr>
              <w:t>faecal</w:t>
            </w:r>
            <w:r w:rsidRPr="00CB5AB3">
              <w:rPr>
                <w:rFonts w:ascii="Calibri" w:hAnsi="Calibri" w:cs="Calibri"/>
                <w:sz w:val="16"/>
                <w:szCs w:val="16"/>
              </w:rPr>
              <w:t xml:space="preserve"> indicator bacteria (FIB), namely Escherichia coli (</w:t>
            </w:r>
            <w:r w:rsidR="00EA2716" w:rsidRPr="00EA2716">
              <w:rPr>
                <w:rFonts w:ascii="Calibri" w:hAnsi="Calibri" w:cs="Calibri"/>
                <w:i/>
                <w:sz w:val="16"/>
                <w:szCs w:val="16"/>
              </w:rPr>
              <w:t>E. coli</w:t>
            </w:r>
            <w:r w:rsidRPr="00CB5AB3">
              <w:rPr>
                <w:rFonts w:ascii="Calibri" w:hAnsi="Calibri" w:cs="Calibri"/>
                <w:sz w:val="16"/>
                <w:szCs w:val="16"/>
              </w:rPr>
              <w:t>) and Enterococcus spp</w:t>
            </w:r>
            <w:bookmarkEnd w:id="403"/>
          </w:p>
        </w:tc>
      </w:tr>
      <w:tr w:rsidR="00BF2DBF" w14:paraId="00C7C15E"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E5C8C35"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F7B9FE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Limits of reporting for the organism of concern</w:t>
            </w:r>
          </w:p>
        </w:tc>
        <w:tc>
          <w:tcPr>
            <w:tcW w:w="4820" w:type="dxa"/>
            <w:tcBorders>
              <w:top w:val="nil"/>
              <w:left w:val="nil"/>
              <w:bottom w:val="single" w:sz="8" w:space="0" w:color="B5DDDC"/>
              <w:right w:val="single" w:sz="8" w:space="0" w:color="B5DDDC"/>
            </w:tcBorders>
            <w:vAlign w:val="center"/>
            <w:hideMark/>
          </w:tcPr>
          <w:p w14:paraId="44B221C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Limits not stated for FIB or biomarkers.</w:t>
            </w:r>
          </w:p>
        </w:tc>
      </w:tr>
      <w:tr w:rsidR="00BF2DBF" w14:paraId="6D54B5A5"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A51EB59"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3BE71A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Consideration of quality assurance such as field and lab blanks, reference sites, and reporting on related physico-chemical parameters</w:t>
            </w:r>
          </w:p>
        </w:tc>
        <w:tc>
          <w:tcPr>
            <w:tcW w:w="4820" w:type="dxa"/>
            <w:tcBorders>
              <w:top w:val="nil"/>
              <w:left w:val="nil"/>
              <w:bottom w:val="single" w:sz="8" w:space="0" w:color="B5DDDC"/>
              <w:right w:val="single" w:sz="8" w:space="0" w:color="B5DDDC"/>
            </w:tcBorders>
            <w:vAlign w:val="center"/>
            <w:hideMark/>
          </w:tcPr>
          <w:p w14:paraId="3C1ADB1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Field and laboratory methods are described in detail in the report and were considered to be rigorous.  For qPCR analyses, field and method blanks were used to ensure that no carryover contamination occurred between sampling events. In addition, a reagent blank was included for each batch of DNA samples to ensure no carryover contamination occurred from DNA extraction reagents. To minimize qPCR contamination, nucleic acid extraction and qPCR setup were performed in separate laboratories</w:t>
            </w:r>
          </w:p>
        </w:tc>
      </w:tr>
      <w:tr w:rsidR="00BF2DBF" w14:paraId="0CA64D14"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65C975D2"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Statistics</w:t>
            </w:r>
          </w:p>
        </w:tc>
        <w:tc>
          <w:tcPr>
            <w:tcW w:w="1794" w:type="dxa"/>
            <w:tcBorders>
              <w:top w:val="nil"/>
              <w:left w:val="nil"/>
              <w:bottom w:val="single" w:sz="8" w:space="0" w:color="B5DDDC"/>
              <w:right w:val="single" w:sz="8" w:space="0" w:color="B5DDDC"/>
            </w:tcBorders>
            <w:vAlign w:val="center"/>
            <w:hideMark/>
          </w:tcPr>
          <w:p w14:paraId="7CB9F54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Statistical methods used</w:t>
            </w:r>
          </w:p>
        </w:tc>
        <w:tc>
          <w:tcPr>
            <w:tcW w:w="4820" w:type="dxa"/>
            <w:tcBorders>
              <w:top w:val="nil"/>
              <w:left w:val="nil"/>
              <w:bottom w:val="single" w:sz="8" w:space="0" w:color="B5DDDC"/>
              <w:right w:val="single" w:sz="8" w:space="0" w:color="B5DDDC"/>
            </w:tcBorders>
            <w:vAlign w:val="center"/>
            <w:hideMark/>
          </w:tcPr>
          <w:p w14:paraId="05042FB1" w14:textId="0059C795"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Box plots of FIB and MST marker genes concentrations in lake water samples categorised by sampling event and </w:t>
            </w:r>
            <w:r w:rsidR="008B6D97" w:rsidRPr="00CB5AB3">
              <w:rPr>
                <w:rFonts w:ascii="Calibri" w:hAnsi="Calibri" w:cs="Calibri"/>
                <w:sz w:val="16"/>
                <w:szCs w:val="16"/>
              </w:rPr>
              <w:t>labelled</w:t>
            </w:r>
            <w:r w:rsidRPr="00CB5AB3">
              <w:rPr>
                <w:rFonts w:ascii="Calibri" w:hAnsi="Calibri" w:cs="Calibri"/>
                <w:sz w:val="16"/>
                <w:szCs w:val="16"/>
              </w:rPr>
              <w:t xml:space="preserve"> for weather (wet vs dry).  Pearson’s correlation matrix among </w:t>
            </w:r>
            <w:r w:rsidR="008B6D97" w:rsidRPr="00CB5AB3">
              <w:rPr>
                <w:rFonts w:ascii="Calibri" w:hAnsi="Calibri" w:cs="Calibri"/>
                <w:sz w:val="16"/>
                <w:szCs w:val="16"/>
              </w:rPr>
              <w:t>faecal</w:t>
            </w:r>
            <w:r w:rsidRPr="00CB5AB3">
              <w:rPr>
                <w:rFonts w:ascii="Calibri" w:hAnsi="Calibri" w:cs="Calibri"/>
                <w:sz w:val="16"/>
                <w:szCs w:val="16"/>
              </w:rPr>
              <w:t xml:space="preserve"> indicator bacteria (FIB) and MST marker genes in pooled (n = 30) water samples    </w:t>
            </w:r>
          </w:p>
        </w:tc>
      </w:tr>
      <w:tr w:rsidR="00BF2DBF" w14:paraId="1BE06BA4"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2E7BF72"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FA867A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Details on statistical analysis (if any)</w:t>
            </w:r>
          </w:p>
        </w:tc>
        <w:tc>
          <w:tcPr>
            <w:tcW w:w="4820" w:type="dxa"/>
            <w:tcBorders>
              <w:top w:val="nil"/>
              <w:left w:val="nil"/>
              <w:bottom w:val="single" w:sz="8" w:space="0" w:color="B5DDDC"/>
              <w:right w:val="single" w:sz="8" w:space="0" w:color="B5DDDC"/>
            </w:tcBorders>
            <w:vAlign w:val="center"/>
            <w:hideMark/>
          </w:tcPr>
          <w:p w14:paraId="2A9E744D" w14:textId="7BD06841"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For statistical analysis, sewage-associated marker genes concentrations were log10 transformed. For correlation analysis, all samples collected during the study were pooled. The Pearson’s product</w:t>
            </w:r>
            <w:r w:rsidRPr="00CB5AB3">
              <w:rPr>
                <w:rFonts w:ascii="Calibri" w:hAnsi="Calibri" w:cs="Calibri"/>
                <w:sz w:val="16"/>
                <w:szCs w:val="16"/>
              </w:rPr>
              <w:br/>
              <w:t xml:space="preserve">moment correlation with a two-tailed p value was used to establish the relationship between FIB and MST marker genes in Lake Parramatta water samples.  </w:t>
            </w:r>
            <w:r w:rsidR="00096EFF">
              <w:rPr>
                <w:rFonts w:ascii="Calibri" w:hAnsi="Calibri" w:cs="Calibri"/>
                <w:sz w:val="16"/>
                <w:szCs w:val="16"/>
              </w:rPr>
              <w:t>S</w:t>
            </w:r>
            <w:r w:rsidRPr="00CB5AB3">
              <w:rPr>
                <w:rFonts w:ascii="Calibri" w:hAnsi="Calibri" w:cs="Calibri"/>
                <w:sz w:val="16"/>
                <w:szCs w:val="16"/>
              </w:rPr>
              <w:t>tudent’s t-test was used to identify significant relationships of the concentrations of FIB and MST marker genes between dry and wet weather events and between sampling depths.</w:t>
            </w:r>
            <w:r w:rsidR="00096EFF">
              <w:rPr>
                <w:rFonts w:ascii="Calibri" w:hAnsi="Calibri" w:cs="Calibri"/>
                <w:sz w:val="16"/>
                <w:szCs w:val="16"/>
              </w:rPr>
              <w:t xml:space="preserve">  .</w:t>
            </w:r>
          </w:p>
        </w:tc>
      </w:tr>
      <w:tr w:rsidR="00BF2DBF" w14:paraId="5F0B8CC4"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B8E38DD"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A28384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Relative risk/odds ratio, confidence interval?</w:t>
            </w:r>
          </w:p>
        </w:tc>
        <w:tc>
          <w:tcPr>
            <w:tcW w:w="4820" w:type="dxa"/>
            <w:tcBorders>
              <w:top w:val="nil"/>
              <w:left w:val="nil"/>
              <w:bottom w:val="single" w:sz="8" w:space="0" w:color="B5DDDC"/>
              <w:right w:val="single" w:sz="8" w:space="0" w:color="B5DDDC"/>
            </w:tcBorders>
            <w:vAlign w:val="center"/>
            <w:hideMark/>
          </w:tcPr>
          <w:p w14:paraId="2404966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07B62A42"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9242BBF"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Results</w:t>
            </w:r>
          </w:p>
        </w:tc>
        <w:tc>
          <w:tcPr>
            <w:tcW w:w="1794" w:type="dxa"/>
            <w:tcBorders>
              <w:top w:val="nil"/>
              <w:left w:val="nil"/>
              <w:bottom w:val="single" w:sz="8" w:space="0" w:color="B5DDDC"/>
              <w:right w:val="single" w:sz="8" w:space="0" w:color="B5DDDC"/>
            </w:tcBorders>
            <w:vAlign w:val="center"/>
            <w:hideMark/>
          </w:tcPr>
          <w:p w14:paraId="5BAF117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Outcome</w:t>
            </w:r>
          </w:p>
        </w:tc>
        <w:tc>
          <w:tcPr>
            <w:tcW w:w="4820" w:type="dxa"/>
            <w:tcBorders>
              <w:top w:val="nil"/>
              <w:left w:val="nil"/>
              <w:bottom w:val="single" w:sz="8" w:space="0" w:color="B5DDDC"/>
              <w:right w:val="single" w:sz="8" w:space="0" w:color="B5DDDC"/>
            </w:tcBorders>
            <w:vAlign w:val="center"/>
            <w:hideMark/>
          </w:tcPr>
          <w:p w14:paraId="663E8661" w14:textId="29607285" w:rsidR="00CB5AB3" w:rsidRPr="00CB5AB3" w:rsidRDefault="00992883" w:rsidP="00CB5AB3">
            <w:pPr>
              <w:spacing w:before="0" w:after="0" w:line="240" w:lineRule="auto"/>
              <w:rPr>
                <w:rFonts w:ascii="Calibri" w:hAnsi="Calibri" w:cs="Calibri"/>
                <w:sz w:val="16"/>
                <w:szCs w:val="16"/>
              </w:rPr>
            </w:pPr>
            <w:bookmarkStart w:id="404" w:name="_Hlk92971489"/>
            <w:r w:rsidRPr="00CB5AB3">
              <w:rPr>
                <w:rFonts w:ascii="Calibri" w:hAnsi="Calibri" w:cs="Calibri"/>
                <w:sz w:val="16"/>
                <w:szCs w:val="16"/>
              </w:rPr>
              <w:t xml:space="preserve">The magnitude of general and source-specific </w:t>
            </w:r>
            <w:r w:rsidR="008B6D97" w:rsidRPr="00CB5AB3">
              <w:rPr>
                <w:rFonts w:ascii="Calibri" w:hAnsi="Calibri" w:cs="Calibri"/>
                <w:sz w:val="16"/>
                <w:szCs w:val="16"/>
              </w:rPr>
              <w:t>faecal</w:t>
            </w:r>
            <w:r w:rsidRPr="00CB5AB3">
              <w:rPr>
                <w:rFonts w:ascii="Calibri" w:hAnsi="Calibri" w:cs="Calibri"/>
                <w:sz w:val="16"/>
                <w:szCs w:val="16"/>
              </w:rPr>
              <w:t xml:space="preserve"> pollution was low in water samples collected during dry weather compared to storm events. The levels of HF183, crAssphage and PMMoV in water samples collected during storm events were as high as 6.39, 6.33 and 5.27 log10 GC/L of water, respectively. Moderate to strong positive correlations were observed among the quantitative occurrence of sewage-associated marker genes. The concentrations of HF183 and PMMoV in most storm water samples exceeded the risk benchmark threshold values established in the literature for primary contact recreators (see Table 3 in the paper). None of the samples tested was positive for the cowM2 (cow) marker gene, while BacCan-UCD (dog) and GFD (avian) animal-associated markers were sporadically detected in water samples collected from both dry weather and storm events.</w:t>
            </w:r>
            <w:bookmarkEnd w:id="404"/>
          </w:p>
        </w:tc>
      </w:tr>
      <w:tr w:rsidR="00BF2DBF" w14:paraId="6C74D7E0"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27FD27B"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CBAB4D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How outcome was assessed</w:t>
            </w:r>
          </w:p>
        </w:tc>
        <w:tc>
          <w:tcPr>
            <w:tcW w:w="4820" w:type="dxa"/>
            <w:tcBorders>
              <w:top w:val="nil"/>
              <w:left w:val="nil"/>
              <w:bottom w:val="single" w:sz="8" w:space="0" w:color="B5DDDC"/>
              <w:right w:val="single" w:sz="8" w:space="0" w:color="B5DDDC"/>
            </w:tcBorders>
            <w:vAlign w:val="center"/>
            <w:hideMark/>
          </w:tcPr>
          <w:p w14:paraId="11B8753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Statistical analysis of wet and dry weather lake water samples as described above in statistical methods.</w:t>
            </w:r>
          </w:p>
        </w:tc>
      </w:tr>
      <w:tr w:rsidR="00BF2DBF" w14:paraId="7282AADE"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98AAEF9"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867776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Method of measurement</w:t>
            </w:r>
          </w:p>
        </w:tc>
        <w:tc>
          <w:tcPr>
            <w:tcW w:w="4820" w:type="dxa"/>
            <w:tcBorders>
              <w:top w:val="nil"/>
              <w:left w:val="nil"/>
              <w:bottom w:val="single" w:sz="8" w:space="0" w:color="B5DDDC"/>
              <w:right w:val="single" w:sz="8" w:space="0" w:color="B5DDDC"/>
            </w:tcBorders>
            <w:vAlign w:val="center"/>
            <w:hideMark/>
          </w:tcPr>
          <w:p w14:paraId="745B6D7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FIB and MST marker genes concentrations in lake water samples</w:t>
            </w:r>
          </w:p>
        </w:tc>
      </w:tr>
      <w:tr w:rsidR="00BF2DBF" w14:paraId="4A2F1955"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9E1FB9D"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D7E7E5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Number participants (exposed/non-exposed, missing/excluded) (if applicable)</w:t>
            </w:r>
          </w:p>
        </w:tc>
        <w:tc>
          <w:tcPr>
            <w:tcW w:w="4820" w:type="dxa"/>
            <w:tcBorders>
              <w:top w:val="nil"/>
              <w:left w:val="nil"/>
              <w:bottom w:val="single" w:sz="8" w:space="0" w:color="B5DDDC"/>
              <w:right w:val="single" w:sz="8" w:space="0" w:color="B5DDDC"/>
            </w:tcBorders>
            <w:vAlign w:val="center"/>
            <w:hideMark/>
          </w:tcPr>
          <w:p w14:paraId="48C1B44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107D70FB"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BEBBB88"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Author’s conclusion</w:t>
            </w:r>
          </w:p>
        </w:tc>
        <w:tc>
          <w:tcPr>
            <w:tcW w:w="1794" w:type="dxa"/>
            <w:tcBorders>
              <w:top w:val="nil"/>
              <w:left w:val="nil"/>
              <w:bottom w:val="single" w:sz="8" w:space="0" w:color="B5DDDC"/>
              <w:right w:val="single" w:sz="8" w:space="0" w:color="B5DDDC"/>
            </w:tcBorders>
            <w:vAlign w:val="center"/>
            <w:hideMark/>
          </w:tcPr>
          <w:p w14:paraId="6D86083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Interpretation of results</w:t>
            </w:r>
          </w:p>
        </w:tc>
        <w:tc>
          <w:tcPr>
            <w:tcW w:w="4820" w:type="dxa"/>
            <w:tcBorders>
              <w:top w:val="nil"/>
              <w:left w:val="nil"/>
              <w:bottom w:val="single" w:sz="8" w:space="0" w:color="B5DDDC"/>
              <w:right w:val="single" w:sz="8" w:space="0" w:color="B5DDDC"/>
            </w:tcBorders>
            <w:vAlign w:val="center"/>
            <w:hideMark/>
          </w:tcPr>
          <w:p w14:paraId="49F67F46" w14:textId="4707D56B" w:rsidR="00CB5AB3" w:rsidRPr="00CB5AB3" w:rsidRDefault="00992883" w:rsidP="00CB5AB3">
            <w:pPr>
              <w:spacing w:before="0" w:after="0" w:line="240" w:lineRule="auto"/>
              <w:rPr>
                <w:rFonts w:ascii="Calibri" w:hAnsi="Calibri" w:cs="Calibri"/>
                <w:sz w:val="16"/>
                <w:szCs w:val="16"/>
              </w:rPr>
            </w:pPr>
            <w:bookmarkStart w:id="405" w:name="_Hlk92971559"/>
            <w:r w:rsidRPr="00CB5AB3">
              <w:rPr>
                <w:rFonts w:ascii="Calibri" w:hAnsi="Calibri" w:cs="Calibri"/>
                <w:sz w:val="16"/>
                <w:szCs w:val="16"/>
              </w:rPr>
              <w:t>Based on the results, the ongoing advice that swimming should be avoided for several days after storm events appears appropriate. Further research to determine the decay rates of sewage-associated marker genes in relation to each other and enteric viruses would help refine current advice. Microbial source tracking approaches employed in this study provided insights into sources of contamination over currently used FIB.</w:t>
            </w:r>
            <w:bookmarkEnd w:id="405"/>
          </w:p>
        </w:tc>
      </w:tr>
      <w:tr w:rsidR="00BF2DBF" w14:paraId="402E9246"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7640AC7"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3FE339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Assessment of uncertainty (if any)</w:t>
            </w:r>
          </w:p>
        </w:tc>
        <w:tc>
          <w:tcPr>
            <w:tcW w:w="4820" w:type="dxa"/>
            <w:tcBorders>
              <w:top w:val="nil"/>
              <w:left w:val="nil"/>
              <w:bottom w:val="single" w:sz="8" w:space="0" w:color="B5DDDC"/>
              <w:right w:val="single" w:sz="8" w:space="0" w:color="B5DDDC"/>
            </w:tcBorders>
            <w:vAlign w:val="center"/>
            <w:hideMark/>
          </w:tcPr>
          <w:p w14:paraId="1A0EADC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Statistical measures of uncertainty are shown in box and whisker plots of FIB and MST marker concentrations in samples, tabulated recovery efficiency (%) of MST makers given with standard deviations.  Use of two-tailed p value to establish the relationship between FIB and MST marker genes.  </w:t>
            </w:r>
          </w:p>
        </w:tc>
      </w:tr>
      <w:tr w:rsidR="00BF2DBF" w14:paraId="3C1C92E3"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5AE6A7C"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Reviewer comments</w:t>
            </w:r>
          </w:p>
        </w:tc>
        <w:tc>
          <w:tcPr>
            <w:tcW w:w="1794" w:type="dxa"/>
            <w:tcBorders>
              <w:top w:val="nil"/>
              <w:left w:val="nil"/>
              <w:bottom w:val="single" w:sz="8" w:space="0" w:color="B5DDDC"/>
              <w:right w:val="single" w:sz="8" w:space="0" w:color="B5DDDC"/>
            </w:tcBorders>
            <w:vAlign w:val="center"/>
            <w:hideMark/>
          </w:tcPr>
          <w:p w14:paraId="1F37F5D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Reviewer comments</w:t>
            </w:r>
          </w:p>
        </w:tc>
        <w:tc>
          <w:tcPr>
            <w:tcW w:w="4820" w:type="dxa"/>
            <w:tcBorders>
              <w:top w:val="nil"/>
              <w:left w:val="nil"/>
              <w:bottom w:val="single" w:sz="8" w:space="0" w:color="B5DDDC"/>
              <w:right w:val="single" w:sz="8" w:space="0" w:color="B5DDDC"/>
            </w:tcBorders>
            <w:vAlign w:val="center"/>
            <w:hideMark/>
          </w:tcPr>
          <w:p w14:paraId="40DEBD9A" w14:textId="0BBE0A6B"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The </w:t>
            </w:r>
            <w:r w:rsidR="008B6D97" w:rsidRPr="00CB5AB3">
              <w:rPr>
                <w:rFonts w:ascii="Calibri" w:hAnsi="Calibri" w:cs="Calibri"/>
                <w:sz w:val="16"/>
                <w:szCs w:val="16"/>
              </w:rPr>
              <w:t>research</w:t>
            </w:r>
            <w:r w:rsidRPr="00CB5AB3">
              <w:rPr>
                <w:rFonts w:ascii="Calibri" w:hAnsi="Calibri" w:cs="Calibri"/>
                <w:sz w:val="16"/>
                <w:szCs w:val="16"/>
              </w:rPr>
              <w:t xml:space="preserve"> is of </w:t>
            </w:r>
            <w:r w:rsidR="00223CE3">
              <w:rPr>
                <w:rFonts w:ascii="Calibri" w:hAnsi="Calibri" w:cs="Calibri"/>
                <w:sz w:val="16"/>
                <w:szCs w:val="16"/>
              </w:rPr>
              <w:t>some relevance</w:t>
            </w:r>
            <w:r w:rsidRPr="00CB5AB3">
              <w:rPr>
                <w:rFonts w:ascii="Calibri" w:hAnsi="Calibri" w:cs="Calibri"/>
                <w:sz w:val="16"/>
                <w:szCs w:val="16"/>
              </w:rPr>
              <w:t xml:space="preserve"> in indicating an urban ornamental lake that is influenced by sewage and stormwater inflows is not safe for swimming after wet weather.  Some more state of the art MST markers are used to confirm the point.  The paper </w:t>
            </w:r>
            <w:r w:rsidR="00733DF6">
              <w:rPr>
                <w:rFonts w:ascii="Calibri" w:hAnsi="Calibri" w:cs="Calibri"/>
                <w:sz w:val="16"/>
                <w:szCs w:val="16"/>
              </w:rPr>
              <w:t>has</w:t>
            </w:r>
            <w:r w:rsidRPr="00CB5AB3">
              <w:rPr>
                <w:rFonts w:ascii="Calibri" w:hAnsi="Calibri" w:cs="Calibri"/>
                <w:sz w:val="16"/>
                <w:szCs w:val="16"/>
              </w:rPr>
              <w:t xml:space="preserve"> a satisfactory level of rigour.</w:t>
            </w:r>
          </w:p>
        </w:tc>
      </w:tr>
      <w:tr w:rsidR="00BF2DBF" w14:paraId="714A889B"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F3BF56B"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A42D36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Results included/excluded in review (if applicable)</w:t>
            </w:r>
          </w:p>
        </w:tc>
        <w:tc>
          <w:tcPr>
            <w:tcW w:w="4820" w:type="dxa"/>
            <w:tcBorders>
              <w:top w:val="nil"/>
              <w:left w:val="nil"/>
              <w:bottom w:val="single" w:sz="8" w:space="0" w:color="B5DDDC"/>
              <w:right w:val="single" w:sz="8" w:space="0" w:color="B5DDDC"/>
            </w:tcBorders>
            <w:vAlign w:val="center"/>
            <w:hideMark/>
          </w:tcPr>
          <w:p w14:paraId="60B3EAF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07CE5722"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36791F3"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75709F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Notes on study quality e.g. gaps, methods </w:t>
            </w:r>
          </w:p>
        </w:tc>
        <w:tc>
          <w:tcPr>
            <w:tcW w:w="4820" w:type="dxa"/>
            <w:tcBorders>
              <w:top w:val="nil"/>
              <w:left w:val="nil"/>
              <w:bottom w:val="single" w:sz="8" w:space="0" w:color="B5DDDC"/>
              <w:right w:val="single" w:sz="8" w:space="0" w:color="B5DDDC"/>
            </w:tcBorders>
            <w:vAlign w:val="center"/>
            <w:hideMark/>
          </w:tcPr>
          <w:p w14:paraId="7D7379D8" w14:textId="24E8EF9D" w:rsidR="00096EFF" w:rsidRDefault="00992883" w:rsidP="00CB5AB3">
            <w:pPr>
              <w:spacing w:before="0" w:after="0" w:line="240" w:lineRule="auto"/>
              <w:rPr>
                <w:rFonts w:ascii="Calibri" w:hAnsi="Calibri" w:cs="Calibri"/>
                <w:sz w:val="16"/>
                <w:szCs w:val="16"/>
              </w:rPr>
            </w:pPr>
            <w:r>
              <w:rPr>
                <w:rFonts w:ascii="Calibri" w:hAnsi="Calibri" w:cs="Calibri"/>
                <w:sz w:val="16"/>
                <w:szCs w:val="16"/>
              </w:rPr>
              <w:t>A more appropriate analysis instead of the t-tests (see statistics above) would have been a 2-factor analysis of variance with treatments of depth vs wet and dry weather events.  From the t-test results it was clear that there was an interaction between depth and weather event but is more difficult to understand using multiple t-tests.</w:t>
            </w:r>
          </w:p>
          <w:p w14:paraId="712732A2" w14:textId="37933081"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The study </w:t>
            </w:r>
            <w:r w:rsidR="00223CE3">
              <w:rPr>
                <w:rFonts w:ascii="Calibri" w:hAnsi="Calibri" w:cs="Calibri"/>
                <w:sz w:val="16"/>
                <w:szCs w:val="16"/>
              </w:rPr>
              <w:t>i</w:t>
            </w:r>
            <w:r w:rsidR="00223CE3" w:rsidRPr="00CB5AB3">
              <w:rPr>
                <w:rFonts w:ascii="Calibri" w:hAnsi="Calibri" w:cs="Calibri"/>
                <w:sz w:val="16"/>
                <w:szCs w:val="16"/>
              </w:rPr>
              <w:t xml:space="preserve">s </w:t>
            </w:r>
            <w:r w:rsidRPr="00CB5AB3">
              <w:rPr>
                <w:rFonts w:ascii="Calibri" w:hAnsi="Calibri" w:cs="Calibri"/>
                <w:sz w:val="16"/>
                <w:szCs w:val="16"/>
              </w:rPr>
              <w:t>methodological</w:t>
            </w:r>
            <w:r w:rsidR="00223CE3">
              <w:rPr>
                <w:rFonts w:ascii="Calibri" w:hAnsi="Calibri" w:cs="Calibri"/>
                <w:sz w:val="16"/>
                <w:szCs w:val="16"/>
              </w:rPr>
              <w:t>ly</w:t>
            </w:r>
            <w:r w:rsidRPr="00CB5AB3">
              <w:rPr>
                <w:rFonts w:ascii="Calibri" w:hAnsi="Calibri" w:cs="Calibri"/>
                <w:sz w:val="16"/>
                <w:szCs w:val="16"/>
              </w:rPr>
              <w:t xml:space="preserve"> </w:t>
            </w:r>
            <w:r w:rsidR="008B6D97" w:rsidRPr="00CB5AB3">
              <w:rPr>
                <w:rFonts w:ascii="Calibri" w:hAnsi="Calibri" w:cs="Calibri"/>
                <w:sz w:val="16"/>
                <w:szCs w:val="16"/>
              </w:rPr>
              <w:t>rigorous,</w:t>
            </w:r>
            <w:r w:rsidRPr="00CB5AB3">
              <w:rPr>
                <w:rFonts w:ascii="Calibri" w:hAnsi="Calibri" w:cs="Calibri"/>
                <w:sz w:val="16"/>
                <w:szCs w:val="16"/>
              </w:rPr>
              <w:t xml:space="preserve"> but </w:t>
            </w:r>
            <w:r w:rsidR="00223CE3">
              <w:rPr>
                <w:rFonts w:ascii="Calibri" w:hAnsi="Calibri" w:cs="Calibri"/>
                <w:sz w:val="16"/>
                <w:szCs w:val="16"/>
              </w:rPr>
              <w:t>clearer reporting</w:t>
            </w:r>
            <w:r w:rsidRPr="00CB5AB3">
              <w:rPr>
                <w:rFonts w:ascii="Calibri" w:hAnsi="Calibri" w:cs="Calibri"/>
                <w:sz w:val="16"/>
                <w:szCs w:val="16"/>
              </w:rPr>
              <w:t xml:space="preserve"> would have assisted the reader.  </w:t>
            </w:r>
            <w:r w:rsidR="00223CE3">
              <w:rPr>
                <w:rFonts w:ascii="Calibri" w:hAnsi="Calibri" w:cs="Calibri"/>
                <w:sz w:val="16"/>
                <w:szCs w:val="16"/>
              </w:rPr>
              <w:t>T</w:t>
            </w:r>
            <w:r w:rsidRPr="00CB5AB3">
              <w:rPr>
                <w:rFonts w:ascii="Calibri" w:hAnsi="Calibri" w:cs="Calibri"/>
                <w:sz w:val="16"/>
                <w:szCs w:val="16"/>
              </w:rPr>
              <w:t xml:space="preserve">he most interesting component of the study is the use of previously established (published elsewhere) MST marker thresholds for GI illness risk (using the US EPA 0.036 risk </w:t>
            </w:r>
            <w:r w:rsidR="008B6D97" w:rsidRPr="00CB5AB3">
              <w:rPr>
                <w:rFonts w:ascii="Calibri" w:hAnsi="Calibri" w:cs="Calibri"/>
                <w:sz w:val="16"/>
                <w:szCs w:val="16"/>
              </w:rPr>
              <w:t>threshold</w:t>
            </w:r>
            <w:r w:rsidRPr="00CB5AB3">
              <w:rPr>
                <w:rFonts w:ascii="Calibri" w:hAnsi="Calibri" w:cs="Calibri"/>
                <w:sz w:val="16"/>
                <w:szCs w:val="16"/>
              </w:rPr>
              <w:t xml:space="preserve"> for </w:t>
            </w:r>
            <w:r w:rsidR="008B6D97" w:rsidRPr="00CB5AB3">
              <w:rPr>
                <w:rFonts w:ascii="Calibri" w:hAnsi="Calibri" w:cs="Calibri"/>
                <w:sz w:val="16"/>
                <w:szCs w:val="16"/>
              </w:rPr>
              <w:t>water-based</w:t>
            </w:r>
            <w:r w:rsidRPr="00CB5AB3">
              <w:rPr>
                <w:rFonts w:ascii="Calibri" w:hAnsi="Calibri" w:cs="Calibri"/>
                <w:sz w:val="16"/>
                <w:szCs w:val="16"/>
              </w:rPr>
              <w:t xml:space="preserve"> recreation).  Given the recent publication date (2019), it would have been interesting to consider a µDALY-based risk threshold.  </w:t>
            </w:r>
          </w:p>
        </w:tc>
      </w:tr>
    </w:tbl>
    <w:p w14:paraId="78EEC5E7" w14:textId="2BC82013" w:rsidR="0034121F" w:rsidRDefault="0034121F" w:rsidP="0034121F"/>
    <w:p w14:paraId="3783549E" w14:textId="77777777" w:rsidR="00CC1DC2" w:rsidRPr="0034121F" w:rsidRDefault="00CC1DC2" w:rsidP="0034121F"/>
    <w:p w14:paraId="5096013E" w14:textId="7B2B212E" w:rsidR="0034121F" w:rsidRDefault="00992883" w:rsidP="0034121F">
      <w:pPr>
        <w:pStyle w:val="Heading2"/>
      </w:pPr>
      <w:bookmarkStart w:id="406" w:name="_Toc106901053"/>
      <w:r>
        <w:t>J4: Ahmed, Payyappat, et al., (2020)</w:t>
      </w:r>
      <w:bookmarkEnd w:id="406"/>
    </w:p>
    <w:p w14:paraId="55996760" w14:textId="523F2FEC" w:rsidR="0034121F" w:rsidRDefault="00992883" w:rsidP="0034121F">
      <w:pPr>
        <w:pStyle w:val="Heading3"/>
      </w:pPr>
      <w:bookmarkStart w:id="407" w:name="_Toc106901054"/>
      <w:r w:rsidRPr="008F7938">
        <w:t>Quality assessment</w:t>
      </w:r>
      <w:bookmarkEnd w:id="407"/>
    </w:p>
    <w:tbl>
      <w:tblPr>
        <w:tblW w:w="7787" w:type="dxa"/>
        <w:tblLayout w:type="fixed"/>
        <w:tblCellMar>
          <w:left w:w="57" w:type="dxa"/>
          <w:right w:w="57" w:type="dxa"/>
        </w:tblCellMar>
        <w:tblLook w:val="04A0" w:firstRow="1" w:lastRow="0" w:firstColumn="1" w:lastColumn="0" w:noHBand="0" w:noVBand="1"/>
      </w:tblPr>
      <w:tblGrid>
        <w:gridCol w:w="374"/>
        <w:gridCol w:w="1884"/>
        <w:gridCol w:w="993"/>
        <w:gridCol w:w="3685"/>
        <w:gridCol w:w="851"/>
      </w:tblGrid>
      <w:tr w:rsidR="00BF2DBF" w14:paraId="63C263D3" w14:textId="77777777" w:rsidTr="0093031B">
        <w:trPr>
          <w:trHeight w:val="340"/>
          <w:tblHeader/>
        </w:trPr>
        <w:tc>
          <w:tcPr>
            <w:tcW w:w="374" w:type="dxa"/>
            <w:tcBorders>
              <w:top w:val="single" w:sz="8" w:space="0" w:color="B5DDDC"/>
              <w:left w:val="single" w:sz="8" w:space="0" w:color="B5DDDC"/>
              <w:bottom w:val="single" w:sz="8" w:space="0" w:color="B5DDDC"/>
              <w:right w:val="single" w:sz="8" w:space="0" w:color="B5DDDC"/>
            </w:tcBorders>
            <w:shd w:val="clear" w:color="000000" w:fill="B5DDDC"/>
            <w:vAlign w:val="center"/>
          </w:tcPr>
          <w:p w14:paraId="1620E481" w14:textId="3527E3FD" w:rsidR="00737D93" w:rsidRPr="00266FDA" w:rsidRDefault="00737D93" w:rsidP="00737D93">
            <w:pPr>
              <w:spacing w:before="0" w:after="0" w:line="240" w:lineRule="auto"/>
              <w:jc w:val="center"/>
              <w:rPr>
                <w:rFonts w:ascii="Calibri" w:hAnsi="Calibri" w:cs="Calibri"/>
                <w:b/>
                <w:bCs/>
                <w:color w:val="008000"/>
                <w:sz w:val="16"/>
                <w:szCs w:val="16"/>
              </w:rPr>
            </w:pPr>
          </w:p>
        </w:tc>
        <w:tc>
          <w:tcPr>
            <w:tcW w:w="1884" w:type="dxa"/>
            <w:tcBorders>
              <w:top w:val="single" w:sz="8" w:space="0" w:color="B5DDDC"/>
              <w:left w:val="nil"/>
              <w:bottom w:val="single" w:sz="8" w:space="0" w:color="B5DDDC"/>
              <w:right w:val="single" w:sz="8" w:space="0" w:color="B5DDDC"/>
            </w:tcBorders>
            <w:shd w:val="clear" w:color="000000" w:fill="B5DDDC"/>
            <w:vAlign w:val="center"/>
          </w:tcPr>
          <w:p w14:paraId="06EAE2DD" w14:textId="6137CFB3" w:rsidR="00737D93" w:rsidRPr="00266FDA" w:rsidRDefault="00737D93" w:rsidP="00737D93">
            <w:pPr>
              <w:spacing w:before="0" w:after="0" w:line="240" w:lineRule="auto"/>
              <w:rPr>
                <w:rFonts w:ascii="Calibri" w:hAnsi="Calibri" w:cs="Calibri"/>
                <w:b/>
                <w:bCs/>
                <w:color w:val="008000"/>
                <w:sz w:val="16"/>
                <w:szCs w:val="16"/>
              </w:rPr>
            </w:pP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438BC2F1" w14:textId="0C4255E9" w:rsidR="00737D93" w:rsidRPr="00266FDA" w:rsidRDefault="00992883" w:rsidP="00737D93">
            <w:pPr>
              <w:spacing w:before="0" w:after="0" w:line="240" w:lineRule="auto"/>
              <w:rPr>
                <w:rFonts w:ascii="Calibri" w:hAnsi="Calibri" w:cs="Calibri"/>
                <w:b/>
                <w:bCs/>
                <w:color w:val="008000"/>
                <w:sz w:val="16"/>
                <w:szCs w:val="16"/>
              </w:rPr>
            </w:pPr>
            <w:r w:rsidRPr="00266FDA">
              <w:rPr>
                <w:rFonts w:ascii="Calibri" w:hAnsi="Calibri" w:cs="Calibri"/>
                <w:b/>
                <w:bCs/>
                <w:color w:val="008000"/>
                <w:sz w:val="16"/>
                <w:szCs w:val="16"/>
              </w:rPr>
              <w:t> J4, Ahmed, War, 2020, Sewage-associated marker genes illustrate the impact of wet weather overflows and dry weather leakage in urban estuarine waters of Sydney, Australia </w:t>
            </w:r>
          </w:p>
        </w:tc>
      </w:tr>
      <w:tr w:rsidR="00BF2DBF" w14:paraId="7939960E" w14:textId="77777777" w:rsidTr="0093031B">
        <w:trPr>
          <w:trHeight w:val="340"/>
          <w:tblHeader/>
        </w:trPr>
        <w:tc>
          <w:tcPr>
            <w:tcW w:w="374" w:type="dxa"/>
            <w:tcBorders>
              <w:top w:val="nil"/>
              <w:left w:val="single" w:sz="8" w:space="0" w:color="B5DDDC"/>
              <w:bottom w:val="single" w:sz="8" w:space="0" w:color="B5DDDC"/>
              <w:right w:val="single" w:sz="8" w:space="0" w:color="B5DDDC"/>
            </w:tcBorders>
            <w:shd w:val="clear" w:color="000000" w:fill="B5DDDC"/>
            <w:vAlign w:val="center"/>
            <w:hideMark/>
          </w:tcPr>
          <w:p w14:paraId="337C9269" w14:textId="10EB30AF" w:rsidR="00266FDA" w:rsidRPr="00540FE3" w:rsidRDefault="00992883" w:rsidP="00540FE3">
            <w:pPr>
              <w:spacing w:before="0" w:after="0" w:line="240" w:lineRule="auto"/>
              <w:jc w:val="center"/>
              <w:rPr>
                <w:rFonts w:ascii="Calibri" w:hAnsi="Calibri" w:cs="Calibri"/>
                <w:b/>
                <w:bCs/>
                <w:color w:val="008000"/>
                <w:sz w:val="16"/>
                <w:szCs w:val="16"/>
              </w:rPr>
            </w:pPr>
            <w:r w:rsidRPr="00540FE3">
              <w:rPr>
                <w:rFonts w:ascii="Calibri" w:hAnsi="Calibri" w:cs="Calibri"/>
                <w:b/>
                <w:bCs/>
                <w:color w:val="008000"/>
                <w:sz w:val="16"/>
                <w:szCs w:val="16"/>
              </w:rPr>
              <w:t>Q.</w:t>
            </w:r>
          </w:p>
        </w:tc>
        <w:tc>
          <w:tcPr>
            <w:tcW w:w="1884" w:type="dxa"/>
            <w:tcBorders>
              <w:top w:val="nil"/>
              <w:left w:val="nil"/>
              <w:bottom w:val="single" w:sz="8" w:space="0" w:color="B5DDDC"/>
              <w:right w:val="single" w:sz="8" w:space="0" w:color="B5DDDC"/>
            </w:tcBorders>
            <w:shd w:val="clear" w:color="000000" w:fill="B5DDDC"/>
            <w:vAlign w:val="center"/>
            <w:hideMark/>
          </w:tcPr>
          <w:p w14:paraId="4D098A2E" w14:textId="77777777" w:rsidR="00266FDA" w:rsidRPr="00540FE3" w:rsidRDefault="00992883" w:rsidP="00540FE3">
            <w:pPr>
              <w:spacing w:before="0" w:after="0" w:line="240" w:lineRule="auto"/>
              <w:jc w:val="center"/>
              <w:rPr>
                <w:rFonts w:ascii="Calibri" w:hAnsi="Calibri" w:cs="Calibri"/>
                <w:b/>
                <w:bCs/>
                <w:color w:val="008000"/>
                <w:sz w:val="16"/>
                <w:szCs w:val="16"/>
              </w:rPr>
            </w:pPr>
            <w:r w:rsidRPr="00540FE3">
              <w:rPr>
                <w:rFonts w:ascii="Calibri" w:hAnsi="Calibri" w:cs="Calibri"/>
                <w:b/>
                <w:bCs/>
                <w:color w:val="008000"/>
                <w:sz w:val="16"/>
                <w:szCs w:val="16"/>
              </w:rPr>
              <w:t>Criteria</w:t>
            </w:r>
          </w:p>
        </w:tc>
        <w:tc>
          <w:tcPr>
            <w:tcW w:w="993" w:type="dxa"/>
            <w:tcBorders>
              <w:top w:val="nil"/>
              <w:left w:val="nil"/>
              <w:bottom w:val="single" w:sz="8" w:space="0" w:color="B5DDDC"/>
              <w:right w:val="single" w:sz="8" w:space="0" w:color="B5DDDC"/>
            </w:tcBorders>
            <w:shd w:val="clear" w:color="000000" w:fill="B5DDDC"/>
            <w:vAlign w:val="center"/>
            <w:hideMark/>
          </w:tcPr>
          <w:p w14:paraId="0206DDDB" w14:textId="77777777" w:rsidR="00266FDA" w:rsidRPr="00540FE3" w:rsidRDefault="00992883" w:rsidP="00540FE3">
            <w:pPr>
              <w:spacing w:before="0" w:after="0" w:line="240" w:lineRule="auto"/>
              <w:jc w:val="center"/>
              <w:rPr>
                <w:rFonts w:ascii="Calibri" w:hAnsi="Calibri" w:cs="Calibri"/>
                <w:b/>
                <w:bCs/>
                <w:color w:val="008000"/>
                <w:sz w:val="16"/>
                <w:szCs w:val="16"/>
              </w:rPr>
            </w:pPr>
            <w:r w:rsidRPr="00540FE3">
              <w:rPr>
                <w:rFonts w:ascii="Calibri" w:hAnsi="Calibri" w:cs="Calibri"/>
                <w:b/>
                <w:bCs/>
                <w:color w:val="008000"/>
                <w:sz w:val="16"/>
                <w:szCs w:val="16"/>
              </w:rPr>
              <w:t>Assessment</w:t>
            </w:r>
          </w:p>
        </w:tc>
        <w:tc>
          <w:tcPr>
            <w:tcW w:w="3685" w:type="dxa"/>
            <w:tcBorders>
              <w:top w:val="nil"/>
              <w:left w:val="nil"/>
              <w:bottom w:val="single" w:sz="8" w:space="0" w:color="B5DDDC"/>
              <w:right w:val="single" w:sz="8" w:space="0" w:color="B5DDDC"/>
            </w:tcBorders>
            <w:shd w:val="clear" w:color="000000" w:fill="B5DDDC"/>
            <w:vAlign w:val="center"/>
            <w:hideMark/>
          </w:tcPr>
          <w:p w14:paraId="5C79D78C" w14:textId="77777777" w:rsidR="00266FDA" w:rsidRPr="00540FE3" w:rsidRDefault="00992883" w:rsidP="00540FE3">
            <w:pPr>
              <w:spacing w:before="0" w:after="0" w:line="240" w:lineRule="auto"/>
              <w:jc w:val="center"/>
              <w:rPr>
                <w:rFonts w:ascii="Calibri" w:hAnsi="Calibri" w:cs="Calibri"/>
                <w:b/>
                <w:bCs/>
                <w:color w:val="008000"/>
                <w:sz w:val="16"/>
                <w:szCs w:val="16"/>
              </w:rPr>
            </w:pPr>
            <w:r w:rsidRPr="00540FE3">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494F1085" w14:textId="77777777" w:rsidR="00266FDA" w:rsidRPr="00540FE3" w:rsidRDefault="00992883" w:rsidP="00540FE3">
            <w:pPr>
              <w:spacing w:before="0" w:after="0" w:line="240" w:lineRule="auto"/>
              <w:jc w:val="center"/>
              <w:rPr>
                <w:rFonts w:ascii="Calibri" w:hAnsi="Calibri" w:cs="Calibri"/>
                <w:b/>
                <w:bCs/>
                <w:color w:val="008000"/>
                <w:sz w:val="16"/>
                <w:szCs w:val="16"/>
              </w:rPr>
            </w:pPr>
            <w:r w:rsidRPr="00540FE3">
              <w:rPr>
                <w:rFonts w:ascii="Calibri" w:hAnsi="Calibri" w:cs="Calibri"/>
                <w:b/>
                <w:bCs/>
                <w:color w:val="008000"/>
                <w:sz w:val="16"/>
                <w:szCs w:val="16"/>
              </w:rPr>
              <w:t>Risk of Bias rating</w:t>
            </w:r>
          </w:p>
        </w:tc>
      </w:tr>
      <w:tr w:rsidR="00BF2DBF" w14:paraId="51D80E90" w14:textId="77777777" w:rsidTr="0093031B">
        <w:trPr>
          <w:trHeight w:val="340"/>
        </w:trPr>
        <w:tc>
          <w:tcPr>
            <w:tcW w:w="374" w:type="dxa"/>
            <w:tcBorders>
              <w:top w:val="nil"/>
              <w:left w:val="single" w:sz="8" w:space="0" w:color="B5DDDC"/>
              <w:bottom w:val="single" w:sz="8" w:space="0" w:color="B5DDDC"/>
              <w:right w:val="single" w:sz="8" w:space="0" w:color="B5DDDC"/>
            </w:tcBorders>
            <w:shd w:val="clear" w:color="000000" w:fill="D6EAEB"/>
            <w:vAlign w:val="center"/>
            <w:hideMark/>
          </w:tcPr>
          <w:p w14:paraId="313E8BD3"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1884" w:type="dxa"/>
            <w:tcBorders>
              <w:top w:val="nil"/>
              <w:left w:val="nil"/>
              <w:bottom w:val="single" w:sz="8" w:space="0" w:color="B5DDDC"/>
              <w:right w:val="single" w:sz="8" w:space="0" w:color="B5DDDC"/>
            </w:tcBorders>
            <w:shd w:val="clear" w:color="000000" w:fill="D6EAEB"/>
            <w:hideMark/>
          </w:tcPr>
          <w:p w14:paraId="4786F77E"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Section A1: Are the results valid?</w:t>
            </w:r>
          </w:p>
        </w:tc>
        <w:tc>
          <w:tcPr>
            <w:tcW w:w="993" w:type="dxa"/>
            <w:tcBorders>
              <w:top w:val="nil"/>
              <w:left w:val="nil"/>
              <w:bottom w:val="single" w:sz="8" w:space="0" w:color="B5DDDC"/>
              <w:right w:val="single" w:sz="8" w:space="0" w:color="B5DDDC"/>
            </w:tcBorders>
            <w:shd w:val="clear" w:color="000000" w:fill="D6EAEB"/>
            <w:noWrap/>
            <w:hideMark/>
          </w:tcPr>
          <w:p w14:paraId="1FD16E73"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4086E4CE"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12048110"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r>
      <w:tr w:rsidR="00BF2DBF" w14:paraId="54BB6784" w14:textId="77777777" w:rsidTr="0093031B">
        <w:trPr>
          <w:trHeight w:val="340"/>
        </w:trPr>
        <w:tc>
          <w:tcPr>
            <w:tcW w:w="374" w:type="dxa"/>
            <w:tcBorders>
              <w:top w:val="nil"/>
              <w:left w:val="single" w:sz="8" w:space="0" w:color="B5DDDC"/>
              <w:bottom w:val="single" w:sz="8" w:space="0" w:color="B5DDDC"/>
              <w:right w:val="single" w:sz="8" w:space="0" w:color="B5DDDC"/>
            </w:tcBorders>
            <w:vAlign w:val="center"/>
            <w:hideMark/>
          </w:tcPr>
          <w:p w14:paraId="68B39CA7" w14:textId="77777777" w:rsidR="00266FDA" w:rsidRPr="00CC188D" w:rsidRDefault="00992883" w:rsidP="00266FDA">
            <w:pPr>
              <w:spacing w:before="0" w:after="0" w:line="240" w:lineRule="auto"/>
              <w:jc w:val="center"/>
              <w:rPr>
                <w:rFonts w:ascii="Calibri" w:hAnsi="Calibri" w:cs="Calibri"/>
                <w:sz w:val="16"/>
                <w:szCs w:val="16"/>
              </w:rPr>
            </w:pPr>
            <w:r w:rsidRPr="00CC188D">
              <w:rPr>
                <w:rFonts w:ascii="Calibri" w:hAnsi="Calibri" w:cs="Calibri"/>
                <w:sz w:val="16"/>
                <w:szCs w:val="16"/>
              </w:rPr>
              <w:t>1</w:t>
            </w:r>
          </w:p>
        </w:tc>
        <w:tc>
          <w:tcPr>
            <w:tcW w:w="1884" w:type="dxa"/>
            <w:tcBorders>
              <w:top w:val="nil"/>
              <w:left w:val="nil"/>
              <w:bottom w:val="single" w:sz="8" w:space="0" w:color="B5DDDC"/>
              <w:right w:val="single" w:sz="8" w:space="0" w:color="B5DDDC"/>
            </w:tcBorders>
            <w:vAlign w:val="center"/>
            <w:hideMark/>
          </w:tcPr>
          <w:p w14:paraId="4D8D938D" w14:textId="77777777" w:rsidR="00266FDA" w:rsidRPr="00CC188D" w:rsidRDefault="00992883" w:rsidP="00266FDA">
            <w:pPr>
              <w:spacing w:before="0" w:after="0" w:line="240" w:lineRule="auto"/>
              <w:rPr>
                <w:rFonts w:ascii="Calibri" w:hAnsi="Calibri" w:cs="Calibri"/>
                <w:sz w:val="16"/>
                <w:szCs w:val="16"/>
              </w:rPr>
            </w:pPr>
            <w:r w:rsidRPr="00CC188D">
              <w:rPr>
                <w:rFonts w:ascii="Calibri" w:hAnsi="Calibri" w:cs="Calibri"/>
                <w:sz w:val="16"/>
                <w:szCs w:val="16"/>
              </w:rPr>
              <w:t>Was there a clear statement of the aims of the research?</w:t>
            </w:r>
          </w:p>
        </w:tc>
        <w:tc>
          <w:tcPr>
            <w:tcW w:w="993" w:type="dxa"/>
            <w:tcBorders>
              <w:top w:val="nil"/>
              <w:left w:val="nil"/>
              <w:bottom w:val="single" w:sz="8" w:space="0" w:color="B5DDDC"/>
              <w:right w:val="single" w:sz="8" w:space="0" w:color="B5DDDC"/>
            </w:tcBorders>
            <w:vAlign w:val="center"/>
            <w:hideMark/>
          </w:tcPr>
          <w:p w14:paraId="4B625CBE"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No</w:t>
            </w:r>
          </w:p>
        </w:tc>
        <w:tc>
          <w:tcPr>
            <w:tcW w:w="3685" w:type="dxa"/>
            <w:tcBorders>
              <w:top w:val="nil"/>
              <w:left w:val="nil"/>
              <w:bottom w:val="single" w:sz="8" w:space="0" w:color="B5DDDC"/>
              <w:right w:val="single" w:sz="8" w:space="0" w:color="B5DDDC"/>
            </w:tcBorders>
            <w:vAlign w:val="center"/>
            <w:hideMark/>
          </w:tcPr>
          <w:p w14:paraId="178CBAAB" w14:textId="5AA18612"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The stated main aim of this study was to determine the impacts of wet weather overflows (WWOs) and dry weather overflows (DWOs) (if any) and associated sewage contamination at three estuarine sites in Sydney, NSW</w:t>
            </w:r>
            <w:r w:rsidR="009B2415">
              <w:rPr>
                <w:rFonts w:ascii="Calibri" w:hAnsi="Calibri" w:cs="Calibri"/>
                <w:sz w:val="16"/>
                <w:szCs w:val="16"/>
              </w:rPr>
              <w:t>. I</w:t>
            </w:r>
            <w:r w:rsidRPr="00266FDA">
              <w:rPr>
                <w:rFonts w:ascii="Calibri" w:hAnsi="Calibri" w:cs="Calibri"/>
                <w:sz w:val="16"/>
                <w:szCs w:val="16"/>
              </w:rPr>
              <w:t xml:space="preserve">t is </w:t>
            </w:r>
            <w:r w:rsidR="009B2415">
              <w:rPr>
                <w:rFonts w:ascii="Calibri" w:hAnsi="Calibri" w:cs="Calibri"/>
                <w:sz w:val="16"/>
                <w:szCs w:val="16"/>
              </w:rPr>
              <w:t>not clearly reported</w:t>
            </w:r>
            <w:r w:rsidRPr="00266FDA">
              <w:rPr>
                <w:rFonts w:ascii="Calibri" w:hAnsi="Calibri" w:cs="Calibri"/>
                <w:sz w:val="16"/>
                <w:szCs w:val="16"/>
              </w:rPr>
              <w:t xml:space="preserve"> what is potentially being impacted, although given the topic, it is assumed to be public health via exposure to sewage pathogens.</w:t>
            </w:r>
          </w:p>
        </w:tc>
        <w:tc>
          <w:tcPr>
            <w:tcW w:w="851" w:type="dxa"/>
            <w:tcBorders>
              <w:top w:val="nil"/>
              <w:left w:val="nil"/>
              <w:bottom w:val="single" w:sz="8" w:space="0" w:color="B5DDDC"/>
              <w:right w:val="single" w:sz="8" w:space="0" w:color="B5DDDC"/>
            </w:tcBorders>
            <w:shd w:val="clear" w:color="000000" w:fill="E2EFDA"/>
            <w:vAlign w:val="center"/>
            <w:hideMark/>
          </w:tcPr>
          <w:p w14:paraId="0CE1FD34"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481C00BC" w14:textId="77777777" w:rsidTr="0093031B">
        <w:trPr>
          <w:trHeight w:val="340"/>
        </w:trPr>
        <w:tc>
          <w:tcPr>
            <w:tcW w:w="374" w:type="dxa"/>
            <w:tcBorders>
              <w:top w:val="nil"/>
              <w:left w:val="single" w:sz="8" w:space="0" w:color="B5DDDC"/>
              <w:bottom w:val="single" w:sz="8" w:space="0" w:color="B5DDDC"/>
              <w:right w:val="single" w:sz="8" w:space="0" w:color="B5DDDC"/>
            </w:tcBorders>
            <w:vAlign w:val="center"/>
            <w:hideMark/>
          </w:tcPr>
          <w:p w14:paraId="347F1290" w14:textId="77777777" w:rsidR="00266FDA" w:rsidRPr="00CC188D" w:rsidRDefault="00992883" w:rsidP="00266FDA">
            <w:pPr>
              <w:spacing w:before="0" w:after="0" w:line="240" w:lineRule="auto"/>
              <w:jc w:val="center"/>
              <w:rPr>
                <w:rFonts w:ascii="Calibri" w:hAnsi="Calibri" w:cs="Calibri"/>
                <w:sz w:val="16"/>
                <w:szCs w:val="16"/>
              </w:rPr>
            </w:pPr>
            <w:r w:rsidRPr="00CC188D">
              <w:rPr>
                <w:rFonts w:ascii="Calibri" w:hAnsi="Calibri" w:cs="Calibri"/>
                <w:sz w:val="16"/>
                <w:szCs w:val="16"/>
              </w:rPr>
              <w:t>2</w:t>
            </w:r>
          </w:p>
        </w:tc>
        <w:tc>
          <w:tcPr>
            <w:tcW w:w="1884" w:type="dxa"/>
            <w:tcBorders>
              <w:top w:val="nil"/>
              <w:left w:val="nil"/>
              <w:bottom w:val="single" w:sz="8" w:space="0" w:color="B5DDDC"/>
              <w:right w:val="single" w:sz="8" w:space="0" w:color="B5DDDC"/>
            </w:tcBorders>
            <w:vAlign w:val="center"/>
            <w:hideMark/>
          </w:tcPr>
          <w:p w14:paraId="09F7EF77" w14:textId="77777777" w:rsidR="00266FDA" w:rsidRPr="00CC188D" w:rsidRDefault="00992883" w:rsidP="00266FDA">
            <w:pPr>
              <w:spacing w:before="0" w:after="0" w:line="240" w:lineRule="auto"/>
              <w:rPr>
                <w:rFonts w:ascii="Calibri" w:hAnsi="Calibri" w:cs="Calibri"/>
                <w:sz w:val="16"/>
                <w:szCs w:val="16"/>
              </w:rPr>
            </w:pPr>
            <w:r w:rsidRPr="00CC188D">
              <w:rPr>
                <w:rFonts w:ascii="Calibri" w:hAnsi="Calibri" w:cs="Calibri"/>
                <w:sz w:val="16"/>
                <w:szCs w:val="16"/>
              </w:rPr>
              <w:t>Is the methodology appropriate?</w:t>
            </w:r>
          </w:p>
        </w:tc>
        <w:tc>
          <w:tcPr>
            <w:tcW w:w="993" w:type="dxa"/>
            <w:tcBorders>
              <w:top w:val="nil"/>
              <w:left w:val="nil"/>
              <w:bottom w:val="single" w:sz="8" w:space="0" w:color="B5DDDC"/>
              <w:right w:val="single" w:sz="8" w:space="0" w:color="B5DDDC"/>
            </w:tcBorders>
            <w:vAlign w:val="center"/>
            <w:hideMark/>
          </w:tcPr>
          <w:p w14:paraId="07AA50D8"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2BEC332E" w14:textId="01A134EA"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 xml:space="preserve">The methodology involved collection of water samples from 3 estuarine sites during two storm events and one weather event and at two depths (0.5 m below surface and 1 m above bottom).  Samples were analysed for genetic markers of sewage bacteria and viruses and for FIB. This methodology </w:t>
            </w:r>
            <w:r w:rsidR="00235233">
              <w:rPr>
                <w:rFonts w:ascii="Calibri" w:hAnsi="Calibri" w:cs="Calibri"/>
                <w:sz w:val="16"/>
                <w:szCs w:val="16"/>
              </w:rPr>
              <w:t>i</w:t>
            </w:r>
            <w:r w:rsidR="00235233" w:rsidRPr="00266FDA">
              <w:rPr>
                <w:rFonts w:ascii="Calibri" w:hAnsi="Calibri" w:cs="Calibri"/>
                <w:sz w:val="16"/>
                <w:szCs w:val="16"/>
              </w:rPr>
              <w:t xml:space="preserve">s </w:t>
            </w:r>
            <w:r w:rsidRPr="00266FDA">
              <w:rPr>
                <w:rFonts w:ascii="Calibri" w:hAnsi="Calibri" w:cs="Calibri"/>
                <w:sz w:val="16"/>
                <w:szCs w:val="16"/>
              </w:rPr>
              <w:t xml:space="preserve">generally </w:t>
            </w:r>
            <w:r w:rsidR="008B6D97" w:rsidRPr="00266FDA">
              <w:rPr>
                <w:rFonts w:ascii="Calibri" w:hAnsi="Calibri" w:cs="Calibri"/>
                <w:sz w:val="16"/>
                <w:szCs w:val="16"/>
              </w:rPr>
              <w:t>appropriate</w:t>
            </w:r>
            <w:r w:rsidRPr="00266FDA">
              <w:rPr>
                <w:rFonts w:ascii="Calibri" w:hAnsi="Calibri" w:cs="Calibri"/>
                <w:sz w:val="16"/>
                <w:szCs w:val="16"/>
              </w:rPr>
              <w:t>, however the DWO event is not replicated over time which weakens the statistical power of conclusions about this treatment.</w:t>
            </w:r>
          </w:p>
        </w:tc>
        <w:tc>
          <w:tcPr>
            <w:tcW w:w="851" w:type="dxa"/>
            <w:tcBorders>
              <w:top w:val="nil"/>
              <w:left w:val="nil"/>
              <w:bottom w:val="single" w:sz="8" w:space="0" w:color="B5DDDC"/>
              <w:right w:val="single" w:sz="8" w:space="0" w:color="B5DDDC"/>
            </w:tcBorders>
            <w:shd w:val="clear" w:color="000000" w:fill="E2EFDA"/>
            <w:vAlign w:val="center"/>
            <w:hideMark/>
          </w:tcPr>
          <w:p w14:paraId="1F7434D8"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4C1521B5" w14:textId="77777777" w:rsidTr="0093031B">
        <w:trPr>
          <w:trHeight w:val="340"/>
        </w:trPr>
        <w:tc>
          <w:tcPr>
            <w:tcW w:w="374" w:type="dxa"/>
            <w:tcBorders>
              <w:top w:val="nil"/>
              <w:left w:val="single" w:sz="8" w:space="0" w:color="B5DDDC"/>
              <w:bottom w:val="single" w:sz="8" w:space="0" w:color="B5DDDC"/>
              <w:right w:val="single" w:sz="8" w:space="0" w:color="B5DDDC"/>
            </w:tcBorders>
            <w:shd w:val="clear" w:color="000000" w:fill="D6EAEB"/>
            <w:vAlign w:val="center"/>
            <w:hideMark/>
          </w:tcPr>
          <w:p w14:paraId="755503F6"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1884" w:type="dxa"/>
            <w:tcBorders>
              <w:top w:val="nil"/>
              <w:left w:val="nil"/>
              <w:bottom w:val="single" w:sz="8" w:space="0" w:color="B5DDDC"/>
              <w:right w:val="single" w:sz="8" w:space="0" w:color="B5DDDC"/>
            </w:tcBorders>
            <w:shd w:val="clear" w:color="000000" w:fill="D6EAEB"/>
            <w:vAlign w:val="center"/>
            <w:hideMark/>
          </w:tcPr>
          <w:p w14:paraId="5985E223"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Section A2: Is it worth continuing?</w:t>
            </w:r>
          </w:p>
        </w:tc>
        <w:tc>
          <w:tcPr>
            <w:tcW w:w="993" w:type="dxa"/>
            <w:tcBorders>
              <w:top w:val="nil"/>
              <w:left w:val="nil"/>
              <w:bottom w:val="single" w:sz="8" w:space="0" w:color="B5DDDC"/>
              <w:right w:val="single" w:sz="8" w:space="0" w:color="B5DDDC"/>
            </w:tcBorders>
            <w:shd w:val="clear" w:color="000000" w:fill="D6EAEB"/>
            <w:noWrap/>
            <w:hideMark/>
          </w:tcPr>
          <w:p w14:paraId="0041369B"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60D87C46"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6C246A76"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r>
      <w:tr w:rsidR="00BF2DBF" w14:paraId="294C1927" w14:textId="77777777" w:rsidTr="0093031B">
        <w:trPr>
          <w:trHeight w:val="340"/>
        </w:trPr>
        <w:tc>
          <w:tcPr>
            <w:tcW w:w="374" w:type="dxa"/>
            <w:tcBorders>
              <w:top w:val="nil"/>
              <w:left w:val="single" w:sz="8" w:space="0" w:color="B5DDDC"/>
              <w:bottom w:val="single" w:sz="8" w:space="0" w:color="B5DDDC"/>
              <w:right w:val="single" w:sz="8" w:space="0" w:color="B5DDDC"/>
            </w:tcBorders>
            <w:vAlign w:val="center"/>
            <w:hideMark/>
          </w:tcPr>
          <w:p w14:paraId="61BB0BDF" w14:textId="77777777" w:rsidR="00266FDA" w:rsidRPr="00CC188D" w:rsidRDefault="00992883" w:rsidP="00266FDA">
            <w:pPr>
              <w:spacing w:before="0" w:after="0" w:line="240" w:lineRule="auto"/>
              <w:jc w:val="center"/>
              <w:rPr>
                <w:rFonts w:ascii="Calibri" w:hAnsi="Calibri" w:cs="Calibri"/>
                <w:sz w:val="16"/>
                <w:szCs w:val="16"/>
              </w:rPr>
            </w:pPr>
            <w:r w:rsidRPr="00CC188D">
              <w:rPr>
                <w:rFonts w:ascii="Calibri" w:hAnsi="Calibri" w:cs="Calibri"/>
                <w:sz w:val="16"/>
                <w:szCs w:val="16"/>
              </w:rPr>
              <w:t>3</w:t>
            </w:r>
          </w:p>
        </w:tc>
        <w:tc>
          <w:tcPr>
            <w:tcW w:w="1884" w:type="dxa"/>
            <w:tcBorders>
              <w:top w:val="nil"/>
              <w:left w:val="nil"/>
              <w:bottom w:val="single" w:sz="8" w:space="0" w:color="B5DDDC"/>
              <w:right w:val="single" w:sz="8" w:space="0" w:color="B5DDDC"/>
            </w:tcBorders>
            <w:vAlign w:val="center"/>
            <w:hideMark/>
          </w:tcPr>
          <w:p w14:paraId="5FC35229" w14:textId="77777777" w:rsidR="00266FDA" w:rsidRPr="00CC188D" w:rsidRDefault="00992883" w:rsidP="00266FDA">
            <w:pPr>
              <w:spacing w:before="0" w:after="0" w:line="240" w:lineRule="auto"/>
              <w:rPr>
                <w:rFonts w:ascii="Calibri" w:hAnsi="Calibri" w:cs="Calibri"/>
                <w:sz w:val="16"/>
                <w:szCs w:val="16"/>
              </w:rPr>
            </w:pPr>
            <w:r w:rsidRPr="00CC188D">
              <w:rPr>
                <w:rFonts w:ascii="Calibri" w:hAnsi="Calibri" w:cs="Calibri"/>
                <w:sz w:val="16"/>
                <w:szCs w:val="16"/>
              </w:rPr>
              <w:t>Was the research design appropriate to address the aims of the research?</w:t>
            </w:r>
          </w:p>
        </w:tc>
        <w:tc>
          <w:tcPr>
            <w:tcW w:w="993" w:type="dxa"/>
            <w:tcBorders>
              <w:top w:val="nil"/>
              <w:left w:val="nil"/>
              <w:bottom w:val="single" w:sz="8" w:space="0" w:color="B5DDDC"/>
              <w:right w:val="single" w:sz="8" w:space="0" w:color="B5DDDC"/>
            </w:tcBorders>
            <w:vAlign w:val="center"/>
            <w:hideMark/>
          </w:tcPr>
          <w:p w14:paraId="6333DB2A"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576BC627" w14:textId="2077965A"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 xml:space="preserve">Following on from the comments above, results for genetic markers and FIB were compared with US EPA criteria for GI illness and NHMRC criteria for managing risks in recreational waters.  The design </w:t>
            </w:r>
            <w:r w:rsidR="00235233">
              <w:rPr>
                <w:rFonts w:ascii="Calibri" w:hAnsi="Calibri" w:cs="Calibri"/>
                <w:sz w:val="16"/>
                <w:szCs w:val="16"/>
              </w:rPr>
              <w:t>i</w:t>
            </w:r>
            <w:r w:rsidR="00235233" w:rsidRPr="00266FDA">
              <w:rPr>
                <w:rFonts w:ascii="Calibri" w:hAnsi="Calibri" w:cs="Calibri"/>
                <w:sz w:val="16"/>
                <w:szCs w:val="16"/>
              </w:rPr>
              <w:t xml:space="preserve">s </w:t>
            </w:r>
            <w:r w:rsidRPr="00266FDA">
              <w:rPr>
                <w:rFonts w:ascii="Calibri" w:hAnsi="Calibri" w:cs="Calibri"/>
                <w:sz w:val="16"/>
                <w:szCs w:val="16"/>
              </w:rPr>
              <w:t>appropriate for assessing the relationship between WWO and DWO and risks to public health, although this aim was not clearly stated.</w:t>
            </w:r>
          </w:p>
        </w:tc>
        <w:tc>
          <w:tcPr>
            <w:tcW w:w="851" w:type="dxa"/>
            <w:tcBorders>
              <w:top w:val="nil"/>
              <w:left w:val="nil"/>
              <w:bottom w:val="single" w:sz="8" w:space="0" w:color="B5DDDC"/>
              <w:right w:val="single" w:sz="8" w:space="0" w:color="B5DDDC"/>
            </w:tcBorders>
            <w:shd w:val="clear" w:color="000000" w:fill="E2EFDA"/>
            <w:vAlign w:val="center"/>
            <w:hideMark/>
          </w:tcPr>
          <w:p w14:paraId="5C9DB596"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4A27DF50" w14:textId="77777777" w:rsidTr="0093031B">
        <w:trPr>
          <w:trHeight w:val="340"/>
        </w:trPr>
        <w:tc>
          <w:tcPr>
            <w:tcW w:w="374" w:type="dxa"/>
            <w:tcBorders>
              <w:top w:val="nil"/>
              <w:left w:val="single" w:sz="8" w:space="0" w:color="B5DDDC"/>
              <w:bottom w:val="single" w:sz="8" w:space="0" w:color="B5DDDC"/>
              <w:right w:val="single" w:sz="8" w:space="0" w:color="B5DDDC"/>
            </w:tcBorders>
            <w:vAlign w:val="center"/>
            <w:hideMark/>
          </w:tcPr>
          <w:p w14:paraId="676DC8F4" w14:textId="77777777" w:rsidR="00266FDA" w:rsidRPr="00CC188D" w:rsidRDefault="00992883" w:rsidP="00266FDA">
            <w:pPr>
              <w:spacing w:before="0" w:after="0" w:line="240" w:lineRule="auto"/>
              <w:jc w:val="center"/>
              <w:rPr>
                <w:rFonts w:ascii="Calibri" w:hAnsi="Calibri" w:cs="Calibri"/>
                <w:sz w:val="16"/>
                <w:szCs w:val="16"/>
              </w:rPr>
            </w:pPr>
            <w:r w:rsidRPr="00CC188D">
              <w:rPr>
                <w:rFonts w:ascii="Calibri" w:hAnsi="Calibri" w:cs="Calibri"/>
                <w:sz w:val="16"/>
                <w:szCs w:val="16"/>
              </w:rPr>
              <w:t>4</w:t>
            </w:r>
          </w:p>
        </w:tc>
        <w:tc>
          <w:tcPr>
            <w:tcW w:w="1884" w:type="dxa"/>
            <w:tcBorders>
              <w:top w:val="nil"/>
              <w:left w:val="nil"/>
              <w:bottom w:val="single" w:sz="8" w:space="0" w:color="B5DDDC"/>
              <w:right w:val="single" w:sz="8" w:space="0" w:color="B5DDDC"/>
            </w:tcBorders>
            <w:vAlign w:val="center"/>
            <w:hideMark/>
          </w:tcPr>
          <w:p w14:paraId="79C32608" w14:textId="77777777" w:rsidR="00266FDA" w:rsidRPr="00CC188D" w:rsidRDefault="00992883" w:rsidP="00266FDA">
            <w:pPr>
              <w:spacing w:before="0" w:after="0" w:line="240" w:lineRule="auto"/>
              <w:rPr>
                <w:rFonts w:ascii="Calibri" w:hAnsi="Calibri" w:cs="Calibri"/>
                <w:sz w:val="16"/>
                <w:szCs w:val="16"/>
              </w:rPr>
            </w:pPr>
            <w:r w:rsidRPr="00CC188D">
              <w:rPr>
                <w:rFonts w:ascii="Calibri" w:hAnsi="Calibri" w:cs="Calibri"/>
                <w:sz w:val="16"/>
                <w:szCs w:val="16"/>
              </w:rPr>
              <w:t>Was the chosen hypothetical population or subpopulation appropriate for addressing the study research aims?</w:t>
            </w:r>
          </w:p>
        </w:tc>
        <w:tc>
          <w:tcPr>
            <w:tcW w:w="993" w:type="dxa"/>
            <w:tcBorders>
              <w:top w:val="nil"/>
              <w:left w:val="nil"/>
              <w:bottom w:val="single" w:sz="8" w:space="0" w:color="B5DDDC"/>
              <w:right w:val="single" w:sz="8" w:space="0" w:color="B5DDDC"/>
            </w:tcBorders>
            <w:vAlign w:val="center"/>
            <w:hideMark/>
          </w:tcPr>
          <w:p w14:paraId="4E97089A"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1331D3FD"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The hypothetical population is adults undertaking primary contact recreation.  Site measurements are compared with thresholds for gastrointestinal illness (note that this ignores other health impacts, e.g. sequelae like G-B syndrome).</w:t>
            </w:r>
          </w:p>
        </w:tc>
        <w:tc>
          <w:tcPr>
            <w:tcW w:w="851" w:type="dxa"/>
            <w:tcBorders>
              <w:top w:val="nil"/>
              <w:left w:val="nil"/>
              <w:bottom w:val="single" w:sz="8" w:space="0" w:color="B5DDDC"/>
              <w:right w:val="single" w:sz="8" w:space="0" w:color="B5DDDC"/>
            </w:tcBorders>
            <w:shd w:val="clear" w:color="000000" w:fill="E2EFDA"/>
            <w:vAlign w:val="center"/>
            <w:hideMark/>
          </w:tcPr>
          <w:p w14:paraId="799E54CB"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36558798" w14:textId="77777777" w:rsidTr="0093031B">
        <w:trPr>
          <w:trHeight w:val="340"/>
        </w:trPr>
        <w:tc>
          <w:tcPr>
            <w:tcW w:w="374" w:type="dxa"/>
            <w:tcBorders>
              <w:top w:val="nil"/>
              <w:left w:val="single" w:sz="8" w:space="0" w:color="B5DDDC"/>
              <w:bottom w:val="single" w:sz="8" w:space="0" w:color="B5DDDC"/>
              <w:right w:val="single" w:sz="8" w:space="0" w:color="B5DDDC"/>
            </w:tcBorders>
            <w:vAlign w:val="center"/>
            <w:hideMark/>
          </w:tcPr>
          <w:p w14:paraId="76AEEBBB" w14:textId="77777777" w:rsidR="00266FDA" w:rsidRPr="00CC188D" w:rsidRDefault="00992883" w:rsidP="00266FDA">
            <w:pPr>
              <w:spacing w:before="0" w:after="0" w:line="240" w:lineRule="auto"/>
              <w:jc w:val="center"/>
              <w:rPr>
                <w:rFonts w:ascii="Calibri" w:hAnsi="Calibri" w:cs="Calibri"/>
                <w:sz w:val="16"/>
                <w:szCs w:val="16"/>
              </w:rPr>
            </w:pPr>
            <w:r w:rsidRPr="00CC188D">
              <w:rPr>
                <w:rFonts w:ascii="Calibri" w:hAnsi="Calibri" w:cs="Calibri"/>
                <w:sz w:val="16"/>
                <w:szCs w:val="16"/>
              </w:rPr>
              <w:t>5</w:t>
            </w:r>
          </w:p>
        </w:tc>
        <w:tc>
          <w:tcPr>
            <w:tcW w:w="1884" w:type="dxa"/>
            <w:tcBorders>
              <w:top w:val="nil"/>
              <w:left w:val="nil"/>
              <w:bottom w:val="single" w:sz="8" w:space="0" w:color="B5DDDC"/>
              <w:right w:val="single" w:sz="8" w:space="0" w:color="B5DDDC"/>
            </w:tcBorders>
            <w:vAlign w:val="center"/>
            <w:hideMark/>
          </w:tcPr>
          <w:p w14:paraId="2F9665D0" w14:textId="77777777" w:rsidR="00266FDA" w:rsidRPr="00CC188D" w:rsidRDefault="00992883" w:rsidP="00266FDA">
            <w:pPr>
              <w:spacing w:before="0" w:after="0" w:line="240" w:lineRule="auto"/>
              <w:rPr>
                <w:rFonts w:ascii="Calibri" w:hAnsi="Calibri" w:cs="Calibri"/>
                <w:sz w:val="16"/>
                <w:szCs w:val="16"/>
              </w:rPr>
            </w:pPr>
            <w:r w:rsidRPr="00CC188D">
              <w:rPr>
                <w:rFonts w:ascii="Calibri" w:hAnsi="Calibri" w:cs="Calibri"/>
                <w:sz w:val="16"/>
                <w:szCs w:val="16"/>
              </w:rPr>
              <w:t>Was the data collected in a way that addressed the research issue?</w:t>
            </w:r>
          </w:p>
        </w:tc>
        <w:tc>
          <w:tcPr>
            <w:tcW w:w="993" w:type="dxa"/>
            <w:tcBorders>
              <w:top w:val="nil"/>
              <w:left w:val="nil"/>
              <w:bottom w:val="single" w:sz="8" w:space="0" w:color="B5DDDC"/>
              <w:right w:val="single" w:sz="8" w:space="0" w:color="B5DDDC"/>
            </w:tcBorders>
            <w:vAlign w:val="center"/>
            <w:hideMark/>
          </w:tcPr>
          <w:p w14:paraId="37CCA039"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402B855F" w14:textId="26CFCE05"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The research aim</w:t>
            </w:r>
            <w:r w:rsidR="009B2415">
              <w:rPr>
                <w:rFonts w:ascii="Calibri" w:hAnsi="Calibri" w:cs="Calibri"/>
                <w:sz w:val="16"/>
                <w:szCs w:val="16"/>
              </w:rPr>
              <w:t>s were not clearly</w:t>
            </w:r>
            <w:r w:rsidRPr="00266FDA">
              <w:rPr>
                <w:rFonts w:ascii="Calibri" w:hAnsi="Calibri" w:cs="Calibri"/>
                <w:sz w:val="16"/>
                <w:szCs w:val="16"/>
              </w:rPr>
              <w:t xml:space="preserve"> stated as noted above, however, the research results are useful in support of the primary research question for this review.</w:t>
            </w:r>
          </w:p>
        </w:tc>
        <w:tc>
          <w:tcPr>
            <w:tcW w:w="851" w:type="dxa"/>
            <w:tcBorders>
              <w:top w:val="nil"/>
              <w:left w:val="nil"/>
              <w:bottom w:val="single" w:sz="8" w:space="0" w:color="B5DDDC"/>
              <w:right w:val="single" w:sz="8" w:space="0" w:color="B5DDDC"/>
            </w:tcBorders>
            <w:shd w:val="clear" w:color="000000" w:fill="E2EFDA"/>
            <w:vAlign w:val="center"/>
            <w:hideMark/>
          </w:tcPr>
          <w:p w14:paraId="60A85F1B"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15E92041" w14:textId="77777777" w:rsidTr="0093031B">
        <w:trPr>
          <w:trHeight w:val="340"/>
        </w:trPr>
        <w:tc>
          <w:tcPr>
            <w:tcW w:w="374" w:type="dxa"/>
            <w:tcBorders>
              <w:top w:val="nil"/>
              <w:left w:val="single" w:sz="8" w:space="0" w:color="B5DDDC"/>
              <w:bottom w:val="single" w:sz="8" w:space="0" w:color="B5DDDC"/>
              <w:right w:val="single" w:sz="8" w:space="0" w:color="B5DDDC"/>
            </w:tcBorders>
            <w:vAlign w:val="center"/>
            <w:hideMark/>
          </w:tcPr>
          <w:p w14:paraId="0A3FA492" w14:textId="77777777" w:rsidR="00266FDA" w:rsidRPr="00CC188D" w:rsidRDefault="00992883" w:rsidP="00266FDA">
            <w:pPr>
              <w:spacing w:before="0" w:after="0" w:line="240" w:lineRule="auto"/>
              <w:jc w:val="center"/>
              <w:rPr>
                <w:rFonts w:ascii="Calibri" w:hAnsi="Calibri" w:cs="Calibri"/>
                <w:sz w:val="16"/>
                <w:szCs w:val="16"/>
              </w:rPr>
            </w:pPr>
            <w:r w:rsidRPr="00CC188D">
              <w:rPr>
                <w:rFonts w:ascii="Calibri" w:hAnsi="Calibri" w:cs="Calibri"/>
                <w:sz w:val="16"/>
                <w:szCs w:val="16"/>
              </w:rPr>
              <w:t>6</w:t>
            </w:r>
          </w:p>
        </w:tc>
        <w:tc>
          <w:tcPr>
            <w:tcW w:w="1884" w:type="dxa"/>
            <w:tcBorders>
              <w:top w:val="nil"/>
              <w:left w:val="nil"/>
              <w:bottom w:val="single" w:sz="8" w:space="0" w:color="B5DDDC"/>
              <w:right w:val="single" w:sz="8" w:space="0" w:color="B5DDDC"/>
            </w:tcBorders>
            <w:vAlign w:val="center"/>
            <w:hideMark/>
          </w:tcPr>
          <w:p w14:paraId="46991A0E" w14:textId="77777777" w:rsidR="00266FDA" w:rsidRPr="00CC188D" w:rsidRDefault="00992883" w:rsidP="00266FDA">
            <w:pPr>
              <w:spacing w:before="0" w:after="0" w:line="240" w:lineRule="auto"/>
              <w:rPr>
                <w:rFonts w:ascii="Calibri" w:hAnsi="Calibri" w:cs="Calibri"/>
                <w:sz w:val="16"/>
                <w:szCs w:val="16"/>
              </w:rPr>
            </w:pPr>
            <w:r w:rsidRPr="00CC188D">
              <w:rPr>
                <w:rFonts w:ascii="Calibri" w:hAnsi="Calibri" w:cs="Calibri"/>
                <w:sz w:val="16"/>
                <w:szCs w:val="16"/>
              </w:rPr>
              <w:t>Has the relationship between researcher and participants been adequately considered?</w:t>
            </w:r>
          </w:p>
        </w:tc>
        <w:tc>
          <w:tcPr>
            <w:tcW w:w="993" w:type="dxa"/>
            <w:tcBorders>
              <w:top w:val="nil"/>
              <w:left w:val="nil"/>
              <w:bottom w:val="single" w:sz="8" w:space="0" w:color="B5DDDC"/>
              <w:right w:val="single" w:sz="8" w:space="0" w:color="B5DDDC"/>
            </w:tcBorders>
            <w:vAlign w:val="center"/>
            <w:hideMark/>
          </w:tcPr>
          <w:p w14:paraId="7A895A95"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0264FB9F"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Question 6 is not applicable since there is no real population of study participants.  Rather, the population assessed is a hypothetical population of adults undertaking primary contact recreation.</w:t>
            </w:r>
          </w:p>
        </w:tc>
        <w:tc>
          <w:tcPr>
            <w:tcW w:w="851" w:type="dxa"/>
            <w:tcBorders>
              <w:top w:val="nil"/>
              <w:left w:val="nil"/>
              <w:bottom w:val="single" w:sz="8" w:space="0" w:color="B5DDDC"/>
              <w:right w:val="single" w:sz="8" w:space="0" w:color="B5DDDC"/>
            </w:tcBorders>
            <w:vAlign w:val="center"/>
            <w:hideMark/>
          </w:tcPr>
          <w:p w14:paraId="7715AF0B"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r>
      <w:tr w:rsidR="00BF2DBF" w14:paraId="18E303DE" w14:textId="77777777" w:rsidTr="0093031B">
        <w:trPr>
          <w:trHeight w:val="340"/>
        </w:trPr>
        <w:tc>
          <w:tcPr>
            <w:tcW w:w="374" w:type="dxa"/>
            <w:tcBorders>
              <w:top w:val="nil"/>
              <w:left w:val="single" w:sz="8" w:space="0" w:color="B5DDDC"/>
              <w:bottom w:val="single" w:sz="8" w:space="0" w:color="B5DDDC"/>
              <w:right w:val="single" w:sz="8" w:space="0" w:color="B5DDDC"/>
            </w:tcBorders>
            <w:shd w:val="clear" w:color="000000" w:fill="D6EAEB"/>
            <w:vAlign w:val="center"/>
            <w:hideMark/>
          </w:tcPr>
          <w:p w14:paraId="2B870D58"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1884" w:type="dxa"/>
            <w:tcBorders>
              <w:top w:val="nil"/>
              <w:left w:val="nil"/>
              <w:bottom w:val="single" w:sz="8" w:space="0" w:color="B5DDDC"/>
              <w:right w:val="single" w:sz="8" w:space="0" w:color="B5DDDC"/>
            </w:tcBorders>
            <w:shd w:val="clear" w:color="000000" w:fill="D6EAEB"/>
            <w:vAlign w:val="center"/>
            <w:hideMark/>
          </w:tcPr>
          <w:p w14:paraId="7717B77E"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Section B: What are the results?</w:t>
            </w:r>
          </w:p>
        </w:tc>
        <w:tc>
          <w:tcPr>
            <w:tcW w:w="993" w:type="dxa"/>
            <w:tcBorders>
              <w:top w:val="nil"/>
              <w:left w:val="nil"/>
              <w:bottom w:val="single" w:sz="8" w:space="0" w:color="B5DDDC"/>
              <w:right w:val="single" w:sz="8" w:space="0" w:color="B5DDDC"/>
            </w:tcBorders>
            <w:shd w:val="clear" w:color="000000" w:fill="D6EAEB"/>
            <w:vAlign w:val="center"/>
            <w:hideMark/>
          </w:tcPr>
          <w:p w14:paraId="63E74466"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vAlign w:val="center"/>
            <w:hideMark/>
          </w:tcPr>
          <w:p w14:paraId="3A37DEFD"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0C7252E6"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r>
      <w:tr w:rsidR="00BF2DBF" w14:paraId="6048149C" w14:textId="77777777" w:rsidTr="0093031B">
        <w:trPr>
          <w:trHeight w:val="340"/>
        </w:trPr>
        <w:tc>
          <w:tcPr>
            <w:tcW w:w="374" w:type="dxa"/>
            <w:tcBorders>
              <w:top w:val="nil"/>
              <w:left w:val="single" w:sz="8" w:space="0" w:color="B5DDDC"/>
              <w:bottom w:val="single" w:sz="8" w:space="0" w:color="B5DDDC"/>
              <w:right w:val="single" w:sz="8" w:space="0" w:color="B5DDDC"/>
            </w:tcBorders>
            <w:vAlign w:val="center"/>
            <w:hideMark/>
          </w:tcPr>
          <w:p w14:paraId="58182BF8" w14:textId="77777777" w:rsidR="00266FDA" w:rsidRPr="00CC188D" w:rsidRDefault="00992883" w:rsidP="00266FDA">
            <w:pPr>
              <w:spacing w:before="0" w:after="0" w:line="240" w:lineRule="auto"/>
              <w:jc w:val="center"/>
              <w:rPr>
                <w:rFonts w:ascii="Calibri" w:hAnsi="Calibri" w:cs="Calibri"/>
                <w:sz w:val="16"/>
                <w:szCs w:val="16"/>
              </w:rPr>
            </w:pPr>
            <w:r w:rsidRPr="00CC188D">
              <w:rPr>
                <w:rFonts w:ascii="Calibri" w:hAnsi="Calibri" w:cs="Calibri"/>
                <w:sz w:val="16"/>
                <w:szCs w:val="16"/>
              </w:rPr>
              <w:t>7</w:t>
            </w:r>
          </w:p>
        </w:tc>
        <w:tc>
          <w:tcPr>
            <w:tcW w:w="1884" w:type="dxa"/>
            <w:tcBorders>
              <w:top w:val="nil"/>
              <w:left w:val="nil"/>
              <w:bottom w:val="single" w:sz="8" w:space="0" w:color="B5DDDC"/>
              <w:right w:val="single" w:sz="8" w:space="0" w:color="B5DDDC"/>
            </w:tcBorders>
            <w:vAlign w:val="center"/>
            <w:hideMark/>
          </w:tcPr>
          <w:p w14:paraId="325BBE82" w14:textId="77777777" w:rsidR="00266FDA" w:rsidRPr="00CC188D" w:rsidRDefault="00992883" w:rsidP="00266FDA">
            <w:pPr>
              <w:spacing w:before="0" w:after="0" w:line="240" w:lineRule="auto"/>
              <w:rPr>
                <w:rFonts w:ascii="Calibri" w:hAnsi="Calibri" w:cs="Calibri"/>
                <w:sz w:val="16"/>
                <w:szCs w:val="16"/>
              </w:rPr>
            </w:pPr>
            <w:r w:rsidRPr="00CC188D">
              <w:rPr>
                <w:rFonts w:ascii="Calibri" w:hAnsi="Calibri" w:cs="Calibri"/>
                <w:sz w:val="16"/>
                <w:szCs w:val="16"/>
              </w:rPr>
              <w:t>Have ethical issues been taken into consideration?</w:t>
            </w:r>
          </w:p>
        </w:tc>
        <w:tc>
          <w:tcPr>
            <w:tcW w:w="993" w:type="dxa"/>
            <w:tcBorders>
              <w:top w:val="nil"/>
              <w:left w:val="nil"/>
              <w:bottom w:val="single" w:sz="8" w:space="0" w:color="B5DDDC"/>
              <w:right w:val="single" w:sz="8" w:space="0" w:color="B5DDDC"/>
            </w:tcBorders>
            <w:vAlign w:val="center"/>
            <w:hideMark/>
          </w:tcPr>
          <w:p w14:paraId="04A84CE8"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479B254A"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There are no ethical issues since the study does not make use of real participants.  Instead health risks of a hypothetical population of adults undertaking primary contact recreation is assessed.</w:t>
            </w:r>
          </w:p>
        </w:tc>
        <w:tc>
          <w:tcPr>
            <w:tcW w:w="851" w:type="dxa"/>
            <w:tcBorders>
              <w:top w:val="nil"/>
              <w:left w:val="nil"/>
              <w:bottom w:val="single" w:sz="8" w:space="0" w:color="B5DDDC"/>
              <w:right w:val="single" w:sz="8" w:space="0" w:color="B5DDDC"/>
            </w:tcBorders>
            <w:vAlign w:val="center"/>
            <w:hideMark/>
          </w:tcPr>
          <w:p w14:paraId="25F26CE3"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r>
      <w:tr w:rsidR="00BF2DBF" w14:paraId="7099EE1F" w14:textId="77777777" w:rsidTr="0093031B">
        <w:trPr>
          <w:trHeight w:val="340"/>
        </w:trPr>
        <w:tc>
          <w:tcPr>
            <w:tcW w:w="374" w:type="dxa"/>
            <w:tcBorders>
              <w:top w:val="nil"/>
              <w:left w:val="single" w:sz="8" w:space="0" w:color="B5DDDC"/>
              <w:bottom w:val="single" w:sz="8" w:space="0" w:color="B5DDDC"/>
              <w:right w:val="single" w:sz="8" w:space="0" w:color="B5DDDC"/>
            </w:tcBorders>
            <w:vAlign w:val="center"/>
            <w:hideMark/>
          </w:tcPr>
          <w:p w14:paraId="484B7DD6" w14:textId="77777777" w:rsidR="00266FDA" w:rsidRPr="00CC188D" w:rsidRDefault="00992883" w:rsidP="00266FDA">
            <w:pPr>
              <w:spacing w:before="0" w:after="0" w:line="240" w:lineRule="auto"/>
              <w:jc w:val="center"/>
              <w:rPr>
                <w:rFonts w:ascii="Calibri" w:hAnsi="Calibri" w:cs="Calibri"/>
                <w:sz w:val="16"/>
                <w:szCs w:val="16"/>
              </w:rPr>
            </w:pPr>
            <w:r w:rsidRPr="00CC188D">
              <w:rPr>
                <w:rFonts w:ascii="Calibri" w:hAnsi="Calibri" w:cs="Calibri"/>
                <w:sz w:val="16"/>
                <w:szCs w:val="16"/>
              </w:rPr>
              <w:t>8</w:t>
            </w:r>
          </w:p>
        </w:tc>
        <w:tc>
          <w:tcPr>
            <w:tcW w:w="1884" w:type="dxa"/>
            <w:tcBorders>
              <w:top w:val="nil"/>
              <w:left w:val="nil"/>
              <w:bottom w:val="single" w:sz="8" w:space="0" w:color="B5DDDC"/>
              <w:right w:val="single" w:sz="8" w:space="0" w:color="B5DDDC"/>
            </w:tcBorders>
            <w:vAlign w:val="center"/>
            <w:hideMark/>
          </w:tcPr>
          <w:p w14:paraId="13275A6E" w14:textId="77777777" w:rsidR="00266FDA" w:rsidRPr="00CC188D" w:rsidRDefault="00992883" w:rsidP="00266FDA">
            <w:pPr>
              <w:spacing w:before="0" w:after="0" w:line="240" w:lineRule="auto"/>
              <w:rPr>
                <w:rFonts w:ascii="Calibri" w:hAnsi="Calibri" w:cs="Calibri"/>
                <w:sz w:val="16"/>
                <w:szCs w:val="16"/>
              </w:rPr>
            </w:pPr>
            <w:r w:rsidRPr="00CC188D">
              <w:rPr>
                <w:rFonts w:ascii="Calibri" w:hAnsi="Calibri" w:cs="Calibri"/>
                <w:sz w:val="16"/>
                <w:szCs w:val="16"/>
              </w:rPr>
              <w:t>Was the data analysis sufficiently rigorous?</w:t>
            </w:r>
          </w:p>
        </w:tc>
        <w:tc>
          <w:tcPr>
            <w:tcW w:w="993" w:type="dxa"/>
            <w:tcBorders>
              <w:top w:val="nil"/>
              <w:left w:val="nil"/>
              <w:bottom w:val="single" w:sz="8" w:space="0" w:color="B5DDDC"/>
              <w:right w:val="single" w:sz="8" w:space="0" w:color="B5DDDC"/>
            </w:tcBorders>
            <w:vAlign w:val="center"/>
            <w:hideMark/>
          </w:tcPr>
          <w:p w14:paraId="67C4DFB6"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06C73A56" w14:textId="0D1F5433"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Like the study aims, the data analysis component of the study</w:t>
            </w:r>
            <w:r w:rsidR="00136BBA">
              <w:rPr>
                <w:rFonts w:ascii="Calibri" w:hAnsi="Calibri" w:cs="Calibri"/>
                <w:sz w:val="16"/>
                <w:szCs w:val="16"/>
              </w:rPr>
              <w:t xml:space="preserve"> is not entirely clear but</w:t>
            </w:r>
            <w:r w:rsidRPr="00266FDA">
              <w:rPr>
                <w:rFonts w:ascii="Calibri" w:hAnsi="Calibri" w:cs="Calibri"/>
                <w:sz w:val="16"/>
                <w:szCs w:val="16"/>
              </w:rPr>
              <w:t xml:space="preserve"> is sufficiently rigorous to understand and support the conclusions.</w:t>
            </w:r>
          </w:p>
        </w:tc>
        <w:tc>
          <w:tcPr>
            <w:tcW w:w="851" w:type="dxa"/>
            <w:tcBorders>
              <w:top w:val="nil"/>
              <w:left w:val="nil"/>
              <w:bottom w:val="single" w:sz="8" w:space="0" w:color="B5DDDC"/>
              <w:right w:val="single" w:sz="8" w:space="0" w:color="B5DDDC"/>
            </w:tcBorders>
            <w:shd w:val="clear" w:color="000000" w:fill="E2EFDA"/>
            <w:vAlign w:val="center"/>
            <w:hideMark/>
          </w:tcPr>
          <w:p w14:paraId="2415BA54"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3A2B896E" w14:textId="77777777" w:rsidTr="0093031B">
        <w:trPr>
          <w:trHeight w:val="340"/>
        </w:trPr>
        <w:tc>
          <w:tcPr>
            <w:tcW w:w="374" w:type="dxa"/>
            <w:tcBorders>
              <w:top w:val="nil"/>
              <w:left w:val="single" w:sz="8" w:space="0" w:color="B5DDDC"/>
              <w:bottom w:val="single" w:sz="8" w:space="0" w:color="B5DDDC"/>
              <w:right w:val="single" w:sz="8" w:space="0" w:color="B5DDDC"/>
            </w:tcBorders>
            <w:vAlign w:val="center"/>
            <w:hideMark/>
          </w:tcPr>
          <w:p w14:paraId="5C5111A6" w14:textId="77777777" w:rsidR="00266FDA" w:rsidRPr="00CC188D" w:rsidRDefault="00992883" w:rsidP="00266FDA">
            <w:pPr>
              <w:spacing w:before="0" w:after="0" w:line="240" w:lineRule="auto"/>
              <w:jc w:val="center"/>
              <w:rPr>
                <w:rFonts w:ascii="Calibri" w:hAnsi="Calibri" w:cs="Calibri"/>
                <w:sz w:val="16"/>
                <w:szCs w:val="16"/>
              </w:rPr>
            </w:pPr>
            <w:r w:rsidRPr="00CC188D">
              <w:rPr>
                <w:rFonts w:ascii="Calibri" w:hAnsi="Calibri" w:cs="Calibri"/>
                <w:sz w:val="16"/>
                <w:szCs w:val="16"/>
              </w:rPr>
              <w:t>9</w:t>
            </w:r>
          </w:p>
        </w:tc>
        <w:tc>
          <w:tcPr>
            <w:tcW w:w="1884" w:type="dxa"/>
            <w:tcBorders>
              <w:top w:val="nil"/>
              <w:left w:val="nil"/>
              <w:bottom w:val="single" w:sz="8" w:space="0" w:color="B5DDDC"/>
              <w:right w:val="single" w:sz="8" w:space="0" w:color="B5DDDC"/>
            </w:tcBorders>
            <w:vAlign w:val="center"/>
            <w:hideMark/>
          </w:tcPr>
          <w:p w14:paraId="2D1EE6D8" w14:textId="77777777" w:rsidR="00266FDA" w:rsidRPr="00CC188D" w:rsidRDefault="00992883" w:rsidP="00266FDA">
            <w:pPr>
              <w:spacing w:before="0" w:after="0" w:line="240" w:lineRule="auto"/>
              <w:rPr>
                <w:rFonts w:ascii="Calibri" w:hAnsi="Calibri" w:cs="Calibri"/>
                <w:sz w:val="16"/>
                <w:szCs w:val="16"/>
              </w:rPr>
            </w:pPr>
            <w:r w:rsidRPr="00CC188D">
              <w:rPr>
                <w:rFonts w:ascii="Calibri" w:hAnsi="Calibri" w:cs="Calibri"/>
                <w:sz w:val="16"/>
                <w:szCs w:val="16"/>
              </w:rPr>
              <w:t>Is there a clear statement of findings?</w:t>
            </w:r>
          </w:p>
        </w:tc>
        <w:tc>
          <w:tcPr>
            <w:tcW w:w="993" w:type="dxa"/>
            <w:tcBorders>
              <w:top w:val="nil"/>
              <w:left w:val="nil"/>
              <w:bottom w:val="single" w:sz="8" w:space="0" w:color="B5DDDC"/>
              <w:right w:val="single" w:sz="8" w:space="0" w:color="B5DDDC"/>
            </w:tcBorders>
            <w:vAlign w:val="center"/>
            <w:hideMark/>
          </w:tcPr>
          <w:p w14:paraId="158AC8A2"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No</w:t>
            </w:r>
          </w:p>
        </w:tc>
        <w:tc>
          <w:tcPr>
            <w:tcW w:w="3685" w:type="dxa"/>
            <w:tcBorders>
              <w:top w:val="nil"/>
              <w:left w:val="nil"/>
              <w:bottom w:val="single" w:sz="8" w:space="0" w:color="B5DDDC"/>
              <w:right w:val="single" w:sz="8" w:space="0" w:color="B5DDDC"/>
            </w:tcBorders>
            <w:vAlign w:val="center"/>
            <w:hideMark/>
          </w:tcPr>
          <w:p w14:paraId="083FB25E" w14:textId="15BCD792"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 xml:space="preserve">Similar to paper J3 included in this review, there is </w:t>
            </w:r>
            <w:r w:rsidR="00136BBA">
              <w:rPr>
                <w:rFonts w:ascii="Calibri" w:hAnsi="Calibri" w:cs="Calibri"/>
                <w:sz w:val="16"/>
                <w:szCs w:val="16"/>
              </w:rPr>
              <w:t>a</w:t>
            </w:r>
            <w:r w:rsidRPr="00266FDA">
              <w:rPr>
                <w:rFonts w:ascii="Calibri" w:hAnsi="Calibri" w:cs="Calibri"/>
                <w:sz w:val="16"/>
                <w:szCs w:val="16"/>
              </w:rPr>
              <w:t xml:space="preserve">discussion with some conclusions at the end.  The conclusions </w:t>
            </w:r>
            <w:r w:rsidR="00136BBA">
              <w:rPr>
                <w:rFonts w:ascii="Calibri" w:hAnsi="Calibri" w:cs="Calibri"/>
                <w:sz w:val="16"/>
                <w:szCs w:val="16"/>
              </w:rPr>
              <w:t>are</w:t>
            </w:r>
            <w:r w:rsidR="00136BBA" w:rsidRPr="00266FDA">
              <w:rPr>
                <w:rFonts w:ascii="Calibri" w:hAnsi="Calibri" w:cs="Calibri"/>
                <w:sz w:val="16"/>
                <w:szCs w:val="16"/>
              </w:rPr>
              <w:t xml:space="preserve"> </w:t>
            </w:r>
            <w:r w:rsidRPr="00266FDA">
              <w:rPr>
                <w:rFonts w:ascii="Calibri" w:hAnsi="Calibri" w:cs="Calibri"/>
                <w:sz w:val="16"/>
                <w:szCs w:val="16"/>
              </w:rPr>
              <w:t>reasonable</w:t>
            </w:r>
            <w:r w:rsidR="00136BBA">
              <w:rPr>
                <w:rFonts w:ascii="Calibri" w:hAnsi="Calibri" w:cs="Calibri"/>
                <w:sz w:val="16"/>
                <w:szCs w:val="16"/>
              </w:rPr>
              <w:t xml:space="preserve"> but are not clearly stated</w:t>
            </w:r>
            <w:r w:rsidRPr="00266FDA">
              <w:rPr>
                <w:rFonts w:ascii="Calibri" w:hAnsi="Calibri" w:cs="Calibri"/>
                <w:sz w:val="16"/>
                <w:szCs w:val="16"/>
              </w:rPr>
              <w:t>.</w:t>
            </w:r>
          </w:p>
        </w:tc>
        <w:tc>
          <w:tcPr>
            <w:tcW w:w="851" w:type="dxa"/>
            <w:tcBorders>
              <w:top w:val="nil"/>
              <w:left w:val="nil"/>
              <w:bottom w:val="nil"/>
              <w:right w:val="single" w:sz="8" w:space="0" w:color="B5DDDC"/>
            </w:tcBorders>
            <w:shd w:val="clear" w:color="000000" w:fill="F8CBAD"/>
            <w:vAlign w:val="center"/>
            <w:hideMark/>
          </w:tcPr>
          <w:p w14:paraId="0EAA6684"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high risk of bias (-)</w:t>
            </w:r>
          </w:p>
        </w:tc>
      </w:tr>
      <w:tr w:rsidR="00BF2DBF" w14:paraId="47E2D3FD" w14:textId="77777777" w:rsidTr="0093031B">
        <w:trPr>
          <w:trHeight w:val="340"/>
        </w:trPr>
        <w:tc>
          <w:tcPr>
            <w:tcW w:w="374" w:type="dxa"/>
            <w:tcBorders>
              <w:top w:val="nil"/>
              <w:left w:val="single" w:sz="8" w:space="0" w:color="B5DDDC"/>
              <w:bottom w:val="single" w:sz="8" w:space="0" w:color="B5DDDC"/>
              <w:right w:val="single" w:sz="8" w:space="0" w:color="B5DDDC"/>
            </w:tcBorders>
            <w:shd w:val="clear" w:color="000000" w:fill="D6EAEB"/>
            <w:vAlign w:val="center"/>
            <w:hideMark/>
          </w:tcPr>
          <w:p w14:paraId="334412A2"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1884" w:type="dxa"/>
            <w:tcBorders>
              <w:top w:val="nil"/>
              <w:left w:val="nil"/>
              <w:bottom w:val="single" w:sz="8" w:space="0" w:color="B5DDDC"/>
              <w:right w:val="single" w:sz="8" w:space="0" w:color="B5DDDC"/>
            </w:tcBorders>
            <w:shd w:val="clear" w:color="000000" w:fill="D6EAEB"/>
            <w:vAlign w:val="center"/>
            <w:hideMark/>
          </w:tcPr>
          <w:p w14:paraId="558BAA3D"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Section C: Will the results help locally?</w:t>
            </w:r>
          </w:p>
        </w:tc>
        <w:tc>
          <w:tcPr>
            <w:tcW w:w="993" w:type="dxa"/>
            <w:tcBorders>
              <w:top w:val="nil"/>
              <w:left w:val="nil"/>
              <w:bottom w:val="single" w:sz="8" w:space="0" w:color="B5DDDC"/>
              <w:right w:val="single" w:sz="8" w:space="0" w:color="B5DDDC"/>
            </w:tcBorders>
            <w:shd w:val="clear" w:color="000000" w:fill="D6EAEB"/>
            <w:noWrap/>
            <w:hideMark/>
          </w:tcPr>
          <w:p w14:paraId="6A0EDABF"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56EAC380"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075AF7D8"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r>
      <w:tr w:rsidR="00BF2DBF" w14:paraId="7AD63A65" w14:textId="77777777" w:rsidTr="0093031B">
        <w:trPr>
          <w:trHeight w:val="340"/>
        </w:trPr>
        <w:tc>
          <w:tcPr>
            <w:tcW w:w="374" w:type="dxa"/>
            <w:tcBorders>
              <w:top w:val="nil"/>
              <w:left w:val="single" w:sz="8" w:space="0" w:color="B5DDDC"/>
              <w:bottom w:val="single" w:sz="8" w:space="0" w:color="B5DDDC"/>
              <w:right w:val="single" w:sz="8" w:space="0" w:color="B5DDDC"/>
            </w:tcBorders>
            <w:vAlign w:val="center"/>
            <w:hideMark/>
          </w:tcPr>
          <w:p w14:paraId="63EB656D" w14:textId="77777777" w:rsidR="00266FDA" w:rsidRPr="00CC188D" w:rsidRDefault="00992883" w:rsidP="00266FDA">
            <w:pPr>
              <w:spacing w:before="0" w:after="0" w:line="240" w:lineRule="auto"/>
              <w:jc w:val="center"/>
              <w:rPr>
                <w:rFonts w:ascii="Calibri" w:hAnsi="Calibri" w:cs="Calibri"/>
                <w:sz w:val="16"/>
                <w:szCs w:val="16"/>
              </w:rPr>
            </w:pPr>
            <w:r w:rsidRPr="00CC188D">
              <w:rPr>
                <w:rFonts w:ascii="Calibri" w:hAnsi="Calibri" w:cs="Calibri"/>
                <w:sz w:val="16"/>
                <w:szCs w:val="16"/>
              </w:rPr>
              <w:t>10</w:t>
            </w:r>
          </w:p>
        </w:tc>
        <w:tc>
          <w:tcPr>
            <w:tcW w:w="1884" w:type="dxa"/>
            <w:tcBorders>
              <w:top w:val="nil"/>
              <w:left w:val="nil"/>
              <w:bottom w:val="nil"/>
              <w:right w:val="single" w:sz="8" w:space="0" w:color="B5DDDC"/>
            </w:tcBorders>
            <w:vAlign w:val="center"/>
            <w:hideMark/>
          </w:tcPr>
          <w:p w14:paraId="589F029A" w14:textId="77777777" w:rsidR="00266FDA" w:rsidRPr="00CC188D" w:rsidRDefault="00992883" w:rsidP="00266FDA">
            <w:pPr>
              <w:spacing w:before="0" w:after="0" w:line="240" w:lineRule="auto"/>
              <w:rPr>
                <w:rFonts w:ascii="Calibri" w:hAnsi="Calibri" w:cs="Calibri"/>
                <w:sz w:val="16"/>
                <w:szCs w:val="16"/>
              </w:rPr>
            </w:pPr>
            <w:r w:rsidRPr="00CC188D">
              <w:rPr>
                <w:rFonts w:ascii="Calibri" w:hAnsi="Calibri" w:cs="Calibri"/>
                <w:sz w:val="16"/>
                <w:szCs w:val="16"/>
              </w:rPr>
              <w:t>How valuable is the research?  Is the research of satisfactory value?</w:t>
            </w:r>
          </w:p>
        </w:tc>
        <w:tc>
          <w:tcPr>
            <w:tcW w:w="993" w:type="dxa"/>
            <w:tcBorders>
              <w:top w:val="nil"/>
              <w:left w:val="nil"/>
              <w:bottom w:val="nil"/>
              <w:right w:val="single" w:sz="8" w:space="0" w:color="B5DDDC"/>
            </w:tcBorders>
            <w:vAlign w:val="center"/>
            <w:hideMark/>
          </w:tcPr>
          <w:p w14:paraId="6733BF62"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685" w:type="dxa"/>
            <w:tcBorders>
              <w:top w:val="nil"/>
              <w:left w:val="nil"/>
              <w:bottom w:val="nil"/>
              <w:right w:val="single" w:sz="8" w:space="0" w:color="B5DDDC"/>
            </w:tcBorders>
            <w:vAlign w:val="center"/>
            <w:hideMark/>
          </w:tcPr>
          <w:p w14:paraId="474212F4" w14:textId="27081DFC"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 xml:space="preserve">Given the paper assesses a range of genetic markers and FIB in sewage affected WWOs and DWOs in high value recreational estuarine locations around a major </w:t>
            </w:r>
            <w:r w:rsidR="00722E5D" w:rsidRPr="00266FDA">
              <w:rPr>
                <w:rFonts w:ascii="Calibri" w:hAnsi="Calibri" w:cs="Calibri"/>
                <w:sz w:val="16"/>
                <w:szCs w:val="16"/>
              </w:rPr>
              <w:t>metropolitan</w:t>
            </w:r>
            <w:r w:rsidRPr="00266FDA">
              <w:rPr>
                <w:rFonts w:ascii="Calibri" w:hAnsi="Calibri" w:cs="Calibri"/>
                <w:sz w:val="16"/>
                <w:szCs w:val="16"/>
              </w:rPr>
              <w:t xml:space="preserve"> area, the research is potentially valuable in answering the primary research question</w:t>
            </w:r>
            <w:r w:rsidR="005B319C">
              <w:rPr>
                <w:rFonts w:ascii="Calibri" w:hAnsi="Calibri" w:cs="Calibri"/>
                <w:sz w:val="16"/>
                <w:szCs w:val="16"/>
              </w:rPr>
              <w:t xml:space="preserve"> of this narrative review</w:t>
            </w:r>
            <w:r w:rsidRPr="00266FDA">
              <w:rPr>
                <w:rFonts w:ascii="Calibri" w:hAnsi="Calibri" w:cs="Calibri"/>
                <w:sz w:val="16"/>
                <w:szCs w:val="16"/>
              </w:rPr>
              <w:t xml:space="preserve">.  </w:t>
            </w:r>
            <w:r w:rsidR="00894DDA">
              <w:rPr>
                <w:rFonts w:ascii="Calibri" w:hAnsi="Calibri" w:cs="Calibri"/>
                <w:sz w:val="16"/>
                <w:szCs w:val="16"/>
              </w:rPr>
              <w:t xml:space="preserve">There are some </w:t>
            </w:r>
            <w:r w:rsidR="005A1961">
              <w:rPr>
                <w:rFonts w:ascii="Calibri" w:hAnsi="Calibri" w:cs="Calibri"/>
                <w:sz w:val="16"/>
                <w:szCs w:val="16"/>
              </w:rPr>
              <w:t xml:space="preserve">study </w:t>
            </w:r>
            <w:r w:rsidR="00894DDA">
              <w:rPr>
                <w:rFonts w:ascii="Calibri" w:hAnsi="Calibri" w:cs="Calibri"/>
                <w:sz w:val="16"/>
                <w:szCs w:val="16"/>
              </w:rPr>
              <w:t>limitations  as the</w:t>
            </w:r>
            <w:r w:rsidRPr="00266FDA">
              <w:rPr>
                <w:rFonts w:ascii="Calibri" w:hAnsi="Calibri" w:cs="Calibri"/>
                <w:sz w:val="16"/>
                <w:szCs w:val="16"/>
              </w:rPr>
              <w:t xml:space="preserve"> aims, methods and conclusions do not clearly </w:t>
            </w:r>
            <w:r w:rsidR="00D175C7" w:rsidRPr="00266FDA">
              <w:rPr>
                <w:rFonts w:ascii="Calibri" w:hAnsi="Calibri" w:cs="Calibri"/>
                <w:sz w:val="16"/>
                <w:szCs w:val="16"/>
              </w:rPr>
              <w:t>align,</w:t>
            </w:r>
            <w:r w:rsidRPr="00266FDA">
              <w:rPr>
                <w:rFonts w:ascii="Calibri" w:hAnsi="Calibri" w:cs="Calibri"/>
                <w:sz w:val="16"/>
                <w:szCs w:val="16"/>
              </w:rPr>
              <w:t xml:space="preserve"> and the results and discussion</w:t>
            </w:r>
            <w:r w:rsidR="00894DDA">
              <w:rPr>
                <w:rFonts w:ascii="Calibri" w:hAnsi="Calibri" w:cs="Calibri"/>
                <w:sz w:val="16"/>
                <w:szCs w:val="16"/>
              </w:rPr>
              <w:t xml:space="preserve"> sections could be reported more clearly</w:t>
            </w:r>
            <w:r w:rsidRPr="00266FDA">
              <w:rPr>
                <w:rFonts w:ascii="Calibri" w:hAnsi="Calibri" w:cs="Calibri"/>
                <w:sz w:val="16"/>
                <w:szCs w:val="16"/>
              </w:rPr>
              <w:t>.</w:t>
            </w:r>
          </w:p>
        </w:tc>
        <w:tc>
          <w:tcPr>
            <w:tcW w:w="851" w:type="dxa"/>
            <w:tcBorders>
              <w:top w:val="nil"/>
              <w:left w:val="nil"/>
              <w:bottom w:val="nil"/>
              <w:right w:val="single" w:sz="8" w:space="0" w:color="B5DDDC"/>
            </w:tcBorders>
            <w:shd w:val="clear" w:color="000000" w:fill="E2EFDA"/>
            <w:vAlign w:val="center"/>
            <w:hideMark/>
          </w:tcPr>
          <w:p w14:paraId="4CDDFA40"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39C90775" w14:textId="77777777" w:rsidTr="0093031B">
        <w:trPr>
          <w:trHeight w:val="340"/>
        </w:trPr>
        <w:tc>
          <w:tcPr>
            <w:tcW w:w="374" w:type="dxa"/>
            <w:tcBorders>
              <w:top w:val="nil"/>
              <w:left w:val="single" w:sz="8" w:space="0" w:color="B5DDDC"/>
              <w:bottom w:val="single" w:sz="8" w:space="0" w:color="B5DDDC"/>
              <w:right w:val="nil"/>
            </w:tcBorders>
            <w:shd w:val="clear" w:color="000000" w:fill="D6EAEB"/>
            <w:vAlign w:val="center"/>
            <w:hideMark/>
          </w:tcPr>
          <w:p w14:paraId="078B2A08"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w:t>
            </w:r>
          </w:p>
        </w:tc>
        <w:tc>
          <w:tcPr>
            <w:tcW w:w="1884"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00D839C5"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Overall risk of bias rating</w:t>
            </w:r>
          </w:p>
        </w:tc>
        <w:tc>
          <w:tcPr>
            <w:tcW w:w="993"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022CEB46"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trike/>
                <w:sz w:val="16"/>
                <w:szCs w:val="16"/>
              </w:rPr>
              <w:t> </w:t>
            </w:r>
          </w:p>
        </w:tc>
        <w:tc>
          <w:tcPr>
            <w:tcW w:w="3685"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104A9275" w14:textId="7D730FFB" w:rsidR="00266FDA" w:rsidRPr="00266FDA" w:rsidRDefault="00992883" w:rsidP="00266FDA">
            <w:pPr>
              <w:spacing w:before="0" w:after="0" w:line="240" w:lineRule="auto"/>
              <w:rPr>
                <w:rFonts w:ascii="Calibri" w:hAnsi="Calibri" w:cs="Calibri"/>
                <w:i/>
                <w:iCs/>
                <w:color w:val="000000"/>
                <w:sz w:val="16"/>
                <w:szCs w:val="16"/>
              </w:rPr>
            </w:pPr>
            <w:r w:rsidRPr="00266FDA">
              <w:rPr>
                <w:rFonts w:ascii="Calibri" w:hAnsi="Calibri" w:cs="Calibri"/>
                <w:i/>
                <w:iCs/>
                <w:color w:val="000000"/>
                <w:sz w:val="16"/>
                <w:szCs w:val="16"/>
              </w:rPr>
              <w:t xml:space="preserve">This QMRA </w:t>
            </w:r>
            <w:r w:rsidR="00733DF6">
              <w:rPr>
                <w:rFonts w:ascii="Calibri" w:hAnsi="Calibri" w:cs="Calibri"/>
                <w:i/>
                <w:iCs/>
                <w:color w:val="000000"/>
                <w:sz w:val="16"/>
                <w:szCs w:val="16"/>
              </w:rPr>
              <w:t xml:space="preserve">has been conducted with </w:t>
            </w:r>
            <w:r w:rsidRPr="00266FDA">
              <w:rPr>
                <w:rFonts w:ascii="Calibri" w:hAnsi="Calibri" w:cs="Calibri"/>
                <w:i/>
                <w:iCs/>
                <w:color w:val="000000"/>
                <w:sz w:val="16"/>
                <w:szCs w:val="16"/>
              </w:rPr>
              <w:t>a satisfactory level of rigour. Consequently, it is classified as having a "Probably low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E2EFDA"/>
            <w:vAlign w:val="center"/>
            <w:hideMark/>
          </w:tcPr>
          <w:p w14:paraId="17E1500F"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128CC0B9" w14:textId="77777777" w:rsidTr="0093031B">
        <w:trPr>
          <w:trHeight w:val="340"/>
        </w:trPr>
        <w:tc>
          <w:tcPr>
            <w:tcW w:w="374" w:type="dxa"/>
            <w:tcBorders>
              <w:top w:val="nil"/>
              <w:left w:val="single" w:sz="8" w:space="0" w:color="B5DDDC"/>
              <w:bottom w:val="single" w:sz="8" w:space="0" w:color="B5DDDC"/>
              <w:right w:val="single" w:sz="8" w:space="0" w:color="B5DDDC"/>
            </w:tcBorders>
            <w:shd w:val="clear" w:color="000000" w:fill="D6EAEB"/>
            <w:vAlign w:val="center"/>
            <w:hideMark/>
          </w:tcPr>
          <w:p w14:paraId="702FF7F1"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w:t>
            </w:r>
          </w:p>
        </w:tc>
        <w:tc>
          <w:tcPr>
            <w:tcW w:w="1884" w:type="dxa"/>
            <w:tcBorders>
              <w:top w:val="nil"/>
              <w:left w:val="nil"/>
              <w:bottom w:val="single" w:sz="8" w:space="0" w:color="B5DDDC"/>
              <w:right w:val="single" w:sz="8" w:space="0" w:color="B5DDDC"/>
            </w:tcBorders>
            <w:shd w:val="clear" w:color="000000" w:fill="D6EAEB"/>
            <w:vAlign w:val="center"/>
            <w:hideMark/>
          </w:tcPr>
          <w:p w14:paraId="7B47D860" w14:textId="77777777" w:rsidR="00266FDA" w:rsidRPr="00266FDA" w:rsidRDefault="00992883" w:rsidP="00266FDA">
            <w:pPr>
              <w:spacing w:before="0" w:after="0" w:line="240" w:lineRule="auto"/>
              <w:rPr>
                <w:rFonts w:ascii="Calibri" w:hAnsi="Calibri" w:cs="Calibri"/>
                <w:b/>
                <w:bCs/>
                <w:sz w:val="16"/>
                <w:szCs w:val="16"/>
              </w:rPr>
            </w:pPr>
            <w:r w:rsidRPr="00266FDA">
              <w:rPr>
                <w:rFonts w:ascii="Calibri" w:hAnsi="Calibri" w:cs="Calibri"/>
                <w:b/>
                <w:bCs/>
                <w:sz w:val="16"/>
                <w:szCs w:val="16"/>
              </w:rPr>
              <w:t>Reviewer's conclusion</w:t>
            </w:r>
          </w:p>
        </w:tc>
        <w:tc>
          <w:tcPr>
            <w:tcW w:w="993" w:type="dxa"/>
            <w:tcBorders>
              <w:top w:val="nil"/>
              <w:left w:val="nil"/>
              <w:bottom w:val="single" w:sz="8" w:space="0" w:color="B5DDDC"/>
              <w:right w:val="nil"/>
            </w:tcBorders>
            <w:shd w:val="clear" w:color="000000" w:fill="C6EFCE"/>
            <w:noWrap/>
            <w:vAlign w:val="center"/>
            <w:hideMark/>
          </w:tcPr>
          <w:p w14:paraId="0E44D696" w14:textId="77777777" w:rsidR="00266FDA" w:rsidRPr="00266FDA" w:rsidRDefault="00992883" w:rsidP="00266FDA">
            <w:pPr>
              <w:spacing w:before="0" w:after="0" w:line="240" w:lineRule="auto"/>
              <w:jc w:val="center"/>
              <w:rPr>
                <w:rFonts w:ascii="Calibri" w:hAnsi="Calibri" w:cs="Calibri"/>
                <w:color w:val="006100"/>
                <w:sz w:val="16"/>
                <w:szCs w:val="16"/>
              </w:rPr>
            </w:pPr>
            <w:r w:rsidRPr="00266FDA">
              <w:rPr>
                <w:rFonts w:ascii="Calibri" w:hAnsi="Calibri" w:cs="Calibri"/>
                <w:color w:val="006100"/>
                <w:sz w:val="16"/>
                <w:szCs w:val="16"/>
              </w:rPr>
              <w:t> </w:t>
            </w:r>
          </w:p>
        </w:tc>
        <w:tc>
          <w:tcPr>
            <w:tcW w:w="3685" w:type="dxa"/>
            <w:tcBorders>
              <w:top w:val="nil"/>
              <w:left w:val="single" w:sz="8" w:space="0" w:color="B5DDDC"/>
              <w:bottom w:val="single" w:sz="8" w:space="0" w:color="B5DDDC"/>
              <w:right w:val="nil"/>
            </w:tcBorders>
            <w:shd w:val="clear" w:color="000000" w:fill="C6EFCE"/>
            <w:noWrap/>
            <w:vAlign w:val="center"/>
            <w:hideMark/>
          </w:tcPr>
          <w:p w14:paraId="01E8E7C7" w14:textId="77777777" w:rsidR="00266FDA" w:rsidRPr="00266FDA" w:rsidRDefault="00992883" w:rsidP="00266FDA">
            <w:pPr>
              <w:spacing w:before="0" w:after="0" w:line="240" w:lineRule="auto"/>
              <w:jc w:val="center"/>
              <w:rPr>
                <w:rFonts w:ascii="Calibri" w:hAnsi="Calibri" w:cs="Calibri"/>
                <w:color w:val="006100"/>
                <w:sz w:val="16"/>
                <w:szCs w:val="16"/>
              </w:rPr>
            </w:pPr>
            <w:r w:rsidRPr="00266FDA">
              <w:rPr>
                <w:rFonts w:ascii="Calibri" w:hAnsi="Calibri" w:cs="Calibri"/>
                <w:color w:val="006100"/>
                <w:sz w:val="16"/>
                <w:szCs w:val="16"/>
              </w:rPr>
              <w:t>Include in review - probable low risk of bias</w:t>
            </w:r>
          </w:p>
        </w:tc>
        <w:tc>
          <w:tcPr>
            <w:tcW w:w="851" w:type="dxa"/>
            <w:tcBorders>
              <w:top w:val="nil"/>
              <w:left w:val="nil"/>
              <w:bottom w:val="single" w:sz="8" w:space="0" w:color="B5DDDC"/>
              <w:right w:val="single" w:sz="8" w:space="0" w:color="B5DDDC"/>
            </w:tcBorders>
            <w:shd w:val="clear" w:color="000000" w:fill="C6EFCE"/>
            <w:noWrap/>
            <w:vAlign w:val="center"/>
            <w:hideMark/>
          </w:tcPr>
          <w:p w14:paraId="5F106202" w14:textId="77777777" w:rsidR="00266FDA" w:rsidRPr="00266FDA" w:rsidRDefault="00992883" w:rsidP="00266FDA">
            <w:pPr>
              <w:spacing w:before="0" w:after="0" w:line="240" w:lineRule="auto"/>
              <w:jc w:val="center"/>
              <w:rPr>
                <w:rFonts w:ascii="Calibri" w:hAnsi="Calibri" w:cs="Calibri"/>
                <w:color w:val="006100"/>
                <w:sz w:val="16"/>
                <w:szCs w:val="16"/>
              </w:rPr>
            </w:pPr>
            <w:r w:rsidRPr="00266FDA">
              <w:rPr>
                <w:rFonts w:ascii="Calibri" w:hAnsi="Calibri" w:cs="Calibri"/>
                <w:color w:val="006100"/>
                <w:sz w:val="16"/>
                <w:szCs w:val="16"/>
              </w:rPr>
              <w:t> </w:t>
            </w:r>
          </w:p>
        </w:tc>
      </w:tr>
    </w:tbl>
    <w:p w14:paraId="5D1E53DD" w14:textId="77777777" w:rsidR="0034121F" w:rsidRPr="0034121F" w:rsidRDefault="0034121F" w:rsidP="0034121F"/>
    <w:p w14:paraId="10C04F02" w14:textId="77777777" w:rsidR="0034121F" w:rsidRPr="0034121F" w:rsidRDefault="0034121F" w:rsidP="0034121F"/>
    <w:p w14:paraId="791FB9B2" w14:textId="77777777" w:rsidR="0034121F" w:rsidRPr="008F7938" w:rsidRDefault="00992883" w:rsidP="0034121F">
      <w:pPr>
        <w:pStyle w:val="Heading3"/>
      </w:pPr>
      <w:bookmarkStart w:id="408" w:name="_Toc106901055"/>
      <w:r w:rsidRPr="008F7938">
        <w:t>Data extraction</w:t>
      </w:r>
      <w:bookmarkEnd w:id="408"/>
    </w:p>
    <w:tbl>
      <w:tblPr>
        <w:tblW w:w="7787" w:type="dxa"/>
        <w:tblCellMar>
          <w:left w:w="57" w:type="dxa"/>
          <w:right w:w="57" w:type="dxa"/>
        </w:tblCellMar>
        <w:tblLook w:val="04A0" w:firstRow="1" w:lastRow="0" w:firstColumn="1" w:lastColumn="0" w:noHBand="0" w:noVBand="1"/>
      </w:tblPr>
      <w:tblGrid>
        <w:gridCol w:w="1173"/>
        <w:gridCol w:w="1793"/>
        <w:gridCol w:w="4821"/>
      </w:tblGrid>
      <w:tr w:rsidR="00BF2DBF" w14:paraId="5D4138F5" w14:textId="77777777" w:rsidTr="002F7A1F">
        <w:trPr>
          <w:trHeight w:val="340"/>
          <w:tblHeader/>
        </w:trPr>
        <w:tc>
          <w:tcPr>
            <w:tcW w:w="1173"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1636F64D"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Category</w:t>
            </w:r>
          </w:p>
        </w:tc>
        <w:tc>
          <w:tcPr>
            <w:tcW w:w="1793" w:type="dxa"/>
            <w:tcBorders>
              <w:top w:val="single" w:sz="8" w:space="0" w:color="B5DDDC"/>
              <w:left w:val="nil"/>
              <w:bottom w:val="single" w:sz="8" w:space="0" w:color="B5DDDC"/>
              <w:right w:val="single" w:sz="8" w:space="0" w:color="B5DDDC"/>
            </w:tcBorders>
            <w:shd w:val="clear" w:color="000000" w:fill="B5DDDC"/>
            <w:vAlign w:val="center"/>
            <w:hideMark/>
          </w:tcPr>
          <w:p w14:paraId="5593AEC7"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Data class</w:t>
            </w:r>
          </w:p>
        </w:tc>
        <w:tc>
          <w:tcPr>
            <w:tcW w:w="4821" w:type="dxa"/>
            <w:tcBorders>
              <w:top w:val="single" w:sz="8" w:space="0" w:color="B5DDDC"/>
              <w:left w:val="nil"/>
              <w:bottom w:val="single" w:sz="8" w:space="0" w:color="B5DDDC"/>
              <w:right w:val="single" w:sz="8" w:space="0" w:color="B5DDDC"/>
            </w:tcBorders>
            <w:shd w:val="clear" w:color="000000" w:fill="B5DDDC"/>
            <w:vAlign w:val="center"/>
            <w:hideMark/>
          </w:tcPr>
          <w:p w14:paraId="1DA4FB16"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J4: Ahmed, Warish; Payyappat, Sudhi; Cassidy, Michele; Harrison, Nathan; Besley, Colin 2020</w:t>
            </w:r>
          </w:p>
        </w:tc>
      </w:tr>
      <w:tr w:rsidR="00BF2DBF" w14:paraId="67334E53"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A32F129" w14:textId="77777777" w:rsidR="00CB5AB3" w:rsidRPr="00CB5AB3" w:rsidRDefault="00992883" w:rsidP="00CB5AB3">
            <w:pPr>
              <w:spacing w:before="0" w:after="0" w:line="240" w:lineRule="auto"/>
              <w:rPr>
                <w:rFonts w:ascii="Calibri" w:hAnsi="Calibri" w:cs="Calibri"/>
                <w:b/>
                <w:bCs/>
                <w:color w:val="000000"/>
                <w:sz w:val="16"/>
                <w:szCs w:val="16"/>
              </w:rPr>
            </w:pPr>
            <w:r w:rsidRPr="00CB5AB3">
              <w:rPr>
                <w:rFonts w:ascii="Calibri" w:hAnsi="Calibri" w:cs="Calibri"/>
                <w:b/>
                <w:bCs/>
                <w:color w:val="000000"/>
                <w:sz w:val="16"/>
                <w:szCs w:val="16"/>
              </w:rPr>
              <w:t>Descriptive attributes</w:t>
            </w:r>
          </w:p>
        </w:tc>
        <w:tc>
          <w:tcPr>
            <w:tcW w:w="1793" w:type="dxa"/>
            <w:tcBorders>
              <w:top w:val="nil"/>
              <w:left w:val="nil"/>
              <w:bottom w:val="single" w:sz="8" w:space="0" w:color="B5DDDC"/>
              <w:right w:val="single" w:sz="8" w:space="0" w:color="B5DDDC"/>
            </w:tcBorders>
            <w:vAlign w:val="center"/>
            <w:hideMark/>
          </w:tcPr>
          <w:p w14:paraId="7F5A89C8"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Title</w:t>
            </w:r>
          </w:p>
        </w:tc>
        <w:tc>
          <w:tcPr>
            <w:tcW w:w="4821" w:type="dxa"/>
            <w:tcBorders>
              <w:top w:val="nil"/>
              <w:left w:val="nil"/>
              <w:bottom w:val="single" w:sz="8" w:space="0" w:color="B5DDDC"/>
              <w:right w:val="single" w:sz="8" w:space="0" w:color="B5DDDC"/>
            </w:tcBorders>
            <w:vAlign w:val="center"/>
            <w:hideMark/>
          </w:tcPr>
          <w:p w14:paraId="4F64C05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Sewage-associated marker genes illustrate the impact of wet weather overflows and dry weather leakage in urban estuarine waters of Sydney, Australia</w:t>
            </w:r>
          </w:p>
        </w:tc>
      </w:tr>
      <w:tr w:rsidR="00BF2DBF" w14:paraId="15C3E998"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650B100"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3" w:type="dxa"/>
            <w:tcBorders>
              <w:top w:val="nil"/>
              <w:left w:val="nil"/>
              <w:bottom w:val="single" w:sz="8" w:space="0" w:color="B5DDDC"/>
              <w:right w:val="single" w:sz="8" w:space="0" w:color="B5DDDC"/>
            </w:tcBorders>
            <w:vAlign w:val="center"/>
            <w:hideMark/>
          </w:tcPr>
          <w:p w14:paraId="50A32796"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Title</w:t>
            </w:r>
          </w:p>
        </w:tc>
        <w:tc>
          <w:tcPr>
            <w:tcW w:w="4821" w:type="dxa"/>
            <w:tcBorders>
              <w:top w:val="nil"/>
              <w:left w:val="nil"/>
              <w:bottom w:val="single" w:sz="8" w:space="0" w:color="B5DDDC"/>
              <w:right w:val="single" w:sz="8" w:space="0" w:color="B5DDDC"/>
            </w:tcBorders>
            <w:vAlign w:val="center"/>
            <w:hideMark/>
          </w:tcPr>
          <w:p w14:paraId="1E32967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Science of the Total Environment</w:t>
            </w:r>
          </w:p>
        </w:tc>
      </w:tr>
      <w:tr w:rsidR="00BF2DBF" w14:paraId="6BD304C9"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7E517D4"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3" w:type="dxa"/>
            <w:tcBorders>
              <w:top w:val="nil"/>
              <w:left w:val="nil"/>
              <w:bottom w:val="single" w:sz="8" w:space="0" w:color="B5DDDC"/>
              <w:right w:val="single" w:sz="8" w:space="0" w:color="B5DDDC"/>
            </w:tcBorders>
            <w:vAlign w:val="center"/>
            <w:hideMark/>
          </w:tcPr>
          <w:p w14:paraId="4ACFEEEA"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Reference (Vol.(issue), reference no. or pages, or no. of pages)</w:t>
            </w:r>
          </w:p>
        </w:tc>
        <w:tc>
          <w:tcPr>
            <w:tcW w:w="4821" w:type="dxa"/>
            <w:tcBorders>
              <w:top w:val="nil"/>
              <w:left w:val="nil"/>
              <w:bottom w:val="single" w:sz="8" w:space="0" w:color="B5DDDC"/>
              <w:right w:val="single" w:sz="8" w:space="0" w:color="B5DDDC"/>
            </w:tcBorders>
            <w:vAlign w:val="center"/>
            <w:hideMark/>
          </w:tcPr>
          <w:p w14:paraId="260D6B1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 705 (2020) 135390</w:t>
            </w:r>
          </w:p>
        </w:tc>
      </w:tr>
      <w:tr w:rsidR="00BF2DBF" w14:paraId="72A29BDC"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96B7747"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3" w:type="dxa"/>
            <w:tcBorders>
              <w:top w:val="nil"/>
              <w:left w:val="nil"/>
              <w:bottom w:val="single" w:sz="8" w:space="0" w:color="B5DDDC"/>
              <w:right w:val="single" w:sz="8" w:space="0" w:color="B5DDDC"/>
            </w:tcBorders>
            <w:vAlign w:val="center"/>
            <w:hideMark/>
          </w:tcPr>
          <w:p w14:paraId="4ACB93C4"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date</w:t>
            </w:r>
          </w:p>
        </w:tc>
        <w:tc>
          <w:tcPr>
            <w:tcW w:w="4821" w:type="dxa"/>
            <w:tcBorders>
              <w:top w:val="nil"/>
              <w:left w:val="nil"/>
              <w:bottom w:val="single" w:sz="8" w:space="0" w:color="B5DDDC"/>
              <w:right w:val="single" w:sz="8" w:space="0" w:color="B5DDDC"/>
            </w:tcBorders>
            <w:vAlign w:val="center"/>
            <w:hideMark/>
          </w:tcPr>
          <w:p w14:paraId="7EF0B02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2020</w:t>
            </w:r>
          </w:p>
        </w:tc>
      </w:tr>
      <w:tr w:rsidR="00BF2DBF" w14:paraId="69971E2A"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3424314"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3" w:type="dxa"/>
            <w:tcBorders>
              <w:top w:val="nil"/>
              <w:left w:val="nil"/>
              <w:bottom w:val="single" w:sz="8" w:space="0" w:color="B5DDDC"/>
              <w:right w:val="single" w:sz="8" w:space="0" w:color="B5DDDC"/>
            </w:tcBorders>
            <w:vAlign w:val="center"/>
            <w:hideMark/>
          </w:tcPr>
          <w:p w14:paraId="00142F5C"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Source</w:t>
            </w:r>
          </w:p>
        </w:tc>
        <w:tc>
          <w:tcPr>
            <w:tcW w:w="4821" w:type="dxa"/>
            <w:tcBorders>
              <w:top w:val="nil"/>
              <w:left w:val="nil"/>
              <w:bottom w:val="single" w:sz="8" w:space="0" w:color="B5DDDC"/>
              <w:right w:val="single" w:sz="8" w:space="0" w:color="B5DDDC"/>
            </w:tcBorders>
            <w:vAlign w:val="center"/>
            <w:hideMark/>
          </w:tcPr>
          <w:p w14:paraId="21698EC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Science of the Total Environment 705 (2020) 135390 DOI:10.1016/j.scitotenv.2019.135390</w:t>
            </w:r>
          </w:p>
        </w:tc>
      </w:tr>
      <w:tr w:rsidR="00BF2DBF" w14:paraId="205A2E3E"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56D2FBC"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3" w:type="dxa"/>
            <w:tcBorders>
              <w:top w:val="nil"/>
              <w:left w:val="nil"/>
              <w:bottom w:val="single" w:sz="8" w:space="0" w:color="B5DDDC"/>
              <w:right w:val="single" w:sz="8" w:space="0" w:color="B5DDDC"/>
            </w:tcBorders>
            <w:vAlign w:val="center"/>
            <w:hideMark/>
          </w:tcPr>
          <w:p w14:paraId="28CD3084"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Peer reviewed</w:t>
            </w:r>
          </w:p>
        </w:tc>
        <w:tc>
          <w:tcPr>
            <w:tcW w:w="4821" w:type="dxa"/>
            <w:tcBorders>
              <w:top w:val="nil"/>
              <w:left w:val="nil"/>
              <w:bottom w:val="single" w:sz="8" w:space="0" w:color="B5DDDC"/>
              <w:right w:val="single" w:sz="8" w:space="0" w:color="B5DDDC"/>
            </w:tcBorders>
            <w:vAlign w:val="center"/>
            <w:hideMark/>
          </w:tcPr>
          <w:p w14:paraId="62CAFD0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40C01CDB"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EACD08C"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3" w:type="dxa"/>
            <w:tcBorders>
              <w:top w:val="nil"/>
              <w:left w:val="nil"/>
              <w:bottom w:val="single" w:sz="8" w:space="0" w:color="B5DDDC"/>
              <w:right w:val="single" w:sz="8" w:space="0" w:color="B5DDDC"/>
            </w:tcBorders>
            <w:vAlign w:val="center"/>
            <w:hideMark/>
          </w:tcPr>
          <w:p w14:paraId="06C96467"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Country of origin</w:t>
            </w:r>
          </w:p>
        </w:tc>
        <w:tc>
          <w:tcPr>
            <w:tcW w:w="4821" w:type="dxa"/>
            <w:tcBorders>
              <w:top w:val="nil"/>
              <w:left w:val="nil"/>
              <w:bottom w:val="single" w:sz="8" w:space="0" w:color="B5DDDC"/>
              <w:right w:val="single" w:sz="8" w:space="0" w:color="B5DDDC"/>
            </w:tcBorders>
            <w:vAlign w:val="center"/>
            <w:hideMark/>
          </w:tcPr>
          <w:p w14:paraId="771D793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Australia</w:t>
            </w:r>
          </w:p>
        </w:tc>
      </w:tr>
      <w:tr w:rsidR="00BF2DBF" w14:paraId="03479D51"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51FCA5D"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3" w:type="dxa"/>
            <w:tcBorders>
              <w:top w:val="nil"/>
              <w:left w:val="nil"/>
              <w:bottom w:val="single" w:sz="8" w:space="0" w:color="B5DDDC"/>
              <w:right w:val="single" w:sz="8" w:space="0" w:color="B5DDDC"/>
            </w:tcBorders>
            <w:vAlign w:val="center"/>
            <w:hideMark/>
          </w:tcPr>
          <w:p w14:paraId="4FA30C3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Source of funding</w:t>
            </w:r>
          </w:p>
        </w:tc>
        <w:tc>
          <w:tcPr>
            <w:tcW w:w="4821" w:type="dxa"/>
            <w:tcBorders>
              <w:top w:val="nil"/>
              <w:left w:val="nil"/>
              <w:bottom w:val="single" w:sz="8" w:space="0" w:color="B5DDDC"/>
              <w:right w:val="single" w:sz="8" w:space="0" w:color="B5DDDC"/>
            </w:tcBorders>
            <w:vAlign w:val="center"/>
            <w:hideMark/>
          </w:tcPr>
          <w:p w14:paraId="3D1900F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Sydney Water - financial assistance</w:t>
            </w:r>
          </w:p>
        </w:tc>
      </w:tr>
      <w:tr w:rsidR="00BF2DBF" w14:paraId="40D32252"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D6AD0C3"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3" w:type="dxa"/>
            <w:tcBorders>
              <w:top w:val="nil"/>
              <w:left w:val="nil"/>
              <w:bottom w:val="single" w:sz="8" w:space="0" w:color="B5DDDC"/>
              <w:right w:val="single" w:sz="8" w:space="0" w:color="B5DDDC"/>
            </w:tcBorders>
            <w:vAlign w:val="center"/>
            <w:hideMark/>
          </w:tcPr>
          <w:p w14:paraId="35D7CCB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Possible conflicts of interest</w:t>
            </w:r>
          </w:p>
        </w:tc>
        <w:tc>
          <w:tcPr>
            <w:tcW w:w="4821" w:type="dxa"/>
            <w:tcBorders>
              <w:top w:val="nil"/>
              <w:left w:val="nil"/>
              <w:bottom w:val="single" w:sz="8" w:space="0" w:color="B5DDDC"/>
              <w:right w:val="single" w:sz="8" w:space="0" w:color="B5DDDC"/>
            </w:tcBorders>
            <w:vAlign w:val="center"/>
            <w:hideMark/>
          </w:tcPr>
          <w:p w14:paraId="32D56D6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 conflicts of interest declared by authors or identified by the reviewer.</w:t>
            </w:r>
          </w:p>
        </w:tc>
      </w:tr>
      <w:tr w:rsidR="00BF2DBF" w14:paraId="21F6E113"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7ED88112"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Other criteria</w:t>
            </w:r>
          </w:p>
        </w:tc>
        <w:tc>
          <w:tcPr>
            <w:tcW w:w="1793" w:type="dxa"/>
            <w:tcBorders>
              <w:top w:val="nil"/>
              <w:left w:val="nil"/>
              <w:bottom w:val="single" w:sz="8" w:space="0" w:color="B5DDDC"/>
              <w:right w:val="single" w:sz="8" w:space="0" w:color="B5DDDC"/>
            </w:tcBorders>
            <w:vAlign w:val="center"/>
            <w:hideMark/>
          </w:tcPr>
          <w:p w14:paraId="52DC953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study clearly address the primary research question?</w:t>
            </w:r>
          </w:p>
        </w:tc>
        <w:tc>
          <w:tcPr>
            <w:tcW w:w="4821" w:type="dxa"/>
            <w:tcBorders>
              <w:top w:val="nil"/>
              <w:left w:val="nil"/>
              <w:bottom w:val="single" w:sz="8" w:space="0" w:color="B5DDDC"/>
              <w:right w:val="single" w:sz="8" w:space="0" w:color="B5DDDC"/>
            </w:tcBorders>
            <w:vAlign w:val="center"/>
            <w:hideMark/>
          </w:tcPr>
          <w:p w14:paraId="7355144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2D60DD7C"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7255944"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0EDE447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Australian jurisdiction</w:t>
            </w:r>
          </w:p>
        </w:tc>
        <w:tc>
          <w:tcPr>
            <w:tcW w:w="4821" w:type="dxa"/>
            <w:tcBorders>
              <w:top w:val="nil"/>
              <w:left w:val="nil"/>
              <w:bottom w:val="single" w:sz="8" w:space="0" w:color="B5DDDC"/>
              <w:right w:val="single" w:sz="8" w:space="0" w:color="B5DDDC"/>
            </w:tcBorders>
            <w:vAlign w:val="center"/>
            <w:hideMark/>
          </w:tcPr>
          <w:p w14:paraId="7FF677D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242514CE"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81D981D"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226187F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paper describe reasoning clearly</w:t>
            </w:r>
          </w:p>
        </w:tc>
        <w:tc>
          <w:tcPr>
            <w:tcW w:w="4821" w:type="dxa"/>
            <w:tcBorders>
              <w:top w:val="nil"/>
              <w:left w:val="nil"/>
              <w:bottom w:val="single" w:sz="8" w:space="0" w:color="B5DDDC"/>
              <w:right w:val="single" w:sz="8" w:space="0" w:color="B5DDDC"/>
            </w:tcBorders>
            <w:vAlign w:val="center"/>
            <w:hideMark/>
          </w:tcPr>
          <w:p w14:paraId="12AA239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6B756E71"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D9BE35A"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206DB63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overseas experience relate to Australian context</w:t>
            </w:r>
          </w:p>
        </w:tc>
        <w:tc>
          <w:tcPr>
            <w:tcW w:w="4821" w:type="dxa"/>
            <w:tcBorders>
              <w:top w:val="nil"/>
              <w:left w:val="nil"/>
              <w:bottom w:val="single" w:sz="8" w:space="0" w:color="B5DDDC"/>
              <w:right w:val="single" w:sz="8" w:space="0" w:color="B5DDDC"/>
            </w:tcBorders>
            <w:vAlign w:val="center"/>
            <w:hideMark/>
          </w:tcPr>
          <w:p w14:paraId="2BF4DAA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69C9647A"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31AD838"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07E596D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children</w:t>
            </w:r>
          </w:p>
        </w:tc>
        <w:tc>
          <w:tcPr>
            <w:tcW w:w="4821" w:type="dxa"/>
            <w:tcBorders>
              <w:top w:val="nil"/>
              <w:left w:val="nil"/>
              <w:bottom w:val="single" w:sz="8" w:space="0" w:color="B5DDDC"/>
              <w:right w:val="single" w:sz="8" w:space="0" w:color="B5DDDC"/>
            </w:tcBorders>
            <w:vAlign w:val="center"/>
            <w:hideMark/>
          </w:tcPr>
          <w:p w14:paraId="0DD970C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37D42238"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E208DC2"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71EB4BD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immunocompromised</w:t>
            </w:r>
          </w:p>
        </w:tc>
        <w:tc>
          <w:tcPr>
            <w:tcW w:w="4821" w:type="dxa"/>
            <w:tcBorders>
              <w:top w:val="nil"/>
              <w:left w:val="nil"/>
              <w:bottom w:val="single" w:sz="8" w:space="0" w:color="B5DDDC"/>
              <w:right w:val="single" w:sz="8" w:space="0" w:color="B5DDDC"/>
            </w:tcBorders>
            <w:vAlign w:val="center"/>
            <w:hideMark/>
          </w:tcPr>
          <w:p w14:paraId="6AC8E3B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3B2DB707"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031903D"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6877627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elderly</w:t>
            </w:r>
          </w:p>
        </w:tc>
        <w:tc>
          <w:tcPr>
            <w:tcW w:w="4821" w:type="dxa"/>
            <w:tcBorders>
              <w:top w:val="nil"/>
              <w:left w:val="nil"/>
              <w:bottom w:val="single" w:sz="8" w:space="0" w:color="B5DDDC"/>
              <w:right w:val="single" w:sz="8" w:space="0" w:color="B5DDDC"/>
            </w:tcBorders>
            <w:vAlign w:val="center"/>
            <w:hideMark/>
          </w:tcPr>
          <w:p w14:paraId="4708E45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15FA906A"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3D348F4"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3BA2A86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indigenous</w:t>
            </w:r>
          </w:p>
        </w:tc>
        <w:tc>
          <w:tcPr>
            <w:tcW w:w="4821" w:type="dxa"/>
            <w:tcBorders>
              <w:top w:val="nil"/>
              <w:left w:val="nil"/>
              <w:bottom w:val="single" w:sz="8" w:space="0" w:color="B5DDDC"/>
              <w:right w:val="single" w:sz="8" w:space="0" w:color="B5DDDC"/>
            </w:tcBorders>
            <w:vAlign w:val="center"/>
            <w:hideMark/>
          </w:tcPr>
          <w:p w14:paraId="6A24847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125E3384"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882FB6A"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63F3E13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Main risk associated factor? </w:t>
            </w:r>
          </w:p>
        </w:tc>
        <w:tc>
          <w:tcPr>
            <w:tcW w:w="4821" w:type="dxa"/>
            <w:tcBorders>
              <w:top w:val="nil"/>
              <w:left w:val="nil"/>
              <w:bottom w:val="single" w:sz="8" w:space="0" w:color="B5DDDC"/>
              <w:right w:val="single" w:sz="8" w:space="0" w:color="B5DDDC"/>
            </w:tcBorders>
            <w:vAlign w:val="center"/>
            <w:hideMark/>
          </w:tcPr>
          <w:p w14:paraId="1E14787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Novel sewage-associated marker genes</w:t>
            </w:r>
          </w:p>
        </w:tc>
      </w:tr>
      <w:tr w:rsidR="00BF2DBF" w14:paraId="6728FF15"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2EB10F7"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4EF6AE8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CASP classification </w:t>
            </w:r>
          </w:p>
        </w:tc>
        <w:tc>
          <w:tcPr>
            <w:tcW w:w="4821" w:type="dxa"/>
            <w:tcBorders>
              <w:top w:val="nil"/>
              <w:left w:val="nil"/>
              <w:bottom w:val="single" w:sz="8" w:space="0" w:color="B5DDDC"/>
              <w:right w:val="single" w:sz="8" w:space="0" w:color="B5DDDC"/>
            </w:tcBorders>
            <w:vAlign w:val="center"/>
            <w:hideMark/>
          </w:tcPr>
          <w:p w14:paraId="6892EA0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Qualitative research</w:t>
            </w:r>
          </w:p>
        </w:tc>
      </w:tr>
      <w:tr w:rsidR="00BF2DBF" w14:paraId="13D85D84"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ACEC217"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58F8B0B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marine, estuarine or freshwater</w:t>
            </w:r>
          </w:p>
        </w:tc>
        <w:tc>
          <w:tcPr>
            <w:tcW w:w="4821" w:type="dxa"/>
            <w:tcBorders>
              <w:top w:val="nil"/>
              <w:left w:val="nil"/>
              <w:bottom w:val="single" w:sz="8" w:space="0" w:color="B5DDDC"/>
              <w:right w:val="single" w:sz="8" w:space="0" w:color="B5DDDC"/>
            </w:tcBorders>
            <w:vAlign w:val="center"/>
            <w:hideMark/>
          </w:tcPr>
          <w:p w14:paraId="579F42F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w:t>
            </w:r>
          </w:p>
        </w:tc>
      </w:tr>
      <w:tr w:rsidR="00BF2DBF" w14:paraId="50DD96E0"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E884061"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7C1AC89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DOI http://dx.doi.org/</w:t>
            </w:r>
          </w:p>
        </w:tc>
        <w:tc>
          <w:tcPr>
            <w:tcW w:w="4821" w:type="dxa"/>
            <w:tcBorders>
              <w:top w:val="nil"/>
              <w:left w:val="nil"/>
              <w:bottom w:val="single" w:sz="8" w:space="0" w:color="B5DDDC"/>
              <w:right w:val="single" w:sz="8" w:space="0" w:color="B5DDDC"/>
            </w:tcBorders>
            <w:vAlign w:val="center"/>
            <w:hideMark/>
          </w:tcPr>
          <w:p w14:paraId="2A8F272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10.1016/j.watres.2018.10.088</w:t>
            </w:r>
          </w:p>
        </w:tc>
      </w:tr>
      <w:tr w:rsidR="00BF2DBF" w14:paraId="7E8E19F2"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FF1E072" w14:textId="77777777" w:rsidR="00CB5AB3" w:rsidRPr="00CB5AB3" w:rsidRDefault="00992883" w:rsidP="00CB5AB3">
            <w:pPr>
              <w:spacing w:before="0" w:after="0" w:line="240" w:lineRule="auto"/>
              <w:rPr>
                <w:rFonts w:ascii="Calibri" w:hAnsi="Calibri" w:cs="Calibri"/>
                <w:b/>
                <w:bCs/>
                <w:sz w:val="16"/>
                <w:szCs w:val="16"/>
              </w:rPr>
            </w:pPr>
            <w:bookmarkStart w:id="409" w:name="_Hlk92972960"/>
            <w:r w:rsidRPr="00CB5AB3">
              <w:rPr>
                <w:rFonts w:ascii="Calibri" w:hAnsi="Calibri" w:cs="Calibri"/>
                <w:b/>
                <w:bCs/>
                <w:sz w:val="16"/>
                <w:szCs w:val="16"/>
              </w:rPr>
              <w:t>Study characteristics</w:t>
            </w:r>
          </w:p>
        </w:tc>
        <w:tc>
          <w:tcPr>
            <w:tcW w:w="1793" w:type="dxa"/>
            <w:tcBorders>
              <w:top w:val="nil"/>
              <w:left w:val="nil"/>
              <w:bottom w:val="single" w:sz="8" w:space="0" w:color="B5DDDC"/>
              <w:right w:val="single" w:sz="8" w:space="0" w:color="B5DDDC"/>
            </w:tcBorders>
            <w:vAlign w:val="center"/>
            <w:hideMark/>
          </w:tcPr>
          <w:p w14:paraId="5D3C63C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Aim/objectives of study</w:t>
            </w:r>
          </w:p>
        </w:tc>
        <w:tc>
          <w:tcPr>
            <w:tcW w:w="4821" w:type="dxa"/>
            <w:tcBorders>
              <w:top w:val="nil"/>
              <w:left w:val="nil"/>
              <w:bottom w:val="single" w:sz="8" w:space="0" w:color="B5DDDC"/>
              <w:right w:val="single" w:sz="8" w:space="0" w:color="B5DDDC"/>
            </w:tcBorders>
            <w:vAlign w:val="center"/>
            <w:hideMark/>
          </w:tcPr>
          <w:p w14:paraId="70CCDED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The stated main aim of this study was to determine the impacts of sewage network wet weather overflows (WWOs) and dry weather overflows (DWOs) and associated sewage contamination at three estuarine sites in Sydney, NSW</w:t>
            </w:r>
          </w:p>
        </w:tc>
      </w:tr>
      <w:tr w:rsidR="00BF2DBF" w14:paraId="6DA8FA01"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C866781"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3B3D8CD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Study type/design</w:t>
            </w:r>
          </w:p>
        </w:tc>
        <w:tc>
          <w:tcPr>
            <w:tcW w:w="4821" w:type="dxa"/>
            <w:tcBorders>
              <w:top w:val="nil"/>
              <w:left w:val="nil"/>
              <w:bottom w:val="single" w:sz="8" w:space="0" w:color="B5DDDC"/>
              <w:right w:val="single" w:sz="8" w:space="0" w:color="B5DDDC"/>
            </w:tcBorders>
            <w:vAlign w:val="center"/>
            <w:hideMark/>
          </w:tcPr>
          <w:p w14:paraId="434FF64E" w14:textId="127A5643"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Evaluation of FIB and MST biomarkers to determine </w:t>
            </w:r>
            <w:r w:rsidR="00722E5D" w:rsidRPr="00CB5AB3">
              <w:rPr>
                <w:rFonts w:ascii="Calibri" w:hAnsi="Calibri" w:cs="Calibri"/>
                <w:sz w:val="16"/>
                <w:szCs w:val="16"/>
              </w:rPr>
              <w:t>magnitude</w:t>
            </w:r>
            <w:r w:rsidRPr="00CB5AB3">
              <w:rPr>
                <w:rFonts w:ascii="Calibri" w:hAnsi="Calibri" w:cs="Calibri"/>
                <w:sz w:val="16"/>
                <w:szCs w:val="16"/>
              </w:rPr>
              <w:t xml:space="preserve"> and sources of faecal contamination in 3 estuaries receiving urban stormwater runoff.</w:t>
            </w:r>
          </w:p>
        </w:tc>
      </w:tr>
      <w:bookmarkEnd w:id="409"/>
      <w:tr w:rsidR="00BF2DBF" w14:paraId="1A4C3042"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68BF93E"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42E5832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Study duration</w:t>
            </w:r>
          </w:p>
        </w:tc>
        <w:tc>
          <w:tcPr>
            <w:tcW w:w="4821" w:type="dxa"/>
            <w:tcBorders>
              <w:top w:val="nil"/>
              <w:left w:val="nil"/>
              <w:bottom w:val="single" w:sz="8" w:space="0" w:color="B5DDDC"/>
              <w:right w:val="single" w:sz="8" w:space="0" w:color="B5DDDC"/>
            </w:tcBorders>
            <w:vAlign w:val="center"/>
            <w:hideMark/>
          </w:tcPr>
          <w:p w14:paraId="79E67CB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7 months March-October 2018</w:t>
            </w:r>
          </w:p>
        </w:tc>
      </w:tr>
      <w:tr w:rsidR="00BF2DBF" w14:paraId="3D79B4D0"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77E42678"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Population characteristics</w:t>
            </w:r>
          </w:p>
        </w:tc>
        <w:tc>
          <w:tcPr>
            <w:tcW w:w="1793" w:type="dxa"/>
            <w:tcBorders>
              <w:top w:val="nil"/>
              <w:left w:val="nil"/>
              <w:bottom w:val="single" w:sz="8" w:space="0" w:color="B5DDDC"/>
              <w:right w:val="single" w:sz="8" w:space="0" w:color="B5DDDC"/>
            </w:tcBorders>
            <w:vAlign w:val="center"/>
            <w:hideMark/>
          </w:tcPr>
          <w:p w14:paraId="06A4C94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Population/s studied</w:t>
            </w:r>
          </w:p>
        </w:tc>
        <w:tc>
          <w:tcPr>
            <w:tcW w:w="4821" w:type="dxa"/>
            <w:tcBorders>
              <w:top w:val="nil"/>
              <w:left w:val="nil"/>
              <w:bottom w:val="single" w:sz="8" w:space="0" w:color="B5DDDC"/>
              <w:right w:val="single" w:sz="8" w:space="0" w:color="B5DDDC"/>
            </w:tcBorders>
            <w:vAlign w:val="center"/>
            <w:hideMark/>
          </w:tcPr>
          <w:p w14:paraId="7ACA49A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45E3E81B"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11A5B52"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6B2DFE6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Selection criteria for population</w:t>
            </w:r>
          </w:p>
        </w:tc>
        <w:tc>
          <w:tcPr>
            <w:tcW w:w="4821" w:type="dxa"/>
            <w:tcBorders>
              <w:top w:val="nil"/>
              <w:left w:val="nil"/>
              <w:bottom w:val="single" w:sz="8" w:space="0" w:color="B5DDDC"/>
              <w:right w:val="single" w:sz="8" w:space="0" w:color="B5DDDC"/>
            </w:tcBorders>
            <w:vAlign w:val="center"/>
            <w:hideMark/>
          </w:tcPr>
          <w:p w14:paraId="5E85964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2E010482"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34C2F5F"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2CC2280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Subgroups reported</w:t>
            </w:r>
          </w:p>
        </w:tc>
        <w:tc>
          <w:tcPr>
            <w:tcW w:w="4821" w:type="dxa"/>
            <w:tcBorders>
              <w:top w:val="nil"/>
              <w:left w:val="nil"/>
              <w:bottom w:val="single" w:sz="8" w:space="0" w:color="B5DDDC"/>
              <w:right w:val="single" w:sz="8" w:space="0" w:color="B5DDDC"/>
            </w:tcBorders>
            <w:vAlign w:val="center"/>
            <w:hideMark/>
          </w:tcPr>
          <w:p w14:paraId="2F8575B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58B18F20"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816B6B4"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1A6C228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Size of study</w:t>
            </w:r>
          </w:p>
        </w:tc>
        <w:tc>
          <w:tcPr>
            <w:tcW w:w="4821" w:type="dxa"/>
            <w:tcBorders>
              <w:top w:val="nil"/>
              <w:left w:val="nil"/>
              <w:bottom w:val="single" w:sz="8" w:space="0" w:color="B5DDDC"/>
              <w:right w:val="single" w:sz="8" w:space="0" w:color="B5DDDC"/>
            </w:tcBorders>
            <w:vAlign w:val="center"/>
            <w:hideMark/>
          </w:tcPr>
          <w:p w14:paraId="4175A11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6FC0AF9E"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ECC9911"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Exposure and setting</w:t>
            </w:r>
          </w:p>
        </w:tc>
        <w:tc>
          <w:tcPr>
            <w:tcW w:w="1793" w:type="dxa"/>
            <w:tcBorders>
              <w:top w:val="nil"/>
              <w:left w:val="nil"/>
              <w:bottom w:val="single" w:sz="8" w:space="0" w:color="B5DDDC"/>
              <w:right w:val="single" w:sz="8" w:space="0" w:color="B5DDDC"/>
            </w:tcBorders>
            <w:vAlign w:val="center"/>
            <w:hideMark/>
          </w:tcPr>
          <w:p w14:paraId="7A18DDD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Type of water source/water body</w:t>
            </w:r>
          </w:p>
        </w:tc>
        <w:tc>
          <w:tcPr>
            <w:tcW w:w="4821" w:type="dxa"/>
            <w:tcBorders>
              <w:top w:val="nil"/>
              <w:left w:val="nil"/>
              <w:bottom w:val="single" w:sz="8" w:space="0" w:color="B5DDDC"/>
              <w:right w:val="single" w:sz="8" w:space="0" w:color="B5DDDC"/>
            </w:tcBorders>
            <w:vAlign w:val="center"/>
            <w:hideMark/>
          </w:tcPr>
          <w:p w14:paraId="27046C6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Three estuaries receiving urban stormwater flows</w:t>
            </w:r>
          </w:p>
        </w:tc>
      </w:tr>
      <w:tr w:rsidR="00BF2DBF" w14:paraId="7D63A711"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E1E43AC"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7A17005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Exposure scenario</w:t>
            </w:r>
          </w:p>
        </w:tc>
        <w:tc>
          <w:tcPr>
            <w:tcW w:w="4821" w:type="dxa"/>
            <w:tcBorders>
              <w:top w:val="nil"/>
              <w:left w:val="nil"/>
              <w:bottom w:val="single" w:sz="8" w:space="0" w:color="B5DDDC"/>
              <w:right w:val="single" w:sz="8" w:space="0" w:color="B5DDDC"/>
            </w:tcBorders>
            <w:vAlign w:val="center"/>
            <w:hideMark/>
          </w:tcPr>
          <w:p w14:paraId="5F73ED4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  Study focuses is on identifying sources of faecal contamination</w:t>
            </w:r>
          </w:p>
        </w:tc>
      </w:tr>
      <w:tr w:rsidR="00BF2DBF" w14:paraId="7EAF1446"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30D404B"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5E6866A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Exposure pathway</w:t>
            </w:r>
          </w:p>
        </w:tc>
        <w:tc>
          <w:tcPr>
            <w:tcW w:w="4821" w:type="dxa"/>
            <w:tcBorders>
              <w:top w:val="nil"/>
              <w:left w:val="nil"/>
              <w:bottom w:val="single" w:sz="8" w:space="0" w:color="B5DDDC"/>
              <w:right w:val="single" w:sz="8" w:space="0" w:color="B5DDDC"/>
            </w:tcBorders>
            <w:vAlign w:val="center"/>
            <w:hideMark/>
          </w:tcPr>
          <w:p w14:paraId="66379DD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28BC3652"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DA9B319"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12488EB1" w14:textId="7F284784"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Source of infection/</w:t>
            </w:r>
            <w:r w:rsidR="00CC188D">
              <w:rPr>
                <w:rFonts w:ascii="Calibri" w:hAnsi="Calibri" w:cs="Calibri"/>
                <w:sz w:val="16"/>
                <w:szCs w:val="16"/>
              </w:rPr>
              <w:t xml:space="preserve"> </w:t>
            </w:r>
            <w:r w:rsidRPr="00CB5AB3">
              <w:rPr>
                <w:rFonts w:ascii="Calibri" w:hAnsi="Calibri" w:cs="Calibri"/>
                <w:sz w:val="16"/>
                <w:szCs w:val="16"/>
              </w:rPr>
              <w:t>contamination</w:t>
            </w:r>
          </w:p>
        </w:tc>
        <w:tc>
          <w:tcPr>
            <w:tcW w:w="4821" w:type="dxa"/>
            <w:tcBorders>
              <w:top w:val="nil"/>
              <w:left w:val="nil"/>
              <w:bottom w:val="single" w:sz="8" w:space="0" w:color="B5DDDC"/>
              <w:right w:val="single" w:sz="8" w:space="0" w:color="B5DDDC"/>
            </w:tcBorders>
            <w:vAlign w:val="center"/>
            <w:hideMark/>
          </w:tcPr>
          <w:p w14:paraId="0496D02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Stormwater catchment sources</w:t>
            </w:r>
          </w:p>
        </w:tc>
      </w:tr>
      <w:tr w:rsidR="00BF2DBF" w14:paraId="07D1C2C5"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77CAC92"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64F5538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Causal organisms</w:t>
            </w:r>
          </w:p>
        </w:tc>
        <w:tc>
          <w:tcPr>
            <w:tcW w:w="4821" w:type="dxa"/>
            <w:tcBorders>
              <w:top w:val="nil"/>
              <w:left w:val="nil"/>
              <w:bottom w:val="single" w:sz="8" w:space="0" w:color="B5DDDC"/>
              <w:right w:val="single" w:sz="8" w:space="0" w:color="B5DDDC"/>
            </w:tcBorders>
            <w:vAlign w:val="center"/>
            <w:hideMark/>
          </w:tcPr>
          <w:p w14:paraId="3291360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  Study measured FIB and sewage-associated and animal faeces-associated marker genes.</w:t>
            </w:r>
          </w:p>
        </w:tc>
      </w:tr>
      <w:tr w:rsidR="00BF2DBF" w14:paraId="3C37EF39"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529C374"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7E3C025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Comparison group(s)</w:t>
            </w:r>
          </w:p>
        </w:tc>
        <w:tc>
          <w:tcPr>
            <w:tcW w:w="4821" w:type="dxa"/>
            <w:tcBorders>
              <w:top w:val="nil"/>
              <w:left w:val="nil"/>
              <w:bottom w:val="single" w:sz="8" w:space="0" w:color="B5DDDC"/>
              <w:right w:val="single" w:sz="8" w:space="0" w:color="B5DDDC"/>
            </w:tcBorders>
            <w:vAlign w:val="center"/>
            <w:hideMark/>
          </w:tcPr>
          <w:p w14:paraId="5F32D59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73853077"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8E1257D" w14:textId="77777777" w:rsidR="00CB5AB3" w:rsidRPr="00CB5AB3" w:rsidRDefault="00992883" w:rsidP="00CB5AB3">
            <w:pPr>
              <w:spacing w:before="0" w:after="0" w:line="240" w:lineRule="auto"/>
              <w:rPr>
                <w:rFonts w:ascii="Calibri" w:hAnsi="Calibri" w:cs="Calibri"/>
                <w:b/>
                <w:bCs/>
                <w:sz w:val="16"/>
                <w:szCs w:val="16"/>
              </w:rPr>
            </w:pPr>
            <w:bookmarkStart w:id="410" w:name="_Hlk92973007"/>
            <w:r w:rsidRPr="00CB5AB3">
              <w:rPr>
                <w:rFonts w:ascii="Calibri" w:hAnsi="Calibri" w:cs="Calibri"/>
                <w:b/>
                <w:bCs/>
                <w:sz w:val="16"/>
                <w:szCs w:val="16"/>
              </w:rPr>
              <w:t>Study methods</w:t>
            </w:r>
          </w:p>
        </w:tc>
        <w:tc>
          <w:tcPr>
            <w:tcW w:w="1793" w:type="dxa"/>
            <w:tcBorders>
              <w:top w:val="nil"/>
              <w:left w:val="nil"/>
              <w:bottom w:val="single" w:sz="8" w:space="0" w:color="B5DDDC"/>
              <w:right w:val="single" w:sz="8" w:space="0" w:color="B5DDDC"/>
            </w:tcBorders>
            <w:vAlign w:val="center"/>
            <w:hideMark/>
          </w:tcPr>
          <w:p w14:paraId="006806B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quality measurement used</w:t>
            </w:r>
          </w:p>
        </w:tc>
        <w:tc>
          <w:tcPr>
            <w:tcW w:w="4821" w:type="dxa"/>
            <w:tcBorders>
              <w:top w:val="nil"/>
              <w:left w:val="nil"/>
              <w:bottom w:val="single" w:sz="8" w:space="0" w:color="B5DDDC"/>
              <w:right w:val="single" w:sz="8" w:space="0" w:color="B5DDDC"/>
            </w:tcBorders>
            <w:vAlign w:val="center"/>
            <w:hideMark/>
          </w:tcPr>
          <w:p w14:paraId="31D5D626" w14:textId="53ADF189"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Concentrations of biomarkers measured in dry weather samples and samples following storm events from 6 sampling stations at each of 3 estuaries, Sydney, NSW. At each station samples were collected </w:t>
            </w:r>
            <w:r w:rsidR="00D175C7" w:rsidRPr="00CB5AB3">
              <w:rPr>
                <w:rFonts w:ascii="Calibri" w:hAnsi="Calibri" w:cs="Calibri"/>
                <w:sz w:val="16"/>
                <w:szCs w:val="16"/>
              </w:rPr>
              <w:t>at (</w:t>
            </w:r>
            <w:r w:rsidRPr="00CB5AB3">
              <w:rPr>
                <w:rFonts w:ascii="Calibri" w:hAnsi="Calibri" w:cs="Calibri"/>
                <w:sz w:val="16"/>
                <w:szCs w:val="16"/>
              </w:rPr>
              <w:t>i) 0.5 m below the water surface, and (ii) 1 m above the bottom surface to investigate whether decreased levels of MST marker genes occurred at greater depth</w:t>
            </w:r>
          </w:p>
        </w:tc>
      </w:tr>
      <w:tr w:rsidR="00BF2DBF" w14:paraId="32952023"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7A14A74"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nil"/>
              <w:right w:val="single" w:sz="8" w:space="0" w:color="B5DDDC"/>
            </w:tcBorders>
            <w:vAlign w:val="center"/>
            <w:hideMark/>
          </w:tcPr>
          <w:p w14:paraId="61B21C7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Method of microorganism isolation and enumeration (if applicable)</w:t>
            </w:r>
          </w:p>
        </w:tc>
        <w:tc>
          <w:tcPr>
            <w:tcW w:w="4821" w:type="dxa"/>
            <w:tcBorders>
              <w:top w:val="nil"/>
              <w:left w:val="nil"/>
              <w:bottom w:val="single" w:sz="8" w:space="0" w:color="B5DDDC"/>
              <w:right w:val="single" w:sz="8" w:space="0" w:color="B5DDDC"/>
            </w:tcBorders>
            <w:vAlign w:val="center"/>
            <w:hideMark/>
          </w:tcPr>
          <w:p w14:paraId="08FB7A72" w14:textId="5B8DFB5B"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FIB enumeration via Colilert® for </w:t>
            </w:r>
            <w:r w:rsidR="00EA2716" w:rsidRPr="00EA2716">
              <w:rPr>
                <w:rFonts w:ascii="Calibri" w:hAnsi="Calibri" w:cs="Calibri"/>
                <w:i/>
                <w:sz w:val="16"/>
                <w:szCs w:val="16"/>
              </w:rPr>
              <w:t>E. coli</w:t>
            </w:r>
            <w:r w:rsidRPr="00CB5AB3">
              <w:rPr>
                <w:rFonts w:ascii="Calibri" w:hAnsi="Calibri" w:cs="Calibri"/>
                <w:sz w:val="16"/>
                <w:szCs w:val="16"/>
              </w:rPr>
              <w:t xml:space="preserve"> as MPN but it is noted the paper report</w:t>
            </w:r>
            <w:r w:rsidR="006750F5">
              <w:rPr>
                <w:rFonts w:ascii="Calibri" w:hAnsi="Calibri" w:cs="Calibri"/>
                <w:sz w:val="16"/>
                <w:szCs w:val="16"/>
              </w:rPr>
              <w:t>s</w:t>
            </w:r>
            <w:r w:rsidRPr="00CB5AB3">
              <w:rPr>
                <w:rFonts w:ascii="Calibri" w:hAnsi="Calibri" w:cs="Calibri"/>
                <w:sz w:val="16"/>
                <w:szCs w:val="16"/>
              </w:rPr>
              <w:t xml:space="preserve"> </w:t>
            </w:r>
            <w:r w:rsidR="00EA2716" w:rsidRPr="00EA2716">
              <w:rPr>
                <w:rFonts w:ascii="Calibri" w:hAnsi="Calibri" w:cs="Calibri"/>
                <w:i/>
                <w:sz w:val="16"/>
                <w:szCs w:val="16"/>
              </w:rPr>
              <w:t>E. coli</w:t>
            </w:r>
            <w:r w:rsidRPr="00CB5AB3">
              <w:rPr>
                <w:rFonts w:ascii="Calibri" w:hAnsi="Calibri" w:cs="Calibri"/>
                <w:sz w:val="16"/>
                <w:szCs w:val="16"/>
              </w:rPr>
              <w:t xml:space="preserve"> results in units of CFU/100ml.  Enterococcus enumerated from agar plate colonies in units of CFU/100ml.  For biomarkers Genomic Copies (GC) reported from qPCR assays in units of GC/L.  For DNA </w:t>
            </w:r>
            <w:r w:rsidR="006750F5" w:rsidRPr="00CB5AB3">
              <w:rPr>
                <w:rFonts w:ascii="Calibri" w:hAnsi="Calibri" w:cs="Calibri"/>
                <w:sz w:val="16"/>
                <w:szCs w:val="16"/>
              </w:rPr>
              <w:t>extraction</w:t>
            </w:r>
            <w:r w:rsidRPr="00CB5AB3">
              <w:rPr>
                <w:rFonts w:ascii="Calibri" w:hAnsi="Calibri" w:cs="Calibri"/>
                <w:sz w:val="16"/>
                <w:szCs w:val="16"/>
              </w:rPr>
              <w:t xml:space="preserve"> and qPCR analysis, pH-adjusted (to 3.5) 500 ml water samples were filtered through 0.45 µm HA Millipore membranes and stored at -80°C for 1 month prior to analysis.</w:t>
            </w:r>
          </w:p>
        </w:tc>
      </w:tr>
      <w:tr w:rsidR="00BF2DBF" w14:paraId="685BE2AA"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DFEA573"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single" w:sz="8" w:space="0" w:color="B5DDDC"/>
              <w:left w:val="nil"/>
              <w:bottom w:val="single" w:sz="8" w:space="0" w:color="B5DDDC"/>
              <w:right w:val="single" w:sz="8" w:space="0" w:color="B5DDDC"/>
            </w:tcBorders>
            <w:vAlign w:val="center"/>
            <w:hideMark/>
          </w:tcPr>
          <w:p w14:paraId="4D1DF23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sampling methods (monitoring, surrogates).  Was there sufficient replication in number of samples taken, what steps were taken to reduce contamination?</w:t>
            </w:r>
          </w:p>
        </w:tc>
        <w:tc>
          <w:tcPr>
            <w:tcW w:w="4821" w:type="dxa"/>
            <w:tcBorders>
              <w:top w:val="nil"/>
              <w:left w:val="nil"/>
              <w:bottom w:val="single" w:sz="8" w:space="0" w:color="B5DDDC"/>
              <w:right w:val="single" w:sz="8" w:space="0" w:color="B5DDDC"/>
            </w:tcBorders>
            <w:vAlign w:val="center"/>
            <w:hideMark/>
          </w:tcPr>
          <w:p w14:paraId="10E2D040" w14:textId="38B402CE"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The magnitude of sewage contamination was monitored using established and novel sewage-</w:t>
            </w:r>
            <w:r w:rsidR="006750F5" w:rsidRPr="00CB5AB3">
              <w:rPr>
                <w:rFonts w:ascii="Calibri" w:hAnsi="Calibri" w:cs="Calibri"/>
                <w:sz w:val="16"/>
                <w:szCs w:val="16"/>
              </w:rPr>
              <w:t>associated marker</w:t>
            </w:r>
            <w:r w:rsidRPr="00CB5AB3">
              <w:rPr>
                <w:rFonts w:ascii="Calibri" w:hAnsi="Calibri" w:cs="Calibri"/>
                <w:sz w:val="16"/>
                <w:szCs w:val="16"/>
              </w:rPr>
              <w:t xml:space="preserve"> genes, Bacteroides HF183, pepper mild mottle virus (PMMoV), crAssphage CPQ_056, Lachnospiraceae (Lachno3) marker genes along with culturable faecal indicator bacteria (FIB) Escherichia coli (</w:t>
            </w:r>
            <w:r w:rsidR="00EA2716" w:rsidRPr="00EA2716">
              <w:rPr>
                <w:rFonts w:ascii="Calibri" w:hAnsi="Calibri" w:cs="Calibri"/>
                <w:i/>
                <w:sz w:val="16"/>
                <w:szCs w:val="16"/>
              </w:rPr>
              <w:t>E. coli</w:t>
            </w:r>
            <w:r w:rsidRPr="00CB5AB3">
              <w:rPr>
                <w:rFonts w:ascii="Calibri" w:hAnsi="Calibri" w:cs="Calibri"/>
                <w:sz w:val="16"/>
                <w:szCs w:val="16"/>
              </w:rPr>
              <w:t xml:space="preserve">) and enterococci. </w:t>
            </w:r>
            <w:r w:rsidRPr="00CB5AB3">
              <w:rPr>
                <w:rFonts w:ascii="Calibri" w:hAnsi="Calibri" w:cs="Calibri"/>
                <w:sz w:val="16"/>
                <w:szCs w:val="16"/>
              </w:rPr>
              <w:br/>
              <w:t xml:space="preserve">Water samples were also analysed for four animal </w:t>
            </w:r>
            <w:r w:rsidR="006750F5" w:rsidRPr="00CB5AB3">
              <w:rPr>
                <w:rFonts w:ascii="Calibri" w:hAnsi="Calibri" w:cs="Calibri"/>
                <w:sz w:val="16"/>
                <w:szCs w:val="16"/>
              </w:rPr>
              <w:t>faeces</w:t>
            </w:r>
            <w:r w:rsidRPr="00CB5AB3">
              <w:rPr>
                <w:rFonts w:ascii="Calibri" w:hAnsi="Calibri" w:cs="Calibri"/>
                <w:sz w:val="16"/>
                <w:szCs w:val="16"/>
              </w:rPr>
              <w:t>-associated marker genes targeting avian (GFD), dog (BacCan-UCD), cow (cowM2) and horse (HoF597) species to determine the extent of animal faecal contamination.</w:t>
            </w:r>
          </w:p>
        </w:tc>
      </w:tr>
      <w:bookmarkEnd w:id="410"/>
      <w:tr w:rsidR="00BF2DBF" w14:paraId="2B2BE3AA"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8139589"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125C735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Limits of reporting for the organism of concern</w:t>
            </w:r>
          </w:p>
        </w:tc>
        <w:tc>
          <w:tcPr>
            <w:tcW w:w="4821" w:type="dxa"/>
            <w:tcBorders>
              <w:top w:val="nil"/>
              <w:left w:val="nil"/>
              <w:bottom w:val="single" w:sz="8" w:space="0" w:color="B5DDDC"/>
              <w:right w:val="single" w:sz="8" w:space="0" w:color="B5DDDC"/>
            </w:tcBorders>
            <w:vAlign w:val="center"/>
            <w:hideMark/>
          </w:tcPr>
          <w:p w14:paraId="7FC106B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Limits not stated for FIB or biomarkers.</w:t>
            </w:r>
          </w:p>
        </w:tc>
      </w:tr>
      <w:tr w:rsidR="00BF2DBF" w14:paraId="3AC9BA2D"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DC9BF5B"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4FBEF4A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Consideration of quality assurance such as field and lab blanks, reference sites, and reporting on related physico-chemical parameters</w:t>
            </w:r>
          </w:p>
        </w:tc>
        <w:tc>
          <w:tcPr>
            <w:tcW w:w="4821" w:type="dxa"/>
            <w:tcBorders>
              <w:top w:val="nil"/>
              <w:left w:val="nil"/>
              <w:bottom w:val="single" w:sz="8" w:space="0" w:color="B5DDDC"/>
              <w:right w:val="single" w:sz="8" w:space="0" w:color="B5DDDC"/>
            </w:tcBorders>
            <w:vAlign w:val="center"/>
            <w:hideMark/>
          </w:tcPr>
          <w:p w14:paraId="6BBC886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Field and laboratory methods are described in detail in the report and were considered to be rigorous.  For qPCR analyses, Method blanks were used to ensure that no carryover contamination</w:t>
            </w:r>
            <w:r w:rsidRPr="00CB5AB3">
              <w:rPr>
                <w:rFonts w:ascii="Calibri" w:hAnsi="Calibri" w:cs="Calibri"/>
                <w:sz w:val="16"/>
                <w:szCs w:val="16"/>
              </w:rPr>
              <w:br/>
              <w:t>had occurred between sampling events. In addition, a reagent blank was included for each batch of DNA/RNA samples to ensure no carryover contamination occurred from DNA/RNA extraction reagents. No carryover contamination was observed in method or reagent blank samples. To minimize qPCR contamination, nucleic acid extraction and qPCR setup were performed in separate laboratories</w:t>
            </w:r>
          </w:p>
        </w:tc>
      </w:tr>
      <w:tr w:rsidR="00BF2DBF" w14:paraId="59EC50E5"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67F81368"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Statistics</w:t>
            </w:r>
          </w:p>
        </w:tc>
        <w:tc>
          <w:tcPr>
            <w:tcW w:w="1793" w:type="dxa"/>
            <w:tcBorders>
              <w:top w:val="nil"/>
              <w:left w:val="nil"/>
              <w:bottom w:val="single" w:sz="8" w:space="0" w:color="B5DDDC"/>
              <w:right w:val="single" w:sz="8" w:space="0" w:color="B5DDDC"/>
            </w:tcBorders>
            <w:vAlign w:val="center"/>
            <w:hideMark/>
          </w:tcPr>
          <w:p w14:paraId="330D6C6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Statistical methods used</w:t>
            </w:r>
          </w:p>
        </w:tc>
        <w:tc>
          <w:tcPr>
            <w:tcW w:w="4821" w:type="dxa"/>
            <w:tcBorders>
              <w:top w:val="nil"/>
              <w:left w:val="nil"/>
              <w:bottom w:val="single" w:sz="8" w:space="0" w:color="B5DDDC"/>
              <w:right w:val="single" w:sz="8" w:space="0" w:color="B5DDDC"/>
            </w:tcBorders>
            <w:vAlign w:val="center"/>
            <w:hideMark/>
          </w:tcPr>
          <w:p w14:paraId="25055DCD" w14:textId="69E1B754"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Box plots of FIB and MST marker genes concentrations in lake water samples categorised by sampling event and </w:t>
            </w:r>
            <w:r w:rsidR="006750F5" w:rsidRPr="00CB5AB3">
              <w:rPr>
                <w:rFonts w:ascii="Calibri" w:hAnsi="Calibri" w:cs="Calibri"/>
                <w:sz w:val="16"/>
                <w:szCs w:val="16"/>
              </w:rPr>
              <w:t>labelled</w:t>
            </w:r>
            <w:r w:rsidRPr="00CB5AB3">
              <w:rPr>
                <w:rFonts w:ascii="Calibri" w:hAnsi="Calibri" w:cs="Calibri"/>
                <w:sz w:val="16"/>
                <w:szCs w:val="16"/>
              </w:rPr>
              <w:t xml:space="preserve"> for weather (wet vs dry).      </w:t>
            </w:r>
            <w:r w:rsidRPr="00CB5AB3">
              <w:rPr>
                <w:rFonts w:ascii="Calibri" w:hAnsi="Calibri" w:cs="Calibri"/>
                <w:sz w:val="16"/>
                <w:szCs w:val="16"/>
              </w:rPr>
              <w:br/>
              <w:t>Simple data tabulations.</w:t>
            </w:r>
          </w:p>
        </w:tc>
      </w:tr>
      <w:tr w:rsidR="00BF2DBF" w14:paraId="1BB31AB9"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9E84FB6"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4046CFE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Details on statistical analysis (if any)</w:t>
            </w:r>
          </w:p>
        </w:tc>
        <w:tc>
          <w:tcPr>
            <w:tcW w:w="4821" w:type="dxa"/>
            <w:tcBorders>
              <w:top w:val="nil"/>
              <w:left w:val="nil"/>
              <w:bottom w:val="single" w:sz="8" w:space="0" w:color="B5DDDC"/>
              <w:right w:val="single" w:sz="8" w:space="0" w:color="B5DDDC"/>
            </w:tcBorders>
            <w:vAlign w:val="center"/>
            <w:hideMark/>
          </w:tcPr>
          <w:p w14:paraId="77A1F7FA" w14:textId="1B1CE6DA"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For statistical analysis, sewage and animal </w:t>
            </w:r>
            <w:r w:rsidR="006750F5" w:rsidRPr="00CB5AB3">
              <w:rPr>
                <w:rFonts w:ascii="Calibri" w:hAnsi="Calibri" w:cs="Calibri"/>
                <w:sz w:val="16"/>
                <w:szCs w:val="16"/>
              </w:rPr>
              <w:t>faeces</w:t>
            </w:r>
            <w:r w:rsidRPr="00CB5AB3">
              <w:rPr>
                <w:rFonts w:ascii="Calibri" w:hAnsi="Calibri" w:cs="Calibri"/>
                <w:sz w:val="16"/>
                <w:szCs w:val="16"/>
              </w:rPr>
              <w:t xml:space="preserve">-associated marker genes concentrations were log10 transformed. Pearson’s correlation was used to determine the association between </w:t>
            </w:r>
            <w:r w:rsidR="00EA2716" w:rsidRPr="00EA2716">
              <w:rPr>
                <w:rFonts w:ascii="Calibri" w:hAnsi="Calibri" w:cs="Calibri"/>
                <w:i/>
                <w:sz w:val="16"/>
                <w:szCs w:val="16"/>
              </w:rPr>
              <w:t>E. coli</w:t>
            </w:r>
            <w:r w:rsidRPr="00CB5AB3">
              <w:rPr>
                <w:rFonts w:ascii="Calibri" w:hAnsi="Calibri" w:cs="Calibri"/>
                <w:sz w:val="16"/>
                <w:szCs w:val="16"/>
              </w:rPr>
              <w:t xml:space="preserve"> and enterococci concentration in estuarine water samples. For correlation analysis, all samples collected during the course of the study were pooled. Student’s t test was performed to determine statistical significance of the concentrations of marker genes between dry and storm events as well as between two sampling depths. P values of &lt; 0.05 were considered significant</w:t>
            </w:r>
          </w:p>
        </w:tc>
      </w:tr>
      <w:tr w:rsidR="00BF2DBF" w14:paraId="1D1AEBD7"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114EA12"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5A649D9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Relative risk/odds ratio, confidence interval?</w:t>
            </w:r>
          </w:p>
        </w:tc>
        <w:tc>
          <w:tcPr>
            <w:tcW w:w="4821" w:type="dxa"/>
            <w:tcBorders>
              <w:top w:val="nil"/>
              <w:left w:val="nil"/>
              <w:bottom w:val="single" w:sz="8" w:space="0" w:color="B5DDDC"/>
              <w:right w:val="single" w:sz="8" w:space="0" w:color="B5DDDC"/>
            </w:tcBorders>
            <w:vAlign w:val="center"/>
            <w:hideMark/>
          </w:tcPr>
          <w:p w14:paraId="60FE76A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112D1F14"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CD664A8"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Results</w:t>
            </w:r>
          </w:p>
        </w:tc>
        <w:tc>
          <w:tcPr>
            <w:tcW w:w="1793" w:type="dxa"/>
            <w:tcBorders>
              <w:top w:val="nil"/>
              <w:left w:val="nil"/>
              <w:bottom w:val="single" w:sz="8" w:space="0" w:color="B5DDDC"/>
              <w:right w:val="single" w:sz="8" w:space="0" w:color="B5DDDC"/>
            </w:tcBorders>
            <w:vAlign w:val="center"/>
            <w:hideMark/>
          </w:tcPr>
          <w:p w14:paraId="37E05AC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Outcome</w:t>
            </w:r>
          </w:p>
        </w:tc>
        <w:tc>
          <w:tcPr>
            <w:tcW w:w="4821" w:type="dxa"/>
            <w:tcBorders>
              <w:top w:val="nil"/>
              <w:left w:val="nil"/>
              <w:bottom w:val="single" w:sz="8" w:space="0" w:color="B5DDDC"/>
              <w:right w:val="single" w:sz="8" w:space="0" w:color="B5DDDC"/>
            </w:tcBorders>
            <w:vAlign w:val="center"/>
            <w:hideMark/>
          </w:tcPr>
          <w:p w14:paraId="35080ED0" w14:textId="4F139173" w:rsidR="00CB5AB3" w:rsidRPr="00CB5AB3" w:rsidRDefault="00992883" w:rsidP="00CB5AB3">
            <w:pPr>
              <w:spacing w:before="0" w:after="0" w:line="240" w:lineRule="auto"/>
              <w:rPr>
                <w:rFonts w:ascii="Calibri" w:hAnsi="Calibri" w:cs="Calibri"/>
                <w:sz w:val="16"/>
                <w:szCs w:val="16"/>
              </w:rPr>
            </w:pPr>
            <w:bookmarkStart w:id="411" w:name="_Hlk92973034"/>
            <w:r w:rsidRPr="00CB5AB3">
              <w:rPr>
                <w:rFonts w:ascii="Calibri" w:hAnsi="Calibri" w:cs="Calibri"/>
                <w:sz w:val="16"/>
                <w:szCs w:val="16"/>
              </w:rPr>
              <w:t xml:space="preserve">Analysis of sewage associated marker genes showed greater (i.e., 3–5 orders of magnitude) concentrations in water samples collected during the storm events compared to dry weather event. </w:t>
            </w:r>
            <w:r w:rsidRPr="00CB5AB3">
              <w:rPr>
                <w:rFonts w:ascii="Calibri" w:hAnsi="Calibri" w:cs="Calibri"/>
                <w:sz w:val="16"/>
                <w:szCs w:val="16"/>
              </w:rPr>
              <w:br/>
              <w:t xml:space="preserve">Among the four animal faeces-associated marker genes, cow (cowM2) and horse (HoF597) could not be detected, while the avian (GFD) marker gene was consistently </w:t>
            </w:r>
            <w:r w:rsidR="006750F5" w:rsidRPr="00CB5AB3">
              <w:rPr>
                <w:rFonts w:ascii="Calibri" w:hAnsi="Calibri" w:cs="Calibri"/>
                <w:sz w:val="16"/>
                <w:szCs w:val="16"/>
              </w:rPr>
              <w:t>present,</w:t>
            </w:r>
            <w:r w:rsidRPr="00CB5AB3">
              <w:rPr>
                <w:rFonts w:ascii="Calibri" w:hAnsi="Calibri" w:cs="Calibri"/>
                <w:sz w:val="16"/>
                <w:szCs w:val="16"/>
              </w:rPr>
              <w:t xml:space="preserve"> and the dog (BacCan-UCD) marker gene was occasionally detected. Overall results suggested that after rainfall, untreated sewage from wet weather overflows (WWOs) was present at sampling locations. In addition, microbial source tracking (MST) monitoring was able to distinguish the presence of a leaking sewer impacting on the recreational area during dry weather condition.  </w:t>
            </w:r>
            <w:r w:rsidRPr="00CB5AB3">
              <w:rPr>
                <w:rFonts w:ascii="Calibri" w:hAnsi="Calibri" w:cs="Calibri"/>
                <w:sz w:val="16"/>
                <w:szCs w:val="16"/>
              </w:rPr>
              <w:br/>
              <w:t>Depth profile analysis of FIB indicated overall greater concentrations at the surface compared to the bottom of the water bodies.</w:t>
            </w:r>
            <w:bookmarkEnd w:id="411"/>
          </w:p>
        </w:tc>
      </w:tr>
      <w:tr w:rsidR="00BF2DBF" w14:paraId="595757DE"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B0DE9C2"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2FCD606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How outcome was assessed</w:t>
            </w:r>
          </w:p>
        </w:tc>
        <w:tc>
          <w:tcPr>
            <w:tcW w:w="4821" w:type="dxa"/>
            <w:tcBorders>
              <w:top w:val="nil"/>
              <w:left w:val="nil"/>
              <w:bottom w:val="single" w:sz="8" w:space="0" w:color="B5DDDC"/>
              <w:right w:val="single" w:sz="8" w:space="0" w:color="B5DDDC"/>
            </w:tcBorders>
            <w:vAlign w:val="center"/>
            <w:hideMark/>
          </w:tcPr>
          <w:p w14:paraId="74F7968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Statistical analysis of storm event and dry weather estuarine water samples as described above in statistical methods.</w:t>
            </w:r>
          </w:p>
        </w:tc>
      </w:tr>
      <w:tr w:rsidR="00BF2DBF" w14:paraId="741EE44B"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6D2C5C8"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5EFA2CD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Method of measurement</w:t>
            </w:r>
          </w:p>
        </w:tc>
        <w:tc>
          <w:tcPr>
            <w:tcW w:w="4821" w:type="dxa"/>
            <w:tcBorders>
              <w:top w:val="nil"/>
              <w:left w:val="nil"/>
              <w:bottom w:val="single" w:sz="8" w:space="0" w:color="B5DDDC"/>
              <w:right w:val="single" w:sz="8" w:space="0" w:color="B5DDDC"/>
            </w:tcBorders>
            <w:vAlign w:val="center"/>
            <w:hideMark/>
          </w:tcPr>
          <w:p w14:paraId="3E984F1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FIB and MST marker genes concentrations in estuarine water samples</w:t>
            </w:r>
          </w:p>
        </w:tc>
      </w:tr>
      <w:tr w:rsidR="00BF2DBF" w14:paraId="384828F1"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0290143"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2022567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Number participants (exposed/non-exposed, missing/excluded) (if applicable)</w:t>
            </w:r>
          </w:p>
        </w:tc>
        <w:tc>
          <w:tcPr>
            <w:tcW w:w="4821" w:type="dxa"/>
            <w:tcBorders>
              <w:top w:val="nil"/>
              <w:left w:val="nil"/>
              <w:bottom w:val="single" w:sz="8" w:space="0" w:color="B5DDDC"/>
              <w:right w:val="single" w:sz="8" w:space="0" w:color="B5DDDC"/>
            </w:tcBorders>
            <w:vAlign w:val="center"/>
            <w:hideMark/>
          </w:tcPr>
          <w:p w14:paraId="605BAEA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340BF19B"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3576B16"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Author’s conclusion</w:t>
            </w:r>
          </w:p>
        </w:tc>
        <w:tc>
          <w:tcPr>
            <w:tcW w:w="1793" w:type="dxa"/>
            <w:tcBorders>
              <w:top w:val="nil"/>
              <w:left w:val="nil"/>
              <w:bottom w:val="single" w:sz="8" w:space="0" w:color="B5DDDC"/>
              <w:right w:val="single" w:sz="8" w:space="0" w:color="B5DDDC"/>
            </w:tcBorders>
            <w:vAlign w:val="center"/>
            <w:hideMark/>
          </w:tcPr>
          <w:p w14:paraId="0BB3F40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Interpretation of results</w:t>
            </w:r>
          </w:p>
        </w:tc>
        <w:tc>
          <w:tcPr>
            <w:tcW w:w="4821" w:type="dxa"/>
            <w:tcBorders>
              <w:top w:val="nil"/>
              <w:left w:val="nil"/>
              <w:bottom w:val="single" w:sz="8" w:space="0" w:color="B5DDDC"/>
              <w:right w:val="single" w:sz="8" w:space="0" w:color="B5DDDC"/>
            </w:tcBorders>
            <w:vAlign w:val="center"/>
            <w:hideMark/>
          </w:tcPr>
          <w:p w14:paraId="11A64E06" w14:textId="58BEE7CF"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The results from multiple sewage-associated marker gene analysis demonstrated that the studied estuarine waters were impacted by WWOs transported by urban stormwater runoff.  Ongoing advice not to swim for several days after storm events appears appropriate but the likely presence of enteric viruses and their persistence in estuarine waters needs to be considered. This study demonstrated the capability of the MST monitoring approach to understand sources (sewage or animal) of </w:t>
            </w:r>
            <w:r w:rsidR="006108ED" w:rsidRPr="00CB5AB3">
              <w:rPr>
                <w:rFonts w:ascii="Calibri" w:hAnsi="Calibri" w:cs="Calibri"/>
                <w:sz w:val="16"/>
                <w:szCs w:val="16"/>
              </w:rPr>
              <w:t>faecal</w:t>
            </w:r>
            <w:r w:rsidRPr="00CB5AB3">
              <w:rPr>
                <w:rFonts w:ascii="Calibri" w:hAnsi="Calibri" w:cs="Calibri"/>
                <w:sz w:val="16"/>
                <w:szCs w:val="16"/>
              </w:rPr>
              <w:t xml:space="preserve"> contamination. This new understanding of the sources of </w:t>
            </w:r>
            <w:r w:rsidR="006108ED" w:rsidRPr="00CB5AB3">
              <w:rPr>
                <w:rFonts w:ascii="Calibri" w:hAnsi="Calibri" w:cs="Calibri"/>
                <w:sz w:val="16"/>
                <w:szCs w:val="16"/>
              </w:rPr>
              <w:t>faecal</w:t>
            </w:r>
            <w:r w:rsidRPr="00CB5AB3">
              <w:rPr>
                <w:rFonts w:ascii="Calibri" w:hAnsi="Calibri" w:cs="Calibri"/>
                <w:sz w:val="16"/>
                <w:szCs w:val="16"/>
              </w:rPr>
              <w:t xml:space="preserve"> contamination should greatly enhance management decisions as to where remediation efforts of the sewerage system are required to improve estuarine bathing water quality and diminish human-health illness risk</w:t>
            </w:r>
          </w:p>
        </w:tc>
      </w:tr>
      <w:tr w:rsidR="00BF2DBF" w14:paraId="20D56E73"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9408E57"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4CA180F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Assessment of uncertainty (if any)</w:t>
            </w:r>
          </w:p>
        </w:tc>
        <w:tc>
          <w:tcPr>
            <w:tcW w:w="4821" w:type="dxa"/>
            <w:tcBorders>
              <w:top w:val="nil"/>
              <w:left w:val="nil"/>
              <w:bottom w:val="single" w:sz="8" w:space="0" w:color="B5DDDC"/>
              <w:right w:val="single" w:sz="8" w:space="0" w:color="B5DDDC"/>
            </w:tcBorders>
            <w:vAlign w:val="center"/>
            <w:hideMark/>
          </w:tcPr>
          <w:p w14:paraId="6ADC4F27" w14:textId="5E1B29B2"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Statistical measures of uncertainty are shown in box and whisker plots of FIB and MST marker concentrations in samples, tabulated recovery efficiency (%) of MST makers given with standard deviations.  Use of two-tailed p value to establish the relationship between FIB and MST marker genes.  </w:t>
            </w:r>
            <w:r w:rsidRPr="00CB5AB3">
              <w:rPr>
                <w:rFonts w:ascii="Calibri" w:hAnsi="Calibri" w:cs="Calibri"/>
                <w:sz w:val="16"/>
                <w:szCs w:val="16"/>
              </w:rPr>
              <w:br/>
              <w:t>The authors also note that sewage- associated bacterial marker genes such as HF183 has been reported to decay faster in sea or estuarine waters. However, pathogens such as enteric viruses especially in sewage contaminated water may persist longer than the bacterial targets. Currently this information is lacking, and therefore the decay rates of sewage-associated marker genes in relation to enteric</w:t>
            </w:r>
            <w:r w:rsidR="00CC188D">
              <w:rPr>
                <w:rFonts w:ascii="Calibri" w:hAnsi="Calibri" w:cs="Calibri"/>
                <w:sz w:val="16"/>
                <w:szCs w:val="16"/>
              </w:rPr>
              <w:t xml:space="preserve"> </w:t>
            </w:r>
            <w:r w:rsidRPr="00CB5AB3">
              <w:rPr>
                <w:rFonts w:ascii="Calibri" w:hAnsi="Calibri" w:cs="Calibri"/>
                <w:sz w:val="16"/>
                <w:szCs w:val="16"/>
              </w:rPr>
              <w:t>viruses need to be determined to accurately infer human health risks.</w:t>
            </w:r>
          </w:p>
        </w:tc>
      </w:tr>
      <w:tr w:rsidR="00BF2DBF" w14:paraId="61E5E406" w14:textId="77777777" w:rsidTr="002F7A1F">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36FAFF2E"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Reviewer comments</w:t>
            </w:r>
          </w:p>
        </w:tc>
        <w:tc>
          <w:tcPr>
            <w:tcW w:w="1793" w:type="dxa"/>
            <w:tcBorders>
              <w:top w:val="nil"/>
              <w:left w:val="nil"/>
              <w:bottom w:val="single" w:sz="8" w:space="0" w:color="B5DDDC"/>
              <w:right w:val="single" w:sz="8" w:space="0" w:color="B5DDDC"/>
            </w:tcBorders>
            <w:vAlign w:val="center"/>
            <w:hideMark/>
          </w:tcPr>
          <w:p w14:paraId="561C538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Reviewer comments</w:t>
            </w:r>
          </w:p>
        </w:tc>
        <w:tc>
          <w:tcPr>
            <w:tcW w:w="4821" w:type="dxa"/>
            <w:tcBorders>
              <w:top w:val="nil"/>
              <w:left w:val="nil"/>
              <w:bottom w:val="single" w:sz="8" w:space="0" w:color="B5DDDC"/>
              <w:right w:val="single" w:sz="8" w:space="0" w:color="B5DDDC"/>
            </w:tcBorders>
            <w:vAlign w:val="center"/>
            <w:hideMark/>
          </w:tcPr>
          <w:p w14:paraId="17BDA815" w14:textId="1FEA84ED"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The paper assesses a range of genetic markers and FIB in sewage affected WWOs and DWOs in high value recreational estuarine locations around a major </w:t>
            </w:r>
            <w:r w:rsidR="000C4EAE" w:rsidRPr="00CB5AB3">
              <w:rPr>
                <w:rFonts w:ascii="Calibri" w:hAnsi="Calibri" w:cs="Calibri"/>
                <w:sz w:val="16"/>
                <w:szCs w:val="16"/>
              </w:rPr>
              <w:t>metropolitan</w:t>
            </w:r>
            <w:r w:rsidRPr="00CB5AB3">
              <w:rPr>
                <w:rFonts w:ascii="Calibri" w:hAnsi="Calibri" w:cs="Calibri"/>
                <w:sz w:val="16"/>
                <w:szCs w:val="16"/>
              </w:rPr>
              <w:t xml:space="preserve"> area, thus the research is potentially valuable in demonstrating methods to monitor, assess and predict risks from diffuse and point source microbial contamination in recreational waters.  </w:t>
            </w:r>
          </w:p>
        </w:tc>
      </w:tr>
      <w:tr w:rsidR="00BF2DBF" w14:paraId="45F3C222"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B69B570"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31625BC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Results included/excluded in review (if applicable)</w:t>
            </w:r>
          </w:p>
        </w:tc>
        <w:tc>
          <w:tcPr>
            <w:tcW w:w="4821" w:type="dxa"/>
            <w:tcBorders>
              <w:top w:val="nil"/>
              <w:left w:val="nil"/>
              <w:bottom w:val="single" w:sz="8" w:space="0" w:color="B5DDDC"/>
              <w:right w:val="single" w:sz="8" w:space="0" w:color="B5DDDC"/>
            </w:tcBorders>
            <w:vAlign w:val="center"/>
            <w:hideMark/>
          </w:tcPr>
          <w:p w14:paraId="2568F10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33162085" w14:textId="77777777" w:rsidTr="002F7A1F">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36B605A" w14:textId="77777777" w:rsidR="00CB5AB3" w:rsidRPr="00CB5AB3" w:rsidRDefault="00CB5AB3" w:rsidP="00CB5AB3">
            <w:pPr>
              <w:spacing w:before="0" w:after="0" w:line="240" w:lineRule="auto"/>
              <w:rPr>
                <w:rFonts w:ascii="Calibri" w:hAnsi="Calibri" w:cs="Calibri"/>
                <w:b/>
                <w:bCs/>
                <w:sz w:val="16"/>
                <w:szCs w:val="16"/>
              </w:rPr>
            </w:pPr>
          </w:p>
        </w:tc>
        <w:tc>
          <w:tcPr>
            <w:tcW w:w="1793" w:type="dxa"/>
            <w:tcBorders>
              <w:top w:val="nil"/>
              <w:left w:val="nil"/>
              <w:bottom w:val="single" w:sz="8" w:space="0" w:color="B5DDDC"/>
              <w:right w:val="single" w:sz="8" w:space="0" w:color="B5DDDC"/>
            </w:tcBorders>
            <w:vAlign w:val="center"/>
            <w:hideMark/>
          </w:tcPr>
          <w:p w14:paraId="395C39E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Notes on study quality e.g. gaps, methods </w:t>
            </w:r>
          </w:p>
        </w:tc>
        <w:tc>
          <w:tcPr>
            <w:tcW w:w="4821" w:type="dxa"/>
            <w:tcBorders>
              <w:top w:val="nil"/>
              <w:left w:val="nil"/>
              <w:bottom w:val="single" w:sz="8" w:space="0" w:color="B5DDDC"/>
              <w:right w:val="single" w:sz="8" w:space="0" w:color="B5DDDC"/>
            </w:tcBorders>
            <w:vAlign w:val="center"/>
            <w:hideMark/>
          </w:tcPr>
          <w:p w14:paraId="222651A0" w14:textId="742C2170"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Like the related study included in the narrative review (Ahmed et al 2019), the discussion briefly mentions the use of the MST biomarkers for assessment of human health </w:t>
            </w:r>
            <w:r w:rsidR="006750F5" w:rsidRPr="00CB5AB3">
              <w:rPr>
                <w:rFonts w:ascii="Calibri" w:hAnsi="Calibri" w:cs="Calibri"/>
                <w:sz w:val="16"/>
                <w:szCs w:val="16"/>
              </w:rPr>
              <w:t>risk,</w:t>
            </w:r>
            <w:r w:rsidRPr="00CB5AB3">
              <w:rPr>
                <w:rFonts w:ascii="Calibri" w:hAnsi="Calibri" w:cs="Calibri"/>
                <w:sz w:val="16"/>
                <w:szCs w:val="16"/>
              </w:rPr>
              <w:t xml:space="preserve"> and it would have been interesting if this topic was explored further.</w:t>
            </w:r>
          </w:p>
        </w:tc>
      </w:tr>
    </w:tbl>
    <w:p w14:paraId="30CBD38A" w14:textId="77777777" w:rsidR="00C93AD8" w:rsidRPr="0034121F" w:rsidRDefault="00C93AD8" w:rsidP="00C93AD8"/>
    <w:p w14:paraId="167F1D4B" w14:textId="77777777" w:rsidR="00C93AD8" w:rsidRPr="0034121F" w:rsidRDefault="00C93AD8" w:rsidP="00C93AD8"/>
    <w:p w14:paraId="25BA9838" w14:textId="11A6C71A" w:rsidR="0034121F" w:rsidRDefault="00992883" w:rsidP="0034121F">
      <w:pPr>
        <w:pStyle w:val="Heading2"/>
      </w:pPr>
      <w:bookmarkStart w:id="412" w:name="_Toc106901056"/>
      <w:r>
        <w:t>J5: Ahmed, Zhang, et al., (2019)</w:t>
      </w:r>
      <w:bookmarkEnd w:id="412"/>
    </w:p>
    <w:p w14:paraId="5123CA1D" w14:textId="146D4C88" w:rsidR="0034121F" w:rsidRDefault="00992883" w:rsidP="0034121F">
      <w:pPr>
        <w:pStyle w:val="Heading3"/>
      </w:pPr>
      <w:bookmarkStart w:id="413" w:name="_Toc106901057"/>
      <w:r w:rsidRPr="008F7938">
        <w:t>Quality assessment</w:t>
      </w:r>
      <w:bookmarkEnd w:id="413"/>
    </w:p>
    <w:tbl>
      <w:tblPr>
        <w:tblW w:w="7787" w:type="dxa"/>
        <w:tblCellMar>
          <w:left w:w="57" w:type="dxa"/>
          <w:right w:w="57" w:type="dxa"/>
        </w:tblCellMar>
        <w:tblLook w:val="04A0" w:firstRow="1" w:lastRow="0" w:firstColumn="1" w:lastColumn="0" w:noHBand="0" w:noVBand="1"/>
      </w:tblPr>
      <w:tblGrid>
        <w:gridCol w:w="316"/>
        <w:gridCol w:w="1894"/>
        <w:gridCol w:w="899"/>
        <w:gridCol w:w="3827"/>
        <w:gridCol w:w="851"/>
      </w:tblGrid>
      <w:tr w:rsidR="00BF2DBF" w14:paraId="7F81596F" w14:textId="77777777" w:rsidTr="0093031B">
        <w:trPr>
          <w:trHeight w:val="340"/>
          <w:tblHeader/>
        </w:trPr>
        <w:tc>
          <w:tcPr>
            <w:tcW w:w="318" w:type="dxa"/>
            <w:tcBorders>
              <w:top w:val="single" w:sz="8" w:space="0" w:color="B5DDDC"/>
              <w:left w:val="single" w:sz="8" w:space="0" w:color="B5DDDC"/>
              <w:bottom w:val="single" w:sz="8" w:space="0" w:color="B5DDDC"/>
              <w:right w:val="single" w:sz="8" w:space="0" w:color="B5DDDC"/>
            </w:tcBorders>
            <w:shd w:val="clear" w:color="000000" w:fill="B5DDDC"/>
            <w:vAlign w:val="center"/>
          </w:tcPr>
          <w:p w14:paraId="2CEE40DA" w14:textId="213F1DB1" w:rsidR="005F274D" w:rsidRPr="00266FDA" w:rsidRDefault="005F274D" w:rsidP="00266FDA">
            <w:pPr>
              <w:spacing w:before="0" w:after="0" w:line="240" w:lineRule="auto"/>
              <w:jc w:val="center"/>
              <w:rPr>
                <w:rFonts w:ascii="Calibri" w:hAnsi="Calibri" w:cs="Calibri"/>
                <w:b/>
                <w:bCs/>
                <w:color w:val="008000"/>
                <w:sz w:val="16"/>
                <w:szCs w:val="16"/>
              </w:rPr>
            </w:pPr>
          </w:p>
        </w:tc>
        <w:tc>
          <w:tcPr>
            <w:tcW w:w="1940" w:type="dxa"/>
            <w:tcBorders>
              <w:top w:val="single" w:sz="8" w:space="0" w:color="B5DDDC"/>
              <w:left w:val="nil"/>
              <w:bottom w:val="single" w:sz="8" w:space="0" w:color="B5DDDC"/>
              <w:right w:val="single" w:sz="8" w:space="0" w:color="B5DDDC"/>
            </w:tcBorders>
            <w:shd w:val="clear" w:color="000000" w:fill="B5DDDC"/>
            <w:vAlign w:val="center"/>
          </w:tcPr>
          <w:p w14:paraId="4B3AA364" w14:textId="6B0E5E28" w:rsidR="005F274D" w:rsidRPr="00266FDA" w:rsidRDefault="005F274D" w:rsidP="00266FDA">
            <w:pPr>
              <w:spacing w:before="0" w:after="0" w:line="240" w:lineRule="auto"/>
              <w:rPr>
                <w:rFonts w:ascii="Calibri" w:hAnsi="Calibri" w:cs="Calibri"/>
                <w:b/>
                <w:bCs/>
                <w:color w:val="008000"/>
                <w:sz w:val="16"/>
                <w:szCs w:val="16"/>
              </w:rPr>
            </w:pP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610E5FE2" w14:textId="7E7D3BA4" w:rsidR="005F274D" w:rsidRPr="00266FDA" w:rsidRDefault="00992883" w:rsidP="005F274D">
            <w:pPr>
              <w:spacing w:before="0" w:after="0" w:line="240" w:lineRule="auto"/>
              <w:rPr>
                <w:rFonts w:ascii="Calibri" w:hAnsi="Calibri" w:cs="Calibri"/>
                <w:b/>
                <w:bCs/>
                <w:color w:val="008000"/>
                <w:sz w:val="16"/>
                <w:szCs w:val="16"/>
              </w:rPr>
            </w:pPr>
            <w:r w:rsidRPr="00266FDA">
              <w:rPr>
                <w:rFonts w:ascii="Calibri" w:hAnsi="Calibri" w:cs="Calibri"/>
                <w:b/>
                <w:bCs/>
                <w:color w:val="008000"/>
                <w:sz w:val="16"/>
                <w:szCs w:val="16"/>
              </w:rPr>
              <w:t> J5, Ahmed, War, 2019, Comparative decay of sewage-associated marker genes in beach water and sediment in a subtropical region </w:t>
            </w:r>
          </w:p>
        </w:tc>
      </w:tr>
      <w:tr w:rsidR="00BF2DBF" w14:paraId="7F28F003" w14:textId="77777777" w:rsidTr="0093031B">
        <w:trPr>
          <w:trHeight w:val="340"/>
          <w:tblHeader/>
        </w:trPr>
        <w:tc>
          <w:tcPr>
            <w:tcW w:w="318" w:type="dxa"/>
            <w:tcBorders>
              <w:top w:val="nil"/>
              <w:left w:val="single" w:sz="8" w:space="0" w:color="B5DDDC"/>
              <w:bottom w:val="single" w:sz="8" w:space="0" w:color="B5DDDC"/>
              <w:right w:val="single" w:sz="8" w:space="0" w:color="B5DDDC"/>
            </w:tcBorders>
            <w:shd w:val="clear" w:color="000000" w:fill="B5DDDC"/>
            <w:vAlign w:val="center"/>
            <w:hideMark/>
          </w:tcPr>
          <w:p w14:paraId="2050EC97" w14:textId="5D9197E5" w:rsidR="00266FDA" w:rsidRPr="001B2374" w:rsidRDefault="00992883" w:rsidP="001B2374">
            <w:pPr>
              <w:spacing w:before="0" w:after="0" w:line="240" w:lineRule="auto"/>
              <w:jc w:val="center"/>
              <w:rPr>
                <w:rFonts w:ascii="Calibri" w:hAnsi="Calibri" w:cs="Calibri"/>
                <w:b/>
                <w:bCs/>
                <w:color w:val="008000"/>
                <w:sz w:val="16"/>
                <w:szCs w:val="16"/>
              </w:rPr>
            </w:pPr>
            <w:r w:rsidRPr="001B2374">
              <w:rPr>
                <w:rFonts w:ascii="Calibri" w:hAnsi="Calibri" w:cs="Calibri"/>
                <w:b/>
                <w:bCs/>
                <w:color w:val="008000"/>
                <w:sz w:val="16"/>
                <w:szCs w:val="16"/>
              </w:rPr>
              <w:t>Q</w:t>
            </w:r>
          </w:p>
        </w:tc>
        <w:tc>
          <w:tcPr>
            <w:tcW w:w="1940" w:type="dxa"/>
            <w:tcBorders>
              <w:top w:val="nil"/>
              <w:left w:val="nil"/>
              <w:bottom w:val="single" w:sz="8" w:space="0" w:color="B5DDDC"/>
              <w:right w:val="single" w:sz="8" w:space="0" w:color="B5DDDC"/>
            </w:tcBorders>
            <w:shd w:val="clear" w:color="000000" w:fill="B5DDDC"/>
            <w:vAlign w:val="center"/>
            <w:hideMark/>
          </w:tcPr>
          <w:p w14:paraId="5B911AAC" w14:textId="77777777" w:rsidR="00266FDA" w:rsidRPr="001B2374" w:rsidRDefault="00992883" w:rsidP="001B2374">
            <w:pPr>
              <w:spacing w:before="0" w:after="0" w:line="240" w:lineRule="auto"/>
              <w:jc w:val="center"/>
              <w:rPr>
                <w:rFonts w:ascii="Calibri" w:hAnsi="Calibri" w:cs="Calibri"/>
                <w:b/>
                <w:bCs/>
                <w:color w:val="008000"/>
                <w:sz w:val="16"/>
                <w:szCs w:val="16"/>
              </w:rPr>
            </w:pPr>
            <w:r w:rsidRPr="001B2374">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68B90CB4" w14:textId="77777777" w:rsidR="00266FDA" w:rsidRPr="001B2374" w:rsidRDefault="00992883" w:rsidP="001B2374">
            <w:pPr>
              <w:spacing w:before="0" w:after="0" w:line="240" w:lineRule="auto"/>
              <w:jc w:val="center"/>
              <w:rPr>
                <w:rFonts w:ascii="Calibri" w:hAnsi="Calibri" w:cs="Calibri"/>
                <w:b/>
                <w:bCs/>
                <w:color w:val="008000"/>
                <w:sz w:val="16"/>
                <w:szCs w:val="16"/>
              </w:rPr>
            </w:pPr>
            <w:r w:rsidRPr="001B2374">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1E293587" w14:textId="77777777" w:rsidR="00266FDA" w:rsidRPr="001B2374" w:rsidRDefault="00992883" w:rsidP="001B2374">
            <w:pPr>
              <w:spacing w:before="0" w:after="0" w:line="240" w:lineRule="auto"/>
              <w:jc w:val="center"/>
              <w:rPr>
                <w:rFonts w:ascii="Calibri" w:hAnsi="Calibri" w:cs="Calibri"/>
                <w:b/>
                <w:bCs/>
                <w:color w:val="008000"/>
                <w:sz w:val="16"/>
                <w:szCs w:val="16"/>
              </w:rPr>
            </w:pPr>
            <w:r w:rsidRPr="001B2374">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2DF7313E" w14:textId="77777777" w:rsidR="00266FDA" w:rsidRPr="001B2374" w:rsidRDefault="00992883" w:rsidP="001B2374">
            <w:pPr>
              <w:spacing w:before="0" w:after="0" w:line="240" w:lineRule="auto"/>
              <w:jc w:val="center"/>
              <w:rPr>
                <w:rFonts w:ascii="Calibri" w:hAnsi="Calibri" w:cs="Calibri"/>
                <w:b/>
                <w:bCs/>
                <w:color w:val="008000"/>
                <w:sz w:val="16"/>
                <w:szCs w:val="16"/>
              </w:rPr>
            </w:pPr>
            <w:r w:rsidRPr="001B2374">
              <w:rPr>
                <w:rFonts w:ascii="Calibri" w:hAnsi="Calibri" w:cs="Calibri"/>
                <w:b/>
                <w:bCs/>
                <w:color w:val="008000"/>
                <w:sz w:val="16"/>
                <w:szCs w:val="16"/>
              </w:rPr>
              <w:t>Risk of Bias rating</w:t>
            </w:r>
          </w:p>
        </w:tc>
      </w:tr>
      <w:tr w:rsidR="00BF2DBF" w14:paraId="34C9A78C" w14:textId="77777777" w:rsidTr="0093031B">
        <w:trPr>
          <w:trHeight w:val="340"/>
        </w:trPr>
        <w:tc>
          <w:tcPr>
            <w:tcW w:w="318" w:type="dxa"/>
            <w:tcBorders>
              <w:top w:val="nil"/>
              <w:left w:val="single" w:sz="8" w:space="0" w:color="B5DDDC"/>
              <w:bottom w:val="single" w:sz="8" w:space="0" w:color="B5DDDC"/>
              <w:right w:val="single" w:sz="8" w:space="0" w:color="B5DDDC"/>
            </w:tcBorders>
            <w:shd w:val="clear" w:color="000000" w:fill="D6EAEB"/>
            <w:vAlign w:val="center"/>
            <w:hideMark/>
          </w:tcPr>
          <w:p w14:paraId="608C90C8"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1940" w:type="dxa"/>
            <w:tcBorders>
              <w:top w:val="nil"/>
              <w:left w:val="nil"/>
              <w:bottom w:val="single" w:sz="8" w:space="0" w:color="B5DDDC"/>
              <w:right w:val="single" w:sz="8" w:space="0" w:color="B5DDDC"/>
            </w:tcBorders>
            <w:shd w:val="clear" w:color="000000" w:fill="D6EAEB"/>
            <w:hideMark/>
          </w:tcPr>
          <w:p w14:paraId="0B9B45DD"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5ED3F6C4"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04AEA1FC"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3A88FFC9"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r>
      <w:tr w:rsidR="00BF2DBF" w14:paraId="6C1718D3" w14:textId="77777777" w:rsidTr="0093031B">
        <w:trPr>
          <w:trHeight w:val="340"/>
        </w:trPr>
        <w:tc>
          <w:tcPr>
            <w:tcW w:w="318" w:type="dxa"/>
            <w:tcBorders>
              <w:top w:val="nil"/>
              <w:left w:val="single" w:sz="8" w:space="0" w:color="B5DDDC"/>
              <w:bottom w:val="single" w:sz="8" w:space="0" w:color="B5DDDC"/>
              <w:right w:val="single" w:sz="8" w:space="0" w:color="B5DDDC"/>
            </w:tcBorders>
            <w:vAlign w:val="center"/>
            <w:hideMark/>
          </w:tcPr>
          <w:p w14:paraId="372D846B" w14:textId="77777777" w:rsidR="00266FDA" w:rsidRPr="005F274D" w:rsidRDefault="00992883" w:rsidP="00266FDA">
            <w:pPr>
              <w:spacing w:before="0" w:after="0" w:line="240" w:lineRule="auto"/>
              <w:jc w:val="center"/>
              <w:rPr>
                <w:rFonts w:ascii="Calibri" w:hAnsi="Calibri" w:cs="Calibri"/>
                <w:sz w:val="16"/>
                <w:szCs w:val="16"/>
              </w:rPr>
            </w:pPr>
            <w:r w:rsidRPr="005F274D">
              <w:rPr>
                <w:rFonts w:ascii="Calibri" w:hAnsi="Calibri" w:cs="Calibri"/>
                <w:sz w:val="16"/>
                <w:szCs w:val="16"/>
              </w:rPr>
              <w:t>1</w:t>
            </w:r>
          </w:p>
        </w:tc>
        <w:tc>
          <w:tcPr>
            <w:tcW w:w="1940" w:type="dxa"/>
            <w:tcBorders>
              <w:top w:val="nil"/>
              <w:left w:val="nil"/>
              <w:bottom w:val="single" w:sz="8" w:space="0" w:color="B5DDDC"/>
              <w:right w:val="single" w:sz="8" w:space="0" w:color="B5DDDC"/>
            </w:tcBorders>
            <w:vAlign w:val="center"/>
            <w:hideMark/>
          </w:tcPr>
          <w:p w14:paraId="683DDF8D" w14:textId="77777777" w:rsidR="00266FDA" w:rsidRPr="005F274D" w:rsidRDefault="00992883" w:rsidP="00266FDA">
            <w:pPr>
              <w:spacing w:before="0" w:after="0" w:line="240" w:lineRule="auto"/>
              <w:rPr>
                <w:rFonts w:ascii="Calibri" w:hAnsi="Calibri" w:cs="Calibri"/>
                <w:sz w:val="16"/>
                <w:szCs w:val="16"/>
              </w:rPr>
            </w:pPr>
            <w:r w:rsidRPr="005F274D">
              <w:rPr>
                <w:rFonts w:ascii="Calibri" w:hAnsi="Calibri" w:cs="Calibri"/>
                <w:sz w:val="16"/>
                <w:szCs w:val="16"/>
              </w:rPr>
              <w:t>Was there a clear statement of the aims of the research?</w:t>
            </w:r>
          </w:p>
        </w:tc>
        <w:tc>
          <w:tcPr>
            <w:tcW w:w="851" w:type="dxa"/>
            <w:tcBorders>
              <w:top w:val="nil"/>
              <w:left w:val="nil"/>
              <w:bottom w:val="single" w:sz="8" w:space="0" w:color="B5DDDC"/>
              <w:right w:val="single" w:sz="8" w:space="0" w:color="B5DDDC"/>
            </w:tcBorders>
            <w:vAlign w:val="center"/>
            <w:hideMark/>
          </w:tcPr>
          <w:p w14:paraId="28B60688"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6A254EDE"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The primary aim of this study was to investigate the decay of four sewage-associated bacterial and viral markers (HF183, HAdV, HPyV, and crAssphage), in relation to each other and qPCR FIB, in sewage contaminated fresh and marine waters and accompanying sandy sediments</w:t>
            </w:r>
          </w:p>
        </w:tc>
        <w:tc>
          <w:tcPr>
            <w:tcW w:w="851" w:type="dxa"/>
            <w:tcBorders>
              <w:top w:val="nil"/>
              <w:left w:val="nil"/>
              <w:bottom w:val="single" w:sz="8" w:space="0" w:color="B5DDDC"/>
              <w:right w:val="single" w:sz="8" w:space="0" w:color="B5DDDC"/>
            </w:tcBorders>
            <w:shd w:val="clear" w:color="000000" w:fill="70AD47"/>
            <w:vAlign w:val="center"/>
            <w:hideMark/>
          </w:tcPr>
          <w:p w14:paraId="344F9515"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Definitely low risk of bias (++)</w:t>
            </w:r>
          </w:p>
        </w:tc>
      </w:tr>
      <w:tr w:rsidR="00BF2DBF" w14:paraId="788A2435" w14:textId="77777777" w:rsidTr="0093031B">
        <w:trPr>
          <w:trHeight w:val="340"/>
        </w:trPr>
        <w:tc>
          <w:tcPr>
            <w:tcW w:w="318" w:type="dxa"/>
            <w:tcBorders>
              <w:top w:val="nil"/>
              <w:left w:val="single" w:sz="8" w:space="0" w:color="B5DDDC"/>
              <w:bottom w:val="single" w:sz="8" w:space="0" w:color="B5DDDC"/>
              <w:right w:val="single" w:sz="8" w:space="0" w:color="B5DDDC"/>
            </w:tcBorders>
            <w:vAlign w:val="center"/>
            <w:hideMark/>
          </w:tcPr>
          <w:p w14:paraId="4D203A75" w14:textId="77777777" w:rsidR="00266FDA" w:rsidRPr="005F274D" w:rsidRDefault="00992883" w:rsidP="00266FDA">
            <w:pPr>
              <w:spacing w:before="0" w:after="0" w:line="240" w:lineRule="auto"/>
              <w:jc w:val="center"/>
              <w:rPr>
                <w:rFonts w:ascii="Calibri" w:hAnsi="Calibri" w:cs="Calibri"/>
                <w:sz w:val="16"/>
                <w:szCs w:val="16"/>
              </w:rPr>
            </w:pPr>
            <w:r w:rsidRPr="005F274D">
              <w:rPr>
                <w:rFonts w:ascii="Calibri" w:hAnsi="Calibri" w:cs="Calibri"/>
                <w:sz w:val="16"/>
                <w:szCs w:val="16"/>
              </w:rPr>
              <w:t>2</w:t>
            </w:r>
          </w:p>
        </w:tc>
        <w:tc>
          <w:tcPr>
            <w:tcW w:w="1940" w:type="dxa"/>
            <w:tcBorders>
              <w:top w:val="nil"/>
              <w:left w:val="nil"/>
              <w:bottom w:val="single" w:sz="8" w:space="0" w:color="B5DDDC"/>
              <w:right w:val="single" w:sz="8" w:space="0" w:color="B5DDDC"/>
            </w:tcBorders>
            <w:vAlign w:val="center"/>
            <w:hideMark/>
          </w:tcPr>
          <w:p w14:paraId="686F723E" w14:textId="77777777" w:rsidR="00266FDA" w:rsidRPr="005F274D" w:rsidRDefault="00992883" w:rsidP="00266FDA">
            <w:pPr>
              <w:spacing w:before="0" w:after="0" w:line="240" w:lineRule="auto"/>
              <w:rPr>
                <w:rFonts w:ascii="Calibri" w:hAnsi="Calibri" w:cs="Calibri"/>
                <w:sz w:val="16"/>
                <w:szCs w:val="16"/>
              </w:rPr>
            </w:pPr>
            <w:r w:rsidRPr="005F274D">
              <w:rPr>
                <w:rFonts w:ascii="Calibri" w:hAnsi="Calibri" w:cs="Calibri"/>
                <w:sz w:val="16"/>
                <w:szCs w:val="16"/>
              </w:rPr>
              <w:t>Is the methodology appropriate?</w:t>
            </w:r>
          </w:p>
        </w:tc>
        <w:tc>
          <w:tcPr>
            <w:tcW w:w="851" w:type="dxa"/>
            <w:tcBorders>
              <w:top w:val="nil"/>
              <w:left w:val="nil"/>
              <w:bottom w:val="single" w:sz="8" w:space="0" w:color="B5DDDC"/>
              <w:right w:val="single" w:sz="8" w:space="0" w:color="B5DDDC"/>
            </w:tcBorders>
            <w:vAlign w:val="center"/>
            <w:hideMark/>
          </w:tcPr>
          <w:p w14:paraId="167EA944"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14304908" w14:textId="4238FC4E"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 xml:space="preserve">Decay rates of two qPCR FIB and four sewage-associated microbial source tracking (MST) marker genes (bacterial and viral) were measured in outdoor mesocosms containing fresh and marine waters and their corresponding sediments.  Method descriptions are detailed and </w:t>
            </w:r>
            <w:r w:rsidR="00044CF8">
              <w:rPr>
                <w:rFonts w:ascii="Calibri" w:hAnsi="Calibri" w:cs="Calibri"/>
                <w:sz w:val="16"/>
                <w:szCs w:val="16"/>
              </w:rPr>
              <w:t>are</w:t>
            </w:r>
            <w:r w:rsidR="00044CF8" w:rsidRPr="00266FDA">
              <w:rPr>
                <w:rFonts w:ascii="Calibri" w:hAnsi="Calibri" w:cs="Calibri"/>
                <w:sz w:val="16"/>
                <w:szCs w:val="16"/>
              </w:rPr>
              <w:t xml:space="preserve"> </w:t>
            </w:r>
            <w:r w:rsidRPr="00266FDA">
              <w:rPr>
                <w:rFonts w:ascii="Calibri" w:hAnsi="Calibri" w:cs="Calibri"/>
                <w:sz w:val="16"/>
                <w:szCs w:val="16"/>
              </w:rPr>
              <w:t xml:space="preserve">appropriate. </w:t>
            </w:r>
          </w:p>
        </w:tc>
        <w:tc>
          <w:tcPr>
            <w:tcW w:w="851" w:type="dxa"/>
            <w:tcBorders>
              <w:top w:val="nil"/>
              <w:left w:val="nil"/>
              <w:bottom w:val="single" w:sz="8" w:space="0" w:color="B5DDDC"/>
              <w:right w:val="single" w:sz="8" w:space="0" w:color="B5DDDC"/>
            </w:tcBorders>
            <w:shd w:val="clear" w:color="000000" w:fill="70AD47"/>
            <w:vAlign w:val="center"/>
            <w:hideMark/>
          </w:tcPr>
          <w:p w14:paraId="1B6E7BA5"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Definitely low risk of bias (++)</w:t>
            </w:r>
          </w:p>
        </w:tc>
      </w:tr>
      <w:tr w:rsidR="00BF2DBF" w14:paraId="3DAD7D7F" w14:textId="77777777" w:rsidTr="0093031B">
        <w:trPr>
          <w:trHeight w:val="340"/>
        </w:trPr>
        <w:tc>
          <w:tcPr>
            <w:tcW w:w="318" w:type="dxa"/>
            <w:tcBorders>
              <w:top w:val="nil"/>
              <w:left w:val="single" w:sz="8" w:space="0" w:color="B5DDDC"/>
              <w:bottom w:val="single" w:sz="8" w:space="0" w:color="B5DDDC"/>
              <w:right w:val="single" w:sz="8" w:space="0" w:color="B5DDDC"/>
            </w:tcBorders>
            <w:shd w:val="clear" w:color="000000" w:fill="D6EAEB"/>
            <w:vAlign w:val="center"/>
            <w:hideMark/>
          </w:tcPr>
          <w:p w14:paraId="669BF917"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1940" w:type="dxa"/>
            <w:tcBorders>
              <w:top w:val="nil"/>
              <w:left w:val="nil"/>
              <w:bottom w:val="single" w:sz="8" w:space="0" w:color="B5DDDC"/>
              <w:right w:val="single" w:sz="8" w:space="0" w:color="B5DDDC"/>
            </w:tcBorders>
            <w:shd w:val="clear" w:color="000000" w:fill="D6EAEB"/>
            <w:vAlign w:val="center"/>
            <w:hideMark/>
          </w:tcPr>
          <w:p w14:paraId="08AFE0AB"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noWrap/>
            <w:hideMark/>
          </w:tcPr>
          <w:p w14:paraId="5E4AB684"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7348E135"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4DF4A6BD"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r>
      <w:tr w:rsidR="00BF2DBF" w14:paraId="050A04EE" w14:textId="77777777" w:rsidTr="0093031B">
        <w:trPr>
          <w:trHeight w:val="340"/>
        </w:trPr>
        <w:tc>
          <w:tcPr>
            <w:tcW w:w="318" w:type="dxa"/>
            <w:tcBorders>
              <w:top w:val="nil"/>
              <w:left w:val="single" w:sz="8" w:space="0" w:color="B5DDDC"/>
              <w:bottom w:val="single" w:sz="8" w:space="0" w:color="B5DDDC"/>
              <w:right w:val="single" w:sz="8" w:space="0" w:color="B5DDDC"/>
            </w:tcBorders>
            <w:vAlign w:val="center"/>
            <w:hideMark/>
          </w:tcPr>
          <w:p w14:paraId="43B44D00" w14:textId="77777777" w:rsidR="00266FDA" w:rsidRPr="005F274D" w:rsidRDefault="00992883" w:rsidP="00266FDA">
            <w:pPr>
              <w:spacing w:before="0" w:after="0" w:line="240" w:lineRule="auto"/>
              <w:jc w:val="center"/>
              <w:rPr>
                <w:rFonts w:ascii="Calibri" w:hAnsi="Calibri" w:cs="Calibri"/>
                <w:sz w:val="16"/>
                <w:szCs w:val="16"/>
              </w:rPr>
            </w:pPr>
            <w:r w:rsidRPr="005F274D">
              <w:rPr>
                <w:rFonts w:ascii="Calibri" w:hAnsi="Calibri" w:cs="Calibri"/>
                <w:sz w:val="16"/>
                <w:szCs w:val="16"/>
              </w:rPr>
              <w:t>3</w:t>
            </w:r>
          </w:p>
        </w:tc>
        <w:tc>
          <w:tcPr>
            <w:tcW w:w="1940" w:type="dxa"/>
            <w:tcBorders>
              <w:top w:val="nil"/>
              <w:left w:val="nil"/>
              <w:bottom w:val="single" w:sz="8" w:space="0" w:color="B5DDDC"/>
              <w:right w:val="single" w:sz="8" w:space="0" w:color="B5DDDC"/>
            </w:tcBorders>
            <w:vAlign w:val="center"/>
            <w:hideMark/>
          </w:tcPr>
          <w:p w14:paraId="76FAC6FF" w14:textId="77777777" w:rsidR="00266FDA" w:rsidRPr="005F274D" w:rsidRDefault="00992883" w:rsidP="00266FDA">
            <w:pPr>
              <w:spacing w:before="0" w:after="0" w:line="240" w:lineRule="auto"/>
              <w:rPr>
                <w:rFonts w:ascii="Calibri" w:hAnsi="Calibri" w:cs="Calibri"/>
                <w:sz w:val="16"/>
                <w:szCs w:val="16"/>
              </w:rPr>
            </w:pPr>
            <w:r w:rsidRPr="005F274D">
              <w:rPr>
                <w:rFonts w:ascii="Calibri" w:hAnsi="Calibri" w:cs="Calibri"/>
                <w:sz w:val="16"/>
                <w:szCs w:val="16"/>
              </w:rPr>
              <w:t>Was the research design appropriate to address the aims of the research?</w:t>
            </w:r>
          </w:p>
        </w:tc>
        <w:tc>
          <w:tcPr>
            <w:tcW w:w="851" w:type="dxa"/>
            <w:tcBorders>
              <w:top w:val="nil"/>
              <w:left w:val="nil"/>
              <w:bottom w:val="single" w:sz="8" w:space="0" w:color="B5DDDC"/>
              <w:right w:val="single" w:sz="8" w:space="0" w:color="B5DDDC"/>
            </w:tcBorders>
            <w:vAlign w:val="center"/>
            <w:hideMark/>
          </w:tcPr>
          <w:p w14:paraId="0DB12837"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606077F5"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Seven sequential water and sediment samples were collected from mesocosms over a 40 day period.  This approach generated satisfactory data to address the aims of the research.</w:t>
            </w:r>
          </w:p>
        </w:tc>
        <w:tc>
          <w:tcPr>
            <w:tcW w:w="851" w:type="dxa"/>
            <w:tcBorders>
              <w:top w:val="nil"/>
              <w:left w:val="nil"/>
              <w:bottom w:val="single" w:sz="8" w:space="0" w:color="B5DDDC"/>
              <w:right w:val="single" w:sz="8" w:space="0" w:color="B5DDDC"/>
            </w:tcBorders>
            <w:shd w:val="clear" w:color="000000" w:fill="70AD47"/>
            <w:vAlign w:val="center"/>
            <w:hideMark/>
          </w:tcPr>
          <w:p w14:paraId="6FE6D1C2"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Definitely low risk of bias (++)</w:t>
            </w:r>
          </w:p>
        </w:tc>
      </w:tr>
      <w:tr w:rsidR="00BF2DBF" w14:paraId="254C77B8" w14:textId="77777777" w:rsidTr="0093031B">
        <w:trPr>
          <w:trHeight w:val="340"/>
        </w:trPr>
        <w:tc>
          <w:tcPr>
            <w:tcW w:w="318" w:type="dxa"/>
            <w:tcBorders>
              <w:top w:val="nil"/>
              <w:left w:val="single" w:sz="8" w:space="0" w:color="B5DDDC"/>
              <w:bottom w:val="single" w:sz="8" w:space="0" w:color="B5DDDC"/>
              <w:right w:val="single" w:sz="8" w:space="0" w:color="B5DDDC"/>
            </w:tcBorders>
            <w:vAlign w:val="center"/>
            <w:hideMark/>
          </w:tcPr>
          <w:p w14:paraId="6C6BBEE7" w14:textId="77777777" w:rsidR="00266FDA" w:rsidRPr="005F274D" w:rsidRDefault="00992883" w:rsidP="00266FDA">
            <w:pPr>
              <w:spacing w:before="0" w:after="0" w:line="240" w:lineRule="auto"/>
              <w:jc w:val="center"/>
              <w:rPr>
                <w:rFonts w:ascii="Calibri" w:hAnsi="Calibri" w:cs="Calibri"/>
                <w:sz w:val="16"/>
                <w:szCs w:val="16"/>
              </w:rPr>
            </w:pPr>
            <w:r w:rsidRPr="005F274D">
              <w:rPr>
                <w:rFonts w:ascii="Calibri" w:hAnsi="Calibri" w:cs="Calibri"/>
                <w:sz w:val="16"/>
                <w:szCs w:val="16"/>
              </w:rPr>
              <w:t>4</w:t>
            </w:r>
          </w:p>
        </w:tc>
        <w:tc>
          <w:tcPr>
            <w:tcW w:w="1940" w:type="dxa"/>
            <w:tcBorders>
              <w:top w:val="nil"/>
              <w:left w:val="nil"/>
              <w:bottom w:val="single" w:sz="8" w:space="0" w:color="B5DDDC"/>
              <w:right w:val="single" w:sz="8" w:space="0" w:color="B5DDDC"/>
            </w:tcBorders>
            <w:vAlign w:val="center"/>
            <w:hideMark/>
          </w:tcPr>
          <w:p w14:paraId="7C8796B4" w14:textId="77777777" w:rsidR="00266FDA" w:rsidRPr="005F274D" w:rsidRDefault="00992883" w:rsidP="00266FDA">
            <w:pPr>
              <w:spacing w:before="0" w:after="0" w:line="240" w:lineRule="auto"/>
              <w:rPr>
                <w:rFonts w:ascii="Calibri" w:hAnsi="Calibri" w:cs="Calibri"/>
                <w:sz w:val="16"/>
                <w:szCs w:val="16"/>
              </w:rPr>
            </w:pPr>
            <w:r w:rsidRPr="005F274D">
              <w:rPr>
                <w:rFonts w:ascii="Calibri" w:hAnsi="Calibri" w:cs="Calibri"/>
                <w:sz w:val="16"/>
                <w:szCs w:val="16"/>
              </w:rPr>
              <w:t>Was the chosen hypothetical population or subpopulation appropriate for addressing the study research aims?</w:t>
            </w:r>
          </w:p>
        </w:tc>
        <w:tc>
          <w:tcPr>
            <w:tcW w:w="851" w:type="dxa"/>
            <w:tcBorders>
              <w:top w:val="nil"/>
              <w:left w:val="nil"/>
              <w:bottom w:val="single" w:sz="8" w:space="0" w:color="B5DDDC"/>
              <w:right w:val="single" w:sz="8" w:space="0" w:color="B5DDDC"/>
            </w:tcBorders>
            <w:vAlign w:val="center"/>
            <w:hideMark/>
          </w:tcPr>
          <w:p w14:paraId="78AD8214"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336441DC" w14:textId="31A25A66"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 xml:space="preserve">No risk </w:t>
            </w:r>
            <w:r w:rsidR="000C4EAE" w:rsidRPr="00266FDA">
              <w:rPr>
                <w:rFonts w:ascii="Calibri" w:hAnsi="Calibri" w:cs="Calibri"/>
                <w:sz w:val="16"/>
                <w:szCs w:val="16"/>
              </w:rPr>
              <w:t>assessment</w:t>
            </w:r>
            <w:r w:rsidRPr="00266FDA">
              <w:rPr>
                <w:rFonts w:ascii="Calibri" w:hAnsi="Calibri" w:cs="Calibri"/>
                <w:sz w:val="16"/>
                <w:szCs w:val="16"/>
              </w:rPr>
              <w:t xml:space="preserve"> was undertaken as the study sought only to determine the decay rates of sewage genetic markers.</w:t>
            </w:r>
          </w:p>
        </w:tc>
        <w:tc>
          <w:tcPr>
            <w:tcW w:w="851" w:type="dxa"/>
            <w:tcBorders>
              <w:top w:val="nil"/>
              <w:left w:val="nil"/>
              <w:bottom w:val="single" w:sz="8" w:space="0" w:color="B5DDDC"/>
              <w:right w:val="single" w:sz="8" w:space="0" w:color="B5DDDC"/>
            </w:tcBorders>
            <w:vAlign w:val="center"/>
            <w:hideMark/>
          </w:tcPr>
          <w:p w14:paraId="283F73DC"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r>
      <w:tr w:rsidR="00BF2DBF" w14:paraId="0B9E7C3B" w14:textId="77777777" w:rsidTr="0093031B">
        <w:trPr>
          <w:trHeight w:val="340"/>
        </w:trPr>
        <w:tc>
          <w:tcPr>
            <w:tcW w:w="318" w:type="dxa"/>
            <w:tcBorders>
              <w:top w:val="nil"/>
              <w:left w:val="single" w:sz="8" w:space="0" w:color="B5DDDC"/>
              <w:bottom w:val="single" w:sz="8" w:space="0" w:color="B5DDDC"/>
              <w:right w:val="single" w:sz="8" w:space="0" w:color="B5DDDC"/>
            </w:tcBorders>
            <w:vAlign w:val="center"/>
            <w:hideMark/>
          </w:tcPr>
          <w:p w14:paraId="01999B8C" w14:textId="77777777" w:rsidR="00266FDA" w:rsidRPr="005F274D" w:rsidRDefault="00992883" w:rsidP="00266FDA">
            <w:pPr>
              <w:spacing w:before="0" w:after="0" w:line="240" w:lineRule="auto"/>
              <w:jc w:val="center"/>
              <w:rPr>
                <w:rFonts w:ascii="Calibri" w:hAnsi="Calibri" w:cs="Calibri"/>
                <w:sz w:val="16"/>
                <w:szCs w:val="16"/>
              </w:rPr>
            </w:pPr>
            <w:r w:rsidRPr="005F274D">
              <w:rPr>
                <w:rFonts w:ascii="Calibri" w:hAnsi="Calibri" w:cs="Calibri"/>
                <w:sz w:val="16"/>
                <w:szCs w:val="16"/>
              </w:rPr>
              <w:t>5</w:t>
            </w:r>
          </w:p>
        </w:tc>
        <w:tc>
          <w:tcPr>
            <w:tcW w:w="1940" w:type="dxa"/>
            <w:tcBorders>
              <w:top w:val="nil"/>
              <w:left w:val="nil"/>
              <w:bottom w:val="single" w:sz="8" w:space="0" w:color="B5DDDC"/>
              <w:right w:val="single" w:sz="8" w:space="0" w:color="B5DDDC"/>
            </w:tcBorders>
            <w:vAlign w:val="center"/>
            <w:hideMark/>
          </w:tcPr>
          <w:p w14:paraId="7CF10B32" w14:textId="77777777" w:rsidR="00266FDA" w:rsidRPr="005F274D" w:rsidRDefault="00992883" w:rsidP="00266FDA">
            <w:pPr>
              <w:spacing w:before="0" w:after="0" w:line="240" w:lineRule="auto"/>
              <w:rPr>
                <w:rFonts w:ascii="Calibri" w:hAnsi="Calibri" w:cs="Calibri"/>
                <w:sz w:val="16"/>
                <w:szCs w:val="16"/>
              </w:rPr>
            </w:pPr>
            <w:r w:rsidRPr="005F274D">
              <w:rPr>
                <w:rFonts w:ascii="Calibri" w:hAnsi="Calibri" w:cs="Calibri"/>
                <w:sz w:val="16"/>
                <w:szCs w:val="16"/>
              </w:rPr>
              <w:t>Was the data collected in a way that addressed the research issue?</w:t>
            </w:r>
          </w:p>
        </w:tc>
        <w:tc>
          <w:tcPr>
            <w:tcW w:w="851" w:type="dxa"/>
            <w:tcBorders>
              <w:top w:val="nil"/>
              <w:left w:val="nil"/>
              <w:bottom w:val="single" w:sz="8" w:space="0" w:color="B5DDDC"/>
              <w:right w:val="single" w:sz="8" w:space="0" w:color="B5DDDC"/>
            </w:tcBorders>
            <w:vAlign w:val="center"/>
            <w:hideMark/>
          </w:tcPr>
          <w:p w14:paraId="464765FD"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3C2084C9"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As noted above, the sequential sampling approach generated satisfactory data to determine marker decay rates and thus address the aims of the research.</w:t>
            </w:r>
          </w:p>
        </w:tc>
        <w:tc>
          <w:tcPr>
            <w:tcW w:w="851" w:type="dxa"/>
            <w:tcBorders>
              <w:top w:val="nil"/>
              <w:left w:val="nil"/>
              <w:bottom w:val="single" w:sz="8" w:space="0" w:color="B5DDDC"/>
              <w:right w:val="single" w:sz="8" w:space="0" w:color="B5DDDC"/>
            </w:tcBorders>
            <w:shd w:val="clear" w:color="000000" w:fill="70AD47"/>
            <w:vAlign w:val="center"/>
            <w:hideMark/>
          </w:tcPr>
          <w:p w14:paraId="4692DFBF"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Definitely low risk of bias (++)</w:t>
            </w:r>
          </w:p>
        </w:tc>
      </w:tr>
      <w:tr w:rsidR="00BF2DBF" w14:paraId="556129DB" w14:textId="77777777" w:rsidTr="0093031B">
        <w:trPr>
          <w:trHeight w:val="340"/>
        </w:trPr>
        <w:tc>
          <w:tcPr>
            <w:tcW w:w="318" w:type="dxa"/>
            <w:tcBorders>
              <w:top w:val="nil"/>
              <w:left w:val="single" w:sz="8" w:space="0" w:color="B5DDDC"/>
              <w:bottom w:val="single" w:sz="8" w:space="0" w:color="B5DDDC"/>
              <w:right w:val="single" w:sz="8" w:space="0" w:color="B5DDDC"/>
            </w:tcBorders>
            <w:vAlign w:val="center"/>
            <w:hideMark/>
          </w:tcPr>
          <w:p w14:paraId="5A108EBE" w14:textId="77777777" w:rsidR="00266FDA" w:rsidRPr="005F274D" w:rsidRDefault="00992883" w:rsidP="00266FDA">
            <w:pPr>
              <w:spacing w:before="0" w:after="0" w:line="240" w:lineRule="auto"/>
              <w:jc w:val="center"/>
              <w:rPr>
                <w:rFonts w:ascii="Calibri" w:hAnsi="Calibri" w:cs="Calibri"/>
                <w:sz w:val="16"/>
                <w:szCs w:val="16"/>
              </w:rPr>
            </w:pPr>
            <w:r w:rsidRPr="005F274D">
              <w:rPr>
                <w:rFonts w:ascii="Calibri" w:hAnsi="Calibri" w:cs="Calibri"/>
                <w:sz w:val="16"/>
                <w:szCs w:val="16"/>
              </w:rPr>
              <w:t>6</w:t>
            </w:r>
          </w:p>
        </w:tc>
        <w:tc>
          <w:tcPr>
            <w:tcW w:w="1940" w:type="dxa"/>
            <w:tcBorders>
              <w:top w:val="nil"/>
              <w:left w:val="nil"/>
              <w:bottom w:val="single" w:sz="8" w:space="0" w:color="B5DDDC"/>
              <w:right w:val="single" w:sz="8" w:space="0" w:color="B5DDDC"/>
            </w:tcBorders>
            <w:vAlign w:val="center"/>
            <w:hideMark/>
          </w:tcPr>
          <w:p w14:paraId="4840E86A" w14:textId="77777777" w:rsidR="00266FDA" w:rsidRPr="005F274D" w:rsidRDefault="00992883" w:rsidP="00266FDA">
            <w:pPr>
              <w:spacing w:before="0" w:after="0" w:line="240" w:lineRule="auto"/>
              <w:rPr>
                <w:rFonts w:ascii="Calibri" w:hAnsi="Calibri" w:cs="Calibri"/>
                <w:sz w:val="16"/>
                <w:szCs w:val="16"/>
              </w:rPr>
            </w:pPr>
            <w:r w:rsidRPr="005F274D">
              <w:rPr>
                <w:rFonts w:ascii="Calibri" w:hAnsi="Calibri" w:cs="Calibri"/>
                <w:sz w:val="16"/>
                <w:szCs w:val="16"/>
              </w:rPr>
              <w:t>Has the relationship between researcher and participants been adequately considered?</w:t>
            </w:r>
          </w:p>
        </w:tc>
        <w:tc>
          <w:tcPr>
            <w:tcW w:w="851" w:type="dxa"/>
            <w:tcBorders>
              <w:top w:val="nil"/>
              <w:left w:val="nil"/>
              <w:bottom w:val="single" w:sz="8" w:space="0" w:color="B5DDDC"/>
              <w:right w:val="single" w:sz="8" w:space="0" w:color="B5DDDC"/>
            </w:tcBorders>
            <w:vAlign w:val="center"/>
            <w:hideMark/>
          </w:tcPr>
          <w:p w14:paraId="7D20F8BB"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74F3100C"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2BBB8EC7"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r>
      <w:tr w:rsidR="00BF2DBF" w14:paraId="3574EB86" w14:textId="77777777" w:rsidTr="0093031B">
        <w:trPr>
          <w:trHeight w:val="340"/>
        </w:trPr>
        <w:tc>
          <w:tcPr>
            <w:tcW w:w="318" w:type="dxa"/>
            <w:tcBorders>
              <w:top w:val="nil"/>
              <w:left w:val="single" w:sz="8" w:space="0" w:color="B5DDDC"/>
              <w:bottom w:val="single" w:sz="8" w:space="0" w:color="B5DDDC"/>
              <w:right w:val="single" w:sz="8" w:space="0" w:color="B5DDDC"/>
            </w:tcBorders>
            <w:shd w:val="clear" w:color="000000" w:fill="D6EAEB"/>
            <w:vAlign w:val="center"/>
            <w:hideMark/>
          </w:tcPr>
          <w:p w14:paraId="0B8F8DEE"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1940" w:type="dxa"/>
            <w:tcBorders>
              <w:top w:val="nil"/>
              <w:left w:val="nil"/>
              <w:bottom w:val="single" w:sz="8" w:space="0" w:color="B5DDDC"/>
              <w:right w:val="single" w:sz="8" w:space="0" w:color="B5DDDC"/>
            </w:tcBorders>
            <w:shd w:val="clear" w:color="000000" w:fill="D6EAEB"/>
            <w:vAlign w:val="center"/>
            <w:hideMark/>
          </w:tcPr>
          <w:p w14:paraId="1D448EFF"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6A2E9491"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180666E7"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48A678CB"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r>
      <w:tr w:rsidR="00BF2DBF" w14:paraId="48D4FC67" w14:textId="77777777" w:rsidTr="0093031B">
        <w:trPr>
          <w:trHeight w:val="340"/>
        </w:trPr>
        <w:tc>
          <w:tcPr>
            <w:tcW w:w="318" w:type="dxa"/>
            <w:tcBorders>
              <w:top w:val="nil"/>
              <w:left w:val="single" w:sz="8" w:space="0" w:color="B5DDDC"/>
              <w:bottom w:val="single" w:sz="8" w:space="0" w:color="B5DDDC"/>
              <w:right w:val="single" w:sz="8" w:space="0" w:color="B5DDDC"/>
            </w:tcBorders>
            <w:vAlign w:val="center"/>
            <w:hideMark/>
          </w:tcPr>
          <w:p w14:paraId="617C3D1C" w14:textId="77777777" w:rsidR="00266FDA" w:rsidRPr="005F274D" w:rsidRDefault="00992883" w:rsidP="00266FDA">
            <w:pPr>
              <w:spacing w:before="0" w:after="0" w:line="240" w:lineRule="auto"/>
              <w:jc w:val="center"/>
              <w:rPr>
                <w:rFonts w:ascii="Calibri" w:hAnsi="Calibri" w:cs="Calibri"/>
                <w:sz w:val="16"/>
                <w:szCs w:val="16"/>
              </w:rPr>
            </w:pPr>
            <w:r w:rsidRPr="005F274D">
              <w:rPr>
                <w:rFonts w:ascii="Calibri" w:hAnsi="Calibri" w:cs="Calibri"/>
                <w:sz w:val="16"/>
                <w:szCs w:val="16"/>
              </w:rPr>
              <w:t>7</w:t>
            </w:r>
          </w:p>
        </w:tc>
        <w:tc>
          <w:tcPr>
            <w:tcW w:w="1940" w:type="dxa"/>
            <w:tcBorders>
              <w:top w:val="nil"/>
              <w:left w:val="nil"/>
              <w:bottom w:val="single" w:sz="8" w:space="0" w:color="B5DDDC"/>
              <w:right w:val="single" w:sz="8" w:space="0" w:color="B5DDDC"/>
            </w:tcBorders>
            <w:vAlign w:val="center"/>
            <w:hideMark/>
          </w:tcPr>
          <w:p w14:paraId="7641354F" w14:textId="77777777" w:rsidR="00266FDA" w:rsidRPr="005F274D" w:rsidRDefault="00992883" w:rsidP="00266FDA">
            <w:pPr>
              <w:spacing w:before="0" w:after="0" w:line="240" w:lineRule="auto"/>
              <w:rPr>
                <w:rFonts w:ascii="Calibri" w:hAnsi="Calibri" w:cs="Calibri"/>
                <w:sz w:val="16"/>
                <w:szCs w:val="16"/>
              </w:rPr>
            </w:pPr>
            <w:r w:rsidRPr="005F274D">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3EA7053F"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28810AF2"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798D9D35"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n/a</w:t>
            </w:r>
          </w:p>
        </w:tc>
      </w:tr>
      <w:tr w:rsidR="00BF2DBF" w14:paraId="776954AA" w14:textId="77777777" w:rsidTr="0093031B">
        <w:trPr>
          <w:trHeight w:val="340"/>
        </w:trPr>
        <w:tc>
          <w:tcPr>
            <w:tcW w:w="318" w:type="dxa"/>
            <w:tcBorders>
              <w:top w:val="nil"/>
              <w:left w:val="single" w:sz="8" w:space="0" w:color="B5DDDC"/>
              <w:bottom w:val="single" w:sz="8" w:space="0" w:color="B5DDDC"/>
              <w:right w:val="single" w:sz="8" w:space="0" w:color="B5DDDC"/>
            </w:tcBorders>
            <w:vAlign w:val="center"/>
            <w:hideMark/>
          </w:tcPr>
          <w:p w14:paraId="2DE3E8E4" w14:textId="77777777" w:rsidR="00266FDA" w:rsidRPr="005F274D" w:rsidRDefault="00992883" w:rsidP="00266FDA">
            <w:pPr>
              <w:spacing w:before="0" w:after="0" w:line="240" w:lineRule="auto"/>
              <w:jc w:val="center"/>
              <w:rPr>
                <w:rFonts w:ascii="Calibri" w:hAnsi="Calibri" w:cs="Calibri"/>
                <w:sz w:val="16"/>
                <w:szCs w:val="16"/>
              </w:rPr>
            </w:pPr>
            <w:r w:rsidRPr="005F274D">
              <w:rPr>
                <w:rFonts w:ascii="Calibri" w:hAnsi="Calibri" w:cs="Calibri"/>
                <w:sz w:val="16"/>
                <w:szCs w:val="16"/>
              </w:rPr>
              <w:t>8</w:t>
            </w:r>
          </w:p>
        </w:tc>
        <w:tc>
          <w:tcPr>
            <w:tcW w:w="1940" w:type="dxa"/>
            <w:tcBorders>
              <w:top w:val="nil"/>
              <w:left w:val="nil"/>
              <w:bottom w:val="single" w:sz="8" w:space="0" w:color="B5DDDC"/>
              <w:right w:val="single" w:sz="8" w:space="0" w:color="B5DDDC"/>
            </w:tcBorders>
            <w:vAlign w:val="center"/>
            <w:hideMark/>
          </w:tcPr>
          <w:p w14:paraId="1B6A34C5" w14:textId="77777777" w:rsidR="00266FDA" w:rsidRPr="005F274D" w:rsidRDefault="00992883" w:rsidP="00266FDA">
            <w:pPr>
              <w:spacing w:before="0" w:after="0" w:line="240" w:lineRule="auto"/>
              <w:rPr>
                <w:rFonts w:ascii="Calibri" w:hAnsi="Calibri" w:cs="Calibri"/>
                <w:sz w:val="16"/>
                <w:szCs w:val="16"/>
              </w:rPr>
            </w:pPr>
            <w:r w:rsidRPr="005F274D">
              <w:rPr>
                <w:rFonts w:ascii="Calibri" w:hAnsi="Calibri" w:cs="Calibri"/>
                <w:sz w:val="16"/>
                <w:szCs w:val="16"/>
              </w:rPr>
              <w:t>Was the data analysis sufficiently rigorous?</w:t>
            </w:r>
          </w:p>
        </w:tc>
        <w:tc>
          <w:tcPr>
            <w:tcW w:w="851" w:type="dxa"/>
            <w:tcBorders>
              <w:top w:val="nil"/>
              <w:left w:val="nil"/>
              <w:bottom w:val="single" w:sz="8" w:space="0" w:color="B5DDDC"/>
              <w:right w:val="single" w:sz="8" w:space="0" w:color="B5DDDC"/>
            </w:tcBorders>
            <w:vAlign w:val="center"/>
            <w:hideMark/>
          </w:tcPr>
          <w:p w14:paraId="5477170C"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77BC0B03" w14:textId="1F341A60"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 xml:space="preserve">Data analyses considered relevant statistical issues such as management of outliers, goodness of model fits and levels of statistical </w:t>
            </w:r>
            <w:r w:rsidR="000C4EAE" w:rsidRPr="00266FDA">
              <w:rPr>
                <w:rFonts w:ascii="Calibri" w:hAnsi="Calibri" w:cs="Calibri"/>
                <w:sz w:val="16"/>
                <w:szCs w:val="16"/>
              </w:rPr>
              <w:t>significance</w:t>
            </w:r>
            <w:r w:rsidRPr="00266FDA">
              <w:rPr>
                <w:rFonts w:ascii="Calibri" w:hAnsi="Calibri" w:cs="Calibri"/>
                <w:sz w:val="16"/>
                <w:szCs w:val="16"/>
              </w:rPr>
              <w:t xml:space="preserve">, and thus </w:t>
            </w:r>
            <w:r w:rsidR="00044CF8">
              <w:rPr>
                <w:rFonts w:ascii="Calibri" w:hAnsi="Calibri" w:cs="Calibri"/>
                <w:sz w:val="16"/>
                <w:szCs w:val="16"/>
              </w:rPr>
              <w:t>are</w:t>
            </w:r>
            <w:r w:rsidRPr="00266FDA">
              <w:rPr>
                <w:rFonts w:ascii="Calibri" w:hAnsi="Calibri" w:cs="Calibri"/>
                <w:sz w:val="16"/>
                <w:szCs w:val="16"/>
              </w:rPr>
              <w:t xml:space="preserve"> sufficiently rigorous</w:t>
            </w:r>
          </w:p>
        </w:tc>
        <w:tc>
          <w:tcPr>
            <w:tcW w:w="851" w:type="dxa"/>
            <w:tcBorders>
              <w:top w:val="nil"/>
              <w:left w:val="nil"/>
              <w:bottom w:val="single" w:sz="8" w:space="0" w:color="B5DDDC"/>
              <w:right w:val="single" w:sz="8" w:space="0" w:color="B5DDDC"/>
            </w:tcBorders>
            <w:shd w:val="clear" w:color="000000" w:fill="70AD47"/>
            <w:vAlign w:val="center"/>
            <w:hideMark/>
          </w:tcPr>
          <w:p w14:paraId="03FF6243"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Definitely low risk of bias (++)</w:t>
            </w:r>
          </w:p>
        </w:tc>
      </w:tr>
      <w:tr w:rsidR="00BF2DBF" w14:paraId="66A3E52B" w14:textId="77777777" w:rsidTr="0093031B">
        <w:trPr>
          <w:trHeight w:val="340"/>
        </w:trPr>
        <w:tc>
          <w:tcPr>
            <w:tcW w:w="318" w:type="dxa"/>
            <w:tcBorders>
              <w:top w:val="nil"/>
              <w:left w:val="single" w:sz="8" w:space="0" w:color="B5DDDC"/>
              <w:bottom w:val="single" w:sz="8" w:space="0" w:color="B5DDDC"/>
              <w:right w:val="single" w:sz="8" w:space="0" w:color="B5DDDC"/>
            </w:tcBorders>
            <w:vAlign w:val="center"/>
            <w:hideMark/>
          </w:tcPr>
          <w:p w14:paraId="1EE20408" w14:textId="77777777" w:rsidR="00266FDA" w:rsidRPr="005F274D" w:rsidRDefault="00992883" w:rsidP="00266FDA">
            <w:pPr>
              <w:spacing w:before="0" w:after="0" w:line="240" w:lineRule="auto"/>
              <w:jc w:val="center"/>
              <w:rPr>
                <w:rFonts w:ascii="Calibri" w:hAnsi="Calibri" w:cs="Calibri"/>
                <w:sz w:val="16"/>
                <w:szCs w:val="16"/>
              </w:rPr>
            </w:pPr>
            <w:r w:rsidRPr="005F274D">
              <w:rPr>
                <w:rFonts w:ascii="Calibri" w:hAnsi="Calibri" w:cs="Calibri"/>
                <w:sz w:val="16"/>
                <w:szCs w:val="16"/>
              </w:rPr>
              <w:t>9</w:t>
            </w:r>
          </w:p>
        </w:tc>
        <w:tc>
          <w:tcPr>
            <w:tcW w:w="1940" w:type="dxa"/>
            <w:tcBorders>
              <w:top w:val="nil"/>
              <w:left w:val="nil"/>
              <w:bottom w:val="single" w:sz="8" w:space="0" w:color="B5DDDC"/>
              <w:right w:val="single" w:sz="8" w:space="0" w:color="B5DDDC"/>
            </w:tcBorders>
            <w:vAlign w:val="center"/>
            <w:hideMark/>
          </w:tcPr>
          <w:p w14:paraId="5FC16D90" w14:textId="77777777" w:rsidR="00266FDA" w:rsidRPr="005F274D" w:rsidRDefault="00992883" w:rsidP="00266FDA">
            <w:pPr>
              <w:spacing w:before="0" w:after="0" w:line="240" w:lineRule="auto"/>
              <w:rPr>
                <w:rFonts w:ascii="Calibri" w:hAnsi="Calibri" w:cs="Calibri"/>
                <w:sz w:val="16"/>
                <w:szCs w:val="16"/>
              </w:rPr>
            </w:pPr>
            <w:r w:rsidRPr="005F274D">
              <w:rPr>
                <w:rFonts w:ascii="Calibri" w:hAnsi="Calibri" w:cs="Calibri"/>
                <w:sz w:val="16"/>
                <w:szCs w:val="16"/>
              </w:rPr>
              <w:t>Is there a clear statement of findings?</w:t>
            </w:r>
          </w:p>
        </w:tc>
        <w:tc>
          <w:tcPr>
            <w:tcW w:w="851" w:type="dxa"/>
            <w:tcBorders>
              <w:top w:val="nil"/>
              <w:left w:val="nil"/>
              <w:bottom w:val="single" w:sz="8" w:space="0" w:color="B5DDDC"/>
              <w:right w:val="single" w:sz="8" w:space="0" w:color="B5DDDC"/>
            </w:tcBorders>
            <w:vAlign w:val="center"/>
            <w:hideMark/>
          </w:tcPr>
          <w:p w14:paraId="1A95122B"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63E6C1D4" w14:textId="1615A11A"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 xml:space="preserve">As with other papers in this series by the same authors, there is adiscussion with some conclusions at the end.  </w:t>
            </w:r>
            <w:r w:rsidR="002717F6">
              <w:rPr>
                <w:rFonts w:ascii="Calibri" w:hAnsi="Calibri" w:cs="Calibri"/>
                <w:sz w:val="16"/>
                <w:szCs w:val="16"/>
              </w:rPr>
              <w:t>T</w:t>
            </w:r>
            <w:r w:rsidRPr="00266FDA">
              <w:rPr>
                <w:rFonts w:ascii="Calibri" w:hAnsi="Calibri" w:cs="Calibri"/>
                <w:sz w:val="16"/>
                <w:szCs w:val="16"/>
              </w:rPr>
              <w:t xml:space="preserve">he conclusions </w:t>
            </w:r>
            <w:r w:rsidR="00235233">
              <w:rPr>
                <w:rFonts w:ascii="Calibri" w:hAnsi="Calibri" w:cs="Calibri"/>
                <w:sz w:val="16"/>
                <w:szCs w:val="16"/>
              </w:rPr>
              <w:t>are</w:t>
            </w:r>
            <w:r w:rsidR="00235233" w:rsidRPr="00266FDA">
              <w:rPr>
                <w:rFonts w:ascii="Calibri" w:hAnsi="Calibri" w:cs="Calibri"/>
                <w:sz w:val="16"/>
                <w:szCs w:val="16"/>
              </w:rPr>
              <w:t xml:space="preserve"> </w:t>
            </w:r>
            <w:r w:rsidRPr="00266FDA">
              <w:rPr>
                <w:rFonts w:ascii="Calibri" w:hAnsi="Calibri" w:cs="Calibri"/>
                <w:sz w:val="16"/>
                <w:szCs w:val="16"/>
              </w:rPr>
              <w:t>reasonable.</w:t>
            </w:r>
          </w:p>
        </w:tc>
        <w:tc>
          <w:tcPr>
            <w:tcW w:w="851" w:type="dxa"/>
            <w:tcBorders>
              <w:top w:val="nil"/>
              <w:left w:val="nil"/>
              <w:bottom w:val="nil"/>
              <w:right w:val="single" w:sz="8" w:space="0" w:color="B5DDDC"/>
            </w:tcBorders>
            <w:shd w:val="clear" w:color="000000" w:fill="E2EFDA"/>
            <w:vAlign w:val="center"/>
            <w:hideMark/>
          </w:tcPr>
          <w:p w14:paraId="26A6C36D"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174564C2" w14:textId="77777777" w:rsidTr="0093031B">
        <w:trPr>
          <w:trHeight w:val="340"/>
        </w:trPr>
        <w:tc>
          <w:tcPr>
            <w:tcW w:w="318" w:type="dxa"/>
            <w:tcBorders>
              <w:top w:val="nil"/>
              <w:left w:val="single" w:sz="8" w:space="0" w:color="B5DDDC"/>
              <w:bottom w:val="single" w:sz="8" w:space="0" w:color="B5DDDC"/>
              <w:right w:val="single" w:sz="8" w:space="0" w:color="B5DDDC"/>
            </w:tcBorders>
            <w:shd w:val="clear" w:color="000000" w:fill="D6EAEB"/>
            <w:vAlign w:val="center"/>
            <w:hideMark/>
          </w:tcPr>
          <w:p w14:paraId="389B81C8"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1940" w:type="dxa"/>
            <w:tcBorders>
              <w:top w:val="nil"/>
              <w:left w:val="nil"/>
              <w:bottom w:val="single" w:sz="8" w:space="0" w:color="B5DDDC"/>
              <w:right w:val="single" w:sz="8" w:space="0" w:color="B5DDDC"/>
            </w:tcBorders>
            <w:shd w:val="clear" w:color="000000" w:fill="D6EAEB"/>
            <w:vAlign w:val="center"/>
            <w:hideMark/>
          </w:tcPr>
          <w:p w14:paraId="40CEA35B"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Section C: Will the results help locally?</w:t>
            </w:r>
          </w:p>
        </w:tc>
        <w:tc>
          <w:tcPr>
            <w:tcW w:w="851" w:type="dxa"/>
            <w:tcBorders>
              <w:top w:val="nil"/>
              <w:left w:val="nil"/>
              <w:bottom w:val="single" w:sz="8" w:space="0" w:color="B5DDDC"/>
              <w:right w:val="single" w:sz="8" w:space="0" w:color="B5DDDC"/>
            </w:tcBorders>
            <w:shd w:val="clear" w:color="000000" w:fill="D6EAEB"/>
            <w:noWrap/>
            <w:hideMark/>
          </w:tcPr>
          <w:p w14:paraId="525DC1C2"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71DF184C"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16B4203C" w14:textId="77777777" w:rsidR="00266FDA" w:rsidRPr="00266FDA" w:rsidRDefault="00992883" w:rsidP="00266FDA">
            <w:pPr>
              <w:spacing w:before="0" w:after="0" w:line="240" w:lineRule="auto"/>
              <w:jc w:val="center"/>
              <w:rPr>
                <w:rFonts w:ascii="Calibri" w:hAnsi="Calibri" w:cs="Calibri"/>
                <w:b/>
                <w:bCs/>
                <w:color w:val="000000"/>
                <w:sz w:val="16"/>
                <w:szCs w:val="16"/>
              </w:rPr>
            </w:pPr>
            <w:r w:rsidRPr="00266FDA">
              <w:rPr>
                <w:rFonts w:ascii="Calibri" w:hAnsi="Calibri" w:cs="Calibri"/>
                <w:b/>
                <w:bCs/>
                <w:color w:val="000000"/>
                <w:sz w:val="16"/>
                <w:szCs w:val="16"/>
              </w:rPr>
              <w:t> </w:t>
            </w:r>
          </w:p>
        </w:tc>
      </w:tr>
      <w:tr w:rsidR="00BF2DBF" w14:paraId="4612003E" w14:textId="77777777" w:rsidTr="0093031B">
        <w:trPr>
          <w:trHeight w:val="340"/>
        </w:trPr>
        <w:tc>
          <w:tcPr>
            <w:tcW w:w="318" w:type="dxa"/>
            <w:tcBorders>
              <w:top w:val="nil"/>
              <w:left w:val="single" w:sz="8" w:space="0" w:color="B5DDDC"/>
              <w:bottom w:val="single" w:sz="8" w:space="0" w:color="B5DDDC"/>
              <w:right w:val="single" w:sz="8" w:space="0" w:color="B5DDDC"/>
            </w:tcBorders>
            <w:vAlign w:val="center"/>
            <w:hideMark/>
          </w:tcPr>
          <w:p w14:paraId="5C371A7A" w14:textId="77777777" w:rsidR="00266FDA" w:rsidRPr="005F274D" w:rsidRDefault="00992883" w:rsidP="00266FDA">
            <w:pPr>
              <w:spacing w:before="0" w:after="0" w:line="240" w:lineRule="auto"/>
              <w:jc w:val="center"/>
              <w:rPr>
                <w:rFonts w:ascii="Calibri" w:hAnsi="Calibri" w:cs="Calibri"/>
                <w:sz w:val="16"/>
                <w:szCs w:val="16"/>
              </w:rPr>
            </w:pPr>
            <w:r w:rsidRPr="005F274D">
              <w:rPr>
                <w:rFonts w:ascii="Calibri" w:hAnsi="Calibri" w:cs="Calibri"/>
                <w:sz w:val="16"/>
                <w:szCs w:val="16"/>
              </w:rPr>
              <w:t>10</w:t>
            </w:r>
          </w:p>
        </w:tc>
        <w:tc>
          <w:tcPr>
            <w:tcW w:w="1940" w:type="dxa"/>
            <w:tcBorders>
              <w:top w:val="nil"/>
              <w:left w:val="nil"/>
              <w:bottom w:val="nil"/>
              <w:right w:val="single" w:sz="8" w:space="0" w:color="B5DDDC"/>
            </w:tcBorders>
            <w:vAlign w:val="center"/>
            <w:hideMark/>
          </w:tcPr>
          <w:p w14:paraId="48FF9668" w14:textId="77777777" w:rsidR="00266FDA" w:rsidRPr="005F274D" w:rsidRDefault="00992883" w:rsidP="00266FDA">
            <w:pPr>
              <w:spacing w:before="0" w:after="0" w:line="240" w:lineRule="auto"/>
              <w:rPr>
                <w:rFonts w:ascii="Calibri" w:hAnsi="Calibri" w:cs="Calibri"/>
                <w:sz w:val="16"/>
                <w:szCs w:val="16"/>
              </w:rPr>
            </w:pPr>
            <w:r w:rsidRPr="005F274D">
              <w:rPr>
                <w:rFonts w:ascii="Calibri" w:hAnsi="Calibri" w:cs="Calibri"/>
                <w:sz w:val="16"/>
                <w:szCs w:val="16"/>
              </w:rPr>
              <w:t>How valuable is the research?  Is the research of satisfactory value?</w:t>
            </w:r>
          </w:p>
        </w:tc>
        <w:tc>
          <w:tcPr>
            <w:tcW w:w="851" w:type="dxa"/>
            <w:tcBorders>
              <w:top w:val="nil"/>
              <w:left w:val="nil"/>
              <w:bottom w:val="single" w:sz="8" w:space="0" w:color="B5DDDC"/>
              <w:right w:val="single" w:sz="8" w:space="0" w:color="B5DDDC"/>
            </w:tcBorders>
            <w:vAlign w:val="center"/>
            <w:hideMark/>
          </w:tcPr>
          <w:p w14:paraId="1039F6B1" w14:textId="77777777" w:rsidR="00266FDA" w:rsidRPr="00266FDA" w:rsidRDefault="00992883" w:rsidP="00266FDA">
            <w:pPr>
              <w:spacing w:before="0" w:after="0" w:line="240" w:lineRule="auto"/>
              <w:jc w:val="center"/>
              <w:rPr>
                <w:rFonts w:ascii="Calibri" w:hAnsi="Calibri" w:cs="Calibri"/>
                <w:sz w:val="16"/>
                <w:szCs w:val="16"/>
              </w:rPr>
            </w:pPr>
            <w:r w:rsidRPr="00266FDA">
              <w:rPr>
                <w:rFonts w:ascii="Calibri" w:hAnsi="Calibri" w:cs="Calibri"/>
                <w:sz w:val="16"/>
                <w:szCs w:val="16"/>
              </w:rPr>
              <w:t>Yes</w:t>
            </w:r>
          </w:p>
        </w:tc>
        <w:tc>
          <w:tcPr>
            <w:tcW w:w="3827" w:type="dxa"/>
            <w:tcBorders>
              <w:top w:val="nil"/>
              <w:left w:val="nil"/>
              <w:bottom w:val="nil"/>
              <w:right w:val="single" w:sz="8" w:space="0" w:color="B5DDDC"/>
            </w:tcBorders>
            <w:vAlign w:val="center"/>
            <w:hideMark/>
          </w:tcPr>
          <w:p w14:paraId="1AB98ECA" w14:textId="50AE3C5B"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z w:val="16"/>
                <w:szCs w:val="16"/>
              </w:rPr>
              <w:t>The research is valuable</w:t>
            </w:r>
            <w:r w:rsidR="005B319C">
              <w:rPr>
                <w:rFonts w:ascii="Calibri" w:hAnsi="Calibri" w:cs="Calibri"/>
                <w:sz w:val="16"/>
                <w:szCs w:val="16"/>
              </w:rPr>
              <w:t xml:space="preserve"> for informing this narrative review</w:t>
            </w:r>
            <w:r w:rsidRPr="00266FDA">
              <w:rPr>
                <w:rFonts w:ascii="Calibri" w:hAnsi="Calibri" w:cs="Calibri"/>
                <w:sz w:val="16"/>
                <w:szCs w:val="16"/>
              </w:rPr>
              <w:t xml:space="preserve"> since addresses a component of the primary research question - this being the "main factors impacting risk and its prediction", since it quantifies the </w:t>
            </w:r>
            <w:r w:rsidR="000C4EAE" w:rsidRPr="00266FDA">
              <w:rPr>
                <w:rFonts w:ascii="Calibri" w:hAnsi="Calibri" w:cs="Calibri"/>
                <w:sz w:val="16"/>
                <w:szCs w:val="16"/>
              </w:rPr>
              <w:t>persistence</w:t>
            </w:r>
            <w:r w:rsidRPr="00266FDA">
              <w:rPr>
                <w:rFonts w:ascii="Calibri" w:hAnsi="Calibri" w:cs="Calibri"/>
                <w:sz w:val="16"/>
                <w:szCs w:val="16"/>
              </w:rPr>
              <w:t xml:space="preserve"> of certain genetic markers of sewage in recreational water habitats.</w:t>
            </w:r>
          </w:p>
        </w:tc>
        <w:tc>
          <w:tcPr>
            <w:tcW w:w="851" w:type="dxa"/>
            <w:tcBorders>
              <w:top w:val="nil"/>
              <w:left w:val="nil"/>
              <w:bottom w:val="single" w:sz="8" w:space="0" w:color="B5DDDC"/>
              <w:right w:val="single" w:sz="8" w:space="0" w:color="B5DDDC"/>
            </w:tcBorders>
            <w:shd w:val="clear" w:color="000000" w:fill="70AD47"/>
            <w:vAlign w:val="center"/>
            <w:hideMark/>
          </w:tcPr>
          <w:p w14:paraId="5BA78E7C"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Definitely low risk of bias (++)</w:t>
            </w:r>
          </w:p>
        </w:tc>
      </w:tr>
      <w:tr w:rsidR="00BF2DBF" w14:paraId="467668D6" w14:textId="77777777" w:rsidTr="0093031B">
        <w:trPr>
          <w:trHeight w:val="340"/>
        </w:trPr>
        <w:tc>
          <w:tcPr>
            <w:tcW w:w="318" w:type="dxa"/>
            <w:tcBorders>
              <w:top w:val="nil"/>
              <w:left w:val="single" w:sz="8" w:space="0" w:color="B5DDDC"/>
              <w:bottom w:val="single" w:sz="8" w:space="0" w:color="B5DDDC"/>
              <w:right w:val="nil"/>
            </w:tcBorders>
            <w:shd w:val="clear" w:color="000000" w:fill="D6EAEB"/>
            <w:vAlign w:val="center"/>
            <w:hideMark/>
          </w:tcPr>
          <w:p w14:paraId="3BA01228"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w:t>
            </w:r>
          </w:p>
        </w:tc>
        <w:tc>
          <w:tcPr>
            <w:tcW w:w="1940"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06E554E3" w14:textId="77777777" w:rsidR="00266FDA" w:rsidRPr="00266FDA" w:rsidRDefault="00992883" w:rsidP="00266FDA">
            <w:pPr>
              <w:spacing w:before="0" w:after="0" w:line="240" w:lineRule="auto"/>
              <w:rPr>
                <w:rFonts w:ascii="Calibri" w:hAnsi="Calibri" w:cs="Calibri"/>
                <w:b/>
                <w:bCs/>
                <w:color w:val="000000"/>
                <w:sz w:val="16"/>
                <w:szCs w:val="16"/>
              </w:rPr>
            </w:pPr>
            <w:r w:rsidRPr="00266FDA">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26F63F77" w14:textId="77777777" w:rsidR="00266FDA" w:rsidRPr="00266FDA" w:rsidRDefault="00992883" w:rsidP="00266FDA">
            <w:pPr>
              <w:spacing w:before="0" w:after="0" w:line="240" w:lineRule="auto"/>
              <w:rPr>
                <w:rFonts w:ascii="Calibri" w:hAnsi="Calibri" w:cs="Calibri"/>
                <w:sz w:val="16"/>
                <w:szCs w:val="16"/>
              </w:rPr>
            </w:pPr>
            <w:r w:rsidRPr="00266FDA">
              <w:rPr>
                <w:rFonts w:ascii="Calibri" w:hAnsi="Calibri" w:cs="Calibri"/>
                <w:strike/>
                <w:sz w:val="16"/>
                <w:szCs w:val="16"/>
              </w:rPr>
              <w:t> </w:t>
            </w:r>
          </w:p>
        </w:tc>
        <w:tc>
          <w:tcPr>
            <w:tcW w:w="3827"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4FED7825" w14:textId="77777777" w:rsidR="00266FDA" w:rsidRPr="00266FDA" w:rsidRDefault="00992883" w:rsidP="00266FDA">
            <w:pPr>
              <w:spacing w:before="0" w:after="0" w:line="240" w:lineRule="auto"/>
              <w:rPr>
                <w:rFonts w:ascii="Calibri" w:hAnsi="Calibri" w:cs="Calibri"/>
                <w:i/>
                <w:iCs/>
                <w:color w:val="000000"/>
                <w:sz w:val="16"/>
                <w:szCs w:val="16"/>
              </w:rPr>
            </w:pPr>
            <w:r w:rsidRPr="00266FDA">
              <w:rPr>
                <w:rFonts w:ascii="Calibri" w:hAnsi="Calibri" w:cs="Calibri"/>
                <w:i/>
                <w:iCs/>
                <w:color w:val="000000"/>
                <w:sz w:val="16"/>
                <w:szCs w:val="16"/>
              </w:rPr>
              <w:t>The study is an observational study of sewage genetic marker decay rates in recreational freshwater and marine habitats and is sufficiently rigorous.</w:t>
            </w:r>
          </w:p>
        </w:tc>
        <w:tc>
          <w:tcPr>
            <w:tcW w:w="851" w:type="dxa"/>
            <w:tcBorders>
              <w:top w:val="single" w:sz="8" w:space="0" w:color="008000"/>
              <w:left w:val="single" w:sz="8" w:space="0" w:color="B5DDDC"/>
              <w:bottom w:val="single" w:sz="8" w:space="0" w:color="008000"/>
              <w:right w:val="single" w:sz="8" w:space="0" w:color="B5DDDC"/>
            </w:tcBorders>
            <w:shd w:val="clear" w:color="000000" w:fill="E2EFDA"/>
            <w:vAlign w:val="center"/>
            <w:hideMark/>
          </w:tcPr>
          <w:p w14:paraId="6426FAF5"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Probably low risk of bias (+)</w:t>
            </w:r>
          </w:p>
        </w:tc>
      </w:tr>
      <w:tr w:rsidR="00BF2DBF" w14:paraId="2E663BB3" w14:textId="77777777" w:rsidTr="0093031B">
        <w:trPr>
          <w:trHeight w:val="340"/>
        </w:trPr>
        <w:tc>
          <w:tcPr>
            <w:tcW w:w="318" w:type="dxa"/>
            <w:tcBorders>
              <w:top w:val="nil"/>
              <w:left w:val="single" w:sz="8" w:space="0" w:color="B5DDDC"/>
              <w:bottom w:val="single" w:sz="8" w:space="0" w:color="B5DDDC"/>
              <w:right w:val="single" w:sz="8" w:space="0" w:color="B5DDDC"/>
            </w:tcBorders>
            <w:shd w:val="clear" w:color="000000" w:fill="D6EAEB"/>
            <w:vAlign w:val="center"/>
            <w:hideMark/>
          </w:tcPr>
          <w:p w14:paraId="47A0BFCB" w14:textId="77777777" w:rsidR="00266FDA" w:rsidRPr="00266FDA" w:rsidRDefault="00992883" w:rsidP="00266FDA">
            <w:pPr>
              <w:spacing w:before="0" w:after="0" w:line="240" w:lineRule="auto"/>
              <w:jc w:val="center"/>
              <w:rPr>
                <w:rFonts w:ascii="Calibri" w:hAnsi="Calibri" w:cs="Calibri"/>
                <w:b/>
                <w:bCs/>
                <w:sz w:val="16"/>
                <w:szCs w:val="16"/>
              </w:rPr>
            </w:pPr>
            <w:r w:rsidRPr="00266FDA">
              <w:rPr>
                <w:rFonts w:ascii="Calibri" w:hAnsi="Calibri" w:cs="Calibri"/>
                <w:b/>
                <w:bCs/>
                <w:sz w:val="16"/>
                <w:szCs w:val="16"/>
              </w:rPr>
              <w:t>-</w:t>
            </w:r>
          </w:p>
        </w:tc>
        <w:tc>
          <w:tcPr>
            <w:tcW w:w="1940" w:type="dxa"/>
            <w:tcBorders>
              <w:top w:val="nil"/>
              <w:left w:val="nil"/>
              <w:bottom w:val="single" w:sz="8" w:space="0" w:color="B5DDDC"/>
              <w:right w:val="single" w:sz="8" w:space="0" w:color="B5DDDC"/>
            </w:tcBorders>
            <w:shd w:val="clear" w:color="000000" w:fill="D6EAEB"/>
            <w:vAlign w:val="center"/>
            <w:hideMark/>
          </w:tcPr>
          <w:p w14:paraId="7CEAB7B8" w14:textId="77777777" w:rsidR="00266FDA" w:rsidRPr="00266FDA" w:rsidRDefault="00992883" w:rsidP="00266FDA">
            <w:pPr>
              <w:spacing w:before="0" w:after="0" w:line="240" w:lineRule="auto"/>
              <w:rPr>
                <w:rFonts w:ascii="Calibri" w:hAnsi="Calibri" w:cs="Calibri"/>
                <w:b/>
                <w:bCs/>
                <w:sz w:val="16"/>
                <w:szCs w:val="16"/>
              </w:rPr>
            </w:pPr>
            <w:r w:rsidRPr="00266FDA">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C6EFCE"/>
            <w:noWrap/>
            <w:vAlign w:val="center"/>
            <w:hideMark/>
          </w:tcPr>
          <w:p w14:paraId="5396FA0A" w14:textId="77777777" w:rsidR="00266FDA" w:rsidRPr="00266FDA" w:rsidRDefault="00992883" w:rsidP="00266FDA">
            <w:pPr>
              <w:spacing w:before="0" w:after="0" w:line="240" w:lineRule="auto"/>
              <w:jc w:val="center"/>
              <w:rPr>
                <w:rFonts w:ascii="Calibri" w:hAnsi="Calibri" w:cs="Calibri"/>
                <w:color w:val="006100"/>
                <w:sz w:val="16"/>
                <w:szCs w:val="16"/>
              </w:rPr>
            </w:pPr>
            <w:r w:rsidRPr="00266FDA">
              <w:rPr>
                <w:rFonts w:ascii="Calibri" w:hAnsi="Calibri" w:cs="Calibri"/>
                <w:color w:val="006100"/>
                <w:sz w:val="16"/>
                <w:szCs w:val="16"/>
              </w:rPr>
              <w:t> </w:t>
            </w:r>
          </w:p>
        </w:tc>
        <w:tc>
          <w:tcPr>
            <w:tcW w:w="3827" w:type="dxa"/>
            <w:tcBorders>
              <w:top w:val="nil"/>
              <w:left w:val="single" w:sz="8" w:space="0" w:color="B5DDDC"/>
              <w:bottom w:val="single" w:sz="8" w:space="0" w:color="B5DDDC"/>
              <w:right w:val="nil"/>
            </w:tcBorders>
            <w:shd w:val="clear" w:color="000000" w:fill="C6EFCE"/>
            <w:noWrap/>
            <w:vAlign w:val="center"/>
            <w:hideMark/>
          </w:tcPr>
          <w:p w14:paraId="6203368F" w14:textId="77777777" w:rsidR="00266FDA" w:rsidRPr="00266FDA" w:rsidRDefault="00992883" w:rsidP="00266FDA">
            <w:pPr>
              <w:spacing w:before="0" w:after="0" w:line="240" w:lineRule="auto"/>
              <w:jc w:val="center"/>
              <w:rPr>
                <w:rFonts w:ascii="Calibri" w:hAnsi="Calibri" w:cs="Calibri"/>
                <w:color w:val="006100"/>
                <w:sz w:val="16"/>
                <w:szCs w:val="16"/>
              </w:rPr>
            </w:pPr>
            <w:r w:rsidRPr="00266FDA">
              <w:rPr>
                <w:rFonts w:ascii="Calibri" w:hAnsi="Calibri" w:cs="Calibri"/>
                <w:color w:val="006100"/>
                <w:sz w:val="16"/>
                <w:szCs w:val="16"/>
              </w:rPr>
              <w:t>Include in review - probable low risk of bias</w:t>
            </w:r>
          </w:p>
        </w:tc>
        <w:tc>
          <w:tcPr>
            <w:tcW w:w="851" w:type="dxa"/>
            <w:tcBorders>
              <w:top w:val="nil"/>
              <w:left w:val="nil"/>
              <w:bottom w:val="single" w:sz="8" w:space="0" w:color="B5DDDC"/>
              <w:right w:val="single" w:sz="8" w:space="0" w:color="B5DDDC"/>
            </w:tcBorders>
            <w:shd w:val="clear" w:color="000000" w:fill="C6EFCE"/>
            <w:noWrap/>
            <w:vAlign w:val="center"/>
            <w:hideMark/>
          </w:tcPr>
          <w:p w14:paraId="3050FF7D" w14:textId="77777777" w:rsidR="00266FDA" w:rsidRPr="00266FDA" w:rsidRDefault="00992883" w:rsidP="00266FDA">
            <w:pPr>
              <w:spacing w:before="0" w:after="0" w:line="240" w:lineRule="auto"/>
              <w:jc w:val="center"/>
              <w:rPr>
                <w:rFonts w:ascii="Calibri" w:hAnsi="Calibri" w:cs="Calibri"/>
                <w:color w:val="006100"/>
                <w:sz w:val="16"/>
                <w:szCs w:val="16"/>
              </w:rPr>
            </w:pPr>
            <w:r w:rsidRPr="00266FDA">
              <w:rPr>
                <w:rFonts w:ascii="Calibri" w:hAnsi="Calibri" w:cs="Calibri"/>
                <w:color w:val="006100"/>
                <w:sz w:val="16"/>
                <w:szCs w:val="16"/>
              </w:rPr>
              <w:t> </w:t>
            </w:r>
          </w:p>
        </w:tc>
      </w:tr>
    </w:tbl>
    <w:p w14:paraId="401DCC9B" w14:textId="77777777" w:rsidR="0034121F" w:rsidRPr="0034121F" w:rsidRDefault="0034121F" w:rsidP="0034121F"/>
    <w:p w14:paraId="6DF970C0" w14:textId="77777777" w:rsidR="0034121F" w:rsidRPr="0034121F" w:rsidRDefault="0034121F" w:rsidP="0034121F"/>
    <w:p w14:paraId="650D9C77" w14:textId="77777777" w:rsidR="0034121F" w:rsidRPr="008F7938" w:rsidRDefault="00992883" w:rsidP="0034121F">
      <w:pPr>
        <w:pStyle w:val="Heading3"/>
      </w:pPr>
      <w:bookmarkStart w:id="414" w:name="_Toc106901058"/>
      <w:r w:rsidRPr="008F7938">
        <w:t>Data extraction</w:t>
      </w:r>
      <w:bookmarkEnd w:id="414"/>
    </w:p>
    <w:tbl>
      <w:tblPr>
        <w:tblW w:w="7787" w:type="dxa"/>
        <w:tblCellMar>
          <w:left w:w="57" w:type="dxa"/>
          <w:right w:w="57" w:type="dxa"/>
        </w:tblCellMar>
        <w:tblLook w:val="04A0" w:firstRow="1" w:lastRow="0" w:firstColumn="1" w:lastColumn="0" w:noHBand="0" w:noVBand="1"/>
      </w:tblPr>
      <w:tblGrid>
        <w:gridCol w:w="1173"/>
        <w:gridCol w:w="1794"/>
        <w:gridCol w:w="4820"/>
      </w:tblGrid>
      <w:tr w:rsidR="00BF2DBF" w14:paraId="78835ADB" w14:textId="77777777" w:rsidTr="00537411">
        <w:trPr>
          <w:trHeight w:val="340"/>
          <w:tblHeader/>
        </w:trPr>
        <w:tc>
          <w:tcPr>
            <w:tcW w:w="1173"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612AF003"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Category</w:t>
            </w:r>
          </w:p>
        </w:tc>
        <w:tc>
          <w:tcPr>
            <w:tcW w:w="1794" w:type="dxa"/>
            <w:tcBorders>
              <w:top w:val="single" w:sz="8" w:space="0" w:color="B5DDDC"/>
              <w:left w:val="nil"/>
              <w:bottom w:val="single" w:sz="8" w:space="0" w:color="B5DDDC"/>
              <w:right w:val="single" w:sz="8" w:space="0" w:color="B5DDDC"/>
            </w:tcBorders>
            <w:shd w:val="clear" w:color="000000" w:fill="B5DDDC"/>
            <w:vAlign w:val="center"/>
            <w:hideMark/>
          </w:tcPr>
          <w:p w14:paraId="47468B3D"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Data class</w:t>
            </w:r>
          </w:p>
        </w:tc>
        <w:tc>
          <w:tcPr>
            <w:tcW w:w="4820" w:type="dxa"/>
            <w:tcBorders>
              <w:top w:val="single" w:sz="8" w:space="0" w:color="B5DDDC"/>
              <w:left w:val="nil"/>
              <w:bottom w:val="single" w:sz="8" w:space="0" w:color="B5DDDC"/>
              <w:right w:val="single" w:sz="8" w:space="0" w:color="B5DDDC"/>
            </w:tcBorders>
            <w:shd w:val="clear" w:color="000000" w:fill="B5DDDC"/>
            <w:vAlign w:val="center"/>
            <w:hideMark/>
          </w:tcPr>
          <w:p w14:paraId="78588F6E"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J5: Ahmed, Warish; Zhang, Qian; Kozak, Sonya; Beale, David; Gyawali, Pradip; Sadowsky, Michael J.; Simpson, Stuart 2019</w:t>
            </w:r>
          </w:p>
        </w:tc>
      </w:tr>
      <w:tr w:rsidR="00BF2DBF" w14:paraId="399E62E1"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624172FA" w14:textId="77777777" w:rsidR="00CB5AB3" w:rsidRPr="00CB5AB3" w:rsidRDefault="00992883" w:rsidP="00CB5AB3">
            <w:pPr>
              <w:spacing w:before="0" w:after="0" w:line="240" w:lineRule="auto"/>
              <w:rPr>
                <w:rFonts w:ascii="Calibri" w:hAnsi="Calibri" w:cs="Calibri"/>
                <w:b/>
                <w:bCs/>
                <w:color w:val="000000"/>
                <w:sz w:val="16"/>
                <w:szCs w:val="16"/>
              </w:rPr>
            </w:pPr>
            <w:r w:rsidRPr="00CB5AB3">
              <w:rPr>
                <w:rFonts w:ascii="Calibri" w:hAnsi="Calibri" w:cs="Calibri"/>
                <w:b/>
                <w:bCs/>
                <w:color w:val="000000"/>
                <w:sz w:val="16"/>
                <w:szCs w:val="16"/>
              </w:rPr>
              <w:t>Descriptive attributes</w:t>
            </w:r>
          </w:p>
        </w:tc>
        <w:tc>
          <w:tcPr>
            <w:tcW w:w="1794" w:type="dxa"/>
            <w:tcBorders>
              <w:top w:val="nil"/>
              <w:left w:val="nil"/>
              <w:bottom w:val="single" w:sz="8" w:space="0" w:color="B5DDDC"/>
              <w:right w:val="single" w:sz="8" w:space="0" w:color="B5DDDC"/>
            </w:tcBorders>
            <w:vAlign w:val="center"/>
            <w:hideMark/>
          </w:tcPr>
          <w:p w14:paraId="03E4BE8F"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Title</w:t>
            </w:r>
          </w:p>
        </w:tc>
        <w:tc>
          <w:tcPr>
            <w:tcW w:w="4820" w:type="dxa"/>
            <w:tcBorders>
              <w:top w:val="nil"/>
              <w:left w:val="nil"/>
              <w:bottom w:val="single" w:sz="8" w:space="0" w:color="B5DDDC"/>
              <w:right w:val="single" w:sz="8" w:space="0" w:color="B5DDDC"/>
            </w:tcBorders>
            <w:vAlign w:val="center"/>
            <w:hideMark/>
          </w:tcPr>
          <w:p w14:paraId="796F305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Comparative decay of sewage-associated marker genes in beach water and sediment in a subtropical region</w:t>
            </w:r>
          </w:p>
        </w:tc>
      </w:tr>
      <w:tr w:rsidR="00BF2DBF" w14:paraId="0E22EAFD"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C443386"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2F7950BB"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Title</w:t>
            </w:r>
          </w:p>
        </w:tc>
        <w:tc>
          <w:tcPr>
            <w:tcW w:w="4820" w:type="dxa"/>
            <w:tcBorders>
              <w:top w:val="nil"/>
              <w:left w:val="nil"/>
              <w:bottom w:val="single" w:sz="8" w:space="0" w:color="B5DDDC"/>
              <w:right w:val="single" w:sz="8" w:space="0" w:color="B5DDDC"/>
            </w:tcBorders>
            <w:vAlign w:val="center"/>
            <w:hideMark/>
          </w:tcPr>
          <w:p w14:paraId="5C1AE07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Research</w:t>
            </w:r>
          </w:p>
        </w:tc>
      </w:tr>
      <w:tr w:rsidR="00BF2DBF" w14:paraId="77780678"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C9D9BA3"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7568B11A"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Reference (Vol.(issue), reference no. or pages, or no. of pages)</w:t>
            </w:r>
          </w:p>
        </w:tc>
        <w:tc>
          <w:tcPr>
            <w:tcW w:w="4820" w:type="dxa"/>
            <w:tcBorders>
              <w:top w:val="nil"/>
              <w:left w:val="nil"/>
              <w:bottom w:val="single" w:sz="8" w:space="0" w:color="B5DDDC"/>
              <w:right w:val="single" w:sz="8" w:space="0" w:color="B5DDDC"/>
            </w:tcBorders>
            <w:vAlign w:val="center"/>
            <w:hideMark/>
          </w:tcPr>
          <w:p w14:paraId="4C5F1A1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149 (2019) 511-521</w:t>
            </w:r>
          </w:p>
        </w:tc>
      </w:tr>
      <w:tr w:rsidR="00BF2DBF" w14:paraId="2DABB2A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29D12F1"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6EEC905F"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date</w:t>
            </w:r>
          </w:p>
        </w:tc>
        <w:tc>
          <w:tcPr>
            <w:tcW w:w="4820" w:type="dxa"/>
            <w:tcBorders>
              <w:top w:val="nil"/>
              <w:left w:val="nil"/>
              <w:bottom w:val="single" w:sz="8" w:space="0" w:color="B5DDDC"/>
              <w:right w:val="single" w:sz="8" w:space="0" w:color="B5DDDC"/>
            </w:tcBorders>
            <w:vAlign w:val="center"/>
            <w:hideMark/>
          </w:tcPr>
          <w:p w14:paraId="046B912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2019</w:t>
            </w:r>
          </w:p>
        </w:tc>
      </w:tr>
      <w:tr w:rsidR="00BF2DBF" w14:paraId="4878B8A4"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EF24AD9"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202E42EC"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Source</w:t>
            </w:r>
          </w:p>
        </w:tc>
        <w:tc>
          <w:tcPr>
            <w:tcW w:w="4820" w:type="dxa"/>
            <w:tcBorders>
              <w:top w:val="nil"/>
              <w:left w:val="nil"/>
              <w:bottom w:val="single" w:sz="8" w:space="0" w:color="B5DDDC"/>
              <w:right w:val="single" w:sz="8" w:space="0" w:color="B5DDDC"/>
            </w:tcBorders>
            <w:vAlign w:val="center"/>
            <w:hideMark/>
          </w:tcPr>
          <w:p w14:paraId="29CA144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Research 149 (2019) 511-521 DOI:10.1016/j.watres.2018.10.088</w:t>
            </w:r>
          </w:p>
        </w:tc>
      </w:tr>
      <w:tr w:rsidR="00BF2DBF" w14:paraId="7AAD9DA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A50450B"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54758C30"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Peer reviewed</w:t>
            </w:r>
          </w:p>
        </w:tc>
        <w:tc>
          <w:tcPr>
            <w:tcW w:w="4820" w:type="dxa"/>
            <w:tcBorders>
              <w:top w:val="nil"/>
              <w:left w:val="nil"/>
              <w:bottom w:val="single" w:sz="8" w:space="0" w:color="B5DDDC"/>
              <w:right w:val="single" w:sz="8" w:space="0" w:color="B5DDDC"/>
            </w:tcBorders>
            <w:vAlign w:val="center"/>
            <w:hideMark/>
          </w:tcPr>
          <w:p w14:paraId="3C8FFB6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45B33738"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186D335"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5C617EAE"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Country of origin</w:t>
            </w:r>
          </w:p>
        </w:tc>
        <w:tc>
          <w:tcPr>
            <w:tcW w:w="4820" w:type="dxa"/>
            <w:tcBorders>
              <w:top w:val="nil"/>
              <w:left w:val="nil"/>
              <w:bottom w:val="single" w:sz="8" w:space="0" w:color="B5DDDC"/>
              <w:right w:val="single" w:sz="8" w:space="0" w:color="B5DDDC"/>
            </w:tcBorders>
            <w:vAlign w:val="center"/>
            <w:hideMark/>
          </w:tcPr>
          <w:p w14:paraId="2345BEB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Australia</w:t>
            </w:r>
          </w:p>
        </w:tc>
      </w:tr>
      <w:tr w:rsidR="00BF2DBF" w14:paraId="52870972"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75A4207"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2CA3C27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Source of funding</w:t>
            </w:r>
          </w:p>
        </w:tc>
        <w:tc>
          <w:tcPr>
            <w:tcW w:w="4820" w:type="dxa"/>
            <w:tcBorders>
              <w:top w:val="nil"/>
              <w:left w:val="nil"/>
              <w:bottom w:val="single" w:sz="8" w:space="0" w:color="B5DDDC"/>
              <w:right w:val="single" w:sz="8" w:space="0" w:color="B5DDDC"/>
            </w:tcBorders>
            <w:vAlign w:val="center"/>
            <w:hideMark/>
          </w:tcPr>
          <w:p w14:paraId="2168F4E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Funding from CSIRO. Minnesota Agricultural Experiment Station funding to Michael J. Sadowsky</w:t>
            </w:r>
          </w:p>
        </w:tc>
      </w:tr>
      <w:tr w:rsidR="00BF2DBF" w14:paraId="03B61431"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1822C9D"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19F6407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Possible conflicts of interest</w:t>
            </w:r>
          </w:p>
        </w:tc>
        <w:tc>
          <w:tcPr>
            <w:tcW w:w="4820" w:type="dxa"/>
            <w:tcBorders>
              <w:top w:val="nil"/>
              <w:left w:val="nil"/>
              <w:bottom w:val="single" w:sz="8" w:space="0" w:color="B5DDDC"/>
              <w:right w:val="single" w:sz="8" w:space="0" w:color="B5DDDC"/>
            </w:tcBorders>
            <w:vAlign w:val="center"/>
            <w:hideMark/>
          </w:tcPr>
          <w:p w14:paraId="1714601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 conflicts of interest declared by authors or identified by the reviewer.</w:t>
            </w:r>
          </w:p>
        </w:tc>
      </w:tr>
      <w:tr w:rsidR="00BF2DBF" w14:paraId="68FF9F94"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7B314F20"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Other criteria</w:t>
            </w:r>
          </w:p>
        </w:tc>
        <w:tc>
          <w:tcPr>
            <w:tcW w:w="1794" w:type="dxa"/>
            <w:tcBorders>
              <w:top w:val="nil"/>
              <w:left w:val="nil"/>
              <w:bottom w:val="single" w:sz="8" w:space="0" w:color="B5DDDC"/>
              <w:right w:val="single" w:sz="8" w:space="0" w:color="B5DDDC"/>
            </w:tcBorders>
            <w:vAlign w:val="center"/>
            <w:hideMark/>
          </w:tcPr>
          <w:p w14:paraId="2DB568B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study clearly address the primary research question?</w:t>
            </w:r>
          </w:p>
        </w:tc>
        <w:tc>
          <w:tcPr>
            <w:tcW w:w="4820" w:type="dxa"/>
            <w:tcBorders>
              <w:top w:val="nil"/>
              <w:left w:val="nil"/>
              <w:bottom w:val="single" w:sz="8" w:space="0" w:color="B5DDDC"/>
              <w:right w:val="single" w:sz="8" w:space="0" w:color="B5DDDC"/>
            </w:tcBorders>
            <w:vAlign w:val="center"/>
            <w:hideMark/>
          </w:tcPr>
          <w:p w14:paraId="237F62D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18D33D76"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199E9ED"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8AFF7E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Australian jurisdiction</w:t>
            </w:r>
          </w:p>
        </w:tc>
        <w:tc>
          <w:tcPr>
            <w:tcW w:w="4820" w:type="dxa"/>
            <w:tcBorders>
              <w:top w:val="nil"/>
              <w:left w:val="nil"/>
              <w:bottom w:val="single" w:sz="8" w:space="0" w:color="B5DDDC"/>
              <w:right w:val="single" w:sz="8" w:space="0" w:color="B5DDDC"/>
            </w:tcBorders>
            <w:vAlign w:val="center"/>
            <w:hideMark/>
          </w:tcPr>
          <w:p w14:paraId="11C6F5E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17CFB24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AE99C59"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F20034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paper describe reasoning clearly</w:t>
            </w:r>
          </w:p>
        </w:tc>
        <w:tc>
          <w:tcPr>
            <w:tcW w:w="4820" w:type="dxa"/>
            <w:tcBorders>
              <w:top w:val="nil"/>
              <w:left w:val="nil"/>
              <w:bottom w:val="single" w:sz="8" w:space="0" w:color="B5DDDC"/>
              <w:right w:val="single" w:sz="8" w:space="0" w:color="B5DDDC"/>
            </w:tcBorders>
            <w:vAlign w:val="center"/>
            <w:hideMark/>
          </w:tcPr>
          <w:p w14:paraId="3A2AD23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23063372"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5F7BC11"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BF6A35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overseas experience relate to Australian context</w:t>
            </w:r>
          </w:p>
        </w:tc>
        <w:tc>
          <w:tcPr>
            <w:tcW w:w="4820" w:type="dxa"/>
            <w:tcBorders>
              <w:top w:val="nil"/>
              <w:left w:val="nil"/>
              <w:bottom w:val="single" w:sz="8" w:space="0" w:color="B5DDDC"/>
              <w:right w:val="single" w:sz="8" w:space="0" w:color="B5DDDC"/>
            </w:tcBorders>
            <w:vAlign w:val="center"/>
            <w:hideMark/>
          </w:tcPr>
          <w:p w14:paraId="1FE4AE7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07BE8C5E"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FF06DF0"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5B65BA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children</w:t>
            </w:r>
          </w:p>
        </w:tc>
        <w:tc>
          <w:tcPr>
            <w:tcW w:w="4820" w:type="dxa"/>
            <w:tcBorders>
              <w:top w:val="nil"/>
              <w:left w:val="nil"/>
              <w:bottom w:val="single" w:sz="8" w:space="0" w:color="B5DDDC"/>
              <w:right w:val="single" w:sz="8" w:space="0" w:color="B5DDDC"/>
            </w:tcBorders>
            <w:vAlign w:val="center"/>
            <w:hideMark/>
          </w:tcPr>
          <w:p w14:paraId="3FE6790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4ADBF546"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41B9ECF"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2A8289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immunocompromised</w:t>
            </w:r>
          </w:p>
        </w:tc>
        <w:tc>
          <w:tcPr>
            <w:tcW w:w="4820" w:type="dxa"/>
            <w:tcBorders>
              <w:top w:val="nil"/>
              <w:left w:val="nil"/>
              <w:bottom w:val="single" w:sz="8" w:space="0" w:color="B5DDDC"/>
              <w:right w:val="single" w:sz="8" w:space="0" w:color="B5DDDC"/>
            </w:tcBorders>
            <w:vAlign w:val="center"/>
            <w:hideMark/>
          </w:tcPr>
          <w:p w14:paraId="2829137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69C18B66"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35D57BE"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EFC01A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elderly</w:t>
            </w:r>
          </w:p>
        </w:tc>
        <w:tc>
          <w:tcPr>
            <w:tcW w:w="4820" w:type="dxa"/>
            <w:tcBorders>
              <w:top w:val="nil"/>
              <w:left w:val="nil"/>
              <w:bottom w:val="single" w:sz="8" w:space="0" w:color="B5DDDC"/>
              <w:right w:val="single" w:sz="8" w:space="0" w:color="B5DDDC"/>
            </w:tcBorders>
            <w:vAlign w:val="center"/>
            <w:hideMark/>
          </w:tcPr>
          <w:p w14:paraId="04D7E6E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094E3E84"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10DA856"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3FFD4B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indigenous</w:t>
            </w:r>
          </w:p>
        </w:tc>
        <w:tc>
          <w:tcPr>
            <w:tcW w:w="4820" w:type="dxa"/>
            <w:tcBorders>
              <w:top w:val="nil"/>
              <w:left w:val="nil"/>
              <w:bottom w:val="single" w:sz="8" w:space="0" w:color="B5DDDC"/>
              <w:right w:val="single" w:sz="8" w:space="0" w:color="B5DDDC"/>
            </w:tcBorders>
            <w:vAlign w:val="center"/>
            <w:hideMark/>
          </w:tcPr>
          <w:p w14:paraId="48914D4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3BC83794"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9C0F764"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ADF7BF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Main risk associated factor? </w:t>
            </w:r>
          </w:p>
        </w:tc>
        <w:tc>
          <w:tcPr>
            <w:tcW w:w="4820" w:type="dxa"/>
            <w:tcBorders>
              <w:top w:val="nil"/>
              <w:left w:val="nil"/>
              <w:bottom w:val="single" w:sz="8" w:space="0" w:color="B5DDDC"/>
              <w:right w:val="single" w:sz="8" w:space="0" w:color="B5DDDC"/>
            </w:tcBorders>
            <w:vAlign w:val="center"/>
            <w:hideMark/>
          </w:tcPr>
          <w:p w14:paraId="0AA374E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PCR (qPCR) MST markers</w:t>
            </w:r>
          </w:p>
        </w:tc>
      </w:tr>
      <w:tr w:rsidR="00BF2DBF" w14:paraId="1101B9D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B090010"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3540A6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CASP classification </w:t>
            </w:r>
          </w:p>
        </w:tc>
        <w:tc>
          <w:tcPr>
            <w:tcW w:w="4820" w:type="dxa"/>
            <w:tcBorders>
              <w:top w:val="nil"/>
              <w:left w:val="nil"/>
              <w:bottom w:val="single" w:sz="8" w:space="0" w:color="B5DDDC"/>
              <w:right w:val="single" w:sz="8" w:space="0" w:color="B5DDDC"/>
            </w:tcBorders>
            <w:vAlign w:val="center"/>
            <w:hideMark/>
          </w:tcPr>
          <w:p w14:paraId="7A1EF74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Qualitative research</w:t>
            </w:r>
          </w:p>
        </w:tc>
      </w:tr>
      <w:tr w:rsidR="00BF2DBF" w14:paraId="3BD3694F"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A4211A5"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3AB997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marine, estuarine or freshwater</w:t>
            </w:r>
          </w:p>
        </w:tc>
        <w:tc>
          <w:tcPr>
            <w:tcW w:w="4820" w:type="dxa"/>
            <w:tcBorders>
              <w:top w:val="nil"/>
              <w:left w:val="nil"/>
              <w:bottom w:val="single" w:sz="8" w:space="0" w:color="B5DDDC"/>
              <w:right w:val="single" w:sz="8" w:space="0" w:color="B5DDDC"/>
            </w:tcBorders>
            <w:vAlign w:val="center"/>
            <w:hideMark/>
          </w:tcPr>
          <w:p w14:paraId="092A6E3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w:t>
            </w:r>
          </w:p>
        </w:tc>
      </w:tr>
      <w:tr w:rsidR="00BF2DBF" w14:paraId="52954AC3"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87BC50E"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F437D4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DOI http://dx.doi.org/</w:t>
            </w:r>
          </w:p>
        </w:tc>
        <w:tc>
          <w:tcPr>
            <w:tcW w:w="4820" w:type="dxa"/>
            <w:tcBorders>
              <w:top w:val="nil"/>
              <w:left w:val="nil"/>
              <w:bottom w:val="single" w:sz="8" w:space="0" w:color="B5DDDC"/>
              <w:right w:val="single" w:sz="8" w:space="0" w:color="B5DDDC"/>
            </w:tcBorders>
            <w:vAlign w:val="center"/>
            <w:hideMark/>
          </w:tcPr>
          <w:p w14:paraId="5B29184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10.2166/wh.2003.0015</w:t>
            </w:r>
          </w:p>
        </w:tc>
      </w:tr>
      <w:tr w:rsidR="00BF2DBF" w14:paraId="1726842A"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461F50E"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Study characteristics</w:t>
            </w:r>
          </w:p>
        </w:tc>
        <w:tc>
          <w:tcPr>
            <w:tcW w:w="1794" w:type="dxa"/>
            <w:tcBorders>
              <w:top w:val="nil"/>
              <w:left w:val="nil"/>
              <w:bottom w:val="single" w:sz="8" w:space="0" w:color="B5DDDC"/>
              <w:right w:val="single" w:sz="8" w:space="0" w:color="B5DDDC"/>
            </w:tcBorders>
            <w:vAlign w:val="center"/>
            <w:hideMark/>
          </w:tcPr>
          <w:p w14:paraId="7D02E83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Aim/objectives of study</w:t>
            </w:r>
          </w:p>
        </w:tc>
        <w:tc>
          <w:tcPr>
            <w:tcW w:w="4820" w:type="dxa"/>
            <w:tcBorders>
              <w:top w:val="nil"/>
              <w:left w:val="nil"/>
              <w:bottom w:val="single" w:sz="8" w:space="0" w:color="B5DDDC"/>
              <w:right w:val="single" w:sz="8" w:space="0" w:color="B5DDDC"/>
            </w:tcBorders>
            <w:vAlign w:val="center"/>
            <w:hideMark/>
          </w:tcPr>
          <w:p w14:paraId="739430F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The primary aim of this study was to investigate the decay of four sewage-associated bacterial and viral markers (HF183, HAdV, HPyV, and crAssphage), in relation to each other and qPCR FIB, in sewage contaminated fresh and marine waters and accompanying sandy sediments.</w:t>
            </w:r>
          </w:p>
        </w:tc>
      </w:tr>
      <w:tr w:rsidR="00BF2DBF" w14:paraId="6D57513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BA9076A"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E8E444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Study type/design</w:t>
            </w:r>
          </w:p>
        </w:tc>
        <w:tc>
          <w:tcPr>
            <w:tcW w:w="4820" w:type="dxa"/>
            <w:tcBorders>
              <w:top w:val="nil"/>
              <w:left w:val="nil"/>
              <w:bottom w:val="single" w:sz="8" w:space="0" w:color="B5DDDC"/>
              <w:right w:val="single" w:sz="8" w:space="0" w:color="B5DDDC"/>
            </w:tcBorders>
            <w:vAlign w:val="center"/>
            <w:hideMark/>
          </w:tcPr>
          <w:p w14:paraId="12DE184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Outdoor mesocosms containing water and sediment were inoculated with untreated sewage, and qPCR assays were used to quantify each target over 40 days to determine their decay rates.  </w:t>
            </w:r>
          </w:p>
        </w:tc>
      </w:tr>
      <w:tr w:rsidR="00BF2DBF" w14:paraId="36E0F3A5"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9D45006"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10EDF4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Study duration</w:t>
            </w:r>
          </w:p>
        </w:tc>
        <w:tc>
          <w:tcPr>
            <w:tcW w:w="4820" w:type="dxa"/>
            <w:tcBorders>
              <w:top w:val="nil"/>
              <w:left w:val="nil"/>
              <w:bottom w:val="single" w:sz="8" w:space="0" w:color="B5DDDC"/>
              <w:right w:val="single" w:sz="8" w:space="0" w:color="B5DDDC"/>
            </w:tcBorders>
            <w:vAlign w:val="center"/>
            <w:hideMark/>
          </w:tcPr>
          <w:p w14:paraId="6299871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40 days</w:t>
            </w:r>
          </w:p>
        </w:tc>
      </w:tr>
      <w:tr w:rsidR="00BF2DBF" w14:paraId="6FB016DA"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6EEFDCCD"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Population characteristics</w:t>
            </w:r>
          </w:p>
        </w:tc>
        <w:tc>
          <w:tcPr>
            <w:tcW w:w="1794" w:type="dxa"/>
            <w:tcBorders>
              <w:top w:val="nil"/>
              <w:left w:val="nil"/>
              <w:bottom w:val="single" w:sz="8" w:space="0" w:color="B5DDDC"/>
              <w:right w:val="single" w:sz="8" w:space="0" w:color="B5DDDC"/>
            </w:tcBorders>
            <w:vAlign w:val="center"/>
            <w:hideMark/>
          </w:tcPr>
          <w:p w14:paraId="02F698D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Population/s studied</w:t>
            </w:r>
          </w:p>
        </w:tc>
        <w:tc>
          <w:tcPr>
            <w:tcW w:w="4820" w:type="dxa"/>
            <w:tcBorders>
              <w:top w:val="nil"/>
              <w:left w:val="nil"/>
              <w:bottom w:val="single" w:sz="8" w:space="0" w:color="B5DDDC"/>
              <w:right w:val="single" w:sz="8" w:space="0" w:color="B5DDDC"/>
            </w:tcBorders>
            <w:vAlign w:val="center"/>
            <w:hideMark/>
          </w:tcPr>
          <w:p w14:paraId="4952270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683F59A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1699BD6"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B8C374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Selection criteria for population</w:t>
            </w:r>
          </w:p>
        </w:tc>
        <w:tc>
          <w:tcPr>
            <w:tcW w:w="4820" w:type="dxa"/>
            <w:tcBorders>
              <w:top w:val="nil"/>
              <w:left w:val="nil"/>
              <w:bottom w:val="single" w:sz="8" w:space="0" w:color="B5DDDC"/>
              <w:right w:val="single" w:sz="8" w:space="0" w:color="B5DDDC"/>
            </w:tcBorders>
            <w:vAlign w:val="center"/>
            <w:hideMark/>
          </w:tcPr>
          <w:p w14:paraId="2D31BD7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0FF5CA01"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15FFF96"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ADD111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Subgroups reported</w:t>
            </w:r>
          </w:p>
        </w:tc>
        <w:tc>
          <w:tcPr>
            <w:tcW w:w="4820" w:type="dxa"/>
            <w:tcBorders>
              <w:top w:val="nil"/>
              <w:left w:val="nil"/>
              <w:bottom w:val="single" w:sz="8" w:space="0" w:color="B5DDDC"/>
              <w:right w:val="single" w:sz="8" w:space="0" w:color="B5DDDC"/>
            </w:tcBorders>
            <w:vAlign w:val="center"/>
            <w:hideMark/>
          </w:tcPr>
          <w:p w14:paraId="4DE61D1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136774AF"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3533E03"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B7ED50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Size of study</w:t>
            </w:r>
          </w:p>
        </w:tc>
        <w:tc>
          <w:tcPr>
            <w:tcW w:w="4820" w:type="dxa"/>
            <w:tcBorders>
              <w:top w:val="nil"/>
              <w:left w:val="nil"/>
              <w:bottom w:val="single" w:sz="8" w:space="0" w:color="B5DDDC"/>
              <w:right w:val="single" w:sz="8" w:space="0" w:color="B5DDDC"/>
            </w:tcBorders>
            <w:vAlign w:val="center"/>
            <w:hideMark/>
          </w:tcPr>
          <w:p w14:paraId="1BBF428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0A821CD2"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2F40FEE"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Exposure and setting</w:t>
            </w:r>
          </w:p>
        </w:tc>
        <w:tc>
          <w:tcPr>
            <w:tcW w:w="1794" w:type="dxa"/>
            <w:tcBorders>
              <w:top w:val="nil"/>
              <w:left w:val="nil"/>
              <w:bottom w:val="single" w:sz="8" w:space="0" w:color="B5DDDC"/>
              <w:right w:val="single" w:sz="8" w:space="0" w:color="B5DDDC"/>
            </w:tcBorders>
            <w:vAlign w:val="center"/>
            <w:hideMark/>
          </w:tcPr>
          <w:p w14:paraId="6813D35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Type of water source/water body</w:t>
            </w:r>
          </w:p>
        </w:tc>
        <w:tc>
          <w:tcPr>
            <w:tcW w:w="4820" w:type="dxa"/>
            <w:tcBorders>
              <w:top w:val="nil"/>
              <w:left w:val="nil"/>
              <w:bottom w:val="single" w:sz="8" w:space="0" w:color="B5DDDC"/>
              <w:right w:val="single" w:sz="8" w:space="0" w:color="B5DDDC"/>
            </w:tcBorders>
            <w:vAlign w:val="center"/>
            <w:hideMark/>
          </w:tcPr>
          <w:p w14:paraId="5B9F54B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samples were collected from two marine sites and one freshwater lake environment.</w:t>
            </w:r>
          </w:p>
        </w:tc>
      </w:tr>
      <w:tr w:rsidR="00BF2DBF" w14:paraId="11AFBAE9"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C984F13"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A1E5AE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Exposure scenario</w:t>
            </w:r>
          </w:p>
        </w:tc>
        <w:tc>
          <w:tcPr>
            <w:tcW w:w="4820" w:type="dxa"/>
            <w:tcBorders>
              <w:top w:val="nil"/>
              <w:left w:val="nil"/>
              <w:bottom w:val="single" w:sz="8" w:space="0" w:color="B5DDDC"/>
              <w:right w:val="single" w:sz="8" w:space="0" w:color="B5DDDC"/>
            </w:tcBorders>
            <w:vAlign w:val="center"/>
            <w:hideMark/>
          </w:tcPr>
          <w:p w14:paraId="39912E7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  Study focuses is decay rates of FIB and bacterial and viral markers</w:t>
            </w:r>
          </w:p>
        </w:tc>
      </w:tr>
      <w:tr w:rsidR="00BF2DBF" w14:paraId="186A817B"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DA23AEA"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3BAD44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Exposure pathway</w:t>
            </w:r>
          </w:p>
        </w:tc>
        <w:tc>
          <w:tcPr>
            <w:tcW w:w="4820" w:type="dxa"/>
            <w:tcBorders>
              <w:top w:val="nil"/>
              <w:left w:val="nil"/>
              <w:bottom w:val="single" w:sz="8" w:space="0" w:color="B5DDDC"/>
              <w:right w:val="single" w:sz="8" w:space="0" w:color="B5DDDC"/>
            </w:tcBorders>
            <w:vAlign w:val="center"/>
            <w:hideMark/>
          </w:tcPr>
          <w:p w14:paraId="616FC87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1B09CD3F"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8F61603"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3B75220" w14:textId="69F8D031"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Source of </w:t>
            </w:r>
            <w:r w:rsidR="00BE6FF9">
              <w:rPr>
                <w:rFonts w:ascii="Calibri" w:hAnsi="Calibri" w:cs="Calibri"/>
                <w:sz w:val="16"/>
                <w:szCs w:val="16"/>
              </w:rPr>
              <w:t>infection/ contamination</w:t>
            </w:r>
          </w:p>
        </w:tc>
        <w:tc>
          <w:tcPr>
            <w:tcW w:w="4820" w:type="dxa"/>
            <w:tcBorders>
              <w:top w:val="nil"/>
              <w:left w:val="nil"/>
              <w:bottom w:val="single" w:sz="8" w:space="0" w:color="B5DDDC"/>
              <w:right w:val="single" w:sz="8" w:space="0" w:color="B5DDDC"/>
            </w:tcBorders>
            <w:vAlign w:val="center"/>
            <w:hideMark/>
          </w:tcPr>
          <w:p w14:paraId="4AD651B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Fresh untreated sewage dosed into outdoor mesocosms 9 x 8L plastic containers situated within a 1200 L plastic container filled with 200 L of water to provide a stable water temperature environment.</w:t>
            </w:r>
          </w:p>
        </w:tc>
      </w:tr>
      <w:tr w:rsidR="00BF2DBF" w14:paraId="5308C851"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213B5B6"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92F006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Causal organisms</w:t>
            </w:r>
          </w:p>
        </w:tc>
        <w:tc>
          <w:tcPr>
            <w:tcW w:w="4820" w:type="dxa"/>
            <w:tcBorders>
              <w:top w:val="nil"/>
              <w:left w:val="nil"/>
              <w:bottom w:val="single" w:sz="8" w:space="0" w:color="B5DDDC"/>
              <w:right w:val="single" w:sz="8" w:space="0" w:color="B5DDDC"/>
            </w:tcBorders>
            <w:vAlign w:val="center"/>
            <w:hideMark/>
          </w:tcPr>
          <w:p w14:paraId="0B30325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  Study measured FIB and sewage-associated marker genes.</w:t>
            </w:r>
          </w:p>
        </w:tc>
      </w:tr>
      <w:tr w:rsidR="00BF2DBF" w14:paraId="5182510B"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2F99D8D"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D1DE0B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Comparison group(s)</w:t>
            </w:r>
          </w:p>
        </w:tc>
        <w:tc>
          <w:tcPr>
            <w:tcW w:w="4820" w:type="dxa"/>
            <w:tcBorders>
              <w:top w:val="nil"/>
              <w:left w:val="nil"/>
              <w:bottom w:val="single" w:sz="8" w:space="0" w:color="B5DDDC"/>
              <w:right w:val="single" w:sz="8" w:space="0" w:color="B5DDDC"/>
            </w:tcBorders>
            <w:vAlign w:val="center"/>
            <w:hideMark/>
          </w:tcPr>
          <w:p w14:paraId="4E41E88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451C24E8"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F6BF036"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Study methods</w:t>
            </w:r>
          </w:p>
        </w:tc>
        <w:tc>
          <w:tcPr>
            <w:tcW w:w="1794" w:type="dxa"/>
            <w:tcBorders>
              <w:top w:val="nil"/>
              <w:left w:val="nil"/>
              <w:bottom w:val="single" w:sz="8" w:space="0" w:color="B5DDDC"/>
              <w:right w:val="single" w:sz="8" w:space="0" w:color="B5DDDC"/>
            </w:tcBorders>
            <w:vAlign w:val="center"/>
            <w:hideMark/>
          </w:tcPr>
          <w:p w14:paraId="3AEAF99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quality measurement used</w:t>
            </w:r>
          </w:p>
        </w:tc>
        <w:tc>
          <w:tcPr>
            <w:tcW w:w="4820" w:type="dxa"/>
            <w:tcBorders>
              <w:top w:val="nil"/>
              <w:left w:val="nil"/>
              <w:bottom w:val="single" w:sz="8" w:space="0" w:color="B5DDDC"/>
              <w:right w:val="single" w:sz="8" w:space="0" w:color="B5DDDC"/>
            </w:tcBorders>
            <w:vAlign w:val="center"/>
            <w:hideMark/>
          </w:tcPr>
          <w:p w14:paraId="63761BF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Concentrations of qPCR FIB and sewage-associated</w:t>
            </w:r>
            <w:r w:rsidRPr="00CB5AB3">
              <w:rPr>
                <w:rFonts w:ascii="Calibri" w:hAnsi="Calibri" w:cs="Calibri"/>
                <w:sz w:val="16"/>
                <w:szCs w:val="16"/>
              </w:rPr>
              <w:br/>
              <w:t>MST markers in untreated sewage, water and sediment samples.</w:t>
            </w:r>
          </w:p>
        </w:tc>
      </w:tr>
      <w:tr w:rsidR="00BF2DBF" w14:paraId="4EA20AA6"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3C09F03"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nil"/>
              <w:right w:val="single" w:sz="8" w:space="0" w:color="B5DDDC"/>
            </w:tcBorders>
            <w:vAlign w:val="center"/>
            <w:hideMark/>
          </w:tcPr>
          <w:p w14:paraId="6FA121E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Method of microorganism isolation and enumeration (if applicable)</w:t>
            </w:r>
          </w:p>
        </w:tc>
        <w:tc>
          <w:tcPr>
            <w:tcW w:w="4820" w:type="dxa"/>
            <w:tcBorders>
              <w:top w:val="nil"/>
              <w:left w:val="nil"/>
              <w:bottom w:val="single" w:sz="8" w:space="0" w:color="B5DDDC"/>
              <w:right w:val="single" w:sz="8" w:space="0" w:color="B5DDDC"/>
            </w:tcBorders>
            <w:vAlign w:val="center"/>
            <w:hideMark/>
          </w:tcPr>
          <w:p w14:paraId="139ED019" w14:textId="021471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Each 100mL water sample was filtered through 0.45 mm pore size (47mm diameter) </w:t>
            </w:r>
            <w:r w:rsidR="000C4EAE" w:rsidRPr="00CB5AB3">
              <w:rPr>
                <w:rFonts w:ascii="Calibri" w:hAnsi="Calibri" w:cs="Calibri"/>
                <w:sz w:val="16"/>
                <w:szCs w:val="16"/>
              </w:rPr>
              <w:t>negatively charged</w:t>
            </w:r>
            <w:r w:rsidRPr="00CB5AB3">
              <w:rPr>
                <w:rFonts w:ascii="Calibri" w:hAnsi="Calibri" w:cs="Calibri"/>
                <w:sz w:val="16"/>
                <w:szCs w:val="16"/>
              </w:rPr>
              <w:t xml:space="preserve"> HA membranes (Merck Millipore). A 250 mg sediment sample was carefully drawn out from the core sampler. DNA was directly extracted from the membranes (containing targets from water) and sediment using MO-BIO Power Soil DNA kits.  All DNA samples were stored at -80°C until used. The concentration of DNA in each sample was measured by using a Nano-Drop 2000 instrument (Thermo Scientific, MA, USA).</w:t>
            </w:r>
          </w:p>
        </w:tc>
      </w:tr>
      <w:tr w:rsidR="00BF2DBF" w14:paraId="4EDACA4B"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97F6BA8"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single" w:sz="8" w:space="0" w:color="B5DDDC"/>
              <w:left w:val="nil"/>
              <w:bottom w:val="single" w:sz="8" w:space="0" w:color="B5DDDC"/>
              <w:right w:val="single" w:sz="8" w:space="0" w:color="B5DDDC"/>
            </w:tcBorders>
            <w:vAlign w:val="center"/>
            <w:hideMark/>
          </w:tcPr>
          <w:p w14:paraId="6851CE5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sampling methods (monitoring, surrogates).  Was there sufficient replication in number of samples taken, what steps were taken to reduce contamination?</w:t>
            </w:r>
          </w:p>
        </w:tc>
        <w:tc>
          <w:tcPr>
            <w:tcW w:w="4820" w:type="dxa"/>
            <w:tcBorders>
              <w:top w:val="nil"/>
              <w:left w:val="nil"/>
              <w:bottom w:val="single" w:sz="8" w:space="0" w:color="B5DDDC"/>
              <w:right w:val="single" w:sz="8" w:space="0" w:color="B5DDDC"/>
            </w:tcBorders>
            <w:vAlign w:val="center"/>
            <w:hideMark/>
          </w:tcPr>
          <w:p w14:paraId="2565D64B" w14:textId="201A74D1"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From each mesocosm, one water sample (100 mL) was collected on each of days 0, 1, 4, 8, 14, 24 and 40. On day 0, water in the mesocosms was sampled, using a 25mL pipette, within 30 min after sewage inoculation. Sediment core samplers, made by cutting the ends of plastic 10 mL pipettes, were used for sampling sediment from each mesocosm. One sediment sample (approximately 1 g) was collected from each mesocosm on days 0,</w:t>
            </w:r>
            <w:r w:rsidR="007A7D85">
              <w:rPr>
                <w:rFonts w:ascii="Calibri" w:hAnsi="Calibri" w:cs="Calibri"/>
                <w:sz w:val="16"/>
                <w:szCs w:val="16"/>
              </w:rPr>
              <w:t xml:space="preserve"> </w:t>
            </w:r>
            <w:r w:rsidRPr="00CB5AB3">
              <w:rPr>
                <w:rFonts w:ascii="Calibri" w:hAnsi="Calibri" w:cs="Calibri"/>
                <w:sz w:val="16"/>
                <w:szCs w:val="16"/>
              </w:rPr>
              <w:t>1, 4, 8,</w:t>
            </w:r>
            <w:r w:rsidR="007A7D85">
              <w:rPr>
                <w:rFonts w:ascii="Calibri" w:hAnsi="Calibri" w:cs="Calibri"/>
                <w:sz w:val="16"/>
                <w:szCs w:val="16"/>
              </w:rPr>
              <w:t xml:space="preserve"> </w:t>
            </w:r>
            <w:r w:rsidRPr="00CB5AB3">
              <w:rPr>
                <w:rFonts w:ascii="Calibri" w:hAnsi="Calibri" w:cs="Calibri"/>
                <w:sz w:val="16"/>
                <w:szCs w:val="16"/>
              </w:rPr>
              <w:t xml:space="preserve">14, 24 and 40. Water samples were collected prior to sediment samples to avoid </w:t>
            </w:r>
            <w:r w:rsidR="000C4EAE" w:rsidRPr="00CB5AB3">
              <w:rPr>
                <w:rFonts w:ascii="Calibri" w:hAnsi="Calibri" w:cs="Calibri"/>
                <w:sz w:val="16"/>
                <w:szCs w:val="16"/>
              </w:rPr>
              <w:t>sediment</w:t>
            </w:r>
            <w:r w:rsidRPr="00CB5AB3">
              <w:rPr>
                <w:rFonts w:ascii="Calibri" w:hAnsi="Calibri" w:cs="Calibri"/>
                <w:sz w:val="16"/>
                <w:szCs w:val="16"/>
              </w:rPr>
              <w:t xml:space="preserve"> disturbance.</w:t>
            </w:r>
          </w:p>
        </w:tc>
      </w:tr>
      <w:tr w:rsidR="00BF2DBF" w14:paraId="0FFEFA8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A8F914A"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0C588E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Limits of reporting for the organism of concern</w:t>
            </w:r>
          </w:p>
        </w:tc>
        <w:tc>
          <w:tcPr>
            <w:tcW w:w="4820" w:type="dxa"/>
            <w:tcBorders>
              <w:top w:val="nil"/>
              <w:left w:val="nil"/>
              <w:bottom w:val="single" w:sz="8" w:space="0" w:color="B5DDDC"/>
              <w:right w:val="single" w:sz="8" w:space="0" w:color="B5DDDC"/>
            </w:tcBorders>
            <w:vAlign w:val="center"/>
            <w:hideMark/>
          </w:tcPr>
          <w:p w14:paraId="252177D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Limits for biomarkers not stated.</w:t>
            </w:r>
          </w:p>
        </w:tc>
      </w:tr>
      <w:tr w:rsidR="00BF2DBF" w14:paraId="33DA146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3DDBFD8"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D15A12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Consideration of quality assurance such as field and lab blanks, reference sites, and reporting on related physico-chemical parameters</w:t>
            </w:r>
          </w:p>
        </w:tc>
        <w:tc>
          <w:tcPr>
            <w:tcW w:w="4820" w:type="dxa"/>
            <w:tcBorders>
              <w:top w:val="nil"/>
              <w:left w:val="nil"/>
              <w:bottom w:val="single" w:sz="8" w:space="0" w:color="B5DDDC"/>
              <w:right w:val="single" w:sz="8" w:space="0" w:color="B5DDDC"/>
            </w:tcBorders>
            <w:vAlign w:val="center"/>
            <w:hideMark/>
          </w:tcPr>
          <w:p w14:paraId="31D42D4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Field and laboratory methods are described in detail in the report and were considered to be rigorous.  All qPCR reactions were performed in triplicate. For each qPCR assay, positive controls (i.e., genomic or plasmid standards) and three negative controls (sterile water) were included to assess successful amplification and contamination. qPCR standards were analysed to determine the amplification efficiencies (E) and the correlation coefficient (R2). Inter-assay variability of each qPCR assay was measured using four separate qPCR runs performed on four different days using three replicates of the standard ranging from 3 to 3 x 106 GC/reaction.</w:t>
            </w:r>
          </w:p>
        </w:tc>
      </w:tr>
      <w:tr w:rsidR="00BF2DBF" w14:paraId="457CEF02"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04C6BF5"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Statistics</w:t>
            </w:r>
          </w:p>
        </w:tc>
        <w:tc>
          <w:tcPr>
            <w:tcW w:w="1794" w:type="dxa"/>
            <w:tcBorders>
              <w:top w:val="nil"/>
              <w:left w:val="nil"/>
              <w:bottom w:val="single" w:sz="8" w:space="0" w:color="B5DDDC"/>
              <w:right w:val="single" w:sz="8" w:space="0" w:color="B5DDDC"/>
            </w:tcBorders>
            <w:vAlign w:val="center"/>
            <w:hideMark/>
          </w:tcPr>
          <w:p w14:paraId="1ED681F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Statistical methods used</w:t>
            </w:r>
          </w:p>
        </w:tc>
        <w:tc>
          <w:tcPr>
            <w:tcW w:w="4820" w:type="dxa"/>
            <w:tcBorders>
              <w:top w:val="nil"/>
              <w:left w:val="nil"/>
              <w:bottom w:val="single" w:sz="8" w:space="0" w:color="B5DDDC"/>
              <w:right w:val="single" w:sz="8" w:space="0" w:color="B5DDDC"/>
            </w:tcBorders>
            <w:vAlign w:val="center"/>
            <w:hideMark/>
          </w:tcPr>
          <w:p w14:paraId="264523D8" w14:textId="6F2BED8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Line plots of decay of FIB and MST markers in water and sediments </w:t>
            </w:r>
            <w:r w:rsidR="007A7D85" w:rsidRPr="00CB5AB3">
              <w:rPr>
                <w:rFonts w:ascii="Calibri" w:hAnsi="Calibri" w:cs="Calibri"/>
                <w:sz w:val="16"/>
                <w:szCs w:val="16"/>
              </w:rPr>
              <w:t>versus</w:t>
            </w:r>
            <w:r w:rsidRPr="00CB5AB3">
              <w:rPr>
                <w:rFonts w:ascii="Calibri" w:hAnsi="Calibri" w:cs="Calibri"/>
                <w:sz w:val="16"/>
                <w:szCs w:val="16"/>
              </w:rPr>
              <w:t xml:space="preserve"> days 1 to 40 on the x-axis.  Fitted decay curves.</w:t>
            </w:r>
          </w:p>
        </w:tc>
      </w:tr>
      <w:tr w:rsidR="00BF2DBF" w14:paraId="7E7919B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4E9FBE3"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F711D5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Details on statistical analysis (if any)</w:t>
            </w:r>
          </w:p>
        </w:tc>
        <w:tc>
          <w:tcPr>
            <w:tcW w:w="4820" w:type="dxa"/>
            <w:tcBorders>
              <w:top w:val="nil"/>
              <w:left w:val="nil"/>
              <w:bottom w:val="single" w:sz="8" w:space="0" w:color="B5DDDC"/>
              <w:right w:val="single" w:sz="8" w:space="0" w:color="B5DDDC"/>
            </w:tcBorders>
            <w:vAlign w:val="center"/>
            <w:hideMark/>
          </w:tcPr>
          <w:p w14:paraId="317F5F55" w14:textId="32FBB5CB"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qPCR FIB and sewage associated marker data from all three mesocosms were initially evaluated by a Gaussian model using a Davies test. Data points &lt; ALOQ were excluded from the decay rate calculation. If results of the Davies test were significant (p &lt; 0.05), biphasic decay model (details cited in paper) were fitted, otherwise, a first-order decay model was used.  T90 (days) and R2 regression values were reported for each combination of mesocosm (2 x marine, 1 x freshwater by sample type [sediment or water]) for each FIB/marker (Table 2 - First order decay model, Table 3 bi-phasic, where appropriate).</w:t>
            </w:r>
            <w:r w:rsidRPr="00CB5AB3">
              <w:rPr>
                <w:rFonts w:ascii="Calibri" w:hAnsi="Calibri" w:cs="Calibri"/>
                <w:sz w:val="16"/>
                <w:szCs w:val="16"/>
              </w:rPr>
              <w:br/>
              <w:t xml:space="preserve">Also shown is a correlation matrix between all qPCR FIB and sewage-associated markers in sediment and water samples for each site.  </w:t>
            </w:r>
            <w:r w:rsidR="004E4DFA">
              <w:rPr>
                <w:rFonts w:ascii="Calibri" w:hAnsi="Calibri" w:cs="Calibri"/>
                <w:sz w:val="16"/>
                <w:szCs w:val="16"/>
              </w:rPr>
              <w:t>Some issues with this analysis have been identified</w:t>
            </w:r>
            <w:r w:rsidRPr="00CB5AB3">
              <w:rPr>
                <w:rFonts w:ascii="Calibri" w:hAnsi="Calibri" w:cs="Calibri"/>
                <w:sz w:val="16"/>
                <w:szCs w:val="16"/>
              </w:rPr>
              <w:t xml:space="preserve"> (e.g. too large to interpret, includes </w:t>
            </w:r>
            <w:r w:rsidR="004E4DFA">
              <w:rPr>
                <w:rFonts w:ascii="Calibri" w:hAnsi="Calibri" w:cs="Calibri"/>
                <w:sz w:val="16"/>
                <w:szCs w:val="16"/>
              </w:rPr>
              <w:t>inappropriate</w:t>
            </w:r>
            <w:r w:rsidRPr="00CB5AB3">
              <w:rPr>
                <w:rFonts w:ascii="Calibri" w:hAnsi="Calibri" w:cs="Calibri"/>
                <w:sz w:val="16"/>
                <w:szCs w:val="16"/>
              </w:rPr>
              <w:t xml:space="preserve"> comparisons like freshwater biomarker vs marine</w:t>
            </w:r>
            <w:r w:rsidR="002E40AB">
              <w:rPr>
                <w:rFonts w:ascii="Calibri" w:hAnsi="Calibri" w:cs="Calibri"/>
                <w:sz w:val="16"/>
                <w:szCs w:val="16"/>
              </w:rPr>
              <w:t xml:space="preserve"> (</w:t>
            </w:r>
            <w:r w:rsidR="007A7D85">
              <w:rPr>
                <w:rFonts w:ascii="Calibri" w:hAnsi="Calibri" w:cs="Calibri"/>
                <w:sz w:val="16"/>
                <w:szCs w:val="16"/>
              </w:rPr>
              <w:t>i.e.</w:t>
            </w:r>
            <w:r w:rsidR="002E40AB">
              <w:rPr>
                <w:rFonts w:ascii="Calibri" w:hAnsi="Calibri" w:cs="Calibri"/>
                <w:sz w:val="16"/>
                <w:szCs w:val="16"/>
              </w:rPr>
              <w:t xml:space="preserve"> different source waters)</w:t>
            </w:r>
            <w:r w:rsidRPr="00CB5AB3">
              <w:rPr>
                <w:rFonts w:ascii="Calibri" w:hAnsi="Calibri" w:cs="Calibri"/>
                <w:sz w:val="16"/>
                <w:szCs w:val="16"/>
              </w:rPr>
              <w:t>, experiment-wise error rate for significant correlations not considered etc.)</w:t>
            </w:r>
          </w:p>
        </w:tc>
      </w:tr>
      <w:tr w:rsidR="00BF2DBF" w14:paraId="4A1829B3"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6DC7985"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32E967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Relative risk/odds ratio, confidence interval?</w:t>
            </w:r>
          </w:p>
        </w:tc>
        <w:tc>
          <w:tcPr>
            <w:tcW w:w="4820" w:type="dxa"/>
            <w:tcBorders>
              <w:top w:val="nil"/>
              <w:left w:val="nil"/>
              <w:bottom w:val="single" w:sz="8" w:space="0" w:color="B5DDDC"/>
              <w:right w:val="single" w:sz="8" w:space="0" w:color="B5DDDC"/>
            </w:tcBorders>
            <w:vAlign w:val="center"/>
            <w:hideMark/>
          </w:tcPr>
          <w:p w14:paraId="3D503BF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5508B19A"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1C0484C2"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Results</w:t>
            </w:r>
          </w:p>
        </w:tc>
        <w:tc>
          <w:tcPr>
            <w:tcW w:w="1794" w:type="dxa"/>
            <w:tcBorders>
              <w:top w:val="nil"/>
              <w:left w:val="nil"/>
              <w:bottom w:val="single" w:sz="8" w:space="0" w:color="B5DDDC"/>
              <w:right w:val="single" w:sz="8" w:space="0" w:color="B5DDDC"/>
            </w:tcBorders>
            <w:vAlign w:val="center"/>
            <w:hideMark/>
          </w:tcPr>
          <w:p w14:paraId="7465B9F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Outcome</w:t>
            </w:r>
          </w:p>
        </w:tc>
        <w:tc>
          <w:tcPr>
            <w:tcW w:w="4820" w:type="dxa"/>
            <w:tcBorders>
              <w:top w:val="nil"/>
              <w:left w:val="nil"/>
              <w:bottom w:val="single" w:sz="8" w:space="0" w:color="B5DDDC"/>
              <w:right w:val="single" w:sz="8" w:space="0" w:color="B5DDDC"/>
            </w:tcBorders>
            <w:vAlign w:val="center"/>
            <w:hideMark/>
          </w:tcPr>
          <w:p w14:paraId="7D9B974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Decay rates of EC 23S rRNA, ENT 23S rRNA, and HF183 16S rRNA were significantly (p &lt; 0.05) faster than the HAdV, HPyV and crAssphage markers in water samples from all mesocosms. In general, decay rates of bacterial targets were similar in the water columns of the studied mesocosms. Similarly, decay rates of viral targets were also alike in mesocosm water columns in relation to each other. The decay rates of FIB and sewage-associated markers were significantly faster in water samples compared to sediments in all three mesocosms.</w:t>
            </w:r>
          </w:p>
        </w:tc>
      </w:tr>
      <w:tr w:rsidR="00BF2DBF" w14:paraId="4D2A7004"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9923D2F"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A41FE8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How outcome was assessed</w:t>
            </w:r>
          </w:p>
        </w:tc>
        <w:tc>
          <w:tcPr>
            <w:tcW w:w="4820" w:type="dxa"/>
            <w:tcBorders>
              <w:top w:val="nil"/>
              <w:left w:val="nil"/>
              <w:bottom w:val="single" w:sz="8" w:space="0" w:color="B5DDDC"/>
              <w:right w:val="single" w:sz="8" w:space="0" w:color="B5DDDC"/>
            </w:tcBorders>
            <w:vAlign w:val="center"/>
            <w:hideMark/>
          </w:tcPr>
          <w:p w14:paraId="20CF563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Assessment of line plots and fitted decay curves</w:t>
            </w:r>
          </w:p>
        </w:tc>
      </w:tr>
      <w:tr w:rsidR="00BF2DBF" w14:paraId="7A8E642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018179A"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74E5A1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Method of measurement</w:t>
            </w:r>
          </w:p>
        </w:tc>
        <w:tc>
          <w:tcPr>
            <w:tcW w:w="4820" w:type="dxa"/>
            <w:tcBorders>
              <w:top w:val="nil"/>
              <w:left w:val="nil"/>
              <w:bottom w:val="single" w:sz="8" w:space="0" w:color="B5DDDC"/>
              <w:right w:val="single" w:sz="8" w:space="0" w:color="B5DDDC"/>
            </w:tcBorders>
            <w:vAlign w:val="center"/>
            <w:hideMark/>
          </w:tcPr>
          <w:p w14:paraId="43E31AF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FIB and MST marker genes concentrations in mesocosm marine and fresh-water samples</w:t>
            </w:r>
          </w:p>
        </w:tc>
      </w:tr>
      <w:tr w:rsidR="00BF2DBF" w14:paraId="68D4C741"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3A5E225"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DE1908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Number participants (exposed/non-exposed, missing/excluded) (if applicable)</w:t>
            </w:r>
          </w:p>
        </w:tc>
        <w:tc>
          <w:tcPr>
            <w:tcW w:w="4820" w:type="dxa"/>
            <w:tcBorders>
              <w:top w:val="nil"/>
              <w:left w:val="nil"/>
              <w:bottom w:val="single" w:sz="8" w:space="0" w:color="B5DDDC"/>
              <w:right w:val="single" w:sz="8" w:space="0" w:color="B5DDDC"/>
            </w:tcBorders>
            <w:vAlign w:val="center"/>
            <w:hideMark/>
          </w:tcPr>
          <w:p w14:paraId="6171E11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134F99CE"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5ED06A5"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Author’s conclusion</w:t>
            </w:r>
          </w:p>
        </w:tc>
        <w:tc>
          <w:tcPr>
            <w:tcW w:w="1794" w:type="dxa"/>
            <w:tcBorders>
              <w:top w:val="nil"/>
              <w:left w:val="nil"/>
              <w:bottom w:val="single" w:sz="8" w:space="0" w:color="B5DDDC"/>
              <w:right w:val="single" w:sz="8" w:space="0" w:color="B5DDDC"/>
            </w:tcBorders>
            <w:vAlign w:val="center"/>
            <w:hideMark/>
          </w:tcPr>
          <w:p w14:paraId="3124AF5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Interpretation of results</w:t>
            </w:r>
          </w:p>
        </w:tc>
        <w:tc>
          <w:tcPr>
            <w:tcW w:w="4820" w:type="dxa"/>
            <w:tcBorders>
              <w:top w:val="nil"/>
              <w:left w:val="nil"/>
              <w:bottom w:val="single" w:sz="8" w:space="0" w:color="B5DDDC"/>
              <w:right w:val="single" w:sz="8" w:space="0" w:color="B5DDDC"/>
            </w:tcBorders>
            <w:vAlign w:val="center"/>
            <w:hideMark/>
          </w:tcPr>
          <w:p w14:paraId="6767C724" w14:textId="79B4A558"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Decay rates of bacterial targets (two FIB and HF183) were fast and similar in water samples across three mesocosms. Similarly, decay rates of viral targets (HAdV, HPyV and crAssphage) were similar in water samples, however, viral targets persisted significantly (p &lt; 0.05) longer than did bacterial targets. </w:t>
            </w:r>
            <w:r w:rsidRPr="00CB5AB3">
              <w:rPr>
                <w:rFonts w:ascii="Calibri" w:hAnsi="Calibri" w:cs="Calibri"/>
                <w:sz w:val="16"/>
                <w:szCs w:val="16"/>
              </w:rPr>
              <w:br/>
              <w:t xml:space="preserve">Decay rates of FIB and sewage-associated markers in sediment mesocosm samples varied greatly across the marine and freshwater mesocosms. Decay rates of FIB and sewage-associated markers were significantly faster in water samples compared to sediment in all mesocosms. </w:t>
            </w:r>
            <w:r w:rsidRPr="00CB5AB3">
              <w:rPr>
                <w:rFonts w:ascii="Calibri" w:hAnsi="Calibri" w:cs="Calibri"/>
                <w:sz w:val="16"/>
                <w:szCs w:val="16"/>
              </w:rPr>
              <w:br/>
              <w:t xml:space="preserve">FIB (EC and/or ENT) exhibited biphasic decay rates compared to MST markers in water and sediment samples from all mesocosms. Due to the nature of decay, they may not be reliable markers to detect recent </w:t>
            </w:r>
            <w:r w:rsidR="0019257C" w:rsidRPr="00CB5AB3">
              <w:rPr>
                <w:rFonts w:ascii="Calibri" w:hAnsi="Calibri" w:cs="Calibri"/>
                <w:sz w:val="16"/>
                <w:szCs w:val="16"/>
              </w:rPr>
              <w:t>faecal</w:t>
            </w:r>
            <w:r w:rsidRPr="00CB5AB3">
              <w:rPr>
                <w:rFonts w:ascii="Calibri" w:hAnsi="Calibri" w:cs="Calibri"/>
                <w:sz w:val="16"/>
                <w:szCs w:val="16"/>
              </w:rPr>
              <w:t xml:space="preserve"> pollution. </w:t>
            </w:r>
          </w:p>
        </w:tc>
      </w:tr>
      <w:tr w:rsidR="00BF2DBF" w14:paraId="1CD6AEA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FCC32A0"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7BF063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Assessment of uncertainty (if any)</w:t>
            </w:r>
          </w:p>
        </w:tc>
        <w:tc>
          <w:tcPr>
            <w:tcW w:w="4820" w:type="dxa"/>
            <w:tcBorders>
              <w:top w:val="nil"/>
              <w:left w:val="nil"/>
              <w:bottom w:val="single" w:sz="8" w:space="0" w:color="B5DDDC"/>
              <w:right w:val="single" w:sz="8" w:space="0" w:color="B5DDDC"/>
            </w:tcBorders>
            <w:vAlign w:val="center"/>
            <w:hideMark/>
          </w:tcPr>
          <w:p w14:paraId="465DF04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Decay rates of FIB and MST markers significantly and positively correlated with mesocosm water temperature, TOC, and turbidity, and were mostly negatively correlated with rainfall, electrical conductivity, evaporation, sunlight and pH. </w:t>
            </w:r>
            <w:r w:rsidRPr="00CB5AB3">
              <w:rPr>
                <w:rFonts w:ascii="Calibri" w:hAnsi="Calibri" w:cs="Calibri"/>
                <w:sz w:val="16"/>
                <w:szCs w:val="16"/>
              </w:rPr>
              <w:br/>
              <w:t>The authors state that further research into the introduction, distribution and persistence of pathogens and their gene markers in beach sand and sediment need to be conducted.</w:t>
            </w:r>
          </w:p>
        </w:tc>
      </w:tr>
      <w:tr w:rsidR="00BF2DBF" w14:paraId="0C7C1902"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72F7099E"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Reviewer comments</w:t>
            </w:r>
          </w:p>
        </w:tc>
        <w:tc>
          <w:tcPr>
            <w:tcW w:w="1794" w:type="dxa"/>
            <w:tcBorders>
              <w:top w:val="nil"/>
              <w:left w:val="nil"/>
              <w:bottom w:val="single" w:sz="8" w:space="0" w:color="B5DDDC"/>
              <w:right w:val="single" w:sz="8" w:space="0" w:color="B5DDDC"/>
            </w:tcBorders>
            <w:vAlign w:val="center"/>
            <w:hideMark/>
          </w:tcPr>
          <w:p w14:paraId="0A38E12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Reviewer comments</w:t>
            </w:r>
          </w:p>
        </w:tc>
        <w:tc>
          <w:tcPr>
            <w:tcW w:w="4820" w:type="dxa"/>
            <w:tcBorders>
              <w:top w:val="nil"/>
              <w:left w:val="nil"/>
              <w:bottom w:val="single" w:sz="8" w:space="0" w:color="B5DDDC"/>
              <w:right w:val="single" w:sz="8" w:space="0" w:color="B5DDDC"/>
            </w:tcBorders>
            <w:vAlign w:val="center"/>
            <w:hideMark/>
          </w:tcPr>
          <w:p w14:paraId="43220DE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This is a well-designed experimental study using mesocosms to study the decay rates of qPCR FIB and sewage-associated MST markers.  </w:t>
            </w:r>
          </w:p>
        </w:tc>
      </w:tr>
      <w:tr w:rsidR="00BF2DBF" w14:paraId="3D6B7B2F"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FD81D26"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0E2EFD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Results included/excluded in review (if applicable)</w:t>
            </w:r>
          </w:p>
        </w:tc>
        <w:tc>
          <w:tcPr>
            <w:tcW w:w="4820" w:type="dxa"/>
            <w:tcBorders>
              <w:top w:val="nil"/>
              <w:left w:val="nil"/>
              <w:bottom w:val="single" w:sz="8" w:space="0" w:color="B5DDDC"/>
              <w:right w:val="single" w:sz="8" w:space="0" w:color="B5DDDC"/>
            </w:tcBorders>
            <w:vAlign w:val="center"/>
            <w:hideMark/>
          </w:tcPr>
          <w:p w14:paraId="4D186F1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5E5367E3"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F619722"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DEFE41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Notes on study quality e.g. gaps, methods </w:t>
            </w:r>
          </w:p>
        </w:tc>
        <w:tc>
          <w:tcPr>
            <w:tcW w:w="4820" w:type="dxa"/>
            <w:tcBorders>
              <w:top w:val="nil"/>
              <w:left w:val="nil"/>
              <w:bottom w:val="single" w:sz="8" w:space="0" w:color="B5DDDC"/>
              <w:right w:val="single" w:sz="8" w:space="0" w:color="B5DDDC"/>
            </w:tcBorders>
            <w:vAlign w:val="center"/>
            <w:hideMark/>
          </w:tcPr>
          <w:p w14:paraId="370F3AE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The data set collected for the study is amenable to multivariate exploratory and model-fitting analyses.  For example ridge-regression or canonical correlation analysis would have been appropriate to use.</w:t>
            </w:r>
          </w:p>
        </w:tc>
      </w:tr>
    </w:tbl>
    <w:p w14:paraId="4E396340" w14:textId="259376A7" w:rsidR="0034121F" w:rsidRDefault="0034121F" w:rsidP="0034121F"/>
    <w:p w14:paraId="253BA52F" w14:textId="77777777" w:rsidR="00C93AD8" w:rsidRPr="0034121F" w:rsidRDefault="00C93AD8" w:rsidP="0034121F"/>
    <w:p w14:paraId="026E5704" w14:textId="0AA17F78" w:rsidR="0034121F" w:rsidRPr="00F80C02" w:rsidRDefault="00992883" w:rsidP="0034121F">
      <w:pPr>
        <w:pStyle w:val="Heading2"/>
      </w:pPr>
      <w:bookmarkStart w:id="415" w:name="_Toc106901059"/>
      <w:r w:rsidRPr="00F80C02">
        <w:t>J6: Arnold, Schiff, et al., (2017)</w:t>
      </w:r>
      <w:bookmarkEnd w:id="415"/>
    </w:p>
    <w:p w14:paraId="56386A94" w14:textId="79480F61" w:rsidR="0034121F" w:rsidRDefault="00992883" w:rsidP="0034121F">
      <w:pPr>
        <w:pStyle w:val="Heading3"/>
      </w:pPr>
      <w:bookmarkStart w:id="416" w:name="_Toc106901060"/>
      <w:r w:rsidRPr="008F7938">
        <w:t>Quality assessment</w:t>
      </w:r>
      <w:r w:rsidR="0042605A">
        <w:t xml:space="preserve"> – Cohort Study</w:t>
      </w:r>
      <w:bookmarkEnd w:id="416"/>
    </w:p>
    <w:tbl>
      <w:tblPr>
        <w:tblW w:w="7787" w:type="dxa"/>
        <w:tblLayout w:type="fixed"/>
        <w:tblCellMar>
          <w:left w:w="57" w:type="dxa"/>
          <w:right w:w="57" w:type="dxa"/>
        </w:tblCellMar>
        <w:tblLook w:val="04A0" w:firstRow="1" w:lastRow="0" w:firstColumn="1" w:lastColumn="0" w:noHBand="0" w:noVBand="1"/>
      </w:tblPr>
      <w:tblGrid>
        <w:gridCol w:w="397"/>
        <w:gridCol w:w="2003"/>
        <w:gridCol w:w="992"/>
        <w:gridCol w:w="3544"/>
        <w:gridCol w:w="851"/>
      </w:tblGrid>
      <w:tr w:rsidR="00BF2DBF" w14:paraId="11C6EFA3" w14:textId="77777777" w:rsidTr="0093031B">
        <w:trPr>
          <w:trHeight w:val="340"/>
          <w:tblHeader/>
        </w:trPr>
        <w:tc>
          <w:tcPr>
            <w:tcW w:w="397" w:type="dxa"/>
            <w:tcBorders>
              <w:top w:val="single" w:sz="8" w:space="0" w:color="B5DDDC"/>
              <w:left w:val="single" w:sz="8" w:space="0" w:color="B5DDDC"/>
              <w:bottom w:val="single" w:sz="8" w:space="0" w:color="B5DDDC"/>
              <w:right w:val="single" w:sz="8" w:space="0" w:color="B5DDDC"/>
            </w:tcBorders>
            <w:shd w:val="clear" w:color="000000" w:fill="B5DDDC"/>
            <w:vAlign w:val="center"/>
          </w:tcPr>
          <w:p w14:paraId="6588B283" w14:textId="4F335581" w:rsidR="008F10E2" w:rsidRPr="008F10E2" w:rsidRDefault="008F10E2" w:rsidP="008F10E2">
            <w:pPr>
              <w:spacing w:before="0" w:after="0" w:line="240" w:lineRule="auto"/>
              <w:jc w:val="center"/>
              <w:rPr>
                <w:rFonts w:ascii="Calibri" w:hAnsi="Calibri" w:cs="Calibri"/>
                <w:b/>
                <w:bCs/>
                <w:color w:val="008000"/>
                <w:sz w:val="16"/>
                <w:szCs w:val="16"/>
              </w:rPr>
            </w:pPr>
          </w:p>
        </w:tc>
        <w:tc>
          <w:tcPr>
            <w:tcW w:w="2003" w:type="dxa"/>
            <w:tcBorders>
              <w:top w:val="single" w:sz="8" w:space="0" w:color="B5DDDC"/>
              <w:left w:val="nil"/>
              <w:bottom w:val="single" w:sz="8" w:space="0" w:color="B5DDDC"/>
              <w:right w:val="single" w:sz="8" w:space="0" w:color="B5DDDC"/>
            </w:tcBorders>
            <w:shd w:val="clear" w:color="000000" w:fill="B5DDDC"/>
            <w:vAlign w:val="center"/>
          </w:tcPr>
          <w:p w14:paraId="48353683" w14:textId="16F4FA4F" w:rsidR="008F10E2" w:rsidRPr="008F10E2" w:rsidRDefault="008F10E2" w:rsidP="008F10E2">
            <w:pPr>
              <w:spacing w:before="0" w:after="0" w:line="240" w:lineRule="auto"/>
              <w:rPr>
                <w:rFonts w:ascii="Calibri" w:hAnsi="Calibri" w:cs="Calibri"/>
                <w:b/>
                <w:bCs/>
                <w:color w:val="008000"/>
                <w:sz w:val="16"/>
                <w:szCs w:val="16"/>
              </w:rPr>
            </w:pPr>
          </w:p>
        </w:tc>
        <w:tc>
          <w:tcPr>
            <w:tcW w:w="5387"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361654FB" w14:textId="5840C1AA" w:rsidR="008F10E2" w:rsidRPr="008F10E2" w:rsidRDefault="00992883" w:rsidP="000E64C1">
            <w:pPr>
              <w:spacing w:before="0" w:after="0" w:line="240" w:lineRule="auto"/>
              <w:rPr>
                <w:rFonts w:ascii="Calibri" w:hAnsi="Calibri" w:cs="Calibri"/>
                <w:b/>
                <w:bCs/>
                <w:color w:val="008000"/>
                <w:sz w:val="16"/>
                <w:szCs w:val="16"/>
              </w:rPr>
            </w:pPr>
            <w:r w:rsidRPr="008F10E2">
              <w:rPr>
                <w:rFonts w:ascii="Calibri" w:hAnsi="Calibri" w:cs="Calibri"/>
                <w:b/>
                <w:bCs/>
                <w:color w:val="008000"/>
                <w:sz w:val="16"/>
                <w:szCs w:val="16"/>
              </w:rPr>
              <w:t> J6, Arnold, B., 2017, Acute Illness Among Surfers After Exposure to Seawater in Dry- and Wet-Weather Conditions </w:t>
            </w:r>
          </w:p>
        </w:tc>
      </w:tr>
      <w:tr w:rsidR="00BF2DBF" w14:paraId="3202545B" w14:textId="77777777" w:rsidTr="0093031B">
        <w:trPr>
          <w:trHeight w:val="340"/>
          <w:tblHeader/>
        </w:trPr>
        <w:tc>
          <w:tcPr>
            <w:tcW w:w="397" w:type="dxa"/>
            <w:tcBorders>
              <w:top w:val="nil"/>
              <w:left w:val="single" w:sz="8" w:space="0" w:color="B5DDDC"/>
              <w:bottom w:val="single" w:sz="8" w:space="0" w:color="B5DDDC"/>
              <w:right w:val="single" w:sz="8" w:space="0" w:color="B5DDDC"/>
            </w:tcBorders>
            <w:shd w:val="clear" w:color="000000" w:fill="B5DDDC"/>
            <w:vAlign w:val="center"/>
            <w:hideMark/>
          </w:tcPr>
          <w:p w14:paraId="17E3FA83" w14:textId="52866637" w:rsidR="008F10E2" w:rsidRPr="009C4A83" w:rsidRDefault="00992883" w:rsidP="009C4A83">
            <w:pPr>
              <w:spacing w:before="0" w:after="0" w:line="240" w:lineRule="auto"/>
              <w:jc w:val="center"/>
              <w:rPr>
                <w:rFonts w:ascii="Calibri" w:hAnsi="Calibri" w:cs="Calibri"/>
                <w:b/>
                <w:bCs/>
                <w:color w:val="008000"/>
                <w:sz w:val="16"/>
                <w:szCs w:val="16"/>
              </w:rPr>
            </w:pPr>
            <w:r w:rsidRPr="009C4A83">
              <w:rPr>
                <w:rFonts w:ascii="Calibri" w:hAnsi="Calibri" w:cs="Calibri"/>
                <w:b/>
                <w:bCs/>
                <w:color w:val="008000"/>
                <w:sz w:val="16"/>
                <w:szCs w:val="16"/>
              </w:rPr>
              <w:t>Q.</w:t>
            </w:r>
          </w:p>
        </w:tc>
        <w:tc>
          <w:tcPr>
            <w:tcW w:w="2003" w:type="dxa"/>
            <w:tcBorders>
              <w:top w:val="nil"/>
              <w:left w:val="nil"/>
              <w:bottom w:val="single" w:sz="8" w:space="0" w:color="B5DDDC"/>
              <w:right w:val="single" w:sz="8" w:space="0" w:color="B5DDDC"/>
            </w:tcBorders>
            <w:shd w:val="clear" w:color="000000" w:fill="B5DDDC"/>
            <w:vAlign w:val="center"/>
            <w:hideMark/>
          </w:tcPr>
          <w:p w14:paraId="200E3335" w14:textId="6D157B45" w:rsidR="008F10E2" w:rsidRPr="009C4A83" w:rsidRDefault="00992883" w:rsidP="009C4A83">
            <w:pPr>
              <w:spacing w:before="0" w:after="0" w:line="240" w:lineRule="auto"/>
              <w:jc w:val="center"/>
              <w:rPr>
                <w:rFonts w:ascii="Calibri" w:hAnsi="Calibri" w:cs="Calibri"/>
                <w:b/>
                <w:bCs/>
                <w:color w:val="008000"/>
                <w:sz w:val="16"/>
                <w:szCs w:val="16"/>
              </w:rPr>
            </w:pPr>
            <w:r w:rsidRPr="009C4A83">
              <w:rPr>
                <w:rFonts w:ascii="Calibri" w:hAnsi="Calibri" w:cs="Calibri"/>
                <w:b/>
                <w:bCs/>
                <w:color w:val="008000"/>
                <w:sz w:val="16"/>
                <w:szCs w:val="16"/>
              </w:rPr>
              <w:t>Criteria</w:t>
            </w:r>
          </w:p>
        </w:tc>
        <w:tc>
          <w:tcPr>
            <w:tcW w:w="992" w:type="dxa"/>
            <w:tcBorders>
              <w:top w:val="nil"/>
              <w:left w:val="nil"/>
              <w:bottom w:val="single" w:sz="8" w:space="0" w:color="B5DDDC"/>
              <w:right w:val="single" w:sz="8" w:space="0" w:color="B5DDDC"/>
            </w:tcBorders>
            <w:shd w:val="clear" w:color="000000" w:fill="B5DDDC"/>
            <w:vAlign w:val="center"/>
            <w:hideMark/>
          </w:tcPr>
          <w:p w14:paraId="5BCF33E5" w14:textId="77777777" w:rsidR="008F10E2" w:rsidRPr="009C4A83" w:rsidRDefault="00992883" w:rsidP="009C4A83">
            <w:pPr>
              <w:spacing w:before="0" w:after="0" w:line="240" w:lineRule="auto"/>
              <w:jc w:val="center"/>
              <w:rPr>
                <w:rFonts w:ascii="Calibri" w:hAnsi="Calibri" w:cs="Calibri"/>
                <w:b/>
                <w:bCs/>
                <w:color w:val="008000"/>
                <w:sz w:val="16"/>
                <w:szCs w:val="16"/>
              </w:rPr>
            </w:pPr>
            <w:r w:rsidRPr="009C4A83">
              <w:rPr>
                <w:rFonts w:ascii="Calibri" w:hAnsi="Calibri" w:cs="Calibri"/>
                <w:b/>
                <w:bCs/>
                <w:color w:val="008000"/>
                <w:sz w:val="16"/>
                <w:szCs w:val="16"/>
              </w:rPr>
              <w:t>Assessment</w:t>
            </w:r>
          </w:p>
        </w:tc>
        <w:tc>
          <w:tcPr>
            <w:tcW w:w="3544" w:type="dxa"/>
            <w:tcBorders>
              <w:top w:val="nil"/>
              <w:left w:val="nil"/>
              <w:bottom w:val="single" w:sz="8" w:space="0" w:color="B5DDDC"/>
              <w:right w:val="single" w:sz="8" w:space="0" w:color="B5DDDC"/>
            </w:tcBorders>
            <w:shd w:val="clear" w:color="000000" w:fill="B5DDDC"/>
            <w:vAlign w:val="center"/>
            <w:hideMark/>
          </w:tcPr>
          <w:p w14:paraId="3706C883" w14:textId="77777777" w:rsidR="008F10E2" w:rsidRPr="009C4A83" w:rsidRDefault="00992883" w:rsidP="009C4A83">
            <w:pPr>
              <w:spacing w:before="0" w:after="0" w:line="240" w:lineRule="auto"/>
              <w:jc w:val="center"/>
              <w:rPr>
                <w:rFonts w:ascii="Calibri" w:hAnsi="Calibri" w:cs="Calibri"/>
                <w:b/>
                <w:bCs/>
                <w:color w:val="008000"/>
                <w:sz w:val="16"/>
                <w:szCs w:val="16"/>
              </w:rPr>
            </w:pPr>
            <w:r w:rsidRPr="009C4A83">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1A4707C8" w14:textId="77777777" w:rsidR="008F10E2" w:rsidRPr="009C4A83" w:rsidRDefault="00992883" w:rsidP="009C4A83">
            <w:pPr>
              <w:spacing w:before="0" w:after="0" w:line="240" w:lineRule="auto"/>
              <w:jc w:val="center"/>
              <w:rPr>
                <w:rFonts w:ascii="Calibri" w:hAnsi="Calibri" w:cs="Calibri"/>
                <w:b/>
                <w:bCs/>
                <w:color w:val="008000"/>
                <w:sz w:val="16"/>
                <w:szCs w:val="16"/>
              </w:rPr>
            </w:pPr>
            <w:r w:rsidRPr="009C4A83">
              <w:rPr>
                <w:rFonts w:ascii="Calibri" w:hAnsi="Calibri" w:cs="Calibri"/>
                <w:b/>
                <w:bCs/>
                <w:color w:val="008000"/>
                <w:sz w:val="16"/>
                <w:szCs w:val="16"/>
              </w:rPr>
              <w:t>Risk of Bias rating</w:t>
            </w:r>
          </w:p>
        </w:tc>
      </w:tr>
      <w:tr w:rsidR="00BF2DBF" w14:paraId="191CC6CF" w14:textId="77777777" w:rsidTr="0093031B">
        <w:trPr>
          <w:trHeight w:val="340"/>
        </w:trPr>
        <w:tc>
          <w:tcPr>
            <w:tcW w:w="397" w:type="dxa"/>
            <w:tcBorders>
              <w:top w:val="nil"/>
              <w:left w:val="single" w:sz="8" w:space="0" w:color="B5DDDC"/>
              <w:bottom w:val="single" w:sz="8" w:space="0" w:color="B5DDDC"/>
              <w:right w:val="single" w:sz="8" w:space="0" w:color="B5DDDC"/>
            </w:tcBorders>
            <w:shd w:val="clear" w:color="000000" w:fill="D6EAEB"/>
            <w:hideMark/>
          </w:tcPr>
          <w:p w14:paraId="1E6AF297" w14:textId="77777777" w:rsidR="008F10E2" w:rsidRPr="008F10E2" w:rsidRDefault="00992883" w:rsidP="008F10E2">
            <w:pPr>
              <w:spacing w:before="0" w:after="0" w:line="240" w:lineRule="auto"/>
              <w:rPr>
                <w:rFonts w:ascii="Calibri" w:hAnsi="Calibri" w:cs="Calibri"/>
                <w:b/>
                <w:bCs/>
                <w:color w:val="000000"/>
                <w:sz w:val="16"/>
                <w:szCs w:val="16"/>
              </w:rPr>
            </w:pPr>
            <w:r w:rsidRPr="008F10E2">
              <w:rPr>
                <w:rFonts w:ascii="Calibri" w:hAnsi="Calibri" w:cs="Calibri"/>
                <w:b/>
                <w:bCs/>
                <w:color w:val="000000"/>
                <w:sz w:val="16"/>
                <w:szCs w:val="16"/>
              </w:rPr>
              <w:t> </w:t>
            </w:r>
          </w:p>
        </w:tc>
        <w:tc>
          <w:tcPr>
            <w:tcW w:w="2003" w:type="dxa"/>
            <w:tcBorders>
              <w:top w:val="nil"/>
              <w:left w:val="nil"/>
              <w:bottom w:val="single" w:sz="8" w:space="0" w:color="B5DDDC"/>
              <w:right w:val="single" w:sz="8" w:space="0" w:color="B5DDDC"/>
            </w:tcBorders>
            <w:shd w:val="clear" w:color="000000" w:fill="D6EAEB"/>
            <w:hideMark/>
          </w:tcPr>
          <w:p w14:paraId="07E941EE" w14:textId="23411BF5" w:rsidR="008F10E2" w:rsidRPr="008F10E2" w:rsidRDefault="00992883" w:rsidP="008F10E2">
            <w:pPr>
              <w:spacing w:before="0" w:after="0" w:line="240" w:lineRule="auto"/>
              <w:rPr>
                <w:rFonts w:ascii="Calibri" w:hAnsi="Calibri" w:cs="Calibri"/>
                <w:b/>
                <w:bCs/>
                <w:color w:val="000000"/>
                <w:sz w:val="16"/>
                <w:szCs w:val="16"/>
              </w:rPr>
            </w:pPr>
            <w:r w:rsidRPr="008F10E2">
              <w:rPr>
                <w:rFonts w:ascii="Calibri" w:hAnsi="Calibri" w:cs="Calibri"/>
                <w:b/>
                <w:bCs/>
                <w:color w:val="000000"/>
                <w:sz w:val="16"/>
                <w:szCs w:val="16"/>
              </w:rPr>
              <w:t>Section A</w:t>
            </w:r>
            <w:r>
              <w:rPr>
                <w:rFonts w:ascii="Calibri" w:hAnsi="Calibri" w:cs="Calibri"/>
                <w:b/>
                <w:bCs/>
                <w:color w:val="000000"/>
                <w:sz w:val="16"/>
                <w:szCs w:val="16"/>
              </w:rPr>
              <w:t>1</w:t>
            </w:r>
            <w:r w:rsidRPr="008F10E2">
              <w:rPr>
                <w:rFonts w:ascii="Calibri" w:hAnsi="Calibri" w:cs="Calibri"/>
                <w:b/>
                <w:bCs/>
                <w:color w:val="000000"/>
                <w:sz w:val="16"/>
                <w:szCs w:val="16"/>
              </w:rPr>
              <w:t>: Are the results valid?</w:t>
            </w:r>
          </w:p>
        </w:tc>
        <w:tc>
          <w:tcPr>
            <w:tcW w:w="992" w:type="dxa"/>
            <w:tcBorders>
              <w:top w:val="nil"/>
              <w:left w:val="nil"/>
              <w:bottom w:val="single" w:sz="8" w:space="0" w:color="B5DDDC"/>
              <w:right w:val="single" w:sz="8" w:space="0" w:color="B5DDDC"/>
            </w:tcBorders>
            <w:shd w:val="clear" w:color="000000" w:fill="D6EAEB"/>
            <w:hideMark/>
          </w:tcPr>
          <w:p w14:paraId="1A930E59" w14:textId="77777777" w:rsidR="008F10E2" w:rsidRPr="008F10E2" w:rsidRDefault="00992883" w:rsidP="008F10E2">
            <w:pPr>
              <w:spacing w:before="0" w:after="0" w:line="240" w:lineRule="auto"/>
              <w:rPr>
                <w:rFonts w:ascii="Calibri" w:hAnsi="Calibri" w:cs="Calibri"/>
                <w:b/>
                <w:bCs/>
                <w:color w:val="000000"/>
                <w:sz w:val="16"/>
                <w:szCs w:val="16"/>
              </w:rPr>
            </w:pPr>
            <w:r w:rsidRPr="008F10E2">
              <w:rPr>
                <w:rFonts w:ascii="Calibri" w:hAnsi="Calibri" w:cs="Calibri"/>
                <w:b/>
                <w:bCs/>
                <w:color w:val="000000"/>
                <w:sz w:val="16"/>
                <w:szCs w:val="16"/>
              </w:rPr>
              <w:t> </w:t>
            </w:r>
          </w:p>
        </w:tc>
        <w:tc>
          <w:tcPr>
            <w:tcW w:w="3544" w:type="dxa"/>
            <w:tcBorders>
              <w:top w:val="nil"/>
              <w:left w:val="nil"/>
              <w:bottom w:val="single" w:sz="8" w:space="0" w:color="B5DDDC"/>
              <w:right w:val="single" w:sz="8" w:space="0" w:color="B5DDDC"/>
            </w:tcBorders>
            <w:shd w:val="clear" w:color="000000" w:fill="D6EAEB"/>
            <w:hideMark/>
          </w:tcPr>
          <w:p w14:paraId="169A195E" w14:textId="77777777" w:rsidR="008F10E2" w:rsidRPr="008F10E2" w:rsidRDefault="00992883" w:rsidP="008F10E2">
            <w:pPr>
              <w:spacing w:before="0" w:after="0" w:line="240" w:lineRule="auto"/>
              <w:rPr>
                <w:rFonts w:ascii="Calibri" w:hAnsi="Calibri" w:cs="Calibri"/>
                <w:b/>
                <w:bCs/>
                <w:color w:val="000000"/>
                <w:sz w:val="16"/>
                <w:szCs w:val="16"/>
              </w:rPr>
            </w:pPr>
            <w:r w:rsidRPr="008F10E2">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hideMark/>
          </w:tcPr>
          <w:p w14:paraId="30CBE4FF" w14:textId="77777777" w:rsidR="008F10E2" w:rsidRPr="008F10E2" w:rsidRDefault="00992883" w:rsidP="008F10E2">
            <w:pPr>
              <w:spacing w:before="0" w:after="0" w:line="240" w:lineRule="auto"/>
              <w:rPr>
                <w:rFonts w:ascii="Calibri" w:hAnsi="Calibri" w:cs="Calibri"/>
                <w:b/>
                <w:bCs/>
                <w:color w:val="000000"/>
                <w:sz w:val="16"/>
                <w:szCs w:val="16"/>
              </w:rPr>
            </w:pPr>
            <w:r w:rsidRPr="008F10E2">
              <w:rPr>
                <w:rFonts w:ascii="Calibri" w:hAnsi="Calibri" w:cs="Calibri"/>
                <w:b/>
                <w:bCs/>
                <w:color w:val="000000"/>
                <w:sz w:val="16"/>
                <w:szCs w:val="16"/>
              </w:rPr>
              <w:t> </w:t>
            </w:r>
          </w:p>
        </w:tc>
      </w:tr>
      <w:tr w:rsidR="00BF2DBF" w14:paraId="1A4F1BE4" w14:textId="77777777" w:rsidTr="0093031B">
        <w:trPr>
          <w:trHeight w:val="340"/>
        </w:trPr>
        <w:tc>
          <w:tcPr>
            <w:tcW w:w="397" w:type="dxa"/>
            <w:tcBorders>
              <w:top w:val="nil"/>
              <w:left w:val="single" w:sz="8" w:space="0" w:color="B5DDDC"/>
              <w:bottom w:val="single" w:sz="8" w:space="0" w:color="B5DDDC"/>
              <w:right w:val="single" w:sz="8" w:space="0" w:color="B5DDDC"/>
            </w:tcBorders>
            <w:vAlign w:val="center"/>
            <w:hideMark/>
          </w:tcPr>
          <w:p w14:paraId="0003A136" w14:textId="77777777" w:rsidR="008F10E2" w:rsidRPr="000E64C1" w:rsidRDefault="00992883" w:rsidP="008F10E2">
            <w:pPr>
              <w:spacing w:before="0" w:after="0" w:line="240" w:lineRule="auto"/>
              <w:jc w:val="center"/>
              <w:rPr>
                <w:rFonts w:ascii="Calibri" w:hAnsi="Calibri" w:cs="Calibri"/>
                <w:sz w:val="16"/>
                <w:szCs w:val="16"/>
              </w:rPr>
            </w:pPr>
            <w:r w:rsidRPr="000E64C1">
              <w:rPr>
                <w:rFonts w:ascii="Calibri" w:hAnsi="Calibri" w:cs="Calibri"/>
                <w:sz w:val="16"/>
                <w:szCs w:val="16"/>
              </w:rPr>
              <w:t>1</w:t>
            </w:r>
          </w:p>
        </w:tc>
        <w:tc>
          <w:tcPr>
            <w:tcW w:w="2003" w:type="dxa"/>
            <w:tcBorders>
              <w:top w:val="nil"/>
              <w:left w:val="nil"/>
              <w:bottom w:val="single" w:sz="8" w:space="0" w:color="B5DDDC"/>
              <w:right w:val="single" w:sz="8" w:space="0" w:color="B5DDDC"/>
            </w:tcBorders>
            <w:vAlign w:val="center"/>
            <w:hideMark/>
          </w:tcPr>
          <w:p w14:paraId="264C35F6" w14:textId="77777777" w:rsidR="008F10E2" w:rsidRPr="000E64C1" w:rsidRDefault="00992883" w:rsidP="008F10E2">
            <w:pPr>
              <w:spacing w:before="0" w:after="0" w:line="240" w:lineRule="auto"/>
              <w:rPr>
                <w:rFonts w:ascii="Calibri" w:hAnsi="Calibri" w:cs="Calibri"/>
                <w:sz w:val="16"/>
                <w:szCs w:val="16"/>
              </w:rPr>
            </w:pPr>
            <w:r w:rsidRPr="000E64C1">
              <w:rPr>
                <w:rFonts w:ascii="Calibri" w:hAnsi="Calibri" w:cs="Calibri"/>
                <w:sz w:val="16"/>
                <w:szCs w:val="16"/>
              </w:rPr>
              <w:t>Did the study address a clearly focused issue?</w:t>
            </w:r>
          </w:p>
        </w:tc>
        <w:tc>
          <w:tcPr>
            <w:tcW w:w="992" w:type="dxa"/>
            <w:tcBorders>
              <w:top w:val="nil"/>
              <w:left w:val="nil"/>
              <w:bottom w:val="single" w:sz="8" w:space="0" w:color="B5DDDC"/>
              <w:right w:val="single" w:sz="8" w:space="0" w:color="B5DDDC"/>
            </w:tcBorders>
            <w:vAlign w:val="center"/>
            <w:hideMark/>
          </w:tcPr>
          <w:p w14:paraId="54BEF1B0" w14:textId="77777777" w:rsidR="008F10E2" w:rsidRPr="008F10E2" w:rsidRDefault="00992883" w:rsidP="008F10E2">
            <w:pPr>
              <w:spacing w:before="0" w:after="0" w:line="240" w:lineRule="auto"/>
              <w:jc w:val="center"/>
              <w:rPr>
                <w:rFonts w:ascii="Calibri" w:hAnsi="Calibri" w:cs="Calibri"/>
                <w:sz w:val="16"/>
                <w:szCs w:val="16"/>
              </w:rPr>
            </w:pPr>
            <w:r w:rsidRPr="008F10E2">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3C4AD400" w14:textId="77777777" w:rsidR="008F10E2" w:rsidRPr="008F10E2" w:rsidRDefault="00992883" w:rsidP="008F10E2">
            <w:pPr>
              <w:spacing w:before="0" w:after="0" w:line="240" w:lineRule="auto"/>
              <w:rPr>
                <w:rFonts w:ascii="Calibri" w:hAnsi="Calibri" w:cs="Calibri"/>
                <w:sz w:val="16"/>
                <w:szCs w:val="16"/>
              </w:rPr>
            </w:pPr>
            <w:r w:rsidRPr="008F10E2">
              <w:rPr>
                <w:rFonts w:ascii="Calibri" w:hAnsi="Calibri" w:cs="Calibri"/>
                <w:sz w:val="16"/>
                <w:szCs w:val="16"/>
              </w:rPr>
              <w:t xml:space="preserve">The study objectives were to determine whether </w:t>
            </w:r>
            <w:r w:rsidRPr="008F10E2">
              <w:rPr>
                <w:rFonts w:ascii="Calibri" w:hAnsi="Calibri" w:cs="Calibri"/>
                <w:i/>
                <w:iCs/>
                <w:sz w:val="16"/>
                <w:szCs w:val="16"/>
              </w:rPr>
              <w:t>exposure to seawater increased rates of incident illness</w:t>
            </w:r>
            <w:r w:rsidRPr="008F10E2">
              <w:rPr>
                <w:rFonts w:ascii="Calibri" w:hAnsi="Calibri" w:cs="Calibri"/>
                <w:sz w:val="16"/>
                <w:szCs w:val="16"/>
              </w:rPr>
              <w:t xml:space="preserve"> among a longitudinal cohort of surfers in San Diego, California compared with periods when they did not surf in order to determine whether exposure during or immediately after rainstorms increased rates more than did exposure during dry weather</w:t>
            </w:r>
          </w:p>
        </w:tc>
        <w:tc>
          <w:tcPr>
            <w:tcW w:w="851" w:type="dxa"/>
            <w:tcBorders>
              <w:top w:val="nil"/>
              <w:left w:val="nil"/>
              <w:bottom w:val="single" w:sz="8" w:space="0" w:color="B5DDDC"/>
              <w:right w:val="single" w:sz="8" w:space="0" w:color="B5DDDC"/>
            </w:tcBorders>
            <w:shd w:val="clear" w:color="000000" w:fill="70AD47"/>
            <w:vAlign w:val="center"/>
            <w:hideMark/>
          </w:tcPr>
          <w:p w14:paraId="1DB3EB1B"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Definitely low risk of bias (++)</w:t>
            </w:r>
          </w:p>
        </w:tc>
      </w:tr>
      <w:tr w:rsidR="00BF2DBF" w14:paraId="0B7D486F" w14:textId="77777777" w:rsidTr="0093031B">
        <w:trPr>
          <w:trHeight w:val="340"/>
        </w:trPr>
        <w:tc>
          <w:tcPr>
            <w:tcW w:w="397" w:type="dxa"/>
            <w:tcBorders>
              <w:top w:val="nil"/>
              <w:left w:val="single" w:sz="8" w:space="0" w:color="B5DDDC"/>
              <w:bottom w:val="single" w:sz="8" w:space="0" w:color="B5DDDC"/>
              <w:right w:val="single" w:sz="8" w:space="0" w:color="B5DDDC"/>
            </w:tcBorders>
            <w:vAlign w:val="center"/>
            <w:hideMark/>
          </w:tcPr>
          <w:p w14:paraId="67EDAC54" w14:textId="77777777" w:rsidR="008F10E2" w:rsidRPr="000E64C1" w:rsidRDefault="00992883" w:rsidP="008F10E2">
            <w:pPr>
              <w:spacing w:before="0" w:after="0" w:line="240" w:lineRule="auto"/>
              <w:jc w:val="center"/>
              <w:rPr>
                <w:rFonts w:ascii="Calibri" w:hAnsi="Calibri" w:cs="Calibri"/>
                <w:sz w:val="16"/>
                <w:szCs w:val="16"/>
              </w:rPr>
            </w:pPr>
            <w:r w:rsidRPr="000E64C1">
              <w:rPr>
                <w:rFonts w:ascii="Calibri" w:hAnsi="Calibri" w:cs="Calibri"/>
                <w:sz w:val="16"/>
                <w:szCs w:val="16"/>
              </w:rPr>
              <w:t>2</w:t>
            </w:r>
          </w:p>
        </w:tc>
        <w:tc>
          <w:tcPr>
            <w:tcW w:w="2003" w:type="dxa"/>
            <w:tcBorders>
              <w:top w:val="nil"/>
              <w:left w:val="nil"/>
              <w:bottom w:val="single" w:sz="8" w:space="0" w:color="B5DDDC"/>
              <w:right w:val="single" w:sz="8" w:space="0" w:color="B5DDDC"/>
            </w:tcBorders>
            <w:vAlign w:val="center"/>
            <w:hideMark/>
          </w:tcPr>
          <w:p w14:paraId="23F8FCB1" w14:textId="77777777" w:rsidR="008F10E2" w:rsidRPr="000E64C1" w:rsidRDefault="00992883" w:rsidP="008F10E2">
            <w:pPr>
              <w:spacing w:before="0" w:after="0" w:line="240" w:lineRule="auto"/>
              <w:rPr>
                <w:rFonts w:ascii="Calibri" w:hAnsi="Calibri" w:cs="Calibri"/>
                <w:sz w:val="16"/>
                <w:szCs w:val="16"/>
              </w:rPr>
            </w:pPr>
            <w:r w:rsidRPr="000E64C1">
              <w:rPr>
                <w:rFonts w:ascii="Calibri" w:hAnsi="Calibri" w:cs="Calibri"/>
                <w:sz w:val="16"/>
                <w:szCs w:val="16"/>
              </w:rPr>
              <w:t>Was the cohort recruited in an acceptable way?</w:t>
            </w:r>
          </w:p>
        </w:tc>
        <w:tc>
          <w:tcPr>
            <w:tcW w:w="992" w:type="dxa"/>
            <w:tcBorders>
              <w:top w:val="nil"/>
              <w:left w:val="nil"/>
              <w:bottom w:val="single" w:sz="8" w:space="0" w:color="B5DDDC"/>
              <w:right w:val="single" w:sz="8" w:space="0" w:color="B5DDDC"/>
            </w:tcBorders>
            <w:vAlign w:val="center"/>
            <w:hideMark/>
          </w:tcPr>
          <w:p w14:paraId="2202D48A" w14:textId="77777777" w:rsidR="008F10E2" w:rsidRPr="008F10E2" w:rsidRDefault="00992883" w:rsidP="008F10E2">
            <w:pPr>
              <w:spacing w:before="0" w:after="0" w:line="240" w:lineRule="auto"/>
              <w:jc w:val="center"/>
              <w:rPr>
                <w:rFonts w:ascii="Calibri" w:hAnsi="Calibri" w:cs="Calibri"/>
                <w:sz w:val="16"/>
                <w:szCs w:val="16"/>
              </w:rPr>
            </w:pPr>
            <w:r w:rsidRPr="008F10E2">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61A07B7C" w14:textId="77777777" w:rsidR="008F10E2" w:rsidRPr="008F10E2" w:rsidRDefault="00992883" w:rsidP="008F10E2">
            <w:pPr>
              <w:spacing w:before="0" w:after="0" w:line="240" w:lineRule="auto"/>
              <w:rPr>
                <w:rFonts w:ascii="Calibri" w:hAnsi="Calibri" w:cs="Calibri"/>
                <w:sz w:val="16"/>
                <w:szCs w:val="16"/>
              </w:rPr>
            </w:pPr>
            <w:r w:rsidRPr="008F10E2">
              <w:rPr>
                <w:rFonts w:ascii="Calibri" w:hAnsi="Calibri" w:cs="Calibri"/>
                <w:sz w:val="16"/>
                <w:szCs w:val="16"/>
              </w:rPr>
              <w:t>Surfers were enrolled through in-person interviews at the 2 beaches monitored in the study and through targeted online advertising. Participants enrolled on the beach were very similar to those enrolled online.</w:t>
            </w:r>
            <w:r w:rsidRPr="008F10E2">
              <w:rPr>
                <w:rFonts w:ascii="Calibri" w:hAnsi="Calibri" w:cs="Calibri"/>
                <w:sz w:val="16"/>
                <w:szCs w:val="16"/>
              </w:rPr>
              <w:br/>
              <w:t>The study protocol was reviewed and approved by the institutional review board at the University of California, Berkeley, and all participants provided informed consent. Participants received a modest incentive for participation ($20 USD gift certificate per 4 weekly surveys completed).</w:t>
            </w:r>
          </w:p>
        </w:tc>
        <w:tc>
          <w:tcPr>
            <w:tcW w:w="851" w:type="dxa"/>
            <w:tcBorders>
              <w:top w:val="nil"/>
              <w:left w:val="nil"/>
              <w:bottom w:val="single" w:sz="8" w:space="0" w:color="B5DDDC"/>
              <w:right w:val="single" w:sz="8" w:space="0" w:color="B5DDDC"/>
            </w:tcBorders>
            <w:shd w:val="clear" w:color="000000" w:fill="E2EFDA"/>
            <w:vAlign w:val="center"/>
            <w:hideMark/>
          </w:tcPr>
          <w:p w14:paraId="64AE3D94"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Probably low risk of bias (+)</w:t>
            </w:r>
          </w:p>
        </w:tc>
      </w:tr>
      <w:tr w:rsidR="00BF2DBF" w14:paraId="2AD86880" w14:textId="77777777" w:rsidTr="0093031B">
        <w:trPr>
          <w:trHeight w:val="340"/>
        </w:trPr>
        <w:tc>
          <w:tcPr>
            <w:tcW w:w="397" w:type="dxa"/>
            <w:tcBorders>
              <w:top w:val="nil"/>
              <w:left w:val="single" w:sz="8" w:space="0" w:color="B5DDDC"/>
              <w:bottom w:val="single" w:sz="8" w:space="0" w:color="B5DDDC"/>
              <w:right w:val="single" w:sz="8" w:space="0" w:color="B5DDDC"/>
            </w:tcBorders>
            <w:shd w:val="clear" w:color="000000" w:fill="D6EAEB"/>
            <w:vAlign w:val="center"/>
            <w:hideMark/>
          </w:tcPr>
          <w:p w14:paraId="605092DA" w14:textId="77777777" w:rsidR="008F10E2" w:rsidRPr="008F10E2" w:rsidRDefault="00992883" w:rsidP="008F10E2">
            <w:pPr>
              <w:spacing w:before="0" w:after="0" w:line="240" w:lineRule="auto"/>
              <w:jc w:val="center"/>
              <w:rPr>
                <w:rFonts w:ascii="Calibri" w:hAnsi="Calibri" w:cs="Calibri"/>
                <w:b/>
                <w:bCs/>
                <w:color w:val="000000"/>
                <w:sz w:val="16"/>
                <w:szCs w:val="16"/>
              </w:rPr>
            </w:pPr>
            <w:r w:rsidRPr="008F10E2">
              <w:rPr>
                <w:rFonts w:ascii="Calibri" w:hAnsi="Calibri" w:cs="Calibri"/>
                <w:b/>
                <w:bCs/>
                <w:color w:val="000000"/>
                <w:sz w:val="16"/>
                <w:szCs w:val="16"/>
              </w:rPr>
              <w:t> </w:t>
            </w:r>
          </w:p>
        </w:tc>
        <w:tc>
          <w:tcPr>
            <w:tcW w:w="2003" w:type="dxa"/>
            <w:tcBorders>
              <w:top w:val="nil"/>
              <w:left w:val="nil"/>
              <w:bottom w:val="single" w:sz="8" w:space="0" w:color="B5DDDC"/>
              <w:right w:val="single" w:sz="8" w:space="0" w:color="B5DDDC"/>
            </w:tcBorders>
            <w:shd w:val="clear" w:color="000000" w:fill="D6EAEB"/>
            <w:vAlign w:val="center"/>
            <w:hideMark/>
          </w:tcPr>
          <w:p w14:paraId="0E1EAECF" w14:textId="77777777" w:rsidR="008F10E2" w:rsidRPr="008F10E2" w:rsidRDefault="00992883" w:rsidP="008F10E2">
            <w:pPr>
              <w:spacing w:before="0" w:after="0" w:line="240" w:lineRule="auto"/>
              <w:rPr>
                <w:rFonts w:ascii="Calibri" w:hAnsi="Calibri" w:cs="Calibri"/>
                <w:b/>
                <w:bCs/>
                <w:color w:val="000000"/>
                <w:sz w:val="16"/>
                <w:szCs w:val="16"/>
              </w:rPr>
            </w:pPr>
            <w:r w:rsidRPr="008F10E2">
              <w:rPr>
                <w:rFonts w:ascii="Calibri" w:hAnsi="Calibri" w:cs="Calibri"/>
                <w:b/>
                <w:bCs/>
                <w:color w:val="000000"/>
                <w:sz w:val="16"/>
                <w:szCs w:val="16"/>
              </w:rPr>
              <w:t>Section A2: Is it worth continuing?</w:t>
            </w:r>
          </w:p>
        </w:tc>
        <w:tc>
          <w:tcPr>
            <w:tcW w:w="992" w:type="dxa"/>
            <w:tcBorders>
              <w:top w:val="nil"/>
              <w:left w:val="nil"/>
              <w:bottom w:val="single" w:sz="8" w:space="0" w:color="B5DDDC"/>
              <w:right w:val="single" w:sz="8" w:space="0" w:color="B5DDDC"/>
            </w:tcBorders>
            <w:shd w:val="clear" w:color="000000" w:fill="D6EAEB"/>
            <w:vAlign w:val="center"/>
            <w:hideMark/>
          </w:tcPr>
          <w:p w14:paraId="4A24E71B" w14:textId="77777777" w:rsidR="008F10E2" w:rsidRPr="008F10E2" w:rsidRDefault="00992883" w:rsidP="008F10E2">
            <w:pPr>
              <w:spacing w:before="0" w:after="0" w:line="240" w:lineRule="auto"/>
              <w:jc w:val="center"/>
              <w:rPr>
                <w:rFonts w:ascii="Calibri" w:hAnsi="Calibri" w:cs="Calibri"/>
                <w:b/>
                <w:bCs/>
                <w:color w:val="000000"/>
                <w:sz w:val="16"/>
                <w:szCs w:val="16"/>
              </w:rPr>
            </w:pPr>
            <w:r w:rsidRPr="008F10E2">
              <w:rPr>
                <w:rFonts w:ascii="Calibri" w:hAnsi="Calibri" w:cs="Calibri"/>
                <w:b/>
                <w:bCs/>
                <w:color w:val="000000"/>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04C2E196" w14:textId="77777777" w:rsidR="008F10E2" w:rsidRPr="008F10E2" w:rsidRDefault="00992883" w:rsidP="008F10E2">
            <w:pPr>
              <w:spacing w:before="0" w:after="0" w:line="240" w:lineRule="auto"/>
              <w:rPr>
                <w:rFonts w:ascii="Calibri" w:hAnsi="Calibri" w:cs="Calibri"/>
                <w:b/>
                <w:bCs/>
                <w:color w:val="000000"/>
                <w:sz w:val="16"/>
                <w:szCs w:val="16"/>
              </w:rPr>
            </w:pPr>
            <w:r w:rsidRPr="008F10E2">
              <w:rPr>
                <w:rFonts w:ascii="Calibri" w:hAnsi="Calibri" w:cs="Calibri"/>
                <w:b/>
                <w:bCs/>
                <w:color w:val="000000"/>
                <w:sz w:val="16"/>
                <w:szCs w:val="16"/>
              </w:rPr>
              <w:t>Yes</w:t>
            </w:r>
          </w:p>
        </w:tc>
        <w:tc>
          <w:tcPr>
            <w:tcW w:w="851" w:type="dxa"/>
            <w:tcBorders>
              <w:top w:val="nil"/>
              <w:left w:val="nil"/>
              <w:bottom w:val="single" w:sz="8" w:space="0" w:color="B5DDDC"/>
              <w:right w:val="single" w:sz="8" w:space="0" w:color="B5DDDC"/>
            </w:tcBorders>
            <w:shd w:val="clear" w:color="000000" w:fill="D6EAEB"/>
            <w:vAlign w:val="center"/>
            <w:hideMark/>
          </w:tcPr>
          <w:p w14:paraId="4354E4C0" w14:textId="77777777" w:rsidR="008F10E2" w:rsidRPr="008F10E2" w:rsidRDefault="00992883" w:rsidP="008F10E2">
            <w:pPr>
              <w:spacing w:before="0" w:after="0" w:line="240" w:lineRule="auto"/>
              <w:jc w:val="center"/>
              <w:rPr>
                <w:rFonts w:ascii="Calibri" w:hAnsi="Calibri" w:cs="Calibri"/>
                <w:b/>
                <w:bCs/>
                <w:color w:val="000000"/>
                <w:sz w:val="16"/>
                <w:szCs w:val="16"/>
              </w:rPr>
            </w:pPr>
            <w:r w:rsidRPr="008F10E2">
              <w:rPr>
                <w:rFonts w:ascii="Calibri" w:hAnsi="Calibri" w:cs="Calibri"/>
                <w:b/>
                <w:bCs/>
                <w:color w:val="000000"/>
                <w:sz w:val="16"/>
                <w:szCs w:val="16"/>
              </w:rPr>
              <w:t> </w:t>
            </w:r>
          </w:p>
        </w:tc>
      </w:tr>
      <w:tr w:rsidR="00BF2DBF" w14:paraId="7254EB21" w14:textId="77777777" w:rsidTr="0093031B">
        <w:trPr>
          <w:trHeight w:val="340"/>
        </w:trPr>
        <w:tc>
          <w:tcPr>
            <w:tcW w:w="397" w:type="dxa"/>
            <w:tcBorders>
              <w:top w:val="nil"/>
              <w:left w:val="single" w:sz="8" w:space="0" w:color="B5DDDC"/>
              <w:bottom w:val="single" w:sz="8" w:space="0" w:color="B5DDDC"/>
              <w:right w:val="single" w:sz="8" w:space="0" w:color="B5DDDC"/>
            </w:tcBorders>
            <w:vAlign w:val="center"/>
            <w:hideMark/>
          </w:tcPr>
          <w:p w14:paraId="4B2DCCAB" w14:textId="77777777" w:rsidR="008F10E2" w:rsidRPr="000E64C1" w:rsidRDefault="00992883" w:rsidP="008F10E2">
            <w:pPr>
              <w:spacing w:before="0" w:after="0" w:line="240" w:lineRule="auto"/>
              <w:jc w:val="center"/>
              <w:rPr>
                <w:rFonts w:ascii="Calibri" w:hAnsi="Calibri" w:cs="Calibri"/>
                <w:sz w:val="16"/>
                <w:szCs w:val="16"/>
              </w:rPr>
            </w:pPr>
            <w:r w:rsidRPr="000E64C1">
              <w:rPr>
                <w:rFonts w:ascii="Calibri" w:hAnsi="Calibri" w:cs="Calibri"/>
                <w:sz w:val="16"/>
                <w:szCs w:val="16"/>
              </w:rPr>
              <w:t>3</w:t>
            </w:r>
          </w:p>
        </w:tc>
        <w:tc>
          <w:tcPr>
            <w:tcW w:w="2003" w:type="dxa"/>
            <w:tcBorders>
              <w:top w:val="nil"/>
              <w:left w:val="nil"/>
              <w:bottom w:val="single" w:sz="8" w:space="0" w:color="B5DDDC"/>
              <w:right w:val="single" w:sz="8" w:space="0" w:color="B5DDDC"/>
            </w:tcBorders>
            <w:vAlign w:val="center"/>
            <w:hideMark/>
          </w:tcPr>
          <w:p w14:paraId="3711919D" w14:textId="77777777" w:rsidR="008F10E2" w:rsidRPr="000E64C1" w:rsidRDefault="00992883" w:rsidP="008F10E2">
            <w:pPr>
              <w:spacing w:before="0" w:after="0" w:line="240" w:lineRule="auto"/>
              <w:rPr>
                <w:rFonts w:ascii="Calibri" w:hAnsi="Calibri" w:cs="Calibri"/>
                <w:sz w:val="16"/>
                <w:szCs w:val="16"/>
              </w:rPr>
            </w:pPr>
            <w:r w:rsidRPr="000E64C1">
              <w:rPr>
                <w:rFonts w:ascii="Calibri" w:hAnsi="Calibri" w:cs="Calibri"/>
                <w:sz w:val="16"/>
                <w:szCs w:val="16"/>
              </w:rPr>
              <w:t>Was the exposure accurately measured to minimise bias?</w:t>
            </w:r>
          </w:p>
        </w:tc>
        <w:tc>
          <w:tcPr>
            <w:tcW w:w="992" w:type="dxa"/>
            <w:tcBorders>
              <w:top w:val="nil"/>
              <w:left w:val="nil"/>
              <w:bottom w:val="single" w:sz="8" w:space="0" w:color="B5DDDC"/>
              <w:right w:val="single" w:sz="8" w:space="0" w:color="B5DDDC"/>
            </w:tcBorders>
            <w:vAlign w:val="center"/>
            <w:hideMark/>
          </w:tcPr>
          <w:p w14:paraId="380C178A" w14:textId="77777777" w:rsidR="008F10E2" w:rsidRPr="008F10E2" w:rsidRDefault="00992883" w:rsidP="008F10E2">
            <w:pPr>
              <w:spacing w:before="0" w:after="0" w:line="240" w:lineRule="auto"/>
              <w:jc w:val="center"/>
              <w:rPr>
                <w:rFonts w:ascii="Calibri" w:hAnsi="Calibri" w:cs="Calibri"/>
                <w:sz w:val="16"/>
                <w:szCs w:val="16"/>
              </w:rPr>
            </w:pPr>
            <w:r w:rsidRPr="008F10E2">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42EFEB5D" w14:textId="77777777" w:rsidR="008F10E2" w:rsidRPr="008F10E2" w:rsidRDefault="00992883" w:rsidP="008F10E2">
            <w:pPr>
              <w:spacing w:before="0" w:after="0" w:line="240" w:lineRule="auto"/>
              <w:rPr>
                <w:rFonts w:ascii="Calibri" w:hAnsi="Calibri" w:cs="Calibri"/>
                <w:sz w:val="16"/>
                <w:szCs w:val="16"/>
              </w:rPr>
            </w:pPr>
            <w:r w:rsidRPr="008F10E2">
              <w:rPr>
                <w:rFonts w:ascii="Calibri" w:hAnsi="Calibri" w:cs="Calibri"/>
                <w:sz w:val="16"/>
                <w:szCs w:val="16"/>
              </w:rPr>
              <w:t>The researchers defined wet-weather exposure as exposure to seawater within 3 days of 0.25 cm or more of rainfall in a 24-hour period and all other seawater exposure as dry-weather exposure.  The wet weather criterion is the same rainfall criterion used by San Diego County for posting wet-weather beach advisories</w:t>
            </w:r>
          </w:p>
        </w:tc>
        <w:tc>
          <w:tcPr>
            <w:tcW w:w="851" w:type="dxa"/>
            <w:tcBorders>
              <w:top w:val="nil"/>
              <w:left w:val="nil"/>
              <w:bottom w:val="single" w:sz="8" w:space="0" w:color="B5DDDC"/>
              <w:right w:val="single" w:sz="8" w:space="0" w:color="B5DDDC"/>
            </w:tcBorders>
            <w:shd w:val="clear" w:color="000000" w:fill="E2EFDA"/>
            <w:vAlign w:val="center"/>
            <w:hideMark/>
          </w:tcPr>
          <w:p w14:paraId="09252DA6"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Probably low risk of bias (+)</w:t>
            </w:r>
          </w:p>
        </w:tc>
      </w:tr>
      <w:tr w:rsidR="00BF2DBF" w14:paraId="26A02461" w14:textId="77777777" w:rsidTr="0093031B">
        <w:trPr>
          <w:trHeight w:val="340"/>
        </w:trPr>
        <w:tc>
          <w:tcPr>
            <w:tcW w:w="397" w:type="dxa"/>
            <w:tcBorders>
              <w:top w:val="nil"/>
              <w:left w:val="single" w:sz="8" w:space="0" w:color="B5DDDC"/>
              <w:bottom w:val="single" w:sz="8" w:space="0" w:color="B5DDDC"/>
              <w:right w:val="single" w:sz="8" w:space="0" w:color="B5DDDC"/>
            </w:tcBorders>
            <w:vAlign w:val="center"/>
            <w:hideMark/>
          </w:tcPr>
          <w:p w14:paraId="3ECD492C" w14:textId="77777777" w:rsidR="008F10E2" w:rsidRPr="000E64C1" w:rsidRDefault="00992883" w:rsidP="008F10E2">
            <w:pPr>
              <w:spacing w:before="0" w:after="0" w:line="240" w:lineRule="auto"/>
              <w:jc w:val="center"/>
              <w:rPr>
                <w:rFonts w:ascii="Calibri" w:hAnsi="Calibri" w:cs="Calibri"/>
                <w:sz w:val="16"/>
                <w:szCs w:val="16"/>
              </w:rPr>
            </w:pPr>
            <w:r w:rsidRPr="000E64C1">
              <w:rPr>
                <w:rFonts w:ascii="Calibri" w:hAnsi="Calibri" w:cs="Calibri"/>
                <w:sz w:val="16"/>
                <w:szCs w:val="16"/>
              </w:rPr>
              <w:t>4</w:t>
            </w:r>
          </w:p>
        </w:tc>
        <w:tc>
          <w:tcPr>
            <w:tcW w:w="2003" w:type="dxa"/>
            <w:tcBorders>
              <w:top w:val="nil"/>
              <w:left w:val="nil"/>
              <w:bottom w:val="single" w:sz="8" w:space="0" w:color="B5DDDC"/>
              <w:right w:val="single" w:sz="8" w:space="0" w:color="B5DDDC"/>
            </w:tcBorders>
            <w:vAlign w:val="center"/>
            <w:hideMark/>
          </w:tcPr>
          <w:p w14:paraId="647D044F" w14:textId="77777777" w:rsidR="008F10E2" w:rsidRPr="000E64C1" w:rsidRDefault="00992883" w:rsidP="008F10E2">
            <w:pPr>
              <w:spacing w:before="0" w:after="0" w:line="240" w:lineRule="auto"/>
              <w:rPr>
                <w:rFonts w:ascii="Calibri" w:hAnsi="Calibri" w:cs="Calibri"/>
                <w:sz w:val="16"/>
                <w:szCs w:val="16"/>
              </w:rPr>
            </w:pPr>
            <w:r w:rsidRPr="000E64C1">
              <w:rPr>
                <w:rFonts w:ascii="Calibri" w:hAnsi="Calibri" w:cs="Calibri"/>
                <w:sz w:val="16"/>
                <w:szCs w:val="16"/>
              </w:rPr>
              <w:t>Was the outcome accurately measured to minimise bias?</w:t>
            </w:r>
          </w:p>
        </w:tc>
        <w:tc>
          <w:tcPr>
            <w:tcW w:w="992" w:type="dxa"/>
            <w:tcBorders>
              <w:top w:val="nil"/>
              <w:left w:val="nil"/>
              <w:bottom w:val="single" w:sz="8" w:space="0" w:color="B5DDDC"/>
              <w:right w:val="single" w:sz="8" w:space="0" w:color="B5DDDC"/>
            </w:tcBorders>
            <w:vAlign w:val="center"/>
            <w:hideMark/>
          </w:tcPr>
          <w:p w14:paraId="2B1B370C" w14:textId="77777777" w:rsidR="008F10E2" w:rsidRPr="008F10E2" w:rsidRDefault="00992883" w:rsidP="008F10E2">
            <w:pPr>
              <w:spacing w:before="0" w:after="0" w:line="240" w:lineRule="auto"/>
              <w:jc w:val="center"/>
              <w:rPr>
                <w:rFonts w:ascii="Calibri" w:hAnsi="Calibri" w:cs="Calibri"/>
                <w:sz w:val="16"/>
                <w:szCs w:val="16"/>
              </w:rPr>
            </w:pPr>
            <w:r w:rsidRPr="008F10E2">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4E1B93DC" w14:textId="77777777" w:rsidR="008F10E2" w:rsidRPr="008F10E2" w:rsidRDefault="00992883" w:rsidP="008F10E2">
            <w:pPr>
              <w:spacing w:before="0" w:after="0" w:line="240" w:lineRule="auto"/>
              <w:rPr>
                <w:rFonts w:ascii="Calibri" w:hAnsi="Calibri" w:cs="Calibri"/>
                <w:sz w:val="16"/>
                <w:szCs w:val="16"/>
              </w:rPr>
            </w:pPr>
            <w:r w:rsidRPr="008F10E2">
              <w:rPr>
                <w:rFonts w:ascii="Calibri" w:hAnsi="Calibri" w:cs="Calibri"/>
                <w:sz w:val="16"/>
                <w:szCs w:val="16"/>
              </w:rPr>
              <w:t>In weekly surveys, participants reported daily records of health symptoms.  The researchers created composite outcomes from the symptoms and classified the 3 days after each seawater exposure as exposed periods and all other days of observation as unexposed periods.  As a result of this method, there may be some subjectivity in the health measurements (i.e. participant self-reported illness classified into consistent classes by the study researchers).  There may also be bias introduced since subjects and assessors were not blinded to exposure (although this is unavoidable given the study design).</w:t>
            </w:r>
          </w:p>
        </w:tc>
        <w:tc>
          <w:tcPr>
            <w:tcW w:w="851" w:type="dxa"/>
            <w:tcBorders>
              <w:top w:val="nil"/>
              <w:left w:val="nil"/>
              <w:bottom w:val="single" w:sz="8" w:space="0" w:color="B5DDDC"/>
              <w:right w:val="single" w:sz="8" w:space="0" w:color="B5DDDC"/>
            </w:tcBorders>
            <w:shd w:val="clear" w:color="000000" w:fill="E2EFDA"/>
            <w:vAlign w:val="center"/>
            <w:hideMark/>
          </w:tcPr>
          <w:p w14:paraId="13044A39"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Probably low risk of bias (+)</w:t>
            </w:r>
          </w:p>
        </w:tc>
      </w:tr>
      <w:tr w:rsidR="00BF2DBF" w14:paraId="2491657D" w14:textId="77777777" w:rsidTr="0093031B">
        <w:trPr>
          <w:trHeight w:val="340"/>
        </w:trPr>
        <w:tc>
          <w:tcPr>
            <w:tcW w:w="397" w:type="dxa"/>
            <w:tcBorders>
              <w:top w:val="nil"/>
              <w:left w:val="single" w:sz="8" w:space="0" w:color="B5DDDC"/>
              <w:bottom w:val="single" w:sz="8" w:space="0" w:color="B5DDDC"/>
              <w:right w:val="single" w:sz="8" w:space="0" w:color="B5DDDC"/>
            </w:tcBorders>
            <w:vAlign w:val="center"/>
            <w:hideMark/>
          </w:tcPr>
          <w:p w14:paraId="68A07580" w14:textId="77777777" w:rsidR="008F10E2" w:rsidRPr="000E64C1" w:rsidRDefault="00992883" w:rsidP="008F10E2">
            <w:pPr>
              <w:spacing w:before="0" w:after="0" w:line="240" w:lineRule="auto"/>
              <w:jc w:val="center"/>
              <w:rPr>
                <w:rFonts w:ascii="Calibri" w:hAnsi="Calibri" w:cs="Calibri"/>
                <w:sz w:val="16"/>
                <w:szCs w:val="16"/>
              </w:rPr>
            </w:pPr>
            <w:r w:rsidRPr="000E64C1">
              <w:rPr>
                <w:rFonts w:ascii="Calibri" w:hAnsi="Calibri" w:cs="Calibri"/>
                <w:sz w:val="16"/>
                <w:szCs w:val="16"/>
              </w:rPr>
              <w:t>5</w:t>
            </w:r>
          </w:p>
        </w:tc>
        <w:tc>
          <w:tcPr>
            <w:tcW w:w="2003" w:type="dxa"/>
            <w:tcBorders>
              <w:top w:val="nil"/>
              <w:left w:val="nil"/>
              <w:bottom w:val="single" w:sz="8" w:space="0" w:color="B5DDDC"/>
              <w:right w:val="single" w:sz="8" w:space="0" w:color="B5DDDC"/>
            </w:tcBorders>
            <w:vAlign w:val="center"/>
            <w:hideMark/>
          </w:tcPr>
          <w:p w14:paraId="6EC8AEA7" w14:textId="77777777" w:rsidR="008F10E2" w:rsidRPr="000E64C1" w:rsidRDefault="00992883" w:rsidP="008F10E2">
            <w:pPr>
              <w:spacing w:before="0" w:after="0" w:line="240" w:lineRule="auto"/>
              <w:rPr>
                <w:rFonts w:ascii="Calibri" w:hAnsi="Calibri" w:cs="Calibri"/>
                <w:sz w:val="16"/>
                <w:szCs w:val="16"/>
              </w:rPr>
            </w:pPr>
            <w:r w:rsidRPr="000E64C1">
              <w:rPr>
                <w:rFonts w:ascii="Calibri" w:hAnsi="Calibri" w:cs="Calibri"/>
                <w:sz w:val="16"/>
                <w:szCs w:val="16"/>
              </w:rPr>
              <w:t>(a) Have the authors identified all important confounding factors?</w:t>
            </w:r>
          </w:p>
        </w:tc>
        <w:tc>
          <w:tcPr>
            <w:tcW w:w="992" w:type="dxa"/>
            <w:tcBorders>
              <w:top w:val="nil"/>
              <w:left w:val="nil"/>
              <w:bottom w:val="single" w:sz="8" w:space="0" w:color="B5DDDC"/>
              <w:right w:val="single" w:sz="8" w:space="0" w:color="B5DDDC"/>
            </w:tcBorders>
            <w:vAlign w:val="center"/>
            <w:hideMark/>
          </w:tcPr>
          <w:p w14:paraId="23E11FE0" w14:textId="77777777" w:rsidR="008F10E2" w:rsidRPr="008F10E2" w:rsidRDefault="00992883" w:rsidP="008F10E2">
            <w:pPr>
              <w:spacing w:before="0" w:after="0" w:line="240" w:lineRule="auto"/>
              <w:jc w:val="center"/>
              <w:rPr>
                <w:rFonts w:ascii="Calibri" w:hAnsi="Calibri" w:cs="Calibri"/>
                <w:sz w:val="16"/>
                <w:szCs w:val="16"/>
              </w:rPr>
            </w:pPr>
            <w:r w:rsidRPr="008F10E2">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0E909ABC" w14:textId="77777777" w:rsidR="008F10E2" w:rsidRPr="008F10E2" w:rsidRDefault="00992883" w:rsidP="008F10E2">
            <w:pPr>
              <w:spacing w:before="0" w:after="0" w:line="240" w:lineRule="auto"/>
              <w:rPr>
                <w:rFonts w:ascii="Calibri" w:hAnsi="Calibri" w:cs="Calibri"/>
                <w:sz w:val="16"/>
                <w:szCs w:val="16"/>
              </w:rPr>
            </w:pPr>
            <w:r w:rsidRPr="008F10E2">
              <w:rPr>
                <w:rFonts w:ascii="Calibri" w:hAnsi="Calibri" w:cs="Calibri"/>
                <w:sz w:val="16"/>
                <w:szCs w:val="16"/>
              </w:rPr>
              <w:t>A large range of study population characteristics are documented and reportedly included in the statistical modelling as covariates (see below).</w:t>
            </w:r>
            <w:r w:rsidRPr="008F10E2">
              <w:rPr>
                <w:rFonts w:ascii="Calibri" w:hAnsi="Calibri" w:cs="Calibri"/>
                <w:sz w:val="16"/>
                <w:szCs w:val="16"/>
              </w:rPr>
              <w:br/>
              <w:t>Note that the authors excluded from "adjusted analyses" 47 individuals (1,599 person-days of observation) who provided outcome and exposure information but failed to complete a background questionnaire and thus had missing covariate information.  Statistical results are reported with and without this group ("Unadjusted" versus "Adjusted")</w:t>
            </w:r>
          </w:p>
        </w:tc>
        <w:tc>
          <w:tcPr>
            <w:tcW w:w="851" w:type="dxa"/>
            <w:tcBorders>
              <w:top w:val="nil"/>
              <w:left w:val="nil"/>
              <w:bottom w:val="single" w:sz="8" w:space="0" w:color="B5DDDC"/>
              <w:right w:val="single" w:sz="8" w:space="0" w:color="B5DDDC"/>
            </w:tcBorders>
            <w:shd w:val="clear" w:color="000000" w:fill="E2EFDA"/>
            <w:vAlign w:val="center"/>
            <w:hideMark/>
          </w:tcPr>
          <w:p w14:paraId="5C8CE747"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Probably low risk of bias (+)</w:t>
            </w:r>
          </w:p>
        </w:tc>
      </w:tr>
      <w:tr w:rsidR="00BF2DBF" w14:paraId="291E6999" w14:textId="77777777" w:rsidTr="0093031B">
        <w:trPr>
          <w:trHeight w:val="340"/>
        </w:trPr>
        <w:tc>
          <w:tcPr>
            <w:tcW w:w="397" w:type="dxa"/>
            <w:tcBorders>
              <w:top w:val="nil"/>
              <w:left w:val="single" w:sz="8" w:space="0" w:color="B5DDDC"/>
              <w:bottom w:val="single" w:sz="8" w:space="0" w:color="B5DDDC"/>
              <w:right w:val="single" w:sz="8" w:space="0" w:color="B5DDDC"/>
            </w:tcBorders>
            <w:vAlign w:val="center"/>
            <w:hideMark/>
          </w:tcPr>
          <w:p w14:paraId="78EF25F4" w14:textId="77777777" w:rsidR="008F10E2" w:rsidRPr="000E64C1" w:rsidRDefault="00992883" w:rsidP="008F10E2">
            <w:pPr>
              <w:spacing w:before="0" w:after="0" w:line="240" w:lineRule="auto"/>
              <w:jc w:val="center"/>
              <w:rPr>
                <w:rFonts w:ascii="Calibri" w:hAnsi="Calibri" w:cs="Calibri"/>
                <w:sz w:val="16"/>
                <w:szCs w:val="16"/>
              </w:rPr>
            </w:pPr>
            <w:r w:rsidRPr="000E64C1">
              <w:rPr>
                <w:rFonts w:ascii="Calibri" w:hAnsi="Calibri" w:cs="Calibri"/>
                <w:sz w:val="16"/>
                <w:szCs w:val="16"/>
              </w:rPr>
              <w:t>5</w:t>
            </w:r>
          </w:p>
        </w:tc>
        <w:tc>
          <w:tcPr>
            <w:tcW w:w="2003" w:type="dxa"/>
            <w:tcBorders>
              <w:top w:val="nil"/>
              <w:left w:val="nil"/>
              <w:bottom w:val="single" w:sz="8" w:space="0" w:color="B5DDDC"/>
              <w:right w:val="single" w:sz="8" w:space="0" w:color="B5DDDC"/>
            </w:tcBorders>
            <w:vAlign w:val="center"/>
            <w:hideMark/>
          </w:tcPr>
          <w:p w14:paraId="098FEEAA" w14:textId="241EF1A0" w:rsidR="008F10E2" w:rsidRPr="000E64C1" w:rsidRDefault="00992883" w:rsidP="008F10E2">
            <w:pPr>
              <w:spacing w:before="0" w:after="0" w:line="240" w:lineRule="auto"/>
              <w:rPr>
                <w:rFonts w:ascii="Calibri" w:hAnsi="Calibri" w:cs="Calibri"/>
                <w:sz w:val="16"/>
                <w:szCs w:val="16"/>
              </w:rPr>
            </w:pPr>
            <w:r w:rsidRPr="000E64C1">
              <w:rPr>
                <w:rFonts w:ascii="Calibri" w:hAnsi="Calibri" w:cs="Calibri"/>
                <w:sz w:val="16"/>
                <w:szCs w:val="16"/>
              </w:rPr>
              <w:t xml:space="preserve">(b) Have they taken </w:t>
            </w:r>
            <w:r w:rsidR="007A7D85">
              <w:rPr>
                <w:rFonts w:ascii="Calibri" w:hAnsi="Calibri" w:cs="Calibri"/>
                <w:sz w:val="16"/>
                <w:szCs w:val="16"/>
              </w:rPr>
              <w:t xml:space="preserve">into </w:t>
            </w:r>
            <w:r w:rsidRPr="000E64C1">
              <w:rPr>
                <w:rFonts w:ascii="Calibri" w:hAnsi="Calibri" w:cs="Calibri"/>
                <w:sz w:val="16"/>
                <w:szCs w:val="16"/>
              </w:rPr>
              <w:t>account confounding factors in the design and/or analysis?</w:t>
            </w:r>
          </w:p>
        </w:tc>
        <w:tc>
          <w:tcPr>
            <w:tcW w:w="992" w:type="dxa"/>
            <w:tcBorders>
              <w:top w:val="nil"/>
              <w:left w:val="nil"/>
              <w:bottom w:val="single" w:sz="8" w:space="0" w:color="B5DDDC"/>
              <w:right w:val="single" w:sz="8" w:space="0" w:color="B5DDDC"/>
            </w:tcBorders>
            <w:vAlign w:val="center"/>
            <w:hideMark/>
          </w:tcPr>
          <w:p w14:paraId="71C3AE52" w14:textId="77777777" w:rsidR="008F10E2" w:rsidRPr="008F10E2" w:rsidRDefault="00992883" w:rsidP="008F10E2">
            <w:pPr>
              <w:spacing w:before="0" w:after="0" w:line="240" w:lineRule="auto"/>
              <w:jc w:val="center"/>
              <w:rPr>
                <w:rFonts w:ascii="Calibri" w:hAnsi="Calibri" w:cs="Calibri"/>
                <w:sz w:val="16"/>
                <w:szCs w:val="16"/>
              </w:rPr>
            </w:pPr>
            <w:r w:rsidRPr="008F10E2">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7B037353" w14:textId="7D79F366" w:rsidR="008F10E2" w:rsidRPr="008F10E2" w:rsidRDefault="00992883" w:rsidP="008F10E2">
            <w:pPr>
              <w:spacing w:before="0" w:after="0" w:line="240" w:lineRule="auto"/>
              <w:rPr>
                <w:rFonts w:ascii="Calibri" w:hAnsi="Calibri" w:cs="Calibri"/>
                <w:sz w:val="16"/>
                <w:szCs w:val="16"/>
              </w:rPr>
            </w:pPr>
            <w:r w:rsidRPr="008F10E2">
              <w:rPr>
                <w:rFonts w:ascii="Calibri" w:hAnsi="Calibri" w:cs="Calibri"/>
                <w:sz w:val="16"/>
                <w:szCs w:val="16"/>
              </w:rPr>
              <w:t xml:space="preserve">The authors refer to supporting publications for evidence that they controlled for potential confounding from demographic exposure-related, and baseline health characteristics (Arnold B, Ercumen A. 2015 The Surfer Health Study. Open Science Framework. https://osf.io/hvn7s). </w:t>
            </w:r>
            <w:r w:rsidRPr="008F10E2">
              <w:rPr>
                <w:rFonts w:ascii="Calibri" w:hAnsi="Calibri" w:cs="Calibri"/>
                <w:sz w:val="16"/>
                <w:szCs w:val="16"/>
              </w:rPr>
              <w:br/>
              <w:t xml:space="preserve">The association between seawater exposure and subsequent illness using was measured using an incidence rate ratio, which was estimated using a log-linear rate model with robust standard errors to account for repeated observations within individuals.  In the log-linear model potentially confounding factors (e.g. demographics) were included as covariates (equation 1, p. 15 Surfer Health Study described above).  The descriptions of the statistical model are of an advanced statistical nature and </w:t>
            </w:r>
            <w:r w:rsidR="001C7E6F">
              <w:rPr>
                <w:rFonts w:ascii="Calibri" w:hAnsi="Calibri" w:cs="Calibri"/>
                <w:sz w:val="16"/>
                <w:szCs w:val="16"/>
              </w:rPr>
              <w:t>are not clearly reported</w:t>
            </w:r>
            <w:r w:rsidRPr="008F10E2">
              <w:rPr>
                <w:rFonts w:ascii="Calibri" w:hAnsi="Calibri" w:cs="Calibri"/>
                <w:sz w:val="16"/>
                <w:szCs w:val="16"/>
              </w:rPr>
              <w:t xml:space="preserve"> - hence the risk of bias rating of "probably low risk of bias"</w:t>
            </w:r>
          </w:p>
        </w:tc>
        <w:tc>
          <w:tcPr>
            <w:tcW w:w="851" w:type="dxa"/>
            <w:tcBorders>
              <w:top w:val="nil"/>
              <w:left w:val="nil"/>
              <w:bottom w:val="single" w:sz="8" w:space="0" w:color="B5DDDC"/>
              <w:right w:val="single" w:sz="8" w:space="0" w:color="B5DDDC"/>
            </w:tcBorders>
            <w:shd w:val="clear" w:color="000000" w:fill="E2EFDA"/>
            <w:vAlign w:val="center"/>
            <w:hideMark/>
          </w:tcPr>
          <w:p w14:paraId="4E6C3AF3"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Probably low risk of bias (+)</w:t>
            </w:r>
          </w:p>
        </w:tc>
      </w:tr>
      <w:tr w:rsidR="00BF2DBF" w14:paraId="7C6AF955" w14:textId="77777777" w:rsidTr="0093031B">
        <w:trPr>
          <w:trHeight w:val="340"/>
        </w:trPr>
        <w:tc>
          <w:tcPr>
            <w:tcW w:w="397" w:type="dxa"/>
            <w:tcBorders>
              <w:top w:val="nil"/>
              <w:left w:val="single" w:sz="8" w:space="0" w:color="B5DDDC"/>
              <w:bottom w:val="single" w:sz="8" w:space="0" w:color="B5DDDC"/>
              <w:right w:val="single" w:sz="8" w:space="0" w:color="B5DDDC"/>
            </w:tcBorders>
            <w:vAlign w:val="center"/>
            <w:hideMark/>
          </w:tcPr>
          <w:p w14:paraId="0EC5ECF3" w14:textId="77777777" w:rsidR="008F10E2" w:rsidRPr="000E64C1" w:rsidRDefault="00992883" w:rsidP="008F10E2">
            <w:pPr>
              <w:spacing w:before="0" w:after="0" w:line="240" w:lineRule="auto"/>
              <w:jc w:val="center"/>
              <w:rPr>
                <w:rFonts w:ascii="Calibri" w:hAnsi="Calibri" w:cs="Calibri"/>
                <w:sz w:val="16"/>
                <w:szCs w:val="16"/>
              </w:rPr>
            </w:pPr>
            <w:r w:rsidRPr="000E64C1">
              <w:rPr>
                <w:rFonts w:ascii="Calibri" w:hAnsi="Calibri" w:cs="Calibri"/>
                <w:sz w:val="16"/>
                <w:szCs w:val="16"/>
              </w:rPr>
              <w:t>6</w:t>
            </w:r>
          </w:p>
        </w:tc>
        <w:tc>
          <w:tcPr>
            <w:tcW w:w="2003" w:type="dxa"/>
            <w:tcBorders>
              <w:top w:val="nil"/>
              <w:left w:val="nil"/>
              <w:bottom w:val="single" w:sz="8" w:space="0" w:color="B5DDDC"/>
              <w:right w:val="single" w:sz="8" w:space="0" w:color="B5DDDC"/>
            </w:tcBorders>
            <w:vAlign w:val="center"/>
            <w:hideMark/>
          </w:tcPr>
          <w:p w14:paraId="5A1FDC00" w14:textId="77777777" w:rsidR="008F10E2" w:rsidRPr="000E64C1" w:rsidRDefault="00992883" w:rsidP="008F10E2">
            <w:pPr>
              <w:spacing w:before="0" w:after="0" w:line="240" w:lineRule="auto"/>
              <w:rPr>
                <w:rFonts w:ascii="Calibri" w:hAnsi="Calibri" w:cs="Calibri"/>
                <w:sz w:val="16"/>
                <w:szCs w:val="16"/>
              </w:rPr>
            </w:pPr>
            <w:r w:rsidRPr="000E64C1">
              <w:rPr>
                <w:rFonts w:ascii="Calibri" w:hAnsi="Calibri" w:cs="Calibri"/>
                <w:sz w:val="16"/>
                <w:szCs w:val="16"/>
              </w:rPr>
              <w:t>(a) Was the follow up of subjects complete enough?</w:t>
            </w:r>
          </w:p>
        </w:tc>
        <w:tc>
          <w:tcPr>
            <w:tcW w:w="992" w:type="dxa"/>
            <w:tcBorders>
              <w:top w:val="nil"/>
              <w:left w:val="nil"/>
              <w:bottom w:val="single" w:sz="8" w:space="0" w:color="B5DDDC"/>
              <w:right w:val="single" w:sz="8" w:space="0" w:color="B5DDDC"/>
            </w:tcBorders>
            <w:vAlign w:val="center"/>
            <w:hideMark/>
          </w:tcPr>
          <w:p w14:paraId="1347CEE9" w14:textId="77777777" w:rsidR="008F10E2" w:rsidRPr="008F10E2" w:rsidRDefault="00992883" w:rsidP="008F10E2">
            <w:pPr>
              <w:spacing w:before="0" w:after="0" w:line="240" w:lineRule="auto"/>
              <w:jc w:val="center"/>
              <w:rPr>
                <w:rFonts w:ascii="Calibri" w:hAnsi="Calibri" w:cs="Calibri"/>
                <w:sz w:val="16"/>
                <w:szCs w:val="16"/>
              </w:rPr>
            </w:pPr>
            <w:r w:rsidRPr="008F10E2">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44D96B21" w14:textId="0224477F" w:rsidR="008F10E2" w:rsidRPr="008F10E2" w:rsidRDefault="00992883" w:rsidP="008F10E2">
            <w:pPr>
              <w:spacing w:before="0" w:after="0" w:line="240" w:lineRule="auto"/>
              <w:rPr>
                <w:rFonts w:ascii="Calibri" w:hAnsi="Calibri" w:cs="Calibri"/>
                <w:sz w:val="16"/>
                <w:szCs w:val="16"/>
              </w:rPr>
            </w:pPr>
            <w:r w:rsidRPr="008F10E2">
              <w:rPr>
                <w:rFonts w:ascii="Calibri" w:hAnsi="Calibri" w:cs="Calibri"/>
                <w:sz w:val="16"/>
                <w:szCs w:val="16"/>
              </w:rPr>
              <w:t xml:space="preserve">An open cohort design was used in which participants were allowed to enter and exit the cohort over the follow-up period.   Participants completed a brief </w:t>
            </w:r>
            <w:r w:rsidR="00FB7AF5" w:rsidRPr="008F10E2">
              <w:rPr>
                <w:rFonts w:ascii="Calibri" w:hAnsi="Calibri" w:cs="Calibri"/>
                <w:sz w:val="16"/>
                <w:szCs w:val="16"/>
              </w:rPr>
              <w:t>enrolment</w:t>
            </w:r>
            <w:r w:rsidRPr="008F10E2">
              <w:rPr>
                <w:rFonts w:ascii="Calibri" w:hAnsi="Calibri" w:cs="Calibri"/>
                <w:sz w:val="16"/>
                <w:szCs w:val="16"/>
              </w:rPr>
              <w:t xml:space="preserve"> questionnaire, and each Tuesday they received a text message or e-mail reminder to complete a short weekly survey</w:t>
            </w:r>
          </w:p>
        </w:tc>
        <w:tc>
          <w:tcPr>
            <w:tcW w:w="851" w:type="dxa"/>
            <w:tcBorders>
              <w:top w:val="nil"/>
              <w:left w:val="nil"/>
              <w:bottom w:val="single" w:sz="8" w:space="0" w:color="B5DDDC"/>
              <w:right w:val="single" w:sz="8" w:space="0" w:color="B5DDDC"/>
            </w:tcBorders>
            <w:shd w:val="clear" w:color="000000" w:fill="E2EFDA"/>
            <w:vAlign w:val="center"/>
            <w:hideMark/>
          </w:tcPr>
          <w:p w14:paraId="63EFAA73"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Probably low risk of bias (+)</w:t>
            </w:r>
          </w:p>
        </w:tc>
      </w:tr>
      <w:tr w:rsidR="00BF2DBF" w14:paraId="69023C2E" w14:textId="77777777" w:rsidTr="0093031B">
        <w:trPr>
          <w:trHeight w:val="340"/>
        </w:trPr>
        <w:tc>
          <w:tcPr>
            <w:tcW w:w="397" w:type="dxa"/>
            <w:tcBorders>
              <w:top w:val="nil"/>
              <w:left w:val="single" w:sz="8" w:space="0" w:color="B5DDDC"/>
              <w:bottom w:val="single" w:sz="8" w:space="0" w:color="B5DDDC"/>
              <w:right w:val="single" w:sz="8" w:space="0" w:color="B5DDDC"/>
            </w:tcBorders>
            <w:vAlign w:val="center"/>
            <w:hideMark/>
          </w:tcPr>
          <w:p w14:paraId="2EEC1FE0" w14:textId="77777777" w:rsidR="008F10E2" w:rsidRPr="000E64C1" w:rsidRDefault="00992883" w:rsidP="008F10E2">
            <w:pPr>
              <w:spacing w:before="0" w:after="0" w:line="240" w:lineRule="auto"/>
              <w:jc w:val="center"/>
              <w:rPr>
                <w:rFonts w:ascii="Calibri" w:hAnsi="Calibri" w:cs="Calibri"/>
                <w:sz w:val="16"/>
                <w:szCs w:val="16"/>
              </w:rPr>
            </w:pPr>
            <w:r w:rsidRPr="000E64C1">
              <w:rPr>
                <w:rFonts w:ascii="Calibri" w:hAnsi="Calibri" w:cs="Calibri"/>
                <w:sz w:val="16"/>
                <w:szCs w:val="16"/>
              </w:rPr>
              <w:t>6</w:t>
            </w:r>
          </w:p>
        </w:tc>
        <w:tc>
          <w:tcPr>
            <w:tcW w:w="2003" w:type="dxa"/>
            <w:tcBorders>
              <w:top w:val="nil"/>
              <w:left w:val="nil"/>
              <w:bottom w:val="single" w:sz="8" w:space="0" w:color="B5DDDC"/>
              <w:right w:val="single" w:sz="8" w:space="0" w:color="B5DDDC"/>
            </w:tcBorders>
            <w:vAlign w:val="center"/>
            <w:hideMark/>
          </w:tcPr>
          <w:p w14:paraId="338FA0BA" w14:textId="77777777" w:rsidR="008F10E2" w:rsidRPr="000E64C1" w:rsidRDefault="00992883" w:rsidP="008F10E2">
            <w:pPr>
              <w:spacing w:before="0" w:after="0" w:line="240" w:lineRule="auto"/>
              <w:rPr>
                <w:rFonts w:ascii="Calibri" w:hAnsi="Calibri" w:cs="Calibri"/>
                <w:sz w:val="16"/>
                <w:szCs w:val="16"/>
              </w:rPr>
            </w:pPr>
            <w:r w:rsidRPr="000E64C1">
              <w:rPr>
                <w:rFonts w:ascii="Calibri" w:hAnsi="Calibri" w:cs="Calibri"/>
                <w:sz w:val="16"/>
                <w:szCs w:val="16"/>
              </w:rPr>
              <w:t>(b) Was the follow up of subjects long enough?</w:t>
            </w:r>
          </w:p>
        </w:tc>
        <w:tc>
          <w:tcPr>
            <w:tcW w:w="992" w:type="dxa"/>
            <w:tcBorders>
              <w:top w:val="nil"/>
              <w:left w:val="nil"/>
              <w:bottom w:val="single" w:sz="8" w:space="0" w:color="B5DDDC"/>
              <w:right w:val="single" w:sz="8" w:space="0" w:color="B5DDDC"/>
            </w:tcBorders>
            <w:vAlign w:val="center"/>
            <w:hideMark/>
          </w:tcPr>
          <w:p w14:paraId="2815DCEF" w14:textId="77777777" w:rsidR="008F10E2" w:rsidRPr="008F10E2" w:rsidRDefault="00992883" w:rsidP="008F10E2">
            <w:pPr>
              <w:spacing w:before="0" w:after="0" w:line="240" w:lineRule="auto"/>
              <w:jc w:val="center"/>
              <w:rPr>
                <w:rFonts w:ascii="Calibri" w:hAnsi="Calibri" w:cs="Calibri"/>
                <w:sz w:val="16"/>
                <w:szCs w:val="16"/>
              </w:rPr>
            </w:pPr>
            <w:r w:rsidRPr="008F10E2">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69C97CBC" w14:textId="77777777" w:rsidR="008F10E2" w:rsidRPr="008F10E2" w:rsidRDefault="00992883" w:rsidP="008F10E2">
            <w:pPr>
              <w:spacing w:before="0" w:after="0" w:line="240" w:lineRule="auto"/>
              <w:rPr>
                <w:rFonts w:ascii="Calibri" w:hAnsi="Calibri" w:cs="Calibri"/>
                <w:sz w:val="16"/>
                <w:szCs w:val="16"/>
              </w:rPr>
            </w:pPr>
            <w:r w:rsidRPr="008F10E2">
              <w:rPr>
                <w:rFonts w:ascii="Calibri" w:hAnsi="Calibri" w:cs="Calibri"/>
                <w:sz w:val="16"/>
                <w:szCs w:val="16"/>
              </w:rPr>
              <w:t>Follow up was considered satisfactory given the open nature of the study and the use of the brief questionnaire.</w:t>
            </w:r>
          </w:p>
        </w:tc>
        <w:tc>
          <w:tcPr>
            <w:tcW w:w="851" w:type="dxa"/>
            <w:tcBorders>
              <w:top w:val="nil"/>
              <w:left w:val="nil"/>
              <w:bottom w:val="single" w:sz="8" w:space="0" w:color="B5DDDC"/>
              <w:right w:val="single" w:sz="8" w:space="0" w:color="B5DDDC"/>
            </w:tcBorders>
            <w:shd w:val="clear" w:color="000000" w:fill="E2EFDA"/>
            <w:vAlign w:val="center"/>
            <w:hideMark/>
          </w:tcPr>
          <w:p w14:paraId="71C3362C"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Probably low risk of bias (+)</w:t>
            </w:r>
          </w:p>
        </w:tc>
      </w:tr>
      <w:tr w:rsidR="00BF2DBF" w14:paraId="5EE3A232" w14:textId="77777777" w:rsidTr="0093031B">
        <w:trPr>
          <w:trHeight w:val="340"/>
        </w:trPr>
        <w:tc>
          <w:tcPr>
            <w:tcW w:w="397" w:type="dxa"/>
            <w:tcBorders>
              <w:top w:val="nil"/>
              <w:left w:val="single" w:sz="8" w:space="0" w:color="B5DDDC"/>
              <w:bottom w:val="single" w:sz="8" w:space="0" w:color="B5DDDC"/>
              <w:right w:val="single" w:sz="8" w:space="0" w:color="B5DDDC"/>
            </w:tcBorders>
            <w:shd w:val="clear" w:color="000000" w:fill="D6EAEB"/>
            <w:vAlign w:val="center"/>
            <w:hideMark/>
          </w:tcPr>
          <w:p w14:paraId="15CB96D7" w14:textId="77777777" w:rsidR="008F10E2" w:rsidRPr="008F10E2" w:rsidRDefault="00992883" w:rsidP="008F10E2">
            <w:pPr>
              <w:spacing w:before="0" w:after="0" w:line="240" w:lineRule="auto"/>
              <w:jc w:val="center"/>
              <w:rPr>
                <w:rFonts w:ascii="Calibri" w:hAnsi="Calibri" w:cs="Calibri"/>
                <w:b/>
                <w:bCs/>
                <w:color w:val="000000"/>
                <w:sz w:val="16"/>
                <w:szCs w:val="16"/>
              </w:rPr>
            </w:pPr>
            <w:r w:rsidRPr="008F10E2">
              <w:rPr>
                <w:rFonts w:ascii="Calibri" w:hAnsi="Calibri" w:cs="Calibri"/>
                <w:b/>
                <w:bCs/>
                <w:color w:val="000000"/>
                <w:sz w:val="16"/>
                <w:szCs w:val="16"/>
              </w:rPr>
              <w:t> </w:t>
            </w:r>
          </w:p>
        </w:tc>
        <w:tc>
          <w:tcPr>
            <w:tcW w:w="2003" w:type="dxa"/>
            <w:tcBorders>
              <w:top w:val="nil"/>
              <w:left w:val="nil"/>
              <w:bottom w:val="single" w:sz="8" w:space="0" w:color="B5DDDC"/>
              <w:right w:val="single" w:sz="8" w:space="0" w:color="B5DDDC"/>
            </w:tcBorders>
            <w:shd w:val="clear" w:color="000000" w:fill="D6EAEB"/>
            <w:vAlign w:val="center"/>
            <w:hideMark/>
          </w:tcPr>
          <w:p w14:paraId="3E667FAF" w14:textId="77777777" w:rsidR="008F10E2" w:rsidRPr="008F10E2" w:rsidRDefault="00992883" w:rsidP="008F10E2">
            <w:pPr>
              <w:spacing w:before="0" w:after="0" w:line="240" w:lineRule="auto"/>
              <w:rPr>
                <w:rFonts w:ascii="Calibri" w:hAnsi="Calibri" w:cs="Calibri"/>
                <w:b/>
                <w:bCs/>
                <w:color w:val="000000"/>
                <w:sz w:val="16"/>
                <w:szCs w:val="16"/>
              </w:rPr>
            </w:pPr>
            <w:r w:rsidRPr="008F10E2">
              <w:rPr>
                <w:rFonts w:ascii="Calibri" w:hAnsi="Calibri" w:cs="Calibri"/>
                <w:b/>
                <w:bCs/>
                <w:color w:val="000000"/>
                <w:sz w:val="16"/>
                <w:szCs w:val="16"/>
              </w:rPr>
              <w:t>Section B: What are the results?</w:t>
            </w:r>
          </w:p>
        </w:tc>
        <w:tc>
          <w:tcPr>
            <w:tcW w:w="992" w:type="dxa"/>
            <w:tcBorders>
              <w:top w:val="nil"/>
              <w:left w:val="nil"/>
              <w:bottom w:val="single" w:sz="8" w:space="0" w:color="B5DDDC"/>
              <w:right w:val="single" w:sz="8" w:space="0" w:color="B5DDDC"/>
            </w:tcBorders>
            <w:shd w:val="clear" w:color="000000" w:fill="D6EAEB"/>
            <w:vAlign w:val="center"/>
            <w:hideMark/>
          </w:tcPr>
          <w:p w14:paraId="7D3D44A5" w14:textId="77777777" w:rsidR="008F10E2" w:rsidRPr="008F10E2" w:rsidRDefault="00992883" w:rsidP="008F10E2">
            <w:pPr>
              <w:spacing w:before="0" w:after="0" w:line="240" w:lineRule="auto"/>
              <w:jc w:val="center"/>
              <w:rPr>
                <w:rFonts w:ascii="Calibri" w:hAnsi="Calibri" w:cs="Calibri"/>
                <w:sz w:val="16"/>
                <w:szCs w:val="16"/>
              </w:rPr>
            </w:pPr>
            <w:r w:rsidRPr="008F10E2">
              <w:rPr>
                <w:rFonts w:ascii="Calibri" w:hAnsi="Calibri" w:cs="Calibri"/>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327F799C" w14:textId="77777777" w:rsidR="008F10E2" w:rsidRPr="008F10E2" w:rsidRDefault="00992883" w:rsidP="008F10E2">
            <w:pPr>
              <w:spacing w:before="0" w:after="0" w:line="240" w:lineRule="auto"/>
              <w:rPr>
                <w:rFonts w:ascii="Calibri" w:hAnsi="Calibri" w:cs="Calibri"/>
                <w:sz w:val="16"/>
                <w:szCs w:val="16"/>
              </w:rPr>
            </w:pPr>
            <w:r w:rsidRPr="008F10E2">
              <w:rPr>
                <w:rFonts w:ascii="Calibri" w:hAnsi="Calibri" w:cs="Calibri"/>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5F691F53" w14:textId="77777777" w:rsidR="008F10E2" w:rsidRPr="008F10E2" w:rsidRDefault="00992883" w:rsidP="008F10E2">
            <w:pPr>
              <w:spacing w:before="0" w:after="0" w:line="240" w:lineRule="auto"/>
              <w:jc w:val="center"/>
              <w:rPr>
                <w:rFonts w:ascii="Calibri" w:hAnsi="Calibri" w:cs="Calibri"/>
                <w:sz w:val="16"/>
                <w:szCs w:val="16"/>
              </w:rPr>
            </w:pPr>
            <w:r w:rsidRPr="008F10E2">
              <w:rPr>
                <w:rFonts w:ascii="Calibri" w:hAnsi="Calibri" w:cs="Calibri"/>
                <w:sz w:val="16"/>
                <w:szCs w:val="16"/>
              </w:rPr>
              <w:t> </w:t>
            </w:r>
          </w:p>
        </w:tc>
      </w:tr>
      <w:tr w:rsidR="00BF2DBF" w14:paraId="0A8098C4" w14:textId="77777777" w:rsidTr="0093031B">
        <w:trPr>
          <w:trHeight w:val="340"/>
        </w:trPr>
        <w:tc>
          <w:tcPr>
            <w:tcW w:w="397" w:type="dxa"/>
            <w:tcBorders>
              <w:top w:val="nil"/>
              <w:left w:val="single" w:sz="8" w:space="0" w:color="B5DDDC"/>
              <w:bottom w:val="single" w:sz="8" w:space="0" w:color="B5DDDC"/>
              <w:right w:val="single" w:sz="8" w:space="0" w:color="B5DDDC"/>
            </w:tcBorders>
            <w:vAlign w:val="center"/>
            <w:hideMark/>
          </w:tcPr>
          <w:p w14:paraId="5DD23958" w14:textId="77777777" w:rsidR="008F10E2" w:rsidRPr="000E64C1" w:rsidRDefault="00992883" w:rsidP="008F10E2">
            <w:pPr>
              <w:spacing w:before="0" w:after="0" w:line="240" w:lineRule="auto"/>
              <w:jc w:val="center"/>
              <w:rPr>
                <w:rFonts w:ascii="Calibri" w:hAnsi="Calibri" w:cs="Calibri"/>
                <w:sz w:val="16"/>
                <w:szCs w:val="16"/>
              </w:rPr>
            </w:pPr>
            <w:r w:rsidRPr="000E64C1">
              <w:rPr>
                <w:rFonts w:ascii="Calibri" w:hAnsi="Calibri" w:cs="Calibri"/>
                <w:sz w:val="16"/>
                <w:szCs w:val="16"/>
              </w:rPr>
              <w:t>7</w:t>
            </w:r>
          </w:p>
        </w:tc>
        <w:tc>
          <w:tcPr>
            <w:tcW w:w="2003" w:type="dxa"/>
            <w:tcBorders>
              <w:top w:val="nil"/>
              <w:left w:val="nil"/>
              <w:bottom w:val="single" w:sz="8" w:space="0" w:color="B5DDDC"/>
              <w:right w:val="single" w:sz="8" w:space="0" w:color="B5DDDC"/>
            </w:tcBorders>
            <w:vAlign w:val="center"/>
            <w:hideMark/>
          </w:tcPr>
          <w:p w14:paraId="64EED55C" w14:textId="77777777" w:rsidR="008F10E2" w:rsidRPr="000E64C1" w:rsidRDefault="00992883" w:rsidP="008F10E2">
            <w:pPr>
              <w:spacing w:before="0" w:after="0" w:line="240" w:lineRule="auto"/>
              <w:rPr>
                <w:rFonts w:ascii="Calibri" w:hAnsi="Calibri" w:cs="Calibri"/>
                <w:sz w:val="16"/>
                <w:szCs w:val="16"/>
              </w:rPr>
            </w:pPr>
            <w:r w:rsidRPr="000E64C1">
              <w:rPr>
                <w:rFonts w:ascii="Calibri" w:hAnsi="Calibri" w:cs="Calibri"/>
                <w:sz w:val="16"/>
                <w:szCs w:val="16"/>
              </w:rPr>
              <w:t>What are the results of this study?</w:t>
            </w:r>
          </w:p>
        </w:tc>
        <w:tc>
          <w:tcPr>
            <w:tcW w:w="992" w:type="dxa"/>
            <w:tcBorders>
              <w:top w:val="nil"/>
              <w:left w:val="nil"/>
              <w:bottom w:val="single" w:sz="8" w:space="0" w:color="B5DDDC"/>
              <w:right w:val="single" w:sz="8" w:space="0" w:color="B5DDDC"/>
            </w:tcBorders>
            <w:vAlign w:val="center"/>
            <w:hideMark/>
          </w:tcPr>
          <w:p w14:paraId="397C15F2" w14:textId="77777777" w:rsidR="008F10E2" w:rsidRPr="008F10E2" w:rsidRDefault="00992883" w:rsidP="008F10E2">
            <w:pPr>
              <w:spacing w:before="0" w:after="0" w:line="240" w:lineRule="auto"/>
              <w:jc w:val="center"/>
              <w:rPr>
                <w:rFonts w:ascii="Calibri" w:hAnsi="Calibri" w:cs="Calibri"/>
                <w:sz w:val="16"/>
                <w:szCs w:val="16"/>
              </w:rPr>
            </w:pPr>
            <w:r w:rsidRPr="008F10E2">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6862B17D" w14:textId="4A7B9B45" w:rsidR="008F10E2" w:rsidRPr="008F10E2" w:rsidRDefault="00992883" w:rsidP="008F10E2">
            <w:pPr>
              <w:spacing w:before="0" w:after="0" w:line="240" w:lineRule="auto"/>
              <w:rPr>
                <w:rFonts w:ascii="Calibri" w:hAnsi="Calibri" w:cs="Calibri"/>
                <w:sz w:val="16"/>
                <w:szCs w:val="16"/>
              </w:rPr>
            </w:pPr>
            <w:r w:rsidRPr="008F10E2">
              <w:rPr>
                <w:rFonts w:ascii="Calibri" w:hAnsi="Calibri" w:cs="Calibri"/>
                <w:b/>
                <w:bCs/>
                <w:sz w:val="16"/>
                <w:szCs w:val="16"/>
              </w:rPr>
              <w:t>Illness associated with seawater exposure:</w:t>
            </w:r>
            <w:r w:rsidRPr="008F10E2">
              <w:rPr>
                <w:rFonts w:ascii="Calibri" w:hAnsi="Calibri" w:cs="Calibri"/>
                <w:sz w:val="16"/>
                <w:szCs w:val="16"/>
              </w:rPr>
              <w:br/>
              <w:t>• Seawater exposure in the past 3 days was associated with increased incidence rates of gastrointestinal illness, diarrhea, sinus pain or infection, earache or infection, infection of open wound, skin rash, and fever, but not upper respiratory illness</w:t>
            </w:r>
            <w:r w:rsidRPr="008F10E2">
              <w:rPr>
                <w:rFonts w:ascii="Calibri" w:hAnsi="Calibri" w:cs="Calibri"/>
                <w:sz w:val="16"/>
                <w:szCs w:val="16"/>
              </w:rPr>
              <w:br/>
              <w:t>• With the exception of fever and skin rash, incidence rates increased from unexposed to dry-weather exposure to wet-weather exposure periods, a pattern also present on the risk scale.</w:t>
            </w:r>
            <w:r w:rsidRPr="008F10E2">
              <w:rPr>
                <w:rFonts w:ascii="Calibri" w:hAnsi="Calibri" w:cs="Calibri"/>
                <w:sz w:val="16"/>
                <w:szCs w:val="16"/>
              </w:rPr>
              <w:br/>
              <w:t>• Compared with unexposed periods, wet-weather exposure led to the largest relative increase in:</w:t>
            </w:r>
            <w:r w:rsidRPr="008F10E2">
              <w:rPr>
                <w:rFonts w:ascii="Calibri" w:hAnsi="Calibri" w:cs="Calibri"/>
                <w:sz w:val="16"/>
                <w:szCs w:val="16"/>
              </w:rPr>
              <w:br/>
              <w:t>- earaches/infections (adjusted incidence rate ratio (IRR) = 3.28, 95% confidence interval (CI): 1.95, 5.51); and</w:t>
            </w:r>
            <w:r w:rsidRPr="008F10E2">
              <w:rPr>
                <w:rFonts w:ascii="Calibri" w:hAnsi="Calibri" w:cs="Calibri"/>
                <w:sz w:val="16"/>
                <w:szCs w:val="16"/>
              </w:rPr>
              <w:br/>
              <w:t xml:space="preserve">- infection of open wounds (adjusted IRR: 4.96, 95% CI: 2.18, 11.29). </w:t>
            </w:r>
            <w:r w:rsidRPr="008F10E2">
              <w:rPr>
                <w:rFonts w:ascii="Calibri" w:hAnsi="Calibri" w:cs="Calibri"/>
                <w:sz w:val="16"/>
                <w:szCs w:val="16"/>
              </w:rPr>
              <w:br/>
            </w:r>
            <w:r w:rsidRPr="008F10E2">
              <w:rPr>
                <w:rFonts w:ascii="Calibri" w:hAnsi="Calibri" w:cs="Calibri"/>
                <w:b/>
                <w:bCs/>
                <w:sz w:val="16"/>
                <w:szCs w:val="16"/>
              </w:rPr>
              <w:t>Illness associated with faecal indicator bacteria levels</w:t>
            </w:r>
            <w:r w:rsidRPr="008F10E2">
              <w:rPr>
                <w:rFonts w:ascii="Calibri" w:hAnsi="Calibri" w:cs="Calibri"/>
                <w:sz w:val="16"/>
                <w:szCs w:val="16"/>
              </w:rPr>
              <w:br/>
              <w:t xml:space="preserve">• Enterococcus, total coliform, and faecal coliform levels were positively associated with increased incidence of almost all outcomes during the study. </w:t>
            </w:r>
            <w:r w:rsidRPr="008F10E2">
              <w:rPr>
                <w:rFonts w:ascii="Calibri" w:hAnsi="Calibri" w:cs="Calibri"/>
                <w:sz w:val="16"/>
                <w:szCs w:val="16"/>
              </w:rPr>
              <w:br/>
              <w:t>• Rainfall was a strong effect modifier of the association.</w:t>
            </w:r>
            <w:r w:rsidRPr="008F10E2">
              <w:rPr>
                <w:rFonts w:ascii="Calibri" w:hAnsi="Calibri" w:cs="Calibri"/>
                <w:sz w:val="16"/>
                <w:szCs w:val="16"/>
              </w:rPr>
              <w:br/>
              <w:t xml:space="preserve">• During dry weather, there was no association between Enterococcus levels and illness except for infected wounds, but Enterococcus was strongly associated with illness after wet-weather exposure (e.g. for each log10 increase, gastrointestinal illness IRR = 2.17, 95% CI: 1.16, 4.03). </w:t>
            </w:r>
            <w:r w:rsidRPr="008F10E2">
              <w:rPr>
                <w:rFonts w:ascii="Calibri" w:hAnsi="Calibri" w:cs="Calibri"/>
                <w:sz w:val="16"/>
                <w:szCs w:val="16"/>
              </w:rPr>
              <w:br/>
              <w:t xml:space="preserve">• There was evidence for excess risk of gastrointestinal illness at higher Enterococcus levels only during wet-weather periods: The predicted excess risk that corresponded to the current US Environmental Protection Agency regulatory guideline of 35 colony-forming units per 100 mL was 16 episodes per 1,000 (95% CI: 5, 27). </w:t>
            </w:r>
            <w:r w:rsidRPr="008F10E2">
              <w:rPr>
                <w:rFonts w:ascii="Calibri" w:hAnsi="Calibri" w:cs="Calibri"/>
                <w:sz w:val="16"/>
                <w:szCs w:val="16"/>
              </w:rPr>
              <w:br/>
              <w:t>• Negative control analyses showed no consistent association between faecal indicator bacteria and illness among participants during periods in which they had no recent seawater contact.</w:t>
            </w:r>
          </w:p>
        </w:tc>
        <w:tc>
          <w:tcPr>
            <w:tcW w:w="851" w:type="dxa"/>
            <w:tcBorders>
              <w:top w:val="nil"/>
              <w:left w:val="nil"/>
              <w:bottom w:val="single" w:sz="8" w:space="0" w:color="B5DDDC"/>
              <w:right w:val="single" w:sz="8" w:space="0" w:color="B5DDDC"/>
            </w:tcBorders>
            <w:shd w:val="clear" w:color="000000" w:fill="E2EFDA"/>
            <w:vAlign w:val="center"/>
            <w:hideMark/>
          </w:tcPr>
          <w:p w14:paraId="2D3FFAAD"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Probably low risk of bias (+)</w:t>
            </w:r>
          </w:p>
        </w:tc>
      </w:tr>
      <w:tr w:rsidR="00BF2DBF" w14:paraId="7B66AE05" w14:textId="77777777" w:rsidTr="0093031B">
        <w:trPr>
          <w:trHeight w:val="340"/>
        </w:trPr>
        <w:tc>
          <w:tcPr>
            <w:tcW w:w="397" w:type="dxa"/>
            <w:tcBorders>
              <w:top w:val="nil"/>
              <w:left w:val="single" w:sz="8" w:space="0" w:color="B5DDDC"/>
              <w:bottom w:val="single" w:sz="8" w:space="0" w:color="B5DDDC"/>
              <w:right w:val="single" w:sz="8" w:space="0" w:color="B5DDDC"/>
            </w:tcBorders>
            <w:vAlign w:val="center"/>
            <w:hideMark/>
          </w:tcPr>
          <w:p w14:paraId="0271497C" w14:textId="77777777" w:rsidR="008F10E2" w:rsidRPr="000E64C1" w:rsidRDefault="00992883" w:rsidP="008F10E2">
            <w:pPr>
              <w:spacing w:before="0" w:after="0" w:line="240" w:lineRule="auto"/>
              <w:jc w:val="center"/>
              <w:rPr>
                <w:rFonts w:ascii="Calibri" w:hAnsi="Calibri" w:cs="Calibri"/>
                <w:sz w:val="16"/>
                <w:szCs w:val="16"/>
              </w:rPr>
            </w:pPr>
            <w:r w:rsidRPr="000E64C1">
              <w:rPr>
                <w:rFonts w:ascii="Calibri" w:hAnsi="Calibri" w:cs="Calibri"/>
                <w:sz w:val="16"/>
                <w:szCs w:val="16"/>
              </w:rPr>
              <w:t>8</w:t>
            </w:r>
          </w:p>
        </w:tc>
        <w:tc>
          <w:tcPr>
            <w:tcW w:w="2003" w:type="dxa"/>
            <w:tcBorders>
              <w:top w:val="nil"/>
              <w:left w:val="nil"/>
              <w:bottom w:val="single" w:sz="8" w:space="0" w:color="B5DDDC"/>
              <w:right w:val="single" w:sz="8" w:space="0" w:color="B5DDDC"/>
            </w:tcBorders>
            <w:vAlign w:val="center"/>
            <w:hideMark/>
          </w:tcPr>
          <w:p w14:paraId="4F1CC8F4" w14:textId="77777777" w:rsidR="008F10E2" w:rsidRPr="000E64C1" w:rsidRDefault="00992883" w:rsidP="008F10E2">
            <w:pPr>
              <w:spacing w:before="0" w:after="0" w:line="240" w:lineRule="auto"/>
              <w:rPr>
                <w:rFonts w:ascii="Calibri" w:hAnsi="Calibri" w:cs="Calibri"/>
                <w:sz w:val="16"/>
                <w:szCs w:val="16"/>
              </w:rPr>
            </w:pPr>
            <w:r w:rsidRPr="000E64C1">
              <w:rPr>
                <w:rFonts w:ascii="Calibri" w:hAnsi="Calibri" w:cs="Calibri"/>
                <w:sz w:val="16"/>
                <w:szCs w:val="16"/>
              </w:rPr>
              <w:t>How precise are the results?</w:t>
            </w:r>
          </w:p>
        </w:tc>
        <w:tc>
          <w:tcPr>
            <w:tcW w:w="992" w:type="dxa"/>
            <w:tcBorders>
              <w:top w:val="nil"/>
              <w:left w:val="nil"/>
              <w:bottom w:val="single" w:sz="8" w:space="0" w:color="B5DDDC"/>
              <w:right w:val="single" w:sz="8" w:space="0" w:color="B5DDDC"/>
            </w:tcBorders>
            <w:vAlign w:val="center"/>
            <w:hideMark/>
          </w:tcPr>
          <w:p w14:paraId="1E56073F" w14:textId="77777777" w:rsidR="008F10E2" w:rsidRPr="008F10E2" w:rsidRDefault="00992883" w:rsidP="008F10E2">
            <w:pPr>
              <w:spacing w:before="0" w:after="0" w:line="240" w:lineRule="auto"/>
              <w:jc w:val="center"/>
              <w:rPr>
                <w:rFonts w:ascii="Calibri" w:hAnsi="Calibri" w:cs="Calibri"/>
                <w:sz w:val="16"/>
                <w:szCs w:val="16"/>
              </w:rPr>
            </w:pPr>
            <w:r w:rsidRPr="008F10E2">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6560B4C1" w14:textId="77777777" w:rsidR="008F10E2" w:rsidRPr="008F10E2" w:rsidRDefault="00992883" w:rsidP="008F10E2">
            <w:pPr>
              <w:spacing w:before="0" w:after="0" w:line="240" w:lineRule="auto"/>
              <w:rPr>
                <w:rFonts w:ascii="Calibri" w:hAnsi="Calibri" w:cs="Calibri"/>
                <w:sz w:val="16"/>
                <w:szCs w:val="16"/>
              </w:rPr>
            </w:pPr>
            <w:r w:rsidRPr="008F10E2">
              <w:rPr>
                <w:rFonts w:ascii="Calibri" w:hAnsi="Calibri" w:cs="Calibri"/>
                <w:sz w:val="16"/>
                <w:szCs w:val="16"/>
              </w:rPr>
              <w:t>The results are relatively precise as attested by the 95% confidence intervals</w:t>
            </w:r>
          </w:p>
        </w:tc>
        <w:tc>
          <w:tcPr>
            <w:tcW w:w="851" w:type="dxa"/>
            <w:tcBorders>
              <w:top w:val="nil"/>
              <w:left w:val="nil"/>
              <w:bottom w:val="single" w:sz="8" w:space="0" w:color="B5DDDC"/>
              <w:right w:val="single" w:sz="8" w:space="0" w:color="B5DDDC"/>
            </w:tcBorders>
            <w:shd w:val="clear" w:color="000000" w:fill="E2EFDA"/>
            <w:vAlign w:val="center"/>
            <w:hideMark/>
          </w:tcPr>
          <w:p w14:paraId="4A034B25"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Probably low risk of bias (+)</w:t>
            </w:r>
          </w:p>
        </w:tc>
      </w:tr>
      <w:tr w:rsidR="00BF2DBF" w14:paraId="34D1FB4A" w14:textId="77777777" w:rsidTr="0093031B">
        <w:trPr>
          <w:trHeight w:val="340"/>
        </w:trPr>
        <w:tc>
          <w:tcPr>
            <w:tcW w:w="397" w:type="dxa"/>
            <w:tcBorders>
              <w:top w:val="nil"/>
              <w:left w:val="single" w:sz="8" w:space="0" w:color="B5DDDC"/>
              <w:bottom w:val="single" w:sz="8" w:space="0" w:color="B5DDDC"/>
              <w:right w:val="single" w:sz="8" w:space="0" w:color="B5DDDC"/>
            </w:tcBorders>
            <w:vAlign w:val="center"/>
            <w:hideMark/>
          </w:tcPr>
          <w:p w14:paraId="2D2EDF04" w14:textId="77777777" w:rsidR="008F10E2" w:rsidRPr="000E64C1" w:rsidRDefault="00992883" w:rsidP="008F10E2">
            <w:pPr>
              <w:spacing w:before="0" w:after="0" w:line="240" w:lineRule="auto"/>
              <w:jc w:val="center"/>
              <w:rPr>
                <w:rFonts w:ascii="Calibri" w:hAnsi="Calibri" w:cs="Calibri"/>
                <w:sz w:val="16"/>
                <w:szCs w:val="16"/>
              </w:rPr>
            </w:pPr>
            <w:r w:rsidRPr="000E64C1">
              <w:rPr>
                <w:rFonts w:ascii="Calibri" w:hAnsi="Calibri" w:cs="Calibri"/>
                <w:sz w:val="16"/>
                <w:szCs w:val="16"/>
              </w:rPr>
              <w:t>9</w:t>
            </w:r>
          </w:p>
        </w:tc>
        <w:tc>
          <w:tcPr>
            <w:tcW w:w="2003" w:type="dxa"/>
            <w:tcBorders>
              <w:top w:val="nil"/>
              <w:left w:val="nil"/>
              <w:bottom w:val="single" w:sz="8" w:space="0" w:color="B5DDDC"/>
              <w:right w:val="single" w:sz="8" w:space="0" w:color="B5DDDC"/>
            </w:tcBorders>
            <w:vAlign w:val="center"/>
            <w:hideMark/>
          </w:tcPr>
          <w:p w14:paraId="7A2E7730" w14:textId="77777777" w:rsidR="008F10E2" w:rsidRPr="000E64C1" w:rsidRDefault="00992883" w:rsidP="008F10E2">
            <w:pPr>
              <w:spacing w:before="0" w:after="0" w:line="240" w:lineRule="auto"/>
              <w:rPr>
                <w:rFonts w:ascii="Calibri" w:hAnsi="Calibri" w:cs="Calibri"/>
                <w:sz w:val="16"/>
                <w:szCs w:val="16"/>
              </w:rPr>
            </w:pPr>
            <w:r w:rsidRPr="000E64C1">
              <w:rPr>
                <w:rFonts w:ascii="Calibri" w:hAnsi="Calibri" w:cs="Calibri"/>
                <w:sz w:val="16"/>
                <w:szCs w:val="16"/>
              </w:rPr>
              <w:t>Do you believe the results?</w:t>
            </w:r>
          </w:p>
        </w:tc>
        <w:tc>
          <w:tcPr>
            <w:tcW w:w="992" w:type="dxa"/>
            <w:tcBorders>
              <w:top w:val="nil"/>
              <w:left w:val="nil"/>
              <w:bottom w:val="single" w:sz="8" w:space="0" w:color="B5DDDC"/>
              <w:right w:val="single" w:sz="8" w:space="0" w:color="B5DDDC"/>
            </w:tcBorders>
            <w:vAlign w:val="center"/>
            <w:hideMark/>
          </w:tcPr>
          <w:p w14:paraId="639F6B5D" w14:textId="77777777" w:rsidR="008F10E2" w:rsidRPr="008F10E2" w:rsidRDefault="00992883" w:rsidP="008F10E2">
            <w:pPr>
              <w:spacing w:before="0" w:after="0" w:line="240" w:lineRule="auto"/>
              <w:jc w:val="center"/>
              <w:rPr>
                <w:rFonts w:ascii="Calibri" w:hAnsi="Calibri" w:cs="Calibri"/>
                <w:sz w:val="16"/>
                <w:szCs w:val="16"/>
              </w:rPr>
            </w:pPr>
            <w:r w:rsidRPr="008F10E2">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75E6C398" w14:textId="480C185D" w:rsidR="008F10E2" w:rsidRPr="008F10E2" w:rsidRDefault="00992883" w:rsidP="008F10E2">
            <w:pPr>
              <w:spacing w:before="0" w:after="0" w:line="240" w:lineRule="auto"/>
              <w:rPr>
                <w:rFonts w:ascii="Calibri" w:hAnsi="Calibri" w:cs="Calibri"/>
                <w:sz w:val="16"/>
                <w:szCs w:val="16"/>
              </w:rPr>
            </w:pPr>
            <w:r w:rsidRPr="008F10E2">
              <w:rPr>
                <w:rFonts w:ascii="Calibri" w:hAnsi="Calibri" w:cs="Calibri"/>
                <w:sz w:val="16"/>
                <w:szCs w:val="16"/>
              </w:rPr>
              <w:t xml:space="preserve">The publication summarises the outcome of a large and rigorous epidemiological study and is supported by several publications which </w:t>
            </w:r>
            <w:r w:rsidR="00FB7AF5" w:rsidRPr="008F10E2">
              <w:rPr>
                <w:rFonts w:ascii="Calibri" w:hAnsi="Calibri" w:cs="Calibri"/>
                <w:sz w:val="16"/>
                <w:szCs w:val="16"/>
              </w:rPr>
              <w:t>are referenced;</w:t>
            </w:r>
            <w:r w:rsidRPr="008F10E2">
              <w:rPr>
                <w:rFonts w:ascii="Calibri" w:hAnsi="Calibri" w:cs="Calibri"/>
                <w:sz w:val="16"/>
                <w:szCs w:val="16"/>
              </w:rPr>
              <w:t xml:space="preserve"> thus the results </w:t>
            </w:r>
            <w:r w:rsidR="00235233">
              <w:rPr>
                <w:rFonts w:ascii="Calibri" w:hAnsi="Calibri" w:cs="Calibri"/>
                <w:sz w:val="16"/>
                <w:szCs w:val="16"/>
              </w:rPr>
              <w:t>are</w:t>
            </w:r>
            <w:r w:rsidR="00235233" w:rsidRPr="008F10E2">
              <w:rPr>
                <w:rFonts w:ascii="Calibri" w:hAnsi="Calibri" w:cs="Calibri"/>
                <w:sz w:val="16"/>
                <w:szCs w:val="16"/>
              </w:rPr>
              <w:t xml:space="preserve"> </w:t>
            </w:r>
            <w:r w:rsidRPr="008F10E2">
              <w:rPr>
                <w:rFonts w:ascii="Calibri" w:hAnsi="Calibri" w:cs="Calibri"/>
                <w:sz w:val="16"/>
                <w:szCs w:val="16"/>
              </w:rPr>
              <w:t>compelling and consistent with expectations.</w:t>
            </w:r>
          </w:p>
        </w:tc>
        <w:tc>
          <w:tcPr>
            <w:tcW w:w="851" w:type="dxa"/>
            <w:tcBorders>
              <w:top w:val="nil"/>
              <w:left w:val="nil"/>
              <w:bottom w:val="single" w:sz="8" w:space="0" w:color="B5DDDC"/>
              <w:right w:val="single" w:sz="8" w:space="0" w:color="B5DDDC"/>
            </w:tcBorders>
            <w:shd w:val="clear" w:color="000000" w:fill="E2EFDA"/>
            <w:vAlign w:val="center"/>
            <w:hideMark/>
          </w:tcPr>
          <w:p w14:paraId="30EAA53E"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Probably low risk of bias (+)</w:t>
            </w:r>
          </w:p>
        </w:tc>
      </w:tr>
      <w:tr w:rsidR="00BF2DBF" w14:paraId="6E1AC8C7" w14:textId="77777777" w:rsidTr="0093031B">
        <w:trPr>
          <w:trHeight w:val="340"/>
        </w:trPr>
        <w:tc>
          <w:tcPr>
            <w:tcW w:w="397" w:type="dxa"/>
            <w:tcBorders>
              <w:top w:val="nil"/>
              <w:left w:val="single" w:sz="8" w:space="0" w:color="B5DDDC"/>
              <w:bottom w:val="single" w:sz="8" w:space="0" w:color="B5DDDC"/>
              <w:right w:val="single" w:sz="8" w:space="0" w:color="B5DDDC"/>
            </w:tcBorders>
            <w:shd w:val="clear" w:color="000000" w:fill="D6EAEB"/>
            <w:vAlign w:val="center"/>
            <w:hideMark/>
          </w:tcPr>
          <w:p w14:paraId="76A20F76" w14:textId="77777777" w:rsidR="008F10E2" w:rsidRPr="008F10E2" w:rsidRDefault="00992883" w:rsidP="008F10E2">
            <w:pPr>
              <w:spacing w:before="0" w:after="0" w:line="240" w:lineRule="auto"/>
              <w:jc w:val="center"/>
              <w:rPr>
                <w:rFonts w:ascii="Calibri" w:hAnsi="Calibri" w:cs="Calibri"/>
                <w:b/>
                <w:bCs/>
                <w:color w:val="000000"/>
                <w:sz w:val="16"/>
                <w:szCs w:val="16"/>
              </w:rPr>
            </w:pPr>
            <w:r w:rsidRPr="008F10E2">
              <w:rPr>
                <w:rFonts w:ascii="Calibri" w:hAnsi="Calibri" w:cs="Calibri"/>
                <w:b/>
                <w:bCs/>
                <w:color w:val="000000"/>
                <w:sz w:val="16"/>
                <w:szCs w:val="16"/>
              </w:rPr>
              <w:t> </w:t>
            </w:r>
          </w:p>
        </w:tc>
        <w:tc>
          <w:tcPr>
            <w:tcW w:w="2003" w:type="dxa"/>
            <w:tcBorders>
              <w:top w:val="nil"/>
              <w:left w:val="nil"/>
              <w:bottom w:val="single" w:sz="8" w:space="0" w:color="B5DDDC"/>
              <w:right w:val="single" w:sz="8" w:space="0" w:color="B5DDDC"/>
            </w:tcBorders>
            <w:shd w:val="clear" w:color="000000" w:fill="D6EAEB"/>
            <w:vAlign w:val="center"/>
            <w:hideMark/>
          </w:tcPr>
          <w:p w14:paraId="423809F1" w14:textId="77777777" w:rsidR="008F10E2" w:rsidRPr="008F10E2" w:rsidRDefault="00992883" w:rsidP="008F10E2">
            <w:pPr>
              <w:spacing w:before="0" w:after="0" w:line="240" w:lineRule="auto"/>
              <w:rPr>
                <w:rFonts w:ascii="Calibri" w:hAnsi="Calibri" w:cs="Calibri"/>
                <w:b/>
                <w:bCs/>
                <w:color w:val="000000"/>
                <w:sz w:val="16"/>
                <w:szCs w:val="16"/>
              </w:rPr>
            </w:pPr>
            <w:r w:rsidRPr="008F10E2">
              <w:rPr>
                <w:rFonts w:ascii="Calibri" w:hAnsi="Calibri" w:cs="Calibri"/>
                <w:b/>
                <w:bCs/>
                <w:color w:val="000000"/>
                <w:sz w:val="16"/>
                <w:szCs w:val="16"/>
              </w:rPr>
              <w:t>Section C: Will the results help locally?</w:t>
            </w:r>
          </w:p>
        </w:tc>
        <w:tc>
          <w:tcPr>
            <w:tcW w:w="992" w:type="dxa"/>
            <w:tcBorders>
              <w:top w:val="nil"/>
              <w:left w:val="nil"/>
              <w:bottom w:val="single" w:sz="8" w:space="0" w:color="B5DDDC"/>
              <w:right w:val="single" w:sz="8" w:space="0" w:color="B5DDDC"/>
            </w:tcBorders>
            <w:shd w:val="clear" w:color="000000" w:fill="D6EAEB"/>
            <w:vAlign w:val="center"/>
            <w:hideMark/>
          </w:tcPr>
          <w:p w14:paraId="7AE247ED" w14:textId="77777777" w:rsidR="008F10E2" w:rsidRPr="008F10E2" w:rsidRDefault="00992883" w:rsidP="008F10E2">
            <w:pPr>
              <w:spacing w:before="0" w:after="0" w:line="240" w:lineRule="auto"/>
              <w:rPr>
                <w:rFonts w:ascii="Calibri" w:hAnsi="Calibri" w:cs="Calibri"/>
                <w:b/>
                <w:bCs/>
                <w:color w:val="008000"/>
                <w:sz w:val="16"/>
                <w:szCs w:val="16"/>
              </w:rPr>
            </w:pPr>
            <w:r w:rsidRPr="008F10E2">
              <w:rPr>
                <w:rFonts w:ascii="Calibri" w:hAnsi="Calibri" w:cs="Calibri"/>
                <w:b/>
                <w:bCs/>
                <w:color w:val="008000"/>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55EE4615" w14:textId="77777777" w:rsidR="008F10E2" w:rsidRPr="008F10E2" w:rsidRDefault="00992883" w:rsidP="008F10E2">
            <w:pPr>
              <w:spacing w:before="0" w:after="0" w:line="240" w:lineRule="auto"/>
              <w:rPr>
                <w:rFonts w:ascii="Calibri" w:hAnsi="Calibri" w:cs="Calibri"/>
                <w:b/>
                <w:bCs/>
                <w:color w:val="008000"/>
                <w:sz w:val="16"/>
                <w:szCs w:val="16"/>
              </w:rPr>
            </w:pPr>
            <w:r w:rsidRPr="008F10E2">
              <w:rPr>
                <w:rFonts w:ascii="Calibri" w:hAnsi="Calibri" w:cs="Calibri"/>
                <w:b/>
                <w:bCs/>
                <w:color w:val="008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31037E8E" w14:textId="77777777" w:rsidR="008F10E2" w:rsidRPr="008F10E2" w:rsidRDefault="00992883" w:rsidP="008F10E2">
            <w:pPr>
              <w:spacing w:before="0" w:after="0" w:line="240" w:lineRule="auto"/>
              <w:rPr>
                <w:rFonts w:ascii="Calibri" w:hAnsi="Calibri" w:cs="Calibri"/>
                <w:b/>
                <w:bCs/>
                <w:color w:val="008000"/>
                <w:sz w:val="16"/>
                <w:szCs w:val="16"/>
              </w:rPr>
            </w:pPr>
            <w:r w:rsidRPr="008F10E2">
              <w:rPr>
                <w:rFonts w:ascii="Calibri" w:hAnsi="Calibri" w:cs="Calibri"/>
                <w:b/>
                <w:bCs/>
                <w:color w:val="008000"/>
                <w:sz w:val="16"/>
                <w:szCs w:val="16"/>
              </w:rPr>
              <w:t> </w:t>
            </w:r>
          </w:p>
        </w:tc>
      </w:tr>
      <w:tr w:rsidR="00BF2DBF" w14:paraId="42970A16" w14:textId="77777777" w:rsidTr="0093031B">
        <w:trPr>
          <w:trHeight w:val="340"/>
        </w:trPr>
        <w:tc>
          <w:tcPr>
            <w:tcW w:w="397" w:type="dxa"/>
            <w:tcBorders>
              <w:top w:val="nil"/>
              <w:left w:val="single" w:sz="8" w:space="0" w:color="B5DDDC"/>
              <w:bottom w:val="single" w:sz="8" w:space="0" w:color="B5DDDC"/>
              <w:right w:val="single" w:sz="8" w:space="0" w:color="B5DDDC"/>
            </w:tcBorders>
            <w:vAlign w:val="center"/>
            <w:hideMark/>
          </w:tcPr>
          <w:p w14:paraId="1495672B" w14:textId="77777777" w:rsidR="008F10E2" w:rsidRPr="000E64C1" w:rsidRDefault="00992883" w:rsidP="008F10E2">
            <w:pPr>
              <w:spacing w:before="0" w:after="0" w:line="240" w:lineRule="auto"/>
              <w:jc w:val="center"/>
              <w:rPr>
                <w:rFonts w:ascii="Calibri" w:hAnsi="Calibri" w:cs="Calibri"/>
                <w:sz w:val="16"/>
                <w:szCs w:val="16"/>
              </w:rPr>
            </w:pPr>
            <w:r w:rsidRPr="000E64C1">
              <w:rPr>
                <w:rFonts w:ascii="Calibri" w:hAnsi="Calibri" w:cs="Calibri"/>
                <w:sz w:val="16"/>
                <w:szCs w:val="16"/>
              </w:rPr>
              <w:t>10</w:t>
            </w:r>
          </w:p>
        </w:tc>
        <w:tc>
          <w:tcPr>
            <w:tcW w:w="2003" w:type="dxa"/>
            <w:tcBorders>
              <w:top w:val="nil"/>
              <w:left w:val="nil"/>
              <w:bottom w:val="single" w:sz="8" w:space="0" w:color="B5DDDC"/>
              <w:right w:val="single" w:sz="8" w:space="0" w:color="B5DDDC"/>
            </w:tcBorders>
            <w:vAlign w:val="center"/>
            <w:hideMark/>
          </w:tcPr>
          <w:p w14:paraId="42A38D40" w14:textId="77777777" w:rsidR="008F10E2" w:rsidRPr="000E64C1" w:rsidRDefault="00992883" w:rsidP="008F10E2">
            <w:pPr>
              <w:spacing w:before="0" w:after="0" w:line="240" w:lineRule="auto"/>
              <w:rPr>
                <w:rFonts w:ascii="Calibri" w:hAnsi="Calibri" w:cs="Calibri"/>
                <w:sz w:val="16"/>
                <w:szCs w:val="16"/>
              </w:rPr>
            </w:pPr>
            <w:r w:rsidRPr="000E64C1">
              <w:rPr>
                <w:rFonts w:ascii="Calibri" w:hAnsi="Calibri" w:cs="Calibri"/>
                <w:sz w:val="16"/>
                <w:szCs w:val="16"/>
              </w:rPr>
              <w:t>Can the results be applied to the local population?</w:t>
            </w:r>
          </w:p>
        </w:tc>
        <w:tc>
          <w:tcPr>
            <w:tcW w:w="992" w:type="dxa"/>
            <w:tcBorders>
              <w:top w:val="nil"/>
              <w:left w:val="nil"/>
              <w:bottom w:val="single" w:sz="8" w:space="0" w:color="B5DDDC"/>
              <w:right w:val="single" w:sz="8" w:space="0" w:color="B5DDDC"/>
            </w:tcBorders>
            <w:vAlign w:val="center"/>
            <w:hideMark/>
          </w:tcPr>
          <w:p w14:paraId="176EA5AC" w14:textId="77777777" w:rsidR="008F10E2" w:rsidRPr="008F10E2" w:rsidRDefault="00992883" w:rsidP="008F10E2">
            <w:pPr>
              <w:spacing w:before="0" w:after="0" w:line="240" w:lineRule="auto"/>
              <w:jc w:val="center"/>
              <w:rPr>
                <w:rFonts w:ascii="Calibri" w:hAnsi="Calibri" w:cs="Calibri"/>
                <w:sz w:val="16"/>
                <w:szCs w:val="16"/>
              </w:rPr>
            </w:pPr>
            <w:r w:rsidRPr="008F10E2">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0AD66DA9" w14:textId="130F7E7C" w:rsidR="008F10E2" w:rsidRPr="008F10E2" w:rsidRDefault="00992883" w:rsidP="008F10E2">
            <w:pPr>
              <w:spacing w:before="0" w:after="0" w:line="240" w:lineRule="auto"/>
              <w:rPr>
                <w:rFonts w:ascii="Calibri" w:hAnsi="Calibri" w:cs="Calibri"/>
                <w:sz w:val="16"/>
                <w:szCs w:val="16"/>
              </w:rPr>
            </w:pPr>
            <w:r w:rsidRPr="008F10E2">
              <w:rPr>
                <w:rFonts w:ascii="Calibri" w:hAnsi="Calibri" w:cs="Calibri"/>
                <w:sz w:val="16"/>
                <w:szCs w:val="16"/>
              </w:rPr>
              <w:t>The magnitude of the statistical effects observed in the study are greatly dictated by the local recreational water quality environment of the study area, they should be relevant to any metropolitan surf beaches in temperate and subtropical regions of Australia, particularly in the vicinity of stormwater discharges.</w:t>
            </w:r>
          </w:p>
        </w:tc>
        <w:tc>
          <w:tcPr>
            <w:tcW w:w="851" w:type="dxa"/>
            <w:tcBorders>
              <w:top w:val="nil"/>
              <w:left w:val="nil"/>
              <w:bottom w:val="single" w:sz="8" w:space="0" w:color="B5DDDC"/>
              <w:right w:val="single" w:sz="8" w:space="0" w:color="B5DDDC"/>
            </w:tcBorders>
            <w:shd w:val="clear" w:color="000000" w:fill="E2EFDA"/>
            <w:vAlign w:val="center"/>
            <w:hideMark/>
          </w:tcPr>
          <w:p w14:paraId="5F39AC62"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Probably low risk of bias (+)</w:t>
            </w:r>
          </w:p>
        </w:tc>
      </w:tr>
      <w:tr w:rsidR="00BF2DBF" w14:paraId="0FB9E9DC" w14:textId="77777777" w:rsidTr="0093031B">
        <w:trPr>
          <w:trHeight w:val="340"/>
        </w:trPr>
        <w:tc>
          <w:tcPr>
            <w:tcW w:w="397" w:type="dxa"/>
            <w:tcBorders>
              <w:top w:val="nil"/>
              <w:left w:val="single" w:sz="8" w:space="0" w:color="B5DDDC"/>
              <w:bottom w:val="single" w:sz="8" w:space="0" w:color="B5DDDC"/>
              <w:right w:val="single" w:sz="8" w:space="0" w:color="B5DDDC"/>
            </w:tcBorders>
            <w:vAlign w:val="center"/>
            <w:hideMark/>
          </w:tcPr>
          <w:p w14:paraId="376AC9B5" w14:textId="77777777" w:rsidR="008F10E2" w:rsidRPr="000E64C1" w:rsidRDefault="00992883" w:rsidP="008F10E2">
            <w:pPr>
              <w:spacing w:before="0" w:after="0" w:line="240" w:lineRule="auto"/>
              <w:jc w:val="center"/>
              <w:rPr>
                <w:rFonts w:ascii="Calibri" w:hAnsi="Calibri" w:cs="Calibri"/>
                <w:sz w:val="16"/>
                <w:szCs w:val="16"/>
              </w:rPr>
            </w:pPr>
            <w:r w:rsidRPr="000E64C1">
              <w:rPr>
                <w:rFonts w:ascii="Calibri" w:hAnsi="Calibri" w:cs="Calibri"/>
                <w:sz w:val="16"/>
                <w:szCs w:val="16"/>
              </w:rPr>
              <w:t>11</w:t>
            </w:r>
          </w:p>
        </w:tc>
        <w:tc>
          <w:tcPr>
            <w:tcW w:w="2003" w:type="dxa"/>
            <w:tcBorders>
              <w:top w:val="nil"/>
              <w:left w:val="nil"/>
              <w:bottom w:val="single" w:sz="8" w:space="0" w:color="B5DDDC"/>
              <w:right w:val="single" w:sz="8" w:space="0" w:color="B5DDDC"/>
            </w:tcBorders>
            <w:vAlign w:val="center"/>
            <w:hideMark/>
          </w:tcPr>
          <w:p w14:paraId="16C8E4D2" w14:textId="77777777" w:rsidR="008F10E2" w:rsidRPr="000E64C1" w:rsidRDefault="00992883" w:rsidP="008F10E2">
            <w:pPr>
              <w:spacing w:before="0" w:after="0" w:line="240" w:lineRule="auto"/>
              <w:rPr>
                <w:rFonts w:ascii="Calibri" w:hAnsi="Calibri" w:cs="Calibri"/>
                <w:sz w:val="16"/>
                <w:szCs w:val="16"/>
              </w:rPr>
            </w:pPr>
            <w:r w:rsidRPr="000E64C1">
              <w:rPr>
                <w:rFonts w:ascii="Calibri" w:hAnsi="Calibri" w:cs="Calibri"/>
                <w:sz w:val="16"/>
                <w:szCs w:val="16"/>
              </w:rPr>
              <w:t>Do the results of this study fit with other available evidence?</w:t>
            </w:r>
          </w:p>
        </w:tc>
        <w:tc>
          <w:tcPr>
            <w:tcW w:w="992" w:type="dxa"/>
            <w:tcBorders>
              <w:top w:val="nil"/>
              <w:left w:val="nil"/>
              <w:bottom w:val="single" w:sz="8" w:space="0" w:color="B5DDDC"/>
              <w:right w:val="single" w:sz="8" w:space="0" w:color="B5DDDC"/>
            </w:tcBorders>
            <w:vAlign w:val="center"/>
            <w:hideMark/>
          </w:tcPr>
          <w:p w14:paraId="33FF0B61" w14:textId="77777777" w:rsidR="008F10E2" w:rsidRPr="008F10E2" w:rsidRDefault="00992883" w:rsidP="008F10E2">
            <w:pPr>
              <w:spacing w:before="0" w:after="0" w:line="240" w:lineRule="auto"/>
              <w:jc w:val="center"/>
              <w:rPr>
                <w:rFonts w:ascii="Calibri" w:hAnsi="Calibri" w:cs="Calibri"/>
                <w:sz w:val="16"/>
                <w:szCs w:val="16"/>
              </w:rPr>
            </w:pPr>
            <w:r w:rsidRPr="008F10E2">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5A645FD4" w14:textId="77777777" w:rsidR="008F10E2" w:rsidRPr="008F10E2" w:rsidRDefault="00992883" w:rsidP="008F10E2">
            <w:pPr>
              <w:spacing w:before="0" w:after="0" w:line="240" w:lineRule="auto"/>
              <w:rPr>
                <w:rFonts w:ascii="Calibri" w:hAnsi="Calibri" w:cs="Calibri"/>
                <w:sz w:val="16"/>
                <w:szCs w:val="16"/>
              </w:rPr>
            </w:pPr>
            <w:r w:rsidRPr="008F10E2">
              <w:rPr>
                <w:rFonts w:ascii="Calibri" w:hAnsi="Calibri" w:cs="Calibri"/>
                <w:sz w:val="16"/>
                <w:szCs w:val="16"/>
              </w:rPr>
              <w:t>The overall findings of the study - urban coastal seawater exposure increases the incidence rates of many acute illnesses among surfers, with higher incidence rates after rainstorms - is consistent with the general epidemiological literature on water recreational at coastal beaches.</w:t>
            </w:r>
          </w:p>
        </w:tc>
        <w:tc>
          <w:tcPr>
            <w:tcW w:w="851" w:type="dxa"/>
            <w:tcBorders>
              <w:top w:val="nil"/>
              <w:left w:val="nil"/>
              <w:bottom w:val="single" w:sz="8" w:space="0" w:color="B5DDDC"/>
              <w:right w:val="single" w:sz="8" w:space="0" w:color="B5DDDC"/>
            </w:tcBorders>
            <w:shd w:val="clear" w:color="000000" w:fill="E2EFDA"/>
            <w:vAlign w:val="center"/>
            <w:hideMark/>
          </w:tcPr>
          <w:p w14:paraId="57BD2ED1"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Probably low risk of bias (+)</w:t>
            </w:r>
          </w:p>
        </w:tc>
      </w:tr>
      <w:tr w:rsidR="00BF2DBF" w14:paraId="23FE6512" w14:textId="77777777" w:rsidTr="0093031B">
        <w:trPr>
          <w:trHeight w:val="340"/>
        </w:trPr>
        <w:tc>
          <w:tcPr>
            <w:tcW w:w="397" w:type="dxa"/>
            <w:tcBorders>
              <w:top w:val="nil"/>
              <w:left w:val="single" w:sz="8" w:space="0" w:color="B5DDDC"/>
              <w:bottom w:val="single" w:sz="8" w:space="0" w:color="B5DDDC"/>
              <w:right w:val="single" w:sz="8" w:space="0" w:color="B5DDDC"/>
            </w:tcBorders>
            <w:vAlign w:val="center"/>
            <w:hideMark/>
          </w:tcPr>
          <w:p w14:paraId="6A4D5FE8" w14:textId="77777777" w:rsidR="008F10E2" w:rsidRPr="000E64C1" w:rsidRDefault="00992883" w:rsidP="008F10E2">
            <w:pPr>
              <w:spacing w:before="0" w:after="0" w:line="240" w:lineRule="auto"/>
              <w:jc w:val="center"/>
              <w:rPr>
                <w:rFonts w:ascii="Calibri" w:hAnsi="Calibri" w:cs="Calibri"/>
                <w:sz w:val="16"/>
                <w:szCs w:val="16"/>
              </w:rPr>
            </w:pPr>
            <w:r w:rsidRPr="000E64C1">
              <w:rPr>
                <w:rFonts w:ascii="Calibri" w:hAnsi="Calibri" w:cs="Calibri"/>
                <w:sz w:val="16"/>
                <w:szCs w:val="16"/>
              </w:rPr>
              <w:t>12</w:t>
            </w:r>
          </w:p>
        </w:tc>
        <w:tc>
          <w:tcPr>
            <w:tcW w:w="2003" w:type="dxa"/>
            <w:tcBorders>
              <w:top w:val="nil"/>
              <w:left w:val="nil"/>
              <w:bottom w:val="single" w:sz="8" w:space="0" w:color="B5DDDC"/>
              <w:right w:val="single" w:sz="8" w:space="0" w:color="B5DDDC"/>
            </w:tcBorders>
            <w:vAlign w:val="center"/>
            <w:hideMark/>
          </w:tcPr>
          <w:p w14:paraId="35652FF5" w14:textId="77777777" w:rsidR="008F10E2" w:rsidRPr="000E64C1" w:rsidRDefault="00992883" w:rsidP="008F10E2">
            <w:pPr>
              <w:spacing w:before="0" w:after="0" w:line="240" w:lineRule="auto"/>
              <w:rPr>
                <w:rFonts w:ascii="Calibri" w:hAnsi="Calibri" w:cs="Calibri"/>
                <w:sz w:val="16"/>
                <w:szCs w:val="16"/>
              </w:rPr>
            </w:pPr>
            <w:r w:rsidRPr="000E64C1">
              <w:rPr>
                <w:rFonts w:ascii="Calibri" w:hAnsi="Calibri" w:cs="Calibri"/>
                <w:sz w:val="16"/>
                <w:szCs w:val="16"/>
              </w:rPr>
              <w:t>What are the implications of this study for practice?</w:t>
            </w:r>
          </w:p>
        </w:tc>
        <w:tc>
          <w:tcPr>
            <w:tcW w:w="992" w:type="dxa"/>
            <w:tcBorders>
              <w:top w:val="nil"/>
              <w:left w:val="nil"/>
              <w:bottom w:val="single" w:sz="8" w:space="0" w:color="B5DDDC"/>
              <w:right w:val="single" w:sz="8" w:space="0" w:color="B5DDDC"/>
            </w:tcBorders>
            <w:vAlign w:val="center"/>
            <w:hideMark/>
          </w:tcPr>
          <w:p w14:paraId="05ED9A55" w14:textId="77777777" w:rsidR="008F10E2" w:rsidRPr="008F10E2" w:rsidRDefault="00992883" w:rsidP="008F10E2">
            <w:pPr>
              <w:spacing w:before="0" w:after="0" w:line="240" w:lineRule="auto"/>
              <w:jc w:val="center"/>
              <w:rPr>
                <w:rFonts w:ascii="Calibri" w:hAnsi="Calibri" w:cs="Calibri"/>
                <w:sz w:val="16"/>
                <w:szCs w:val="16"/>
              </w:rPr>
            </w:pPr>
            <w:r w:rsidRPr="008F10E2">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07465792" w14:textId="075F3DAA" w:rsidR="008F10E2" w:rsidRPr="008F10E2" w:rsidRDefault="00992883" w:rsidP="008F10E2">
            <w:pPr>
              <w:spacing w:before="0" w:after="0" w:line="240" w:lineRule="auto"/>
              <w:rPr>
                <w:rFonts w:ascii="Calibri" w:hAnsi="Calibri" w:cs="Calibri"/>
                <w:sz w:val="16"/>
                <w:szCs w:val="16"/>
              </w:rPr>
            </w:pPr>
            <w:r w:rsidRPr="008F10E2">
              <w:rPr>
                <w:rFonts w:ascii="Calibri" w:hAnsi="Calibri" w:cs="Calibri"/>
                <w:sz w:val="16"/>
                <w:szCs w:val="16"/>
              </w:rPr>
              <w:t xml:space="preserve">The study findings support the continued use of FIB as a tool for assessing health risks to recreational water users </w:t>
            </w:r>
            <w:r w:rsidR="00FB7AF5" w:rsidRPr="008F10E2">
              <w:rPr>
                <w:rFonts w:ascii="Calibri" w:hAnsi="Calibri" w:cs="Calibri"/>
                <w:sz w:val="16"/>
                <w:szCs w:val="16"/>
              </w:rPr>
              <w:t>at metropolitan</w:t>
            </w:r>
            <w:r w:rsidRPr="008F10E2">
              <w:rPr>
                <w:rFonts w:ascii="Calibri" w:hAnsi="Calibri" w:cs="Calibri"/>
                <w:sz w:val="16"/>
                <w:szCs w:val="16"/>
              </w:rPr>
              <w:t xml:space="preserve"> surf beaches.</w:t>
            </w:r>
          </w:p>
        </w:tc>
        <w:tc>
          <w:tcPr>
            <w:tcW w:w="851" w:type="dxa"/>
            <w:tcBorders>
              <w:top w:val="nil"/>
              <w:left w:val="nil"/>
              <w:bottom w:val="single" w:sz="8" w:space="0" w:color="B5DDDC"/>
              <w:right w:val="single" w:sz="8" w:space="0" w:color="B5DDDC"/>
            </w:tcBorders>
            <w:shd w:val="clear" w:color="000000" w:fill="E2EFDA"/>
            <w:vAlign w:val="center"/>
            <w:hideMark/>
          </w:tcPr>
          <w:p w14:paraId="309A215B"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Probably low risk of bias (+)</w:t>
            </w:r>
          </w:p>
        </w:tc>
      </w:tr>
      <w:tr w:rsidR="00BF2DBF" w14:paraId="69F9750B" w14:textId="77777777" w:rsidTr="0093031B">
        <w:trPr>
          <w:trHeight w:val="340"/>
        </w:trPr>
        <w:tc>
          <w:tcPr>
            <w:tcW w:w="397" w:type="dxa"/>
            <w:tcBorders>
              <w:top w:val="nil"/>
              <w:left w:val="single" w:sz="8" w:space="0" w:color="B5DDDC"/>
              <w:bottom w:val="single" w:sz="8" w:space="0" w:color="B5DDDC"/>
              <w:right w:val="nil"/>
            </w:tcBorders>
            <w:shd w:val="clear" w:color="000000" w:fill="D6EAEB"/>
            <w:vAlign w:val="center"/>
            <w:hideMark/>
          </w:tcPr>
          <w:p w14:paraId="7178222D"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w:t>
            </w:r>
          </w:p>
        </w:tc>
        <w:tc>
          <w:tcPr>
            <w:tcW w:w="2003"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28C412DB" w14:textId="77777777" w:rsidR="008F10E2" w:rsidRPr="008F10E2" w:rsidRDefault="00992883" w:rsidP="008F10E2">
            <w:pPr>
              <w:spacing w:before="0" w:after="0" w:line="240" w:lineRule="auto"/>
              <w:rPr>
                <w:rFonts w:ascii="Calibri" w:hAnsi="Calibri" w:cs="Calibri"/>
                <w:b/>
                <w:bCs/>
                <w:color w:val="000000"/>
                <w:sz w:val="16"/>
                <w:szCs w:val="16"/>
              </w:rPr>
            </w:pPr>
            <w:r w:rsidRPr="008F10E2">
              <w:rPr>
                <w:rFonts w:ascii="Calibri" w:hAnsi="Calibri" w:cs="Calibri"/>
                <w:b/>
                <w:bCs/>
                <w:color w:val="000000"/>
                <w:sz w:val="16"/>
                <w:szCs w:val="16"/>
              </w:rPr>
              <w:t>Overall risk of bias rating</w:t>
            </w:r>
          </w:p>
        </w:tc>
        <w:tc>
          <w:tcPr>
            <w:tcW w:w="992" w:type="dxa"/>
            <w:tcBorders>
              <w:top w:val="single" w:sz="8" w:space="0" w:color="008000"/>
              <w:left w:val="single" w:sz="8" w:space="0" w:color="B5DDDC"/>
              <w:bottom w:val="nil"/>
              <w:right w:val="single" w:sz="8" w:space="0" w:color="B5DDDC"/>
            </w:tcBorders>
            <w:shd w:val="clear" w:color="000000" w:fill="D6EAEB"/>
            <w:vAlign w:val="center"/>
            <w:hideMark/>
          </w:tcPr>
          <w:p w14:paraId="051434CD" w14:textId="77777777" w:rsidR="008F10E2" w:rsidRPr="008F10E2" w:rsidRDefault="00992883" w:rsidP="008F10E2">
            <w:pPr>
              <w:spacing w:before="0" w:after="0" w:line="240" w:lineRule="auto"/>
              <w:rPr>
                <w:rFonts w:ascii="Calibri" w:hAnsi="Calibri" w:cs="Calibri"/>
                <w:sz w:val="16"/>
                <w:szCs w:val="16"/>
              </w:rPr>
            </w:pPr>
            <w:r w:rsidRPr="008F10E2">
              <w:rPr>
                <w:rFonts w:ascii="Calibri" w:hAnsi="Calibri" w:cs="Calibri"/>
                <w:strike/>
                <w:sz w:val="16"/>
                <w:szCs w:val="16"/>
              </w:rPr>
              <w:t> </w:t>
            </w:r>
          </w:p>
        </w:tc>
        <w:tc>
          <w:tcPr>
            <w:tcW w:w="3544" w:type="dxa"/>
            <w:tcBorders>
              <w:top w:val="single" w:sz="8" w:space="0" w:color="008000"/>
              <w:left w:val="single" w:sz="4" w:space="0" w:color="B5DDDC"/>
              <w:bottom w:val="nil"/>
              <w:right w:val="single" w:sz="4" w:space="0" w:color="B5DDDC"/>
            </w:tcBorders>
            <w:shd w:val="clear" w:color="000000" w:fill="D6EAEB"/>
            <w:vAlign w:val="center"/>
            <w:hideMark/>
          </w:tcPr>
          <w:p w14:paraId="733A5CC2" w14:textId="5474053B" w:rsidR="008F10E2" w:rsidRPr="008F10E2" w:rsidRDefault="00992883" w:rsidP="008F10E2">
            <w:pPr>
              <w:spacing w:before="0" w:after="0" w:line="240" w:lineRule="auto"/>
              <w:rPr>
                <w:rFonts w:ascii="Calibri" w:hAnsi="Calibri" w:cs="Calibri"/>
                <w:i/>
                <w:iCs/>
                <w:color w:val="000000"/>
                <w:sz w:val="16"/>
                <w:szCs w:val="16"/>
              </w:rPr>
            </w:pPr>
            <w:r w:rsidRPr="008F10E2">
              <w:rPr>
                <w:rFonts w:ascii="Calibri" w:hAnsi="Calibri" w:cs="Calibri"/>
                <w:i/>
                <w:iCs/>
                <w:color w:val="000000"/>
                <w:sz w:val="16"/>
                <w:szCs w:val="16"/>
              </w:rPr>
              <w:t xml:space="preserve">The study is a </w:t>
            </w:r>
            <w:r w:rsidR="00FB7AF5" w:rsidRPr="008F10E2">
              <w:rPr>
                <w:rFonts w:ascii="Calibri" w:hAnsi="Calibri" w:cs="Calibri"/>
                <w:i/>
                <w:iCs/>
                <w:color w:val="000000"/>
                <w:sz w:val="16"/>
                <w:szCs w:val="16"/>
              </w:rPr>
              <w:t>large-scale</w:t>
            </w:r>
            <w:r w:rsidRPr="008F10E2">
              <w:rPr>
                <w:rFonts w:ascii="Calibri" w:hAnsi="Calibri" w:cs="Calibri"/>
                <w:i/>
                <w:iCs/>
                <w:color w:val="000000"/>
                <w:sz w:val="16"/>
                <w:szCs w:val="16"/>
              </w:rPr>
              <w:t xml:space="preserve"> epidemiological study of health impacts of wet weather on surfers at two major Los Angeles beaches.  Although referencing a large amount of supporting literature, and dependent on local water quality conditions, the findings </w:t>
            </w:r>
            <w:r w:rsidR="00044CF8">
              <w:rPr>
                <w:rFonts w:ascii="Calibri" w:hAnsi="Calibri" w:cs="Calibri"/>
                <w:i/>
                <w:iCs/>
                <w:color w:val="000000"/>
                <w:sz w:val="16"/>
                <w:szCs w:val="16"/>
              </w:rPr>
              <w:t>are</w:t>
            </w:r>
            <w:r w:rsidR="00044CF8" w:rsidRPr="008F10E2">
              <w:rPr>
                <w:rFonts w:ascii="Calibri" w:hAnsi="Calibri" w:cs="Calibri"/>
                <w:i/>
                <w:iCs/>
                <w:color w:val="000000"/>
                <w:sz w:val="16"/>
                <w:szCs w:val="16"/>
              </w:rPr>
              <w:t xml:space="preserve"> </w:t>
            </w:r>
            <w:r w:rsidRPr="008F10E2">
              <w:rPr>
                <w:rFonts w:ascii="Calibri" w:hAnsi="Calibri" w:cs="Calibri"/>
                <w:i/>
                <w:iCs/>
                <w:color w:val="000000"/>
                <w:sz w:val="16"/>
                <w:szCs w:val="16"/>
              </w:rPr>
              <w:t>satisfactorily robust and relevant in the Australian context and having probably a low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E2EFDA"/>
            <w:vAlign w:val="center"/>
            <w:hideMark/>
          </w:tcPr>
          <w:p w14:paraId="210578D6"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Probably low risk of bias (+)</w:t>
            </w:r>
          </w:p>
        </w:tc>
      </w:tr>
      <w:tr w:rsidR="00BF2DBF" w14:paraId="12C953D6" w14:textId="77777777" w:rsidTr="0093031B">
        <w:trPr>
          <w:trHeight w:val="340"/>
        </w:trPr>
        <w:tc>
          <w:tcPr>
            <w:tcW w:w="397" w:type="dxa"/>
            <w:tcBorders>
              <w:top w:val="nil"/>
              <w:left w:val="single" w:sz="8" w:space="0" w:color="B5DDDC"/>
              <w:bottom w:val="single" w:sz="8" w:space="0" w:color="B5DDDC"/>
              <w:right w:val="single" w:sz="8" w:space="0" w:color="B5DDDC"/>
            </w:tcBorders>
            <w:shd w:val="clear" w:color="000000" w:fill="D6EAEB"/>
            <w:vAlign w:val="center"/>
            <w:hideMark/>
          </w:tcPr>
          <w:p w14:paraId="220C15E4" w14:textId="77777777" w:rsidR="008F10E2" w:rsidRPr="008F10E2" w:rsidRDefault="00992883" w:rsidP="008F10E2">
            <w:pPr>
              <w:spacing w:before="0" w:after="0" w:line="240" w:lineRule="auto"/>
              <w:jc w:val="center"/>
              <w:rPr>
                <w:rFonts w:ascii="Calibri" w:hAnsi="Calibri" w:cs="Calibri"/>
                <w:b/>
                <w:bCs/>
                <w:sz w:val="16"/>
                <w:szCs w:val="16"/>
              </w:rPr>
            </w:pPr>
            <w:r w:rsidRPr="008F10E2">
              <w:rPr>
                <w:rFonts w:ascii="Calibri" w:hAnsi="Calibri" w:cs="Calibri"/>
                <w:b/>
                <w:bCs/>
                <w:sz w:val="16"/>
                <w:szCs w:val="16"/>
              </w:rPr>
              <w:t>-</w:t>
            </w:r>
          </w:p>
        </w:tc>
        <w:tc>
          <w:tcPr>
            <w:tcW w:w="2003" w:type="dxa"/>
            <w:tcBorders>
              <w:top w:val="nil"/>
              <w:left w:val="nil"/>
              <w:bottom w:val="single" w:sz="8" w:space="0" w:color="B5DDDC"/>
              <w:right w:val="single" w:sz="8" w:space="0" w:color="B5DDDC"/>
            </w:tcBorders>
            <w:shd w:val="clear" w:color="000000" w:fill="D6EAEB"/>
            <w:vAlign w:val="center"/>
            <w:hideMark/>
          </w:tcPr>
          <w:p w14:paraId="44B09F13" w14:textId="77777777" w:rsidR="008F10E2" w:rsidRPr="008F10E2" w:rsidRDefault="00992883" w:rsidP="008F10E2">
            <w:pPr>
              <w:spacing w:before="0" w:after="0" w:line="240" w:lineRule="auto"/>
              <w:rPr>
                <w:rFonts w:ascii="Calibri" w:hAnsi="Calibri" w:cs="Calibri"/>
                <w:b/>
                <w:bCs/>
                <w:sz w:val="16"/>
                <w:szCs w:val="16"/>
              </w:rPr>
            </w:pPr>
            <w:r w:rsidRPr="008F10E2">
              <w:rPr>
                <w:rFonts w:ascii="Calibri" w:hAnsi="Calibri" w:cs="Calibri"/>
                <w:b/>
                <w:bCs/>
                <w:sz w:val="16"/>
                <w:szCs w:val="16"/>
              </w:rPr>
              <w:t>Reviewer's conclusion</w:t>
            </w:r>
          </w:p>
        </w:tc>
        <w:tc>
          <w:tcPr>
            <w:tcW w:w="992" w:type="dxa"/>
            <w:tcBorders>
              <w:top w:val="single" w:sz="8" w:space="0" w:color="008000"/>
              <w:left w:val="nil"/>
              <w:bottom w:val="single" w:sz="8" w:space="0" w:color="B5DDDC"/>
              <w:right w:val="nil"/>
            </w:tcBorders>
            <w:shd w:val="clear" w:color="000000" w:fill="C6EFCE"/>
            <w:noWrap/>
            <w:vAlign w:val="center"/>
            <w:hideMark/>
          </w:tcPr>
          <w:p w14:paraId="46D36E2C" w14:textId="77777777" w:rsidR="008F10E2" w:rsidRPr="008F10E2" w:rsidRDefault="00992883" w:rsidP="008F10E2">
            <w:pPr>
              <w:spacing w:before="0" w:after="0" w:line="240" w:lineRule="auto"/>
              <w:jc w:val="center"/>
              <w:rPr>
                <w:rFonts w:ascii="Calibri" w:hAnsi="Calibri" w:cs="Calibri"/>
                <w:color w:val="006100"/>
                <w:sz w:val="16"/>
                <w:szCs w:val="16"/>
              </w:rPr>
            </w:pPr>
            <w:r w:rsidRPr="008F10E2">
              <w:rPr>
                <w:rFonts w:ascii="Calibri" w:hAnsi="Calibri" w:cs="Calibri"/>
                <w:color w:val="006100"/>
                <w:sz w:val="16"/>
                <w:szCs w:val="16"/>
              </w:rPr>
              <w:t> </w:t>
            </w:r>
          </w:p>
        </w:tc>
        <w:tc>
          <w:tcPr>
            <w:tcW w:w="3544" w:type="dxa"/>
            <w:tcBorders>
              <w:top w:val="single" w:sz="8" w:space="0" w:color="008000"/>
              <w:left w:val="single" w:sz="8" w:space="0" w:color="B5DDDC"/>
              <w:bottom w:val="single" w:sz="8" w:space="0" w:color="B5DDDC"/>
              <w:right w:val="nil"/>
            </w:tcBorders>
            <w:shd w:val="clear" w:color="000000" w:fill="C6EFCE"/>
            <w:noWrap/>
            <w:vAlign w:val="center"/>
            <w:hideMark/>
          </w:tcPr>
          <w:p w14:paraId="383678C2" w14:textId="77777777" w:rsidR="008F10E2" w:rsidRPr="008F10E2" w:rsidRDefault="00992883" w:rsidP="008F10E2">
            <w:pPr>
              <w:spacing w:before="0" w:after="0" w:line="240" w:lineRule="auto"/>
              <w:jc w:val="center"/>
              <w:rPr>
                <w:rFonts w:ascii="Calibri" w:hAnsi="Calibri" w:cs="Calibri"/>
                <w:color w:val="006100"/>
                <w:sz w:val="16"/>
                <w:szCs w:val="16"/>
              </w:rPr>
            </w:pPr>
            <w:r w:rsidRPr="008F10E2">
              <w:rPr>
                <w:rFonts w:ascii="Calibri" w:hAnsi="Calibri" w:cs="Calibri"/>
                <w:color w:val="006100"/>
                <w:sz w:val="16"/>
                <w:szCs w:val="16"/>
              </w:rPr>
              <w:t>Include in review - probable low risk of bias</w:t>
            </w:r>
          </w:p>
        </w:tc>
        <w:tc>
          <w:tcPr>
            <w:tcW w:w="851" w:type="dxa"/>
            <w:tcBorders>
              <w:top w:val="nil"/>
              <w:left w:val="nil"/>
              <w:bottom w:val="single" w:sz="8" w:space="0" w:color="B5DDDC"/>
              <w:right w:val="single" w:sz="8" w:space="0" w:color="B5DDDC"/>
            </w:tcBorders>
            <w:shd w:val="clear" w:color="000000" w:fill="C6EFCE"/>
            <w:noWrap/>
            <w:vAlign w:val="center"/>
            <w:hideMark/>
          </w:tcPr>
          <w:p w14:paraId="1CC37E19" w14:textId="77777777" w:rsidR="008F10E2" w:rsidRPr="008F10E2" w:rsidRDefault="00992883" w:rsidP="008F10E2">
            <w:pPr>
              <w:spacing w:before="0" w:after="0" w:line="240" w:lineRule="auto"/>
              <w:jc w:val="center"/>
              <w:rPr>
                <w:rFonts w:ascii="Calibri" w:hAnsi="Calibri" w:cs="Calibri"/>
                <w:color w:val="006100"/>
                <w:sz w:val="16"/>
                <w:szCs w:val="16"/>
              </w:rPr>
            </w:pPr>
            <w:r w:rsidRPr="008F10E2">
              <w:rPr>
                <w:rFonts w:ascii="Calibri" w:hAnsi="Calibri" w:cs="Calibri"/>
                <w:color w:val="006100"/>
                <w:sz w:val="16"/>
                <w:szCs w:val="16"/>
              </w:rPr>
              <w:t> </w:t>
            </w:r>
          </w:p>
        </w:tc>
      </w:tr>
    </w:tbl>
    <w:p w14:paraId="714F90A7" w14:textId="7C3CBE9B" w:rsidR="0034121F" w:rsidRDefault="0034121F" w:rsidP="0034121F"/>
    <w:p w14:paraId="41694BE6" w14:textId="77777777" w:rsidR="00C93AD8" w:rsidRPr="0034121F" w:rsidRDefault="00C93AD8" w:rsidP="0034121F"/>
    <w:p w14:paraId="4D5D9871" w14:textId="77777777" w:rsidR="0034121F" w:rsidRPr="008F7938" w:rsidRDefault="00992883" w:rsidP="0034121F">
      <w:pPr>
        <w:pStyle w:val="Heading3"/>
      </w:pPr>
      <w:bookmarkStart w:id="417" w:name="_Toc106901061"/>
      <w:r w:rsidRPr="008F7938">
        <w:t>Data extraction</w:t>
      </w:r>
      <w:bookmarkEnd w:id="417"/>
    </w:p>
    <w:tbl>
      <w:tblPr>
        <w:tblW w:w="7787" w:type="dxa"/>
        <w:tblCellMar>
          <w:left w:w="57" w:type="dxa"/>
          <w:right w:w="57" w:type="dxa"/>
        </w:tblCellMar>
        <w:tblLook w:val="04A0" w:firstRow="1" w:lastRow="0" w:firstColumn="1" w:lastColumn="0" w:noHBand="0" w:noVBand="1"/>
      </w:tblPr>
      <w:tblGrid>
        <w:gridCol w:w="1266"/>
        <w:gridCol w:w="1701"/>
        <w:gridCol w:w="4820"/>
      </w:tblGrid>
      <w:tr w:rsidR="00BF2DBF" w14:paraId="3212F2AC" w14:textId="77777777" w:rsidTr="00537411">
        <w:trPr>
          <w:trHeight w:val="340"/>
          <w:tblHeader/>
        </w:trPr>
        <w:tc>
          <w:tcPr>
            <w:tcW w:w="1266"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3BD61032"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Category</w:t>
            </w:r>
          </w:p>
        </w:tc>
        <w:tc>
          <w:tcPr>
            <w:tcW w:w="1701" w:type="dxa"/>
            <w:tcBorders>
              <w:top w:val="single" w:sz="8" w:space="0" w:color="B5DDDC"/>
              <w:left w:val="nil"/>
              <w:bottom w:val="single" w:sz="8" w:space="0" w:color="B5DDDC"/>
              <w:right w:val="single" w:sz="8" w:space="0" w:color="B5DDDC"/>
            </w:tcBorders>
            <w:shd w:val="clear" w:color="000000" w:fill="B5DDDC"/>
            <w:vAlign w:val="center"/>
            <w:hideMark/>
          </w:tcPr>
          <w:p w14:paraId="1E3823E2"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Data class</w:t>
            </w:r>
          </w:p>
        </w:tc>
        <w:tc>
          <w:tcPr>
            <w:tcW w:w="4820" w:type="dxa"/>
            <w:tcBorders>
              <w:top w:val="single" w:sz="8" w:space="0" w:color="B5DDDC"/>
              <w:left w:val="nil"/>
              <w:bottom w:val="single" w:sz="8" w:space="0" w:color="B5DDDC"/>
              <w:right w:val="single" w:sz="8" w:space="0" w:color="B5DDDC"/>
            </w:tcBorders>
            <w:shd w:val="clear" w:color="000000" w:fill="B5DDDC"/>
            <w:vAlign w:val="center"/>
            <w:hideMark/>
          </w:tcPr>
          <w:p w14:paraId="6AC56725"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J6: Arnold, B. F., Schiff, K. C., Ercumen, A., Benjamin-Chung, J., Steele, J. A., Griffith, J. F., Steinberg, S. J., Smith, P., McGee, C. D., Wilson, R., Nelsen, C., Weisberg, S. B., and Colford, J. M., Jr. 2017</w:t>
            </w:r>
          </w:p>
        </w:tc>
      </w:tr>
      <w:tr w:rsidR="00BF2DBF" w14:paraId="69781840" w14:textId="77777777" w:rsidTr="00537411">
        <w:trPr>
          <w:trHeight w:val="340"/>
        </w:trPr>
        <w:tc>
          <w:tcPr>
            <w:tcW w:w="1266"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1BF4909F" w14:textId="77777777" w:rsidR="00CB5AB3" w:rsidRPr="00CB5AB3" w:rsidRDefault="00992883" w:rsidP="00CB5AB3">
            <w:pPr>
              <w:spacing w:before="0" w:after="0" w:line="240" w:lineRule="auto"/>
              <w:rPr>
                <w:rFonts w:ascii="Calibri" w:hAnsi="Calibri" w:cs="Calibri"/>
                <w:b/>
                <w:bCs/>
                <w:color w:val="000000"/>
                <w:sz w:val="16"/>
                <w:szCs w:val="16"/>
              </w:rPr>
            </w:pPr>
            <w:r w:rsidRPr="00CB5AB3">
              <w:rPr>
                <w:rFonts w:ascii="Calibri" w:hAnsi="Calibri" w:cs="Calibri"/>
                <w:b/>
                <w:bCs/>
                <w:color w:val="000000"/>
                <w:sz w:val="16"/>
                <w:szCs w:val="16"/>
              </w:rPr>
              <w:t>Descriptive attributes</w:t>
            </w:r>
          </w:p>
        </w:tc>
        <w:tc>
          <w:tcPr>
            <w:tcW w:w="1701" w:type="dxa"/>
            <w:tcBorders>
              <w:top w:val="nil"/>
              <w:left w:val="nil"/>
              <w:bottom w:val="single" w:sz="8" w:space="0" w:color="B5DDDC"/>
              <w:right w:val="single" w:sz="8" w:space="0" w:color="B5DDDC"/>
            </w:tcBorders>
            <w:vAlign w:val="center"/>
            <w:hideMark/>
          </w:tcPr>
          <w:p w14:paraId="105CD8F7"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Title</w:t>
            </w:r>
          </w:p>
        </w:tc>
        <w:tc>
          <w:tcPr>
            <w:tcW w:w="4820" w:type="dxa"/>
            <w:tcBorders>
              <w:top w:val="nil"/>
              <w:left w:val="nil"/>
              <w:bottom w:val="single" w:sz="8" w:space="0" w:color="B5DDDC"/>
              <w:right w:val="single" w:sz="8" w:space="0" w:color="B5DDDC"/>
            </w:tcBorders>
            <w:vAlign w:val="center"/>
            <w:hideMark/>
          </w:tcPr>
          <w:p w14:paraId="54FC2DD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Acute Illness Among Surfers After Exposure to Seawater in Dry- and Wet-Weather Conditions</w:t>
            </w:r>
          </w:p>
        </w:tc>
      </w:tr>
      <w:tr w:rsidR="00BF2DBF" w14:paraId="3153E0C2"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3F474C75"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01" w:type="dxa"/>
            <w:tcBorders>
              <w:top w:val="nil"/>
              <w:left w:val="nil"/>
              <w:bottom w:val="single" w:sz="8" w:space="0" w:color="B5DDDC"/>
              <w:right w:val="single" w:sz="8" w:space="0" w:color="B5DDDC"/>
            </w:tcBorders>
            <w:vAlign w:val="center"/>
            <w:hideMark/>
          </w:tcPr>
          <w:p w14:paraId="2D4CEBFD"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Title</w:t>
            </w:r>
          </w:p>
        </w:tc>
        <w:tc>
          <w:tcPr>
            <w:tcW w:w="4820" w:type="dxa"/>
            <w:tcBorders>
              <w:top w:val="nil"/>
              <w:left w:val="nil"/>
              <w:bottom w:val="single" w:sz="8" w:space="0" w:color="B5DDDC"/>
              <w:right w:val="single" w:sz="8" w:space="0" w:color="B5DDDC"/>
            </w:tcBorders>
            <w:vAlign w:val="center"/>
            <w:hideMark/>
          </w:tcPr>
          <w:p w14:paraId="7B06075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American Journal of Epidemiology </w:t>
            </w:r>
          </w:p>
        </w:tc>
      </w:tr>
      <w:tr w:rsidR="00BF2DBF" w14:paraId="1FE138D1"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79E231A3"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01" w:type="dxa"/>
            <w:tcBorders>
              <w:top w:val="nil"/>
              <w:left w:val="nil"/>
              <w:bottom w:val="single" w:sz="8" w:space="0" w:color="B5DDDC"/>
              <w:right w:val="single" w:sz="8" w:space="0" w:color="B5DDDC"/>
            </w:tcBorders>
            <w:vAlign w:val="center"/>
            <w:hideMark/>
          </w:tcPr>
          <w:p w14:paraId="75973F22"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Reference (Vol.(issue), reference no. or pages, or no. of pages)</w:t>
            </w:r>
          </w:p>
        </w:tc>
        <w:tc>
          <w:tcPr>
            <w:tcW w:w="4820" w:type="dxa"/>
            <w:tcBorders>
              <w:top w:val="nil"/>
              <w:left w:val="nil"/>
              <w:bottom w:val="single" w:sz="8" w:space="0" w:color="B5DDDC"/>
              <w:right w:val="single" w:sz="8" w:space="0" w:color="B5DDDC"/>
            </w:tcBorders>
            <w:vAlign w:val="center"/>
            <w:hideMark/>
          </w:tcPr>
          <w:p w14:paraId="465E048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186 (7) 866-875</w:t>
            </w:r>
          </w:p>
        </w:tc>
      </w:tr>
      <w:tr w:rsidR="00BF2DBF" w14:paraId="062E539C"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1E4D681E"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01" w:type="dxa"/>
            <w:tcBorders>
              <w:top w:val="nil"/>
              <w:left w:val="nil"/>
              <w:bottom w:val="single" w:sz="8" w:space="0" w:color="B5DDDC"/>
              <w:right w:val="single" w:sz="8" w:space="0" w:color="B5DDDC"/>
            </w:tcBorders>
            <w:vAlign w:val="center"/>
            <w:hideMark/>
          </w:tcPr>
          <w:p w14:paraId="1AA01799"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date</w:t>
            </w:r>
          </w:p>
        </w:tc>
        <w:tc>
          <w:tcPr>
            <w:tcW w:w="4820" w:type="dxa"/>
            <w:tcBorders>
              <w:top w:val="nil"/>
              <w:left w:val="nil"/>
              <w:bottom w:val="single" w:sz="8" w:space="0" w:color="B5DDDC"/>
              <w:right w:val="single" w:sz="8" w:space="0" w:color="B5DDDC"/>
            </w:tcBorders>
            <w:vAlign w:val="center"/>
            <w:hideMark/>
          </w:tcPr>
          <w:p w14:paraId="0AB6141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2017</w:t>
            </w:r>
          </w:p>
        </w:tc>
      </w:tr>
      <w:tr w:rsidR="00BF2DBF" w14:paraId="565D37DC"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3A4A4E8E"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01" w:type="dxa"/>
            <w:tcBorders>
              <w:top w:val="nil"/>
              <w:left w:val="nil"/>
              <w:bottom w:val="single" w:sz="8" w:space="0" w:color="B5DDDC"/>
              <w:right w:val="single" w:sz="8" w:space="0" w:color="B5DDDC"/>
            </w:tcBorders>
            <w:vAlign w:val="center"/>
            <w:hideMark/>
          </w:tcPr>
          <w:p w14:paraId="4FB470FB"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Source</w:t>
            </w:r>
          </w:p>
        </w:tc>
        <w:tc>
          <w:tcPr>
            <w:tcW w:w="4820" w:type="dxa"/>
            <w:tcBorders>
              <w:top w:val="nil"/>
              <w:left w:val="nil"/>
              <w:bottom w:val="single" w:sz="8" w:space="0" w:color="B5DDDC"/>
              <w:right w:val="single" w:sz="8" w:space="0" w:color="B5DDDC"/>
            </w:tcBorders>
            <w:vAlign w:val="center"/>
            <w:hideMark/>
          </w:tcPr>
          <w:p w14:paraId="585F2D6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American Journal of Epidemiology 186 (7) 866-875 DOI:10.1093/aje/kwx019</w:t>
            </w:r>
          </w:p>
        </w:tc>
      </w:tr>
      <w:tr w:rsidR="00BF2DBF" w14:paraId="2423B49C"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5134C74A"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01" w:type="dxa"/>
            <w:tcBorders>
              <w:top w:val="nil"/>
              <w:left w:val="nil"/>
              <w:bottom w:val="single" w:sz="8" w:space="0" w:color="B5DDDC"/>
              <w:right w:val="single" w:sz="8" w:space="0" w:color="B5DDDC"/>
            </w:tcBorders>
            <w:vAlign w:val="center"/>
            <w:hideMark/>
          </w:tcPr>
          <w:p w14:paraId="70CE4FF3"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Peer reviewed</w:t>
            </w:r>
          </w:p>
        </w:tc>
        <w:tc>
          <w:tcPr>
            <w:tcW w:w="4820" w:type="dxa"/>
            <w:tcBorders>
              <w:top w:val="nil"/>
              <w:left w:val="nil"/>
              <w:bottom w:val="single" w:sz="8" w:space="0" w:color="B5DDDC"/>
              <w:right w:val="single" w:sz="8" w:space="0" w:color="B5DDDC"/>
            </w:tcBorders>
            <w:vAlign w:val="center"/>
            <w:hideMark/>
          </w:tcPr>
          <w:p w14:paraId="35DE16F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037CD705"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08D484F7"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01" w:type="dxa"/>
            <w:tcBorders>
              <w:top w:val="nil"/>
              <w:left w:val="nil"/>
              <w:bottom w:val="single" w:sz="8" w:space="0" w:color="B5DDDC"/>
              <w:right w:val="single" w:sz="8" w:space="0" w:color="B5DDDC"/>
            </w:tcBorders>
            <w:vAlign w:val="center"/>
            <w:hideMark/>
          </w:tcPr>
          <w:p w14:paraId="5BFDA55C"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Country of origin</w:t>
            </w:r>
          </w:p>
        </w:tc>
        <w:tc>
          <w:tcPr>
            <w:tcW w:w="4820" w:type="dxa"/>
            <w:tcBorders>
              <w:top w:val="nil"/>
              <w:left w:val="nil"/>
              <w:bottom w:val="single" w:sz="8" w:space="0" w:color="B5DDDC"/>
              <w:right w:val="single" w:sz="8" w:space="0" w:color="B5DDDC"/>
            </w:tcBorders>
            <w:vAlign w:val="center"/>
            <w:hideMark/>
          </w:tcPr>
          <w:p w14:paraId="2CBDAC0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United States</w:t>
            </w:r>
          </w:p>
        </w:tc>
      </w:tr>
      <w:tr w:rsidR="00BF2DBF" w14:paraId="70EA445F"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67518BD1"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01" w:type="dxa"/>
            <w:tcBorders>
              <w:top w:val="nil"/>
              <w:left w:val="nil"/>
              <w:bottom w:val="single" w:sz="8" w:space="0" w:color="B5DDDC"/>
              <w:right w:val="single" w:sz="8" w:space="0" w:color="B5DDDC"/>
            </w:tcBorders>
            <w:vAlign w:val="center"/>
            <w:hideMark/>
          </w:tcPr>
          <w:p w14:paraId="3E6DC93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Source of funding</w:t>
            </w:r>
          </w:p>
        </w:tc>
        <w:tc>
          <w:tcPr>
            <w:tcW w:w="4820" w:type="dxa"/>
            <w:tcBorders>
              <w:top w:val="nil"/>
              <w:left w:val="nil"/>
              <w:bottom w:val="single" w:sz="8" w:space="0" w:color="B5DDDC"/>
              <w:right w:val="single" w:sz="8" w:space="0" w:color="B5DDDC"/>
            </w:tcBorders>
            <w:vAlign w:val="center"/>
            <w:hideMark/>
          </w:tcPr>
          <w:p w14:paraId="14CBFE5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The study was funded by the city and county of San</w:t>
            </w:r>
            <w:r w:rsidRPr="00CB5AB3">
              <w:rPr>
                <w:rFonts w:ascii="Calibri" w:hAnsi="Calibri" w:cs="Calibri"/>
                <w:sz w:val="16"/>
                <w:szCs w:val="16"/>
              </w:rPr>
              <w:br/>
              <w:t>Diego, California</w:t>
            </w:r>
          </w:p>
        </w:tc>
      </w:tr>
      <w:tr w:rsidR="00BF2DBF" w14:paraId="569187E0"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664DE3C0"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01" w:type="dxa"/>
            <w:tcBorders>
              <w:top w:val="nil"/>
              <w:left w:val="nil"/>
              <w:bottom w:val="single" w:sz="8" w:space="0" w:color="B5DDDC"/>
              <w:right w:val="single" w:sz="8" w:space="0" w:color="B5DDDC"/>
            </w:tcBorders>
            <w:vAlign w:val="center"/>
            <w:hideMark/>
          </w:tcPr>
          <w:p w14:paraId="552724A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Possible conflicts of interest</w:t>
            </w:r>
          </w:p>
        </w:tc>
        <w:tc>
          <w:tcPr>
            <w:tcW w:w="4820" w:type="dxa"/>
            <w:tcBorders>
              <w:top w:val="nil"/>
              <w:left w:val="nil"/>
              <w:bottom w:val="single" w:sz="8" w:space="0" w:color="B5DDDC"/>
              <w:right w:val="single" w:sz="8" w:space="0" w:color="B5DDDC"/>
            </w:tcBorders>
            <w:vAlign w:val="center"/>
            <w:hideMark/>
          </w:tcPr>
          <w:p w14:paraId="59B6D83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The authors state that the funders had no role in study design, data collection and analysis, decision to publish, or preparation of the manuscript.</w:t>
            </w:r>
            <w:r w:rsidRPr="00CB5AB3">
              <w:rPr>
                <w:rFonts w:ascii="Calibri" w:hAnsi="Calibri" w:cs="Calibri"/>
                <w:sz w:val="16"/>
                <w:szCs w:val="16"/>
              </w:rPr>
              <w:br/>
              <w:t xml:space="preserve">Conflict of interest: none declared. </w:t>
            </w:r>
          </w:p>
        </w:tc>
      </w:tr>
      <w:tr w:rsidR="00BF2DBF" w14:paraId="32AF0A08" w14:textId="77777777" w:rsidTr="00537411">
        <w:trPr>
          <w:trHeight w:val="340"/>
        </w:trPr>
        <w:tc>
          <w:tcPr>
            <w:tcW w:w="1266"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8168AAC"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Other criteria</w:t>
            </w:r>
          </w:p>
        </w:tc>
        <w:tc>
          <w:tcPr>
            <w:tcW w:w="1701" w:type="dxa"/>
            <w:tcBorders>
              <w:top w:val="nil"/>
              <w:left w:val="nil"/>
              <w:bottom w:val="single" w:sz="8" w:space="0" w:color="B5DDDC"/>
              <w:right w:val="single" w:sz="8" w:space="0" w:color="B5DDDC"/>
            </w:tcBorders>
            <w:vAlign w:val="center"/>
            <w:hideMark/>
          </w:tcPr>
          <w:p w14:paraId="03D2AA5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study clearly address the primary research question?</w:t>
            </w:r>
          </w:p>
        </w:tc>
        <w:tc>
          <w:tcPr>
            <w:tcW w:w="4820" w:type="dxa"/>
            <w:tcBorders>
              <w:top w:val="nil"/>
              <w:left w:val="nil"/>
              <w:bottom w:val="single" w:sz="8" w:space="0" w:color="B5DDDC"/>
              <w:right w:val="single" w:sz="8" w:space="0" w:color="B5DDDC"/>
            </w:tcBorders>
            <w:vAlign w:val="center"/>
            <w:hideMark/>
          </w:tcPr>
          <w:p w14:paraId="43DDE53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087A4F51"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00209E57"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7E67236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Australian jurisdiction</w:t>
            </w:r>
          </w:p>
        </w:tc>
        <w:tc>
          <w:tcPr>
            <w:tcW w:w="4820" w:type="dxa"/>
            <w:tcBorders>
              <w:top w:val="nil"/>
              <w:left w:val="nil"/>
              <w:bottom w:val="single" w:sz="8" w:space="0" w:color="B5DDDC"/>
              <w:right w:val="single" w:sz="8" w:space="0" w:color="B5DDDC"/>
            </w:tcBorders>
            <w:vAlign w:val="center"/>
            <w:hideMark/>
          </w:tcPr>
          <w:p w14:paraId="55C52DC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2B440CC3"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57417AFD"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06182E5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paper describe reasoning clearly</w:t>
            </w:r>
          </w:p>
        </w:tc>
        <w:tc>
          <w:tcPr>
            <w:tcW w:w="4820" w:type="dxa"/>
            <w:tcBorders>
              <w:top w:val="nil"/>
              <w:left w:val="nil"/>
              <w:bottom w:val="single" w:sz="8" w:space="0" w:color="B5DDDC"/>
              <w:right w:val="single" w:sz="8" w:space="0" w:color="B5DDDC"/>
            </w:tcBorders>
            <w:vAlign w:val="center"/>
            <w:hideMark/>
          </w:tcPr>
          <w:p w14:paraId="68B60E0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55323A87"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6CAA6ADB"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60D2417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overseas experience relate to Australian context</w:t>
            </w:r>
          </w:p>
        </w:tc>
        <w:tc>
          <w:tcPr>
            <w:tcW w:w="4820" w:type="dxa"/>
            <w:tcBorders>
              <w:top w:val="nil"/>
              <w:left w:val="nil"/>
              <w:bottom w:val="single" w:sz="8" w:space="0" w:color="B5DDDC"/>
              <w:right w:val="single" w:sz="8" w:space="0" w:color="B5DDDC"/>
            </w:tcBorders>
            <w:vAlign w:val="center"/>
            <w:hideMark/>
          </w:tcPr>
          <w:p w14:paraId="7D26D12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6BF27AEA"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02FC2EFA"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1FA2EFC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children</w:t>
            </w:r>
          </w:p>
        </w:tc>
        <w:tc>
          <w:tcPr>
            <w:tcW w:w="4820" w:type="dxa"/>
            <w:tcBorders>
              <w:top w:val="nil"/>
              <w:left w:val="nil"/>
              <w:bottom w:val="single" w:sz="8" w:space="0" w:color="B5DDDC"/>
              <w:right w:val="single" w:sz="8" w:space="0" w:color="B5DDDC"/>
            </w:tcBorders>
            <w:vAlign w:val="center"/>
            <w:hideMark/>
          </w:tcPr>
          <w:p w14:paraId="48D69A8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05AB29B5"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50624F5A"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668B22B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immunocompromised</w:t>
            </w:r>
          </w:p>
        </w:tc>
        <w:tc>
          <w:tcPr>
            <w:tcW w:w="4820" w:type="dxa"/>
            <w:tcBorders>
              <w:top w:val="nil"/>
              <w:left w:val="nil"/>
              <w:bottom w:val="single" w:sz="8" w:space="0" w:color="B5DDDC"/>
              <w:right w:val="single" w:sz="8" w:space="0" w:color="B5DDDC"/>
            </w:tcBorders>
            <w:vAlign w:val="center"/>
            <w:hideMark/>
          </w:tcPr>
          <w:p w14:paraId="02BF72F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033805AB"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126BB769"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4967F98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elderly</w:t>
            </w:r>
          </w:p>
        </w:tc>
        <w:tc>
          <w:tcPr>
            <w:tcW w:w="4820" w:type="dxa"/>
            <w:tcBorders>
              <w:top w:val="nil"/>
              <w:left w:val="nil"/>
              <w:bottom w:val="single" w:sz="8" w:space="0" w:color="B5DDDC"/>
              <w:right w:val="single" w:sz="8" w:space="0" w:color="B5DDDC"/>
            </w:tcBorders>
            <w:vAlign w:val="center"/>
            <w:hideMark/>
          </w:tcPr>
          <w:p w14:paraId="34DC51B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6522BD77"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173E3456"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486A781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indigenous</w:t>
            </w:r>
          </w:p>
        </w:tc>
        <w:tc>
          <w:tcPr>
            <w:tcW w:w="4820" w:type="dxa"/>
            <w:tcBorders>
              <w:top w:val="nil"/>
              <w:left w:val="nil"/>
              <w:bottom w:val="single" w:sz="8" w:space="0" w:color="B5DDDC"/>
              <w:right w:val="single" w:sz="8" w:space="0" w:color="B5DDDC"/>
            </w:tcBorders>
            <w:vAlign w:val="center"/>
            <w:hideMark/>
          </w:tcPr>
          <w:p w14:paraId="378E320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22528697"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00CB6689"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1629434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Main risk associated factor? </w:t>
            </w:r>
          </w:p>
        </w:tc>
        <w:tc>
          <w:tcPr>
            <w:tcW w:w="4820" w:type="dxa"/>
            <w:tcBorders>
              <w:top w:val="nil"/>
              <w:left w:val="nil"/>
              <w:bottom w:val="single" w:sz="8" w:space="0" w:color="B5DDDC"/>
              <w:right w:val="single" w:sz="8" w:space="0" w:color="B5DDDC"/>
            </w:tcBorders>
            <w:vAlign w:val="center"/>
            <w:hideMark/>
          </w:tcPr>
          <w:p w14:paraId="4805D1E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FIB, GI Illness</w:t>
            </w:r>
          </w:p>
        </w:tc>
      </w:tr>
      <w:tr w:rsidR="00BF2DBF" w14:paraId="67B49E48"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53020DCB"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10D814C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CASP classification </w:t>
            </w:r>
          </w:p>
        </w:tc>
        <w:tc>
          <w:tcPr>
            <w:tcW w:w="4820" w:type="dxa"/>
            <w:tcBorders>
              <w:top w:val="nil"/>
              <w:left w:val="nil"/>
              <w:bottom w:val="single" w:sz="8" w:space="0" w:color="B5DDDC"/>
              <w:right w:val="single" w:sz="8" w:space="0" w:color="B5DDDC"/>
            </w:tcBorders>
            <w:vAlign w:val="center"/>
            <w:hideMark/>
          </w:tcPr>
          <w:p w14:paraId="4CA16BE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Cohort study</w:t>
            </w:r>
          </w:p>
        </w:tc>
      </w:tr>
      <w:tr w:rsidR="00BF2DBF" w14:paraId="6BB0F29C"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1729208D"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1FD2866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marine, estuarine or freshwater</w:t>
            </w:r>
          </w:p>
        </w:tc>
        <w:tc>
          <w:tcPr>
            <w:tcW w:w="4820" w:type="dxa"/>
            <w:tcBorders>
              <w:top w:val="nil"/>
              <w:left w:val="nil"/>
              <w:bottom w:val="single" w:sz="8" w:space="0" w:color="B5DDDC"/>
              <w:right w:val="single" w:sz="8" w:space="0" w:color="B5DDDC"/>
            </w:tcBorders>
            <w:vAlign w:val="center"/>
            <w:hideMark/>
          </w:tcPr>
          <w:p w14:paraId="6A7A2A2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w:t>
            </w:r>
          </w:p>
        </w:tc>
      </w:tr>
      <w:tr w:rsidR="00BF2DBF" w14:paraId="0254E20D"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7E584AF2"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1C4024E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DOI http://dx.doi.org/</w:t>
            </w:r>
          </w:p>
        </w:tc>
        <w:tc>
          <w:tcPr>
            <w:tcW w:w="4820" w:type="dxa"/>
            <w:tcBorders>
              <w:top w:val="nil"/>
              <w:left w:val="nil"/>
              <w:bottom w:val="single" w:sz="8" w:space="0" w:color="B5DDDC"/>
              <w:right w:val="single" w:sz="8" w:space="0" w:color="B5DDDC"/>
            </w:tcBorders>
            <w:vAlign w:val="center"/>
            <w:hideMark/>
          </w:tcPr>
          <w:p w14:paraId="63D520B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10.2134/jeq2017.12.0499</w:t>
            </w:r>
          </w:p>
        </w:tc>
      </w:tr>
      <w:tr w:rsidR="00BF2DBF" w14:paraId="5D31D9E8" w14:textId="77777777" w:rsidTr="00537411">
        <w:trPr>
          <w:trHeight w:val="340"/>
        </w:trPr>
        <w:tc>
          <w:tcPr>
            <w:tcW w:w="1266"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D70D0D6"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Study characteristics</w:t>
            </w:r>
          </w:p>
        </w:tc>
        <w:tc>
          <w:tcPr>
            <w:tcW w:w="1701" w:type="dxa"/>
            <w:tcBorders>
              <w:top w:val="nil"/>
              <w:left w:val="nil"/>
              <w:bottom w:val="single" w:sz="8" w:space="0" w:color="B5DDDC"/>
              <w:right w:val="single" w:sz="8" w:space="0" w:color="B5DDDC"/>
            </w:tcBorders>
            <w:vAlign w:val="center"/>
            <w:hideMark/>
          </w:tcPr>
          <w:p w14:paraId="3C08597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Aim/objectives of study</w:t>
            </w:r>
          </w:p>
        </w:tc>
        <w:tc>
          <w:tcPr>
            <w:tcW w:w="4820" w:type="dxa"/>
            <w:tcBorders>
              <w:top w:val="nil"/>
              <w:left w:val="nil"/>
              <w:bottom w:val="single" w:sz="8" w:space="0" w:color="B5DDDC"/>
              <w:right w:val="single" w:sz="8" w:space="0" w:color="B5DDDC"/>
            </w:tcBorders>
            <w:vAlign w:val="center"/>
            <w:hideMark/>
          </w:tcPr>
          <w:p w14:paraId="275E06A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The study objectives were to determine whether exposure to seawater increased rates of incident illness among a longitudinal cohort of surfers in San Diego, California compared with periods when they did not surf in order to determine whether exposure during or immediately after rainstorms increased rates more than did exposure during dry weather</w:t>
            </w:r>
          </w:p>
        </w:tc>
      </w:tr>
      <w:tr w:rsidR="00BF2DBF" w14:paraId="6E39DFF1"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5C817DAF"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6EBF8BB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Study type/design</w:t>
            </w:r>
          </w:p>
        </w:tc>
        <w:tc>
          <w:tcPr>
            <w:tcW w:w="4820" w:type="dxa"/>
            <w:tcBorders>
              <w:top w:val="nil"/>
              <w:left w:val="nil"/>
              <w:bottom w:val="single" w:sz="8" w:space="0" w:color="B5DDDC"/>
              <w:right w:val="single" w:sz="8" w:space="0" w:color="B5DDDC"/>
            </w:tcBorders>
            <w:vAlign w:val="center"/>
            <w:hideMark/>
          </w:tcPr>
          <w:p w14:paraId="455F25CC" w14:textId="49F5D8CA"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Longitudinal cohort study of surfers recruited in San Diego over 2 winters, with </w:t>
            </w:r>
            <w:r w:rsidR="00722E5D" w:rsidRPr="00CB5AB3">
              <w:rPr>
                <w:rFonts w:ascii="Calibri" w:hAnsi="Calibri" w:cs="Calibri"/>
                <w:sz w:val="16"/>
                <w:szCs w:val="16"/>
              </w:rPr>
              <w:t>enrolment</w:t>
            </w:r>
            <w:r w:rsidRPr="00CB5AB3">
              <w:rPr>
                <w:rFonts w:ascii="Calibri" w:hAnsi="Calibri" w:cs="Calibri"/>
                <w:sz w:val="16"/>
                <w:szCs w:val="16"/>
              </w:rPr>
              <w:t xml:space="preserve"> and follow-up periods chosen to capture most rainfall events in</w:t>
            </w:r>
            <w:r w:rsidR="00FB7AF5">
              <w:rPr>
                <w:rFonts w:ascii="Calibri" w:hAnsi="Calibri" w:cs="Calibri"/>
                <w:sz w:val="16"/>
                <w:szCs w:val="16"/>
              </w:rPr>
              <w:t xml:space="preserve"> </w:t>
            </w:r>
            <w:r w:rsidRPr="00CB5AB3">
              <w:rPr>
                <w:rFonts w:ascii="Calibri" w:hAnsi="Calibri" w:cs="Calibri"/>
                <w:sz w:val="16"/>
                <w:szCs w:val="16"/>
              </w:rPr>
              <w:t>the region.</w:t>
            </w:r>
          </w:p>
        </w:tc>
      </w:tr>
      <w:tr w:rsidR="00BF2DBF" w14:paraId="2B05F0C7"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3D5122C7"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6CAFFA7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Study duration</w:t>
            </w:r>
          </w:p>
        </w:tc>
        <w:tc>
          <w:tcPr>
            <w:tcW w:w="4820" w:type="dxa"/>
            <w:tcBorders>
              <w:top w:val="nil"/>
              <w:left w:val="nil"/>
              <w:bottom w:val="single" w:sz="8" w:space="0" w:color="B5DDDC"/>
              <w:right w:val="single" w:sz="8" w:space="0" w:color="B5DDDC"/>
            </w:tcBorders>
            <w:vAlign w:val="center"/>
            <w:hideMark/>
          </w:tcPr>
          <w:p w14:paraId="3627AC33" w14:textId="0E04B3B5"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6 </w:t>
            </w:r>
            <w:r w:rsidR="00722E5D" w:rsidRPr="00CB5AB3">
              <w:rPr>
                <w:rFonts w:ascii="Calibri" w:hAnsi="Calibri" w:cs="Calibri"/>
                <w:sz w:val="16"/>
                <w:szCs w:val="16"/>
              </w:rPr>
              <w:t xml:space="preserve">months </w:t>
            </w:r>
            <w:r w:rsidR="00722E5D">
              <w:rPr>
                <w:rFonts w:ascii="Calibri" w:hAnsi="Calibri" w:cs="Calibri"/>
                <w:sz w:val="16"/>
                <w:szCs w:val="16"/>
              </w:rPr>
              <w:t>(</w:t>
            </w:r>
            <w:r w:rsidR="00722E5D" w:rsidRPr="00CB5AB3">
              <w:rPr>
                <w:rFonts w:ascii="Calibri" w:hAnsi="Calibri" w:cs="Calibri"/>
                <w:sz w:val="16"/>
                <w:szCs w:val="16"/>
              </w:rPr>
              <w:t>January</w:t>
            </w:r>
            <w:r w:rsidRPr="00CB5AB3">
              <w:rPr>
                <w:rFonts w:ascii="Calibri" w:hAnsi="Calibri" w:cs="Calibri"/>
                <w:sz w:val="16"/>
                <w:szCs w:val="16"/>
              </w:rPr>
              <w:t xml:space="preserve"> to June 2014)</w:t>
            </w:r>
          </w:p>
        </w:tc>
      </w:tr>
      <w:tr w:rsidR="00BF2DBF" w14:paraId="2245D836" w14:textId="77777777" w:rsidTr="00537411">
        <w:trPr>
          <w:trHeight w:val="340"/>
        </w:trPr>
        <w:tc>
          <w:tcPr>
            <w:tcW w:w="1266"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1DF2CA60"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Population characteristics</w:t>
            </w:r>
          </w:p>
        </w:tc>
        <w:tc>
          <w:tcPr>
            <w:tcW w:w="1701" w:type="dxa"/>
            <w:tcBorders>
              <w:top w:val="nil"/>
              <w:left w:val="nil"/>
              <w:bottom w:val="single" w:sz="8" w:space="0" w:color="B5DDDC"/>
              <w:right w:val="single" w:sz="8" w:space="0" w:color="B5DDDC"/>
            </w:tcBorders>
            <w:vAlign w:val="center"/>
            <w:hideMark/>
          </w:tcPr>
          <w:p w14:paraId="064A94A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Population/s studied</w:t>
            </w:r>
          </w:p>
        </w:tc>
        <w:tc>
          <w:tcPr>
            <w:tcW w:w="4820" w:type="dxa"/>
            <w:tcBorders>
              <w:top w:val="nil"/>
              <w:left w:val="nil"/>
              <w:bottom w:val="single" w:sz="8" w:space="0" w:color="B5DDDC"/>
              <w:right w:val="single" w:sz="8" w:space="0" w:color="B5DDDC"/>
            </w:tcBorders>
            <w:vAlign w:val="center"/>
            <w:hideMark/>
          </w:tcPr>
          <w:p w14:paraId="7636757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San Diego surfers</w:t>
            </w:r>
          </w:p>
        </w:tc>
      </w:tr>
      <w:tr w:rsidR="00BF2DBF" w14:paraId="4999B35D"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6C845214"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2B4DA78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Selection criteria for population</w:t>
            </w:r>
          </w:p>
        </w:tc>
        <w:tc>
          <w:tcPr>
            <w:tcW w:w="4820" w:type="dxa"/>
            <w:tcBorders>
              <w:top w:val="nil"/>
              <w:left w:val="nil"/>
              <w:bottom w:val="single" w:sz="8" w:space="0" w:color="B5DDDC"/>
              <w:right w:val="single" w:sz="8" w:space="0" w:color="B5DDDC"/>
            </w:tcBorders>
            <w:vAlign w:val="center"/>
            <w:hideMark/>
          </w:tcPr>
          <w:p w14:paraId="5D20AD0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Surfers were eligible if they were 18 years of age or older, could speak and read English, planned to surf in southern California during the study period, had a valid e-mail address or mobile telephone number, and could access the internet with a computer or smartphone.  An open cohort design was used in which participants were allowed to enter and exit the cohort over the follow-up period.</w:t>
            </w:r>
            <w:r w:rsidRPr="00CB5AB3">
              <w:rPr>
                <w:rFonts w:ascii="Calibri" w:hAnsi="Calibri" w:cs="Calibri"/>
                <w:sz w:val="16"/>
                <w:szCs w:val="16"/>
              </w:rPr>
              <w:br/>
              <w:t>The study protocol was reviewed and approved by the institutional review board at the University of California, Berkeley, and all participants provided informed consent. Participants received a modest incentive for participation ($20 USD gift certificate per 4 weekly surveys completed).</w:t>
            </w:r>
          </w:p>
        </w:tc>
      </w:tr>
      <w:tr w:rsidR="00BF2DBF" w14:paraId="2A89B4CF"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2882D2E0"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3DE097E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Subgroups reported</w:t>
            </w:r>
          </w:p>
        </w:tc>
        <w:tc>
          <w:tcPr>
            <w:tcW w:w="4820" w:type="dxa"/>
            <w:tcBorders>
              <w:top w:val="nil"/>
              <w:left w:val="nil"/>
              <w:bottom w:val="single" w:sz="8" w:space="0" w:color="B5DDDC"/>
              <w:right w:val="single" w:sz="8" w:space="0" w:color="B5DDDC"/>
            </w:tcBorders>
            <w:vAlign w:val="center"/>
            <w:hideMark/>
          </w:tcPr>
          <w:p w14:paraId="6C30E33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4D814E5F"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7FEA3E8A" w14:textId="77777777" w:rsidR="00CB5AB3" w:rsidRPr="00CB5AB3" w:rsidRDefault="00CB5AB3" w:rsidP="00CB5AB3">
            <w:pPr>
              <w:spacing w:before="0" w:after="0" w:line="240" w:lineRule="auto"/>
              <w:rPr>
                <w:rFonts w:ascii="Calibri" w:hAnsi="Calibri" w:cs="Calibri"/>
                <w:b/>
                <w:bCs/>
                <w:sz w:val="16"/>
                <w:szCs w:val="16"/>
              </w:rPr>
            </w:pPr>
            <w:bookmarkStart w:id="418" w:name="_Hlk92986103"/>
          </w:p>
        </w:tc>
        <w:tc>
          <w:tcPr>
            <w:tcW w:w="1701" w:type="dxa"/>
            <w:tcBorders>
              <w:top w:val="nil"/>
              <w:left w:val="nil"/>
              <w:bottom w:val="single" w:sz="8" w:space="0" w:color="B5DDDC"/>
              <w:right w:val="single" w:sz="8" w:space="0" w:color="B5DDDC"/>
            </w:tcBorders>
            <w:vAlign w:val="center"/>
            <w:hideMark/>
          </w:tcPr>
          <w:p w14:paraId="586E301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Size of study</w:t>
            </w:r>
          </w:p>
        </w:tc>
        <w:tc>
          <w:tcPr>
            <w:tcW w:w="4820" w:type="dxa"/>
            <w:tcBorders>
              <w:top w:val="nil"/>
              <w:left w:val="nil"/>
              <w:bottom w:val="single" w:sz="8" w:space="0" w:color="B5DDDC"/>
              <w:right w:val="single" w:sz="8" w:space="0" w:color="B5DDDC"/>
            </w:tcBorders>
            <w:vAlign w:val="center"/>
            <w:hideMark/>
          </w:tcPr>
          <w:p w14:paraId="1636C07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 total of 654 individuals were enrolled who contributed on average 51 days of follow-up (range, 6–139 days).</w:t>
            </w:r>
          </w:p>
        </w:tc>
      </w:tr>
      <w:tr w:rsidR="00BF2DBF" w14:paraId="3AF7C1BA" w14:textId="77777777" w:rsidTr="00537411">
        <w:trPr>
          <w:trHeight w:val="340"/>
        </w:trPr>
        <w:tc>
          <w:tcPr>
            <w:tcW w:w="1266"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74A86980"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Exposure and setting</w:t>
            </w:r>
          </w:p>
        </w:tc>
        <w:tc>
          <w:tcPr>
            <w:tcW w:w="1701" w:type="dxa"/>
            <w:tcBorders>
              <w:top w:val="nil"/>
              <w:left w:val="nil"/>
              <w:bottom w:val="single" w:sz="8" w:space="0" w:color="B5DDDC"/>
              <w:right w:val="single" w:sz="8" w:space="0" w:color="B5DDDC"/>
            </w:tcBorders>
            <w:vAlign w:val="center"/>
            <w:hideMark/>
          </w:tcPr>
          <w:p w14:paraId="7BE44F4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Type of water source/water body</w:t>
            </w:r>
          </w:p>
        </w:tc>
        <w:tc>
          <w:tcPr>
            <w:tcW w:w="4820" w:type="dxa"/>
            <w:tcBorders>
              <w:top w:val="nil"/>
              <w:left w:val="nil"/>
              <w:bottom w:val="single" w:sz="8" w:space="0" w:color="B5DDDC"/>
              <w:right w:val="single" w:sz="8" w:space="0" w:color="B5DDDC"/>
            </w:tcBorders>
            <w:vAlign w:val="center"/>
            <w:hideMark/>
          </w:tcPr>
          <w:p w14:paraId="00C259B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Beach water quality sampling locations were Ocean Beach and Tourmaline Surfing Park (also a beach).  Both monitored beaches have storm-impacted drainage, attract surfers year-round, and have water quality levels similar to those of other beaches in the county</w:t>
            </w:r>
          </w:p>
        </w:tc>
      </w:tr>
      <w:tr w:rsidR="00BF2DBF" w14:paraId="46934C5A"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4DCFE206"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3B1EE33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Exposure scenario</w:t>
            </w:r>
          </w:p>
        </w:tc>
        <w:tc>
          <w:tcPr>
            <w:tcW w:w="4820" w:type="dxa"/>
            <w:tcBorders>
              <w:top w:val="nil"/>
              <w:left w:val="nil"/>
              <w:bottom w:val="single" w:sz="8" w:space="0" w:color="B5DDDC"/>
              <w:right w:val="single" w:sz="8" w:space="0" w:color="B5DDDC"/>
            </w:tcBorders>
            <w:vAlign w:val="center"/>
            <w:hideMark/>
          </w:tcPr>
          <w:p w14:paraId="2B00539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To examine illness rates separately for dry- and wet-weather exposures, the authors created a 3-level categorical exposure that classified each participant’s follow-up time into unexposed, dry-weather exposure, and wet-weather exposure periods.  The researchers defined wet-weather exposure as exposure to seawater within 3 days of 0.25 cm or more of rainfall in a 24-hour period and all other seawater exposure as dry-weather exposure.  The wet weather criterion is the same rainfall criterion used by San Diego County for posting wet-weather beach advisories</w:t>
            </w:r>
          </w:p>
        </w:tc>
      </w:tr>
      <w:bookmarkEnd w:id="418"/>
      <w:tr w:rsidR="00BF2DBF" w14:paraId="668BB5BB"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1BE4EEA4"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38A3CA2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Exposure pathway</w:t>
            </w:r>
          </w:p>
        </w:tc>
        <w:tc>
          <w:tcPr>
            <w:tcW w:w="4820" w:type="dxa"/>
            <w:tcBorders>
              <w:top w:val="nil"/>
              <w:left w:val="nil"/>
              <w:bottom w:val="single" w:sz="8" w:space="0" w:color="B5DDDC"/>
              <w:right w:val="single" w:sz="8" w:space="0" w:color="B5DDDC"/>
            </w:tcBorders>
            <w:vAlign w:val="center"/>
            <w:hideMark/>
          </w:tcPr>
          <w:p w14:paraId="7E8F9D1F" w14:textId="665AD741" w:rsidR="00CB5AB3" w:rsidRPr="00CB5AB3" w:rsidRDefault="00992883" w:rsidP="00CB5AB3">
            <w:pPr>
              <w:spacing w:before="0" w:after="0" w:line="240" w:lineRule="auto"/>
              <w:rPr>
                <w:rFonts w:ascii="Calibri" w:hAnsi="Calibri" w:cs="Calibri"/>
                <w:sz w:val="16"/>
                <w:szCs w:val="16"/>
              </w:rPr>
            </w:pPr>
            <w:bookmarkStart w:id="419" w:name="_Hlk92987373"/>
            <w:r w:rsidRPr="00CB5AB3">
              <w:rPr>
                <w:rFonts w:ascii="Calibri" w:hAnsi="Calibri" w:cs="Calibri"/>
                <w:sz w:val="16"/>
                <w:szCs w:val="16"/>
              </w:rPr>
              <w:t xml:space="preserve">Assumed exposure pathway is partial or whole-body exposure to water whilst surfing.  </w:t>
            </w:r>
            <w:bookmarkEnd w:id="419"/>
          </w:p>
        </w:tc>
      </w:tr>
      <w:tr w:rsidR="00BF2DBF" w14:paraId="40E139A5"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18C7B05C"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3FC582B4" w14:textId="0BA3091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Source of </w:t>
            </w:r>
            <w:r w:rsidR="00BE6FF9">
              <w:rPr>
                <w:rFonts w:ascii="Calibri" w:hAnsi="Calibri" w:cs="Calibri"/>
                <w:sz w:val="16"/>
                <w:szCs w:val="16"/>
              </w:rPr>
              <w:t>infection/ contamination</w:t>
            </w:r>
          </w:p>
        </w:tc>
        <w:tc>
          <w:tcPr>
            <w:tcW w:w="4820" w:type="dxa"/>
            <w:tcBorders>
              <w:top w:val="nil"/>
              <w:left w:val="nil"/>
              <w:bottom w:val="single" w:sz="8" w:space="0" w:color="B5DDDC"/>
              <w:right w:val="single" w:sz="8" w:space="0" w:color="B5DDDC"/>
            </w:tcBorders>
            <w:vAlign w:val="center"/>
            <w:hideMark/>
          </w:tcPr>
          <w:p w14:paraId="1733FF9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Urban stormwater</w:t>
            </w:r>
          </w:p>
        </w:tc>
      </w:tr>
      <w:tr w:rsidR="00BF2DBF" w14:paraId="12A9F7A8"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1B6D371A"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47E790D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Causal organisms</w:t>
            </w:r>
          </w:p>
        </w:tc>
        <w:tc>
          <w:tcPr>
            <w:tcW w:w="4820" w:type="dxa"/>
            <w:tcBorders>
              <w:top w:val="nil"/>
              <w:left w:val="nil"/>
              <w:bottom w:val="single" w:sz="8" w:space="0" w:color="B5DDDC"/>
              <w:right w:val="single" w:sz="8" w:space="0" w:color="B5DDDC"/>
            </w:tcBorders>
            <w:vAlign w:val="center"/>
            <w:hideMark/>
          </w:tcPr>
          <w:p w14:paraId="19ACBBB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  Study measured FIB [Enterococcus] and surfer illness rates.</w:t>
            </w:r>
          </w:p>
        </w:tc>
      </w:tr>
      <w:tr w:rsidR="00BF2DBF" w14:paraId="0CE973F7"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1D8EA6E6"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04A5883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Comparison group(s)</w:t>
            </w:r>
          </w:p>
        </w:tc>
        <w:tc>
          <w:tcPr>
            <w:tcW w:w="4820" w:type="dxa"/>
            <w:tcBorders>
              <w:top w:val="nil"/>
              <w:left w:val="nil"/>
              <w:bottom w:val="single" w:sz="8" w:space="0" w:color="B5DDDC"/>
              <w:right w:val="single" w:sz="8" w:space="0" w:color="B5DDDC"/>
            </w:tcBorders>
            <w:vAlign w:val="center"/>
            <w:hideMark/>
          </w:tcPr>
          <w:p w14:paraId="5D687F5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Comparison groups were the same cohort during periods not exposed to seawater, following dry-weather exposure, and following wet weather exposure.</w:t>
            </w:r>
          </w:p>
        </w:tc>
      </w:tr>
      <w:tr w:rsidR="00BF2DBF" w14:paraId="6CF4791F" w14:textId="77777777" w:rsidTr="00537411">
        <w:trPr>
          <w:trHeight w:val="340"/>
        </w:trPr>
        <w:tc>
          <w:tcPr>
            <w:tcW w:w="1266"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731271EA"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Study methods</w:t>
            </w:r>
          </w:p>
        </w:tc>
        <w:tc>
          <w:tcPr>
            <w:tcW w:w="1701" w:type="dxa"/>
            <w:tcBorders>
              <w:top w:val="nil"/>
              <w:left w:val="nil"/>
              <w:bottom w:val="single" w:sz="8" w:space="0" w:color="B5DDDC"/>
              <w:right w:val="single" w:sz="8" w:space="0" w:color="B5DDDC"/>
            </w:tcBorders>
            <w:vAlign w:val="center"/>
            <w:hideMark/>
          </w:tcPr>
          <w:p w14:paraId="25A91E2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quality measurement used</w:t>
            </w:r>
          </w:p>
        </w:tc>
        <w:tc>
          <w:tcPr>
            <w:tcW w:w="4820" w:type="dxa"/>
            <w:tcBorders>
              <w:top w:val="nil"/>
              <w:left w:val="nil"/>
              <w:bottom w:val="single" w:sz="8" w:space="0" w:color="B5DDDC"/>
              <w:right w:val="single" w:sz="8" w:space="0" w:color="B5DDDC"/>
            </w:tcBorders>
            <w:vAlign w:val="center"/>
            <w:hideMark/>
          </w:tcPr>
          <w:p w14:paraId="63F5EF9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FIB (Enterococcus spp.)</w:t>
            </w:r>
          </w:p>
        </w:tc>
      </w:tr>
      <w:tr w:rsidR="00BF2DBF" w14:paraId="7FF1EAEF"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79D7863B"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nil"/>
              <w:right w:val="single" w:sz="8" w:space="0" w:color="B5DDDC"/>
            </w:tcBorders>
            <w:vAlign w:val="center"/>
            <w:hideMark/>
          </w:tcPr>
          <w:p w14:paraId="5C457BE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Method of microorganism isolation and enumeration (if applicable)</w:t>
            </w:r>
          </w:p>
        </w:tc>
        <w:tc>
          <w:tcPr>
            <w:tcW w:w="4820" w:type="dxa"/>
            <w:tcBorders>
              <w:top w:val="nil"/>
              <w:left w:val="nil"/>
              <w:bottom w:val="single" w:sz="8" w:space="0" w:color="B5DDDC"/>
              <w:right w:val="single" w:sz="8" w:space="0" w:color="B5DDDC"/>
            </w:tcBorders>
            <w:vAlign w:val="center"/>
            <w:hideMark/>
          </w:tcPr>
          <w:p w14:paraId="70AEE0C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Water samples were tested for culturable Enterococcus (US Environmental Protection Agency method 1600), fecal coliforms (standard method 9222D), and total coliforms (standard method 9222B). </w:t>
            </w:r>
          </w:p>
        </w:tc>
      </w:tr>
      <w:tr w:rsidR="00BF2DBF" w14:paraId="33067DC1"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7ECEDF50"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single" w:sz="8" w:space="0" w:color="B5DDDC"/>
              <w:left w:val="nil"/>
              <w:bottom w:val="single" w:sz="8" w:space="0" w:color="B5DDDC"/>
              <w:right w:val="single" w:sz="8" w:space="0" w:color="B5DDDC"/>
            </w:tcBorders>
            <w:vAlign w:val="center"/>
            <w:hideMark/>
          </w:tcPr>
          <w:p w14:paraId="6159F01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sampling methods (monitoring, surrogates).  Was there sufficient replication in number of samples taken, what steps were taken to reduce contamination?</w:t>
            </w:r>
          </w:p>
        </w:tc>
        <w:tc>
          <w:tcPr>
            <w:tcW w:w="4820" w:type="dxa"/>
            <w:tcBorders>
              <w:top w:val="nil"/>
              <w:left w:val="nil"/>
              <w:bottom w:val="single" w:sz="8" w:space="0" w:color="B5DDDC"/>
              <w:right w:val="single" w:sz="8" w:space="0" w:color="B5DDDC"/>
            </w:tcBorders>
            <w:vAlign w:val="center"/>
            <w:hideMark/>
          </w:tcPr>
          <w:p w14:paraId="525C1E62" w14:textId="77777777" w:rsidR="00CB5AB3" w:rsidRPr="00CB5AB3" w:rsidRDefault="00992883" w:rsidP="00CB5AB3">
            <w:pPr>
              <w:spacing w:before="0" w:after="0" w:line="240" w:lineRule="auto"/>
              <w:rPr>
                <w:rFonts w:ascii="Calibri" w:hAnsi="Calibri" w:cs="Calibri"/>
                <w:sz w:val="16"/>
                <w:szCs w:val="16"/>
              </w:rPr>
            </w:pPr>
            <w:bookmarkStart w:id="420" w:name="_Hlk92987398"/>
            <w:r w:rsidRPr="00CB5AB3">
              <w:rPr>
                <w:rFonts w:ascii="Calibri" w:hAnsi="Calibri" w:cs="Calibri"/>
                <w:sz w:val="16"/>
                <w:szCs w:val="16"/>
              </w:rPr>
              <w:t>Daily water samples were collected from January 15, 2014, to March 5, 2014, and from December 2, 2014, to March 31, 2015, at 6 sites across the 2 monitored beaches.  Water samples (1L) were collected in the morning (08:30 AM ± 2 hours) just below the water surface (0.5–1.0meters) in sterilized, sample-rinsed bottles. Discharges were sampled during 6 rainstorms immediately upstream from where Tourmaline Creek and the San Diego River discharge to the sea.</w:t>
            </w:r>
            <w:bookmarkEnd w:id="420"/>
          </w:p>
        </w:tc>
      </w:tr>
      <w:tr w:rsidR="00BF2DBF" w14:paraId="100C706F"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1B131B06"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47007AB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Limits of reporting for the organism of concern</w:t>
            </w:r>
          </w:p>
        </w:tc>
        <w:tc>
          <w:tcPr>
            <w:tcW w:w="4820" w:type="dxa"/>
            <w:tcBorders>
              <w:top w:val="nil"/>
              <w:left w:val="nil"/>
              <w:bottom w:val="single" w:sz="8" w:space="0" w:color="B5DDDC"/>
              <w:right w:val="single" w:sz="8" w:space="0" w:color="B5DDDC"/>
            </w:tcBorders>
            <w:vAlign w:val="center"/>
            <w:hideMark/>
          </w:tcPr>
          <w:p w14:paraId="7870878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Limits for FIB not stated</w:t>
            </w:r>
          </w:p>
        </w:tc>
      </w:tr>
      <w:tr w:rsidR="00BF2DBF" w14:paraId="144F4649"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484207E6"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2835D78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Consideration of quality assurance such as field and lab blanks, reference sites, and reporting on related physico-chemical parameters</w:t>
            </w:r>
          </w:p>
        </w:tc>
        <w:tc>
          <w:tcPr>
            <w:tcW w:w="4820" w:type="dxa"/>
            <w:tcBorders>
              <w:top w:val="nil"/>
              <w:left w:val="nil"/>
              <w:bottom w:val="single" w:sz="8" w:space="0" w:color="B5DDDC"/>
              <w:right w:val="single" w:sz="8" w:space="0" w:color="B5DDDC"/>
            </w:tcBorders>
            <w:vAlign w:val="center"/>
            <w:hideMark/>
          </w:tcPr>
          <w:p w14:paraId="349A08C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All laboratory analyses met quality-control objectives for absence of background contamination (blanks) and precision (duplicates).</w:t>
            </w:r>
            <w:r w:rsidRPr="00CB5AB3">
              <w:rPr>
                <w:rFonts w:ascii="Calibri" w:hAnsi="Calibri" w:cs="Calibri"/>
                <w:sz w:val="16"/>
                <w:szCs w:val="16"/>
              </w:rPr>
              <w:br/>
              <w:t>For surfer surveys, surfers were enrolled through in-person interviews at the 2 beaches monitored in the study and through targeted online advertising. Participants enrolled on the beach were very similar to those enrolled online.</w:t>
            </w:r>
            <w:r w:rsidRPr="00CB5AB3">
              <w:rPr>
                <w:rFonts w:ascii="Calibri" w:hAnsi="Calibri" w:cs="Calibri"/>
                <w:sz w:val="16"/>
                <w:szCs w:val="16"/>
              </w:rPr>
              <w:br/>
            </w:r>
            <w:r w:rsidRPr="00CB5AB3">
              <w:rPr>
                <w:rFonts w:ascii="Calibri" w:hAnsi="Calibri" w:cs="Calibri"/>
                <w:sz w:val="16"/>
                <w:szCs w:val="16"/>
              </w:rPr>
              <w:br/>
              <w:t xml:space="preserve">The authors refer to supporting publications for evidence that they controlled for potential confounding from demographic exposure-related, and baseline health characteristics (Arnold B, Ercumen A. 2015 The Surfer Health Study. Open Science Framework. https://osf.io/hvn7s). </w:t>
            </w:r>
          </w:p>
        </w:tc>
      </w:tr>
      <w:tr w:rsidR="00BF2DBF" w14:paraId="185BD412" w14:textId="77777777" w:rsidTr="00537411">
        <w:trPr>
          <w:trHeight w:val="340"/>
        </w:trPr>
        <w:tc>
          <w:tcPr>
            <w:tcW w:w="1266"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0481465"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Statistics</w:t>
            </w:r>
          </w:p>
        </w:tc>
        <w:tc>
          <w:tcPr>
            <w:tcW w:w="1701" w:type="dxa"/>
            <w:tcBorders>
              <w:top w:val="nil"/>
              <w:left w:val="nil"/>
              <w:bottom w:val="single" w:sz="8" w:space="0" w:color="B5DDDC"/>
              <w:right w:val="single" w:sz="8" w:space="0" w:color="B5DDDC"/>
            </w:tcBorders>
            <w:vAlign w:val="center"/>
            <w:hideMark/>
          </w:tcPr>
          <w:p w14:paraId="2843312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Statistical methods used</w:t>
            </w:r>
          </w:p>
        </w:tc>
        <w:tc>
          <w:tcPr>
            <w:tcW w:w="4820" w:type="dxa"/>
            <w:tcBorders>
              <w:top w:val="nil"/>
              <w:left w:val="nil"/>
              <w:bottom w:val="single" w:sz="8" w:space="0" w:color="B5DDDC"/>
              <w:right w:val="single" w:sz="8" w:space="0" w:color="B5DDDC"/>
            </w:tcBorders>
            <w:vAlign w:val="center"/>
            <w:hideMark/>
          </w:tcPr>
          <w:p w14:paraId="34C22D9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The association between seawater exposure and subsequent illness using was measured using an incidence rate ratio, which was estimated using a log-linear rate model with robust standard errors to account for repeated observations within individuals.</w:t>
            </w:r>
          </w:p>
        </w:tc>
      </w:tr>
      <w:tr w:rsidR="00BF2DBF" w14:paraId="15DCF5DE"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15E384B1"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54663F1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Details on statistical analysis (if any)</w:t>
            </w:r>
          </w:p>
        </w:tc>
        <w:tc>
          <w:tcPr>
            <w:tcW w:w="4820" w:type="dxa"/>
            <w:tcBorders>
              <w:top w:val="nil"/>
              <w:left w:val="nil"/>
              <w:bottom w:val="single" w:sz="8" w:space="0" w:color="B5DDDC"/>
              <w:right w:val="single" w:sz="8" w:space="0" w:color="B5DDDC"/>
            </w:tcBorders>
            <w:vAlign w:val="center"/>
            <w:hideMark/>
          </w:tcPr>
          <w:p w14:paraId="718EFF16" w14:textId="01F98C64"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br/>
              <w:t xml:space="preserve"> In the log-linear model potentially confounding factors (e.g. demographics) were included as covariates (equation 1, p. 15 Surfer Health Study described above).  The descriptions of the statistical model are of an advanced statistical nature </w:t>
            </w:r>
            <w:r w:rsidR="006A0F9B">
              <w:rPr>
                <w:rFonts w:ascii="Calibri" w:hAnsi="Calibri" w:cs="Calibri"/>
                <w:sz w:val="16"/>
                <w:szCs w:val="16"/>
              </w:rPr>
              <w:t>could be more concise</w:t>
            </w:r>
            <w:r w:rsidRPr="00CB5AB3">
              <w:rPr>
                <w:rFonts w:ascii="Calibri" w:hAnsi="Calibri" w:cs="Calibri"/>
                <w:sz w:val="16"/>
                <w:szCs w:val="16"/>
              </w:rPr>
              <w:t xml:space="preserve">. </w:t>
            </w:r>
          </w:p>
        </w:tc>
      </w:tr>
      <w:tr w:rsidR="00BF2DBF" w14:paraId="5B1B945B"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58D0F753"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63AD156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Relative risk/odds ratio, confidence interval?</w:t>
            </w:r>
          </w:p>
        </w:tc>
        <w:tc>
          <w:tcPr>
            <w:tcW w:w="4820" w:type="dxa"/>
            <w:tcBorders>
              <w:top w:val="nil"/>
              <w:left w:val="nil"/>
              <w:bottom w:val="single" w:sz="8" w:space="0" w:color="B5DDDC"/>
              <w:right w:val="single" w:sz="8" w:space="0" w:color="B5DDDC"/>
            </w:tcBorders>
            <w:vAlign w:val="center"/>
            <w:hideMark/>
          </w:tcPr>
          <w:p w14:paraId="021AD9A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Relative risk/odds ratio</w:t>
            </w:r>
          </w:p>
        </w:tc>
      </w:tr>
      <w:tr w:rsidR="00BF2DBF" w14:paraId="04EE4350" w14:textId="77777777" w:rsidTr="00537411">
        <w:trPr>
          <w:trHeight w:val="340"/>
        </w:trPr>
        <w:tc>
          <w:tcPr>
            <w:tcW w:w="1266"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C1760F8"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Results</w:t>
            </w:r>
          </w:p>
        </w:tc>
        <w:tc>
          <w:tcPr>
            <w:tcW w:w="1701" w:type="dxa"/>
            <w:tcBorders>
              <w:top w:val="nil"/>
              <w:left w:val="nil"/>
              <w:bottom w:val="single" w:sz="8" w:space="0" w:color="B5DDDC"/>
              <w:right w:val="single" w:sz="8" w:space="0" w:color="B5DDDC"/>
            </w:tcBorders>
            <w:vAlign w:val="center"/>
            <w:hideMark/>
          </w:tcPr>
          <w:p w14:paraId="37EFE8E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Outcome</w:t>
            </w:r>
          </w:p>
        </w:tc>
        <w:tc>
          <w:tcPr>
            <w:tcW w:w="4820" w:type="dxa"/>
            <w:tcBorders>
              <w:top w:val="nil"/>
              <w:left w:val="nil"/>
              <w:bottom w:val="single" w:sz="8" w:space="0" w:color="B5DDDC"/>
              <w:right w:val="single" w:sz="8" w:space="0" w:color="B5DDDC"/>
            </w:tcBorders>
            <w:vAlign w:val="center"/>
            <w:hideMark/>
          </w:tcPr>
          <w:p w14:paraId="09C5D0F7" w14:textId="5D8B97A4" w:rsidR="00CB5AB3" w:rsidRPr="00CB5AB3" w:rsidRDefault="00992883" w:rsidP="00CB5AB3">
            <w:pPr>
              <w:spacing w:before="0" w:after="0" w:line="240" w:lineRule="auto"/>
              <w:rPr>
                <w:rFonts w:ascii="Calibri" w:hAnsi="Calibri" w:cs="Calibri"/>
                <w:sz w:val="16"/>
                <w:szCs w:val="16"/>
              </w:rPr>
            </w:pPr>
            <w:bookmarkStart w:id="421" w:name="_Hlk92987448"/>
            <w:r w:rsidRPr="00CB5AB3">
              <w:rPr>
                <w:rFonts w:ascii="Calibri" w:hAnsi="Calibri" w:cs="Calibri"/>
                <w:sz w:val="16"/>
                <w:szCs w:val="16"/>
              </w:rPr>
              <w:t>Illness associated with seawater exposure:</w:t>
            </w:r>
            <w:r w:rsidRPr="00CB5AB3">
              <w:rPr>
                <w:rFonts w:ascii="Calibri" w:hAnsi="Calibri" w:cs="Calibri"/>
                <w:sz w:val="16"/>
                <w:szCs w:val="16"/>
              </w:rPr>
              <w:br/>
              <w:t>• Seawater exposure in the past 3 days was associated with increased incidence rates of gastrointestinal illness, diarrhea, sinus pain or infection, earache or infection, infection of open wound, skin rash, and fever, but not upper respiratory illness</w:t>
            </w:r>
            <w:r w:rsidRPr="00CB5AB3">
              <w:rPr>
                <w:rFonts w:ascii="Calibri" w:hAnsi="Calibri" w:cs="Calibri"/>
                <w:sz w:val="16"/>
                <w:szCs w:val="16"/>
              </w:rPr>
              <w:br/>
              <w:t>• With the exception of fever and skin rash, incidence rates increased from unexposed to dry-weather exposure to wet-weather exposure periods, a pattern also present on the risk scale.</w:t>
            </w:r>
            <w:r w:rsidRPr="00CB5AB3">
              <w:rPr>
                <w:rFonts w:ascii="Calibri" w:hAnsi="Calibri" w:cs="Calibri"/>
                <w:sz w:val="16"/>
                <w:szCs w:val="16"/>
              </w:rPr>
              <w:br/>
              <w:t>• Compared with unexposed periods, wet-weather exposure led to the largest relative increase in:</w:t>
            </w:r>
            <w:r w:rsidRPr="00CB5AB3">
              <w:rPr>
                <w:rFonts w:ascii="Calibri" w:hAnsi="Calibri" w:cs="Calibri"/>
                <w:sz w:val="16"/>
                <w:szCs w:val="16"/>
              </w:rPr>
              <w:br/>
              <w:t>- earaches/infections (adjusted incidence rate ratio (IRR) = 3.28, 95% confidence interval (CI): 1.95, 5.51); and</w:t>
            </w:r>
            <w:r w:rsidRPr="00CB5AB3">
              <w:rPr>
                <w:rFonts w:ascii="Calibri" w:hAnsi="Calibri" w:cs="Calibri"/>
                <w:sz w:val="16"/>
                <w:szCs w:val="16"/>
              </w:rPr>
              <w:br/>
              <w:t xml:space="preserve">- infection of open wounds (adjusted IRR: 4.96, 95% CI: 2.18, 11.29). </w:t>
            </w:r>
            <w:r w:rsidRPr="00CB5AB3">
              <w:rPr>
                <w:rFonts w:ascii="Calibri" w:hAnsi="Calibri" w:cs="Calibri"/>
                <w:sz w:val="16"/>
                <w:szCs w:val="16"/>
              </w:rPr>
              <w:br/>
              <w:t>Illness associated with faecal indicator bacteria levels</w:t>
            </w:r>
            <w:r w:rsidRPr="00CB5AB3">
              <w:rPr>
                <w:rFonts w:ascii="Calibri" w:hAnsi="Calibri" w:cs="Calibri"/>
                <w:sz w:val="16"/>
                <w:szCs w:val="16"/>
              </w:rPr>
              <w:br/>
              <w:t xml:space="preserve">• Enterococcus, total coliform, and faecal coliform levels were positively associated with increased incidence of almost all outcomes during the study. </w:t>
            </w:r>
            <w:r w:rsidRPr="00CB5AB3">
              <w:rPr>
                <w:rFonts w:ascii="Calibri" w:hAnsi="Calibri" w:cs="Calibri"/>
                <w:sz w:val="16"/>
                <w:szCs w:val="16"/>
              </w:rPr>
              <w:br/>
              <w:t>• Rainfall was a strong effect modifier of the association.</w:t>
            </w:r>
            <w:r w:rsidRPr="00CB5AB3">
              <w:rPr>
                <w:rFonts w:ascii="Calibri" w:hAnsi="Calibri" w:cs="Calibri"/>
                <w:sz w:val="16"/>
                <w:szCs w:val="16"/>
              </w:rPr>
              <w:br/>
              <w:t xml:space="preserve">• During dry weather, there was no association between Enterococcus levels and illness except for infected wounds, but Enterococcus was strongly associated with illness after wet-weather exposure (e.g. for each log10 increase, gastrointestinal illness IRR = 2.17, 95% CI: 1.16, 4.03). </w:t>
            </w:r>
            <w:r w:rsidRPr="00CB5AB3">
              <w:rPr>
                <w:rFonts w:ascii="Calibri" w:hAnsi="Calibri" w:cs="Calibri"/>
                <w:sz w:val="16"/>
                <w:szCs w:val="16"/>
              </w:rPr>
              <w:br/>
              <w:t xml:space="preserve">• There was evidence for excess risk of gastrointestinal illness at higher Enterococcus levels only during wet-weather periods: The predicted excess risk that corresponded to the current US Environmental Protection Agency regulatory guideline of 35 colony-forming units per 100 mL was 16 episodes per 1,000 (95% CI: 5, 27). </w:t>
            </w:r>
            <w:r w:rsidRPr="00CB5AB3">
              <w:rPr>
                <w:rFonts w:ascii="Calibri" w:hAnsi="Calibri" w:cs="Calibri"/>
                <w:sz w:val="16"/>
                <w:szCs w:val="16"/>
              </w:rPr>
              <w:br/>
              <w:t xml:space="preserve">• Negative control analyses showed no consistent association between faecal indicator bacteria and illness among participants </w:t>
            </w:r>
            <w:bookmarkStart w:id="422" w:name="_Hlk92987465"/>
            <w:bookmarkEnd w:id="421"/>
            <w:r w:rsidRPr="00CB5AB3">
              <w:rPr>
                <w:rFonts w:ascii="Calibri" w:hAnsi="Calibri" w:cs="Calibri"/>
                <w:sz w:val="16"/>
                <w:szCs w:val="16"/>
              </w:rPr>
              <w:t>during periods in which they had no recent seawater contact.</w:t>
            </w:r>
            <w:bookmarkEnd w:id="422"/>
          </w:p>
        </w:tc>
      </w:tr>
      <w:tr w:rsidR="00BF2DBF" w14:paraId="25F704C8"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439914A7"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62BA142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How outcome was assessed</w:t>
            </w:r>
          </w:p>
        </w:tc>
        <w:tc>
          <w:tcPr>
            <w:tcW w:w="4820" w:type="dxa"/>
            <w:tcBorders>
              <w:top w:val="nil"/>
              <w:left w:val="nil"/>
              <w:bottom w:val="single" w:sz="8" w:space="0" w:color="B5DDDC"/>
              <w:right w:val="single" w:sz="8" w:space="0" w:color="B5DDDC"/>
            </w:tcBorders>
            <w:vAlign w:val="center"/>
            <w:hideMark/>
          </w:tcPr>
          <w:p w14:paraId="17A4BD1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Box plots of FIB at monitored sites in wet and dry weather, illness incidence rates among surfers by type of seawater exposure, Incidence Rate Ratios (IRR) for surfer illnesses within 3 days of dry- and wet-weather seawater exposure compared with unexposed periods</w:t>
            </w:r>
          </w:p>
        </w:tc>
      </w:tr>
      <w:tr w:rsidR="00BF2DBF" w14:paraId="4D889745"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107F35F0"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7B45046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Method of measurement</w:t>
            </w:r>
          </w:p>
        </w:tc>
        <w:tc>
          <w:tcPr>
            <w:tcW w:w="4820" w:type="dxa"/>
            <w:tcBorders>
              <w:top w:val="nil"/>
              <w:left w:val="nil"/>
              <w:bottom w:val="single" w:sz="8" w:space="0" w:color="B5DDDC"/>
              <w:right w:val="single" w:sz="8" w:space="0" w:color="B5DDDC"/>
            </w:tcBorders>
            <w:vAlign w:val="center"/>
            <w:hideMark/>
          </w:tcPr>
          <w:p w14:paraId="21C63FC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Rates of surfer illnesses measured by follow up surveys.</w:t>
            </w:r>
          </w:p>
        </w:tc>
      </w:tr>
      <w:tr w:rsidR="00BF2DBF" w14:paraId="4519DED1"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0C2008D6"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43FFBA4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Number participants (exposed/non-exposed, missing/excluded) (if applicable)</w:t>
            </w:r>
          </w:p>
        </w:tc>
        <w:tc>
          <w:tcPr>
            <w:tcW w:w="4820" w:type="dxa"/>
            <w:tcBorders>
              <w:top w:val="nil"/>
              <w:left w:val="nil"/>
              <w:bottom w:val="single" w:sz="8" w:space="0" w:color="B5DDDC"/>
              <w:right w:val="single" w:sz="8" w:space="0" w:color="B5DDDC"/>
            </w:tcBorders>
            <w:vAlign w:val="center"/>
            <w:hideMark/>
          </w:tcPr>
          <w:p w14:paraId="4499388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 total of 654 individuals were enrolled.</w:t>
            </w:r>
          </w:p>
        </w:tc>
      </w:tr>
      <w:tr w:rsidR="00BF2DBF" w14:paraId="52BB0D97" w14:textId="77777777" w:rsidTr="00537411">
        <w:trPr>
          <w:trHeight w:val="340"/>
        </w:trPr>
        <w:tc>
          <w:tcPr>
            <w:tcW w:w="1266"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C85E0FB"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Author’s conclusion</w:t>
            </w:r>
          </w:p>
        </w:tc>
        <w:tc>
          <w:tcPr>
            <w:tcW w:w="1701" w:type="dxa"/>
            <w:tcBorders>
              <w:top w:val="nil"/>
              <w:left w:val="nil"/>
              <w:bottom w:val="single" w:sz="8" w:space="0" w:color="B5DDDC"/>
              <w:right w:val="single" w:sz="8" w:space="0" w:color="B5DDDC"/>
            </w:tcBorders>
            <w:vAlign w:val="center"/>
            <w:hideMark/>
          </w:tcPr>
          <w:p w14:paraId="0714A3A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Interpretation of results</w:t>
            </w:r>
          </w:p>
        </w:tc>
        <w:tc>
          <w:tcPr>
            <w:tcW w:w="4820" w:type="dxa"/>
            <w:tcBorders>
              <w:top w:val="nil"/>
              <w:left w:val="nil"/>
              <w:bottom w:val="single" w:sz="8" w:space="0" w:color="B5DDDC"/>
              <w:right w:val="single" w:sz="8" w:space="0" w:color="B5DDDC"/>
            </w:tcBorders>
            <w:vAlign w:val="center"/>
            <w:hideMark/>
          </w:tcPr>
          <w:p w14:paraId="3DD5EB92" w14:textId="6230E7D8" w:rsidR="00CB5AB3" w:rsidRPr="00CB5AB3" w:rsidRDefault="00992883" w:rsidP="00CB5AB3">
            <w:pPr>
              <w:spacing w:before="0" w:after="0" w:line="240" w:lineRule="auto"/>
              <w:rPr>
                <w:rFonts w:ascii="Calibri" w:hAnsi="Calibri" w:cs="Calibri"/>
                <w:sz w:val="16"/>
                <w:szCs w:val="16"/>
              </w:rPr>
            </w:pPr>
            <w:bookmarkStart w:id="423" w:name="_Hlk92987511"/>
            <w:r w:rsidRPr="00CB5AB3">
              <w:rPr>
                <w:rFonts w:ascii="Calibri" w:hAnsi="Calibri" w:cs="Calibri"/>
                <w:sz w:val="16"/>
                <w:szCs w:val="16"/>
              </w:rPr>
              <w:t xml:space="preserve">Surfing was associated with increased incidence of several categories of symptoms, and associations were stronger if surfing took place shortly after rainstorms. Higher levels of </w:t>
            </w:r>
            <w:r w:rsidR="00613B86" w:rsidRPr="00CB5AB3">
              <w:rPr>
                <w:rFonts w:ascii="Calibri" w:hAnsi="Calibri" w:cs="Calibri"/>
                <w:sz w:val="16"/>
                <w:szCs w:val="16"/>
              </w:rPr>
              <w:t>faecal</w:t>
            </w:r>
            <w:r w:rsidRPr="00CB5AB3">
              <w:rPr>
                <w:rFonts w:ascii="Calibri" w:hAnsi="Calibri" w:cs="Calibri"/>
                <w:sz w:val="16"/>
                <w:szCs w:val="16"/>
              </w:rPr>
              <w:t xml:space="preserve"> indicator bacteria were strongly associated with fever, sinus pain/infection, wound infection, and gastrointestinal symptoms within 3 days of rainstorms. The internal consistency between water-quality measurements, patterns of illness after dry- and wet-weather exposures, and incidence profiles with time since rainstorms lead the authors to conclude that seawater exposure during or close to rainstorms at beaches impacted by urban runoff in southern California increases the incidence rates of a broad set of acute illnesses among surfers. These findings provide strong evidence to support the posting of beach warnings after rainstorms and initiatives that would reduce pathogen sources in urban runoff that flows to coastal waters.</w:t>
            </w:r>
            <w:bookmarkEnd w:id="423"/>
          </w:p>
        </w:tc>
      </w:tr>
      <w:tr w:rsidR="00BF2DBF" w14:paraId="7816DDD1"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6D05339E"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7B9A257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Assessment of uncertainty (if any)</w:t>
            </w:r>
          </w:p>
        </w:tc>
        <w:tc>
          <w:tcPr>
            <w:tcW w:w="4820" w:type="dxa"/>
            <w:tcBorders>
              <w:top w:val="nil"/>
              <w:left w:val="nil"/>
              <w:bottom w:val="single" w:sz="8" w:space="0" w:color="B5DDDC"/>
              <w:right w:val="single" w:sz="8" w:space="0" w:color="B5DDDC"/>
            </w:tcBorders>
            <w:vAlign w:val="center"/>
            <w:hideMark/>
          </w:tcPr>
          <w:p w14:paraId="639C23D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The statistical modelling accounted for most elements of uncertainty associated with the sample design.  Sensitivity analyses that shortened the wet-weather window increased the difference between dry- and wet-weather incidence rates for most outcomes.</w:t>
            </w:r>
          </w:p>
        </w:tc>
      </w:tr>
      <w:tr w:rsidR="00BF2DBF" w14:paraId="4548C65C" w14:textId="77777777" w:rsidTr="00537411">
        <w:trPr>
          <w:trHeight w:val="340"/>
        </w:trPr>
        <w:tc>
          <w:tcPr>
            <w:tcW w:w="1266"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048936A"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Reviewer comments</w:t>
            </w:r>
          </w:p>
        </w:tc>
        <w:tc>
          <w:tcPr>
            <w:tcW w:w="1701" w:type="dxa"/>
            <w:tcBorders>
              <w:top w:val="nil"/>
              <w:left w:val="nil"/>
              <w:bottom w:val="single" w:sz="8" w:space="0" w:color="B5DDDC"/>
              <w:right w:val="single" w:sz="8" w:space="0" w:color="B5DDDC"/>
            </w:tcBorders>
            <w:vAlign w:val="center"/>
            <w:hideMark/>
          </w:tcPr>
          <w:p w14:paraId="1B4BFFF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Reviewer comments</w:t>
            </w:r>
          </w:p>
        </w:tc>
        <w:tc>
          <w:tcPr>
            <w:tcW w:w="4820" w:type="dxa"/>
            <w:tcBorders>
              <w:top w:val="nil"/>
              <w:left w:val="nil"/>
              <w:bottom w:val="single" w:sz="8" w:space="0" w:color="B5DDDC"/>
              <w:right w:val="single" w:sz="8" w:space="0" w:color="B5DDDC"/>
            </w:tcBorders>
            <w:vAlign w:val="center"/>
            <w:hideMark/>
          </w:tcPr>
          <w:p w14:paraId="4DA81C0C" w14:textId="35451D69"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The magnitude of the statistical effects observed in the study are greatly dictated by the local recreational water quality environment of the study area, they should be relevant to any metropolitan surf beaches in temperate and subtropical regions of Australia, particularly in the vicinity of stormwater discharges. The overall findings of the study - urban coastal seawater exposure increases the incidence rates of many acute illnesses among surfers, with higher incidence rates after rainstorms - is consistent with the general epidemiological literature on water recreational at coastal beaches. The study findings support the continued use of FIB as a tool for assessing health risks to recreational water users </w:t>
            </w:r>
            <w:r w:rsidR="00613B86" w:rsidRPr="00CB5AB3">
              <w:rPr>
                <w:rFonts w:ascii="Calibri" w:hAnsi="Calibri" w:cs="Calibri"/>
                <w:sz w:val="16"/>
                <w:szCs w:val="16"/>
              </w:rPr>
              <w:t>at metropolitan</w:t>
            </w:r>
            <w:r w:rsidRPr="00CB5AB3">
              <w:rPr>
                <w:rFonts w:ascii="Calibri" w:hAnsi="Calibri" w:cs="Calibri"/>
                <w:sz w:val="16"/>
                <w:szCs w:val="16"/>
              </w:rPr>
              <w:t xml:space="preserve"> surf beaches.</w:t>
            </w:r>
          </w:p>
        </w:tc>
      </w:tr>
      <w:tr w:rsidR="00BF2DBF" w14:paraId="0DF58309"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13EE94A3"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42C8E33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Results included/excluded in review (if applicable)</w:t>
            </w:r>
          </w:p>
        </w:tc>
        <w:tc>
          <w:tcPr>
            <w:tcW w:w="4820" w:type="dxa"/>
            <w:tcBorders>
              <w:top w:val="nil"/>
              <w:left w:val="nil"/>
              <w:bottom w:val="single" w:sz="8" w:space="0" w:color="B5DDDC"/>
              <w:right w:val="single" w:sz="8" w:space="0" w:color="B5DDDC"/>
            </w:tcBorders>
            <w:vAlign w:val="center"/>
            <w:hideMark/>
          </w:tcPr>
          <w:p w14:paraId="2FC0AE8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29972A98" w14:textId="77777777" w:rsidTr="00537411">
        <w:trPr>
          <w:trHeight w:val="340"/>
        </w:trPr>
        <w:tc>
          <w:tcPr>
            <w:tcW w:w="1266" w:type="dxa"/>
            <w:vMerge/>
            <w:tcBorders>
              <w:top w:val="nil"/>
              <w:left w:val="single" w:sz="8" w:space="0" w:color="B5DDDC"/>
              <w:bottom w:val="single" w:sz="8" w:space="0" w:color="B5DDDC"/>
              <w:right w:val="single" w:sz="8" w:space="0" w:color="B5DDDC"/>
            </w:tcBorders>
            <w:vAlign w:val="center"/>
            <w:hideMark/>
          </w:tcPr>
          <w:p w14:paraId="1EB0B701" w14:textId="77777777" w:rsidR="00CB5AB3" w:rsidRPr="00CB5AB3" w:rsidRDefault="00CB5AB3" w:rsidP="00CB5AB3">
            <w:pPr>
              <w:spacing w:before="0" w:after="0" w:line="240" w:lineRule="auto"/>
              <w:rPr>
                <w:rFonts w:ascii="Calibri" w:hAnsi="Calibri" w:cs="Calibri"/>
                <w:b/>
                <w:bCs/>
                <w:sz w:val="16"/>
                <w:szCs w:val="16"/>
              </w:rPr>
            </w:pPr>
          </w:p>
        </w:tc>
        <w:tc>
          <w:tcPr>
            <w:tcW w:w="1701" w:type="dxa"/>
            <w:tcBorders>
              <w:top w:val="nil"/>
              <w:left w:val="nil"/>
              <w:bottom w:val="single" w:sz="8" w:space="0" w:color="B5DDDC"/>
              <w:right w:val="single" w:sz="8" w:space="0" w:color="B5DDDC"/>
            </w:tcBorders>
            <w:vAlign w:val="center"/>
            <w:hideMark/>
          </w:tcPr>
          <w:p w14:paraId="7C6966D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Notes on study quality e.g. gaps, methods </w:t>
            </w:r>
          </w:p>
        </w:tc>
        <w:tc>
          <w:tcPr>
            <w:tcW w:w="4820" w:type="dxa"/>
            <w:tcBorders>
              <w:top w:val="nil"/>
              <w:left w:val="nil"/>
              <w:bottom w:val="single" w:sz="8" w:space="0" w:color="B5DDDC"/>
              <w:right w:val="single" w:sz="8" w:space="0" w:color="B5DDDC"/>
            </w:tcBorders>
            <w:vAlign w:val="center"/>
            <w:hideMark/>
          </w:tcPr>
          <w:p w14:paraId="729A6EB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The website version of the study contains additional tables and figures.</w:t>
            </w:r>
          </w:p>
        </w:tc>
      </w:tr>
    </w:tbl>
    <w:p w14:paraId="70A3E3AD" w14:textId="7F919FAD" w:rsidR="0034121F" w:rsidRDefault="0034121F" w:rsidP="0034121F"/>
    <w:p w14:paraId="10A7A9FC" w14:textId="77777777" w:rsidR="00C93AD8" w:rsidRPr="0034121F" w:rsidRDefault="00C93AD8" w:rsidP="0034121F"/>
    <w:p w14:paraId="5E0CF08B" w14:textId="5A624FD1" w:rsidR="0034121F" w:rsidRDefault="00992883" w:rsidP="0034121F">
      <w:pPr>
        <w:pStyle w:val="Heading2"/>
      </w:pPr>
      <w:bookmarkStart w:id="424" w:name="_Toc106901062"/>
      <w:r>
        <w:t>J15: Gitter, Mena, et al., (2020)</w:t>
      </w:r>
      <w:bookmarkEnd w:id="424"/>
    </w:p>
    <w:p w14:paraId="633A2E54" w14:textId="3CAD406E" w:rsidR="0034121F" w:rsidRDefault="00992883" w:rsidP="0034121F">
      <w:pPr>
        <w:pStyle w:val="Heading3"/>
      </w:pPr>
      <w:bookmarkStart w:id="425" w:name="_Toc106901063"/>
      <w:r w:rsidRPr="008F7938">
        <w:t>Quality assessment</w:t>
      </w:r>
      <w:bookmarkEnd w:id="425"/>
    </w:p>
    <w:tbl>
      <w:tblPr>
        <w:tblW w:w="7787" w:type="dxa"/>
        <w:tblLayout w:type="fixed"/>
        <w:tblCellMar>
          <w:left w:w="57" w:type="dxa"/>
          <w:right w:w="57" w:type="dxa"/>
        </w:tblCellMar>
        <w:tblLook w:val="04A0" w:firstRow="1" w:lastRow="0" w:firstColumn="1" w:lastColumn="0" w:noHBand="0" w:noVBand="1"/>
      </w:tblPr>
      <w:tblGrid>
        <w:gridCol w:w="364"/>
        <w:gridCol w:w="1894"/>
        <w:gridCol w:w="851"/>
        <w:gridCol w:w="3827"/>
        <w:gridCol w:w="851"/>
      </w:tblGrid>
      <w:tr w:rsidR="00BF2DBF" w14:paraId="0BD32EDD" w14:textId="77777777" w:rsidTr="006D2C97">
        <w:trPr>
          <w:trHeight w:val="340"/>
          <w:tblHeader/>
        </w:trPr>
        <w:tc>
          <w:tcPr>
            <w:tcW w:w="364" w:type="dxa"/>
            <w:tcBorders>
              <w:top w:val="single" w:sz="8" w:space="0" w:color="B5DDDC"/>
              <w:left w:val="single" w:sz="8" w:space="0" w:color="B5DDDC"/>
              <w:bottom w:val="single" w:sz="8" w:space="0" w:color="B5DDDC"/>
              <w:right w:val="single" w:sz="8" w:space="0" w:color="B5DDDC"/>
            </w:tcBorders>
            <w:shd w:val="clear" w:color="000000" w:fill="B5DDDC"/>
            <w:vAlign w:val="center"/>
          </w:tcPr>
          <w:p w14:paraId="56FF7DB5" w14:textId="0CDD683E" w:rsidR="00983CCB" w:rsidRPr="002C187C" w:rsidRDefault="00983CCB" w:rsidP="002C187C">
            <w:pPr>
              <w:spacing w:before="0" w:after="0" w:line="240" w:lineRule="auto"/>
              <w:jc w:val="center"/>
              <w:rPr>
                <w:rFonts w:ascii="Calibri" w:hAnsi="Calibri" w:cs="Calibri"/>
                <w:b/>
                <w:bCs/>
                <w:color w:val="008000"/>
                <w:sz w:val="16"/>
                <w:szCs w:val="16"/>
              </w:rPr>
            </w:pPr>
          </w:p>
        </w:tc>
        <w:tc>
          <w:tcPr>
            <w:tcW w:w="1894" w:type="dxa"/>
            <w:tcBorders>
              <w:top w:val="single" w:sz="8" w:space="0" w:color="B5DDDC"/>
              <w:left w:val="nil"/>
              <w:bottom w:val="single" w:sz="8" w:space="0" w:color="B5DDDC"/>
              <w:right w:val="single" w:sz="8" w:space="0" w:color="B5DDDC"/>
            </w:tcBorders>
            <w:shd w:val="clear" w:color="000000" w:fill="B5DDDC"/>
            <w:vAlign w:val="center"/>
          </w:tcPr>
          <w:p w14:paraId="22867926" w14:textId="7B628035" w:rsidR="00983CCB" w:rsidRPr="002C187C" w:rsidRDefault="00983CCB" w:rsidP="002C187C">
            <w:pPr>
              <w:spacing w:before="0" w:after="0" w:line="240" w:lineRule="auto"/>
              <w:rPr>
                <w:rFonts w:ascii="Calibri" w:hAnsi="Calibri" w:cs="Calibri"/>
                <w:b/>
                <w:bCs/>
                <w:color w:val="008000"/>
                <w:sz w:val="16"/>
                <w:szCs w:val="16"/>
              </w:rPr>
            </w:pP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43D6359A" w14:textId="07A3D578" w:rsidR="00983CCB" w:rsidRPr="002C187C" w:rsidRDefault="00992883" w:rsidP="00983CCB">
            <w:pPr>
              <w:spacing w:before="0" w:after="0" w:line="240" w:lineRule="auto"/>
              <w:rPr>
                <w:rFonts w:ascii="Calibri" w:hAnsi="Calibri" w:cs="Calibri"/>
                <w:b/>
                <w:bCs/>
                <w:color w:val="008000"/>
                <w:sz w:val="16"/>
                <w:szCs w:val="16"/>
              </w:rPr>
            </w:pPr>
            <w:r w:rsidRPr="002C187C">
              <w:rPr>
                <w:rFonts w:ascii="Calibri" w:hAnsi="Calibri" w:cs="Calibri"/>
                <w:b/>
                <w:bCs/>
                <w:color w:val="008000"/>
                <w:sz w:val="16"/>
                <w:szCs w:val="16"/>
              </w:rPr>
              <w:t>J15, Gitter, A., 2020, Human health risks associated with recreational waters: Preliminary approach of integrating quantitative microbial risk assessment with microbial source tracking </w:t>
            </w:r>
          </w:p>
        </w:tc>
      </w:tr>
      <w:tr w:rsidR="00BF2DBF" w14:paraId="5EF7AA07" w14:textId="77777777" w:rsidTr="006D2C97">
        <w:trPr>
          <w:trHeight w:val="340"/>
          <w:tblHeader/>
        </w:trPr>
        <w:tc>
          <w:tcPr>
            <w:tcW w:w="364" w:type="dxa"/>
            <w:tcBorders>
              <w:top w:val="nil"/>
              <w:left w:val="single" w:sz="8" w:space="0" w:color="B5DDDC"/>
              <w:bottom w:val="single" w:sz="8" w:space="0" w:color="B5DDDC"/>
              <w:right w:val="single" w:sz="8" w:space="0" w:color="B5DDDC"/>
            </w:tcBorders>
            <w:shd w:val="clear" w:color="000000" w:fill="B5DDDC"/>
            <w:vAlign w:val="center"/>
            <w:hideMark/>
          </w:tcPr>
          <w:p w14:paraId="3FB98690" w14:textId="3B98E6F9" w:rsidR="002C187C" w:rsidRPr="00554DD6" w:rsidRDefault="00992883" w:rsidP="00554DD6">
            <w:pPr>
              <w:spacing w:before="0" w:after="0" w:line="240" w:lineRule="auto"/>
              <w:jc w:val="center"/>
              <w:rPr>
                <w:rFonts w:ascii="Calibri" w:hAnsi="Calibri" w:cs="Calibri"/>
                <w:b/>
                <w:bCs/>
                <w:color w:val="008000"/>
                <w:sz w:val="16"/>
                <w:szCs w:val="16"/>
              </w:rPr>
            </w:pPr>
            <w:r w:rsidRPr="00554DD6">
              <w:rPr>
                <w:rFonts w:ascii="Calibri" w:hAnsi="Calibri" w:cs="Calibri"/>
                <w:b/>
                <w:bCs/>
                <w:color w:val="008000"/>
                <w:sz w:val="16"/>
                <w:szCs w:val="16"/>
              </w:rPr>
              <w:t>Q</w:t>
            </w:r>
          </w:p>
        </w:tc>
        <w:tc>
          <w:tcPr>
            <w:tcW w:w="1894" w:type="dxa"/>
            <w:tcBorders>
              <w:top w:val="nil"/>
              <w:left w:val="nil"/>
              <w:bottom w:val="single" w:sz="8" w:space="0" w:color="B5DDDC"/>
              <w:right w:val="single" w:sz="8" w:space="0" w:color="B5DDDC"/>
            </w:tcBorders>
            <w:shd w:val="clear" w:color="000000" w:fill="B5DDDC"/>
            <w:vAlign w:val="center"/>
            <w:hideMark/>
          </w:tcPr>
          <w:p w14:paraId="4B6C1795" w14:textId="77777777" w:rsidR="002C187C" w:rsidRPr="00554DD6" w:rsidRDefault="00992883" w:rsidP="00554DD6">
            <w:pPr>
              <w:spacing w:before="0" w:after="0" w:line="240" w:lineRule="auto"/>
              <w:jc w:val="center"/>
              <w:rPr>
                <w:rFonts w:ascii="Calibri" w:hAnsi="Calibri" w:cs="Calibri"/>
                <w:b/>
                <w:bCs/>
                <w:color w:val="008000"/>
                <w:sz w:val="16"/>
                <w:szCs w:val="16"/>
              </w:rPr>
            </w:pPr>
            <w:r w:rsidRPr="00554DD6">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0CD17DBB" w14:textId="77777777" w:rsidR="002C187C" w:rsidRPr="00554DD6" w:rsidRDefault="00992883" w:rsidP="00554DD6">
            <w:pPr>
              <w:spacing w:before="0" w:after="0" w:line="240" w:lineRule="auto"/>
              <w:ind w:left="-57" w:right="-57"/>
              <w:jc w:val="center"/>
              <w:rPr>
                <w:rFonts w:ascii="Calibri" w:hAnsi="Calibri" w:cs="Calibri"/>
                <w:b/>
                <w:bCs/>
                <w:color w:val="008000"/>
                <w:sz w:val="16"/>
                <w:szCs w:val="16"/>
              </w:rPr>
            </w:pPr>
            <w:r w:rsidRPr="00554DD6">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5BD1372A" w14:textId="77777777" w:rsidR="002C187C" w:rsidRPr="00554DD6" w:rsidRDefault="00992883" w:rsidP="00554DD6">
            <w:pPr>
              <w:spacing w:before="0" w:after="0" w:line="240" w:lineRule="auto"/>
              <w:jc w:val="center"/>
              <w:rPr>
                <w:rFonts w:ascii="Calibri" w:hAnsi="Calibri" w:cs="Calibri"/>
                <w:b/>
                <w:bCs/>
                <w:color w:val="008000"/>
                <w:sz w:val="16"/>
                <w:szCs w:val="16"/>
              </w:rPr>
            </w:pPr>
            <w:r w:rsidRPr="00554DD6">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043E23FF" w14:textId="77777777" w:rsidR="002C187C" w:rsidRPr="00554DD6" w:rsidRDefault="00992883" w:rsidP="00554DD6">
            <w:pPr>
              <w:spacing w:before="0" w:after="0" w:line="240" w:lineRule="auto"/>
              <w:jc w:val="center"/>
              <w:rPr>
                <w:rFonts w:ascii="Calibri" w:hAnsi="Calibri" w:cs="Calibri"/>
                <w:b/>
                <w:bCs/>
                <w:color w:val="008000"/>
                <w:sz w:val="16"/>
                <w:szCs w:val="16"/>
              </w:rPr>
            </w:pPr>
            <w:r w:rsidRPr="00554DD6">
              <w:rPr>
                <w:rFonts w:ascii="Calibri" w:hAnsi="Calibri" w:cs="Calibri"/>
                <w:b/>
                <w:bCs/>
                <w:color w:val="008000"/>
                <w:sz w:val="16"/>
                <w:szCs w:val="16"/>
              </w:rPr>
              <w:t>Risk of Bias rating</w:t>
            </w:r>
          </w:p>
        </w:tc>
      </w:tr>
      <w:tr w:rsidR="00BF2DBF" w14:paraId="2B9FA676" w14:textId="77777777" w:rsidTr="006D2C97">
        <w:trPr>
          <w:trHeight w:val="340"/>
        </w:trPr>
        <w:tc>
          <w:tcPr>
            <w:tcW w:w="364" w:type="dxa"/>
            <w:tcBorders>
              <w:top w:val="nil"/>
              <w:left w:val="single" w:sz="8" w:space="0" w:color="B5DDDC"/>
              <w:bottom w:val="single" w:sz="8" w:space="0" w:color="B5DDDC"/>
              <w:right w:val="single" w:sz="8" w:space="0" w:color="B5DDDC"/>
            </w:tcBorders>
            <w:shd w:val="clear" w:color="000000" w:fill="D6EAEB"/>
            <w:vAlign w:val="center"/>
            <w:hideMark/>
          </w:tcPr>
          <w:p w14:paraId="5E42B7D1"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1894" w:type="dxa"/>
            <w:tcBorders>
              <w:top w:val="nil"/>
              <w:left w:val="nil"/>
              <w:bottom w:val="single" w:sz="8" w:space="0" w:color="B5DDDC"/>
              <w:right w:val="single" w:sz="8" w:space="0" w:color="B5DDDC"/>
            </w:tcBorders>
            <w:shd w:val="clear" w:color="000000" w:fill="D6EAEB"/>
            <w:hideMark/>
          </w:tcPr>
          <w:p w14:paraId="4092AEA2"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5642514B"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49359F49"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292C82B8"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2FCE88B6" w14:textId="77777777" w:rsidTr="006D2C97">
        <w:trPr>
          <w:trHeight w:val="340"/>
        </w:trPr>
        <w:tc>
          <w:tcPr>
            <w:tcW w:w="364" w:type="dxa"/>
            <w:tcBorders>
              <w:top w:val="nil"/>
              <w:left w:val="single" w:sz="8" w:space="0" w:color="B5DDDC"/>
              <w:bottom w:val="single" w:sz="8" w:space="0" w:color="B5DDDC"/>
              <w:right w:val="single" w:sz="8" w:space="0" w:color="B5DDDC"/>
            </w:tcBorders>
            <w:vAlign w:val="center"/>
            <w:hideMark/>
          </w:tcPr>
          <w:p w14:paraId="26C1B9A3" w14:textId="77777777" w:rsidR="002C187C" w:rsidRPr="00983CCB" w:rsidRDefault="00992883" w:rsidP="002C187C">
            <w:pPr>
              <w:spacing w:before="0" w:after="0" w:line="240" w:lineRule="auto"/>
              <w:jc w:val="center"/>
              <w:rPr>
                <w:rFonts w:ascii="Calibri" w:hAnsi="Calibri" w:cs="Calibri"/>
                <w:sz w:val="16"/>
                <w:szCs w:val="16"/>
              </w:rPr>
            </w:pPr>
            <w:r w:rsidRPr="00983CCB">
              <w:rPr>
                <w:rFonts w:ascii="Calibri" w:hAnsi="Calibri" w:cs="Calibri"/>
                <w:sz w:val="16"/>
                <w:szCs w:val="16"/>
              </w:rPr>
              <w:t>1</w:t>
            </w:r>
          </w:p>
        </w:tc>
        <w:tc>
          <w:tcPr>
            <w:tcW w:w="1894" w:type="dxa"/>
            <w:tcBorders>
              <w:top w:val="nil"/>
              <w:left w:val="nil"/>
              <w:bottom w:val="single" w:sz="8" w:space="0" w:color="B5DDDC"/>
              <w:right w:val="single" w:sz="8" w:space="0" w:color="B5DDDC"/>
            </w:tcBorders>
            <w:vAlign w:val="center"/>
            <w:hideMark/>
          </w:tcPr>
          <w:p w14:paraId="70FB619A" w14:textId="77777777" w:rsidR="002C187C" w:rsidRPr="00983CCB" w:rsidRDefault="00992883" w:rsidP="002C187C">
            <w:pPr>
              <w:spacing w:before="0" w:after="0" w:line="240" w:lineRule="auto"/>
              <w:rPr>
                <w:rFonts w:ascii="Calibri" w:hAnsi="Calibri" w:cs="Calibri"/>
                <w:sz w:val="16"/>
                <w:szCs w:val="16"/>
              </w:rPr>
            </w:pPr>
            <w:r w:rsidRPr="00983CCB">
              <w:rPr>
                <w:rFonts w:ascii="Calibri" w:hAnsi="Calibri" w:cs="Calibri"/>
                <w:sz w:val="16"/>
                <w:szCs w:val="16"/>
              </w:rPr>
              <w:t>Was there a clear statement of the aims of the research?</w:t>
            </w:r>
          </w:p>
        </w:tc>
        <w:tc>
          <w:tcPr>
            <w:tcW w:w="851" w:type="dxa"/>
            <w:tcBorders>
              <w:top w:val="nil"/>
              <w:left w:val="nil"/>
              <w:bottom w:val="single" w:sz="8" w:space="0" w:color="B5DDDC"/>
              <w:right w:val="single" w:sz="8" w:space="0" w:color="B5DDDC"/>
            </w:tcBorders>
            <w:vAlign w:val="center"/>
            <w:hideMark/>
          </w:tcPr>
          <w:p w14:paraId="76DC4468"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7B394689" w14:textId="77777777"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The objective of the study was to conduct a QMRA estimating the risk for GI illness using MST data describing the primary sources contributing to a bacteria impairment in a particular waterbody.</w:t>
            </w:r>
          </w:p>
        </w:tc>
        <w:tc>
          <w:tcPr>
            <w:tcW w:w="851" w:type="dxa"/>
            <w:tcBorders>
              <w:top w:val="nil"/>
              <w:left w:val="nil"/>
              <w:bottom w:val="single" w:sz="8" w:space="0" w:color="B5DDDC"/>
              <w:right w:val="single" w:sz="8" w:space="0" w:color="B5DDDC"/>
            </w:tcBorders>
            <w:shd w:val="clear" w:color="000000" w:fill="E2EFDA"/>
            <w:vAlign w:val="center"/>
            <w:hideMark/>
          </w:tcPr>
          <w:p w14:paraId="5F53E03E"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658E0E49" w14:textId="77777777" w:rsidTr="006D2C97">
        <w:trPr>
          <w:trHeight w:val="340"/>
        </w:trPr>
        <w:tc>
          <w:tcPr>
            <w:tcW w:w="364" w:type="dxa"/>
            <w:tcBorders>
              <w:top w:val="nil"/>
              <w:left w:val="single" w:sz="8" w:space="0" w:color="B5DDDC"/>
              <w:bottom w:val="single" w:sz="8" w:space="0" w:color="B5DDDC"/>
              <w:right w:val="single" w:sz="8" w:space="0" w:color="B5DDDC"/>
            </w:tcBorders>
            <w:vAlign w:val="center"/>
            <w:hideMark/>
          </w:tcPr>
          <w:p w14:paraId="215F6DF5" w14:textId="77777777" w:rsidR="002C187C" w:rsidRPr="00983CCB" w:rsidRDefault="00992883" w:rsidP="002C187C">
            <w:pPr>
              <w:spacing w:before="0" w:after="0" w:line="240" w:lineRule="auto"/>
              <w:jc w:val="center"/>
              <w:rPr>
                <w:rFonts w:ascii="Calibri" w:hAnsi="Calibri" w:cs="Calibri"/>
                <w:sz w:val="16"/>
                <w:szCs w:val="16"/>
              </w:rPr>
            </w:pPr>
            <w:r w:rsidRPr="00983CCB">
              <w:rPr>
                <w:rFonts w:ascii="Calibri" w:hAnsi="Calibri" w:cs="Calibri"/>
                <w:sz w:val="16"/>
                <w:szCs w:val="16"/>
              </w:rPr>
              <w:t>2</w:t>
            </w:r>
          </w:p>
        </w:tc>
        <w:tc>
          <w:tcPr>
            <w:tcW w:w="1894" w:type="dxa"/>
            <w:tcBorders>
              <w:top w:val="nil"/>
              <w:left w:val="nil"/>
              <w:bottom w:val="single" w:sz="8" w:space="0" w:color="B5DDDC"/>
              <w:right w:val="single" w:sz="8" w:space="0" w:color="B5DDDC"/>
            </w:tcBorders>
            <w:vAlign w:val="center"/>
            <w:hideMark/>
          </w:tcPr>
          <w:p w14:paraId="650A208D" w14:textId="77777777" w:rsidR="002C187C" w:rsidRPr="00983CCB" w:rsidRDefault="00992883" w:rsidP="002C187C">
            <w:pPr>
              <w:spacing w:before="0" w:after="0" w:line="240" w:lineRule="auto"/>
              <w:rPr>
                <w:rFonts w:ascii="Calibri" w:hAnsi="Calibri" w:cs="Calibri"/>
                <w:sz w:val="16"/>
                <w:szCs w:val="16"/>
              </w:rPr>
            </w:pPr>
            <w:r w:rsidRPr="00983CCB">
              <w:rPr>
                <w:rFonts w:ascii="Calibri" w:hAnsi="Calibri" w:cs="Calibri"/>
                <w:sz w:val="16"/>
                <w:szCs w:val="16"/>
              </w:rPr>
              <w:t>Is the methodology appropriate?</w:t>
            </w:r>
          </w:p>
        </w:tc>
        <w:tc>
          <w:tcPr>
            <w:tcW w:w="851" w:type="dxa"/>
            <w:tcBorders>
              <w:top w:val="nil"/>
              <w:left w:val="nil"/>
              <w:bottom w:val="single" w:sz="8" w:space="0" w:color="B5DDDC"/>
              <w:right w:val="single" w:sz="8" w:space="0" w:color="B5DDDC"/>
            </w:tcBorders>
            <w:vAlign w:val="center"/>
            <w:hideMark/>
          </w:tcPr>
          <w:p w14:paraId="508FA52D"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31C09507" w14:textId="7F09E0C2"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DNA fingerprinting was used to match</w:t>
            </w:r>
            <w:r w:rsidRPr="00613B86">
              <w:rPr>
                <w:rFonts w:ascii="Calibri" w:hAnsi="Calibri" w:cs="Calibri"/>
                <w:i/>
                <w:iCs/>
                <w:sz w:val="16"/>
                <w:szCs w:val="16"/>
              </w:rPr>
              <w:t xml:space="preserve"> </w:t>
            </w:r>
            <w:r w:rsidR="00EA2716" w:rsidRPr="00EA2716">
              <w:rPr>
                <w:rFonts w:ascii="Calibri" w:hAnsi="Calibri" w:cs="Calibri"/>
                <w:i/>
                <w:iCs/>
                <w:sz w:val="16"/>
                <w:szCs w:val="16"/>
              </w:rPr>
              <w:t>E. coli</w:t>
            </w:r>
            <w:r w:rsidRPr="002C187C">
              <w:rPr>
                <w:rFonts w:ascii="Calibri" w:hAnsi="Calibri" w:cs="Calibri"/>
                <w:sz w:val="16"/>
                <w:szCs w:val="16"/>
              </w:rPr>
              <w:t xml:space="preserve"> isolates from water samples to a Texas MST library.  Thus the proportion of </w:t>
            </w:r>
            <w:r w:rsidR="00EA2716" w:rsidRPr="00EA2716">
              <w:rPr>
                <w:rFonts w:ascii="Calibri" w:hAnsi="Calibri" w:cs="Calibri"/>
                <w:i/>
                <w:iCs/>
                <w:sz w:val="16"/>
                <w:szCs w:val="16"/>
              </w:rPr>
              <w:t>E. coli</w:t>
            </w:r>
            <w:r w:rsidRPr="002C187C">
              <w:rPr>
                <w:rFonts w:ascii="Calibri" w:hAnsi="Calibri" w:cs="Calibri"/>
                <w:sz w:val="16"/>
                <w:szCs w:val="16"/>
              </w:rPr>
              <w:t xml:space="preserve"> from 3 different sources was determined (human/unidentified, cattle/domestic animals, and wildlife).  The ratio of </w:t>
            </w:r>
            <w:r w:rsidR="00EA2716" w:rsidRPr="00EA2716">
              <w:rPr>
                <w:rFonts w:ascii="Calibri" w:hAnsi="Calibri" w:cs="Calibri"/>
                <w:i/>
                <w:iCs/>
                <w:sz w:val="16"/>
                <w:szCs w:val="16"/>
              </w:rPr>
              <w:t>E. coli</w:t>
            </w:r>
            <w:r w:rsidRPr="00613B86">
              <w:rPr>
                <w:rFonts w:ascii="Calibri" w:hAnsi="Calibri" w:cs="Calibri"/>
                <w:i/>
                <w:iCs/>
                <w:sz w:val="16"/>
                <w:szCs w:val="16"/>
              </w:rPr>
              <w:t xml:space="preserve"> </w:t>
            </w:r>
            <w:r w:rsidRPr="002C187C">
              <w:rPr>
                <w:rFonts w:ascii="Calibri" w:hAnsi="Calibri" w:cs="Calibri"/>
                <w:sz w:val="16"/>
                <w:szCs w:val="16"/>
              </w:rPr>
              <w:t xml:space="preserve">in water to faeces from each source was </w:t>
            </w:r>
            <w:r w:rsidR="00613B86" w:rsidRPr="002C187C">
              <w:rPr>
                <w:rFonts w:ascii="Calibri" w:hAnsi="Calibri" w:cs="Calibri"/>
                <w:sz w:val="16"/>
                <w:szCs w:val="16"/>
              </w:rPr>
              <w:t>used</w:t>
            </w:r>
            <w:r w:rsidRPr="002C187C">
              <w:rPr>
                <w:rFonts w:ascii="Calibri" w:hAnsi="Calibri" w:cs="Calibri"/>
                <w:sz w:val="16"/>
                <w:szCs w:val="16"/>
              </w:rPr>
              <w:t xml:space="preserve"> to determine the </w:t>
            </w:r>
            <w:r w:rsidR="00613B86" w:rsidRPr="002C187C">
              <w:rPr>
                <w:rFonts w:ascii="Calibri" w:hAnsi="Calibri" w:cs="Calibri"/>
                <w:sz w:val="16"/>
                <w:szCs w:val="16"/>
              </w:rPr>
              <w:t>pathogen</w:t>
            </w:r>
            <w:r w:rsidRPr="002C187C">
              <w:rPr>
                <w:rFonts w:ascii="Calibri" w:hAnsi="Calibri" w:cs="Calibri"/>
                <w:sz w:val="16"/>
                <w:szCs w:val="16"/>
              </w:rPr>
              <w:t xml:space="preserve"> contribution in water from each source, and thus the dose ingested by a swimmer.  Standard dose response equations were used to determine risk of illness.  This is approach to QMRA rests upon a lot of assumptions (described below), but is probably reasonable to estimate relative contributions to illness risk from different sources.</w:t>
            </w:r>
          </w:p>
        </w:tc>
        <w:tc>
          <w:tcPr>
            <w:tcW w:w="851" w:type="dxa"/>
            <w:tcBorders>
              <w:top w:val="nil"/>
              <w:left w:val="nil"/>
              <w:bottom w:val="single" w:sz="8" w:space="0" w:color="B5DDDC"/>
              <w:right w:val="single" w:sz="8" w:space="0" w:color="B5DDDC"/>
            </w:tcBorders>
            <w:shd w:val="clear" w:color="000000" w:fill="E2EFDA"/>
            <w:vAlign w:val="center"/>
            <w:hideMark/>
          </w:tcPr>
          <w:p w14:paraId="4421F3AD"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36EA3F9D" w14:textId="77777777" w:rsidTr="006D2C97">
        <w:trPr>
          <w:trHeight w:val="340"/>
        </w:trPr>
        <w:tc>
          <w:tcPr>
            <w:tcW w:w="364" w:type="dxa"/>
            <w:tcBorders>
              <w:top w:val="nil"/>
              <w:left w:val="single" w:sz="8" w:space="0" w:color="B5DDDC"/>
              <w:bottom w:val="single" w:sz="8" w:space="0" w:color="B5DDDC"/>
              <w:right w:val="single" w:sz="8" w:space="0" w:color="B5DDDC"/>
            </w:tcBorders>
            <w:shd w:val="clear" w:color="000000" w:fill="D6EAEB"/>
            <w:vAlign w:val="center"/>
            <w:hideMark/>
          </w:tcPr>
          <w:p w14:paraId="15C6E994"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1894" w:type="dxa"/>
            <w:tcBorders>
              <w:top w:val="nil"/>
              <w:left w:val="nil"/>
              <w:bottom w:val="single" w:sz="8" w:space="0" w:color="B5DDDC"/>
              <w:right w:val="single" w:sz="8" w:space="0" w:color="B5DDDC"/>
            </w:tcBorders>
            <w:shd w:val="clear" w:color="000000" w:fill="D6EAEB"/>
            <w:vAlign w:val="center"/>
            <w:hideMark/>
          </w:tcPr>
          <w:p w14:paraId="0AFB8B31"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noWrap/>
            <w:hideMark/>
          </w:tcPr>
          <w:p w14:paraId="6F1781A8"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73D60656"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74BDF844"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3D18408C" w14:textId="77777777" w:rsidTr="006D2C97">
        <w:trPr>
          <w:trHeight w:val="340"/>
        </w:trPr>
        <w:tc>
          <w:tcPr>
            <w:tcW w:w="364" w:type="dxa"/>
            <w:tcBorders>
              <w:top w:val="nil"/>
              <w:left w:val="single" w:sz="8" w:space="0" w:color="B5DDDC"/>
              <w:bottom w:val="single" w:sz="8" w:space="0" w:color="B5DDDC"/>
              <w:right w:val="single" w:sz="8" w:space="0" w:color="B5DDDC"/>
            </w:tcBorders>
            <w:vAlign w:val="center"/>
            <w:hideMark/>
          </w:tcPr>
          <w:p w14:paraId="53974E10" w14:textId="77777777" w:rsidR="002C187C" w:rsidRPr="00983CCB" w:rsidRDefault="00992883" w:rsidP="002C187C">
            <w:pPr>
              <w:spacing w:before="0" w:after="0" w:line="240" w:lineRule="auto"/>
              <w:jc w:val="center"/>
              <w:rPr>
                <w:rFonts w:ascii="Calibri" w:hAnsi="Calibri" w:cs="Calibri"/>
                <w:sz w:val="16"/>
                <w:szCs w:val="16"/>
              </w:rPr>
            </w:pPr>
            <w:r w:rsidRPr="00983CCB">
              <w:rPr>
                <w:rFonts w:ascii="Calibri" w:hAnsi="Calibri" w:cs="Calibri"/>
                <w:sz w:val="16"/>
                <w:szCs w:val="16"/>
              </w:rPr>
              <w:t>3</w:t>
            </w:r>
          </w:p>
        </w:tc>
        <w:tc>
          <w:tcPr>
            <w:tcW w:w="1894" w:type="dxa"/>
            <w:tcBorders>
              <w:top w:val="nil"/>
              <w:left w:val="nil"/>
              <w:bottom w:val="single" w:sz="8" w:space="0" w:color="B5DDDC"/>
              <w:right w:val="single" w:sz="8" w:space="0" w:color="B5DDDC"/>
            </w:tcBorders>
            <w:vAlign w:val="center"/>
            <w:hideMark/>
          </w:tcPr>
          <w:p w14:paraId="6E9AA875" w14:textId="77777777" w:rsidR="002C187C" w:rsidRPr="00983CCB" w:rsidRDefault="00992883" w:rsidP="002C187C">
            <w:pPr>
              <w:spacing w:before="0" w:after="0" w:line="240" w:lineRule="auto"/>
              <w:rPr>
                <w:rFonts w:ascii="Calibri" w:hAnsi="Calibri" w:cs="Calibri"/>
                <w:sz w:val="16"/>
                <w:szCs w:val="16"/>
              </w:rPr>
            </w:pPr>
            <w:r w:rsidRPr="00983CCB">
              <w:rPr>
                <w:rFonts w:ascii="Calibri" w:hAnsi="Calibri" w:cs="Calibri"/>
                <w:sz w:val="16"/>
                <w:szCs w:val="16"/>
              </w:rPr>
              <w:t>Was the research design appropriate to address the aims of the research?</w:t>
            </w:r>
          </w:p>
        </w:tc>
        <w:tc>
          <w:tcPr>
            <w:tcW w:w="851" w:type="dxa"/>
            <w:tcBorders>
              <w:top w:val="nil"/>
              <w:left w:val="nil"/>
              <w:bottom w:val="single" w:sz="8" w:space="0" w:color="B5DDDC"/>
              <w:right w:val="single" w:sz="8" w:space="0" w:color="B5DDDC"/>
            </w:tcBorders>
            <w:vAlign w:val="center"/>
            <w:hideMark/>
          </w:tcPr>
          <w:p w14:paraId="3E3D78E1"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57532AA0" w14:textId="378615D8"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 xml:space="preserve">The research aims were fairly </w:t>
            </w:r>
            <w:r w:rsidR="00613B86" w:rsidRPr="002C187C">
              <w:rPr>
                <w:rFonts w:ascii="Calibri" w:hAnsi="Calibri" w:cs="Calibri"/>
                <w:sz w:val="16"/>
                <w:szCs w:val="16"/>
              </w:rPr>
              <w:t>broad,</w:t>
            </w:r>
            <w:r w:rsidRPr="002C187C">
              <w:rPr>
                <w:rFonts w:ascii="Calibri" w:hAnsi="Calibri" w:cs="Calibri"/>
                <w:sz w:val="16"/>
                <w:szCs w:val="16"/>
              </w:rPr>
              <w:t xml:space="preserve"> and the method sought only to estimate GI illness risk from different sources.  Consequently the design </w:t>
            </w:r>
            <w:r w:rsidR="00235233">
              <w:rPr>
                <w:rFonts w:ascii="Calibri" w:hAnsi="Calibri" w:cs="Calibri"/>
                <w:sz w:val="16"/>
                <w:szCs w:val="16"/>
              </w:rPr>
              <w:t>i</w:t>
            </w:r>
            <w:r w:rsidRPr="002C187C">
              <w:rPr>
                <w:rFonts w:ascii="Calibri" w:hAnsi="Calibri" w:cs="Calibri"/>
                <w:sz w:val="16"/>
                <w:szCs w:val="16"/>
              </w:rPr>
              <w:t>s appropriate.</w:t>
            </w:r>
          </w:p>
        </w:tc>
        <w:tc>
          <w:tcPr>
            <w:tcW w:w="851" w:type="dxa"/>
            <w:tcBorders>
              <w:top w:val="nil"/>
              <w:left w:val="nil"/>
              <w:bottom w:val="single" w:sz="8" w:space="0" w:color="B5DDDC"/>
              <w:right w:val="single" w:sz="8" w:space="0" w:color="B5DDDC"/>
            </w:tcBorders>
            <w:shd w:val="clear" w:color="000000" w:fill="E2EFDA"/>
            <w:vAlign w:val="center"/>
            <w:hideMark/>
          </w:tcPr>
          <w:p w14:paraId="2C9722A1"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39F55BAC" w14:textId="77777777" w:rsidTr="006D2C97">
        <w:trPr>
          <w:trHeight w:val="340"/>
        </w:trPr>
        <w:tc>
          <w:tcPr>
            <w:tcW w:w="364" w:type="dxa"/>
            <w:tcBorders>
              <w:top w:val="nil"/>
              <w:left w:val="single" w:sz="8" w:space="0" w:color="B5DDDC"/>
              <w:bottom w:val="single" w:sz="8" w:space="0" w:color="B5DDDC"/>
              <w:right w:val="single" w:sz="8" w:space="0" w:color="B5DDDC"/>
            </w:tcBorders>
            <w:vAlign w:val="center"/>
            <w:hideMark/>
          </w:tcPr>
          <w:p w14:paraId="66710E54" w14:textId="77777777" w:rsidR="002C187C" w:rsidRPr="00983CCB" w:rsidRDefault="00992883" w:rsidP="002C187C">
            <w:pPr>
              <w:spacing w:before="0" w:after="0" w:line="240" w:lineRule="auto"/>
              <w:jc w:val="center"/>
              <w:rPr>
                <w:rFonts w:ascii="Calibri" w:hAnsi="Calibri" w:cs="Calibri"/>
                <w:sz w:val="16"/>
                <w:szCs w:val="16"/>
              </w:rPr>
            </w:pPr>
            <w:r w:rsidRPr="00983CCB">
              <w:rPr>
                <w:rFonts w:ascii="Calibri" w:hAnsi="Calibri" w:cs="Calibri"/>
                <w:sz w:val="16"/>
                <w:szCs w:val="16"/>
              </w:rPr>
              <w:t>4</w:t>
            </w:r>
          </w:p>
        </w:tc>
        <w:tc>
          <w:tcPr>
            <w:tcW w:w="1894" w:type="dxa"/>
            <w:tcBorders>
              <w:top w:val="nil"/>
              <w:left w:val="nil"/>
              <w:bottom w:val="single" w:sz="8" w:space="0" w:color="B5DDDC"/>
              <w:right w:val="single" w:sz="8" w:space="0" w:color="B5DDDC"/>
            </w:tcBorders>
            <w:vAlign w:val="center"/>
            <w:hideMark/>
          </w:tcPr>
          <w:p w14:paraId="1A3F93B2" w14:textId="77777777" w:rsidR="002C187C" w:rsidRPr="00983CCB" w:rsidRDefault="00992883" w:rsidP="002C187C">
            <w:pPr>
              <w:spacing w:before="0" w:after="0" w:line="240" w:lineRule="auto"/>
              <w:rPr>
                <w:rFonts w:ascii="Calibri" w:hAnsi="Calibri" w:cs="Calibri"/>
                <w:sz w:val="16"/>
                <w:szCs w:val="16"/>
              </w:rPr>
            </w:pPr>
            <w:r w:rsidRPr="00983CCB">
              <w:rPr>
                <w:rFonts w:ascii="Calibri" w:hAnsi="Calibri" w:cs="Calibri"/>
                <w:sz w:val="16"/>
                <w:szCs w:val="16"/>
              </w:rPr>
              <w:t>Was the chosen hypothetical population or subpopulation appropriate for addressing the study research aims?</w:t>
            </w:r>
          </w:p>
        </w:tc>
        <w:tc>
          <w:tcPr>
            <w:tcW w:w="851" w:type="dxa"/>
            <w:tcBorders>
              <w:top w:val="nil"/>
              <w:left w:val="nil"/>
              <w:bottom w:val="single" w:sz="8" w:space="0" w:color="B5DDDC"/>
              <w:right w:val="single" w:sz="8" w:space="0" w:color="B5DDDC"/>
            </w:tcBorders>
            <w:vAlign w:val="center"/>
            <w:hideMark/>
          </w:tcPr>
          <w:p w14:paraId="1411CBB7"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09C0D9DD" w14:textId="77777777"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The hypothetical population is adults undertaking primary contact recreation.  Rates of gastrointestinal illness are calculated (note that this ignores other health impacts, e.g. sequelae like G-B syndrome), and referenced to the US EPA tolerable risk guideline of 0.036 (3.6% risk of GI illness per event, US EPA 2012)</w:t>
            </w:r>
          </w:p>
        </w:tc>
        <w:tc>
          <w:tcPr>
            <w:tcW w:w="851" w:type="dxa"/>
            <w:tcBorders>
              <w:top w:val="nil"/>
              <w:left w:val="nil"/>
              <w:bottom w:val="single" w:sz="8" w:space="0" w:color="B5DDDC"/>
              <w:right w:val="single" w:sz="8" w:space="0" w:color="B5DDDC"/>
            </w:tcBorders>
            <w:shd w:val="clear" w:color="000000" w:fill="E2EFDA"/>
            <w:vAlign w:val="center"/>
            <w:hideMark/>
          </w:tcPr>
          <w:p w14:paraId="4672B778"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01F5AA42" w14:textId="77777777" w:rsidTr="006D2C97">
        <w:trPr>
          <w:trHeight w:val="340"/>
        </w:trPr>
        <w:tc>
          <w:tcPr>
            <w:tcW w:w="364" w:type="dxa"/>
            <w:tcBorders>
              <w:top w:val="nil"/>
              <w:left w:val="single" w:sz="8" w:space="0" w:color="B5DDDC"/>
              <w:bottom w:val="single" w:sz="8" w:space="0" w:color="B5DDDC"/>
              <w:right w:val="single" w:sz="8" w:space="0" w:color="B5DDDC"/>
            </w:tcBorders>
            <w:vAlign w:val="center"/>
            <w:hideMark/>
          </w:tcPr>
          <w:p w14:paraId="14CAB09A" w14:textId="77777777" w:rsidR="002C187C" w:rsidRPr="00983CCB" w:rsidRDefault="00992883" w:rsidP="002C187C">
            <w:pPr>
              <w:spacing w:before="0" w:after="0" w:line="240" w:lineRule="auto"/>
              <w:jc w:val="center"/>
              <w:rPr>
                <w:rFonts w:ascii="Calibri" w:hAnsi="Calibri" w:cs="Calibri"/>
                <w:sz w:val="16"/>
                <w:szCs w:val="16"/>
              </w:rPr>
            </w:pPr>
            <w:r w:rsidRPr="00983CCB">
              <w:rPr>
                <w:rFonts w:ascii="Calibri" w:hAnsi="Calibri" w:cs="Calibri"/>
                <w:sz w:val="16"/>
                <w:szCs w:val="16"/>
              </w:rPr>
              <w:t>5</w:t>
            </w:r>
          </w:p>
        </w:tc>
        <w:tc>
          <w:tcPr>
            <w:tcW w:w="1894" w:type="dxa"/>
            <w:tcBorders>
              <w:top w:val="nil"/>
              <w:left w:val="nil"/>
              <w:bottom w:val="single" w:sz="8" w:space="0" w:color="B5DDDC"/>
              <w:right w:val="single" w:sz="8" w:space="0" w:color="B5DDDC"/>
            </w:tcBorders>
            <w:vAlign w:val="center"/>
            <w:hideMark/>
          </w:tcPr>
          <w:p w14:paraId="3EE5B2A0" w14:textId="77777777" w:rsidR="002C187C" w:rsidRPr="00983CCB" w:rsidRDefault="00992883" w:rsidP="002C187C">
            <w:pPr>
              <w:spacing w:before="0" w:after="0" w:line="240" w:lineRule="auto"/>
              <w:rPr>
                <w:rFonts w:ascii="Calibri" w:hAnsi="Calibri" w:cs="Calibri"/>
                <w:sz w:val="16"/>
                <w:szCs w:val="16"/>
              </w:rPr>
            </w:pPr>
            <w:r w:rsidRPr="00983CCB">
              <w:rPr>
                <w:rFonts w:ascii="Calibri" w:hAnsi="Calibri" w:cs="Calibri"/>
                <w:sz w:val="16"/>
                <w:szCs w:val="16"/>
              </w:rPr>
              <w:t>Was the data collected in a way that addressed the research issue?</w:t>
            </w:r>
          </w:p>
        </w:tc>
        <w:tc>
          <w:tcPr>
            <w:tcW w:w="851" w:type="dxa"/>
            <w:tcBorders>
              <w:top w:val="nil"/>
              <w:left w:val="nil"/>
              <w:bottom w:val="single" w:sz="8" w:space="0" w:color="B5DDDC"/>
              <w:right w:val="single" w:sz="8" w:space="0" w:color="B5DDDC"/>
            </w:tcBorders>
            <w:vAlign w:val="center"/>
            <w:hideMark/>
          </w:tcPr>
          <w:p w14:paraId="0D028430"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3495D3AB" w14:textId="77777777"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Data was obtained from relevant literature and MST data libraries and used in the QMRA calculations.  Many sources are used, but all appear to be referenced and link back to high quality publications and authors.</w:t>
            </w:r>
          </w:p>
        </w:tc>
        <w:tc>
          <w:tcPr>
            <w:tcW w:w="851" w:type="dxa"/>
            <w:tcBorders>
              <w:top w:val="nil"/>
              <w:left w:val="nil"/>
              <w:bottom w:val="single" w:sz="8" w:space="0" w:color="B5DDDC"/>
              <w:right w:val="single" w:sz="8" w:space="0" w:color="B5DDDC"/>
            </w:tcBorders>
            <w:shd w:val="clear" w:color="000000" w:fill="E2EFDA"/>
            <w:vAlign w:val="center"/>
            <w:hideMark/>
          </w:tcPr>
          <w:p w14:paraId="72E623BB"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422B3AE5" w14:textId="77777777" w:rsidTr="006D2C97">
        <w:trPr>
          <w:trHeight w:val="340"/>
        </w:trPr>
        <w:tc>
          <w:tcPr>
            <w:tcW w:w="364" w:type="dxa"/>
            <w:tcBorders>
              <w:top w:val="nil"/>
              <w:left w:val="single" w:sz="8" w:space="0" w:color="B5DDDC"/>
              <w:bottom w:val="single" w:sz="8" w:space="0" w:color="B5DDDC"/>
              <w:right w:val="single" w:sz="8" w:space="0" w:color="B5DDDC"/>
            </w:tcBorders>
            <w:vAlign w:val="center"/>
            <w:hideMark/>
          </w:tcPr>
          <w:p w14:paraId="48915A0D" w14:textId="77777777" w:rsidR="002C187C" w:rsidRPr="00983CCB" w:rsidRDefault="00992883" w:rsidP="002C187C">
            <w:pPr>
              <w:spacing w:before="0" w:after="0" w:line="240" w:lineRule="auto"/>
              <w:jc w:val="center"/>
              <w:rPr>
                <w:rFonts w:ascii="Calibri" w:hAnsi="Calibri" w:cs="Calibri"/>
                <w:sz w:val="16"/>
                <w:szCs w:val="16"/>
              </w:rPr>
            </w:pPr>
            <w:r w:rsidRPr="00983CCB">
              <w:rPr>
                <w:rFonts w:ascii="Calibri" w:hAnsi="Calibri" w:cs="Calibri"/>
                <w:sz w:val="16"/>
                <w:szCs w:val="16"/>
              </w:rPr>
              <w:t>6</w:t>
            </w:r>
          </w:p>
        </w:tc>
        <w:tc>
          <w:tcPr>
            <w:tcW w:w="1894" w:type="dxa"/>
            <w:tcBorders>
              <w:top w:val="nil"/>
              <w:left w:val="nil"/>
              <w:bottom w:val="single" w:sz="8" w:space="0" w:color="B5DDDC"/>
              <w:right w:val="single" w:sz="8" w:space="0" w:color="B5DDDC"/>
            </w:tcBorders>
            <w:vAlign w:val="center"/>
            <w:hideMark/>
          </w:tcPr>
          <w:p w14:paraId="0B3887C9" w14:textId="77777777" w:rsidR="002C187C" w:rsidRPr="00983CCB" w:rsidRDefault="00992883" w:rsidP="002C187C">
            <w:pPr>
              <w:spacing w:before="0" w:after="0" w:line="240" w:lineRule="auto"/>
              <w:rPr>
                <w:rFonts w:ascii="Calibri" w:hAnsi="Calibri" w:cs="Calibri"/>
                <w:sz w:val="16"/>
                <w:szCs w:val="16"/>
              </w:rPr>
            </w:pPr>
            <w:r w:rsidRPr="00983CCB">
              <w:rPr>
                <w:rFonts w:ascii="Calibri" w:hAnsi="Calibri" w:cs="Calibri"/>
                <w:sz w:val="16"/>
                <w:szCs w:val="16"/>
              </w:rPr>
              <w:t>Has the relationship between researcher and participants been adequately considered?</w:t>
            </w:r>
          </w:p>
        </w:tc>
        <w:tc>
          <w:tcPr>
            <w:tcW w:w="851" w:type="dxa"/>
            <w:tcBorders>
              <w:top w:val="nil"/>
              <w:left w:val="nil"/>
              <w:bottom w:val="single" w:sz="8" w:space="0" w:color="B5DDDC"/>
              <w:right w:val="single" w:sz="8" w:space="0" w:color="B5DDDC"/>
            </w:tcBorders>
            <w:vAlign w:val="center"/>
            <w:hideMark/>
          </w:tcPr>
          <w:p w14:paraId="12BDD315"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175794CA" w14:textId="77777777"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15F3B9CA"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02B3DD9C" w14:textId="77777777" w:rsidTr="006D2C97">
        <w:trPr>
          <w:trHeight w:val="340"/>
        </w:trPr>
        <w:tc>
          <w:tcPr>
            <w:tcW w:w="364" w:type="dxa"/>
            <w:tcBorders>
              <w:top w:val="nil"/>
              <w:left w:val="single" w:sz="8" w:space="0" w:color="B5DDDC"/>
              <w:bottom w:val="single" w:sz="8" w:space="0" w:color="B5DDDC"/>
              <w:right w:val="single" w:sz="8" w:space="0" w:color="B5DDDC"/>
            </w:tcBorders>
            <w:shd w:val="clear" w:color="000000" w:fill="D6EAEB"/>
            <w:vAlign w:val="center"/>
            <w:hideMark/>
          </w:tcPr>
          <w:p w14:paraId="0F7F4C18"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1894" w:type="dxa"/>
            <w:tcBorders>
              <w:top w:val="nil"/>
              <w:left w:val="nil"/>
              <w:bottom w:val="single" w:sz="8" w:space="0" w:color="B5DDDC"/>
              <w:right w:val="single" w:sz="8" w:space="0" w:color="B5DDDC"/>
            </w:tcBorders>
            <w:shd w:val="clear" w:color="000000" w:fill="D6EAEB"/>
            <w:vAlign w:val="center"/>
            <w:hideMark/>
          </w:tcPr>
          <w:p w14:paraId="2196F396"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370B842E"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4FDAA583"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120C7366"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38A10487" w14:textId="77777777" w:rsidTr="006D2C97">
        <w:trPr>
          <w:trHeight w:val="340"/>
        </w:trPr>
        <w:tc>
          <w:tcPr>
            <w:tcW w:w="364" w:type="dxa"/>
            <w:tcBorders>
              <w:top w:val="nil"/>
              <w:left w:val="single" w:sz="8" w:space="0" w:color="B5DDDC"/>
              <w:bottom w:val="single" w:sz="8" w:space="0" w:color="B5DDDC"/>
              <w:right w:val="single" w:sz="8" w:space="0" w:color="B5DDDC"/>
            </w:tcBorders>
            <w:vAlign w:val="center"/>
            <w:hideMark/>
          </w:tcPr>
          <w:p w14:paraId="49495D13" w14:textId="77777777" w:rsidR="002C187C" w:rsidRPr="00983CCB" w:rsidRDefault="00992883" w:rsidP="002C187C">
            <w:pPr>
              <w:spacing w:before="0" w:after="0" w:line="240" w:lineRule="auto"/>
              <w:jc w:val="center"/>
              <w:rPr>
                <w:rFonts w:ascii="Calibri" w:hAnsi="Calibri" w:cs="Calibri"/>
                <w:sz w:val="16"/>
                <w:szCs w:val="16"/>
              </w:rPr>
            </w:pPr>
            <w:r w:rsidRPr="00983CCB">
              <w:rPr>
                <w:rFonts w:ascii="Calibri" w:hAnsi="Calibri" w:cs="Calibri"/>
                <w:sz w:val="16"/>
                <w:szCs w:val="16"/>
              </w:rPr>
              <w:t>7</w:t>
            </w:r>
          </w:p>
        </w:tc>
        <w:tc>
          <w:tcPr>
            <w:tcW w:w="1894" w:type="dxa"/>
            <w:tcBorders>
              <w:top w:val="nil"/>
              <w:left w:val="nil"/>
              <w:bottom w:val="single" w:sz="8" w:space="0" w:color="B5DDDC"/>
              <w:right w:val="single" w:sz="8" w:space="0" w:color="B5DDDC"/>
            </w:tcBorders>
            <w:vAlign w:val="center"/>
            <w:hideMark/>
          </w:tcPr>
          <w:p w14:paraId="1E846C9C" w14:textId="77777777" w:rsidR="002C187C" w:rsidRPr="00983CCB" w:rsidRDefault="00992883" w:rsidP="002C187C">
            <w:pPr>
              <w:spacing w:before="0" w:after="0" w:line="240" w:lineRule="auto"/>
              <w:rPr>
                <w:rFonts w:ascii="Calibri" w:hAnsi="Calibri" w:cs="Calibri"/>
                <w:sz w:val="16"/>
                <w:szCs w:val="16"/>
              </w:rPr>
            </w:pPr>
            <w:r w:rsidRPr="00983CCB">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59476AD2"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23D9E570" w14:textId="77777777"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7943C9C8"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7F516079" w14:textId="77777777" w:rsidTr="006D2C97">
        <w:trPr>
          <w:trHeight w:val="340"/>
        </w:trPr>
        <w:tc>
          <w:tcPr>
            <w:tcW w:w="364" w:type="dxa"/>
            <w:tcBorders>
              <w:top w:val="nil"/>
              <w:left w:val="single" w:sz="8" w:space="0" w:color="B5DDDC"/>
              <w:bottom w:val="single" w:sz="8" w:space="0" w:color="B5DDDC"/>
              <w:right w:val="single" w:sz="8" w:space="0" w:color="B5DDDC"/>
            </w:tcBorders>
            <w:vAlign w:val="center"/>
            <w:hideMark/>
          </w:tcPr>
          <w:p w14:paraId="14378716" w14:textId="77777777" w:rsidR="002C187C" w:rsidRPr="00983CCB" w:rsidRDefault="00992883" w:rsidP="002C187C">
            <w:pPr>
              <w:spacing w:before="0" w:after="0" w:line="240" w:lineRule="auto"/>
              <w:jc w:val="center"/>
              <w:rPr>
                <w:rFonts w:ascii="Calibri" w:hAnsi="Calibri" w:cs="Calibri"/>
                <w:sz w:val="16"/>
                <w:szCs w:val="16"/>
              </w:rPr>
            </w:pPr>
            <w:r w:rsidRPr="00983CCB">
              <w:rPr>
                <w:rFonts w:ascii="Calibri" w:hAnsi="Calibri" w:cs="Calibri"/>
                <w:sz w:val="16"/>
                <w:szCs w:val="16"/>
              </w:rPr>
              <w:t>8</w:t>
            </w:r>
          </w:p>
        </w:tc>
        <w:tc>
          <w:tcPr>
            <w:tcW w:w="1894" w:type="dxa"/>
            <w:tcBorders>
              <w:top w:val="nil"/>
              <w:left w:val="nil"/>
              <w:bottom w:val="single" w:sz="8" w:space="0" w:color="B5DDDC"/>
              <w:right w:val="single" w:sz="8" w:space="0" w:color="B5DDDC"/>
            </w:tcBorders>
            <w:vAlign w:val="center"/>
            <w:hideMark/>
          </w:tcPr>
          <w:p w14:paraId="31461AE1" w14:textId="77777777" w:rsidR="002C187C" w:rsidRPr="00983CCB" w:rsidRDefault="00992883" w:rsidP="002C187C">
            <w:pPr>
              <w:spacing w:before="0" w:after="0" w:line="240" w:lineRule="auto"/>
              <w:rPr>
                <w:rFonts w:ascii="Calibri" w:hAnsi="Calibri" w:cs="Calibri"/>
                <w:sz w:val="16"/>
                <w:szCs w:val="16"/>
              </w:rPr>
            </w:pPr>
            <w:r w:rsidRPr="00983CCB">
              <w:rPr>
                <w:rFonts w:ascii="Calibri" w:hAnsi="Calibri" w:cs="Calibri"/>
                <w:sz w:val="16"/>
                <w:szCs w:val="16"/>
              </w:rPr>
              <w:t>Was the data analysis sufficiently rigorous?</w:t>
            </w:r>
          </w:p>
        </w:tc>
        <w:tc>
          <w:tcPr>
            <w:tcW w:w="851" w:type="dxa"/>
            <w:tcBorders>
              <w:top w:val="nil"/>
              <w:left w:val="nil"/>
              <w:bottom w:val="single" w:sz="8" w:space="0" w:color="B5DDDC"/>
              <w:right w:val="single" w:sz="8" w:space="0" w:color="B5DDDC"/>
            </w:tcBorders>
            <w:vAlign w:val="center"/>
            <w:hideMark/>
          </w:tcPr>
          <w:p w14:paraId="6981F2F1"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3951F326" w14:textId="7B567DC8"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 xml:space="preserve">The data analyses were relatively simple yet appropriate for the research design.  The main source of rigour is the ability to compare measured </w:t>
            </w:r>
            <w:r w:rsidR="00EA2716" w:rsidRPr="00EA2716">
              <w:rPr>
                <w:rFonts w:ascii="Calibri" w:hAnsi="Calibri" w:cs="Calibri"/>
                <w:i/>
                <w:sz w:val="16"/>
                <w:szCs w:val="16"/>
              </w:rPr>
              <w:t>E. coli</w:t>
            </w:r>
            <w:r w:rsidRPr="002C187C">
              <w:rPr>
                <w:rFonts w:ascii="Calibri" w:hAnsi="Calibri" w:cs="Calibri"/>
                <w:sz w:val="16"/>
                <w:szCs w:val="16"/>
              </w:rPr>
              <w:t xml:space="preserve"> isolates to an extensive MST library local to where the study was undertaken (Texas USA).  A number </w:t>
            </w:r>
            <w:r w:rsidR="005A1961">
              <w:rPr>
                <w:rFonts w:ascii="Calibri" w:hAnsi="Calibri" w:cs="Calibri"/>
                <w:sz w:val="16"/>
                <w:szCs w:val="16"/>
              </w:rPr>
              <w:t xml:space="preserve">of </w:t>
            </w:r>
            <w:r w:rsidRPr="002C187C">
              <w:rPr>
                <w:rFonts w:ascii="Calibri" w:hAnsi="Calibri" w:cs="Calibri"/>
                <w:sz w:val="16"/>
                <w:szCs w:val="16"/>
              </w:rPr>
              <w:t xml:space="preserve">minor </w:t>
            </w:r>
            <w:r w:rsidR="005A1961">
              <w:rPr>
                <w:rFonts w:ascii="Calibri" w:hAnsi="Calibri" w:cs="Calibri"/>
                <w:sz w:val="16"/>
                <w:szCs w:val="16"/>
              </w:rPr>
              <w:t>limitations</w:t>
            </w:r>
            <w:r w:rsidR="005A1961" w:rsidRPr="002C187C">
              <w:rPr>
                <w:rFonts w:ascii="Calibri" w:hAnsi="Calibri" w:cs="Calibri"/>
                <w:sz w:val="16"/>
                <w:szCs w:val="16"/>
              </w:rPr>
              <w:t xml:space="preserve"> </w:t>
            </w:r>
            <w:r w:rsidR="005A1961">
              <w:rPr>
                <w:rFonts w:ascii="Calibri" w:hAnsi="Calibri" w:cs="Calibri"/>
                <w:sz w:val="16"/>
                <w:szCs w:val="16"/>
              </w:rPr>
              <w:t xml:space="preserve">regarding </w:t>
            </w:r>
            <w:r w:rsidRPr="002C187C">
              <w:rPr>
                <w:rFonts w:ascii="Calibri" w:hAnsi="Calibri" w:cs="Calibri"/>
                <w:sz w:val="16"/>
                <w:szCs w:val="16"/>
              </w:rPr>
              <w:t>the assumptions were identified and discussed (e.g. ignoring rates of FIB and pathogen decay), but these were not considered sufficient to undermine the study findings.</w:t>
            </w:r>
          </w:p>
        </w:tc>
        <w:tc>
          <w:tcPr>
            <w:tcW w:w="851" w:type="dxa"/>
            <w:tcBorders>
              <w:top w:val="nil"/>
              <w:left w:val="nil"/>
              <w:bottom w:val="single" w:sz="8" w:space="0" w:color="B5DDDC"/>
              <w:right w:val="single" w:sz="8" w:space="0" w:color="B5DDDC"/>
            </w:tcBorders>
            <w:shd w:val="clear" w:color="000000" w:fill="E2EFDA"/>
            <w:vAlign w:val="center"/>
            <w:hideMark/>
          </w:tcPr>
          <w:p w14:paraId="17E9CC5A"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2067CA0D" w14:textId="77777777" w:rsidTr="006D2C97">
        <w:trPr>
          <w:trHeight w:val="340"/>
        </w:trPr>
        <w:tc>
          <w:tcPr>
            <w:tcW w:w="364" w:type="dxa"/>
            <w:tcBorders>
              <w:top w:val="nil"/>
              <w:left w:val="single" w:sz="8" w:space="0" w:color="B5DDDC"/>
              <w:bottom w:val="single" w:sz="8" w:space="0" w:color="B5DDDC"/>
              <w:right w:val="single" w:sz="8" w:space="0" w:color="B5DDDC"/>
            </w:tcBorders>
            <w:vAlign w:val="center"/>
            <w:hideMark/>
          </w:tcPr>
          <w:p w14:paraId="6FEF029B" w14:textId="77777777" w:rsidR="002C187C" w:rsidRPr="00983CCB" w:rsidRDefault="00992883" w:rsidP="002C187C">
            <w:pPr>
              <w:spacing w:before="0" w:after="0" w:line="240" w:lineRule="auto"/>
              <w:jc w:val="center"/>
              <w:rPr>
                <w:rFonts w:ascii="Calibri" w:hAnsi="Calibri" w:cs="Calibri"/>
                <w:sz w:val="16"/>
                <w:szCs w:val="16"/>
              </w:rPr>
            </w:pPr>
            <w:r w:rsidRPr="00983CCB">
              <w:rPr>
                <w:rFonts w:ascii="Calibri" w:hAnsi="Calibri" w:cs="Calibri"/>
                <w:sz w:val="16"/>
                <w:szCs w:val="16"/>
              </w:rPr>
              <w:t>9</w:t>
            </w:r>
          </w:p>
        </w:tc>
        <w:tc>
          <w:tcPr>
            <w:tcW w:w="1894" w:type="dxa"/>
            <w:tcBorders>
              <w:top w:val="nil"/>
              <w:left w:val="nil"/>
              <w:bottom w:val="single" w:sz="8" w:space="0" w:color="B5DDDC"/>
              <w:right w:val="single" w:sz="8" w:space="0" w:color="B5DDDC"/>
            </w:tcBorders>
            <w:vAlign w:val="center"/>
            <w:hideMark/>
          </w:tcPr>
          <w:p w14:paraId="3F43EFDE" w14:textId="77777777" w:rsidR="002C187C" w:rsidRPr="00983CCB" w:rsidRDefault="00992883" w:rsidP="002C187C">
            <w:pPr>
              <w:spacing w:before="0" w:after="0" w:line="240" w:lineRule="auto"/>
              <w:rPr>
                <w:rFonts w:ascii="Calibri" w:hAnsi="Calibri" w:cs="Calibri"/>
                <w:sz w:val="16"/>
                <w:szCs w:val="16"/>
              </w:rPr>
            </w:pPr>
            <w:r w:rsidRPr="00983CCB">
              <w:rPr>
                <w:rFonts w:ascii="Calibri" w:hAnsi="Calibri" w:cs="Calibri"/>
                <w:sz w:val="16"/>
                <w:szCs w:val="16"/>
              </w:rPr>
              <w:t>Is there a clear statement of findings?</w:t>
            </w:r>
          </w:p>
        </w:tc>
        <w:tc>
          <w:tcPr>
            <w:tcW w:w="851" w:type="dxa"/>
            <w:tcBorders>
              <w:top w:val="nil"/>
              <w:left w:val="nil"/>
              <w:bottom w:val="single" w:sz="8" w:space="0" w:color="B5DDDC"/>
              <w:right w:val="single" w:sz="8" w:space="0" w:color="B5DDDC"/>
            </w:tcBorders>
            <w:vAlign w:val="center"/>
            <w:hideMark/>
          </w:tcPr>
          <w:p w14:paraId="2C55DF5B"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75667960" w14:textId="77777777"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There is a clear statement of findings in the study abstract, whilst the conclusions build on the findings.  Ideally the conclusions should have been part of the abstract, but the authors were probably prevented from doing so by the tight word count (200) requirements of the journal for the abstract.</w:t>
            </w:r>
          </w:p>
        </w:tc>
        <w:tc>
          <w:tcPr>
            <w:tcW w:w="851" w:type="dxa"/>
            <w:tcBorders>
              <w:top w:val="nil"/>
              <w:left w:val="nil"/>
              <w:bottom w:val="single" w:sz="8" w:space="0" w:color="B5DDDC"/>
              <w:right w:val="single" w:sz="8" w:space="0" w:color="B5DDDC"/>
            </w:tcBorders>
            <w:shd w:val="clear" w:color="000000" w:fill="E2EFDA"/>
            <w:vAlign w:val="center"/>
            <w:hideMark/>
          </w:tcPr>
          <w:p w14:paraId="774B577A"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0C4A2EBA" w14:textId="77777777" w:rsidTr="006D2C97">
        <w:trPr>
          <w:trHeight w:val="340"/>
        </w:trPr>
        <w:tc>
          <w:tcPr>
            <w:tcW w:w="364" w:type="dxa"/>
            <w:tcBorders>
              <w:top w:val="nil"/>
              <w:left w:val="single" w:sz="8" w:space="0" w:color="B5DDDC"/>
              <w:bottom w:val="single" w:sz="8" w:space="0" w:color="B5DDDC"/>
              <w:right w:val="single" w:sz="8" w:space="0" w:color="B5DDDC"/>
            </w:tcBorders>
            <w:shd w:val="clear" w:color="000000" w:fill="D6EAEB"/>
            <w:vAlign w:val="center"/>
            <w:hideMark/>
          </w:tcPr>
          <w:p w14:paraId="48BF0966"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1894" w:type="dxa"/>
            <w:tcBorders>
              <w:top w:val="nil"/>
              <w:left w:val="nil"/>
              <w:bottom w:val="single" w:sz="8" w:space="0" w:color="B5DDDC"/>
              <w:right w:val="single" w:sz="8" w:space="0" w:color="B5DDDC"/>
            </w:tcBorders>
            <w:shd w:val="clear" w:color="000000" w:fill="D6EAEB"/>
            <w:vAlign w:val="center"/>
            <w:hideMark/>
          </w:tcPr>
          <w:p w14:paraId="63D85C21"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C: Will the results help locally?</w:t>
            </w:r>
          </w:p>
        </w:tc>
        <w:tc>
          <w:tcPr>
            <w:tcW w:w="851" w:type="dxa"/>
            <w:tcBorders>
              <w:top w:val="nil"/>
              <w:left w:val="nil"/>
              <w:bottom w:val="single" w:sz="8" w:space="0" w:color="B5DDDC"/>
              <w:right w:val="single" w:sz="8" w:space="0" w:color="B5DDDC"/>
            </w:tcBorders>
            <w:shd w:val="clear" w:color="000000" w:fill="D6EAEB"/>
            <w:noWrap/>
            <w:hideMark/>
          </w:tcPr>
          <w:p w14:paraId="7E53422A"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5B1E3FD7"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3283FB3D"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137EB0CD" w14:textId="77777777" w:rsidTr="006D2C97">
        <w:trPr>
          <w:trHeight w:val="340"/>
        </w:trPr>
        <w:tc>
          <w:tcPr>
            <w:tcW w:w="364" w:type="dxa"/>
            <w:tcBorders>
              <w:top w:val="single" w:sz="8" w:space="0" w:color="B5DDDC"/>
              <w:left w:val="single" w:sz="8" w:space="0" w:color="B5DDDC"/>
              <w:bottom w:val="single" w:sz="8" w:space="0" w:color="B5DDDC"/>
              <w:right w:val="single" w:sz="8" w:space="0" w:color="B5DDDC"/>
            </w:tcBorders>
            <w:vAlign w:val="center"/>
            <w:hideMark/>
          </w:tcPr>
          <w:p w14:paraId="14EF47B3" w14:textId="77777777" w:rsidR="002C187C" w:rsidRPr="00983CCB" w:rsidRDefault="00992883" w:rsidP="002C187C">
            <w:pPr>
              <w:spacing w:before="0" w:after="0" w:line="240" w:lineRule="auto"/>
              <w:jc w:val="center"/>
              <w:rPr>
                <w:rFonts w:ascii="Calibri" w:hAnsi="Calibri" w:cs="Calibri"/>
                <w:sz w:val="16"/>
                <w:szCs w:val="16"/>
              </w:rPr>
            </w:pPr>
            <w:r w:rsidRPr="00983CCB">
              <w:rPr>
                <w:rFonts w:ascii="Calibri" w:hAnsi="Calibri" w:cs="Calibri"/>
                <w:sz w:val="16"/>
                <w:szCs w:val="16"/>
              </w:rPr>
              <w:t>10</w:t>
            </w:r>
          </w:p>
        </w:tc>
        <w:tc>
          <w:tcPr>
            <w:tcW w:w="1894" w:type="dxa"/>
            <w:tcBorders>
              <w:top w:val="single" w:sz="8" w:space="0" w:color="B5DDDC"/>
              <w:left w:val="nil"/>
              <w:bottom w:val="single" w:sz="8" w:space="0" w:color="B5DDDC"/>
              <w:right w:val="single" w:sz="8" w:space="0" w:color="B5DDDC"/>
            </w:tcBorders>
            <w:vAlign w:val="center"/>
            <w:hideMark/>
          </w:tcPr>
          <w:p w14:paraId="3A9E655C" w14:textId="77777777" w:rsidR="002C187C" w:rsidRPr="00983CCB" w:rsidRDefault="00992883" w:rsidP="002C187C">
            <w:pPr>
              <w:spacing w:before="0" w:after="0" w:line="240" w:lineRule="auto"/>
              <w:rPr>
                <w:rFonts w:ascii="Calibri" w:hAnsi="Calibri" w:cs="Calibri"/>
                <w:sz w:val="16"/>
                <w:szCs w:val="16"/>
              </w:rPr>
            </w:pPr>
            <w:r w:rsidRPr="00983CCB">
              <w:rPr>
                <w:rFonts w:ascii="Calibri" w:hAnsi="Calibri" w:cs="Calibri"/>
                <w:sz w:val="16"/>
                <w:szCs w:val="16"/>
              </w:rPr>
              <w:t>How valuable is the research?  Is the research of satisfactory value?</w:t>
            </w:r>
          </w:p>
        </w:tc>
        <w:tc>
          <w:tcPr>
            <w:tcW w:w="851" w:type="dxa"/>
            <w:tcBorders>
              <w:top w:val="single" w:sz="8" w:space="0" w:color="B5DDDC"/>
              <w:left w:val="nil"/>
              <w:bottom w:val="single" w:sz="8" w:space="0" w:color="B5DDDC"/>
              <w:right w:val="single" w:sz="8" w:space="0" w:color="B5DDDC"/>
            </w:tcBorders>
            <w:vAlign w:val="center"/>
            <w:hideMark/>
          </w:tcPr>
          <w:p w14:paraId="69A35143"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827" w:type="dxa"/>
            <w:tcBorders>
              <w:top w:val="single" w:sz="8" w:space="0" w:color="B5DDDC"/>
              <w:left w:val="nil"/>
              <w:bottom w:val="single" w:sz="8" w:space="0" w:color="B5DDDC"/>
              <w:right w:val="single" w:sz="8" w:space="0" w:color="B5DDDC"/>
            </w:tcBorders>
            <w:vAlign w:val="center"/>
            <w:hideMark/>
          </w:tcPr>
          <w:p w14:paraId="3971652F" w14:textId="737D3ED9"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 xml:space="preserve">The research findings are useful </w:t>
            </w:r>
            <w:r w:rsidR="005B319C">
              <w:rPr>
                <w:rFonts w:ascii="Calibri" w:hAnsi="Calibri" w:cs="Calibri"/>
                <w:sz w:val="16"/>
                <w:szCs w:val="16"/>
              </w:rPr>
              <w:t xml:space="preserve">for informing this narrative review </w:t>
            </w:r>
            <w:r w:rsidRPr="002C187C">
              <w:rPr>
                <w:rFonts w:ascii="Calibri" w:hAnsi="Calibri" w:cs="Calibri"/>
                <w:sz w:val="16"/>
                <w:szCs w:val="16"/>
              </w:rPr>
              <w:t>in demonstrating that specifying the sources contributing to a bacterial classification of a waterbody can assist in identifying the potential human health risk, especially when differentiating human and nonhuman sources.</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4E43A0DA"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6547EEC7" w14:textId="77777777" w:rsidTr="006D2C97">
        <w:trPr>
          <w:trHeight w:val="340"/>
        </w:trPr>
        <w:tc>
          <w:tcPr>
            <w:tcW w:w="364" w:type="dxa"/>
            <w:tcBorders>
              <w:top w:val="single" w:sz="8" w:space="0" w:color="B5DDDC"/>
              <w:left w:val="single" w:sz="8" w:space="0" w:color="B5DDDC"/>
              <w:bottom w:val="single" w:sz="8" w:space="0" w:color="B5DDDC"/>
              <w:right w:val="nil"/>
            </w:tcBorders>
            <w:shd w:val="clear" w:color="000000" w:fill="D6EAEB"/>
            <w:vAlign w:val="center"/>
            <w:hideMark/>
          </w:tcPr>
          <w:p w14:paraId="7E5167A2"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w:t>
            </w:r>
          </w:p>
        </w:tc>
        <w:tc>
          <w:tcPr>
            <w:tcW w:w="1894" w:type="dxa"/>
            <w:tcBorders>
              <w:top w:val="single" w:sz="8" w:space="0" w:color="B5DDDC"/>
              <w:left w:val="single" w:sz="8" w:space="0" w:color="008000"/>
              <w:bottom w:val="single" w:sz="8" w:space="0" w:color="008000"/>
              <w:right w:val="single" w:sz="4" w:space="0" w:color="B5DDDC"/>
            </w:tcBorders>
            <w:shd w:val="clear" w:color="000000" w:fill="D6EAEB"/>
            <w:vAlign w:val="center"/>
            <w:hideMark/>
          </w:tcPr>
          <w:p w14:paraId="1401B6C7"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Overall risk of bias rating</w:t>
            </w:r>
          </w:p>
        </w:tc>
        <w:tc>
          <w:tcPr>
            <w:tcW w:w="851" w:type="dxa"/>
            <w:tcBorders>
              <w:top w:val="single" w:sz="8" w:space="0" w:color="B5DDDC"/>
              <w:left w:val="single" w:sz="8" w:space="0" w:color="B5DDDC"/>
              <w:bottom w:val="nil"/>
              <w:right w:val="single" w:sz="8" w:space="0" w:color="B5DDDC"/>
            </w:tcBorders>
            <w:shd w:val="clear" w:color="000000" w:fill="D6EAEB"/>
            <w:vAlign w:val="center"/>
            <w:hideMark/>
          </w:tcPr>
          <w:p w14:paraId="20CDACC3" w14:textId="77777777"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trike/>
                <w:sz w:val="16"/>
                <w:szCs w:val="16"/>
              </w:rPr>
              <w:t> </w:t>
            </w:r>
          </w:p>
        </w:tc>
        <w:tc>
          <w:tcPr>
            <w:tcW w:w="3827" w:type="dxa"/>
            <w:tcBorders>
              <w:top w:val="single" w:sz="8" w:space="0" w:color="B5DDDC"/>
              <w:left w:val="single" w:sz="4" w:space="0" w:color="B5DDDC"/>
              <w:bottom w:val="nil"/>
              <w:right w:val="single" w:sz="4" w:space="0" w:color="B5DDDC"/>
            </w:tcBorders>
            <w:shd w:val="clear" w:color="000000" w:fill="D6EAEB"/>
            <w:vAlign w:val="center"/>
            <w:hideMark/>
          </w:tcPr>
          <w:p w14:paraId="0D697EB9" w14:textId="17261D28" w:rsidR="002C187C" w:rsidRPr="002C187C" w:rsidRDefault="00992883" w:rsidP="002C187C">
            <w:pPr>
              <w:spacing w:before="0" w:after="0" w:line="240" w:lineRule="auto"/>
              <w:rPr>
                <w:rFonts w:ascii="Calibri" w:hAnsi="Calibri" w:cs="Calibri"/>
                <w:i/>
                <w:iCs/>
                <w:color w:val="000000"/>
                <w:sz w:val="16"/>
                <w:szCs w:val="16"/>
              </w:rPr>
            </w:pPr>
            <w:r w:rsidRPr="002C187C">
              <w:rPr>
                <w:rFonts w:ascii="Calibri" w:hAnsi="Calibri" w:cs="Calibri"/>
                <w:i/>
                <w:iCs/>
                <w:color w:val="000000"/>
                <w:sz w:val="16"/>
                <w:szCs w:val="16"/>
              </w:rPr>
              <w:t xml:space="preserve">The study is a niche QMRA identifying a method for using </w:t>
            </w:r>
            <w:r w:rsidR="00EA2716" w:rsidRPr="00EA2716">
              <w:rPr>
                <w:rFonts w:ascii="Calibri" w:hAnsi="Calibri" w:cs="Calibri"/>
                <w:i/>
                <w:iCs/>
                <w:color w:val="000000"/>
                <w:sz w:val="16"/>
                <w:szCs w:val="16"/>
              </w:rPr>
              <w:t>E. coli</w:t>
            </w:r>
            <w:r w:rsidRPr="002C187C">
              <w:rPr>
                <w:rFonts w:ascii="Calibri" w:hAnsi="Calibri" w:cs="Calibri"/>
                <w:i/>
                <w:iCs/>
                <w:color w:val="000000"/>
                <w:sz w:val="16"/>
                <w:szCs w:val="16"/>
              </w:rPr>
              <w:t xml:space="preserve"> measurements in a freshwater location to estimate likely reference pathogen concentrations from different sources</w:t>
            </w:r>
          </w:p>
        </w:tc>
        <w:tc>
          <w:tcPr>
            <w:tcW w:w="851" w:type="dxa"/>
            <w:tcBorders>
              <w:top w:val="single" w:sz="8" w:space="0" w:color="B5DDDC"/>
              <w:left w:val="single" w:sz="8" w:space="0" w:color="B5DDDC"/>
              <w:bottom w:val="single" w:sz="8" w:space="0" w:color="008000"/>
              <w:right w:val="single" w:sz="8" w:space="0" w:color="B5DDDC"/>
            </w:tcBorders>
            <w:shd w:val="clear" w:color="000000" w:fill="E2EFDA"/>
            <w:vAlign w:val="center"/>
            <w:hideMark/>
          </w:tcPr>
          <w:p w14:paraId="232F366E"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55031CEA" w14:textId="77777777" w:rsidTr="006D2C97">
        <w:trPr>
          <w:trHeight w:val="340"/>
        </w:trPr>
        <w:tc>
          <w:tcPr>
            <w:tcW w:w="364" w:type="dxa"/>
            <w:tcBorders>
              <w:top w:val="nil"/>
              <w:left w:val="single" w:sz="8" w:space="0" w:color="B5DDDC"/>
              <w:bottom w:val="single" w:sz="8" w:space="0" w:color="B5DDDC"/>
              <w:right w:val="single" w:sz="8" w:space="0" w:color="B5DDDC"/>
            </w:tcBorders>
            <w:shd w:val="clear" w:color="000000" w:fill="D6EAEB"/>
            <w:vAlign w:val="center"/>
            <w:hideMark/>
          </w:tcPr>
          <w:p w14:paraId="13A039D0"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w:t>
            </w:r>
          </w:p>
        </w:tc>
        <w:tc>
          <w:tcPr>
            <w:tcW w:w="1894" w:type="dxa"/>
            <w:tcBorders>
              <w:top w:val="nil"/>
              <w:left w:val="nil"/>
              <w:bottom w:val="single" w:sz="8" w:space="0" w:color="B5DDDC"/>
              <w:right w:val="single" w:sz="8" w:space="0" w:color="B5DDDC"/>
            </w:tcBorders>
            <w:shd w:val="clear" w:color="000000" w:fill="D6EAEB"/>
            <w:vAlign w:val="center"/>
            <w:hideMark/>
          </w:tcPr>
          <w:p w14:paraId="04D69B29" w14:textId="77777777" w:rsidR="002C187C" w:rsidRPr="002C187C" w:rsidRDefault="00992883" w:rsidP="002C187C">
            <w:pPr>
              <w:spacing w:before="0" w:after="0" w:line="240" w:lineRule="auto"/>
              <w:rPr>
                <w:rFonts w:ascii="Calibri" w:hAnsi="Calibri" w:cs="Calibri"/>
                <w:b/>
                <w:bCs/>
                <w:sz w:val="16"/>
                <w:szCs w:val="16"/>
              </w:rPr>
            </w:pPr>
            <w:r w:rsidRPr="002C187C">
              <w:rPr>
                <w:rFonts w:ascii="Calibri" w:hAnsi="Calibri" w:cs="Calibri"/>
                <w:b/>
                <w:bCs/>
                <w:sz w:val="16"/>
                <w:szCs w:val="16"/>
              </w:rPr>
              <w:t>Reviewer's conclusion</w:t>
            </w:r>
          </w:p>
        </w:tc>
        <w:tc>
          <w:tcPr>
            <w:tcW w:w="851" w:type="dxa"/>
            <w:tcBorders>
              <w:top w:val="single" w:sz="8" w:space="0" w:color="008000"/>
              <w:left w:val="nil"/>
              <w:bottom w:val="single" w:sz="8" w:space="0" w:color="B5DDDC"/>
              <w:right w:val="nil"/>
            </w:tcBorders>
            <w:shd w:val="clear" w:color="000000" w:fill="C6EFCE"/>
            <w:noWrap/>
            <w:vAlign w:val="center"/>
            <w:hideMark/>
          </w:tcPr>
          <w:p w14:paraId="380B2905" w14:textId="77777777" w:rsidR="002C187C" w:rsidRPr="002C187C" w:rsidRDefault="00992883" w:rsidP="002C187C">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 </w:t>
            </w:r>
          </w:p>
        </w:tc>
        <w:tc>
          <w:tcPr>
            <w:tcW w:w="3827" w:type="dxa"/>
            <w:tcBorders>
              <w:top w:val="single" w:sz="8" w:space="0" w:color="008000"/>
              <w:left w:val="single" w:sz="8" w:space="0" w:color="B5DDDC"/>
              <w:bottom w:val="single" w:sz="8" w:space="0" w:color="B5DDDC"/>
              <w:right w:val="nil"/>
            </w:tcBorders>
            <w:shd w:val="clear" w:color="000000" w:fill="C6EFCE"/>
            <w:noWrap/>
            <w:vAlign w:val="center"/>
            <w:hideMark/>
          </w:tcPr>
          <w:p w14:paraId="1F317657" w14:textId="77777777" w:rsidR="002C187C" w:rsidRPr="002C187C" w:rsidRDefault="00992883" w:rsidP="002C187C">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Include in review - probable low risk of bias</w:t>
            </w:r>
          </w:p>
        </w:tc>
        <w:tc>
          <w:tcPr>
            <w:tcW w:w="851" w:type="dxa"/>
            <w:tcBorders>
              <w:top w:val="nil"/>
              <w:left w:val="nil"/>
              <w:bottom w:val="single" w:sz="8" w:space="0" w:color="B5DDDC"/>
              <w:right w:val="single" w:sz="8" w:space="0" w:color="B5DDDC"/>
            </w:tcBorders>
            <w:shd w:val="clear" w:color="000000" w:fill="C6EFCE"/>
            <w:noWrap/>
            <w:vAlign w:val="center"/>
            <w:hideMark/>
          </w:tcPr>
          <w:p w14:paraId="4795B30F" w14:textId="77777777" w:rsidR="002C187C" w:rsidRPr="002C187C" w:rsidRDefault="00992883" w:rsidP="002C187C">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 </w:t>
            </w:r>
          </w:p>
        </w:tc>
      </w:tr>
    </w:tbl>
    <w:p w14:paraId="5D8D8E61" w14:textId="0B30DF06" w:rsidR="0034121F" w:rsidRDefault="0034121F" w:rsidP="0034121F"/>
    <w:p w14:paraId="6CE89EAD" w14:textId="77777777" w:rsidR="00C93AD8" w:rsidRPr="0034121F" w:rsidRDefault="00C93AD8" w:rsidP="0034121F"/>
    <w:p w14:paraId="4A10491F" w14:textId="77777777" w:rsidR="0034121F" w:rsidRPr="008F7938" w:rsidRDefault="00992883" w:rsidP="0034121F">
      <w:pPr>
        <w:pStyle w:val="Heading3"/>
      </w:pPr>
      <w:bookmarkStart w:id="426" w:name="_Toc106901064"/>
      <w:r w:rsidRPr="008F7938">
        <w:t>Data extraction</w:t>
      </w:r>
      <w:bookmarkEnd w:id="426"/>
    </w:p>
    <w:tbl>
      <w:tblPr>
        <w:tblW w:w="7787" w:type="dxa"/>
        <w:tblCellMar>
          <w:left w:w="57" w:type="dxa"/>
          <w:right w:w="57" w:type="dxa"/>
        </w:tblCellMar>
        <w:tblLook w:val="04A0" w:firstRow="1" w:lastRow="0" w:firstColumn="1" w:lastColumn="0" w:noHBand="0" w:noVBand="1"/>
      </w:tblPr>
      <w:tblGrid>
        <w:gridCol w:w="1173"/>
        <w:gridCol w:w="1794"/>
        <w:gridCol w:w="4820"/>
      </w:tblGrid>
      <w:tr w:rsidR="00BF2DBF" w14:paraId="32B38E92" w14:textId="77777777" w:rsidTr="00537411">
        <w:trPr>
          <w:trHeight w:val="340"/>
          <w:tblHeader/>
        </w:trPr>
        <w:tc>
          <w:tcPr>
            <w:tcW w:w="1173"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39A6806C"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Category</w:t>
            </w:r>
          </w:p>
        </w:tc>
        <w:tc>
          <w:tcPr>
            <w:tcW w:w="1794" w:type="dxa"/>
            <w:tcBorders>
              <w:top w:val="single" w:sz="8" w:space="0" w:color="B5DDDC"/>
              <w:left w:val="nil"/>
              <w:bottom w:val="single" w:sz="8" w:space="0" w:color="B5DDDC"/>
              <w:right w:val="single" w:sz="8" w:space="0" w:color="B5DDDC"/>
            </w:tcBorders>
            <w:shd w:val="clear" w:color="000000" w:fill="B5DDDC"/>
            <w:vAlign w:val="center"/>
            <w:hideMark/>
          </w:tcPr>
          <w:p w14:paraId="4399846E"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Data class</w:t>
            </w:r>
          </w:p>
        </w:tc>
        <w:tc>
          <w:tcPr>
            <w:tcW w:w="4820" w:type="dxa"/>
            <w:tcBorders>
              <w:top w:val="single" w:sz="8" w:space="0" w:color="B5DDDC"/>
              <w:left w:val="nil"/>
              <w:bottom w:val="single" w:sz="8" w:space="0" w:color="B5DDDC"/>
              <w:right w:val="single" w:sz="8" w:space="0" w:color="B5DDDC"/>
            </w:tcBorders>
            <w:shd w:val="clear" w:color="000000" w:fill="B5DDDC"/>
            <w:vAlign w:val="center"/>
            <w:hideMark/>
          </w:tcPr>
          <w:p w14:paraId="737A3797"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J15: Gitter, A.; Mena, K. D.; Wagner, K. L.; Boellstorff, D. E.; Borel, K. E.; Gregory, L. F.; Gentry, T. J.; Karthikeyan, R. 2020</w:t>
            </w:r>
          </w:p>
        </w:tc>
      </w:tr>
      <w:tr w:rsidR="00BF2DBF" w14:paraId="1455A1CE"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D71547A" w14:textId="77777777" w:rsidR="00CB5AB3" w:rsidRPr="00CB5AB3" w:rsidRDefault="00992883" w:rsidP="00CB5AB3">
            <w:pPr>
              <w:spacing w:before="0" w:after="0" w:line="240" w:lineRule="auto"/>
              <w:rPr>
                <w:rFonts w:ascii="Calibri" w:hAnsi="Calibri" w:cs="Calibri"/>
                <w:b/>
                <w:bCs/>
                <w:color w:val="000000"/>
                <w:sz w:val="16"/>
                <w:szCs w:val="16"/>
              </w:rPr>
            </w:pPr>
            <w:r w:rsidRPr="00CB5AB3">
              <w:rPr>
                <w:rFonts w:ascii="Calibri" w:hAnsi="Calibri" w:cs="Calibri"/>
                <w:b/>
                <w:bCs/>
                <w:color w:val="000000"/>
                <w:sz w:val="16"/>
                <w:szCs w:val="16"/>
              </w:rPr>
              <w:t>Descriptive attributes</w:t>
            </w:r>
          </w:p>
        </w:tc>
        <w:tc>
          <w:tcPr>
            <w:tcW w:w="1794" w:type="dxa"/>
            <w:tcBorders>
              <w:top w:val="nil"/>
              <w:left w:val="nil"/>
              <w:bottom w:val="single" w:sz="8" w:space="0" w:color="B5DDDC"/>
              <w:right w:val="single" w:sz="8" w:space="0" w:color="B5DDDC"/>
            </w:tcBorders>
            <w:vAlign w:val="center"/>
            <w:hideMark/>
          </w:tcPr>
          <w:p w14:paraId="6FC29333"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Title</w:t>
            </w:r>
          </w:p>
        </w:tc>
        <w:tc>
          <w:tcPr>
            <w:tcW w:w="4820" w:type="dxa"/>
            <w:tcBorders>
              <w:top w:val="nil"/>
              <w:left w:val="nil"/>
              <w:bottom w:val="single" w:sz="8" w:space="0" w:color="B5DDDC"/>
              <w:right w:val="single" w:sz="8" w:space="0" w:color="B5DDDC"/>
            </w:tcBorders>
            <w:vAlign w:val="center"/>
            <w:hideMark/>
          </w:tcPr>
          <w:p w14:paraId="1696054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Human health risks associated with recreational waters: Preliminary approach of integrating quantitative microbial risk assessment with microbial source tracking</w:t>
            </w:r>
          </w:p>
        </w:tc>
      </w:tr>
      <w:tr w:rsidR="00BF2DBF" w14:paraId="1F42828B"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42D1EF9"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420A06B5"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Title</w:t>
            </w:r>
          </w:p>
        </w:tc>
        <w:tc>
          <w:tcPr>
            <w:tcW w:w="4820" w:type="dxa"/>
            <w:tcBorders>
              <w:top w:val="nil"/>
              <w:left w:val="nil"/>
              <w:bottom w:val="single" w:sz="8" w:space="0" w:color="B5DDDC"/>
              <w:right w:val="single" w:sz="8" w:space="0" w:color="B5DDDC"/>
            </w:tcBorders>
            <w:vAlign w:val="center"/>
            <w:hideMark/>
          </w:tcPr>
          <w:p w14:paraId="15B015D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(Switzerland)</w:t>
            </w:r>
          </w:p>
        </w:tc>
      </w:tr>
      <w:tr w:rsidR="00BF2DBF" w14:paraId="49284BE6"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596D321"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162E8184"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Reference (Vol.(issue), reference no. or pages, or no. of pages)</w:t>
            </w:r>
          </w:p>
        </w:tc>
        <w:tc>
          <w:tcPr>
            <w:tcW w:w="4820" w:type="dxa"/>
            <w:tcBorders>
              <w:top w:val="nil"/>
              <w:left w:val="nil"/>
              <w:bottom w:val="single" w:sz="8" w:space="0" w:color="B5DDDC"/>
              <w:right w:val="single" w:sz="8" w:space="0" w:color="B5DDDC"/>
            </w:tcBorders>
            <w:vAlign w:val="center"/>
            <w:hideMark/>
          </w:tcPr>
          <w:p w14:paraId="112B675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12 (2) 327</w:t>
            </w:r>
          </w:p>
        </w:tc>
      </w:tr>
      <w:tr w:rsidR="00BF2DBF" w14:paraId="67AF9D38"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9F4817C"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24183E1A"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date</w:t>
            </w:r>
          </w:p>
        </w:tc>
        <w:tc>
          <w:tcPr>
            <w:tcW w:w="4820" w:type="dxa"/>
            <w:tcBorders>
              <w:top w:val="nil"/>
              <w:left w:val="nil"/>
              <w:bottom w:val="single" w:sz="8" w:space="0" w:color="B5DDDC"/>
              <w:right w:val="single" w:sz="8" w:space="0" w:color="B5DDDC"/>
            </w:tcBorders>
            <w:vAlign w:val="center"/>
            <w:hideMark/>
          </w:tcPr>
          <w:p w14:paraId="51132CE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2020</w:t>
            </w:r>
          </w:p>
        </w:tc>
      </w:tr>
      <w:tr w:rsidR="00BF2DBF" w14:paraId="49DFC4FE"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72F69B9"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50F7CC20"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Source</w:t>
            </w:r>
          </w:p>
        </w:tc>
        <w:tc>
          <w:tcPr>
            <w:tcW w:w="4820" w:type="dxa"/>
            <w:tcBorders>
              <w:top w:val="nil"/>
              <w:left w:val="nil"/>
              <w:bottom w:val="single" w:sz="8" w:space="0" w:color="B5DDDC"/>
              <w:right w:val="single" w:sz="8" w:space="0" w:color="B5DDDC"/>
            </w:tcBorders>
            <w:vAlign w:val="center"/>
            <w:hideMark/>
          </w:tcPr>
          <w:p w14:paraId="4D5ED35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(Switzerland) 12 (2) 327 DOI:10.3390/w12020327</w:t>
            </w:r>
          </w:p>
        </w:tc>
      </w:tr>
      <w:tr w:rsidR="00BF2DBF" w14:paraId="6182EAF6"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8952A2D"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7D7FDB62"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Peer reviewed</w:t>
            </w:r>
          </w:p>
        </w:tc>
        <w:tc>
          <w:tcPr>
            <w:tcW w:w="4820" w:type="dxa"/>
            <w:tcBorders>
              <w:top w:val="nil"/>
              <w:left w:val="nil"/>
              <w:bottom w:val="single" w:sz="8" w:space="0" w:color="B5DDDC"/>
              <w:right w:val="single" w:sz="8" w:space="0" w:color="B5DDDC"/>
            </w:tcBorders>
            <w:vAlign w:val="center"/>
            <w:hideMark/>
          </w:tcPr>
          <w:p w14:paraId="2D10330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2816E804"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67CC185"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2B190992"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Country of origin</w:t>
            </w:r>
          </w:p>
        </w:tc>
        <w:tc>
          <w:tcPr>
            <w:tcW w:w="4820" w:type="dxa"/>
            <w:tcBorders>
              <w:top w:val="nil"/>
              <w:left w:val="nil"/>
              <w:bottom w:val="single" w:sz="8" w:space="0" w:color="B5DDDC"/>
              <w:right w:val="single" w:sz="8" w:space="0" w:color="B5DDDC"/>
            </w:tcBorders>
            <w:vAlign w:val="center"/>
            <w:hideMark/>
          </w:tcPr>
          <w:p w14:paraId="7A91026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United States</w:t>
            </w:r>
          </w:p>
        </w:tc>
      </w:tr>
      <w:tr w:rsidR="00BF2DBF" w14:paraId="7B04F71F"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1CFA1D2"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657FA9E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Source of funding</w:t>
            </w:r>
          </w:p>
        </w:tc>
        <w:tc>
          <w:tcPr>
            <w:tcW w:w="4820" w:type="dxa"/>
            <w:tcBorders>
              <w:top w:val="nil"/>
              <w:left w:val="nil"/>
              <w:bottom w:val="single" w:sz="8" w:space="0" w:color="B5DDDC"/>
              <w:right w:val="single" w:sz="8" w:space="0" w:color="B5DDDC"/>
            </w:tcBorders>
            <w:vAlign w:val="center"/>
            <w:hideMark/>
          </w:tcPr>
          <w:p w14:paraId="6DA556E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Research partially supported by Texas State Soil and Water Conservation Board and Texas Commission on Environmental Quality</w:t>
            </w:r>
          </w:p>
        </w:tc>
      </w:tr>
      <w:tr w:rsidR="00BF2DBF" w14:paraId="50BB6F98"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8895A79"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1860915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Possible conflicts of interest</w:t>
            </w:r>
          </w:p>
        </w:tc>
        <w:tc>
          <w:tcPr>
            <w:tcW w:w="4820" w:type="dxa"/>
            <w:tcBorders>
              <w:top w:val="nil"/>
              <w:left w:val="nil"/>
              <w:bottom w:val="single" w:sz="8" w:space="0" w:color="B5DDDC"/>
              <w:right w:val="single" w:sz="8" w:space="0" w:color="B5DDDC"/>
            </w:tcBorders>
            <w:vAlign w:val="center"/>
            <w:hideMark/>
          </w:tcPr>
          <w:p w14:paraId="4BB3EDE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 conflicts of interest declared by authors or identified by the reviewer.</w:t>
            </w:r>
          </w:p>
        </w:tc>
      </w:tr>
      <w:tr w:rsidR="00BF2DBF" w14:paraId="42A88679"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1B4F389"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Other criteria</w:t>
            </w:r>
          </w:p>
        </w:tc>
        <w:tc>
          <w:tcPr>
            <w:tcW w:w="1794" w:type="dxa"/>
            <w:tcBorders>
              <w:top w:val="nil"/>
              <w:left w:val="nil"/>
              <w:bottom w:val="single" w:sz="8" w:space="0" w:color="B5DDDC"/>
              <w:right w:val="single" w:sz="8" w:space="0" w:color="B5DDDC"/>
            </w:tcBorders>
            <w:vAlign w:val="center"/>
            <w:hideMark/>
          </w:tcPr>
          <w:p w14:paraId="55EF960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study clearly address the primary research question?</w:t>
            </w:r>
          </w:p>
        </w:tc>
        <w:tc>
          <w:tcPr>
            <w:tcW w:w="4820" w:type="dxa"/>
            <w:tcBorders>
              <w:top w:val="nil"/>
              <w:left w:val="nil"/>
              <w:bottom w:val="single" w:sz="8" w:space="0" w:color="B5DDDC"/>
              <w:right w:val="single" w:sz="8" w:space="0" w:color="B5DDDC"/>
            </w:tcBorders>
            <w:vAlign w:val="center"/>
            <w:hideMark/>
          </w:tcPr>
          <w:p w14:paraId="635B5A6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762B192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63BB45C"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B83168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Australian jurisdiction</w:t>
            </w:r>
          </w:p>
        </w:tc>
        <w:tc>
          <w:tcPr>
            <w:tcW w:w="4820" w:type="dxa"/>
            <w:tcBorders>
              <w:top w:val="nil"/>
              <w:left w:val="nil"/>
              <w:bottom w:val="single" w:sz="8" w:space="0" w:color="B5DDDC"/>
              <w:right w:val="single" w:sz="8" w:space="0" w:color="B5DDDC"/>
            </w:tcBorders>
            <w:vAlign w:val="center"/>
            <w:hideMark/>
          </w:tcPr>
          <w:p w14:paraId="7F04CCA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3172E743"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E71A158"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847B09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paper describe reasoning clearly</w:t>
            </w:r>
          </w:p>
        </w:tc>
        <w:tc>
          <w:tcPr>
            <w:tcW w:w="4820" w:type="dxa"/>
            <w:tcBorders>
              <w:top w:val="nil"/>
              <w:left w:val="nil"/>
              <w:bottom w:val="single" w:sz="8" w:space="0" w:color="B5DDDC"/>
              <w:right w:val="single" w:sz="8" w:space="0" w:color="B5DDDC"/>
            </w:tcBorders>
            <w:vAlign w:val="center"/>
            <w:hideMark/>
          </w:tcPr>
          <w:p w14:paraId="114F7CC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35837B8E"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01ED0AE"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93866C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overseas experience relate to Australian context</w:t>
            </w:r>
          </w:p>
        </w:tc>
        <w:tc>
          <w:tcPr>
            <w:tcW w:w="4820" w:type="dxa"/>
            <w:tcBorders>
              <w:top w:val="nil"/>
              <w:left w:val="nil"/>
              <w:bottom w:val="single" w:sz="8" w:space="0" w:color="B5DDDC"/>
              <w:right w:val="single" w:sz="8" w:space="0" w:color="B5DDDC"/>
            </w:tcBorders>
            <w:vAlign w:val="center"/>
            <w:hideMark/>
          </w:tcPr>
          <w:p w14:paraId="63CC73C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509FE0A4"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027C8A3"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148C4B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children</w:t>
            </w:r>
          </w:p>
        </w:tc>
        <w:tc>
          <w:tcPr>
            <w:tcW w:w="4820" w:type="dxa"/>
            <w:tcBorders>
              <w:top w:val="nil"/>
              <w:left w:val="nil"/>
              <w:bottom w:val="single" w:sz="8" w:space="0" w:color="B5DDDC"/>
              <w:right w:val="single" w:sz="8" w:space="0" w:color="B5DDDC"/>
            </w:tcBorders>
            <w:vAlign w:val="center"/>
            <w:hideMark/>
          </w:tcPr>
          <w:p w14:paraId="3FAFA6D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23A7A96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079D450"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CD2C7A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immunocompromised</w:t>
            </w:r>
          </w:p>
        </w:tc>
        <w:tc>
          <w:tcPr>
            <w:tcW w:w="4820" w:type="dxa"/>
            <w:tcBorders>
              <w:top w:val="nil"/>
              <w:left w:val="nil"/>
              <w:bottom w:val="single" w:sz="8" w:space="0" w:color="B5DDDC"/>
              <w:right w:val="single" w:sz="8" w:space="0" w:color="B5DDDC"/>
            </w:tcBorders>
            <w:vAlign w:val="center"/>
            <w:hideMark/>
          </w:tcPr>
          <w:p w14:paraId="3D41E2D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7317E858"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21B55DE"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DBA2A5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elderly</w:t>
            </w:r>
          </w:p>
        </w:tc>
        <w:tc>
          <w:tcPr>
            <w:tcW w:w="4820" w:type="dxa"/>
            <w:tcBorders>
              <w:top w:val="nil"/>
              <w:left w:val="nil"/>
              <w:bottom w:val="single" w:sz="8" w:space="0" w:color="B5DDDC"/>
              <w:right w:val="single" w:sz="8" w:space="0" w:color="B5DDDC"/>
            </w:tcBorders>
            <w:vAlign w:val="center"/>
            <w:hideMark/>
          </w:tcPr>
          <w:p w14:paraId="09F7663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4390708B"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7397EE9"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3C6B61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indigenous</w:t>
            </w:r>
          </w:p>
        </w:tc>
        <w:tc>
          <w:tcPr>
            <w:tcW w:w="4820" w:type="dxa"/>
            <w:tcBorders>
              <w:top w:val="nil"/>
              <w:left w:val="nil"/>
              <w:bottom w:val="single" w:sz="8" w:space="0" w:color="B5DDDC"/>
              <w:right w:val="single" w:sz="8" w:space="0" w:color="B5DDDC"/>
            </w:tcBorders>
            <w:vAlign w:val="center"/>
            <w:hideMark/>
          </w:tcPr>
          <w:p w14:paraId="29447D8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2D5B428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73A6FCC"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7DF9CC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Main risk associated factor? </w:t>
            </w:r>
          </w:p>
        </w:tc>
        <w:tc>
          <w:tcPr>
            <w:tcW w:w="4820" w:type="dxa"/>
            <w:tcBorders>
              <w:top w:val="nil"/>
              <w:left w:val="nil"/>
              <w:bottom w:val="single" w:sz="8" w:space="0" w:color="B5DDDC"/>
              <w:right w:val="single" w:sz="8" w:space="0" w:color="B5DDDC"/>
            </w:tcBorders>
            <w:vAlign w:val="center"/>
            <w:hideMark/>
          </w:tcPr>
          <w:p w14:paraId="188E7CED" w14:textId="2F005AB4"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FIB (</w:t>
            </w:r>
            <w:r w:rsidR="00EA2716" w:rsidRPr="00EA2716">
              <w:rPr>
                <w:rFonts w:ascii="Calibri" w:hAnsi="Calibri" w:cs="Calibri"/>
                <w:i/>
                <w:sz w:val="16"/>
                <w:szCs w:val="16"/>
              </w:rPr>
              <w:t>E. coli</w:t>
            </w:r>
            <w:r w:rsidRPr="00CB5AB3">
              <w:rPr>
                <w:rFonts w:ascii="Calibri" w:hAnsi="Calibri" w:cs="Calibri"/>
                <w:sz w:val="16"/>
                <w:szCs w:val="16"/>
              </w:rPr>
              <w:t>), reference pathogens (Campylobacter, Norovirus, Cryptosporidium)</w:t>
            </w:r>
          </w:p>
        </w:tc>
      </w:tr>
      <w:tr w:rsidR="00BF2DBF" w14:paraId="071AD78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113F1E3"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53357D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CASP classification </w:t>
            </w:r>
          </w:p>
        </w:tc>
        <w:tc>
          <w:tcPr>
            <w:tcW w:w="4820" w:type="dxa"/>
            <w:tcBorders>
              <w:top w:val="nil"/>
              <w:left w:val="nil"/>
              <w:bottom w:val="single" w:sz="8" w:space="0" w:color="B5DDDC"/>
              <w:right w:val="single" w:sz="8" w:space="0" w:color="B5DDDC"/>
            </w:tcBorders>
            <w:vAlign w:val="center"/>
            <w:hideMark/>
          </w:tcPr>
          <w:p w14:paraId="6DBD02A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Qualitative research</w:t>
            </w:r>
          </w:p>
        </w:tc>
      </w:tr>
      <w:tr w:rsidR="00BF2DBF" w14:paraId="6EC70AE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BCBCF7B"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4E36F4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marine, estuarine or freshwater</w:t>
            </w:r>
          </w:p>
        </w:tc>
        <w:tc>
          <w:tcPr>
            <w:tcW w:w="4820" w:type="dxa"/>
            <w:tcBorders>
              <w:top w:val="nil"/>
              <w:left w:val="nil"/>
              <w:bottom w:val="single" w:sz="8" w:space="0" w:color="B5DDDC"/>
              <w:right w:val="single" w:sz="8" w:space="0" w:color="B5DDDC"/>
            </w:tcBorders>
            <w:vAlign w:val="center"/>
            <w:hideMark/>
          </w:tcPr>
          <w:p w14:paraId="64320A6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w:t>
            </w:r>
          </w:p>
        </w:tc>
      </w:tr>
      <w:tr w:rsidR="00BF2DBF" w14:paraId="3F15090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4FA442A"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015F00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DOI http://dx.doi.org/</w:t>
            </w:r>
          </w:p>
        </w:tc>
        <w:tc>
          <w:tcPr>
            <w:tcW w:w="4820" w:type="dxa"/>
            <w:tcBorders>
              <w:top w:val="nil"/>
              <w:left w:val="nil"/>
              <w:bottom w:val="single" w:sz="8" w:space="0" w:color="B5DDDC"/>
              <w:right w:val="single" w:sz="8" w:space="0" w:color="B5DDDC"/>
            </w:tcBorders>
            <w:vAlign w:val="center"/>
            <w:hideMark/>
          </w:tcPr>
          <w:p w14:paraId="14A5FE2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10.1021/acs.est.6b05886</w:t>
            </w:r>
          </w:p>
        </w:tc>
      </w:tr>
      <w:tr w:rsidR="00BF2DBF" w14:paraId="33243AF4"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508DF23"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Study characteristics</w:t>
            </w:r>
          </w:p>
        </w:tc>
        <w:tc>
          <w:tcPr>
            <w:tcW w:w="1794" w:type="dxa"/>
            <w:tcBorders>
              <w:top w:val="nil"/>
              <w:left w:val="nil"/>
              <w:bottom w:val="single" w:sz="8" w:space="0" w:color="B5DDDC"/>
              <w:right w:val="single" w:sz="8" w:space="0" w:color="B5DDDC"/>
            </w:tcBorders>
            <w:vAlign w:val="center"/>
            <w:hideMark/>
          </w:tcPr>
          <w:p w14:paraId="60650A0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Aim/objectives of study</w:t>
            </w:r>
          </w:p>
        </w:tc>
        <w:tc>
          <w:tcPr>
            <w:tcW w:w="4820" w:type="dxa"/>
            <w:tcBorders>
              <w:top w:val="nil"/>
              <w:left w:val="nil"/>
              <w:bottom w:val="single" w:sz="8" w:space="0" w:color="B5DDDC"/>
              <w:right w:val="single" w:sz="8" w:space="0" w:color="B5DDDC"/>
            </w:tcBorders>
            <w:vAlign w:val="center"/>
            <w:hideMark/>
          </w:tcPr>
          <w:p w14:paraId="1F3E468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The objective of the study was to conduct a QMRA estimating the risk for GI illness using MST data describing the primary sources contributing to a bacteria impairment in a particular waterbody.</w:t>
            </w:r>
          </w:p>
        </w:tc>
      </w:tr>
      <w:tr w:rsidR="00BF2DBF" w14:paraId="33E474F9"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FF665EE"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AB1134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Study type/design</w:t>
            </w:r>
          </w:p>
        </w:tc>
        <w:tc>
          <w:tcPr>
            <w:tcW w:w="4820" w:type="dxa"/>
            <w:tcBorders>
              <w:top w:val="nil"/>
              <w:left w:val="nil"/>
              <w:bottom w:val="single" w:sz="8" w:space="0" w:color="B5DDDC"/>
              <w:right w:val="single" w:sz="8" w:space="0" w:color="B5DDDC"/>
            </w:tcBorders>
            <w:vAlign w:val="center"/>
            <w:hideMark/>
          </w:tcPr>
          <w:p w14:paraId="763D975B" w14:textId="66DE2C2A"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QMRA of risk to primary contact recreators at an example sampling site [LEO 2 (USGS Station ID: 17379) on Walnut Creek, see next cell] with a geometric mean of </w:t>
            </w:r>
            <w:r w:rsidR="00EA2716" w:rsidRPr="00EA2716">
              <w:rPr>
                <w:rFonts w:ascii="Calibri" w:hAnsi="Calibri" w:cs="Calibri"/>
                <w:i/>
                <w:sz w:val="16"/>
                <w:szCs w:val="16"/>
              </w:rPr>
              <w:t>E. coli</w:t>
            </w:r>
            <w:r w:rsidRPr="00CB5AB3">
              <w:rPr>
                <w:rFonts w:ascii="Calibri" w:hAnsi="Calibri" w:cs="Calibri"/>
                <w:sz w:val="16"/>
                <w:szCs w:val="16"/>
              </w:rPr>
              <w:t xml:space="preserve"> of 163 colony forming units (cfu) 100 mL-1, and the recreational standard of </w:t>
            </w:r>
            <w:r w:rsidR="00EA2716" w:rsidRPr="00EA2716">
              <w:rPr>
                <w:rFonts w:ascii="Calibri" w:hAnsi="Calibri" w:cs="Calibri"/>
                <w:i/>
                <w:sz w:val="16"/>
                <w:szCs w:val="16"/>
              </w:rPr>
              <w:t>E. coli</w:t>
            </w:r>
            <w:r w:rsidRPr="00CB5AB3">
              <w:rPr>
                <w:rFonts w:ascii="Calibri" w:hAnsi="Calibri" w:cs="Calibri"/>
                <w:sz w:val="16"/>
                <w:szCs w:val="16"/>
              </w:rPr>
              <w:t xml:space="preserve">, 126 cfu 100 mL-1.  </w:t>
            </w:r>
            <w:r w:rsidR="00EA2716" w:rsidRPr="00EA2716">
              <w:rPr>
                <w:rFonts w:ascii="Calibri" w:hAnsi="Calibri" w:cs="Calibri"/>
                <w:i/>
                <w:sz w:val="16"/>
                <w:szCs w:val="16"/>
              </w:rPr>
              <w:t>E. coli</w:t>
            </w:r>
            <w:r w:rsidRPr="00CB5AB3">
              <w:rPr>
                <w:rFonts w:ascii="Calibri" w:hAnsi="Calibri" w:cs="Calibri"/>
                <w:sz w:val="16"/>
                <w:szCs w:val="16"/>
              </w:rPr>
              <w:t xml:space="preserve"> concentrations were used to predict reference pathogen concentrations from (a) human, (b) cattle and (c) domestic animals and wildlife, and thus the relative risk of GI illness from each source.</w:t>
            </w:r>
          </w:p>
        </w:tc>
      </w:tr>
      <w:tr w:rsidR="00BF2DBF" w14:paraId="6BF056D8"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E68321F"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E57BBE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Study duration</w:t>
            </w:r>
          </w:p>
        </w:tc>
        <w:tc>
          <w:tcPr>
            <w:tcW w:w="4820" w:type="dxa"/>
            <w:tcBorders>
              <w:top w:val="nil"/>
              <w:left w:val="nil"/>
              <w:bottom w:val="single" w:sz="8" w:space="0" w:color="B5DDDC"/>
              <w:right w:val="single" w:sz="8" w:space="0" w:color="B5DDDC"/>
            </w:tcBorders>
            <w:vAlign w:val="center"/>
            <w:hideMark/>
          </w:tcPr>
          <w:p w14:paraId="66D09BA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MST analyses were conducted from 2011 to 2012 in Walnut Creek, a tributary of the Leon River in the Brazos River Basin in Texas</w:t>
            </w:r>
          </w:p>
        </w:tc>
      </w:tr>
      <w:tr w:rsidR="00BF2DBF" w14:paraId="49EB5C50"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7E407C00"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Population characteristics</w:t>
            </w:r>
          </w:p>
        </w:tc>
        <w:tc>
          <w:tcPr>
            <w:tcW w:w="1794" w:type="dxa"/>
            <w:tcBorders>
              <w:top w:val="nil"/>
              <w:left w:val="nil"/>
              <w:bottom w:val="single" w:sz="8" w:space="0" w:color="B5DDDC"/>
              <w:right w:val="single" w:sz="8" w:space="0" w:color="B5DDDC"/>
            </w:tcBorders>
            <w:vAlign w:val="center"/>
            <w:hideMark/>
          </w:tcPr>
          <w:p w14:paraId="0AE1FC9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Population/s studied</w:t>
            </w:r>
          </w:p>
        </w:tc>
        <w:tc>
          <w:tcPr>
            <w:tcW w:w="4820" w:type="dxa"/>
            <w:tcBorders>
              <w:top w:val="nil"/>
              <w:left w:val="nil"/>
              <w:bottom w:val="single" w:sz="8" w:space="0" w:color="B5DDDC"/>
              <w:right w:val="single" w:sz="8" w:space="0" w:color="B5DDDC"/>
            </w:tcBorders>
            <w:vAlign w:val="center"/>
            <w:hideMark/>
          </w:tcPr>
          <w:p w14:paraId="1AA5138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Primary contact recreators</w:t>
            </w:r>
          </w:p>
        </w:tc>
      </w:tr>
      <w:tr w:rsidR="00BF2DBF" w14:paraId="745E9C1A"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5415854"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6E6849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Selection criteria for population</w:t>
            </w:r>
          </w:p>
        </w:tc>
        <w:tc>
          <w:tcPr>
            <w:tcW w:w="4820" w:type="dxa"/>
            <w:tcBorders>
              <w:top w:val="nil"/>
              <w:left w:val="nil"/>
              <w:bottom w:val="single" w:sz="8" w:space="0" w:color="B5DDDC"/>
              <w:right w:val="single" w:sz="8" w:space="0" w:color="B5DDDC"/>
            </w:tcBorders>
            <w:vAlign w:val="center"/>
            <w:hideMark/>
          </w:tcPr>
          <w:p w14:paraId="2479EBF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083C6D21"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C9779D1"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A29482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Subgroups reported</w:t>
            </w:r>
          </w:p>
        </w:tc>
        <w:tc>
          <w:tcPr>
            <w:tcW w:w="4820" w:type="dxa"/>
            <w:tcBorders>
              <w:top w:val="nil"/>
              <w:left w:val="nil"/>
              <w:bottom w:val="single" w:sz="8" w:space="0" w:color="B5DDDC"/>
              <w:right w:val="single" w:sz="8" w:space="0" w:color="B5DDDC"/>
            </w:tcBorders>
            <w:vAlign w:val="center"/>
            <w:hideMark/>
          </w:tcPr>
          <w:p w14:paraId="6CC2CCE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77538F9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13333FA"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45DBF0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Size of study</w:t>
            </w:r>
          </w:p>
        </w:tc>
        <w:tc>
          <w:tcPr>
            <w:tcW w:w="4820" w:type="dxa"/>
            <w:tcBorders>
              <w:top w:val="nil"/>
              <w:left w:val="nil"/>
              <w:bottom w:val="single" w:sz="8" w:space="0" w:color="B5DDDC"/>
              <w:right w:val="single" w:sz="8" w:space="0" w:color="B5DDDC"/>
            </w:tcBorders>
            <w:vAlign w:val="center"/>
            <w:hideMark/>
          </w:tcPr>
          <w:p w14:paraId="4B758A9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57F94C73"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BB9470F"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Exposure and setting</w:t>
            </w:r>
          </w:p>
        </w:tc>
        <w:tc>
          <w:tcPr>
            <w:tcW w:w="1794" w:type="dxa"/>
            <w:tcBorders>
              <w:top w:val="nil"/>
              <w:left w:val="nil"/>
              <w:bottom w:val="single" w:sz="8" w:space="0" w:color="B5DDDC"/>
              <w:right w:val="single" w:sz="8" w:space="0" w:color="B5DDDC"/>
            </w:tcBorders>
            <w:vAlign w:val="center"/>
            <w:hideMark/>
          </w:tcPr>
          <w:p w14:paraId="6DE8002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Type of water source/water body</w:t>
            </w:r>
          </w:p>
        </w:tc>
        <w:tc>
          <w:tcPr>
            <w:tcW w:w="4820" w:type="dxa"/>
            <w:tcBorders>
              <w:top w:val="nil"/>
              <w:left w:val="nil"/>
              <w:bottom w:val="single" w:sz="8" w:space="0" w:color="B5DDDC"/>
              <w:right w:val="single" w:sz="8" w:space="0" w:color="B5DDDC"/>
            </w:tcBorders>
            <w:vAlign w:val="center"/>
            <w:hideMark/>
          </w:tcPr>
          <w:p w14:paraId="785B0C7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Riverine freshwater, agricultural catchment</w:t>
            </w:r>
          </w:p>
        </w:tc>
      </w:tr>
      <w:tr w:rsidR="00BF2DBF" w14:paraId="4E1BABDF"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1F6CC4B"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4081E0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Exposure scenario</w:t>
            </w:r>
          </w:p>
        </w:tc>
        <w:tc>
          <w:tcPr>
            <w:tcW w:w="4820" w:type="dxa"/>
            <w:tcBorders>
              <w:top w:val="nil"/>
              <w:left w:val="nil"/>
              <w:bottom w:val="single" w:sz="8" w:space="0" w:color="B5DDDC"/>
              <w:right w:val="single" w:sz="8" w:space="0" w:color="B5DDDC"/>
            </w:tcBorders>
            <w:vAlign w:val="center"/>
            <w:hideMark/>
          </w:tcPr>
          <w:p w14:paraId="0674E90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Standard water ingestion by primary contact recreation as estimated by Sunger and Haas (2015, 10.2175/106143015X14212658613073) and Dufour et al, 2006, doi: 10.2166/wh.2006.017)</w:t>
            </w:r>
          </w:p>
        </w:tc>
      </w:tr>
      <w:tr w:rsidR="00BF2DBF" w14:paraId="72C8F9FD"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69D620E"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EC776F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Exposure pathway</w:t>
            </w:r>
          </w:p>
        </w:tc>
        <w:tc>
          <w:tcPr>
            <w:tcW w:w="4820" w:type="dxa"/>
            <w:tcBorders>
              <w:top w:val="nil"/>
              <w:left w:val="nil"/>
              <w:bottom w:val="single" w:sz="8" w:space="0" w:color="B5DDDC"/>
              <w:right w:val="single" w:sz="8" w:space="0" w:color="B5DDDC"/>
            </w:tcBorders>
            <w:vAlign w:val="center"/>
            <w:hideMark/>
          </w:tcPr>
          <w:p w14:paraId="352BF7A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Ingestion of water during primary contact recreation</w:t>
            </w:r>
          </w:p>
        </w:tc>
      </w:tr>
      <w:tr w:rsidR="00BF2DBF" w14:paraId="0277D80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32B58D2"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0FB3825" w14:textId="101A9D6E"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Source of </w:t>
            </w:r>
            <w:r w:rsidR="00BE6FF9">
              <w:rPr>
                <w:rFonts w:ascii="Calibri" w:hAnsi="Calibri" w:cs="Calibri"/>
                <w:sz w:val="16"/>
                <w:szCs w:val="16"/>
              </w:rPr>
              <w:t>infection/ contamination</w:t>
            </w:r>
          </w:p>
        </w:tc>
        <w:tc>
          <w:tcPr>
            <w:tcW w:w="4820" w:type="dxa"/>
            <w:tcBorders>
              <w:top w:val="nil"/>
              <w:left w:val="nil"/>
              <w:bottom w:val="single" w:sz="8" w:space="0" w:color="B5DDDC"/>
              <w:right w:val="single" w:sz="8" w:space="0" w:color="B5DDDC"/>
            </w:tcBorders>
            <w:vAlign w:val="center"/>
            <w:hideMark/>
          </w:tcPr>
          <w:p w14:paraId="50A5C4B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Predicted concentrations of reference pathogens in river water arising from catchment sources.  Sources and related reference pathogens were </w:t>
            </w:r>
            <w:bookmarkStart w:id="427" w:name="_Hlk93049854"/>
            <w:r w:rsidRPr="00CB5AB3">
              <w:rPr>
                <w:rFonts w:ascii="Calibri" w:hAnsi="Calibri" w:cs="Calibri"/>
                <w:sz w:val="16"/>
                <w:szCs w:val="16"/>
              </w:rPr>
              <w:t>Cattle (Campylobacter), Human (Norovirus), and Wildlife/Domestic Animals (Cryptosporidium)</w:t>
            </w:r>
            <w:bookmarkEnd w:id="427"/>
          </w:p>
        </w:tc>
      </w:tr>
      <w:tr w:rsidR="00BF2DBF" w14:paraId="2FBB68B2"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AA74595"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E25321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Causal organisms</w:t>
            </w:r>
          </w:p>
        </w:tc>
        <w:tc>
          <w:tcPr>
            <w:tcW w:w="4820" w:type="dxa"/>
            <w:tcBorders>
              <w:top w:val="nil"/>
              <w:left w:val="nil"/>
              <w:bottom w:val="single" w:sz="8" w:space="0" w:color="B5DDDC"/>
              <w:right w:val="single" w:sz="8" w:space="0" w:color="B5DDDC"/>
            </w:tcBorders>
            <w:vAlign w:val="center"/>
            <w:hideMark/>
          </w:tcPr>
          <w:p w14:paraId="43FF2F0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Campylobacter, Norovirus, Cryptosporidium</w:t>
            </w:r>
          </w:p>
        </w:tc>
      </w:tr>
      <w:tr w:rsidR="00BF2DBF" w14:paraId="4828D02D"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3AC5000"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485F9F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Comparison group(s)</w:t>
            </w:r>
          </w:p>
        </w:tc>
        <w:tc>
          <w:tcPr>
            <w:tcW w:w="4820" w:type="dxa"/>
            <w:tcBorders>
              <w:top w:val="nil"/>
              <w:left w:val="nil"/>
              <w:bottom w:val="single" w:sz="8" w:space="0" w:color="B5DDDC"/>
              <w:right w:val="single" w:sz="8" w:space="0" w:color="B5DDDC"/>
            </w:tcBorders>
            <w:vAlign w:val="center"/>
            <w:hideMark/>
          </w:tcPr>
          <w:p w14:paraId="62D2B2F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5A05EF73"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60C72064"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Study methods</w:t>
            </w:r>
          </w:p>
        </w:tc>
        <w:tc>
          <w:tcPr>
            <w:tcW w:w="1794" w:type="dxa"/>
            <w:tcBorders>
              <w:top w:val="nil"/>
              <w:left w:val="nil"/>
              <w:bottom w:val="single" w:sz="8" w:space="0" w:color="B5DDDC"/>
              <w:right w:val="single" w:sz="8" w:space="0" w:color="B5DDDC"/>
            </w:tcBorders>
            <w:vAlign w:val="center"/>
            <w:hideMark/>
          </w:tcPr>
          <w:p w14:paraId="5232988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quality measurement used</w:t>
            </w:r>
          </w:p>
        </w:tc>
        <w:tc>
          <w:tcPr>
            <w:tcW w:w="4820" w:type="dxa"/>
            <w:tcBorders>
              <w:top w:val="nil"/>
              <w:left w:val="nil"/>
              <w:bottom w:val="single" w:sz="8" w:space="0" w:color="B5DDDC"/>
              <w:right w:val="single" w:sz="8" w:space="0" w:color="B5DDDC"/>
            </w:tcBorders>
            <w:vAlign w:val="center"/>
            <w:hideMark/>
          </w:tcPr>
          <w:p w14:paraId="7A1385EE" w14:textId="26E86AE6"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FIB: </w:t>
            </w:r>
            <w:r w:rsidR="00EA2716" w:rsidRPr="00EA2716">
              <w:rPr>
                <w:rFonts w:ascii="Calibri" w:hAnsi="Calibri" w:cs="Calibri"/>
                <w:i/>
                <w:sz w:val="16"/>
                <w:szCs w:val="16"/>
              </w:rPr>
              <w:t>E. coli</w:t>
            </w:r>
            <w:r w:rsidRPr="00CB5AB3">
              <w:rPr>
                <w:rFonts w:ascii="Calibri" w:hAnsi="Calibri" w:cs="Calibri"/>
                <w:sz w:val="16"/>
                <w:szCs w:val="16"/>
              </w:rPr>
              <w:t xml:space="preserve"> of 163 colony forming units (cfu) 100 mL-1, and the recreational standard of </w:t>
            </w:r>
            <w:r w:rsidR="00EA2716" w:rsidRPr="00EA2716">
              <w:rPr>
                <w:rFonts w:ascii="Calibri" w:hAnsi="Calibri" w:cs="Calibri"/>
                <w:i/>
                <w:sz w:val="16"/>
                <w:szCs w:val="16"/>
              </w:rPr>
              <w:t>E. coli</w:t>
            </w:r>
            <w:r w:rsidRPr="00CB5AB3">
              <w:rPr>
                <w:rFonts w:ascii="Calibri" w:hAnsi="Calibri" w:cs="Calibri"/>
                <w:sz w:val="16"/>
                <w:szCs w:val="16"/>
              </w:rPr>
              <w:t>, 126 cfu 100 mL-1.</w:t>
            </w:r>
          </w:p>
        </w:tc>
      </w:tr>
      <w:tr w:rsidR="00BF2DBF" w14:paraId="094F0958"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0BFEF83"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nil"/>
              <w:right w:val="single" w:sz="8" w:space="0" w:color="B5DDDC"/>
            </w:tcBorders>
            <w:vAlign w:val="center"/>
            <w:hideMark/>
          </w:tcPr>
          <w:p w14:paraId="4E543B2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Method of microorganism isolation and enumeration (if applicable)</w:t>
            </w:r>
          </w:p>
        </w:tc>
        <w:tc>
          <w:tcPr>
            <w:tcW w:w="4820" w:type="dxa"/>
            <w:tcBorders>
              <w:top w:val="nil"/>
              <w:left w:val="nil"/>
              <w:bottom w:val="single" w:sz="8" w:space="0" w:color="B5DDDC"/>
              <w:right w:val="single" w:sz="8" w:space="0" w:color="B5DDDC"/>
            </w:tcBorders>
            <w:vAlign w:val="center"/>
            <w:hideMark/>
          </w:tcPr>
          <w:p w14:paraId="106EE4DF" w14:textId="379457F2"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Not stated.  However the paper includes the following statement: "The MST data presented in this study and used for the assessment was data that had previously been published in technical documents used to inform watershed management </w:t>
            </w:r>
            <w:r w:rsidR="00613B86" w:rsidRPr="00CB5AB3">
              <w:rPr>
                <w:rFonts w:ascii="Calibri" w:hAnsi="Calibri" w:cs="Calibri"/>
                <w:sz w:val="16"/>
                <w:szCs w:val="16"/>
              </w:rPr>
              <w:t>reports</w:t>
            </w:r>
            <w:r w:rsidRPr="00CB5AB3">
              <w:rPr>
                <w:rFonts w:ascii="Calibri" w:hAnsi="Calibri" w:cs="Calibri"/>
                <w:sz w:val="16"/>
                <w:szCs w:val="16"/>
              </w:rPr>
              <w:t xml:space="preserve">. It is beyond the scope of this microbial risk assessment to extensively review the methods by which the MST samples were </w:t>
            </w:r>
            <w:r w:rsidR="00613B86" w:rsidRPr="00CB5AB3">
              <w:rPr>
                <w:rFonts w:ascii="Calibri" w:hAnsi="Calibri" w:cs="Calibri"/>
                <w:sz w:val="16"/>
                <w:szCs w:val="16"/>
              </w:rPr>
              <w:t>analysed</w:t>
            </w:r>
            <w:r w:rsidRPr="00CB5AB3">
              <w:rPr>
                <w:rFonts w:ascii="Calibri" w:hAnsi="Calibri" w:cs="Calibri"/>
                <w:sz w:val="16"/>
                <w:szCs w:val="16"/>
              </w:rPr>
              <w:t xml:space="preserve">", and </w:t>
            </w:r>
            <w:r w:rsidRPr="00CB5AB3">
              <w:rPr>
                <w:rFonts w:ascii="Calibri" w:hAnsi="Calibri" w:cs="Calibri"/>
                <w:sz w:val="16"/>
                <w:szCs w:val="16"/>
              </w:rPr>
              <w:br/>
              <w:t xml:space="preserve">"The Texas MST Library is composed of </w:t>
            </w:r>
            <w:r w:rsidR="00EA2716" w:rsidRPr="00EA2716">
              <w:rPr>
                <w:rFonts w:ascii="Calibri" w:hAnsi="Calibri" w:cs="Calibri"/>
                <w:i/>
                <w:sz w:val="16"/>
                <w:szCs w:val="16"/>
              </w:rPr>
              <w:t>E. coli</w:t>
            </w:r>
            <w:r w:rsidRPr="00CB5AB3">
              <w:rPr>
                <w:rFonts w:ascii="Calibri" w:hAnsi="Calibri" w:cs="Calibri"/>
                <w:sz w:val="16"/>
                <w:szCs w:val="16"/>
              </w:rPr>
              <w:t xml:space="preserve"> isolates from 12 different watersheds in Texas and includes over 8812 isolates from 2519 </w:t>
            </w:r>
            <w:r w:rsidR="00613B86" w:rsidRPr="00CB5AB3">
              <w:rPr>
                <w:rFonts w:ascii="Calibri" w:hAnsi="Calibri" w:cs="Calibri"/>
                <w:sz w:val="16"/>
                <w:szCs w:val="16"/>
              </w:rPr>
              <w:t>faecal</w:t>
            </w:r>
            <w:r w:rsidRPr="00CB5AB3">
              <w:rPr>
                <w:rFonts w:ascii="Calibri" w:hAnsi="Calibri" w:cs="Calibri"/>
                <w:sz w:val="16"/>
                <w:szCs w:val="16"/>
              </w:rPr>
              <w:t xml:space="preserve"> source samples, representing humans and more than 130 different animal subclasses"</w:t>
            </w:r>
          </w:p>
        </w:tc>
      </w:tr>
      <w:tr w:rsidR="00BF2DBF" w14:paraId="2919294B"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8262FA3"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single" w:sz="8" w:space="0" w:color="B5DDDC"/>
              <w:left w:val="nil"/>
              <w:bottom w:val="single" w:sz="8" w:space="0" w:color="B5DDDC"/>
              <w:right w:val="single" w:sz="8" w:space="0" w:color="B5DDDC"/>
            </w:tcBorders>
            <w:vAlign w:val="center"/>
            <w:hideMark/>
          </w:tcPr>
          <w:p w14:paraId="2BFE62A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sampling methods (monitoring, surrogates).  Was there sufficient replication in number of samples taken, what steps were taken to reduce contamination?</w:t>
            </w:r>
          </w:p>
        </w:tc>
        <w:tc>
          <w:tcPr>
            <w:tcW w:w="4820" w:type="dxa"/>
            <w:tcBorders>
              <w:top w:val="nil"/>
              <w:left w:val="nil"/>
              <w:bottom w:val="single" w:sz="8" w:space="0" w:color="B5DDDC"/>
              <w:right w:val="single" w:sz="8" w:space="0" w:color="B5DDDC"/>
            </w:tcBorders>
            <w:vAlign w:val="center"/>
            <w:hideMark/>
          </w:tcPr>
          <w:p w14:paraId="591C2DE2" w14:textId="557307C3"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Geometric mean </w:t>
            </w:r>
            <w:r w:rsidR="00EA2716" w:rsidRPr="00EA2716">
              <w:rPr>
                <w:rFonts w:ascii="Calibri" w:hAnsi="Calibri" w:cs="Calibri"/>
                <w:i/>
                <w:sz w:val="16"/>
                <w:szCs w:val="16"/>
              </w:rPr>
              <w:t>E. coli</w:t>
            </w:r>
            <w:r w:rsidRPr="00CB5AB3">
              <w:rPr>
                <w:rFonts w:ascii="Calibri" w:hAnsi="Calibri" w:cs="Calibri"/>
                <w:sz w:val="16"/>
                <w:szCs w:val="16"/>
              </w:rPr>
              <w:t xml:space="preserve"> of 8 monthly grab samples on site LEO 2 in the Leon River Watershed (12 were planned, but due to drought 4 samples could not be taken).</w:t>
            </w:r>
          </w:p>
        </w:tc>
      </w:tr>
      <w:tr w:rsidR="00BF2DBF" w14:paraId="5C6D8573"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551F531"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438358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Limits of reporting for the organism of concern</w:t>
            </w:r>
          </w:p>
        </w:tc>
        <w:tc>
          <w:tcPr>
            <w:tcW w:w="4820" w:type="dxa"/>
            <w:tcBorders>
              <w:top w:val="nil"/>
              <w:left w:val="nil"/>
              <w:bottom w:val="single" w:sz="8" w:space="0" w:color="B5DDDC"/>
              <w:right w:val="single" w:sz="8" w:space="0" w:color="B5DDDC"/>
            </w:tcBorders>
            <w:vAlign w:val="center"/>
            <w:hideMark/>
          </w:tcPr>
          <w:p w14:paraId="2B6BAA3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Limits for FIB not stated</w:t>
            </w:r>
          </w:p>
        </w:tc>
      </w:tr>
      <w:tr w:rsidR="00BF2DBF" w14:paraId="74763786"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0A57094"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5DCDBD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Consideration of quality assurance such as field and lab blanks, reference sites, and reporting on related physico-chemical parameters</w:t>
            </w:r>
          </w:p>
        </w:tc>
        <w:tc>
          <w:tcPr>
            <w:tcW w:w="4820" w:type="dxa"/>
            <w:tcBorders>
              <w:top w:val="nil"/>
              <w:left w:val="nil"/>
              <w:bottom w:val="single" w:sz="8" w:space="0" w:color="B5DDDC"/>
              <w:right w:val="single" w:sz="8" w:space="0" w:color="B5DDDC"/>
            </w:tcBorders>
            <w:vAlign w:val="center"/>
            <w:hideMark/>
          </w:tcPr>
          <w:p w14:paraId="54EBC87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Not stated (but see statement above)</w:t>
            </w:r>
          </w:p>
        </w:tc>
      </w:tr>
      <w:tr w:rsidR="00BF2DBF" w14:paraId="7500BDCE"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763CF5A7"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Statistics</w:t>
            </w:r>
          </w:p>
        </w:tc>
        <w:tc>
          <w:tcPr>
            <w:tcW w:w="1794" w:type="dxa"/>
            <w:tcBorders>
              <w:top w:val="nil"/>
              <w:left w:val="nil"/>
              <w:bottom w:val="single" w:sz="8" w:space="0" w:color="B5DDDC"/>
              <w:right w:val="single" w:sz="8" w:space="0" w:color="B5DDDC"/>
            </w:tcBorders>
            <w:vAlign w:val="center"/>
            <w:hideMark/>
          </w:tcPr>
          <w:p w14:paraId="1BA9101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Statistical methods used</w:t>
            </w:r>
          </w:p>
        </w:tc>
        <w:tc>
          <w:tcPr>
            <w:tcW w:w="4820" w:type="dxa"/>
            <w:tcBorders>
              <w:top w:val="nil"/>
              <w:left w:val="nil"/>
              <w:bottom w:val="single" w:sz="8" w:space="0" w:color="B5DDDC"/>
              <w:right w:val="single" w:sz="8" w:space="0" w:color="B5DDDC"/>
            </w:tcBorders>
            <w:vAlign w:val="center"/>
            <w:hideMark/>
          </w:tcPr>
          <w:p w14:paraId="3FDBF988" w14:textId="61870B98"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QRMA dose-response modelling with use of probability distribution functions for key parameters (e.g. volume of water ingested, conc. of </w:t>
            </w:r>
            <w:r w:rsidR="00EA2716" w:rsidRPr="00EA2716">
              <w:rPr>
                <w:rFonts w:ascii="Calibri" w:hAnsi="Calibri" w:cs="Calibri"/>
                <w:i/>
                <w:sz w:val="16"/>
                <w:szCs w:val="16"/>
              </w:rPr>
              <w:t>E. coli</w:t>
            </w:r>
            <w:r w:rsidRPr="00CB5AB3">
              <w:rPr>
                <w:rFonts w:ascii="Calibri" w:hAnsi="Calibri" w:cs="Calibri"/>
                <w:sz w:val="16"/>
                <w:szCs w:val="16"/>
              </w:rPr>
              <w:t xml:space="preserve"> and reference pathogens in source faeces, prevalence of infection, infectious potential, etc.). Use of Monte-Carlo analysis methods to determine uncertainty.</w:t>
            </w:r>
          </w:p>
        </w:tc>
      </w:tr>
      <w:tr w:rsidR="00BF2DBF" w14:paraId="1A2C3AD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87E7B27"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7474F9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Details on statistical analysis (if any)</w:t>
            </w:r>
          </w:p>
        </w:tc>
        <w:tc>
          <w:tcPr>
            <w:tcW w:w="4820" w:type="dxa"/>
            <w:tcBorders>
              <w:top w:val="nil"/>
              <w:left w:val="nil"/>
              <w:bottom w:val="single" w:sz="8" w:space="0" w:color="B5DDDC"/>
              <w:right w:val="single" w:sz="8" w:space="0" w:color="B5DDDC"/>
            </w:tcBorders>
            <w:vAlign w:val="center"/>
            <w:hideMark/>
          </w:tcPr>
          <w:p w14:paraId="35C67967" w14:textId="268F304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A Monte Carlo analysis of 10,000 simulations was conducted in Crystal Ball Pro® software to develop a distribution of the pathogen dose from each source, as well as to estimate the probability of illness. The probability of a GI illness based on the reference pathogen input from three </w:t>
            </w:r>
            <w:r w:rsidR="00613B86" w:rsidRPr="00CB5AB3">
              <w:rPr>
                <w:rFonts w:ascii="Calibri" w:hAnsi="Calibri" w:cs="Calibri"/>
                <w:sz w:val="16"/>
                <w:szCs w:val="16"/>
              </w:rPr>
              <w:t>faecal</w:t>
            </w:r>
            <w:r w:rsidRPr="00CB5AB3">
              <w:rPr>
                <w:rFonts w:ascii="Calibri" w:hAnsi="Calibri" w:cs="Calibri"/>
                <w:sz w:val="16"/>
                <w:szCs w:val="16"/>
              </w:rPr>
              <w:t xml:space="preserve"> sources was estimated. The risk estimates (for a GI illness) were calculated with a 95% confidence level, and the median, 5th, 25th, 75th, and 95th percentile values of each risk estimate for each of three scenarios (described in outcomes below) were reviewed (using box plots). </w:t>
            </w:r>
          </w:p>
        </w:tc>
      </w:tr>
      <w:tr w:rsidR="00BF2DBF" w14:paraId="33D8FDC2"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DD90199"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91F21B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Relative risk/odds ratio, confidence interval?</w:t>
            </w:r>
          </w:p>
        </w:tc>
        <w:tc>
          <w:tcPr>
            <w:tcW w:w="4820" w:type="dxa"/>
            <w:tcBorders>
              <w:top w:val="nil"/>
              <w:left w:val="nil"/>
              <w:bottom w:val="single" w:sz="8" w:space="0" w:color="B5DDDC"/>
              <w:right w:val="single" w:sz="8" w:space="0" w:color="B5DDDC"/>
            </w:tcBorders>
            <w:vAlign w:val="center"/>
            <w:hideMark/>
          </w:tcPr>
          <w:p w14:paraId="3A5D999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07E7FFF9"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68BCA27"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Results</w:t>
            </w:r>
          </w:p>
        </w:tc>
        <w:tc>
          <w:tcPr>
            <w:tcW w:w="1794" w:type="dxa"/>
            <w:tcBorders>
              <w:top w:val="nil"/>
              <w:left w:val="nil"/>
              <w:bottom w:val="single" w:sz="8" w:space="0" w:color="B5DDDC"/>
              <w:right w:val="single" w:sz="8" w:space="0" w:color="B5DDDC"/>
            </w:tcBorders>
            <w:vAlign w:val="center"/>
            <w:hideMark/>
          </w:tcPr>
          <w:p w14:paraId="5BD7095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Outcome</w:t>
            </w:r>
          </w:p>
        </w:tc>
        <w:tc>
          <w:tcPr>
            <w:tcW w:w="4820" w:type="dxa"/>
            <w:tcBorders>
              <w:top w:val="nil"/>
              <w:left w:val="nil"/>
              <w:bottom w:val="single" w:sz="8" w:space="0" w:color="B5DDDC"/>
              <w:right w:val="single" w:sz="8" w:space="0" w:color="B5DDDC"/>
            </w:tcBorders>
            <w:vAlign w:val="center"/>
            <w:hideMark/>
          </w:tcPr>
          <w:p w14:paraId="638F34C3" w14:textId="276A520C"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The three scenarios assessed the effects of changing the contributing percentages of different sources on the overall human health risk. The simulated scenarios included:</w:t>
            </w:r>
            <w:r w:rsidRPr="00CB5AB3">
              <w:rPr>
                <w:rFonts w:ascii="Calibri" w:hAnsi="Calibri" w:cs="Calibri"/>
                <w:sz w:val="16"/>
                <w:szCs w:val="16"/>
              </w:rPr>
              <w:br/>
              <w:t xml:space="preserve">(a) each </w:t>
            </w:r>
            <w:r w:rsidR="00613B86" w:rsidRPr="00CB5AB3">
              <w:rPr>
                <w:rFonts w:ascii="Calibri" w:hAnsi="Calibri" w:cs="Calibri"/>
                <w:sz w:val="16"/>
                <w:szCs w:val="16"/>
              </w:rPr>
              <w:t>faecal</w:t>
            </w:r>
            <w:r w:rsidRPr="00CB5AB3">
              <w:rPr>
                <w:rFonts w:ascii="Calibri" w:hAnsi="Calibri" w:cs="Calibri"/>
                <w:sz w:val="16"/>
                <w:szCs w:val="16"/>
              </w:rPr>
              <w:t xml:space="preserve"> source contributes 100% to the FIB concentration; </w:t>
            </w:r>
            <w:r w:rsidRPr="00CB5AB3">
              <w:rPr>
                <w:rFonts w:ascii="Calibri" w:hAnsi="Calibri" w:cs="Calibri"/>
                <w:sz w:val="16"/>
                <w:szCs w:val="16"/>
              </w:rPr>
              <w:br/>
              <w:t xml:space="preserve">(b) each </w:t>
            </w:r>
            <w:r w:rsidR="00613B86" w:rsidRPr="00CB5AB3">
              <w:rPr>
                <w:rFonts w:ascii="Calibri" w:hAnsi="Calibri" w:cs="Calibri"/>
                <w:sz w:val="16"/>
                <w:szCs w:val="16"/>
              </w:rPr>
              <w:t>faecal</w:t>
            </w:r>
            <w:r w:rsidRPr="00CB5AB3">
              <w:rPr>
                <w:rFonts w:ascii="Calibri" w:hAnsi="Calibri" w:cs="Calibri"/>
                <w:sz w:val="16"/>
                <w:szCs w:val="16"/>
              </w:rPr>
              <w:t xml:space="preserve"> source contributes based upon results: 10% human (combined with unidentified), 25% cattle/domestic animals, and 65% wildlife; </w:t>
            </w:r>
            <w:r w:rsidRPr="00CB5AB3">
              <w:rPr>
                <w:rFonts w:ascii="Calibri" w:hAnsi="Calibri" w:cs="Calibri"/>
                <w:sz w:val="16"/>
                <w:szCs w:val="16"/>
              </w:rPr>
              <w:br/>
              <w:t xml:space="preserve">(c) each </w:t>
            </w:r>
            <w:r w:rsidR="00613B86" w:rsidRPr="00CB5AB3">
              <w:rPr>
                <w:rFonts w:ascii="Calibri" w:hAnsi="Calibri" w:cs="Calibri"/>
                <w:sz w:val="16"/>
                <w:szCs w:val="16"/>
              </w:rPr>
              <w:t>faecal</w:t>
            </w:r>
            <w:r w:rsidRPr="00CB5AB3">
              <w:rPr>
                <w:rFonts w:ascii="Calibri" w:hAnsi="Calibri" w:cs="Calibri"/>
                <w:sz w:val="16"/>
                <w:szCs w:val="16"/>
              </w:rPr>
              <w:t xml:space="preserve"> source contributes based upon modified MST results, separating cattle and domestic animals: 7% human, 20% cattle, and 73% wildlife/domestic animals/unidentified.</w:t>
            </w:r>
            <w:r w:rsidRPr="00CB5AB3">
              <w:rPr>
                <w:rFonts w:ascii="Calibri" w:hAnsi="Calibri" w:cs="Calibri"/>
                <w:sz w:val="16"/>
                <w:szCs w:val="16"/>
              </w:rPr>
              <w:br/>
              <w:t xml:space="preserve">For each scenario, which included a mixture of </w:t>
            </w:r>
            <w:r w:rsidR="00613B86" w:rsidRPr="00CB5AB3">
              <w:rPr>
                <w:rFonts w:ascii="Calibri" w:hAnsi="Calibri" w:cs="Calibri"/>
                <w:sz w:val="16"/>
                <w:szCs w:val="16"/>
              </w:rPr>
              <w:t>faecal</w:t>
            </w:r>
            <w:r w:rsidRPr="00CB5AB3">
              <w:rPr>
                <w:rFonts w:ascii="Calibri" w:hAnsi="Calibri" w:cs="Calibri"/>
                <w:sz w:val="16"/>
                <w:szCs w:val="16"/>
              </w:rPr>
              <w:t xml:space="preserve"> sources, the median risk for a GI illness was at least 0.31. The difference in total health risk when the human source contributed 10% as opposed to 7% was negligible. High human infectivity of norovirus and the smaller ratio of </w:t>
            </w:r>
            <w:r w:rsidR="00613B86" w:rsidRPr="00CB5AB3">
              <w:rPr>
                <w:rFonts w:ascii="Calibri" w:hAnsi="Calibri" w:cs="Calibri"/>
                <w:sz w:val="16"/>
                <w:szCs w:val="16"/>
              </w:rPr>
              <w:t>faecal</w:t>
            </w:r>
            <w:r w:rsidRPr="00CB5AB3">
              <w:rPr>
                <w:rFonts w:ascii="Calibri" w:hAnsi="Calibri" w:cs="Calibri"/>
                <w:sz w:val="16"/>
                <w:szCs w:val="16"/>
              </w:rPr>
              <w:t xml:space="preserve"> indicator bacteria to norovirus than for the other pathogens, resulted in the risk being relatively similar across each scenario. These findings indicate that the proportion of cattle/domestic animals and wildlife </w:t>
            </w:r>
            <w:r w:rsidR="00613B86" w:rsidRPr="00CB5AB3">
              <w:rPr>
                <w:rFonts w:ascii="Calibri" w:hAnsi="Calibri" w:cs="Calibri"/>
                <w:sz w:val="16"/>
                <w:szCs w:val="16"/>
              </w:rPr>
              <w:t>faecal</w:t>
            </w:r>
            <w:r w:rsidRPr="00CB5AB3">
              <w:rPr>
                <w:rFonts w:ascii="Calibri" w:hAnsi="Calibri" w:cs="Calibri"/>
                <w:sz w:val="16"/>
                <w:szCs w:val="16"/>
              </w:rPr>
              <w:t xml:space="preserve"> loading had a much less substantial impact on the overall risk for a GI illness.</w:t>
            </w:r>
          </w:p>
        </w:tc>
      </w:tr>
      <w:tr w:rsidR="00BF2DBF" w14:paraId="1B9D0683"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A53B2D8"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800FBE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How outcome was assessed</w:t>
            </w:r>
          </w:p>
        </w:tc>
        <w:tc>
          <w:tcPr>
            <w:tcW w:w="4820" w:type="dxa"/>
            <w:tcBorders>
              <w:top w:val="nil"/>
              <w:left w:val="nil"/>
              <w:bottom w:val="single" w:sz="8" w:space="0" w:color="B5DDDC"/>
              <w:right w:val="single" w:sz="8" w:space="0" w:color="B5DDDC"/>
            </w:tcBorders>
            <w:vAlign w:val="center"/>
            <w:hideMark/>
          </w:tcPr>
          <w:p w14:paraId="48CDD62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Box plots and bar chart of results [Probability of GI illness] are presented in the report.  </w:t>
            </w:r>
          </w:p>
        </w:tc>
      </w:tr>
      <w:tr w:rsidR="00BF2DBF" w14:paraId="408FE6A8"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20F847D"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85A926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Method of measurement</w:t>
            </w:r>
          </w:p>
        </w:tc>
        <w:tc>
          <w:tcPr>
            <w:tcW w:w="4820" w:type="dxa"/>
            <w:tcBorders>
              <w:top w:val="nil"/>
              <w:left w:val="nil"/>
              <w:bottom w:val="nil"/>
              <w:right w:val="single" w:sz="8" w:space="0" w:color="B5DDDC"/>
            </w:tcBorders>
            <w:vAlign w:val="center"/>
            <w:hideMark/>
          </w:tcPr>
          <w:p w14:paraId="25AEDE39" w14:textId="78458B06"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The dose of reference pathogen received was calculated from a formula (equation 1 in the paper) based on the ratio of </w:t>
            </w:r>
            <w:r w:rsidR="00EA2716" w:rsidRPr="00EA2716">
              <w:rPr>
                <w:rFonts w:ascii="Calibri" w:hAnsi="Calibri" w:cs="Calibri"/>
                <w:i/>
                <w:sz w:val="16"/>
                <w:szCs w:val="16"/>
              </w:rPr>
              <w:t>E. coli</w:t>
            </w:r>
            <w:r w:rsidRPr="00CB5AB3">
              <w:rPr>
                <w:rFonts w:ascii="Calibri" w:hAnsi="Calibri" w:cs="Calibri"/>
                <w:sz w:val="16"/>
                <w:szCs w:val="16"/>
              </w:rPr>
              <w:t xml:space="preserve"> in water to </w:t>
            </w:r>
            <w:r w:rsidR="00EA2716" w:rsidRPr="00EA2716">
              <w:rPr>
                <w:rFonts w:ascii="Calibri" w:hAnsi="Calibri" w:cs="Calibri"/>
                <w:i/>
                <w:sz w:val="16"/>
                <w:szCs w:val="16"/>
              </w:rPr>
              <w:t>E. coli</w:t>
            </w:r>
            <w:r w:rsidRPr="00CB5AB3">
              <w:rPr>
                <w:rFonts w:ascii="Calibri" w:hAnsi="Calibri" w:cs="Calibri"/>
                <w:sz w:val="16"/>
                <w:szCs w:val="16"/>
              </w:rPr>
              <w:t xml:space="preserve"> in faecal source x conc. of pathogen in same faecal source x prevalence of infection of pathogen in source x infectious potential of pathogen in humans x volume of water ingested</w:t>
            </w:r>
          </w:p>
        </w:tc>
      </w:tr>
      <w:tr w:rsidR="00BF2DBF" w14:paraId="1ABE04FD"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B908C7A"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36A0F2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Number participants (exposed/non-exposed, missing/excluded) (if applicable)</w:t>
            </w:r>
          </w:p>
        </w:tc>
        <w:tc>
          <w:tcPr>
            <w:tcW w:w="4820" w:type="dxa"/>
            <w:tcBorders>
              <w:top w:val="single" w:sz="8" w:space="0" w:color="B5DDDC"/>
              <w:left w:val="nil"/>
              <w:bottom w:val="single" w:sz="8" w:space="0" w:color="B5DDDC"/>
              <w:right w:val="single" w:sz="8" w:space="0" w:color="B5DDDC"/>
            </w:tcBorders>
            <w:vAlign w:val="center"/>
            <w:hideMark/>
          </w:tcPr>
          <w:p w14:paraId="36D4BF5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2B2E1320"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6D22C37"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Author’s conclusion</w:t>
            </w:r>
          </w:p>
        </w:tc>
        <w:tc>
          <w:tcPr>
            <w:tcW w:w="1794" w:type="dxa"/>
            <w:tcBorders>
              <w:top w:val="nil"/>
              <w:left w:val="nil"/>
              <w:bottom w:val="single" w:sz="8" w:space="0" w:color="B5DDDC"/>
              <w:right w:val="single" w:sz="8" w:space="0" w:color="B5DDDC"/>
            </w:tcBorders>
            <w:vAlign w:val="center"/>
            <w:hideMark/>
          </w:tcPr>
          <w:p w14:paraId="47F6E65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Interpretation of results</w:t>
            </w:r>
          </w:p>
        </w:tc>
        <w:tc>
          <w:tcPr>
            <w:tcW w:w="4820" w:type="dxa"/>
            <w:tcBorders>
              <w:top w:val="nil"/>
              <w:left w:val="nil"/>
              <w:bottom w:val="single" w:sz="8" w:space="0" w:color="B5DDDC"/>
              <w:right w:val="single" w:sz="8" w:space="0" w:color="B5DDDC"/>
            </w:tcBorders>
            <w:vAlign w:val="center"/>
            <w:hideMark/>
          </w:tcPr>
          <w:p w14:paraId="65EF5F76" w14:textId="46334C06"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While the most frequent sources of </w:t>
            </w:r>
            <w:r w:rsidR="00613B86" w:rsidRPr="00CB5AB3">
              <w:rPr>
                <w:rFonts w:ascii="Calibri" w:hAnsi="Calibri" w:cs="Calibri"/>
                <w:sz w:val="16"/>
                <w:szCs w:val="16"/>
              </w:rPr>
              <w:t>faecal</w:t>
            </w:r>
            <w:r w:rsidRPr="00CB5AB3">
              <w:rPr>
                <w:rFonts w:ascii="Calibri" w:hAnsi="Calibri" w:cs="Calibri"/>
                <w:sz w:val="16"/>
                <w:szCs w:val="16"/>
              </w:rPr>
              <w:t xml:space="preserve"> indicator bacteria at the sampling site were nonhuman, the risk of illness from norovirus, the reference pathogen representing human waste, contributed the greatest risk to human health. This study serves as a preliminary review regarding the potential for incorporating results from library-dependent MST to inform a QMRA for recreational. The simulations indicated that identifying the sources contributing to the bacterial impairment is critical to estimate the human health risk associated with recreation in a waterbody.</w:t>
            </w:r>
          </w:p>
        </w:tc>
      </w:tr>
      <w:tr w:rsidR="00BF2DBF" w14:paraId="40F4FA0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1A083A0"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5E6522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Assessment of uncertainty (if any)</w:t>
            </w:r>
          </w:p>
        </w:tc>
        <w:tc>
          <w:tcPr>
            <w:tcW w:w="4820" w:type="dxa"/>
            <w:tcBorders>
              <w:top w:val="nil"/>
              <w:left w:val="nil"/>
              <w:bottom w:val="single" w:sz="8" w:space="0" w:color="B5DDDC"/>
              <w:right w:val="single" w:sz="8" w:space="0" w:color="B5DDDC"/>
            </w:tcBorders>
            <w:vAlign w:val="center"/>
            <w:hideMark/>
          </w:tcPr>
          <w:p w14:paraId="0FEAE236" w14:textId="7421132F"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A sensitivity analysis of the risk of illness was conducted for each scenario to identify the assumptions that had the greatest impact on the overall risk estimate. </w:t>
            </w:r>
            <w:r w:rsidRPr="00CB5AB3">
              <w:rPr>
                <w:rFonts w:ascii="Calibri" w:hAnsi="Calibri" w:cs="Calibri"/>
                <w:sz w:val="16"/>
                <w:szCs w:val="16"/>
              </w:rPr>
              <w:br/>
              <w:t>The assumptions, prevalence of infection, and infectious potential of Campylobacter and Cryptosporidium were repeatedly identified as being the primary factors contributing to the greatest amount of uncertainty when calculating the risk of illness for each pathogen/source in each scenario.</w:t>
            </w:r>
            <w:r w:rsidRPr="00CB5AB3">
              <w:rPr>
                <w:rFonts w:ascii="Calibri" w:hAnsi="Calibri" w:cs="Calibri"/>
                <w:sz w:val="16"/>
                <w:szCs w:val="16"/>
              </w:rPr>
              <w:br/>
              <w:t xml:space="preserve">The assumptions for the volume of water ingested and density of </w:t>
            </w:r>
            <w:r w:rsidR="00EA2716" w:rsidRPr="00EA2716">
              <w:rPr>
                <w:rFonts w:ascii="Calibri" w:hAnsi="Calibri" w:cs="Calibri"/>
                <w:i/>
                <w:sz w:val="16"/>
                <w:szCs w:val="16"/>
              </w:rPr>
              <w:t>E. coli</w:t>
            </w:r>
            <w:r w:rsidRPr="00CB5AB3">
              <w:rPr>
                <w:rFonts w:ascii="Calibri" w:hAnsi="Calibri" w:cs="Calibri"/>
                <w:sz w:val="16"/>
                <w:szCs w:val="16"/>
              </w:rPr>
              <w:t xml:space="preserve"> in cattle/domestic animal and wildlife waste did not appear to significantly influence the sensitivity analysis.</w:t>
            </w:r>
          </w:p>
        </w:tc>
      </w:tr>
      <w:tr w:rsidR="00BF2DBF" w14:paraId="58BAB73D"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11279750"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Reviewer comments</w:t>
            </w:r>
          </w:p>
        </w:tc>
        <w:tc>
          <w:tcPr>
            <w:tcW w:w="1794" w:type="dxa"/>
            <w:tcBorders>
              <w:top w:val="nil"/>
              <w:left w:val="nil"/>
              <w:bottom w:val="single" w:sz="8" w:space="0" w:color="B5DDDC"/>
              <w:right w:val="single" w:sz="8" w:space="0" w:color="B5DDDC"/>
            </w:tcBorders>
            <w:vAlign w:val="center"/>
            <w:hideMark/>
          </w:tcPr>
          <w:p w14:paraId="36E48C3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Reviewer comments</w:t>
            </w:r>
          </w:p>
        </w:tc>
        <w:tc>
          <w:tcPr>
            <w:tcW w:w="4820" w:type="dxa"/>
            <w:tcBorders>
              <w:top w:val="nil"/>
              <w:left w:val="nil"/>
              <w:bottom w:val="single" w:sz="8" w:space="0" w:color="B5DDDC"/>
              <w:right w:val="single" w:sz="8" w:space="0" w:color="B5DDDC"/>
            </w:tcBorders>
            <w:vAlign w:val="center"/>
            <w:hideMark/>
          </w:tcPr>
          <w:p w14:paraId="78E3DDA3" w14:textId="40245B91" w:rsidR="00CB5AB3" w:rsidRPr="00CB5AB3" w:rsidRDefault="00992883" w:rsidP="00CB5AB3">
            <w:pPr>
              <w:spacing w:before="0" w:after="0" w:line="240" w:lineRule="auto"/>
              <w:rPr>
                <w:rFonts w:ascii="Calibri" w:hAnsi="Calibri" w:cs="Calibri"/>
                <w:sz w:val="16"/>
                <w:szCs w:val="16"/>
              </w:rPr>
            </w:pPr>
            <w:bookmarkStart w:id="428" w:name="_Hlk93048891"/>
            <w:r w:rsidRPr="00CB5AB3">
              <w:rPr>
                <w:rFonts w:ascii="Calibri" w:hAnsi="Calibri" w:cs="Calibri"/>
                <w:sz w:val="16"/>
                <w:szCs w:val="16"/>
              </w:rPr>
              <w:t xml:space="preserve">The study is innovative and </w:t>
            </w:r>
            <w:r w:rsidR="009B4C4B">
              <w:rPr>
                <w:rFonts w:ascii="Calibri" w:hAnsi="Calibri" w:cs="Calibri"/>
                <w:sz w:val="16"/>
                <w:szCs w:val="16"/>
              </w:rPr>
              <w:t>clearly reported</w:t>
            </w:r>
            <w:r w:rsidRPr="00CB5AB3">
              <w:rPr>
                <w:rFonts w:ascii="Calibri" w:hAnsi="Calibri" w:cs="Calibri"/>
                <w:sz w:val="16"/>
                <w:szCs w:val="16"/>
              </w:rPr>
              <w:t xml:space="preserve">, despite the complexity of analyses involved.  The innovation of using the ratios of </w:t>
            </w:r>
            <w:r w:rsidR="00EA2716" w:rsidRPr="00EA2716">
              <w:rPr>
                <w:rFonts w:ascii="Calibri" w:hAnsi="Calibri" w:cs="Calibri"/>
                <w:i/>
                <w:sz w:val="16"/>
                <w:szCs w:val="16"/>
              </w:rPr>
              <w:t>E. coli</w:t>
            </w:r>
            <w:r w:rsidRPr="00CB5AB3">
              <w:rPr>
                <w:rFonts w:ascii="Calibri" w:hAnsi="Calibri" w:cs="Calibri"/>
                <w:sz w:val="16"/>
                <w:szCs w:val="16"/>
              </w:rPr>
              <w:t xml:space="preserve"> to reference pathogen concentrations in </w:t>
            </w:r>
            <w:r w:rsidR="00613B86" w:rsidRPr="00CB5AB3">
              <w:rPr>
                <w:rFonts w:ascii="Calibri" w:hAnsi="Calibri" w:cs="Calibri"/>
                <w:sz w:val="16"/>
                <w:szCs w:val="16"/>
              </w:rPr>
              <w:t>faecal</w:t>
            </w:r>
            <w:r w:rsidRPr="00CB5AB3">
              <w:rPr>
                <w:rFonts w:ascii="Calibri" w:hAnsi="Calibri" w:cs="Calibri"/>
                <w:sz w:val="16"/>
                <w:szCs w:val="16"/>
              </w:rPr>
              <w:t xml:space="preserve"> sources to predict the reference pathogen concentration in the recreational water given the measured </w:t>
            </w:r>
            <w:r w:rsidR="00EA2716" w:rsidRPr="00EA2716">
              <w:rPr>
                <w:rFonts w:ascii="Calibri" w:hAnsi="Calibri" w:cs="Calibri"/>
                <w:i/>
                <w:sz w:val="16"/>
                <w:szCs w:val="16"/>
              </w:rPr>
              <w:t>E. coli</w:t>
            </w:r>
            <w:r w:rsidRPr="00CB5AB3">
              <w:rPr>
                <w:rFonts w:ascii="Calibri" w:hAnsi="Calibri" w:cs="Calibri"/>
                <w:sz w:val="16"/>
                <w:szCs w:val="16"/>
              </w:rPr>
              <w:t xml:space="preserve"> concentration is a clever approach.  This approach does ignore the potential for </w:t>
            </w:r>
            <w:r w:rsidR="00EA2716" w:rsidRPr="00EA2716">
              <w:rPr>
                <w:rFonts w:ascii="Calibri" w:hAnsi="Calibri" w:cs="Calibri"/>
                <w:i/>
                <w:sz w:val="16"/>
                <w:szCs w:val="16"/>
              </w:rPr>
              <w:t>E. coli</w:t>
            </w:r>
            <w:r w:rsidRPr="00CB5AB3">
              <w:rPr>
                <w:rFonts w:ascii="Calibri" w:hAnsi="Calibri" w:cs="Calibri"/>
                <w:sz w:val="16"/>
                <w:szCs w:val="16"/>
              </w:rPr>
              <w:t xml:space="preserve"> arising from other sources (probably a low likelihood), and also ignores the likelihood of differential environmental decay rates between the </w:t>
            </w:r>
            <w:r w:rsidR="00EA2716" w:rsidRPr="00EA2716">
              <w:rPr>
                <w:rFonts w:ascii="Calibri" w:hAnsi="Calibri" w:cs="Calibri"/>
                <w:i/>
                <w:sz w:val="16"/>
                <w:szCs w:val="16"/>
              </w:rPr>
              <w:t>E. coli</w:t>
            </w:r>
            <w:r w:rsidRPr="00CB5AB3">
              <w:rPr>
                <w:rFonts w:ascii="Calibri" w:hAnsi="Calibri" w:cs="Calibri"/>
                <w:sz w:val="16"/>
                <w:szCs w:val="16"/>
              </w:rPr>
              <w:t xml:space="preserve"> and reference pathogens.  With respect to differential decay, the ingested dose equation (equation 1 in the </w:t>
            </w:r>
            <w:r w:rsidR="00175237" w:rsidRPr="00CB5AB3">
              <w:rPr>
                <w:rFonts w:ascii="Calibri" w:hAnsi="Calibri" w:cs="Calibri"/>
                <w:sz w:val="16"/>
                <w:szCs w:val="16"/>
              </w:rPr>
              <w:t>paper</w:t>
            </w:r>
            <w:r w:rsidRPr="00CB5AB3">
              <w:rPr>
                <w:rFonts w:ascii="Calibri" w:hAnsi="Calibri" w:cs="Calibri"/>
                <w:sz w:val="16"/>
                <w:szCs w:val="16"/>
              </w:rPr>
              <w:t xml:space="preserve">) follows the assumption that </w:t>
            </w:r>
            <w:r w:rsidR="00175237" w:rsidRPr="00CB5AB3">
              <w:rPr>
                <w:rFonts w:ascii="Calibri" w:hAnsi="Calibri" w:cs="Calibri"/>
                <w:sz w:val="16"/>
                <w:szCs w:val="16"/>
              </w:rPr>
              <w:t>faecal</w:t>
            </w:r>
            <w:r w:rsidRPr="00CB5AB3">
              <w:rPr>
                <w:rFonts w:ascii="Calibri" w:hAnsi="Calibri" w:cs="Calibri"/>
                <w:sz w:val="16"/>
                <w:szCs w:val="16"/>
              </w:rPr>
              <w:t xml:space="preserve"> pollution is fresh and directly deposited into the water, and not aged. The authors note that while these conditions may not be as realistic of actual environmental conditions, they serve as a worst-case scenario.</w:t>
            </w:r>
            <w:bookmarkEnd w:id="428"/>
          </w:p>
        </w:tc>
      </w:tr>
      <w:tr w:rsidR="00BF2DBF" w14:paraId="0A8A2A85"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E149746"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6FC126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Results included/excluded in review (if applicable)</w:t>
            </w:r>
          </w:p>
        </w:tc>
        <w:tc>
          <w:tcPr>
            <w:tcW w:w="4820" w:type="dxa"/>
            <w:tcBorders>
              <w:top w:val="nil"/>
              <w:left w:val="nil"/>
              <w:bottom w:val="single" w:sz="8" w:space="0" w:color="B5DDDC"/>
              <w:right w:val="single" w:sz="8" w:space="0" w:color="B5DDDC"/>
            </w:tcBorders>
            <w:vAlign w:val="center"/>
            <w:hideMark/>
          </w:tcPr>
          <w:p w14:paraId="4F5BA9B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47B7BF28"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18DF8C5"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E8D903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Notes on study quality e.g. gaps, methods </w:t>
            </w:r>
          </w:p>
        </w:tc>
        <w:tc>
          <w:tcPr>
            <w:tcW w:w="4820" w:type="dxa"/>
            <w:tcBorders>
              <w:top w:val="nil"/>
              <w:left w:val="nil"/>
              <w:bottom w:val="single" w:sz="8" w:space="0" w:color="B5DDDC"/>
              <w:right w:val="single" w:sz="8" w:space="0" w:color="B5DDDC"/>
            </w:tcBorders>
            <w:vAlign w:val="center"/>
            <w:hideMark/>
          </w:tcPr>
          <w:p w14:paraId="47E217CC" w14:textId="23A6336D"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This is a concise and innovative study demonstrating the use of MST data libraries, field sampling data, and QMRA methods to predict the likely risks of GI illness for primary contact recreators given annual geometric means for </w:t>
            </w:r>
            <w:r w:rsidR="00EA2716" w:rsidRPr="00EA2716">
              <w:rPr>
                <w:rFonts w:ascii="Calibri" w:hAnsi="Calibri" w:cs="Calibri"/>
                <w:i/>
                <w:sz w:val="16"/>
                <w:szCs w:val="16"/>
              </w:rPr>
              <w:t>E. coli</w:t>
            </w:r>
            <w:r w:rsidRPr="00CB5AB3">
              <w:rPr>
                <w:rFonts w:ascii="Calibri" w:hAnsi="Calibri" w:cs="Calibri"/>
                <w:sz w:val="16"/>
                <w:szCs w:val="16"/>
              </w:rPr>
              <w:t>, and the contribution of different sources (cattle, domestic animals, wildlife, and humans) to that risk.</w:t>
            </w:r>
          </w:p>
        </w:tc>
      </w:tr>
    </w:tbl>
    <w:p w14:paraId="089CFB64" w14:textId="331C4736" w:rsidR="0034121F" w:rsidRDefault="0034121F" w:rsidP="0034121F"/>
    <w:p w14:paraId="5EE4BFE7" w14:textId="77777777" w:rsidR="00C93AD8" w:rsidRPr="0034121F" w:rsidRDefault="00C93AD8" w:rsidP="0034121F"/>
    <w:p w14:paraId="3174F844" w14:textId="0964E57A" w:rsidR="0034121F" w:rsidRDefault="00992883" w:rsidP="0034121F">
      <w:pPr>
        <w:pStyle w:val="Heading2"/>
      </w:pPr>
      <w:bookmarkStart w:id="429" w:name="_Toc106901065"/>
      <w:r>
        <w:t>J18: Henry, Schang, et al., (2016)</w:t>
      </w:r>
      <w:bookmarkEnd w:id="429"/>
    </w:p>
    <w:p w14:paraId="105F4CB9" w14:textId="5626B7FB" w:rsidR="0034121F" w:rsidRDefault="00992883" w:rsidP="0034121F">
      <w:pPr>
        <w:pStyle w:val="Heading3"/>
      </w:pPr>
      <w:bookmarkStart w:id="430" w:name="_Toc106901066"/>
      <w:r w:rsidRPr="008F7938">
        <w:t>Quality assessment</w:t>
      </w:r>
      <w:bookmarkEnd w:id="430"/>
    </w:p>
    <w:tbl>
      <w:tblPr>
        <w:tblW w:w="7787" w:type="dxa"/>
        <w:tblCellMar>
          <w:left w:w="57" w:type="dxa"/>
          <w:right w:w="57" w:type="dxa"/>
        </w:tblCellMar>
        <w:tblLook w:val="04A0" w:firstRow="1" w:lastRow="0" w:firstColumn="1" w:lastColumn="0" w:noHBand="0" w:noVBand="1"/>
      </w:tblPr>
      <w:tblGrid>
        <w:gridCol w:w="379"/>
        <w:gridCol w:w="1879"/>
        <w:gridCol w:w="993"/>
        <w:gridCol w:w="3685"/>
        <w:gridCol w:w="851"/>
      </w:tblGrid>
      <w:tr w:rsidR="00BF2DBF" w14:paraId="19F0389F" w14:textId="77777777" w:rsidTr="00537411">
        <w:trPr>
          <w:trHeight w:val="340"/>
          <w:tblHeader/>
        </w:trPr>
        <w:tc>
          <w:tcPr>
            <w:tcW w:w="379" w:type="dxa"/>
            <w:tcBorders>
              <w:top w:val="single" w:sz="8" w:space="0" w:color="B5DDDC"/>
              <w:left w:val="single" w:sz="8" w:space="0" w:color="B5DDDC"/>
              <w:bottom w:val="single" w:sz="8" w:space="0" w:color="B5DDDC"/>
              <w:right w:val="single" w:sz="8" w:space="0" w:color="B5DDDC"/>
            </w:tcBorders>
            <w:shd w:val="clear" w:color="000000" w:fill="B5DDDC"/>
            <w:vAlign w:val="center"/>
          </w:tcPr>
          <w:p w14:paraId="4FF7CF5A" w14:textId="6C77D26A" w:rsidR="003D5E6D" w:rsidRPr="002C187C" w:rsidRDefault="003D5E6D" w:rsidP="002C187C">
            <w:pPr>
              <w:spacing w:before="0" w:after="0" w:line="240" w:lineRule="auto"/>
              <w:jc w:val="center"/>
              <w:rPr>
                <w:rFonts w:ascii="Calibri" w:hAnsi="Calibri" w:cs="Calibri"/>
                <w:b/>
                <w:bCs/>
                <w:color w:val="008000"/>
                <w:sz w:val="16"/>
                <w:szCs w:val="16"/>
              </w:rPr>
            </w:pPr>
          </w:p>
        </w:tc>
        <w:tc>
          <w:tcPr>
            <w:tcW w:w="1879" w:type="dxa"/>
            <w:tcBorders>
              <w:top w:val="single" w:sz="8" w:space="0" w:color="B5DDDC"/>
              <w:left w:val="nil"/>
              <w:bottom w:val="single" w:sz="8" w:space="0" w:color="B5DDDC"/>
              <w:right w:val="single" w:sz="8" w:space="0" w:color="B5DDDC"/>
            </w:tcBorders>
            <w:shd w:val="clear" w:color="000000" w:fill="B5DDDC"/>
            <w:vAlign w:val="center"/>
          </w:tcPr>
          <w:p w14:paraId="70DA85B6" w14:textId="11184E12" w:rsidR="003D5E6D" w:rsidRPr="002C187C" w:rsidRDefault="003D5E6D" w:rsidP="002C187C">
            <w:pPr>
              <w:spacing w:before="0" w:after="0" w:line="240" w:lineRule="auto"/>
              <w:rPr>
                <w:rFonts w:ascii="Calibri" w:hAnsi="Calibri" w:cs="Calibri"/>
                <w:b/>
                <w:bCs/>
                <w:color w:val="008000"/>
                <w:sz w:val="16"/>
                <w:szCs w:val="16"/>
              </w:rPr>
            </w:pP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659ED8CE" w14:textId="5C1E4A61" w:rsidR="003D5E6D" w:rsidRPr="002C187C" w:rsidRDefault="00992883" w:rsidP="003D5E6D">
            <w:pPr>
              <w:spacing w:before="0" w:after="0" w:line="240" w:lineRule="auto"/>
              <w:rPr>
                <w:rFonts w:ascii="Calibri" w:hAnsi="Calibri" w:cs="Calibri"/>
                <w:b/>
                <w:bCs/>
                <w:color w:val="008000"/>
                <w:sz w:val="16"/>
                <w:szCs w:val="16"/>
              </w:rPr>
            </w:pPr>
            <w:r w:rsidRPr="002C187C">
              <w:rPr>
                <w:rFonts w:ascii="Calibri" w:hAnsi="Calibri" w:cs="Calibri"/>
                <w:b/>
                <w:bCs/>
                <w:color w:val="008000"/>
                <w:sz w:val="16"/>
                <w:szCs w:val="16"/>
              </w:rPr>
              <w:t>J18, Henry, R.;, 2016, Into the deep: Evaluation of SourceTracker for assessment of faecal contamination of coastal waters</w:t>
            </w:r>
          </w:p>
        </w:tc>
      </w:tr>
      <w:tr w:rsidR="00BF2DBF" w14:paraId="784CE982" w14:textId="77777777" w:rsidTr="00537411">
        <w:trPr>
          <w:trHeight w:val="340"/>
          <w:tblHeader/>
        </w:trPr>
        <w:tc>
          <w:tcPr>
            <w:tcW w:w="379" w:type="dxa"/>
            <w:tcBorders>
              <w:top w:val="nil"/>
              <w:left w:val="single" w:sz="8" w:space="0" w:color="B5DDDC"/>
              <w:bottom w:val="single" w:sz="8" w:space="0" w:color="B5DDDC"/>
              <w:right w:val="single" w:sz="8" w:space="0" w:color="B5DDDC"/>
            </w:tcBorders>
            <w:shd w:val="clear" w:color="000000" w:fill="B5DDDC"/>
            <w:vAlign w:val="center"/>
            <w:hideMark/>
          </w:tcPr>
          <w:p w14:paraId="2FB8E0D0" w14:textId="4FC2CEC9" w:rsidR="002C187C" w:rsidRPr="00741BDB" w:rsidRDefault="00992883" w:rsidP="00741BDB">
            <w:pPr>
              <w:spacing w:before="0" w:after="0" w:line="240" w:lineRule="auto"/>
              <w:jc w:val="center"/>
              <w:rPr>
                <w:rFonts w:ascii="Calibri" w:hAnsi="Calibri" w:cs="Calibri"/>
                <w:b/>
                <w:bCs/>
                <w:color w:val="008000"/>
                <w:sz w:val="16"/>
                <w:szCs w:val="16"/>
              </w:rPr>
            </w:pPr>
            <w:r w:rsidRPr="00741BDB">
              <w:rPr>
                <w:rFonts w:ascii="Calibri" w:hAnsi="Calibri" w:cs="Calibri"/>
                <w:b/>
                <w:bCs/>
                <w:color w:val="008000"/>
                <w:sz w:val="16"/>
                <w:szCs w:val="16"/>
              </w:rPr>
              <w:t>Q</w:t>
            </w:r>
          </w:p>
        </w:tc>
        <w:tc>
          <w:tcPr>
            <w:tcW w:w="1879" w:type="dxa"/>
            <w:tcBorders>
              <w:top w:val="nil"/>
              <w:left w:val="nil"/>
              <w:bottom w:val="single" w:sz="8" w:space="0" w:color="B5DDDC"/>
              <w:right w:val="single" w:sz="8" w:space="0" w:color="B5DDDC"/>
            </w:tcBorders>
            <w:shd w:val="clear" w:color="000000" w:fill="B5DDDC"/>
            <w:vAlign w:val="center"/>
            <w:hideMark/>
          </w:tcPr>
          <w:p w14:paraId="6295561D" w14:textId="77777777" w:rsidR="002C187C" w:rsidRPr="00741BDB" w:rsidRDefault="00992883" w:rsidP="00741BDB">
            <w:pPr>
              <w:spacing w:before="0" w:after="0" w:line="240" w:lineRule="auto"/>
              <w:jc w:val="center"/>
              <w:rPr>
                <w:rFonts w:ascii="Calibri" w:hAnsi="Calibri" w:cs="Calibri"/>
                <w:b/>
                <w:bCs/>
                <w:color w:val="008000"/>
                <w:sz w:val="16"/>
                <w:szCs w:val="16"/>
              </w:rPr>
            </w:pPr>
            <w:r w:rsidRPr="00741BDB">
              <w:rPr>
                <w:rFonts w:ascii="Calibri" w:hAnsi="Calibri" w:cs="Calibri"/>
                <w:b/>
                <w:bCs/>
                <w:color w:val="008000"/>
                <w:sz w:val="16"/>
                <w:szCs w:val="16"/>
              </w:rPr>
              <w:t>Criteria</w:t>
            </w:r>
          </w:p>
        </w:tc>
        <w:tc>
          <w:tcPr>
            <w:tcW w:w="993" w:type="dxa"/>
            <w:tcBorders>
              <w:top w:val="nil"/>
              <w:left w:val="nil"/>
              <w:bottom w:val="single" w:sz="8" w:space="0" w:color="B5DDDC"/>
              <w:right w:val="single" w:sz="8" w:space="0" w:color="B5DDDC"/>
            </w:tcBorders>
            <w:shd w:val="clear" w:color="000000" w:fill="B5DDDC"/>
            <w:vAlign w:val="center"/>
            <w:hideMark/>
          </w:tcPr>
          <w:p w14:paraId="16158C7A" w14:textId="77777777" w:rsidR="002C187C" w:rsidRPr="00741BDB" w:rsidRDefault="00992883" w:rsidP="00741BDB">
            <w:pPr>
              <w:spacing w:before="0" w:after="0" w:line="240" w:lineRule="auto"/>
              <w:jc w:val="center"/>
              <w:rPr>
                <w:rFonts w:ascii="Calibri" w:hAnsi="Calibri" w:cs="Calibri"/>
                <w:b/>
                <w:bCs/>
                <w:color w:val="008000"/>
                <w:sz w:val="16"/>
                <w:szCs w:val="16"/>
              </w:rPr>
            </w:pPr>
            <w:r w:rsidRPr="00741BDB">
              <w:rPr>
                <w:rFonts w:ascii="Calibri" w:hAnsi="Calibri" w:cs="Calibri"/>
                <w:b/>
                <w:bCs/>
                <w:color w:val="008000"/>
                <w:sz w:val="16"/>
                <w:szCs w:val="16"/>
              </w:rPr>
              <w:t>Assessment</w:t>
            </w:r>
          </w:p>
        </w:tc>
        <w:tc>
          <w:tcPr>
            <w:tcW w:w="3685" w:type="dxa"/>
            <w:tcBorders>
              <w:top w:val="nil"/>
              <w:left w:val="nil"/>
              <w:bottom w:val="single" w:sz="8" w:space="0" w:color="B5DDDC"/>
              <w:right w:val="single" w:sz="8" w:space="0" w:color="B5DDDC"/>
            </w:tcBorders>
            <w:shd w:val="clear" w:color="000000" w:fill="B5DDDC"/>
            <w:vAlign w:val="center"/>
            <w:hideMark/>
          </w:tcPr>
          <w:p w14:paraId="53BAD40C" w14:textId="77777777" w:rsidR="002C187C" w:rsidRPr="00741BDB" w:rsidRDefault="00992883" w:rsidP="00741BDB">
            <w:pPr>
              <w:spacing w:before="0" w:after="0" w:line="240" w:lineRule="auto"/>
              <w:jc w:val="center"/>
              <w:rPr>
                <w:rFonts w:ascii="Calibri" w:hAnsi="Calibri" w:cs="Calibri"/>
                <w:b/>
                <w:bCs/>
                <w:color w:val="008000"/>
                <w:sz w:val="16"/>
                <w:szCs w:val="16"/>
              </w:rPr>
            </w:pPr>
            <w:r w:rsidRPr="00741BDB">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4165C53F" w14:textId="77777777" w:rsidR="002C187C" w:rsidRPr="00741BDB" w:rsidRDefault="00992883" w:rsidP="00741BDB">
            <w:pPr>
              <w:spacing w:before="0" w:after="0" w:line="240" w:lineRule="auto"/>
              <w:jc w:val="center"/>
              <w:rPr>
                <w:rFonts w:ascii="Calibri" w:hAnsi="Calibri" w:cs="Calibri"/>
                <w:b/>
                <w:bCs/>
                <w:color w:val="008000"/>
                <w:sz w:val="16"/>
                <w:szCs w:val="16"/>
              </w:rPr>
            </w:pPr>
            <w:r w:rsidRPr="00741BDB">
              <w:rPr>
                <w:rFonts w:ascii="Calibri" w:hAnsi="Calibri" w:cs="Calibri"/>
                <w:b/>
                <w:bCs/>
                <w:color w:val="008000"/>
                <w:sz w:val="16"/>
                <w:szCs w:val="16"/>
              </w:rPr>
              <w:t>Risk of Bias rating</w:t>
            </w:r>
          </w:p>
        </w:tc>
      </w:tr>
      <w:tr w:rsidR="00BF2DBF" w14:paraId="41AC4870" w14:textId="77777777" w:rsidTr="00537411">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39A72872"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1879" w:type="dxa"/>
            <w:tcBorders>
              <w:top w:val="nil"/>
              <w:left w:val="nil"/>
              <w:bottom w:val="single" w:sz="8" w:space="0" w:color="B5DDDC"/>
              <w:right w:val="single" w:sz="8" w:space="0" w:color="B5DDDC"/>
            </w:tcBorders>
            <w:shd w:val="clear" w:color="000000" w:fill="D6EAEB"/>
            <w:hideMark/>
          </w:tcPr>
          <w:p w14:paraId="5CC77FF1"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A1: Are the results valid?</w:t>
            </w:r>
          </w:p>
        </w:tc>
        <w:tc>
          <w:tcPr>
            <w:tcW w:w="993" w:type="dxa"/>
            <w:tcBorders>
              <w:top w:val="nil"/>
              <w:left w:val="nil"/>
              <w:bottom w:val="single" w:sz="8" w:space="0" w:color="B5DDDC"/>
              <w:right w:val="single" w:sz="8" w:space="0" w:color="B5DDDC"/>
            </w:tcBorders>
            <w:shd w:val="clear" w:color="000000" w:fill="D6EAEB"/>
            <w:noWrap/>
            <w:hideMark/>
          </w:tcPr>
          <w:p w14:paraId="6C843B48"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27E3273A"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5064AF77"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1491E923" w14:textId="77777777" w:rsidTr="00537411">
        <w:trPr>
          <w:trHeight w:val="340"/>
        </w:trPr>
        <w:tc>
          <w:tcPr>
            <w:tcW w:w="379" w:type="dxa"/>
            <w:tcBorders>
              <w:top w:val="nil"/>
              <w:left w:val="single" w:sz="8" w:space="0" w:color="B5DDDC"/>
              <w:bottom w:val="single" w:sz="8" w:space="0" w:color="B5DDDC"/>
              <w:right w:val="single" w:sz="8" w:space="0" w:color="B5DDDC"/>
            </w:tcBorders>
            <w:vAlign w:val="center"/>
            <w:hideMark/>
          </w:tcPr>
          <w:p w14:paraId="0963D339" w14:textId="77777777" w:rsidR="002C187C" w:rsidRPr="003D5E6D" w:rsidRDefault="00992883" w:rsidP="002C187C">
            <w:pPr>
              <w:spacing w:before="0" w:after="0" w:line="240" w:lineRule="auto"/>
              <w:jc w:val="center"/>
              <w:rPr>
                <w:rFonts w:ascii="Calibri" w:hAnsi="Calibri" w:cs="Calibri"/>
                <w:sz w:val="16"/>
                <w:szCs w:val="16"/>
              </w:rPr>
            </w:pPr>
            <w:r w:rsidRPr="003D5E6D">
              <w:rPr>
                <w:rFonts w:ascii="Calibri" w:hAnsi="Calibri" w:cs="Calibri"/>
                <w:sz w:val="16"/>
                <w:szCs w:val="16"/>
              </w:rPr>
              <w:t>1</w:t>
            </w:r>
          </w:p>
        </w:tc>
        <w:tc>
          <w:tcPr>
            <w:tcW w:w="1879" w:type="dxa"/>
            <w:tcBorders>
              <w:top w:val="nil"/>
              <w:left w:val="nil"/>
              <w:bottom w:val="single" w:sz="8" w:space="0" w:color="B5DDDC"/>
              <w:right w:val="single" w:sz="8" w:space="0" w:color="B5DDDC"/>
            </w:tcBorders>
            <w:vAlign w:val="center"/>
            <w:hideMark/>
          </w:tcPr>
          <w:p w14:paraId="55AADFB6" w14:textId="77777777" w:rsidR="002C187C" w:rsidRPr="003D5E6D" w:rsidRDefault="00992883" w:rsidP="002C187C">
            <w:pPr>
              <w:spacing w:before="0" w:after="0" w:line="240" w:lineRule="auto"/>
              <w:rPr>
                <w:rFonts w:ascii="Calibri" w:hAnsi="Calibri" w:cs="Calibri"/>
                <w:sz w:val="16"/>
                <w:szCs w:val="16"/>
              </w:rPr>
            </w:pPr>
            <w:r w:rsidRPr="003D5E6D">
              <w:rPr>
                <w:rFonts w:ascii="Calibri" w:hAnsi="Calibri" w:cs="Calibri"/>
                <w:sz w:val="16"/>
                <w:szCs w:val="16"/>
              </w:rPr>
              <w:t>Was there a clear statement of the aims of the research?</w:t>
            </w:r>
          </w:p>
        </w:tc>
        <w:tc>
          <w:tcPr>
            <w:tcW w:w="993" w:type="dxa"/>
            <w:tcBorders>
              <w:top w:val="nil"/>
              <w:left w:val="nil"/>
              <w:bottom w:val="single" w:sz="8" w:space="0" w:color="B5DDDC"/>
              <w:right w:val="single" w:sz="8" w:space="0" w:color="B5DDDC"/>
            </w:tcBorders>
            <w:vAlign w:val="center"/>
            <w:hideMark/>
          </w:tcPr>
          <w:p w14:paraId="17553731"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3B32FFC2" w14:textId="5DCA38C9"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 xml:space="preserve">The stated aim was to use recreational water quality site microbial data in HTS and Source Tracker and to identify the main sources of contamination, and thus assist water managers with achieving better understanding of the sources of contamination at several recreational beaches in the Port Philip Bay area.  The aims </w:t>
            </w:r>
            <w:r w:rsidR="009B4C4B">
              <w:rPr>
                <w:rFonts w:ascii="Calibri" w:hAnsi="Calibri" w:cs="Calibri"/>
                <w:sz w:val="16"/>
                <w:szCs w:val="16"/>
              </w:rPr>
              <w:t xml:space="preserve">are </w:t>
            </w:r>
            <w:r w:rsidRPr="002C187C">
              <w:rPr>
                <w:rFonts w:ascii="Calibri" w:hAnsi="Calibri" w:cs="Calibri"/>
                <w:sz w:val="16"/>
                <w:szCs w:val="16"/>
              </w:rPr>
              <w:t xml:space="preserve">stated </w:t>
            </w:r>
            <w:r w:rsidR="009B4C4B">
              <w:rPr>
                <w:rFonts w:ascii="Calibri" w:hAnsi="Calibri" w:cs="Calibri"/>
                <w:sz w:val="16"/>
                <w:szCs w:val="16"/>
              </w:rPr>
              <w:t>relatively</w:t>
            </w:r>
            <w:r w:rsidR="009B4C4B" w:rsidRPr="002C187C">
              <w:rPr>
                <w:rFonts w:ascii="Calibri" w:hAnsi="Calibri" w:cs="Calibri"/>
                <w:sz w:val="16"/>
                <w:szCs w:val="16"/>
              </w:rPr>
              <w:t xml:space="preserve"> </w:t>
            </w:r>
            <w:r w:rsidRPr="002C187C">
              <w:rPr>
                <w:rFonts w:ascii="Calibri" w:hAnsi="Calibri" w:cs="Calibri"/>
                <w:sz w:val="16"/>
                <w:szCs w:val="16"/>
              </w:rPr>
              <w:t>clearly.</w:t>
            </w:r>
          </w:p>
        </w:tc>
        <w:tc>
          <w:tcPr>
            <w:tcW w:w="851" w:type="dxa"/>
            <w:tcBorders>
              <w:top w:val="nil"/>
              <w:left w:val="nil"/>
              <w:bottom w:val="single" w:sz="8" w:space="0" w:color="B5DDDC"/>
              <w:right w:val="single" w:sz="8" w:space="0" w:color="B5DDDC"/>
            </w:tcBorders>
            <w:shd w:val="clear" w:color="000000" w:fill="E2EFDA"/>
            <w:vAlign w:val="center"/>
            <w:hideMark/>
          </w:tcPr>
          <w:p w14:paraId="2E8A8EB8"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368A86BE" w14:textId="77777777" w:rsidTr="00537411">
        <w:trPr>
          <w:trHeight w:val="340"/>
        </w:trPr>
        <w:tc>
          <w:tcPr>
            <w:tcW w:w="379" w:type="dxa"/>
            <w:tcBorders>
              <w:top w:val="nil"/>
              <w:left w:val="single" w:sz="8" w:space="0" w:color="B5DDDC"/>
              <w:bottom w:val="single" w:sz="8" w:space="0" w:color="B5DDDC"/>
              <w:right w:val="single" w:sz="8" w:space="0" w:color="B5DDDC"/>
            </w:tcBorders>
            <w:vAlign w:val="center"/>
            <w:hideMark/>
          </w:tcPr>
          <w:p w14:paraId="3CA99159" w14:textId="77777777" w:rsidR="002C187C" w:rsidRPr="003D5E6D" w:rsidRDefault="00992883" w:rsidP="002C187C">
            <w:pPr>
              <w:spacing w:before="0" w:after="0" w:line="240" w:lineRule="auto"/>
              <w:jc w:val="center"/>
              <w:rPr>
                <w:rFonts w:ascii="Calibri" w:hAnsi="Calibri" w:cs="Calibri"/>
                <w:sz w:val="16"/>
                <w:szCs w:val="16"/>
              </w:rPr>
            </w:pPr>
            <w:r w:rsidRPr="003D5E6D">
              <w:rPr>
                <w:rFonts w:ascii="Calibri" w:hAnsi="Calibri" w:cs="Calibri"/>
                <w:sz w:val="16"/>
                <w:szCs w:val="16"/>
              </w:rPr>
              <w:t>2</w:t>
            </w:r>
          </w:p>
        </w:tc>
        <w:tc>
          <w:tcPr>
            <w:tcW w:w="1879" w:type="dxa"/>
            <w:tcBorders>
              <w:top w:val="nil"/>
              <w:left w:val="nil"/>
              <w:bottom w:val="single" w:sz="8" w:space="0" w:color="B5DDDC"/>
              <w:right w:val="single" w:sz="8" w:space="0" w:color="B5DDDC"/>
            </w:tcBorders>
            <w:vAlign w:val="center"/>
            <w:hideMark/>
          </w:tcPr>
          <w:p w14:paraId="5039CE8F" w14:textId="77777777" w:rsidR="002C187C" w:rsidRPr="003D5E6D" w:rsidRDefault="00992883" w:rsidP="002C187C">
            <w:pPr>
              <w:spacing w:before="0" w:after="0" w:line="240" w:lineRule="auto"/>
              <w:rPr>
                <w:rFonts w:ascii="Calibri" w:hAnsi="Calibri" w:cs="Calibri"/>
                <w:sz w:val="16"/>
                <w:szCs w:val="16"/>
              </w:rPr>
            </w:pPr>
            <w:r w:rsidRPr="003D5E6D">
              <w:rPr>
                <w:rFonts w:ascii="Calibri" w:hAnsi="Calibri" w:cs="Calibri"/>
                <w:sz w:val="16"/>
                <w:szCs w:val="16"/>
              </w:rPr>
              <w:t>Is the methodology appropriate?</w:t>
            </w:r>
          </w:p>
        </w:tc>
        <w:tc>
          <w:tcPr>
            <w:tcW w:w="993" w:type="dxa"/>
            <w:tcBorders>
              <w:top w:val="nil"/>
              <w:left w:val="nil"/>
              <w:bottom w:val="single" w:sz="8" w:space="0" w:color="B5DDDC"/>
              <w:right w:val="single" w:sz="8" w:space="0" w:color="B5DDDC"/>
            </w:tcBorders>
            <w:vAlign w:val="center"/>
            <w:hideMark/>
          </w:tcPr>
          <w:p w14:paraId="54B62BE0"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6BBE07BD" w14:textId="77777777"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The use of genomic sequencing of microbial communities from potential source combined with a rigorous method evaluation and statistical analysis is considered appropriate.</w:t>
            </w:r>
          </w:p>
        </w:tc>
        <w:tc>
          <w:tcPr>
            <w:tcW w:w="851" w:type="dxa"/>
            <w:tcBorders>
              <w:top w:val="nil"/>
              <w:left w:val="nil"/>
              <w:bottom w:val="single" w:sz="8" w:space="0" w:color="B5DDDC"/>
              <w:right w:val="single" w:sz="8" w:space="0" w:color="B5DDDC"/>
            </w:tcBorders>
            <w:shd w:val="clear" w:color="000000" w:fill="70AD47"/>
            <w:vAlign w:val="center"/>
            <w:hideMark/>
          </w:tcPr>
          <w:p w14:paraId="743BD5EB"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Definitely low risk of bias (++)</w:t>
            </w:r>
          </w:p>
        </w:tc>
      </w:tr>
      <w:tr w:rsidR="00BF2DBF" w14:paraId="5ECDFCBF" w14:textId="77777777" w:rsidTr="00537411">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7B5FEFED"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1879" w:type="dxa"/>
            <w:tcBorders>
              <w:top w:val="nil"/>
              <w:left w:val="nil"/>
              <w:bottom w:val="single" w:sz="8" w:space="0" w:color="B5DDDC"/>
              <w:right w:val="single" w:sz="8" w:space="0" w:color="B5DDDC"/>
            </w:tcBorders>
            <w:shd w:val="clear" w:color="000000" w:fill="D6EAEB"/>
            <w:vAlign w:val="center"/>
            <w:hideMark/>
          </w:tcPr>
          <w:p w14:paraId="2A844D30"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A2: Is it worth continuing?</w:t>
            </w:r>
          </w:p>
        </w:tc>
        <w:tc>
          <w:tcPr>
            <w:tcW w:w="993" w:type="dxa"/>
            <w:tcBorders>
              <w:top w:val="nil"/>
              <w:left w:val="nil"/>
              <w:bottom w:val="single" w:sz="8" w:space="0" w:color="B5DDDC"/>
              <w:right w:val="single" w:sz="8" w:space="0" w:color="B5DDDC"/>
            </w:tcBorders>
            <w:shd w:val="clear" w:color="000000" w:fill="D6EAEB"/>
            <w:noWrap/>
            <w:hideMark/>
          </w:tcPr>
          <w:p w14:paraId="3091E81B"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68821A17"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622FCCBB"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206D4097" w14:textId="77777777" w:rsidTr="00537411">
        <w:trPr>
          <w:trHeight w:val="340"/>
        </w:trPr>
        <w:tc>
          <w:tcPr>
            <w:tcW w:w="379" w:type="dxa"/>
            <w:tcBorders>
              <w:top w:val="nil"/>
              <w:left w:val="single" w:sz="8" w:space="0" w:color="B5DDDC"/>
              <w:bottom w:val="single" w:sz="8" w:space="0" w:color="B5DDDC"/>
              <w:right w:val="single" w:sz="8" w:space="0" w:color="B5DDDC"/>
            </w:tcBorders>
            <w:vAlign w:val="center"/>
            <w:hideMark/>
          </w:tcPr>
          <w:p w14:paraId="1F660AEC" w14:textId="77777777" w:rsidR="002C187C" w:rsidRPr="003D5E6D" w:rsidRDefault="00992883" w:rsidP="002C187C">
            <w:pPr>
              <w:spacing w:before="0" w:after="0" w:line="240" w:lineRule="auto"/>
              <w:jc w:val="center"/>
              <w:rPr>
                <w:rFonts w:ascii="Calibri" w:hAnsi="Calibri" w:cs="Calibri"/>
                <w:sz w:val="16"/>
                <w:szCs w:val="16"/>
              </w:rPr>
            </w:pPr>
            <w:r w:rsidRPr="003D5E6D">
              <w:rPr>
                <w:rFonts w:ascii="Calibri" w:hAnsi="Calibri" w:cs="Calibri"/>
                <w:sz w:val="16"/>
                <w:szCs w:val="16"/>
              </w:rPr>
              <w:t>3</w:t>
            </w:r>
          </w:p>
        </w:tc>
        <w:tc>
          <w:tcPr>
            <w:tcW w:w="1879" w:type="dxa"/>
            <w:tcBorders>
              <w:top w:val="nil"/>
              <w:left w:val="nil"/>
              <w:bottom w:val="single" w:sz="8" w:space="0" w:color="B5DDDC"/>
              <w:right w:val="single" w:sz="8" w:space="0" w:color="B5DDDC"/>
            </w:tcBorders>
            <w:vAlign w:val="center"/>
            <w:hideMark/>
          </w:tcPr>
          <w:p w14:paraId="28BDC9EA" w14:textId="77777777" w:rsidR="002C187C" w:rsidRPr="003D5E6D" w:rsidRDefault="00992883" w:rsidP="002C187C">
            <w:pPr>
              <w:spacing w:before="0" w:after="0" w:line="240" w:lineRule="auto"/>
              <w:rPr>
                <w:rFonts w:ascii="Calibri" w:hAnsi="Calibri" w:cs="Calibri"/>
                <w:sz w:val="16"/>
                <w:szCs w:val="16"/>
              </w:rPr>
            </w:pPr>
            <w:r w:rsidRPr="003D5E6D">
              <w:rPr>
                <w:rFonts w:ascii="Calibri" w:hAnsi="Calibri" w:cs="Calibri"/>
                <w:sz w:val="16"/>
                <w:szCs w:val="16"/>
              </w:rPr>
              <w:t>Was the research design appropriate to address the aims of the research?</w:t>
            </w:r>
          </w:p>
        </w:tc>
        <w:tc>
          <w:tcPr>
            <w:tcW w:w="993" w:type="dxa"/>
            <w:tcBorders>
              <w:top w:val="nil"/>
              <w:left w:val="nil"/>
              <w:bottom w:val="single" w:sz="8" w:space="0" w:color="B5DDDC"/>
              <w:right w:val="single" w:sz="8" w:space="0" w:color="B5DDDC"/>
            </w:tcBorders>
            <w:vAlign w:val="center"/>
            <w:hideMark/>
          </w:tcPr>
          <w:p w14:paraId="13F7E91B"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28B67525" w14:textId="1B18D61A"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 xml:space="preserve">The genomic sequencing tools were trialled in the lab using solutions spiked with known quantities of various FIB sources with the results subjected to a rigorous statistical analysis.  This analysis helps underpin the conclusions from the </w:t>
            </w:r>
            <w:r w:rsidR="002F40CC" w:rsidRPr="002C187C">
              <w:rPr>
                <w:rFonts w:ascii="Calibri" w:hAnsi="Calibri" w:cs="Calibri"/>
                <w:sz w:val="16"/>
                <w:szCs w:val="16"/>
              </w:rPr>
              <w:t>subsequent</w:t>
            </w:r>
            <w:r w:rsidRPr="002C187C">
              <w:rPr>
                <w:rFonts w:ascii="Calibri" w:hAnsi="Calibri" w:cs="Calibri"/>
                <w:sz w:val="16"/>
                <w:szCs w:val="16"/>
              </w:rPr>
              <w:t xml:space="preserve"> environmental sample dataset.</w:t>
            </w:r>
          </w:p>
        </w:tc>
        <w:tc>
          <w:tcPr>
            <w:tcW w:w="851" w:type="dxa"/>
            <w:tcBorders>
              <w:top w:val="nil"/>
              <w:left w:val="nil"/>
              <w:bottom w:val="single" w:sz="8" w:space="0" w:color="B5DDDC"/>
              <w:right w:val="single" w:sz="8" w:space="0" w:color="B5DDDC"/>
            </w:tcBorders>
            <w:shd w:val="clear" w:color="000000" w:fill="70AD47"/>
            <w:vAlign w:val="center"/>
            <w:hideMark/>
          </w:tcPr>
          <w:p w14:paraId="7AB8D917"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Definitely low risk of bias (++)</w:t>
            </w:r>
          </w:p>
        </w:tc>
      </w:tr>
      <w:tr w:rsidR="00BF2DBF" w14:paraId="1C30ECA9" w14:textId="77777777" w:rsidTr="00537411">
        <w:trPr>
          <w:trHeight w:val="340"/>
        </w:trPr>
        <w:tc>
          <w:tcPr>
            <w:tcW w:w="379" w:type="dxa"/>
            <w:tcBorders>
              <w:top w:val="nil"/>
              <w:left w:val="single" w:sz="8" w:space="0" w:color="B5DDDC"/>
              <w:bottom w:val="single" w:sz="8" w:space="0" w:color="B5DDDC"/>
              <w:right w:val="single" w:sz="8" w:space="0" w:color="B5DDDC"/>
            </w:tcBorders>
            <w:vAlign w:val="center"/>
            <w:hideMark/>
          </w:tcPr>
          <w:p w14:paraId="1A53B6CD" w14:textId="77777777" w:rsidR="002C187C" w:rsidRPr="003D5E6D" w:rsidRDefault="00992883" w:rsidP="002C187C">
            <w:pPr>
              <w:spacing w:before="0" w:after="0" w:line="240" w:lineRule="auto"/>
              <w:jc w:val="center"/>
              <w:rPr>
                <w:rFonts w:ascii="Calibri" w:hAnsi="Calibri" w:cs="Calibri"/>
                <w:sz w:val="16"/>
                <w:szCs w:val="16"/>
              </w:rPr>
            </w:pPr>
            <w:r w:rsidRPr="003D5E6D">
              <w:rPr>
                <w:rFonts w:ascii="Calibri" w:hAnsi="Calibri" w:cs="Calibri"/>
                <w:sz w:val="16"/>
                <w:szCs w:val="16"/>
              </w:rPr>
              <w:t>4</w:t>
            </w:r>
          </w:p>
        </w:tc>
        <w:tc>
          <w:tcPr>
            <w:tcW w:w="1879" w:type="dxa"/>
            <w:tcBorders>
              <w:top w:val="nil"/>
              <w:left w:val="nil"/>
              <w:bottom w:val="single" w:sz="8" w:space="0" w:color="B5DDDC"/>
              <w:right w:val="single" w:sz="8" w:space="0" w:color="B5DDDC"/>
            </w:tcBorders>
            <w:vAlign w:val="center"/>
            <w:hideMark/>
          </w:tcPr>
          <w:p w14:paraId="18989710" w14:textId="77777777" w:rsidR="002C187C" w:rsidRPr="003D5E6D" w:rsidRDefault="00992883" w:rsidP="002C187C">
            <w:pPr>
              <w:spacing w:before="0" w:after="0" w:line="240" w:lineRule="auto"/>
              <w:rPr>
                <w:rFonts w:ascii="Calibri" w:hAnsi="Calibri" w:cs="Calibri"/>
                <w:sz w:val="16"/>
                <w:szCs w:val="16"/>
              </w:rPr>
            </w:pPr>
            <w:r w:rsidRPr="003D5E6D">
              <w:rPr>
                <w:rFonts w:ascii="Calibri" w:hAnsi="Calibri" w:cs="Calibri"/>
                <w:sz w:val="16"/>
                <w:szCs w:val="16"/>
              </w:rPr>
              <w:t>Was the chosen hypothetical population or subpopulation appropriate for addressing the study research aims?</w:t>
            </w:r>
          </w:p>
        </w:tc>
        <w:tc>
          <w:tcPr>
            <w:tcW w:w="993" w:type="dxa"/>
            <w:tcBorders>
              <w:top w:val="nil"/>
              <w:left w:val="nil"/>
              <w:bottom w:val="single" w:sz="8" w:space="0" w:color="B5DDDC"/>
              <w:right w:val="single" w:sz="8" w:space="0" w:color="B5DDDC"/>
            </w:tcBorders>
            <w:vAlign w:val="center"/>
            <w:hideMark/>
          </w:tcPr>
          <w:p w14:paraId="30E80A52"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50E0A688" w14:textId="77777777"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The study was focused on demonstrating the utility of MST methods to identify microbial sources in recreational waters and thus no assessment of risks to a hypothetical population or subpopulation was undertaken.</w:t>
            </w:r>
          </w:p>
        </w:tc>
        <w:tc>
          <w:tcPr>
            <w:tcW w:w="851" w:type="dxa"/>
            <w:tcBorders>
              <w:top w:val="nil"/>
              <w:left w:val="nil"/>
              <w:bottom w:val="single" w:sz="8" w:space="0" w:color="B5DDDC"/>
              <w:right w:val="single" w:sz="8" w:space="0" w:color="B5DDDC"/>
            </w:tcBorders>
            <w:vAlign w:val="center"/>
            <w:hideMark/>
          </w:tcPr>
          <w:p w14:paraId="556198D4"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15CDCA79" w14:textId="77777777" w:rsidTr="00537411">
        <w:trPr>
          <w:trHeight w:val="340"/>
        </w:trPr>
        <w:tc>
          <w:tcPr>
            <w:tcW w:w="379" w:type="dxa"/>
            <w:tcBorders>
              <w:top w:val="nil"/>
              <w:left w:val="single" w:sz="8" w:space="0" w:color="B5DDDC"/>
              <w:bottom w:val="single" w:sz="8" w:space="0" w:color="B5DDDC"/>
              <w:right w:val="single" w:sz="8" w:space="0" w:color="B5DDDC"/>
            </w:tcBorders>
            <w:vAlign w:val="center"/>
            <w:hideMark/>
          </w:tcPr>
          <w:p w14:paraId="1BF3DB99" w14:textId="77777777" w:rsidR="002C187C" w:rsidRPr="003D5E6D" w:rsidRDefault="00992883" w:rsidP="002C187C">
            <w:pPr>
              <w:spacing w:before="0" w:after="0" w:line="240" w:lineRule="auto"/>
              <w:jc w:val="center"/>
              <w:rPr>
                <w:rFonts w:ascii="Calibri" w:hAnsi="Calibri" w:cs="Calibri"/>
                <w:sz w:val="16"/>
                <w:szCs w:val="16"/>
              </w:rPr>
            </w:pPr>
            <w:r w:rsidRPr="003D5E6D">
              <w:rPr>
                <w:rFonts w:ascii="Calibri" w:hAnsi="Calibri" w:cs="Calibri"/>
                <w:sz w:val="16"/>
                <w:szCs w:val="16"/>
              </w:rPr>
              <w:t>5</w:t>
            </w:r>
          </w:p>
        </w:tc>
        <w:tc>
          <w:tcPr>
            <w:tcW w:w="1879" w:type="dxa"/>
            <w:tcBorders>
              <w:top w:val="nil"/>
              <w:left w:val="nil"/>
              <w:bottom w:val="single" w:sz="8" w:space="0" w:color="B5DDDC"/>
              <w:right w:val="single" w:sz="8" w:space="0" w:color="B5DDDC"/>
            </w:tcBorders>
            <w:vAlign w:val="center"/>
            <w:hideMark/>
          </w:tcPr>
          <w:p w14:paraId="753C4C01" w14:textId="77777777" w:rsidR="002C187C" w:rsidRPr="003D5E6D" w:rsidRDefault="00992883" w:rsidP="002C187C">
            <w:pPr>
              <w:spacing w:before="0" w:after="0" w:line="240" w:lineRule="auto"/>
              <w:rPr>
                <w:rFonts w:ascii="Calibri" w:hAnsi="Calibri" w:cs="Calibri"/>
                <w:sz w:val="16"/>
                <w:szCs w:val="16"/>
              </w:rPr>
            </w:pPr>
            <w:r w:rsidRPr="003D5E6D">
              <w:rPr>
                <w:rFonts w:ascii="Calibri" w:hAnsi="Calibri" w:cs="Calibri"/>
                <w:sz w:val="16"/>
                <w:szCs w:val="16"/>
              </w:rPr>
              <w:t>Was the data collected in a way that addressed the research issue?</w:t>
            </w:r>
          </w:p>
        </w:tc>
        <w:tc>
          <w:tcPr>
            <w:tcW w:w="993" w:type="dxa"/>
            <w:tcBorders>
              <w:top w:val="nil"/>
              <w:left w:val="nil"/>
              <w:bottom w:val="single" w:sz="8" w:space="0" w:color="B5DDDC"/>
              <w:right w:val="single" w:sz="8" w:space="0" w:color="B5DDDC"/>
            </w:tcBorders>
            <w:vAlign w:val="center"/>
            <w:hideMark/>
          </w:tcPr>
          <w:p w14:paraId="253CB0E2"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245AA4F2" w14:textId="608CCDFD"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 xml:space="preserve">The research aims and the study methods </w:t>
            </w:r>
            <w:r w:rsidR="00044CF8">
              <w:rPr>
                <w:rFonts w:ascii="Calibri" w:hAnsi="Calibri" w:cs="Calibri"/>
                <w:sz w:val="16"/>
                <w:szCs w:val="16"/>
              </w:rPr>
              <w:t>are</w:t>
            </w:r>
            <w:r w:rsidR="00044CF8" w:rsidRPr="002C187C">
              <w:rPr>
                <w:rFonts w:ascii="Calibri" w:hAnsi="Calibri" w:cs="Calibri"/>
                <w:sz w:val="16"/>
                <w:szCs w:val="16"/>
              </w:rPr>
              <w:t xml:space="preserve"> </w:t>
            </w:r>
            <w:r w:rsidRPr="002C187C">
              <w:rPr>
                <w:rFonts w:ascii="Calibri" w:hAnsi="Calibri" w:cs="Calibri"/>
                <w:sz w:val="16"/>
                <w:szCs w:val="16"/>
              </w:rPr>
              <w:t xml:space="preserve">closely aligned.  The complexities of the study design and descriptions of </w:t>
            </w:r>
            <w:r w:rsidR="002F40CC" w:rsidRPr="002C187C">
              <w:rPr>
                <w:rFonts w:ascii="Calibri" w:hAnsi="Calibri" w:cs="Calibri"/>
                <w:sz w:val="16"/>
                <w:szCs w:val="16"/>
              </w:rPr>
              <w:t>analytical</w:t>
            </w:r>
            <w:r w:rsidRPr="002C187C">
              <w:rPr>
                <w:rFonts w:ascii="Calibri" w:hAnsi="Calibri" w:cs="Calibri"/>
                <w:sz w:val="16"/>
                <w:szCs w:val="16"/>
              </w:rPr>
              <w:t xml:space="preserve"> and statistical techniques </w:t>
            </w:r>
            <w:r w:rsidR="009B4C4B">
              <w:rPr>
                <w:rFonts w:ascii="Calibri" w:hAnsi="Calibri" w:cs="Calibri"/>
                <w:sz w:val="16"/>
                <w:szCs w:val="16"/>
              </w:rPr>
              <w:t xml:space="preserve">were reported with a high level of detail. </w:t>
            </w:r>
          </w:p>
        </w:tc>
        <w:tc>
          <w:tcPr>
            <w:tcW w:w="851" w:type="dxa"/>
            <w:tcBorders>
              <w:top w:val="nil"/>
              <w:left w:val="nil"/>
              <w:bottom w:val="single" w:sz="8" w:space="0" w:color="B5DDDC"/>
              <w:right w:val="single" w:sz="8" w:space="0" w:color="B5DDDC"/>
            </w:tcBorders>
            <w:shd w:val="clear" w:color="000000" w:fill="E2EFDA"/>
            <w:vAlign w:val="center"/>
            <w:hideMark/>
          </w:tcPr>
          <w:p w14:paraId="44769F65"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0C06D315" w14:textId="77777777" w:rsidTr="00537411">
        <w:trPr>
          <w:trHeight w:val="340"/>
        </w:trPr>
        <w:tc>
          <w:tcPr>
            <w:tcW w:w="379" w:type="dxa"/>
            <w:tcBorders>
              <w:top w:val="nil"/>
              <w:left w:val="single" w:sz="8" w:space="0" w:color="B5DDDC"/>
              <w:bottom w:val="single" w:sz="8" w:space="0" w:color="B5DDDC"/>
              <w:right w:val="single" w:sz="8" w:space="0" w:color="B5DDDC"/>
            </w:tcBorders>
            <w:vAlign w:val="center"/>
            <w:hideMark/>
          </w:tcPr>
          <w:p w14:paraId="12DD4333" w14:textId="77777777" w:rsidR="002C187C" w:rsidRPr="003D5E6D" w:rsidRDefault="00992883" w:rsidP="002C187C">
            <w:pPr>
              <w:spacing w:before="0" w:after="0" w:line="240" w:lineRule="auto"/>
              <w:jc w:val="center"/>
              <w:rPr>
                <w:rFonts w:ascii="Calibri" w:hAnsi="Calibri" w:cs="Calibri"/>
                <w:sz w:val="16"/>
                <w:szCs w:val="16"/>
              </w:rPr>
            </w:pPr>
            <w:r w:rsidRPr="003D5E6D">
              <w:rPr>
                <w:rFonts w:ascii="Calibri" w:hAnsi="Calibri" w:cs="Calibri"/>
                <w:sz w:val="16"/>
                <w:szCs w:val="16"/>
              </w:rPr>
              <w:t>6</w:t>
            </w:r>
          </w:p>
        </w:tc>
        <w:tc>
          <w:tcPr>
            <w:tcW w:w="1879" w:type="dxa"/>
            <w:tcBorders>
              <w:top w:val="nil"/>
              <w:left w:val="nil"/>
              <w:bottom w:val="single" w:sz="8" w:space="0" w:color="B5DDDC"/>
              <w:right w:val="single" w:sz="8" w:space="0" w:color="B5DDDC"/>
            </w:tcBorders>
            <w:vAlign w:val="center"/>
            <w:hideMark/>
          </w:tcPr>
          <w:p w14:paraId="4D67BAB1" w14:textId="77777777" w:rsidR="002C187C" w:rsidRPr="003D5E6D" w:rsidRDefault="00992883" w:rsidP="002C187C">
            <w:pPr>
              <w:spacing w:before="0" w:after="0" w:line="240" w:lineRule="auto"/>
              <w:rPr>
                <w:rFonts w:ascii="Calibri" w:hAnsi="Calibri" w:cs="Calibri"/>
                <w:sz w:val="16"/>
                <w:szCs w:val="16"/>
              </w:rPr>
            </w:pPr>
            <w:r w:rsidRPr="003D5E6D">
              <w:rPr>
                <w:rFonts w:ascii="Calibri" w:hAnsi="Calibri" w:cs="Calibri"/>
                <w:sz w:val="16"/>
                <w:szCs w:val="16"/>
              </w:rPr>
              <w:t>Has the relationship between researcher and participants been adequately considered?</w:t>
            </w:r>
          </w:p>
        </w:tc>
        <w:tc>
          <w:tcPr>
            <w:tcW w:w="993" w:type="dxa"/>
            <w:tcBorders>
              <w:top w:val="nil"/>
              <w:left w:val="nil"/>
              <w:bottom w:val="single" w:sz="8" w:space="0" w:color="B5DDDC"/>
              <w:right w:val="single" w:sz="8" w:space="0" w:color="B5DDDC"/>
            </w:tcBorders>
            <w:vAlign w:val="center"/>
            <w:hideMark/>
          </w:tcPr>
          <w:p w14:paraId="1F71F6DD"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7218389A" w14:textId="77777777"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26404E41"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0D769269" w14:textId="77777777" w:rsidTr="00537411">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7CDC7A55"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1879" w:type="dxa"/>
            <w:tcBorders>
              <w:top w:val="nil"/>
              <w:left w:val="nil"/>
              <w:bottom w:val="single" w:sz="8" w:space="0" w:color="B5DDDC"/>
              <w:right w:val="single" w:sz="8" w:space="0" w:color="B5DDDC"/>
            </w:tcBorders>
            <w:shd w:val="clear" w:color="000000" w:fill="D6EAEB"/>
            <w:vAlign w:val="center"/>
            <w:hideMark/>
          </w:tcPr>
          <w:p w14:paraId="314E0771"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B: What are the results?</w:t>
            </w:r>
          </w:p>
        </w:tc>
        <w:tc>
          <w:tcPr>
            <w:tcW w:w="993" w:type="dxa"/>
            <w:tcBorders>
              <w:top w:val="nil"/>
              <w:left w:val="nil"/>
              <w:bottom w:val="single" w:sz="8" w:space="0" w:color="B5DDDC"/>
              <w:right w:val="single" w:sz="8" w:space="0" w:color="B5DDDC"/>
            </w:tcBorders>
            <w:shd w:val="clear" w:color="000000" w:fill="D6EAEB"/>
            <w:vAlign w:val="center"/>
            <w:hideMark/>
          </w:tcPr>
          <w:p w14:paraId="19803792"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vAlign w:val="center"/>
            <w:hideMark/>
          </w:tcPr>
          <w:p w14:paraId="66E09462"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50A96438"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2ADC7F0B" w14:textId="77777777" w:rsidTr="00537411">
        <w:trPr>
          <w:trHeight w:val="340"/>
        </w:trPr>
        <w:tc>
          <w:tcPr>
            <w:tcW w:w="379" w:type="dxa"/>
            <w:tcBorders>
              <w:top w:val="nil"/>
              <w:left w:val="single" w:sz="8" w:space="0" w:color="B5DDDC"/>
              <w:bottom w:val="single" w:sz="8" w:space="0" w:color="B5DDDC"/>
              <w:right w:val="single" w:sz="8" w:space="0" w:color="B5DDDC"/>
            </w:tcBorders>
            <w:vAlign w:val="center"/>
            <w:hideMark/>
          </w:tcPr>
          <w:p w14:paraId="18DB865C" w14:textId="77777777" w:rsidR="002C187C" w:rsidRPr="003D5E6D" w:rsidRDefault="00992883" w:rsidP="002C187C">
            <w:pPr>
              <w:spacing w:before="0" w:after="0" w:line="240" w:lineRule="auto"/>
              <w:jc w:val="center"/>
              <w:rPr>
                <w:rFonts w:ascii="Calibri" w:hAnsi="Calibri" w:cs="Calibri"/>
                <w:sz w:val="16"/>
                <w:szCs w:val="16"/>
              </w:rPr>
            </w:pPr>
            <w:r w:rsidRPr="003D5E6D">
              <w:rPr>
                <w:rFonts w:ascii="Calibri" w:hAnsi="Calibri" w:cs="Calibri"/>
                <w:sz w:val="16"/>
                <w:szCs w:val="16"/>
              </w:rPr>
              <w:t>7</w:t>
            </w:r>
          </w:p>
        </w:tc>
        <w:tc>
          <w:tcPr>
            <w:tcW w:w="1879" w:type="dxa"/>
            <w:tcBorders>
              <w:top w:val="nil"/>
              <w:left w:val="nil"/>
              <w:bottom w:val="single" w:sz="8" w:space="0" w:color="B5DDDC"/>
              <w:right w:val="single" w:sz="8" w:space="0" w:color="B5DDDC"/>
            </w:tcBorders>
            <w:vAlign w:val="center"/>
            <w:hideMark/>
          </w:tcPr>
          <w:p w14:paraId="38BE4473" w14:textId="77777777" w:rsidR="002C187C" w:rsidRPr="003D5E6D" w:rsidRDefault="00992883" w:rsidP="002C187C">
            <w:pPr>
              <w:spacing w:before="0" w:after="0" w:line="240" w:lineRule="auto"/>
              <w:rPr>
                <w:rFonts w:ascii="Calibri" w:hAnsi="Calibri" w:cs="Calibri"/>
                <w:sz w:val="16"/>
                <w:szCs w:val="16"/>
              </w:rPr>
            </w:pPr>
            <w:r w:rsidRPr="003D5E6D">
              <w:rPr>
                <w:rFonts w:ascii="Calibri" w:hAnsi="Calibri" w:cs="Calibri"/>
                <w:sz w:val="16"/>
                <w:szCs w:val="16"/>
              </w:rPr>
              <w:t>Have ethical issues been taken into consideration?</w:t>
            </w:r>
          </w:p>
        </w:tc>
        <w:tc>
          <w:tcPr>
            <w:tcW w:w="993" w:type="dxa"/>
            <w:tcBorders>
              <w:top w:val="nil"/>
              <w:left w:val="nil"/>
              <w:bottom w:val="single" w:sz="8" w:space="0" w:color="B5DDDC"/>
              <w:right w:val="single" w:sz="8" w:space="0" w:color="B5DDDC"/>
            </w:tcBorders>
            <w:vAlign w:val="center"/>
            <w:hideMark/>
          </w:tcPr>
          <w:p w14:paraId="7654BF20"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2C35162D" w14:textId="77777777"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0BA09764"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5570351D" w14:textId="77777777" w:rsidTr="00537411">
        <w:trPr>
          <w:trHeight w:val="340"/>
        </w:trPr>
        <w:tc>
          <w:tcPr>
            <w:tcW w:w="379" w:type="dxa"/>
            <w:tcBorders>
              <w:top w:val="nil"/>
              <w:left w:val="single" w:sz="8" w:space="0" w:color="B5DDDC"/>
              <w:bottom w:val="single" w:sz="8" w:space="0" w:color="B5DDDC"/>
              <w:right w:val="single" w:sz="8" w:space="0" w:color="B5DDDC"/>
            </w:tcBorders>
            <w:vAlign w:val="center"/>
            <w:hideMark/>
          </w:tcPr>
          <w:p w14:paraId="680286CF" w14:textId="77777777" w:rsidR="002C187C" w:rsidRPr="003D5E6D" w:rsidRDefault="00992883" w:rsidP="002C187C">
            <w:pPr>
              <w:spacing w:before="0" w:after="0" w:line="240" w:lineRule="auto"/>
              <w:jc w:val="center"/>
              <w:rPr>
                <w:rFonts w:ascii="Calibri" w:hAnsi="Calibri" w:cs="Calibri"/>
                <w:sz w:val="16"/>
                <w:szCs w:val="16"/>
              </w:rPr>
            </w:pPr>
            <w:r w:rsidRPr="003D5E6D">
              <w:rPr>
                <w:rFonts w:ascii="Calibri" w:hAnsi="Calibri" w:cs="Calibri"/>
                <w:sz w:val="16"/>
                <w:szCs w:val="16"/>
              </w:rPr>
              <w:t>8</w:t>
            </w:r>
          </w:p>
        </w:tc>
        <w:tc>
          <w:tcPr>
            <w:tcW w:w="1879" w:type="dxa"/>
            <w:tcBorders>
              <w:top w:val="nil"/>
              <w:left w:val="nil"/>
              <w:bottom w:val="single" w:sz="8" w:space="0" w:color="B5DDDC"/>
              <w:right w:val="single" w:sz="8" w:space="0" w:color="B5DDDC"/>
            </w:tcBorders>
            <w:vAlign w:val="center"/>
            <w:hideMark/>
          </w:tcPr>
          <w:p w14:paraId="43FAADC8" w14:textId="77777777" w:rsidR="002C187C" w:rsidRPr="003D5E6D" w:rsidRDefault="00992883" w:rsidP="002C187C">
            <w:pPr>
              <w:spacing w:before="0" w:after="0" w:line="240" w:lineRule="auto"/>
              <w:rPr>
                <w:rFonts w:ascii="Calibri" w:hAnsi="Calibri" w:cs="Calibri"/>
                <w:sz w:val="16"/>
                <w:szCs w:val="16"/>
              </w:rPr>
            </w:pPr>
            <w:r w:rsidRPr="003D5E6D">
              <w:rPr>
                <w:rFonts w:ascii="Calibri" w:hAnsi="Calibri" w:cs="Calibri"/>
                <w:sz w:val="16"/>
                <w:szCs w:val="16"/>
              </w:rPr>
              <w:t>Was the data analysis sufficiently rigorous?</w:t>
            </w:r>
          </w:p>
        </w:tc>
        <w:tc>
          <w:tcPr>
            <w:tcW w:w="993" w:type="dxa"/>
            <w:tcBorders>
              <w:top w:val="nil"/>
              <w:left w:val="nil"/>
              <w:bottom w:val="single" w:sz="8" w:space="0" w:color="B5DDDC"/>
              <w:right w:val="single" w:sz="8" w:space="0" w:color="B5DDDC"/>
            </w:tcBorders>
            <w:vAlign w:val="center"/>
            <w:hideMark/>
          </w:tcPr>
          <w:p w14:paraId="02E9B1CB"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5A566DF2" w14:textId="3F158E03"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 xml:space="preserve">The data analysis </w:t>
            </w:r>
            <w:r w:rsidR="009B4C4B">
              <w:rPr>
                <w:rFonts w:ascii="Calibri" w:hAnsi="Calibri" w:cs="Calibri"/>
                <w:sz w:val="16"/>
                <w:szCs w:val="16"/>
              </w:rPr>
              <w:t xml:space="preserve">is </w:t>
            </w:r>
            <w:r w:rsidRPr="002C187C">
              <w:rPr>
                <w:rFonts w:ascii="Calibri" w:hAnsi="Calibri" w:cs="Calibri"/>
                <w:sz w:val="16"/>
                <w:szCs w:val="16"/>
              </w:rPr>
              <w:t>set out</w:t>
            </w:r>
            <w:r w:rsidR="009B4C4B">
              <w:rPr>
                <w:rFonts w:ascii="Calibri" w:hAnsi="Calibri" w:cs="Calibri"/>
                <w:sz w:val="16"/>
                <w:szCs w:val="16"/>
              </w:rPr>
              <w:t xml:space="preserve"> and reported with a high level of</w:t>
            </w:r>
            <w:r w:rsidRPr="002C187C">
              <w:rPr>
                <w:rFonts w:ascii="Calibri" w:hAnsi="Calibri" w:cs="Calibri"/>
                <w:sz w:val="16"/>
                <w:szCs w:val="16"/>
              </w:rPr>
              <w:t xml:space="preserve"> detail.</w:t>
            </w:r>
          </w:p>
        </w:tc>
        <w:tc>
          <w:tcPr>
            <w:tcW w:w="851" w:type="dxa"/>
            <w:tcBorders>
              <w:top w:val="nil"/>
              <w:left w:val="nil"/>
              <w:bottom w:val="single" w:sz="8" w:space="0" w:color="B5DDDC"/>
              <w:right w:val="single" w:sz="8" w:space="0" w:color="B5DDDC"/>
            </w:tcBorders>
            <w:shd w:val="clear" w:color="000000" w:fill="E2EFDA"/>
            <w:vAlign w:val="center"/>
            <w:hideMark/>
          </w:tcPr>
          <w:p w14:paraId="40C4B568"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7AC3E0E8" w14:textId="77777777" w:rsidTr="00537411">
        <w:trPr>
          <w:trHeight w:val="340"/>
        </w:trPr>
        <w:tc>
          <w:tcPr>
            <w:tcW w:w="379" w:type="dxa"/>
            <w:tcBorders>
              <w:top w:val="nil"/>
              <w:left w:val="single" w:sz="8" w:space="0" w:color="B5DDDC"/>
              <w:bottom w:val="single" w:sz="8" w:space="0" w:color="B5DDDC"/>
              <w:right w:val="single" w:sz="8" w:space="0" w:color="B5DDDC"/>
            </w:tcBorders>
            <w:vAlign w:val="center"/>
            <w:hideMark/>
          </w:tcPr>
          <w:p w14:paraId="4CB28DAC" w14:textId="77777777" w:rsidR="002C187C" w:rsidRPr="003D5E6D" w:rsidRDefault="00992883" w:rsidP="002C187C">
            <w:pPr>
              <w:spacing w:before="0" w:after="0" w:line="240" w:lineRule="auto"/>
              <w:jc w:val="center"/>
              <w:rPr>
                <w:rFonts w:ascii="Calibri" w:hAnsi="Calibri" w:cs="Calibri"/>
                <w:sz w:val="16"/>
                <w:szCs w:val="16"/>
              </w:rPr>
            </w:pPr>
            <w:r w:rsidRPr="003D5E6D">
              <w:rPr>
                <w:rFonts w:ascii="Calibri" w:hAnsi="Calibri" w:cs="Calibri"/>
                <w:sz w:val="16"/>
                <w:szCs w:val="16"/>
              </w:rPr>
              <w:t>9</w:t>
            </w:r>
          </w:p>
        </w:tc>
        <w:tc>
          <w:tcPr>
            <w:tcW w:w="1879" w:type="dxa"/>
            <w:tcBorders>
              <w:top w:val="nil"/>
              <w:left w:val="nil"/>
              <w:bottom w:val="single" w:sz="8" w:space="0" w:color="B5DDDC"/>
              <w:right w:val="single" w:sz="8" w:space="0" w:color="B5DDDC"/>
            </w:tcBorders>
            <w:vAlign w:val="center"/>
            <w:hideMark/>
          </w:tcPr>
          <w:p w14:paraId="78F1EE26" w14:textId="77777777" w:rsidR="002C187C" w:rsidRPr="003D5E6D" w:rsidRDefault="00992883" w:rsidP="002C187C">
            <w:pPr>
              <w:spacing w:before="0" w:after="0" w:line="240" w:lineRule="auto"/>
              <w:rPr>
                <w:rFonts w:ascii="Calibri" w:hAnsi="Calibri" w:cs="Calibri"/>
                <w:sz w:val="16"/>
                <w:szCs w:val="16"/>
              </w:rPr>
            </w:pPr>
            <w:r w:rsidRPr="003D5E6D">
              <w:rPr>
                <w:rFonts w:ascii="Calibri" w:hAnsi="Calibri" w:cs="Calibri"/>
                <w:sz w:val="16"/>
                <w:szCs w:val="16"/>
              </w:rPr>
              <w:t>Is there a clear statement of findings?</w:t>
            </w:r>
          </w:p>
        </w:tc>
        <w:tc>
          <w:tcPr>
            <w:tcW w:w="993" w:type="dxa"/>
            <w:tcBorders>
              <w:top w:val="nil"/>
              <w:left w:val="nil"/>
              <w:bottom w:val="single" w:sz="8" w:space="0" w:color="B5DDDC"/>
              <w:right w:val="single" w:sz="8" w:space="0" w:color="B5DDDC"/>
            </w:tcBorders>
            <w:vAlign w:val="center"/>
            <w:hideMark/>
          </w:tcPr>
          <w:p w14:paraId="744A32DE"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5D8E73A5" w14:textId="33262944"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 xml:space="preserve">Clear statements of findings are located in the abstract.  These are supported by the text narrative, although this is </w:t>
            </w:r>
            <w:r w:rsidR="00613B86" w:rsidRPr="002C187C">
              <w:rPr>
                <w:rFonts w:ascii="Calibri" w:hAnsi="Calibri" w:cs="Calibri"/>
                <w:sz w:val="16"/>
                <w:szCs w:val="16"/>
              </w:rPr>
              <w:t>separated</w:t>
            </w:r>
            <w:r w:rsidRPr="002C187C">
              <w:rPr>
                <w:rFonts w:ascii="Calibri" w:hAnsi="Calibri" w:cs="Calibri"/>
                <w:sz w:val="16"/>
                <w:szCs w:val="16"/>
              </w:rPr>
              <w:t xml:space="preserve"> into sections and not summarised in the conclusions. </w:t>
            </w:r>
          </w:p>
        </w:tc>
        <w:tc>
          <w:tcPr>
            <w:tcW w:w="851" w:type="dxa"/>
            <w:tcBorders>
              <w:top w:val="nil"/>
              <w:left w:val="nil"/>
              <w:bottom w:val="single" w:sz="8" w:space="0" w:color="B5DDDC"/>
              <w:right w:val="single" w:sz="8" w:space="0" w:color="B5DDDC"/>
            </w:tcBorders>
            <w:shd w:val="clear" w:color="000000" w:fill="E2EFDA"/>
            <w:vAlign w:val="center"/>
            <w:hideMark/>
          </w:tcPr>
          <w:p w14:paraId="3CF76AAA"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4ADA62E1" w14:textId="77777777" w:rsidTr="00537411">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47982CBA"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1879" w:type="dxa"/>
            <w:tcBorders>
              <w:top w:val="nil"/>
              <w:left w:val="nil"/>
              <w:bottom w:val="single" w:sz="8" w:space="0" w:color="B5DDDC"/>
              <w:right w:val="single" w:sz="8" w:space="0" w:color="B5DDDC"/>
            </w:tcBorders>
            <w:shd w:val="clear" w:color="000000" w:fill="D6EAEB"/>
            <w:vAlign w:val="center"/>
            <w:hideMark/>
          </w:tcPr>
          <w:p w14:paraId="33F8AC92"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C: Will the results help locally?</w:t>
            </w:r>
          </w:p>
        </w:tc>
        <w:tc>
          <w:tcPr>
            <w:tcW w:w="993" w:type="dxa"/>
            <w:tcBorders>
              <w:top w:val="nil"/>
              <w:left w:val="nil"/>
              <w:bottom w:val="single" w:sz="8" w:space="0" w:color="B5DDDC"/>
              <w:right w:val="single" w:sz="8" w:space="0" w:color="B5DDDC"/>
            </w:tcBorders>
            <w:shd w:val="clear" w:color="000000" w:fill="D6EAEB"/>
            <w:noWrap/>
            <w:hideMark/>
          </w:tcPr>
          <w:p w14:paraId="66011E13"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53EBB237"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1420D6BA" w14:textId="77777777" w:rsidR="002C187C" w:rsidRPr="002C187C" w:rsidRDefault="00992883" w:rsidP="002C187C">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78F7CF79" w14:textId="77777777" w:rsidTr="00537411">
        <w:trPr>
          <w:trHeight w:val="340"/>
        </w:trPr>
        <w:tc>
          <w:tcPr>
            <w:tcW w:w="379" w:type="dxa"/>
            <w:tcBorders>
              <w:top w:val="nil"/>
              <w:left w:val="single" w:sz="8" w:space="0" w:color="B5DDDC"/>
              <w:bottom w:val="single" w:sz="8" w:space="0" w:color="B5DDDC"/>
              <w:right w:val="single" w:sz="8" w:space="0" w:color="B5DDDC"/>
            </w:tcBorders>
            <w:vAlign w:val="center"/>
            <w:hideMark/>
          </w:tcPr>
          <w:p w14:paraId="37102C41" w14:textId="77777777" w:rsidR="002C187C" w:rsidRPr="003D5E6D" w:rsidRDefault="00992883" w:rsidP="002C187C">
            <w:pPr>
              <w:spacing w:before="0" w:after="0" w:line="240" w:lineRule="auto"/>
              <w:jc w:val="center"/>
              <w:rPr>
                <w:rFonts w:ascii="Calibri" w:hAnsi="Calibri" w:cs="Calibri"/>
                <w:sz w:val="16"/>
                <w:szCs w:val="16"/>
              </w:rPr>
            </w:pPr>
            <w:r w:rsidRPr="003D5E6D">
              <w:rPr>
                <w:rFonts w:ascii="Calibri" w:hAnsi="Calibri" w:cs="Calibri"/>
                <w:sz w:val="16"/>
                <w:szCs w:val="16"/>
              </w:rPr>
              <w:t>10</w:t>
            </w:r>
          </w:p>
        </w:tc>
        <w:tc>
          <w:tcPr>
            <w:tcW w:w="1879" w:type="dxa"/>
            <w:tcBorders>
              <w:top w:val="nil"/>
              <w:left w:val="nil"/>
              <w:bottom w:val="nil"/>
              <w:right w:val="single" w:sz="8" w:space="0" w:color="B5DDDC"/>
            </w:tcBorders>
            <w:vAlign w:val="center"/>
            <w:hideMark/>
          </w:tcPr>
          <w:p w14:paraId="027E7D47" w14:textId="77777777" w:rsidR="002C187C" w:rsidRPr="003D5E6D" w:rsidRDefault="00992883" w:rsidP="002C187C">
            <w:pPr>
              <w:spacing w:before="0" w:after="0" w:line="240" w:lineRule="auto"/>
              <w:rPr>
                <w:rFonts w:ascii="Calibri" w:hAnsi="Calibri" w:cs="Calibri"/>
                <w:sz w:val="16"/>
                <w:szCs w:val="16"/>
              </w:rPr>
            </w:pPr>
            <w:r w:rsidRPr="003D5E6D">
              <w:rPr>
                <w:rFonts w:ascii="Calibri" w:hAnsi="Calibri" w:cs="Calibri"/>
                <w:sz w:val="16"/>
                <w:szCs w:val="16"/>
              </w:rPr>
              <w:t>How valuable is the research?  Is the research of satisfactory value?</w:t>
            </w:r>
          </w:p>
        </w:tc>
        <w:tc>
          <w:tcPr>
            <w:tcW w:w="993" w:type="dxa"/>
            <w:tcBorders>
              <w:top w:val="nil"/>
              <w:left w:val="nil"/>
              <w:bottom w:val="single" w:sz="8" w:space="0" w:color="B5DDDC"/>
              <w:right w:val="single" w:sz="8" w:space="0" w:color="B5DDDC"/>
            </w:tcBorders>
            <w:vAlign w:val="center"/>
            <w:hideMark/>
          </w:tcPr>
          <w:p w14:paraId="4998C118" w14:textId="77777777" w:rsidR="002C187C" w:rsidRPr="002C187C" w:rsidRDefault="00992883" w:rsidP="002C187C">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nil"/>
              <w:right w:val="single" w:sz="8" w:space="0" w:color="B5DDDC"/>
            </w:tcBorders>
            <w:vAlign w:val="center"/>
            <w:hideMark/>
          </w:tcPr>
          <w:p w14:paraId="04348752" w14:textId="49E4CF18"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z w:val="16"/>
                <w:szCs w:val="16"/>
              </w:rPr>
              <w:t xml:space="preserve">This study </w:t>
            </w:r>
            <w:r w:rsidR="009B4C4B">
              <w:rPr>
                <w:rFonts w:ascii="Calibri" w:hAnsi="Calibri" w:cs="Calibri"/>
                <w:sz w:val="16"/>
                <w:szCs w:val="16"/>
              </w:rPr>
              <w:t>has</w:t>
            </w:r>
            <w:r w:rsidR="009B4C4B" w:rsidRPr="002C187C">
              <w:rPr>
                <w:rFonts w:ascii="Calibri" w:hAnsi="Calibri" w:cs="Calibri"/>
                <w:sz w:val="16"/>
                <w:szCs w:val="16"/>
              </w:rPr>
              <w:t xml:space="preserve"> </w:t>
            </w:r>
            <w:r w:rsidRPr="002C187C">
              <w:rPr>
                <w:rFonts w:ascii="Calibri" w:hAnsi="Calibri" w:cs="Calibri"/>
                <w:sz w:val="16"/>
                <w:szCs w:val="16"/>
              </w:rPr>
              <w:t>useful and locally relevant observations on MST methods</w:t>
            </w:r>
            <w:r w:rsidR="005B319C">
              <w:rPr>
                <w:rFonts w:ascii="Calibri" w:hAnsi="Calibri" w:cs="Calibri"/>
                <w:sz w:val="16"/>
                <w:szCs w:val="16"/>
              </w:rPr>
              <w:t xml:space="preserve"> that could be of value to this narrative review</w:t>
            </w:r>
            <w:r w:rsidRPr="002C187C">
              <w:rPr>
                <w:rFonts w:ascii="Calibri" w:hAnsi="Calibri" w:cs="Calibri"/>
                <w:sz w:val="16"/>
                <w:szCs w:val="16"/>
              </w:rPr>
              <w:t>.</w:t>
            </w:r>
          </w:p>
        </w:tc>
        <w:tc>
          <w:tcPr>
            <w:tcW w:w="851" w:type="dxa"/>
            <w:tcBorders>
              <w:top w:val="nil"/>
              <w:left w:val="nil"/>
              <w:bottom w:val="single" w:sz="8" w:space="0" w:color="B5DDDC"/>
              <w:right w:val="single" w:sz="8" w:space="0" w:color="B5DDDC"/>
            </w:tcBorders>
            <w:shd w:val="clear" w:color="000000" w:fill="E2EFDA"/>
            <w:vAlign w:val="center"/>
            <w:hideMark/>
          </w:tcPr>
          <w:p w14:paraId="6E3817D9"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25CF67D3" w14:textId="77777777" w:rsidTr="00537411">
        <w:trPr>
          <w:trHeight w:val="340"/>
        </w:trPr>
        <w:tc>
          <w:tcPr>
            <w:tcW w:w="379" w:type="dxa"/>
            <w:tcBorders>
              <w:top w:val="nil"/>
              <w:left w:val="single" w:sz="8" w:space="0" w:color="B5DDDC"/>
              <w:bottom w:val="single" w:sz="8" w:space="0" w:color="B5DDDC"/>
              <w:right w:val="nil"/>
            </w:tcBorders>
            <w:shd w:val="clear" w:color="000000" w:fill="D6EAEB"/>
            <w:vAlign w:val="center"/>
            <w:hideMark/>
          </w:tcPr>
          <w:p w14:paraId="55DF47AC"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w:t>
            </w:r>
          </w:p>
        </w:tc>
        <w:tc>
          <w:tcPr>
            <w:tcW w:w="1879"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71CD6EEB" w14:textId="77777777" w:rsidR="002C187C" w:rsidRPr="002C187C" w:rsidRDefault="00992883" w:rsidP="002C187C">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Overall risk of bias rating</w:t>
            </w:r>
          </w:p>
        </w:tc>
        <w:tc>
          <w:tcPr>
            <w:tcW w:w="993" w:type="dxa"/>
            <w:tcBorders>
              <w:top w:val="single" w:sz="8" w:space="0" w:color="008000"/>
              <w:left w:val="single" w:sz="8" w:space="0" w:color="B5DDDC"/>
              <w:bottom w:val="nil"/>
              <w:right w:val="nil"/>
            </w:tcBorders>
            <w:shd w:val="clear" w:color="000000" w:fill="D6EAEB"/>
            <w:vAlign w:val="center"/>
            <w:hideMark/>
          </w:tcPr>
          <w:p w14:paraId="71251A9D" w14:textId="77777777" w:rsidR="002C187C" w:rsidRPr="002C187C" w:rsidRDefault="00992883" w:rsidP="002C187C">
            <w:pPr>
              <w:spacing w:before="0" w:after="0" w:line="240" w:lineRule="auto"/>
              <w:rPr>
                <w:rFonts w:ascii="Calibri" w:hAnsi="Calibri" w:cs="Calibri"/>
                <w:sz w:val="16"/>
                <w:szCs w:val="16"/>
              </w:rPr>
            </w:pPr>
            <w:r w:rsidRPr="002C187C">
              <w:rPr>
                <w:rFonts w:ascii="Calibri" w:hAnsi="Calibri" w:cs="Calibri"/>
                <w:strike/>
                <w:sz w:val="16"/>
                <w:szCs w:val="16"/>
              </w:rPr>
              <w:t> </w:t>
            </w:r>
          </w:p>
        </w:tc>
        <w:tc>
          <w:tcPr>
            <w:tcW w:w="3685" w:type="dxa"/>
            <w:tcBorders>
              <w:top w:val="single" w:sz="8" w:space="0" w:color="008000"/>
              <w:left w:val="single" w:sz="4" w:space="0" w:color="B5DDDC"/>
              <w:bottom w:val="nil"/>
              <w:right w:val="single" w:sz="4" w:space="0" w:color="B5DDDC"/>
            </w:tcBorders>
            <w:shd w:val="clear" w:color="000000" w:fill="D6EAEB"/>
            <w:vAlign w:val="center"/>
            <w:hideMark/>
          </w:tcPr>
          <w:p w14:paraId="377AF2F2" w14:textId="77777777" w:rsidR="002C187C" w:rsidRPr="002C187C" w:rsidRDefault="00992883" w:rsidP="002C187C">
            <w:pPr>
              <w:spacing w:before="0" w:after="0" w:line="240" w:lineRule="auto"/>
              <w:rPr>
                <w:rFonts w:ascii="Calibri" w:hAnsi="Calibri" w:cs="Calibri"/>
                <w:i/>
                <w:iCs/>
                <w:color w:val="000000"/>
                <w:sz w:val="16"/>
                <w:szCs w:val="16"/>
              </w:rPr>
            </w:pPr>
            <w:r w:rsidRPr="002C187C">
              <w:rPr>
                <w:rFonts w:ascii="Calibri" w:hAnsi="Calibri" w:cs="Calibri"/>
                <w:i/>
                <w:iCs/>
                <w:color w:val="000000"/>
                <w:sz w:val="16"/>
                <w:szCs w:val="16"/>
              </w:rPr>
              <w:t>The study is an observational study of sewage genetic marker decay rates in recreational freshwater and marine habitats and is sufficiently rigorous.</w:t>
            </w:r>
          </w:p>
        </w:tc>
        <w:tc>
          <w:tcPr>
            <w:tcW w:w="851" w:type="dxa"/>
            <w:tcBorders>
              <w:top w:val="nil"/>
              <w:left w:val="single" w:sz="8" w:space="0" w:color="B5DDDC"/>
              <w:bottom w:val="single" w:sz="8" w:space="0" w:color="B5DDDC"/>
              <w:right w:val="single" w:sz="8" w:space="0" w:color="B5DDDC"/>
            </w:tcBorders>
            <w:shd w:val="clear" w:color="000000" w:fill="E2EFDA"/>
            <w:vAlign w:val="center"/>
            <w:hideMark/>
          </w:tcPr>
          <w:p w14:paraId="02C6F5C6"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5D5887F9" w14:textId="77777777" w:rsidTr="00537411">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20CEDAA8" w14:textId="77777777" w:rsidR="002C187C" w:rsidRPr="002C187C" w:rsidRDefault="00992883" w:rsidP="002C187C">
            <w:pPr>
              <w:spacing w:before="0" w:after="0" w:line="240" w:lineRule="auto"/>
              <w:jc w:val="center"/>
              <w:rPr>
                <w:rFonts w:ascii="Calibri" w:hAnsi="Calibri" w:cs="Calibri"/>
                <w:b/>
                <w:bCs/>
                <w:sz w:val="16"/>
                <w:szCs w:val="16"/>
              </w:rPr>
            </w:pPr>
            <w:r w:rsidRPr="002C187C">
              <w:rPr>
                <w:rFonts w:ascii="Calibri" w:hAnsi="Calibri" w:cs="Calibri"/>
                <w:b/>
                <w:bCs/>
                <w:sz w:val="16"/>
                <w:szCs w:val="16"/>
              </w:rPr>
              <w:t>-</w:t>
            </w:r>
          </w:p>
        </w:tc>
        <w:tc>
          <w:tcPr>
            <w:tcW w:w="1879" w:type="dxa"/>
            <w:tcBorders>
              <w:top w:val="nil"/>
              <w:left w:val="nil"/>
              <w:bottom w:val="single" w:sz="8" w:space="0" w:color="B5DDDC"/>
              <w:right w:val="single" w:sz="8" w:space="0" w:color="B5DDDC"/>
            </w:tcBorders>
            <w:shd w:val="clear" w:color="000000" w:fill="D6EAEB"/>
            <w:vAlign w:val="center"/>
            <w:hideMark/>
          </w:tcPr>
          <w:p w14:paraId="3AA710B6" w14:textId="77777777" w:rsidR="002C187C" w:rsidRPr="002C187C" w:rsidRDefault="00992883" w:rsidP="002C187C">
            <w:pPr>
              <w:spacing w:before="0" w:after="0" w:line="240" w:lineRule="auto"/>
              <w:rPr>
                <w:rFonts w:ascii="Calibri" w:hAnsi="Calibri" w:cs="Calibri"/>
                <w:b/>
                <w:bCs/>
                <w:sz w:val="16"/>
                <w:szCs w:val="16"/>
              </w:rPr>
            </w:pPr>
            <w:r w:rsidRPr="002C187C">
              <w:rPr>
                <w:rFonts w:ascii="Calibri" w:hAnsi="Calibri" w:cs="Calibri"/>
                <w:b/>
                <w:bCs/>
                <w:sz w:val="16"/>
                <w:szCs w:val="16"/>
              </w:rPr>
              <w:t>Reviewer's conclusion</w:t>
            </w:r>
          </w:p>
        </w:tc>
        <w:tc>
          <w:tcPr>
            <w:tcW w:w="993" w:type="dxa"/>
            <w:tcBorders>
              <w:top w:val="single" w:sz="8" w:space="0" w:color="008000"/>
              <w:left w:val="nil"/>
              <w:bottom w:val="single" w:sz="8" w:space="0" w:color="B5DDDC"/>
              <w:right w:val="nil"/>
            </w:tcBorders>
            <w:shd w:val="clear" w:color="000000" w:fill="C6EFCE"/>
            <w:noWrap/>
            <w:vAlign w:val="center"/>
            <w:hideMark/>
          </w:tcPr>
          <w:p w14:paraId="3638DA01" w14:textId="77777777" w:rsidR="002C187C" w:rsidRPr="002C187C" w:rsidRDefault="00992883" w:rsidP="002C187C">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 </w:t>
            </w:r>
          </w:p>
        </w:tc>
        <w:tc>
          <w:tcPr>
            <w:tcW w:w="3685" w:type="dxa"/>
            <w:tcBorders>
              <w:top w:val="single" w:sz="8" w:space="0" w:color="008000"/>
              <w:left w:val="single" w:sz="8" w:space="0" w:color="B5DDDC"/>
              <w:bottom w:val="single" w:sz="8" w:space="0" w:color="B5DDDC"/>
              <w:right w:val="nil"/>
            </w:tcBorders>
            <w:shd w:val="clear" w:color="000000" w:fill="C6EFCE"/>
            <w:noWrap/>
            <w:vAlign w:val="center"/>
            <w:hideMark/>
          </w:tcPr>
          <w:p w14:paraId="3E102192" w14:textId="77777777" w:rsidR="002C187C" w:rsidRPr="002C187C" w:rsidRDefault="00992883" w:rsidP="002C187C">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Include in review - probable low risk of bias</w:t>
            </w:r>
          </w:p>
        </w:tc>
        <w:tc>
          <w:tcPr>
            <w:tcW w:w="851" w:type="dxa"/>
            <w:tcBorders>
              <w:top w:val="single" w:sz="8" w:space="0" w:color="008000"/>
              <w:left w:val="nil"/>
              <w:bottom w:val="single" w:sz="8" w:space="0" w:color="B5DDDC"/>
              <w:right w:val="single" w:sz="8" w:space="0" w:color="B5DDDC"/>
            </w:tcBorders>
            <w:shd w:val="clear" w:color="000000" w:fill="C6EFCE"/>
            <w:noWrap/>
            <w:vAlign w:val="center"/>
            <w:hideMark/>
          </w:tcPr>
          <w:p w14:paraId="0BE4A347" w14:textId="77777777" w:rsidR="002C187C" w:rsidRPr="002C187C" w:rsidRDefault="00992883" w:rsidP="002C187C">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 </w:t>
            </w:r>
          </w:p>
        </w:tc>
      </w:tr>
    </w:tbl>
    <w:p w14:paraId="330F0B88" w14:textId="77777777" w:rsidR="0034121F" w:rsidRPr="008F7938" w:rsidRDefault="00992883" w:rsidP="0034121F">
      <w:pPr>
        <w:pStyle w:val="Heading3"/>
      </w:pPr>
      <w:bookmarkStart w:id="431" w:name="_Toc106901067"/>
      <w:r w:rsidRPr="008F7938">
        <w:t>Data extraction</w:t>
      </w:r>
      <w:bookmarkEnd w:id="431"/>
    </w:p>
    <w:tbl>
      <w:tblPr>
        <w:tblW w:w="7787" w:type="dxa"/>
        <w:tblCellMar>
          <w:left w:w="57" w:type="dxa"/>
          <w:right w:w="57" w:type="dxa"/>
        </w:tblCellMar>
        <w:tblLook w:val="04A0" w:firstRow="1" w:lastRow="0" w:firstColumn="1" w:lastColumn="0" w:noHBand="0" w:noVBand="1"/>
      </w:tblPr>
      <w:tblGrid>
        <w:gridCol w:w="1173"/>
        <w:gridCol w:w="1794"/>
        <w:gridCol w:w="4820"/>
      </w:tblGrid>
      <w:tr w:rsidR="00BF2DBF" w14:paraId="1841C686" w14:textId="77777777" w:rsidTr="00537411">
        <w:trPr>
          <w:trHeight w:val="340"/>
          <w:tblHeader/>
        </w:trPr>
        <w:tc>
          <w:tcPr>
            <w:tcW w:w="1173"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543A76B5"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Category</w:t>
            </w:r>
          </w:p>
        </w:tc>
        <w:tc>
          <w:tcPr>
            <w:tcW w:w="1794" w:type="dxa"/>
            <w:tcBorders>
              <w:top w:val="single" w:sz="8" w:space="0" w:color="B5DDDC"/>
              <w:left w:val="nil"/>
              <w:bottom w:val="single" w:sz="8" w:space="0" w:color="B5DDDC"/>
              <w:right w:val="single" w:sz="8" w:space="0" w:color="B5DDDC"/>
            </w:tcBorders>
            <w:shd w:val="clear" w:color="000000" w:fill="B5DDDC"/>
            <w:vAlign w:val="center"/>
            <w:hideMark/>
          </w:tcPr>
          <w:p w14:paraId="61E8E467"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Data class</w:t>
            </w:r>
          </w:p>
        </w:tc>
        <w:tc>
          <w:tcPr>
            <w:tcW w:w="4820" w:type="dxa"/>
            <w:tcBorders>
              <w:top w:val="single" w:sz="8" w:space="0" w:color="B5DDDC"/>
              <w:left w:val="nil"/>
              <w:bottom w:val="single" w:sz="8" w:space="0" w:color="B5DDDC"/>
              <w:right w:val="single" w:sz="8" w:space="0" w:color="B5DDDC"/>
            </w:tcBorders>
            <w:shd w:val="clear" w:color="000000" w:fill="B5DDDC"/>
            <w:vAlign w:val="center"/>
            <w:hideMark/>
          </w:tcPr>
          <w:p w14:paraId="3E8F3DC7" w14:textId="77777777" w:rsidR="00CB5AB3" w:rsidRPr="00CB5AB3" w:rsidRDefault="00992883" w:rsidP="00CB5AB3">
            <w:pPr>
              <w:spacing w:before="0" w:after="0" w:line="240" w:lineRule="auto"/>
              <w:rPr>
                <w:rFonts w:ascii="Calibri" w:hAnsi="Calibri" w:cs="Calibri"/>
                <w:b/>
                <w:bCs/>
                <w:color w:val="008000"/>
                <w:sz w:val="16"/>
                <w:szCs w:val="16"/>
              </w:rPr>
            </w:pPr>
            <w:r w:rsidRPr="00CB5AB3">
              <w:rPr>
                <w:rFonts w:ascii="Calibri" w:hAnsi="Calibri" w:cs="Calibri"/>
                <w:b/>
                <w:bCs/>
                <w:color w:val="008000"/>
                <w:sz w:val="16"/>
                <w:szCs w:val="16"/>
              </w:rPr>
              <w:t>J18: Henry, R.; Schang, C.; Coutts, S.; Kolotelo, P.; Prosser, T.; Crosbie, N.; Grant, T.; Cottam, D.; O'Brien, P.; Deletic, A.; McCarthy, D. 2016</w:t>
            </w:r>
          </w:p>
        </w:tc>
      </w:tr>
      <w:tr w:rsidR="00BF2DBF" w14:paraId="438FF080"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E69C43E" w14:textId="77777777" w:rsidR="00CB5AB3" w:rsidRPr="00CB5AB3" w:rsidRDefault="00992883" w:rsidP="00CB5AB3">
            <w:pPr>
              <w:spacing w:before="0" w:after="0" w:line="240" w:lineRule="auto"/>
              <w:rPr>
                <w:rFonts w:ascii="Calibri" w:hAnsi="Calibri" w:cs="Calibri"/>
                <w:b/>
                <w:bCs/>
                <w:color w:val="000000"/>
                <w:sz w:val="16"/>
                <w:szCs w:val="16"/>
              </w:rPr>
            </w:pPr>
            <w:r w:rsidRPr="00CB5AB3">
              <w:rPr>
                <w:rFonts w:ascii="Calibri" w:hAnsi="Calibri" w:cs="Calibri"/>
                <w:b/>
                <w:bCs/>
                <w:color w:val="000000"/>
                <w:sz w:val="16"/>
                <w:szCs w:val="16"/>
              </w:rPr>
              <w:t>Descriptive attributes</w:t>
            </w:r>
          </w:p>
        </w:tc>
        <w:tc>
          <w:tcPr>
            <w:tcW w:w="1794" w:type="dxa"/>
            <w:tcBorders>
              <w:top w:val="nil"/>
              <w:left w:val="nil"/>
              <w:bottom w:val="single" w:sz="8" w:space="0" w:color="B5DDDC"/>
              <w:right w:val="single" w:sz="8" w:space="0" w:color="B5DDDC"/>
            </w:tcBorders>
            <w:vAlign w:val="center"/>
            <w:hideMark/>
          </w:tcPr>
          <w:p w14:paraId="2A9A55E4"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Title</w:t>
            </w:r>
          </w:p>
        </w:tc>
        <w:tc>
          <w:tcPr>
            <w:tcW w:w="4820" w:type="dxa"/>
            <w:tcBorders>
              <w:top w:val="nil"/>
              <w:left w:val="nil"/>
              <w:bottom w:val="single" w:sz="8" w:space="0" w:color="B5DDDC"/>
              <w:right w:val="single" w:sz="8" w:space="0" w:color="B5DDDC"/>
            </w:tcBorders>
            <w:vAlign w:val="center"/>
            <w:hideMark/>
          </w:tcPr>
          <w:p w14:paraId="7DDDDDB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Into the deep: Evaluation of SourceTracker for assessment of faecal contamination of coastal waters</w:t>
            </w:r>
          </w:p>
        </w:tc>
      </w:tr>
      <w:tr w:rsidR="00BF2DBF" w14:paraId="6355743B"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40A46BB"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19481A73"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Title</w:t>
            </w:r>
          </w:p>
        </w:tc>
        <w:tc>
          <w:tcPr>
            <w:tcW w:w="4820" w:type="dxa"/>
            <w:tcBorders>
              <w:top w:val="nil"/>
              <w:left w:val="nil"/>
              <w:bottom w:val="single" w:sz="8" w:space="0" w:color="B5DDDC"/>
              <w:right w:val="single" w:sz="8" w:space="0" w:color="B5DDDC"/>
            </w:tcBorders>
            <w:vAlign w:val="center"/>
            <w:hideMark/>
          </w:tcPr>
          <w:p w14:paraId="7E2B6F3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Water Research </w:t>
            </w:r>
          </w:p>
        </w:tc>
      </w:tr>
      <w:tr w:rsidR="00BF2DBF" w14:paraId="3C6B56C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058D592"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4B062F95"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Reference (Vol.(issue), reference no. or pages, or no. of pages)</w:t>
            </w:r>
          </w:p>
        </w:tc>
        <w:tc>
          <w:tcPr>
            <w:tcW w:w="4820" w:type="dxa"/>
            <w:tcBorders>
              <w:top w:val="nil"/>
              <w:left w:val="nil"/>
              <w:bottom w:val="single" w:sz="8" w:space="0" w:color="B5DDDC"/>
              <w:right w:val="single" w:sz="8" w:space="0" w:color="B5DDDC"/>
            </w:tcBorders>
            <w:vAlign w:val="center"/>
            <w:hideMark/>
          </w:tcPr>
          <w:p w14:paraId="475C566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93 (2016) 242-253</w:t>
            </w:r>
          </w:p>
        </w:tc>
      </w:tr>
      <w:tr w:rsidR="00BF2DBF" w14:paraId="304EB995"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CECF452"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2965DA70"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date</w:t>
            </w:r>
          </w:p>
        </w:tc>
        <w:tc>
          <w:tcPr>
            <w:tcW w:w="4820" w:type="dxa"/>
            <w:tcBorders>
              <w:top w:val="nil"/>
              <w:left w:val="nil"/>
              <w:bottom w:val="single" w:sz="8" w:space="0" w:color="B5DDDC"/>
              <w:right w:val="single" w:sz="8" w:space="0" w:color="B5DDDC"/>
            </w:tcBorders>
            <w:vAlign w:val="center"/>
            <w:hideMark/>
          </w:tcPr>
          <w:p w14:paraId="4379BCD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2016</w:t>
            </w:r>
          </w:p>
        </w:tc>
      </w:tr>
      <w:tr w:rsidR="00BF2DBF" w14:paraId="29C0438D"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732606B"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42A9DA2A"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Publication Source</w:t>
            </w:r>
          </w:p>
        </w:tc>
        <w:tc>
          <w:tcPr>
            <w:tcW w:w="4820" w:type="dxa"/>
            <w:tcBorders>
              <w:top w:val="nil"/>
              <w:left w:val="nil"/>
              <w:bottom w:val="single" w:sz="8" w:space="0" w:color="B5DDDC"/>
              <w:right w:val="single" w:sz="8" w:space="0" w:color="B5DDDC"/>
            </w:tcBorders>
            <w:vAlign w:val="center"/>
            <w:hideMark/>
          </w:tcPr>
          <w:p w14:paraId="0923495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Research 93 (2016) 242-253 DOI:10.1016/j.watres.2016.02.029</w:t>
            </w:r>
          </w:p>
        </w:tc>
      </w:tr>
      <w:tr w:rsidR="00BF2DBF" w14:paraId="4987DC5D"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FEC489F"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36AAD1C8"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Peer reviewed</w:t>
            </w:r>
          </w:p>
        </w:tc>
        <w:tc>
          <w:tcPr>
            <w:tcW w:w="4820" w:type="dxa"/>
            <w:tcBorders>
              <w:top w:val="nil"/>
              <w:left w:val="nil"/>
              <w:bottom w:val="single" w:sz="8" w:space="0" w:color="B5DDDC"/>
              <w:right w:val="single" w:sz="8" w:space="0" w:color="B5DDDC"/>
            </w:tcBorders>
            <w:vAlign w:val="center"/>
            <w:hideMark/>
          </w:tcPr>
          <w:p w14:paraId="523EAD3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7BEEBC6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C1DBD43"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1BF2BF9C" w14:textId="77777777" w:rsidR="00CB5AB3" w:rsidRPr="00CB5AB3" w:rsidRDefault="00992883" w:rsidP="00CB5AB3">
            <w:pPr>
              <w:spacing w:before="0" w:after="0" w:line="240" w:lineRule="auto"/>
              <w:rPr>
                <w:rFonts w:ascii="Calibri" w:hAnsi="Calibri" w:cs="Calibri"/>
                <w:color w:val="000000"/>
                <w:sz w:val="16"/>
                <w:szCs w:val="16"/>
              </w:rPr>
            </w:pPr>
            <w:r w:rsidRPr="00CB5AB3">
              <w:rPr>
                <w:rFonts w:ascii="Calibri" w:hAnsi="Calibri" w:cs="Calibri"/>
                <w:color w:val="000000"/>
                <w:sz w:val="16"/>
                <w:szCs w:val="16"/>
              </w:rPr>
              <w:t>Country of origin</w:t>
            </w:r>
          </w:p>
        </w:tc>
        <w:tc>
          <w:tcPr>
            <w:tcW w:w="4820" w:type="dxa"/>
            <w:tcBorders>
              <w:top w:val="nil"/>
              <w:left w:val="nil"/>
              <w:bottom w:val="single" w:sz="8" w:space="0" w:color="B5DDDC"/>
              <w:right w:val="single" w:sz="8" w:space="0" w:color="B5DDDC"/>
            </w:tcBorders>
            <w:vAlign w:val="center"/>
            <w:hideMark/>
          </w:tcPr>
          <w:p w14:paraId="4AAD785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Australia</w:t>
            </w:r>
          </w:p>
        </w:tc>
      </w:tr>
      <w:tr w:rsidR="00BF2DBF" w14:paraId="79F1C394"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0BEC5F7"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01BD42A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Source of funding</w:t>
            </w:r>
          </w:p>
        </w:tc>
        <w:tc>
          <w:tcPr>
            <w:tcW w:w="4820" w:type="dxa"/>
            <w:tcBorders>
              <w:top w:val="nil"/>
              <w:left w:val="nil"/>
              <w:bottom w:val="single" w:sz="8" w:space="0" w:color="B5DDDC"/>
              <w:right w:val="single" w:sz="8" w:space="0" w:color="B5DDDC"/>
            </w:tcBorders>
            <w:vAlign w:val="center"/>
            <w:hideMark/>
          </w:tcPr>
          <w:p w14:paraId="54B3347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Funding sources were Melbourne Water (Victoria), Environmental Protection Authority (Victoria), Mornington Peninsula Shire and the Australian Research Council Linkage program (LP120100718)</w:t>
            </w:r>
          </w:p>
        </w:tc>
      </w:tr>
      <w:tr w:rsidR="00BF2DBF" w14:paraId="304E3222"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AE8F4A2" w14:textId="77777777" w:rsidR="00CB5AB3" w:rsidRPr="00CB5AB3" w:rsidRDefault="00CB5AB3" w:rsidP="00CB5AB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65FDCC0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Possible conflicts of interest</w:t>
            </w:r>
          </w:p>
        </w:tc>
        <w:tc>
          <w:tcPr>
            <w:tcW w:w="4820" w:type="dxa"/>
            <w:tcBorders>
              <w:top w:val="nil"/>
              <w:left w:val="nil"/>
              <w:bottom w:val="single" w:sz="8" w:space="0" w:color="B5DDDC"/>
              <w:right w:val="single" w:sz="8" w:space="0" w:color="B5DDDC"/>
            </w:tcBorders>
            <w:vAlign w:val="center"/>
            <w:hideMark/>
          </w:tcPr>
          <w:p w14:paraId="54893F4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 conflicts of interest declared by authors or identified by the reviewer.</w:t>
            </w:r>
          </w:p>
        </w:tc>
      </w:tr>
      <w:tr w:rsidR="00BF2DBF" w14:paraId="2B519CAB"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2E60EEE"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Other criteria</w:t>
            </w:r>
          </w:p>
        </w:tc>
        <w:tc>
          <w:tcPr>
            <w:tcW w:w="1794" w:type="dxa"/>
            <w:tcBorders>
              <w:top w:val="nil"/>
              <w:left w:val="nil"/>
              <w:bottom w:val="single" w:sz="8" w:space="0" w:color="B5DDDC"/>
              <w:right w:val="single" w:sz="8" w:space="0" w:color="B5DDDC"/>
            </w:tcBorders>
            <w:vAlign w:val="center"/>
            <w:hideMark/>
          </w:tcPr>
          <w:p w14:paraId="0ED78C5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study clearly address the primary research question?</w:t>
            </w:r>
          </w:p>
        </w:tc>
        <w:tc>
          <w:tcPr>
            <w:tcW w:w="4820" w:type="dxa"/>
            <w:tcBorders>
              <w:top w:val="nil"/>
              <w:left w:val="nil"/>
              <w:bottom w:val="single" w:sz="8" w:space="0" w:color="B5DDDC"/>
              <w:right w:val="single" w:sz="8" w:space="0" w:color="B5DDDC"/>
            </w:tcBorders>
            <w:vAlign w:val="center"/>
            <w:hideMark/>
          </w:tcPr>
          <w:p w14:paraId="7E30A5B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687F1CFA"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4F42176"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4B4A7C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Australian jurisdiction</w:t>
            </w:r>
          </w:p>
        </w:tc>
        <w:tc>
          <w:tcPr>
            <w:tcW w:w="4820" w:type="dxa"/>
            <w:tcBorders>
              <w:top w:val="nil"/>
              <w:left w:val="nil"/>
              <w:bottom w:val="single" w:sz="8" w:space="0" w:color="B5DDDC"/>
              <w:right w:val="single" w:sz="8" w:space="0" w:color="B5DDDC"/>
            </w:tcBorders>
            <w:vAlign w:val="center"/>
            <w:hideMark/>
          </w:tcPr>
          <w:p w14:paraId="319627B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23CE3304"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F87A02C"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118B3C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paper describe reasoning clearly</w:t>
            </w:r>
          </w:p>
        </w:tc>
        <w:tc>
          <w:tcPr>
            <w:tcW w:w="4820" w:type="dxa"/>
            <w:tcBorders>
              <w:top w:val="nil"/>
              <w:left w:val="nil"/>
              <w:bottom w:val="single" w:sz="8" w:space="0" w:color="B5DDDC"/>
              <w:right w:val="single" w:sz="8" w:space="0" w:color="B5DDDC"/>
            </w:tcBorders>
            <w:vAlign w:val="center"/>
            <w:hideMark/>
          </w:tcPr>
          <w:p w14:paraId="6BB542BD"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Yes</w:t>
            </w:r>
          </w:p>
        </w:tc>
      </w:tr>
      <w:tr w:rsidR="00BF2DBF" w14:paraId="36A45C3A"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887D8BA"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E921AD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Does overseas experience relate to Australian context</w:t>
            </w:r>
          </w:p>
        </w:tc>
        <w:tc>
          <w:tcPr>
            <w:tcW w:w="4820" w:type="dxa"/>
            <w:tcBorders>
              <w:top w:val="nil"/>
              <w:left w:val="nil"/>
              <w:bottom w:val="single" w:sz="8" w:space="0" w:color="B5DDDC"/>
              <w:right w:val="single" w:sz="8" w:space="0" w:color="B5DDDC"/>
            </w:tcBorders>
            <w:vAlign w:val="center"/>
            <w:hideMark/>
          </w:tcPr>
          <w:p w14:paraId="561D21B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40663D02"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A72ED9E"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612AA5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children</w:t>
            </w:r>
          </w:p>
        </w:tc>
        <w:tc>
          <w:tcPr>
            <w:tcW w:w="4820" w:type="dxa"/>
            <w:tcBorders>
              <w:top w:val="nil"/>
              <w:left w:val="nil"/>
              <w:bottom w:val="single" w:sz="8" w:space="0" w:color="B5DDDC"/>
              <w:right w:val="single" w:sz="8" w:space="0" w:color="B5DDDC"/>
            </w:tcBorders>
            <w:vAlign w:val="center"/>
            <w:hideMark/>
          </w:tcPr>
          <w:p w14:paraId="151E246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29789322"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D3F502B"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0F33E4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immunocompromised</w:t>
            </w:r>
          </w:p>
        </w:tc>
        <w:tc>
          <w:tcPr>
            <w:tcW w:w="4820" w:type="dxa"/>
            <w:tcBorders>
              <w:top w:val="nil"/>
              <w:left w:val="nil"/>
              <w:bottom w:val="single" w:sz="8" w:space="0" w:color="B5DDDC"/>
              <w:right w:val="single" w:sz="8" w:space="0" w:color="B5DDDC"/>
            </w:tcBorders>
            <w:vAlign w:val="center"/>
            <w:hideMark/>
          </w:tcPr>
          <w:p w14:paraId="3EAA61D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7A4DB20D"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1B135E7"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66D9B6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elderly</w:t>
            </w:r>
          </w:p>
        </w:tc>
        <w:tc>
          <w:tcPr>
            <w:tcW w:w="4820" w:type="dxa"/>
            <w:tcBorders>
              <w:top w:val="nil"/>
              <w:left w:val="nil"/>
              <w:bottom w:val="single" w:sz="8" w:space="0" w:color="B5DDDC"/>
              <w:right w:val="single" w:sz="8" w:space="0" w:color="B5DDDC"/>
            </w:tcBorders>
            <w:vAlign w:val="center"/>
            <w:hideMark/>
          </w:tcPr>
          <w:p w14:paraId="45EEEED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5FAB76A4"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1B497E8"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8346A6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indigenous</w:t>
            </w:r>
          </w:p>
        </w:tc>
        <w:tc>
          <w:tcPr>
            <w:tcW w:w="4820" w:type="dxa"/>
            <w:tcBorders>
              <w:top w:val="nil"/>
              <w:left w:val="nil"/>
              <w:bottom w:val="single" w:sz="8" w:space="0" w:color="B5DDDC"/>
              <w:right w:val="single" w:sz="8" w:space="0" w:color="B5DDDC"/>
            </w:tcBorders>
            <w:vAlign w:val="center"/>
            <w:hideMark/>
          </w:tcPr>
          <w:p w14:paraId="6DE4054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w:t>
            </w:r>
          </w:p>
        </w:tc>
      </w:tr>
      <w:tr w:rsidR="00BF2DBF" w14:paraId="53E03E34"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FF3698A"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824A58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Main risk associated factor? </w:t>
            </w:r>
          </w:p>
        </w:tc>
        <w:tc>
          <w:tcPr>
            <w:tcW w:w="4820" w:type="dxa"/>
            <w:tcBorders>
              <w:top w:val="nil"/>
              <w:left w:val="nil"/>
              <w:bottom w:val="single" w:sz="8" w:space="0" w:color="B5DDDC"/>
              <w:right w:val="single" w:sz="8" w:space="0" w:color="B5DDDC"/>
            </w:tcBorders>
            <w:vAlign w:val="center"/>
            <w:hideMark/>
          </w:tcPr>
          <w:p w14:paraId="40F00AE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16S rRNA</w:t>
            </w:r>
          </w:p>
        </w:tc>
      </w:tr>
      <w:tr w:rsidR="00BF2DBF" w14:paraId="3448ED46"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CBF2063"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B4A6B7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CASP classification </w:t>
            </w:r>
          </w:p>
        </w:tc>
        <w:tc>
          <w:tcPr>
            <w:tcW w:w="4820" w:type="dxa"/>
            <w:tcBorders>
              <w:top w:val="nil"/>
              <w:left w:val="nil"/>
              <w:bottom w:val="single" w:sz="8" w:space="0" w:color="B5DDDC"/>
              <w:right w:val="single" w:sz="8" w:space="0" w:color="B5DDDC"/>
            </w:tcBorders>
            <w:vAlign w:val="center"/>
            <w:hideMark/>
          </w:tcPr>
          <w:p w14:paraId="610913C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Qualitative research</w:t>
            </w:r>
          </w:p>
        </w:tc>
      </w:tr>
      <w:tr w:rsidR="00BF2DBF" w14:paraId="4DDB2C5B"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CC35571"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CB1C70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marine, estuarine or freshwater</w:t>
            </w:r>
          </w:p>
        </w:tc>
        <w:tc>
          <w:tcPr>
            <w:tcW w:w="4820" w:type="dxa"/>
            <w:tcBorders>
              <w:top w:val="nil"/>
              <w:left w:val="nil"/>
              <w:bottom w:val="single" w:sz="8" w:space="0" w:color="B5DDDC"/>
              <w:right w:val="single" w:sz="8" w:space="0" w:color="B5DDDC"/>
            </w:tcBorders>
            <w:vAlign w:val="center"/>
            <w:hideMark/>
          </w:tcPr>
          <w:p w14:paraId="6B2D8F3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m,e,f</w:t>
            </w:r>
          </w:p>
        </w:tc>
      </w:tr>
      <w:tr w:rsidR="00BF2DBF" w14:paraId="53D03BBE"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C418C14"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9A7C01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DOI http://dx.doi.org/</w:t>
            </w:r>
          </w:p>
        </w:tc>
        <w:tc>
          <w:tcPr>
            <w:tcW w:w="4820" w:type="dxa"/>
            <w:tcBorders>
              <w:top w:val="nil"/>
              <w:left w:val="nil"/>
              <w:bottom w:val="single" w:sz="8" w:space="0" w:color="B5DDDC"/>
              <w:right w:val="single" w:sz="8" w:space="0" w:color="B5DDDC"/>
            </w:tcBorders>
            <w:vAlign w:val="center"/>
            <w:hideMark/>
          </w:tcPr>
          <w:p w14:paraId="23822B9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10.1016/j.watres.2016.02.029</w:t>
            </w:r>
          </w:p>
        </w:tc>
      </w:tr>
      <w:tr w:rsidR="00BF2DBF" w14:paraId="59178466"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7690BEB6" w14:textId="77777777" w:rsidR="00CB5AB3" w:rsidRPr="00CB5AB3" w:rsidRDefault="00992883" w:rsidP="00CB5AB3">
            <w:pPr>
              <w:spacing w:before="0" w:after="0" w:line="240" w:lineRule="auto"/>
              <w:rPr>
                <w:rFonts w:ascii="Calibri" w:hAnsi="Calibri" w:cs="Calibri"/>
                <w:b/>
                <w:bCs/>
                <w:sz w:val="16"/>
                <w:szCs w:val="16"/>
              </w:rPr>
            </w:pPr>
            <w:bookmarkStart w:id="432" w:name="_Hlk93051510"/>
            <w:r w:rsidRPr="00CB5AB3">
              <w:rPr>
                <w:rFonts w:ascii="Calibri" w:hAnsi="Calibri" w:cs="Calibri"/>
                <w:b/>
                <w:bCs/>
                <w:sz w:val="16"/>
                <w:szCs w:val="16"/>
              </w:rPr>
              <w:t>Study characteristics</w:t>
            </w:r>
          </w:p>
        </w:tc>
        <w:tc>
          <w:tcPr>
            <w:tcW w:w="1794" w:type="dxa"/>
            <w:tcBorders>
              <w:top w:val="nil"/>
              <w:left w:val="nil"/>
              <w:bottom w:val="single" w:sz="8" w:space="0" w:color="B5DDDC"/>
              <w:right w:val="single" w:sz="8" w:space="0" w:color="B5DDDC"/>
            </w:tcBorders>
            <w:vAlign w:val="center"/>
            <w:hideMark/>
          </w:tcPr>
          <w:p w14:paraId="29F1526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Aim/objectives of study</w:t>
            </w:r>
          </w:p>
        </w:tc>
        <w:tc>
          <w:tcPr>
            <w:tcW w:w="4820" w:type="dxa"/>
            <w:tcBorders>
              <w:top w:val="nil"/>
              <w:left w:val="nil"/>
              <w:bottom w:val="single" w:sz="8" w:space="0" w:color="B5DDDC"/>
              <w:right w:val="single" w:sz="8" w:space="0" w:color="B5DDDC"/>
            </w:tcBorders>
            <w:vAlign w:val="center"/>
            <w:hideMark/>
          </w:tcPr>
          <w:p w14:paraId="29F28CFD" w14:textId="618DECD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The stated aim was to use recreational water quality site microbial data in high-throughput sequencing (HTS) and Source Tracker to identify the main sources of contamination and thus assist water managers with achieving better understanding of the sources of contamination at several recreational beaches in the Port Philip Bay (Victoria) area. </w:t>
            </w:r>
          </w:p>
        </w:tc>
      </w:tr>
      <w:tr w:rsidR="00BF2DBF" w14:paraId="4290E8D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63F299F"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02CC08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Study type/design</w:t>
            </w:r>
          </w:p>
        </w:tc>
        <w:tc>
          <w:tcPr>
            <w:tcW w:w="4820" w:type="dxa"/>
            <w:tcBorders>
              <w:top w:val="nil"/>
              <w:left w:val="nil"/>
              <w:bottom w:val="single" w:sz="8" w:space="0" w:color="B5DDDC"/>
              <w:right w:val="single" w:sz="8" w:space="0" w:color="B5DDDC"/>
            </w:tcBorders>
            <w:vAlign w:val="center"/>
            <w:hideMark/>
          </w:tcPr>
          <w:p w14:paraId="7FE3005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The study is an observational study of sewage genetic marker decay rates in recreational freshwater and marine habitats</w:t>
            </w:r>
          </w:p>
        </w:tc>
      </w:tr>
      <w:tr w:rsidR="00BF2DBF" w14:paraId="7BE9BF89"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C4154D9"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160F36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Study duration</w:t>
            </w:r>
          </w:p>
        </w:tc>
        <w:tc>
          <w:tcPr>
            <w:tcW w:w="4820" w:type="dxa"/>
            <w:tcBorders>
              <w:top w:val="nil"/>
              <w:left w:val="nil"/>
              <w:bottom w:val="single" w:sz="8" w:space="0" w:color="B5DDDC"/>
              <w:right w:val="single" w:sz="8" w:space="0" w:color="B5DDDC"/>
            </w:tcBorders>
            <w:vAlign w:val="center"/>
            <w:hideMark/>
          </w:tcPr>
          <w:p w14:paraId="7F65B55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Marine water sample collection in Port Phillip Bay was between December 2014 and March 2015 (42 samples).  A further 83 samples of regional riverine, estuarine, greywater, stormwater, sewage</w:t>
            </w:r>
            <w:r w:rsidRPr="00CB5AB3">
              <w:rPr>
                <w:rFonts w:ascii="Calibri" w:hAnsi="Calibri" w:cs="Calibri"/>
                <w:sz w:val="16"/>
                <w:szCs w:val="16"/>
              </w:rPr>
              <w:br/>
              <w:t>and potable source waters, plus and faecal and sand samples (as a source of MST markers) were collected between Dec 2014 and Feb 2015.</w:t>
            </w:r>
          </w:p>
        </w:tc>
      </w:tr>
      <w:bookmarkEnd w:id="432"/>
      <w:tr w:rsidR="00BF2DBF" w14:paraId="7B12F69A"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165F1B7"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Population characteristics</w:t>
            </w:r>
          </w:p>
        </w:tc>
        <w:tc>
          <w:tcPr>
            <w:tcW w:w="1794" w:type="dxa"/>
            <w:tcBorders>
              <w:top w:val="nil"/>
              <w:left w:val="nil"/>
              <w:bottom w:val="single" w:sz="8" w:space="0" w:color="B5DDDC"/>
              <w:right w:val="single" w:sz="8" w:space="0" w:color="B5DDDC"/>
            </w:tcBorders>
            <w:vAlign w:val="center"/>
            <w:hideMark/>
          </w:tcPr>
          <w:p w14:paraId="4EF6D89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Population/s studied</w:t>
            </w:r>
          </w:p>
        </w:tc>
        <w:tc>
          <w:tcPr>
            <w:tcW w:w="4820" w:type="dxa"/>
            <w:tcBorders>
              <w:top w:val="nil"/>
              <w:left w:val="nil"/>
              <w:bottom w:val="single" w:sz="8" w:space="0" w:color="B5DDDC"/>
              <w:right w:val="single" w:sz="8" w:space="0" w:color="B5DDDC"/>
            </w:tcBorders>
            <w:vAlign w:val="center"/>
            <w:hideMark/>
          </w:tcPr>
          <w:p w14:paraId="6EDEF96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2879904F"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18B5A79"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A1A966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Selection criteria for population</w:t>
            </w:r>
          </w:p>
        </w:tc>
        <w:tc>
          <w:tcPr>
            <w:tcW w:w="4820" w:type="dxa"/>
            <w:tcBorders>
              <w:top w:val="nil"/>
              <w:left w:val="nil"/>
              <w:bottom w:val="single" w:sz="8" w:space="0" w:color="B5DDDC"/>
              <w:right w:val="single" w:sz="8" w:space="0" w:color="B5DDDC"/>
            </w:tcBorders>
            <w:vAlign w:val="center"/>
            <w:hideMark/>
          </w:tcPr>
          <w:p w14:paraId="6909652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2C973FB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AA20110"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40F9EE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Subgroups reported</w:t>
            </w:r>
          </w:p>
        </w:tc>
        <w:tc>
          <w:tcPr>
            <w:tcW w:w="4820" w:type="dxa"/>
            <w:tcBorders>
              <w:top w:val="nil"/>
              <w:left w:val="nil"/>
              <w:bottom w:val="single" w:sz="8" w:space="0" w:color="B5DDDC"/>
              <w:right w:val="single" w:sz="8" w:space="0" w:color="B5DDDC"/>
            </w:tcBorders>
            <w:vAlign w:val="center"/>
            <w:hideMark/>
          </w:tcPr>
          <w:p w14:paraId="364FC07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33D2893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17428F2"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053A11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Size of study</w:t>
            </w:r>
          </w:p>
        </w:tc>
        <w:tc>
          <w:tcPr>
            <w:tcW w:w="4820" w:type="dxa"/>
            <w:tcBorders>
              <w:top w:val="nil"/>
              <w:left w:val="nil"/>
              <w:bottom w:val="single" w:sz="8" w:space="0" w:color="B5DDDC"/>
              <w:right w:val="single" w:sz="8" w:space="0" w:color="B5DDDC"/>
            </w:tcBorders>
            <w:vAlign w:val="center"/>
            <w:hideMark/>
          </w:tcPr>
          <w:p w14:paraId="435876C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64E97E84"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EE5D3CD"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Exposure and setting</w:t>
            </w:r>
          </w:p>
        </w:tc>
        <w:tc>
          <w:tcPr>
            <w:tcW w:w="1794" w:type="dxa"/>
            <w:tcBorders>
              <w:top w:val="nil"/>
              <w:left w:val="nil"/>
              <w:bottom w:val="single" w:sz="8" w:space="0" w:color="B5DDDC"/>
              <w:right w:val="single" w:sz="8" w:space="0" w:color="B5DDDC"/>
            </w:tcBorders>
            <w:vAlign w:val="center"/>
            <w:hideMark/>
          </w:tcPr>
          <w:p w14:paraId="41FB1F6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Type of water source/water body</w:t>
            </w:r>
          </w:p>
        </w:tc>
        <w:tc>
          <w:tcPr>
            <w:tcW w:w="4820" w:type="dxa"/>
            <w:tcBorders>
              <w:top w:val="nil"/>
              <w:left w:val="nil"/>
              <w:bottom w:val="single" w:sz="8" w:space="0" w:color="B5DDDC"/>
              <w:right w:val="single" w:sz="8" w:space="0" w:color="B5DDDC"/>
            </w:tcBorders>
            <w:vAlign w:val="center"/>
            <w:hideMark/>
          </w:tcPr>
          <w:p w14:paraId="59EFF07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Marine, estuarine.</w:t>
            </w:r>
          </w:p>
        </w:tc>
      </w:tr>
      <w:tr w:rsidR="00BF2DBF" w14:paraId="6873CB8F"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CA77401"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F1A335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Exposure scenario</w:t>
            </w:r>
          </w:p>
        </w:tc>
        <w:tc>
          <w:tcPr>
            <w:tcW w:w="4820" w:type="dxa"/>
            <w:tcBorders>
              <w:top w:val="nil"/>
              <w:left w:val="nil"/>
              <w:bottom w:val="single" w:sz="8" w:space="0" w:color="B5DDDC"/>
              <w:right w:val="single" w:sz="8" w:space="0" w:color="B5DDDC"/>
            </w:tcBorders>
            <w:vAlign w:val="center"/>
            <w:hideMark/>
          </w:tcPr>
          <w:p w14:paraId="5B305683"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  Study focuses is on MST</w:t>
            </w:r>
          </w:p>
        </w:tc>
      </w:tr>
      <w:tr w:rsidR="00BF2DBF" w14:paraId="6F358AC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D552356"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63973C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Exposure pathway</w:t>
            </w:r>
          </w:p>
        </w:tc>
        <w:tc>
          <w:tcPr>
            <w:tcW w:w="4820" w:type="dxa"/>
            <w:tcBorders>
              <w:top w:val="nil"/>
              <w:left w:val="nil"/>
              <w:bottom w:val="single" w:sz="8" w:space="0" w:color="B5DDDC"/>
              <w:right w:val="single" w:sz="8" w:space="0" w:color="B5DDDC"/>
            </w:tcBorders>
            <w:vAlign w:val="center"/>
            <w:hideMark/>
          </w:tcPr>
          <w:p w14:paraId="651B9BD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14594D8D"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41AA732"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D8D295E" w14:textId="37D62E7B"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Source of </w:t>
            </w:r>
            <w:r w:rsidR="00BE6FF9">
              <w:rPr>
                <w:rFonts w:ascii="Calibri" w:hAnsi="Calibri" w:cs="Calibri"/>
                <w:sz w:val="16"/>
                <w:szCs w:val="16"/>
              </w:rPr>
              <w:t>infection/ contamination</w:t>
            </w:r>
          </w:p>
        </w:tc>
        <w:tc>
          <w:tcPr>
            <w:tcW w:w="4820" w:type="dxa"/>
            <w:tcBorders>
              <w:top w:val="nil"/>
              <w:left w:val="nil"/>
              <w:bottom w:val="single" w:sz="8" w:space="0" w:color="B5DDDC"/>
              <w:right w:val="single" w:sz="8" w:space="0" w:color="B5DDDC"/>
            </w:tcBorders>
            <w:vAlign w:val="center"/>
            <w:hideMark/>
          </w:tcPr>
          <w:p w14:paraId="6B78CCE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Regional catchment sources, riverine inflows, stormwater, groundwater inflows, greywater, septic effluent, birds</w:t>
            </w:r>
          </w:p>
        </w:tc>
      </w:tr>
      <w:tr w:rsidR="00BF2DBF" w14:paraId="150D55BD"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100E47A"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A49F66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Causal organisms</w:t>
            </w:r>
          </w:p>
        </w:tc>
        <w:tc>
          <w:tcPr>
            <w:tcW w:w="4820" w:type="dxa"/>
            <w:tcBorders>
              <w:top w:val="nil"/>
              <w:left w:val="nil"/>
              <w:bottom w:val="single" w:sz="8" w:space="0" w:color="B5DDDC"/>
              <w:right w:val="single" w:sz="8" w:space="0" w:color="B5DDDC"/>
            </w:tcBorders>
            <w:vAlign w:val="center"/>
            <w:hideMark/>
          </w:tcPr>
          <w:p w14:paraId="627DF42D" w14:textId="03280E4B"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Conventional (</w:t>
            </w:r>
            <w:r w:rsidR="00EA2716" w:rsidRPr="00EA2716">
              <w:rPr>
                <w:rFonts w:ascii="Calibri" w:hAnsi="Calibri" w:cs="Calibri"/>
                <w:i/>
                <w:sz w:val="16"/>
                <w:szCs w:val="16"/>
              </w:rPr>
              <w:t>E. coli</w:t>
            </w:r>
            <w:r w:rsidRPr="00CB5AB3">
              <w:rPr>
                <w:rFonts w:ascii="Calibri" w:hAnsi="Calibri" w:cs="Calibri"/>
                <w:sz w:val="16"/>
                <w:szCs w:val="16"/>
              </w:rPr>
              <w:t xml:space="preserve">) and novel </w:t>
            </w:r>
            <w:r w:rsidR="00613B86" w:rsidRPr="00CB5AB3">
              <w:rPr>
                <w:rFonts w:ascii="Calibri" w:hAnsi="Calibri" w:cs="Calibri"/>
                <w:sz w:val="16"/>
                <w:szCs w:val="16"/>
              </w:rPr>
              <w:t>faecal</w:t>
            </w:r>
            <w:r w:rsidRPr="00CB5AB3">
              <w:rPr>
                <w:rFonts w:ascii="Calibri" w:hAnsi="Calibri" w:cs="Calibri"/>
                <w:sz w:val="16"/>
                <w:szCs w:val="16"/>
              </w:rPr>
              <w:t xml:space="preserve"> indicator bacteria.</w:t>
            </w:r>
          </w:p>
        </w:tc>
      </w:tr>
      <w:tr w:rsidR="00BF2DBF" w14:paraId="1598A2B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B9F0303"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E434B4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Comparison group(s)</w:t>
            </w:r>
          </w:p>
        </w:tc>
        <w:tc>
          <w:tcPr>
            <w:tcW w:w="4820" w:type="dxa"/>
            <w:tcBorders>
              <w:top w:val="nil"/>
              <w:left w:val="nil"/>
              <w:bottom w:val="single" w:sz="8" w:space="0" w:color="B5DDDC"/>
              <w:right w:val="single" w:sz="8" w:space="0" w:color="B5DDDC"/>
            </w:tcBorders>
            <w:vAlign w:val="center"/>
            <w:hideMark/>
          </w:tcPr>
          <w:p w14:paraId="56ABBDA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069437C0"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1BA70C8A"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Study methods</w:t>
            </w:r>
          </w:p>
        </w:tc>
        <w:tc>
          <w:tcPr>
            <w:tcW w:w="1794" w:type="dxa"/>
            <w:tcBorders>
              <w:top w:val="nil"/>
              <w:left w:val="nil"/>
              <w:bottom w:val="single" w:sz="8" w:space="0" w:color="B5DDDC"/>
              <w:right w:val="single" w:sz="8" w:space="0" w:color="B5DDDC"/>
            </w:tcBorders>
            <w:vAlign w:val="center"/>
            <w:hideMark/>
          </w:tcPr>
          <w:p w14:paraId="7298DD9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quality measurement used</w:t>
            </w:r>
          </w:p>
        </w:tc>
        <w:tc>
          <w:tcPr>
            <w:tcW w:w="4820" w:type="dxa"/>
            <w:tcBorders>
              <w:top w:val="nil"/>
              <w:left w:val="nil"/>
              <w:bottom w:val="single" w:sz="8" w:space="0" w:color="B5DDDC"/>
              <w:right w:val="single" w:sz="8" w:space="0" w:color="B5DDDC"/>
            </w:tcBorders>
            <w:vAlign w:val="center"/>
            <w:hideMark/>
          </w:tcPr>
          <w:p w14:paraId="6D7A441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FIB, genomic DNA of faecal bacterial communities</w:t>
            </w:r>
          </w:p>
        </w:tc>
      </w:tr>
      <w:tr w:rsidR="00BF2DBF" w14:paraId="1E61F602"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F2B762C"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nil"/>
              <w:right w:val="single" w:sz="8" w:space="0" w:color="B5DDDC"/>
            </w:tcBorders>
            <w:vAlign w:val="center"/>
            <w:hideMark/>
          </w:tcPr>
          <w:p w14:paraId="4161636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Method of microorganism isolation and enumeration (if applicable)</w:t>
            </w:r>
          </w:p>
        </w:tc>
        <w:tc>
          <w:tcPr>
            <w:tcW w:w="4820" w:type="dxa"/>
            <w:tcBorders>
              <w:top w:val="nil"/>
              <w:left w:val="nil"/>
              <w:bottom w:val="single" w:sz="8" w:space="0" w:color="B5DDDC"/>
              <w:right w:val="single" w:sz="8" w:space="0" w:color="B5DDDC"/>
            </w:tcBorders>
            <w:vAlign w:val="center"/>
            <w:hideMark/>
          </w:tcPr>
          <w:p w14:paraId="502E6192" w14:textId="7E04A73C"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Colilert for </w:t>
            </w:r>
            <w:r w:rsidR="00EA2716" w:rsidRPr="00EA2716">
              <w:rPr>
                <w:rFonts w:ascii="Calibri" w:hAnsi="Calibri" w:cs="Calibri"/>
                <w:i/>
                <w:sz w:val="16"/>
                <w:szCs w:val="16"/>
              </w:rPr>
              <w:t>E. coli</w:t>
            </w:r>
            <w:r w:rsidRPr="00CB5AB3">
              <w:rPr>
                <w:rFonts w:ascii="Calibri" w:hAnsi="Calibri" w:cs="Calibri"/>
                <w:sz w:val="16"/>
                <w:szCs w:val="16"/>
              </w:rPr>
              <w:t>, genomic DNA via qPCR techniques (detail of proprietary reagent described in section 2.4 of the paper).</w:t>
            </w:r>
          </w:p>
        </w:tc>
      </w:tr>
      <w:tr w:rsidR="00BF2DBF" w14:paraId="37F62C2A"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F2767A5"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single" w:sz="8" w:space="0" w:color="B5DDDC"/>
              <w:left w:val="nil"/>
              <w:bottom w:val="single" w:sz="8" w:space="0" w:color="B5DDDC"/>
              <w:right w:val="single" w:sz="8" w:space="0" w:color="B5DDDC"/>
            </w:tcBorders>
            <w:vAlign w:val="center"/>
            <w:hideMark/>
          </w:tcPr>
          <w:p w14:paraId="15BFF24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Water sampling methods (monitoring, surrogates).  Was there sufficient replication in number of samples taken, what steps were taken to reduce contamination?</w:t>
            </w:r>
          </w:p>
        </w:tc>
        <w:tc>
          <w:tcPr>
            <w:tcW w:w="4820" w:type="dxa"/>
            <w:tcBorders>
              <w:top w:val="nil"/>
              <w:left w:val="nil"/>
              <w:bottom w:val="single" w:sz="8" w:space="0" w:color="B5DDDC"/>
              <w:right w:val="single" w:sz="8" w:space="0" w:color="B5DDDC"/>
            </w:tcBorders>
            <w:vAlign w:val="center"/>
            <w:hideMark/>
          </w:tcPr>
          <w:p w14:paraId="7FBE05EC" w14:textId="6686E672" w:rsidR="00CB5AB3" w:rsidRPr="00CB5AB3" w:rsidRDefault="00992883" w:rsidP="00CB5AB3">
            <w:pPr>
              <w:spacing w:before="0" w:after="0" w:line="240" w:lineRule="auto"/>
              <w:rPr>
                <w:rFonts w:ascii="Calibri" w:hAnsi="Calibri" w:cs="Calibri"/>
                <w:sz w:val="16"/>
                <w:szCs w:val="16"/>
              </w:rPr>
            </w:pPr>
            <w:bookmarkStart w:id="433" w:name="_Hlk93051533"/>
            <w:r w:rsidRPr="00CB5AB3">
              <w:rPr>
                <w:rFonts w:ascii="Calibri" w:hAnsi="Calibri" w:cs="Calibri"/>
                <w:sz w:val="16"/>
                <w:szCs w:val="16"/>
              </w:rPr>
              <w:t>Water samples were collected in clean, source-water rinsed disposable bottles from each location. Triplicate beach samples were collected at each site, 30 m apart, and composited to form a single 2 L sample. Estuarine and freshwater grab samples were taken 3 m perpendicular from the bank and at an approximate depth of 0.15</w:t>
            </w:r>
            <w:r w:rsidR="002C33FB">
              <w:rPr>
                <w:rFonts w:ascii="Calibri" w:hAnsi="Calibri" w:cs="Calibri"/>
                <w:sz w:val="16"/>
                <w:szCs w:val="16"/>
              </w:rPr>
              <w:t xml:space="preserve"> </w:t>
            </w:r>
            <w:r w:rsidRPr="00CB5AB3">
              <w:rPr>
                <w:rFonts w:ascii="Calibri" w:hAnsi="Calibri" w:cs="Calibri"/>
                <w:sz w:val="16"/>
                <w:szCs w:val="16"/>
              </w:rPr>
              <w:t>m</w:t>
            </w:r>
            <w:r w:rsidR="002C33FB">
              <w:rPr>
                <w:rFonts w:ascii="Calibri" w:hAnsi="Calibri" w:cs="Calibri"/>
                <w:sz w:val="16"/>
                <w:szCs w:val="16"/>
              </w:rPr>
              <w:t xml:space="preserve"> </w:t>
            </w:r>
            <w:r w:rsidRPr="00CB5AB3">
              <w:rPr>
                <w:rFonts w:ascii="Calibri" w:hAnsi="Calibri" w:cs="Calibri"/>
                <w:sz w:val="16"/>
                <w:szCs w:val="16"/>
              </w:rPr>
              <w:t>at each location.</w:t>
            </w:r>
            <w:bookmarkEnd w:id="433"/>
          </w:p>
        </w:tc>
      </w:tr>
      <w:tr w:rsidR="00BF2DBF" w14:paraId="44927021"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A0923CB"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BAF091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Limits of reporting for the organism of concern</w:t>
            </w:r>
          </w:p>
        </w:tc>
        <w:tc>
          <w:tcPr>
            <w:tcW w:w="4820" w:type="dxa"/>
            <w:tcBorders>
              <w:top w:val="nil"/>
              <w:left w:val="nil"/>
              <w:bottom w:val="single" w:sz="8" w:space="0" w:color="B5DDDC"/>
              <w:right w:val="single" w:sz="8" w:space="0" w:color="B5DDDC"/>
            </w:tcBorders>
            <w:vAlign w:val="center"/>
            <w:hideMark/>
          </w:tcPr>
          <w:p w14:paraId="14FCE2B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Not stated</w:t>
            </w:r>
          </w:p>
        </w:tc>
      </w:tr>
      <w:tr w:rsidR="00BF2DBF" w14:paraId="5A67728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0E4802C"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915FE3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Consideration of quality assurance such as field and lab blanks, reference sites, and reporting on related physico-chemical parameters</w:t>
            </w:r>
          </w:p>
        </w:tc>
        <w:tc>
          <w:tcPr>
            <w:tcW w:w="4820" w:type="dxa"/>
            <w:tcBorders>
              <w:top w:val="nil"/>
              <w:left w:val="nil"/>
              <w:bottom w:val="single" w:sz="8" w:space="0" w:color="B5DDDC"/>
              <w:right w:val="single" w:sz="8" w:space="0" w:color="B5DDDC"/>
            </w:tcBorders>
            <w:vAlign w:val="center"/>
            <w:hideMark/>
          </w:tcPr>
          <w:p w14:paraId="7BC547FB"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Field and laboratory methods are described in detail in the report and were considered to be rigorous.   PCR reactions were performed in triplicate (section 2.4).</w:t>
            </w:r>
          </w:p>
        </w:tc>
      </w:tr>
      <w:tr w:rsidR="00BF2DBF" w14:paraId="150A8FBF"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DA07E54"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Statistics</w:t>
            </w:r>
          </w:p>
        </w:tc>
        <w:tc>
          <w:tcPr>
            <w:tcW w:w="1794" w:type="dxa"/>
            <w:tcBorders>
              <w:top w:val="nil"/>
              <w:left w:val="nil"/>
              <w:bottom w:val="single" w:sz="8" w:space="0" w:color="B5DDDC"/>
              <w:right w:val="single" w:sz="8" w:space="0" w:color="B5DDDC"/>
            </w:tcBorders>
            <w:vAlign w:val="center"/>
            <w:hideMark/>
          </w:tcPr>
          <w:p w14:paraId="211B309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Statistical methods used</w:t>
            </w:r>
          </w:p>
        </w:tc>
        <w:tc>
          <w:tcPr>
            <w:tcW w:w="4820" w:type="dxa"/>
            <w:tcBorders>
              <w:top w:val="nil"/>
              <w:left w:val="nil"/>
              <w:bottom w:val="single" w:sz="8" w:space="0" w:color="B5DDDC"/>
              <w:right w:val="single" w:sz="8" w:space="0" w:color="B5DDDC"/>
            </w:tcBorders>
            <w:vAlign w:val="center"/>
            <w:hideMark/>
          </w:tcPr>
          <w:p w14:paraId="2B23BCB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Spearman rank non-parametric correlations were conducted to determine the existence of relationships between operational taxonomic units (OTUs) present at each beach sampling site, the detection of investigated sources within the sink samples (i.e. the beach sites) and environmental parameters. Weighted UniFrac analysis was conducted using the QIIME beta_significance.py script to determine if samples from the same location were statistically similar based on relative abundance of identified OTUs. </w:t>
            </w:r>
            <w:r w:rsidRPr="00CB5AB3">
              <w:rPr>
                <w:rFonts w:ascii="Calibri" w:hAnsi="Calibri" w:cs="Calibri"/>
                <w:sz w:val="16"/>
                <w:szCs w:val="16"/>
              </w:rPr>
              <w:br/>
              <w:t>Principal co-ordinate analysis was conducted between the three beach sites on OTU data (presumably using the UniFrac matrix as input but this is not stated).</w:t>
            </w:r>
          </w:p>
        </w:tc>
      </w:tr>
      <w:tr w:rsidR="00BF2DBF" w14:paraId="3FAE7B3D"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13943C4"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CE98495"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Details on statistical analysis (if any)</w:t>
            </w:r>
          </w:p>
        </w:tc>
        <w:tc>
          <w:tcPr>
            <w:tcW w:w="4820" w:type="dxa"/>
            <w:tcBorders>
              <w:top w:val="nil"/>
              <w:left w:val="nil"/>
              <w:bottom w:val="single" w:sz="8" w:space="0" w:color="B5DDDC"/>
              <w:right w:val="single" w:sz="8" w:space="0" w:color="B5DDDC"/>
            </w:tcBorders>
            <w:vAlign w:val="center"/>
            <w:hideMark/>
          </w:tcPr>
          <w:p w14:paraId="458FFB74" w14:textId="0CADC2C5"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br/>
              <w:t>Reviewers notes:</w:t>
            </w:r>
            <w:r w:rsidRPr="00CB5AB3">
              <w:rPr>
                <w:rFonts w:ascii="Calibri" w:hAnsi="Calibri" w:cs="Calibri"/>
                <w:sz w:val="16"/>
                <w:szCs w:val="16"/>
              </w:rPr>
              <w:br/>
              <w:t xml:space="preserve"> (1) UniFrac is a distance metric used for comparing biological </w:t>
            </w:r>
            <w:r w:rsidR="000C4EAE" w:rsidRPr="00CB5AB3">
              <w:rPr>
                <w:rFonts w:ascii="Calibri" w:hAnsi="Calibri" w:cs="Calibri"/>
                <w:sz w:val="16"/>
                <w:szCs w:val="16"/>
              </w:rPr>
              <w:t xml:space="preserve">communities </w:t>
            </w:r>
            <w:r w:rsidR="000C4EAE">
              <w:rPr>
                <w:rFonts w:ascii="Calibri" w:hAnsi="Calibri" w:cs="Calibri"/>
                <w:sz w:val="16"/>
                <w:szCs w:val="16"/>
              </w:rPr>
              <w:t xml:space="preserve">and </w:t>
            </w:r>
            <w:r w:rsidR="000C4EAE" w:rsidRPr="00CB5AB3">
              <w:rPr>
                <w:rFonts w:ascii="Calibri" w:hAnsi="Calibri" w:cs="Calibri"/>
                <w:sz w:val="16"/>
                <w:szCs w:val="16"/>
              </w:rPr>
              <w:t>incorporates</w:t>
            </w:r>
            <w:r w:rsidRPr="00CB5AB3">
              <w:rPr>
                <w:rFonts w:ascii="Calibri" w:hAnsi="Calibri" w:cs="Calibri"/>
                <w:sz w:val="16"/>
                <w:szCs w:val="16"/>
              </w:rPr>
              <w:t xml:space="preserve"> information on the relative relatedness of community members by incorporating phylogenetic distances between observed organisms in the computation.</w:t>
            </w:r>
            <w:r w:rsidRPr="00CB5AB3">
              <w:rPr>
                <w:rFonts w:ascii="Calibri" w:hAnsi="Calibri" w:cs="Calibri"/>
                <w:sz w:val="16"/>
                <w:szCs w:val="16"/>
              </w:rPr>
              <w:br/>
              <w:t>(2) the QIIME beta_significance.py script conducts tests on each pair of samples present in an input operational taxonomic unit (otu) table, and outputs a tab delimited text file with each pair of samples and a p value representing the probability that a random sample/sequence assignment will result in more dissimilar samples than the actual pair of samples]</w:t>
            </w:r>
          </w:p>
        </w:tc>
      </w:tr>
      <w:tr w:rsidR="00BF2DBF" w14:paraId="4DFB31B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3BAB4CB"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CB69D3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Relative risk/odds ratio, confidence interval?</w:t>
            </w:r>
          </w:p>
        </w:tc>
        <w:tc>
          <w:tcPr>
            <w:tcW w:w="4820" w:type="dxa"/>
            <w:tcBorders>
              <w:top w:val="nil"/>
              <w:left w:val="nil"/>
              <w:bottom w:val="single" w:sz="8" w:space="0" w:color="B5DDDC"/>
              <w:right w:val="single" w:sz="8" w:space="0" w:color="B5DDDC"/>
            </w:tcBorders>
            <w:vAlign w:val="center"/>
            <w:hideMark/>
          </w:tcPr>
          <w:p w14:paraId="14BA6681"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62019E68"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38AE0A13"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Results</w:t>
            </w:r>
          </w:p>
        </w:tc>
        <w:tc>
          <w:tcPr>
            <w:tcW w:w="1794" w:type="dxa"/>
            <w:tcBorders>
              <w:top w:val="nil"/>
              <w:left w:val="nil"/>
              <w:bottom w:val="single" w:sz="8" w:space="0" w:color="B5DDDC"/>
              <w:right w:val="single" w:sz="8" w:space="0" w:color="B5DDDC"/>
            </w:tcBorders>
            <w:vAlign w:val="center"/>
            <w:hideMark/>
          </w:tcPr>
          <w:p w14:paraId="07C54C47"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Outcome</w:t>
            </w:r>
          </w:p>
        </w:tc>
        <w:tc>
          <w:tcPr>
            <w:tcW w:w="4820" w:type="dxa"/>
            <w:tcBorders>
              <w:top w:val="nil"/>
              <w:left w:val="nil"/>
              <w:bottom w:val="single" w:sz="8" w:space="0" w:color="B5DDDC"/>
              <w:right w:val="single" w:sz="8" w:space="0" w:color="B5DDDC"/>
            </w:tcBorders>
            <w:vAlign w:val="center"/>
            <w:hideMark/>
          </w:tcPr>
          <w:p w14:paraId="370BFD4F" w14:textId="5B3BACDD" w:rsidR="00CB5AB3" w:rsidRPr="00CB5AB3" w:rsidRDefault="00992883" w:rsidP="00CB5AB3">
            <w:pPr>
              <w:spacing w:before="0" w:after="0" w:line="240" w:lineRule="auto"/>
              <w:rPr>
                <w:rFonts w:ascii="Calibri" w:hAnsi="Calibri" w:cs="Calibri"/>
                <w:sz w:val="16"/>
                <w:szCs w:val="16"/>
              </w:rPr>
            </w:pPr>
            <w:bookmarkStart w:id="434" w:name="_Hlk93051608"/>
            <w:r w:rsidRPr="00CB5AB3">
              <w:rPr>
                <w:rFonts w:ascii="Calibri" w:hAnsi="Calibri" w:cs="Calibri"/>
                <w:sz w:val="16"/>
                <w:szCs w:val="16"/>
              </w:rPr>
              <w:t xml:space="preserve">The current study applied </w:t>
            </w:r>
            <w:r w:rsidR="000C4EAE" w:rsidRPr="00CB5AB3">
              <w:rPr>
                <w:rFonts w:ascii="Calibri" w:hAnsi="Calibri" w:cs="Calibri"/>
                <w:sz w:val="16"/>
                <w:szCs w:val="16"/>
              </w:rPr>
              <w:t>artificial</w:t>
            </w:r>
            <w:r w:rsidRPr="00CB5AB3">
              <w:rPr>
                <w:rFonts w:ascii="Calibri" w:hAnsi="Calibri" w:cs="Calibri"/>
                <w:sz w:val="16"/>
                <w:szCs w:val="16"/>
              </w:rPr>
              <w:t xml:space="preserve"> and in-laboratory derived bacterial communities to define the potential and limitations associated with the use of SourceTracker, prior to its application for faecal source tracking at three recreational beaches near Port Phillip Bay (Victoria, Australia). The results demonstrated that at minimum multiple model runs of the SourceTracker modelling tool (i.e. technical replicates) were required to identify potential false positive predictions. The calculation of relative standard deviations (RSDs) for each attributed source improved overall predictive confidence in the results. In general, default parameter settings provided high sensitivity, specificity, </w:t>
            </w:r>
            <w:r w:rsidR="002C33FB" w:rsidRPr="00CB5AB3">
              <w:rPr>
                <w:rFonts w:ascii="Calibri" w:hAnsi="Calibri" w:cs="Calibri"/>
                <w:sz w:val="16"/>
                <w:szCs w:val="16"/>
              </w:rPr>
              <w:t>accuracy,</w:t>
            </w:r>
            <w:r w:rsidRPr="00CB5AB3">
              <w:rPr>
                <w:rFonts w:ascii="Calibri" w:hAnsi="Calibri" w:cs="Calibri"/>
                <w:sz w:val="16"/>
                <w:szCs w:val="16"/>
              </w:rPr>
              <w:t xml:space="preserve"> and precision. Application of SourceTracker to recreational beach samples identified treated effluent as major source of human derived</w:t>
            </w:r>
            <w:r w:rsidR="00A54945">
              <w:rPr>
                <w:rFonts w:ascii="Calibri" w:hAnsi="Calibri" w:cs="Calibri"/>
                <w:sz w:val="16"/>
                <w:szCs w:val="16"/>
              </w:rPr>
              <w:t xml:space="preserve"> </w:t>
            </w:r>
            <w:r w:rsidRPr="00CB5AB3">
              <w:rPr>
                <w:rFonts w:ascii="Calibri" w:hAnsi="Calibri" w:cs="Calibri"/>
                <w:sz w:val="16"/>
                <w:szCs w:val="16"/>
              </w:rPr>
              <w:t>faecal contamination, present in 69% of samples. Site-specific sources, such as raw sewage, stormwater and bacterial populations associated with the Yarra River estuary were also identified. Rainfall and associated sand resuspension at each location correlated with observed human faecal indicators. The results of the optimised SourceTracker analysis suggests that local sources of contamination have the greatest effect on recreational coastal water quality.</w:t>
            </w:r>
            <w:bookmarkEnd w:id="434"/>
          </w:p>
        </w:tc>
      </w:tr>
      <w:tr w:rsidR="00BF2DBF" w14:paraId="5D859D16"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326EC65"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747DF1F"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How outcome was assessed</w:t>
            </w:r>
          </w:p>
        </w:tc>
        <w:tc>
          <w:tcPr>
            <w:tcW w:w="4820" w:type="dxa"/>
            <w:tcBorders>
              <w:top w:val="nil"/>
              <w:left w:val="nil"/>
              <w:bottom w:val="single" w:sz="8" w:space="0" w:color="B5DDDC"/>
              <w:right w:val="single" w:sz="8" w:space="0" w:color="B5DDDC"/>
            </w:tcBorders>
            <w:vAlign w:val="center"/>
            <w:hideMark/>
          </w:tcPr>
          <w:p w14:paraId="5B4768A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Principal co-ordinate analysis was conducted between the three beach sites, source waters and faecal inputs collected from Dec 14-Mar 15.</w:t>
            </w:r>
          </w:p>
        </w:tc>
      </w:tr>
      <w:tr w:rsidR="00BF2DBF" w14:paraId="41F5A2E3"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9E84276"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E4A912C"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Method of measurement</w:t>
            </w:r>
          </w:p>
        </w:tc>
        <w:tc>
          <w:tcPr>
            <w:tcW w:w="4820" w:type="dxa"/>
            <w:tcBorders>
              <w:top w:val="nil"/>
              <w:left w:val="nil"/>
              <w:bottom w:val="single" w:sz="8" w:space="0" w:color="B5DDDC"/>
              <w:right w:val="single" w:sz="8" w:space="0" w:color="B5DDDC"/>
            </w:tcBorders>
            <w:vAlign w:val="center"/>
            <w:hideMark/>
          </w:tcPr>
          <w:p w14:paraId="5DAFF277" w14:textId="2CE19714" w:rsidR="00CB5AB3" w:rsidRPr="00CB5AB3" w:rsidRDefault="00992883" w:rsidP="00CB5AB3">
            <w:pPr>
              <w:spacing w:before="0" w:after="0" w:line="240" w:lineRule="auto"/>
              <w:rPr>
                <w:rFonts w:ascii="Calibri" w:hAnsi="Calibri" w:cs="Calibri"/>
                <w:sz w:val="16"/>
                <w:szCs w:val="16"/>
              </w:rPr>
            </w:pPr>
            <w:r w:rsidRPr="00EA2716">
              <w:rPr>
                <w:rFonts w:ascii="Calibri" w:hAnsi="Calibri" w:cs="Calibri"/>
                <w:i/>
                <w:sz w:val="16"/>
                <w:szCs w:val="16"/>
              </w:rPr>
              <w:t>E. coli</w:t>
            </w:r>
            <w:r w:rsidRPr="00CB5AB3">
              <w:rPr>
                <w:rFonts w:ascii="Calibri" w:hAnsi="Calibri" w:cs="Calibri"/>
                <w:sz w:val="16"/>
                <w:szCs w:val="16"/>
              </w:rPr>
              <w:t xml:space="preserve"> via </w:t>
            </w:r>
            <w:r w:rsidR="00613B86" w:rsidRPr="00CB5AB3">
              <w:rPr>
                <w:rFonts w:ascii="Calibri" w:hAnsi="Calibri" w:cs="Calibri"/>
                <w:sz w:val="16"/>
                <w:szCs w:val="16"/>
              </w:rPr>
              <w:t>Colilert</w:t>
            </w:r>
            <w:r w:rsidRPr="00CB5AB3">
              <w:rPr>
                <w:rFonts w:ascii="Calibri" w:hAnsi="Calibri" w:cs="Calibri"/>
                <w:sz w:val="16"/>
                <w:szCs w:val="16"/>
              </w:rPr>
              <w:t xml:space="preserve"> and bacterial MST markers via qPCR. </w:t>
            </w:r>
          </w:p>
        </w:tc>
      </w:tr>
      <w:tr w:rsidR="00BF2DBF" w14:paraId="09FAB9CF"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776A846"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E2235AE"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Number participants (exposed/non-exposed, missing/excluded) (if applicable)</w:t>
            </w:r>
          </w:p>
        </w:tc>
        <w:tc>
          <w:tcPr>
            <w:tcW w:w="4820" w:type="dxa"/>
            <w:tcBorders>
              <w:top w:val="nil"/>
              <w:left w:val="nil"/>
              <w:bottom w:val="single" w:sz="8" w:space="0" w:color="B5DDDC"/>
              <w:right w:val="single" w:sz="8" w:space="0" w:color="B5DDDC"/>
            </w:tcBorders>
            <w:vAlign w:val="center"/>
            <w:hideMark/>
          </w:tcPr>
          <w:p w14:paraId="31725384"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06168794"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72B6FF48"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Author’s conclusion</w:t>
            </w:r>
          </w:p>
        </w:tc>
        <w:tc>
          <w:tcPr>
            <w:tcW w:w="1794" w:type="dxa"/>
            <w:tcBorders>
              <w:top w:val="nil"/>
              <w:left w:val="nil"/>
              <w:bottom w:val="single" w:sz="8" w:space="0" w:color="B5DDDC"/>
              <w:right w:val="single" w:sz="8" w:space="0" w:color="B5DDDC"/>
            </w:tcBorders>
            <w:vAlign w:val="center"/>
            <w:hideMark/>
          </w:tcPr>
          <w:p w14:paraId="716C5920"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Interpretation of results</w:t>
            </w:r>
          </w:p>
        </w:tc>
        <w:tc>
          <w:tcPr>
            <w:tcW w:w="4820" w:type="dxa"/>
            <w:tcBorders>
              <w:top w:val="nil"/>
              <w:left w:val="nil"/>
              <w:bottom w:val="single" w:sz="8" w:space="0" w:color="B5DDDC"/>
              <w:right w:val="single" w:sz="8" w:space="0" w:color="B5DDDC"/>
            </w:tcBorders>
            <w:vAlign w:val="center"/>
            <w:hideMark/>
          </w:tcPr>
          <w:p w14:paraId="64A41716" w14:textId="00402936"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The future of MST studies will be driven by the ability of researchers to identify specific source markers. Single organism approaches have distinct limitations in their ability to attribute sources in complex environmental mixes. The use of NGS* in combination with computational mixture modelling tools, such as SourceTracker for QIIME**, open new avenues for MST investigations.</w:t>
            </w:r>
            <w:r w:rsidRPr="00CB5AB3">
              <w:rPr>
                <w:rFonts w:ascii="Calibri" w:hAnsi="Calibri" w:cs="Calibri"/>
                <w:sz w:val="16"/>
                <w:szCs w:val="16"/>
              </w:rPr>
              <w:br/>
              <w:t>[Reviewer's comments:</w:t>
            </w:r>
            <w:r w:rsidRPr="00CB5AB3">
              <w:rPr>
                <w:rFonts w:ascii="Calibri" w:hAnsi="Calibri" w:cs="Calibri"/>
                <w:sz w:val="16"/>
                <w:szCs w:val="16"/>
              </w:rPr>
              <w:br/>
              <w:t xml:space="preserve">* </w:t>
            </w:r>
            <w:r w:rsidR="006D6CF8">
              <w:rPr>
                <w:rFonts w:ascii="Calibri" w:hAnsi="Calibri" w:cs="Calibri"/>
                <w:sz w:val="16"/>
                <w:szCs w:val="16"/>
              </w:rPr>
              <w:t xml:space="preserve">NGS = </w:t>
            </w:r>
            <w:r w:rsidR="006D6CF8" w:rsidRPr="00CB5AB3">
              <w:rPr>
                <w:rFonts w:ascii="Calibri" w:hAnsi="Calibri" w:cs="Calibri"/>
                <w:sz w:val="16"/>
                <w:szCs w:val="16"/>
              </w:rPr>
              <w:t>Next Generation Sequencing</w:t>
            </w:r>
            <w:r w:rsidRPr="00CB5AB3">
              <w:rPr>
                <w:rFonts w:ascii="Calibri" w:hAnsi="Calibri" w:cs="Calibri"/>
                <w:sz w:val="16"/>
                <w:szCs w:val="16"/>
              </w:rPr>
              <w:br/>
              <w:t>**QUIIME = Quantitative Insights Into Microbial Ecology: software tools located at www.QIIME.org].</w:t>
            </w:r>
          </w:p>
        </w:tc>
      </w:tr>
      <w:tr w:rsidR="00BF2DBF" w14:paraId="7834E6CD"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95BF16A"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7492F46"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Assessment of uncertainty (if any)</w:t>
            </w:r>
          </w:p>
        </w:tc>
        <w:tc>
          <w:tcPr>
            <w:tcW w:w="4820" w:type="dxa"/>
            <w:tcBorders>
              <w:top w:val="nil"/>
              <w:left w:val="nil"/>
              <w:bottom w:val="single" w:sz="8" w:space="0" w:color="B5DDDC"/>
              <w:right w:val="single" w:sz="8" w:space="0" w:color="B5DDDC"/>
            </w:tcBorders>
            <w:vAlign w:val="center"/>
            <w:hideMark/>
          </w:tcPr>
          <w:p w14:paraId="5DA75A02" w14:textId="190F0E42"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The current study demonstrated that to increase confidence in computational analysis technical replicate in SourceTracker model runs (under default conditions) and calculation of RSDs (Relative Standard Deviations) is required to better understand potential sources. Applying the method in this manner resulted in the repeatable detection of sources of human and animal contamination within coastal water sources, the introduction of which were subsequently shown to correlate with rainfall. Further </w:t>
            </w:r>
            <w:r w:rsidR="00613B86" w:rsidRPr="00CB5AB3">
              <w:rPr>
                <w:rFonts w:ascii="Calibri" w:hAnsi="Calibri" w:cs="Calibri"/>
                <w:sz w:val="16"/>
                <w:szCs w:val="16"/>
              </w:rPr>
              <w:t>site-specific</w:t>
            </w:r>
            <w:r w:rsidRPr="00CB5AB3">
              <w:rPr>
                <w:rFonts w:ascii="Calibri" w:hAnsi="Calibri" w:cs="Calibri"/>
                <w:sz w:val="16"/>
                <w:szCs w:val="16"/>
              </w:rPr>
              <w:t xml:space="preserve"> evaluation is required to determine the risk posed by sand resuspension and the sources of localised beach contamination.</w:t>
            </w:r>
          </w:p>
        </w:tc>
      </w:tr>
      <w:tr w:rsidR="00BF2DBF" w14:paraId="649B4C55"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0872BC7" w14:textId="77777777" w:rsidR="00CB5AB3" w:rsidRPr="00CB5AB3" w:rsidRDefault="00992883" w:rsidP="00CB5AB3">
            <w:pPr>
              <w:spacing w:before="0" w:after="0" w:line="240" w:lineRule="auto"/>
              <w:rPr>
                <w:rFonts w:ascii="Calibri" w:hAnsi="Calibri" w:cs="Calibri"/>
                <w:b/>
                <w:bCs/>
                <w:sz w:val="16"/>
                <w:szCs w:val="16"/>
              </w:rPr>
            </w:pPr>
            <w:r w:rsidRPr="00CB5AB3">
              <w:rPr>
                <w:rFonts w:ascii="Calibri" w:hAnsi="Calibri" w:cs="Calibri"/>
                <w:b/>
                <w:bCs/>
                <w:sz w:val="16"/>
                <w:szCs w:val="16"/>
              </w:rPr>
              <w:t>Reviewer comments</w:t>
            </w:r>
          </w:p>
        </w:tc>
        <w:tc>
          <w:tcPr>
            <w:tcW w:w="1794" w:type="dxa"/>
            <w:tcBorders>
              <w:top w:val="nil"/>
              <w:left w:val="nil"/>
              <w:bottom w:val="single" w:sz="8" w:space="0" w:color="B5DDDC"/>
              <w:right w:val="single" w:sz="8" w:space="0" w:color="B5DDDC"/>
            </w:tcBorders>
            <w:vAlign w:val="center"/>
            <w:hideMark/>
          </w:tcPr>
          <w:p w14:paraId="7CA73AF2"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Reviewer comments</w:t>
            </w:r>
          </w:p>
        </w:tc>
        <w:tc>
          <w:tcPr>
            <w:tcW w:w="4820" w:type="dxa"/>
            <w:tcBorders>
              <w:top w:val="nil"/>
              <w:left w:val="nil"/>
              <w:bottom w:val="single" w:sz="8" w:space="0" w:color="B5DDDC"/>
              <w:right w:val="single" w:sz="8" w:space="0" w:color="B5DDDC"/>
            </w:tcBorders>
            <w:vAlign w:val="center"/>
            <w:hideMark/>
          </w:tcPr>
          <w:p w14:paraId="368D44F5" w14:textId="42DD2185"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This study seeks to evaluate the efficacy of the SourceTracker</w:t>
            </w:r>
            <w:bookmarkStart w:id="435" w:name="_Hlk93051947"/>
            <w:r w:rsidRPr="00CB5AB3">
              <w:rPr>
                <w:rFonts w:ascii="Calibri" w:hAnsi="Calibri" w:cs="Calibri"/>
                <w:sz w:val="16"/>
                <w:szCs w:val="16"/>
              </w:rPr>
              <w:t xml:space="preserve"> statistical tool for assessment of faecal contamination of coastal waters</w:t>
            </w:r>
            <w:bookmarkEnd w:id="435"/>
            <w:r w:rsidRPr="00CB5AB3">
              <w:rPr>
                <w:rFonts w:ascii="Calibri" w:hAnsi="Calibri" w:cs="Calibri"/>
                <w:sz w:val="16"/>
                <w:szCs w:val="16"/>
              </w:rPr>
              <w:t xml:space="preserve">.  The study field, lab and statistical methods </w:t>
            </w:r>
            <w:r w:rsidR="00044CF8">
              <w:rPr>
                <w:rFonts w:ascii="Calibri" w:hAnsi="Calibri" w:cs="Calibri"/>
                <w:sz w:val="16"/>
                <w:szCs w:val="16"/>
              </w:rPr>
              <w:t>are</w:t>
            </w:r>
            <w:r w:rsidR="00044CF8" w:rsidRPr="00CB5AB3">
              <w:rPr>
                <w:rFonts w:ascii="Calibri" w:hAnsi="Calibri" w:cs="Calibri"/>
                <w:sz w:val="16"/>
                <w:szCs w:val="16"/>
              </w:rPr>
              <w:t xml:space="preserve"> </w:t>
            </w:r>
            <w:r w:rsidRPr="00CB5AB3">
              <w:rPr>
                <w:rFonts w:ascii="Calibri" w:hAnsi="Calibri" w:cs="Calibri"/>
                <w:sz w:val="16"/>
                <w:szCs w:val="16"/>
              </w:rPr>
              <w:t xml:space="preserve">rigorous and are presented in great detail.  </w:t>
            </w:r>
            <w:r w:rsidR="009E326C">
              <w:rPr>
                <w:rFonts w:ascii="Calibri" w:hAnsi="Calibri" w:cs="Calibri"/>
                <w:sz w:val="16"/>
                <w:szCs w:val="16"/>
              </w:rPr>
              <w:t>The reporting of</w:t>
            </w:r>
            <w:r w:rsidRPr="00CB5AB3">
              <w:rPr>
                <w:rFonts w:ascii="Calibri" w:hAnsi="Calibri" w:cs="Calibri"/>
                <w:sz w:val="16"/>
                <w:szCs w:val="16"/>
              </w:rPr>
              <w:t xml:space="preserve"> results </w:t>
            </w:r>
            <w:r w:rsidR="009E326C">
              <w:rPr>
                <w:rFonts w:ascii="Calibri" w:hAnsi="Calibri" w:cs="Calibri"/>
                <w:sz w:val="16"/>
                <w:szCs w:val="16"/>
              </w:rPr>
              <w:t>is</w:t>
            </w:r>
            <w:r w:rsidR="009E326C" w:rsidRPr="00CB5AB3">
              <w:rPr>
                <w:rFonts w:ascii="Calibri" w:hAnsi="Calibri" w:cs="Calibri"/>
                <w:sz w:val="16"/>
                <w:szCs w:val="16"/>
              </w:rPr>
              <w:t xml:space="preserve"> </w:t>
            </w:r>
            <w:r w:rsidRPr="00CB5AB3">
              <w:rPr>
                <w:rFonts w:ascii="Calibri" w:hAnsi="Calibri" w:cs="Calibri"/>
                <w:sz w:val="16"/>
                <w:szCs w:val="16"/>
              </w:rPr>
              <w:t xml:space="preserve">complex </w:t>
            </w:r>
            <w:r w:rsidR="00DB41C7">
              <w:rPr>
                <w:rFonts w:ascii="Calibri" w:hAnsi="Calibri" w:cs="Calibri"/>
                <w:sz w:val="16"/>
                <w:szCs w:val="16"/>
              </w:rPr>
              <w:t xml:space="preserve">and technical </w:t>
            </w:r>
            <w:r w:rsidRPr="00CB5AB3">
              <w:rPr>
                <w:rFonts w:ascii="Calibri" w:hAnsi="Calibri" w:cs="Calibri"/>
                <w:sz w:val="16"/>
                <w:szCs w:val="16"/>
              </w:rPr>
              <w:t xml:space="preserve">due to the large size of the data set and </w:t>
            </w:r>
            <w:r w:rsidR="00F5553A">
              <w:rPr>
                <w:rFonts w:ascii="Calibri" w:hAnsi="Calibri" w:cs="Calibri"/>
                <w:sz w:val="16"/>
                <w:szCs w:val="16"/>
              </w:rPr>
              <w:t xml:space="preserve">high level of detail of </w:t>
            </w:r>
            <w:r w:rsidRPr="00CB5AB3">
              <w:rPr>
                <w:rFonts w:ascii="Calibri" w:hAnsi="Calibri" w:cs="Calibri"/>
                <w:sz w:val="16"/>
                <w:szCs w:val="16"/>
              </w:rPr>
              <w:t>possible effect</w:t>
            </w:r>
            <w:r w:rsidR="00F5553A">
              <w:rPr>
                <w:rFonts w:ascii="Calibri" w:hAnsi="Calibri" w:cs="Calibri"/>
                <w:sz w:val="16"/>
                <w:szCs w:val="16"/>
              </w:rPr>
              <w:t>s in the discussion.</w:t>
            </w:r>
            <w:r w:rsidRPr="00CB5AB3">
              <w:rPr>
                <w:rFonts w:ascii="Calibri" w:hAnsi="Calibri" w:cs="Calibri"/>
                <w:sz w:val="16"/>
                <w:szCs w:val="16"/>
              </w:rPr>
              <w:t xml:space="preserve"> </w:t>
            </w:r>
            <w:r w:rsidRPr="00CB5AB3">
              <w:rPr>
                <w:rFonts w:ascii="Calibri" w:hAnsi="Calibri" w:cs="Calibri"/>
                <w:sz w:val="16"/>
                <w:szCs w:val="16"/>
              </w:rPr>
              <w:br/>
              <w:t>Conclusions by the authors that 24 hr rainfall was important in contributing to beach water faecal contamination, and the further sources were away from the sink (beach) sites, the less impact they had</w:t>
            </w:r>
            <w:r w:rsidR="00A54945">
              <w:rPr>
                <w:rFonts w:ascii="Calibri" w:hAnsi="Calibri" w:cs="Calibri"/>
                <w:sz w:val="16"/>
                <w:szCs w:val="16"/>
              </w:rPr>
              <w:t>,</w:t>
            </w:r>
            <w:r w:rsidRPr="00CB5AB3">
              <w:rPr>
                <w:rFonts w:ascii="Calibri" w:hAnsi="Calibri" w:cs="Calibri"/>
                <w:sz w:val="16"/>
                <w:szCs w:val="16"/>
              </w:rPr>
              <w:t xml:space="preserve"> confirm</w:t>
            </w:r>
            <w:r w:rsidR="00A54945">
              <w:rPr>
                <w:rFonts w:ascii="Calibri" w:hAnsi="Calibri" w:cs="Calibri"/>
                <w:sz w:val="16"/>
                <w:szCs w:val="16"/>
              </w:rPr>
              <w:t>s</w:t>
            </w:r>
            <w:r w:rsidRPr="00CB5AB3">
              <w:rPr>
                <w:rFonts w:ascii="Calibri" w:hAnsi="Calibri" w:cs="Calibri"/>
                <w:sz w:val="16"/>
                <w:szCs w:val="16"/>
              </w:rPr>
              <w:t xml:space="preserve"> conventional wisdom about microbial contamination of beach waters.</w:t>
            </w:r>
          </w:p>
        </w:tc>
      </w:tr>
      <w:tr w:rsidR="00BF2DBF" w14:paraId="199E8BF2"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4CC5736"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E3A6F89"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Results included/excluded in review (if applicable)</w:t>
            </w:r>
          </w:p>
        </w:tc>
        <w:tc>
          <w:tcPr>
            <w:tcW w:w="4820" w:type="dxa"/>
            <w:tcBorders>
              <w:top w:val="nil"/>
              <w:left w:val="nil"/>
              <w:bottom w:val="single" w:sz="8" w:space="0" w:color="B5DDDC"/>
              <w:right w:val="single" w:sz="8" w:space="0" w:color="B5DDDC"/>
            </w:tcBorders>
            <w:vAlign w:val="center"/>
            <w:hideMark/>
          </w:tcPr>
          <w:p w14:paraId="42D5A818"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n/a</w:t>
            </w:r>
          </w:p>
        </w:tc>
      </w:tr>
      <w:tr w:rsidR="00BF2DBF" w14:paraId="512BF3E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26B739D" w14:textId="77777777" w:rsidR="00CB5AB3" w:rsidRPr="00CB5AB3" w:rsidRDefault="00CB5AB3" w:rsidP="00CB5AB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F3F50CA" w14:textId="77777777" w:rsidR="00CB5AB3" w:rsidRPr="00CB5AB3" w:rsidRDefault="00992883" w:rsidP="00CB5AB3">
            <w:pPr>
              <w:spacing w:before="0" w:after="0" w:line="240" w:lineRule="auto"/>
              <w:rPr>
                <w:rFonts w:ascii="Calibri" w:hAnsi="Calibri" w:cs="Calibri"/>
                <w:sz w:val="16"/>
                <w:szCs w:val="16"/>
              </w:rPr>
            </w:pPr>
            <w:r w:rsidRPr="00CB5AB3">
              <w:rPr>
                <w:rFonts w:ascii="Calibri" w:hAnsi="Calibri" w:cs="Calibri"/>
                <w:sz w:val="16"/>
                <w:szCs w:val="16"/>
              </w:rPr>
              <w:t xml:space="preserve">Notes on study quality e.g. gaps, methods </w:t>
            </w:r>
          </w:p>
        </w:tc>
        <w:tc>
          <w:tcPr>
            <w:tcW w:w="4820" w:type="dxa"/>
            <w:tcBorders>
              <w:top w:val="nil"/>
              <w:left w:val="nil"/>
              <w:bottom w:val="single" w:sz="8" w:space="0" w:color="B5DDDC"/>
              <w:right w:val="single" w:sz="8" w:space="0" w:color="B5DDDC"/>
            </w:tcBorders>
            <w:vAlign w:val="center"/>
            <w:hideMark/>
          </w:tcPr>
          <w:p w14:paraId="5B0B0782" w14:textId="5DAF256C" w:rsidR="00CB5AB3" w:rsidRPr="00CB5AB3" w:rsidRDefault="00992883" w:rsidP="00CB5AB3">
            <w:pPr>
              <w:spacing w:before="0" w:after="0" w:line="240" w:lineRule="auto"/>
              <w:rPr>
                <w:rFonts w:ascii="Calibri" w:hAnsi="Calibri" w:cs="Calibri"/>
                <w:sz w:val="16"/>
                <w:szCs w:val="16"/>
              </w:rPr>
            </w:pPr>
            <w:r>
              <w:rPr>
                <w:rFonts w:ascii="Calibri" w:hAnsi="Calibri" w:cs="Calibri"/>
                <w:sz w:val="16"/>
                <w:szCs w:val="16"/>
              </w:rPr>
              <w:t>There were</w:t>
            </w:r>
            <w:r w:rsidRPr="00CB5AB3">
              <w:rPr>
                <w:rFonts w:ascii="Calibri" w:hAnsi="Calibri" w:cs="Calibri"/>
                <w:sz w:val="16"/>
                <w:szCs w:val="16"/>
              </w:rPr>
              <w:t xml:space="preserve"> opportunit</w:t>
            </w:r>
            <w:r>
              <w:rPr>
                <w:rFonts w:ascii="Calibri" w:hAnsi="Calibri" w:cs="Calibri"/>
                <w:sz w:val="16"/>
                <w:szCs w:val="16"/>
              </w:rPr>
              <w:t>ies</w:t>
            </w:r>
            <w:r w:rsidRPr="00CB5AB3">
              <w:rPr>
                <w:rFonts w:ascii="Calibri" w:hAnsi="Calibri" w:cs="Calibri"/>
                <w:sz w:val="16"/>
                <w:szCs w:val="16"/>
              </w:rPr>
              <w:t xml:space="preserve"> to provide </w:t>
            </w:r>
            <w:r>
              <w:rPr>
                <w:rFonts w:ascii="Calibri" w:hAnsi="Calibri" w:cs="Calibri"/>
                <w:sz w:val="16"/>
                <w:szCs w:val="16"/>
              </w:rPr>
              <w:t>further</w:t>
            </w:r>
            <w:r w:rsidRPr="00CB5AB3">
              <w:rPr>
                <w:rFonts w:ascii="Calibri" w:hAnsi="Calibri" w:cs="Calibri"/>
                <w:sz w:val="16"/>
                <w:szCs w:val="16"/>
              </w:rPr>
              <w:t xml:space="preserve"> clarity </w:t>
            </w:r>
            <w:r>
              <w:rPr>
                <w:rFonts w:ascii="Calibri" w:hAnsi="Calibri" w:cs="Calibri"/>
                <w:sz w:val="16"/>
                <w:szCs w:val="16"/>
              </w:rPr>
              <w:t>on</w:t>
            </w:r>
            <w:r w:rsidRPr="00CB5AB3">
              <w:rPr>
                <w:rFonts w:ascii="Calibri" w:hAnsi="Calibri" w:cs="Calibri"/>
                <w:sz w:val="16"/>
                <w:szCs w:val="16"/>
              </w:rPr>
              <w:t xml:space="preserve"> the Principal Co-ordinates analysis.  This multivariate analysis </w:t>
            </w:r>
            <w:r>
              <w:rPr>
                <w:rFonts w:ascii="Calibri" w:hAnsi="Calibri" w:cs="Calibri"/>
                <w:sz w:val="16"/>
                <w:szCs w:val="16"/>
              </w:rPr>
              <w:t xml:space="preserve">has the potential </w:t>
            </w:r>
            <w:r w:rsidRPr="00CB5AB3">
              <w:rPr>
                <w:rFonts w:ascii="Calibri" w:hAnsi="Calibri" w:cs="Calibri"/>
                <w:sz w:val="16"/>
                <w:szCs w:val="16"/>
              </w:rPr>
              <w:t>to identify major underlying factors in the microbial data</w:t>
            </w:r>
            <w:r>
              <w:rPr>
                <w:rFonts w:ascii="Calibri" w:hAnsi="Calibri" w:cs="Calibri"/>
                <w:sz w:val="16"/>
                <w:szCs w:val="16"/>
              </w:rPr>
              <w:t xml:space="preserve"> that </w:t>
            </w:r>
            <w:r w:rsidR="00044CF8">
              <w:rPr>
                <w:rFonts w:ascii="Calibri" w:hAnsi="Calibri" w:cs="Calibri"/>
                <w:sz w:val="16"/>
                <w:szCs w:val="16"/>
              </w:rPr>
              <w:t>were not</w:t>
            </w:r>
            <w:r>
              <w:rPr>
                <w:rFonts w:ascii="Calibri" w:hAnsi="Calibri" w:cs="Calibri"/>
                <w:sz w:val="16"/>
                <w:szCs w:val="16"/>
              </w:rPr>
              <w:t xml:space="preserve"> used or reported fully in the paper</w:t>
            </w:r>
            <w:r w:rsidRPr="00CB5AB3">
              <w:rPr>
                <w:rFonts w:ascii="Calibri" w:hAnsi="Calibri" w:cs="Calibri"/>
                <w:sz w:val="16"/>
                <w:szCs w:val="16"/>
              </w:rPr>
              <w:t>.  For example, the colour and shape of symbols in figure 4 are not explained in the main paper, and little is made o</w:t>
            </w:r>
            <w:r w:rsidR="002C33FB">
              <w:rPr>
                <w:rFonts w:ascii="Calibri" w:hAnsi="Calibri" w:cs="Calibri"/>
                <w:sz w:val="16"/>
                <w:szCs w:val="16"/>
              </w:rPr>
              <w:t>f</w:t>
            </w:r>
            <w:r w:rsidRPr="00CB5AB3">
              <w:rPr>
                <w:rFonts w:ascii="Calibri" w:hAnsi="Calibri" w:cs="Calibri"/>
                <w:sz w:val="16"/>
                <w:szCs w:val="16"/>
              </w:rPr>
              <w:t xml:space="preserve"> the clear lumping of the beach samples (sinks) a long way from the other source samples (river, estuary, wastewater, greywater, sand, bird </w:t>
            </w:r>
            <w:r w:rsidR="00613B86" w:rsidRPr="00CB5AB3">
              <w:rPr>
                <w:rFonts w:ascii="Calibri" w:hAnsi="Calibri" w:cs="Calibri"/>
                <w:sz w:val="16"/>
                <w:szCs w:val="16"/>
              </w:rPr>
              <w:t>faeces</w:t>
            </w:r>
            <w:r w:rsidRPr="00CB5AB3">
              <w:rPr>
                <w:rFonts w:ascii="Calibri" w:hAnsi="Calibri" w:cs="Calibri"/>
                <w:sz w:val="16"/>
                <w:szCs w:val="16"/>
              </w:rPr>
              <w:t xml:space="preserve">).  This implies that the measured sources have at most only minor impacts on the sinks.  This compliments the SourceTracker findings but not necessarily the narrative in the text which highlights the small percentage contributions of sources identified by SourceTracker.  The conclusion the reviewer draws here is that there are other significant sources of </w:t>
            </w:r>
            <w:r w:rsidR="00613B86" w:rsidRPr="00CB5AB3">
              <w:rPr>
                <w:rFonts w:ascii="Calibri" w:hAnsi="Calibri" w:cs="Calibri"/>
                <w:sz w:val="16"/>
                <w:szCs w:val="16"/>
              </w:rPr>
              <w:t>faecal</w:t>
            </w:r>
            <w:r w:rsidRPr="00CB5AB3">
              <w:rPr>
                <w:rFonts w:ascii="Calibri" w:hAnsi="Calibri" w:cs="Calibri"/>
                <w:sz w:val="16"/>
                <w:szCs w:val="16"/>
              </w:rPr>
              <w:t xml:space="preserve"> contamination at the beaches that has not been adequately characterised.  The authors admit to this concern with respect to Elwood Beach, where they noted that the low number of input source water samples may have limited the identification of source-specific bacterial signatures</w:t>
            </w:r>
            <w:r>
              <w:rPr>
                <w:rFonts w:ascii="Calibri" w:hAnsi="Calibri" w:cs="Calibri"/>
                <w:sz w:val="16"/>
                <w:szCs w:val="16"/>
              </w:rPr>
              <w:t>.</w:t>
            </w:r>
          </w:p>
        </w:tc>
      </w:tr>
    </w:tbl>
    <w:p w14:paraId="7EC42AFF" w14:textId="533B856C" w:rsidR="0034121F" w:rsidRDefault="0034121F" w:rsidP="0034121F"/>
    <w:p w14:paraId="2D7A5AE6" w14:textId="77777777" w:rsidR="00672767" w:rsidRPr="0034121F" w:rsidRDefault="00672767" w:rsidP="0034121F"/>
    <w:p w14:paraId="6F65052B" w14:textId="46B262E3" w:rsidR="0034121F" w:rsidRDefault="00992883" w:rsidP="0034121F">
      <w:pPr>
        <w:pStyle w:val="Heading2"/>
      </w:pPr>
      <w:bookmarkStart w:id="436" w:name="_Toc106901068"/>
      <w:r>
        <w:t>J20: Kelly, Feng, et al., (2018)</w:t>
      </w:r>
      <w:bookmarkEnd w:id="436"/>
    </w:p>
    <w:p w14:paraId="5B6D733B" w14:textId="05A028A4" w:rsidR="0034121F" w:rsidRDefault="00992883" w:rsidP="0034121F">
      <w:pPr>
        <w:pStyle w:val="Heading3"/>
      </w:pPr>
      <w:bookmarkStart w:id="437" w:name="_Toc106901069"/>
      <w:r w:rsidRPr="008F7938">
        <w:t>Quality assessment</w:t>
      </w:r>
      <w:bookmarkEnd w:id="437"/>
    </w:p>
    <w:tbl>
      <w:tblPr>
        <w:tblW w:w="7787" w:type="dxa"/>
        <w:tblLayout w:type="fixed"/>
        <w:tblCellMar>
          <w:left w:w="57" w:type="dxa"/>
          <w:right w:w="57" w:type="dxa"/>
        </w:tblCellMar>
        <w:tblLook w:val="04A0" w:firstRow="1" w:lastRow="0" w:firstColumn="1" w:lastColumn="0" w:noHBand="0" w:noVBand="1"/>
      </w:tblPr>
      <w:tblGrid>
        <w:gridCol w:w="341"/>
        <w:gridCol w:w="1917"/>
        <w:gridCol w:w="993"/>
        <w:gridCol w:w="3685"/>
        <w:gridCol w:w="851"/>
      </w:tblGrid>
      <w:tr w:rsidR="00BF2DBF" w14:paraId="6332FC98" w14:textId="77777777" w:rsidTr="006D2C97">
        <w:trPr>
          <w:trHeight w:val="340"/>
          <w:tblHeader/>
        </w:trPr>
        <w:tc>
          <w:tcPr>
            <w:tcW w:w="341" w:type="dxa"/>
            <w:tcBorders>
              <w:top w:val="single" w:sz="8" w:space="0" w:color="B5DDDC"/>
              <w:left w:val="single" w:sz="8" w:space="0" w:color="B5DDDC"/>
              <w:bottom w:val="single" w:sz="8" w:space="0" w:color="B5DDDC"/>
              <w:right w:val="single" w:sz="8" w:space="0" w:color="B5DDDC"/>
            </w:tcBorders>
            <w:shd w:val="clear" w:color="000000" w:fill="B5DDDC"/>
            <w:vAlign w:val="center"/>
          </w:tcPr>
          <w:p w14:paraId="69E68C8C" w14:textId="2CC378EC" w:rsidR="00FD717F" w:rsidRPr="002C187C" w:rsidRDefault="00FD717F" w:rsidP="002C187C">
            <w:pPr>
              <w:spacing w:before="0" w:after="0" w:line="240" w:lineRule="auto"/>
              <w:jc w:val="center"/>
              <w:rPr>
                <w:rFonts w:ascii="Calibri" w:hAnsi="Calibri" w:cs="Calibri"/>
                <w:b/>
                <w:bCs/>
                <w:color w:val="008000"/>
                <w:sz w:val="16"/>
                <w:szCs w:val="16"/>
              </w:rPr>
            </w:pPr>
          </w:p>
        </w:tc>
        <w:tc>
          <w:tcPr>
            <w:tcW w:w="1917" w:type="dxa"/>
            <w:tcBorders>
              <w:top w:val="single" w:sz="8" w:space="0" w:color="B5DDDC"/>
              <w:left w:val="nil"/>
              <w:bottom w:val="single" w:sz="8" w:space="0" w:color="B5DDDC"/>
              <w:right w:val="single" w:sz="8" w:space="0" w:color="B5DDDC"/>
            </w:tcBorders>
            <w:shd w:val="clear" w:color="000000" w:fill="B5DDDC"/>
            <w:vAlign w:val="center"/>
          </w:tcPr>
          <w:p w14:paraId="4CAAC5C1" w14:textId="6A153370" w:rsidR="00FD717F" w:rsidRPr="002C187C" w:rsidRDefault="00FD717F" w:rsidP="002C187C">
            <w:pPr>
              <w:spacing w:before="0" w:after="0" w:line="240" w:lineRule="auto"/>
              <w:rPr>
                <w:rFonts w:ascii="Calibri" w:hAnsi="Calibri" w:cs="Calibri"/>
                <w:b/>
                <w:bCs/>
                <w:color w:val="008000"/>
                <w:sz w:val="16"/>
                <w:szCs w:val="16"/>
              </w:rPr>
            </w:pP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55DB9013" w14:textId="303F2AEF" w:rsidR="00FD717F" w:rsidRPr="002C187C" w:rsidRDefault="00992883" w:rsidP="00FD717F">
            <w:pPr>
              <w:spacing w:before="0" w:after="0" w:line="240" w:lineRule="auto"/>
              <w:rPr>
                <w:rFonts w:ascii="Calibri" w:hAnsi="Calibri" w:cs="Calibri"/>
                <w:b/>
                <w:bCs/>
                <w:color w:val="008000"/>
                <w:sz w:val="16"/>
                <w:szCs w:val="16"/>
              </w:rPr>
            </w:pPr>
            <w:r w:rsidRPr="002C187C">
              <w:rPr>
                <w:rFonts w:ascii="Calibri" w:hAnsi="Calibri" w:cs="Calibri"/>
                <w:b/>
                <w:bCs/>
                <w:color w:val="008000"/>
                <w:sz w:val="16"/>
                <w:szCs w:val="16"/>
              </w:rPr>
              <w:t>J20, Kelly, Eli, 2018, Effect of beach management policies on recreational water quality</w:t>
            </w:r>
          </w:p>
        </w:tc>
      </w:tr>
      <w:tr w:rsidR="00BF2DBF" w14:paraId="36192023" w14:textId="77777777" w:rsidTr="006D2C97">
        <w:trPr>
          <w:trHeight w:val="340"/>
          <w:tblHeader/>
        </w:trPr>
        <w:tc>
          <w:tcPr>
            <w:tcW w:w="341" w:type="dxa"/>
            <w:tcBorders>
              <w:top w:val="nil"/>
              <w:left w:val="single" w:sz="8" w:space="0" w:color="B5DDDC"/>
              <w:bottom w:val="single" w:sz="8" w:space="0" w:color="B5DDDC"/>
              <w:right w:val="single" w:sz="8" w:space="0" w:color="B5DDDC"/>
            </w:tcBorders>
            <w:shd w:val="clear" w:color="000000" w:fill="B5DDDC"/>
            <w:vAlign w:val="center"/>
            <w:hideMark/>
          </w:tcPr>
          <w:p w14:paraId="36114F4D" w14:textId="4D3D5FF7" w:rsidR="00FD717F" w:rsidRPr="006255F3" w:rsidRDefault="00992883" w:rsidP="006255F3">
            <w:pPr>
              <w:spacing w:before="0" w:after="0" w:line="240" w:lineRule="auto"/>
              <w:jc w:val="center"/>
              <w:rPr>
                <w:rFonts w:ascii="Calibri" w:hAnsi="Calibri" w:cs="Calibri"/>
                <w:b/>
                <w:bCs/>
                <w:color w:val="008000"/>
                <w:sz w:val="16"/>
                <w:szCs w:val="16"/>
              </w:rPr>
            </w:pPr>
            <w:r w:rsidRPr="006255F3">
              <w:rPr>
                <w:rFonts w:ascii="Calibri" w:hAnsi="Calibri" w:cs="Calibri"/>
                <w:b/>
                <w:bCs/>
                <w:color w:val="008000"/>
                <w:sz w:val="16"/>
                <w:szCs w:val="16"/>
              </w:rPr>
              <w:t>Q.</w:t>
            </w:r>
          </w:p>
        </w:tc>
        <w:tc>
          <w:tcPr>
            <w:tcW w:w="1917" w:type="dxa"/>
            <w:tcBorders>
              <w:top w:val="nil"/>
              <w:left w:val="nil"/>
              <w:bottom w:val="single" w:sz="8" w:space="0" w:color="B5DDDC"/>
              <w:right w:val="single" w:sz="8" w:space="0" w:color="B5DDDC"/>
            </w:tcBorders>
            <w:shd w:val="clear" w:color="000000" w:fill="B5DDDC"/>
            <w:vAlign w:val="center"/>
            <w:hideMark/>
          </w:tcPr>
          <w:p w14:paraId="511C0F05" w14:textId="77777777" w:rsidR="00FD717F" w:rsidRPr="006255F3" w:rsidRDefault="00992883" w:rsidP="006255F3">
            <w:pPr>
              <w:spacing w:before="0" w:after="0" w:line="240" w:lineRule="auto"/>
              <w:jc w:val="center"/>
              <w:rPr>
                <w:rFonts w:ascii="Calibri" w:hAnsi="Calibri" w:cs="Calibri"/>
                <w:b/>
                <w:bCs/>
                <w:color w:val="008000"/>
                <w:sz w:val="16"/>
                <w:szCs w:val="16"/>
              </w:rPr>
            </w:pPr>
            <w:r w:rsidRPr="006255F3">
              <w:rPr>
                <w:rFonts w:ascii="Calibri" w:hAnsi="Calibri" w:cs="Calibri"/>
                <w:b/>
                <w:bCs/>
                <w:color w:val="008000"/>
                <w:sz w:val="16"/>
                <w:szCs w:val="16"/>
              </w:rPr>
              <w:t>Criteria</w:t>
            </w:r>
          </w:p>
        </w:tc>
        <w:tc>
          <w:tcPr>
            <w:tcW w:w="993" w:type="dxa"/>
            <w:tcBorders>
              <w:top w:val="nil"/>
              <w:left w:val="nil"/>
              <w:bottom w:val="single" w:sz="8" w:space="0" w:color="B5DDDC"/>
              <w:right w:val="single" w:sz="8" w:space="0" w:color="B5DDDC"/>
            </w:tcBorders>
            <w:shd w:val="clear" w:color="000000" w:fill="B5DDDC"/>
            <w:vAlign w:val="center"/>
            <w:hideMark/>
          </w:tcPr>
          <w:p w14:paraId="3C7908AF" w14:textId="77777777" w:rsidR="00FD717F" w:rsidRPr="006255F3" w:rsidRDefault="00992883" w:rsidP="006255F3">
            <w:pPr>
              <w:spacing w:before="0" w:after="0" w:line="240" w:lineRule="auto"/>
              <w:jc w:val="center"/>
              <w:rPr>
                <w:rFonts w:ascii="Calibri" w:hAnsi="Calibri" w:cs="Calibri"/>
                <w:b/>
                <w:bCs/>
                <w:color w:val="008000"/>
                <w:sz w:val="16"/>
                <w:szCs w:val="16"/>
              </w:rPr>
            </w:pPr>
            <w:r w:rsidRPr="006255F3">
              <w:rPr>
                <w:rFonts w:ascii="Calibri" w:hAnsi="Calibri" w:cs="Calibri"/>
                <w:b/>
                <w:bCs/>
                <w:color w:val="008000"/>
                <w:sz w:val="16"/>
                <w:szCs w:val="16"/>
              </w:rPr>
              <w:t>Assessment</w:t>
            </w:r>
          </w:p>
        </w:tc>
        <w:tc>
          <w:tcPr>
            <w:tcW w:w="3685" w:type="dxa"/>
            <w:tcBorders>
              <w:top w:val="nil"/>
              <w:left w:val="nil"/>
              <w:bottom w:val="single" w:sz="8" w:space="0" w:color="B5DDDC"/>
              <w:right w:val="single" w:sz="8" w:space="0" w:color="B5DDDC"/>
            </w:tcBorders>
            <w:shd w:val="clear" w:color="000000" w:fill="B5DDDC"/>
            <w:vAlign w:val="center"/>
            <w:hideMark/>
          </w:tcPr>
          <w:p w14:paraId="0A4F0190" w14:textId="77777777" w:rsidR="00FD717F" w:rsidRPr="006255F3" w:rsidRDefault="00992883" w:rsidP="006255F3">
            <w:pPr>
              <w:spacing w:before="0" w:after="0" w:line="240" w:lineRule="auto"/>
              <w:jc w:val="center"/>
              <w:rPr>
                <w:rFonts w:ascii="Calibri" w:hAnsi="Calibri" w:cs="Calibri"/>
                <w:b/>
                <w:bCs/>
                <w:color w:val="008000"/>
                <w:sz w:val="16"/>
                <w:szCs w:val="16"/>
              </w:rPr>
            </w:pPr>
            <w:r w:rsidRPr="006255F3">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13FB9894" w14:textId="77777777" w:rsidR="00FD717F" w:rsidRPr="006255F3" w:rsidRDefault="00992883" w:rsidP="006255F3">
            <w:pPr>
              <w:spacing w:before="0" w:after="0" w:line="240" w:lineRule="auto"/>
              <w:jc w:val="center"/>
              <w:rPr>
                <w:rFonts w:ascii="Calibri" w:hAnsi="Calibri" w:cs="Calibri"/>
                <w:b/>
                <w:bCs/>
                <w:color w:val="008000"/>
                <w:sz w:val="16"/>
                <w:szCs w:val="16"/>
              </w:rPr>
            </w:pPr>
            <w:r w:rsidRPr="006255F3">
              <w:rPr>
                <w:rFonts w:ascii="Calibri" w:hAnsi="Calibri" w:cs="Calibri"/>
                <w:b/>
                <w:bCs/>
                <w:color w:val="008000"/>
                <w:sz w:val="16"/>
                <w:szCs w:val="16"/>
              </w:rPr>
              <w:t>Risk of Bias rating</w:t>
            </w:r>
          </w:p>
        </w:tc>
      </w:tr>
      <w:tr w:rsidR="00BF2DBF" w14:paraId="1CC03DB7" w14:textId="77777777" w:rsidTr="006D2C97">
        <w:trPr>
          <w:trHeight w:val="340"/>
        </w:trPr>
        <w:tc>
          <w:tcPr>
            <w:tcW w:w="341" w:type="dxa"/>
            <w:tcBorders>
              <w:top w:val="nil"/>
              <w:left w:val="single" w:sz="8" w:space="0" w:color="B5DDDC"/>
              <w:bottom w:val="single" w:sz="8" w:space="0" w:color="B5DDDC"/>
              <w:right w:val="single" w:sz="8" w:space="0" w:color="B5DDDC"/>
            </w:tcBorders>
            <w:shd w:val="clear" w:color="000000" w:fill="D6EAEB"/>
            <w:vAlign w:val="center"/>
            <w:hideMark/>
          </w:tcPr>
          <w:p w14:paraId="7CF2A54B" w14:textId="77777777" w:rsidR="00FD717F" w:rsidRPr="002C187C" w:rsidRDefault="00992883" w:rsidP="00FD717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1917" w:type="dxa"/>
            <w:tcBorders>
              <w:top w:val="nil"/>
              <w:left w:val="nil"/>
              <w:bottom w:val="single" w:sz="8" w:space="0" w:color="B5DDDC"/>
              <w:right w:val="single" w:sz="8" w:space="0" w:color="B5DDDC"/>
            </w:tcBorders>
            <w:shd w:val="clear" w:color="000000" w:fill="D6EAEB"/>
            <w:hideMark/>
          </w:tcPr>
          <w:p w14:paraId="03BC3280" w14:textId="77777777" w:rsidR="00FD717F" w:rsidRPr="002C187C" w:rsidRDefault="00992883" w:rsidP="00FD717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A1: Are the results valid?</w:t>
            </w:r>
          </w:p>
        </w:tc>
        <w:tc>
          <w:tcPr>
            <w:tcW w:w="993" w:type="dxa"/>
            <w:tcBorders>
              <w:top w:val="nil"/>
              <w:left w:val="nil"/>
              <w:bottom w:val="single" w:sz="8" w:space="0" w:color="B5DDDC"/>
              <w:right w:val="single" w:sz="8" w:space="0" w:color="B5DDDC"/>
            </w:tcBorders>
            <w:shd w:val="clear" w:color="000000" w:fill="D6EAEB"/>
            <w:noWrap/>
            <w:hideMark/>
          </w:tcPr>
          <w:p w14:paraId="65E9FC8A" w14:textId="77777777" w:rsidR="00FD717F" w:rsidRPr="002C187C" w:rsidRDefault="00992883" w:rsidP="00FD717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5C8A2222" w14:textId="77777777" w:rsidR="00FD717F" w:rsidRPr="002C187C" w:rsidRDefault="00992883" w:rsidP="00FD717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3A4C50B0" w14:textId="77777777" w:rsidR="00FD717F" w:rsidRPr="002C187C" w:rsidRDefault="00992883" w:rsidP="00FD717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25287DB4" w14:textId="77777777" w:rsidTr="006D2C97">
        <w:trPr>
          <w:trHeight w:val="340"/>
        </w:trPr>
        <w:tc>
          <w:tcPr>
            <w:tcW w:w="341" w:type="dxa"/>
            <w:tcBorders>
              <w:top w:val="nil"/>
              <w:left w:val="single" w:sz="8" w:space="0" w:color="B5DDDC"/>
              <w:bottom w:val="single" w:sz="8" w:space="0" w:color="B5DDDC"/>
              <w:right w:val="single" w:sz="8" w:space="0" w:color="B5DDDC"/>
            </w:tcBorders>
            <w:vAlign w:val="center"/>
            <w:hideMark/>
          </w:tcPr>
          <w:p w14:paraId="160C5DCA" w14:textId="77777777" w:rsidR="00FD717F" w:rsidRPr="00FD717F" w:rsidRDefault="00992883" w:rsidP="00FD717F">
            <w:pPr>
              <w:spacing w:before="0" w:after="0" w:line="240" w:lineRule="auto"/>
              <w:jc w:val="center"/>
              <w:rPr>
                <w:rFonts w:ascii="Calibri" w:hAnsi="Calibri" w:cs="Calibri"/>
                <w:sz w:val="16"/>
                <w:szCs w:val="16"/>
              </w:rPr>
            </w:pPr>
            <w:r w:rsidRPr="00FD717F">
              <w:rPr>
                <w:rFonts w:ascii="Calibri" w:hAnsi="Calibri" w:cs="Calibri"/>
                <w:sz w:val="16"/>
                <w:szCs w:val="16"/>
              </w:rPr>
              <w:t>1</w:t>
            </w:r>
          </w:p>
        </w:tc>
        <w:tc>
          <w:tcPr>
            <w:tcW w:w="1917" w:type="dxa"/>
            <w:tcBorders>
              <w:top w:val="nil"/>
              <w:left w:val="nil"/>
              <w:bottom w:val="single" w:sz="8" w:space="0" w:color="B5DDDC"/>
              <w:right w:val="single" w:sz="8" w:space="0" w:color="B5DDDC"/>
            </w:tcBorders>
            <w:vAlign w:val="center"/>
            <w:hideMark/>
          </w:tcPr>
          <w:p w14:paraId="7376CCB8" w14:textId="77777777" w:rsidR="00FD717F" w:rsidRPr="00FD717F" w:rsidRDefault="00992883" w:rsidP="00FD717F">
            <w:pPr>
              <w:spacing w:before="0" w:after="0" w:line="240" w:lineRule="auto"/>
              <w:rPr>
                <w:rFonts w:ascii="Calibri" w:hAnsi="Calibri" w:cs="Calibri"/>
                <w:sz w:val="16"/>
                <w:szCs w:val="16"/>
              </w:rPr>
            </w:pPr>
            <w:r w:rsidRPr="00FD717F">
              <w:rPr>
                <w:rFonts w:ascii="Calibri" w:hAnsi="Calibri" w:cs="Calibri"/>
                <w:sz w:val="16"/>
                <w:szCs w:val="16"/>
              </w:rPr>
              <w:t>Was there a clear statement of the aims of the research?</w:t>
            </w:r>
          </w:p>
        </w:tc>
        <w:tc>
          <w:tcPr>
            <w:tcW w:w="993" w:type="dxa"/>
            <w:tcBorders>
              <w:top w:val="nil"/>
              <w:left w:val="nil"/>
              <w:bottom w:val="single" w:sz="8" w:space="0" w:color="B5DDDC"/>
              <w:right w:val="single" w:sz="8" w:space="0" w:color="B5DDDC"/>
            </w:tcBorders>
            <w:vAlign w:val="center"/>
            <w:hideMark/>
          </w:tcPr>
          <w:p w14:paraId="2F98B3D8" w14:textId="77777777" w:rsidR="00FD717F" w:rsidRPr="002C187C" w:rsidRDefault="00992883" w:rsidP="00FD717F">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103828D5" w14:textId="77777777" w:rsidR="00FD717F" w:rsidRPr="002C187C" w:rsidRDefault="00992883" w:rsidP="00FD717F">
            <w:pPr>
              <w:spacing w:before="0" w:after="0" w:line="240" w:lineRule="auto"/>
              <w:rPr>
                <w:rFonts w:ascii="Calibri" w:hAnsi="Calibri" w:cs="Calibri"/>
                <w:sz w:val="16"/>
                <w:szCs w:val="16"/>
              </w:rPr>
            </w:pPr>
            <w:r w:rsidRPr="002C187C">
              <w:rPr>
                <w:rFonts w:ascii="Calibri" w:hAnsi="Calibri" w:cs="Calibri"/>
                <w:sz w:val="16"/>
                <w:szCs w:val="16"/>
              </w:rPr>
              <w:t>The stated primary objective of the study was to evaluate whether beaches characterized by a set of management policies are associated with lower FIB levels</w:t>
            </w:r>
          </w:p>
        </w:tc>
        <w:tc>
          <w:tcPr>
            <w:tcW w:w="851" w:type="dxa"/>
            <w:tcBorders>
              <w:top w:val="nil"/>
              <w:left w:val="nil"/>
              <w:bottom w:val="single" w:sz="8" w:space="0" w:color="B5DDDC"/>
              <w:right w:val="single" w:sz="8" w:space="0" w:color="B5DDDC"/>
            </w:tcBorders>
            <w:shd w:val="clear" w:color="000000" w:fill="E2EFDA"/>
            <w:vAlign w:val="center"/>
            <w:hideMark/>
          </w:tcPr>
          <w:p w14:paraId="5583322B" w14:textId="77777777" w:rsidR="00FD717F" w:rsidRPr="002C187C" w:rsidRDefault="00992883" w:rsidP="00FD717F">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1D71D1A2" w14:textId="77777777" w:rsidTr="006D2C97">
        <w:trPr>
          <w:trHeight w:val="340"/>
        </w:trPr>
        <w:tc>
          <w:tcPr>
            <w:tcW w:w="341" w:type="dxa"/>
            <w:tcBorders>
              <w:top w:val="nil"/>
              <w:left w:val="single" w:sz="8" w:space="0" w:color="B5DDDC"/>
              <w:bottom w:val="single" w:sz="8" w:space="0" w:color="B5DDDC"/>
              <w:right w:val="single" w:sz="8" w:space="0" w:color="B5DDDC"/>
            </w:tcBorders>
            <w:vAlign w:val="center"/>
            <w:hideMark/>
          </w:tcPr>
          <w:p w14:paraId="1D6B3351" w14:textId="77777777" w:rsidR="00FD717F" w:rsidRPr="00FD717F" w:rsidRDefault="00992883" w:rsidP="00FD717F">
            <w:pPr>
              <w:spacing w:before="0" w:after="0" w:line="240" w:lineRule="auto"/>
              <w:jc w:val="center"/>
              <w:rPr>
                <w:rFonts w:ascii="Calibri" w:hAnsi="Calibri" w:cs="Calibri"/>
                <w:sz w:val="16"/>
                <w:szCs w:val="16"/>
              </w:rPr>
            </w:pPr>
            <w:r w:rsidRPr="00FD717F">
              <w:rPr>
                <w:rFonts w:ascii="Calibri" w:hAnsi="Calibri" w:cs="Calibri"/>
                <w:sz w:val="16"/>
                <w:szCs w:val="16"/>
              </w:rPr>
              <w:t>2</w:t>
            </w:r>
          </w:p>
        </w:tc>
        <w:tc>
          <w:tcPr>
            <w:tcW w:w="1917" w:type="dxa"/>
            <w:tcBorders>
              <w:top w:val="nil"/>
              <w:left w:val="nil"/>
              <w:bottom w:val="single" w:sz="8" w:space="0" w:color="B5DDDC"/>
              <w:right w:val="single" w:sz="8" w:space="0" w:color="B5DDDC"/>
            </w:tcBorders>
            <w:vAlign w:val="center"/>
            <w:hideMark/>
          </w:tcPr>
          <w:p w14:paraId="349C647F" w14:textId="77777777" w:rsidR="00FD717F" w:rsidRPr="00FD717F" w:rsidRDefault="00992883" w:rsidP="00FD717F">
            <w:pPr>
              <w:spacing w:before="0" w:after="0" w:line="240" w:lineRule="auto"/>
              <w:rPr>
                <w:rFonts w:ascii="Calibri" w:hAnsi="Calibri" w:cs="Calibri"/>
                <w:sz w:val="16"/>
                <w:szCs w:val="16"/>
              </w:rPr>
            </w:pPr>
            <w:r w:rsidRPr="00FD717F">
              <w:rPr>
                <w:rFonts w:ascii="Calibri" w:hAnsi="Calibri" w:cs="Calibri"/>
                <w:sz w:val="16"/>
                <w:szCs w:val="16"/>
              </w:rPr>
              <w:t>Is the methodology appropriate?</w:t>
            </w:r>
          </w:p>
        </w:tc>
        <w:tc>
          <w:tcPr>
            <w:tcW w:w="993" w:type="dxa"/>
            <w:tcBorders>
              <w:top w:val="nil"/>
              <w:left w:val="nil"/>
              <w:bottom w:val="single" w:sz="8" w:space="0" w:color="B5DDDC"/>
              <w:right w:val="single" w:sz="8" w:space="0" w:color="B5DDDC"/>
            </w:tcBorders>
            <w:vAlign w:val="center"/>
            <w:hideMark/>
          </w:tcPr>
          <w:p w14:paraId="6EC82D35" w14:textId="77777777" w:rsidR="00FD717F" w:rsidRPr="002C187C" w:rsidRDefault="00992883" w:rsidP="00FD717F">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107B38A0" w14:textId="2D51D5E4" w:rsidR="00FD717F" w:rsidRPr="002C187C" w:rsidRDefault="00992883" w:rsidP="00FD717F">
            <w:pPr>
              <w:spacing w:before="0" w:after="0" w:line="240" w:lineRule="auto"/>
              <w:rPr>
                <w:rFonts w:ascii="Calibri" w:hAnsi="Calibri" w:cs="Calibri"/>
                <w:sz w:val="16"/>
                <w:szCs w:val="16"/>
              </w:rPr>
            </w:pPr>
            <w:r w:rsidRPr="002C187C">
              <w:rPr>
                <w:rFonts w:ascii="Calibri" w:hAnsi="Calibri" w:cs="Calibri"/>
                <w:sz w:val="16"/>
                <w:szCs w:val="16"/>
              </w:rPr>
              <w:t xml:space="preserve">The methodology involves use of a large data set of FIB </w:t>
            </w:r>
            <w:r w:rsidR="00613B86" w:rsidRPr="002C187C">
              <w:rPr>
                <w:rFonts w:ascii="Calibri" w:hAnsi="Calibri" w:cs="Calibri"/>
                <w:sz w:val="16"/>
                <w:szCs w:val="16"/>
              </w:rPr>
              <w:t>monitoring</w:t>
            </w:r>
            <w:r w:rsidRPr="002C187C">
              <w:rPr>
                <w:rFonts w:ascii="Calibri" w:hAnsi="Calibri" w:cs="Calibri"/>
                <w:sz w:val="16"/>
                <w:szCs w:val="16"/>
              </w:rPr>
              <w:t xml:space="preserve"> from Florida, USA beaches (Florida Healthy Beaches Program FHBP) plus a large survey of beach management agency regional offices.  Such exploratory data analyses drawing on the statistical power of a large data set are often very informative.</w:t>
            </w:r>
          </w:p>
        </w:tc>
        <w:tc>
          <w:tcPr>
            <w:tcW w:w="851" w:type="dxa"/>
            <w:tcBorders>
              <w:top w:val="nil"/>
              <w:left w:val="nil"/>
              <w:bottom w:val="single" w:sz="8" w:space="0" w:color="B5DDDC"/>
              <w:right w:val="single" w:sz="8" w:space="0" w:color="B5DDDC"/>
            </w:tcBorders>
            <w:shd w:val="clear" w:color="000000" w:fill="E2EFDA"/>
            <w:vAlign w:val="center"/>
            <w:hideMark/>
          </w:tcPr>
          <w:p w14:paraId="62381B07" w14:textId="77777777" w:rsidR="00FD717F" w:rsidRPr="002C187C" w:rsidRDefault="00992883" w:rsidP="00FD717F">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04C6590D" w14:textId="77777777" w:rsidTr="006D2C97">
        <w:trPr>
          <w:trHeight w:val="340"/>
        </w:trPr>
        <w:tc>
          <w:tcPr>
            <w:tcW w:w="341" w:type="dxa"/>
            <w:tcBorders>
              <w:top w:val="nil"/>
              <w:left w:val="single" w:sz="8" w:space="0" w:color="B5DDDC"/>
              <w:bottom w:val="single" w:sz="8" w:space="0" w:color="B5DDDC"/>
              <w:right w:val="single" w:sz="8" w:space="0" w:color="B5DDDC"/>
            </w:tcBorders>
            <w:shd w:val="clear" w:color="000000" w:fill="D6EAEB"/>
            <w:vAlign w:val="center"/>
            <w:hideMark/>
          </w:tcPr>
          <w:p w14:paraId="3283F185" w14:textId="77777777" w:rsidR="00FD717F" w:rsidRPr="002C187C" w:rsidRDefault="00992883" w:rsidP="00FD717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1917" w:type="dxa"/>
            <w:tcBorders>
              <w:top w:val="nil"/>
              <w:left w:val="nil"/>
              <w:bottom w:val="single" w:sz="8" w:space="0" w:color="B5DDDC"/>
              <w:right w:val="single" w:sz="8" w:space="0" w:color="B5DDDC"/>
            </w:tcBorders>
            <w:shd w:val="clear" w:color="000000" w:fill="D6EAEB"/>
            <w:vAlign w:val="center"/>
            <w:hideMark/>
          </w:tcPr>
          <w:p w14:paraId="0AD5419A" w14:textId="77777777" w:rsidR="00FD717F" w:rsidRPr="002C187C" w:rsidRDefault="00992883" w:rsidP="00FD717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A2: Is it worth continuing?</w:t>
            </w:r>
          </w:p>
        </w:tc>
        <w:tc>
          <w:tcPr>
            <w:tcW w:w="993" w:type="dxa"/>
            <w:tcBorders>
              <w:top w:val="nil"/>
              <w:left w:val="nil"/>
              <w:bottom w:val="single" w:sz="8" w:space="0" w:color="B5DDDC"/>
              <w:right w:val="single" w:sz="8" w:space="0" w:color="B5DDDC"/>
            </w:tcBorders>
            <w:shd w:val="clear" w:color="000000" w:fill="D6EAEB"/>
            <w:noWrap/>
            <w:hideMark/>
          </w:tcPr>
          <w:p w14:paraId="324272F5" w14:textId="77777777" w:rsidR="00FD717F" w:rsidRPr="002C187C" w:rsidRDefault="00992883" w:rsidP="00FD717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3A40FBD1" w14:textId="77777777" w:rsidR="00FD717F" w:rsidRPr="002C187C" w:rsidRDefault="00992883" w:rsidP="00FD717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6A096075" w14:textId="77777777" w:rsidR="00FD717F" w:rsidRPr="002C187C" w:rsidRDefault="00992883" w:rsidP="00FD717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7E5E71A3" w14:textId="77777777" w:rsidTr="006D2C97">
        <w:trPr>
          <w:trHeight w:val="340"/>
        </w:trPr>
        <w:tc>
          <w:tcPr>
            <w:tcW w:w="341" w:type="dxa"/>
            <w:tcBorders>
              <w:top w:val="nil"/>
              <w:left w:val="single" w:sz="8" w:space="0" w:color="B5DDDC"/>
              <w:bottom w:val="single" w:sz="8" w:space="0" w:color="B5DDDC"/>
              <w:right w:val="single" w:sz="8" w:space="0" w:color="B5DDDC"/>
            </w:tcBorders>
            <w:vAlign w:val="center"/>
            <w:hideMark/>
          </w:tcPr>
          <w:p w14:paraId="4852F474" w14:textId="77777777" w:rsidR="00FD717F" w:rsidRPr="00FD717F" w:rsidRDefault="00992883" w:rsidP="00FD717F">
            <w:pPr>
              <w:spacing w:before="0" w:after="0" w:line="240" w:lineRule="auto"/>
              <w:jc w:val="center"/>
              <w:rPr>
                <w:rFonts w:ascii="Calibri" w:hAnsi="Calibri" w:cs="Calibri"/>
                <w:sz w:val="16"/>
                <w:szCs w:val="16"/>
              </w:rPr>
            </w:pPr>
            <w:r w:rsidRPr="00FD717F">
              <w:rPr>
                <w:rFonts w:ascii="Calibri" w:hAnsi="Calibri" w:cs="Calibri"/>
                <w:sz w:val="16"/>
                <w:szCs w:val="16"/>
              </w:rPr>
              <w:t>3</w:t>
            </w:r>
          </w:p>
        </w:tc>
        <w:tc>
          <w:tcPr>
            <w:tcW w:w="1917" w:type="dxa"/>
            <w:tcBorders>
              <w:top w:val="nil"/>
              <w:left w:val="nil"/>
              <w:bottom w:val="single" w:sz="8" w:space="0" w:color="B5DDDC"/>
              <w:right w:val="single" w:sz="8" w:space="0" w:color="B5DDDC"/>
            </w:tcBorders>
            <w:vAlign w:val="center"/>
            <w:hideMark/>
          </w:tcPr>
          <w:p w14:paraId="3178F0D7" w14:textId="77777777" w:rsidR="00FD717F" w:rsidRPr="00FD717F" w:rsidRDefault="00992883" w:rsidP="00FD717F">
            <w:pPr>
              <w:spacing w:before="0" w:after="0" w:line="240" w:lineRule="auto"/>
              <w:rPr>
                <w:rFonts w:ascii="Calibri" w:hAnsi="Calibri" w:cs="Calibri"/>
                <w:sz w:val="16"/>
                <w:szCs w:val="16"/>
              </w:rPr>
            </w:pPr>
            <w:r w:rsidRPr="00FD717F">
              <w:rPr>
                <w:rFonts w:ascii="Calibri" w:hAnsi="Calibri" w:cs="Calibri"/>
                <w:sz w:val="16"/>
                <w:szCs w:val="16"/>
              </w:rPr>
              <w:t>Was the research design appropriate to address the aims of the research?</w:t>
            </w:r>
          </w:p>
        </w:tc>
        <w:tc>
          <w:tcPr>
            <w:tcW w:w="993" w:type="dxa"/>
            <w:tcBorders>
              <w:top w:val="nil"/>
              <w:left w:val="nil"/>
              <w:bottom w:val="single" w:sz="8" w:space="0" w:color="B5DDDC"/>
              <w:right w:val="single" w:sz="8" w:space="0" w:color="B5DDDC"/>
            </w:tcBorders>
            <w:vAlign w:val="center"/>
            <w:hideMark/>
          </w:tcPr>
          <w:p w14:paraId="07BC34C3" w14:textId="77777777" w:rsidR="00FD717F" w:rsidRPr="002C187C" w:rsidRDefault="00992883" w:rsidP="00FD717F">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5A40C959" w14:textId="1705D95A" w:rsidR="00FD717F" w:rsidRPr="002C187C" w:rsidRDefault="00992883" w:rsidP="00FD717F">
            <w:pPr>
              <w:spacing w:before="0" w:after="0" w:line="240" w:lineRule="auto"/>
              <w:rPr>
                <w:rFonts w:ascii="Calibri" w:hAnsi="Calibri" w:cs="Calibri"/>
                <w:sz w:val="16"/>
                <w:szCs w:val="16"/>
              </w:rPr>
            </w:pPr>
            <w:r w:rsidRPr="002C187C">
              <w:rPr>
                <w:rFonts w:ascii="Calibri" w:hAnsi="Calibri" w:cs="Calibri"/>
                <w:sz w:val="16"/>
                <w:szCs w:val="16"/>
              </w:rPr>
              <w:t xml:space="preserve">The exploratory data analyses of large data sets was appropriate for the </w:t>
            </w:r>
            <w:r w:rsidR="00613B86" w:rsidRPr="002C187C">
              <w:rPr>
                <w:rFonts w:ascii="Calibri" w:hAnsi="Calibri" w:cs="Calibri"/>
                <w:sz w:val="16"/>
                <w:szCs w:val="16"/>
              </w:rPr>
              <w:t>research</w:t>
            </w:r>
            <w:r w:rsidRPr="002C187C">
              <w:rPr>
                <w:rFonts w:ascii="Calibri" w:hAnsi="Calibri" w:cs="Calibri"/>
                <w:sz w:val="16"/>
                <w:szCs w:val="16"/>
              </w:rPr>
              <w:t xml:space="preserve"> aims</w:t>
            </w:r>
          </w:p>
        </w:tc>
        <w:tc>
          <w:tcPr>
            <w:tcW w:w="851" w:type="dxa"/>
            <w:tcBorders>
              <w:top w:val="nil"/>
              <w:left w:val="nil"/>
              <w:bottom w:val="single" w:sz="8" w:space="0" w:color="B5DDDC"/>
              <w:right w:val="single" w:sz="8" w:space="0" w:color="B5DDDC"/>
            </w:tcBorders>
            <w:shd w:val="clear" w:color="000000" w:fill="E2EFDA"/>
            <w:vAlign w:val="center"/>
            <w:hideMark/>
          </w:tcPr>
          <w:p w14:paraId="02793121" w14:textId="77777777" w:rsidR="00FD717F" w:rsidRPr="002C187C" w:rsidRDefault="00992883" w:rsidP="00FD717F">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34DDEA9A" w14:textId="77777777" w:rsidTr="006D2C97">
        <w:trPr>
          <w:trHeight w:val="340"/>
        </w:trPr>
        <w:tc>
          <w:tcPr>
            <w:tcW w:w="341" w:type="dxa"/>
            <w:tcBorders>
              <w:top w:val="nil"/>
              <w:left w:val="single" w:sz="8" w:space="0" w:color="B5DDDC"/>
              <w:bottom w:val="single" w:sz="8" w:space="0" w:color="B5DDDC"/>
              <w:right w:val="single" w:sz="8" w:space="0" w:color="B5DDDC"/>
            </w:tcBorders>
            <w:vAlign w:val="center"/>
            <w:hideMark/>
          </w:tcPr>
          <w:p w14:paraId="083A7255" w14:textId="77777777" w:rsidR="00FD717F" w:rsidRPr="00FD717F" w:rsidRDefault="00992883" w:rsidP="00FD717F">
            <w:pPr>
              <w:spacing w:before="0" w:after="0" w:line="240" w:lineRule="auto"/>
              <w:jc w:val="center"/>
              <w:rPr>
                <w:rFonts w:ascii="Calibri" w:hAnsi="Calibri" w:cs="Calibri"/>
                <w:sz w:val="16"/>
                <w:szCs w:val="16"/>
              </w:rPr>
            </w:pPr>
            <w:r w:rsidRPr="00FD717F">
              <w:rPr>
                <w:rFonts w:ascii="Calibri" w:hAnsi="Calibri" w:cs="Calibri"/>
                <w:sz w:val="16"/>
                <w:szCs w:val="16"/>
              </w:rPr>
              <w:t>4</w:t>
            </w:r>
          </w:p>
        </w:tc>
        <w:tc>
          <w:tcPr>
            <w:tcW w:w="1917" w:type="dxa"/>
            <w:tcBorders>
              <w:top w:val="nil"/>
              <w:left w:val="nil"/>
              <w:bottom w:val="single" w:sz="8" w:space="0" w:color="B5DDDC"/>
              <w:right w:val="single" w:sz="8" w:space="0" w:color="B5DDDC"/>
            </w:tcBorders>
            <w:vAlign w:val="center"/>
            <w:hideMark/>
          </w:tcPr>
          <w:p w14:paraId="4540D183" w14:textId="77777777" w:rsidR="00FD717F" w:rsidRPr="00FD717F" w:rsidRDefault="00992883" w:rsidP="00FD717F">
            <w:pPr>
              <w:spacing w:before="0" w:after="0" w:line="240" w:lineRule="auto"/>
              <w:rPr>
                <w:rFonts w:ascii="Calibri" w:hAnsi="Calibri" w:cs="Calibri"/>
                <w:sz w:val="16"/>
                <w:szCs w:val="16"/>
              </w:rPr>
            </w:pPr>
            <w:r w:rsidRPr="00FD717F">
              <w:rPr>
                <w:rFonts w:ascii="Calibri" w:hAnsi="Calibri" w:cs="Calibri"/>
                <w:sz w:val="16"/>
                <w:szCs w:val="16"/>
              </w:rPr>
              <w:t>Was the chosen hypothetical population or subpopulation appropriate for addressing the study research aims?</w:t>
            </w:r>
          </w:p>
        </w:tc>
        <w:tc>
          <w:tcPr>
            <w:tcW w:w="993" w:type="dxa"/>
            <w:tcBorders>
              <w:top w:val="nil"/>
              <w:left w:val="nil"/>
              <w:bottom w:val="single" w:sz="8" w:space="0" w:color="B5DDDC"/>
              <w:right w:val="single" w:sz="8" w:space="0" w:color="B5DDDC"/>
            </w:tcBorders>
            <w:vAlign w:val="center"/>
            <w:hideMark/>
          </w:tcPr>
          <w:p w14:paraId="62B275FD" w14:textId="77777777" w:rsidR="00FD717F" w:rsidRPr="002C187C" w:rsidRDefault="00992883" w:rsidP="00FD717F">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73655E39" w14:textId="24F8BE56" w:rsidR="00FD717F" w:rsidRPr="002C187C" w:rsidRDefault="00992883" w:rsidP="00FD717F">
            <w:pPr>
              <w:spacing w:before="0" w:after="0" w:line="240" w:lineRule="auto"/>
              <w:rPr>
                <w:rFonts w:ascii="Calibri" w:hAnsi="Calibri" w:cs="Calibri"/>
                <w:sz w:val="16"/>
                <w:szCs w:val="16"/>
              </w:rPr>
            </w:pPr>
            <w:r w:rsidRPr="002C187C">
              <w:rPr>
                <w:rFonts w:ascii="Calibri" w:hAnsi="Calibri" w:cs="Calibri"/>
                <w:sz w:val="16"/>
                <w:szCs w:val="16"/>
              </w:rPr>
              <w:t xml:space="preserve">The study focus was </w:t>
            </w:r>
            <w:r w:rsidR="00613B86" w:rsidRPr="002C187C">
              <w:rPr>
                <w:rFonts w:ascii="Calibri" w:hAnsi="Calibri" w:cs="Calibri"/>
                <w:sz w:val="16"/>
                <w:szCs w:val="16"/>
              </w:rPr>
              <w:t>comparison</w:t>
            </w:r>
            <w:r w:rsidRPr="002C187C">
              <w:rPr>
                <w:rFonts w:ascii="Calibri" w:hAnsi="Calibri" w:cs="Calibri"/>
                <w:sz w:val="16"/>
                <w:szCs w:val="16"/>
              </w:rPr>
              <w:t xml:space="preserve"> of beach management methods against FIB monitoring data and thus did not involve a hypothetical population or subpopulation</w:t>
            </w:r>
          </w:p>
        </w:tc>
        <w:tc>
          <w:tcPr>
            <w:tcW w:w="851" w:type="dxa"/>
            <w:tcBorders>
              <w:top w:val="nil"/>
              <w:left w:val="nil"/>
              <w:bottom w:val="single" w:sz="8" w:space="0" w:color="B5DDDC"/>
              <w:right w:val="single" w:sz="8" w:space="0" w:color="B5DDDC"/>
            </w:tcBorders>
            <w:vAlign w:val="center"/>
            <w:hideMark/>
          </w:tcPr>
          <w:p w14:paraId="12DC9F74" w14:textId="77777777" w:rsidR="00FD717F" w:rsidRPr="002C187C" w:rsidRDefault="00992883" w:rsidP="00FD717F">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6B07B4E4" w14:textId="77777777" w:rsidTr="006D2C97">
        <w:trPr>
          <w:trHeight w:val="340"/>
        </w:trPr>
        <w:tc>
          <w:tcPr>
            <w:tcW w:w="341" w:type="dxa"/>
            <w:tcBorders>
              <w:top w:val="nil"/>
              <w:left w:val="single" w:sz="8" w:space="0" w:color="B5DDDC"/>
              <w:bottom w:val="single" w:sz="8" w:space="0" w:color="B5DDDC"/>
              <w:right w:val="single" w:sz="8" w:space="0" w:color="B5DDDC"/>
            </w:tcBorders>
            <w:vAlign w:val="center"/>
            <w:hideMark/>
          </w:tcPr>
          <w:p w14:paraId="407DD808" w14:textId="77777777" w:rsidR="00FD717F" w:rsidRPr="00FD717F" w:rsidRDefault="00992883" w:rsidP="00FD717F">
            <w:pPr>
              <w:spacing w:before="0" w:after="0" w:line="240" w:lineRule="auto"/>
              <w:jc w:val="center"/>
              <w:rPr>
                <w:rFonts w:ascii="Calibri" w:hAnsi="Calibri" w:cs="Calibri"/>
                <w:sz w:val="16"/>
                <w:szCs w:val="16"/>
              </w:rPr>
            </w:pPr>
            <w:r w:rsidRPr="00FD717F">
              <w:rPr>
                <w:rFonts w:ascii="Calibri" w:hAnsi="Calibri" w:cs="Calibri"/>
                <w:sz w:val="16"/>
                <w:szCs w:val="16"/>
              </w:rPr>
              <w:t>5</w:t>
            </w:r>
          </w:p>
        </w:tc>
        <w:tc>
          <w:tcPr>
            <w:tcW w:w="1917" w:type="dxa"/>
            <w:tcBorders>
              <w:top w:val="nil"/>
              <w:left w:val="nil"/>
              <w:bottom w:val="single" w:sz="8" w:space="0" w:color="B5DDDC"/>
              <w:right w:val="single" w:sz="8" w:space="0" w:color="B5DDDC"/>
            </w:tcBorders>
            <w:vAlign w:val="center"/>
            <w:hideMark/>
          </w:tcPr>
          <w:p w14:paraId="36D58CB0" w14:textId="77777777" w:rsidR="00FD717F" w:rsidRPr="00FD717F" w:rsidRDefault="00992883" w:rsidP="00FD717F">
            <w:pPr>
              <w:spacing w:before="0" w:after="0" w:line="240" w:lineRule="auto"/>
              <w:rPr>
                <w:rFonts w:ascii="Calibri" w:hAnsi="Calibri" w:cs="Calibri"/>
                <w:sz w:val="16"/>
                <w:szCs w:val="16"/>
              </w:rPr>
            </w:pPr>
            <w:r w:rsidRPr="00FD717F">
              <w:rPr>
                <w:rFonts w:ascii="Calibri" w:hAnsi="Calibri" w:cs="Calibri"/>
                <w:sz w:val="16"/>
                <w:szCs w:val="16"/>
              </w:rPr>
              <w:t>Was the data collected in a way that addressed the research issue?</w:t>
            </w:r>
          </w:p>
        </w:tc>
        <w:tc>
          <w:tcPr>
            <w:tcW w:w="993" w:type="dxa"/>
            <w:tcBorders>
              <w:top w:val="nil"/>
              <w:left w:val="nil"/>
              <w:bottom w:val="single" w:sz="8" w:space="0" w:color="B5DDDC"/>
              <w:right w:val="single" w:sz="8" w:space="0" w:color="B5DDDC"/>
            </w:tcBorders>
            <w:vAlign w:val="center"/>
            <w:hideMark/>
          </w:tcPr>
          <w:p w14:paraId="3983175A" w14:textId="77777777" w:rsidR="00FD717F" w:rsidRPr="002C187C" w:rsidRDefault="00992883" w:rsidP="00FD717F">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7523A23F" w14:textId="77777777" w:rsidR="00FD717F" w:rsidRPr="002C187C" w:rsidRDefault="00992883" w:rsidP="00FD717F">
            <w:pPr>
              <w:spacing w:before="0" w:after="0" w:line="240" w:lineRule="auto"/>
              <w:rPr>
                <w:rFonts w:ascii="Calibri" w:hAnsi="Calibri" w:cs="Calibri"/>
                <w:sz w:val="16"/>
                <w:szCs w:val="16"/>
              </w:rPr>
            </w:pPr>
            <w:r w:rsidRPr="002C187C">
              <w:rPr>
                <w:rFonts w:ascii="Calibri" w:hAnsi="Calibri" w:cs="Calibri"/>
                <w:sz w:val="16"/>
                <w:szCs w:val="16"/>
              </w:rPr>
              <w:t>The large datasets from the FHBP were subjected to significant processing in order for them to meet the requirements of the research issue (e.g. factor analysis etc.)</w:t>
            </w:r>
          </w:p>
        </w:tc>
        <w:tc>
          <w:tcPr>
            <w:tcW w:w="851" w:type="dxa"/>
            <w:tcBorders>
              <w:top w:val="nil"/>
              <w:left w:val="nil"/>
              <w:bottom w:val="single" w:sz="8" w:space="0" w:color="B5DDDC"/>
              <w:right w:val="single" w:sz="8" w:space="0" w:color="B5DDDC"/>
            </w:tcBorders>
            <w:shd w:val="clear" w:color="000000" w:fill="E2EFDA"/>
            <w:vAlign w:val="center"/>
            <w:hideMark/>
          </w:tcPr>
          <w:p w14:paraId="731440D2" w14:textId="77777777" w:rsidR="00FD717F" w:rsidRPr="002C187C" w:rsidRDefault="00992883" w:rsidP="00FD717F">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63CB4BB3" w14:textId="77777777" w:rsidTr="006D2C97">
        <w:trPr>
          <w:trHeight w:val="340"/>
        </w:trPr>
        <w:tc>
          <w:tcPr>
            <w:tcW w:w="341" w:type="dxa"/>
            <w:tcBorders>
              <w:top w:val="nil"/>
              <w:left w:val="single" w:sz="8" w:space="0" w:color="B5DDDC"/>
              <w:bottom w:val="single" w:sz="8" w:space="0" w:color="B5DDDC"/>
              <w:right w:val="single" w:sz="8" w:space="0" w:color="B5DDDC"/>
            </w:tcBorders>
            <w:vAlign w:val="center"/>
            <w:hideMark/>
          </w:tcPr>
          <w:p w14:paraId="21B391BB" w14:textId="77777777" w:rsidR="00FD717F" w:rsidRPr="00FD717F" w:rsidRDefault="00992883" w:rsidP="00FD717F">
            <w:pPr>
              <w:spacing w:before="0" w:after="0" w:line="240" w:lineRule="auto"/>
              <w:jc w:val="center"/>
              <w:rPr>
                <w:rFonts w:ascii="Calibri" w:hAnsi="Calibri" w:cs="Calibri"/>
                <w:sz w:val="16"/>
                <w:szCs w:val="16"/>
              </w:rPr>
            </w:pPr>
            <w:r w:rsidRPr="00FD717F">
              <w:rPr>
                <w:rFonts w:ascii="Calibri" w:hAnsi="Calibri" w:cs="Calibri"/>
                <w:sz w:val="16"/>
                <w:szCs w:val="16"/>
              </w:rPr>
              <w:t>6</w:t>
            </w:r>
          </w:p>
        </w:tc>
        <w:tc>
          <w:tcPr>
            <w:tcW w:w="1917" w:type="dxa"/>
            <w:tcBorders>
              <w:top w:val="nil"/>
              <w:left w:val="nil"/>
              <w:bottom w:val="single" w:sz="8" w:space="0" w:color="B5DDDC"/>
              <w:right w:val="single" w:sz="8" w:space="0" w:color="B5DDDC"/>
            </w:tcBorders>
            <w:vAlign w:val="center"/>
            <w:hideMark/>
          </w:tcPr>
          <w:p w14:paraId="00EA7300" w14:textId="77777777" w:rsidR="00FD717F" w:rsidRPr="00FD717F" w:rsidRDefault="00992883" w:rsidP="00FD717F">
            <w:pPr>
              <w:spacing w:before="0" w:after="0" w:line="240" w:lineRule="auto"/>
              <w:rPr>
                <w:rFonts w:ascii="Calibri" w:hAnsi="Calibri" w:cs="Calibri"/>
                <w:sz w:val="16"/>
                <w:szCs w:val="16"/>
              </w:rPr>
            </w:pPr>
            <w:r w:rsidRPr="00FD717F">
              <w:rPr>
                <w:rFonts w:ascii="Calibri" w:hAnsi="Calibri" w:cs="Calibri"/>
                <w:sz w:val="16"/>
                <w:szCs w:val="16"/>
              </w:rPr>
              <w:t>Has the relationship between researcher and participants been adequately considered?</w:t>
            </w:r>
          </w:p>
        </w:tc>
        <w:tc>
          <w:tcPr>
            <w:tcW w:w="993" w:type="dxa"/>
            <w:tcBorders>
              <w:top w:val="nil"/>
              <w:left w:val="nil"/>
              <w:bottom w:val="single" w:sz="8" w:space="0" w:color="B5DDDC"/>
              <w:right w:val="single" w:sz="8" w:space="0" w:color="B5DDDC"/>
            </w:tcBorders>
            <w:vAlign w:val="center"/>
            <w:hideMark/>
          </w:tcPr>
          <w:p w14:paraId="3D4A8617" w14:textId="77777777" w:rsidR="00FD717F" w:rsidRPr="002C187C" w:rsidRDefault="00992883" w:rsidP="00FD717F">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6F06F7F2" w14:textId="77777777" w:rsidR="00FD717F" w:rsidRPr="002C187C" w:rsidRDefault="00992883" w:rsidP="00FD717F">
            <w:pPr>
              <w:spacing w:before="0" w:after="0" w:line="240" w:lineRule="auto"/>
              <w:rPr>
                <w:rFonts w:ascii="Calibri" w:hAnsi="Calibri" w:cs="Calibri"/>
                <w:sz w:val="16"/>
                <w:szCs w:val="16"/>
              </w:rPr>
            </w:pPr>
            <w:r w:rsidRPr="002C187C">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7962F12D" w14:textId="77777777" w:rsidR="00FD717F" w:rsidRPr="002C187C" w:rsidRDefault="00992883" w:rsidP="00FD717F">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72E67BF8" w14:textId="77777777" w:rsidTr="006D2C97">
        <w:trPr>
          <w:trHeight w:val="340"/>
        </w:trPr>
        <w:tc>
          <w:tcPr>
            <w:tcW w:w="341" w:type="dxa"/>
            <w:tcBorders>
              <w:top w:val="nil"/>
              <w:left w:val="single" w:sz="8" w:space="0" w:color="B5DDDC"/>
              <w:bottom w:val="single" w:sz="8" w:space="0" w:color="B5DDDC"/>
              <w:right w:val="single" w:sz="8" w:space="0" w:color="B5DDDC"/>
            </w:tcBorders>
            <w:shd w:val="clear" w:color="000000" w:fill="D6EAEB"/>
            <w:vAlign w:val="center"/>
            <w:hideMark/>
          </w:tcPr>
          <w:p w14:paraId="0923F1B7" w14:textId="77777777" w:rsidR="00FD717F" w:rsidRPr="002C187C" w:rsidRDefault="00992883" w:rsidP="00FD717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1917" w:type="dxa"/>
            <w:tcBorders>
              <w:top w:val="nil"/>
              <w:left w:val="nil"/>
              <w:bottom w:val="single" w:sz="8" w:space="0" w:color="B5DDDC"/>
              <w:right w:val="single" w:sz="8" w:space="0" w:color="B5DDDC"/>
            </w:tcBorders>
            <w:shd w:val="clear" w:color="000000" w:fill="D6EAEB"/>
            <w:vAlign w:val="center"/>
            <w:hideMark/>
          </w:tcPr>
          <w:p w14:paraId="42FCAB3C" w14:textId="77777777" w:rsidR="00FD717F" w:rsidRPr="002C187C" w:rsidRDefault="00992883" w:rsidP="00FD717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B: What are the results?</w:t>
            </w:r>
          </w:p>
        </w:tc>
        <w:tc>
          <w:tcPr>
            <w:tcW w:w="993" w:type="dxa"/>
            <w:tcBorders>
              <w:top w:val="nil"/>
              <w:left w:val="nil"/>
              <w:bottom w:val="single" w:sz="8" w:space="0" w:color="B5DDDC"/>
              <w:right w:val="single" w:sz="8" w:space="0" w:color="B5DDDC"/>
            </w:tcBorders>
            <w:shd w:val="clear" w:color="000000" w:fill="D6EAEB"/>
            <w:vAlign w:val="center"/>
            <w:hideMark/>
          </w:tcPr>
          <w:p w14:paraId="7241E7A6" w14:textId="77777777" w:rsidR="00FD717F" w:rsidRPr="002C187C" w:rsidRDefault="00992883" w:rsidP="00FD717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vAlign w:val="center"/>
            <w:hideMark/>
          </w:tcPr>
          <w:p w14:paraId="6560B6C0" w14:textId="77777777" w:rsidR="00FD717F" w:rsidRPr="002C187C" w:rsidRDefault="00992883" w:rsidP="00FD717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4A4FCFDF" w14:textId="77777777" w:rsidR="00FD717F" w:rsidRPr="002C187C" w:rsidRDefault="00992883" w:rsidP="00FD717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1A0DFC67" w14:textId="77777777" w:rsidTr="006D2C97">
        <w:trPr>
          <w:trHeight w:val="340"/>
        </w:trPr>
        <w:tc>
          <w:tcPr>
            <w:tcW w:w="341" w:type="dxa"/>
            <w:tcBorders>
              <w:top w:val="nil"/>
              <w:left w:val="single" w:sz="8" w:space="0" w:color="B5DDDC"/>
              <w:bottom w:val="single" w:sz="8" w:space="0" w:color="B5DDDC"/>
              <w:right w:val="single" w:sz="8" w:space="0" w:color="B5DDDC"/>
            </w:tcBorders>
            <w:vAlign w:val="center"/>
            <w:hideMark/>
          </w:tcPr>
          <w:p w14:paraId="0F2ED0C2" w14:textId="77777777" w:rsidR="00FD717F" w:rsidRPr="00FD717F" w:rsidRDefault="00992883" w:rsidP="00FD717F">
            <w:pPr>
              <w:spacing w:before="0" w:after="0" w:line="240" w:lineRule="auto"/>
              <w:jc w:val="center"/>
              <w:rPr>
                <w:rFonts w:ascii="Calibri" w:hAnsi="Calibri" w:cs="Calibri"/>
                <w:sz w:val="16"/>
                <w:szCs w:val="16"/>
              </w:rPr>
            </w:pPr>
            <w:r w:rsidRPr="00FD717F">
              <w:rPr>
                <w:rFonts w:ascii="Calibri" w:hAnsi="Calibri" w:cs="Calibri"/>
                <w:sz w:val="16"/>
                <w:szCs w:val="16"/>
              </w:rPr>
              <w:t>7</w:t>
            </w:r>
          </w:p>
        </w:tc>
        <w:tc>
          <w:tcPr>
            <w:tcW w:w="1917" w:type="dxa"/>
            <w:tcBorders>
              <w:top w:val="nil"/>
              <w:left w:val="nil"/>
              <w:bottom w:val="single" w:sz="8" w:space="0" w:color="B5DDDC"/>
              <w:right w:val="single" w:sz="8" w:space="0" w:color="B5DDDC"/>
            </w:tcBorders>
            <w:vAlign w:val="center"/>
            <w:hideMark/>
          </w:tcPr>
          <w:p w14:paraId="120B591A" w14:textId="77777777" w:rsidR="00FD717F" w:rsidRPr="00FD717F" w:rsidRDefault="00992883" w:rsidP="00FD717F">
            <w:pPr>
              <w:spacing w:before="0" w:after="0" w:line="240" w:lineRule="auto"/>
              <w:rPr>
                <w:rFonts w:ascii="Calibri" w:hAnsi="Calibri" w:cs="Calibri"/>
                <w:sz w:val="16"/>
                <w:szCs w:val="16"/>
              </w:rPr>
            </w:pPr>
            <w:r w:rsidRPr="00FD717F">
              <w:rPr>
                <w:rFonts w:ascii="Calibri" w:hAnsi="Calibri" w:cs="Calibri"/>
                <w:sz w:val="16"/>
                <w:szCs w:val="16"/>
              </w:rPr>
              <w:t>Have ethical issues been taken into consideration?</w:t>
            </w:r>
          </w:p>
        </w:tc>
        <w:tc>
          <w:tcPr>
            <w:tcW w:w="993" w:type="dxa"/>
            <w:tcBorders>
              <w:top w:val="nil"/>
              <w:left w:val="nil"/>
              <w:bottom w:val="single" w:sz="8" w:space="0" w:color="B5DDDC"/>
              <w:right w:val="single" w:sz="8" w:space="0" w:color="B5DDDC"/>
            </w:tcBorders>
            <w:vAlign w:val="center"/>
            <w:hideMark/>
          </w:tcPr>
          <w:p w14:paraId="5865FDE1" w14:textId="77777777" w:rsidR="00FD717F" w:rsidRPr="002C187C" w:rsidRDefault="00992883" w:rsidP="00FD717F">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5BC98CDC" w14:textId="77777777" w:rsidR="00FD717F" w:rsidRPr="002C187C" w:rsidRDefault="00992883" w:rsidP="00FD717F">
            <w:pPr>
              <w:spacing w:before="0" w:after="0" w:line="240" w:lineRule="auto"/>
              <w:rPr>
                <w:rFonts w:ascii="Calibri" w:hAnsi="Calibri" w:cs="Calibri"/>
                <w:sz w:val="16"/>
                <w:szCs w:val="16"/>
              </w:rPr>
            </w:pPr>
            <w:r w:rsidRPr="002C187C">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5E2DB1E1" w14:textId="77777777" w:rsidR="00FD717F" w:rsidRPr="002C187C" w:rsidRDefault="00992883" w:rsidP="00FD717F">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45B995F4" w14:textId="77777777" w:rsidTr="006D2C97">
        <w:trPr>
          <w:trHeight w:val="340"/>
        </w:trPr>
        <w:tc>
          <w:tcPr>
            <w:tcW w:w="341" w:type="dxa"/>
            <w:tcBorders>
              <w:top w:val="nil"/>
              <w:left w:val="single" w:sz="8" w:space="0" w:color="B5DDDC"/>
              <w:bottom w:val="single" w:sz="8" w:space="0" w:color="B5DDDC"/>
              <w:right w:val="single" w:sz="8" w:space="0" w:color="B5DDDC"/>
            </w:tcBorders>
            <w:vAlign w:val="center"/>
            <w:hideMark/>
          </w:tcPr>
          <w:p w14:paraId="2598B1F8" w14:textId="77777777" w:rsidR="00FD717F" w:rsidRPr="00FD717F" w:rsidRDefault="00992883" w:rsidP="00FD717F">
            <w:pPr>
              <w:spacing w:before="0" w:after="0" w:line="240" w:lineRule="auto"/>
              <w:jc w:val="center"/>
              <w:rPr>
                <w:rFonts w:ascii="Calibri" w:hAnsi="Calibri" w:cs="Calibri"/>
                <w:sz w:val="16"/>
                <w:szCs w:val="16"/>
              </w:rPr>
            </w:pPr>
            <w:r w:rsidRPr="00FD717F">
              <w:rPr>
                <w:rFonts w:ascii="Calibri" w:hAnsi="Calibri" w:cs="Calibri"/>
                <w:sz w:val="16"/>
                <w:szCs w:val="16"/>
              </w:rPr>
              <w:t>8</w:t>
            </w:r>
          </w:p>
        </w:tc>
        <w:tc>
          <w:tcPr>
            <w:tcW w:w="1917" w:type="dxa"/>
            <w:tcBorders>
              <w:top w:val="nil"/>
              <w:left w:val="nil"/>
              <w:bottom w:val="single" w:sz="8" w:space="0" w:color="B5DDDC"/>
              <w:right w:val="single" w:sz="8" w:space="0" w:color="B5DDDC"/>
            </w:tcBorders>
            <w:vAlign w:val="center"/>
            <w:hideMark/>
          </w:tcPr>
          <w:p w14:paraId="6DF0338F" w14:textId="77777777" w:rsidR="00FD717F" w:rsidRPr="00FD717F" w:rsidRDefault="00992883" w:rsidP="00FD717F">
            <w:pPr>
              <w:spacing w:before="0" w:after="0" w:line="240" w:lineRule="auto"/>
              <w:rPr>
                <w:rFonts w:ascii="Calibri" w:hAnsi="Calibri" w:cs="Calibri"/>
                <w:sz w:val="16"/>
                <w:szCs w:val="16"/>
              </w:rPr>
            </w:pPr>
            <w:r w:rsidRPr="00FD717F">
              <w:rPr>
                <w:rFonts w:ascii="Calibri" w:hAnsi="Calibri" w:cs="Calibri"/>
                <w:sz w:val="16"/>
                <w:szCs w:val="16"/>
              </w:rPr>
              <w:t>Was the data analysis sufficiently rigorous?</w:t>
            </w:r>
          </w:p>
        </w:tc>
        <w:tc>
          <w:tcPr>
            <w:tcW w:w="993" w:type="dxa"/>
            <w:tcBorders>
              <w:top w:val="nil"/>
              <w:left w:val="nil"/>
              <w:bottom w:val="single" w:sz="8" w:space="0" w:color="B5DDDC"/>
              <w:right w:val="single" w:sz="8" w:space="0" w:color="B5DDDC"/>
            </w:tcBorders>
            <w:vAlign w:val="center"/>
            <w:hideMark/>
          </w:tcPr>
          <w:p w14:paraId="32F6E531" w14:textId="77777777" w:rsidR="00FD717F" w:rsidRPr="002C187C" w:rsidRDefault="00992883" w:rsidP="00FD717F">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44C36689" w14:textId="77777777" w:rsidR="00FD717F" w:rsidRPr="002C187C" w:rsidRDefault="00992883" w:rsidP="00FD717F">
            <w:pPr>
              <w:spacing w:before="0" w:after="0" w:line="240" w:lineRule="auto"/>
              <w:rPr>
                <w:rFonts w:ascii="Calibri" w:hAnsi="Calibri" w:cs="Calibri"/>
                <w:sz w:val="16"/>
                <w:szCs w:val="16"/>
              </w:rPr>
            </w:pPr>
            <w:r w:rsidRPr="002C187C">
              <w:rPr>
                <w:rFonts w:ascii="Calibri" w:hAnsi="Calibri" w:cs="Calibri"/>
                <w:sz w:val="16"/>
                <w:szCs w:val="16"/>
              </w:rPr>
              <w:t>Preliminary statistical classifications using ANOVA and T-tests were used to select questions that demonstrated a significant effect on FIB levels for further analysis using factor analysis and multiple regression.  Specifically, since factor analysis axes (of beach management categories: human use, animal policies and control, solid waste management, grooming, beach access, and drainage) are by definition uncorrelated, they could be used as independent variables in a multiple regression equation with enterococci or faecal coliforms as the dependent variables.</w:t>
            </w:r>
          </w:p>
        </w:tc>
        <w:tc>
          <w:tcPr>
            <w:tcW w:w="851" w:type="dxa"/>
            <w:tcBorders>
              <w:top w:val="nil"/>
              <w:left w:val="nil"/>
              <w:bottom w:val="single" w:sz="8" w:space="0" w:color="B5DDDC"/>
              <w:right w:val="single" w:sz="8" w:space="0" w:color="B5DDDC"/>
            </w:tcBorders>
            <w:shd w:val="clear" w:color="000000" w:fill="E2EFDA"/>
            <w:vAlign w:val="center"/>
            <w:hideMark/>
          </w:tcPr>
          <w:p w14:paraId="17417887" w14:textId="77777777" w:rsidR="00FD717F" w:rsidRPr="002C187C" w:rsidRDefault="00992883" w:rsidP="00FD717F">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25552B42" w14:textId="77777777" w:rsidTr="006D2C97">
        <w:trPr>
          <w:trHeight w:val="340"/>
        </w:trPr>
        <w:tc>
          <w:tcPr>
            <w:tcW w:w="341" w:type="dxa"/>
            <w:tcBorders>
              <w:top w:val="nil"/>
              <w:left w:val="single" w:sz="8" w:space="0" w:color="B5DDDC"/>
              <w:bottom w:val="single" w:sz="8" w:space="0" w:color="B5DDDC"/>
              <w:right w:val="single" w:sz="8" w:space="0" w:color="B5DDDC"/>
            </w:tcBorders>
            <w:vAlign w:val="center"/>
            <w:hideMark/>
          </w:tcPr>
          <w:p w14:paraId="7BBA9358" w14:textId="77777777" w:rsidR="00FD717F" w:rsidRPr="00FD717F" w:rsidRDefault="00992883" w:rsidP="00FD717F">
            <w:pPr>
              <w:spacing w:before="0" w:after="0" w:line="240" w:lineRule="auto"/>
              <w:jc w:val="center"/>
              <w:rPr>
                <w:rFonts w:ascii="Calibri" w:hAnsi="Calibri" w:cs="Calibri"/>
                <w:sz w:val="16"/>
                <w:szCs w:val="16"/>
              </w:rPr>
            </w:pPr>
            <w:r w:rsidRPr="00FD717F">
              <w:rPr>
                <w:rFonts w:ascii="Calibri" w:hAnsi="Calibri" w:cs="Calibri"/>
                <w:sz w:val="16"/>
                <w:szCs w:val="16"/>
              </w:rPr>
              <w:t>9</w:t>
            </w:r>
          </w:p>
        </w:tc>
        <w:tc>
          <w:tcPr>
            <w:tcW w:w="1917" w:type="dxa"/>
            <w:tcBorders>
              <w:top w:val="nil"/>
              <w:left w:val="nil"/>
              <w:bottom w:val="single" w:sz="8" w:space="0" w:color="B5DDDC"/>
              <w:right w:val="single" w:sz="8" w:space="0" w:color="B5DDDC"/>
            </w:tcBorders>
            <w:vAlign w:val="center"/>
            <w:hideMark/>
          </w:tcPr>
          <w:p w14:paraId="3FB391C7" w14:textId="77777777" w:rsidR="00FD717F" w:rsidRPr="00FD717F" w:rsidRDefault="00992883" w:rsidP="00FD717F">
            <w:pPr>
              <w:spacing w:before="0" w:after="0" w:line="240" w:lineRule="auto"/>
              <w:rPr>
                <w:rFonts w:ascii="Calibri" w:hAnsi="Calibri" w:cs="Calibri"/>
                <w:sz w:val="16"/>
                <w:szCs w:val="16"/>
              </w:rPr>
            </w:pPr>
            <w:r w:rsidRPr="00FD717F">
              <w:rPr>
                <w:rFonts w:ascii="Calibri" w:hAnsi="Calibri" w:cs="Calibri"/>
                <w:sz w:val="16"/>
                <w:szCs w:val="16"/>
              </w:rPr>
              <w:t>Is there a clear statement of findings?</w:t>
            </w:r>
          </w:p>
        </w:tc>
        <w:tc>
          <w:tcPr>
            <w:tcW w:w="993" w:type="dxa"/>
            <w:tcBorders>
              <w:top w:val="nil"/>
              <w:left w:val="nil"/>
              <w:bottom w:val="single" w:sz="8" w:space="0" w:color="B5DDDC"/>
              <w:right w:val="single" w:sz="8" w:space="0" w:color="B5DDDC"/>
            </w:tcBorders>
            <w:vAlign w:val="center"/>
            <w:hideMark/>
          </w:tcPr>
          <w:p w14:paraId="66EC4E0A" w14:textId="77777777" w:rsidR="00FD717F" w:rsidRPr="002C187C" w:rsidRDefault="00992883" w:rsidP="00FD717F">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127AD22B" w14:textId="77777777" w:rsidR="00FD717F" w:rsidRPr="002C187C" w:rsidRDefault="00992883" w:rsidP="00FD717F">
            <w:pPr>
              <w:spacing w:before="0" w:after="0" w:line="240" w:lineRule="auto"/>
              <w:rPr>
                <w:rFonts w:ascii="Calibri" w:hAnsi="Calibri" w:cs="Calibri"/>
                <w:sz w:val="16"/>
                <w:szCs w:val="16"/>
              </w:rPr>
            </w:pPr>
            <w:r w:rsidRPr="002C187C">
              <w:rPr>
                <w:rFonts w:ascii="Calibri" w:hAnsi="Calibri" w:cs="Calibri"/>
                <w:sz w:val="16"/>
                <w:szCs w:val="16"/>
              </w:rPr>
              <w:t>There is a clear statement of findings in the abstract.  These align with the text.</w:t>
            </w:r>
          </w:p>
        </w:tc>
        <w:tc>
          <w:tcPr>
            <w:tcW w:w="851" w:type="dxa"/>
            <w:tcBorders>
              <w:top w:val="nil"/>
              <w:left w:val="nil"/>
              <w:bottom w:val="single" w:sz="8" w:space="0" w:color="B5DDDC"/>
              <w:right w:val="single" w:sz="8" w:space="0" w:color="B5DDDC"/>
            </w:tcBorders>
            <w:shd w:val="clear" w:color="000000" w:fill="E2EFDA"/>
            <w:vAlign w:val="center"/>
            <w:hideMark/>
          </w:tcPr>
          <w:p w14:paraId="0CDD6AC1" w14:textId="77777777" w:rsidR="00FD717F" w:rsidRPr="002C187C" w:rsidRDefault="00992883" w:rsidP="00FD717F">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4955D3EB" w14:textId="77777777" w:rsidTr="006D2C97">
        <w:trPr>
          <w:trHeight w:val="340"/>
        </w:trPr>
        <w:tc>
          <w:tcPr>
            <w:tcW w:w="341" w:type="dxa"/>
            <w:tcBorders>
              <w:top w:val="nil"/>
              <w:left w:val="single" w:sz="8" w:space="0" w:color="B5DDDC"/>
              <w:bottom w:val="single" w:sz="8" w:space="0" w:color="B5DDDC"/>
              <w:right w:val="single" w:sz="8" w:space="0" w:color="B5DDDC"/>
            </w:tcBorders>
            <w:shd w:val="clear" w:color="000000" w:fill="D6EAEB"/>
            <w:vAlign w:val="center"/>
            <w:hideMark/>
          </w:tcPr>
          <w:p w14:paraId="4F693ED8" w14:textId="77777777" w:rsidR="00FD717F" w:rsidRPr="002C187C" w:rsidRDefault="00992883" w:rsidP="00FD717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1917" w:type="dxa"/>
            <w:tcBorders>
              <w:top w:val="nil"/>
              <w:left w:val="nil"/>
              <w:bottom w:val="single" w:sz="8" w:space="0" w:color="B5DDDC"/>
              <w:right w:val="single" w:sz="8" w:space="0" w:color="B5DDDC"/>
            </w:tcBorders>
            <w:shd w:val="clear" w:color="000000" w:fill="D6EAEB"/>
            <w:vAlign w:val="center"/>
            <w:hideMark/>
          </w:tcPr>
          <w:p w14:paraId="139CC355" w14:textId="77777777" w:rsidR="00FD717F" w:rsidRPr="002C187C" w:rsidRDefault="00992883" w:rsidP="00FD717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C: Will the results help locally?</w:t>
            </w:r>
          </w:p>
        </w:tc>
        <w:tc>
          <w:tcPr>
            <w:tcW w:w="993" w:type="dxa"/>
            <w:tcBorders>
              <w:top w:val="nil"/>
              <w:left w:val="nil"/>
              <w:bottom w:val="single" w:sz="8" w:space="0" w:color="B5DDDC"/>
              <w:right w:val="single" w:sz="8" w:space="0" w:color="B5DDDC"/>
            </w:tcBorders>
            <w:shd w:val="clear" w:color="000000" w:fill="D6EAEB"/>
            <w:noWrap/>
            <w:hideMark/>
          </w:tcPr>
          <w:p w14:paraId="7FFE45B4" w14:textId="77777777" w:rsidR="00FD717F" w:rsidRPr="002C187C" w:rsidRDefault="00992883" w:rsidP="00FD717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58C50293" w14:textId="77777777" w:rsidR="00FD717F" w:rsidRPr="002C187C" w:rsidRDefault="00992883" w:rsidP="00FD717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1900A8BB" w14:textId="77777777" w:rsidR="00FD717F" w:rsidRPr="002C187C" w:rsidRDefault="00992883" w:rsidP="00FD717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59310B8A" w14:textId="77777777" w:rsidTr="006D2C97">
        <w:trPr>
          <w:trHeight w:val="340"/>
        </w:trPr>
        <w:tc>
          <w:tcPr>
            <w:tcW w:w="341" w:type="dxa"/>
            <w:tcBorders>
              <w:top w:val="single" w:sz="8" w:space="0" w:color="B5DDDC"/>
              <w:left w:val="single" w:sz="8" w:space="0" w:color="B5DDDC"/>
              <w:bottom w:val="single" w:sz="8" w:space="0" w:color="B5DDDC"/>
              <w:right w:val="single" w:sz="8" w:space="0" w:color="B5DDDC"/>
            </w:tcBorders>
            <w:vAlign w:val="center"/>
            <w:hideMark/>
          </w:tcPr>
          <w:p w14:paraId="7CAFAADF" w14:textId="77777777" w:rsidR="00FD717F" w:rsidRPr="00FD717F" w:rsidRDefault="00992883" w:rsidP="00FD717F">
            <w:pPr>
              <w:spacing w:before="0" w:after="0" w:line="240" w:lineRule="auto"/>
              <w:jc w:val="center"/>
              <w:rPr>
                <w:rFonts w:ascii="Calibri" w:hAnsi="Calibri" w:cs="Calibri"/>
                <w:sz w:val="16"/>
                <w:szCs w:val="16"/>
              </w:rPr>
            </w:pPr>
            <w:r w:rsidRPr="00FD717F">
              <w:rPr>
                <w:rFonts w:ascii="Calibri" w:hAnsi="Calibri" w:cs="Calibri"/>
                <w:sz w:val="16"/>
                <w:szCs w:val="16"/>
              </w:rPr>
              <w:t>10</w:t>
            </w:r>
          </w:p>
        </w:tc>
        <w:tc>
          <w:tcPr>
            <w:tcW w:w="1917" w:type="dxa"/>
            <w:tcBorders>
              <w:top w:val="single" w:sz="8" w:space="0" w:color="B5DDDC"/>
              <w:left w:val="nil"/>
              <w:bottom w:val="single" w:sz="8" w:space="0" w:color="B5DDDC"/>
              <w:right w:val="single" w:sz="8" w:space="0" w:color="B5DDDC"/>
            </w:tcBorders>
            <w:vAlign w:val="center"/>
            <w:hideMark/>
          </w:tcPr>
          <w:p w14:paraId="7A3B184E" w14:textId="77777777" w:rsidR="00FD717F" w:rsidRPr="00FD717F" w:rsidRDefault="00992883" w:rsidP="00FD717F">
            <w:pPr>
              <w:spacing w:before="0" w:after="0" w:line="240" w:lineRule="auto"/>
              <w:rPr>
                <w:rFonts w:ascii="Calibri" w:hAnsi="Calibri" w:cs="Calibri"/>
                <w:sz w:val="16"/>
                <w:szCs w:val="16"/>
              </w:rPr>
            </w:pPr>
            <w:r w:rsidRPr="00FD717F">
              <w:rPr>
                <w:rFonts w:ascii="Calibri" w:hAnsi="Calibri" w:cs="Calibri"/>
                <w:sz w:val="16"/>
                <w:szCs w:val="16"/>
              </w:rPr>
              <w:t>How valuable is the research?  Is the research of satisfactory value?</w:t>
            </w:r>
          </w:p>
        </w:tc>
        <w:tc>
          <w:tcPr>
            <w:tcW w:w="993" w:type="dxa"/>
            <w:tcBorders>
              <w:top w:val="single" w:sz="8" w:space="0" w:color="B5DDDC"/>
              <w:left w:val="nil"/>
              <w:bottom w:val="single" w:sz="8" w:space="0" w:color="B5DDDC"/>
              <w:right w:val="single" w:sz="8" w:space="0" w:color="B5DDDC"/>
            </w:tcBorders>
            <w:vAlign w:val="center"/>
            <w:hideMark/>
          </w:tcPr>
          <w:p w14:paraId="48206CBC" w14:textId="77777777" w:rsidR="00FD717F" w:rsidRPr="002C187C" w:rsidRDefault="00992883" w:rsidP="00FD717F">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single" w:sz="8" w:space="0" w:color="B5DDDC"/>
              <w:left w:val="nil"/>
              <w:bottom w:val="single" w:sz="8" w:space="0" w:color="B5DDDC"/>
              <w:right w:val="single" w:sz="8" w:space="0" w:color="B5DDDC"/>
            </w:tcBorders>
            <w:vAlign w:val="center"/>
            <w:hideMark/>
          </w:tcPr>
          <w:p w14:paraId="1EF840A4" w14:textId="02F9EA35" w:rsidR="00FD717F" w:rsidRPr="002C187C" w:rsidRDefault="00992883" w:rsidP="00FD717F">
            <w:pPr>
              <w:spacing w:before="0" w:after="0" w:line="240" w:lineRule="auto"/>
              <w:rPr>
                <w:rFonts w:ascii="Calibri" w:hAnsi="Calibri" w:cs="Calibri"/>
                <w:sz w:val="16"/>
                <w:szCs w:val="16"/>
              </w:rPr>
            </w:pPr>
            <w:r w:rsidRPr="002C187C">
              <w:rPr>
                <w:rFonts w:ascii="Calibri" w:hAnsi="Calibri" w:cs="Calibri"/>
                <w:sz w:val="16"/>
                <w:szCs w:val="16"/>
              </w:rPr>
              <w:t xml:space="preserve">The research is useful </w:t>
            </w:r>
            <w:r w:rsidR="005B319C">
              <w:rPr>
                <w:rFonts w:ascii="Calibri" w:hAnsi="Calibri" w:cs="Calibri"/>
                <w:sz w:val="16"/>
                <w:szCs w:val="16"/>
              </w:rPr>
              <w:t xml:space="preserve">for this narrative review </w:t>
            </w:r>
            <w:r w:rsidRPr="002C187C">
              <w:rPr>
                <w:rFonts w:ascii="Calibri" w:hAnsi="Calibri" w:cs="Calibri"/>
                <w:sz w:val="16"/>
                <w:szCs w:val="16"/>
              </w:rPr>
              <w:t>in identifying the combination of natural marine beach attributes and management practices associated with better FIB monitoring results.  The geographical location is restricted to Florida, but some of the information may be useful in an Australian context.</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34D48CF9" w14:textId="77777777" w:rsidR="00FD717F" w:rsidRPr="002C187C" w:rsidRDefault="00992883" w:rsidP="00FD717F">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33E2F07B" w14:textId="77777777" w:rsidTr="006D2C97">
        <w:trPr>
          <w:trHeight w:val="340"/>
        </w:trPr>
        <w:tc>
          <w:tcPr>
            <w:tcW w:w="341" w:type="dxa"/>
            <w:tcBorders>
              <w:top w:val="single" w:sz="8" w:space="0" w:color="B5DDDC"/>
              <w:left w:val="single" w:sz="8" w:space="0" w:color="B5DDDC"/>
              <w:bottom w:val="single" w:sz="8" w:space="0" w:color="B5DDDC"/>
              <w:right w:val="nil"/>
            </w:tcBorders>
            <w:shd w:val="clear" w:color="000000" w:fill="D6EAEB"/>
            <w:vAlign w:val="center"/>
            <w:hideMark/>
          </w:tcPr>
          <w:p w14:paraId="49949A3A" w14:textId="77777777" w:rsidR="00FD717F" w:rsidRPr="002C187C" w:rsidRDefault="00992883" w:rsidP="00FD717F">
            <w:pPr>
              <w:spacing w:before="0" w:after="0" w:line="240" w:lineRule="auto"/>
              <w:jc w:val="center"/>
              <w:rPr>
                <w:rFonts w:ascii="Calibri" w:hAnsi="Calibri" w:cs="Calibri"/>
                <w:b/>
                <w:bCs/>
                <w:sz w:val="16"/>
                <w:szCs w:val="16"/>
              </w:rPr>
            </w:pPr>
            <w:r w:rsidRPr="002C187C">
              <w:rPr>
                <w:rFonts w:ascii="Calibri" w:hAnsi="Calibri" w:cs="Calibri"/>
                <w:b/>
                <w:bCs/>
                <w:sz w:val="16"/>
                <w:szCs w:val="16"/>
              </w:rPr>
              <w:t>-</w:t>
            </w:r>
          </w:p>
        </w:tc>
        <w:tc>
          <w:tcPr>
            <w:tcW w:w="1917" w:type="dxa"/>
            <w:tcBorders>
              <w:top w:val="single" w:sz="8" w:space="0" w:color="B5DDDC"/>
              <w:left w:val="single" w:sz="8" w:space="0" w:color="008000"/>
              <w:bottom w:val="single" w:sz="8" w:space="0" w:color="008000"/>
              <w:right w:val="single" w:sz="4" w:space="0" w:color="B5DDDC"/>
            </w:tcBorders>
            <w:shd w:val="clear" w:color="000000" w:fill="D6EAEB"/>
            <w:vAlign w:val="center"/>
            <w:hideMark/>
          </w:tcPr>
          <w:p w14:paraId="64ED8EE4" w14:textId="77777777" w:rsidR="00FD717F" w:rsidRPr="002C187C" w:rsidRDefault="00992883" w:rsidP="00FD717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Overall risk of bias rating</w:t>
            </w:r>
          </w:p>
        </w:tc>
        <w:tc>
          <w:tcPr>
            <w:tcW w:w="993" w:type="dxa"/>
            <w:tcBorders>
              <w:top w:val="single" w:sz="8" w:space="0" w:color="B5DDDC"/>
              <w:left w:val="single" w:sz="8" w:space="0" w:color="B5DDDC"/>
              <w:bottom w:val="nil"/>
              <w:right w:val="single" w:sz="8" w:space="0" w:color="B5DDDC"/>
            </w:tcBorders>
            <w:shd w:val="clear" w:color="000000" w:fill="D6EAEB"/>
            <w:vAlign w:val="center"/>
            <w:hideMark/>
          </w:tcPr>
          <w:p w14:paraId="088FA948" w14:textId="77777777" w:rsidR="00FD717F" w:rsidRPr="002C187C" w:rsidRDefault="00992883" w:rsidP="00FD717F">
            <w:pPr>
              <w:spacing w:before="0" w:after="0" w:line="240" w:lineRule="auto"/>
              <w:rPr>
                <w:rFonts w:ascii="Calibri" w:hAnsi="Calibri" w:cs="Calibri"/>
                <w:sz w:val="16"/>
                <w:szCs w:val="16"/>
              </w:rPr>
            </w:pPr>
            <w:r w:rsidRPr="002C187C">
              <w:rPr>
                <w:rFonts w:ascii="Calibri" w:hAnsi="Calibri" w:cs="Calibri"/>
                <w:strike/>
                <w:sz w:val="16"/>
                <w:szCs w:val="16"/>
              </w:rPr>
              <w:t> </w:t>
            </w:r>
          </w:p>
        </w:tc>
        <w:tc>
          <w:tcPr>
            <w:tcW w:w="3685" w:type="dxa"/>
            <w:tcBorders>
              <w:top w:val="single" w:sz="8" w:space="0" w:color="B5DDDC"/>
              <w:left w:val="single" w:sz="4" w:space="0" w:color="B5DDDC"/>
              <w:bottom w:val="nil"/>
              <w:right w:val="single" w:sz="4" w:space="0" w:color="B5DDDC"/>
            </w:tcBorders>
            <w:shd w:val="clear" w:color="000000" w:fill="D6EAEB"/>
            <w:vAlign w:val="center"/>
            <w:hideMark/>
          </w:tcPr>
          <w:p w14:paraId="0A5DEA94" w14:textId="58E70CF3" w:rsidR="00FD717F" w:rsidRPr="002C187C" w:rsidRDefault="00992883" w:rsidP="00FD717F">
            <w:pPr>
              <w:spacing w:before="0" w:after="0" w:line="240" w:lineRule="auto"/>
              <w:rPr>
                <w:rFonts w:ascii="Calibri" w:hAnsi="Calibri" w:cs="Calibri"/>
                <w:i/>
                <w:iCs/>
                <w:color w:val="000000"/>
                <w:sz w:val="16"/>
                <w:szCs w:val="16"/>
              </w:rPr>
            </w:pPr>
            <w:r w:rsidRPr="002C187C">
              <w:rPr>
                <w:rFonts w:ascii="Calibri" w:hAnsi="Calibri" w:cs="Calibri"/>
                <w:i/>
                <w:iCs/>
                <w:color w:val="000000"/>
                <w:sz w:val="16"/>
                <w:szCs w:val="16"/>
              </w:rPr>
              <w:t>This exploratory study of a large Florida state</w:t>
            </w:r>
            <w:r w:rsidR="007A7D85">
              <w:rPr>
                <w:rFonts w:ascii="Calibri" w:hAnsi="Calibri" w:cs="Calibri"/>
                <w:i/>
                <w:iCs/>
                <w:color w:val="000000"/>
                <w:sz w:val="16"/>
                <w:szCs w:val="16"/>
              </w:rPr>
              <w:t>-</w:t>
            </w:r>
            <w:r w:rsidRPr="002C187C">
              <w:rPr>
                <w:rFonts w:ascii="Calibri" w:hAnsi="Calibri" w:cs="Calibri"/>
                <w:i/>
                <w:iCs/>
                <w:color w:val="000000"/>
                <w:sz w:val="16"/>
                <w:szCs w:val="16"/>
              </w:rPr>
              <w:t>wide beach management data set may provide some useful guidance in the Australian context.</w:t>
            </w:r>
          </w:p>
        </w:tc>
        <w:tc>
          <w:tcPr>
            <w:tcW w:w="851" w:type="dxa"/>
            <w:tcBorders>
              <w:top w:val="single" w:sz="8" w:space="0" w:color="B5DDDC"/>
              <w:left w:val="single" w:sz="8" w:space="0" w:color="B5DDDC"/>
              <w:bottom w:val="single" w:sz="8" w:space="0" w:color="008000"/>
              <w:right w:val="single" w:sz="8" w:space="0" w:color="B5DDDC"/>
            </w:tcBorders>
            <w:shd w:val="clear" w:color="000000" w:fill="E2EFDA"/>
            <w:vAlign w:val="center"/>
            <w:hideMark/>
          </w:tcPr>
          <w:p w14:paraId="4FFCE4D0" w14:textId="77777777" w:rsidR="00FD717F" w:rsidRPr="002C187C" w:rsidRDefault="00992883" w:rsidP="00FD717F">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291822E1" w14:textId="77777777" w:rsidTr="006D2C97">
        <w:trPr>
          <w:trHeight w:val="340"/>
        </w:trPr>
        <w:tc>
          <w:tcPr>
            <w:tcW w:w="341" w:type="dxa"/>
            <w:tcBorders>
              <w:top w:val="nil"/>
              <w:left w:val="single" w:sz="8" w:space="0" w:color="B5DDDC"/>
              <w:bottom w:val="single" w:sz="8" w:space="0" w:color="B5DDDC"/>
              <w:right w:val="single" w:sz="8" w:space="0" w:color="B5DDDC"/>
            </w:tcBorders>
            <w:shd w:val="clear" w:color="000000" w:fill="D6EAEB"/>
            <w:vAlign w:val="center"/>
            <w:hideMark/>
          </w:tcPr>
          <w:p w14:paraId="24306E42" w14:textId="77777777" w:rsidR="00FD717F" w:rsidRPr="002C187C" w:rsidRDefault="00992883" w:rsidP="00FD717F">
            <w:pPr>
              <w:spacing w:before="0" w:after="0" w:line="240" w:lineRule="auto"/>
              <w:jc w:val="center"/>
              <w:rPr>
                <w:rFonts w:ascii="Calibri" w:hAnsi="Calibri" w:cs="Calibri"/>
                <w:b/>
                <w:bCs/>
                <w:sz w:val="16"/>
                <w:szCs w:val="16"/>
              </w:rPr>
            </w:pPr>
            <w:r w:rsidRPr="002C187C">
              <w:rPr>
                <w:rFonts w:ascii="Calibri" w:hAnsi="Calibri" w:cs="Calibri"/>
                <w:b/>
                <w:bCs/>
                <w:sz w:val="16"/>
                <w:szCs w:val="16"/>
              </w:rPr>
              <w:t>-</w:t>
            </w:r>
          </w:p>
        </w:tc>
        <w:tc>
          <w:tcPr>
            <w:tcW w:w="1917" w:type="dxa"/>
            <w:tcBorders>
              <w:top w:val="nil"/>
              <w:left w:val="nil"/>
              <w:bottom w:val="single" w:sz="8" w:space="0" w:color="B5DDDC"/>
              <w:right w:val="single" w:sz="8" w:space="0" w:color="B5DDDC"/>
            </w:tcBorders>
            <w:shd w:val="clear" w:color="000000" w:fill="D6EAEB"/>
            <w:vAlign w:val="center"/>
            <w:hideMark/>
          </w:tcPr>
          <w:p w14:paraId="7102B011" w14:textId="77777777" w:rsidR="00FD717F" w:rsidRPr="002C187C" w:rsidRDefault="00992883" w:rsidP="00FD717F">
            <w:pPr>
              <w:spacing w:before="0" w:after="0" w:line="240" w:lineRule="auto"/>
              <w:rPr>
                <w:rFonts w:ascii="Calibri" w:hAnsi="Calibri" w:cs="Calibri"/>
                <w:b/>
                <w:bCs/>
                <w:sz w:val="16"/>
                <w:szCs w:val="16"/>
              </w:rPr>
            </w:pPr>
            <w:r w:rsidRPr="002C187C">
              <w:rPr>
                <w:rFonts w:ascii="Calibri" w:hAnsi="Calibri" w:cs="Calibri"/>
                <w:b/>
                <w:bCs/>
                <w:sz w:val="16"/>
                <w:szCs w:val="16"/>
              </w:rPr>
              <w:t>Reviewer's conclusion</w:t>
            </w:r>
          </w:p>
        </w:tc>
        <w:tc>
          <w:tcPr>
            <w:tcW w:w="993" w:type="dxa"/>
            <w:tcBorders>
              <w:top w:val="single" w:sz="8" w:space="0" w:color="008000"/>
              <w:left w:val="nil"/>
              <w:bottom w:val="single" w:sz="8" w:space="0" w:color="B5DDDC"/>
              <w:right w:val="nil"/>
            </w:tcBorders>
            <w:shd w:val="clear" w:color="000000" w:fill="C6EFCE"/>
            <w:noWrap/>
            <w:vAlign w:val="center"/>
            <w:hideMark/>
          </w:tcPr>
          <w:p w14:paraId="0F297111" w14:textId="77777777" w:rsidR="00FD717F" w:rsidRPr="002C187C" w:rsidRDefault="00992883" w:rsidP="00FD717F">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 </w:t>
            </w:r>
          </w:p>
        </w:tc>
        <w:tc>
          <w:tcPr>
            <w:tcW w:w="3685" w:type="dxa"/>
            <w:tcBorders>
              <w:top w:val="single" w:sz="8" w:space="0" w:color="008000"/>
              <w:left w:val="single" w:sz="8" w:space="0" w:color="B5DDDC"/>
              <w:bottom w:val="single" w:sz="8" w:space="0" w:color="B5DDDC"/>
              <w:right w:val="nil"/>
            </w:tcBorders>
            <w:shd w:val="clear" w:color="000000" w:fill="C6EFCE"/>
            <w:noWrap/>
            <w:vAlign w:val="center"/>
            <w:hideMark/>
          </w:tcPr>
          <w:p w14:paraId="43E35A70" w14:textId="77777777" w:rsidR="00FD717F" w:rsidRPr="002C187C" w:rsidRDefault="00992883" w:rsidP="00FD717F">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Include in review - probable low risk of bias</w:t>
            </w:r>
          </w:p>
        </w:tc>
        <w:tc>
          <w:tcPr>
            <w:tcW w:w="851" w:type="dxa"/>
            <w:tcBorders>
              <w:top w:val="nil"/>
              <w:left w:val="nil"/>
              <w:bottom w:val="single" w:sz="8" w:space="0" w:color="B5DDDC"/>
              <w:right w:val="single" w:sz="8" w:space="0" w:color="B5DDDC"/>
            </w:tcBorders>
            <w:shd w:val="clear" w:color="000000" w:fill="C6EFCE"/>
            <w:noWrap/>
            <w:vAlign w:val="center"/>
            <w:hideMark/>
          </w:tcPr>
          <w:p w14:paraId="04115C8C" w14:textId="77777777" w:rsidR="00FD717F" w:rsidRPr="002C187C" w:rsidRDefault="00992883" w:rsidP="00FD717F">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 </w:t>
            </w:r>
          </w:p>
        </w:tc>
      </w:tr>
    </w:tbl>
    <w:p w14:paraId="15E04834" w14:textId="77777777" w:rsidR="00672767" w:rsidRDefault="00672767" w:rsidP="00672767"/>
    <w:p w14:paraId="583EBE44" w14:textId="77777777" w:rsidR="00672767" w:rsidRPr="0034121F" w:rsidRDefault="00672767" w:rsidP="00672767"/>
    <w:p w14:paraId="10EA8790" w14:textId="77777777" w:rsidR="0034121F" w:rsidRPr="008F7938" w:rsidRDefault="00992883" w:rsidP="0034121F">
      <w:pPr>
        <w:pStyle w:val="Heading3"/>
      </w:pPr>
      <w:bookmarkStart w:id="438" w:name="_Toc106901070"/>
      <w:r w:rsidRPr="008F7938">
        <w:t>Data extraction</w:t>
      </w:r>
      <w:bookmarkEnd w:id="438"/>
    </w:p>
    <w:tbl>
      <w:tblPr>
        <w:tblW w:w="7787" w:type="dxa"/>
        <w:tblCellMar>
          <w:left w:w="57" w:type="dxa"/>
          <w:right w:w="57" w:type="dxa"/>
        </w:tblCellMar>
        <w:tblLook w:val="04A0" w:firstRow="1" w:lastRow="0" w:firstColumn="1" w:lastColumn="0" w:noHBand="0" w:noVBand="1"/>
      </w:tblPr>
      <w:tblGrid>
        <w:gridCol w:w="1173"/>
        <w:gridCol w:w="1794"/>
        <w:gridCol w:w="4820"/>
      </w:tblGrid>
      <w:tr w:rsidR="00BF2DBF" w14:paraId="0790EA6C" w14:textId="77777777" w:rsidTr="00537411">
        <w:trPr>
          <w:trHeight w:val="340"/>
          <w:tblHeader/>
        </w:trPr>
        <w:tc>
          <w:tcPr>
            <w:tcW w:w="1173"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4F7CA511" w14:textId="77777777" w:rsidR="00682CC3" w:rsidRPr="00682CC3" w:rsidRDefault="00992883" w:rsidP="00682CC3">
            <w:pPr>
              <w:spacing w:before="0" w:after="0" w:line="240" w:lineRule="auto"/>
              <w:rPr>
                <w:rFonts w:ascii="Calibri" w:hAnsi="Calibri" w:cs="Calibri"/>
                <w:b/>
                <w:bCs/>
                <w:color w:val="008000"/>
                <w:sz w:val="16"/>
                <w:szCs w:val="16"/>
              </w:rPr>
            </w:pPr>
            <w:r w:rsidRPr="00682CC3">
              <w:rPr>
                <w:rFonts w:ascii="Calibri" w:hAnsi="Calibri" w:cs="Calibri"/>
                <w:b/>
                <w:bCs/>
                <w:color w:val="008000"/>
                <w:sz w:val="16"/>
                <w:szCs w:val="16"/>
              </w:rPr>
              <w:t>Category</w:t>
            </w:r>
          </w:p>
        </w:tc>
        <w:tc>
          <w:tcPr>
            <w:tcW w:w="1794" w:type="dxa"/>
            <w:tcBorders>
              <w:top w:val="single" w:sz="8" w:space="0" w:color="B5DDDC"/>
              <w:left w:val="nil"/>
              <w:bottom w:val="single" w:sz="8" w:space="0" w:color="B5DDDC"/>
              <w:right w:val="single" w:sz="8" w:space="0" w:color="B5DDDC"/>
            </w:tcBorders>
            <w:shd w:val="clear" w:color="000000" w:fill="B5DDDC"/>
            <w:vAlign w:val="center"/>
            <w:hideMark/>
          </w:tcPr>
          <w:p w14:paraId="7BD55D01" w14:textId="77777777" w:rsidR="00682CC3" w:rsidRPr="00682CC3" w:rsidRDefault="00992883" w:rsidP="00682CC3">
            <w:pPr>
              <w:spacing w:before="0" w:after="0" w:line="240" w:lineRule="auto"/>
              <w:rPr>
                <w:rFonts w:ascii="Calibri" w:hAnsi="Calibri" w:cs="Calibri"/>
                <w:b/>
                <w:bCs/>
                <w:color w:val="008000"/>
                <w:sz w:val="16"/>
                <w:szCs w:val="16"/>
              </w:rPr>
            </w:pPr>
            <w:r w:rsidRPr="00682CC3">
              <w:rPr>
                <w:rFonts w:ascii="Calibri" w:hAnsi="Calibri" w:cs="Calibri"/>
                <w:b/>
                <w:bCs/>
                <w:color w:val="008000"/>
                <w:sz w:val="16"/>
                <w:szCs w:val="16"/>
              </w:rPr>
              <w:t>Data class</w:t>
            </w:r>
          </w:p>
        </w:tc>
        <w:tc>
          <w:tcPr>
            <w:tcW w:w="4820" w:type="dxa"/>
            <w:tcBorders>
              <w:top w:val="single" w:sz="8" w:space="0" w:color="B5DDDC"/>
              <w:left w:val="nil"/>
              <w:bottom w:val="single" w:sz="8" w:space="0" w:color="B5DDDC"/>
              <w:right w:val="single" w:sz="8" w:space="0" w:color="B5DDDC"/>
            </w:tcBorders>
            <w:shd w:val="clear" w:color="000000" w:fill="B5DDDC"/>
            <w:vAlign w:val="center"/>
            <w:hideMark/>
          </w:tcPr>
          <w:p w14:paraId="435DFBC7" w14:textId="77777777" w:rsidR="00682CC3" w:rsidRPr="00682CC3" w:rsidRDefault="00992883" w:rsidP="00682CC3">
            <w:pPr>
              <w:spacing w:before="0" w:after="0" w:line="240" w:lineRule="auto"/>
              <w:rPr>
                <w:rFonts w:ascii="Calibri" w:hAnsi="Calibri" w:cs="Calibri"/>
                <w:b/>
                <w:bCs/>
                <w:color w:val="008000"/>
                <w:sz w:val="16"/>
                <w:szCs w:val="16"/>
              </w:rPr>
            </w:pPr>
            <w:r w:rsidRPr="00682CC3">
              <w:rPr>
                <w:rFonts w:ascii="Calibri" w:hAnsi="Calibri" w:cs="Calibri"/>
                <w:b/>
                <w:bCs/>
                <w:color w:val="008000"/>
                <w:sz w:val="16"/>
                <w:szCs w:val="16"/>
              </w:rPr>
              <w:t>J20: Kelly, Elizabeth A.; Feng, Zhixuan; Gidley, Maribeth L.; Sinigalliano, Christopher D.; Kumar, Naresh; Donahue, Allison G.; Reniers, Adrianus J. H. M.; Solo-Gabriele, Helena M. 2018</w:t>
            </w:r>
          </w:p>
        </w:tc>
      </w:tr>
      <w:tr w:rsidR="00BF2DBF" w14:paraId="032D82BC"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D7DDEA4" w14:textId="77777777" w:rsidR="00682CC3" w:rsidRPr="00682CC3" w:rsidRDefault="00992883" w:rsidP="00682CC3">
            <w:pPr>
              <w:spacing w:before="0" w:after="0" w:line="240" w:lineRule="auto"/>
              <w:rPr>
                <w:rFonts w:ascii="Calibri" w:hAnsi="Calibri" w:cs="Calibri"/>
                <w:b/>
                <w:bCs/>
                <w:color w:val="000000"/>
                <w:sz w:val="16"/>
                <w:szCs w:val="16"/>
              </w:rPr>
            </w:pPr>
            <w:r w:rsidRPr="00682CC3">
              <w:rPr>
                <w:rFonts w:ascii="Calibri" w:hAnsi="Calibri" w:cs="Calibri"/>
                <w:b/>
                <w:bCs/>
                <w:color w:val="000000"/>
                <w:sz w:val="16"/>
                <w:szCs w:val="16"/>
              </w:rPr>
              <w:t>Descriptive attributes</w:t>
            </w:r>
          </w:p>
        </w:tc>
        <w:tc>
          <w:tcPr>
            <w:tcW w:w="1794" w:type="dxa"/>
            <w:tcBorders>
              <w:top w:val="nil"/>
              <w:left w:val="nil"/>
              <w:bottom w:val="single" w:sz="8" w:space="0" w:color="B5DDDC"/>
              <w:right w:val="single" w:sz="8" w:space="0" w:color="B5DDDC"/>
            </w:tcBorders>
            <w:vAlign w:val="center"/>
            <w:hideMark/>
          </w:tcPr>
          <w:p w14:paraId="40D31644"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Title</w:t>
            </w:r>
          </w:p>
        </w:tc>
        <w:tc>
          <w:tcPr>
            <w:tcW w:w="4820" w:type="dxa"/>
            <w:tcBorders>
              <w:top w:val="nil"/>
              <w:left w:val="nil"/>
              <w:bottom w:val="single" w:sz="8" w:space="0" w:color="B5DDDC"/>
              <w:right w:val="single" w:sz="8" w:space="0" w:color="B5DDDC"/>
            </w:tcBorders>
            <w:vAlign w:val="center"/>
            <w:hideMark/>
          </w:tcPr>
          <w:p w14:paraId="7D09FCA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Effect of beach management policies on recreational water quality</w:t>
            </w:r>
          </w:p>
        </w:tc>
      </w:tr>
      <w:tr w:rsidR="00BF2DBF" w14:paraId="26A0D01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3FD1C79"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203A0DF3"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Publication Title</w:t>
            </w:r>
          </w:p>
        </w:tc>
        <w:tc>
          <w:tcPr>
            <w:tcW w:w="4820" w:type="dxa"/>
            <w:tcBorders>
              <w:top w:val="nil"/>
              <w:left w:val="nil"/>
              <w:bottom w:val="single" w:sz="8" w:space="0" w:color="B5DDDC"/>
              <w:right w:val="single" w:sz="8" w:space="0" w:color="B5DDDC"/>
            </w:tcBorders>
            <w:vAlign w:val="center"/>
            <w:hideMark/>
          </w:tcPr>
          <w:p w14:paraId="6E35F26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Journal of Environmental Management</w:t>
            </w:r>
          </w:p>
        </w:tc>
      </w:tr>
      <w:tr w:rsidR="00BF2DBF" w14:paraId="3BEB83D2"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25BD7DA"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18748357"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Reference (Vol.(issue), reference no. or pages, or no. of pages)</w:t>
            </w:r>
          </w:p>
        </w:tc>
        <w:tc>
          <w:tcPr>
            <w:tcW w:w="4820" w:type="dxa"/>
            <w:tcBorders>
              <w:top w:val="nil"/>
              <w:left w:val="nil"/>
              <w:bottom w:val="single" w:sz="8" w:space="0" w:color="B5DDDC"/>
              <w:right w:val="single" w:sz="8" w:space="0" w:color="B5DDDC"/>
            </w:tcBorders>
            <w:vAlign w:val="center"/>
            <w:hideMark/>
          </w:tcPr>
          <w:p w14:paraId="48DF5C7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212 (2018) 266-277</w:t>
            </w:r>
          </w:p>
        </w:tc>
      </w:tr>
      <w:tr w:rsidR="00BF2DBF" w14:paraId="70C1C43F"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52CDE6A"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355D5B28"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Publication date</w:t>
            </w:r>
          </w:p>
        </w:tc>
        <w:tc>
          <w:tcPr>
            <w:tcW w:w="4820" w:type="dxa"/>
            <w:tcBorders>
              <w:top w:val="nil"/>
              <w:left w:val="nil"/>
              <w:bottom w:val="single" w:sz="8" w:space="0" w:color="B5DDDC"/>
              <w:right w:val="single" w:sz="8" w:space="0" w:color="B5DDDC"/>
            </w:tcBorders>
            <w:vAlign w:val="center"/>
            <w:hideMark/>
          </w:tcPr>
          <w:p w14:paraId="597ECE6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2018</w:t>
            </w:r>
          </w:p>
        </w:tc>
      </w:tr>
      <w:tr w:rsidR="00BF2DBF" w14:paraId="1E4EE41D"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4929BDF"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1772A4F0"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Publication Source</w:t>
            </w:r>
          </w:p>
        </w:tc>
        <w:tc>
          <w:tcPr>
            <w:tcW w:w="4820" w:type="dxa"/>
            <w:tcBorders>
              <w:top w:val="nil"/>
              <w:left w:val="nil"/>
              <w:bottom w:val="single" w:sz="8" w:space="0" w:color="B5DDDC"/>
              <w:right w:val="single" w:sz="8" w:space="0" w:color="B5DDDC"/>
            </w:tcBorders>
            <w:vAlign w:val="center"/>
            <w:hideMark/>
          </w:tcPr>
          <w:p w14:paraId="242E466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Journal of Environmental Management 212 (2018) 266-277 DOI:10.1016/j.jenvman.2018.02.012</w:t>
            </w:r>
          </w:p>
        </w:tc>
      </w:tr>
      <w:tr w:rsidR="00BF2DBF" w14:paraId="34E1BBC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391DD16"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1DDB89CF"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Peer reviewed</w:t>
            </w:r>
          </w:p>
        </w:tc>
        <w:tc>
          <w:tcPr>
            <w:tcW w:w="4820" w:type="dxa"/>
            <w:tcBorders>
              <w:top w:val="nil"/>
              <w:left w:val="nil"/>
              <w:bottom w:val="single" w:sz="8" w:space="0" w:color="B5DDDC"/>
              <w:right w:val="single" w:sz="8" w:space="0" w:color="B5DDDC"/>
            </w:tcBorders>
            <w:vAlign w:val="center"/>
            <w:hideMark/>
          </w:tcPr>
          <w:p w14:paraId="0A42847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462522A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2EC96C1"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59605A6E"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Country of origin</w:t>
            </w:r>
          </w:p>
        </w:tc>
        <w:tc>
          <w:tcPr>
            <w:tcW w:w="4820" w:type="dxa"/>
            <w:tcBorders>
              <w:top w:val="nil"/>
              <w:left w:val="nil"/>
              <w:bottom w:val="single" w:sz="8" w:space="0" w:color="B5DDDC"/>
              <w:right w:val="single" w:sz="8" w:space="0" w:color="B5DDDC"/>
            </w:tcBorders>
            <w:vAlign w:val="center"/>
            <w:hideMark/>
          </w:tcPr>
          <w:p w14:paraId="607A128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United States</w:t>
            </w:r>
          </w:p>
        </w:tc>
      </w:tr>
      <w:tr w:rsidR="00BF2DBF" w14:paraId="1785199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9AF2C33"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703F579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Source of funding</w:t>
            </w:r>
          </w:p>
        </w:tc>
        <w:tc>
          <w:tcPr>
            <w:tcW w:w="4820" w:type="dxa"/>
            <w:tcBorders>
              <w:top w:val="nil"/>
              <w:left w:val="nil"/>
              <w:bottom w:val="single" w:sz="8" w:space="0" w:color="B5DDDC"/>
              <w:right w:val="single" w:sz="8" w:space="0" w:color="B5DDDC"/>
            </w:tcBorders>
            <w:vAlign w:val="center"/>
            <w:hideMark/>
          </w:tcPr>
          <w:p w14:paraId="491075D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Funded through support of the University of</w:t>
            </w:r>
            <w:r w:rsidRPr="00682CC3">
              <w:rPr>
                <w:rFonts w:ascii="Calibri" w:hAnsi="Calibri" w:cs="Calibri"/>
                <w:sz w:val="16"/>
                <w:szCs w:val="16"/>
              </w:rPr>
              <w:br/>
              <w:t>Miami's Leonard and Jayne Abess Center for Ecosystem Science and Policy, and the Oceans and Human Health Center.  An early portion of the work was funded in part by the NSFeNIEHS Oceans and Human Health Program.</w:t>
            </w:r>
          </w:p>
        </w:tc>
      </w:tr>
      <w:tr w:rsidR="00BF2DBF" w14:paraId="27EDC27F"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8327117"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7229800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Possible conflicts of interest</w:t>
            </w:r>
          </w:p>
        </w:tc>
        <w:tc>
          <w:tcPr>
            <w:tcW w:w="4820" w:type="dxa"/>
            <w:tcBorders>
              <w:top w:val="nil"/>
              <w:left w:val="nil"/>
              <w:bottom w:val="single" w:sz="8" w:space="0" w:color="B5DDDC"/>
              <w:right w:val="single" w:sz="8" w:space="0" w:color="B5DDDC"/>
            </w:tcBorders>
            <w:vAlign w:val="center"/>
            <w:hideMark/>
          </w:tcPr>
          <w:p w14:paraId="3D20A1D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 conflicts of interest declared by authors or identified by the reviewer.</w:t>
            </w:r>
          </w:p>
        </w:tc>
      </w:tr>
      <w:tr w:rsidR="00BF2DBF" w14:paraId="254C2E24"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674B529C"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Other criteria</w:t>
            </w:r>
          </w:p>
        </w:tc>
        <w:tc>
          <w:tcPr>
            <w:tcW w:w="1794" w:type="dxa"/>
            <w:tcBorders>
              <w:top w:val="nil"/>
              <w:left w:val="nil"/>
              <w:bottom w:val="single" w:sz="8" w:space="0" w:color="B5DDDC"/>
              <w:right w:val="single" w:sz="8" w:space="0" w:color="B5DDDC"/>
            </w:tcBorders>
            <w:vAlign w:val="center"/>
            <w:hideMark/>
          </w:tcPr>
          <w:p w14:paraId="4FAD07A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Does study clearly address the primary research question?</w:t>
            </w:r>
          </w:p>
        </w:tc>
        <w:tc>
          <w:tcPr>
            <w:tcW w:w="4820" w:type="dxa"/>
            <w:tcBorders>
              <w:top w:val="nil"/>
              <w:left w:val="nil"/>
              <w:bottom w:val="single" w:sz="8" w:space="0" w:color="B5DDDC"/>
              <w:right w:val="single" w:sz="8" w:space="0" w:color="B5DDDC"/>
            </w:tcBorders>
            <w:vAlign w:val="center"/>
            <w:hideMark/>
          </w:tcPr>
          <w:p w14:paraId="3C0BA1D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74DC4F78"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692D2AC"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9A9082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Australian jurisdiction</w:t>
            </w:r>
          </w:p>
        </w:tc>
        <w:tc>
          <w:tcPr>
            <w:tcW w:w="4820" w:type="dxa"/>
            <w:tcBorders>
              <w:top w:val="nil"/>
              <w:left w:val="nil"/>
              <w:bottom w:val="single" w:sz="8" w:space="0" w:color="B5DDDC"/>
              <w:right w:val="single" w:sz="8" w:space="0" w:color="B5DDDC"/>
            </w:tcBorders>
            <w:vAlign w:val="center"/>
            <w:hideMark/>
          </w:tcPr>
          <w:p w14:paraId="64AA506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561E3219"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2E1A1AF"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504906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Does paper describe reasoning clearly</w:t>
            </w:r>
          </w:p>
        </w:tc>
        <w:tc>
          <w:tcPr>
            <w:tcW w:w="4820" w:type="dxa"/>
            <w:tcBorders>
              <w:top w:val="nil"/>
              <w:left w:val="nil"/>
              <w:bottom w:val="single" w:sz="8" w:space="0" w:color="B5DDDC"/>
              <w:right w:val="single" w:sz="8" w:space="0" w:color="B5DDDC"/>
            </w:tcBorders>
            <w:vAlign w:val="center"/>
            <w:hideMark/>
          </w:tcPr>
          <w:p w14:paraId="7B25042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40F992CD"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F74DDBE"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16BBB1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Does overseas experience relate to Australian context</w:t>
            </w:r>
          </w:p>
        </w:tc>
        <w:tc>
          <w:tcPr>
            <w:tcW w:w="4820" w:type="dxa"/>
            <w:tcBorders>
              <w:top w:val="nil"/>
              <w:left w:val="nil"/>
              <w:bottom w:val="single" w:sz="8" w:space="0" w:color="B5DDDC"/>
              <w:right w:val="single" w:sz="8" w:space="0" w:color="B5DDDC"/>
            </w:tcBorders>
            <w:vAlign w:val="center"/>
            <w:hideMark/>
          </w:tcPr>
          <w:p w14:paraId="3CF5E90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7096D13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1819378"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30349F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children</w:t>
            </w:r>
          </w:p>
        </w:tc>
        <w:tc>
          <w:tcPr>
            <w:tcW w:w="4820" w:type="dxa"/>
            <w:tcBorders>
              <w:top w:val="nil"/>
              <w:left w:val="nil"/>
              <w:bottom w:val="single" w:sz="8" w:space="0" w:color="B5DDDC"/>
              <w:right w:val="single" w:sz="8" w:space="0" w:color="B5DDDC"/>
            </w:tcBorders>
            <w:vAlign w:val="center"/>
            <w:hideMark/>
          </w:tcPr>
          <w:p w14:paraId="503A889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05DB64F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4E5D678"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061942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immunocompromised</w:t>
            </w:r>
          </w:p>
        </w:tc>
        <w:tc>
          <w:tcPr>
            <w:tcW w:w="4820" w:type="dxa"/>
            <w:tcBorders>
              <w:top w:val="nil"/>
              <w:left w:val="nil"/>
              <w:bottom w:val="single" w:sz="8" w:space="0" w:color="B5DDDC"/>
              <w:right w:val="single" w:sz="8" w:space="0" w:color="B5DDDC"/>
            </w:tcBorders>
            <w:vAlign w:val="center"/>
            <w:hideMark/>
          </w:tcPr>
          <w:p w14:paraId="1A7E99B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389F1FA1"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CBBF6CC"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1F7BF0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elderly</w:t>
            </w:r>
          </w:p>
        </w:tc>
        <w:tc>
          <w:tcPr>
            <w:tcW w:w="4820" w:type="dxa"/>
            <w:tcBorders>
              <w:top w:val="nil"/>
              <w:left w:val="nil"/>
              <w:bottom w:val="single" w:sz="8" w:space="0" w:color="B5DDDC"/>
              <w:right w:val="single" w:sz="8" w:space="0" w:color="B5DDDC"/>
            </w:tcBorders>
            <w:vAlign w:val="center"/>
            <w:hideMark/>
          </w:tcPr>
          <w:p w14:paraId="786793D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71D0EAA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B8D47D1"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608FF1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indigenous</w:t>
            </w:r>
          </w:p>
        </w:tc>
        <w:tc>
          <w:tcPr>
            <w:tcW w:w="4820" w:type="dxa"/>
            <w:tcBorders>
              <w:top w:val="nil"/>
              <w:left w:val="nil"/>
              <w:bottom w:val="single" w:sz="8" w:space="0" w:color="B5DDDC"/>
              <w:right w:val="single" w:sz="8" w:space="0" w:color="B5DDDC"/>
            </w:tcBorders>
            <w:vAlign w:val="center"/>
            <w:hideMark/>
          </w:tcPr>
          <w:p w14:paraId="222EA08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3B4EFC4B"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6C5F3EF"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32C02C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Main risk associated factor? </w:t>
            </w:r>
          </w:p>
        </w:tc>
        <w:tc>
          <w:tcPr>
            <w:tcW w:w="4820" w:type="dxa"/>
            <w:tcBorders>
              <w:top w:val="nil"/>
              <w:left w:val="nil"/>
              <w:bottom w:val="single" w:sz="8" w:space="0" w:color="B5DDDC"/>
              <w:right w:val="single" w:sz="8" w:space="0" w:color="B5DDDC"/>
            </w:tcBorders>
            <w:vAlign w:val="center"/>
            <w:hideMark/>
          </w:tcPr>
          <w:p w14:paraId="6A723B0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FIB</w:t>
            </w:r>
          </w:p>
        </w:tc>
      </w:tr>
      <w:tr w:rsidR="00BF2DBF" w14:paraId="3BAB27F8"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0319C0A"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A3C20D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CASP classification </w:t>
            </w:r>
          </w:p>
        </w:tc>
        <w:tc>
          <w:tcPr>
            <w:tcW w:w="4820" w:type="dxa"/>
            <w:tcBorders>
              <w:top w:val="nil"/>
              <w:left w:val="nil"/>
              <w:bottom w:val="single" w:sz="8" w:space="0" w:color="B5DDDC"/>
              <w:right w:val="single" w:sz="8" w:space="0" w:color="B5DDDC"/>
            </w:tcBorders>
            <w:vAlign w:val="center"/>
            <w:hideMark/>
          </w:tcPr>
          <w:p w14:paraId="1FC3F56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Qualitative research</w:t>
            </w:r>
          </w:p>
        </w:tc>
      </w:tr>
      <w:tr w:rsidR="00BF2DBF" w14:paraId="1094D971"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02938F9"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87B872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marine, estuarine or freshwater</w:t>
            </w:r>
          </w:p>
        </w:tc>
        <w:tc>
          <w:tcPr>
            <w:tcW w:w="4820" w:type="dxa"/>
            <w:tcBorders>
              <w:top w:val="nil"/>
              <w:left w:val="nil"/>
              <w:bottom w:val="single" w:sz="8" w:space="0" w:color="B5DDDC"/>
              <w:right w:val="single" w:sz="8" w:space="0" w:color="B5DDDC"/>
            </w:tcBorders>
            <w:vAlign w:val="center"/>
            <w:hideMark/>
          </w:tcPr>
          <w:p w14:paraId="75FD46D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w:t>
            </w:r>
          </w:p>
        </w:tc>
      </w:tr>
      <w:tr w:rsidR="00BF2DBF" w14:paraId="1219EC1E"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966846A"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CF2B17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DOI http://dx.doi.org/</w:t>
            </w:r>
          </w:p>
        </w:tc>
        <w:tc>
          <w:tcPr>
            <w:tcW w:w="4820" w:type="dxa"/>
            <w:tcBorders>
              <w:top w:val="nil"/>
              <w:left w:val="nil"/>
              <w:bottom w:val="single" w:sz="8" w:space="0" w:color="B5DDDC"/>
              <w:right w:val="single" w:sz="8" w:space="0" w:color="B5DDDC"/>
            </w:tcBorders>
            <w:vAlign w:val="center"/>
            <w:hideMark/>
          </w:tcPr>
          <w:p w14:paraId="758F361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10.1371/journal.pone.0174732</w:t>
            </w:r>
          </w:p>
        </w:tc>
      </w:tr>
      <w:tr w:rsidR="00BF2DBF" w14:paraId="7F42D340"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783E862"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Study characteristics</w:t>
            </w:r>
          </w:p>
        </w:tc>
        <w:tc>
          <w:tcPr>
            <w:tcW w:w="1794" w:type="dxa"/>
            <w:tcBorders>
              <w:top w:val="nil"/>
              <w:left w:val="nil"/>
              <w:bottom w:val="single" w:sz="8" w:space="0" w:color="B5DDDC"/>
              <w:right w:val="single" w:sz="8" w:space="0" w:color="B5DDDC"/>
            </w:tcBorders>
            <w:vAlign w:val="center"/>
            <w:hideMark/>
          </w:tcPr>
          <w:p w14:paraId="6A76B4E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Aim/objectives of study</w:t>
            </w:r>
          </w:p>
        </w:tc>
        <w:tc>
          <w:tcPr>
            <w:tcW w:w="4820" w:type="dxa"/>
            <w:tcBorders>
              <w:top w:val="nil"/>
              <w:left w:val="nil"/>
              <w:bottom w:val="single" w:sz="8" w:space="0" w:color="B5DDDC"/>
              <w:right w:val="single" w:sz="8" w:space="0" w:color="B5DDDC"/>
            </w:tcBorders>
            <w:vAlign w:val="center"/>
            <w:hideMark/>
          </w:tcPr>
          <w:p w14:paraId="67067EF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stated primary objective of the study was to evaluate whether beaches characterized by a set of management policies are associated with lower FIB levels</w:t>
            </w:r>
          </w:p>
        </w:tc>
      </w:tr>
      <w:tr w:rsidR="00BF2DBF" w14:paraId="37B2BB79"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1AF3D8E"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AD93B7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Study type/design</w:t>
            </w:r>
          </w:p>
        </w:tc>
        <w:tc>
          <w:tcPr>
            <w:tcW w:w="4820" w:type="dxa"/>
            <w:tcBorders>
              <w:top w:val="nil"/>
              <w:left w:val="nil"/>
              <w:bottom w:val="single" w:sz="8" w:space="0" w:color="B5DDDC"/>
              <w:right w:val="single" w:sz="8" w:space="0" w:color="B5DDDC"/>
            </w:tcBorders>
            <w:vAlign w:val="center"/>
            <w:hideMark/>
          </w:tcPr>
          <w:p w14:paraId="7ACA2322" w14:textId="2FA01262"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The methodology involves use of a large data set of FIB </w:t>
            </w:r>
            <w:r w:rsidR="00D95E6D" w:rsidRPr="00682CC3">
              <w:rPr>
                <w:rFonts w:ascii="Calibri" w:hAnsi="Calibri" w:cs="Calibri"/>
                <w:sz w:val="16"/>
                <w:szCs w:val="16"/>
              </w:rPr>
              <w:t>monitoring</w:t>
            </w:r>
            <w:r w:rsidRPr="00682CC3">
              <w:rPr>
                <w:rFonts w:ascii="Calibri" w:hAnsi="Calibri" w:cs="Calibri"/>
                <w:sz w:val="16"/>
                <w:szCs w:val="16"/>
              </w:rPr>
              <w:t xml:space="preserve"> from Florida, USA beaches (Florida Healthy Beaches Program FHBP) plus a large survey of beach management agency regional offices.  Such exploratory data analyses drawing on the statistical power of a large data set are often very informative.</w:t>
            </w:r>
          </w:p>
        </w:tc>
      </w:tr>
      <w:tr w:rsidR="00BF2DBF" w14:paraId="267CBCF1"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ECEEEFE"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3B35E8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Study duration</w:t>
            </w:r>
          </w:p>
        </w:tc>
        <w:tc>
          <w:tcPr>
            <w:tcW w:w="4820" w:type="dxa"/>
            <w:tcBorders>
              <w:top w:val="nil"/>
              <w:left w:val="nil"/>
              <w:bottom w:val="single" w:sz="8" w:space="0" w:color="B5DDDC"/>
              <w:right w:val="single" w:sz="8" w:space="0" w:color="B5DDDC"/>
            </w:tcBorders>
            <w:vAlign w:val="center"/>
            <w:hideMark/>
          </w:tcPr>
          <w:p w14:paraId="533EACEC" w14:textId="70CC3745"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The study </w:t>
            </w:r>
            <w:r w:rsidR="00D95E6D" w:rsidRPr="00682CC3">
              <w:rPr>
                <w:rFonts w:ascii="Calibri" w:hAnsi="Calibri" w:cs="Calibri"/>
                <w:sz w:val="16"/>
                <w:szCs w:val="16"/>
              </w:rPr>
              <w:t>utilised</w:t>
            </w:r>
            <w:r w:rsidRPr="00682CC3">
              <w:rPr>
                <w:rFonts w:ascii="Calibri" w:hAnsi="Calibri" w:cs="Calibri"/>
                <w:sz w:val="16"/>
                <w:szCs w:val="16"/>
              </w:rPr>
              <w:t xml:space="preserve"> a dataset of </w:t>
            </w:r>
            <w:r w:rsidR="00D95E6D" w:rsidRPr="00682CC3">
              <w:rPr>
                <w:rFonts w:ascii="Calibri" w:hAnsi="Calibri" w:cs="Calibri"/>
                <w:sz w:val="16"/>
                <w:szCs w:val="16"/>
              </w:rPr>
              <w:t>enterococci</w:t>
            </w:r>
            <w:r w:rsidRPr="00682CC3">
              <w:rPr>
                <w:rFonts w:ascii="Calibri" w:hAnsi="Calibri" w:cs="Calibri"/>
                <w:sz w:val="16"/>
                <w:szCs w:val="16"/>
              </w:rPr>
              <w:t xml:space="preserve"> and faecal coliform data collected through the FHBP from July 31, 2000 to December 31, 2015.</w:t>
            </w:r>
          </w:p>
        </w:tc>
      </w:tr>
      <w:tr w:rsidR="00BF2DBF" w14:paraId="78CC37D5"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1A692FE9"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Population characteristics</w:t>
            </w:r>
          </w:p>
        </w:tc>
        <w:tc>
          <w:tcPr>
            <w:tcW w:w="1794" w:type="dxa"/>
            <w:tcBorders>
              <w:top w:val="nil"/>
              <w:left w:val="nil"/>
              <w:bottom w:val="single" w:sz="8" w:space="0" w:color="B5DDDC"/>
              <w:right w:val="single" w:sz="8" w:space="0" w:color="B5DDDC"/>
            </w:tcBorders>
            <w:vAlign w:val="center"/>
            <w:hideMark/>
          </w:tcPr>
          <w:p w14:paraId="505FC6A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Population/s studied</w:t>
            </w:r>
          </w:p>
        </w:tc>
        <w:tc>
          <w:tcPr>
            <w:tcW w:w="4820" w:type="dxa"/>
            <w:tcBorders>
              <w:top w:val="nil"/>
              <w:left w:val="nil"/>
              <w:bottom w:val="single" w:sz="8" w:space="0" w:color="B5DDDC"/>
              <w:right w:val="single" w:sz="8" w:space="0" w:color="B5DDDC"/>
            </w:tcBorders>
            <w:vAlign w:val="center"/>
            <w:hideMark/>
          </w:tcPr>
          <w:p w14:paraId="0553BED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68B95A7E"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D86D366"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868D4F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Selection criteria for population</w:t>
            </w:r>
          </w:p>
        </w:tc>
        <w:tc>
          <w:tcPr>
            <w:tcW w:w="4820" w:type="dxa"/>
            <w:tcBorders>
              <w:top w:val="nil"/>
              <w:left w:val="nil"/>
              <w:bottom w:val="single" w:sz="8" w:space="0" w:color="B5DDDC"/>
              <w:right w:val="single" w:sz="8" w:space="0" w:color="B5DDDC"/>
            </w:tcBorders>
            <w:vAlign w:val="center"/>
            <w:hideMark/>
          </w:tcPr>
          <w:p w14:paraId="78BF94B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6D5D36AB"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9D17329"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33BA82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Subgroups reported</w:t>
            </w:r>
          </w:p>
        </w:tc>
        <w:tc>
          <w:tcPr>
            <w:tcW w:w="4820" w:type="dxa"/>
            <w:tcBorders>
              <w:top w:val="nil"/>
              <w:left w:val="nil"/>
              <w:bottom w:val="single" w:sz="8" w:space="0" w:color="B5DDDC"/>
              <w:right w:val="single" w:sz="8" w:space="0" w:color="B5DDDC"/>
            </w:tcBorders>
            <w:vAlign w:val="center"/>
            <w:hideMark/>
          </w:tcPr>
          <w:p w14:paraId="02AE220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4D6A970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C07382F"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C03296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Size of study</w:t>
            </w:r>
          </w:p>
        </w:tc>
        <w:tc>
          <w:tcPr>
            <w:tcW w:w="4820" w:type="dxa"/>
            <w:tcBorders>
              <w:top w:val="nil"/>
              <w:left w:val="nil"/>
              <w:bottom w:val="single" w:sz="8" w:space="0" w:color="B5DDDC"/>
              <w:right w:val="single" w:sz="8" w:space="0" w:color="B5DDDC"/>
            </w:tcBorders>
            <w:vAlign w:val="center"/>
            <w:hideMark/>
          </w:tcPr>
          <w:p w14:paraId="1059504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3620F2F0"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D30C774"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Exposure and setting</w:t>
            </w:r>
          </w:p>
        </w:tc>
        <w:tc>
          <w:tcPr>
            <w:tcW w:w="1794" w:type="dxa"/>
            <w:tcBorders>
              <w:top w:val="nil"/>
              <w:left w:val="nil"/>
              <w:bottom w:val="single" w:sz="8" w:space="0" w:color="B5DDDC"/>
              <w:right w:val="single" w:sz="8" w:space="0" w:color="B5DDDC"/>
            </w:tcBorders>
            <w:vAlign w:val="center"/>
            <w:hideMark/>
          </w:tcPr>
          <w:p w14:paraId="236073C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Type of water source/water body</w:t>
            </w:r>
          </w:p>
        </w:tc>
        <w:tc>
          <w:tcPr>
            <w:tcW w:w="4820" w:type="dxa"/>
            <w:tcBorders>
              <w:top w:val="nil"/>
              <w:left w:val="nil"/>
              <w:bottom w:val="single" w:sz="8" w:space="0" w:color="B5DDDC"/>
              <w:right w:val="single" w:sz="8" w:space="0" w:color="B5DDDC"/>
            </w:tcBorders>
            <w:vAlign w:val="center"/>
            <w:hideMark/>
          </w:tcPr>
          <w:p w14:paraId="46473DF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Marine, estuarine.</w:t>
            </w:r>
          </w:p>
        </w:tc>
      </w:tr>
      <w:tr w:rsidR="00BF2DBF" w14:paraId="1D92FF38"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914C299"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C7A202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Exposure scenario</w:t>
            </w:r>
          </w:p>
        </w:tc>
        <w:tc>
          <w:tcPr>
            <w:tcW w:w="4820" w:type="dxa"/>
            <w:tcBorders>
              <w:top w:val="nil"/>
              <w:left w:val="nil"/>
              <w:bottom w:val="single" w:sz="8" w:space="0" w:color="B5DDDC"/>
              <w:right w:val="single" w:sz="8" w:space="0" w:color="B5DDDC"/>
            </w:tcBorders>
            <w:vAlign w:val="center"/>
            <w:hideMark/>
          </w:tcPr>
          <w:p w14:paraId="14305754" w14:textId="48EB0024"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  Study focus is on beach management practices</w:t>
            </w:r>
          </w:p>
        </w:tc>
      </w:tr>
      <w:tr w:rsidR="00BF2DBF" w14:paraId="5E09E736"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B55C8AF"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500A40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Exposure pathway</w:t>
            </w:r>
          </w:p>
        </w:tc>
        <w:tc>
          <w:tcPr>
            <w:tcW w:w="4820" w:type="dxa"/>
            <w:tcBorders>
              <w:top w:val="nil"/>
              <w:left w:val="nil"/>
              <w:bottom w:val="single" w:sz="8" w:space="0" w:color="B5DDDC"/>
              <w:right w:val="single" w:sz="8" w:space="0" w:color="B5DDDC"/>
            </w:tcBorders>
            <w:vAlign w:val="center"/>
            <w:hideMark/>
          </w:tcPr>
          <w:p w14:paraId="54A1CB8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25F34569"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CF7F568"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F8E7B1D" w14:textId="61F53BDE"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Source of </w:t>
            </w:r>
            <w:r w:rsidR="00BE6FF9">
              <w:rPr>
                <w:rFonts w:ascii="Calibri" w:hAnsi="Calibri" w:cs="Calibri"/>
                <w:sz w:val="16"/>
                <w:szCs w:val="16"/>
              </w:rPr>
              <w:t>infection/ contamination</w:t>
            </w:r>
          </w:p>
        </w:tc>
        <w:tc>
          <w:tcPr>
            <w:tcW w:w="4820" w:type="dxa"/>
            <w:tcBorders>
              <w:top w:val="nil"/>
              <w:left w:val="nil"/>
              <w:bottom w:val="single" w:sz="8" w:space="0" w:color="B5DDDC"/>
              <w:right w:val="single" w:sz="8" w:space="0" w:color="B5DDDC"/>
            </w:tcBorders>
            <w:vAlign w:val="center"/>
            <w:hideMark/>
          </w:tcPr>
          <w:p w14:paraId="6815C353" w14:textId="5CA35B4B"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Specific sources are not addressed, but risk factors including beach management practices are identified that are associated</w:t>
            </w:r>
            <w:r w:rsidR="00725CAD">
              <w:rPr>
                <w:rFonts w:ascii="Calibri" w:hAnsi="Calibri" w:cs="Calibri"/>
                <w:sz w:val="16"/>
                <w:szCs w:val="16"/>
              </w:rPr>
              <w:t xml:space="preserve"> with</w:t>
            </w:r>
            <w:r w:rsidRPr="00682CC3">
              <w:rPr>
                <w:rFonts w:ascii="Calibri" w:hAnsi="Calibri" w:cs="Calibri"/>
                <w:sz w:val="16"/>
                <w:szCs w:val="16"/>
              </w:rPr>
              <w:t xml:space="preserve"> increased FIB concentrations (e.g. animals such as dogs </w:t>
            </w:r>
            <w:r w:rsidR="00D95E6D" w:rsidRPr="00682CC3">
              <w:rPr>
                <w:rFonts w:ascii="Calibri" w:hAnsi="Calibri" w:cs="Calibri"/>
                <w:sz w:val="16"/>
                <w:szCs w:val="16"/>
              </w:rPr>
              <w:t>and birds</w:t>
            </w:r>
            <w:r w:rsidRPr="00682CC3">
              <w:rPr>
                <w:rFonts w:ascii="Calibri" w:hAnsi="Calibri" w:cs="Calibri"/>
                <w:sz w:val="16"/>
                <w:szCs w:val="16"/>
              </w:rPr>
              <w:t>, humans, availability of amenities, beach aspect and type (open ocean vs marshy areas), and beach grooming methods (disturbance of heavy wrack can increase FIB).</w:t>
            </w:r>
          </w:p>
        </w:tc>
      </w:tr>
      <w:tr w:rsidR="00BF2DBF" w14:paraId="723158E5"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0BA8319"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E44012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Causal organisms</w:t>
            </w:r>
          </w:p>
        </w:tc>
        <w:tc>
          <w:tcPr>
            <w:tcW w:w="4820" w:type="dxa"/>
            <w:tcBorders>
              <w:top w:val="nil"/>
              <w:left w:val="nil"/>
              <w:bottom w:val="single" w:sz="8" w:space="0" w:color="B5DDDC"/>
              <w:right w:val="single" w:sz="8" w:space="0" w:color="B5DDDC"/>
            </w:tcBorders>
            <w:vAlign w:val="center"/>
            <w:hideMark/>
          </w:tcPr>
          <w:p w14:paraId="61ED931B" w14:textId="598A6B55"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FIB (</w:t>
            </w:r>
            <w:r w:rsidR="00D95E6D" w:rsidRPr="00682CC3">
              <w:rPr>
                <w:rFonts w:ascii="Calibri" w:hAnsi="Calibri" w:cs="Calibri"/>
                <w:sz w:val="16"/>
                <w:szCs w:val="16"/>
              </w:rPr>
              <w:t>enterococci</w:t>
            </w:r>
            <w:r w:rsidRPr="00682CC3">
              <w:rPr>
                <w:rFonts w:ascii="Calibri" w:hAnsi="Calibri" w:cs="Calibri"/>
                <w:sz w:val="16"/>
                <w:szCs w:val="16"/>
              </w:rPr>
              <w:t xml:space="preserve"> and faecal coliforms)</w:t>
            </w:r>
          </w:p>
        </w:tc>
      </w:tr>
      <w:tr w:rsidR="00BF2DBF" w14:paraId="258A6128"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A2C48DE"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FF45A4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Comparison group(s)</w:t>
            </w:r>
          </w:p>
        </w:tc>
        <w:tc>
          <w:tcPr>
            <w:tcW w:w="4820" w:type="dxa"/>
            <w:tcBorders>
              <w:top w:val="nil"/>
              <w:left w:val="nil"/>
              <w:bottom w:val="single" w:sz="8" w:space="0" w:color="B5DDDC"/>
              <w:right w:val="single" w:sz="8" w:space="0" w:color="B5DDDC"/>
            </w:tcBorders>
            <w:vAlign w:val="center"/>
            <w:hideMark/>
          </w:tcPr>
          <w:p w14:paraId="1C37D8F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0C4AA33C"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8BDF992"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Study methods</w:t>
            </w:r>
          </w:p>
        </w:tc>
        <w:tc>
          <w:tcPr>
            <w:tcW w:w="1794" w:type="dxa"/>
            <w:tcBorders>
              <w:top w:val="nil"/>
              <w:left w:val="nil"/>
              <w:bottom w:val="single" w:sz="8" w:space="0" w:color="B5DDDC"/>
              <w:right w:val="single" w:sz="8" w:space="0" w:color="B5DDDC"/>
            </w:tcBorders>
            <w:vAlign w:val="center"/>
            <w:hideMark/>
          </w:tcPr>
          <w:p w14:paraId="3B1C3F2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Water quality measurement used</w:t>
            </w:r>
          </w:p>
        </w:tc>
        <w:tc>
          <w:tcPr>
            <w:tcW w:w="4820" w:type="dxa"/>
            <w:tcBorders>
              <w:top w:val="nil"/>
              <w:left w:val="nil"/>
              <w:bottom w:val="single" w:sz="8" w:space="0" w:color="B5DDDC"/>
              <w:right w:val="single" w:sz="8" w:space="0" w:color="B5DDDC"/>
            </w:tcBorders>
            <w:vAlign w:val="center"/>
            <w:hideMark/>
          </w:tcPr>
          <w:p w14:paraId="45B00207" w14:textId="7D146BE8"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FIB (</w:t>
            </w:r>
            <w:r w:rsidR="00D95E6D" w:rsidRPr="00682CC3">
              <w:rPr>
                <w:rFonts w:ascii="Calibri" w:hAnsi="Calibri" w:cs="Calibri"/>
                <w:sz w:val="16"/>
                <w:szCs w:val="16"/>
              </w:rPr>
              <w:t>enterococci</w:t>
            </w:r>
            <w:r w:rsidRPr="00682CC3">
              <w:rPr>
                <w:rFonts w:ascii="Calibri" w:hAnsi="Calibri" w:cs="Calibri"/>
                <w:sz w:val="16"/>
                <w:szCs w:val="16"/>
              </w:rPr>
              <w:t xml:space="preserve"> and faecal coliforms)</w:t>
            </w:r>
          </w:p>
        </w:tc>
      </w:tr>
      <w:tr w:rsidR="00BF2DBF" w14:paraId="18E8A4BB"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664DC5C"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nil"/>
              <w:right w:val="single" w:sz="8" w:space="0" w:color="B5DDDC"/>
            </w:tcBorders>
            <w:vAlign w:val="center"/>
            <w:hideMark/>
          </w:tcPr>
          <w:p w14:paraId="06668BA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Method of microorganism isolation and enumeration (if applicable)</w:t>
            </w:r>
          </w:p>
        </w:tc>
        <w:tc>
          <w:tcPr>
            <w:tcW w:w="4820" w:type="dxa"/>
            <w:tcBorders>
              <w:top w:val="nil"/>
              <w:left w:val="nil"/>
              <w:bottom w:val="single" w:sz="8" w:space="0" w:color="B5DDDC"/>
              <w:right w:val="single" w:sz="8" w:space="0" w:color="B5DDDC"/>
            </w:tcBorders>
            <w:vAlign w:val="center"/>
            <w:hideMark/>
          </w:tcPr>
          <w:p w14:paraId="2708D539" w14:textId="08FA9001"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n/a. Historical Florida </w:t>
            </w:r>
            <w:r w:rsidR="00D95E6D" w:rsidRPr="00682CC3">
              <w:rPr>
                <w:rFonts w:ascii="Calibri" w:hAnsi="Calibri" w:cs="Calibri"/>
                <w:sz w:val="16"/>
                <w:szCs w:val="16"/>
              </w:rPr>
              <w:t>state-wide</w:t>
            </w:r>
            <w:r w:rsidRPr="00682CC3">
              <w:rPr>
                <w:rFonts w:ascii="Calibri" w:hAnsi="Calibri" w:cs="Calibri"/>
                <w:sz w:val="16"/>
                <w:szCs w:val="16"/>
              </w:rPr>
              <w:t xml:space="preserve"> FIB beach monitoring dataset used.</w:t>
            </w:r>
          </w:p>
        </w:tc>
      </w:tr>
      <w:tr w:rsidR="00BF2DBF" w14:paraId="5E286E6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004562D"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single" w:sz="8" w:space="0" w:color="B5DDDC"/>
              <w:left w:val="nil"/>
              <w:bottom w:val="single" w:sz="8" w:space="0" w:color="B5DDDC"/>
              <w:right w:val="single" w:sz="8" w:space="0" w:color="B5DDDC"/>
            </w:tcBorders>
            <w:vAlign w:val="center"/>
            <w:hideMark/>
          </w:tcPr>
          <w:p w14:paraId="316AD7B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Water sampling methods (monitoring, surrogates).  Was there sufficient replication in number of samples taken, what steps were taken to reduce contamination?</w:t>
            </w:r>
          </w:p>
        </w:tc>
        <w:tc>
          <w:tcPr>
            <w:tcW w:w="4820" w:type="dxa"/>
            <w:tcBorders>
              <w:top w:val="nil"/>
              <w:left w:val="nil"/>
              <w:bottom w:val="single" w:sz="8" w:space="0" w:color="B5DDDC"/>
              <w:right w:val="single" w:sz="8" w:space="0" w:color="B5DDDC"/>
            </w:tcBorders>
            <w:vAlign w:val="center"/>
            <w:hideMark/>
          </w:tcPr>
          <w:p w14:paraId="04CBC800" w14:textId="3BE6C3C9" w:rsidR="00AE30BC" w:rsidRPr="00AE30BC" w:rsidRDefault="00992883" w:rsidP="00AE30BC">
            <w:pPr>
              <w:spacing w:before="0" w:after="0" w:line="240" w:lineRule="auto"/>
              <w:rPr>
                <w:rFonts w:ascii="Calibri" w:hAnsi="Calibri" w:cs="Calibri"/>
                <w:sz w:val="16"/>
                <w:szCs w:val="16"/>
              </w:rPr>
            </w:pPr>
            <w:r w:rsidRPr="00682CC3">
              <w:rPr>
                <w:rFonts w:ascii="Calibri" w:hAnsi="Calibri" w:cs="Calibri"/>
                <w:sz w:val="16"/>
                <w:szCs w:val="16"/>
              </w:rPr>
              <w:t xml:space="preserve">To evaluate beach management policies, Florida Healthy Beaches Program (FHBP) state-wide FIB database was utilised. Application of inclusion criteria (minimum of 120 samples during the 15-year period of record; 2000-2015) resulted in 316 beaches for evaluation. </w:t>
            </w:r>
            <w:r w:rsidRPr="00682CC3">
              <w:rPr>
                <w:rFonts w:ascii="Calibri" w:hAnsi="Calibri" w:cs="Calibri"/>
                <w:sz w:val="16"/>
                <w:szCs w:val="16"/>
              </w:rPr>
              <w:br/>
            </w:r>
            <w:r w:rsidRPr="00682CC3">
              <w:rPr>
                <w:rFonts w:ascii="Calibri" w:hAnsi="Calibri" w:cs="Calibri"/>
                <w:sz w:val="16"/>
                <w:szCs w:val="16"/>
              </w:rPr>
              <w:br/>
              <w:t xml:space="preserve">Beach type was identified based upon the method of Donahue et al. (2017; doi.org/10.1016/j.marpolbul.2017.05.024. </w:t>
            </w:r>
            <w:r w:rsidRPr="00AE30BC">
              <w:rPr>
                <w:rFonts w:ascii="Calibri" w:hAnsi="Calibri" w:cs="Calibri"/>
                <w:sz w:val="16"/>
                <w:szCs w:val="16"/>
              </w:rPr>
              <w:t xml:space="preserve">Beach types included open coast, bay, inlet-channel situated, </w:t>
            </w:r>
            <w:r>
              <w:rPr>
                <w:rFonts w:ascii="Calibri" w:hAnsi="Calibri" w:cs="Calibri"/>
                <w:sz w:val="16"/>
                <w:szCs w:val="16"/>
              </w:rPr>
              <w:t>manmade-s</w:t>
            </w:r>
            <w:r w:rsidRPr="00AE30BC">
              <w:rPr>
                <w:rFonts w:ascii="Calibri" w:hAnsi="Calibri" w:cs="Calibri"/>
                <w:sz w:val="16"/>
                <w:szCs w:val="16"/>
              </w:rPr>
              <w:t>tructure-</w:t>
            </w:r>
          </w:p>
          <w:p w14:paraId="6AE13E85" w14:textId="239A19D7" w:rsidR="00682CC3" w:rsidRPr="00682CC3" w:rsidRDefault="00992883" w:rsidP="00AE30BC">
            <w:pPr>
              <w:spacing w:before="0" w:after="0" w:line="240" w:lineRule="auto"/>
              <w:rPr>
                <w:rFonts w:ascii="Calibri" w:hAnsi="Calibri" w:cs="Calibri"/>
                <w:sz w:val="16"/>
                <w:szCs w:val="16"/>
              </w:rPr>
            </w:pPr>
            <w:r w:rsidRPr="00AE30BC">
              <w:rPr>
                <w:rFonts w:ascii="Calibri" w:hAnsi="Calibri" w:cs="Calibri"/>
                <w:sz w:val="16"/>
                <w:szCs w:val="16"/>
              </w:rPr>
              <w:t>protected, marsh surrounded, and back-reef beaches</w:t>
            </w:r>
            <w:r>
              <w:rPr>
                <w:rFonts w:ascii="Calibri" w:hAnsi="Calibri" w:cs="Calibri"/>
                <w:sz w:val="16"/>
                <w:szCs w:val="16"/>
              </w:rPr>
              <w:t>.</w:t>
            </w:r>
            <w:r w:rsidRPr="00682CC3">
              <w:rPr>
                <w:rFonts w:ascii="Calibri" w:hAnsi="Calibri" w:cs="Calibri"/>
                <w:sz w:val="16"/>
                <w:szCs w:val="16"/>
              </w:rPr>
              <w:br/>
            </w:r>
            <w:r w:rsidRPr="00682CC3">
              <w:rPr>
                <w:rFonts w:ascii="Calibri" w:hAnsi="Calibri" w:cs="Calibri"/>
                <w:sz w:val="16"/>
                <w:szCs w:val="16"/>
              </w:rPr>
              <w:br/>
              <w:t>The FIB data for each beach were converted to a percent exceedance value to track the fraction of times that the beaches exceeded regulatory guidelines.</w:t>
            </w:r>
            <w:r w:rsidRPr="00682CC3">
              <w:rPr>
                <w:rFonts w:ascii="Calibri" w:hAnsi="Calibri" w:cs="Calibri"/>
                <w:sz w:val="16"/>
                <w:szCs w:val="16"/>
              </w:rPr>
              <w:br/>
            </w:r>
            <w:r w:rsidRPr="00682CC3">
              <w:rPr>
                <w:rFonts w:ascii="Calibri" w:hAnsi="Calibri" w:cs="Calibri"/>
                <w:sz w:val="16"/>
                <w:szCs w:val="16"/>
              </w:rPr>
              <w:br/>
              <w:t xml:space="preserve">A beach management survey was developed to collect data on management policies. The results were then compared to FIB data to determine which management condition corresponded to lower bacteria levels. </w:t>
            </w:r>
            <w:r w:rsidRPr="00682CC3">
              <w:rPr>
                <w:rFonts w:ascii="Calibri" w:hAnsi="Calibri" w:cs="Calibri"/>
                <w:sz w:val="16"/>
                <w:szCs w:val="16"/>
              </w:rPr>
              <w:br/>
            </w:r>
            <w:r w:rsidRPr="00682CC3">
              <w:rPr>
                <w:rFonts w:ascii="Calibri" w:hAnsi="Calibri" w:cs="Calibri"/>
                <w:sz w:val="16"/>
                <w:szCs w:val="16"/>
              </w:rPr>
              <w:br/>
              <w:t>The observed influence of beach morphology determined how each of the responses in the beach management survey were analysed.</w:t>
            </w:r>
          </w:p>
        </w:tc>
      </w:tr>
      <w:tr w:rsidR="00BF2DBF" w14:paraId="75244639"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01F2EAB"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74E2F2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Limits of reporting for the organism of concern</w:t>
            </w:r>
          </w:p>
        </w:tc>
        <w:tc>
          <w:tcPr>
            <w:tcW w:w="4820" w:type="dxa"/>
            <w:tcBorders>
              <w:top w:val="nil"/>
              <w:left w:val="nil"/>
              <w:bottom w:val="single" w:sz="8" w:space="0" w:color="B5DDDC"/>
              <w:right w:val="single" w:sz="8" w:space="0" w:color="B5DDDC"/>
            </w:tcBorders>
            <w:vAlign w:val="center"/>
            <w:hideMark/>
          </w:tcPr>
          <w:p w14:paraId="6D73237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Not stated</w:t>
            </w:r>
          </w:p>
        </w:tc>
      </w:tr>
      <w:tr w:rsidR="00BF2DBF" w14:paraId="57365FDD"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BA6E954"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D51EF4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Consideration of quality assurance such as field and lab blanks, reference sites, and reporting on related physico-chemical parameters</w:t>
            </w:r>
          </w:p>
        </w:tc>
        <w:tc>
          <w:tcPr>
            <w:tcW w:w="4820" w:type="dxa"/>
            <w:tcBorders>
              <w:top w:val="nil"/>
              <w:left w:val="nil"/>
              <w:bottom w:val="single" w:sz="8" w:space="0" w:color="B5DDDC"/>
              <w:right w:val="single" w:sz="8" w:space="0" w:color="B5DDDC"/>
            </w:tcBorders>
            <w:vAlign w:val="center"/>
            <w:hideMark/>
          </w:tcPr>
          <w:p w14:paraId="6B55D76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Not stated for FIB sampling.</w:t>
            </w:r>
          </w:p>
        </w:tc>
      </w:tr>
      <w:tr w:rsidR="00BF2DBF" w14:paraId="1C970FE0"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C089772"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Statistics</w:t>
            </w:r>
          </w:p>
        </w:tc>
        <w:tc>
          <w:tcPr>
            <w:tcW w:w="1794" w:type="dxa"/>
            <w:tcBorders>
              <w:top w:val="nil"/>
              <w:left w:val="nil"/>
              <w:bottom w:val="single" w:sz="8" w:space="0" w:color="B5DDDC"/>
              <w:right w:val="single" w:sz="8" w:space="0" w:color="B5DDDC"/>
            </w:tcBorders>
            <w:vAlign w:val="center"/>
            <w:hideMark/>
          </w:tcPr>
          <w:p w14:paraId="50A6DB6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Statistical methods used</w:t>
            </w:r>
          </w:p>
        </w:tc>
        <w:tc>
          <w:tcPr>
            <w:tcW w:w="4820" w:type="dxa"/>
            <w:tcBorders>
              <w:top w:val="nil"/>
              <w:left w:val="nil"/>
              <w:bottom w:val="single" w:sz="8" w:space="0" w:color="B5DDDC"/>
              <w:right w:val="single" w:sz="8" w:space="0" w:color="B5DDDC"/>
            </w:tcBorders>
            <w:vAlign w:val="center"/>
            <w:hideMark/>
          </w:tcPr>
          <w:p w14:paraId="2C3C33A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To obtain a measure of the frequency with which beaches are closed due to potential health risks, the numerical measurements of colony forming units was converted to percent exceedance based on the single-sample thresholds for issuing beach advisories (104 CFU/100 ml for enterococci, 400 CFU/100 ml for faecal coliform).</w:t>
            </w:r>
            <w:r w:rsidRPr="00682CC3">
              <w:rPr>
                <w:rFonts w:ascii="Calibri" w:hAnsi="Calibri" w:cs="Calibri"/>
                <w:sz w:val="16"/>
                <w:szCs w:val="16"/>
              </w:rPr>
              <w:br/>
              <w:t>For analysing data on a county-by-county basis, the percent exceedance value for that entire county was aggregated using a weighted average based upon the number of samples collected at each beach within the county to compute a percent exceedance value for that county. On a beach basis, percent exceedance was computed for the entire period of record, providing one value per beach.</w:t>
            </w:r>
          </w:p>
        </w:tc>
      </w:tr>
      <w:tr w:rsidR="00BF2DBF" w14:paraId="09C67BF8"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A48B54D"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2603C4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Details on statistical analysis (if any)</w:t>
            </w:r>
          </w:p>
        </w:tc>
        <w:tc>
          <w:tcPr>
            <w:tcW w:w="4820" w:type="dxa"/>
            <w:tcBorders>
              <w:top w:val="nil"/>
              <w:left w:val="nil"/>
              <w:bottom w:val="single" w:sz="8" w:space="0" w:color="B5DDDC"/>
              <w:right w:val="single" w:sz="8" w:space="0" w:color="B5DDDC"/>
            </w:tcBorders>
            <w:vAlign w:val="center"/>
            <w:hideMark/>
          </w:tcPr>
          <w:p w14:paraId="40F4C8C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Preliminary statistical classifications using ANOVA and T-tests were used to select questions that demonstrated a significant effect on FIB levels for further analysis using factor analysis and multiple regression.  Specifically, since factor analysis axes (of beach management categories: human use, animal policies and control, solid waste management, grooming, beach access, and drainage) are by definition uncorrelated, they could be used as independent variables in a multiple regression equation with enterococci or faecal coliforms as the dependent variables.</w:t>
            </w:r>
          </w:p>
        </w:tc>
      </w:tr>
      <w:tr w:rsidR="00BF2DBF" w14:paraId="5612BF2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E8E9A22"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FBBD74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Relative risk/odds ratio, confidence interval?</w:t>
            </w:r>
          </w:p>
        </w:tc>
        <w:tc>
          <w:tcPr>
            <w:tcW w:w="4820" w:type="dxa"/>
            <w:tcBorders>
              <w:top w:val="nil"/>
              <w:left w:val="nil"/>
              <w:bottom w:val="single" w:sz="8" w:space="0" w:color="B5DDDC"/>
              <w:right w:val="single" w:sz="8" w:space="0" w:color="B5DDDC"/>
            </w:tcBorders>
            <w:vAlign w:val="center"/>
            <w:hideMark/>
          </w:tcPr>
          <w:p w14:paraId="443F93B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16180678"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83C15AF"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Results</w:t>
            </w:r>
          </w:p>
        </w:tc>
        <w:tc>
          <w:tcPr>
            <w:tcW w:w="1794" w:type="dxa"/>
            <w:tcBorders>
              <w:top w:val="nil"/>
              <w:left w:val="nil"/>
              <w:bottom w:val="single" w:sz="8" w:space="0" w:color="B5DDDC"/>
              <w:right w:val="single" w:sz="8" w:space="0" w:color="B5DDDC"/>
            </w:tcBorders>
            <w:vAlign w:val="center"/>
            <w:hideMark/>
          </w:tcPr>
          <w:p w14:paraId="24189E3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Outcome</w:t>
            </w:r>
          </w:p>
        </w:tc>
        <w:tc>
          <w:tcPr>
            <w:tcW w:w="4820" w:type="dxa"/>
            <w:tcBorders>
              <w:top w:val="nil"/>
              <w:left w:val="nil"/>
              <w:bottom w:val="single" w:sz="8" w:space="0" w:color="B5DDDC"/>
              <w:right w:val="single" w:sz="8" w:space="0" w:color="B5DDDC"/>
            </w:tcBorders>
            <w:vAlign w:val="center"/>
            <w:hideMark/>
          </w:tcPr>
          <w:p w14:paraId="5F7B3E7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Analyses showed that beach geomorphology (beach type) was highly associated with exceedance of regulatory standards. Low enterococci exceedances were associated with open coast beaches (n = 211) that have sparse human densities, no homeless populations, low densities of dogs and birds, bird management policies, low densities of seaweed, beach renourishment, charge access fees, employ lifeguards, without nearby marinas, and those that manage stormwater.  </w:t>
            </w:r>
            <w:r w:rsidRPr="00682CC3">
              <w:rPr>
                <w:rFonts w:ascii="Calibri" w:hAnsi="Calibri" w:cs="Calibri"/>
                <w:sz w:val="16"/>
                <w:szCs w:val="16"/>
              </w:rPr>
              <w:br/>
              <w:t>Factor analysis and a linear regression confirmed beach type as the predominant factor with secondary influences from grooming activities (including seaweed densities and beach renourishment) and beach access (including charging fees, employing lifeguards, and without nearby marinas).</w:t>
            </w:r>
          </w:p>
        </w:tc>
      </w:tr>
      <w:tr w:rsidR="00BF2DBF" w14:paraId="27E698E1"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2BCD5A7"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15D3A0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How outcome was assessed</w:t>
            </w:r>
          </w:p>
        </w:tc>
        <w:tc>
          <w:tcPr>
            <w:tcW w:w="4820" w:type="dxa"/>
            <w:tcBorders>
              <w:top w:val="nil"/>
              <w:left w:val="nil"/>
              <w:bottom w:val="single" w:sz="8" w:space="0" w:color="B5DDDC"/>
              <w:right w:val="single" w:sz="8" w:space="0" w:color="B5DDDC"/>
            </w:tcBorders>
            <w:vAlign w:val="center"/>
            <w:hideMark/>
          </w:tcPr>
          <w:p w14:paraId="408776D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outcome was assessed through the use of large amounts of monitoring data (n &gt; 150,000 measurements per FIB) to determine associations between the frequency of contaminant exceedances and beach management practices. The large FIB database was augmented with results from a survey designed to assess management policies for 316 beaches throughout the state of Florida</w:t>
            </w:r>
          </w:p>
        </w:tc>
      </w:tr>
      <w:tr w:rsidR="00BF2DBF" w14:paraId="2F96FE7F"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483BEDD"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D3DF6E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Method of measurement</w:t>
            </w:r>
          </w:p>
        </w:tc>
        <w:tc>
          <w:tcPr>
            <w:tcW w:w="4820" w:type="dxa"/>
            <w:tcBorders>
              <w:top w:val="nil"/>
              <w:left w:val="nil"/>
              <w:bottom w:val="nil"/>
              <w:right w:val="single" w:sz="8" w:space="0" w:color="B5DDDC"/>
            </w:tcBorders>
            <w:vAlign w:val="center"/>
            <w:hideMark/>
          </w:tcPr>
          <w:p w14:paraId="2D36EFB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FIB exceedance rates per beach was matched against beach management practices and beach physical attributes.</w:t>
            </w:r>
          </w:p>
        </w:tc>
      </w:tr>
      <w:tr w:rsidR="00BF2DBF" w14:paraId="0432CA8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EAE1EC2"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8DEE36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Number participants (exposed/non-exposed, missing/excluded) (if applicable)</w:t>
            </w:r>
          </w:p>
        </w:tc>
        <w:tc>
          <w:tcPr>
            <w:tcW w:w="4820" w:type="dxa"/>
            <w:tcBorders>
              <w:top w:val="single" w:sz="8" w:space="0" w:color="B5DDDC"/>
              <w:left w:val="nil"/>
              <w:bottom w:val="single" w:sz="8" w:space="0" w:color="B5DDDC"/>
              <w:right w:val="single" w:sz="8" w:space="0" w:color="B5DDDC"/>
            </w:tcBorders>
            <w:vAlign w:val="center"/>
            <w:hideMark/>
          </w:tcPr>
          <w:p w14:paraId="69C6A19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03078587"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B910D6A"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Author’s conclusion</w:t>
            </w:r>
          </w:p>
        </w:tc>
        <w:tc>
          <w:tcPr>
            <w:tcW w:w="1794" w:type="dxa"/>
            <w:tcBorders>
              <w:top w:val="nil"/>
              <w:left w:val="nil"/>
              <w:bottom w:val="single" w:sz="8" w:space="0" w:color="B5DDDC"/>
              <w:right w:val="single" w:sz="8" w:space="0" w:color="B5DDDC"/>
            </w:tcBorders>
            <w:vAlign w:val="center"/>
            <w:hideMark/>
          </w:tcPr>
          <w:p w14:paraId="76BC69F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Interpretation of results</w:t>
            </w:r>
          </w:p>
        </w:tc>
        <w:tc>
          <w:tcPr>
            <w:tcW w:w="4820" w:type="dxa"/>
            <w:tcBorders>
              <w:top w:val="nil"/>
              <w:left w:val="nil"/>
              <w:bottom w:val="single" w:sz="8" w:space="0" w:color="B5DDDC"/>
              <w:right w:val="single" w:sz="8" w:space="0" w:color="B5DDDC"/>
            </w:tcBorders>
            <w:vAlign w:val="center"/>
            <w:hideMark/>
          </w:tcPr>
          <w:p w14:paraId="3539BCAA" w14:textId="233B8BAF" w:rsidR="00682CC3" w:rsidRPr="00682CC3" w:rsidRDefault="00712618" w:rsidP="00682CC3">
            <w:pPr>
              <w:spacing w:before="0" w:after="0" w:line="240" w:lineRule="auto"/>
              <w:rPr>
                <w:rFonts w:ascii="Calibri" w:hAnsi="Calibri" w:cs="Calibri"/>
                <w:sz w:val="16"/>
                <w:szCs w:val="16"/>
              </w:rPr>
            </w:pPr>
            <w:r>
              <w:rPr>
                <w:rFonts w:ascii="Calibri" w:hAnsi="Calibri" w:cs="Calibri"/>
                <w:sz w:val="16"/>
                <w:szCs w:val="16"/>
              </w:rPr>
              <w:t>The</w:t>
            </w:r>
            <w:r w:rsidRPr="00682CC3">
              <w:rPr>
                <w:rFonts w:ascii="Calibri" w:hAnsi="Calibri" w:cs="Calibri"/>
                <w:sz w:val="16"/>
                <w:szCs w:val="16"/>
              </w:rPr>
              <w:t xml:space="preserve"> </w:t>
            </w:r>
            <w:r w:rsidR="00992883" w:rsidRPr="00682CC3">
              <w:rPr>
                <w:rFonts w:ascii="Calibri" w:hAnsi="Calibri" w:cs="Calibri"/>
                <w:sz w:val="16"/>
                <w:szCs w:val="16"/>
              </w:rPr>
              <w:t>results were observable primarily because of the very large public FIB database available for analyses; similar approaches can be adopted at other beaches. The findings of this research have important policy implications because the selected beach management practices that were associated with low levels of FIB can be implemented in other parts of the US and around the world to improve recreational beach water quality.</w:t>
            </w:r>
          </w:p>
        </w:tc>
      </w:tr>
      <w:tr w:rsidR="00BF2DBF" w14:paraId="4331DD7F"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29A2F42"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013DF0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Assessment of uncertainty (if any)</w:t>
            </w:r>
          </w:p>
        </w:tc>
        <w:tc>
          <w:tcPr>
            <w:tcW w:w="4820" w:type="dxa"/>
            <w:tcBorders>
              <w:top w:val="nil"/>
              <w:left w:val="nil"/>
              <w:bottom w:val="single" w:sz="8" w:space="0" w:color="B5DDDC"/>
              <w:right w:val="single" w:sz="8" w:space="0" w:color="B5DDDC"/>
            </w:tcBorders>
            <w:vAlign w:val="center"/>
            <w:hideMark/>
          </w:tcPr>
          <w:p w14:paraId="1560F20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study supported the work of researchers who found that:</w:t>
            </w:r>
            <w:r w:rsidRPr="00682CC3">
              <w:rPr>
                <w:rFonts w:ascii="Calibri" w:hAnsi="Calibri" w:cs="Calibri"/>
                <w:sz w:val="16"/>
                <w:szCs w:val="16"/>
              </w:rPr>
              <w:br/>
              <w:t xml:space="preserve">-the presence of birds, humans, and dogs, cause an increase in FIB at recreational beaches. </w:t>
            </w:r>
            <w:r w:rsidRPr="00682CC3">
              <w:rPr>
                <w:rFonts w:ascii="Calibri" w:hAnsi="Calibri" w:cs="Calibri"/>
                <w:sz w:val="16"/>
                <w:szCs w:val="16"/>
              </w:rPr>
              <w:br/>
              <w:t>-Beach sand can provide an area in which FIBs can proliferate</w:t>
            </w:r>
            <w:r w:rsidRPr="00682CC3">
              <w:rPr>
                <w:rFonts w:ascii="Calibri" w:hAnsi="Calibri" w:cs="Calibri"/>
                <w:sz w:val="16"/>
                <w:szCs w:val="16"/>
              </w:rPr>
              <w:br/>
              <w:t>-Grooming in areas with heavy beach wrack that involve disturbance of the wrack may actually increase concentrations.</w:t>
            </w:r>
            <w:r w:rsidRPr="00682CC3">
              <w:rPr>
                <w:rFonts w:ascii="Calibri" w:hAnsi="Calibri" w:cs="Calibri"/>
                <w:sz w:val="16"/>
                <w:szCs w:val="16"/>
              </w:rPr>
              <w:br/>
              <w:t>The study also found that the availability of restrooms and showers; concession stands; solid waste management; and fees to access the beach can have an effect on FIBs.</w:t>
            </w:r>
            <w:r w:rsidRPr="00682CC3">
              <w:rPr>
                <w:rFonts w:ascii="Calibri" w:hAnsi="Calibri" w:cs="Calibri"/>
                <w:sz w:val="16"/>
                <w:szCs w:val="16"/>
              </w:rPr>
              <w:br/>
            </w:r>
            <w:r w:rsidRPr="00682CC3">
              <w:rPr>
                <w:rFonts w:ascii="Calibri" w:hAnsi="Calibri" w:cs="Calibri"/>
                <w:sz w:val="16"/>
                <w:szCs w:val="16"/>
              </w:rPr>
              <w:br/>
              <w:t xml:space="preserve">Given the associations demonstrated between beach management and FIBs, the study results support the concept of sustainable beach management. </w:t>
            </w:r>
            <w:r w:rsidRPr="00682CC3">
              <w:rPr>
                <w:rFonts w:ascii="Calibri" w:hAnsi="Calibri" w:cs="Calibri"/>
                <w:sz w:val="16"/>
                <w:szCs w:val="16"/>
              </w:rPr>
              <w:br/>
            </w:r>
            <w:r w:rsidRPr="00682CC3">
              <w:rPr>
                <w:rFonts w:ascii="Calibri" w:hAnsi="Calibri" w:cs="Calibri"/>
                <w:sz w:val="16"/>
                <w:szCs w:val="16"/>
              </w:rPr>
              <w:br/>
              <w:t>Such management would streamline or even unify the operations of different agencies that manage beach erosion, wildlife, solid waste, beach patrol and law enforcement, amenities for beach visitors, water quality monitoring, and maintenance.</w:t>
            </w:r>
          </w:p>
        </w:tc>
      </w:tr>
      <w:tr w:rsidR="00BF2DBF" w14:paraId="598F74A1"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6B0B284B"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Reviewer comments</w:t>
            </w:r>
          </w:p>
        </w:tc>
        <w:tc>
          <w:tcPr>
            <w:tcW w:w="1794" w:type="dxa"/>
            <w:tcBorders>
              <w:top w:val="nil"/>
              <w:left w:val="nil"/>
              <w:bottom w:val="single" w:sz="8" w:space="0" w:color="B5DDDC"/>
              <w:right w:val="single" w:sz="8" w:space="0" w:color="B5DDDC"/>
            </w:tcBorders>
            <w:vAlign w:val="center"/>
            <w:hideMark/>
          </w:tcPr>
          <w:p w14:paraId="2615C71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Reviewer comments</w:t>
            </w:r>
          </w:p>
        </w:tc>
        <w:tc>
          <w:tcPr>
            <w:tcW w:w="4820" w:type="dxa"/>
            <w:tcBorders>
              <w:top w:val="nil"/>
              <w:left w:val="nil"/>
              <w:bottom w:val="single" w:sz="8" w:space="0" w:color="B5DDDC"/>
              <w:right w:val="single" w:sz="8" w:space="0" w:color="B5DDDC"/>
            </w:tcBorders>
            <w:vAlign w:val="center"/>
            <w:hideMark/>
          </w:tcPr>
          <w:p w14:paraId="2C83DBA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research is useful in identifying the combination of natural marine beach attributes and management practices associated with better FIB monitoring results.  The geographical location is restricted to Florida, but some of the information may be useful in an Australian context.</w:t>
            </w:r>
          </w:p>
        </w:tc>
      </w:tr>
      <w:tr w:rsidR="00BF2DBF" w14:paraId="29544686"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F7A3D32"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F8A98E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Results included/excluded in review (if applicable)</w:t>
            </w:r>
          </w:p>
        </w:tc>
        <w:tc>
          <w:tcPr>
            <w:tcW w:w="4820" w:type="dxa"/>
            <w:tcBorders>
              <w:top w:val="nil"/>
              <w:left w:val="nil"/>
              <w:bottom w:val="single" w:sz="8" w:space="0" w:color="B5DDDC"/>
              <w:right w:val="single" w:sz="8" w:space="0" w:color="B5DDDC"/>
            </w:tcBorders>
            <w:vAlign w:val="center"/>
            <w:hideMark/>
          </w:tcPr>
          <w:p w14:paraId="4318CBE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2A57686E"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1224D16"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BF406A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Notes on study quality e.g. gaps, methods </w:t>
            </w:r>
          </w:p>
        </w:tc>
        <w:tc>
          <w:tcPr>
            <w:tcW w:w="4820" w:type="dxa"/>
            <w:tcBorders>
              <w:top w:val="nil"/>
              <w:left w:val="nil"/>
              <w:bottom w:val="single" w:sz="8" w:space="0" w:color="B5DDDC"/>
              <w:right w:val="single" w:sz="8" w:space="0" w:color="B5DDDC"/>
            </w:tcBorders>
            <w:vAlign w:val="center"/>
            <w:hideMark/>
          </w:tcPr>
          <w:p w14:paraId="1BAF2CD3" w14:textId="1677A11A"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This was a high quality study and the large amount of data utilised was very clearly presented.</w:t>
            </w:r>
          </w:p>
        </w:tc>
      </w:tr>
    </w:tbl>
    <w:p w14:paraId="448867D2" w14:textId="7A162C90" w:rsidR="0034121F" w:rsidRDefault="0034121F" w:rsidP="0034121F"/>
    <w:p w14:paraId="118432DE" w14:textId="0E176F14" w:rsidR="0034121F" w:rsidRDefault="00992883" w:rsidP="0034121F">
      <w:pPr>
        <w:pStyle w:val="Heading2"/>
      </w:pPr>
      <w:bookmarkStart w:id="439" w:name="_Toc106901071"/>
      <w:r>
        <w:t>J23: Lugg, Cook, et al., (2012)</w:t>
      </w:r>
      <w:bookmarkEnd w:id="439"/>
    </w:p>
    <w:p w14:paraId="3EB30AE5" w14:textId="6BCD1114" w:rsidR="0034121F" w:rsidRDefault="00992883" w:rsidP="0034121F">
      <w:pPr>
        <w:pStyle w:val="Heading3"/>
      </w:pPr>
      <w:bookmarkStart w:id="440" w:name="_Toc106901072"/>
      <w:r w:rsidRPr="008F7938">
        <w:t>Quality assessment</w:t>
      </w:r>
      <w:bookmarkEnd w:id="440"/>
    </w:p>
    <w:tbl>
      <w:tblPr>
        <w:tblW w:w="7787" w:type="dxa"/>
        <w:tblCellMar>
          <w:left w:w="57" w:type="dxa"/>
          <w:right w:w="57" w:type="dxa"/>
        </w:tblCellMar>
        <w:tblLook w:val="04A0" w:firstRow="1" w:lastRow="0" w:firstColumn="1" w:lastColumn="0" w:noHBand="0" w:noVBand="1"/>
      </w:tblPr>
      <w:tblGrid>
        <w:gridCol w:w="348"/>
        <w:gridCol w:w="2004"/>
        <w:gridCol w:w="899"/>
        <w:gridCol w:w="3685"/>
        <w:gridCol w:w="851"/>
      </w:tblGrid>
      <w:tr w:rsidR="00BF2DBF" w14:paraId="21D7CB20" w14:textId="77777777" w:rsidTr="00537411">
        <w:trPr>
          <w:trHeight w:val="340"/>
          <w:tblHeader/>
        </w:trPr>
        <w:tc>
          <w:tcPr>
            <w:tcW w:w="348" w:type="dxa"/>
            <w:tcBorders>
              <w:top w:val="single" w:sz="8" w:space="0" w:color="B5DDDC"/>
              <w:left w:val="single" w:sz="8" w:space="0" w:color="B5DDDC"/>
              <w:bottom w:val="single" w:sz="8" w:space="0" w:color="B5DDDC"/>
              <w:right w:val="single" w:sz="8" w:space="0" w:color="B5DDDC"/>
            </w:tcBorders>
            <w:shd w:val="clear" w:color="000000" w:fill="B5DDDC"/>
            <w:vAlign w:val="center"/>
          </w:tcPr>
          <w:p w14:paraId="668C7900" w14:textId="728441BC" w:rsidR="009C5338" w:rsidRPr="002C187C" w:rsidRDefault="009C5338" w:rsidP="002C187C">
            <w:pPr>
              <w:spacing w:before="0" w:after="0" w:line="240" w:lineRule="auto"/>
              <w:jc w:val="center"/>
              <w:rPr>
                <w:rFonts w:ascii="Calibri" w:hAnsi="Calibri" w:cs="Calibri"/>
                <w:b/>
                <w:bCs/>
                <w:color w:val="008000"/>
                <w:sz w:val="16"/>
                <w:szCs w:val="16"/>
              </w:rPr>
            </w:pPr>
          </w:p>
        </w:tc>
        <w:tc>
          <w:tcPr>
            <w:tcW w:w="2004" w:type="dxa"/>
            <w:tcBorders>
              <w:top w:val="single" w:sz="8" w:space="0" w:color="B5DDDC"/>
              <w:left w:val="nil"/>
              <w:bottom w:val="single" w:sz="8" w:space="0" w:color="B5DDDC"/>
              <w:right w:val="single" w:sz="8" w:space="0" w:color="B5DDDC"/>
            </w:tcBorders>
            <w:shd w:val="clear" w:color="000000" w:fill="B5DDDC"/>
            <w:vAlign w:val="center"/>
            <w:hideMark/>
          </w:tcPr>
          <w:p w14:paraId="360AEAA3" w14:textId="7C449983" w:rsidR="009C5338" w:rsidRPr="002C187C" w:rsidRDefault="009C5338" w:rsidP="002C187C">
            <w:pPr>
              <w:spacing w:before="0" w:after="0" w:line="240" w:lineRule="auto"/>
              <w:rPr>
                <w:rFonts w:ascii="Calibri" w:hAnsi="Calibri" w:cs="Calibri"/>
                <w:b/>
                <w:bCs/>
                <w:color w:val="008000"/>
                <w:sz w:val="16"/>
                <w:szCs w:val="16"/>
              </w:rPr>
            </w:pPr>
          </w:p>
        </w:tc>
        <w:tc>
          <w:tcPr>
            <w:tcW w:w="5435"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2CC87907" w14:textId="0B8E9E4D" w:rsidR="009C5338" w:rsidRPr="002C187C" w:rsidRDefault="00992883" w:rsidP="009C5338">
            <w:pPr>
              <w:spacing w:before="0" w:after="0" w:line="240" w:lineRule="auto"/>
              <w:rPr>
                <w:rFonts w:ascii="Calibri" w:hAnsi="Calibri" w:cs="Calibri"/>
                <w:b/>
                <w:bCs/>
                <w:color w:val="008000"/>
                <w:sz w:val="16"/>
                <w:szCs w:val="16"/>
              </w:rPr>
            </w:pPr>
            <w:r w:rsidRPr="002C187C">
              <w:rPr>
                <w:rFonts w:ascii="Calibri" w:hAnsi="Calibri" w:cs="Calibri"/>
                <w:b/>
                <w:bCs/>
                <w:color w:val="008000"/>
                <w:sz w:val="16"/>
                <w:szCs w:val="16"/>
              </w:rPr>
              <w:t>J23, Lugg, R.S., 2012, Estimating 95th Percentiles from Microbial Sampling: A Novel Approach to Standardising their Application to Recreational Waters</w:t>
            </w:r>
          </w:p>
        </w:tc>
      </w:tr>
      <w:tr w:rsidR="00BF2DBF" w14:paraId="197A334D" w14:textId="77777777" w:rsidTr="00537411">
        <w:trPr>
          <w:trHeight w:val="340"/>
          <w:tblHeader/>
        </w:trPr>
        <w:tc>
          <w:tcPr>
            <w:tcW w:w="348" w:type="dxa"/>
            <w:tcBorders>
              <w:top w:val="nil"/>
              <w:left w:val="single" w:sz="8" w:space="0" w:color="B5DDDC"/>
              <w:bottom w:val="single" w:sz="8" w:space="0" w:color="B5DDDC"/>
              <w:right w:val="single" w:sz="8" w:space="0" w:color="B5DDDC"/>
            </w:tcBorders>
            <w:shd w:val="clear" w:color="000000" w:fill="B5DDDC"/>
            <w:vAlign w:val="center"/>
            <w:hideMark/>
          </w:tcPr>
          <w:p w14:paraId="6E984C56" w14:textId="7576305A" w:rsidR="009C5338" w:rsidRPr="00A21206" w:rsidRDefault="00992883" w:rsidP="00A21206">
            <w:pPr>
              <w:spacing w:before="0" w:after="0" w:line="240" w:lineRule="auto"/>
              <w:jc w:val="center"/>
              <w:rPr>
                <w:rFonts w:ascii="Calibri" w:hAnsi="Calibri" w:cs="Calibri"/>
                <w:b/>
                <w:bCs/>
                <w:color w:val="008000"/>
                <w:sz w:val="16"/>
                <w:szCs w:val="16"/>
              </w:rPr>
            </w:pPr>
            <w:r w:rsidRPr="00A21206">
              <w:rPr>
                <w:rFonts w:ascii="Calibri" w:hAnsi="Calibri" w:cs="Calibri"/>
                <w:b/>
                <w:bCs/>
                <w:color w:val="008000"/>
                <w:sz w:val="16"/>
                <w:szCs w:val="16"/>
              </w:rPr>
              <w:t>Q.</w:t>
            </w:r>
          </w:p>
        </w:tc>
        <w:tc>
          <w:tcPr>
            <w:tcW w:w="2004" w:type="dxa"/>
            <w:tcBorders>
              <w:top w:val="nil"/>
              <w:left w:val="nil"/>
              <w:bottom w:val="single" w:sz="8" w:space="0" w:color="B5DDDC"/>
              <w:right w:val="single" w:sz="8" w:space="0" w:color="B5DDDC"/>
            </w:tcBorders>
            <w:shd w:val="clear" w:color="000000" w:fill="B5DDDC"/>
            <w:vAlign w:val="center"/>
            <w:hideMark/>
          </w:tcPr>
          <w:p w14:paraId="63B5648B" w14:textId="77777777" w:rsidR="009C5338" w:rsidRPr="00A21206" w:rsidRDefault="00992883" w:rsidP="00A21206">
            <w:pPr>
              <w:spacing w:before="0" w:after="0" w:line="240" w:lineRule="auto"/>
              <w:jc w:val="center"/>
              <w:rPr>
                <w:rFonts w:ascii="Calibri" w:hAnsi="Calibri" w:cs="Calibri"/>
                <w:b/>
                <w:bCs/>
                <w:color w:val="008000"/>
                <w:sz w:val="16"/>
                <w:szCs w:val="16"/>
              </w:rPr>
            </w:pPr>
            <w:r w:rsidRPr="00A21206">
              <w:rPr>
                <w:rFonts w:ascii="Calibri" w:hAnsi="Calibri" w:cs="Calibri"/>
                <w:b/>
                <w:bCs/>
                <w:color w:val="008000"/>
                <w:sz w:val="16"/>
                <w:szCs w:val="16"/>
              </w:rPr>
              <w:t>Criteria</w:t>
            </w:r>
          </w:p>
        </w:tc>
        <w:tc>
          <w:tcPr>
            <w:tcW w:w="899" w:type="dxa"/>
            <w:tcBorders>
              <w:top w:val="nil"/>
              <w:left w:val="nil"/>
              <w:bottom w:val="single" w:sz="8" w:space="0" w:color="B5DDDC"/>
              <w:right w:val="single" w:sz="8" w:space="0" w:color="B5DDDC"/>
            </w:tcBorders>
            <w:shd w:val="clear" w:color="000000" w:fill="B5DDDC"/>
            <w:vAlign w:val="center"/>
            <w:hideMark/>
          </w:tcPr>
          <w:p w14:paraId="40DF1884" w14:textId="77777777" w:rsidR="009C5338" w:rsidRPr="00A21206" w:rsidRDefault="00992883" w:rsidP="00A21206">
            <w:pPr>
              <w:spacing w:before="0" w:after="0" w:line="240" w:lineRule="auto"/>
              <w:jc w:val="center"/>
              <w:rPr>
                <w:rFonts w:ascii="Calibri" w:hAnsi="Calibri" w:cs="Calibri"/>
                <w:b/>
                <w:bCs/>
                <w:color w:val="008000"/>
                <w:sz w:val="16"/>
                <w:szCs w:val="16"/>
              </w:rPr>
            </w:pPr>
            <w:r w:rsidRPr="00A21206">
              <w:rPr>
                <w:rFonts w:ascii="Calibri" w:hAnsi="Calibri" w:cs="Calibri"/>
                <w:b/>
                <w:bCs/>
                <w:color w:val="008000"/>
                <w:sz w:val="16"/>
                <w:szCs w:val="16"/>
              </w:rPr>
              <w:t>Assessment</w:t>
            </w:r>
          </w:p>
        </w:tc>
        <w:tc>
          <w:tcPr>
            <w:tcW w:w="3685" w:type="dxa"/>
            <w:tcBorders>
              <w:top w:val="nil"/>
              <w:left w:val="nil"/>
              <w:bottom w:val="single" w:sz="8" w:space="0" w:color="B5DDDC"/>
              <w:right w:val="single" w:sz="8" w:space="0" w:color="B5DDDC"/>
            </w:tcBorders>
            <w:shd w:val="clear" w:color="000000" w:fill="B5DDDC"/>
            <w:vAlign w:val="center"/>
            <w:hideMark/>
          </w:tcPr>
          <w:p w14:paraId="49BC48A2" w14:textId="77777777" w:rsidR="009C5338" w:rsidRPr="00A21206" w:rsidRDefault="00992883" w:rsidP="00A21206">
            <w:pPr>
              <w:spacing w:before="0" w:after="0" w:line="240" w:lineRule="auto"/>
              <w:jc w:val="center"/>
              <w:rPr>
                <w:rFonts w:ascii="Calibri" w:hAnsi="Calibri" w:cs="Calibri"/>
                <w:b/>
                <w:bCs/>
                <w:color w:val="008000"/>
                <w:sz w:val="16"/>
                <w:szCs w:val="16"/>
              </w:rPr>
            </w:pPr>
            <w:r w:rsidRPr="00A21206">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573B5008" w14:textId="77777777" w:rsidR="009C5338" w:rsidRPr="00A21206" w:rsidRDefault="00992883" w:rsidP="00A21206">
            <w:pPr>
              <w:spacing w:before="0" w:after="0" w:line="240" w:lineRule="auto"/>
              <w:jc w:val="center"/>
              <w:rPr>
                <w:rFonts w:ascii="Calibri" w:hAnsi="Calibri" w:cs="Calibri"/>
                <w:b/>
                <w:bCs/>
                <w:color w:val="008000"/>
                <w:sz w:val="16"/>
                <w:szCs w:val="16"/>
              </w:rPr>
            </w:pPr>
            <w:r w:rsidRPr="00A21206">
              <w:rPr>
                <w:rFonts w:ascii="Calibri" w:hAnsi="Calibri" w:cs="Calibri"/>
                <w:b/>
                <w:bCs/>
                <w:color w:val="008000"/>
                <w:sz w:val="16"/>
                <w:szCs w:val="16"/>
              </w:rPr>
              <w:t>Risk of Bias rating</w:t>
            </w:r>
          </w:p>
        </w:tc>
      </w:tr>
      <w:tr w:rsidR="00BF2DBF" w14:paraId="20CB3D7E" w14:textId="77777777" w:rsidTr="00537411">
        <w:trPr>
          <w:trHeight w:val="340"/>
        </w:trPr>
        <w:tc>
          <w:tcPr>
            <w:tcW w:w="348" w:type="dxa"/>
            <w:tcBorders>
              <w:top w:val="nil"/>
              <w:left w:val="single" w:sz="8" w:space="0" w:color="B5DDDC"/>
              <w:bottom w:val="single" w:sz="8" w:space="0" w:color="B5DDDC"/>
              <w:right w:val="single" w:sz="8" w:space="0" w:color="B5DDDC"/>
            </w:tcBorders>
            <w:shd w:val="clear" w:color="000000" w:fill="D6EAEB"/>
            <w:vAlign w:val="center"/>
            <w:hideMark/>
          </w:tcPr>
          <w:p w14:paraId="000ED623" w14:textId="77777777" w:rsidR="009C5338" w:rsidRPr="002C187C" w:rsidRDefault="00992883" w:rsidP="009C533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2004" w:type="dxa"/>
            <w:tcBorders>
              <w:top w:val="nil"/>
              <w:left w:val="nil"/>
              <w:bottom w:val="single" w:sz="8" w:space="0" w:color="B5DDDC"/>
              <w:right w:val="single" w:sz="8" w:space="0" w:color="B5DDDC"/>
            </w:tcBorders>
            <w:shd w:val="clear" w:color="000000" w:fill="D6EAEB"/>
            <w:hideMark/>
          </w:tcPr>
          <w:p w14:paraId="5439A2ED" w14:textId="77777777" w:rsidR="009C5338" w:rsidRPr="002C187C" w:rsidRDefault="00992883" w:rsidP="009C533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A1: Are the results valid?</w:t>
            </w:r>
          </w:p>
        </w:tc>
        <w:tc>
          <w:tcPr>
            <w:tcW w:w="899" w:type="dxa"/>
            <w:tcBorders>
              <w:top w:val="nil"/>
              <w:left w:val="nil"/>
              <w:bottom w:val="single" w:sz="8" w:space="0" w:color="B5DDDC"/>
              <w:right w:val="single" w:sz="8" w:space="0" w:color="B5DDDC"/>
            </w:tcBorders>
            <w:shd w:val="clear" w:color="000000" w:fill="D6EAEB"/>
            <w:noWrap/>
            <w:hideMark/>
          </w:tcPr>
          <w:p w14:paraId="422C505D" w14:textId="77777777" w:rsidR="009C5338" w:rsidRPr="002C187C" w:rsidRDefault="00992883" w:rsidP="009C533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3913E756" w14:textId="77777777" w:rsidR="009C5338" w:rsidRPr="002C187C" w:rsidRDefault="00992883" w:rsidP="009C533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4B9EA921" w14:textId="77777777" w:rsidR="009C5338" w:rsidRPr="002C187C" w:rsidRDefault="00992883" w:rsidP="009C533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747450F1" w14:textId="77777777" w:rsidTr="00537411">
        <w:trPr>
          <w:trHeight w:val="340"/>
        </w:trPr>
        <w:tc>
          <w:tcPr>
            <w:tcW w:w="348" w:type="dxa"/>
            <w:tcBorders>
              <w:top w:val="nil"/>
              <w:left w:val="single" w:sz="8" w:space="0" w:color="B5DDDC"/>
              <w:bottom w:val="single" w:sz="8" w:space="0" w:color="B5DDDC"/>
              <w:right w:val="single" w:sz="8" w:space="0" w:color="B5DDDC"/>
            </w:tcBorders>
            <w:vAlign w:val="center"/>
            <w:hideMark/>
          </w:tcPr>
          <w:p w14:paraId="3002D0D5" w14:textId="77777777" w:rsidR="009C5338" w:rsidRPr="004C4A37" w:rsidRDefault="00992883" w:rsidP="009C5338">
            <w:pPr>
              <w:spacing w:before="0" w:after="0" w:line="240" w:lineRule="auto"/>
              <w:jc w:val="center"/>
              <w:rPr>
                <w:rFonts w:ascii="Calibri" w:hAnsi="Calibri" w:cs="Calibri"/>
                <w:sz w:val="16"/>
                <w:szCs w:val="16"/>
              </w:rPr>
            </w:pPr>
            <w:r w:rsidRPr="004C4A37">
              <w:rPr>
                <w:rFonts w:ascii="Calibri" w:hAnsi="Calibri" w:cs="Calibri"/>
                <w:sz w:val="16"/>
                <w:szCs w:val="16"/>
              </w:rPr>
              <w:t>1</w:t>
            </w:r>
          </w:p>
        </w:tc>
        <w:tc>
          <w:tcPr>
            <w:tcW w:w="2004" w:type="dxa"/>
            <w:tcBorders>
              <w:top w:val="nil"/>
              <w:left w:val="nil"/>
              <w:bottom w:val="single" w:sz="8" w:space="0" w:color="B5DDDC"/>
              <w:right w:val="single" w:sz="8" w:space="0" w:color="B5DDDC"/>
            </w:tcBorders>
            <w:vAlign w:val="center"/>
            <w:hideMark/>
          </w:tcPr>
          <w:p w14:paraId="77124ED9" w14:textId="77777777" w:rsidR="009C5338" w:rsidRPr="004C4A37" w:rsidRDefault="00992883" w:rsidP="009C5338">
            <w:pPr>
              <w:spacing w:before="0" w:after="0" w:line="240" w:lineRule="auto"/>
              <w:rPr>
                <w:rFonts w:ascii="Calibri" w:hAnsi="Calibri" w:cs="Calibri"/>
                <w:sz w:val="16"/>
                <w:szCs w:val="16"/>
              </w:rPr>
            </w:pPr>
            <w:r w:rsidRPr="004C4A37">
              <w:rPr>
                <w:rFonts w:ascii="Calibri" w:hAnsi="Calibri" w:cs="Calibri"/>
                <w:sz w:val="16"/>
                <w:szCs w:val="16"/>
              </w:rPr>
              <w:t>Was there a clear statement of the aims of the research?</w:t>
            </w:r>
          </w:p>
        </w:tc>
        <w:tc>
          <w:tcPr>
            <w:tcW w:w="899" w:type="dxa"/>
            <w:tcBorders>
              <w:top w:val="nil"/>
              <w:left w:val="nil"/>
              <w:bottom w:val="single" w:sz="8" w:space="0" w:color="B5DDDC"/>
              <w:right w:val="single" w:sz="8" w:space="0" w:color="B5DDDC"/>
            </w:tcBorders>
            <w:vAlign w:val="center"/>
            <w:hideMark/>
          </w:tcPr>
          <w:p w14:paraId="1467C203" w14:textId="77777777" w:rsidR="009C5338" w:rsidRPr="002C187C" w:rsidRDefault="00992883" w:rsidP="009C5338">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6B8AA535" w14:textId="7B8650EC" w:rsidR="009C5338" w:rsidRPr="002C187C" w:rsidRDefault="00992883" w:rsidP="009C5338">
            <w:pPr>
              <w:spacing w:before="0" w:after="0" w:line="240" w:lineRule="auto"/>
              <w:rPr>
                <w:rFonts w:ascii="Calibri" w:hAnsi="Calibri" w:cs="Calibri"/>
                <w:sz w:val="16"/>
                <w:szCs w:val="16"/>
              </w:rPr>
            </w:pPr>
            <w:r w:rsidRPr="002C187C">
              <w:rPr>
                <w:rFonts w:ascii="Calibri" w:hAnsi="Calibri" w:cs="Calibri"/>
                <w:sz w:val="16"/>
                <w:szCs w:val="16"/>
              </w:rPr>
              <w:t xml:space="preserve">The study seeks to facilitate the application of recreational water guidelines that use the Wyer equation (Wat. Res. 1999, 33,715) for the purpose of allocating </w:t>
            </w:r>
            <w:r w:rsidR="007A7D85" w:rsidRPr="002C187C">
              <w:rPr>
                <w:rFonts w:ascii="Calibri" w:hAnsi="Calibri" w:cs="Calibri"/>
                <w:sz w:val="16"/>
                <w:szCs w:val="16"/>
              </w:rPr>
              <w:t>microbial</w:t>
            </w:r>
            <w:r w:rsidRPr="002C187C">
              <w:rPr>
                <w:rFonts w:ascii="Calibri" w:hAnsi="Calibri" w:cs="Calibri"/>
                <w:sz w:val="16"/>
                <w:szCs w:val="16"/>
              </w:rPr>
              <w:t xml:space="preserve"> water assessment categories (MACs).  The</w:t>
            </w:r>
            <w:r w:rsidR="00894DDA">
              <w:rPr>
                <w:rFonts w:ascii="Calibri" w:hAnsi="Calibri" w:cs="Calibri"/>
                <w:sz w:val="16"/>
                <w:szCs w:val="16"/>
              </w:rPr>
              <w:t xml:space="preserve"> study aims</w:t>
            </w:r>
            <w:r w:rsidRPr="002C187C">
              <w:rPr>
                <w:rFonts w:ascii="Calibri" w:hAnsi="Calibri" w:cs="Calibri"/>
                <w:sz w:val="16"/>
                <w:szCs w:val="16"/>
              </w:rPr>
              <w:t xml:space="preserve">could be </w:t>
            </w:r>
            <w:r w:rsidR="00894DDA">
              <w:rPr>
                <w:rFonts w:ascii="Calibri" w:hAnsi="Calibri" w:cs="Calibri"/>
                <w:sz w:val="16"/>
                <w:szCs w:val="16"/>
              </w:rPr>
              <w:t xml:space="preserve">more </w:t>
            </w:r>
            <w:r w:rsidRPr="002C187C">
              <w:rPr>
                <w:rFonts w:ascii="Calibri" w:hAnsi="Calibri" w:cs="Calibri"/>
                <w:sz w:val="16"/>
                <w:szCs w:val="16"/>
              </w:rPr>
              <w:t>clear</w:t>
            </w:r>
            <w:r w:rsidR="00894DDA">
              <w:rPr>
                <w:rFonts w:ascii="Calibri" w:hAnsi="Calibri" w:cs="Calibri"/>
                <w:sz w:val="16"/>
                <w:szCs w:val="16"/>
              </w:rPr>
              <w:t>ly reported</w:t>
            </w:r>
            <w:r w:rsidRPr="002C187C">
              <w:rPr>
                <w:rFonts w:ascii="Calibri" w:hAnsi="Calibri" w:cs="Calibri"/>
                <w:sz w:val="16"/>
                <w:szCs w:val="16"/>
              </w:rPr>
              <w:t>.</w:t>
            </w:r>
          </w:p>
        </w:tc>
        <w:tc>
          <w:tcPr>
            <w:tcW w:w="851" w:type="dxa"/>
            <w:tcBorders>
              <w:top w:val="nil"/>
              <w:left w:val="nil"/>
              <w:bottom w:val="single" w:sz="8" w:space="0" w:color="B5DDDC"/>
              <w:right w:val="single" w:sz="8" w:space="0" w:color="B5DDDC"/>
            </w:tcBorders>
            <w:shd w:val="clear" w:color="000000" w:fill="E2EFDA"/>
            <w:vAlign w:val="center"/>
            <w:hideMark/>
          </w:tcPr>
          <w:p w14:paraId="40F0E454" w14:textId="77777777" w:rsidR="009C5338" w:rsidRPr="002C187C" w:rsidRDefault="00992883" w:rsidP="009C5338">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5CDE6DD1" w14:textId="77777777" w:rsidTr="00537411">
        <w:trPr>
          <w:trHeight w:val="340"/>
        </w:trPr>
        <w:tc>
          <w:tcPr>
            <w:tcW w:w="348" w:type="dxa"/>
            <w:tcBorders>
              <w:top w:val="nil"/>
              <w:left w:val="single" w:sz="8" w:space="0" w:color="B5DDDC"/>
              <w:bottom w:val="single" w:sz="8" w:space="0" w:color="B5DDDC"/>
              <w:right w:val="single" w:sz="8" w:space="0" w:color="B5DDDC"/>
            </w:tcBorders>
            <w:vAlign w:val="center"/>
            <w:hideMark/>
          </w:tcPr>
          <w:p w14:paraId="2D521301" w14:textId="77777777" w:rsidR="009C5338" w:rsidRPr="004C4A37" w:rsidRDefault="00992883" w:rsidP="009C5338">
            <w:pPr>
              <w:spacing w:before="0" w:after="0" w:line="240" w:lineRule="auto"/>
              <w:jc w:val="center"/>
              <w:rPr>
                <w:rFonts w:ascii="Calibri" w:hAnsi="Calibri" w:cs="Calibri"/>
                <w:sz w:val="16"/>
                <w:szCs w:val="16"/>
              </w:rPr>
            </w:pPr>
            <w:r w:rsidRPr="004C4A37">
              <w:rPr>
                <w:rFonts w:ascii="Calibri" w:hAnsi="Calibri" w:cs="Calibri"/>
                <w:sz w:val="16"/>
                <w:szCs w:val="16"/>
              </w:rPr>
              <w:t>2</w:t>
            </w:r>
          </w:p>
        </w:tc>
        <w:tc>
          <w:tcPr>
            <w:tcW w:w="2004" w:type="dxa"/>
            <w:tcBorders>
              <w:top w:val="nil"/>
              <w:left w:val="nil"/>
              <w:bottom w:val="single" w:sz="8" w:space="0" w:color="B5DDDC"/>
              <w:right w:val="single" w:sz="8" w:space="0" w:color="B5DDDC"/>
            </w:tcBorders>
            <w:vAlign w:val="center"/>
            <w:hideMark/>
          </w:tcPr>
          <w:p w14:paraId="40AFE51B" w14:textId="77777777" w:rsidR="009C5338" w:rsidRPr="004C4A37" w:rsidRDefault="00992883" w:rsidP="009C5338">
            <w:pPr>
              <w:spacing w:before="0" w:after="0" w:line="240" w:lineRule="auto"/>
              <w:rPr>
                <w:rFonts w:ascii="Calibri" w:hAnsi="Calibri" w:cs="Calibri"/>
                <w:sz w:val="16"/>
                <w:szCs w:val="16"/>
              </w:rPr>
            </w:pPr>
            <w:r w:rsidRPr="004C4A37">
              <w:rPr>
                <w:rFonts w:ascii="Calibri" w:hAnsi="Calibri" w:cs="Calibri"/>
                <w:sz w:val="16"/>
                <w:szCs w:val="16"/>
              </w:rPr>
              <w:t>Is the methodology appropriate?</w:t>
            </w:r>
          </w:p>
        </w:tc>
        <w:tc>
          <w:tcPr>
            <w:tcW w:w="899" w:type="dxa"/>
            <w:tcBorders>
              <w:top w:val="nil"/>
              <w:left w:val="nil"/>
              <w:bottom w:val="single" w:sz="8" w:space="0" w:color="B5DDDC"/>
              <w:right w:val="single" w:sz="8" w:space="0" w:color="B5DDDC"/>
            </w:tcBorders>
            <w:vAlign w:val="center"/>
            <w:hideMark/>
          </w:tcPr>
          <w:p w14:paraId="36F50B2F" w14:textId="77777777" w:rsidR="009C5338" w:rsidRPr="002C187C" w:rsidRDefault="00992883" w:rsidP="009C5338">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71BAE3C3" w14:textId="04402395" w:rsidR="009C5338" w:rsidRPr="002C187C" w:rsidRDefault="00992883" w:rsidP="009C5338">
            <w:pPr>
              <w:spacing w:before="0" w:after="0" w:line="240" w:lineRule="auto"/>
              <w:rPr>
                <w:rFonts w:ascii="Calibri" w:hAnsi="Calibri" w:cs="Calibri"/>
                <w:sz w:val="16"/>
                <w:szCs w:val="16"/>
              </w:rPr>
            </w:pPr>
            <w:r w:rsidRPr="002C187C">
              <w:rPr>
                <w:rFonts w:ascii="Calibri" w:hAnsi="Calibri" w:cs="Calibri"/>
                <w:sz w:val="16"/>
                <w:szCs w:val="16"/>
              </w:rPr>
              <w:t>The study describes statistical methods and a Microsoft Excel template for calculating 95th percentiles of enterococcal distributions.</w:t>
            </w:r>
          </w:p>
        </w:tc>
        <w:tc>
          <w:tcPr>
            <w:tcW w:w="851" w:type="dxa"/>
            <w:tcBorders>
              <w:top w:val="nil"/>
              <w:left w:val="nil"/>
              <w:bottom w:val="single" w:sz="8" w:space="0" w:color="B5DDDC"/>
              <w:right w:val="single" w:sz="8" w:space="0" w:color="B5DDDC"/>
            </w:tcBorders>
            <w:shd w:val="clear" w:color="000000" w:fill="E2EFDA"/>
            <w:vAlign w:val="center"/>
            <w:hideMark/>
          </w:tcPr>
          <w:p w14:paraId="29C099F1" w14:textId="77777777" w:rsidR="009C5338" w:rsidRPr="002C187C" w:rsidRDefault="00992883" w:rsidP="009C5338">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083AFB25" w14:textId="77777777" w:rsidTr="00537411">
        <w:trPr>
          <w:trHeight w:val="340"/>
        </w:trPr>
        <w:tc>
          <w:tcPr>
            <w:tcW w:w="348" w:type="dxa"/>
            <w:tcBorders>
              <w:top w:val="nil"/>
              <w:left w:val="single" w:sz="8" w:space="0" w:color="B5DDDC"/>
              <w:bottom w:val="single" w:sz="8" w:space="0" w:color="B5DDDC"/>
              <w:right w:val="single" w:sz="8" w:space="0" w:color="B5DDDC"/>
            </w:tcBorders>
            <w:shd w:val="clear" w:color="000000" w:fill="D6EAEB"/>
            <w:vAlign w:val="center"/>
            <w:hideMark/>
          </w:tcPr>
          <w:p w14:paraId="5C27DEC3" w14:textId="77777777" w:rsidR="009C5338" w:rsidRPr="002C187C" w:rsidRDefault="00992883" w:rsidP="009C533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2004" w:type="dxa"/>
            <w:tcBorders>
              <w:top w:val="nil"/>
              <w:left w:val="nil"/>
              <w:bottom w:val="single" w:sz="8" w:space="0" w:color="B5DDDC"/>
              <w:right w:val="single" w:sz="8" w:space="0" w:color="B5DDDC"/>
            </w:tcBorders>
            <w:shd w:val="clear" w:color="000000" w:fill="D6EAEB"/>
            <w:vAlign w:val="center"/>
            <w:hideMark/>
          </w:tcPr>
          <w:p w14:paraId="0099D801" w14:textId="77777777" w:rsidR="009C5338" w:rsidRPr="002C187C" w:rsidRDefault="00992883" w:rsidP="009C533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A2: Is it worth continuing?</w:t>
            </w:r>
          </w:p>
        </w:tc>
        <w:tc>
          <w:tcPr>
            <w:tcW w:w="899" w:type="dxa"/>
            <w:tcBorders>
              <w:top w:val="nil"/>
              <w:left w:val="nil"/>
              <w:bottom w:val="single" w:sz="8" w:space="0" w:color="B5DDDC"/>
              <w:right w:val="single" w:sz="8" w:space="0" w:color="B5DDDC"/>
            </w:tcBorders>
            <w:shd w:val="clear" w:color="000000" w:fill="D6EAEB"/>
            <w:noWrap/>
            <w:hideMark/>
          </w:tcPr>
          <w:p w14:paraId="290046D4" w14:textId="77777777" w:rsidR="009C5338" w:rsidRPr="002C187C" w:rsidRDefault="00992883" w:rsidP="009C533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0AA9E9CB" w14:textId="77777777" w:rsidR="009C5338" w:rsidRPr="002C187C" w:rsidRDefault="00992883" w:rsidP="009C533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337AC742" w14:textId="77777777" w:rsidR="009C5338" w:rsidRPr="002C187C" w:rsidRDefault="00992883" w:rsidP="009C533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14B0E0B9" w14:textId="77777777" w:rsidTr="00537411">
        <w:trPr>
          <w:trHeight w:val="340"/>
        </w:trPr>
        <w:tc>
          <w:tcPr>
            <w:tcW w:w="348" w:type="dxa"/>
            <w:tcBorders>
              <w:top w:val="nil"/>
              <w:left w:val="single" w:sz="8" w:space="0" w:color="B5DDDC"/>
              <w:bottom w:val="single" w:sz="8" w:space="0" w:color="B5DDDC"/>
              <w:right w:val="single" w:sz="8" w:space="0" w:color="B5DDDC"/>
            </w:tcBorders>
            <w:vAlign w:val="center"/>
            <w:hideMark/>
          </w:tcPr>
          <w:p w14:paraId="59C17333" w14:textId="77777777" w:rsidR="009C5338" w:rsidRPr="004C4A37" w:rsidRDefault="00992883" w:rsidP="009C5338">
            <w:pPr>
              <w:spacing w:before="0" w:after="0" w:line="240" w:lineRule="auto"/>
              <w:jc w:val="center"/>
              <w:rPr>
                <w:rFonts w:ascii="Calibri" w:hAnsi="Calibri" w:cs="Calibri"/>
                <w:sz w:val="16"/>
                <w:szCs w:val="16"/>
              </w:rPr>
            </w:pPr>
            <w:r w:rsidRPr="004C4A37">
              <w:rPr>
                <w:rFonts w:ascii="Calibri" w:hAnsi="Calibri" w:cs="Calibri"/>
                <w:sz w:val="16"/>
                <w:szCs w:val="16"/>
              </w:rPr>
              <w:t>3</w:t>
            </w:r>
          </w:p>
        </w:tc>
        <w:tc>
          <w:tcPr>
            <w:tcW w:w="2004" w:type="dxa"/>
            <w:tcBorders>
              <w:top w:val="nil"/>
              <w:left w:val="nil"/>
              <w:bottom w:val="single" w:sz="8" w:space="0" w:color="B5DDDC"/>
              <w:right w:val="single" w:sz="8" w:space="0" w:color="B5DDDC"/>
            </w:tcBorders>
            <w:vAlign w:val="center"/>
            <w:hideMark/>
          </w:tcPr>
          <w:p w14:paraId="6D6D48EC" w14:textId="77777777" w:rsidR="009C5338" w:rsidRPr="004C4A37" w:rsidRDefault="00992883" w:rsidP="009C5338">
            <w:pPr>
              <w:spacing w:before="0" w:after="0" w:line="240" w:lineRule="auto"/>
              <w:rPr>
                <w:rFonts w:ascii="Calibri" w:hAnsi="Calibri" w:cs="Calibri"/>
                <w:sz w:val="16"/>
                <w:szCs w:val="16"/>
              </w:rPr>
            </w:pPr>
            <w:r w:rsidRPr="004C4A37">
              <w:rPr>
                <w:rFonts w:ascii="Calibri" w:hAnsi="Calibri" w:cs="Calibri"/>
                <w:sz w:val="16"/>
                <w:szCs w:val="16"/>
              </w:rPr>
              <w:t>Was the research design appropriate to address the aims of the research?</w:t>
            </w:r>
          </w:p>
        </w:tc>
        <w:tc>
          <w:tcPr>
            <w:tcW w:w="899" w:type="dxa"/>
            <w:tcBorders>
              <w:top w:val="nil"/>
              <w:left w:val="nil"/>
              <w:bottom w:val="single" w:sz="8" w:space="0" w:color="B5DDDC"/>
              <w:right w:val="single" w:sz="8" w:space="0" w:color="B5DDDC"/>
            </w:tcBorders>
            <w:vAlign w:val="center"/>
            <w:hideMark/>
          </w:tcPr>
          <w:p w14:paraId="149382B8" w14:textId="77777777" w:rsidR="009C5338" w:rsidRPr="002C187C" w:rsidRDefault="00992883" w:rsidP="009C5338">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7A0A7F6B" w14:textId="77777777" w:rsidR="009C5338" w:rsidRPr="002C187C" w:rsidRDefault="00992883" w:rsidP="009C5338">
            <w:pPr>
              <w:spacing w:before="0" w:after="0" w:line="240" w:lineRule="auto"/>
              <w:rPr>
                <w:rFonts w:ascii="Calibri" w:hAnsi="Calibri" w:cs="Calibri"/>
                <w:sz w:val="16"/>
                <w:szCs w:val="16"/>
              </w:rPr>
            </w:pPr>
            <w:r w:rsidRPr="002C187C">
              <w:rPr>
                <w:rFonts w:ascii="Calibri" w:hAnsi="Calibri" w:cs="Calibri"/>
                <w:sz w:val="16"/>
                <w:szCs w:val="16"/>
              </w:rPr>
              <w:t>The research design is appropriate for the aims.</w:t>
            </w:r>
          </w:p>
        </w:tc>
        <w:tc>
          <w:tcPr>
            <w:tcW w:w="851" w:type="dxa"/>
            <w:tcBorders>
              <w:top w:val="nil"/>
              <w:left w:val="nil"/>
              <w:bottom w:val="single" w:sz="8" w:space="0" w:color="B5DDDC"/>
              <w:right w:val="single" w:sz="8" w:space="0" w:color="B5DDDC"/>
            </w:tcBorders>
            <w:shd w:val="clear" w:color="000000" w:fill="E2EFDA"/>
            <w:vAlign w:val="center"/>
            <w:hideMark/>
          </w:tcPr>
          <w:p w14:paraId="7FC71D02" w14:textId="77777777" w:rsidR="009C5338" w:rsidRPr="002C187C" w:rsidRDefault="00992883" w:rsidP="009C5338">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1DE80F87" w14:textId="77777777" w:rsidTr="00537411">
        <w:trPr>
          <w:trHeight w:val="340"/>
        </w:trPr>
        <w:tc>
          <w:tcPr>
            <w:tcW w:w="348" w:type="dxa"/>
            <w:tcBorders>
              <w:top w:val="nil"/>
              <w:left w:val="single" w:sz="8" w:space="0" w:color="B5DDDC"/>
              <w:bottom w:val="single" w:sz="8" w:space="0" w:color="B5DDDC"/>
              <w:right w:val="single" w:sz="8" w:space="0" w:color="B5DDDC"/>
            </w:tcBorders>
            <w:vAlign w:val="center"/>
            <w:hideMark/>
          </w:tcPr>
          <w:p w14:paraId="60A9CA95" w14:textId="77777777" w:rsidR="009C5338" w:rsidRPr="004C4A37" w:rsidRDefault="00992883" w:rsidP="009C5338">
            <w:pPr>
              <w:spacing w:before="0" w:after="0" w:line="240" w:lineRule="auto"/>
              <w:jc w:val="center"/>
              <w:rPr>
                <w:rFonts w:ascii="Calibri" w:hAnsi="Calibri" w:cs="Calibri"/>
                <w:sz w:val="16"/>
                <w:szCs w:val="16"/>
              </w:rPr>
            </w:pPr>
            <w:r w:rsidRPr="004C4A37">
              <w:rPr>
                <w:rFonts w:ascii="Calibri" w:hAnsi="Calibri" w:cs="Calibri"/>
                <w:sz w:val="16"/>
                <w:szCs w:val="16"/>
              </w:rPr>
              <w:t>4</w:t>
            </w:r>
          </w:p>
        </w:tc>
        <w:tc>
          <w:tcPr>
            <w:tcW w:w="2004" w:type="dxa"/>
            <w:tcBorders>
              <w:top w:val="nil"/>
              <w:left w:val="nil"/>
              <w:bottom w:val="single" w:sz="8" w:space="0" w:color="B5DDDC"/>
              <w:right w:val="single" w:sz="8" w:space="0" w:color="B5DDDC"/>
            </w:tcBorders>
            <w:vAlign w:val="center"/>
            <w:hideMark/>
          </w:tcPr>
          <w:p w14:paraId="6CCDAADD" w14:textId="77777777" w:rsidR="009C5338" w:rsidRPr="004C4A37" w:rsidRDefault="00992883" w:rsidP="009C5338">
            <w:pPr>
              <w:spacing w:before="0" w:after="0" w:line="240" w:lineRule="auto"/>
              <w:rPr>
                <w:rFonts w:ascii="Calibri" w:hAnsi="Calibri" w:cs="Calibri"/>
                <w:sz w:val="16"/>
                <w:szCs w:val="16"/>
              </w:rPr>
            </w:pPr>
            <w:r w:rsidRPr="004C4A37">
              <w:rPr>
                <w:rFonts w:ascii="Calibri" w:hAnsi="Calibri" w:cs="Calibri"/>
                <w:sz w:val="16"/>
                <w:szCs w:val="16"/>
              </w:rPr>
              <w:t>Was the chosen hypothetical population or subpopulation appropriate for addressing the study research aims?</w:t>
            </w:r>
          </w:p>
        </w:tc>
        <w:tc>
          <w:tcPr>
            <w:tcW w:w="899" w:type="dxa"/>
            <w:tcBorders>
              <w:top w:val="nil"/>
              <w:left w:val="nil"/>
              <w:bottom w:val="single" w:sz="8" w:space="0" w:color="B5DDDC"/>
              <w:right w:val="single" w:sz="8" w:space="0" w:color="B5DDDC"/>
            </w:tcBorders>
            <w:vAlign w:val="center"/>
            <w:hideMark/>
          </w:tcPr>
          <w:p w14:paraId="2920E057" w14:textId="77777777" w:rsidR="009C5338" w:rsidRPr="002C187C" w:rsidRDefault="00992883" w:rsidP="009C5338">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6D4B2D6A" w14:textId="77777777" w:rsidR="009C5338" w:rsidRPr="002C187C" w:rsidRDefault="00992883" w:rsidP="009C5338">
            <w:pPr>
              <w:spacing w:before="0" w:after="0" w:line="240" w:lineRule="auto"/>
              <w:rPr>
                <w:rFonts w:ascii="Calibri" w:hAnsi="Calibri" w:cs="Calibri"/>
                <w:sz w:val="16"/>
                <w:szCs w:val="16"/>
              </w:rPr>
            </w:pPr>
            <w:r w:rsidRPr="002C187C">
              <w:rPr>
                <w:rFonts w:ascii="Calibri" w:hAnsi="Calibri" w:cs="Calibri"/>
                <w:sz w:val="16"/>
                <w:szCs w:val="16"/>
              </w:rPr>
              <w:t xml:space="preserve">The study focus is on a statistical method and thus did not involve a hypothetical population or subpopulation </w:t>
            </w:r>
          </w:p>
        </w:tc>
        <w:tc>
          <w:tcPr>
            <w:tcW w:w="851" w:type="dxa"/>
            <w:tcBorders>
              <w:top w:val="nil"/>
              <w:left w:val="nil"/>
              <w:bottom w:val="single" w:sz="8" w:space="0" w:color="B5DDDC"/>
              <w:right w:val="single" w:sz="8" w:space="0" w:color="B5DDDC"/>
            </w:tcBorders>
            <w:vAlign w:val="center"/>
            <w:hideMark/>
          </w:tcPr>
          <w:p w14:paraId="781A241B" w14:textId="77777777" w:rsidR="009C5338" w:rsidRPr="002C187C" w:rsidRDefault="00992883" w:rsidP="009C5338">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39A0B977" w14:textId="77777777" w:rsidTr="00537411">
        <w:trPr>
          <w:trHeight w:val="340"/>
        </w:trPr>
        <w:tc>
          <w:tcPr>
            <w:tcW w:w="348" w:type="dxa"/>
            <w:tcBorders>
              <w:top w:val="nil"/>
              <w:left w:val="single" w:sz="8" w:space="0" w:color="B5DDDC"/>
              <w:bottom w:val="single" w:sz="8" w:space="0" w:color="B5DDDC"/>
              <w:right w:val="single" w:sz="8" w:space="0" w:color="B5DDDC"/>
            </w:tcBorders>
            <w:vAlign w:val="center"/>
            <w:hideMark/>
          </w:tcPr>
          <w:p w14:paraId="6AA88149" w14:textId="77777777" w:rsidR="009C5338" w:rsidRPr="004C4A37" w:rsidRDefault="00992883" w:rsidP="009C5338">
            <w:pPr>
              <w:spacing w:before="0" w:after="0" w:line="240" w:lineRule="auto"/>
              <w:jc w:val="center"/>
              <w:rPr>
                <w:rFonts w:ascii="Calibri" w:hAnsi="Calibri" w:cs="Calibri"/>
                <w:sz w:val="16"/>
                <w:szCs w:val="16"/>
              </w:rPr>
            </w:pPr>
            <w:r w:rsidRPr="004C4A37">
              <w:rPr>
                <w:rFonts w:ascii="Calibri" w:hAnsi="Calibri" w:cs="Calibri"/>
                <w:sz w:val="16"/>
                <w:szCs w:val="16"/>
              </w:rPr>
              <w:t>5</w:t>
            </w:r>
          </w:p>
        </w:tc>
        <w:tc>
          <w:tcPr>
            <w:tcW w:w="2004" w:type="dxa"/>
            <w:tcBorders>
              <w:top w:val="nil"/>
              <w:left w:val="nil"/>
              <w:bottom w:val="single" w:sz="8" w:space="0" w:color="B5DDDC"/>
              <w:right w:val="single" w:sz="8" w:space="0" w:color="B5DDDC"/>
            </w:tcBorders>
            <w:vAlign w:val="center"/>
            <w:hideMark/>
          </w:tcPr>
          <w:p w14:paraId="5D74C627" w14:textId="77777777" w:rsidR="009C5338" w:rsidRPr="004C4A37" w:rsidRDefault="00992883" w:rsidP="009C5338">
            <w:pPr>
              <w:spacing w:before="0" w:after="0" w:line="240" w:lineRule="auto"/>
              <w:rPr>
                <w:rFonts w:ascii="Calibri" w:hAnsi="Calibri" w:cs="Calibri"/>
                <w:sz w:val="16"/>
                <w:szCs w:val="16"/>
              </w:rPr>
            </w:pPr>
            <w:r w:rsidRPr="004C4A37">
              <w:rPr>
                <w:rFonts w:ascii="Calibri" w:hAnsi="Calibri" w:cs="Calibri"/>
                <w:sz w:val="16"/>
                <w:szCs w:val="16"/>
              </w:rPr>
              <w:t>Was the data collected in a way that addressed the research issue?</w:t>
            </w:r>
          </w:p>
        </w:tc>
        <w:tc>
          <w:tcPr>
            <w:tcW w:w="899" w:type="dxa"/>
            <w:tcBorders>
              <w:top w:val="nil"/>
              <w:left w:val="nil"/>
              <w:bottom w:val="single" w:sz="8" w:space="0" w:color="B5DDDC"/>
              <w:right w:val="single" w:sz="8" w:space="0" w:color="B5DDDC"/>
            </w:tcBorders>
            <w:vAlign w:val="center"/>
            <w:hideMark/>
          </w:tcPr>
          <w:p w14:paraId="63E2B0F0" w14:textId="77777777" w:rsidR="009C5338" w:rsidRPr="002C187C" w:rsidRDefault="00992883" w:rsidP="009C5338">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0AAAE12D" w14:textId="6ADB579B" w:rsidR="009C5338" w:rsidRPr="002C187C" w:rsidRDefault="00992883" w:rsidP="009C5338">
            <w:pPr>
              <w:spacing w:before="0" w:after="0" w:line="240" w:lineRule="auto"/>
              <w:rPr>
                <w:rFonts w:ascii="Calibri" w:hAnsi="Calibri" w:cs="Calibri"/>
                <w:sz w:val="16"/>
                <w:szCs w:val="16"/>
              </w:rPr>
            </w:pPr>
            <w:r w:rsidRPr="002C187C">
              <w:rPr>
                <w:rFonts w:ascii="Calibri" w:hAnsi="Calibri" w:cs="Calibri"/>
                <w:sz w:val="16"/>
                <w:szCs w:val="16"/>
              </w:rPr>
              <w:t xml:space="preserve">The study addresses statistical methodologies - principally algorithms and a calculator - and </w:t>
            </w:r>
            <w:r w:rsidR="00E143CD">
              <w:rPr>
                <w:rFonts w:ascii="Calibri" w:hAnsi="Calibri" w:cs="Calibri"/>
                <w:sz w:val="16"/>
                <w:szCs w:val="16"/>
              </w:rPr>
              <w:t>did</w:t>
            </w:r>
            <w:r w:rsidR="00E143CD" w:rsidRPr="002C187C">
              <w:rPr>
                <w:rFonts w:ascii="Calibri" w:hAnsi="Calibri" w:cs="Calibri"/>
                <w:sz w:val="16"/>
                <w:szCs w:val="16"/>
              </w:rPr>
              <w:t xml:space="preserve"> </w:t>
            </w:r>
            <w:r w:rsidR="00712618">
              <w:rPr>
                <w:rFonts w:ascii="Calibri" w:hAnsi="Calibri" w:cs="Calibri"/>
                <w:sz w:val="16"/>
                <w:szCs w:val="16"/>
              </w:rPr>
              <w:t xml:space="preserve">not </w:t>
            </w:r>
            <w:r w:rsidRPr="002C187C">
              <w:rPr>
                <w:rFonts w:ascii="Calibri" w:hAnsi="Calibri" w:cs="Calibri"/>
                <w:sz w:val="16"/>
                <w:szCs w:val="16"/>
              </w:rPr>
              <w:t>involve the collection of data.</w:t>
            </w:r>
          </w:p>
        </w:tc>
        <w:tc>
          <w:tcPr>
            <w:tcW w:w="851" w:type="dxa"/>
            <w:tcBorders>
              <w:top w:val="nil"/>
              <w:left w:val="nil"/>
              <w:bottom w:val="single" w:sz="8" w:space="0" w:color="B5DDDC"/>
              <w:right w:val="single" w:sz="8" w:space="0" w:color="B5DDDC"/>
            </w:tcBorders>
            <w:vAlign w:val="center"/>
            <w:hideMark/>
          </w:tcPr>
          <w:p w14:paraId="588D23BC" w14:textId="77777777" w:rsidR="009C5338" w:rsidRPr="002C187C" w:rsidRDefault="00992883" w:rsidP="009C5338">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6CB172DB" w14:textId="77777777" w:rsidTr="00537411">
        <w:trPr>
          <w:trHeight w:val="340"/>
        </w:trPr>
        <w:tc>
          <w:tcPr>
            <w:tcW w:w="348" w:type="dxa"/>
            <w:tcBorders>
              <w:top w:val="nil"/>
              <w:left w:val="single" w:sz="8" w:space="0" w:color="B5DDDC"/>
              <w:bottom w:val="single" w:sz="8" w:space="0" w:color="B5DDDC"/>
              <w:right w:val="single" w:sz="8" w:space="0" w:color="B5DDDC"/>
            </w:tcBorders>
            <w:vAlign w:val="center"/>
            <w:hideMark/>
          </w:tcPr>
          <w:p w14:paraId="65F7DFB9" w14:textId="77777777" w:rsidR="009C5338" w:rsidRPr="004C4A37" w:rsidRDefault="00992883" w:rsidP="009C5338">
            <w:pPr>
              <w:spacing w:before="0" w:after="0" w:line="240" w:lineRule="auto"/>
              <w:jc w:val="center"/>
              <w:rPr>
                <w:rFonts w:ascii="Calibri" w:hAnsi="Calibri" w:cs="Calibri"/>
                <w:sz w:val="16"/>
                <w:szCs w:val="16"/>
              </w:rPr>
            </w:pPr>
            <w:r w:rsidRPr="004C4A37">
              <w:rPr>
                <w:rFonts w:ascii="Calibri" w:hAnsi="Calibri" w:cs="Calibri"/>
                <w:sz w:val="16"/>
                <w:szCs w:val="16"/>
              </w:rPr>
              <w:t>6</w:t>
            </w:r>
          </w:p>
        </w:tc>
        <w:tc>
          <w:tcPr>
            <w:tcW w:w="2004" w:type="dxa"/>
            <w:tcBorders>
              <w:top w:val="nil"/>
              <w:left w:val="nil"/>
              <w:bottom w:val="single" w:sz="8" w:space="0" w:color="B5DDDC"/>
              <w:right w:val="single" w:sz="8" w:space="0" w:color="B5DDDC"/>
            </w:tcBorders>
            <w:vAlign w:val="center"/>
            <w:hideMark/>
          </w:tcPr>
          <w:p w14:paraId="714E9FB6" w14:textId="77777777" w:rsidR="009C5338" w:rsidRPr="004C4A37" w:rsidRDefault="00992883" w:rsidP="009C5338">
            <w:pPr>
              <w:spacing w:before="0" w:after="0" w:line="240" w:lineRule="auto"/>
              <w:rPr>
                <w:rFonts w:ascii="Calibri" w:hAnsi="Calibri" w:cs="Calibri"/>
                <w:sz w:val="16"/>
                <w:szCs w:val="16"/>
              </w:rPr>
            </w:pPr>
            <w:r w:rsidRPr="004C4A37">
              <w:rPr>
                <w:rFonts w:ascii="Calibri" w:hAnsi="Calibri" w:cs="Calibri"/>
                <w:sz w:val="16"/>
                <w:szCs w:val="16"/>
              </w:rPr>
              <w:t>Has the relationship between researcher and participants been adequately considered?</w:t>
            </w:r>
          </w:p>
        </w:tc>
        <w:tc>
          <w:tcPr>
            <w:tcW w:w="899" w:type="dxa"/>
            <w:tcBorders>
              <w:top w:val="nil"/>
              <w:left w:val="nil"/>
              <w:bottom w:val="single" w:sz="8" w:space="0" w:color="B5DDDC"/>
              <w:right w:val="single" w:sz="8" w:space="0" w:color="B5DDDC"/>
            </w:tcBorders>
            <w:vAlign w:val="center"/>
            <w:hideMark/>
          </w:tcPr>
          <w:p w14:paraId="7051EB58" w14:textId="77777777" w:rsidR="009C5338" w:rsidRPr="002C187C" w:rsidRDefault="00992883" w:rsidP="009C5338">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11BE9445" w14:textId="77777777" w:rsidR="009C5338" w:rsidRPr="002C187C" w:rsidRDefault="00992883" w:rsidP="009C5338">
            <w:pPr>
              <w:spacing w:before="0" w:after="0" w:line="240" w:lineRule="auto"/>
              <w:rPr>
                <w:rFonts w:ascii="Calibri" w:hAnsi="Calibri" w:cs="Calibri"/>
                <w:sz w:val="16"/>
                <w:szCs w:val="16"/>
              </w:rPr>
            </w:pPr>
            <w:r w:rsidRPr="002C187C">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574AD3F0" w14:textId="77777777" w:rsidR="009C5338" w:rsidRPr="002C187C" w:rsidRDefault="00992883" w:rsidP="009C5338">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47A5CDD8" w14:textId="77777777" w:rsidTr="00537411">
        <w:trPr>
          <w:trHeight w:val="340"/>
        </w:trPr>
        <w:tc>
          <w:tcPr>
            <w:tcW w:w="348" w:type="dxa"/>
            <w:tcBorders>
              <w:top w:val="nil"/>
              <w:left w:val="single" w:sz="8" w:space="0" w:color="B5DDDC"/>
              <w:bottom w:val="single" w:sz="8" w:space="0" w:color="B5DDDC"/>
              <w:right w:val="single" w:sz="8" w:space="0" w:color="B5DDDC"/>
            </w:tcBorders>
            <w:shd w:val="clear" w:color="000000" w:fill="D6EAEB"/>
            <w:vAlign w:val="center"/>
            <w:hideMark/>
          </w:tcPr>
          <w:p w14:paraId="6E901F23" w14:textId="77777777" w:rsidR="009C5338" w:rsidRPr="002C187C" w:rsidRDefault="00992883" w:rsidP="009C533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2004" w:type="dxa"/>
            <w:tcBorders>
              <w:top w:val="nil"/>
              <w:left w:val="nil"/>
              <w:bottom w:val="single" w:sz="8" w:space="0" w:color="B5DDDC"/>
              <w:right w:val="single" w:sz="8" w:space="0" w:color="B5DDDC"/>
            </w:tcBorders>
            <w:shd w:val="clear" w:color="000000" w:fill="D6EAEB"/>
            <w:vAlign w:val="center"/>
            <w:hideMark/>
          </w:tcPr>
          <w:p w14:paraId="2A076AFE" w14:textId="77777777" w:rsidR="009C5338" w:rsidRPr="002C187C" w:rsidRDefault="00992883" w:rsidP="009C533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B: What are the results?</w:t>
            </w:r>
          </w:p>
        </w:tc>
        <w:tc>
          <w:tcPr>
            <w:tcW w:w="899" w:type="dxa"/>
            <w:tcBorders>
              <w:top w:val="nil"/>
              <w:left w:val="nil"/>
              <w:bottom w:val="single" w:sz="8" w:space="0" w:color="B5DDDC"/>
              <w:right w:val="single" w:sz="8" w:space="0" w:color="B5DDDC"/>
            </w:tcBorders>
            <w:shd w:val="clear" w:color="000000" w:fill="D6EAEB"/>
            <w:vAlign w:val="center"/>
            <w:hideMark/>
          </w:tcPr>
          <w:p w14:paraId="79A04DB0" w14:textId="77777777" w:rsidR="009C5338" w:rsidRPr="002C187C" w:rsidRDefault="00992883" w:rsidP="009C533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vAlign w:val="center"/>
            <w:hideMark/>
          </w:tcPr>
          <w:p w14:paraId="15D15AB7" w14:textId="77777777" w:rsidR="009C5338" w:rsidRPr="002C187C" w:rsidRDefault="00992883" w:rsidP="009C533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1B91E909" w14:textId="77777777" w:rsidR="009C5338" w:rsidRPr="002C187C" w:rsidRDefault="00992883" w:rsidP="009C533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2312CDA3" w14:textId="77777777" w:rsidTr="00537411">
        <w:trPr>
          <w:trHeight w:val="340"/>
        </w:trPr>
        <w:tc>
          <w:tcPr>
            <w:tcW w:w="348" w:type="dxa"/>
            <w:tcBorders>
              <w:top w:val="nil"/>
              <w:left w:val="single" w:sz="8" w:space="0" w:color="B5DDDC"/>
              <w:bottom w:val="single" w:sz="8" w:space="0" w:color="B5DDDC"/>
              <w:right w:val="single" w:sz="8" w:space="0" w:color="B5DDDC"/>
            </w:tcBorders>
            <w:vAlign w:val="center"/>
            <w:hideMark/>
          </w:tcPr>
          <w:p w14:paraId="3ED6AD90" w14:textId="77777777" w:rsidR="009C5338" w:rsidRPr="004C4A37" w:rsidRDefault="00992883" w:rsidP="009C5338">
            <w:pPr>
              <w:spacing w:before="0" w:after="0" w:line="240" w:lineRule="auto"/>
              <w:jc w:val="center"/>
              <w:rPr>
                <w:rFonts w:ascii="Calibri" w:hAnsi="Calibri" w:cs="Calibri"/>
                <w:sz w:val="16"/>
                <w:szCs w:val="16"/>
              </w:rPr>
            </w:pPr>
            <w:r w:rsidRPr="004C4A37">
              <w:rPr>
                <w:rFonts w:ascii="Calibri" w:hAnsi="Calibri" w:cs="Calibri"/>
                <w:sz w:val="16"/>
                <w:szCs w:val="16"/>
              </w:rPr>
              <w:t>7</w:t>
            </w:r>
          </w:p>
        </w:tc>
        <w:tc>
          <w:tcPr>
            <w:tcW w:w="2004" w:type="dxa"/>
            <w:tcBorders>
              <w:top w:val="nil"/>
              <w:left w:val="nil"/>
              <w:bottom w:val="single" w:sz="8" w:space="0" w:color="B5DDDC"/>
              <w:right w:val="single" w:sz="8" w:space="0" w:color="B5DDDC"/>
            </w:tcBorders>
            <w:vAlign w:val="center"/>
            <w:hideMark/>
          </w:tcPr>
          <w:p w14:paraId="4CCD3BD6" w14:textId="77777777" w:rsidR="009C5338" w:rsidRPr="004C4A37" w:rsidRDefault="00992883" w:rsidP="009C5338">
            <w:pPr>
              <w:spacing w:before="0" w:after="0" w:line="240" w:lineRule="auto"/>
              <w:rPr>
                <w:rFonts w:ascii="Calibri" w:hAnsi="Calibri" w:cs="Calibri"/>
                <w:sz w:val="16"/>
                <w:szCs w:val="16"/>
              </w:rPr>
            </w:pPr>
            <w:r w:rsidRPr="004C4A37">
              <w:rPr>
                <w:rFonts w:ascii="Calibri" w:hAnsi="Calibri" w:cs="Calibri"/>
                <w:sz w:val="16"/>
                <w:szCs w:val="16"/>
              </w:rPr>
              <w:t>Have ethical issues been taken into consideration?</w:t>
            </w:r>
          </w:p>
        </w:tc>
        <w:tc>
          <w:tcPr>
            <w:tcW w:w="899" w:type="dxa"/>
            <w:tcBorders>
              <w:top w:val="nil"/>
              <w:left w:val="nil"/>
              <w:bottom w:val="single" w:sz="8" w:space="0" w:color="B5DDDC"/>
              <w:right w:val="single" w:sz="8" w:space="0" w:color="B5DDDC"/>
            </w:tcBorders>
            <w:vAlign w:val="center"/>
            <w:hideMark/>
          </w:tcPr>
          <w:p w14:paraId="787D685D" w14:textId="77777777" w:rsidR="009C5338" w:rsidRPr="002C187C" w:rsidRDefault="00992883" w:rsidP="009C5338">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7E19C000" w14:textId="77777777" w:rsidR="009C5338" w:rsidRPr="002C187C" w:rsidRDefault="00992883" w:rsidP="009C5338">
            <w:pPr>
              <w:spacing w:before="0" w:after="0" w:line="240" w:lineRule="auto"/>
              <w:rPr>
                <w:rFonts w:ascii="Calibri" w:hAnsi="Calibri" w:cs="Calibri"/>
                <w:sz w:val="16"/>
                <w:szCs w:val="16"/>
              </w:rPr>
            </w:pPr>
            <w:r w:rsidRPr="002C187C">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3CE7C8E5" w14:textId="77777777" w:rsidR="009C5338" w:rsidRPr="002C187C" w:rsidRDefault="00992883" w:rsidP="009C5338">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497218E8" w14:textId="77777777" w:rsidTr="00537411">
        <w:trPr>
          <w:trHeight w:val="340"/>
        </w:trPr>
        <w:tc>
          <w:tcPr>
            <w:tcW w:w="348" w:type="dxa"/>
            <w:tcBorders>
              <w:top w:val="nil"/>
              <w:left w:val="single" w:sz="8" w:space="0" w:color="B5DDDC"/>
              <w:bottom w:val="single" w:sz="8" w:space="0" w:color="B5DDDC"/>
              <w:right w:val="single" w:sz="8" w:space="0" w:color="B5DDDC"/>
            </w:tcBorders>
            <w:vAlign w:val="center"/>
            <w:hideMark/>
          </w:tcPr>
          <w:p w14:paraId="2367B4E4" w14:textId="77777777" w:rsidR="009C5338" w:rsidRPr="004C4A37" w:rsidRDefault="00992883" w:rsidP="009C5338">
            <w:pPr>
              <w:spacing w:before="0" w:after="0" w:line="240" w:lineRule="auto"/>
              <w:jc w:val="center"/>
              <w:rPr>
                <w:rFonts w:ascii="Calibri" w:hAnsi="Calibri" w:cs="Calibri"/>
                <w:sz w:val="16"/>
                <w:szCs w:val="16"/>
              </w:rPr>
            </w:pPr>
            <w:r w:rsidRPr="004C4A37">
              <w:rPr>
                <w:rFonts w:ascii="Calibri" w:hAnsi="Calibri" w:cs="Calibri"/>
                <w:sz w:val="16"/>
                <w:szCs w:val="16"/>
              </w:rPr>
              <w:t>8</w:t>
            </w:r>
          </w:p>
        </w:tc>
        <w:tc>
          <w:tcPr>
            <w:tcW w:w="2004" w:type="dxa"/>
            <w:tcBorders>
              <w:top w:val="nil"/>
              <w:left w:val="nil"/>
              <w:bottom w:val="single" w:sz="8" w:space="0" w:color="B5DDDC"/>
              <w:right w:val="single" w:sz="8" w:space="0" w:color="B5DDDC"/>
            </w:tcBorders>
            <w:vAlign w:val="center"/>
            <w:hideMark/>
          </w:tcPr>
          <w:p w14:paraId="5C935E07" w14:textId="77777777" w:rsidR="009C5338" w:rsidRPr="004C4A37" w:rsidRDefault="00992883" w:rsidP="009C5338">
            <w:pPr>
              <w:spacing w:before="0" w:after="0" w:line="240" w:lineRule="auto"/>
              <w:rPr>
                <w:rFonts w:ascii="Calibri" w:hAnsi="Calibri" w:cs="Calibri"/>
                <w:sz w:val="16"/>
                <w:szCs w:val="16"/>
              </w:rPr>
            </w:pPr>
            <w:r w:rsidRPr="004C4A37">
              <w:rPr>
                <w:rFonts w:ascii="Calibri" w:hAnsi="Calibri" w:cs="Calibri"/>
                <w:sz w:val="16"/>
                <w:szCs w:val="16"/>
              </w:rPr>
              <w:t>Was the data analysis sufficiently rigorous?</w:t>
            </w:r>
          </w:p>
        </w:tc>
        <w:tc>
          <w:tcPr>
            <w:tcW w:w="899" w:type="dxa"/>
            <w:tcBorders>
              <w:top w:val="nil"/>
              <w:left w:val="nil"/>
              <w:bottom w:val="single" w:sz="8" w:space="0" w:color="B5DDDC"/>
              <w:right w:val="single" w:sz="8" w:space="0" w:color="B5DDDC"/>
            </w:tcBorders>
            <w:vAlign w:val="center"/>
            <w:hideMark/>
          </w:tcPr>
          <w:p w14:paraId="1C8B0C29" w14:textId="77777777" w:rsidR="009C5338" w:rsidRPr="002C187C" w:rsidRDefault="00992883" w:rsidP="009C5338">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1D5E3DAA" w14:textId="7BBCC878" w:rsidR="009C5338" w:rsidRPr="002C187C" w:rsidRDefault="00992883" w:rsidP="009C5338">
            <w:pPr>
              <w:spacing w:before="0" w:after="0" w:line="240" w:lineRule="auto"/>
              <w:rPr>
                <w:rFonts w:ascii="Calibri" w:hAnsi="Calibri" w:cs="Calibri"/>
                <w:sz w:val="16"/>
                <w:szCs w:val="16"/>
              </w:rPr>
            </w:pPr>
            <w:r w:rsidRPr="002C187C">
              <w:rPr>
                <w:rFonts w:ascii="Calibri" w:hAnsi="Calibri" w:cs="Calibri"/>
                <w:sz w:val="16"/>
                <w:szCs w:val="16"/>
              </w:rPr>
              <w:t xml:space="preserve">The statistical methodology </w:t>
            </w:r>
            <w:r w:rsidR="002A13D2">
              <w:rPr>
                <w:rFonts w:ascii="Calibri" w:hAnsi="Calibri" w:cs="Calibri"/>
                <w:sz w:val="16"/>
                <w:szCs w:val="16"/>
              </w:rPr>
              <w:t>i</w:t>
            </w:r>
            <w:r w:rsidR="002A13D2" w:rsidRPr="002C187C">
              <w:rPr>
                <w:rFonts w:ascii="Calibri" w:hAnsi="Calibri" w:cs="Calibri"/>
                <w:sz w:val="16"/>
                <w:szCs w:val="16"/>
              </w:rPr>
              <w:t xml:space="preserve">s </w:t>
            </w:r>
            <w:r w:rsidR="004A39AE" w:rsidRPr="002C187C">
              <w:rPr>
                <w:rFonts w:ascii="Calibri" w:hAnsi="Calibri" w:cs="Calibri"/>
                <w:sz w:val="16"/>
                <w:szCs w:val="16"/>
              </w:rPr>
              <w:t>sufficiently</w:t>
            </w:r>
            <w:r w:rsidRPr="002C187C">
              <w:rPr>
                <w:rFonts w:ascii="Calibri" w:hAnsi="Calibri" w:cs="Calibri"/>
                <w:sz w:val="16"/>
                <w:szCs w:val="16"/>
              </w:rPr>
              <w:t xml:space="preserve"> rigorous.</w:t>
            </w:r>
          </w:p>
        </w:tc>
        <w:tc>
          <w:tcPr>
            <w:tcW w:w="851" w:type="dxa"/>
            <w:tcBorders>
              <w:top w:val="nil"/>
              <w:left w:val="nil"/>
              <w:bottom w:val="single" w:sz="8" w:space="0" w:color="B5DDDC"/>
              <w:right w:val="single" w:sz="8" w:space="0" w:color="B5DDDC"/>
            </w:tcBorders>
            <w:shd w:val="clear" w:color="000000" w:fill="E2EFDA"/>
            <w:vAlign w:val="center"/>
            <w:hideMark/>
          </w:tcPr>
          <w:p w14:paraId="43706226" w14:textId="77777777" w:rsidR="009C5338" w:rsidRPr="002C187C" w:rsidRDefault="00992883" w:rsidP="009C5338">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65802B19" w14:textId="77777777" w:rsidTr="00537411">
        <w:trPr>
          <w:trHeight w:val="340"/>
        </w:trPr>
        <w:tc>
          <w:tcPr>
            <w:tcW w:w="348" w:type="dxa"/>
            <w:tcBorders>
              <w:top w:val="nil"/>
              <w:left w:val="single" w:sz="8" w:space="0" w:color="B5DDDC"/>
              <w:bottom w:val="single" w:sz="8" w:space="0" w:color="B5DDDC"/>
              <w:right w:val="single" w:sz="8" w:space="0" w:color="B5DDDC"/>
            </w:tcBorders>
            <w:vAlign w:val="center"/>
            <w:hideMark/>
          </w:tcPr>
          <w:p w14:paraId="39325299" w14:textId="77777777" w:rsidR="009C5338" w:rsidRPr="004C4A37" w:rsidRDefault="00992883" w:rsidP="009C5338">
            <w:pPr>
              <w:spacing w:before="0" w:after="0" w:line="240" w:lineRule="auto"/>
              <w:jc w:val="center"/>
              <w:rPr>
                <w:rFonts w:ascii="Calibri" w:hAnsi="Calibri" w:cs="Calibri"/>
                <w:sz w:val="16"/>
                <w:szCs w:val="16"/>
              </w:rPr>
            </w:pPr>
            <w:r w:rsidRPr="004C4A37">
              <w:rPr>
                <w:rFonts w:ascii="Calibri" w:hAnsi="Calibri" w:cs="Calibri"/>
                <w:sz w:val="16"/>
                <w:szCs w:val="16"/>
              </w:rPr>
              <w:t>9</w:t>
            </w:r>
          </w:p>
        </w:tc>
        <w:tc>
          <w:tcPr>
            <w:tcW w:w="2004" w:type="dxa"/>
            <w:tcBorders>
              <w:top w:val="nil"/>
              <w:left w:val="nil"/>
              <w:bottom w:val="single" w:sz="8" w:space="0" w:color="B5DDDC"/>
              <w:right w:val="single" w:sz="8" w:space="0" w:color="B5DDDC"/>
            </w:tcBorders>
            <w:vAlign w:val="center"/>
            <w:hideMark/>
          </w:tcPr>
          <w:p w14:paraId="5A979B03" w14:textId="77777777" w:rsidR="009C5338" w:rsidRPr="004C4A37" w:rsidRDefault="00992883" w:rsidP="009C5338">
            <w:pPr>
              <w:spacing w:before="0" w:after="0" w:line="240" w:lineRule="auto"/>
              <w:rPr>
                <w:rFonts w:ascii="Calibri" w:hAnsi="Calibri" w:cs="Calibri"/>
                <w:sz w:val="16"/>
                <w:szCs w:val="16"/>
              </w:rPr>
            </w:pPr>
            <w:r w:rsidRPr="004C4A37">
              <w:rPr>
                <w:rFonts w:ascii="Calibri" w:hAnsi="Calibri" w:cs="Calibri"/>
                <w:sz w:val="16"/>
                <w:szCs w:val="16"/>
              </w:rPr>
              <w:t>Is there a clear statement of findings?</w:t>
            </w:r>
          </w:p>
        </w:tc>
        <w:tc>
          <w:tcPr>
            <w:tcW w:w="899" w:type="dxa"/>
            <w:tcBorders>
              <w:top w:val="nil"/>
              <w:left w:val="nil"/>
              <w:bottom w:val="single" w:sz="8" w:space="0" w:color="B5DDDC"/>
              <w:right w:val="single" w:sz="8" w:space="0" w:color="B5DDDC"/>
            </w:tcBorders>
            <w:vAlign w:val="center"/>
            <w:hideMark/>
          </w:tcPr>
          <w:p w14:paraId="05229D5B" w14:textId="77777777" w:rsidR="009C5338" w:rsidRPr="002C187C" w:rsidRDefault="00992883" w:rsidP="009C5338">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1BFB68AE" w14:textId="170F85A4" w:rsidR="009C5338" w:rsidRPr="002C187C" w:rsidRDefault="00992883" w:rsidP="009C5338">
            <w:pPr>
              <w:spacing w:before="0" w:after="0" w:line="240" w:lineRule="auto"/>
              <w:rPr>
                <w:rFonts w:ascii="Calibri" w:hAnsi="Calibri" w:cs="Calibri"/>
                <w:sz w:val="16"/>
                <w:szCs w:val="16"/>
              </w:rPr>
            </w:pPr>
            <w:r w:rsidRPr="002C187C">
              <w:rPr>
                <w:rFonts w:ascii="Calibri" w:hAnsi="Calibri" w:cs="Calibri"/>
                <w:sz w:val="16"/>
                <w:szCs w:val="16"/>
              </w:rPr>
              <w:t xml:space="preserve">The statement of findings </w:t>
            </w:r>
            <w:r w:rsidR="00712618">
              <w:rPr>
                <w:rFonts w:ascii="Calibri" w:hAnsi="Calibri" w:cs="Calibri"/>
                <w:sz w:val="16"/>
                <w:szCs w:val="16"/>
              </w:rPr>
              <w:t>could be more clearly reported</w:t>
            </w:r>
            <w:r w:rsidRPr="002C187C">
              <w:rPr>
                <w:rFonts w:ascii="Calibri" w:hAnsi="Calibri" w:cs="Calibri"/>
                <w:sz w:val="16"/>
                <w:szCs w:val="16"/>
              </w:rPr>
              <w:t xml:space="preserve"> but section 4.2 describes </w:t>
            </w:r>
            <w:r w:rsidR="00712618">
              <w:rPr>
                <w:rFonts w:ascii="Calibri" w:hAnsi="Calibri" w:cs="Calibri"/>
                <w:sz w:val="16"/>
                <w:szCs w:val="16"/>
              </w:rPr>
              <w:t xml:space="preserve">the </w:t>
            </w:r>
            <w:r w:rsidR="004A39AE" w:rsidRPr="002C187C">
              <w:rPr>
                <w:rFonts w:ascii="Calibri" w:hAnsi="Calibri" w:cs="Calibri"/>
                <w:sz w:val="16"/>
                <w:szCs w:val="16"/>
              </w:rPr>
              <w:t>successful</w:t>
            </w:r>
            <w:r w:rsidRPr="002C187C">
              <w:rPr>
                <w:rFonts w:ascii="Calibri" w:hAnsi="Calibri" w:cs="Calibri"/>
                <w:sz w:val="16"/>
                <w:szCs w:val="16"/>
              </w:rPr>
              <w:t xml:space="preserve"> application of the Excel tool.</w:t>
            </w:r>
          </w:p>
        </w:tc>
        <w:tc>
          <w:tcPr>
            <w:tcW w:w="851" w:type="dxa"/>
            <w:tcBorders>
              <w:top w:val="nil"/>
              <w:left w:val="nil"/>
              <w:bottom w:val="single" w:sz="8" w:space="0" w:color="B5DDDC"/>
              <w:right w:val="single" w:sz="8" w:space="0" w:color="B5DDDC"/>
            </w:tcBorders>
            <w:shd w:val="clear" w:color="000000" w:fill="E2EFDA"/>
            <w:vAlign w:val="center"/>
            <w:hideMark/>
          </w:tcPr>
          <w:p w14:paraId="16EB8CAB" w14:textId="77777777" w:rsidR="009C5338" w:rsidRPr="002C187C" w:rsidRDefault="00992883" w:rsidP="009C5338">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71B93E30" w14:textId="77777777" w:rsidTr="00537411">
        <w:trPr>
          <w:trHeight w:val="340"/>
        </w:trPr>
        <w:tc>
          <w:tcPr>
            <w:tcW w:w="348" w:type="dxa"/>
            <w:tcBorders>
              <w:top w:val="nil"/>
              <w:left w:val="single" w:sz="8" w:space="0" w:color="B5DDDC"/>
              <w:bottom w:val="single" w:sz="8" w:space="0" w:color="B5DDDC"/>
              <w:right w:val="single" w:sz="8" w:space="0" w:color="B5DDDC"/>
            </w:tcBorders>
            <w:shd w:val="clear" w:color="000000" w:fill="D6EAEB"/>
            <w:vAlign w:val="center"/>
            <w:hideMark/>
          </w:tcPr>
          <w:p w14:paraId="01025A05" w14:textId="77777777" w:rsidR="009C5338" w:rsidRPr="002C187C" w:rsidRDefault="00992883" w:rsidP="009C533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2004" w:type="dxa"/>
            <w:tcBorders>
              <w:top w:val="nil"/>
              <w:left w:val="nil"/>
              <w:bottom w:val="single" w:sz="8" w:space="0" w:color="B5DDDC"/>
              <w:right w:val="single" w:sz="8" w:space="0" w:color="B5DDDC"/>
            </w:tcBorders>
            <w:shd w:val="clear" w:color="000000" w:fill="D6EAEB"/>
            <w:vAlign w:val="center"/>
            <w:hideMark/>
          </w:tcPr>
          <w:p w14:paraId="52440F90" w14:textId="77777777" w:rsidR="009C5338" w:rsidRPr="002C187C" w:rsidRDefault="00992883" w:rsidP="009C533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C: Will the results help locally?</w:t>
            </w:r>
          </w:p>
        </w:tc>
        <w:tc>
          <w:tcPr>
            <w:tcW w:w="899" w:type="dxa"/>
            <w:tcBorders>
              <w:top w:val="nil"/>
              <w:left w:val="nil"/>
              <w:bottom w:val="single" w:sz="8" w:space="0" w:color="B5DDDC"/>
              <w:right w:val="single" w:sz="8" w:space="0" w:color="B5DDDC"/>
            </w:tcBorders>
            <w:shd w:val="clear" w:color="000000" w:fill="D6EAEB"/>
            <w:noWrap/>
            <w:hideMark/>
          </w:tcPr>
          <w:p w14:paraId="1815E56D" w14:textId="77777777" w:rsidR="009C5338" w:rsidRPr="002C187C" w:rsidRDefault="00992883" w:rsidP="009C533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1B0F4AEF" w14:textId="77777777" w:rsidR="009C5338" w:rsidRPr="002C187C" w:rsidRDefault="00992883" w:rsidP="009C533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34BA7F7A" w14:textId="77777777" w:rsidR="009C5338" w:rsidRPr="002C187C" w:rsidRDefault="00992883" w:rsidP="009C533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39802241" w14:textId="77777777" w:rsidTr="00537411">
        <w:trPr>
          <w:trHeight w:val="340"/>
        </w:trPr>
        <w:tc>
          <w:tcPr>
            <w:tcW w:w="348" w:type="dxa"/>
            <w:tcBorders>
              <w:top w:val="nil"/>
              <w:left w:val="single" w:sz="8" w:space="0" w:color="B5DDDC"/>
              <w:bottom w:val="single" w:sz="8" w:space="0" w:color="B5DDDC"/>
              <w:right w:val="single" w:sz="8" w:space="0" w:color="B5DDDC"/>
            </w:tcBorders>
            <w:vAlign w:val="center"/>
            <w:hideMark/>
          </w:tcPr>
          <w:p w14:paraId="6A93B397" w14:textId="77777777" w:rsidR="009C5338" w:rsidRPr="004C4A37" w:rsidRDefault="00992883" w:rsidP="009C5338">
            <w:pPr>
              <w:spacing w:before="0" w:after="0" w:line="240" w:lineRule="auto"/>
              <w:jc w:val="center"/>
              <w:rPr>
                <w:rFonts w:ascii="Calibri" w:hAnsi="Calibri" w:cs="Calibri"/>
                <w:sz w:val="16"/>
                <w:szCs w:val="16"/>
              </w:rPr>
            </w:pPr>
            <w:r w:rsidRPr="004C4A37">
              <w:rPr>
                <w:rFonts w:ascii="Calibri" w:hAnsi="Calibri" w:cs="Calibri"/>
                <w:sz w:val="16"/>
                <w:szCs w:val="16"/>
              </w:rPr>
              <w:t>10</w:t>
            </w:r>
          </w:p>
        </w:tc>
        <w:tc>
          <w:tcPr>
            <w:tcW w:w="2004" w:type="dxa"/>
            <w:tcBorders>
              <w:top w:val="nil"/>
              <w:left w:val="nil"/>
              <w:bottom w:val="nil"/>
              <w:right w:val="single" w:sz="8" w:space="0" w:color="B5DDDC"/>
            </w:tcBorders>
            <w:vAlign w:val="center"/>
            <w:hideMark/>
          </w:tcPr>
          <w:p w14:paraId="3F5DA74F" w14:textId="77777777" w:rsidR="009C5338" w:rsidRPr="004C4A37" w:rsidRDefault="00992883" w:rsidP="009C5338">
            <w:pPr>
              <w:spacing w:before="0" w:after="0" w:line="240" w:lineRule="auto"/>
              <w:rPr>
                <w:rFonts w:ascii="Calibri" w:hAnsi="Calibri" w:cs="Calibri"/>
                <w:sz w:val="16"/>
                <w:szCs w:val="16"/>
              </w:rPr>
            </w:pPr>
            <w:r w:rsidRPr="004C4A37">
              <w:rPr>
                <w:rFonts w:ascii="Calibri" w:hAnsi="Calibri" w:cs="Calibri"/>
                <w:sz w:val="16"/>
                <w:szCs w:val="16"/>
              </w:rPr>
              <w:t>How valuable is the research?  Is the research of satisfactory value?</w:t>
            </w:r>
          </w:p>
        </w:tc>
        <w:tc>
          <w:tcPr>
            <w:tcW w:w="899" w:type="dxa"/>
            <w:tcBorders>
              <w:top w:val="nil"/>
              <w:left w:val="nil"/>
              <w:bottom w:val="single" w:sz="8" w:space="0" w:color="B5DDDC"/>
              <w:right w:val="single" w:sz="8" w:space="0" w:color="B5DDDC"/>
            </w:tcBorders>
            <w:vAlign w:val="center"/>
            <w:hideMark/>
          </w:tcPr>
          <w:p w14:paraId="06E85A6B" w14:textId="77777777" w:rsidR="009C5338" w:rsidRPr="002C187C" w:rsidRDefault="00992883" w:rsidP="009C5338">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nil"/>
              <w:right w:val="single" w:sz="8" w:space="0" w:color="B5DDDC"/>
            </w:tcBorders>
            <w:vAlign w:val="center"/>
            <w:hideMark/>
          </w:tcPr>
          <w:p w14:paraId="1AE170BF" w14:textId="1D84C736" w:rsidR="009C5338" w:rsidRPr="002C187C" w:rsidRDefault="00992883" w:rsidP="009C5338">
            <w:pPr>
              <w:spacing w:before="0" w:after="0" w:line="240" w:lineRule="auto"/>
              <w:rPr>
                <w:rFonts w:ascii="Calibri" w:hAnsi="Calibri" w:cs="Calibri"/>
                <w:sz w:val="16"/>
                <w:szCs w:val="16"/>
              </w:rPr>
            </w:pPr>
            <w:r w:rsidRPr="002C187C">
              <w:rPr>
                <w:rFonts w:ascii="Calibri" w:hAnsi="Calibri" w:cs="Calibri"/>
                <w:sz w:val="16"/>
                <w:szCs w:val="16"/>
              </w:rPr>
              <w:t xml:space="preserve">The research is useful </w:t>
            </w:r>
            <w:r w:rsidR="005B319C">
              <w:rPr>
                <w:rFonts w:ascii="Calibri" w:hAnsi="Calibri" w:cs="Calibri"/>
                <w:sz w:val="16"/>
                <w:szCs w:val="16"/>
              </w:rPr>
              <w:t xml:space="preserve">for this narrative review </w:t>
            </w:r>
            <w:r w:rsidRPr="002C187C">
              <w:rPr>
                <w:rFonts w:ascii="Calibri" w:hAnsi="Calibri" w:cs="Calibri"/>
                <w:sz w:val="16"/>
                <w:szCs w:val="16"/>
              </w:rPr>
              <w:t>in providing a tool for microbial beach classifications based on enterococci and has been demonstrated to be useful in an Australian context.</w:t>
            </w:r>
          </w:p>
        </w:tc>
        <w:tc>
          <w:tcPr>
            <w:tcW w:w="851" w:type="dxa"/>
            <w:tcBorders>
              <w:top w:val="nil"/>
              <w:left w:val="nil"/>
              <w:bottom w:val="single" w:sz="8" w:space="0" w:color="B5DDDC"/>
              <w:right w:val="single" w:sz="8" w:space="0" w:color="B5DDDC"/>
            </w:tcBorders>
            <w:shd w:val="clear" w:color="000000" w:fill="E2EFDA"/>
            <w:vAlign w:val="center"/>
            <w:hideMark/>
          </w:tcPr>
          <w:p w14:paraId="55AF19DD" w14:textId="77777777" w:rsidR="009C5338" w:rsidRPr="002C187C" w:rsidRDefault="00992883" w:rsidP="009C5338">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3A7CDBCC" w14:textId="77777777" w:rsidTr="00537411">
        <w:trPr>
          <w:trHeight w:val="340"/>
        </w:trPr>
        <w:tc>
          <w:tcPr>
            <w:tcW w:w="348" w:type="dxa"/>
            <w:tcBorders>
              <w:top w:val="nil"/>
              <w:left w:val="single" w:sz="8" w:space="0" w:color="B5DDDC"/>
              <w:bottom w:val="single" w:sz="8" w:space="0" w:color="B5DDDC"/>
              <w:right w:val="nil"/>
            </w:tcBorders>
            <w:shd w:val="clear" w:color="000000" w:fill="D6EAEB"/>
            <w:vAlign w:val="center"/>
            <w:hideMark/>
          </w:tcPr>
          <w:p w14:paraId="03AEF1D5" w14:textId="77777777" w:rsidR="009C5338" w:rsidRPr="002C187C" w:rsidRDefault="00992883" w:rsidP="009C5338">
            <w:pPr>
              <w:spacing w:before="0" w:after="0" w:line="240" w:lineRule="auto"/>
              <w:jc w:val="center"/>
              <w:rPr>
                <w:rFonts w:ascii="Calibri" w:hAnsi="Calibri" w:cs="Calibri"/>
                <w:b/>
                <w:bCs/>
                <w:sz w:val="16"/>
                <w:szCs w:val="16"/>
              </w:rPr>
            </w:pPr>
            <w:r w:rsidRPr="002C187C">
              <w:rPr>
                <w:rFonts w:ascii="Calibri" w:hAnsi="Calibri" w:cs="Calibri"/>
                <w:b/>
                <w:bCs/>
                <w:sz w:val="16"/>
                <w:szCs w:val="16"/>
              </w:rPr>
              <w:t>-</w:t>
            </w:r>
          </w:p>
        </w:tc>
        <w:tc>
          <w:tcPr>
            <w:tcW w:w="2004"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6980202A" w14:textId="77777777" w:rsidR="009C5338" w:rsidRPr="002C187C" w:rsidRDefault="00992883" w:rsidP="009C533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Overall risk of bias rating</w:t>
            </w:r>
          </w:p>
        </w:tc>
        <w:tc>
          <w:tcPr>
            <w:tcW w:w="899" w:type="dxa"/>
            <w:tcBorders>
              <w:top w:val="single" w:sz="8" w:space="0" w:color="008000"/>
              <w:left w:val="single" w:sz="8" w:space="0" w:color="B5DDDC"/>
              <w:bottom w:val="nil"/>
              <w:right w:val="single" w:sz="8" w:space="0" w:color="B5DDDC"/>
            </w:tcBorders>
            <w:shd w:val="clear" w:color="000000" w:fill="D6EAEB"/>
            <w:vAlign w:val="center"/>
            <w:hideMark/>
          </w:tcPr>
          <w:p w14:paraId="735ED667" w14:textId="77777777" w:rsidR="009C5338" w:rsidRPr="002C187C" w:rsidRDefault="00992883" w:rsidP="009C5338">
            <w:pPr>
              <w:spacing w:before="0" w:after="0" w:line="240" w:lineRule="auto"/>
              <w:rPr>
                <w:rFonts w:ascii="Calibri" w:hAnsi="Calibri" w:cs="Calibri"/>
                <w:sz w:val="16"/>
                <w:szCs w:val="16"/>
              </w:rPr>
            </w:pPr>
            <w:r w:rsidRPr="002C187C">
              <w:rPr>
                <w:rFonts w:ascii="Calibri" w:hAnsi="Calibri" w:cs="Calibri"/>
                <w:strike/>
                <w:sz w:val="16"/>
                <w:szCs w:val="16"/>
              </w:rPr>
              <w:t> </w:t>
            </w:r>
          </w:p>
        </w:tc>
        <w:tc>
          <w:tcPr>
            <w:tcW w:w="3685" w:type="dxa"/>
            <w:tcBorders>
              <w:top w:val="single" w:sz="8" w:space="0" w:color="008000"/>
              <w:left w:val="single" w:sz="4" w:space="0" w:color="B5DDDC"/>
              <w:bottom w:val="nil"/>
              <w:right w:val="single" w:sz="4" w:space="0" w:color="B5DDDC"/>
            </w:tcBorders>
            <w:shd w:val="clear" w:color="000000" w:fill="D6EAEB"/>
            <w:vAlign w:val="center"/>
            <w:hideMark/>
          </w:tcPr>
          <w:p w14:paraId="185423E2" w14:textId="2BA1B3F8" w:rsidR="009C5338" w:rsidRPr="002C187C" w:rsidRDefault="00992883" w:rsidP="009C5338">
            <w:pPr>
              <w:spacing w:before="0" w:after="0" w:line="240" w:lineRule="auto"/>
              <w:rPr>
                <w:rFonts w:ascii="Calibri" w:hAnsi="Calibri" w:cs="Calibri"/>
                <w:i/>
                <w:iCs/>
                <w:color w:val="000000"/>
                <w:sz w:val="16"/>
                <w:szCs w:val="16"/>
              </w:rPr>
            </w:pPr>
            <w:r w:rsidRPr="002C187C">
              <w:rPr>
                <w:rFonts w:ascii="Calibri" w:hAnsi="Calibri" w:cs="Calibri"/>
                <w:i/>
                <w:iCs/>
                <w:color w:val="000000"/>
                <w:sz w:val="16"/>
                <w:szCs w:val="16"/>
              </w:rPr>
              <w:t xml:space="preserve">The study describes a useful method and tool for calculating microbial </w:t>
            </w:r>
            <w:r w:rsidR="004A39AE" w:rsidRPr="002C187C">
              <w:rPr>
                <w:rFonts w:ascii="Calibri" w:hAnsi="Calibri" w:cs="Calibri"/>
                <w:i/>
                <w:iCs/>
                <w:color w:val="000000"/>
                <w:sz w:val="16"/>
                <w:szCs w:val="16"/>
              </w:rPr>
              <w:t>advisory</w:t>
            </w:r>
            <w:r w:rsidRPr="002C187C">
              <w:rPr>
                <w:rFonts w:ascii="Calibri" w:hAnsi="Calibri" w:cs="Calibri"/>
                <w:i/>
                <w:iCs/>
                <w:color w:val="000000"/>
                <w:sz w:val="16"/>
                <w:szCs w:val="16"/>
              </w:rPr>
              <w:t xml:space="preserve"> criteria for beaches based on enterococci </w:t>
            </w:r>
            <w:r w:rsidR="004A39AE" w:rsidRPr="002C187C">
              <w:rPr>
                <w:rFonts w:ascii="Calibri" w:hAnsi="Calibri" w:cs="Calibri"/>
                <w:i/>
                <w:iCs/>
                <w:color w:val="000000"/>
                <w:sz w:val="16"/>
                <w:szCs w:val="16"/>
              </w:rPr>
              <w:t>monitoring</w:t>
            </w:r>
            <w:r w:rsidRPr="002C187C">
              <w:rPr>
                <w:rFonts w:ascii="Calibri" w:hAnsi="Calibri" w:cs="Calibri"/>
                <w:i/>
                <w:iCs/>
                <w:color w:val="000000"/>
                <w:sz w:val="16"/>
                <w:szCs w:val="16"/>
              </w:rPr>
              <w:t xml:space="preserve"> data.</w:t>
            </w:r>
          </w:p>
        </w:tc>
        <w:tc>
          <w:tcPr>
            <w:tcW w:w="851" w:type="dxa"/>
            <w:tcBorders>
              <w:top w:val="single" w:sz="8" w:space="0" w:color="008000"/>
              <w:left w:val="single" w:sz="8" w:space="0" w:color="B5DDDC"/>
              <w:bottom w:val="single" w:sz="8" w:space="0" w:color="008000"/>
              <w:right w:val="single" w:sz="8" w:space="0" w:color="B5DDDC"/>
            </w:tcBorders>
            <w:shd w:val="clear" w:color="000000" w:fill="E2EFDA"/>
            <w:vAlign w:val="center"/>
            <w:hideMark/>
          </w:tcPr>
          <w:p w14:paraId="6EF14F51" w14:textId="77777777" w:rsidR="009C5338" w:rsidRPr="002C187C" w:rsidRDefault="00992883" w:rsidP="009C5338">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38EA0284" w14:textId="77777777" w:rsidTr="00537411">
        <w:trPr>
          <w:trHeight w:val="340"/>
        </w:trPr>
        <w:tc>
          <w:tcPr>
            <w:tcW w:w="348" w:type="dxa"/>
            <w:tcBorders>
              <w:top w:val="nil"/>
              <w:left w:val="single" w:sz="8" w:space="0" w:color="B5DDDC"/>
              <w:bottom w:val="single" w:sz="8" w:space="0" w:color="B5DDDC"/>
              <w:right w:val="single" w:sz="8" w:space="0" w:color="B5DDDC"/>
            </w:tcBorders>
            <w:shd w:val="clear" w:color="000000" w:fill="D6EAEB"/>
            <w:vAlign w:val="center"/>
            <w:hideMark/>
          </w:tcPr>
          <w:p w14:paraId="6309073C" w14:textId="77777777" w:rsidR="009C5338" w:rsidRPr="002C187C" w:rsidRDefault="00992883" w:rsidP="009C5338">
            <w:pPr>
              <w:spacing w:before="0" w:after="0" w:line="240" w:lineRule="auto"/>
              <w:jc w:val="center"/>
              <w:rPr>
                <w:rFonts w:ascii="Calibri" w:hAnsi="Calibri" w:cs="Calibri"/>
                <w:b/>
                <w:bCs/>
                <w:sz w:val="16"/>
                <w:szCs w:val="16"/>
              </w:rPr>
            </w:pPr>
            <w:r w:rsidRPr="002C187C">
              <w:rPr>
                <w:rFonts w:ascii="Calibri" w:hAnsi="Calibri" w:cs="Calibri"/>
                <w:b/>
                <w:bCs/>
                <w:sz w:val="16"/>
                <w:szCs w:val="16"/>
              </w:rPr>
              <w:t>-</w:t>
            </w:r>
          </w:p>
        </w:tc>
        <w:tc>
          <w:tcPr>
            <w:tcW w:w="2004" w:type="dxa"/>
            <w:tcBorders>
              <w:top w:val="nil"/>
              <w:left w:val="nil"/>
              <w:bottom w:val="single" w:sz="8" w:space="0" w:color="B5DDDC"/>
              <w:right w:val="single" w:sz="8" w:space="0" w:color="B5DDDC"/>
            </w:tcBorders>
            <w:shd w:val="clear" w:color="000000" w:fill="D6EAEB"/>
            <w:vAlign w:val="center"/>
            <w:hideMark/>
          </w:tcPr>
          <w:p w14:paraId="6C6778BD" w14:textId="77777777" w:rsidR="009C5338" w:rsidRPr="002C187C" w:rsidRDefault="00992883" w:rsidP="009C5338">
            <w:pPr>
              <w:spacing w:before="0" w:after="0" w:line="240" w:lineRule="auto"/>
              <w:rPr>
                <w:rFonts w:ascii="Calibri" w:hAnsi="Calibri" w:cs="Calibri"/>
                <w:b/>
                <w:bCs/>
                <w:sz w:val="16"/>
                <w:szCs w:val="16"/>
              </w:rPr>
            </w:pPr>
            <w:r w:rsidRPr="002C187C">
              <w:rPr>
                <w:rFonts w:ascii="Calibri" w:hAnsi="Calibri" w:cs="Calibri"/>
                <w:b/>
                <w:bCs/>
                <w:sz w:val="16"/>
                <w:szCs w:val="16"/>
              </w:rPr>
              <w:t>Reviewer's conclusion</w:t>
            </w:r>
          </w:p>
        </w:tc>
        <w:tc>
          <w:tcPr>
            <w:tcW w:w="899" w:type="dxa"/>
            <w:tcBorders>
              <w:top w:val="single" w:sz="8" w:space="0" w:color="008000"/>
              <w:left w:val="nil"/>
              <w:bottom w:val="single" w:sz="8" w:space="0" w:color="B5DDDC"/>
              <w:right w:val="nil"/>
            </w:tcBorders>
            <w:shd w:val="clear" w:color="000000" w:fill="C6EFCE"/>
            <w:noWrap/>
            <w:vAlign w:val="center"/>
            <w:hideMark/>
          </w:tcPr>
          <w:p w14:paraId="588FD2BC" w14:textId="77777777" w:rsidR="009C5338" w:rsidRPr="002C187C" w:rsidRDefault="00992883" w:rsidP="009C5338">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 </w:t>
            </w:r>
          </w:p>
        </w:tc>
        <w:tc>
          <w:tcPr>
            <w:tcW w:w="3685" w:type="dxa"/>
            <w:tcBorders>
              <w:top w:val="single" w:sz="8" w:space="0" w:color="008000"/>
              <w:left w:val="single" w:sz="8" w:space="0" w:color="B5DDDC"/>
              <w:bottom w:val="single" w:sz="8" w:space="0" w:color="B5DDDC"/>
              <w:right w:val="nil"/>
            </w:tcBorders>
            <w:shd w:val="clear" w:color="000000" w:fill="C6EFCE"/>
            <w:noWrap/>
            <w:vAlign w:val="center"/>
            <w:hideMark/>
          </w:tcPr>
          <w:p w14:paraId="20945BAD" w14:textId="77777777" w:rsidR="009C5338" w:rsidRPr="002C187C" w:rsidRDefault="00992883" w:rsidP="009C5338">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Include in review - probable low risk of bias</w:t>
            </w:r>
          </w:p>
        </w:tc>
        <w:tc>
          <w:tcPr>
            <w:tcW w:w="851" w:type="dxa"/>
            <w:tcBorders>
              <w:top w:val="nil"/>
              <w:left w:val="nil"/>
              <w:bottom w:val="single" w:sz="8" w:space="0" w:color="B5DDDC"/>
              <w:right w:val="single" w:sz="8" w:space="0" w:color="B5DDDC"/>
            </w:tcBorders>
            <w:shd w:val="clear" w:color="000000" w:fill="C6EFCE"/>
            <w:noWrap/>
            <w:vAlign w:val="center"/>
            <w:hideMark/>
          </w:tcPr>
          <w:p w14:paraId="768DCC78" w14:textId="77777777" w:rsidR="009C5338" w:rsidRPr="002C187C" w:rsidRDefault="00992883" w:rsidP="009C5338">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 </w:t>
            </w:r>
          </w:p>
        </w:tc>
      </w:tr>
    </w:tbl>
    <w:p w14:paraId="35151A56" w14:textId="24F1DC1F" w:rsidR="0034121F" w:rsidRDefault="0034121F" w:rsidP="0034121F"/>
    <w:p w14:paraId="6D965226" w14:textId="77777777" w:rsidR="00672767" w:rsidRPr="0034121F" w:rsidRDefault="00672767" w:rsidP="0034121F"/>
    <w:p w14:paraId="75B5D306" w14:textId="77777777" w:rsidR="0034121F" w:rsidRPr="008F7938" w:rsidRDefault="00992883" w:rsidP="0034121F">
      <w:pPr>
        <w:pStyle w:val="Heading3"/>
      </w:pPr>
      <w:bookmarkStart w:id="441" w:name="_Toc106901073"/>
      <w:r w:rsidRPr="008F7938">
        <w:t>Data extraction</w:t>
      </w:r>
      <w:bookmarkEnd w:id="441"/>
    </w:p>
    <w:tbl>
      <w:tblPr>
        <w:tblW w:w="7787" w:type="dxa"/>
        <w:tblCellMar>
          <w:left w:w="57" w:type="dxa"/>
          <w:right w:w="57" w:type="dxa"/>
        </w:tblCellMar>
        <w:tblLook w:val="04A0" w:firstRow="1" w:lastRow="0" w:firstColumn="1" w:lastColumn="0" w:noHBand="0" w:noVBand="1"/>
      </w:tblPr>
      <w:tblGrid>
        <w:gridCol w:w="1173"/>
        <w:gridCol w:w="1794"/>
        <w:gridCol w:w="4820"/>
      </w:tblGrid>
      <w:tr w:rsidR="00BF2DBF" w14:paraId="7C1E4746" w14:textId="77777777" w:rsidTr="00D545E2">
        <w:trPr>
          <w:trHeight w:val="340"/>
          <w:tblHeader/>
        </w:trPr>
        <w:tc>
          <w:tcPr>
            <w:tcW w:w="1173"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4B842B9A" w14:textId="77777777" w:rsidR="00682CC3" w:rsidRPr="00682CC3" w:rsidRDefault="00992883" w:rsidP="00682CC3">
            <w:pPr>
              <w:spacing w:before="0" w:after="0" w:line="240" w:lineRule="auto"/>
              <w:rPr>
                <w:rFonts w:ascii="Calibri" w:hAnsi="Calibri" w:cs="Calibri"/>
                <w:b/>
                <w:bCs/>
                <w:color w:val="008000"/>
                <w:sz w:val="16"/>
                <w:szCs w:val="16"/>
              </w:rPr>
            </w:pPr>
            <w:r w:rsidRPr="00682CC3">
              <w:rPr>
                <w:rFonts w:ascii="Calibri" w:hAnsi="Calibri" w:cs="Calibri"/>
                <w:b/>
                <w:bCs/>
                <w:color w:val="008000"/>
                <w:sz w:val="16"/>
                <w:szCs w:val="16"/>
              </w:rPr>
              <w:t>Category</w:t>
            </w:r>
          </w:p>
        </w:tc>
        <w:tc>
          <w:tcPr>
            <w:tcW w:w="1794" w:type="dxa"/>
            <w:tcBorders>
              <w:top w:val="single" w:sz="8" w:space="0" w:color="B5DDDC"/>
              <w:left w:val="nil"/>
              <w:bottom w:val="single" w:sz="8" w:space="0" w:color="B5DDDC"/>
              <w:right w:val="single" w:sz="8" w:space="0" w:color="B5DDDC"/>
            </w:tcBorders>
            <w:shd w:val="clear" w:color="000000" w:fill="B5DDDC"/>
            <w:vAlign w:val="center"/>
            <w:hideMark/>
          </w:tcPr>
          <w:p w14:paraId="28899C25" w14:textId="77777777" w:rsidR="00682CC3" w:rsidRPr="00682CC3" w:rsidRDefault="00992883" w:rsidP="00682CC3">
            <w:pPr>
              <w:spacing w:before="0" w:after="0" w:line="240" w:lineRule="auto"/>
              <w:rPr>
                <w:rFonts w:ascii="Calibri" w:hAnsi="Calibri" w:cs="Calibri"/>
                <w:b/>
                <w:bCs/>
                <w:color w:val="008000"/>
                <w:sz w:val="16"/>
                <w:szCs w:val="16"/>
              </w:rPr>
            </w:pPr>
            <w:r w:rsidRPr="00682CC3">
              <w:rPr>
                <w:rFonts w:ascii="Calibri" w:hAnsi="Calibri" w:cs="Calibri"/>
                <w:b/>
                <w:bCs/>
                <w:color w:val="008000"/>
                <w:sz w:val="16"/>
                <w:szCs w:val="16"/>
              </w:rPr>
              <w:t>Data class</w:t>
            </w:r>
          </w:p>
        </w:tc>
        <w:tc>
          <w:tcPr>
            <w:tcW w:w="4820" w:type="dxa"/>
            <w:tcBorders>
              <w:top w:val="single" w:sz="8" w:space="0" w:color="B5DDDC"/>
              <w:left w:val="nil"/>
              <w:bottom w:val="single" w:sz="8" w:space="0" w:color="B5DDDC"/>
              <w:right w:val="single" w:sz="8" w:space="0" w:color="B5DDDC"/>
            </w:tcBorders>
            <w:shd w:val="clear" w:color="000000" w:fill="B5DDDC"/>
            <w:vAlign w:val="center"/>
            <w:hideMark/>
          </w:tcPr>
          <w:p w14:paraId="4238122E" w14:textId="77777777" w:rsidR="00682CC3" w:rsidRPr="00682CC3" w:rsidRDefault="00992883" w:rsidP="00682CC3">
            <w:pPr>
              <w:spacing w:before="0" w:after="0" w:line="240" w:lineRule="auto"/>
              <w:rPr>
                <w:rFonts w:ascii="Calibri" w:hAnsi="Calibri" w:cs="Calibri"/>
                <w:b/>
                <w:bCs/>
                <w:color w:val="008000"/>
                <w:sz w:val="16"/>
                <w:szCs w:val="16"/>
              </w:rPr>
            </w:pPr>
            <w:r w:rsidRPr="00682CC3">
              <w:rPr>
                <w:rFonts w:ascii="Calibri" w:hAnsi="Calibri" w:cs="Calibri"/>
                <w:b/>
                <w:bCs/>
                <w:color w:val="008000"/>
                <w:sz w:val="16"/>
                <w:szCs w:val="16"/>
              </w:rPr>
              <w:t>J23: Lugg, R.S.W.; Cook, A.; Devine, B. 2012</w:t>
            </w:r>
          </w:p>
        </w:tc>
      </w:tr>
      <w:tr w:rsidR="00BF2DBF" w14:paraId="31F6616E"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30A13D18" w14:textId="77777777" w:rsidR="00682CC3" w:rsidRPr="00682CC3" w:rsidRDefault="00992883" w:rsidP="00682CC3">
            <w:pPr>
              <w:spacing w:before="0" w:after="0" w:line="240" w:lineRule="auto"/>
              <w:rPr>
                <w:rFonts w:ascii="Calibri" w:hAnsi="Calibri" w:cs="Calibri"/>
                <w:b/>
                <w:bCs/>
                <w:color w:val="000000"/>
                <w:sz w:val="16"/>
                <w:szCs w:val="16"/>
              </w:rPr>
            </w:pPr>
            <w:r w:rsidRPr="00682CC3">
              <w:rPr>
                <w:rFonts w:ascii="Calibri" w:hAnsi="Calibri" w:cs="Calibri"/>
                <w:b/>
                <w:bCs/>
                <w:color w:val="000000"/>
                <w:sz w:val="16"/>
                <w:szCs w:val="16"/>
              </w:rPr>
              <w:t>Descriptive attributes</w:t>
            </w:r>
          </w:p>
        </w:tc>
        <w:tc>
          <w:tcPr>
            <w:tcW w:w="1794" w:type="dxa"/>
            <w:tcBorders>
              <w:top w:val="nil"/>
              <w:left w:val="nil"/>
              <w:bottom w:val="single" w:sz="8" w:space="0" w:color="B5DDDC"/>
              <w:right w:val="single" w:sz="8" w:space="0" w:color="B5DDDC"/>
            </w:tcBorders>
            <w:vAlign w:val="center"/>
            <w:hideMark/>
          </w:tcPr>
          <w:p w14:paraId="34B19484"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Title</w:t>
            </w:r>
          </w:p>
        </w:tc>
        <w:tc>
          <w:tcPr>
            <w:tcW w:w="4820" w:type="dxa"/>
            <w:tcBorders>
              <w:top w:val="nil"/>
              <w:left w:val="nil"/>
              <w:bottom w:val="single" w:sz="8" w:space="0" w:color="B5DDDC"/>
              <w:right w:val="single" w:sz="8" w:space="0" w:color="B5DDDC"/>
            </w:tcBorders>
            <w:vAlign w:val="center"/>
            <w:hideMark/>
          </w:tcPr>
          <w:p w14:paraId="1B9B5AC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Estimating 95th Percentiles from Microbial Sampling: A Novel Approach to Standardising their Application to Recreational Waters</w:t>
            </w:r>
          </w:p>
        </w:tc>
      </w:tr>
      <w:tr w:rsidR="00BF2DBF" w14:paraId="333BDAB1"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4048A55"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4D3BC2C2"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Publication Title</w:t>
            </w:r>
          </w:p>
        </w:tc>
        <w:tc>
          <w:tcPr>
            <w:tcW w:w="4820" w:type="dxa"/>
            <w:tcBorders>
              <w:top w:val="nil"/>
              <w:left w:val="nil"/>
              <w:bottom w:val="single" w:sz="8" w:space="0" w:color="B5DDDC"/>
              <w:right w:val="single" w:sz="8" w:space="0" w:color="B5DDDC"/>
            </w:tcBorders>
            <w:vAlign w:val="center"/>
            <w:hideMark/>
          </w:tcPr>
          <w:p w14:paraId="08AB6B3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Significance of Faecal Indicators in Water: A Global Perspective</w:t>
            </w:r>
          </w:p>
        </w:tc>
      </w:tr>
      <w:tr w:rsidR="00BF2DBF" w14:paraId="413226E9"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A41925E"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6098E05C"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Reference (Vol.(issue), reference no. or pages, or no. of pages)</w:t>
            </w:r>
          </w:p>
        </w:tc>
        <w:tc>
          <w:tcPr>
            <w:tcW w:w="4820" w:type="dxa"/>
            <w:tcBorders>
              <w:top w:val="nil"/>
              <w:left w:val="nil"/>
              <w:bottom w:val="single" w:sz="8" w:space="0" w:color="B5DDDC"/>
              <w:right w:val="single" w:sz="8" w:space="0" w:color="B5DDDC"/>
            </w:tcBorders>
            <w:vAlign w:val="center"/>
            <w:hideMark/>
          </w:tcPr>
          <w:p w14:paraId="63E41CC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Book Chapter</w:t>
            </w:r>
          </w:p>
        </w:tc>
      </w:tr>
      <w:tr w:rsidR="00BF2DBF" w14:paraId="74994D20"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C0BA032"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250D790E"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Publication date</w:t>
            </w:r>
          </w:p>
        </w:tc>
        <w:tc>
          <w:tcPr>
            <w:tcW w:w="4820" w:type="dxa"/>
            <w:tcBorders>
              <w:top w:val="nil"/>
              <w:left w:val="nil"/>
              <w:bottom w:val="single" w:sz="8" w:space="0" w:color="B5DDDC"/>
              <w:right w:val="single" w:sz="8" w:space="0" w:color="B5DDDC"/>
            </w:tcBorders>
            <w:vAlign w:val="center"/>
            <w:hideMark/>
          </w:tcPr>
          <w:p w14:paraId="10E9CE3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2012</w:t>
            </w:r>
          </w:p>
        </w:tc>
      </w:tr>
      <w:tr w:rsidR="00BF2DBF" w14:paraId="77D8E649"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830BE76"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410775D5"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Publication Source</w:t>
            </w:r>
          </w:p>
        </w:tc>
        <w:tc>
          <w:tcPr>
            <w:tcW w:w="4820" w:type="dxa"/>
            <w:tcBorders>
              <w:top w:val="nil"/>
              <w:left w:val="nil"/>
              <w:bottom w:val="single" w:sz="8" w:space="0" w:color="B5DDDC"/>
              <w:right w:val="single" w:sz="8" w:space="0" w:color="B5DDDC"/>
            </w:tcBorders>
            <w:vAlign w:val="center"/>
            <w:hideMark/>
          </w:tcPr>
          <w:p w14:paraId="5640325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Significance of Faecal Indicators in Water: A Global Perspective n/a (n/a) 62-71 DOI:10.1039/9781849735421-00062</w:t>
            </w:r>
          </w:p>
        </w:tc>
      </w:tr>
      <w:tr w:rsidR="00BF2DBF" w14:paraId="6AA2D4A4"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70769D1"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527354F6"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Peer reviewed</w:t>
            </w:r>
          </w:p>
        </w:tc>
        <w:tc>
          <w:tcPr>
            <w:tcW w:w="4820" w:type="dxa"/>
            <w:tcBorders>
              <w:top w:val="nil"/>
              <w:left w:val="nil"/>
              <w:bottom w:val="single" w:sz="8" w:space="0" w:color="B5DDDC"/>
              <w:right w:val="single" w:sz="8" w:space="0" w:color="B5DDDC"/>
            </w:tcBorders>
            <w:vAlign w:val="center"/>
            <w:hideMark/>
          </w:tcPr>
          <w:p w14:paraId="2D8F39A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Most likely (by the book Editors Drs D Kay and C Fricker).</w:t>
            </w:r>
          </w:p>
        </w:tc>
      </w:tr>
      <w:tr w:rsidR="00BF2DBF" w14:paraId="7D133408"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3C47ACA"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23A73761"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Country of origin</w:t>
            </w:r>
          </w:p>
        </w:tc>
        <w:tc>
          <w:tcPr>
            <w:tcW w:w="4820" w:type="dxa"/>
            <w:tcBorders>
              <w:top w:val="nil"/>
              <w:left w:val="nil"/>
              <w:bottom w:val="single" w:sz="8" w:space="0" w:color="B5DDDC"/>
              <w:right w:val="single" w:sz="8" w:space="0" w:color="B5DDDC"/>
            </w:tcBorders>
            <w:vAlign w:val="center"/>
            <w:hideMark/>
          </w:tcPr>
          <w:p w14:paraId="61044D3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Australia</w:t>
            </w:r>
          </w:p>
        </w:tc>
      </w:tr>
      <w:tr w:rsidR="00BF2DBF" w14:paraId="4734EF92"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4C01D2D"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392C345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Source of funding</w:t>
            </w:r>
          </w:p>
        </w:tc>
        <w:tc>
          <w:tcPr>
            <w:tcW w:w="4820" w:type="dxa"/>
            <w:tcBorders>
              <w:top w:val="nil"/>
              <w:left w:val="nil"/>
              <w:bottom w:val="single" w:sz="8" w:space="0" w:color="B5DDDC"/>
              <w:right w:val="single" w:sz="8" w:space="0" w:color="B5DDDC"/>
            </w:tcBorders>
            <w:vAlign w:val="center"/>
            <w:hideMark/>
          </w:tcPr>
          <w:p w14:paraId="6FE1DF0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Not stated</w:t>
            </w:r>
          </w:p>
        </w:tc>
      </w:tr>
      <w:tr w:rsidR="00BF2DBF" w14:paraId="3215BDC1"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4D79585"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6D8FF53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Possible conflicts of interest</w:t>
            </w:r>
          </w:p>
        </w:tc>
        <w:tc>
          <w:tcPr>
            <w:tcW w:w="4820" w:type="dxa"/>
            <w:tcBorders>
              <w:top w:val="nil"/>
              <w:left w:val="nil"/>
              <w:bottom w:val="single" w:sz="8" w:space="0" w:color="B5DDDC"/>
              <w:right w:val="single" w:sz="8" w:space="0" w:color="B5DDDC"/>
            </w:tcBorders>
            <w:vAlign w:val="center"/>
            <w:hideMark/>
          </w:tcPr>
          <w:p w14:paraId="46BF406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 conflicts of interest declared by authors or identified by the reviewer.</w:t>
            </w:r>
          </w:p>
        </w:tc>
      </w:tr>
      <w:tr w:rsidR="00BF2DBF" w14:paraId="3CC6FD64"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71D59E7"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Other criteria</w:t>
            </w:r>
          </w:p>
        </w:tc>
        <w:tc>
          <w:tcPr>
            <w:tcW w:w="1794" w:type="dxa"/>
            <w:tcBorders>
              <w:top w:val="nil"/>
              <w:left w:val="nil"/>
              <w:bottom w:val="single" w:sz="8" w:space="0" w:color="B5DDDC"/>
              <w:right w:val="single" w:sz="8" w:space="0" w:color="B5DDDC"/>
            </w:tcBorders>
            <w:vAlign w:val="center"/>
            <w:hideMark/>
          </w:tcPr>
          <w:p w14:paraId="0C0E9CA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Does study clearly address the primary research question?</w:t>
            </w:r>
          </w:p>
        </w:tc>
        <w:tc>
          <w:tcPr>
            <w:tcW w:w="4820" w:type="dxa"/>
            <w:tcBorders>
              <w:top w:val="nil"/>
              <w:left w:val="nil"/>
              <w:bottom w:val="single" w:sz="8" w:space="0" w:color="B5DDDC"/>
              <w:right w:val="single" w:sz="8" w:space="0" w:color="B5DDDC"/>
            </w:tcBorders>
            <w:vAlign w:val="center"/>
            <w:hideMark/>
          </w:tcPr>
          <w:p w14:paraId="279C932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2E62C408"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8F3A937"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6AF6C2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Australian jurisdiction</w:t>
            </w:r>
          </w:p>
        </w:tc>
        <w:tc>
          <w:tcPr>
            <w:tcW w:w="4820" w:type="dxa"/>
            <w:tcBorders>
              <w:top w:val="nil"/>
              <w:left w:val="nil"/>
              <w:bottom w:val="single" w:sz="8" w:space="0" w:color="B5DDDC"/>
              <w:right w:val="single" w:sz="8" w:space="0" w:color="B5DDDC"/>
            </w:tcBorders>
            <w:vAlign w:val="center"/>
            <w:hideMark/>
          </w:tcPr>
          <w:p w14:paraId="42D632A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4D7C3677"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E072EB1"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496F03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Does paper describe reasoning clearly</w:t>
            </w:r>
          </w:p>
        </w:tc>
        <w:tc>
          <w:tcPr>
            <w:tcW w:w="4820" w:type="dxa"/>
            <w:tcBorders>
              <w:top w:val="nil"/>
              <w:left w:val="nil"/>
              <w:bottom w:val="single" w:sz="8" w:space="0" w:color="B5DDDC"/>
              <w:right w:val="single" w:sz="8" w:space="0" w:color="B5DDDC"/>
            </w:tcBorders>
            <w:vAlign w:val="center"/>
            <w:hideMark/>
          </w:tcPr>
          <w:p w14:paraId="7D8AB62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5D8DF3CF"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14243C8"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62F0D3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Does overseas experience relate to Australian context</w:t>
            </w:r>
          </w:p>
        </w:tc>
        <w:tc>
          <w:tcPr>
            <w:tcW w:w="4820" w:type="dxa"/>
            <w:tcBorders>
              <w:top w:val="nil"/>
              <w:left w:val="nil"/>
              <w:bottom w:val="single" w:sz="8" w:space="0" w:color="B5DDDC"/>
              <w:right w:val="single" w:sz="8" w:space="0" w:color="B5DDDC"/>
            </w:tcBorders>
            <w:vAlign w:val="center"/>
            <w:hideMark/>
          </w:tcPr>
          <w:p w14:paraId="661C0F9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69914B6A"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9CF26A4"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B0A1E4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children</w:t>
            </w:r>
          </w:p>
        </w:tc>
        <w:tc>
          <w:tcPr>
            <w:tcW w:w="4820" w:type="dxa"/>
            <w:tcBorders>
              <w:top w:val="nil"/>
              <w:left w:val="nil"/>
              <w:bottom w:val="single" w:sz="8" w:space="0" w:color="B5DDDC"/>
              <w:right w:val="single" w:sz="8" w:space="0" w:color="B5DDDC"/>
            </w:tcBorders>
            <w:vAlign w:val="center"/>
            <w:hideMark/>
          </w:tcPr>
          <w:p w14:paraId="1E381BD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2C28C99D"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6071DD1"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A0F9B8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immunocompromised</w:t>
            </w:r>
          </w:p>
        </w:tc>
        <w:tc>
          <w:tcPr>
            <w:tcW w:w="4820" w:type="dxa"/>
            <w:tcBorders>
              <w:top w:val="nil"/>
              <w:left w:val="nil"/>
              <w:bottom w:val="single" w:sz="8" w:space="0" w:color="B5DDDC"/>
              <w:right w:val="single" w:sz="8" w:space="0" w:color="B5DDDC"/>
            </w:tcBorders>
            <w:vAlign w:val="center"/>
            <w:hideMark/>
          </w:tcPr>
          <w:p w14:paraId="23CDE07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4DBDFB55"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3CB4F19"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9A63B5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elderly</w:t>
            </w:r>
          </w:p>
        </w:tc>
        <w:tc>
          <w:tcPr>
            <w:tcW w:w="4820" w:type="dxa"/>
            <w:tcBorders>
              <w:top w:val="nil"/>
              <w:left w:val="nil"/>
              <w:bottom w:val="single" w:sz="8" w:space="0" w:color="B5DDDC"/>
              <w:right w:val="single" w:sz="8" w:space="0" w:color="B5DDDC"/>
            </w:tcBorders>
            <w:vAlign w:val="center"/>
            <w:hideMark/>
          </w:tcPr>
          <w:p w14:paraId="19402AF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0B725029"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C5FDA67"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44A51D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indigenous</w:t>
            </w:r>
          </w:p>
        </w:tc>
        <w:tc>
          <w:tcPr>
            <w:tcW w:w="4820" w:type="dxa"/>
            <w:tcBorders>
              <w:top w:val="nil"/>
              <w:left w:val="nil"/>
              <w:bottom w:val="single" w:sz="8" w:space="0" w:color="B5DDDC"/>
              <w:right w:val="single" w:sz="8" w:space="0" w:color="B5DDDC"/>
            </w:tcBorders>
            <w:vAlign w:val="center"/>
            <w:hideMark/>
          </w:tcPr>
          <w:p w14:paraId="4231CC2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2CB59C47"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B79F3C3"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089428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Main risk associated factor? </w:t>
            </w:r>
          </w:p>
        </w:tc>
        <w:tc>
          <w:tcPr>
            <w:tcW w:w="4820" w:type="dxa"/>
            <w:tcBorders>
              <w:top w:val="nil"/>
              <w:left w:val="nil"/>
              <w:bottom w:val="single" w:sz="8" w:space="0" w:color="B5DDDC"/>
              <w:right w:val="single" w:sz="8" w:space="0" w:color="B5DDDC"/>
            </w:tcBorders>
            <w:vAlign w:val="center"/>
            <w:hideMark/>
          </w:tcPr>
          <w:p w14:paraId="3CCA01D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FIB (Enterococci)</w:t>
            </w:r>
          </w:p>
        </w:tc>
      </w:tr>
      <w:tr w:rsidR="00BF2DBF" w14:paraId="51743A83"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E391D58"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02792B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CASP classification </w:t>
            </w:r>
          </w:p>
        </w:tc>
        <w:tc>
          <w:tcPr>
            <w:tcW w:w="4820" w:type="dxa"/>
            <w:tcBorders>
              <w:top w:val="nil"/>
              <w:left w:val="nil"/>
              <w:bottom w:val="single" w:sz="8" w:space="0" w:color="B5DDDC"/>
              <w:right w:val="single" w:sz="8" w:space="0" w:color="B5DDDC"/>
            </w:tcBorders>
            <w:vAlign w:val="center"/>
            <w:hideMark/>
          </w:tcPr>
          <w:p w14:paraId="0935010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Qualitative research</w:t>
            </w:r>
          </w:p>
        </w:tc>
      </w:tr>
      <w:tr w:rsidR="00BF2DBF" w14:paraId="14ECC33F"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2F58FD0"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19B267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marine, estuarine or freshwater</w:t>
            </w:r>
          </w:p>
        </w:tc>
        <w:tc>
          <w:tcPr>
            <w:tcW w:w="4820" w:type="dxa"/>
            <w:tcBorders>
              <w:top w:val="nil"/>
              <w:left w:val="nil"/>
              <w:bottom w:val="single" w:sz="8" w:space="0" w:color="B5DDDC"/>
              <w:right w:val="single" w:sz="8" w:space="0" w:color="B5DDDC"/>
            </w:tcBorders>
            <w:vAlign w:val="center"/>
            <w:hideMark/>
          </w:tcPr>
          <w:p w14:paraId="482029B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w:t>
            </w:r>
          </w:p>
        </w:tc>
      </w:tr>
      <w:tr w:rsidR="00BF2DBF" w14:paraId="6EF21F2E"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A0B0E18"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528901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DOI http://dx.doi.org/</w:t>
            </w:r>
          </w:p>
        </w:tc>
        <w:tc>
          <w:tcPr>
            <w:tcW w:w="4820" w:type="dxa"/>
            <w:tcBorders>
              <w:top w:val="nil"/>
              <w:left w:val="nil"/>
              <w:bottom w:val="single" w:sz="8" w:space="0" w:color="B5DDDC"/>
              <w:right w:val="single" w:sz="8" w:space="0" w:color="B5DDDC"/>
            </w:tcBorders>
            <w:vAlign w:val="center"/>
            <w:hideMark/>
          </w:tcPr>
          <w:p w14:paraId="302DFA8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10.1016/j.mimet.2020.106049</w:t>
            </w:r>
          </w:p>
        </w:tc>
      </w:tr>
      <w:tr w:rsidR="00BF2DBF" w14:paraId="646508F6"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9A322BE"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Study characteristics</w:t>
            </w:r>
          </w:p>
        </w:tc>
        <w:tc>
          <w:tcPr>
            <w:tcW w:w="1794" w:type="dxa"/>
            <w:tcBorders>
              <w:top w:val="nil"/>
              <w:left w:val="nil"/>
              <w:bottom w:val="single" w:sz="8" w:space="0" w:color="B5DDDC"/>
              <w:right w:val="single" w:sz="8" w:space="0" w:color="B5DDDC"/>
            </w:tcBorders>
            <w:vAlign w:val="center"/>
            <w:hideMark/>
          </w:tcPr>
          <w:p w14:paraId="6278B6C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Aim/objectives of study</w:t>
            </w:r>
          </w:p>
        </w:tc>
        <w:tc>
          <w:tcPr>
            <w:tcW w:w="4820" w:type="dxa"/>
            <w:tcBorders>
              <w:top w:val="nil"/>
              <w:left w:val="nil"/>
              <w:bottom w:val="single" w:sz="8" w:space="0" w:color="B5DDDC"/>
              <w:right w:val="single" w:sz="8" w:space="0" w:color="B5DDDC"/>
            </w:tcBorders>
            <w:vAlign w:val="center"/>
            <w:hideMark/>
          </w:tcPr>
          <w:p w14:paraId="4C07DAE3" w14:textId="7581FB56"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The study seeks to facilitate the application of recreational water guidelines that use the Wyer equation (Wat. Res. 1999, 33,715) for the purpose of allocating </w:t>
            </w:r>
            <w:r w:rsidR="007A7D85" w:rsidRPr="00682CC3">
              <w:rPr>
                <w:rFonts w:ascii="Calibri" w:hAnsi="Calibri" w:cs="Calibri"/>
                <w:sz w:val="16"/>
                <w:szCs w:val="16"/>
              </w:rPr>
              <w:t>microbial</w:t>
            </w:r>
            <w:r w:rsidRPr="00682CC3">
              <w:rPr>
                <w:rFonts w:ascii="Calibri" w:hAnsi="Calibri" w:cs="Calibri"/>
                <w:sz w:val="16"/>
                <w:szCs w:val="16"/>
              </w:rPr>
              <w:t xml:space="preserve"> water assessment categories (MACs). </w:t>
            </w:r>
          </w:p>
        </w:tc>
      </w:tr>
      <w:tr w:rsidR="00BF2DBF" w14:paraId="37938E37"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3159EAF"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F7566D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Study type/design</w:t>
            </w:r>
          </w:p>
        </w:tc>
        <w:tc>
          <w:tcPr>
            <w:tcW w:w="4820" w:type="dxa"/>
            <w:tcBorders>
              <w:top w:val="nil"/>
              <w:left w:val="nil"/>
              <w:bottom w:val="single" w:sz="8" w:space="0" w:color="B5DDDC"/>
              <w:right w:val="single" w:sz="8" w:space="0" w:color="B5DDDC"/>
            </w:tcBorders>
            <w:vAlign w:val="center"/>
            <w:hideMark/>
          </w:tcPr>
          <w:p w14:paraId="15F6C94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study describes statistical methods and an Microsoft Excel template (EnteroTester) for calculating 95th percentiles of enterococcal distributions and MACs</w:t>
            </w:r>
          </w:p>
        </w:tc>
      </w:tr>
      <w:tr w:rsidR="00BF2DBF" w14:paraId="20E9DD4B"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2C3B863"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98570B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Study duration</w:t>
            </w:r>
          </w:p>
        </w:tc>
        <w:tc>
          <w:tcPr>
            <w:tcW w:w="4820" w:type="dxa"/>
            <w:tcBorders>
              <w:top w:val="nil"/>
              <w:left w:val="nil"/>
              <w:bottom w:val="single" w:sz="8" w:space="0" w:color="B5DDDC"/>
              <w:right w:val="single" w:sz="8" w:space="0" w:color="B5DDDC"/>
            </w:tcBorders>
            <w:vAlign w:val="center"/>
            <w:hideMark/>
          </w:tcPr>
          <w:p w14:paraId="2F42635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 (desktop study)</w:t>
            </w:r>
          </w:p>
        </w:tc>
      </w:tr>
      <w:tr w:rsidR="00BF2DBF" w14:paraId="49437BCA"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6DB542C"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Population characteristics</w:t>
            </w:r>
          </w:p>
        </w:tc>
        <w:tc>
          <w:tcPr>
            <w:tcW w:w="1794" w:type="dxa"/>
            <w:tcBorders>
              <w:top w:val="nil"/>
              <w:left w:val="nil"/>
              <w:bottom w:val="single" w:sz="8" w:space="0" w:color="B5DDDC"/>
              <w:right w:val="single" w:sz="8" w:space="0" w:color="B5DDDC"/>
            </w:tcBorders>
            <w:vAlign w:val="center"/>
            <w:hideMark/>
          </w:tcPr>
          <w:p w14:paraId="6738F23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Population/s studied</w:t>
            </w:r>
          </w:p>
        </w:tc>
        <w:tc>
          <w:tcPr>
            <w:tcW w:w="4820" w:type="dxa"/>
            <w:tcBorders>
              <w:top w:val="nil"/>
              <w:left w:val="nil"/>
              <w:bottom w:val="single" w:sz="8" w:space="0" w:color="B5DDDC"/>
              <w:right w:val="single" w:sz="8" w:space="0" w:color="B5DDDC"/>
            </w:tcBorders>
            <w:vAlign w:val="center"/>
            <w:hideMark/>
          </w:tcPr>
          <w:p w14:paraId="0EB1778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4ED97296"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CF0D6FD"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E74833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Selection criteria for population</w:t>
            </w:r>
          </w:p>
        </w:tc>
        <w:tc>
          <w:tcPr>
            <w:tcW w:w="4820" w:type="dxa"/>
            <w:tcBorders>
              <w:top w:val="nil"/>
              <w:left w:val="nil"/>
              <w:bottom w:val="single" w:sz="8" w:space="0" w:color="B5DDDC"/>
              <w:right w:val="single" w:sz="8" w:space="0" w:color="B5DDDC"/>
            </w:tcBorders>
            <w:vAlign w:val="center"/>
            <w:hideMark/>
          </w:tcPr>
          <w:p w14:paraId="56DBF1D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424065D3"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70DC827"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6C4239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Subgroups reported</w:t>
            </w:r>
          </w:p>
        </w:tc>
        <w:tc>
          <w:tcPr>
            <w:tcW w:w="4820" w:type="dxa"/>
            <w:tcBorders>
              <w:top w:val="nil"/>
              <w:left w:val="nil"/>
              <w:bottom w:val="single" w:sz="8" w:space="0" w:color="B5DDDC"/>
              <w:right w:val="single" w:sz="8" w:space="0" w:color="B5DDDC"/>
            </w:tcBorders>
            <w:vAlign w:val="center"/>
            <w:hideMark/>
          </w:tcPr>
          <w:p w14:paraId="1D96EE4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5C52824E"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B8F1A6E"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BF5D27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Size of study</w:t>
            </w:r>
          </w:p>
        </w:tc>
        <w:tc>
          <w:tcPr>
            <w:tcW w:w="4820" w:type="dxa"/>
            <w:tcBorders>
              <w:top w:val="nil"/>
              <w:left w:val="nil"/>
              <w:bottom w:val="single" w:sz="8" w:space="0" w:color="B5DDDC"/>
              <w:right w:val="single" w:sz="8" w:space="0" w:color="B5DDDC"/>
            </w:tcBorders>
            <w:vAlign w:val="center"/>
            <w:hideMark/>
          </w:tcPr>
          <w:p w14:paraId="209702C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682DB132"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645DC765"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Exposure and setting</w:t>
            </w:r>
          </w:p>
        </w:tc>
        <w:tc>
          <w:tcPr>
            <w:tcW w:w="1794" w:type="dxa"/>
            <w:tcBorders>
              <w:top w:val="nil"/>
              <w:left w:val="nil"/>
              <w:bottom w:val="single" w:sz="8" w:space="0" w:color="B5DDDC"/>
              <w:right w:val="single" w:sz="8" w:space="0" w:color="B5DDDC"/>
            </w:tcBorders>
            <w:vAlign w:val="center"/>
            <w:hideMark/>
          </w:tcPr>
          <w:p w14:paraId="7CB75E7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Type of water source/water body</w:t>
            </w:r>
          </w:p>
        </w:tc>
        <w:tc>
          <w:tcPr>
            <w:tcW w:w="4820" w:type="dxa"/>
            <w:tcBorders>
              <w:top w:val="nil"/>
              <w:left w:val="nil"/>
              <w:bottom w:val="single" w:sz="8" w:space="0" w:color="B5DDDC"/>
              <w:right w:val="single" w:sz="8" w:space="0" w:color="B5DDDC"/>
            </w:tcBorders>
            <w:vAlign w:val="center"/>
            <w:hideMark/>
          </w:tcPr>
          <w:p w14:paraId="21AF968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marine, estuarine, freshwater</w:t>
            </w:r>
          </w:p>
        </w:tc>
      </w:tr>
      <w:tr w:rsidR="00BF2DBF" w14:paraId="6C4D33CA"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BF3BF4E"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0FEDBA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Exposure scenario</w:t>
            </w:r>
          </w:p>
        </w:tc>
        <w:tc>
          <w:tcPr>
            <w:tcW w:w="4820" w:type="dxa"/>
            <w:tcBorders>
              <w:top w:val="nil"/>
              <w:left w:val="nil"/>
              <w:bottom w:val="single" w:sz="8" w:space="0" w:color="B5DDDC"/>
              <w:right w:val="single" w:sz="8" w:space="0" w:color="B5DDDC"/>
            </w:tcBorders>
            <w:vAlign w:val="center"/>
            <w:hideMark/>
          </w:tcPr>
          <w:p w14:paraId="1C3D074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  Study describes a statistical method and Excel tool for beach classifications</w:t>
            </w:r>
          </w:p>
        </w:tc>
      </w:tr>
      <w:tr w:rsidR="00BF2DBF" w14:paraId="6562F16D"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8C8B608"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6FC2F3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Exposure pathway</w:t>
            </w:r>
          </w:p>
        </w:tc>
        <w:tc>
          <w:tcPr>
            <w:tcW w:w="4820" w:type="dxa"/>
            <w:tcBorders>
              <w:top w:val="nil"/>
              <w:left w:val="nil"/>
              <w:bottom w:val="single" w:sz="8" w:space="0" w:color="B5DDDC"/>
              <w:right w:val="single" w:sz="8" w:space="0" w:color="B5DDDC"/>
            </w:tcBorders>
            <w:vAlign w:val="center"/>
            <w:hideMark/>
          </w:tcPr>
          <w:p w14:paraId="43AD2B4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7C881CE6"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FD4D53D"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3055B8D" w14:textId="537C4BE2"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Source of </w:t>
            </w:r>
            <w:r w:rsidR="00BE6FF9">
              <w:rPr>
                <w:rFonts w:ascii="Calibri" w:hAnsi="Calibri" w:cs="Calibri"/>
                <w:sz w:val="16"/>
                <w:szCs w:val="16"/>
              </w:rPr>
              <w:t>infection/ contamination</w:t>
            </w:r>
          </w:p>
        </w:tc>
        <w:tc>
          <w:tcPr>
            <w:tcW w:w="4820" w:type="dxa"/>
            <w:tcBorders>
              <w:top w:val="nil"/>
              <w:left w:val="nil"/>
              <w:bottom w:val="single" w:sz="8" w:space="0" w:color="B5DDDC"/>
              <w:right w:val="single" w:sz="8" w:space="0" w:color="B5DDDC"/>
            </w:tcBorders>
            <w:vAlign w:val="center"/>
            <w:hideMark/>
          </w:tcPr>
          <w:p w14:paraId="3F961A9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2E5B9BEC"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CC9AD47"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0092AE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Causal organisms</w:t>
            </w:r>
          </w:p>
        </w:tc>
        <w:tc>
          <w:tcPr>
            <w:tcW w:w="4820" w:type="dxa"/>
            <w:tcBorders>
              <w:top w:val="nil"/>
              <w:left w:val="nil"/>
              <w:bottom w:val="single" w:sz="8" w:space="0" w:color="B5DDDC"/>
              <w:right w:val="single" w:sz="8" w:space="0" w:color="B5DDDC"/>
            </w:tcBorders>
            <w:vAlign w:val="center"/>
            <w:hideMark/>
          </w:tcPr>
          <w:p w14:paraId="6ABEA20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45F3C3DD"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B79865A"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023E77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Comparison group(s)</w:t>
            </w:r>
          </w:p>
        </w:tc>
        <w:tc>
          <w:tcPr>
            <w:tcW w:w="4820" w:type="dxa"/>
            <w:tcBorders>
              <w:top w:val="nil"/>
              <w:left w:val="nil"/>
              <w:bottom w:val="single" w:sz="8" w:space="0" w:color="B5DDDC"/>
              <w:right w:val="single" w:sz="8" w:space="0" w:color="B5DDDC"/>
            </w:tcBorders>
            <w:vAlign w:val="center"/>
            <w:hideMark/>
          </w:tcPr>
          <w:p w14:paraId="0C737FA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3EC08DB2"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33ADCB9B"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Study methods</w:t>
            </w:r>
          </w:p>
        </w:tc>
        <w:tc>
          <w:tcPr>
            <w:tcW w:w="1794" w:type="dxa"/>
            <w:tcBorders>
              <w:top w:val="nil"/>
              <w:left w:val="nil"/>
              <w:bottom w:val="single" w:sz="8" w:space="0" w:color="B5DDDC"/>
              <w:right w:val="single" w:sz="8" w:space="0" w:color="B5DDDC"/>
            </w:tcBorders>
            <w:vAlign w:val="center"/>
            <w:hideMark/>
          </w:tcPr>
          <w:p w14:paraId="2D68B66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Water quality measurement used</w:t>
            </w:r>
          </w:p>
        </w:tc>
        <w:tc>
          <w:tcPr>
            <w:tcW w:w="4820" w:type="dxa"/>
            <w:tcBorders>
              <w:top w:val="nil"/>
              <w:left w:val="nil"/>
              <w:bottom w:val="single" w:sz="8" w:space="0" w:color="B5DDDC"/>
              <w:right w:val="single" w:sz="8" w:space="0" w:color="B5DDDC"/>
            </w:tcBorders>
            <w:vAlign w:val="center"/>
            <w:hideMark/>
          </w:tcPr>
          <w:p w14:paraId="25295C24" w14:textId="697946DF"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FIB (enter</w:t>
            </w:r>
            <w:r w:rsidR="007A7D85">
              <w:rPr>
                <w:rFonts w:ascii="Calibri" w:hAnsi="Calibri" w:cs="Calibri"/>
                <w:sz w:val="16"/>
                <w:szCs w:val="16"/>
              </w:rPr>
              <w:t>oc</w:t>
            </w:r>
            <w:r w:rsidRPr="00682CC3">
              <w:rPr>
                <w:rFonts w:ascii="Calibri" w:hAnsi="Calibri" w:cs="Calibri"/>
                <w:sz w:val="16"/>
                <w:szCs w:val="16"/>
              </w:rPr>
              <w:t>occi)</w:t>
            </w:r>
          </w:p>
        </w:tc>
      </w:tr>
      <w:tr w:rsidR="00BF2DBF" w14:paraId="223F2B98"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C08BD7A"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nil"/>
              <w:right w:val="single" w:sz="8" w:space="0" w:color="B5DDDC"/>
            </w:tcBorders>
            <w:vAlign w:val="center"/>
            <w:hideMark/>
          </w:tcPr>
          <w:p w14:paraId="7659ED0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Method of microorganism isolation and enumeration (if applicable)</w:t>
            </w:r>
          </w:p>
        </w:tc>
        <w:tc>
          <w:tcPr>
            <w:tcW w:w="4820" w:type="dxa"/>
            <w:tcBorders>
              <w:top w:val="nil"/>
              <w:left w:val="nil"/>
              <w:bottom w:val="single" w:sz="8" w:space="0" w:color="B5DDDC"/>
              <w:right w:val="single" w:sz="8" w:space="0" w:color="B5DDDC"/>
            </w:tcBorders>
            <w:vAlign w:val="center"/>
            <w:hideMark/>
          </w:tcPr>
          <w:p w14:paraId="72E6FB2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0AF29F4A"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C7820E3"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single" w:sz="8" w:space="0" w:color="B5DDDC"/>
              <w:left w:val="nil"/>
              <w:bottom w:val="single" w:sz="8" w:space="0" w:color="B5DDDC"/>
              <w:right w:val="single" w:sz="8" w:space="0" w:color="B5DDDC"/>
            </w:tcBorders>
            <w:vAlign w:val="center"/>
            <w:hideMark/>
          </w:tcPr>
          <w:p w14:paraId="579286E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Water sampling methods (monitoring, surrogates).  Was there sufficient replication in number of samples taken, what steps were taken to reduce contamination?</w:t>
            </w:r>
          </w:p>
        </w:tc>
        <w:tc>
          <w:tcPr>
            <w:tcW w:w="4820" w:type="dxa"/>
            <w:tcBorders>
              <w:top w:val="nil"/>
              <w:left w:val="nil"/>
              <w:bottom w:val="single" w:sz="8" w:space="0" w:color="B5DDDC"/>
              <w:right w:val="single" w:sz="8" w:space="0" w:color="B5DDDC"/>
            </w:tcBorders>
            <w:vAlign w:val="center"/>
            <w:hideMark/>
          </w:tcPr>
          <w:p w14:paraId="2B4ED949" w14:textId="4986AB89"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paper describes development and application of the EnteroTester Excel tool, which facilitates the appropriate computation for 95th percentiles and corresponding</w:t>
            </w:r>
            <w:r w:rsidR="00352B7A">
              <w:rPr>
                <w:rFonts w:ascii="Calibri" w:hAnsi="Calibri" w:cs="Calibri"/>
                <w:sz w:val="16"/>
                <w:szCs w:val="16"/>
              </w:rPr>
              <w:t xml:space="preserve"> classifications</w:t>
            </w:r>
            <w:r w:rsidRPr="00682CC3">
              <w:rPr>
                <w:rFonts w:ascii="Calibri" w:hAnsi="Calibri" w:cs="Calibri"/>
                <w:sz w:val="16"/>
                <w:szCs w:val="16"/>
              </w:rPr>
              <w:t xml:space="preserve"> for beach recreational water quality </w:t>
            </w:r>
            <w:r w:rsidR="00DA5550" w:rsidRPr="00682CC3">
              <w:rPr>
                <w:rFonts w:ascii="Calibri" w:hAnsi="Calibri" w:cs="Calibri"/>
                <w:sz w:val="16"/>
                <w:szCs w:val="16"/>
              </w:rPr>
              <w:t>c</w:t>
            </w:r>
            <w:r w:rsidR="00DA5550">
              <w:rPr>
                <w:rFonts w:ascii="Calibri" w:hAnsi="Calibri" w:cs="Calibri"/>
                <w:sz w:val="16"/>
                <w:szCs w:val="16"/>
              </w:rPr>
              <w:t>ategorie</w:t>
            </w:r>
            <w:r w:rsidR="00DA5550" w:rsidRPr="00682CC3">
              <w:rPr>
                <w:rFonts w:ascii="Calibri" w:hAnsi="Calibri" w:cs="Calibri"/>
                <w:sz w:val="16"/>
                <w:szCs w:val="16"/>
              </w:rPr>
              <w:t xml:space="preserve">s </w:t>
            </w:r>
            <w:r w:rsidRPr="00682CC3">
              <w:rPr>
                <w:rFonts w:ascii="Calibri" w:hAnsi="Calibri" w:cs="Calibri"/>
                <w:sz w:val="16"/>
                <w:szCs w:val="16"/>
              </w:rPr>
              <w:t>(MACs).</w:t>
            </w:r>
          </w:p>
        </w:tc>
      </w:tr>
      <w:tr w:rsidR="00BF2DBF" w14:paraId="61659570"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8D57E3A"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1582E3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Limits of reporting for the organism of concern</w:t>
            </w:r>
          </w:p>
        </w:tc>
        <w:tc>
          <w:tcPr>
            <w:tcW w:w="4820" w:type="dxa"/>
            <w:tcBorders>
              <w:top w:val="nil"/>
              <w:left w:val="nil"/>
              <w:bottom w:val="single" w:sz="8" w:space="0" w:color="B5DDDC"/>
              <w:right w:val="single" w:sz="8" w:space="0" w:color="B5DDDC"/>
            </w:tcBorders>
            <w:vAlign w:val="center"/>
            <w:hideMark/>
          </w:tcPr>
          <w:p w14:paraId="3EF1E83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79B5B78F"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122CA46"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EB6981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Consideration of quality assurance such as field and lab blanks, reference sites, and reporting on related physico-chemical parameters</w:t>
            </w:r>
          </w:p>
        </w:tc>
        <w:tc>
          <w:tcPr>
            <w:tcW w:w="4820" w:type="dxa"/>
            <w:tcBorders>
              <w:top w:val="nil"/>
              <w:left w:val="nil"/>
              <w:bottom w:val="single" w:sz="8" w:space="0" w:color="B5DDDC"/>
              <w:right w:val="single" w:sz="8" w:space="0" w:color="B5DDDC"/>
            </w:tcBorders>
            <w:vAlign w:val="center"/>
            <w:hideMark/>
          </w:tcPr>
          <w:p w14:paraId="3DF4F70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255156B6"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B4FD7FE"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Statistics</w:t>
            </w:r>
          </w:p>
        </w:tc>
        <w:tc>
          <w:tcPr>
            <w:tcW w:w="1794" w:type="dxa"/>
            <w:tcBorders>
              <w:top w:val="nil"/>
              <w:left w:val="nil"/>
              <w:bottom w:val="single" w:sz="8" w:space="0" w:color="B5DDDC"/>
              <w:right w:val="single" w:sz="8" w:space="0" w:color="B5DDDC"/>
            </w:tcBorders>
            <w:vAlign w:val="center"/>
            <w:hideMark/>
          </w:tcPr>
          <w:p w14:paraId="511E0C9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Statistical methods used</w:t>
            </w:r>
          </w:p>
        </w:tc>
        <w:tc>
          <w:tcPr>
            <w:tcW w:w="4820" w:type="dxa"/>
            <w:tcBorders>
              <w:top w:val="nil"/>
              <w:left w:val="nil"/>
              <w:bottom w:val="single" w:sz="8" w:space="0" w:color="B5DDDC"/>
              <w:right w:val="single" w:sz="8" w:space="0" w:color="B5DDDC"/>
            </w:tcBorders>
            <w:vAlign w:val="center"/>
            <w:hideMark/>
          </w:tcPr>
          <w:p w14:paraId="08D66E4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w:t>
            </w:r>
          </w:p>
        </w:tc>
      </w:tr>
      <w:tr w:rsidR="00BF2DBF" w14:paraId="541527AC"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C785172"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ED9474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Details on statistical analysis (if any)</w:t>
            </w:r>
          </w:p>
        </w:tc>
        <w:tc>
          <w:tcPr>
            <w:tcW w:w="4820" w:type="dxa"/>
            <w:tcBorders>
              <w:top w:val="nil"/>
              <w:left w:val="nil"/>
              <w:bottom w:val="single" w:sz="8" w:space="0" w:color="B5DDDC"/>
              <w:right w:val="single" w:sz="8" w:space="0" w:color="B5DDDC"/>
            </w:tcBorders>
            <w:vAlign w:val="center"/>
            <w:hideMark/>
          </w:tcPr>
          <w:p w14:paraId="20901F8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paper makes use of the Wyer et al equation [Water Research 1999(33):715] to facilitate the application of recreational water quality guidelines that use the equation for the purpose of allocating microbial water quality assessment categories (MACs) A, B and C each with a defined range of infection risk.</w:t>
            </w:r>
          </w:p>
        </w:tc>
      </w:tr>
      <w:tr w:rsidR="00BF2DBF" w14:paraId="42565E15"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A9FD7D6"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1280B3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Relative risk/odds ratio, confidence interval?</w:t>
            </w:r>
          </w:p>
        </w:tc>
        <w:tc>
          <w:tcPr>
            <w:tcW w:w="4820" w:type="dxa"/>
            <w:tcBorders>
              <w:top w:val="nil"/>
              <w:left w:val="nil"/>
              <w:bottom w:val="single" w:sz="8" w:space="0" w:color="B5DDDC"/>
              <w:right w:val="single" w:sz="8" w:space="0" w:color="B5DDDC"/>
            </w:tcBorders>
            <w:vAlign w:val="center"/>
            <w:hideMark/>
          </w:tcPr>
          <w:p w14:paraId="28438BC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34844660"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6643116"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Results</w:t>
            </w:r>
          </w:p>
        </w:tc>
        <w:tc>
          <w:tcPr>
            <w:tcW w:w="1794" w:type="dxa"/>
            <w:tcBorders>
              <w:top w:val="nil"/>
              <w:left w:val="nil"/>
              <w:bottom w:val="single" w:sz="8" w:space="0" w:color="B5DDDC"/>
              <w:right w:val="single" w:sz="8" w:space="0" w:color="B5DDDC"/>
            </w:tcBorders>
            <w:vAlign w:val="center"/>
            <w:hideMark/>
          </w:tcPr>
          <w:p w14:paraId="4CBBCA3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Outcome</w:t>
            </w:r>
          </w:p>
        </w:tc>
        <w:tc>
          <w:tcPr>
            <w:tcW w:w="4820" w:type="dxa"/>
            <w:tcBorders>
              <w:top w:val="nil"/>
              <w:left w:val="nil"/>
              <w:bottom w:val="single" w:sz="8" w:space="0" w:color="B5DDDC"/>
              <w:right w:val="single" w:sz="8" w:space="0" w:color="B5DDDC"/>
            </w:tcBorders>
            <w:vAlign w:val="center"/>
            <w:hideMark/>
          </w:tcPr>
          <w:p w14:paraId="5B49AD2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authors describe the statistical methodology and results of trialling the EnteroTester Excel Tool on coastal beaches and freshwater sites in WA, NSW and the NT.</w:t>
            </w:r>
          </w:p>
        </w:tc>
      </w:tr>
      <w:tr w:rsidR="00BF2DBF" w14:paraId="2E34FB55"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18C93DC"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911479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How outcome was assessed</w:t>
            </w:r>
          </w:p>
        </w:tc>
        <w:tc>
          <w:tcPr>
            <w:tcW w:w="4820" w:type="dxa"/>
            <w:tcBorders>
              <w:top w:val="nil"/>
              <w:left w:val="nil"/>
              <w:bottom w:val="single" w:sz="8" w:space="0" w:color="B5DDDC"/>
              <w:right w:val="single" w:sz="8" w:space="0" w:color="B5DDDC"/>
            </w:tcBorders>
            <w:vAlign w:val="center"/>
            <w:hideMark/>
          </w:tcPr>
          <w:p w14:paraId="46F488E8" w14:textId="75054DD3"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The performance of the EnteroTester tool was assessed through Monte Carlo simulations and via practical application at coastal beaches and freshwater sites </w:t>
            </w:r>
            <w:r w:rsidR="00F64EFA">
              <w:rPr>
                <w:rFonts w:ascii="Calibri" w:hAnsi="Calibri" w:cs="Calibri"/>
                <w:sz w:val="16"/>
                <w:szCs w:val="16"/>
              </w:rPr>
              <w:t xml:space="preserve">at </w:t>
            </w:r>
            <w:r w:rsidRPr="00682CC3">
              <w:rPr>
                <w:rFonts w:ascii="Calibri" w:hAnsi="Calibri" w:cs="Calibri"/>
                <w:sz w:val="16"/>
                <w:szCs w:val="16"/>
              </w:rPr>
              <w:t>several Australian jurisdictions.</w:t>
            </w:r>
          </w:p>
        </w:tc>
      </w:tr>
      <w:tr w:rsidR="00BF2DBF" w14:paraId="2FFBA1DF"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19AB78F"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780ADF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Method of measurement</w:t>
            </w:r>
          </w:p>
        </w:tc>
        <w:tc>
          <w:tcPr>
            <w:tcW w:w="4820" w:type="dxa"/>
            <w:tcBorders>
              <w:top w:val="nil"/>
              <w:left w:val="nil"/>
              <w:bottom w:val="nil"/>
              <w:right w:val="single" w:sz="8" w:space="0" w:color="B5DDDC"/>
            </w:tcBorders>
            <w:vAlign w:val="center"/>
            <w:hideMark/>
          </w:tcPr>
          <w:p w14:paraId="4E9E7502" w14:textId="5F241A2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Monte Carlo simulation was used to evaluate different methods for 95th percentile calculations on randomly generated datasets from the reference lognormal distribution (95th%ile = 200, log10 SD = 0.81) with simulations run from sample sizes 8 to 100 - all values below 10 were </w:t>
            </w:r>
            <w:r w:rsidR="00420D7D" w:rsidRPr="00682CC3">
              <w:rPr>
                <w:rFonts w:ascii="Calibri" w:hAnsi="Calibri" w:cs="Calibri"/>
                <w:sz w:val="16"/>
                <w:szCs w:val="16"/>
              </w:rPr>
              <w:t>treated</w:t>
            </w:r>
            <w:r w:rsidRPr="00682CC3">
              <w:rPr>
                <w:rFonts w:ascii="Calibri" w:hAnsi="Calibri" w:cs="Calibri"/>
                <w:sz w:val="16"/>
                <w:szCs w:val="16"/>
              </w:rPr>
              <w:t xml:space="preserve"> as censored.</w:t>
            </w:r>
          </w:p>
        </w:tc>
      </w:tr>
      <w:tr w:rsidR="00BF2DBF" w14:paraId="68138308"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37DC12D"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A68BB0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Number participants (exposed/non-exposed, missing/excluded) (if applicable)</w:t>
            </w:r>
          </w:p>
        </w:tc>
        <w:tc>
          <w:tcPr>
            <w:tcW w:w="4820" w:type="dxa"/>
            <w:tcBorders>
              <w:top w:val="single" w:sz="8" w:space="0" w:color="B5DDDC"/>
              <w:left w:val="nil"/>
              <w:bottom w:val="single" w:sz="8" w:space="0" w:color="B5DDDC"/>
              <w:right w:val="single" w:sz="8" w:space="0" w:color="B5DDDC"/>
            </w:tcBorders>
            <w:vAlign w:val="center"/>
            <w:hideMark/>
          </w:tcPr>
          <w:p w14:paraId="4EDBFA0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058645FC"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F96B55A"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Author’s conclusion</w:t>
            </w:r>
          </w:p>
        </w:tc>
        <w:tc>
          <w:tcPr>
            <w:tcW w:w="1794" w:type="dxa"/>
            <w:tcBorders>
              <w:top w:val="nil"/>
              <w:left w:val="nil"/>
              <w:bottom w:val="single" w:sz="8" w:space="0" w:color="B5DDDC"/>
              <w:right w:val="single" w:sz="8" w:space="0" w:color="B5DDDC"/>
            </w:tcBorders>
            <w:vAlign w:val="center"/>
            <w:hideMark/>
          </w:tcPr>
          <w:p w14:paraId="63B829A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Interpretation of results</w:t>
            </w:r>
          </w:p>
        </w:tc>
        <w:tc>
          <w:tcPr>
            <w:tcW w:w="4820" w:type="dxa"/>
            <w:tcBorders>
              <w:top w:val="nil"/>
              <w:left w:val="nil"/>
              <w:bottom w:val="single" w:sz="8" w:space="0" w:color="B5DDDC"/>
              <w:right w:val="single" w:sz="8" w:space="0" w:color="B5DDDC"/>
            </w:tcBorders>
            <w:vAlign w:val="center"/>
            <w:hideMark/>
          </w:tcPr>
          <w:p w14:paraId="2B235525" w14:textId="46E5331E"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The EnteroTester template is a rapid, convenient, reliable, efficient in terms of data </w:t>
            </w:r>
            <w:r w:rsidR="004A39AE" w:rsidRPr="00682CC3">
              <w:rPr>
                <w:rFonts w:ascii="Calibri" w:hAnsi="Calibri" w:cs="Calibri"/>
                <w:sz w:val="16"/>
                <w:szCs w:val="16"/>
              </w:rPr>
              <w:t>requirements, and</w:t>
            </w:r>
            <w:r w:rsidRPr="00682CC3">
              <w:rPr>
                <w:rFonts w:ascii="Calibri" w:hAnsi="Calibri" w:cs="Calibri"/>
                <w:sz w:val="16"/>
                <w:szCs w:val="16"/>
              </w:rPr>
              <w:t xml:space="preserve"> more accurate in estimating infection risk and in placing recreational waters in their correct MACs than other methods of calculating 95th percentiles.  It should be considered for recreational water classification and management in accordance with risk-based guidelines such as those published by WHO.</w:t>
            </w:r>
          </w:p>
        </w:tc>
      </w:tr>
      <w:tr w:rsidR="00BF2DBF" w14:paraId="3BB74A01"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B378A59"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CC33BD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Assessment of uncertainty (if any)</w:t>
            </w:r>
          </w:p>
        </w:tc>
        <w:tc>
          <w:tcPr>
            <w:tcW w:w="4820" w:type="dxa"/>
            <w:tcBorders>
              <w:top w:val="nil"/>
              <w:left w:val="nil"/>
              <w:bottom w:val="single" w:sz="8" w:space="0" w:color="B5DDDC"/>
              <w:right w:val="single" w:sz="8" w:space="0" w:color="B5DDDC"/>
            </w:tcBorders>
            <w:vAlign w:val="center"/>
            <w:hideMark/>
          </w:tcPr>
          <w:p w14:paraId="18DB9A3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paper specifically deals with uncertainty via the Monte Carlo simulations.</w:t>
            </w:r>
          </w:p>
        </w:tc>
      </w:tr>
      <w:tr w:rsidR="00BF2DBF" w14:paraId="785E2BFA"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19EDA0A"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Reviewer comments</w:t>
            </w:r>
          </w:p>
        </w:tc>
        <w:tc>
          <w:tcPr>
            <w:tcW w:w="1794" w:type="dxa"/>
            <w:tcBorders>
              <w:top w:val="nil"/>
              <w:left w:val="nil"/>
              <w:bottom w:val="single" w:sz="8" w:space="0" w:color="B5DDDC"/>
              <w:right w:val="single" w:sz="8" w:space="0" w:color="B5DDDC"/>
            </w:tcBorders>
            <w:vAlign w:val="center"/>
            <w:hideMark/>
          </w:tcPr>
          <w:p w14:paraId="461F64A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Reviewer comments</w:t>
            </w:r>
          </w:p>
        </w:tc>
        <w:tc>
          <w:tcPr>
            <w:tcW w:w="4820" w:type="dxa"/>
            <w:tcBorders>
              <w:top w:val="nil"/>
              <w:left w:val="nil"/>
              <w:bottom w:val="single" w:sz="8" w:space="0" w:color="B5DDDC"/>
              <w:right w:val="single" w:sz="8" w:space="0" w:color="B5DDDC"/>
            </w:tcBorders>
            <w:vAlign w:val="center"/>
            <w:hideMark/>
          </w:tcPr>
          <w:p w14:paraId="3D65759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research is useful in providing a tool for microbial beach classifications based on enterococci and has been demonstrated to be useful in an Australian context.</w:t>
            </w:r>
          </w:p>
        </w:tc>
      </w:tr>
      <w:tr w:rsidR="00BF2DBF" w14:paraId="60814866"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FCA0025"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3745BB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Results included/excluded in review (if applicable)</w:t>
            </w:r>
          </w:p>
        </w:tc>
        <w:tc>
          <w:tcPr>
            <w:tcW w:w="4820" w:type="dxa"/>
            <w:tcBorders>
              <w:top w:val="nil"/>
              <w:left w:val="nil"/>
              <w:bottom w:val="single" w:sz="8" w:space="0" w:color="B5DDDC"/>
              <w:right w:val="single" w:sz="8" w:space="0" w:color="B5DDDC"/>
            </w:tcBorders>
            <w:vAlign w:val="center"/>
            <w:hideMark/>
          </w:tcPr>
          <w:p w14:paraId="71EE5D6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1BCFA8B6"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AC35C20"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3B2271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Notes on study quality e.g. gaps, methods </w:t>
            </w:r>
          </w:p>
        </w:tc>
        <w:tc>
          <w:tcPr>
            <w:tcW w:w="4820" w:type="dxa"/>
            <w:tcBorders>
              <w:top w:val="nil"/>
              <w:left w:val="nil"/>
              <w:bottom w:val="single" w:sz="8" w:space="0" w:color="B5DDDC"/>
              <w:right w:val="single" w:sz="8" w:space="0" w:color="B5DDDC"/>
            </w:tcBorders>
            <w:vAlign w:val="center"/>
            <w:hideMark/>
          </w:tcPr>
          <w:p w14:paraId="34938E87" w14:textId="1B748F32"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The </w:t>
            </w:r>
            <w:r w:rsidR="00894DDA">
              <w:rPr>
                <w:rFonts w:ascii="Calibri" w:hAnsi="Calibri" w:cs="Calibri"/>
                <w:sz w:val="16"/>
                <w:szCs w:val="16"/>
              </w:rPr>
              <w:t xml:space="preserve">study </w:t>
            </w:r>
            <w:r w:rsidRPr="00682CC3">
              <w:rPr>
                <w:rFonts w:ascii="Calibri" w:hAnsi="Calibri" w:cs="Calibri"/>
                <w:sz w:val="16"/>
                <w:szCs w:val="16"/>
              </w:rPr>
              <w:t xml:space="preserve">methods </w:t>
            </w:r>
            <w:r w:rsidR="00894DDA">
              <w:rPr>
                <w:rFonts w:ascii="Calibri" w:hAnsi="Calibri" w:cs="Calibri"/>
                <w:sz w:val="16"/>
                <w:szCs w:val="16"/>
              </w:rPr>
              <w:t>could be more clearly reported</w:t>
            </w:r>
            <w:r w:rsidRPr="00682CC3">
              <w:rPr>
                <w:rFonts w:ascii="Calibri" w:hAnsi="Calibri" w:cs="Calibri"/>
                <w:sz w:val="16"/>
                <w:szCs w:val="16"/>
              </w:rPr>
              <w:t xml:space="preserve">.  It </w:t>
            </w:r>
            <w:r w:rsidR="000942EE">
              <w:rPr>
                <w:rFonts w:ascii="Calibri" w:hAnsi="Calibri" w:cs="Calibri"/>
                <w:sz w:val="16"/>
                <w:szCs w:val="16"/>
              </w:rPr>
              <w:t xml:space="preserve">is </w:t>
            </w:r>
            <w:r w:rsidRPr="00682CC3">
              <w:rPr>
                <w:rFonts w:ascii="Calibri" w:hAnsi="Calibri" w:cs="Calibri"/>
                <w:sz w:val="16"/>
                <w:szCs w:val="16"/>
              </w:rPr>
              <w:t xml:space="preserve">also a relatively old paper in the context of this review and the </w:t>
            </w:r>
            <w:r w:rsidR="00BA4289">
              <w:rPr>
                <w:rFonts w:ascii="Calibri" w:hAnsi="Calibri" w:cs="Calibri"/>
                <w:sz w:val="16"/>
                <w:szCs w:val="16"/>
              </w:rPr>
              <w:t>statistical methods incorporated into</w:t>
            </w:r>
            <w:r w:rsidR="00AB2C63">
              <w:rPr>
                <w:rFonts w:ascii="Calibri" w:hAnsi="Calibri" w:cs="Calibri"/>
                <w:sz w:val="16"/>
                <w:szCs w:val="16"/>
              </w:rPr>
              <w:t xml:space="preserve"> the tool </w:t>
            </w:r>
            <w:r w:rsidRPr="00682CC3">
              <w:rPr>
                <w:rFonts w:ascii="Calibri" w:hAnsi="Calibri" w:cs="Calibri"/>
                <w:sz w:val="16"/>
                <w:szCs w:val="16"/>
              </w:rPr>
              <w:t>may need</w:t>
            </w:r>
            <w:r w:rsidR="00AB2C63">
              <w:rPr>
                <w:rFonts w:ascii="Calibri" w:hAnsi="Calibri" w:cs="Calibri"/>
                <w:sz w:val="16"/>
                <w:szCs w:val="16"/>
              </w:rPr>
              <w:t xml:space="preserve"> to be</w:t>
            </w:r>
            <w:r w:rsidRPr="00682CC3">
              <w:rPr>
                <w:rFonts w:ascii="Calibri" w:hAnsi="Calibri" w:cs="Calibri"/>
                <w:sz w:val="16"/>
                <w:szCs w:val="16"/>
              </w:rPr>
              <w:t xml:space="preserve"> updat</w:t>
            </w:r>
            <w:r w:rsidR="00AB2C63">
              <w:rPr>
                <w:rFonts w:ascii="Calibri" w:hAnsi="Calibri" w:cs="Calibri"/>
                <w:sz w:val="16"/>
                <w:szCs w:val="16"/>
              </w:rPr>
              <w:t>ed</w:t>
            </w:r>
          </w:p>
        </w:tc>
      </w:tr>
    </w:tbl>
    <w:p w14:paraId="02FE2F7C" w14:textId="3ADA612F" w:rsidR="0034121F" w:rsidRDefault="0034121F" w:rsidP="0034121F"/>
    <w:p w14:paraId="66CF18C5" w14:textId="77777777" w:rsidR="00672767" w:rsidRPr="0034121F" w:rsidRDefault="00672767" w:rsidP="0034121F"/>
    <w:p w14:paraId="17A02606" w14:textId="2FAA3F9D" w:rsidR="0034121F" w:rsidRDefault="00992883" w:rsidP="0034121F">
      <w:pPr>
        <w:pStyle w:val="Heading2"/>
      </w:pPr>
      <w:bookmarkStart w:id="442" w:name="_Toc106901074"/>
      <w:r>
        <w:t>J30:</w:t>
      </w:r>
      <w:r w:rsidR="007C3D8A">
        <w:t xml:space="preserve"> </w:t>
      </w:r>
      <w:r>
        <w:t>Robins, Farkas, et al., (2019)</w:t>
      </w:r>
      <w:bookmarkEnd w:id="442"/>
    </w:p>
    <w:p w14:paraId="0F73ECFB" w14:textId="52E445DE" w:rsidR="0034121F" w:rsidRDefault="00992883" w:rsidP="0034121F">
      <w:pPr>
        <w:pStyle w:val="Heading3"/>
      </w:pPr>
      <w:bookmarkStart w:id="443" w:name="_Toc106901075"/>
      <w:r w:rsidRPr="008F7938">
        <w:t>Quality assessment</w:t>
      </w:r>
      <w:bookmarkEnd w:id="443"/>
    </w:p>
    <w:tbl>
      <w:tblPr>
        <w:tblW w:w="7787" w:type="dxa"/>
        <w:tblCellMar>
          <w:left w:w="57" w:type="dxa"/>
          <w:right w:w="57" w:type="dxa"/>
        </w:tblCellMar>
        <w:tblLook w:val="04A0" w:firstRow="1" w:lastRow="0" w:firstColumn="1" w:lastColumn="0" w:noHBand="0" w:noVBand="1"/>
      </w:tblPr>
      <w:tblGrid>
        <w:gridCol w:w="348"/>
        <w:gridCol w:w="2004"/>
        <w:gridCol w:w="899"/>
        <w:gridCol w:w="3685"/>
        <w:gridCol w:w="851"/>
      </w:tblGrid>
      <w:tr w:rsidR="00BF2DBF" w14:paraId="21E63FE0" w14:textId="77777777" w:rsidTr="00537411">
        <w:trPr>
          <w:trHeight w:val="340"/>
        </w:trPr>
        <w:tc>
          <w:tcPr>
            <w:tcW w:w="348" w:type="dxa"/>
            <w:tcBorders>
              <w:top w:val="single" w:sz="8" w:space="0" w:color="B5DDDC"/>
              <w:left w:val="single" w:sz="8" w:space="0" w:color="B5DDDC"/>
              <w:bottom w:val="single" w:sz="8" w:space="0" w:color="B5DDDC"/>
              <w:right w:val="single" w:sz="8" w:space="0" w:color="B5DDDC"/>
            </w:tcBorders>
            <w:shd w:val="clear" w:color="000000" w:fill="B5DDDC"/>
            <w:vAlign w:val="center"/>
          </w:tcPr>
          <w:p w14:paraId="632C1D1A" w14:textId="6DA955DF" w:rsidR="00356778" w:rsidRPr="002C187C" w:rsidRDefault="00356778" w:rsidP="002C187C">
            <w:pPr>
              <w:spacing w:before="0" w:after="0" w:line="240" w:lineRule="auto"/>
              <w:jc w:val="center"/>
              <w:rPr>
                <w:rFonts w:ascii="Calibri" w:hAnsi="Calibri" w:cs="Calibri"/>
                <w:b/>
                <w:bCs/>
                <w:color w:val="008000"/>
                <w:sz w:val="16"/>
                <w:szCs w:val="16"/>
              </w:rPr>
            </w:pPr>
          </w:p>
        </w:tc>
        <w:tc>
          <w:tcPr>
            <w:tcW w:w="2004" w:type="dxa"/>
            <w:tcBorders>
              <w:top w:val="single" w:sz="8" w:space="0" w:color="B5DDDC"/>
              <w:left w:val="nil"/>
              <w:bottom w:val="single" w:sz="8" w:space="0" w:color="B5DDDC"/>
              <w:right w:val="single" w:sz="8" w:space="0" w:color="B5DDDC"/>
            </w:tcBorders>
            <w:shd w:val="clear" w:color="000000" w:fill="B5DDDC"/>
            <w:vAlign w:val="center"/>
          </w:tcPr>
          <w:p w14:paraId="2E654F1B" w14:textId="5541A531" w:rsidR="00356778" w:rsidRPr="002C187C" w:rsidRDefault="00356778" w:rsidP="002C187C">
            <w:pPr>
              <w:spacing w:before="0" w:after="0" w:line="240" w:lineRule="auto"/>
              <w:rPr>
                <w:rFonts w:ascii="Calibri" w:hAnsi="Calibri" w:cs="Calibri"/>
                <w:b/>
                <w:bCs/>
                <w:color w:val="008000"/>
                <w:sz w:val="16"/>
                <w:szCs w:val="16"/>
              </w:rPr>
            </w:pPr>
          </w:p>
        </w:tc>
        <w:tc>
          <w:tcPr>
            <w:tcW w:w="5435"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0AEC2F7B" w14:textId="67D65CEC" w:rsidR="00356778" w:rsidRPr="002C187C" w:rsidRDefault="00992883" w:rsidP="00356778">
            <w:pPr>
              <w:spacing w:before="0" w:after="0" w:line="240" w:lineRule="auto"/>
              <w:rPr>
                <w:rFonts w:ascii="Calibri" w:hAnsi="Calibri" w:cs="Calibri"/>
                <w:b/>
                <w:bCs/>
                <w:color w:val="008000"/>
                <w:sz w:val="16"/>
                <w:szCs w:val="16"/>
              </w:rPr>
            </w:pPr>
            <w:r w:rsidRPr="002C187C">
              <w:rPr>
                <w:rFonts w:ascii="Calibri" w:hAnsi="Calibri" w:cs="Calibri"/>
                <w:b/>
                <w:bCs/>
                <w:color w:val="008000"/>
                <w:sz w:val="16"/>
                <w:szCs w:val="16"/>
              </w:rPr>
              <w:t> J30, Robins, P., 2019, Viral dispersal in the coastal zone: A method to quantify water quality risk</w:t>
            </w:r>
          </w:p>
        </w:tc>
      </w:tr>
      <w:tr w:rsidR="00BF2DBF" w14:paraId="7FAD2918"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192D4513" w14:textId="3541D4EF" w:rsidR="00356778" w:rsidRPr="00542AE4" w:rsidRDefault="00992883" w:rsidP="00542AE4">
            <w:pPr>
              <w:spacing w:before="0" w:after="0" w:line="240" w:lineRule="auto"/>
              <w:jc w:val="center"/>
              <w:rPr>
                <w:rFonts w:ascii="Calibri" w:hAnsi="Calibri" w:cs="Calibri"/>
                <w:b/>
                <w:bCs/>
                <w:color w:val="008000"/>
                <w:sz w:val="16"/>
                <w:szCs w:val="16"/>
              </w:rPr>
            </w:pPr>
            <w:r w:rsidRPr="00542AE4">
              <w:rPr>
                <w:rFonts w:ascii="Calibri" w:hAnsi="Calibri" w:cs="Calibri"/>
                <w:b/>
                <w:bCs/>
                <w:color w:val="008000"/>
                <w:sz w:val="16"/>
                <w:szCs w:val="16"/>
              </w:rPr>
              <w:t>Q.</w:t>
            </w:r>
          </w:p>
        </w:tc>
        <w:tc>
          <w:tcPr>
            <w:tcW w:w="2004" w:type="dxa"/>
            <w:tcBorders>
              <w:top w:val="single" w:sz="8" w:space="0" w:color="B5DDDC"/>
              <w:left w:val="nil"/>
              <w:bottom w:val="single" w:sz="8" w:space="0" w:color="B5DDDC"/>
              <w:right w:val="single" w:sz="8" w:space="0" w:color="B5DDDC"/>
            </w:tcBorders>
            <w:shd w:val="clear" w:color="000000" w:fill="B5DDDC"/>
            <w:vAlign w:val="center"/>
            <w:hideMark/>
          </w:tcPr>
          <w:p w14:paraId="78BFB56D" w14:textId="77777777" w:rsidR="00356778" w:rsidRPr="00542AE4" w:rsidRDefault="00992883" w:rsidP="00542AE4">
            <w:pPr>
              <w:spacing w:before="0" w:after="0" w:line="240" w:lineRule="auto"/>
              <w:jc w:val="center"/>
              <w:rPr>
                <w:rFonts w:ascii="Calibri" w:hAnsi="Calibri" w:cs="Calibri"/>
                <w:b/>
                <w:bCs/>
                <w:color w:val="008000"/>
                <w:sz w:val="16"/>
                <w:szCs w:val="16"/>
              </w:rPr>
            </w:pPr>
            <w:r w:rsidRPr="00542AE4">
              <w:rPr>
                <w:rFonts w:ascii="Calibri" w:hAnsi="Calibri" w:cs="Calibri"/>
                <w:b/>
                <w:bCs/>
                <w:color w:val="008000"/>
                <w:sz w:val="16"/>
                <w:szCs w:val="16"/>
              </w:rPr>
              <w:t>Criteria</w:t>
            </w:r>
          </w:p>
        </w:tc>
        <w:tc>
          <w:tcPr>
            <w:tcW w:w="899" w:type="dxa"/>
            <w:tcBorders>
              <w:top w:val="single" w:sz="8" w:space="0" w:color="B5DDDC"/>
              <w:left w:val="nil"/>
              <w:bottom w:val="single" w:sz="8" w:space="0" w:color="B5DDDC"/>
              <w:right w:val="single" w:sz="8" w:space="0" w:color="B5DDDC"/>
            </w:tcBorders>
            <w:shd w:val="clear" w:color="000000" w:fill="B5DDDC"/>
            <w:vAlign w:val="center"/>
            <w:hideMark/>
          </w:tcPr>
          <w:p w14:paraId="6DA01A65" w14:textId="77777777" w:rsidR="00356778" w:rsidRPr="00542AE4" w:rsidRDefault="00992883" w:rsidP="00542AE4">
            <w:pPr>
              <w:spacing w:before="0" w:after="0" w:line="240" w:lineRule="auto"/>
              <w:jc w:val="center"/>
              <w:rPr>
                <w:rFonts w:ascii="Calibri" w:hAnsi="Calibri" w:cs="Calibri"/>
                <w:b/>
                <w:bCs/>
                <w:color w:val="008000"/>
                <w:sz w:val="16"/>
                <w:szCs w:val="16"/>
              </w:rPr>
            </w:pPr>
            <w:r w:rsidRPr="00542AE4">
              <w:rPr>
                <w:rFonts w:ascii="Calibri" w:hAnsi="Calibri" w:cs="Calibri"/>
                <w:b/>
                <w:bCs/>
                <w:color w:val="008000"/>
                <w:sz w:val="16"/>
                <w:szCs w:val="16"/>
              </w:rPr>
              <w:t>Assessment</w:t>
            </w:r>
          </w:p>
        </w:tc>
        <w:tc>
          <w:tcPr>
            <w:tcW w:w="3685" w:type="dxa"/>
            <w:tcBorders>
              <w:top w:val="single" w:sz="8" w:space="0" w:color="B5DDDC"/>
              <w:left w:val="nil"/>
              <w:bottom w:val="single" w:sz="8" w:space="0" w:color="B5DDDC"/>
              <w:right w:val="single" w:sz="8" w:space="0" w:color="B5DDDC"/>
            </w:tcBorders>
            <w:shd w:val="clear" w:color="000000" w:fill="B5DDDC"/>
            <w:vAlign w:val="center"/>
            <w:hideMark/>
          </w:tcPr>
          <w:p w14:paraId="32218203" w14:textId="77777777" w:rsidR="00356778" w:rsidRPr="00542AE4" w:rsidRDefault="00992883" w:rsidP="00542AE4">
            <w:pPr>
              <w:spacing w:before="0" w:after="0" w:line="240" w:lineRule="auto"/>
              <w:jc w:val="center"/>
              <w:rPr>
                <w:rFonts w:ascii="Calibri" w:hAnsi="Calibri" w:cs="Calibri"/>
                <w:b/>
                <w:bCs/>
                <w:color w:val="008000"/>
                <w:sz w:val="16"/>
                <w:szCs w:val="16"/>
              </w:rPr>
            </w:pPr>
            <w:r w:rsidRPr="00542AE4">
              <w:rPr>
                <w:rFonts w:ascii="Calibri" w:hAnsi="Calibri" w:cs="Calibri"/>
                <w:b/>
                <w:bCs/>
                <w:color w:val="008000"/>
                <w:sz w:val="16"/>
                <w:szCs w:val="16"/>
              </w:rPr>
              <w:t>Comments</w:t>
            </w:r>
          </w:p>
        </w:tc>
        <w:tc>
          <w:tcPr>
            <w:tcW w:w="851" w:type="dxa"/>
            <w:tcBorders>
              <w:top w:val="single" w:sz="8" w:space="0" w:color="B5DDDC"/>
              <w:left w:val="nil"/>
              <w:bottom w:val="single" w:sz="8" w:space="0" w:color="B5DDDC"/>
              <w:right w:val="single" w:sz="8" w:space="0" w:color="B5DDDC"/>
            </w:tcBorders>
            <w:shd w:val="clear" w:color="000000" w:fill="B5DDDC"/>
            <w:vAlign w:val="center"/>
            <w:hideMark/>
          </w:tcPr>
          <w:p w14:paraId="4A858787" w14:textId="77777777" w:rsidR="00356778" w:rsidRPr="00542AE4" w:rsidRDefault="00992883" w:rsidP="00542AE4">
            <w:pPr>
              <w:spacing w:before="0" w:after="0" w:line="240" w:lineRule="auto"/>
              <w:jc w:val="center"/>
              <w:rPr>
                <w:rFonts w:ascii="Calibri" w:hAnsi="Calibri" w:cs="Calibri"/>
                <w:b/>
                <w:bCs/>
                <w:color w:val="008000"/>
                <w:sz w:val="16"/>
                <w:szCs w:val="16"/>
              </w:rPr>
            </w:pPr>
            <w:r w:rsidRPr="00542AE4">
              <w:rPr>
                <w:rFonts w:ascii="Calibri" w:hAnsi="Calibri" w:cs="Calibri"/>
                <w:b/>
                <w:bCs/>
                <w:color w:val="008000"/>
                <w:sz w:val="16"/>
                <w:szCs w:val="16"/>
              </w:rPr>
              <w:t>Risk of Bias rating</w:t>
            </w:r>
          </w:p>
        </w:tc>
      </w:tr>
      <w:tr w:rsidR="00BF2DBF" w14:paraId="1FA5EFAF"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310E82DE" w14:textId="77777777" w:rsidR="00356778" w:rsidRPr="002C187C" w:rsidRDefault="00992883" w:rsidP="0035677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2004" w:type="dxa"/>
            <w:tcBorders>
              <w:top w:val="single" w:sz="8" w:space="0" w:color="B5DDDC"/>
              <w:left w:val="nil"/>
              <w:bottom w:val="single" w:sz="8" w:space="0" w:color="B5DDDC"/>
              <w:right w:val="single" w:sz="8" w:space="0" w:color="B5DDDC"/>
            </w:tcBorders>
            <w:shd w:val="clear" w:color="000000" w:fill="D6EAEB"/>
            <w:hideMark/>
          </w:tcPr>
          <w:p w14:paraId="14BF4FF3" w14:textId="77777777" w:rsidR="00356778" w:rsidRPr="002C187C" w:rsidRDefault="00992883" w:rsidP="0035677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A1: Are the results valid?</w:t>
            </w:r>
          </w:p>
        </w:tc>
        <w:tc>
          <w:tcPr>
            <w:tcW w:w="899" w:type="dxa"/>
            <w:tcBorders>
              <w:top w:val="single" w:sz="8" w:space="0" w:color="B5DDDC"/>
              <w:left w:val="nil"/>
              <w:bottom w:val="single" w:sz="8" w:space="0" w:color="B5DDDC"/>
              <w:right w:val="single" w:sz="8" w:space="0" w:color="B5DDDC"/>
            </w:tcBorders>
            <w:shd w:val="clear" w:color="000000" w:fill="D6EAEB"/>
            <w:noWrap/>
            <w:hideMark/>
          </w:tcPr>
          <w:p w14:paraId="0A6AD3D4" w14:textId="77777777" w:rsidR="00356778" w:rsidRPr="002C187C" w:rsidRDefault="00992883" w:rsidP="0035677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single" w:sz="8" w:space="0" w:color="B5DDDC"/>
              <w:left w:val="nil"/>
              <w:bottom w:val="single" w:sz="8" w:space="0" w:color="B5DDDC"/>
              <w:right w:val="single" w:sz="8" w:space="0" w:color="B5DDDC"/>
            </w:tcBorders>
            <w:shd w:val="clear" w:color="000000" w:fill="D6EAEB"/>
            <w:noWrap/>
            <w:hideMark/>
          </w:tcPr>
          <w:p w14:paraId="3F4D287C" w14:textId="77777777" w:rsidR="00356778" w:rsidRPr="002C187C" w:rsidRDefault="00992883" w:rsidP="0035677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0E16E6EE" w14:textId="77777777" w:rsidR="00356778" w:rsidRPr="002C187C" w:rsidRDefault="00992883" w:rsidP="0035677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4D074E22"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vAlign w:val="center"/>
            <w:hideMark/>
          </w:tcPr>
          <w:p w14:paraId="3BE8E165" w14:textId="77777777" w:rsidR="00356778" w:rsidRPr="00EE1667" w:rsidRDefault="00992883" w:rsidP="00356778">
            <w:pPr>
              <w:spacing w:before="0" w:after="0" w:line="240" w:lineRule="auto"/>
              <w:jc w:val="center"/>
              <w:rPr>
                <w:rFonts w:ascii="Calibri" w:hAnsi="Calibri" w:cs="Calibri"/>
                <w:sz w:val="16"/>
                <w:szCs w:val="16"/>
              </w:rPr>
            </w:pPr>
            <w:r w:rsidRPr="00EE1667">
              <w:rPr>
                <w:rFonts w:ascii="Calibri" w:hAnsi="Calibri" w:cs="Calibri"/>
                <w:sz w:val="16"/>
                <w:szCs w:val="16"/>
              </w:rPr>
              <w:t>1</w:t>
            </w:r>
          </w:p>
        </w:tc>
        <w:tc>
          <w:tcPr>
            <w:tcW w:w="2004" w:type="dxa"/>
            <w:tcBorders>
              <w:top w:val="single" w:sz="8" w:space="0" w:color="B5DDDC"/>
              <w:left w:val="nil"/>
              <w:bottom w:val="single" w:sz="8" w:space="0" w:color="B5DDDC"/>
              <w:right w:val="single" w:sz="8" w:space="0" w:color="B5DDDC"/>
            </w:tcBorders>
            <w:vAlign w:val="center"/>
            <w:hideMark/>
          </w:tcPr>
          <w:p w14:paraId="701BAAD8" w14:textId="77777777" w:rsidR="00356778" w:rsidRPr="00EE1667" w:rsidRDefault="00992883" w:rsidP="00356778">
            <w:pPr>
              <w:spacing w:before="0" w:after="0" w:line="240" w:lineRule="auto"/>
              <w:rPr>
                <w:rFonts w:ascii="Calibri" w:hAnsi="Calibri" w:cs="Calibri"/>
                <w:sz w:val="16"/>
                <w:szCs w:val="16"/>
              </w:rPr>
            </w:pPr>
            <w:r w:rsidRPr="00EE1667">
              <w:rPr>
                <w:rFonts w:ascii="Calibri" w:hAnsi="Calibri" w:cs="Calibri"/>
                <w:sz w:val="16"/>
                <w:szCs w:val="16"/>
              </w:rPr>
              <w:t>Was there a clear statement of the aims of the research?</w:t>
            </w:r>
          </w:p>
        </w:tc>
        <w:tc>
          <w:tcPr>
            <w:tcW w:w="899" w:type="dxa"/>
            <w:tcBorders>
              <w:top w:val="single" w:sz="8" w:space="0" w:color="B5DDDC"/>
              <w:left w:val="nil"/>
              <w:bottom w:val="single" w:sz="8" w:space="0" w:color="B5DDDC"/>
              <w:right w:val="single" w:sz="8" w:space="0" w:color="B5DDDC"/>
            </w:tcBorders>
            <w:vAlign w:val="center"/>
            <w:hideMark/>
          </w:tcPr>
          <w:p w14:paraId="7076016C" w14:textId="77777777" w:rsidR="00356778" w:rsidRPr="002C187C" w:rsidRDefault="00992883" w:rsidP="00356778">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single" w:sz="8" w:space="0" w:color="B5DDDC"/>
              <w:left w:val="nil"/>
              <w:bottom w:val="single" w:sz="8" w:space="0" w:color="B5DDDC"/>
              <w:right w:val="single" w:sz="8" w:space="0" w:color="B5DDDC"/>
            </w:tcBorders>
            <w:vAlign w:val="center"/>
            <w:hideMark/>
          </w:tcPr>
          <w:p w14:paraId="7A218E3B" w14:textId="40C0F7C1" w:rsidR="00356778" w:rsidRPr="002C187C" w:rsidRDefault="00992883" w:rsidP="00356778">
            <w:pPr>
              <w:spacing w:before="0" w:after="0" w:line="240" w:lineRule="auto"/>
              <w:rPr>
                <w:rFonts w:ascii="Calibri" w:hAnsi="Calibri" w:cs="Calibri"/>
                <w:sz w:val="16"/>
                <w:szCs w:val="16"/>
              </w:rPr>
            </w:pPr>
            <w:r w:rsidRPr="002C187C">
              <w:rPr>
                <w:rFonts w:ascii="Calibri" w:hAnsi="Calibri" w:cs="Calibri"/>
                <w:sz w:val="16"/>
                <w:szCs w:val="16"/>
              </w:rPr>
              <w:t>A</w:t>
            </w:r>
            <w:r w:rsidR="007912C6">
              <w:rPr>
                <w:rFonts w:ascii="Calibri" w:hAnsi="Calibri" w:cs="Calibri"/>
                <w:sz w:val="16"/>
                <w:szCs w:val="16"/>
              </w:rPr>
              <w:t>n</w:t>
            </w:r>
            <w:r w:rsidRPr="002C187C">
              <w:rPr>
                <w:rFonts w:ascii="Calibri" w:hAnsi="Calibri" w:cs="Calibri"/>
                <w:sz w:val="16"/>
                <w:szCs w:val="16"/>
              </w:rPr>
              <w:t xml:space="preserve"> aim was </w:t>
            </w:r>
            <w:r w:rsidR="007912C6">
              <w:rPr>
                <w:rFonts w:ascii="Calibri" w:hAnsi="Calibri" w:cs="Calibri"/>
                <w:sz w:val="16"/>
                <w:szCs w:val="16"/>
              </w:rPr>
              <w:t>report</w:t>
            </w:r>
            <w:r w:rsidR="007912C6" w:rsidRPr="002C187C">
              <w:rPr>
                <w:rFonts w:ascii="Calibri" w:hAnsi="Calibri" w:cs="Calibri"/>
                <w:sz w:val="16"/>
                <w:szCs w:val="16"/>
              </w:rPr>
              <w:t xml:space="preserve">ed </w:t>
            </w:r>
            <w:r w:rsidRPr="002C187C">
              <w:rPr>
                <w:rFonts w:ascii="Calibri" w:hAnsi="Calibri" w:cs="Calibri"/>
                <w:sz w:val="16"/>
                <w:szCs w:val="16"/>
              </w:rPr>
              <w:t>as follows: to investigate the relative importance of some of the key processes influencing viral dispersal through a river-estuary-coast system by applying a hydrodynamic model to simulate fluxes at a national monitoring site (Conwy estuary, North Wales, UK).</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745A7354" w14:textId="77777777" w:rsidR="00356778" w:rsidRPr="002C187C" w:rsidRDefault="00992883" w:rsidP="00356778">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45D2D212"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vAlign w:val="center"/>
            <w:hideMark/>
          </w:tcPr>
          <w:p w14:paraId="2C4D487E" w14:textId="77777777" w:rsidR="00356778" w:rsidRPr="00EE1667" w:rsidRDefault="00992883" w:rsidP="00356778">
            <w:pPr>
              <w:spacing w:before="0" w:after="0" w:line="240" w:lineRule="auto"/>
              <w:jc w:val="center"/>
              <w:rPr>
                <w:rFonts w:ascii="Calibri" w:hAnsi="Calibri" w:cs="Calibri"/>
                <w:sz w:val="16"/>
                <w:szCs w:val="16"/>
              </w:rPr>
            </w:pPr>
            <w:r w:rsidRPr="00EE1667">
              <w:rPr>
                <w:rFonts w:ascii="Calibri" w:hAnsi="Calibri" w:cs="Calibri"/>
                <w:sz w:val="16"/>
                <w:szCs w:val="16"/>
              </w:rPr>
              <w:t>2</w:t>
            </w:r>
          </w:p>
        </w:tc>
        <w:tc>
          <w:tcPr>
            <w:tcW w:w="2004" w:type="dxa"/>
            <w:tcBorders>
              <w:top w:val="single" w:sz="8" w:space="0" w:color="B5DDDC"/>
              <w:left w:val="nil"/>
              <w:bottom w:val="single" w:sz="8" w:space="0" w:color="B5DDDC"/>
              <w:right w:val="single" w:sz="8" w:space="0" w:color="B5DDDC"/>
            </w:tcBorders>
            <w:vAlign w:val="center"/>
            <w:hideMark/>
          </w:tcPr>
          <w:p w14:paraId="2BE2D0F5" w14:textId="77777777" w:rsidR="00356778" w:rsidRPr="00EE1667" w:rsidRDefault="00992883" w:rsidP="00356778">
            <w:pPr>
              <w:spacing w:before="0" w:after="0" w:line="240" w:lineRule="auto"/>
              <w:rPr>
                <w:rFonts w:ascii="Calibri" w:hAnsi="Calibri" w:cs="Calibri"/>
                <w:sz w:val="16"/>
                <w:szCs w:val="16"/>
              </w:rPr>
            </w:pPr>
            <w:r w:rsidRPr="00EE1667">
              <w:rPr>
                <w:rFonts w:ascii="Calibri" w:hAnsi="Calibri" w:cs="Calibri"/>
                <w:sz w:val="16"/>
                <w:szCs w:val="16"/>
              </w:rPr>
              <w:t>Is the methodology appropriate?</w:t>
            </w:r>
          </w:p>
        </w:tc>
        <w:tc>
          <w:tcPr>
            <w:tcW w:w="899" w:type="dxa"/>
            <w:tcBorders>
              <w:top w:val="single" w:sz="8" w:space="0" w:color="B5DDDC"/>
              <w:left w:val="nil"/>
              <w:bottom w:val="single" w:sz="8" w:space="0" w:color="B5DDDC"/>
              <w:right w:val="single" w:sz="8" w:space="0" w:color="B5DDDC"/>
            </w:tcBorders>
            <w:vAlign w:val="center"/>
            <w:hideMark/>
          </w:tcPr>
          <w:p w14:paraId="37770FE9" w14:textId="77777777" w:rsidR="00356778" w:rsidRPr="002C187C" w:rsidRDefault="00992883" w:rsidP="00356778">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single" w:sz="8" w:space="0" w:color="B5DDDC"/>
              <w:left w:val="nil"/>
              <w:bottom w:val="single" w:sz="8" w:space="0" w:color="B5DDDC"/>
              <w:right w:val="single" w:sz="8" w:space="0" w:color="B5DDDC"/>
            </w:tcBorders>
            <w:vAlign w:val="center"/>
            <w:hideMark/>
          </w:tcPr>
          <w:p w14:paraId="6DAA2D5E" w14:textId="77777777" w:rsidR="00356778" w:rsidRPr="002C187C" w:rsidRDefault="00992883" w:rsidP="00356778">
            <w:pPr>
              <w:spacing w:before="0" w:after="0" w:line="240" w:lineRule="auto"/>
              <w:rPr>
                <w:rFonts w:ascii="Calibri" w:hAnsi="Calibri" w:cs="Calibri"/>
                <w:sz w:val="16"/>
                <w:szCs w:val="16"/>
              </w:rPr>
            </w:pPr>
            <w:r w:rsidRPr="002C187C">
              <w:rPr>
                <w:rFonts w:ascii="Calibri" w:hAnsi="Calibri" w:cs="Calibri"/>
                <w:sz w:val="16"/>
                <w:szCs w:val="16"/>
              </w:rPr>
              <w:t>Hydraulic modelling of estuarine flows for prediction of viral dispersal is an appropriate methodology for spatial assessment of viral risks to recreational waters.</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349B532E" w14:textId="77777777" w:rsidR="00356778" w:rsidRPr="002C187C" w:rsidRDefault="00992883" w:rsidP="00356778">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751EBACD"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43D1C585" w14:textId="77777777" w:rsidR="00356778" w:rsidRPr="002C187C" w:rsidRDefault="00992883" w:rsidP="0035677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2004" w:type="dxa"/>
            <w:tcBorders>
              <w:top w:val="single" w:sz="8" w:space="0" w:color="B5DDDC"/>
              <w:left w:val="nil"/>
              <w:bottom w:val="single" w:sz="8" w:space="0" w:color="B5DDDC"/>
              <w:right w:val="single" w:sz="8" w:space="0" w:color="B5DDDC"/>
            </w:tcBorders>
            <w:shd w:val="clear" w:color="000000" w:fill="D6EAEB"/>
            <w:vAlign w:val="center"/>
            <w:hideMark/>
          </w:tcPr>
          <w:p w14:paraId="61935602" w14:textId="77777777" w:rsidR="00356778" w:rsidRPr="002C187C" w:rsidRDefault="00992883" w:rsidP="0035677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A2: Is it worth continuing?</w:t>
            </w:r>
          </w:p>
        </w:tc>
        <w:tc>
          <w:tcPr>
            <w:tcW w:w="899" w:type="dxa"/>
            <w:tcBorders>
              <w:top w:val="single" w:sz="8" w:space="0" w:color="B5DDDC"/>
              <w:left w:val="nil"/>
              <w:bottom w:val="single" w:sz="8" w:space="0" w:color="B5DDDC"/>
              <w:right w:val="single" w:sz="8" w:space="0" w:color="B5DDDC"/>
            </w:tcBorders>
            <w:shd w:val="clear" w:color="000000" w:fill="D6EAEB"/>
            <w:noWrap/>
            <w:hideMark/>
          </w:tcPr>
          <w:p w14:paraId="6C576AA2" w14:textId="77777777" w:rsidR="00356778" w:rsidRPr="002C187C" w:rsidRDefault="00992883" w:rsidP="0035677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single" w:sz="8" w:space="0" w:color="B5DDDC"/>
              <w:left w:val="nil"/>
              <w:bottom w:val="single" w:sz="8" w:space="0" w:color="B5DDDC"/>
              <w:right w:val="single" w:sz="8" w:space="0" w:color="B5DDDC"/>
            </w:tcBorders>
            <w:shd w:val="clear" w:color="000000" w:fill="D6EAEB"/>
            <w:noWrap/>
            <w:hideMark/>
          </w:tcPr>
          <w:p w14:paraId="70A2B5DF" w14:textId="77777777" w:rsidR="00356778" w:rsidRPr="002C187C" w:rsidRDefault="00992883" w:rsidP="0035677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2D2810F1" w14:textId="77777777" w:rsidR="00356778" w:rsidRPr="002C187C" w:rsidRDefault="00992883" w:rsidP="0035677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2C6D55CD"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vAlign w:val="center"/>
            <w:hideMark/>
          </w:tcPr>
          <w:p w14:paraId="36F12EBA" w14:textId="77777777" w:rsidR="00356778" w:rsidRPr="00EE1667" w:rsidRDefault="00992883" w:rsidP="00356778">
            <w:pPr>
              <w:spacing w:before="0" w:after="0" w:line="240" w:lineRule="auto"/>
              <w:jc w:val="center"/>
              <w:rPr>
                <w:rFonts w:ascii="Calibri" w:hAnsi="Calibri" w:cs="Calibri"/>
                <w:sz w:val="16"/>
                <w:szCs w:val="16"/>
              </w:rPr>
            </w:pPr>
            <w:r w:rsidRPr="00EE1667">
              <w:rPr>
                <w:rFonts w:ascii="Calibri" w:hAnsi="Calibri" w:cs="Calibri"/>
                <w:sz w:val="16"/>
                <w:szCs w:val="16"/>
              </w:rPr>
              <w:t>3</w:t>
            </w:r>
          </w:p>
        </w:tc>
        <w:tc>
          <w:tcPr>
            <w:tcW w:w="2004" w:type="dxa"/>
            <w:tcBorders>
              <w:top w:val="single" w:sz="8" w:space="0" w:color="B5DDDC"/>
              <w:left w:val="nil"/>
              <w:bottom w:val="single" w:sz="8" w:space="0" w:color="B5DDDC"/>
              <w:right w:val="single" w:sz="8" w:space="0" w:color="B5DDDC"/>
            </w:tcBorders>
            <w:vAlign w:val="center"/>
            <w:hideMark/>
          </w:tcPr>
          <w:p w14:paraId="5D9A70E8" w14:textId="77777777" w:rsidR="00356778" w:rsidRPr="00EE1667" w:rsidRDefault="00992883" w:rsidP="00356778">
            <w:pPr>
              <w:spacing w:before="0" w:after="0" w:line="240" w:lineRule="auto"/>
              <w:rPr>
                <w:rFonts w:ascii="Calibri" w:hAnsi="Calibri" w:cs="Calibri"/>
                <w:sz w:val="16"/>
                <w:szCs w:val="16"/>
              </w:rPr>
            </w:pPr>
            <w:r w:rsidRPr="00EE1667">
              <w:rPr>
                <w:rFonts w:ascii="Calibri" w:hAnsi="Calibri" w:cs="Calibri"/>
                <w:sz w:val="16"/>
                <w:szCs w:val="16"/>
              </w:rPr>
              <w:t>Was the research design appropriate to address the aims of the research?</w:t>
            </w:r>
          </w:p>
        </w:tc>
        <w:tc>
          <w:tcPr>
            <w:tcW w:w="899" w:type="dxa"/>
            <w:tcBorders>
              <w:top w:val="single" w:sz="8" w:space="0" w:color="B5DDDC"/>
              <w:left w:val="nil"/>
              <w:bottom w:val="single" w:sz="8" w:space="0" w:color="B5DDDC"/>
              <w:right w:val="single" w:sz="8" w:space="0" w:color="B5DDDC"/>
            </w:tcBorders>
            <w:vAlign w:val="center"/>
            <w:hideMark/>
          </w:tcPr>
          <w:p w14:paraId="08EA5E3C" w14:textId="77777777" w:rsidR="00356778" w:rsidRPr="002C187C" w:rsidRDefault="00992883" w:rsidP="00356778">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single" w:sz="8" w:space="0" w:color="B5DDDC"/>
              <w:left w:val="nil"/>
              <w:bottom w:val="single" w:sz="8" w:space="0" w:color="B5DDDC"/>
              <w:right w:val="single" w:sz="8" w:space="0" w:color="B5DDDC"/>
            </w:tcBorders>
            <w:vAlign w:val="center"/>
            <w:hideMark/>
          </w:tcPr>
          <w:p w14:paraId="222DD121" w14:textId="77777777" w:rsidR="00356778" w:rsidRPr="002C187C" w:rsidRDefault="00992883" w:rsidP="00356778">
            <w:pPr>
              <w:spacing w:before="0" w:after="0" w:line="240" w:lineRule="auto"/>
              <w:rPr>
                <w:rFonts w:ascii="Calibri" w:hAnsi="Calibri" w:cs="Calibri"/>
                <w:sz w:val="16"/>
                <w:szCs w:val="16"/>
              </w:rPr>
            </w:pPr>
            <w:r w:rsidRPr="002C187C">
              <w:rPr>
                <w:rFonts w:ascii="Calibri" w:hAnsi="Calibri" w:cs="Calibri"/>
                <w:sz w:val="16"/>
                <w:szCs w:val="16"/>
              </w:rPr>
              <w:t>Hydraulic modelling of estuarine flows for prediction of viral dispersal, with the dispersal algorithms calibrated against virus sampling and flow data is an appropriate methodology for the study aims.</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52BCB4B5" w14:textId="77777777" w:rsidR="00356778" w:rsidRPr="002C187C" w:rsidRDefault="00992883" w:rsidP="00356778">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0FA9561F"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vAlign w:val="center"/>
            <w:hideMark/>
          </w:tcPr>
          <w:p w14:paraId="79816F56" w14:textId="77777777" w:rsidR="00356778" w:rsidRPr="00EE1667" w:rsidRDefault="00992883" w:rsidP="00356778">
            <w:pPr>
              <w:spacing w:before="0" w:after="0" w:line="240" w:lineRule="auto"/>
              <w:jc w:val="center"/>
              <w:rPr>
                <w:rFonts w:ascii="Calibri" w:hAnsi="Calibri" w:cs="Calibri"/>
                <w:sz w:val="16"/>
                <w:szCs w:val="16"/>
              </w:rPr>
            </w:pPr>
            <w:r w:rsidRPr="00EE1667">
              <w:rPr>
                <w:rFonts w:ascii="Calibri" w:hAnsi="Calibri" w:cs="Calibri"/>
                <w:sz w:val="16"/>
                <w:szCs w:val="16"/>
              </w:rPr>
              <w:t>4</w:t>
            </w:r>
          </w:p>
        </w:tc>
        <w:tc>
          <w:tcPr>
            <w:tcW w:w="2004" w:type="dxa"/>
            <w:tcBorders>
              <w:top w:val="single" w:sz="8" w:space="0" w:color="B5DDDC"/>
              <w:left w:val="nil"/>
              <w:bottom w:val="single" w:sz="8" w:space="0" w:color="B5DDDC"/>
              <w:right w:val="single" w:sz="8" w:space="0" w:color="B5DDDC"/>
            </w:tcBorders>
            <w:vAlign w:val="center"/>
            <w:hideMark/>
          </w:tcPr>
          <w:p w14:paraId="75993C96" w14:textId="77777777" w:rsidR="00356778" w:rsidRPr="00EE1667" w:rsidRDefault="00992883" w:rsidP="00356778">
            <w:pPr>
              <w:spacing w:before="0" w:after="0" w:line="240" w:lineRule="auto"/>
              <w:rPr>
                <w:rFonts w:ascii="Calibri" w:hAnsi="Calibri" w:cs="Calibri"/>
                <w:sz w:val="16"/>
                <w:szCs w:val="16"/>
              </w:rPr>
            </w:pPr>
            <w:r w:rsidRPr="00EE1667">
              <w:rPr>
                <w:rFonts w:ascii="Calibri" w:hAnsi="Calibri" w:cs="Calibri"/>
                <w:sz w:val="16"/>
                <w:szCs w:val="16"/>
              </w:rPr>
              <w:t>Was the chosen hypothetical population or subpopulation appropriate for addressing the study research aims?</w:t>
            </w:r>
          </w:p>
        </w:tc>
        <w:tc>
          <w:tcPr>
            <w:tcW w:w="899" w:type="dxa"/>
            <w:tcBorders>
              <w:top w:val="single" w:sz="8" w:space="0" w:color="B5DDDC"/>
              <w:left w:val="nil"/>
              <w:bottom w:val="single" w:sz="8" w:space="0" w:color="B5DDDC"/>
              <w:right w:val="single" w:sz="8" w:space="0" w:color="B5DDDC"/>
            </w:tcBorders>
            <w:vAlign w:val="center"/>
            <w:hideMark/>
          </w:tcPr>
          <w:p w14:paraId="12B63A8F" w14:textId="77777777" w:rsidR="00356778" w:rsidRPr="002C187C" w:rsidRDefault="00992883" w:rsidP="00356778">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685" w:type="dxa"/>
            <w:tcBorders>
              <w:top w:val="single" w:sz="8" w:space="0" w:color="B5DDDC"/>
              <w:left w:val="nil"/>
              <w:bottom w:val="single" w:sz="8" w:space="0" w:color="B5DDDC"/>
              <w:right w:val="single" w:sz="8" w:space="0" w:color="B5DDDC"/>
            </w:tcBorders>
            <w:vAlign w:val="center"/>
            <w:hideMark/>
          </w:tcPr>
          <w:p w14:paraId="73F1415C" w14:textId="77777777" w:rsidR="00356778" w:rsidRPr="002C187C" w:rsidRDefault="00992883" w:rsidP="00356778">
            <w:pPr>
              <w:spacing w:before="0" w:after="0" w:line="240" w:lineRule="auto"/>
              <w:rPr>
                <w:rFonts w:ascii="Calibri" w:hAnsi="Calibri" w:cs="Calibri"/>
                <w:sz w:val="16"/>
                <w:szCs w:val="16"/>
              </w:rPr>
            </w:pPr>
            <w:r w:rsidRPr="002C187C">
              <w:rPr>
                <w:rFonts w:ascii="Calibri" w:hAnsi="Calibri" w:cs="Calibri"/>
                <w:sz w:val="16"/>
                <w:szCs w:val="16"/>
              </w:rPr>
              <w:t>The study focus was on modelling virus dispersal in a Welsh estuary, and thus did not involve a hypothetical population or subpopulation.</w:t>
            </w:r>
          </w:p>
        </w:tc>
        <w:tc>
          <w:tcPr>
            <w:tcW w:w="851" w:type="dxa"/>
            <w:tcBorders>
              <w:top w:val="single" w:sz="8" w:space="0" w:color="B5DDDC"/>
              <w:left w:val="nil"/>
              <w:bottom w:val="single" w:sz="8" w:space="0" w:color="B5DDDC"/>
              <w:right w:val="single" w:sz="8" w:space="0" w:color="B5DDDC"/>
            </w:tcBorders>
            <w:vAlign w:val="center"/>
            <w:hideMark/>
          </w:tcPr>
          <w:p w14:paraId="09655638" w14:textId="77777777" w:rsidR="00356778" w:rsidRPr="002C187C" w:rsidRDefault="00992883" w:rsidP="00356778">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288996D6"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vAlign w:val="center"/>
            <w:hideMark/>
          </w:tcPr>
          <w:p w14:paraId="6E59AA71" w14:textId="77777777" w:rsidR="00356778" w:rsidRPr="00EE1667" w:rsidRDefault="00992883" w:rsidP="00356778">
            <w:pPr>
              <w:spacing w:before="0" w:after="0" w:line="240" w:lineRule="auto"/>
              <w:jc w:val="center"/>
              <w:rPr>
                <w:rFonts w:ascii="Calibri" w:hAnsi="Calibri" w:cs="Calibri"/>
                <w:sz w:val="16"/>
                <w:szCs w:val="16"/>
              </w:rPr>
            </w:pPr>
            <w:r w:rsidRPr="00EE1667">
              <w:rPr>
                <w:rFonts w:ascii="Calibri" w:hAnsi="Calibri" w:cs="Calibri"/>
                <w:sz w:val="16"/>
                <w:szCs w:val="16"/>
              </w:rPr>
              <w:t>5</w:t>
            </w:r>
          </w:p>
        </w:tc>
        <w:tc>
          <w:tcPr>
            <w:tcW w:w="2004" w:type="dxa"/>
            <w:tcBorders>
              <w:top w:val="single" w:sz="8" w:space="0" w:color="B5DDDC"/>
              <w:left w:val="nil"/>
              <w:bottom w:val="single" w:sz="8" w:space="0" w:color="B5DDDC"/>
              <w:right w:val="single" w:sz="8" w:space="0" w:color="B5DDDC"/>
            </w:tcBorders>
            <w:vAlign w:val="center"/>
            <w:hideMark/>
          </w:tcPr>
          <w:p w14:paraId="00ECA053" w14:textId="77777777" w:rsidR="00356778" w:rsidRPr="00EE1667" w:rsidRDefault="00992883" w:rsidP="00356778">
            <w:pPr>
              <w:spacing w:before="0" w:after="0" w:line="240" w:lineRule="auto"/>
              <w:rPr>
                <w:rFonts w:ascii="Calibri" w:hAnsi="Calibri" w:cs="Calibri"/>
                <w:sz w:val="16"/>
                <w:szCs w:val="16"/>
              </w:rPr>
            </w:pPr>
            <w:r w:rsidRPr="00EE1667">
              <w:rPr>
                <w:rFonts w:ascii="Calibri" w:hAnsi="Calibri" w:cs="Calibri"/>
                <w:sz w:val="16"/>
                <w:szCs w:val="16"/>
              </w:rPr>
              <w:t>Was the data collected in a way that addressed the research issue?</w:t>
            </w:r>
          </w:p>
        </w:tc>
        <w:tc>
          <w:tcPr>
            <w:tcW w:w="899" w:type="dxa"/>
            <w:tcBorders>
              <w:top w:val="single" w:sz="8" w:space="0" w:color="B5DDDC"/>
              <w:left w:val="nil"/>
              <w:bottom w:val="single" w:sz="8" w:space="0" w:color="B5DDDC"/>
              <w:right w:val="single" w:sz="8" w:space="0" w:color="B5DDDC"/>
            </w:tcBorders>
            <w:vAlign w:val="center"/>
            <w:hideMark/>
          </w:tcPr>
          <w:p w14:paraId="10CF3997" w14:textId="77777777" w:rsidR="00356778" w:rsidRPr="002C187C" w:rsidRDefault="00992883" w:rsidP="00356778">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single" w:sz="8" w:space="0" w:color="B5DDDC"/>
              <w:left w:val="nil"/>
              <w:bottom w:val="single" w:sz="8" w:space="0" w:color="B5DDDC"/>
              <w:right w:val="single" w:sz="8" w:space="0" w:color="B5DDDC"/>
            </w:tcBorders>
            <w:vAlign w:val="center"/>
            <w:hideMark/>
          </w:tcPr>
          <w:p w14:paraId="78E11A7D" w14:textId="6FFA14A6" w:rsidR="00356778" w:rsidRPr="002C187C" w:rsidRDefault="00992883" w:rsidP="00356778">
            <w:pPr>
              <w:spacing w:before="0" w:after="0" w:line="240" w:lineRule="auto"/>
              <w:rPr>
                <w:rFonts w:ascii="Calibri" w:hAnsi="Calibri" w:cs="Calibri"/>
                <w:sz w:val="16"/>
                <w:szCs w:val="16"/>
              </w:rPr>
            </w:pPr>
            <w:r w:rsidRPr="002C187C">
              <w:rPr>
                <w:rFonts w:ascii="Calibri" w:hAnsi="Calibri" w:cs="Calibri"/>
                <w:sz w:val="16"/>
                <w:szCs w:val="16"/>
              </w:rPr>
              <w:t xml:space="preserve">Collection of water samples for viral testing and flow measurements were made at several locations along the estuary and around the </w:t>
            </w:r>
            <w:r w:rsidR="004A39AE" w:rsidRPr="002C187C">
              <w:rPr>
                <w:rFonts w:ascii="Calibri" w:hAnsi="Calibri" w:cs="Calibri"/>
                <w:sz w:val="16"/>
                <w:szCs w:val="16"/>
              </w:rPr>
              <w:t>estuary</w:t>
            </w:r>
            <w:r w:rsidRPr="002C187C">
              <w:rPr>
                <w:rFonts w:ascii="Calibri" w:hAnsi="Calibri" w:cs="Calibri"/>
                <w:sz w:val="16"/>
                <w:szCs w:val="16"/>
              </w:rPr>
              <w:t xml:space="preserve"> mouth.</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6EC2216F" w14:textId="77777777" w:rsidR="00356778" w:rsidRPr="002C187C" w:rsidRDefault="00992883" w:rsidP="00356778">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5949E74F"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vAlign w:val="center"/>
            <w:hideMark/>
          </w:tcPr>
          <w:p w14:paraId="416C5ECB" w14:textId="77777777" w:rsidR="00356778" w:rsidRPr="00EE1667" w:rsidRDefault="00992883" w:rsidP="00356778">
            <w:pPr>
              <w:spacing w:before="0" w:after="0" w:line="240" w:lineRule="auto"/>
              <w:jc w:val="center"/>
              <w:rPr>
                <w:rFonts w:ascii="Calibri" w:hAnsi="Calibri" w:cs="Calibri"/>
                <w:sz w:val="16"/>
                <w:szCs w:val="16"/>
              </w:rPr>
            </w:pPr>
            <w:r w:rsidRPr="00EE1667">
              <w:rPr>
                <w:rFonts w:ascii="Calibri" w:hAnsi="Calibri" w:cs="Calibri"/>
                <w:sz w:val="16"/>
                <w:szCs w:val="16"/>
              </w:rPr>
              <w:t>6</w:t>
            </w:r>
          </w:p>
        </w:tc>
        <w:tc>
          <w:tcPr>
            <w:tcW w:w="2004" w:type="dxa"/>
            <w:tcBorders>
              <w:top w:val="single" w:sz="8" w:space="0" w:color="B5DDDC"/>
              <w:left w:val="nil"/>
              <w:bottom w:val="single" w:sz="8" w:space="0" w:color="B5DDDC"/>
              <w:right w:val="single" w:sz="8" w:space="0" w:color="B5DDDC"/>
            </w:tcBorders>
            <w:vAlign w:val="center"/>
            <w:hideMark/>
          </w:tcPr>
          <w:p w14:paraId="757D5D6C" w14:textId="77777777" w:rsidR="00356778" w:rsidRPr="00EE1667" w:rsidRDefault="00992883" w:rsidP="00356778">
            <w:pPr>
              <w:spacing w:before="0" w:after="0" w:line="240" w:lineRule="auto"/>
              <w:rPr>
                <w:rFonts w:ascii="Calibri" w:hAnsi="Calibri" w:cs="Calibri"/>
                <w:sz w:val="16"/>
                <w:szCs w:val="16"/>
              </w:rPr>
            </w:pPr>
            <w:r w:rsidRPr="00EE1667">
              <w:rPr>
                <w:rFonts w:ascii="Calibri" w:hAnsi="Calibri" w:cs="Calibri"/>
                <w:sz w:val="16"/>
                <w:szCs w:val="16"/>
              </w:rPr>
              <w:t>Has the relationship between researcher and participants been adequately considered?</w:t>
            </w:r>
          </w:p>
        </w:tc>
        <w:tc>
          <w:tcPr>
            <w:tcW w:w="899" w:type="dxa"/>
            <w:tcBorders>
              <w:top w:val="single" w:sz="8" w:space="0" w:color="B5DDDC"/>
              <w:left w:val="nil"/>
              <w:bottom w:val="single" w:sz="8" w:space="0" w:color="B5DDDC"/>
              <w:right w:val="single" w:sz="8" w:space="0" w:color="B5DDDC"/>
            </w:tcBorders>
            <w:vAlign w:val="center"/>
            <w:hideMark/>
          </w:tcPr>
          <w:p w14:paraId="6575E39B" w14:textId="77777777" w:rsidR="00356778" w:rsidRPr="002C187C" w:rsidRDefault="00992883" w:rsidP="00356778">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685" w:type="dxa"/>
            <w:tcBorders>
              <w:top w:val="single" w:sz="8" w:space="0" w:color="B5DDDC"/>
              <w:left w:val="nil"/>
              <w:bottom w:val="single" w:sz="8" w:space="0" w:color="B5DDDC"/>
              <w:right w:val="single" w:sz="8" w:space="0" w:color="B5DDDC"/>
            </w:tcBorders>
            <w:vAlign w:val="center"/>
            <w:hideMark/>
          </w:tcPr>
          <w:p w14:paraId="76A99662" w14:textId="77777777" w:rsidR="00356778" w:rsidRPr="002C187C" w:rsidRDefault="00992883" w:rsidP="00356778">
            <w:pPr>
              <w:spacing w:before="0" w:after="0" w:line="240" w:lineRule="auto"/>
              <w:rPr>
                <w:rFonts w:ascii="Calibri" w:hAnsi="Calibri" w:cs="Calibri"/>
                <w:sz w:val="16"/>
                <w:szCs w:val="16"/>
              </w:rPr>
            </w:pPr>
            <w:r w:rsidRPr="002C187C">
              <w:rPr>
                <w:rFonts w:ascii="Calibri" w:hAnsi="Calibri" w:cs="Calibri"/>
                <w:sz w:val="16"/>
                <w:szCs w:val="16"/>
              </w:rPr>
              <w:t>Question not applicable, since there were no human study participants</w:t>
            </w:r>
          </w:p>
        </w:tc>
        <w:tc>
          <w:tcPr>
            <w:tcW w:w="851" w:type="dxa"/>
            <w:tcBorders>
              <w:top w:val="single" w:sz="8" w:space="0" w:color="B5DDDC"/>
              <w:left w:val="nil"/>
              <w:bottom w:val="single" w:sz="8" w:space="0" w:color="B5DDDC"/>
              <w:right w:val="single" w:sz="8" w:space="0" w:color="B5DDDC"/>
            </w:tcBorders>
            <w:vAlign w:val="center"/>
            <w:hideMark/>
          </w:tcPr>
          <w:p w14:paraId="62FB2F13" w14:textId="77777777" w:rsidR="00356778" w:rsidRPr="002C187C" w:rsidRDefault="00992883" w:rsidP="00356778">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1B28F96F"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033BA1C3" w14:textId="77777777" w:rsidR="00356778" w:rsidRPr="002C187C" w:rsidRDefault="00992883" w:rsidP="0035677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2004" w:type="dxa"/>
            <w:tcBorders>
              <w:top w:val="single" w:sz="8" w:space="0" w:color="B5DDDC"/>
              <w:left w:val="nil"/>
              <w:bottom w:val="single" w:sz="8" w:space="0" w:color="B5DDDC"/>
              <w:right w:val="single" w:sz="8" w:space="0" w:color="B5DDDC"/>
            </w:tcBorders>
            <w:shd w:val="clear" w:color="000000" w:fill="D6EAEB"/>
            <w:vAlign w:val="center"/>
            <w:hideMark/>
          </w:tcPr>
          <w:p w14:paraId="21B96413" w14:textId="77777777" w:rsidR="00356778" w:rsidRPr="002C187C" w:rsidRDefault="00992883" w:rsidP="0035677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B: What are the results?</w:t>
            </w:r>
          </w:p>
        </w:tc>
        <w:tc>
          <w:tcPr>
            <w:tcW w:w="899" w:type="dxa"/>
            <w:tcBorders>
              <w:top w:val="single" w:sz="8" w:space="0" w:color="B5DDDC"/>
              <w:left w:val="nil"/>
              <w:bottom w:val="single" w:sz="8" w:space="0" w:color="B5DDDC"/>
              <w:right w:val="single" w:sz="8" w:space="0" w:color="B5DDDC"/>
            </w:tcBorders>
            <w:shd w:val="clear" w:color="000000" w:fill="D6EAEB"/>
            <w:vAlign w:val="center"/>
            <w:hideMark/>
          </w:tcPr>
          <w:p w14:paraId="6040E327" w14:textId="77777777" w:rsidR="00356778" w:rsidRPr="002C187C" w:rsidRDefault="00992883" w:rsidP="0035677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single" w:sz="8" w:space="0" w:color="B5DDDC"/>
              <w:left w:val="nil"/>
              <w:bottom w:val="single" w:sz="8" w:space="0" w:color="B5DDDC"/>
              <w:right w:val="single" w:sz="8" w:space="0" w:color="B5DDDC"/>
            </w:tcBorders>
            <w:shd w:val="clear" w:color="000000" w:fill="D6EAEB"/>
            <w:vAlign w:val="center"/>
            <w:hideMark/>
          </w:tcPr>
          <w:p w14:paraId="34572D21" w14:textId="77777777" w:rsidR="00356778" w:rsidRPr="002C187C" w:rsidRDefault="00992883" w:rsidP="0035677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vAlign w:val="center"/>
            <w:hideMark/>
          </w:tcPr>
          <w:p w14:paraId="0F6B1C4A" w14:textId="77777777" w:rsidR="00356778" w:rsidRPr="002C187C" w:rsidRDefault="00992883" w:rsidP="0035677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1F1C9DA4"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vAlign w:val="center"/>
            <w:hideMark/>
          </w:tcPr>
          <w:p w14:paraId="0DF5D3CB" w14:textId="77777777" w:rsidR="00356778" w:rsidRPr="00EE1667" w:rsidRDefault="00992883" w:rsidP="00356778">
            <w:pPr>
              <w:spacing w:before="0" w:after="0" w:line="240" w:lineRule="auto"/>
              <w:jc w:val="center"/>
              <w:rPr>
                <w:rFonts w:ascii="Calibri" w:hAnsi="Calibri" w:cs="Calibri"/>
                <w:sz w:val="16"/>
                <w:szCs w:val="16"/>
              </w:rPr>
            </w:pPr>
            <w:r w:rsidRPr="00EE1667">
              <w:rPr>
                <w:rFonts w:ascii="Calibri" w:hAnsi="Calibri" w:cs="Calibri"/>
                <w:sz w:val="16"/>
                <w:szCs w:val="16"/>
              </w:rPr>
              <w:t>7</w:t>
            </w:r>
          </w:p>
        </w:tc>
        <w:tc>
          <w:tcPr>
            <w:tcW w:w="2004" w:type="dxa"/>
            <w:tcBorders>
              <w:top w:val="single" w:sz="8" w:space="0" w:color="B5DDDC"/>
              <w:left w:val="nil"/>
              <w:bottom w:val="single" w:sz="8" w:space="0" w:color="B5DDDC"/>
              <w:right w:val="single" w:sz="8" w:space="0" w:color="B5DDDC"/>
            </w:tcBorders>
            <w:vAlign w:val="center"/>
            <w:hideMark/>
          </w:tcPr>
          <w:p w14:paraId="2ACADCA1" w14:textId="77777777" w:rsidR="00356778" w:rsidRPr="00EE1667" w:rsidRDefault="00992883" w:rsidP="00356778">
            <w:pPr>
              <w:spacing w:before="0" w:after="0" w:line="240" w:lineRule="auto"/>
              <w:rPr>
                <w:rFonts w:ascii="Calibri" w:hAnsi="Calibri" w:cs="Calibri"/>
                <w:sz w:val="16"/>
                <w:szCs w:val="16"/>
              </w:rPr>
            </w:pPr>
            <w:r w:rsidRPr="00EE1667">
              <w:rPr>
                <w:rFonts w:ascii="Calibri" w:hAnsi="Calibri" w:cs="Calibri"/>
                <w:sz w:val="16"/>
                <w:szCs w:val="16"/>
              </w:rPr>
              <w:t>Have ethical issues been taken into consideration?</w:t>
            </w:r>
          </w:p>
        </w:tc>
        <w:tc>
          <w:tcPr>
            <w:tcW w:w="899" w:type="dxa"/>
            <w:tcBorders>
              <w:top w:val="single" w:sz="8" w:space="0" w:color="B5DDDC"/>
              <w:left w:val="nil"/>
              <w:bottom w:val="single" w:sz="8" w:space="0" w:color="B5DDDC"/>
              <w:right w:val="single" w:sz="8" w:space="0" w:color="B5DDDC"/>
            </w:tcBorders>
            <w:vAlign w:val="center"/>
            <w:hideMark/>
          </w:tcPr>
          <w:p w14:paraId="437EC3B6" w14:textId="77777777" w:rsidR="00356778" w:rsidRPr="002C187C" w:rsidRDefault="00992883" w:rsidP="00356778">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685" w:type="dxa"/>
            <w:tcBorders>
              <w:top w:val="single" w:sz="8" w:space="0" w:color="B5DDDC"/>
              <w:left w:val="nil"/>
              <w:bottom w:val="single" w:sz="8" w:space="0" w:color="B5DDDC"/>
              <w:right w:val="single" w:sz="8" w:space="0" w:color="B5DDDC"/>
            </w:tcBorders>
            <w:vAlign w:val="center"/>
            <w:hideMark/>
          </w:tcPr>
          <w:p w14:paraId="7126F1EF" w14:textId="77777777" w:rsidR="00356778" w:rsidRPr="002C187C" w:rsidRDefault="00992883" w:rsidP="00356778">
            <w:pPr>
              <w:spacing w:before="0" w:after="0" w:line="240" w:lineRule="auto"/>
              <w:rPr>
                <w:rFonts w:ascii="Calibri" w:hAnsi="Calibri" w:cs="Calibri"/>
                <w:sz w:val="16"/>
                <w:szCs w:val="16"/>
              </w:rPr>
            </w:pPr>
            <w:r w:rsidRPr="002C187C">
              <w:rPr>
                <w:rFonts w:ascii="Calibri" w:hAnsi="Calibri" w:cs="Calibri"/>
                <w:sz w:val="16"/>
                <w:szCs w:val="16"/>
              </w:rPr>
              <w:t>Question not applicable, since there were no human study participants</w:t>
            </w:r>
          </w:p>
        </w:tc>
        <w:tc>
          <w:tcPr>
            <w:tcW w:w="851" w:type="dxa"/>
            <w:tcBorders>
              <w:top w:val="single" w:sz="8" w:space="0" w:color="B5DDDC"/>
              <w:left w:val="nil"/>
              <w:bottom w:val="single" w:sz="8" w:space="0" w:color="B5DDDC"/>
              <w:right w:val="single" w:sz="8" w:space="0" w:color="B5DDDC"/>
            </w:tcBorders>
            <w:vAlign w:val="center"/>
            <w:hideMark/>
          </w:tcPr>
          <w:p w14:paraId="7E1C4F56" w14:textId="77777777" w:rsidR="00356778" w:rsidRPr="002C187C" w:rsidRDefault="00992883" w:rsidP="00356778">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6142AB1C"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vAlign w:val="center"/>
            <w:hideMark/>
          </w:tcPr>
          <w:p w14:paraId="27D858BF" w14:textId="77777777" w:rsidR="00356778" w:rsidRPr="00EE1667" w:rsidRDefault="00992883" w:rsidP="00356778">
            <w:pPr>
              <w:spacing w:before="0" w:after="0" w:line="240" w:lineRule="auto"/>
              <w:jc w:val="center"/>
              <w:rPr>
                <w:rFonts w:ascii="Calibri" w:hAnsi="Calibri" w:cs="Calibri"/>
                <w:sz w:val="16"/>
                <w:szCs w:val="16"/>
              </w:rPr>
            </w:pPr>
            <w:r w:rsidRPr="00EE1667">
              <w:rPr>
                <w:rFonts w:ascii="Calibri" w:hAnsi="Calibri" w:cs="Calibri"/>
                <w:sz w:val="16"/>
                <w:szCs w:val="16"/>
              </w:rPr>
              <w:t>8</w:t>
            </w:r>
          </w:p>
        </w:tc>
        <w:tc>
          <w:tcPr>
            <w:tcW w:w="2004" w:type="dxa"/>
            <w:tcBorders>
              <w:top w:val="single" w:sz="8" w:space="0" w:color="B5DDDC"/>
              <w:left w:val="nil"/>
              <w:bottom w:val="single" w:sz="8" w:space="0" w:color="B5DDDC"/>
              <w:right w:val="single" w:sz="8" w:space="0" w:color="B5DDDC"/>
            </w:tcBorders>
            <w:vAlign w:val="center"/>
            <w:hideMark/>
          </w:tcPr>
          <w:p w14:paraId="31D16BC2" w14:textId="77777777" w:rsidR="00356778" w:rsidRPr="00EE1667" w:rsidRDefault="00992883" w:rsidP="00356778">
            <w:pPr>
              <w:spacing w:before="0" w:after="0" w:line="240" w:lineRule="auto"/>
              <w:rPr>
                <w:rFonts w:ascii="Calibri" w:hAnsi="Calibri" w:cs="Calibri"/>
                <w:sz w:val="16"/>
                <w:szCs w:val="16"/>
              </w:rPr>
            </w:pPr>
            <w:r w:rsidRPr="00EE1667">
              <w:rPr>
                <w:rFonts w:ascii="Calibri" w:hAnsi="Calibri" w:cs="Calibri"/>
                <w:sz w:val="16"/>
                <w:szCs w:val="16"/>
              </w:rPr>
              <w:t>Was the data analysis sufficiently rigorous?</w:t>
            </w:r>
          </w:p>
        </w:tc>
        <w:tc>
          <w:tcPr>
            <w:tcW w:w="899" w:type="dxa"/>
            <w:tcBorders>
              <w:top w:val="single" w:sz="8" w:space="0" w:color="B5DDDC"/>
              <w:left w:val="nil"/>
              <w:bottom w:val="single" w:sz="8" w:space="0" w:color="B5DDDC"/>
              <w:right w:val="single" w:sz="8" w:space="0" w:color="B5DDDC"/>
            </w:tcBorders>
            <w:vAlign w:val="center"/>
            <w:hideMark/>
          </w:tcPr>
          <w:p w14:paraId="4A1FB92F" w14:textId="77777777" w:rsidR="00356778" w:rsidRPr="002C187C" w:rsidRDefault="00992883" w:rsidP="00356778">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single" w:sz="8" w:space="0" w:color="B5DDDC"/>
              <w:left w:val="nil"/>
              <w:bottom w:val="single" w:sz="8" w:space="0" w:color="B5DDDC"/>
              <w:right w:val="single" w:sz="8" w:space="0" w:color="B5DDDC"/>
            </w:tcBorders>
            <w:vAlign w:val="center"/>
            <w:hideMark/>
          </w:tcPr>
          <w:p w14:paraId="3E101365" w14:textId="77777777" w:rsidR="00356778" w:rsidRPr="002C187C" w:rsidRDefault="00992883" w:rsidP="00356778">
            <w:pPr>
              <w:spacing w:before="0" w:after="0" w:line="240" w:lineRule="auto"/>
              <w:rPr>
                <w:rFonts w:ascii="Calibri" w:hAnsi="Calibri" w:cs="Calibri"/>
                <w:sz w:val="16"/>
                <w:szCs w:val="16"/>
              </w:rPr>
            </w:pPr>
            <w:r w:rsidRPr="002C187C">
              <w:rPr>
                <w:rFonts w:ascii="Calibri" w:hAnsi="Calibri" w:cs="Calibri"/>
                <w:sz w:val="16"/>
                <w:szCs w:val="16"/>
              </w:rPr>
              <w:t>The hydraulic model development and its calibration is described in detail in the methods (Section. 2.3).  The descriptions are detailed and appropriate.  Five scenarios are described for modelling.  These address factors such as dispersal, dilution, tide and include a worst case scenario.</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09C4E2EF" w14:textId="77777777" w:rsidR="00356778" w:rsidRPr="002C187C" w:rsidRDefault="00992883" w:rsidP="00356778">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1CD06841"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vAlign w:val="center"/>
            <w:hideMark/>
          </w:tcPr>
          <w:p w14:paraId="55AB4B87" w14:textId="77777777" w:rsidR="00356778" w:rsidRPr="00EE1667" w:rsidRDefault="00992883" w:rsidP="00356778">
            <w:pPr>
              <w:spacing w:before="0" w:after="0" w:line="240" w:lineRule="auto"/>
              <w:jc w:val="center"/>
              <w:rPr>
                <w:rFonts w:ascii="Calibri" w:hAnsi="Calibri" w:cs="Calibri"/>
                <w:sz w:val="16"/>
                <w:szCs w:val="16"/>
              </w:rPr>
            </w:pPr>
            <w:r w:rsidRPr="00EE1667">
              <w:rPr>
                <w:rFonts w:ascii="Calibri" w:hAnsi="Calibri" w:cs="Calibri"/>
                <w:sz w:val="16"/>
                <w:szCs w:val="16"/>
              </w:rPr>
              <w:t>9</w:t>
            </w:r>
          </w:p>
        </w:tc>
        <w:tc>
          <w:tcPr>
            <w:tcW w:w="2004" w:type="dxa"/>
            <w:tcBorders>
              <w:top w:val="single" w:sz="8" w:space="0" w:color="B5DDDC"/>
              <w:left w:val="nil"/>
              <w:bottom w:val="single" w:sz="8" w:space="0" w:color="B5DDDC"/>
              <w:right w:val="single" w:sz="8" w:space="0" w:color="B5DDDC"/>
            </w:tcBorders>
            <w:vAlign w:val="center"/>
            <w:hideMark/>
          </w:tcPr>
          <w:p w14:paraId="277D6BA3" w14:textId="77777777" w:rsidR="00356778" w:rsidRPr="00EE1667" w:rsidRDefault="00992883" w:rsidP="00356778">
            <w:pPr>
              <w:spacing w:before="0" w:after="0" w:line="240" w:lineRule="auto"/>
              <w:rPr>
                <w:rFonts w:ascii="Calibri" w:hAnsi="Calibri" w:cs="Calibri"/>
                <w:sz w:val="16"/>
                <w:szCs w:val="16"/>
              </w:rPr>
            </w:pPr>
            <w:r w:rsidRPr="00EE1667">
              <w:rPr>
                <w:rFonts w:ascii="Calibri" w:hAnsi="Calibri" w:cs="Calibri"/>
                <w:sz w:val="16"/>
                <w:szCs w:val="16"/>
              </w:rPr>
              <w:t>Is there a clear statement of findings?</w:t>
            </w:r>
          </w:p>
        </w:tc>
        <w:tc>
          <w:tcPr>
            <w:tcW w:w="899" w:type="dxa"/>
            <w:tcBorders>
              <w:top w:val="single" w:sz="8" w:space="0" w:color="B5DDDC"/>
              <w:left w:val="nil"/>
              <w:bottom w:val="single" w:sz="8" w:space="0" w:color="B5DDDC"/>
              <w:right w:val="single" w:sz="8" w:space="0" w:color="B5DDDC"/>
            </w:tcBorders>
            <w:vAlign w:val="center"/>
            <w:hideMark/>
          </w:tcPr>
          <w:p w14:paraId="11970DC8" w14:textId="77777777" w:rsidR="00356778" w:rsidRPr="002C187C" w:rsidRDefault="00992883" w:rsidP="00356778">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single" w:sz="8" w:space="0" w:color="B5DDDC"/>
              <w:left w:val="nil"/>
              <w:bottom w:val="single" w:sz="8" w:space="0" w:color="B5DDDC"/>
              <w:right w:val="single" w:sz="8" w:space="0" w:color="B5DDDC"/>
            </w:tcBorders>
            <w:vAlign w:val="center"/>
            <w:hideMark/>
          </w:tcPr>
          <w:p w14:paraId="6AF862A8" w14:textId="77777777" w:rsidR="00356778" w:rsidRPr="002C187C" w:rsidRDefault="00992883" w:rsidP="00356778">
            <w:pPr>
              <w:spacing w:before="0" w:after="0" w:line="240" w:lineRule="auto"/>
              <w:rPr>
                <w:rFonts w:ascii="Calibri" w:hAnsi="Calibri" w:cs="Calibri"/>
                <w:sz w:val="16"/>
                <w:szCs w:val="16"/>
              </w:rPr>
            </w:pPr>
            <w:r w:rsidRPr="002C187C">
              <w:rPr>
                <w:rFonts w:ascii="Calibri" w:hAnsi="Calibri" w:cs="Calibri"/>
                <w:sz w:val="16"/>
                <w:szCs w:val="16"/>
              </w:rPr>
              <w:t>The conclusions incorporate clear statements of findings in relation to the effects of storm flows on virus dispersal and survival.</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55EDBF4A" w14:textId="77777777" w:rsidR="00356778" w:rsidRPr="002C187C" w:rsidRDefault="00992883" w:rsidP="00356778">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25F52C12"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023C4E73" w14:textId="77777777" w:rsidR="00356778" w:rsidRPr="002C187C" w:rsidRDefault="00992883" w:rsidP="0035677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2004" w:type="dxa"/>
            <w:tcBorders>
              <w:top w:val="single" w:sz="8" w:space="0" w:color="B5DDDC"/>
              <w:left w:val="nil"/>
              <w:bottom w:val="single" w:sz="8" w:space="0" w:color="B5DDDC"/>
              <w:right w:val="single" w:sz="8" w:space="0" w:color="B5DDDC"/>
            </w:tcBorders>
            <w:shd w:val="clear" w:color="000000" w:fill="D6EAEB"/>
            <w:vAlign w:val="center"/>
            <w:hideMark/>
          </w:tcPr>
          <w:p w14:paraId="5E9A342B" w14:textId="77777777" w:rsidR="00356778" w:rsidRPr="002C187C" w:rsidRDefault="00992883" w:rsidP="0035677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C: Will the results help locally?</w:t>
            </w:r>
          </w:p>
        </w:tc>
        <w:tc>
          <w:tcPr>
            <w:tcW w:w="899" w:type="dxa"/>
            <w:tcBorders>
              <w:top w:val="single" w:sz="8" w:space="0" w:color="B5DDDC"/>
              <w:left w:val="nil"/>
              <w:bottom w:val="single" w:sz="8" w:space="0" w:color="B5DDDC"/>
              <w:right w:val="single" w:sz="8" w:space="0" w:color="B5DDDC"/>
            </w:tcBorders>
            <w:shd w:val="clear" w:color="000000" w:fill="D6EAEB"/>
            <w:noWrap/>
            <w:hideMark/>
          </w:tcPr>
          <w:p w14:paraId="5CD03DC6" w14:textId="77777777" w:rsidR="00356778" w:rsidRPr="002C187C" w:rsidRDefault="00992883" w:rsidP="0035677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single" w:sz="8" w:space="0" w:color="B5DDDC"/>
              <w:left w:val="nil"/>
              <w:bottom w:val="single" w:sz="8" w:space="0" w:color="B5DDDC"/>
              <w:right w:val="single" w:sz="8" w:space="0" w:color="B5DDDC"/>
            </w:tcBorders>
            <w:shd w:val="clear" w:color="000000" w:fill="D6EAEB"/>
            <w:noWrap/>
            <w:hideMark/>
          </w:tcPr>
          <w:p w14:paraId="3BDEB1D7" w14:textId="77777777" w:rsidR="00356778" w:rsidRPr="002C187C" w:rsidRDefault="00992883" w:rsidP="0035677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695967EF" w14:textId="77777777" w:rsidR="00356778" w:rsidRPr="002C187C" w:rsidRDefault="00992883" w:rsidP="00356778">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7CEAB41A"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vAlign w:val="center"/>
            <w:hideMark/>
          </w:tcPr>
          <w:p w14:paraId="49A865C3" w14:textId="77777777" w:rsidR="00356778" w:rsidRPr="00EE1667" w:rsidRDefault="00992883" w:rsidP="00356778">
            <w:pPr>
              <w:spacing w:before="0" w:after="0" w:line="240" w:lineRule="auto"/>
              <w:jc w:val="center"/>
              <w:rPr>
                <w:rFonts w:ascii="Calibri" w:hAnsi="Calibri" w:cs="Calibri"/>
                <w:sz w:val="16"/>
                <w:szCs w:val="16"/>
              </w:rPr>
            </w:pPr>
            <w:r w:rsidRPr="00EE1667">
              <w:rPr>
                <w:rFonts w:ascii="Calibri" w:hAnsi="Calibri" w:cs="Calibri"/>
                <w:sz w:val="16"/>
                <w:szCs w:val="16"/>
              </w:rPr>
              <w:t>10</w:t>
            </w:r>
          </w:p>
        </w:tc>
        <w:tc>
          <w:tcPr>
            <w:tcW w:w="2004" w:type="dxa"/>
            <w:tcBorders>
              <w:top w:val="single" w:sz="8" w:space="0" w:color="B5DDDC"/>
              <w:left w:val="nil"/>
              <w:bottom w:val="single" w:sz="8" w:space="0" w:color="B5DDDC"/>
              <w:right w:val="single" w:sz="8" w:space="0" w:color="B5DDDC"/>
            </w:tcBorders>
            <w:vAlign w:val="center"/>
            <w:hideMark/>
          </w:tcPr>
          <w:p w14:paraId="5C54BEA8" w14:textId="77777777" w:rsidR="00356778" w:rsidRPr="00EE1667" w:rsidRDefault="00992883" w:rsidP="00356778">
            <w:pPr>
              <w:spacing w:before="0" w:after="0" w:line="240" w:lineRule="auto"/>
              <w:rPr>
                <w:rFonts w:ascii="Calibri" w:hAnsi="Calibri" w:cs="Calibri"/>
                <w:sz w:val="16"/>
                <w:szCs w:val="16"/>
              </w:rPr>
            </w:pPr>
            <w:r w:rsidRPr="00EE1667">
              <w:rPr>
                <w:rFonts w:ascii="Calibri" w:hAnsi="Calibri" w:cs="Calibri"/>
                <w:sz w:val="16"/>
                <w:szCs w:val="16"/>
              </w:rPr>
              <w:t>How valuable is the research?  Is the research of satisfactory value?</w:t>
            </w:r>
          </w:p>
        </w:tc>
        <w:tc>
          <w:tcPr>
            <w:tcW w:w="899" w:type="dxa"/>
            <w:tcBorders>
              <w:top w:val="single" w:sz="8" w:space="0" w:color="B5DDDC"/>
              <w:left w:val="nil"/>
              <w:bottom w:val="single" w:sz="8" w:space="0" w:color="B5DDDC"/>
              <w:right w:val="single" w:sz="8" w:space="0" w:color="B5DDDC"/>
            </w:tcBorders>
            <w:vAlign w:val="center"/>
            <w:hideMark/>
          </w:tcPr>
          <w:p w14:paraId="3A23248C" w14:textId="77777777" w:rsidR="00356778" w:rsidRPr="002C187C" w:rsidRDefault="00992883" w:rsidP="00356778">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single" w:sz="8" w:space="0" w:color="B5DDDC"/>
              <w:left w:val="nil"/>
              <w:bottom w:val="single" w:sz="8" w:space="0" w:color="B5DDDC"/>
              <w:right w:val="single" w:sz="8" w:space="0" w:color="B5DDDC"/>
            </w:tcBorders>
            <w:vAlign w:val="center"/>
            <w:hideMark/>
          </w:tcPr>
          <w:p w14:paraId="713DEFD0" w14:textId="5DDDA959" w:rsidR="00356778" w:rsidRPr="002C187C" w:rsidRDefault="00992883" w:rsidP="00356778">
            <w:pPr>
              <w:spacing w:before="0" w:after="0" w:line="240" w:lineRule="auto"/>
              <w:rPr>
                <w:rFonts w:ascii="Calibri" w:hAnsi="Calibri" w:cs="Calibri"/>
                <w:sz w:val="16"/>
                <w:szCs w:val="16"/>
              </w:rPr>
            </w:pPr>
            <w:r w:rsidRPr="002C187C">
              <w:rPr>
                <w:rFonts w:ascii="Calibri" w:hAnsi="Calibri" w:cs="Calibri"/>
                <w:sz w:val="16"/>
                <w:szCs w:val="16"/>
              </w:rPr>
              <w:t>The research is useful</w:t>
            </w:r>
            <w:r w:rsidR="005B319C">
              <w:rPr>
                <w:rFonts w:ascii="Calibri" w:hAnsi="Calibri" w:cs="Calibri"/>
                <w:sz w:val="16"/>
                <w:szCs w:val="16"/>
              </w:rPr>
              <w:t xml:space="preserve"> for this narrative review</w:t>
            </w:r>
            <w:r w:rsidRPr="002C187C">
              <w:rPr>
                <w:rFonts w:ascii="Calibri" w:hAnsi="Calibri" w:cs="Calibri"/>
                <w:sz w:val="16"/>
                <w:szCs w:val="16"/>
              </w:rPr>
              <w:t xml:space="preserve"> in highlighting factors important for viral pathogen fate in estuarine waters which are a common location for water-based recreation.</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70260069" w14:textId="77777777" w:rsidR="00356778" w:rsidRPr="002C187C" w:rsidRDefault="00992883" w:rsidP="00356778">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4A214639"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530C424E" w14:textId="77777777" w:rsidR="00356778" w:rsidRPr="002C187C" w:rsidRDefault="00992883" w:rsidP="00356778">
            <w:pPr>
              <w:spacing w:before="0" w:after="0" w:line="240" w:lineRule="auto"/>
              <w:jc w:val="center"/>
              <w:rPr>
                <w:rFonts w:ascii="Calibri" w:hAnsi="Calibri" w:cs="Calibri"/>
                <w:b/>
                <w:bCs/>
                <w:sz w:val="16"/>
                <w:szCs w:val="16"/>
              </w:rPr>
            </w:pPr>
            <w:r w:rsidRPr="002C187C">
              <w:rPr>
                <w:rFonts w:ascii="Calibri" w:hAnsi="Calibri" w:cs="Calibri"/>
                <w:b/>
                <w:bCs/>
                <w:sz w:val="16"/>
                <w:szCs w:val="16"/>
              </w:rPr>
              <w:t>-</w:t>
            </w:r>
          </w:p>
        </w:tc>
        <w:tc>
          <w:tcPr>
            <w:tcW w:w="2004"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185883BA" w14:textId="77777777" w:rsidR="00356778" w:rsidRPr="002C187C" w:rsidRDefault="00992883" w:rsidP="00356778">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Overall risk of bias rating</w:t>
            </w:r>
          </w:p>
        </w:tc>
        <w:tc>
          <w:tcPr>
            <w:tcW w:w="899"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16C244CC" w14:textId="77777777" w:rsidR="00356778" w:rsidRPr="002C187C" w:rsidRDefault="00992883" w:rsidP="00356778">
            <w:pPr>
              <w:spacing w:before="0" w:after="0" w:line="240" w:lineRule="auto"/>
              <w:rPr>
                <w:rFonts w:ascii="Calibri" w:hAnsi="Calibri" w:cs="Calibri"/>
                <w:sz w:val="16"/>
                <w:szCs w:val="16"/>
              </w:rPr>
            </w:pPr>
            <w:r w:rsidRPr="002C187C">
              <w:rPr>
                <w:rFonts w:ascii="Calibri" w:hAnsi="Calibri" w:cs="Calibri"/>
                <w:strike/>
                <w:sz w:val="16"/>
                <w:szCs w:val="16"/>
              </w:rPr>
              <w:t> </w:t>
            </w:r>
          </w:p>
        </w:tc>
        <w:tc>
          <w:tcPr>
            <w:tcW w:w="3685"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35D611DD" w14:textId="77777777" w:rsidR="00356778" w:rsidRPr="002C187C" w:rsidRDefault="00992883" w:rsidP="00356778">
            <w:pPr>
              <w:spacing w:before="0" w:after="0" w:line="240" w:lineRule="auto"/>
              <w:rPr>
                <w:rFonts w:ascii="Calibri" w:hAnsi="Calibri" w:cs="Calibri"/>
                <w:i/>
                <w:iCs/>
                <w:color w:val="000000"/>
                <w:sz w:val="16"/>
                <w:szCs w:val="16"/>
              </w:rPr>
            </w:pPr>
            <w:r w:rsidRPr="002C187C">
              <w:rPr>
                <w:rFonts w:ascii="Calibri" w:hAnsi="Calibri" w:cs="Calibri"/>
                <w:i/>
                <w:iCs/>
                <w:color w:val="000000"/>
                <w:sz w:val="16"/>
                <w:szCs w:val="16"/>
              </w:rPr>
              <w:t>The study describes useful modelling approaches to assessing pathogen risks in estuarine recreational waters.</w:t>
            </w:r>
          </w:p>
        </w:tc>
        <w:tc>
          <w:tcPr>
            <w:tcW w:w="851" w:type="dxa"/>
            <w:tcBorders>
              <w:top w:val="single" w:sz="8" w:space="0" w:color="B5DDDC"/>
              <w:left w:val="single" w:sz="8" w:space="0" w:color="B5DDDC"/>
              <w:bottom w:val="single" w:sz="8" w:space="0" w:color="B5DDDC"/>
              <w:right w:val="single" w:sz="8" w:space="0" w:color="B5DDDC"/>
            </w:tcBorders>
            <w:shd w:val="clear" w:color="000000" w:fill="E2EFDA"/>
            <w:vAlign w:val="center"/>
            <w:hideMark/>
          </w:tcPr>
          <w:p w14:paraId="70781743" w14:textId="77777777" w:rsidR="00356778" w:rsidRPr="002C187C" w:rsidRDefault="00992883" w:rsidP="00356778">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61526529" w14:textId="77777777" w:rsidTr="00D545E2">
        <w:trPr>
          <w:trHeight w:val="340"/>
        </w:trPr>
        <w:tc>
          <w:tcPr>
            <w:tcW w:w="348"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798FCD4C" w14:textId="77777777" w:rsidR="00356778" w:rsidRPr="002C187C" w:rsidRDefault="00992883" w:rsidP="00356778">
            <w:pPr>
              <w:spacing w:before="0" w:after="0" w:line="240" w:lineRule="auto"/>
              <w:jc w:val="center"/>
              <w:rPr>
                <w:rFonts w:ascii="Calibri" w:hAnsi="Calibri" w:cs="Calibri"/>
                <w:b/>
                <w:bCs/>
                <w:sz w:val="16"/>
                <w:szCs w:val="16"/>
              </w:rPr>
            </w:pPr>
            <w:r w:rsidRPr="002C187C">
              <w:rPr>
                <w:rFonts w:ascii="Calibri" w:hAnsi="Calibri" w:cs="Calibri"/>
                <w:b/>
                <w:bCs/>
                <w:sz w:val="16"/>
                <w:szCs w:val="16"/>
              </w:rPr>
              <w:t>-</w:t>
            </w:r>
          </w:p>
        </w:tc>
        <w:tc>
          <w:tcPr>
            <w:tcW w:w="2004"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1CC3DF96" w14:textId="77777777" w:rsidR="00356778" w:rsidRPr="002C187C" w:rsidRDefault="00992883" w:rsidP="00356778">
            <w:pPr>
              <w:spacing w:before="0" w:after="0" w:line="240" w:lineRule="auto"/>
              <w:rPr>
                <w:rFonts w:ascii="Calibri" w:hAnsi="Calibri" w:cs="Calibri"/>
                <w:b/>
                <w:bCs/>
                <w:sz w:val="16"/>
                <w:szCs w:val="16"/>
              </w:rPr>
            </w:pPr>
            <w:r w:rsidRPr="002C187C">
              <w:rPr>
                <w:rFonts w:ascii="Calibri" w:hAnsi="Calibri" w:cs="Calibri"/>
                <w:b/>
                <w:bCs/>
                <w:sz w:val="16"/>
                <w:szCs w:val="16"/>
              </w:rPr>
              <w:t>Reviewer's conclusion</w:t>
            </w:r>
          </w:p>
        </w:tc>
        <w:tc>
          <w:tcPr>
            <w:tcW w:w="899" w:type="dxa"/>
            <w:tcBorders>
              <w:top w:val="single" w:sz="8" w:space="0" w:color="B5DDDC"/>
              <w:left w:val="single" w:sz="8" w:space="0" w:color="B5DDDC"/>
              <w:bottom w:val="single" w:sz="8" w:space="0" w:color="B5DDDC"/>
              <w:right w:val="single" w:sz="8" w:space="0" w:color="B5DDDC"/>
            </w:tcBorders>
            <w:shd w:val="clear" w:color="000000" w:fill="C6EFCE"/>
            <w:noWrap/>
            <w:vAlign w:val="center"/>
            <w:hideMark/>
          </w:tcPr>
          <w:p w14:paraId="21654474" w14:textId="77777777" w:rsidR="00356778" w:rsidRPr="002C187C" w:rsidRDefault="00992883" w:rsidP="00356778">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 </w:t>
            </w:r>
          </w:p>
        </w:tc>
        <w:tc>
          <w:tcPr>
            <w:tcW w:w="3685" w:type="dxa"/>
            <w:tcBorders>
              <w:top w:val="single" w:sz="8" w:space="0" w:color="B5DDDC"/>
              <w:left w:val="single" w:sz="8" w:space="0" w:color="B5DDDC"/>
              <w:bottom w:val="single" w:sz="8" w:space="0" w:color="B5DDDC"/>
              <w:right w:val="single" w:sz="8" w:space="0" w:color="B5DDDC"/>
            </w:tcBorders>
            <w:shd w:val="clear" w:color="000000" w:fill="C6EFCE"/>
            <w:noWrap/>
            <w:vAlign w:val="center"/>
            <w:hideMark/>
          </w:tcPr>
          <w:p w14:paraId="44FFCA24" w14:textId="77777777" w:rsidR="00356778" w:rsidRPr="002C187C" w:rsidRDefault="00992883" w:rsidP="00356778">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Include in review - probable low risk of bias</w:t>
            </w:r>
          </w:p>
        </w:tc>
        <w:tc>
          <w:tcPr>
            <w:tcW w:w="851" w:type="dxa"/>
            <w:tcBorders>
              <w:top w:val="single" w:sz="8" w:space="0" w:color="B5DDDC"/>
              <w:left w:val="single" w:sz="8" w:space="0" w:color="B5DDDC"/>
              <w:bottom w:val="single" w:sz="8" w:space="0" w:color="B5DDDC"/>
              <w:right w:val="single" w:sz="8" w:space="0" w:color="B5DDDC"/>
            </w:tcBorders>
            <w:shd w:val="clear" w:color="000000" w:fill="C6EFCE"/>
            <w:noWrap/>
            <w:vAlign w:val="center"/>
            <w:hideMark/>
          </w:tcPr>
          <w:p w14:paraId="23FAA32B" w14:textId="77777777" w:rsidR="00356778" w:rsidRPr="002C187C" w:rsidRDefault="00992883" w:rsidP="00356778">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 </w:t>
            </w:r>
          </w:p>
        </w:tc>
      </w:tr>
    </w:tbl>
    <w:p w14:paraId="04377C70" w14:textId="77777777" w:rsidR="00672767" w:rsidRDefault="00672767" w:rsidP="00672767"/>
    <w:p w14:paraId="5FAD81B8" w14:textId="77777777" w:rsidR="00672767" w:rsidRPr="0034121F" w:rsidRDefault="00672767" w:rsidP="00672767"/>
    <w:p w14:paraId="6D5706F6" w14:textId="77777777" w:rsidR="0034121F" w:rsidRPr="008F7938" w:rsidRDefault="00992883" w:rsidP="0034121F">
      <w:pPr>
        <w:pStyle w:val="Heading3"/>
      </w:pPr>
      <w:bookmarkStart w:id="444" w:name="_Toc106901076"/>
      <w:r w:rsidRPr="008F7938">
        <w:t>Data extraction</w:t>
      </w:r>
      <w:bookmarkEnd w:id="444"/>
    </w:p>
    <w:tbl>
      <w:tblPr>
        <w:tblW w:w="7787" w:type="dxa"/>
        <w:tblCellMar>
          <w:left w:w="57" w:type="dxa"/>
          <w:right w:w="57" w:type="dxa"/>
        </w:tblCellMar>
        <w:tblLook w:val="04A0" w:firstRow="1" w:lastRow="0" w:firstColumn="1" w:lastColumn="0" w:noHBand="0" w:noVBand="1"/>
      </w:tblPr>
      <w:tblGrid>
        <w:gridCol w:w="1173"/>
        <w:gridCol w:w="1794"/>
        <w:gridCol w:w="4820"/>
      </w:tblGrid>
      <w:tr w:rsidR="00BF2DBF" w14:paraId="56ACF23C" w14:textId="77777777" w:rsidTr="006D7B51">
        <w:trPr>
          <w:trHeight w:val="340"/>
          <w:tblHeader/>
        </w:trPr>
        <w:tc>
          <w:tcPr>
            <w:tcW w:w="1173" w:type="dxa"/>
            <w:tcBorders>
              <w:top w:val="single" w:sz="8" w:space="0" w:color="B5DDDC"/>
              <w:left w:val="single" w:sz="8" w:space="0" w:color="B5DDDC"/>
              <w:bottom w:val="single" w:sz="8" w:space="0" w:color="B5DDDC"/>
              <w:right w:val="single" w:sz="8" w:space="0" w:color="B5DDDC"/>
            </w:tcBorders>
            <w:shd w:val="clear" w:color="auto" w:fill="B5DDDC"/>
            <w:vAlign w:val="center"/>
            <w:hideMark/>
          </w:tcPr>
          <w:p w14:paraId="615307F1" w14:textId="77777777" w:rsidR="00682CC3" w:rsidRPr="00682CC3" w:rsidRDefault="00992883" w:rsidP="00682CC3">
            <w:pPr>
              <w:spacing w:before="0" w:after="0" w:line="240" w:lineRule="auto"/>
              <w:rPr>
                <w:rFonts w:ascii="Calibri" w:hAnsi="Calibri" w:cs="Calibri"/>
                <w:b/>
                <w:bCs/>
                <w:color w:val="008000"/>
                <w:sz w:val="16"/>
                <w:szCs w:val="16"/>
              </w:rPr>
            </w:pPr>
            <w:r w:rsidRPr="00682CC3">
              <w:rPr>
                <w:rFonts w:ascii="Calibri" w:hAnsi="Calibri" w:cs="Calibri"/>
                <w:b/>
                <w:bCs/>
                <w:color w:val="008000"/>
                <w:sz w:val="16"/>
                <w:szCs w:val="16"/>
              </w:rPr>
              <w:t>Category</w:t>
            </w:r>
          </w:p>
        </w:tc>
        <w:tc>
          <w:tcPr>
            <w:tcW w:w="1794" w:type="dxa"/>
            <w:tcBorders>
              <w:top w:val="single" w:sz="8" w:space="0" w:color="B5DDDC"/>
              <w:left w:val="nil"/>
              <w:bottom w:val="single" w:sz="8" w:space="0" w:color="B5DDDC"/>
              <w:right w:val="single" w:sz="8" w:space="0" w:color="B5DDDC"/>
            </w:tcBorders>
            <w:shd w:val="clear" w:color="auto" w:fill="B5DDDC"/>
            <w:vAlign w:val="center"/>
            <w:hideMark/>
          </w:tcPr>
          <w:p w14:paraId="49648A08" w14:textId="77777777" w:rsidR="00682CC3" w:rsidRPr="00682CC3" w:rsidRDefault="00992883" w:rsidP="00682CC3">
            <w:pPr>
              <w:spacing w:before="0" w:after="0" w:line="240" w:lineRule="auto"/>
              <w:rPr>
                <w:rFonts w:ascii="Calibri" w:hAnsi="Calibri" w:cs="Calibri"/>
                <w:b/>
                <w:bCs/>
                <w:color w:val="008000"/>
                <w:sz w:val="16"/>
                <w:szCs w:val="16"/>
              </w:rPr>
            </w:pPr>
            <w:r w:rsidRPr="00682CC3">
              <w:rPr>
                <w:rFonts w:ascii="Calibri" w:hAnsi="Calibri" w:cs="Calibri"/>
                <w:b/>
                <w:bCs/>
                <w:color w:val="008000"/>
                <w:sz w:val="16"/>
                <w:szCs w:val="16"/>
              </w:rPr>
              <w:t>Data class</w:t>
            </w:r>
          </w:p>
        </w:tc>
        <w:tc>
          <w:tcPr>
            <w:tcW w:w="4820" w:type="dxa"/>
            <w:tcBorders>
              <w:top w:val="single" w:sz="8" w:space="0" w:color="B5DDDC"/>
              <w:left w:val="nil"/>
              <w:bottom w:val="single" w:sz="8" w:space="0" w:color="B5DDDC"/>
              <w:right w:val="single" w:sz="8" w:space="0" w:color="B5DDDC"/>
            </w:tcBorders>
            <w:shd w:val="clear" w:color="auto" w:fill="B5DDDC"/>
            <w:vAlign w:val="center"/>
            <w:hideMark/>
          </w:tcPr>
          <w:p w14:paraId="31103ACF" w14:textId="77777777" w:rsidR="00682CC3" w:rsidRPr="00682CC3" w:rsidRDefault="00992883" w:rsidP="00682CC3">
            <w:pPr>
              <w:spacing w:before="0" w:after="0" w:line="240" w:lineRule="auto"/>
              <w:rPr>
                <w:rFonts w:ascii="Calibri" w:hAnsi="Calibri" w:cs="Calibri"/>
                <w:b/>
                <w:bCs/>
                <w:color w:val="008000"/>
                <w:sz w:val="16"/>
                <w:szCs w:val="16"/>
              </w:rPr>
            </w:pPr>
            <w:r w:rsidRPr="00682CC3">
              <w:rPr>
                <w:rFonts w:ascii="Calibri" w:hAnsi="Calibri" w:cs="Calibri"/>
                <w:b/>
                <w:bCs/>
                <w:color w:val="008000"/>
                <w:sz w:val="16"/>
                <w:szCs w:val="16"/>
              </w:rPr>
              <w:t>J30: Robins, P. E.; Farkas, K.; Cooper, D.; Malham, S. K.; Jones, D. L. 2019</w:t>
            </w:r>
          </w:p>
        </w:tc>
      </w:tr>
      <w:tr w:rsidR="00BF2DBF" w14:paraId="78CD93C3"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3D5DC3C" w14:textId="77777777" w:rsidR="00682CC3" w:rsidRPr="00682CC3" w:rsidRDefault="00992883" w:rsidP="00682CC3">
            <w:pPr>
              <w:spacing w:before="0" w:after="0" w:line="240" w:lineRule="auto"/>
              <w:rPr>
                <w:rFonts w:ascii="Calibri" w:hAnsi="Calibri" w:cs="Calibri"/>
                <w:b/>
                <w:bCs/>
                <w:color w:val="000000"/>
                <w:sz w:val="16"/>
                <w:szCs w:val="16"/>
              </w:rPr>
            </w:pPr>
            <w:r w:rsidRPr="00682CC3">
              <w:rPr>
                <w:rFonts w:ascii="Calibri" w:hAnsi="Calibri" w:cs="Calibri"/>
                <w:b/>
                <w:bCs/>
                <w:color w:val="000000"/>
                <w:sz w:val="16"/>
                <w:szCs w:val="16"/>
              </w:rPr>
              <w:t>Descriptive attributes</w:t>
            </w:r>
          </w:p>
        </w:tc>
        <w:tc>
          <w:tcPr>
            <w:tcW w:w="1794" w:type="dxa"/>
            <w:tcBorders>
              <w:top w:val="nil"/>
              <w:left w:val="nil"/>
              <w:bottom w:val="single" w:sz="8" w:space="0" w:color="B5DDDC"/>
              <w:right w:val="single" w:sz="8" w:space="0" w:color="B5DDDC"/>
            </w:tcBorders>
            <w:vAlign w:val="center"/>
            <w:hideMark/>
          </w:tcPr>
          <w:p w14:paraId="7E6ECDF9"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Title</w:t>
            </w:r>
          </w:p>
        </w:tc>
        <w:tc>
          <w:tcPr>
            <w:tcW w:w="4820" w:type="dxa"/>
            <w:tcBorders>
              <w:top w:val="nil"/>
              <w:left w:val="nil"/>
              <w:bottom w:val="single" w:sz="8" w:space="0" w:color="B5DDDC"/>
              <w:right w:val="single" w:sz="8" w:space="0" w:color="B5DDDC"/>
            </w:tcBorders>
            <w:vAlign w:val="center"/>
            <w:hideMark/>
          </w:tcPr>
          <w:p w14:paraId="7BE0C40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Viral dispersal in the coastal zone: A method to quantify water quality risk</w:t>
            </w:r>
          </w:p>
        </w:tc>
      </w:tr>
      <w:tr w:rsidR="00BF2DBF" w14:paraId="5609F991"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1AAA1D8"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0A0F94A5"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Publication Title</w:t>
            </w:r>
          </w:p>
        </w:tc>
        <w:tc>
          <w:tcPr>
            <w:tcW w:w="4820" w:type="dxa"/>
            <w:tcBorders>
              <w:top w:val="nil"/>
              <w:left w:val="nil"/>
              <w:bottom w:val="single" w:sz="8" w:space="0" w:color="B5DDDC"/>
              <w:right w:val="single" w:sz="8" w:space="0" w:color="B5DDDC"/>
            </w:tcBorders>
            <w:vAlign w:val="center"/>
            <w:hideMark/>
          </w:tcPr>
          <w:p w14:paraId="12C621C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Environment International</w:t>
            </w:r>
          </w:p>
        </w:tc>
      </w:tr>
      <w:tr w:rsidR="00BF2DBF" w14:paraId="1CB42A0F"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7B8020F"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4933DB75"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Reference (Vol.(issue), reference no. or pages, or no. of pages)</w:t>
            </w:r>
          </w:p>
        </w:tc>
        <w:tc>
          <w:tcPr>
            <w:tcW w:w="4820" w:type="dxa"/>
            <w:tcBorders>
              <w:top w:val="nil"/>
              <w:left w:val="nil"/>
              <w:bottom w:val="single" w:sz="8" w:space="0" w:color="B5DDDC"/>
              <w:right w:val="single" w:sz="8" w:space="0" w:color="B5DDDC"/>
            </w:tcBorders>
            <w:vAlign w:val="center"/>
            <w:hideMark/>
          </w:tcPr>
          <w:p w14:paraId="6576E17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126 (2019) 430-442</w:t>
            </w:r>
          </w:p>
        </w:tc>
      </w:tr>
      <w:tr w:rsidR="00BF2DBF" w14:paraId="12D69B5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6BE5226"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0E624756"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Publication date</w:t>
            </w:r>
          </w:p>
        </w:tc>
        <w:tc>
          <w:tcPr>
            <w:tcW w:w="4820" w:type="dxa"/>
            <w:tcBorders>
              <w:top w:val="nil"/>
              <w:left w:val="nil"/>
              <w:bottom w:val="single" w:sz="8" w:space="0" w:color="B5DDDC"/>
              <w:right w:val="single" w:sz="8" w:space="0" w:color="B5DDDC"/>
            </w:tcBorders>
            <w:vAlign w:val="center"/>
            <w:hideMark/>
          </w:tcPr>
          <w:p w14:paraId="6B57655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2019</w:t>
            </w:r>
          </w:p>
        </w:tc>
      </w:tr>
      <w:tr w:rsidR="00BF2DBF" w14:paraId="25D9B85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E10F93E"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7C36ADAA"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Publication Source</w:t>
            </w:r>
          </w:p>
        </w:tc>
        <w:tc>
          <w:tcPr>
            <w:tcW w:w="4820" w:type="dxa"/>
            <w:tcBorders>
              <w:top w:val="nil"/>
              <w:left w:val="nil"/>
              <w:bottom w:val="single" w:sz="8" w:space="0" w:color="B5DDDC"/>
              <w:right w:val="single" w:sz="8" w:space="0" w:color="B5DDDC"/>
            </w:tcBorders>
            <w:vAlign w:val="center"/>
            <w:hideMark/>
          </w:tcPr>
          <w:p w14:paraId="58B1536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Environment International 126 (2019) 430-442 DOI:10.1016/j.envint.2019.02.042</w:t>
            </w:r>
          </w:p>
        </w:tc>
      </w:tr>
      <w:tr w:rsidR="00BF2DBF" w14:paraId="44ACD38E"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C81A93D"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05465584"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Peer reviewed</w:t>
            </w:r>
          </w:p>
        </w:tc>
        <w:tc>
          <w:tcPr>
            <w:tcW w:w="4820" w:type="dxa"/>
            <w:tcBorders>
              <w:top w:val="nil"/>
              <w:left w:val="nil"/>
              <w:bottom w:val="single" w:sz="8" w:space="0" w:color="B5DDDC"/>
              <w:right w:val="single" w:sz="8" w:space="0" w:color="B5DDDC"/>
            </w:tcBorders>
            <w:vAlign w:val="center"/>
            <w:hideMark/>
          </w:tcPr>
          <w:p w14:paraId="764B5FF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47D7E7B9"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53CC62E"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778B9325"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Country of origin</w:t>
            </w:r>
          </w:p>
        </w:tc>
        <w:tc>
          <w:tcPr>
            <w:tcW w:w="4820" w:type="dxa"/>
            <w:tcBorders>
              <w:top w:val="nil"/>
              <w:left w:val="nil"/>
              <w:bottom w:val="single" w:sz="8" w:space="0" w:color="B5DDDC"/>
              <w:right w:val="single" w:sz="8" w:space="0" w:color="B5DDDC"/>
            </w:tcBorders>
            <w:vAlign w:val="center"/>
            <w:hideMark/>
          </w:tcPr>
          <w:p w14:paraId="4098FAB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United Kingdom</w:t>
            </w:r>
          </w:p>
        </w:tc>
      </w:tr>
      <w:tr w:rsidR="00BF2DBF" w14:paraId="6010D506"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0E16D7D"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2332209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Source of funding</w:t>
            </w:r>
          </w:p>
        </w:tc>
        <w:tc>
          <w:tcPr>
            <w:tcW w:w="4820" w:type="dxa"/>
            <w:tcBorders>
              <w:top w:val="nil"/>
              <w:left w:val="nil"/>
              <w:bottom w:val="single" w:sz="8" w:space="0" w:color="B5DDDC"/>
              <w:right w:val="single" w:sz="8" w:space="0" w:color="B5DDDC"/>
            </w:tcBorders>
            <w:vAlign w:val="center"/>
            <w:hideMark/>
          </w:tcPr>
          <w:p w14:paraId="5519F67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work was supported by the Natural Environment Research Council (NERC) and the Food Standards Agency (FSA) under the Environmental Microbiology and Human Health (EMHH) Programme (VIRAQUA; NE/M010996/1). Multibeam bathymetry data was collected and processed during the SEACAMS (Sustainable Expansion of the Applied Coastal and Marine Sectors; www.seacams.ac.uk, Grant Number 80366) research project at Bangor University, with funding from the Welsh Government, the Higher Education Funding Council for Wales, the Welsh European Funding Office, and the European Regional Development Fund Convergence Programme</w:t>
            </w:r>
          </w:p>
        </w:tc>
      </w:tr>
      <w:tr w:rsidR="00BF2DBF" w14:paraId="67CCFBD9"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0C91DF3"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3E8EB3C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Possible conflicts of interest</w:t>
            </w:r>
          </w:p>
        </w:tc>
        <w:tc>
          <w:tcPr>
            <w:tcW w:w="4820" w:type="dxa"/>
            <w:tcBorders>
              <w:top w:val="nil"/>
              <w:left w:val="nil"/>
              <w:bottom w:val="single" w:sz="8" w:space="0" w:color="B5DDDC"/>
              <w:right w:val="single" w:sz="8" w:space="0" w:color="B5DDDC"/>
            </w:tcBorders>
            <w:vAlign w:val="center"/>
            <w:hideMark/>
          </w:tcPr>
          <w:p w14:paraId="0394354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 conflicts of interest declared by authors or identified by the reviewer.</w:t>
            </w:r>
          </w:p>
        </w:tc>
      </w:tr>
      <w:tr w:rsidR="00BF2DBF" w14:paraId="3BBE736D"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3DE694DD"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Other criteria</w:t>
            </w:r>
          </w:p>
        </w:tc>
        <w:tc>
          <w:tcPr>
            <w:tcW w:w="1794" w:type="dxa"/>
            <w:tcBorders>
              <w:top w:val="nil"/>
              <w:left w:val="nil"/>
              <w:bottom w:val="single" w:sz="8" w:space="0" w:color="B5DDDC"/>
              <w:right w:val="single" w:sz="8" w:space="0" w:color="B5DDDC"/>
            </w:tcBorders>
            <w:vAlign w:val="center"/>
            <w:hideMark/>
          </w:tcPr>
          <w:p w14:paraId="51E9C4B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Does study clearly address the primary research question?</w:t>
            </w:r>
          </w:p>
        </w:tc>
        <w:tc>
          <w:tcPr>
            <w:tcW w:w="4820" w:type="dxa"/>
            <w:tcBorders>
              <w:top w:val="nil"/>
              <w:left w:val="nil"/>
              <w:bottom w:val="single" w:sz="8" w:space="0" w:color="B5DDDC"/>
              <w:right w:val="single" w:sz="8" w:space="0" w:color="B5DDDC"/>
            </w:tcBorders>
            <w:vAlign w:val="center"/>
            <w:hideMark/>
          </w:tcPr>
          <w:p w14:paraId="102D7A6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1B72B923"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45EEF8C"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918844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Australian jurisdiction</w:t>
            </w:r>
          </w:p>
        </w:tc>
        <w:tc>
          <w:tcPr>
            <w:tcW w:w="4820" w:type="dxa"/>
            <w:tcBorders>
              <w:top w:val="nil"/>
              <w:left w:val="nil"/>
              <w:bottom w:val="single" w:sz="8" w:space="0" w:color="B5DDDC"/>
              <w:right w:val="single" w:sz="8" w:space="0" w:color="B5DDDC"/>
            </w:tcBorders>
            <w:vAlign w:val="center"/>
            <w:hideMark/>
          </w:tcPr>
          <w:p w14:paraId="5C96ACD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No </w:t>
            </w:r>
          </w:p>
        </w:tc>
      </w:tr>
      <w:tr w:rsidR="00BF2DBF" w14:paraId="0224CFA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B352A31"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1A04F4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Does paper describe reasoning clearly</w:t>
            </w:r>
          </w:p>
        </w:tc>
        <w:tc>
          <w:tcPr>
            <w:tcW w:w="4820" w:type="dxa"/>
            <w:tcBorders>
              <w:top w:val="nil"/>
              <w:left w:val="nil"/>
              <w:bottom w:val="single" w:sz="8" w:space="0" w:color="B5DDDC"/>
              <w:right w:val="single" w:sz="8" w:space="0" w:color="B5DDDC"/>
            </w:tcBorders>
            <w:vAlign w:val="center"/>
            <w:hideMark/>
          </w:tcPr>
          <w:p w14:paraId="5E0F0AF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2BCA00A6"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93FAB76"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AA1ADA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Does overseas experience relate to Australian context</w:t>
            </w:r>
          </w:p>
        </w:tc>
        <w:tc>
          <w:tcPr>
            <w:tcW w:w="4820" w:type="dxa"/>
            <w:tcBorders>
              <w:top w:val="nil"/>
              <w:left w:val="nil"/>
              <w:bottom w:val="single" w:sz="8" w:space="0" w:color="B5DDDC"/>
              <w:right w:val="single" w:sz="8" w:space="0" w:color="B5DDDC"/>
            </w:tcBorders>
            <w:vAlign w:val="center"/>
            <w:hideMark/>
          </w:tcPr>
          <w:p w14:paraId="278EC93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28F4E146"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F87A695"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20EB0D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children</w:t>
            </w:r>
          </w:p>
        </w:tc>
        <w:tc>
          <w:tcPr>
            <w:tcW w:w="4820" w:type="dxa"/>
            <w:tcBorders>
              <w:top w:val="nil"/>
              <w:left w:val="nil"/>
              <w:bottom w:val="single" w:sz="8" w:space="0" w:color="B5DDDC"/>
              <w:right w:val="single" w:sz="8" w:space="0" w:color="B5DDDC"/>
            </w:tcBorders>
            <w:vAlign w:val="center"/>
            <w:hideMark/>
          </w:tcPr>
          <w:p w14:paraId="58A40F8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736ED36A"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573007D"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7E68EE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immunocompromised</w:t>
            </w:r>
          </w:p>
        </w:tc>
        <w:tc>
          <w:tcPr>
            <w:tcW w:w="4820" w:type="dxa"/>
            <w:tcBorders>
              <w:top w:val="nil"/>
              <w:left w:val="nil"/>
              <w:bottom w:val="single" w:sz="8" w:space="0" w:color="B5DDDC"/>
              <w:right w:val="single" w:sz="8" w:space="0" w:color="B5DDDC"/>
            </w:tcBorders>
            <w:vAlign w:val="center"/>
            <w:hideMark/>
          </w:tcPr>
          <w:p w14:paraId="230434E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15411822"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DB1849D"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E3965A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elderly</w:t>
            </w:r>
          </w:p>
        </w:tc>
        <w:tc>
          <w:tcPr>
            <w:tcW w:w="4820" w:type="dxa"/>
            <w:tcBorders>
              <w:top w:val="nil"/>
              <w:left w:val="nil"/>
              <w:bottom w:val="single" w:sz="8" w:space="0" w:color="B5DDDC"/>
              <w:right w:val="single" w:sz="8" w:space="0" w:color="B5DDDC"/>
            </w:tcBorders>
            <w:vAlign w:val="center"/>
            <w:hideMark/>
          </w:tcPr>
          <w:p w14:paraId="1AFDCA2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4750B7A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D477B48"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A517C6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indigenous</w:t>
            </w:r>
          </w:p>
        </w:tc>
        <w:tc>
          <w:tcPr>
            <w:tcW w:w="4820" w:type="dxa"/>
            <w:tcBorders>
              <w:top w:val="nil"/>
              <w:left w:val="nil"/>
              <w:bottom w:val="single" w:sz="8" w:space="0" w:color="B5DDDC"/>
              <w:right w:val="single" w:sz="8" w:space="0" w:color="B5DDDC"/>
            </w:tcBorders>
            <w:vAlign w:val="center"/>
            <w:hideMark/>
          </w:tcPr>
          <w:p w14:paraId="631F6AC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23816891"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EA152B5"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DEEE4F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Main risk associated factor? </w:t>
            </w:r>
          </w:p>
        </w:tc>
        <w:tc>
          <w:tcPr>
            <w:tcW w:w="4820" w:type="dxa"/>
            <w:tcBorders>
              <w:top w:val="nil"/>
              <w:left w:val="nil"/>
              <w:bottom w:val="single" w:sz="8" w:space="0" w:color="B5DDDC"/>
              <w:right w:val="single" w:sz="8" w:space="0" w:color="B5DDDC"/>
            </w:tcBorders>
            <w:vAlign w:val="center"/>
            <w:hideMark/>
          </w:tcPr>
          <w:p w14:paraId="20D1965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Viruses</w:t>
            </w:r>
          </w:p>
        </w:tc>
      </w:tr>
      <w:tr w:rsidR="00BF2DBF" w14:paraId="3819A6D3"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69537CD"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58A84F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CASP classification </w:t>
            </w:r>
          </w:p>
        </w:tc>
        <w:tc>
          <w:tcPr>
            <w:tcW w:w="4820" w:type="dxa"/>
            <w:tcBorders>
              <w:top w:val="nil"/>
              <w:left w:val="nil"/>
              <w:bottom w:val="single" w:sz="8" w:space="0" w:color="B5DDDC"/>
              <w:right w:val="single" w:sz="8" w:space="0" w:color="B5DDDC"/>
            </w:tcBorders>
            <w:vAlign w:val="center"/>
            <w:hideMark/>
          </w:tcPr>
          <w:p w14:paraId="7E1CF61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Qualitative research</w:t>
            </w:r>
          </w:p>
        </w:tc>
      </w:tr>
      <w:tr w:rsidR="00BF2DBF" w14:paraId="2C552452"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B21B7CE"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7953AC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marine, estuarine or freshwater</w:t>
            </w:r>
          </w:p>
        </w:tc>
        <w:tc>
          <w:tcPr>
            <w:tcW w:w="4820" w:type="dxa"/>
            <w:tcBorders>
              <w:top w:val="nil"/>
              <w:left w:val="nil"/>
              <w:bottom w:val="single" w:sz="8" w:space="0" w:color="B5DDDC"/>
              <w:right w:val="single" w:sz="8" w:space="0" w:color="B5DDDC"/>
            </w:tcBorders>
            <w:vAlign w:val="center"/>
            <w:hideMark/>
          </w:tcPr>
          <w:p w14:paraId="62FD593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 e</w:t>
            </w:r>
          </w:p>
        </w:tc>
      </w:tr>
      <w:tr w:rsidR="00BF2DBF" w14:paraId="64F5F2D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95F293E"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2BE05F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DOI http://dx.doi.org/</w:t>
            </w:r>
          </w:p>
        </w:tc>
        <w:tc>
          <w:tcPr>
            <w:tcW w:w="4820" w:type="dxa"/>
            <w:tcBorders>
              <w:top w:val="nil"/>
              <w:left w:val="nil"/>
              <w:bottom w:val="single" w:sz="8" w:space="0" w:color="B5DDDC"/>
              <w:right w:val="single" w:sz="8" w:space="0" w:color="B5DDDC"/>
            </w:tcBorders>
            <w:vAlign w:val="center"/>
            <w:hideMark/>
          </w:tcPr>
          <w:p w14:paraId="3EF8AC4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DOI:10.1016/j.envint.2019.02.042</w:t>
            </w:r>
          </w:p>
        </w:tc>
      </w:tr>
      <w:tr w:rsidR="00BF2DBF" w14:paraId="5EA8BB73"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A70F94B"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Study characteristics</w:t>
            </w:r>
          </w:p>
        </w:tc>
        <w:tc>
          <w:tcPr>
            <w:tcW w:w="1794" w:type="dxa"/>
            <w:tcBorders>
              <w:top w:val="nil"/>
              <w:left w:val="nil"/>
              <w:bottom w:val="single" w:sz="8" w:space="0" w:color="B5DDDC"/>
              <w:right w:val="single" w:sz="8" w:space="0" w:color="B5DDDC"/>
            </w:tcBorders>
            <w:vAlign w:val="center"/>
            <w:hideMark/>
          </w:tcPr>
          <w:p w14:paraId="6B18830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Aim/objectives of study</w:t>
            </w:r>
          </w:p>
        </w:tc>
        <w:tc>
          <w:tcPr>
            <w:tcW w:w="4820" w:type="dxa"/>
            <w:tcBorders>
              <w:top w:val="nil"/>
              <w:left w:val="nil"/>
              <w:bottom w:val="single" w:sz="8" w:space="0" w:color="B5DDDC"/>
              <w:right w:val="single" w:sz="8" w:space="0" w:color="B5DDDC"/>
            </w:tcBorders>
            <w:vAlign w:val="center"/>
            <w:hideMark/>
          </w:tcPr>
          <w:p w14:paraId="2667295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study aim was to investigate the relative importance of some of the key processes influencing viral dispersal through a river-estuary-coast system by applying a hydrodynamic model to simulate fluxes at a national monitoring site (Conwy estuary, North Wales, UK).</w:t>
            </w:r>
          </w:p>
        </w:tc>
      </w:tr>
      <w:tr w:rsidR="00BF2DBF" w14:paraId="3C4A9B13"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A2C1F5F"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9BC24E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Study type/design</w:t>
            </w:r>
          </w:p>
        </w:tc>
        <w:tc>
          <w:tcPr>
            <w:tcW w:w="4820" w:type="dxa"/>
            <w:tcBorders>
              <w:top w:val="nil"/>
              <w:left w:val="nil"/>
              <w:bottom w:val="single" w:sz="8" w:space="0" w:color="B5DDDC"/>
              <w:right w:val="single" w:sz="8" w:space="0" w:color="B5DDDC"/>
            </w:tcBorders>
            <w:vAlign w:val="center"/>
            <w:hideMark/>
          </w:tcPr>
          <w:p w14:paraId="21E07DE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The authors developed a river-estuary-coast hydraulic model to simulate virus dispersal, driven by point source discharges and river flows in combination with tidal forcing. </w:t>
            </w:r>
            <w:r w:rsidRPr="00682CC3">
              <w:rPr>
                <w:rFonts w:ascii="Calibri" w:hAnsi="Calibri" w:cs="Calibri"/>
                <w:sz w:val="16"/>
                <w:szCs w:val="16"/>
              </w:rPr>
              <w:br/>
              <w:t xml:space="preserve">Viral inputs were based on measured wastewater adenovirus concentrations and the model was implemented with or without viral die-off. </w:t>
            </w:r>
            <w:r w:rsidRPr="00682CC3">
              <w:rPr>
                <w:rFonts w:ascii="Calibri" w:hAnsi="Calibri" w:cs="Calibri"/>
                <w:sz w:val="16"/>
                <w:szCs w:val="16"/>
              </w:rPr>
              <w:br/>
              <w:t>The model was applied to the Conwy river (North Wales, UK), through the estuary, to the Irish Sea coast where bathing waters and shellfisheries are known to be prone to viral contamination.</w:t>
            </w:r>
          </w:p>
        </w:tc>
      </w:tr>
      <w:tr w:rsidR="00BF2DBF" w14:paraId="0ED575EB"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52BFC6D"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37F90E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Study duration</w:t>
            </w:r>
          </w:p>
        </w:tc>
        <w:tc>
          <w:tcPr>
            <w:tcW w:w="4820" w:type="dxa"/>
            <w:tcBorders>
              <w:top w:val="nil"/>
              <w:left w:val="nil"/>
              <w:bottom w:val="single" w:sz="8" w:space="0" w:color="B5DDDC"/>
              <w:right w:val="single" w:sz="8" w:space="0" w:color="B5DDDC"/>
            </w:tcBorders>
            <w:vAlign w:val="center"/>
            <w:hideMark/>
          </w:tcPr>
          <w:p w14:paraId="5FE5D2D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March 2016 to August 2017 (water sampling component)</w:t>
            </w:r>
          </w:p>
        </w:tc>
      </w:tr>
      <w:tr w:rsidR="00BF2DBF" w14:paraId="26BCFE74"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E19719E"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Population characteristics</w:t>
            </w:r>
          </w:p>
        </w:tc>
        <w:tc>
          <w:tcPr>
            <w:tcW w:w="1794" w:type="dxa"/>
            <w:tcBorders>
              <w:top w:val="nil"/>
              <w:left w:val="nil"/>
              <w:bottom w:val="single" w:sz="8" w:space="0" w:color="B5DDDC"/>
              <w:right w:val="single" w:sz="8" w:space="0" w:color="B5DDDC"/>
            </w:tcBorders>
            <w:vAlign w:val="center"/>
            <w:hideMark/>
          </w:tcPr>
          <w:p w14:paraId="21288B8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Population/s studied</w:t>
            </w:r>
          </w:p>
        </w:tc>
        <w:tc>
          <w:tcPr>
            <w:tcW w:w="4820" w:type="dxa"/>
            <w:tcBorders>
              <w:top w:val="nil"/>
              <w:left w:val="nil"/>
              <w:bottom w:val="single" w:sz="8" w:space="0" w:color="B5DDDC"/>
              <w:right w:val="single" w:sz="8" w:space="0" w:color="B5DDDC"/>
            </w:tcBorders>
            <w:vAlign w:val="center"/>
            <w:hideMark/>
          </w:tcPr>
          <w:p w14:paraId="2B7E48D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3B850049"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B7A7145"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35848B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Selection criteria for population</w:t>
            </w:r>
          </w:p>
        </w:tc>
        <w:tc>
          <w:tcPr>
            <w:tcW w:w="4820" w:type="dxa"/>
            <w:tcBorders>
              <w:top w:val="nil"/>
              <w:left w:val="nil"/>
              <w:bottom w:val="single" w:sz="8" w:space="0" w:color="B5DDDC"/>
              <w:right w:val="single" w:sz="8" w:space="0" w:color="B5DDDC"/>
            </w:tcBorders>
            <w:vAlign w:val="center"/>
            <w:hideMark/>
          </w:tcPr>
          <w:p w14:paraId="4CE9AC5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56F48A03"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868CE54"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7C0563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Subgroups reported</w:t>
            </w:r>
          </w:p>
        </w:tc>
        <w:tc>
          <w:tcPr>
            <w:tcW w:w="4820" w:type="dxa"/>
            <w:tcBorders>
              <w:top w:val="nil"/>
              <w:left w:val="nil"/>
              <w:bottom w:val="single" w:sz="8" w:space="0" w:color="B5DDDC"/>
              <w:right w:val="single" w:sz="8" w:space="0" w:color="B5DDDC"/>
            </w:tcBorders>
            <w:vAlign w:val="center"/>
            <w:hideMark/>
          </w:tcPr>
          <w:p w14:paraId="58B9476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4DA03AC8"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E5F8840"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1FB066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Size of study</w:t>
            </w:r>
          </w:p>
        </w:tc>
        <w:tc>
          <w:tcPr>
            <w:tcW w:w="4820" w:type="dxa"/>
            <w:tcBorders>
              <w:top w:val="nil"/>
              <w:left w:val="nil"/>
              <w:bottom w:val="single" w:sz="8" w:space="0" w:color="B5DDDC"/>
              <w:right w:val="single" w:sz="8" w:space="0" w:color="B5DDDC"/>
            </w:tcBorders>
            <w:vAlign w:val="center"/>
            <w:hideMark/>
          </w:tcPr>
          <w:p w14:paraId="06322AC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5AB208F0"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16FBFBBA"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Exposure and setting</w:t>
            </w:r>
          </w:p>
        </w:tc>
        <w:tc>
          <w:tcPr>
            <w:tcW w:w="1794" w:type="dxa"/>
            <w:tcBorders>
              <w:top w:val="nil"/>
              <w:left w:val="nil"/>
              <w:bottom w:val="single" w:sz="8" w:space="0" w:color="B5DDDC"/>
              <w:right w:val="single" w:sz="8" w:space="0" w:color="B5DDDC"/>
            </w:tcBorders>
            <w:vAlign w:val="center"/>
            <w:hideMark/>
          </w:tcPr>
          <w:p w14:paraId="5BF4C5B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Type of water source/water body</w:t>
            </w:r>
          </w:p>
        </w:tc>
        <w:tc>
          <w:tcPr>
            <w:tcW w:w="4820" w:type="dxa"/>
            <w:tcBorders>
              <w:top w:val="nil"/>
              <w:left w:val="nil"/>
              <w:bottom w:val="single" w:sz="8" w:space="0" w:color="B5DDDC"/>
              <w:right w:val="single" w:sz="8" w:space="0" w:color="B5DDDC"/>
            </w:tcBorders>
            <w:vAlign w:val="center"/>
            <w:hideMark/>
          </w:tcPr>
          <w:p w14:paraId="5851F1B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Marine, estuarine.</w:t>
            </w:r>
          </w:p>
        </w:tc>
      </w:tr>
      <w:tr w:rsidR="00BF2DBF" w14:paraId="739882F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B0DBFC4"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982C79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Exposure scenario</w:t>
            </w:r>
          </w:p>
        </w:tc>
        <w:tc>
          <w:tcPr>
            <w:tcW w:w="4820" w:type="dxa"/>
            <w:tcBorders>
              <w:top w:val="nil"/>
              <w:left w:val="nil"/>
              <w:bottom w:val="single" w:sz="8" w:space="0" w:color="B5DDDC"/>
              <w:right w:val="single" w:sz="8" w:space="0" w:color="B5DDDC"/>
            </w:tcBorders>
            <w:vAlign w:val="center"/>
            <w:hideMark/>
          </w:tcPr>
          <w:p w14:paraId="092F388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2272B8F4"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CE5E59F"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AA6EA2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Exposure pathway</w:t>
            </w:r>
          </w:p>
        </w:tc>
        <w:tc>
          <w:tcPr>
            <w:tcW w:w="4820" w:type="dxa"/>
            <w:tcBorders>
              <w:top w:val="nil"/>
              <w:left w:val="nil"/>
              <w:bottom w:val="single" w:sz="8" w:space="0" w:color="B5DDDC"/>
              <w:right w:val="single" w:sz="8" w:space="0" w:color="B5DDDC"/>
            </w:tcBorders>
            <w:vAlign w:val="center"/>
            <w:hideMark/>
          </w:tcPr>
          <w:p w14:paraId="507137B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03797D13"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62E23D6"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3218F40" w14:textId="3303A24A"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Source of </w:t>
            </w:r>
            <w:r w:rsidR="00BE6FF9">
              <w:rPr>
                <w:rFonts w:ascii="Calibri" w:hAnsi="Calibri" w:cs="Calibri"/>
                <w:sz w:val="16"/>
                <w:szCs w:val="16"/>
              </w:rPr>
              <w:t>infection/ contamination</w:t>
            </w:r>
          </w:p>
        </w:tc>
        <w:tc>
          <w:tcPr>
            <w:tcW w:w="4820" w:type="dxa"/>
            <w:tcBorders>
              <w:top w:val="nil"/>
              <w:left w:val="nil"/>
              <w:bottom w:val="single" w:sz="8" w:space="0" w:color="B5DDDC"/>
              <w:right w:val="single" w:sz="8" w:space="0" w:color="B5DDDC"/>
            </w:tcBorders>
            <w:vAlign w:val="center"/>
            <w:hideMark/>
          </w:tcPr>
          <w:p w14:paraId="4981612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Catchment sources of viral pathogens including discharges from wastewater treatment plants.</w:t>
            </w:r>
          </w:p>
        </w:tc>
      </w:tr>
      <w:tr w:rsidR="00BF2DBF" w14:paraId="46B450F2"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6BFFC32"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E3AF02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Causal organisms</w:t>
            </w:r>
          </w:p>
        </w:tc>
        <w:tc>
          <w:tcPr>
            <w:tcW w:w="4820" w:type="dxa"/>
            <w:tcBorders>
              <w:top w:val="nil"/>
              <w:left w:val="nil"/>
              <w:bottom w:val="single" w:sz="8" w:space="0" w:color="B5DDDC"/>
              <w:right w:val="single" w:sz="8" w:space="0" w:color="B5DDDC"/>
            </w:tcBorders>
            <w:vAlign w:val="center"/>
            <w:hideMark/>
          </w:tcPr>
          <w:p w14:paraId="661B771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Adenovirus</w:t>
            </w:r>
          </w:p>
        </w:tc>
      </w:tr>
      <w:tr w:rsidR="00BF2DBF" w14:paraId="6C7AB55D"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E923879"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A8D244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Comparison group(s)</w:t>
            </w:r>
          </w:p>
        </w:tc>
        <w:tc>
          <w:tcPr>
            <w:tcW w:w="4820" w:type="dxa"/>
            <w:tcBorders>
              <w:top w:val="nil"/>
              <w:left w:val="nil"/>
              <w:bottom w:val="single" w:sz="8" w:space="0" w:color="B5DDDC"/>
              <w:right w:val="single" w:sz="8" w:space="0" w:color="B5DDDC"/>
            </w:tcBorders>
            <w:vAlign w:val="center"/>
            <w:hideMark/>
          </w:tcPr>
          <w:p w14:paraId="33B61CC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3BDAE906"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3A8C9E08"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Study methods</w:t>
            </w:r>
          </w:p>
        </w:tc>
        <w:tc>
          <w:tcPr>
            <w:tcW w:w="1794" w:type="dxa"/>
            <w:tcBorders>
              <w:top w:val="nil"/>
              <w:left w:val="nil"/>
              <w:bottom w:val="single" w:sz="8" w:space="0" w:color="B5DDDC"/>
              <w:right w:val="single" w:sz="8" w:space="0" w:color="B5DDDC"/>
            </w:tcBorders>
            <w:vAlign w:val="center"/>
            <w:hideMark/>
          </w:tcPr>
          <w:p w14:paraId="3F976C7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Water quality measurement used</w:t>
            </w:r>
          </w:p>
        </w:tc>
        <w:tc>
          <w:tcPr>
            <w:tcW w:w="4820" w:type="dxa"/>
            <w:tcBorders>
              <w:top w:val="nil"/>
              <w:left w:val="nil"/>
              <w:bottom w:val="single" w:sz="8" w:space="0" w:color="B5DDDC"/>
              <w:right w:val="single" w:sz="8" w:space="0" w:color="B5DDDC"/>
            </w:tcBorders>
            <w:vAlign w:val="center"/>
            <w:hideMark/>
          </w:tcPr>
          <w:p w14:paraId="2F2865E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Human enteric viruses including Adenovirus</w:t>
            </w:r>
          </w:p>
        </w:tc>
      </w:tr>
      <w:tr w:rsidR="00BF2DBF" w14:paraId="5D446012"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82A604C"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nil"/>
              <w:right w:val="single" w:sz="8" w:space="0" w:color="B5DDDC"/>
            </w:tcBorders>
            <w:vAlign w:val="center"/>
            <w:hideMark/>
          </w:tcPr>
          <w:p w14:paraId="6CBD2AA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Method of microorganism isolation and enumeration (if applicable)</w:t>
            </w:r>
          </w:p>
        </w:tc>
        <w:tc>
          <w:tcPr>
            <w:tcW w:w="4820" w:type="dxa"/>
            <w:tcBorders>
              <w:top w:val="nil"/>
              <w:left w:val="nil"/>
              <w:bottom w:val="single" w:sz="8" w:space="0" w:color="B5DDDC"/>
              <w:right w:val="single" w:sz="8" w:space="0" w:color="B5DDDC"/>
            </w:tcBorders>
            <w:vAlign w:val="center"/>
            <w:hideMark/>
          </w:tcPr>
          <w:p w14:paraId="30197FB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Not stated in the paper, but reference is made to the source data described in a related paper (Farkas et al 2018, doi.org/10.1016/j.scitotenv.2018.04.038) which describes the use of qPCR techniques for virus enumeration.</w:t>
            </w:r>
          </w:p>
        </w:tc>
      </w:tr>
      <w:tr w:rsidR="00BF2DBF" w14:paraId="0E7D2267"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3268A47"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single" w:sz="8" w:space="0" w:color="B5DDDC"/>
              <w:left w:val="nil"/>
              <w:bottom w:val="single" w:sz="8" w:space="0" w:color="B5DDDC"/>
              <w:right w:val="single" w:sz="8" w:space="0" w:color="B5DDDC"/>
            </w:tcBorders>
            <w:vAlign w:val="center"/>
            <w:hideMark/>
          </w:tcPr>
          <w:p w14:paraId="1893835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Water sampling methods (monitoring, surrogates).  Was there sufficient replication in number of samples taken, what steps were taken to reduce contamination?</w:t>
            </w:r>
          </w:p>
        </w:tc>
        <w:tc>
          <w:tcPr>
            <w:tcW w:w="4820" w:type="dxa"/>
            <w:tcBorders>
              <w:top w:val="nil"/>
              <w:left w:val="nil"/>
              <w:bottom w:val="single" w:sz="8" w:space="0" w:color="B5DDDC"/>
              <w:right w:val="single" w:sz="8" w:space="0" w:color="B5DDDC"/>
            </w:tcBorders>
            <w:vAlign w:val="center"/>
            <w:hideMark/>
          </w:tcPr>
          <w:p w14:paraId="6E214C6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Virus sampling is described in a related paper (Farkas et al 2018, doi.org/10.1016/j.scitotenv.2018.04.038) [which was judged by the reviewer to be of satisfactory quality].</w:t>
            </w:r>
            <w:r w:rsidRPr="00682CC3">
              <w:rPr>
                <w:rFonts w:ascii="Calibri" w:hAnsi="Calibri" w:cs="Calibri"/>
                <w:sz w:val="16"/>
                <w:szCs w:val="16"/>
              </w:rPr>
              <w:br/>
              <w:t xml:space="preserve">The hydraulic model development and its calibration is described in detail in the methods (Section. 2.3).  The descriptions are detailed and appropriate. </w:t>
            </w:r>
          </w:p>
        </w:tc>
      </w:tr>
      <w:tr w:rsidR="00BF2DBF" w14:paraId="51C994A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19D7D31"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1D8AE5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Limits of reporting for the organism of concern</w:t>
            </w:r>
          </w:p>
        </w:tc>
        <w:tc>
          <w:tcPr>
            <w:tcW w:w="4820" w:type="dxa"/>
            <w:tcBorders>
              <w:top w:val="nil"/>
              <w:left w:val="nil"/>
              <w:bottom w:val="single" w:sz="8" w:space="0" w:color="B5DDDC"/>
              <w:right w:val="single" w:sz="8" w:space="0" w:color="B5DDDC"/>
            </w:tcBorders>
            <w:vAlign w:val="center"/>
            <w:hideMark/>
          </w:tcPr>
          <w:p w14:paraId="30A5556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Not stated</w:t>
            </w:r>
          </w:p>
        </w:tc>
      </w:tr>
      <w:tr w:rsidR="00BF2DBF" w14:paraId="21F150B3"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D5799EA"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4B86D0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Consideration of quality assurance such as field and lab blanks, reference sites, and reporting on related physico-chemical parameters</w:t>
            </w:r>
          </w:p>
        </w:tc>
        <w:tc>
          <w:tcPr>
            <w:tcW w:w="4820" w:type="dxa"/>
            <w:tcBorders>
              <w:top w:val="nil"/>
              <w:left w:val="nil"/>
              <w:bottom w:val="single" w:sz="8" w:space="0" w:color="B5DDDC"/>
              <w:right w:val="single" w:sz="8" w:space="0" w:color="B5DDDC"/>
            </w:tcBorders>
            <w:vAlign w:val="center"/>
            <w:hideMark/>
          </w:tcPr>
          <w:p w14:paraId="123BF9F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Not stated in the paper, but reference is made to the source data described in a related paper (Farkas et al 2018, doi.org/10.1016/j.scitotenv.2018.04.038) which describes laboratory methods in detail.</w:t>
            </w:r>
          </w:p>
        </w:tc>
      </w:tr>
      <w:tr w:rsidR="00BF2DBF" w14:paraId="141C6DAC"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1B19FF2"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Statistics</w:t>
            </w:r>
          </w:p>
        </w:tc>
        <w:tc>
          <w:tcPr>
            <w:tcW w:w="1794" w:type="dxa"/>
            <w:tcBorders>
              <w:top w:val="nil"/>
              <w:left w:val="nil"/>
              <w:bottom w:val="single" w:sz="8" w:space="0" w:color="B5DDDC"/>
              <w:right w:val="single" w:sz="8" w:space="0" w:color="B5DDDC"/>
            </w:tcBorders>
            <w:vAlign w:val="center"/>
            <w:hideMark/>
          </w:tcPr>
          <w:p w14:paraId="5651D43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Statistical methods used</w:t>
            </w:r>
          </w:p>
        </w:tc>
        <w:tc>
          <w:tcPr>
            <w:tcW w:w="4820" w:type="dxa"/>
            <w:tcBorders>
              <w:top w:val="nil"/>
              <w:left w:val="nil"/>
              <w:bottom w:val="single" w:sz="8" w:space="0" w:color="B5DDDC"/>
              <w:right w:val="single" w:sz="8" w:space="0" w:color="B5DDDC"/>
            </w:tcBorders>
            <w:vAlign w:val="center"/>
            <w:hideMark/>
          </w:tcPr>
          <w:p w14:paraId="1C48136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Five scenarios are described for modelling.  These address factors such as dispersal, dilution, tide and include a worst case scenario.  The scenarios were:</w:t>
            </w:r>
            <w:r w:rsidRPr="00682CC3">
              <w:rPr>
                <w:rFonts w:ascii="Calibri" w:hAnsi="Calibri" w:cs="Calibri"/>
                <w:sz w:val="16"/>
                <w:szCs w:val="16"/>
              </w:rPr>
              <w:br/>
              <w:t>Run 1: annual simulation of viral dispersal</w:t>
            </w:r>
            <w:r w:rsidRPr="00682CC3">
              <w:rPr>
                <w:rFonts w:ascii="Calibri" w:hAnsi="Calibri" w:cs="Calibri"/>
                <w:sz w:val="16"/>
                <w:szCs w:val="16"/>
              </w:rPr>
              <w:br/>
              <w:t>Run 2: virus dilution in space</w:t>
            </w:r>
            <w:r w:rsidRPr="00682CC3">
              <w:rPr>
                <w:rFonts w:ascii="Calibri" w:hAnsi="Calibri" w:cs="Calibri"/>
                <w:sz w:val="16"/>
                <w:szCs w:val="16"/>
              </w:rPr>
              <w:br/>
              <w:t>Run 3: influence of hydrology on viral dispersal</w:t>
            </w:r>
            <w:r w:rsidRPr="00682CC3">
              <w:rPr>
                <w:rFonts w:ascii="Calibri" w:hAnsi="Calibri" w:cs="Calibri"/>
                <w:sz w:val="16"/>
                <w:szCs w:val="16"/>
              </w:rPr>
              <w:br/>
              <w:t>Run 4: influence of the tide on viral dispersal</w:t>
            </w:r>
            <w:r w:rsidRPr="00682CC3">
              <w:rPr>
                <w:rFonts w:ascii="Calibri" w:hAnsi="Calibri" w:cs="Calibri"/>
                <w:sz w:val="16"/>
                <w:szCs w:val="16"/>
              </w:rPr>
              <w:br/>
              <w:t>Run 5: worst case scenario</w:t>
            </w:r>
          </w:p>
        </w:tc>
      </w:tr>
      <w:tr w:rsidR="00BF2DBF" w14:paraId="662A714C"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1A81583"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84DF4A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Details on statistical analysis (if any)</w:t>
            </w:r>
          </w:p>
        </w:tc>
        <w:tc>
          <w:tcPr>
            <w:tcW w:w="4820" w:type="dxa"/>
            <w:tcBorders>
              <w:top w:val="nil"/>
              <w:left w:val="nil"/>
              <w:bottom w:val="single" w:sz="8" w:space="0" w:color="B5DDDC"/>
              <w:right w:val="single" w:sz="8" w:space="0" w:color="B5DDDC"/>
            </w:tcBorders>
            <w:vAlign w:val="center"/>
            <w:hideMark/>
          </w:tcPr>
          <w:p w14:paraId="71AF1E4D" w14:textId="1C027B60"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The hydraulic model for the Conwy Estuary was a vertically-averaged hydrostatic ocean model (Telemac Modelling System V7.2).  </w:t>
            </w:r>
            <w:r w:rsidRPr="00682CC3">
              <w:rPr>
                <w:rFonts w:ascii="Calibri" w:hAnsi="Calibri" w:cs="Calibri"/>
                <w:sz w:val="16"/>
                <w:szCs w:val="16"/>
              </w:rPr>
              <w:br/>
              <w:t>For all simulations, key parameters (depth, velocity, salinity, virus concentration) were output every 15 min [creating time series of flows, depths and predicted Adenovirus concentrations in within the estuary, for each scenario]. Comprehensive validation procedures were previously conducted for hydrodynamics and salinity intrusion (citing Robins et al., 2014, doi.org/10.1016/j.ecss.2014.09.019) which tested the suitability of the model in depth-averaged mode for application to the Conwy.</w:t>
            </w:r>
          </w:p>
        </w:tc>
      </w:tr>
      <w:tr w:rsidR="00BF2DBF" w14:paraId="5A413D60"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5495E3C"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AB0CD4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Relative risk/odds ratio, confidence interval?</w:t>
            </w:r>
          </w:p>
        </w:tc>
        <w:tc>
          <w:tcPr>
            <w:tcW w:w="4820" w:type="dxa"/>
            <w:tcBorders>
              <w:top w:val="nil"/>
              <w:left w:val="nil"/>
              <w:bottom w:val="single" w:sz="8" w:space="0" w:color="B5DDDC"/>
              <w:right w:val="single" w:sz="8" w:space="0" w:color="B5DDDC"/>
            </w:tcBorders>
            <w:vAlign w:val="center"/>
            <w:hideMark/>
          </w:tcPr>
          <w:p w14:paraId="1BC11B4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73971989" w14:textId="77777777" w:rsidTr="006D7B5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13DC7501"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Results</w:t>
            </w:r>
          </w:p>
        </w:tc>
        <w:tc>
          <w:tcPr>
            <w:tcW w:w="1794" w:type="dxa"/>
            <w:tcBorders>
              <w:top w:val="nil"/>
              <w:left w:val="nil"/>
              <w:bottom w:val="single" w:sz="8" w:space="0" w:color="B5DDDC"/>
              <w:right w:val="single" w:sz="8" w:space="0" w:color="B5DDDC"/>
            </w:tcBorders>
            <w:vAlign w:val="center"/>
            <w:hideMark/>
          </w:tcPr>
          <w:p w14:paraId="0B8154C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Outcome</w:t>
            </w:r>
          </w:p>
        </w:tc>
        <w:tc>
          <w:tcPr>
            <w:tcW w:w="4820" w:type="dxa"/>
            <w:tcBorders>
              <w:top w:val="nil"/>
              <w:left w:val="nil"/>
              <w:bottom w:val="single" w:sz="8" w:space="0" w:color="B5DDDC"/>
              <w:right w:val="single" w:sz="8" w:space="0" w:color="B5DDDC"/>
            </w:tcBorders>
            <w:vAlign w:val="center"/>
            <w:hideMark/>
          </w:tcPr>
          <w:p w14:paraId="7B9DE64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Using the suite of scenarios described above, the authors showed that river flow was the primary control of viral export to the coast. </w:t>
            </w:r>
            <w:r w:rsidRPr="00682CC3">
              <w:rPr>
                <w:rFonts w:ascii="Calibri" w:hAnsi="Calibri" w:cs="Calibri"/>
                <w:sz w:val="16"/>
                <w:szCs w:val="16"/>
              </w:rPr>
              <w:br/>
            </w:r>
            <w:r w:rsidRPr="00682CC3">
              <w:rPr>
                <w:rFonts w:ascii="Calibri" w:hAnsi="Calibri" w:cs="Calibri"/>
                <w:sz w:val="16"/>
                <w:szCs w:val="16"/>
              </w:rPr>
              <w:br/>
              <w:t xml:space="preserve">Since the Conwy catchment is short and steep, and the estuary is small and river-dominated, short-duration high intensity ‘flash floods’ were shown to transport viruses through the estuary and out to sea, despite dilution or die-off effects. </w:t>
            </w:r>
            <w:r w:rsidRPr="00682CC3">
              <w:rPr>
                <w:rFonts w:ascii="Calibri" w:hAnsi="Calibri" w:cs="Calibri"/>
                <w:sz w:val="16"/>
                <w:szCs w:val="16"/>
              </w:rPr>
              <w:br/>
            </w:r>
            <w:r w:rsidRPr="00682CC3">
              <w:rPr>
                <w:rFonts w:ascii="Calibri" w:hAnsi="Calibri" w:cs="Calibri"/>
                <w:sz w:val="16"/>
                <w:szCs w:val="16"/>
              </w:rPr>
              <w:br/>
              <w:t xml:space="preserve">Duplicating flow events (i.e., storm clustering) did not double the virus export since the virus re-entered the estuary on the flood tide. </w:t>
            </w:r>
            <w:r w:rsidRPr="00682CC3">
              <w:rPr>
                <w:rFonts w:ascii="Calibri" w:hAnsi="Calibri" w:cs="Calibri"/>
                <w:sz w:val="16"/>
                <w:szCs w:val="16"/>
              </w:rPr>
              <w:br/>
            </w:r>
            <w:r w:rsidRPr="00682CC3">
              <w:rPr>
                <w:rFonts w:ascii="Calibri" w:hAnsi="Calibri" w:cs="Calibri"/>
                <w:sz w:val="16"/>
                <w:szCs w:val="16"/>
              </w:rPr>
              <w:br/>
              <w:t xml:space="preserve">The tidal magnitude and timing of high water relative to peak river flow were also important drivers regulating viral dispersal. </w:t>
            </w:r>
            <w:r w:rsidRPr="00682CC3">
              <w:rPr>
                <w:rFonts w:ascii="Calibri" w:hAnsi="Calibri" w:cs="Calibri"/>
                <w:sz w:val="16"/>
                <w:szCs w:val="16"/>
              </w:rPr>
              <w:br/>
            </w:r>
            <w:r w:rsidRPr="00682CC3">
              <w:rPr>
                <w:rFonts w:ascii="Calibri" w:hAnsi="Calibri" w:cs="Calibri"/>
                <w:sz w:val="16"/>
                <w:szCs w:val="16"/>
              </w:rPr>
              <w:br/>
              <w:t>A worst case event simulation (i.e., combining high river flows with high viral loading and high spring tide) resulted in increased concentrations of virus at nearby coasts, although the spatial spread was similar to the previous scenarios.</w:t>
            </w:r>
          </w:p>
        </w:tc>
      </w:tr>
      <w:tr w:rsidR="00BF2DBF" w14:paraId="67AC349F" w14:textId="77777777" w:rsidTr="006D7B5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6BB9961"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single" w:sz="8" w:space="0" w:color="B5DDDC"/>
              <w:left w:val="nil"/>
              <w:bottom w:val="single" w:sz="8" w:space="0" w:color="B5DDDC"/>
              <w:right w:val="single" w:sz="8" w:space="0" w:color="B5DDDC"/>
            </w:tcBorders>
            <w:vAlign w:val="center"/>
            <w:hideMark/>
          </w:tcPr>
          <w:p w14:paraId="65F7D46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How outcome was assessed</w:t>
            </w:r>
          </w:p>
        </w:tc>
        <w:tc>
          <w:tcPr>
            <w:tcW w:w="4820" w:type="dxa"/>
            <w:tcBorders>
              <w:top w:val="single" w:sz="8" w:space="0" w:color="B5DDDC"/>
              <w:left w:val="nil"/>
              <w:bottom w:val="single" w:sz="8" w:space="0" w:color="B5DDDC"/>
              <w:right w:val="single" w:sz="8" w:space="0" w:color="B5DDDC"/>
            </w:tcBorders>
            <w:vAlign w:val="center"/>
            <w:hideMark/>
          </w:tcPr>
          <w:p w14:paraId="6F9CA67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Hydraulic modelling of estuarine flows for prediction of viral dispersal, with the dispersal algorithms calibrated against virus sampling and flow data, and results used for spatial assessment of viral risks to recreational waters.</w:t>
            </w:r>
          </w:p>
        </w:tc>
      </w:tr>
      <w:tr w:rsidR="00BF2DBF" w14:paraId="15B588E2" w14:textId="77777777" w:rsidTr="006D7B5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46B938C"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single" w:sz="8" w:space="0" w:color="B5DDDC"/>
              <w:left w:val="nil"/>
              <w:bottom w:val="single" w:sz="8" w:space="0" w:color="B5DDDC"/>
              <w:right w:val="single" w:sz="8" w:space="0" w:color="B5DDDC"/>
            </w:tcBorders>
            <w:vAlign w:val="center"/>
            <w:hideMark/>
          </w:tcPr>
          <w:p w14:paraId="3E084F4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Method of measurement</w:t>
            </w:r>
          </w:p>
        </w:tc>
        <w:tc>
          <w:tcPr>
            <w:tcW w:w="4820" w:type="dxa"/>
            <w:tcBorders>
              <w:top w:val="single" w:sz="8" w:space="0" w:color="B5DDDC"/>
              <w:left w:val="nil"/>
              <w:bottom w:val="nil"/>
              <w:right w:val="single" w:sz="8" w:space="0" w:color="B5DDDC"/>
            </w:tcBorders>
            <w:vAlign w:val="center"/>
            <w:hideMark/>
          </w:tcPr>
          <w:p w14:paraId="5FD551F2" w14:textId="351AA64F"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Virus concentrations were measured in estuary sources based on three seasonal sets </w:t>
            </w:r>
            <w:r w:rsidR="007A7D85">
              <w:rPr>
                <w:rFonts w:ascii="Calibri" w:hAnsi="Calibri" w:cs="Calibri"/>
                <w:sz w:val="16"/>
                <w:szCs w:val="16"/>
              </w:rPr>
              <w:t>of</w:t>
            </w:r>
            <w:r w:rsidRPr="00682CC3">
              <w:rPr>
                <w:rFonts w:ascii="Calibri" w:hAnsi="Calibri" w:cs="Calibri"/>
                <w:sz w:val="16"/>
                <w:szCs w:val="16"/>
              </w:rPr>
              <w:t xml:space="preserve"> 2-hourly measurement at 2 WWTPs and at 2 river sites over three days.  Data suggested viral concentrations were stable within diurnal bihourly-samples and indicating the use of such data to calibrate the model and the model output frequency of 15-min time steps, whilst approximate, was able to provide credible scenario values.</w:t>
            </w:r>
          </w:p>
        </w:tc>
      </w:tr>
      <w:tr w:rsidR="00BF2DBF" w14:paraId="0F49351E"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0510304"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EEDA42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Number participants (exposed/non-exposed, missing/excluded) (if applicable)</w:t>
            </w:r>
          </w:p>
        </w:tc>
        <w:tc>
          <w:tcPr>
            <w:tcW w:w="4820" w:type="dxa"/>
            <w:tcBorders>
              <w:top w:val="single" w:sz="8" w:space="0" w:color="B5DDDC"/>
              <w:left w:val="nil"/>
              <w:bottom w:val="single" w:sz="8" w:space="0" w:color="B5DDDC"/>
              <w:right w:val="single" w:sz="8" w:space="0" w:color="B5DDDC"/>
            </w:tcBorders>
            <w:vAlign w:val="center"/>
            <w:hideMark/>
          </w:tcPr>
          <w:p w14:paraId="2DBEE44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03F1463B"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6877CE5"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Author’s conclusion</w:t>
            </w:r>
          </w:p>
        </w:tc>
        <w:tc>
          <w:tcPr>
            <w:tcW w:w="1794" w:type="dxa"/>
            <w:tcBorders>
              <w:top w:val="nil"/>
              <w:left w:val="nil"/>
              <w:bottom w:val="single" w:sz="8" w:space="0" w:color="B5DDDC"/>
              <w:right w:val="single" w:sz="8" w:space="0" w:color="B5DDDC"/>
            </w:tcBorders>
            <w:vAlign w:val="center"/>
            <w:hideMark/>
          </w:tcPr>
          <w:p w14:paraId="16CF0B2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Interpretation of results</w:t>
            </w:r>
          </w:p>
        </w:tc>
        <w:tc>
          <w:tcPr>
            <w:tcW w:w="4820" w:type="dxa"/>
            <w:tcBorders>
              <w:top w:val="nil"/>
              <w:left w:val="nil"/>
              <w:bottom w:val="single" w:sz="8" w:space="0" w:color="B5DDDC"/>
              <w:right w:val="single" w:sz="8" w:space="0" w:color="B5DDDC"/>
            </w:tcBorders>
            <w:vAlign w:val="center"/>
            <w:hideMark/>
          </w:tcPr>
          <w:p w14:paraId="1FEA8B5E" w14:textId="45ED8752"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case study of the Conwy, highlights the importance of storm river flow as a major control delivering potentially harmful virus loads to the coast.</w:t>
            </w:r>
            <w:r w:rsidRPr="00682CC3">
              <w:rPr>
                <w:rFonts w:ascii="Calibri" w:hAnsi="Calibri" w:cs="Calibri"/>
                <w:sz w:val="16"/>
                <w:szCs w:val="16"/>
              </w:rPr>
              <w:br/>
              <w:t xml:space="preserve"> </w:t>
            </w:r>
            <w:r w:rsidRPr="00682CC3">
              <w:rPr>
                <w:rFonts w:ascii="Calibri" w:hAnsi="Calibri" w:cs="Calibri"/>
                <w:sz w:val="16"/>
                <w:szCs w:val="16"/>
              </w:rPr>
              <w:br/>
              <w:t xml:space="preserve">The study applies to small, well-mixed estuaries (reviewer's note: these are common on the NSW coast). </w:t>
            </w:r>
            <w:r w:rsidRPr="00682CC3">
              <w:rPr>
                <w:rFonts w:ascii="Calibri" w:hAnsi="Calibri" w:cs="Calibri"/>
                <w:sz w:val="16"/>
                <w:szCs w:val="16"/>
              </w:rPr>
              <w:br/>
              <w:t xml:space="preserve"> </w:t>
            </w:r>
            <w:r w:rsidRPr="00682CC3">
              <w:rPr>
                <w:rFonts w:ascii="Calibri" w:hAnsi="Calibri" w:cs="Calibri"/>
                <w:sz w:val="16"/>
                <w:szCs w:val="16"/>
              </w:rPr>
              <w:br/>
              <w:t>Episodes of high virus concentrations in the river did not necessarily lead to high virus concentrations offshore during periods of low river flow (i.e., Q &lt; Q10=50m3 s−1), as the majority of simulated viruses were retained within the estuary.</w:t>
            </w:r>
            <w:r w:rsidRPr="00682CC3">
              <w:rPr>
                <w:rFonts w:ascii="Calibri" w:hAnsi="Calibri" w:cs="Calibri"/>
                <w:sz w:val="16"/>
                <w:szCs w:val="16"/>
              </w:rPr>
              <w:br/>
            </w:r>
            <w:r w:rsidRPr="00682CC3">
              <w:rPr>
                <w:rFonts w:ascii="Calibri" w:hAnsi="Calibri" w:cs="Calibri"/>
                <w:sz w:val="16"/>
                <w:szCs w:val="16"/>
              </w:rPr>
              <w:br/>
              <w:t xml:space="preserve">However, during storms (i.e., Q &gt; Q10), </w:t>
            </w:r>
            <w:r w:rsidR="003F717B">
              <w:rPr>
                <w:rFonts w:ascii="Calibri" w:hAnsi="Calibri" w:cs="Calibri"/>
                <w:sz w:val="16"/>
                <w:szCs w:val="16"/>
              </w:rPr>
              <w:t>the authors</w:t>
            </w:r>
            <w:r w:rsidRPr="00682CC3">
              <w:rPr>
                <w:rFonts w:ascii="Calibri" w:hAnsi="Calibri" w:cs="Calibri"/>
                <w:sz w:val="16"/>
                <w:szCs w:val="16"/>
              </w:rPr>
              <w:t xml:space="preserve"> simulated substantial estuary-ocean exchange of viruses (between 5 and 1000 ppl), despite the virus dilution effect in the river. Viruses were exported from the estuary on the ebb tide, most of which re-entered on the following flood and continued in this back-and-forth manner in the vicinity of shellfisheries and beaches. </w:t>
            </w:r>
            <w:r w:rsidRPr="00682CC3">
              <w:rPr>
                <w:rFonts w:ascii="Calibri" w:hAnsi="Calibri" w:cs="Calibri"/>
                <w:sz w:val="16"/>
                <w:szCs w:val="16"/>
              </w:rPr>
              <w:br/>
            </w:r>
            <w:r w:rsidRPr="00682CC3">
              <w:rPr>
                <w:rFonts w:ascii="Calibri" w:hAnsi="Calibri" w:cs="Calibri"/>
                <w:sz w:val="16"/>
                <w:szCs w:val="16"/>
              </w:rPr>
              <w:br/>
              <w:t xml:space="preserve">A single high flow event flushed </w:t>
            </w:r>
            <w:r w:rsidR="004A39AE">
              <w:rPr>
                <w:rFonts w:ascii="Calibri" w:hAnsi="Calibri" w:cs="Calibri"/>
                <w:sz w:val="16"/>
                <w:szCs w:val="16"/>
              </w:rPr>
              <w:t>a greater</w:t>
            </w:r>
            <w:r w:rsidRPr="00682CC3">
              <w:rPr>
                <w:rFonts w:ascii="Calibri" w:hAnsi="Calibri" w:cs="Calibri"/>
                <w:sz w:val="16"/>
                <w:szCs w:val="16"/>
              </w:rPr>
              <w:t xml:space="preserve"> virus load out to sea than a cluster of smaller events, or an event of lower magnitude and longer duration, amounting to the same virus flux. Risk of poor water quality near shellfisheries and beaches is therefore heightened following a single river event with peak flows greater than ~Q10, and risk is increased further following clusters of such events. </w:t>
            </w:r>
            <w:r w:rsidRPr="00682CC3">
              <w:rPr>
                <w:rFonts w:ascii="Calibri" w:hAnsi="Calibri" w:cs="Calibri"/>
                <w:sz w:val="16"/>
                <w:szCs w:val="16"/>
              </w:rPr>
              <w:br/>
            </w:r>
            <w:r w:rsidRPr="00682CC3">
              <w:rPr>
                <w:rFonts w:ascii="Calibri" w:hAnsi="Calibri" w:cs="Calibri"/>
                <w:sz w:val="16"/>
                <w:szCs w:val="16"/>
              </w:rPr>
              <w:br/>
              <w:t>Short duration, high intensity river flows heighten the coastal water quality risk.</w:t>
            </w:r>
            <w:r w:rsidRPr="00682CC3">
              <w:rPr>
                <w:rFonts w:ascii="Calibri" w:hAnsi="Calibri" w:cs="Calibri"/>
                <w:sz w:val="16"/>
                <w:szCs w:val="16"/>
              </w:rPr>
              <w:br/>
            </w:r>
            <w:r w:rsidRPr="00682CC3">
              <w:rPr>
                <w:rFonts w:ascii="Calibri" w:hAnsi="Calibri" w:cs="Calibri"/>
                <w:sz w:val="16"/>
                <w:szCs w:val="16"/>
              </w:rPr>
              <w:br/>
              <w:t>Variability within the inflowing virus concentration (e.g. due to a virus outbreak) was less of a control than river flow on the overall export of viruses.</w:t>
            </w:r>
          </w:p>
        </w:tc>
      </w:tr>
      <w:tr w:rsidR="00BF2DBF" w14:paraId="7C6E0D83"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A1FF7EF"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777760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Assessment of uncertainty (if any)</w:t>
            </w:r>
          </w:p>
        </w:tc>
        <w:tc>
          <w:tcPr>
            <w:tcW w:w="4820" w:type="dxa"/>
            <w:tcBorders>
              <w:top w:val="nil"/>
              <w:left w:val="nil"/>
              <w:bottom w:val="single" w:sz="8" w:space="0" w:color="B5DDDC"/>
              <w:right w:val="single" w:sz="8" w:space="0" w:color="B5DDDC"/>
            </w:tcBorders>
            <w:vAlign w:val="center"/>
            <w:hideMark/>
          </w:tcPr>
          <w:p w14:paraId="5CF6A03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The time series of model outputs for different modelling scenarios explicitly explores the spatial and temporal variability in virus concentrations in the estuary and coastal waters.  </w:t>
            </w:r>
          </w:p>
        </w:tc>
      </w:tr>
      <w:tr w:rsidR="00BF2DBF" w14:paraId="6EA08B73" w14:textId="77777777" w:rsidTr="00537411">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5095420"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Reviewer comments</w:t>
            </w:r>
          </w:p>
        </w:tc>
        <w:tc>
          <w:tcPr>
            <w:tcW w:w="1794" w:type="dxa"/>
            <w:tcBorders>
              <w:top w:val="nil"/>
              <w:left w:val="nil"/>
              <w:bottom w:val="single" w:sz="8" w:space="0" w:color="B5DDDC"/>
              <w:right w:val="single" w:sz="8" w:space="0" w:color="B5DDDC"/>
            </w:tcBorders>
            <w:vAlign w:val="center"/>
            <w:hideMark/>
          </w:tcPr>
          <w:p w14:paraId="71ED1B1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Reviewer comments</w:t>
            </w:r>
          </w:p>
        </w:tc>
        <w:tc>
          <w:tcPr>
            <w:tcW w:w="4820" w:type="dxa"/>
            <w:tcBorders>
              <w:top w:val="nil"/>
              <w:left w:val="nil"/>
              <w:bottom w:val="single" w:sz="8" w:space="0" w:color="B5DDDC"/>
              <w:right w:val="single" w:sz="8" w:space="0" w:color="B5DDDC"/>
            </w:tcBorders>
            <w:vAlign w:val="center"/>
            <w:hideMark/>
          </w:tcPr>
          <w:p w14:paraId="3034A4B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research is useful in highlighting factors important for viral pathogen fate in estuarine waters which are a common location for water-based recreation.</w:t>
            </w:r>
          </w:p>
        </w:tc>
      </w:tr>
      <w:tr w:rsidR="00BF2DBF" w14:paraId="76BE29BA"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0129BBD"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4ED56F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Results included/excluded in review (if applicable)</w:t>
            </w:r>
          </w:p>
        </w:tc>
        <w:tc>
          <w:tcPr>
            <w:tcW w:w="4820" w:type="dxa"/>
            <w:tcBorders>
              <w:top w:val="nil"/>
              <w:left w:val="nil"/>
              <w:bottom w:val="single" w:sz="8" w:space="0" w:color="B5DDDC"/>
              <w:right w:val="single" w:sz="8" w:space="0" w:color="B5DDDC"/>
            </w:tcBorders>
            <w:vAlign w:val="center"/>
            <w:hideMark/>
          </w:tcPr>
          <w:p w14:paraId="202CEE4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2550AC3E" w14:textId="77777777" w:rsidTr="00537411">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853C226"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04C162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Notes on study quality e.g. gaps, methods </w:t>
            </w:r>
          </w:p>
        </w:tc>
        <w:tc>
          <w:tcPr>
            <w:tcW w:w="4820" w:type="dxa"/>
            <w:tcBorders>
              <w:top w:val="nil"/>
              <w:left w:val="nil"/>
              <w:bottom w:val="single" w:sz="8" w:space="0" w:color="B5DDDC"/>
              <w:right w:val="single" w:sz="8" w:space="0" w:color="B5DDDC"/>
            </w:tcBorders>
            <w:vAlign w:val="center"/>
            <w:hideMark/>
          </w:tcPr>
          <w:p w14:paraId="41F9C03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This was a good quality study which, using the Conwy Estuary as an example, highlighted a number of important factors that influence the spatial and temporal distribution of viral pathogens in small well mixed estuaries adjacent to ocean beaches.  The study findings can be used to guide generic advice to recreational water managers about the types of situations and events that lead to higher risks to recreational water quality and bather health.</w:t>
            </w:r>
          </w:p>
        </w:tc>
      </w:tr>
    </w:tbl>
    <w:p w14:paraId="697B982B" w14:textId="1E56500E" w:rsidR="0034121F" w:rsidRDefault="0034121F" w:rsidP="0034121F"/>
    <w:p w14:paraId="7049E540" w14:textId="77777777" w:rsidR="00672767" w:rsidRPr="0034121F" w:rsidRDefault="00672767" w:rsidP="0034121F"/>
    <w:p w14:paraId="75DF7092" w14:textId="5A75BA96" w:rsidR="0034121F" w:rsidRPr="00F80C02" w:rsidRDefault="00992883" w:rsidP="0034121F">
      <w:pPr>
        <w:pStyle w:val="Heading2"/>
      </w:pPr>
      <w:bookmarkStart w:id="445" w:name="_Toc106901077"/>
      <w:r w:rsidRPr="00F80C02">
        <w:t>J34: Russo, Eftim, et al., (2020)</w:t>
      </w:r>
      <w:bookmarkEnd w:id="445"/>
    </w:p>
    <w:p w14:paraId="28490BC7" w14:textId="0C124888" w:rsidR="0034121F" w:rsidRDefault="00992883" w:rsidP="0034121F">
      <w:pPr>
        <w:pStyle w:val="Heading3"/>
      </w:pPr>
      <w:bookmarkStart w:id="446" w:name="_Toc106901078"/>
      <w:r w:rsidRPr="008F7938">
        <w:t>Quality assessment</w:t>
      </w:r>
      <w:r w:rsidR="0042605A">
        <w:t xml:space="preserve"> – Systematic Review</w:t>
      </w:r>
      <w:bookmarkEnd w:id="446"/>
    </w:p>
    <w:tbl>
      <w:tblPr>
        <w:tblW w:w="7736" w:type="dxa"/>
        <w:tblInd w:w="51" w:type="dxa"/>
        <w:tblLayout w:type="fixed"/>
        <w:tblCellMar>
          <w:left w:w="57" w:type="dxa"/>
          <w:right w:w="57" w:type="dxa"/>
        </w:tblCellMar>
        <w:tblLook w:val="04A0" w:firstRow="1" w:lastRow="0" w:firstColumn="1" w:lastColumn="0" w:noHBand="0" w:noVBand="1"/>
      </w:tblPr>
      <w:tblGrid>
        <w:gridCol w:w="379"/>
        <w:gridCol w:w="1970"/>
        <w:gridCol w:w="992"/>
        <w:gridCol w:w="3544"/>
        <w:gridCol w:w="851"/>
      </w:tblGrid>
      <w:tr w:rsidR="00BF2DBF" w14:paraId="70521DF6" w14:textId="77777777" w:rsidTr="006D2C97">
        <w:trPr>
          <w:trHeight w:val="340"/>
          <w:tblHeader/>
        </w:trPr>
        <w:tc>
          <w:tcPr>
            <w:tcW w:w="379"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1C5F463E" w14:textId="77777777" w:rsidR="008D0B31" w:rsidRPr="0042605A" w:rsidRDefault="00992883" w:rsidP="0042605A">
            <w:pPr>
              <w:spacing w:before="0" w:after="0" w:line="240" w:lineRule="auto"/>
              <w:jc w:val="center"/>
              <w:rPr>
                <w:rFonts w:ascii="Calibri" w:hAnsi="Calibri" w:cs="Calibri"/>
                <w:b/>
                <w:bCs/>
                <w:color w:val="008000"/>
                <w:sz w:val="16"/>
                <w:szCs w:val="16"/>
              </w:rPr>
            </w:pPr>
            <w:r w:rsidRPr="0042605A">
              <w:rPr>
                <w:rFonts w:ascii="Calibri" w:hAnsi="Calibri" w:cs="Calibri"/>
                <w:b/>
                <w:bCs/>
                <w:color w:val="008000"/>
                <w:sz w:val="16"/>
                <w:szCs w:val="16"/>
              </w:rPr>
              <w:t> </w:t>
            </w:r>
          </w:p>
        </w:tc>
        <w:tc>
          <w:tcPr>
            <w:tcW w:w="1970" w:type="dxa"/>
            <w:tcBorders>
              <w:top w:val="single" w:sz="8" w:space="0" w:color="B5DDDC"/>
              <w:left w:val="nil"/>
              <w:bottom w:val="single" w:sz="8" w:space="0" w:color="B5DDDC"/>
              <w:right w:val="single" w:sz="8" w:space="0" w:color="B5DDDC"/>
            </w:tcBorders>
            <w:shd w:val="clear" w:color="000000" w:fill="B5DDDC"/>
            <w:vAlign w:val="center"/>
            <w:hideMark/>
          </w:tcPr>
          <w:p w14:paraId="0E1679DD" w14:textId="77777777" w:rsidR="008D0B31" w:rsidRPr="0042605A" w:rsidRDefault="00992883" w:rsidP="008D0B31">
            <w:pPr>
              <w:spacing w:before="0" w:after="0" w:line="240" w:lineRule="auto"/>
              <w:ind w:left="720" w:hanging="720"/>
              <w:rPr>
                <w:rFonts w:ascii="Calibri" w:hAnsi="Calibri" w:cs="Calibri"/>
                <w:b/>
                <w:bCs/>
                <w:color w:val="008000"/>
                <w:sz w:val="16"/>
                <w:szCs w:val="16"/>
              </w:rPr>
            </w:pPr>
            <w:r w:rsidRPr="0042605A">
              <w:rPr>
                <w:rFonts w:ascii="Calibri" w:hAnsi="Calibri" w:cs="Calibri"/>
                <w:b/>
                <w:bCs/>
                <w:color w:val="008000"/>
                <w:sz w:val="16"/>
                <w:szCs w:val="16"/>
              </w:rPr>
              <w:t> </w:t>
            </w:r>
          </w:p>
        </w:tc>
        <w:tc>
          <w:tcPr>
            <w:tcW w:w="5387"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07234D1E" w14:textId="6D1E6EAC" w:rsidR="008D0B31" w:rsidRPr="0042605A" w:rsidRDefault="00992883" w:rsidP="008D0B31">
            <w:pPr>
              <w:spacing w:before="0" w:after="0" w:line="240" w:lineRule="auto"/>
              <w:rPr>
                <w:rFonts w:ascii="Calibri" w:hAnsi="Calibri" w:cs="Calibri"/>
                <w:b/>
                <w:bCs/>
                <w:color w:val="008000"/>
                <w:sz w:val="16"/>
                <w:szCs w:val="16"/>
              </w:rPr>
            </w:pPr>
            <w:r w:rsidRPr="0042605A">
              <w:rPr>
                <w:rFonts w:ascii="Calibri" w:hAnsi="Calibri" w:cs="Calibri"/>
                <w:b/>
                <w:bCs/>
                <w:color w:val="008000"/>
                <w:sz w:val="16"/>
                <w:szCs w:val="16"/>
              </w:rPr>
              <w:t> J34, Russo, Gar, 2020, Evaluating health risks associated with exposure to ambient surface waters during recreational activities: A systematic review and meta-analysis </w:t>
            </w:r>
          </w:p>
        </w:tc>
      </w:tr>
      <w:tr w:rsidR="00BF2DBF" w14:paraId="6715C057" w14:textId="77777777" w:rsidTr="006D2C97">
        <w:trPr>
          <w:trHeight w:val="340"/>
          <w:tblHeader/>
        </w:trPr>
        <w:tc>
          <w:tcPr>
            <w:tcW w:w="379" w:type="dxa"/>
            <w:tcBorders>
              <w:top w:val="nil"/>
              <w:left w:val="single" w:sz="8" w:space="0" w:color="B5DDDC"/>
              <w:bottom w:val="single" w:sz="8" w:space="0" w:color="B5DDDC"/>
              <w:right w:val="single" w:sz="8" w:space="0" w:color="B5DDDC"/>
            </w:tcBorders>
            <w:shd w:val="clear" w:color="000000" w:fill="B5DDDC"/>
            <w:vAlign w:val="center"/>
            <w:hideMark/>
          </w:tcPr>
          <w:p w14:paraId="19544AB3" w14:textId="1424E492" w:rsidR="0042605A" w:rsidRPr="006A77A3" w:rsidRDefault="00992883" w:rsidP="006A77A3">
            <w:pPr>
              <w:spacing w:before="0" w:after="0" w:line="240" w:lineRule="auto"/>
              <w:jc w:val="center"/>
              <w:rPr>
                <w:rFonts w:ascii="Calibri" w:hAnsi="Calibri" w:cs="Calibri"/>
                <w:b/>
                <w:bCs/>
                <w:color w:val="008000"/>
                <w:sz w:val="16"/>
                <w:szCs w:val="16"/>
              </w:rPr>
            </w:pPr>
            <w:r w:rsidRPr="006A77A3">
              <w:rPr>
                <w:rFonts w:ascii="Calibri" w:hAnsi="Calibri" w:cs="Calibri"/>
                <w:b/>
                <w:bCs/>
                <w:color w:val="008000"/>
                <w:sz w:val="16"/>
                <w:szCs w:val="16"/>
              </w:rPr>
              <w:t>Q.</w:t>
            </w:r>
          </w:p>
        </w:tc>
        <w:tc>
          <w:tcPr>
            <w:tcW w:w="1970" w:type="dxa"/>
            <w:tcBorders>
              <w:top w:val="nil"/>
              <w:left w:val="nil"/>
              <w:bottom w:val="single" w:sz="8" w:space="0" w:color="B5DDDC"/>
              <w:right w:val="single" w:sz="8" w:space="0" w:color="B5DDDC"/>
            </w:tcBorders>
            <w:shd w:val="clear" w:color="000000" w:fill="B5DDDC"/>
            <w:vAlign w:val="center"/>
            <w:hideMark/>
          </w:tcPr>
          <w:p w14:paraId="51C270E5" w14:textId="77777777" w:rsidR="0042605A" w:rsidRPr="006A77A3" w:rsidRDefault="00992883" w:rsidP="006A77A3">
            <w:pPr>
              <w:spacing w:before="0" w:after="0" w:line="240" w:lineRule="auto"/>
              <w:jc w:val="center"/>
              <w:rPr>
                <w:rFonts w:ascii="Calibri" w:hAnsi="Calibri" w:cs="Calibri"/>
                <w:b/>
                <w:bCs/>
                <w:color w:val="008000"/>
                <w:sz w:val="16"/>
                <w:szCs w:val="16"/>
              </w:rPr>
            </w:pPr>
            <w:r w:rsidRPr="006A77A3">
              <w:rPr>
                <w:rFonts w:ascii="Calibri" w:hAnsi="Calibri" w:cs="Calibri"/>
                <w:b/>
                <w:bCs/>
                <w:color w:val="008000"/>
                <w:sz w:val="16"/>
                <w:szCs w:val="16"/>
              </w:rPr>
              <w:t>Criteria</w:t>
            </w:r>
          </w:p>
        </w:tc>
        <w:tc>
          <w:tcPr>
            <w:tcW w:w="992" w:type="dxa"/>
            <w:tcBorders>
              <w:top w:val="nil"/>
              <w:left w:val="nil"/>
              <w:bottom w:val="single" w:sz="8" w:space="0" w:color="B5DDDC"/>
              <w:right w:val="single" w:sz="8" w:space="0" w:color="B5DDDC"/>
            </w:tcBorders>
            <w:shd w:val="clear" w:color="000000" w:fill="B5DDDC"/>
            <w:vAlign w:val="center"/>
            <w:hideMark/>
          </w:tcPr>
          <w:p w14:paraId="2B71E00D" w14:textId="77777777" w:rsidR="0042605A" w:rsidRPr="006A77A3" w:rsidRDefault="00992883" w:rsidP="006A77A3">
            <w:pPr>
              <w:spacing w:before="0" w:after="0" w:line="240" w:lineRule="auto"/>
              <w:jc w:val="center"/>
              <w:rPr>
                <w:rFonts w:ascii="Calibri" w:hAnsi="Calibri" w:cs="Calibri"/>
                <w:b/>
                <w:bCs/>
                <w:color w:val="008000"/>
                <w:sz w:val="16"/>
                <w:szCs w:val="16"/>
              </w:rPr>
            </w:pPr>
            <w:r w:rsidRPr="006A77A3">
              <w:rPr>
                <w:rFonts w:ascii="Calibri" w:hAnsi="Calibri" w:cs="Calibri"/>
                <w:b/>
                <w:bCs/>
                <w:color w:val="008000"/>
                <w:sz w:val="16"/>
                <w:szCs w:val="16"/>
              </w:rPr>
              <w:t>Assessment</w:t>
            </w:r>
          </w:p>
        </w:tc>
        <w:tc>
          <w:tcPr>
            <w:tcW w:w="3544" w:type="dxa"/>
            <w:tcBorders>
              <w:top w:val="nil"/>
              <w:left w:val="nil"/>
              <w:bottom w:val="single" w:sz="8" w:space="0" w:color="B5DDDC"/>
              <w:right w:val="single" w:sz="8" w:space="0" w:color="B5DDDC"/>
            </w:tcBorders>
            <w:shd w:val="clear" w:color="000000" w:fill="B5DDDC"/>
            <w:vAlign w:val="center"/>
            <w:hideMark/>
          </w:tcPr>
          <w:p w14:paraId="4AAD2AEA" w14:textId="6A81FFF4" w:rsidR="0042605A" w:rsidRPr="006A77A3" w:rsidRDefault="00992883" w:rsidP="006A77A3">
            <w:pPr>
              <w:spacing w:before="0" w:after="0" w:line="240" w:lineRule="auto"/>
              <w:jc w:val="center"/>
              <w:rPr>
                <w:rFonts w:ascii="Calibri" w:hAnsi="Calibri" w:cs="Calibri"/>
                <w:b/>
                <w:bCs/>
                <w:color w:val="008000"/>
                <w:sz w:val="16"/>
                <w:szCs w:val="16"/>
              </w:rPr>
            </w:pPr>
            <w:r>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705424D4" w14:textId="77777777" w:rsidR="0042605A" w:rsidRPr="006A77A3" w:rsidRDefault="00992883" w:rsidP="006A77A3">
            <w:pPr>
              <w:spacing w:before="0" w:after="0" w:line="240" w:lineRule="auto"/>
              <w:jc w:val="center"/>
              <w:rPr>
                <w:rFonts w:ascii="Calibri" w:hAnsi="Calibri" w:cs="Calibri"/>
                <w:b/>
                <w:bCs/>
                <w:color w:val="008000"/>
                <w:sz w:val="16"/>
                <w:szCs w:val="16"/>
              </w:rPr>
            </w:pPr>
            <w:r w:rsidRPr="006A77A3">
              <w:rPr>
                <w:rFonts w:ascii="Calibri" w:hAnsi="Calibri" w:cs="Calibri"/>
                <w:b/>
                <w:bCs/>
                <w:color w:val="008000"/>
                <w:sz w:val="16"/>
                <w:szCs w:val="16"/>
              </w:rPr>
              <w:t>Risk of Bias rating</w:t>
            </w:r>
          </w:p>
        </w:tc>
      </w:tr>
      <w:tr w:rsidR="00BF2DBF" w14:paraId="2107CE58" w14:textId="77777777" w:rsidTr="006D2C97">
        <w:trPr>
          <w:trHeight w:val="340"/>
        </w:trPr>
        <w:tc>
          <w:tcPr>
            <w:tcW w:w="379" w:type="dxa"/>
            <w:tcBorders>
              <w:top w:val="nil"/>
              <w:left w:val="single" w:sz="8" w:space="0" w:color="B5DDDC"/>
              <w:bottom w:val="single" w:sz="8" w:space="0" w:color="B5DDDC"/>
              <w:right w:val="single" w:sz="8" w:space="0" w:color="B5DDDC"/>
            </w:tcBorders>
            <w:shd w:val="clear" w:color="000000" w:fill="D6EAEB"/>
            <w:hideMark/>
          </w:tcPr>
          <w:p w14:paraId="4880B607"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 </w:t>
            </w:r>
          </w:p>
        </w:tc>
        <w:tc>
          <w:tcPr>
            <w:tcW w:w="1970" w:type="dxa"/>
            <w:tcBorders>
              <w:top w:val="nil"/>
              <w:left w:val="nil"/>
              <w:bottom w:val="single" w:sz="8" w:space="0" w:color="B5DDDC"/>
              <w:right w:val="single" w:sz="8" w:space="0" w:color="B5DDDC"/>
            </w:tcBorders>
            <w:shd w:val="clear" w:color="000000" w:fill="D6EAEB"/>
            <w:hideMark/>
          </w:tcPr>
          <w:p w14:paraId="0CD3FE04"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Section A1: Are the results valid?</w:t>
            </w:r>
          </w:p>
        </w:tc>
        <w:tc>
          <w:tcPr>
            <w:tcW w:w="992" w:type="dxa"/>
            <w:tcBorders>
              <w:top w:val="single" w:sz="4" w:space="0" w:color="C6E0B4"/>
              <w:left w:val="single" w:sz="4" w:space="0" w:color="C6E0B4"/>
              <w:bottom w:val="single" w:sz="4" w:space="0" w:color="C6E0B4"/>
              <w:right w:val="single" w:sz="4" w:space="0" w:color="C6E0B4"/>
            </w:tcBorders>
            <w:shd w:val="clear" w:color="000000" w:fill="D6EAEB"/>
            <w:noWrap/>
            <w:hideMark/>
          </w:tcPr>
          <w:p w14:paraId="3BC4A044"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 </w:t>
            </w:r>
          </w:p>
        </w:tc>
        <w:tc>
          <w:tcPr>
            <w:tcW w:w="3544" w:type="dxa"/>
            <w:tcBorders>
              <w:top w:val="single" w:sz="4" w:space="0" w:color="C6E0B4"/>
              <w:left w:val="nil"/>
              <w:bottom w:val="single" w:sz="4" w:space="0" w:color="C6E0B4"/>
              <w:right w:val="single" w:sz="4" w:space="0" w:color="C6E0B4"/>
            </w:tcBorders>
            <w:shd w:val="clear" w:color="000000" w:fill="D6EAEB"/>
            <w:noWrap/>
            <w:hideMark/>
          </w:tcPr>
          <w:p w14:paraId="01452F1E"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 </w:t>
            </w:r>
          </w:p>
        </w:tc>
        <w:tc>
          <w:tcPr>
            <w:tcW w:w="851" w:type="dxa"/>
            <w:tcBorders>
              <w:top w:val="single" w:sz="4" w:space="0" w:color="C6E0B4"/>
              <w:left w:val="nil"/>
              <w:bottom w:val="single" w:sz="4" w:space="0" w:color="C6E0B4"/>
              <w:right w:val="single" w:sz="4" w:space="0" w:color="C6E0B4"/>
            </w:tcBorders>
            <w:shd w:val="clear" w:color="000000" w:fill="D6EAEB"/>
            <w:noWrap/>
            <w:hideMark/>
          </w:tcPr>
          <w:p w14:paraId="562D4047"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 </w:t>
            </w:r>
          </w:p>
        </w:tc>
      </w:tr>
      <w:tr w:rsidR="00BF2DBF" w14:paraId="49038C32" w14:textId="77777777" w:rsidTr="006D2C97">
        <w:trPr>
          <w:trHeight w:val="340"/>
        </w:trPr>
        <w:tc>
          <w:tcPr>
            <w:tcW w:w="379" w:type="dxa"/>
            <w:tcBorders>
              <w:top w:val="nil"/>
              <w:left w:val="single" w:sz="8" w:space="0" w:color="B5DDDC"/>
              <w:bottom w:val="single" w:sz="8" w:space="0" w:color="B5DDDC"/>
              <w:right w:val="single" w:sz="8" w:space="0" w:color="B5DDDC"/>
            </w:tcBorders>
            <w:vAlign w:val="center"/>
            <w:hideMark/>
          </w:tcPr>
          <w:p w14:paraId="4383D026" w14:textId="77777777" w:rsidR="0042605A" w:rsidRPr="008D0B31" w:rsidRDefault="00992883" w:rsidP="0042605A">
            <w:pPr>
              <w:spacing w:before="0" w:after="0" w:line="240" w:lineRule="auto"/>
              <w:jc w:val="center"/>
              <w:rPr>
                <w:rFonts w:ascii="Calibri" w:hAnsi="Calibri" w:cs="Calibri"/>
                <w:sz w:val="16"/>
                <w:szCs w:val="16"/>
              </w:rPr>
            </w:pPr>
            <w:r w:rsidRPr="008D0B31">
              <w:rPr>
                <w:rFonts w:ascii="Calibri" w:hAnsi="Calibri" w:cs="Calibri"/>
                <w:sz w:val="16"/>
                <w:szCs w:val="16"/>
              </w:rPr>
              <w:t>1</w:t>
            </w:r>
          </w:p>
        </w:tc>
        <w:tc>
          <w:tcPr>
            <w:tcW w:w="1970" w:type="dxa"/>
            <w:tcBorders>
              <w:top w:val="nil"/>
              <w:left w:val="nil"/>
              <w:bottom w:val="single" w:sz="8" w:space="0" w:color="B5DDDC"/>
              <w:right w:val="single" w:sz="8" w:space="0" w:color="B5DDDC"/>
            </w:tcBorders>
            <w:vAlign w:val="center"/>
            <w:hideMark/>
          </w:tcPr>
          <w:p w14:paraId="32D514E7" w14:textId="77777777" w:rsidR="0042605A" w:rsidRPr="008D0B31" w:rsidRDefault="00992883" w:rsidP="0042605A">
            <w:pPr>
              <w:spacing w:before="0" w:after="0" w:line="240" w:lineRule="auto"/>
              <w:rPr>
                <w:rFonts w:ascii="Calibri" w:hAnsi="Calibri" w:cs="Calibri"/>
                <w:sz w:val="16"/>
                <w:szCs w:val="16"/>
              </w:rPr>
            </w:pPr>
            <w:r w:rsidRPr="008D0B31">
              <w:rPr>
                <w:rFonts w:ascii="Calibri" w:hAnsi="Calibri" w:cs="Calibri"/>
                <w:sz w:val="16"/>
                <w:szCs w:val="16"/>
              </w:rPr>
              <w:t>Did the review address a clearly focused question?</w:t>
            </w:r>
          </w:p>
        </w:tc>
        <w:tc>
          <w:tcPr>
            <w:tcW w:w="992" w:type="dxa"/>
            <w:tcBorders>
              <w:top w:val="single" w:sz="8" w:space="0" w:color="B5DDDC"/>
              <w:left w:val="nil"/>
              <w:bottom w:val="single" w:sz="8" w:space="0" w:color="B5DDDC"/>
              <w:right w:val="single" w:sz="8" w:space="0" w:color="B5DDDC"/>
            </w:tcBorders>
            <w:vAlign w:val="center"/>
            <w:hideMark/>
          </w:tcPr>
          <w:p w14:paraId="338FA641" w14:textId="77777777" w:rsidR="0042605A" w:rsidRPr="0042605A" w:rsidRDefault="00992883" w:rsidP="0042605A">
            <w:pPr>
              <w:spacing w:before="0" w:after="0" w:line="240" w:lineRule="auto"/>
              <w:jc w:val="center"/>
              <w:rPr>
                <w:rFonts w:ascii="Calibri" w:hAnsi="Calibri" w:cs="Calibri"/>
                <w:sz w:val="16"/>
                <w:szCs w:val="16"/>
              </w:rPr>
            </w:pPr>
            <w:r w:rsidRPr="0042605A">
              <w:rPr>
                <w:rFonts w:ascii="Calibri" w:hAnsi="Calibri" w:cs="Calibri"/>
                <w:sz w:val="16"/>
                <w:szCs w:val="16"/>
              </w:rPr>
              <w:t>Yes</w:t>
            </w:r>
          </w:p>
        </w:tc>
        <w:tc>
          <w:tcPr>
            <w:tcW w:w="3544" w:type="dxa"/>
            <w:tcBorders>
              <w:top w:val="single" w:sz="8" w:space="0" w:color="B5DDDC"/>
              <w:left w:val="nil"/>
              <w:bottom w:val="single" w:sz="8" w:space="0" w:color="B5DDDC"/>
              <w:right w:val="single" w:sz="8" w:space="0" w:color="B5DDDC"/>
            </w:tcBorders>
            <w:vAlign w:val="center"/>
            <w:hideMark/>
          </w:tcPr>
          <w:p w14:paraId="28E9D844" w14:textId="77777777" w:rsidR="0042605A" w:rsidRPr="0042605A" w:rsidRDefault="00992883" w:rsidP="0042605A">
            <w:pPr>
              <w:spacing w:before="0" w:after="0" w:line="240" w:lineRule="auto"/>
              <w:rPr>
                <w:rFonts w:ascii="Calibri" w:hAnsi="Calibri" w:cs="Calibri"/>
                <w:sz w:val="16"/>
                <w:szCs w:val="16"/>
              </w:rPr>
            </w:pPr>
            <w:r w:rsidRPr="0042605A">
              <w:rPr>
                <w:rFonts w:ascii="Calibri" w:hAnsi="Calibri" w:cs="Calibri"/>
                <w:sz w:val="16"/>
                <w:szCs w:val="16"/>
              </w:rPr>
              <w:t xml:space="preserve">The study consisted of a systematic review and meta-analysis to evaluate the current scientific evidence for differences in risk of illness between recreational activities typically associated with different levels of contact with water. </w:t>
            </w:r>
            <w:r w:rsidRPr="0042605A">
              <w:rPr>
                <w:rFonts w:ascii="Calibri" w:hAnsi="Calibri" w:cs="Calibri"/>
                <w:sz w:val="16"/>
                <w:szCs w:val="16"/>
              </w:rPr>
              <w:br/>
            </w:r>
            <w:r w:rsidRPr="0042605A">
              <w:rPr>
                <w:rFonts w:ascii="Calibri" w:hAnsi="Calibri" w:cs="Calibri"/>
                <w:sz w:val="16"/>
                <w:szCs w:val="16"/>
              </w:rPr>
              <w:br/>
              <w:t>Three clear objectives are listed:</w:t>
            </w:r>
            <w:r w:rsidRPr="0042605A">
              <w:rPr>
                <w:rFonts w:ascii="Calibri" w:hAnsi="Calibri" w:cs="Calibri"/>
                <w:sz w:val="16"/>
                <w:szCs w:val="16"/>
              </w:rPr>
              <w:br/>
              <w:t xml:space="preserve">(1) assess and summarize the scientific literature on the risk of illness associated with different types of recreational activities and different levels of water contact during recreation; </w:t>
            </w:r>
            <w:r w:rsidRPr="0042605A">
              <w:rPr>
                <w:rFonts w:ascii="Calibri" w:hAnsi="Calibri" w:cs="Calibri"/>
                <w:sz w:val="16"/>
                <w:szCs w:val="16"/>
              </w:rPr>
              <w:br/>
              <w:t xml:space="preserve">(2) quantitatively estimate the pooled risk of illness associated with different categories of recreational activities and levels of water contact; and </w:t>
            </w:r>
            <w:r w:rsidRPr="0042605A">
              <w:rPr>
                <w:rFonts w:ascii="Calibri" w:hAnsi="Calibri" w:cs="Calibri"/>
                <w:sz w:val="16"/>
                <w:szCs w:val="16"/>
              </w:rPr>
              <w:br/>
              <w:t>(3) evaluate risk of illness across activity and water contact categories to better understand illness risk associated with different types of recreation in ambient surface waters.</w:t>
            </w:r>
          </w:p>
        </w:tc>
        <w:tc>
          <w:tcPr>
            <w:tcW w:w="851" w:type="dxa"/>
            <w:tcBorders>
              <w:top w:val="single" w:sz="8" w:space="0" w:color="B5DDDC"/>
              <w:left w:val="nil"/>
              <w:bottom w:val="single" w:sz="8" w:space="0" w:color="B5DDDC"/>
              <w:right w:val="single" w:sz="8" w:space="0" w:color="B5DDDC"/>
            </w:tcBorders>
            <w:shd w:val="clear" w:color="000000" w:fill="70AD47"/>
            <w:vAlign w:val="center"/>
            <w:hideMark/>
          </w:tcPr>
          <w:p w14:paraId="2E1A7B93" w14:textId="77777777" w:rsidR="0042605A" w:rsidRPr="0042605A" w:rsidRDefault="00992883" w:rsidP="0042605A">
            <w:pPr>
              <w:spacing w:before="0" w:after="0" w:line="240" w:lineRule="auto"/>
              <w:jc w:val="center"/>
              <w:rPr>
                <w:rFonts w:ascii="Calibri" w:hAnsi="Calibri" w:cs="Calibri"/>
                <w:b/>
                <w:bCs/>
                <w:sz w:val="16"/>
                <w:szCs w:val="16"/>
              </w:rPr>
            </w:pPr>
            <w:r w:rsidRPr="0042605A">
              <w:rPr>
                <w:rFonts w:ascii="Calibri" w:hAnsi="Calibri" w:cs="Calibri"/>
                <w:b/>
                <w:bCs/>
                <w:sz w:val="16"/>
                <w:szCs w:val="16"/>
              </w:rPr>
              <w:t>Definitely low risk of bias (++)</w:t>
            </w:r>
          </w:p>
        </w:tc>
      </w:tr>
      <w:tr w:rsidR="00BF2DBF" w14:paraId="1433F5F6" w14:textId="77777777" w:rsidTr="006D2C97">
        <w:trPr>
          <w:trHeight w:val="340"/>
        </w:trPr>
        <w:tc>
          <w:tcPr>
            <w:tcW w:w="379" w:type="dxa"/>
            <w:tcBorders>
              <w:top w:val="nil"/>
              <w:left w:val="single" w:sz="8" w:space="0" w:color="B5DDDC"/>
              <w:bottom w:val="single" w:sz="8" w:space="0" w:color="B5DDDC"/>
              <w:right w:val="single" w:sz="8" w:space="0" w:color="B5DDDC"/>
            </w:tcBorders>
            <w:vAlign w:val="center"/>
            <w:hideMark/>
          </w:tcPr>
          <w:p w14:paraId="2826332E" w14:textId="77777777" w:rsidR="0042605A" w:rsidRPr="008D0B31" w:rsidRDefault="00992883" w:rsidP="0042605A">
            <w:pPr>
              <w:spacing w:before="0" w:after="0" w:line="240" w:lineRule="auto"/>
              <w:jc w:val="center"/>
              <w:rPr>
                <w:rFonts w:ascii="Calibri" w:hAnsi="Calibri" w:cs="Calibri"/>
                <w:sz w:val="16"/>
                <w:szCs w:val="16"/>
              </w:rPr>
            </w:pPr>
            <w:r w:rsidRPr="008D0B31">
              <w:rPr>
                <w:rFonts w:ascii="Calibri" w:hAnsi="Calibri" w:cs="Calibri"/>
                <w:sz w:val="16"/>
                <w:szCs w:val="16"/>
              </w:rPr>
              <w:t>2</w:t>
            </w:r>
          </w:p>
        </w:tc>
        <w:tc>
          <w:tcPr>
            <w:tcW w:w="1970" w:type="dxa"/>
            <w:tcBorders>
              <w:top w:val="nil"/>
              <w:left w:val="nil"/>
              <w:bottom w:val="single" w:sz="8" w:space="0" w:color="B5DDDC"/>
              <w:right w:val="single" w:sz="8" w:space="0" w:color="B5DDDC"/>
            </w:tcBorders>
            <w:vAlign w:val="center"/>
            <w:hideMark/>
          </w:tcPr>
          <w:p w14:paraId="5C863D75" w14:textId="77777777" w:rsidR="0042605A" w:rsidRPr="008D0B31" w:rsidRDefault="00992883" w:rsidP="0042605A">
            <w:pPr>
              <w:spacing w:before="0" w:after="0" w:line="240" w:lineRule="auto"/>
              <w:rPr>
                <w:rFonts w:ascii="Calibri" w:hAnsi="Calibri" w:cs="Calibri"/>
                <w:sz w:val="16"/>
                <w:szCs w:val="16"/>
              </w:rPr>
            </w:pPr>
            <w:r w:rsidRPr="008D0B31">
              <w:rPr>
                <w:rFonts w:ascii="Calibri" w:hAnsi="Calibri" w:cs="Calibri"/>
                <w:sz w:val="16"/>
                <w:szCs w:val="16"/>
              </w:rPr>
              <w:t>Did the authors look for the right type of papers?</w:t>
            </w:r>
          </w:p>
        </w:tc>
        <w:tc>
          <w:tcPr>
            <w:tcW w:w="992" w:type="dxa"/>
            <w:tcBorders>
              <w:top w:val="nil"/>
              <w:left w:val="nil"/>
              <w:bottom w:val="single" w:sz="8" w:space="0" w:color="B5DDDC"/>
              <w:right w:val="single" w:sz="8" w:space="0" w:color="B5DDDC"/>
            </w:tcBorders>
            <w:vAlign w:val="center"/>
            <w:hideMark/>
          </w:tcPr>
          <w:p w14:paraId="24F091DD" w14:textId="77777777" w:rsidR="0042605A" w:rsidRPr="0042605A" w:rsidRDefault="00992883" w:rsidP="0042605A">
            <w:pPr>
              <w:spacing w:before="0" w:after="0" w:line="240" w:lineRule="auto"/>
              <w:jc w:val="center"/>
              <w:rPr>
                <w:rFonts w:ascii="Calibri" w:hAnsi="Calibri" w:cs="Calibri"/>
                <w:sz w:val="16"/>
                <w:szCs w:val="16"/>
              </w:rPr>
            </w:pPr>
            <w:r w:rsidRPr="0042605A">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3C189564" w14:textId="77777777" w:rsidR="0042605A" w:rsidRPr="0042605A" w:rsidRDefault="00992883" w:rsidP="0042605A">
            <w:pPr>
              <w:spacing w:before="0" w:after="0" w:line="240" w:lineRule="auto"/>
              <w:rPr>
                <w:rFonts w:ascii="Calibri" w:hAnsi="Calibri" w:cs="Calibri"/>
                <w:sz w:val="16"/>
                <w:szCs w:val="16"/>
              </w:rPr>
            </w:pPr>
            <w:r w:rsidRPr="0042605A">
              <w:rPr>
                <w:rFonts w:ascii="Calibri" w:hAnsi="Calibri" w:cs="Calibri"/>
                <w:sz w:val="16"/>
                <w:szCs w:val="16"/>
              </w:rPr>
              <w:t>Studies of interest were those related to exposure to ambient surface water during recreational activities and any health outcomes of interest.</w:t>
            </w:r>
          </w:p>
        </w:tc>
        <w:tc>
          <w:tcPr>
            <w:tcW w:w="851" w:type="dxa"/>
            <w:tcBorders>
              <w:top w:val="nil"/>
              <w:left w:val="nil"/>
              <w:bottom w:val="single" w:sz="8" w:space="0" w:color="B5DDDC"/>
              <w:right w:val="single" w:sz="8" w:space="0" w:color="B5DDDC"/>
            </w:tcBorders>
            <w:shd w:val="clear" w:color="000000" w:fill="E2EFDA"/>
            <w:vAlign w:val="center"/>
            <w:hideMark/>
          </w:tcPr>
          <w:p w14:paraId="1627E975" w14:textId="77777777" w:rsidR="0042605A" w:rsidRPr="0042605A" w:rsidRDefault="00992883" w:rsidP="0042605A">
            <w:pPr>
              <w:spacing w:before="0" w:after="0" w:line="240" w:lineRule="auto"/>
              <w:jc w:val="center"/>
              <w:rPr>
                <w:rFonts w:ascii="Calibri" w:hAnsi="Calibri" w:cs="Calibri"/>
                <w:b/>
                <w:bCs/>
                <w:sz w:val="16"/>
                <w:szCs w:val="16"/>
              </w:rPr>
            </w:pPr>
            <w:r w:rsidRPr="0042605A">
              <w:rPr>
                <w:rFonts w:ascii="Calibri" w:hAnsi="Calibri" w:cs="Calibri"/>
                <w:b/>
                <w:bCs/>
                <w:sz w:val="16"/>
                <w:szCs w:val="16"/>
              </w:rPr>
              <w:t>Probably low risk of bias (+)</w:t>
            </w:r>
          </w:p>
        </w:tc>
      </w:tr>
      <w:tr w:rsidR="00BF2DBF" w14:paraId="50C91C01" w14:textId="77777777" w:rsidTr="006D2C97">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286FAAA5" w14:textId="77777777" w:rsidR="0042605A" w:rsidRPr="0042605A" w:rsidRDefault="00992883" w:rsidP="0042605A">
            <w:pPr>
              <w:spacing w:before="0" w:after="0" w:line="240" w:lineRule="auto"/>
              <w:jc w:val="center"/>
              <w:rPr>
                <w:rFonts w:ascii="Calibri" w:hAnsi="Calibri" w:cs="Calibri"/>
                <w:b/>
                <w:bCs/>
                <w:color w:val="000000"/>
                <w:sz w:val="16"/>
                <w:szCs w:val="16"/>
              </w:rPr>
            </w:pPr>
            <w:r w:rsidRPr="0042605A">
              <w:rPr>
                <w:rFonts w:ascii="Calibri" w:hAnsi="Calibri" w:cs="Calibri"/>
                <w:b/>
                <w:bCs/>
                <w:color w:val="000000"/>
                <w:sz w:val="16"/>
                <w:szCs w:val="16"/>
              </w:rPr>
              <w:t> </w:t>
            </w:r>
          </w:p>
        </w:tc>
        <w:tc>
          <w:tcPr>
            <w:tcW w:w="1970" w:type="dxa"/>
            <w:tcBorders>
              <w:top w:val="nil"/>
              <w:left w:val="nil"/>
              <w:bottom w:val="single" w:sz="8" w:space="0" w:color="B5DDDC"/>
              <w:right w:val="single" w:sz="8" w:space="0" w:color="B5DDDC"/>
            </w:tcBorders>
            <w:shd w:val="clear" w:color="000000" w:fill="D6EAEB"/>
            <w:vAlign w:val="center"/>
            <w:hideMark/>
          </w:tcPr>
          <w:p w14:paraId="5EF25255"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Section A2: Is it worth continuing?</w:t>
            </w:r>
          </w:p>
        </w:tc>
        <w:tc>
          <w:tcPr>
            <w:tcW w:w="992" w:type="dxa"/>
            <w:tcBorders>
              <w:top w:val="nil"/>
              <w:left w:val="nil"/>
              <w:bottom w:val="single" w:sz="8" w:space="0" w:color="B5DDDC"/>
              <w:right w:val="single" w:sz="8" w:space="0" w:color="B5DDDC"/>
            </w:tcBorders>
            <w:shd w:val="clear" w:color="000000" w:fill="D6EAEB"/>
            <w:vAlign w:val="center"/>
            <w:hideMark/>
          </w:tcPr>
          <w:p w14:paraId="114D7148"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62FF87EF"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000EBF2F"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 </w:t>
            </w:r>
          </w:p>
        </w:tc>
      </w:tr>
      <w:tr w:rsidR="00BF2DBF" w14:paraId="675470BE" w14:textId="77777777" w:rsidTr="006D2C97">
        <w:trPr>
          <w:trHeight w:val="340"/>
        </w:trPr>
        <w:tc>
          <w:tcPr>
            <w:tcW w:w="379" w:type="dxa"/>
            <w:tcBorders>
              <w:top w:val="nil"/>
              <w:left w:val="single" w:sz="8" w:space="0" w:color="B5DDDC"/>
              <w:bottom w:val="single" w:sz="8" w:space="0" w:color="B5DDDC"/>
              <w:right w:val="single" w:sz="8" w:space="0" w:color="B5DDDC"/>
            </w:tcBorders>
            <w:vAlign w:val="center"/>
            <w:hideMark/>
          </w:tcPr>
          <w:p w14:paraId="4E443977" w14:textId="77777777" w:rsidR="0042605A" w:rsidRPr="008D0B31" w:rsidRDefault="00992883" w:rsidP="0042605A">
            <w:pPr>
              <w:spacing w:before="0" w:after="0" w:line="240" w:lineRule="auto"/>
              <w:jc w:val="center"/>
              <w:rPr>
                <w:rFonts w:ascii="Calibri" w:hAnsi="Calibri" w:cs="Calibri"/>
                <w:sz w:val="16"/>
                <w:szCs w:val="16"/>
              </w:rPr>
            </w:pPr>
            <w:r w:rsidRPr="008D0B31">
              <w:rPr>
                <w:rFonts w:ascii="Calibri" w:hAnsi="Calibri" w:cs="Calibri"/>
                <w:sz w:val="16"/>
                <w:szCs w:val="16"/>
              </w:rPr>
              <w:t>3</w:t>
            </w:r>
          </w:p>
        </w:tc>
        <w:tc>
          <w:tcPr>
            <w:tcW w:w="1970" w:type="dxa"/>
            <w:tcBorders>
              <w:top w:val="nil"/>
              <w:left w:val="nil"/>
              <w:bottom w:val="single" w:sz="8" w:space="0" w:color="B5DDDC"/>
              <w:right w:val="single" w:sz="8" w:space="0" w:color="B5DDDC"/>
            </w:tcBorders>
            <w:vAlign w:val="center"/>
            <w:hideMark/>
          </w:tcPr>
          <w:p w14:paraId="2A5D6F4F" w14:textId="77777777" w:rsidR="0042605A" w:rsidRPr="008D0B31" w:rsidRDefault="00992883" w:rsidP="0042605A">
            <w:pPr>
              <w:spacing w:before="0" w:after="0" w:line="240" w:lineRule="auto"/>
              <w:rPr>
                <w:rFonts w:ascii="Calibri" w:hAnsi="Calibri" w:cs="Calibri"/>
                <w:sz w:val="16"/>
                <w:szCs w:val="16"/>
              </w:rPr>
            </w:pPr>
            <w:r w:rsidRPr="008D0B31">
              <w:rPr>
                <w:rFonts w:ascii="Calibri" w:hAnsi="Calibri" w:cs="Calibri"/>
                <w:sz w:val="16"/>
                <w:szCs w:val="16"/>
              </w:rPr>
              <w:t>Do you think all the important, relevant studies were included?</w:t>
            </w:r>
          </w:p>
        </w:tc>
        <w:tc>
          <w:tcPr>
            <w:tcW w:w="992" w:type="dxa"/>
            <w:tcBorders>
              <w:top w:val="nil"/>
              <w:left w:val="nil"/>
              <w:bottom w:val="single" w:sz="8" w:space="0" w:color="B5DDDC"/>
              <w:right w:val="single" w:sz="8" w:space="0" w:color="B5DDDC"/>
            </w:tcBorders>
            <w:vAlign w:val="center"/>
            <w:hideMark/>
          </w:tcPr>
          <w:p w14:paraId="5D8404CF" w14:textId="77777777" w:rsidR="0042605A" w:rsidRPr="0042605A" w:rsidRDefault="00992883" w:rsidP="0042605A">
            <w:pPr>
              <w:spacing w:before="0" w:after="0" w:line="240" w:lineRule="auto"/>
              <w:jc w:val="center"/>
              <w:rPr>
                <w:rFonts w:ascii="Calibri" w:hAnsi="Calibri" w:cs="Calibri"/>
                <w:sz w:val="16"/>
                <w:szCs w:val="16"/>
              </w:rPr>
            </w:pPr>
            <w:r w:rsidRPr="0042605A">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2CB9749C" w14:textId="70851688" w:rsidR="0042605A" w:rsidRPr="0042605A" w:rsidRDefault="00992883" w:rsidP="0042605A">
            <w:pPr>
              <w:spacing w:before="0" w:after="0" w:line="240" w:lineRule="auto"/>
              <w:rPr>
                <w:rFonts w:ascii="Calibri" w:hAnsi="Calibri" w:cs="Calibri"/>
                <w:sz w:val="16"/>
                <w:szCs w:val="16"/>
              </w:rPr>
            </w:pPr>
            <w:r w:rsidRPr="0042605A">
              <w:rPr>
                <w:rFonts w:ascii="Calibri" w:hAnsi="Calibri" w:cs="Calibri"/>
                <w:sz w:val="16"/>
                <w:szCs w:val="16"/>
              </w:rPr>
              <w:t xml:space="preserve">The bibliographic databases searched were PubMed, Web of Science, and TOXLINE: searches were for peer reviewed articles in any language, limited to </w:t>
            </w:r>
            <w:r w:rsidR="004A39AE" w:rsidRPr="0042605A">
              <w:rPr>
                <w:rFonts w:ascii="Calibri" w:hAnsi="Calibri" w:cs="Calibri"/>
                <w:sz w:val="16"/>
                <w:szCs w:val="16"/>
              </w:rPr>
              <w:t>articles published</w:t>
            </w:r>
            <w:r w:rsidRPr="0042605A">
              <w:rPr>
                <w:rFonts w:ascii="Calibri" w:hAnsi="Calibri" w:cs="Calibri"/>
                <w:sz w:val="16"/>
                <w:szCs w:val="16"/>
              </w:rPr>
              <w:t xml:space="preserve"> during or after 1950.</w:t>
            </w:r>
          </w:p>
        </w:tc>
        <w:tc>
          <w:tcPr>
            <w:tcW w:w="851" w:type="dxa"/>
            <w:tcBorders>
              <w:top w:val="nil"/>
              <w:left w:val="nil"/>
              <w:bottom w:val="single" w:sz="8" w:space="0" w:color="B5DDDC"/>
              <w:right w:val="single" w:sz="8" w:space="0" w:color="B5DDDC"/>
            </w:tcBorders>
            <w:shd w:val="clear" w:color="000000" w:fill="70AD47"/>
            <w:vAlign w:val="center"/>
            <w:hideMark/>
          </w:tcPr>
          <w:p w14:paraId="61BB3E5D" w14:textId="77777777" w:rsidR="0042605A" w:rsidRPr="0042605A" w:rsidRDefault="00992883" w:rsidP="0042605A">
            <w:pPr>
              <w:spacing w:before="0" w:after="0" w:line="240" w:lineRule="auto"/>
              <w:jc w:val="center"/>
              <w:rPr>
                <w:rFonts w:ascii="Calibri" w:hAnsi="Calibri" w:cs="Calibri"/>
                <w:b/>
                <w:bCs/>
                <w:sz w:val="16"/>
                <w:szCs w:val="16"/>
              </w:rPr>
            </w:pPr>
            <w:r w:rsidRPr="0042605A">
              <w:rPr>
                <w:rFonts w:ascii="Calibri" w:hAnsi="Calibri" w:cs="Calibri"/>
                <w:b/>
                <w:bCs/>
                <w:sz w:val="16"/>
                <w:szCs w:val="16"/>
              </w:rPr>
              <w:t>Definitely low risk of bias (++)</w:t>
            </w:r>
          </w:p>
        </w:tc>
      </w:tr>
      <w:tr w:rsidR="00BF2DBF" w14:paraId="23B49325" w14:textId="77777777" w:rsidTr="006D2C97">
        <w:trPr>
          <w:trHeight w:val="340"/>
        </w:trPr>
        <w:tc>
          <w:tcPr>
            <w:tcW w:w="379" w:type="dxa"/>
            <w:tcBorders>
              <w:top w:val="nil"/>
              <w:left w:val="single" w:sz="8" w:space="0" w:color="B5DDDC"/>
              <w:bottom w:val="single" w:sz="8" w:space="0" w:color="B5DDDC"/>
              <w:right w:val="single" w:sz="8" w:space="0" w:color="B5DDDC"/>
            </w:tcBorders>
            <w:vAlign w:val="center"/>
            <w:hideMark/>
          </w:tcPr>
          <w:p w14:paraId="2D7605A3" w14:textId="77777777" w:rsidR="0042605A" w:rsidRPr="008D0B31" w:rsidRDefault="00992883" w:rsidP="0042605A">
            <w:pPr>
              <w:spacing w:before="0" w:after="0" w:line="240" w:lineRule="auto"/>
              <w:jc w:val="center"/>
              <w:rPr>
                <w:rFonts w:ascii="Calibri" w:hAnsi="Calibri" w:cs="Calibri"/>
                <w:sz w:val="16"/>
                <w:szCs w:val="16"/>
              </w:rPr>
            </w:pPr>
            <w:r w:rsidRPr="008D0B31">
              <w:rPr>
                <w:rFonts w:ascii="Calibri" w:hAnsi="Calibri" w:cs="Calibri"/>
                <w:sz w:val="16"/>
                <w:szCs w:val="16"/>
              </w:rPr>
              <w:t>4</w:t>
            </w:r>
          </w:p>
        </w:tc>
        <w:tc>
          <w:tcPr>
            <w:tcW w:w="1970" w:type="dxa"/>
            <w:tcBorders>
              <w:top w:val="nil"/>
              <w:left w:val="nil"/>
              <w:bottom w:val="single" w:sz="8" w:space="0" w:color="B5DDDC"/>
              <w:right w:val="single" w:sz="8" w:space="0" w:color="B5DDDC"/>
            </w:tcBorders>
            <w:vAlign w:val="center"/>
            <w:hideMark/>
          </w:tcPr>
          <w:p w14:paraId="23C3052D" w14:textId="77777777" w:rsidR="0042605A" w:rsidRPr="008D0B31" w:rsidRDefault="00992883" w:rsidP="0042605A">
            <w:pPr>
              <w:spacing w:before="0" w:after="0" w:line="240" w:lineRule="auto"/>
              <w:rPr>
                <w:rFonts w:ascii="Calibri" w:hAnsi="Calibri" w:cs="Calibri"/>
                <w:sz w:val="16"/>
                <w:szCs w:val="16"/>
              </w:rPr>
            </w:pPr>
            <w:r w:rsidRPr="008D0B31">
              <w:rPr>
                <w:rFonts w:ascii="Calibri" w:hAnsi="Calibri" w:cs="Calibri"/>
                <w:sz w:val="16"/>
                <w:szCs w:val="16"/>
              </w:rPr>
              <w:t>Did the review’s authors do enough to assess quality of the included studies?</w:t>
            </w:r>
          </w:p>
        </w:tc>
        <w:tc>
          <w:tcPr>
            <w:tcW w:w="992" w:type="dxa"/>
            <w:tcBorders>
              <w:top w:val="nil"/>
              <w:left w:val="nil"/>
              <w:bottom w:val="single" w:sz="8" w:space="0" w:color="B5DDDC"/>
              <w:right w:val="single" w:sz="8" w:space="0" w:color="B5DDDC"/>
            </w:tcBorders>
            <w:vAlign w:val="center"/>
            <w:hideMark/>
          </w:tcPr>
          <w:p w14:paraId="0BAA435A" w14:textId="77777777" w:rsidR="0042605A" w:rsidRPr="0042605A" w:rsidRDefault="00992883" w:rsidP="0042605A">
            <w:pPr>
              <w:spacing w:before="0" w:after="0" w:line="240" w:lineRule="auto"/>
              <w:jc w:val="center"/>
              <w:rPr>
                <w:rFonts w:ascii="Calibri" w:hAnsi="Calibri" w:cs="Calibri"/>
                <w:sz w:val="16"/>
                <w:szCs w:val="16"/>
              </w:rPr>
            </w:pPr>
            <w:r w:rsidRPr="0042605A">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1DE6896C" w14:textId="446D3752" w:rsidR="0042605A" w:rsidRPr="0042605A" w:rsidRDefault="00992883" w:rsidP="0042605A">
            <w:pPr>
              <w:spacing w:before="0" w:after="0" w:line="240" w:lineRule="auto"/>
              <w:rPr>
                <w:rFonts w:ascii="Calibri" w:hAnsi="Calibri" w:cs="Calibri"/>
                <w:sz w:val="16"/>
                <w:szCs w:val="16"/>
              </w:rPr>
            </w:pPr>
            <w:r w:rsidRPr="0042605A">
              <w:rPr>
                <w:rFonts w:ascii="Calibri" w:hAnsi="Calibri" w:cs="Calibri"/>
                <w:sz w:val="16"/>
                <w:szCs w:val="16"/>
              </w:rPr>
              <w:t xml:space="preserve">It was stated that </w:t>
            </w:r>
            <w:r w:rsidR="00104196">
              <w:rPr>
                <w:rFonts w:ascii="Calibri" w:hAnsi="Calibri" w:cs="Calibri"/>
                <w:sz w:val="16"/>
                <w:szCs w:val="16"/>
              </w:rPr>
              <w:t>t</w:t>
            </w:r>
            <w:r w:rsidRPr="0042605A">
              <w:rPr>
                <w:rFonts w:ascii="Calibri" w:hAnsi="Calibri" w:cs="Calibri"/>
                <w:sz w:val="16"/>
                <w:szCs w:val="16"/>
              </w:rPr>
              <w:t>he protocol for the systematic review and meta-analysis was developed with input from a panel of external peer-</w:t>
            </w:r>
            <w:r w:rsidR="004A39AE" w:rsidRPr="0042605A">
              <w:rPr>
                <w:rFonts w:ascii="Calibri" w:hAnsi="Calibri" w:cs="Calibri"/>
                <w:sz w:val="16"/>
                <w:szCs w:val="16"/>
              </w:rPr>
              <w:t>reviewers and</w:t>
            </w:r>
            <w:r w:rsidRPr="0042605A">
              <w:rPr>
                <w:rFonts w:ascii="Calibri" w:hAnsi="Calibri" w:cs="Calibri"/>
                <w:sz w:val="16"/>
                <w:szCs w:val="16"/>
              </w:rPr>
              <w:t xml:space="preserve"> conforms to the Preferred Reporting Items for Systematic Reviews and Meta-Analyses (PRISMA)</w:t>
            </w:r>
            <w:r w:rsidRPr="0042605A">
              <w:rPr>
                <w:rFonts w:ascii="Calibri" w:hAnsi="Calibri" w:cs="Calibri"/>
                <w:sz w:val="16"/>
                <w:szCs w:val="16"/>
              </w:rPr>
              <w:br/>
            </w:r>
            <w:r w:rsidRPr="0042605A">
              <w:rPr>
                <w:rFonts w:ascii="Calibri" w:hAnsi="Calibri" w:cs="Calibri"/>
                <w:sz w:val="16"/>
                <w:szCs w:val="16"/>
              </w:rPr>
              <w:br/>
              <w:t xml:space="preserve">Study quality was evaluated using a checklist of 13 questions that assess risk of bias in 7 domains. </w:t>
            </w:r>
            <w:r w:rsidRPr="0042605A">
              <w:rPr>
                <w:rFonts w:ascii="Calibri" w:hAnsi="Calibri" w:cs="Calibri"/>
                <w:sz w:val="16"/>
                <w:szCs w:val="16"/>
              </w:rPr>
              <w:br/>
            </w:r>
            <w:r w:rsidRPr="0042605A">
              <w:rPr>
                <w:rFonts w:ascii="Calibri" w:hAnsi="Calibri" w:cs="Calibri"/>
                <w:sz w:val="16"/>
                <w:szCs w:val="16"/>
              </w:rPr>
              <w:br/>
              <w:t xml:space="preserve">A list of questions was formulated from established guidance documents for review studies </w:t>
            </w:r>
            <w:r w:rsidR="004A39AE" w:rsidRPr="0042605A">
              <w:rPr>
                <w:rFonts w:ascii="Calibri" w:hAnsi="Calibri" w:cs="Calibri"/>
                <w:sz w:val="16"/>
                <w:szCs w:val="16"/>
              </w:rPr>
              <w:t>including OHAT</w:t>
            </w:r>
            <w:r w:rsidRPr="0042605A">
              <w:rPr>
                <w:rFonts w:ascii="Calibri" w:hAnsi="Calibri" w:cs="Calibri"/>
                <w:sz w:val="16"/>
                <w:szCs w:val="16"/>
              </w:rPr>
              <w:t xml:space="preserve"> and Cochrane handbooks. </w:t>
            </w:r>
            <w:r w:rsidRPr="0042605A">
              <w:rPr>
                <w:rFonts w:ascii="Calibri" w:hAnsi="Calibri" w:cs="Calibri"/>
                <w:sz w:val="16"/>
                <w:szCs w:val="16"/>
              </w:rPr>
              <w:br/>
            </w:r>
            <w:r w:rsidRPr="0042605A">
              <w:rPr>
                <w:rFonts w:ascii="Calibri" w:hAnsi="Calibri" w:cs="Calibri"/>
                <w:sz w:val="16"/>
                <w:szCs w:val="16"/>
              </w:rPr>
              <w:br/>
              <w:t xml:space="preserve">A classification system was developed to determine whether each study has either a low risk of bias or high risk of bias by focusing on 6 of the 13 risk of bias questions that reflect exposure or outcome misclassification, biased methods, and lack of adequate adjustment for potential confounders. They were: </w:t>
            </w:r>
            <w:r w:rsidRPr="0042605A">
              <w:rPr>
                <w:rFonts w:ascii="Calibri" w:hAnsi="Calibri" w:cs="Calibri"/>
                <w:sz w:val="16"/>
                <w:szCs w:val="16"/>
              </w:rPr>
              <w:br/>
              <w:t>1. Is the comparison (i.e., control or reference) group appropriate?</w:t>
            </w:r>
            <w:r w:rsidRPr="0042605A">
              <w:rPr>
                <w:rFonts w:ascii="Calibri" w:hAnsi="Calibri" w:cs="Calibri"/>
                <w:sz w:val="16"/>
                <w:szCs w:val="16"/>
              </w:rPr>
              <w:br/>
              <w:t>2. Does the study design or analysis account for important confounding and modifying variables?</w:t>
            </w:r>
            <w:r w:rsidRPr="0042605A">
              <w:rPr>
                <w:rFonts w:ascii="Calibri" w:hAnsi="Calibri" w:cs="Calibri"/>
                <w:sz w:val="16"/>
                <w:szCs w:val="16"/>
              </w:rPr>
              <w:br/>
              <w:t>3. Do researchers adjust or control for other exposures that are anticipated to bias results?</w:t>
            </w:r>
            <w:r w:rsidRPr="0042605A">
              <w:rPr>
                <w:rFonts w:ascii="Calibri" w:hAnsi="Calibri" w:cs="Calibri"/>
                <w:sz w:val="16"/>
                <w:szCs w:val="16"/>
              </w:rPr>
              <w:br/>
              <w:t xml:space="preserve">4. Are we confident in the exposure characterization? </w:t>
            </w:r>
            <w:r w:rsidRPr="0042605A">
              <w:rPr>
                <w:rFonts w:ascii="Calibri" w:hAnsi="Calibri" w:cs="Calibri"/>
                <w:sz w:val="16"/>
                <w:szCs w:val="16"/>
              </w:rPr>
              <w:br/>
              <w:t>5. Are we confident in the outcome assessment?</w:t>
            </w:r>
            <w:r w:rsidRPr="0042605A">
              <w:rPr>
                <w:rFonts w:ascii="Calibri" w:hAnsi="Calibri" w:cs="Calibri"/>
                <w:sz w:val="16"/>
                <w:szCs w:val="16"/>
              </w:rPr>
              <w:br/>
              <w:t xml:space="preserve">6. Are there any other potential threats to internal validity (e.g. inappropriate statistical methods)?  </w:t>
            </w:r>
            <w:r w:rsidRPr="0042605A">
              <w:rPr>
                <w:rFonts w:ascii="Calibri" w:hAnsi="Calibri" w:cs="Calibri"/>
                <w:sz w:val="16"/>
                <w:szCs w:val="16"/>
              </w:rPr>
              <w:br/>
            </w:r>
            <w:r w:rsidRPr="0042605A">
              <w:rPr>
                <w:rFonts w:ascii="Calibri" w:hAnsi="Calibri" w:cs="Calibri"/>
                <w:sz w:val="16"/>
                <w:szCs w:val="16"/>
              </w:rPr>
              <w:br/>
              <w:t>Any study rated as definitely high risk of bias for any of the above 6 questions was excluded from the meta-analysis.</w:t>
            </w:r>
          </w:p>
        </w:tc>
        <w:tc>
          <w:tcPr>
            <w:tcW w:w="851" w:type="dxa"/>
            <w:tcBorders>
              <w:top w:val="nil"/>
              <w:left w:val="nil"/>
              <w:bottom w:val="single" w:sz="8" w:space="0" w:color="B5DDDC"/>
              <w:right w:val="single" w:sz="8" w:space="0" w:color="B5DDDC"/>
            </w:tcBorders>
            <w:shd w:val="clear" w:color="000000" w:fill="70AD47"/>
            <w:vAlign w:val="center"/>
            <w:hideMark/>
          </w:tcPr>
          <w:p w14:paraId="3032B0C7" w14:textId="77777777" w:rsidR="0042605A" w:rsidRPr="0042605A" w:rsidRDefault="00992883" w:rsidP="0042605A">
            <w:pPr>
              <w:spacing w:before="0" w:after="0" w:line="240" w:lineRule="auto"/>
              <w:jc w:val="center"/>
              <w:rPr>
                <w:rFonts w:ascii="Calibri" w:hAnsi="Calibri" w:cs="Calibri"/>
                <w:b/>
                <w:bCs/>
                <w:sz w:val="16"/>
                <w:szCs w:val="16"/>
              </w:rPr>
            </w:pPr>
            <w:r w:rsidRPr="0042605A">
              <w:rPr>
                <w:rFonts w:ascii="Calibri" w:hAnsi="Calibri" w:cs="Calibri"/>
                <w:b/>
                <w:bCs/>
                <w:sz w:val="16"/>
                <w:szCs w:val="16"/>
              </w:rPr>
              <w:t>Definitely low risk of bias (++)</w:t>
            </w:r>
          </w:p>
        </w:tc>
      </w:tr>
      <w:tr w:rsidR="00BF2DBF" w14:paraId="6B41D507" w14:textId="77777777" w:rsidTr="006D2C97">
        <w:trPr>
          <w:trHeight w:val="340"/>
        </w:trPr>
        <w:tc>
          <w:tcPr>
            <w:tcW w:w="379" w:type="dxa"/>
            <w:tcBorders>
              <w:top w:val="nil"/>
              <w:left w:val="single" w:sz="8" w:space="0" w:color="B5DDDC"/>
              <w:bottom w:val="single" w:sz="8" w:space="0" w:color="B5DDDC"/>
              <w:right w:val="single" w:sz="8" w:space="0" w:color="B5DDDC"/>
            </w:tcBorders>
            <w:vAlign w:val="center"/>
            <w:hideMark/>
          </w:tcPr>
          <w:p w14:paraId="617DA58A" w14:textId="77777777" w:rsidR="0042605A" w:rsidRPr="008D0B31" w:rsidRDefault="00992883" w:rsidP="0042605A">
            <w:pPr>
              <w:spacing w:before="0" w:after="0" w:line="240" w:lineRule="auto"/>
              <w:jc w:val="center"/>
              <w:rPr>
                <w:rFonts w:ascii="Calibri" w:hAnsi="Calibri" w:cs="Calibri"/>
                <w:sz w:val="16"/>
                <w:szCs w:val="16"/>
              </w:rPr>
            </w:pPr>
            <w:r w:rsidRPr="008D0B31">
              <w:rPr>
                <w:rFonts w:ascii="Calibri" w:hAnsi="Calibri" w:cs="Calibri"/>
                <w:sz w:val="16"/>
                <w:szCs w:val="16"/>
              </w:rPr>
              <w:t>5</w:t>
            </w:r>
          </w:p>
        </w:tc>
        <w:tc>
          <w:tcPr>
            <w:tcW w:w="1970" w:type="dxa"/>
            <w:tcBorders>
              <w:top w:val="nil"/>
              <w:left w:val="nil"/>
              <w:bottom w:val="single" w:sz="8" w:space="0" w:color="B5DDDC"/>
              <w:right w:val="single" w:sz="8" w:space="0" w:color="B5DDDC"/>
            </w:tcBorders>
            <w:vAlign w:val="center"/>
            <w:hideMark/>
          </w:tcPr>
          <w:p w14:paraId="2C449AB1" w14:textId="77777777" w:rsidR="0042605A" w:rsidRPr="008D0B31" w:rsidRDefault="00992883" w:rsidP="0042605A">
            <w:pPr>
              <w:spacing w:before="0" w:after="0" w:line="240" w:lineRule="auto"/>
              <w:rPr>
                <w:rFonts w:ascii="Calibri" w:hAnsi="Calibri" w:cs="Calibri"/>
                <w:sz w:val="16"/>
                <w:szCs w:val="16"/>
              </w:rPr>
            </w:pPr>
            <w:r w:rsidRPr="008D0B31">
              <w:rPr>
                <w:rFonts w:ascii="Calibri" w:hAnsi="Calibri" w:cs="Calibri"/>
                <w:sz w:val="16"/>
                <w:szCs w:val="16"/>
              </w:rPr>
              <w:t>If the results of the review have been combined, was it reasonable to do so?</w:t>
            </w:r>
          </w:p>
        </w:tc>
        <w:tc>
          <w:tcPr>
            <w:tcW w:w="992" w:type="dxa"/>
            <w:tcBorders>
              <w:top w:val="nil"/>
              <w:left w:val="nil"/>
              <w:bottom w:val="single" w:sz="8" w:space="0" w:color="B5DDDC"/>
              <w:right w:val="single" w:sz="8" w:space="0" w:color="B5DDDC"/>
            </w:tcBorders>
            <w:vAlign w:val="center"/>
            <w:hideMark/>
          </w:tcPr>
          <w:p w14:paraId="5EEF3FEE" w14:textId="77777777" w:rsidR="0042605A" w:rsidRPr="0042605A" w:rsidRDefault="00992883" w:rsidP="0042605A">
            <w:pPr>
              <w:spacing w:before="0" w:after="0" w:line="240" w:lineRule="auto"/>
              <w:jc w:val="center"/>
              <w:rPr>
                <w:rFonts w:ascii="Calibri" w:hAnsi="Calibri" w:cs="Calibri"/>
                <w:sz w:val="16"/>
                <w:szCs w:val="16"/>
              </w:rPr>
            </w:pPr>
            <w:r w:rsidRPr="0042605A">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1B74802E" w14:textId="1202019B" w:rsidR="0042605A" w:rsidRPr="0042605A" w:rsidRDefault="00992883" w:rsidP="0042605A">
            <w:pPr>
              <w:spacing w:before="0" w:after="0" w:line="240" w:lineRule="auto"/>
              <w:rPr>
                <w:rFonts w:ascii="Calibri" w:hAnsi="Calibri" w:cs="Calibri"/>
                <w:sz w:val="16"/>
                <w:szCs w:val="16"/>
              </w:rPr>
            </w:pPr>
            <w:r w:rsidRPr="0042605A">
              <w:rPr>
                <w:rFonts w:ascii="Calibri" w:hAnsi="Calibri" w:cs="Calibri"/>
                <w:sz w:val="16"/>
                <w:szCs w:val="16"/>
              </w:rPr>
              <w:t xml:space="preserve">Descriptions of recreational activities, study participants, health outcomes, water quality, age groups, and types of water contact substantially varied among the studies meeting </w:t>
            </w:r>
            <w:r w:rsidR="00104196">
              <w:rPr>
                <w:rFonts w:ascii="Calibri" w:hAnsi="Calibri" w:cs="Calibri"/>
                <w:sz w:val="16"/>
                <w:szCs w:val="16"/>
              </w:rPr>
              <w:t>the</w:t>
            </w:r>
            <w:r w:rsidR="00104196" w:rsidRPr="0042605A">
              <w:rPr>
                <w:rFonts w:ascii="Calibri" w:hAnsi="Calibri" w:cs="Calibri"/>
                <w:sz w:val="16"/>
                <w:szCs w:val="16"/>
              </w:rPr>
              <w:t xml:space="preserve"> </w:t>
            </w:r>
            <w:r w:rsidRPr="0042605A">
              <w:rPr>
                <w:rFonts w:ascii="Calibri" w:hAnsi="Calibri" w:cs="Calibri"/>
                <w:sz w:val="16"/>
                <w:szCs w:val="16"/>
              </w:rPr>
              <w:t xml:space="preserve">inclusion criteria. To perform meta-analyses, </w:t>
            </w:r>
            <w:r w:rsidR="00104196">
              <w:rPr>
                <w:rFonts w:ascii="Calibri" w:hAnsi="Calibri" w:cs="Calibri"/>
                <w:sz w:val="16"/>
                <w:szCs w:val="16"/>
              </w:rPr>
              <w:t>the authors</w:t>
            </w:r>
            <w:r w:rsidR="00104196" w:rsidRPr="0042605A">
              <w:rPr>
                <w:rFonts w:ascii="Calibri" w:hAnsi="Calibri" w:cs="Calibri"/>
                <w:sz w:val="16"/>
                <w:szCs w:val="16"/>
              </w:rPr>
              <w:t xml:space="preserve"> </w:t>
            </w:r>
            <w:r w:rsidRPr="0042605A">
              <w:rPr>
                <w:rFonts w:ascii="Calibri" w:hAnsi="Calibri" w:cs="Calibri"/>
                <w:sz w:val="16"/>
                <w:szCs w:val="16"/>
              </w:rPr>
              <w:t>categorized each extracted effect estimate based on recreational activity, degree of water contact, health outcome, water quality, study subject age, and water type.</w:t>
            </w:r>
            <w:r w:rsidRPr="0042605A">
              <w:rPr>
                <w:rFonts w:ascii="Calibri" w:hAnsi="Calibri" w:cs="Calibri"/>
                <w:sz w:val="16"/>
                <w:szCs w:val="16"/>
              </w:rPr>
              <w:br/>
            </w:r>
            <w:r w:rsidRPr="0042605A">
              <w:rPr>
                <w:rFonts w:ascii="Calibri" w:hAnsi="Calibri" w:cs="Calibri"/>
                <w:sz w:val="16"/>
                <w:szCs w:val="16"/>
              </w:rPr>
              <w:br/>
              <w:t>In combining data from many studies for review, it is important to control for site specific effects.  By classifying the extracted effect estimates based the various criteria described above, this requirement was recognised and accounted for.</w:t>
            </w:r>
          </w:p>
        </w:tc>
        <w:tc>
          <w:tcPr>
            <w:tcW w:w="851" w:type="dxa"/>
            <w:tcBorders>
              <w:top w:val="nil"/>
              <w:left w:val="nil"/>
              <w:bottom w:val="single" w:sz="8" w:space="0" w:color="B5DDDC"/>
              <w:right w:val="single" w:sz="8" w:space="0" w:color="B5DDDC"/>
            </w:tcBorders>
            <w:shd w:val="clear" w:color="000000" w:fill="70AD47"/>
            <w:vAlign w:val="center"/>
            <w:hideMark/>
          </w:tcPr>
          <w:p w14:paraId="5F661BB5" w14:textId="77777777" w:rsidR="0042605A" w:rsidRPr="0042605A" w:rsidRDefault="00992883" w:rsidP="0042605A">
            <w:pPr>
              <w:spacing w:before="0" w:after="0" w:line="240" w:lineRule="auto"/>
              <w:jc w:val="center"/>
              <w:rPr>
                <w:rFonts w:ascii="Calibri" w:hAnsi="Calibri" w:cs="Calibri"/>
                <w:b/>
                <w:bCs/>
                <w:sz w:val="16"/>
                <w:szCs w:val="16"/>
              </w:rPr>
            </w:pPr>
            <w:r w:rsidRPr="0042605A">
              <w:rPr>
                <w:rFonts w:ascii="Calibri" w:hAnsi="Calibri" w:cs="Calibri"/>
                <w:b/>
                <w:bCs/>
                <w:sz w:val="16"/>
                <w:szCs w:val="16"/>
              </w:rPr>
              <w:t>Definitely low risk of bias (++)</w:t>
            </w:r>
          </w:p>
        </w:tc>
      </w:tr>
      <w:tr w:rsidR="00BF2DBF" w14:paraId="3EAA989A" w14:textId="77777777" w:rsidTr="006D2C97">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57966B6C" w14:textId="77777777" w:rsidR="0042605A" w:rsidRPr="0042605A" w:rsidRDefault="00992883" w:rsidP="0042605A">
            <w:pPr>
              <w:spacing w:before="0" w:after="0" w:line="240" w:lineRule="auto"/>
              <w:jc w:val="center"/>
              <w:rPr>
                <w:rFonts w:ascii="Calibri" w:hAnsi="Calibri" w:cs="Calibri"/>
                <w:b/>
                <w:bCs/>
                <w:color w:val="000000"/>
                <w:sz w:val="16"/>
                <w:szCs w:val="16"/>
              </w:rPr>
            </w:pPr>
            <w:r w:rsidRPr="0042605A">
              <w:rPr>
                <w:rFonts w:ascii="Calibri" w:hAnsi="Calibri" w:cs="Calibri"/>
                <w:b/>
                <w:bCs/>
                <w:color w:val="000000"/>
                <w:sz w:val="16"/>
                <w:szCs w:val="16"/>
              </w:rPr>
              <w:t> </w:t>
            </w:r>
          </w:p>
        </w:tc>
        <w:tc>
          <w:tcPr>
            <w:tcW w:w="1970" w:type="dxa"/>
            <w:tcBorders>
              <w:top w:val="nil"/>
              <w:left w:val="nil"/>
              <w:bottom w:val="single" w:sz="8" w:space="0" w:color="B5DDDC"/>
              <w:right w:val="single" w:sz="8" w:space="0" w:color="B5DDDC"/>
            </w:tcBorders>
            <w:shd w:val="clear" w:color="000000" w:fill="D6EAEB"/>
            <w:vAlign w:val="center"/>
            <w:hideMark/>
          </w:tcPr>
          <w:p w14:paraId="40A3EE11"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Section B: What are the results?</w:t>
            </w:r>
          </w:p>
        </w:tc>
        <w:tc>
          <w:tcPr>
            <w:tcW w:w="992" w:type="dxa"/>
            <w:tcBorders>
              <w:top w:val="nil"/>
              <w:left w:val="nil"/>
              <w:bottom w:val="single" w:sz="8" w:space="0" w:color="B5DDDC"/>
              <w:right w:val="single" w:sz="8" w:space="0" w:color="B5DDDC"/>
            </w:tcBorders>
            <w:shd w:val="clear" w:color="000000" w:fill="D6EAEB"/>
            <w:vAlign w:val="center"/>
            <w:hideMark/>
          </w:tcPr>
          <w:p w14:paraId="6BF0E83A"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1409E20C"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5A31AC44"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 </w:t>
            </w:r>
          </w:p>
        </w:tc>
      </w:tr>
      <w:tr w:rsidR="00BF2DBF" w14:paraId="608B010B" w14:textId="77777777" w:rsidTr="006D2C97">
        <w:trPr>
          <w:trHeight w:val="340"/>
        </w:trPr>
        <w:tc>
          <w:tcPr>
            <w:tcW w:w="379" w:type="dxa"/>
            <w:tcBorders>
              <w:top w:val="single" w:sz="4" w:space="0" w:color="C6E0B4"/>
              <w:left w:val="single" w:sz="4" w:space="0" w:color="C6E0B4"/>
              <w:bottom w:val="single" w:sz="4" w:space="0" w:color="C6E0B4"/>
              <w:right w:val="single" w:sz="4" w:space="0" w:color="C6E0B4"/>
            </w:tcBorders>
            <w:noWrap/>
            <w:hideMark/>
          </w:tcPr>
          <w:p w14:paraId="31AD1500" w14:textId="77777777" w:rsidR="0042605A" w:rsidRPr="0042605A" w:rsidRDefault="00992883" w:rsidP="0042605A">
            <w:pPr>
              <w:spacing w:before="0" w:after="0" w:line="240" w:lineRule="auto"/>
              <w:jc w:val="center"/>
              <w:rPr>
                <w:rFonts w:ascii="Calibri" w:hAnsi="Calibri" w:cs="Calibri"/>
                <w:color w:val="000000"/>
                <w:sz w:val="16"/>
                <w:szCs w:val="16"/>
              </w:rPr>
            </w:pPr>
            <w:r w:rsidRPr="0042605A">
              <w:rPr>
                <w:rFonts w:ascii="Calibri" w:hAnsi="Calibri" w:cs="Calibri"/>
                <w:color w:val="000000"/>
                <w:sz w:val="16"/>
                <w:szCs w:val="16"/>
              </w:rPr>
              <w:t>6</w:t>
            </w:r>
          </w:p>
        </w:tc>
        <w:tc>
          <w:tcPr>
            <w:tcW w:w="1970" w:type="dxa"/>
            <w:tcBorders>
              <w:top w:val="nil"/>
              <w:left w:val="single" w:sz="8" w:space="0" w:color="B5DDDC"/>
              <w:bottom w:val="single" w:sz="8" w:space="0" w:color="B5DDDC"/>
              <w:right w:val="single" w:sz="8" w:space="0" w:color="B5DDDC"/>
            </w:tcBorders>
            <w:vAlign w:val="center"/>
            <w:hideMark/>
          </w:tcPr>
          <w:p w14:paraId="580B7EA9" w14:textId="77777777" w:rsidR="0042605A" w:rsidRPr="0042605A" w:rsidRDefault="00992883" w:rsidP="0042605A">
            <w:pPr>
              <w:spacing w:before="0" w:after="0" w:line="240" w:lineRule="auto"/>
              <w:rPr>
                <w:rFonts w:ascii="Calibri" w:hAnsi="Calibri" w:cs="Calibri"/>
                <w:b/>
                <w:bCs/>
                <w:sz w:val="16"/>
                <w:szCs w:val="16"/>
              </w:rPr>
            </w:pPr>
            <w:r w:rsidRPr="0042605A">
              <w:rPr>
                <w:rFonts w:ascii="Calibri" w:hAnsi="Calibri" w:cs="Calibri"/>
                <w:b/>
                <w:bCs/>
                <w:sz w:val="16"/>
                <w:szCs w:val="16"/>
              </w:rPr>
              <w:t>What are the overall results of the review?</w:t>
            </w:r>
          </w:p>
        </w:tc>
        <w:tc>
          <w:tcPr>
            <w:tcW w:w="992" w:type="dxa"/>
            <w:tcBorders>
              <w:top w:val="nil"/>
              <w:left w:val="nil"/>
              <w:bottom w:val="single" w:sz="8" w:space="0" w:color="B5DDDC"/>
              <w:right w:val="single" w:sz="8" w:space="0" w:color="B5DDDC"/>
            </w:tcBorders>
            <w:vAlign w:val="center"/>
            <w:hideMark/>
          </w:tcPr>
          <w:p w14:paraId="4C06F52E" w14:textId="77777777" w:rsidR="0042605A" w:rsidRPr="0042605A" w:rsidRDefault="00992883" w:rsidP="0042605A">
            <w:pPr>
              <w:spacing w:before="0" w:after="0" w:line="240" w:lineRule="auto"/>
              <w:jc w:val="center"/>
              <w:rPr>
                <w:rFonts w:ascii="Calibri" w:hAnsi="Calibri" w:cs="Calibri"/>
                <w:sz w:val="16"/>
                <w:szCs w:val="16"/>
              </w:rPr>
            </w:pPr>
            <w:r w:rsidRPr="0042605A">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41F8D31B" w14:textId="4C3B0C94" w:rsidR="0042605A" w:rsidRPr="0042605A" w:rsidRDefault="00992883" w:rsidP="0042605A">
            <w:pPr>
              <w:spacing w:before="0" w:after="0" w:line="240" w:lineRule="auto"/>
              <w:rPr>
                <w:rFonts w:ascii="Calibri" w:hAnsi="Calibri" w:cs="Calibri"/>
                <w:sz w:val="16"/>
                <w:szCs w:val="16"/>
              </w:rPr>
            </w:pPr>
            <w:r w:rsidRPr="0042605A">
              <w:rPr>
                <w:rFonts w:ascii="Calibri" w:hAnsi="Calibri" w:cs="Calibri"/>
                <w:sz w:val="16"/>
                <w:szCs w:val="16"/>
              </w:rPr>
              <w:t>The meta-analysis confirmed a strong association between</w:t>
            </w:r>
            <w:r w:rsidR="00104196">
              <w:rPr>
                <w:rFonts w:ascii="Calibri" w:hAnsi="Calibri" w:cs="Calibri"/>
                <w:sz w:val="16"/>
                <w:szCs w:val="16"/>
              </w:rPr>
              <w:t xml:space="preserve"> </w:t>
            </w:r>
            <w:r w:rsidRPr="0042605A">
              <w:rPr>
                <w:rFonts w:ascii="Calibri" w:hAnsi="Calibri" w:cs="Calibri"/>
                <w:sz w:val="16"/>
                <w:szCs w:val="16"/>
              </w:rPr>
              <w:t>swimming and both GI and RI. Swimming approximately doubles the risk of GI and increases the risk of RI by approximately 75% compared to no-contact controls.</w:t>
            </w:r>
            <w:r w:rsidRPr="0042605A">
              <w:rPr>
                <w:rFonts w:ascii="Calibri" w:hAnsi="Calibri" w:cs="Calibri"/>
                <w:sz w:val="16"/>
                <w:szCs w:val="16"/>
              </w:rPr>
              <w:br/>
            </w:r>
            <w:r w:rsidRPr="0042605A">
              <w:rPr>
                <w:rFonts w:ascii="Calibri" w:hAnsi="Calibri" w:cs="Calibri"/>
                <w:sz w:val="16"/>
                <w:szCs w:val="16"/>
              </w:rPr>
              <w:br/>
              <w:t xml:space="preserve">The conclusions section states the following: "Recreational activities associated with less ambient water contact (e.g. fishing, boating, or kayaking in tranquil waters) may result in a lower risk of illness compared to recreational activities associated with greater ambient water contact (e.g. swimming, surfing, or whitewater kayaking). This study suggests that the level of exposure with different types of recreational activities are important characteristics when assessing the risk of illness associated with recreation in ambient surface waters."  </w:t>
            </w:r>
            <w:r w:rsidR="00104196">
              <w:rPr>
                <w:rFonts w:ascii="Calibri" w:hAnsi="Calibri" w:cs="Calibri"/>
                <w:sz w:val="16"/>
                <w:szCs w:val="16"/>
              </w:rPr>
              <w:t>T</w:t>
            </w:r>
            <w:r w:rsidRPr="0042605A">
              <w:rPr>
                <w:rFonts w:ascii="Calibri" w:hAnsi="Calibri" w:cs="Calibri"/>
                <w:sz w:val="16"/>
                <w:szCs w:val="16"/>
              </w:rPr>
              <w:t xml:space="preserve">his statement is </w:t>
            </w:r>
            <w:r w:rsidR="00104196">
              <w:rPr>
                <w:rFonts w:ascii="Calibri" w:hAnsi="Calibri" w:cs="Calibri"/>
                <w:sz w:val="16"/>
                <w:szCs w:val="16"/>
              </w:rPr>
              <w:t>stat</w:t>
            </w:r>
            <w:r w:rsidR="00104196" w:rsidRPr="0042605A">
              <w:rPr>
                <w:rFonts w:ascii="Calibri" w:hAnsi="Calibri" w:cs="Calibri"/>
                <w:sz w:val="16"/>
                <w:szCs w:val="16"/>
              </w:rPr>
              <w:t xml:space="preserve">ing </w:t>
            </w:r>
            <w:r w:rsidRPr="0042605A">
              <w:rPr>
                <w:rFonts w:ascii="Calibri" w:hAnsi="Calibri" w:cs="Calibri"/>
                <w:sz w:val="16"/>
                <w:szCs w:val="16"/>
              </w:rPr>
              <w:t xml:space="preserve">that greater exposure to water in recreation means greater risk of illness; this is a well-established maxim in the field </w:t>
            </w:r>
            <w:r w:rsidR="00104196">
              <w:rPr>
                <w:rFonts w:ascii="Calibri" w:hAnsi="Calibri" w:cs="Calibri"/>
                <w:sz w:val="16"/>
                <w:szCs w:val="16"/>
              </w:rPr>
              <w:t xml:space="preserve">of </w:t>
            </w:r>
            <w:r w:rsidRPr="0042605A">
              <w:rPr>
                <w:rFonts w:ascii="Calibri" w:hAnsi="Calibri" w:cs="Calibri"/>
                <w:sz w:val="16"/>
                <w:szCs w:val="16"/>
              </w:rPr>
              <w:t>recreational water quality management</w:t>
            </w:r>
            <w:r w:rsidR="00104196">
              <w:rPr>
                <w:rFonts w:ascii="Calibri" w:hAnsi="Calibri" w:cs="Calibri"/>
                <w:sz w:val="16"/>
                <w:szCs w:val="16"/>
              </w:rPr>
              <w:t>.</w:t>
            </w:r>
            <w:r w:rsidRPr="0042605A">
              <w:rPr>
                <w:rFonts w:ascii="Calibri" w:hAnsi="Calibri" w:cs="Calibri"/>
                <w:sz w:val="16"/>
                <w:szCs w:val="16"/>
              </w:rPr>
              <w:t xml:space="preserve"> </w:t>
            </w:r>
            <w:r w:rsidR="002717F6">
              <w:rPr>
                <w:rFonts w:ascii="Calibri" w:hAnsi="Calibri" w:cs="Calibri"/>
                <w:sz w:val="16"/>
                <w:szCs w:val="16"/>
              </w:rPr>
              <w:t>T</w:t>
            </w:r>
            <w:r w:rsidRPr="0042605A">
              <w:rPr>
                <w:rFonts w:ascii="Calibri" w:hAnsi="Calibri" w:cs="Calibri"/>
                <w:sz w:val="16"/>
                <w:szCs w:val="16"/>
              </w:rPr>
              <w:t>he overall results are moderately informative and established with a rigorous methodology.</w:t>
            </w:r>
          </w:p>
        </w:tc>
        <w:tc>
          <w:tcPr>
            <w:tcW w:w="851" w:type="dxa"/>
            <w:tcBorders>
              <w:top w:val="nil"/>
              <w:left w:val="nil"/>
              <w:bottom w:val="single" w:sz="8" w:space="0" w:color="B5DDDC"/>
              <w:right w:val="single" w:sz="8" w:space="0" w:color="B5DDDC"/>
            </w:tcBorders>
            <w:shd w:val="clear" w:color="000000" w:fill="E2EFDA"/>
            <w:vAlign w:val="center"/>
            <w:hideMark/>
          </w:tcPr>
          <w:p w14:paraId="01C79425" w14:textId="77777777" w:rsidR="0042605A" w:rsidRPr="0042605A" w:rsidRDefault="00992883" w:rsidP="0042605A">
            <w:pPr>
              <w:spacing w:before="0" w:after="0" w:line="240" w:lineRule="auto"/>
              <w:jc w:val="center"/>
              <w:rPr>
                <w:rFonts w:ascii="Calibri" w:hAnsi="Calibri" w:cs="Calibri"/>
                <w:b/>
                <w:bCs/>
                <w:sz w:val="16"/>
                <w:szCs w:val="16"/>
              </w:rPr>
            </w:pPr>
            <w:r w:rsidRPr="0042605A">
              <w:rPr>
                <w:rFonts w:ascii="Calibri" w:hAnsi="Calibri" w:cs="Calibri"/>
                <w:b/>
                <w:bCs/>
                <w:sz w:val="16"/>
                <w:szCs w:val="16"/>
              </w:rPr>
              <w:t>Probably low risk of bias (+)</w:t>
            </w:r>
          </w:p>
        </w:tc>
      </w:tr>
      <w:tr w:rsidR="00BF2DBF" w14:paraId="41BAA37C" w14:textId="77777777" w:rsidTr="006D2C97">
        <w:trPr>
          <w:trHeight w:val="340"/>
        </w:trPr>
        <w:tc>
          <w:tcPr>
            <w:tcW w:w="379" w:type="dxa"/>
            <w:tcBorders>
              <w:top w:val="single" w:sz="8" w:space="0" w:color="B5DDDC"/>
              <w:left w:val="single" w:sz="8" w:space="0" w:color="B5DDDC"/>
              <w:bottom w:val="single" w:sz="8" w:space="0" w:color="B5DDDC"/>
              <w:right w:val="single" w:sz="8" w:space="0" w:color="B5DDDC"/>
            </w:tcBorders>
            <w:vAlign w:val="center"/>
            <w:hideMark/>
          </w:tcPr>
          <w:p w14:paraId="4FB3E647" w14:textId="77777777" w:rsidR="0042605A" w:rsidRPr="0042605A" w:rsidRDefault="00992883" w:rsidP="0042605A">
            <w:pPr>
              <w:spacing w:before="0" w:after="0" w:line="240" w:lineRule="auto"/>
              <w:jc w:val="center"/>
              <w:rPr>
                <w:rFonts w:ascii="Calibri" w:hAnsi="Calibri" w:cs="Calibri"/>
                <w:b/>
                <w:bCs/>
                <w:sz w:val="16"/>
                <w:szCs w:val="16"/>
              </w:rPr>
            </w:pPr>
            <w:r w:rsidRPr="0042605A">
              <w:rPr>
                <w:rFonts w:ascii="Calibri" w:hAnsi="Calibri" w:cs="Calibri"/>
                <w:b/>
                <w:bCs/>
                <w:sz w:val="16"/>
                <w:szCs w:val="16"/>
              </w:rPr>
              <w:t>7</w:t>
            </w:r>
          </w:p>
        </w:tc>
        <w:tc>
          <w:tcPr>
            <w:tcW w:w="1970" w:type="dxa"/>
            <w:tcBorders>
              <w:top w:val="nil"/>
              <w:left w:val="nil"/>
              <w:bottom w:val="single" w:sz="8" w:space="0" w:color="B5DDDC"/>
              <w:right w:val="single" w:sz="8" w:space="0" w:color="B5DDDC"/>
            </w:tcBorders>
            <w:vAlign w:val="center"/>
            <w:hideMark/>
          </w:tcPr>
          <w:p w14:paraId="4396161F" w14:textId="77777777" w:rsidR="0042605A" w:rsidRPr="0042605A" w:rsidRDefault="00992883" w:rsidP="0042605A">
            <w:pPr>
              <w:spacing w:before="0" w:after="0" w:line="240" w:lineRule="auto"/>
              <w:rPr>
                <w:rFonts w:ascii="Calibri" w:hAnsi="Calibri" w:cs="Calibri"/>
                <w:b/>
                <w:bCs/>
                <w:sz w:val="16"/>
                <w:szCs w:val="16"/>
              </w:rPr>
            </w:pPr>
            <w:r w:rsidRPr="0042605A">
              <w:rPr>
                <w:rFonts w:ascii="Calibri" w:hAnsi="Calibri" w:cs="Calibri"/>
                <w:b/>
                <w:bCs/>
                <w:sz w:val="16"/>
                <w:szCs w:val="16"/>
              </w:rPr>
              <w:t>How precise are the results?</w:t>
            </w:r>
          </w:p>
        </w:tc>
        <w:tc>
          <w:tcPr>
            <w:tcW w:w="992" w:type="dxa"/>
            <w:tcBorders>
              <w:top w:val="nil"/>
              <w:left w:val="nil"/>
              <w:bottom w:val="single" w:sz="8" w:space="0" w:color="B5DDDC"/>
              <w:right w:val="single" w:sz="8" w:space="0" w:color="B5DDDC"/>
            </w:tcBorders>
            <w:vAlign w:val="center"/>
            <w:hideMark/>
          </w:tcPr>
          <w:p w14:paraId="6FDB856A" w14:textId="77777777" w:rsidR="0042605A" w:rsidRPr="0042605A" w:rsidRDefault="00992883" w:rsidP="0042605A">
            <w:pPr>
              <w:spacing w:before="0" w:after="0" w:line="240" w:lineRule="auto"/>
              <w:jc w:val="center"/>
              <w:rPr>
                <w:rFonts w:ascii="Calibri" w:hAnsi="Calibri" w:cs="Calibri"/>
                <w:sz w:val="16"/>
                <w:szCs w:val="16"/>
              </w:rPr>
            </w:pPr>
            <w:r w:rsidRPr="0042605A">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539A31C3" w14:textId="77777777" w:rsidR="0042605A" w:rsidRPr="0042605A" w:rsidRDefault="00992883" w:rsidP="0042605A">
            <w:pPr>
              <w:spacing w:before="0" w:after="0" w:line="240" w:lineRule="auto"/>
              <w:rPr>
                <w:rFonts w:ascii="Calibri" w:hAnsi="Calibri" w:cs="Calibri"/>
                <w:sz w:val="16"/>
                <w:szCs w:val="16"/>
              </w:rPr>
            </w:pPr>
            <w:r w:rsidRPr="0042605A">
              <w:rPr>
                <w:rFonts w:ascii="Calibri" w:hAnsi="Calibri" w:cs="Calibri"/>
                <w:sz w:val="16"/>
                <w:szCs w:val="16"/>
              </w:rPr>
              <w:t>Pooled risk estimates indicated:</w:t>
            </w:r>
            <w:r w:rsidRPr="0042605A">
              <w:rPr>
                <w:rFonts w:ascii="Calibri" w:hAnsi="Calibri" w:cs="Calibri"/>
                <w:sz w:val="16"/>
                <w:szCs w:val="16"/>
              </w:rPr>
              <w:br/>
              <w:t>- significant elevation of gastrointestinal illness with the recreational activity categories of swimming (2.19, 95% CI: 1.82, 2.63) and sports-related contact (2.69, 95% CI: 1.04, 6.92), and</w:t>
            </w:r>
            <w:r w:rsidRPr="0042605A">
              <w:rPr>
                <w:rFonts w:ascii="Calibri" w:hAnsi="Calibri" w:cs="Calibri"/>
                <w:sz w:val="16"/>
                <w:szCs w:val="16"/>
              </w:rPr>
              <w:br/>
              <w:t xml:space="preserve">- nonsignificant elevation of gastrointestinal illness with minimal contact (1.27, 95% CI: 0.74, 2.16). </w:t>
            </w:r>
            <w:r w:rsidRPr="0042605A">
              <w:rPr>
                <w:rFonts w:ascii="Calibri" w:hAnsi="Calibri" w:cs="Calibri"/>
                <w:sz w:val="16"/>
                <w:szCs w:val="16"/>
              </w:rPr>
              <w:br/>
              <w:t>- significant elevation of respiratory illness with swimming (1.78, 95% CI: 1.38, 2.29) and sports-related contact (1.49, 95% CI: 1.00, 2.24), and</w:t>
            </w:r>
            <w:r w:rsidRPr="0042605A">
              <w:rPr>
                <w:rFonts w:ascii="Calibri" w:hAnsi="Calibri" w:cs="Calibri"/>
                <w:sz w:val="16"/>
                <w:szCs w:val="16"/>
              </w:rPr>
              <w:br/>
              <w:t>- no elevation of respiratory illness with minimal contact (0.90, 95% CI: 0.71, 1.14)</w:t>
            </w:r>
            <w:r w:rsidRPr="0042605A">
              <w:rPr>
                <w:rFonts w:ascii="Calibri" w:hAnsi="Calibri" w:cs="Calibri"/>
                <w:sz w:val="16"/>
                <w:szCs w:val="16"/>
              </w:rPr>
              <w:br/>
            </w:r>
            <w:r w:rsidRPr="0042605A">
              <w:rPr>
                <w:rFonts w:ascii="Calibri" w:hAnsi="Calibri" w:cs="Calibri"/>
                <w:sz w:val="16"/>
                <w:szCs w:val="16"/>
              </w:rPr>
              <w:br/>
              <w:t>The confidence intervals for swimming and GI and RI are relatively tight indicating precise estimates, but for sports related contact the relationship is less concise.</w:t>
            </w:r>
          </w:p>
        </w:tc>
        <w:tc>
          <w:tcPr>
            <w:tcW w:w="851" w:type="dxa"/>
            <w:tcBorders>
              <w:top w:val="nil"/>
              <w:left w:val="nil"/>
              <w:bottom w:val="single" w:sz="8" w:space="0" w:color="B5DDDC"/>
              <w:right w:val="single" w:sz="8" w:space="0" w:color="B5DDDC"/>
            </w:tcBorders>
            <w:shd w:val="clear" w:color="000000" w:fill="E2EFDA"/>
            <w:vAlign w:val="center"/>
            <w:hideMark/>
          </w:tcPr>
          <w:p w14:paraId="5D73E23A" w14:textId="77777777" w:rsidR="0042605A" w:rsidRPr="0042605A" w:rsidRDefault="00992883" w:rsidP="0042605A">
            <w:pPr>
              <w:spacing w:before="0" w:after="0" w:line="240" w:lineRule="auto"/>
              <w:jc w:val="center"/>
              <w:rPr>
                <w:rFonts w:ascii="Calibri" w:hAnsi="Calibri" w:cs="Calibri"/>
                <w:b/>
                <w:bCs/>
                <w:sz w:val="16"/>
                <w:szCs w:val="16"/>
              </w:rPr>
            </w:pPr>
            <w:r w:rsidRPr="0042605A">
              <w:rPr>
                <w:rFonts w:ascii="Calibri" w:hAnsi="Calibri" w:cs="Calibri"/>
                <w:b/>
                <w:bCs/>
                <w:sz w:val="16"/>
                <w:szCs w:val="16"/>
              </w:rPr>
              <w:t>Probably low risk of bias (+)</w:t>
            </w:r>
          </w:p>
        </w:tc>
      </w:tr>
      <w:tr w:rsidR="00BF2DBF" w14:paraId="738D3010" w14:textId="77777777" w:rsidTr="006D2C97">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301EB2C6" w14:textId="77777777" w:rsidR="0042605A" w:rsidRPr="0042605A" w:rsidRDefault="00992883" w:rsidP="0042605A">
            <w:pPr>
              <w:spacing w:before="0" w:after="0" w:line="240" w:lineRule="auto"/>
              <w:jc w:val="center"/>
              <w:rPr>
                <w:rFonts w:ascii="Calibri" w:hAnsi="Calibri" w:cs="Calibri"/>
                <w:b/>
                <w:bCs/>
                <w:color w:val="000000"/>
                <w:sz w:val="16"/>
                <w:szCs w:val="16"/>
              </w:rPr>
            </w:pPr>
            <w:r w:rsidRPr="0042605A">
              <w:rPr>
                <w:rFonts w:ascii="Calibri" w:hAnsi="Calibri" w:cs="Calibri"/>
                <w:b/>
                <w:bCs/>
                <w:color w:val="000000"/>
                <w:sz w:val="16"/>
                <w:szCs w:val="16"/>
              </w:rPr>
              <w:t> </w:t>
            </w:r>
          </w:p>
        </w:tc>
        <w:tc>
          <w:tcPr>
            <w:tcW w:w="1970" w:type="dxa"/>
            <w:tcBorders>
              <w:top w:val="nil"/>
              <w:left w:val="nil"/>
              <w:bottom w:val="single" w:sz="8" w:space="0" w:color="B5DDDC"/>
              <w:right w:val="single" w:sz="8" w:space="0" w:color="B5DDDC"/>
            </w:tcBorders>
            <w:shd w:val="clear" w:color="000000" w:fill="D6EAEB"/>
            <w:vAlign w:val="center"/>
            <w:hideMark/>
          </w:tcPr>
          <w:p w14:paraId="24BD30E5"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Section C: Will the results help locally?</w:t>
            </w:r>
          </w:p>
        </w:tc>
        <w:tc>
          <w:tcPr>
            <w:tcW w:w="992" w:type="dxa"/>
            <w:tcBorders>
              <w:top w:val="nil"/>
              <w:left w:val="nil"/>
              <w:bottom w:val="single" w:sz="8" w:space="0" w:color="B5DDDC"/>
              <w:right w:val="single" w:sz="8" w:space="0" w:color="B5DDDC"/>
            </w:tcBorders>
            <w:shd w:val="clear" w:color="000000" w:fill="D6EAEB"/>
            <w:vAlign w:val="center"/>
            <w:hideMark/>
          </w:tcPr>
          <w:p w14:paraId="0909884D"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4DBEB3E9"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2808C57E"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 </w:t>
            </w:r>
          </w:p>
        </w:tc>
      </w:tr>
      <w:tr w:rsidR="00BF2DBF" w14:paraId="052EF041" w14:textId="77777777" w:rsidTr="006D2C97">
        <w:trPr>
          <w:trHeight w:val="340"/>
        </w:trPr>
        <w:tc>
          <w:tcPr>
            <w:tcW w:w="379" w:type="dxa"/>
            <w:tcBorders>
              <w:top w:val="single" w:sz="4" w:space="0" w:color="C6E0B4"/>
              <w:left w:val="single" w:sz="4" w:space="0" w:color="C6E0B4"/>
              <w:bottom w:val="single" w:sz="4" w:space="0" w:color="C6E0B4"/>
              <w:right w:val="single" w:sz="4" w:space="0" w:color="C6E0B4"/>
            </w:tcBorders>
            <w:noWrap/>
            <w:hideMark/>
          </w:tcPr>
          <w:p w14:paraId="0A79C5FC" w14:textId="77777777" w:rsidR="0042605A" w:rsidRPr="0042605A" w:rsidRDefault="00992883" w:rsidP="0042605A">
            <w:pPr>
              <w:spacing w:before="0" w:after="0" w:line="240" w:lineRule="auto"/>
              <w:jc w:val="center"/>
              <w:rPr>
                <w:rFonts w:ascii="Calibri" w:hAnsi="Calibri" w:cs="Calibri"/>
                <w:color w:val="000000"/>
                <w:sz w:val="16"/>
                <w:szCs w:val="16"/>
              </w:rPr>
            </w:pPr>
            <w:r w:rsidRPr="0042605A">
              <w:rPr>
                <w:rFonts w:ascii="Calibri" w:hAnsi="Calibri" w:cs="Calibri"/>
                <w:color w:val="000000"/>
                <w:sz w:val="16"/>
                <w:szCs w:val="16"/>
              </w:rPr>
              <w:t>8</w:t>
            </w:r>
          </w:p>
        </w:tc>
        <w:tc>
          <w:tcPr>
            <w:tcW w:w="1970" w:type="dxa"/>
            <w:tcBorders>
              <w:top w:val="nil"/>
              <w:left w:val="single" w:sz="8" w:space="0" w:color="B5DDDC"/>
              <w:bottom w:val="single" w:sz="8" w:space="0" w:color="B5DDDC"/>
              <w:right w:val="single" w:sz="8" w:space="0" w:color="B5DDDC"/>
            </w:tcBorders>
            <w:vAlign w:val="center"/>
            <w:hideMark/>
          </w:tcPr>
          <w:p w14:paraId="7CAD04DF" w14:textId="77777777" w:rsidR="0042605A" w:rsidRPr="0042605A" w:rsidRDefault="00992883" w:rsidP="0042605A">
            <w:pPr>
              <w:spacing w:before="0" w:after="0" w:line="240" w:lineRule="auto"/>
              <w:rPr>
                <w:rFonts w:ascii="Calibri" w:hAnsi="Calibri" w:cs="Calibri"/>
                <w:b/>
                <w:bCs/>
                <w:sz w:val="16"/>
                <w:szCs w:val="16"/>
              </w:rPr>
            </w:pPr>
            <w:r w:rsidRPr="0042605A">
              <w:rPr>
                <w:rFonts w:ascii="Calibri" w:hAnsi="Calibri" w:cs="Calibri"/>
                <w:b/>
                <w:bCs/>
                <w:sz w:val="16"/>
                <w:szCs w:val="16"/>
              </w:rPr>
              <w:t>Can the results be applied to the local population?</w:t>
            </w:r>
          </w:p>
        </w:tc>
        <w:tc>
          <w:tcPr>
            <w:tcW w:w="992" w:type="dxa"/>
            <w:tcBorders>
              <w:top w:val="nil"/>
              <w:left w:val="nil"/>
              <w:bottom w:val="single" w:sz="8" w:space="0" w:color="B5DDDC"/>
              <w:right w:val="single" w:sz="8" w:space="0" w:color="B5DDDC"/>
            </w:tcBorders>
            <w:vAlign w:val="center"/>
            <w:hideMark/>
          </w:tcPr>
          <w:p w14:paraId="14A0E549" w14:textId="77777777" w:rsidR="0042605A" w:rsidRPr="0042605A" w:rsidRDefault="00992883" w:rsidP="0042605A">
            <w:pPr>
              <w:spacing w:before="0" w:after="0" w:line="240" w:lineRule="auto"/>
              <w:jc w:val="center"/>
              <w:rPr>
                <w:rFonts w:ascii="Calibri" w:hAnsi="Calibri" w:cs="Calibri"/>
                <w:sz w:val="16"/>
                <w:szCs w:val="16"/>
              </w:rPr>
            </w:pPr>
            <w:r w:rsidRPr="0042605A">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7B88E82C" w14:textId="0D036BBE" w:rsidR="0042605A" w:rsidRPr="0042605A" w:rsidRDefault="00992883" w:rsidP="0042605A">
            <w:pPr>
              <w:spacing w:before="0" w:after="0" w:line="240" w:lineRule="auto"/>
              <w:rPr>
                <w:rFonts w:ascii="Calibri" w:hAnsi="Calibri" w:cs="Calibri"/>
                <w:sz w:val="16"/>
                <w:szCs w:val="16"/>
              </w:rPr>
            </w:pPr>
            <w:r w:rsidRPr="0042605A">
              <w:rPr>
                <w:rFonts w:ascii="Calibri" w:hAnsi="Calibri" w:cs="Calibri"/>
                <w:sz w:val="16"/>
                <w:szCs w:val="16"/>
              </w:rPr>
              <w:t xml:space="preserve">.  </w:t>
            </w:r>
            <w:r w:rsidR="002717F6">
              <w:rPr>
                <w:rFonts w:ascii="Calibri" w:hAnsi="Calibri" w:cs="Calibri"/>
                <w:sz w:val="16"/>
                <w:szCs w:val="16"/>
              </w:rPr>
              <w:t>T</w:t>
            </w:r>
            <w:r w:rsidRPr="0042605A">
              <w:rPr>
                <w:rFonts w:ascii="Calibri" w:hAnsi="Calibri" w:cs="Calibri"/>
                <w:sz w:val="16"/>
                <w:szCs w:val="16"/>
              </w:rPr>
              <w:t xml:space="preserve">he </w:t>
            </w:r>
            <w:r w:rsidR="00104196">
              <w:rPr>
                <w:rFonts w:ascii="Calibri" w:hAnsi="Calibri" w:cs="Calibri"/>
                <w:sz w:val="16"/>
                <w:szCs w:val="16"/>
              </w:rPr>
              <w:t xml:space="preserve">study </w:t>
            </w:r>
            <w:r w:rsidRPr="0042605A">
              <w:rPr>
                <w:rFonts w:ascii="Calibri" w:hAnsi="Calibri" w:cs="Calibri"/>
                <w:sz w:val="16"/>
                <w:szCs w:val="16"/>
              </w:rPr>
              <w:t xml:space="preserve">findings </w:t>
            </w:r>
            <w:r w:rsidR="00104196">
              <w:rPr>
                <w:rFonts w:ascii="Calibri" w:hAnsi="Calibri" w:cs="Calibri"/>
                <w:sz w:val="16"/>
                <w:szCs w:val="16"/>
              </w:rPr>
              <w:t xml:space="preserve">are rigorous and </w:t>
            </w:r>
            <w:r w:rsidRPr="0042605A">
              <w:rPr>
                <w:rFonts w:ascii="Calibri" w:hAnsi="Calibri" w:cs="Calibri"/>
                <w:sz w:val="16"/>
                <w:szCs w:val="16"/>
              </w:rPr>
              <w:t>support the concept of use of exposure risk categories in the management of recreational water use.  Since the use of such categories is already common practice in the Australia context the study findings provide affirmation of this approach.</w:t>
            </w:r>
          </w:p>
        </w:tc>
        <w:tc>
          <w:tcPr>
            <w:tcW w:w="851" w:type="dxa"/>
            <w:tcBorders>
              <w:top w:val="nil"/>
              <w:left w:val="nil"/>
              <w:bottom w:val="single" w:sz="8" w:space="0" w:color="B5DDDC"/>
              <w:right w:val="single" w:sz="8" w:space="0" w:color="B5DDDC"/>
            </w:tcBorders>
            <w:shd w:val="clear" w:color="000000" w:fill="E2EFDA"/>
            <w:vAlign w:val="center"/>
            <w:hideMark/>
          </w:tcPr>
          <w:p w14:paraId="4E3FEB33" w14:textId="77777777" w:rsidR="0042605A" w:rsidRPr="0042605A" w:rsidRDefault="00992883" w:rsidP="0042605A">
            <w:pPr>
              <w:spacing w:before="0" w:after="0" w:line="240" w:lineRule="auto"/>
              <w:jc w:val="center"/>
              <w:rPr>
                <w:rFonts w:ascii="Calibri" w:hAnsi="Calibri" w:cs="Calibri"/>
                <w:b/>
                <w:bCs/>
                <w:sz w:val="16"/>
                <w:szCs w:val="16"/>
              </w:rPr>
            </w:pPr>
            <w:r w:rsidRPr="0042605A">
              <w:rPr>
                <w:rFonts w:ascii="Calibri" w:hAnsi="Calibri" w:cs="Calibri"/>
                <w:b/>
                <w:bCs/>
                <w:sz w:val="16"/>
                <w:szCs w:val="16"/>
              </w:rPr>
              <w:t>Probably low risk of bias (+)</w:t>
            </w:r>
          </w:p>
        </w:tc>
      </w:tr>
      <w:tr w:rsidR="00BF2DBF" w14:paraId="56D27D8D" w14:textId="77777777" w:rsidTr="006D2C97">
        <w:trPr>
          <w:trHeight w:val="340"/>
        </w:trPr>
        <w:tc>
          <w:tcPr>
            <w:tcW w:w="379" w:type="dxa"/>
            <w:tcBorders>
              <w:top w:val="single" w:sz="8" w:space="0" w:color="B5DDDC"/>
              <w:left w:val="single" w:sz="8" w:space="0" w:color="B5DDDC"/>
              <w:bottom w:val="single" w:sz="8" w:space="0" w:color="B5DDDC"/>
              <w:right w:val="single" w:sz="8" w:space="0" w:color="B5DDDC"/>
            </w:tcBorders>
            <w:vAlign w:val="center"/>
            <w:hideMark/>
          </w:tcPr>
          <w:p w14:paraId="74C3903A" w14:textId="77777777" w:rsidR="0042605A" w:rsidRPr="0042605A" w:rsidRDefault="00992883" w:rsidP="0042605A">
            <w:pPr>
              <w:spacing w:before="0" w:after="0" w:line="240" w:lineRule="auto"/>
              <w:jc w:val="center"/>
              <w:rPr>
                <w:rFonts w:ascii="Calibri" w:hAnsi="Calibri" w:cs="Calibri"/>
                <w:b/>
                <w:bCs/>
                <w:sz w:val="16"/>
                <w:szCs w:val="16"/>
              </w:rPr>
            </w:pPr>
            <w:r w:rsidRPr="0042605A">
              <w:rPr>
                <w:rFonts w:ascii="Calibri" w:hAnsi="Calibri" w:cs="Calibri"/>
                <w:b/>
                <w:bCs/>
                <w:sz w:val="16"/>
                <w:szCs w:val="16"/>
              </w:rPr>
              <w:t>9</w:t>
            </w:r>
          </w:p>
        </w:tc>
        <w:tc>
          <w:tcPr>
            <w:tcW w:w="1970" w:type="dxa"/>
            <w:tcBorders>
              <w:top w:val="nil"/>
              <w:left w:val="nil"/>
              <w:bottom w:val="single" w:sz="8" w:space="0" w:color="B5DDDC"/>
              <w:right w:val="single" w:sz="8" w:space="0" w:color="B5DDDC"/>
            </w:tcBorders>
            <w:vAlign w:val="center"/>
            <w:hideMark/>
          </w:tcPr>
          <w:p w14:paraId="0D80FE21" w14:textId="77777777" w:rsidR="0042605A" w:rsidRPr="0042605A" w:rsidRDefault="00992883" w:rsidP="0042605A">
            <w:pPr>
              <w:spacing w:before="0" w:after="0" w:line="240" w:lineRule="auto"/>
              <w:rPr>
                <w:rFonts w:ascii="Calibri" w:hAnsi="Calibri" w:cs="Calibri"/>
                <w:b/>
                <w:bCs/>
                <w:sz w:val="16"/>
                <w:szCs w:val="16"/>
              </w:rPr>
            </w:pPr>
            <w:r w:rsidRPr="0042605A">
              <w:rPr>
                <w:rFonts w:ascii="Calibri" w:hAnsi="Calibri" w:cs="Calibri"/>
                <w:b/>
                <w:bCs/>
                <w:sz w:val="16"/>
                <w:szCs w:val="16"/>
              </w:rPr>
              <w:t>Were all important outcomes considered?</w:t>
            </w:r>
          </w:p>
        </w:tc>
        <w:tc>
          <w:tcPr>
            <w:tcW w:w="992" w:type="dxa"/>
            <w:tcBorders>
              <w:top w:val="nil"/>
              <w:left w:val="nil"/>
              <w:bottom w:val="single" w:sz="8" w:space="0" w:color="B5DDDC"/>
              <w:right w:val="single" w:sz="8" w:space="0" w:color="B5DDDC"/>
            </w:tcBorders>
            <w:vAlign w:val="center"/>
            <w:hideMark/>
          </w:tcPr>
          <w:p w14:paraId="28A1F19C" w14:textId="77777777" w:rsidR="0042605A" w:rsidRPr="0042605A" w:rsidRDefault="00992883" w:rsidP="0042605A">
            <w:pPr>
              <w:spacing w:before="0" w:after="0" w:line="240" w:lineRule="auto"/>
              <w:jc w:val="center"/>
              <w:rPr>
                <w:rFonts w:ascii="Calibri" w:hAnsi="Calibri" w:cs="Calibri"/>
                <w:sz w:val="16"/>
                <w:szCs w:val="16"/>
              </w:rPr>
            </w:pPr>
            <w:r w:rsidRPr="0042605A">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67BEBB4C" w14:textId="77777777" w:rsidR="0042605A" w:rsidRPr="0042605A" w:rsidRDefault="00992883" w:rsidP="0042605A">
            <w:pPr>
              <w:spacing w:before="0" w:after="0" w:line="240" w:lineRule="auto"/>
              <w:rPr>
                <w:rFonts w:ascii="Calibri" w:hAnsi="Calibri" w:cs="Calibri"/>
                <w:sz w:val="16"/>
                <w:szCs w:val="16"/>
              </w:rPr>
            </w:pPr>
            <w:r w:rsidRPr="0042605A">
              <w:rPr>
                <w:rFonts w:ascii="Calibri" w:hAnsi="Calibri" w:cs="Calibri"/>
                <w:sz w:val="16"/>
                <w:szCs w:val="16"/>
              </w:rPr>
              <w:t>As stated, the study is rigorous and thorough and addresses most important outcomes given the available data.  Information on sequelae are not included since such data would not be part of the studies reviewed, but some consideration of such health outcomes in the discussion may have been useful.</w:t>
            </w:r>
          </w:p>
        </w:tc>
        <w:tc>
          <w:tcPr>
            <w:tcW w:w="851" w:type="dxa"/>
            <w:tcBorders>
              <w:top w:val="nil"/>
              <w:left w:val="nil"/>
              <w:bottom w:val="single" w:sz="8" w:space="0" w:color="B5DDDC"/>
              <w:right w:val="single" w:sz="8" w:space="0" w:color="B5DDDC"/>
            </w:tcBorders>
            <w:shd w:val="clear" w:color="000000" w:fill="E2EFDA"/>
            <w:vAlign w:val="center"/>
            <w:hideMark/>
          </w:tcPr>
          <w:p w14:paraId="1B243358" w14:textId="77777777" w:rsidR="0042605A" w:rsidRPr="0042605A" w:rsidRDefault="00992883" w:rsidP="0042605A">
            <w:pPr>
              <w:spacing w:before="0" w:after="0" w:line="240" w:lineRule="auto"/>
              <w:jc w:val="center"/>
              <w:rPr>
                <w:rFonts w:ascii="Calibri" w:hAnsi="Calibri" w:cs="Calibri"/>
                <w:b/>
                <w:bCs/>
                <w:sz w:val="16"/>
                <w:szCs w:val="16"/>
              </w:rPr>
            </w:pPr>
            <w:r w:rsidRPr="0042605A">
              <w:rPr>
                <w:rFonts w:ascii="Calibri" w:hAnsi="Calibri" w:cs="Calibri"/>
                <w:b/>
                <w:bCs/>
                <w:sz w:val="16"/>
                <w:szCs w:val="16"/>
              </w:rPr>
              <w:t>Probably low risk of bias (+)</w:t>
            </w:r>
          </w:p>
        </w:tc>
      </w:tr>
      <w:tr w:rsidR="00BF2DBF" w14:paraId="5BC174D7" w14:textId="77777777" w:rsidTr="006D2C97">
        <w:trPr>
          <w:trHeight w:val="340"/>
        </w:trPr>
        <w:tc>
          <w:tcPr>
            <w:tcW w:w="379" w:type="dxa"/>
            <w:tcBorders>
              <w:top w:val="nil"/>
              <w:left w:val="single" w:sz="8" w:space="0" w:color="B5DDDC"/>
              <w:bottom w:val="single" w:sz="8" w:space="0" w:color="B5DDDC"/>
              <w:right w:val="single" w:sz="8" w:space="0" w:color="B5DDDC"/>
            </w:tcBorders>
            <w:vAlign w:val="center"/>
            <w:hideMark/>
          </w:tcPr>
          <w:p w14:paraId="6427681B" w14:textId="77777777" w:rsidR="0042605A" w:rsidRPr="0042605A" w:rsidRDefault="00992883" w:rsidP="0042605A">
            <w:pPr>
              <w:spacing w:before="0" w:after="0" w:line="240" w:lineRule="auto"/>
              <w:jc w:val="center"/>
              <w:rPr>
                <w:rFonts w:ascii="Calibri" w:hAnsi="Calibri" w:cs="Calibri"/>
                <w:b/>
                <w:bCs/>
                <w:sz w:val="16"/>
                <w:szCs w:val="16"/>
              </w:rPr>
            </w:pPr>
            <w:r w:rsidRPr="0042605A">
              <w:rPr>
                <w:rFonts w:ascii="Calibri" w:hAnsi="Calibri" w:cs="Calibri"/>
                <w:b/>
                <w:bCs/>
                <w:sz w:val="16"/>
                <w:szCs w:val="16"/>
              </w:rPr>
              <w:t>10</w:t>
            </w:r>
          </w:p>
        </w:tc>
        <w:tc>
          <w:tcPr>
            <w:tcW w:w="1970" w:type="dxa"/>
            <w:tcBorders>
              <w:top w:val="nil"/>
              <w:left w:val="nil"/>
              <w:bottom w:val="single" w:sz="8" w:space="0" w:color="B5DDDC"/>
              <w:right w:val="single" w:sz="8" w:space="0" w:color="B5DDDC"/>
            </w:tcBorders>
            <w:vAlign w:val="center"/>
            <w:hideMark/>
          </w:tcPr>
          <w:p w14:paraId="56D1C480" w14:textId="77777777" w:rsidR="0042605A" w:rsidRPr="0042605A" w:rsidRDefault="00992883" w:rsidP="0042605A">
            <w:pPr>
              <w:spacing w:before="0" w:after="0" w:line="240" w:lineRule="auto"/>
              <w:rPr>
                <w:rFonts w:ascii="Calibri" w:hAnsi="Calibri" w:cs="Calibri"/>
                <w:b/>
                <w:bCs/>
                <w:sz w:val="16"/>
                <w:szCs w:val="16"/>
              </w:rPr>
            </w:pPr>
            <w:r w:rsidRPr="0042605A">
              <w:rPr>
                <w:rFonts w:ascii="Calibri" w:hAnsi="Calibri" w:cs="Calibri"/>
                <w:b/>
                <w:bCs/>
                <w:sz w:val="16"/>
                <w:szCs w:val="16"/>
              </w:rPr>
              <w:t>Are the benefits worth the harms and costs?</w:t>
            </w:r>
          </w:p>
        </w:tc>
        <w:tc>
          <w:tcPr>
            <w:tcW w:w="992" w:type="dxa"/>
            <w:tcBorders>
              <w:top w:val="nil"/>
              <w:left w:val="nil"/>
              <w:bottom w:val="single" w:sz="8" w:space="0" w:color="B5DDDC"/>
              <w:right w:val="single" w:sz="8" w:space="0" w:color="B5DDDC"/>
            </w:tcBorders>
            <w:vAlign w:val="center"/>
            <w:hideMark/>
          </w:tcPr>
          <w:p w14:paraId="486C4388" w14:textId="77777777" w:rsidR="0042605A" w:rsidRPr="0042605A" w:rsidRDefault="00992883" w:rsidP="0042605A">
            <w:pPr>
              <w:spacing w:before="0" w:after="0" w:line="240" w:lineRule="auto"/>
              <w:jc w:val="center"/>
              <w:rPr>
                <w:rFonts w:ascii="Calibri" w:hAnsi="Calibri" w:cs="Calibri"/>
                <w:sz w:val="16"/>
                <w:szCs w:val="16"/>
              </w:rPr>
            </w:pPr>
            <w:r w:rsidRPr="0042605A">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7C679ADC" w14:textId="074E5327" w:rsidR="0042605A" w:rsidRPr="0042605A" w:rsidRDefault="00992883" w:rsidP="0042605A">
            <w:pPr>
              <w:spacing w:before="0" w:after="0" w:line="240" w:lineRule="auto"/>
              <w:rPr>
                <w:rFonts w:ascii="Calibri" w:hAnsi="Calibri" w:cs="Calibri"/>
                <w:sz w:val="16"/>
                <w:szCs w:val="16"/>
              </w:rPr>
            </w:pPr>
            <w:r w:rsidRPr="0042605A">
              <w:rPr>
                <w:rFonts w:ascii="Calibri" w:hAnsi="Calibri" w:cs="Calibri"/>
                <w:sz w:val="16"/>
                <w:szCs w:val="16"/>
              </w:rPr>
              <w:t xml:space="preserve">This study was a generally high quality literature review and consistent with best practice for systematic reviews. The statistical analysis was complex and showed a significant level of rigour.  </w:t>
            </w:r>
            <w:r w:rsidR="00104196">
              <w:rPr>
                <w:rFonts w:ascii="Calibri" w:hAnsi="Calibri" w:cs="Calibri"/>
                <w:sz w:val="16"/>
                <w:szCs w:val="16"/>
              </w:rPr>
              <w:t>T</w:t>
            </w:r>
            <w:r w:rsidRPr="0042605A">
              <w:rPr>
                <w:rFonts w:ascii="Calibri" w:hAnsi="Calibri" w:cs="Calibri"/>
                <w:sz w:val="16"/>
                <w:szCs w:val="16"/>
              </w:rPr>
              <w:t>he research question and the conclusions seek to assess and ultimately confirm what is a well-established maxim in recreational water quality management; that the risk of illness increases with the level of exposure.</w:t>
            </w:r>
          </w:p>
        </w:tc>
        <w:tc>
          <w:tcPr>
            <w:tcW w:w="851" w:type="dxa"/>
            <w:tcBorders>
              <w:top w:val="nil"/>
              <w:left w:val="nil"/>
              <w:bottom w:val="single" w:sz="8" w:space="0" w:color="B5DDDC"/>
              <w:right w:val="single" w:sz="8" w:space="0" w:color="B5DDDC"/>
            </w:tcBorders>
            <w:shd w:val="clear" w:color="000000" w:fill="E2EFDA"/>
            <w:vAlign w:val="center"/>
            <w:hideMark/>
          </w:tcPr>
          <w:p w14:paraId="2DACDDB0" w14:textId="77777777" w:rsidR="0042605A" w:rsidRPr="0042605A" w:rsidRDefault="00992883" w:rsidP="0042605A">
            <w:pPr>
              <w:spacing w:before="0" w:after="0" w:line="240" w:lineRule="auto"/>
              <w:jc w:val="center"/>
              <w:rPr>
                <w:rFonts w:ascii="Calibri" w:hAnsi="Calibri" w:cs="Calibri"/>
                <w:b/>
                <w:bCs/>
                <w:sz w:val="16"/>
                <w:szCs w:val="16"/>
              </w:rPr>
            </w:pPr>
            <w:r w:rsidRPr="0042605A">
              <w:rPr>
                <w:rFonts w:ascii="Calibri" w:hAnsi="Calibri" w:cs="Calibri"/>
                <w:b/>
                <w:bCs/>
                <w:sz w:val="16"/>
                <w:szCs w:val="16"/>
              </w:rPr>
              <w:t>Probably low risk of bias (+)</w:t>
            </w:r>
          </w:p>
        </w:tc>
      </w:tr>
      <w:tr w:rsidR="00BF2DBF" w14:paraId="7449E0F3" w14:textId="77777777" w:rsidTr="006D2C97">
        <w:trPr>
          <w:trHeight w:val="340"/>
        </w:trPr>
        <w:tc>
          <w:tcPr>
            <w:tcW w:w="379" w:type="dxa"/>
            <w:tcBorders>
              <w:top w:val="nil"/>
              <w:left w:val="single" w:sz="8" w:space="0" w:color="B5DDDC"/>
              <w:bottom w:val="single" w:sz="8" w:space="0" w:color="B5DDDC"/>
              <w:right w:val="nil"/>
            </w:tcBorders>
            <w:shd w:val="clear" w:color="000000" w:fill="D6EAEB"/>
            <w:vAlign w:val="center"/>
            <w:hideMark/>
          </w:tcPr>
          <w:p w14:paraId="27AC3605" w14:textId="77777777" w:rsidR="0042605A" w:rsidRPr="0042605A" w:rsidRDefault="00992883" w:rsidP="0042605A">
            <w:pPr>
              <w:spacing w:before="0" w:after="0" w:line="240" w:lineRule="auto"/>
              <w:jc w:val="center"/>
              <w:rPr>
                <w:rFonts w:ascii="Calibri" w:hAnsi="Calibri" w:cs="Calibri"/>
                <w:b/>
                <w:bCs/>
                <w:sz w:val="16"/>
                <w:szCs w:val="16"/>
              </w:rPr>
            </w:pPr>
            <w:r w:rsidRPr="0042605A">
              <w:rPr>
                <w:rFonts w:ascii="Calibri" w:hAnsi="Calibri" w:cs="Calibri"/>
                <w:b/>
                <w:bCs/>
                <w:sz w:val="16"/>
                <w:szCs w:val="16"/>
              </w:rPr>
              <w:t>-</w:t>
            </w:r>
          </w:p>
        </w:tc>
        <w:tc>
          <w:tcPr>
            <w:tcW w:w="1970"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14A13676" w14:textId="77777777" w:rsidR="0042605A" w:rsidRPr="0042605A" w:rsidRDefault="00992883" w:rsidP="0042605A">
            <w:pPr>
              <w:spacing w:before="0" w:after="0" w:line="240" w:lineRule="auto"/>
              <w:rPr>
                <w:rFonts w:ascii="Calibri" w:hAnsi="Calibri" w:cs="Calibri"/>
                <w:b/>
                <w:bCs/>
                <w:color w:val="000000"/>
                <w:sz w:val="16"/>
                <w:szCs w:val="16"/>
              </w:rPr>
            </w:pPr>
            <w:r w:rsidRPr="0042605A">
              <w:rPr>
                <w:rFonts w:ascii="Calibri" w:hAnsi="Calibri" w:cs="Calibri"/>
                <w:b/>
                <w:bCs/>
                <w:color w:val="000000"/>
                <w:sz w:val="16"/>
                <w:szCs w:val="16"/>
              </w:rPr>
              <w:t>Overall risk of bias rating</w:t>
            </w:r>
          </w:p>
        </w:tc>
        <w:tc>
          <w:tcPr>
            <w:tcW w:w="992" w:type="dxa"/>
            <w:tcBorders>
              <w:top w:val="single" w:sz="8" w:space="0" w:color="008000"/>
              <w:left w:val="single" w:sz="8" w:space="0" w:color="B5DDDC"/>
              <w:bottom w:val="nil"/>
              <w:right w:val="single" w:sz="8" w:space="0" w:color="B5DDDC"/>
            </w:tcBorders>
            <w:shd w:val="clear" w:color="000000" w:fill="D6EAEB"/>
            <w:vAlign w:val="center"/>
            <w:hideMark/>
          </w:tcPr>
          <w:p w14:paraId="07B2FBC7" w14:textId="77777777" w:rsidR="0042605A" w:rsidRPr="0042605A" w:rsidRDefault="00992883" w:rsidP="0042605A">
            <w:pPr>
              <w:spacing w:before="0" w:after="0" w:line="240" w:lineRule="auto"/>
              <w:rPr>
                <w:rFonts w:ascii="Calibri" w:hAnsi="Calibri" w:cs="Calibri"/>
                <w:sz w:val="16"/>
                <w:szCs w:val="16"/>
              </w:rPr>
            </w:pPr>
            <w:r w:rsidRPr="0042605A">
              <w:rPr>
                <w:rFonts w:ascii="Calibri" w:hAnsi="Calibri" w:cs="Calibri"/>
                <w:strike/>
                <w:sz w:val="16"/>
                <w:szCs w:val="16"/>
              </w:rPr>
              <w:t> </w:t>
            </w:r>
          </w:p>
        </w:tc>
        <w:tc>
          <w:tcPr>
            <w:tcW w:w="3544" w:type="dxa"/>
            <w:tcBorders>
              <w:top w:val="single" w:sz="8" w:space="0" w:color="008000"/>
              <w:left w:val="single" w:sz="4" w:space="0" w:color="B5DDDC"/>
              <w:bottom w:val="nil"/>
              <w:right w:val="single" w:sz="4" w:space="0" w:color="B5DDDC"/>
            </w:tcBorders>
            <w:shd w:val="clear" w:color="000000" w:fill="D6EAEB"/>
            <w:vAlign w:val="center"/>
            <w:hideMark/>
          </w:tcPr>
          <w:p w14:paraId="7871A987" w14:textId="77777777" w:rsidR="0042605A" w:rsidRPr="0042605A" w:rsidRDefault="00992883" w:rsidP="0042605A">
            <w:pPr>
              <w:spacing w:before="0" w:after="0" w:line="240" w:lineRule="auto"/>
              <w:rPr>
                <w:rFonts w:ascii="Calibri" w:hAnsi="Calibri" w:cs="Calibri"/>
                <w:i/>
                <w:iCs/>
                <w:color w:val="000000"/>
                <w:sz w:val="16"/>
                <w:szCs w:val="16"/>
              </w:rPr>
            </w:pPr>
            <w:r w:rsidRPr="0042605A">
              <w:rPr>
                <w:rFonts w:ascii="Calibri" w:hAnsi="Calibri" w:cs="Calibri"/>
                <w:i/>
                <w:iCs/>
                <w:color w:val="000000"/>
                <w:sz w:val="16"/>
                <w:szCs w:val="16"/>
              </w:rPr>
              <w:t>The study describes is a focused and clearly presented study with some possibly useful findings for the narrative review.</w:t>
            </w:r>
          </w:p>
        </w:tc>
        <w:tc>
          <w:tcPr>
            <w:tcW w:w="851" w:type="dxa"/>
            <w:tcBorders>
              <w:top w:val="single" w:sz="8" w:space="0" w:color="008000"/>
              <w:left w:val="single" w:sz="8" w:space="0" w:color="B5DDDC"/>
              <w:bottom w:val="single" w:sz="8" w:space="0" w:color="008000"/>
              <w:right w:val="single" w:sz="8" w:space="0" w:color="B5DDDC"/>
            </w:tcBorders>
            <w:shd w:val="clear" w:color="000000" w:fill="E2EFDA"/>
            <w:vAlign w:val="center"/>
            <w:hideMark/>
          </w:tcPr>
          <w:p w14:paraId="3B818EA3" w14:textId="77777777" w:rsidR="0042605A" w:rsidRPr="0042605A" w:rsidRDefault="00992883" w:rsidP="0042605A">
            <w:pPr>
              <w:spacing w:before="0" w:after="0" w:line="240" w:lineRule="auto"/>
              <w:jc w:val="center"/>
              <w:rPr>
                <w:rFonts w:ascii="Calibri" w:hAnsi="Calibri" w:cs="Calibri"/>
                <w:b/>
                <w:bCs/>
                <w:sz w:val="16"/>
                <w:szCs w:val="16"/>
              </w:rPr>
            </w:pPr>
            <w:r w:rsidRPr="0042605A">
              <w:rPr>
                <w:rFonts w:ascii="Calibri" w:hAnsi="Calibri" w:cs="Calibri"/>
                <w:b/>
                <w:bCs/>
                <w:sz w:val="16"/>
                <w:szCs w:val="16"/>
              </w:rPr>
              <w:t>Probably low risk of bias (+)</w:t>
            </w:r>
          </w:p>
        </w:tc>
      </w:tr>
      <w:tr w:rsidR="00BF2DBF" w14:paraId="1863B563" w14:textId="77777777" w:rsidTr="006D2C97">
        <w:trPr>
          <w:trHeight w:val="340"/>
        </w:trPr>
        <w:tc>
          <w:tcPr>
            <w:tcW w:w="379" w:type="dxa"/>
            <w:tcBorders>
              <w:top w:val="nil"/>
              <w:left w:val="single" w:sz="8" w:space="0" w:color="B5DDDC"/>
              <w:bottom w:val="single" w:sz="8" w:space="0" w:color="B5DDDC"/>
              <w:right w:val="single" w:sz="8" w:space="0" w:color="B5DDDC"/>
            </w:tcBorders>
            <w:shd w:val="clear" w:color="000000" w:fill="D6EAEB"/>
            <w:vAlign w:val="center"/>
            <w:hideMark/>
          </w:tcPr>
          <w:p w14:paraId="5147AD08" w14:textId="77777777" w:rsidR="0042605A" w:rsidRPr="0042605A" w:rsidRDefault="00992883" w:rsidP="0042605A">
            <w:pPr>
              <w:spacing w:before="0" w:after="0" w:line="240" w:lineRule="auto"/>
              <w:jc w:val="center"/>
              <w:rPr>
                <w:rFonts w:ascii="Calibri" w:hAnsi="Calibri" w:cs="Calibri"/>
                <w:b/>
                <w:bCs/>
                <w:sz w:val="16"/>
                <w:szCs w:val="16"/>
              </w:rPr>
            </w:pPr>
            <w:r w:rsidRPr="0042605A">
              <w:rPr>
                <w:rFonts w:ascii="Calibri" w:hAnsi="Calibri" w:cs="Calibri"/>
                <w:b/>
                <w:bCs/>
                <w:sz w:val="16"/>
                <w:szCs w:val="16"/>
              </w:rPr>
              <w:t>-</w:t>
            </w:r>
          </w:p>
        </w:tc>
        <w:tc>
          <w:tcPr>
            <w:tcW w:w="1970" w:type="dxa"/>
            <w:tcBorders>
              <w:top w:val="nil"/>
              <w:left w:val="nil"/>
              <w:bottom w:val="single" w:sz="8" w:space="0" w:color="B5DDDC"/>
              <w:right w:val="single" w:sz="8" w:space="0" w:color="B5DDDC"/>
            </w:tcBorders>
            <w:shd w:val="clear" w:color="000000" w:fill="D6EAEB"/>
            <w:vAlign w:val="center"/>
            <w:hideMark/>
          </w:tcPr>
          <w:p w14:paraId="45C5F555" w14:textId="77777777" w:rsidR="0042605A" w:rsidRPr="0042605A" w:rsidRDefault="00992883" w:rsidP="0042605A">
            <w:pPr>
              <w:spacing w:before="0" w:after="0" w:line="240" w:lineRule="auto"/>
              <w:rPr>
                <w:rFonts w:ascii="Calibri" w:hAnsi="Calibri" w:cs="Calibri"/>
                <w:b/>
                <w:bCs/>
                <w:sz w:val="16"/>
                <w:szCs w:val="16"/>
              </w:rPr>
            </w:pPr>
            <w:r w:rsidRPr="0042605A">
              <w:rPr>
                <w:rFonts w:ascii="Calibri" w:hAnsi="Calibri" w:cs="Calibri"/>
                <w:b/>
                <w:bCs/>
                <w:sz w:val="16"/>
                <w:szCs w:val="16"/>
              </w:rPr>
              <w:t>Reviewer's conclusion</w:t>
            </w:r>
          </w:p>
        </w:tc>
        <w:tc>
          <w:tcPr>
            <w:tcW w:w="992" w:type="dxa"/>
            <w:tcBorders>
              <w:top w:val="single" w:sz="8" w:space="0" w:color="008000"/>
              <w:left w:val="nil"/>
              <w:bottom w:val="single" w:sz="8" w:space="0" w:color="B5DDDC"/>
              <w:right w:val="nil"/>
            </w:tcBorders>
            <w:shd w:val="clear" w:color="000000" w:fill="C6EFCE"/>
            <w:noWrap/>
            <w:vAlign w:val="center"/>
            <w:hideMark/>
          </w:tcPr>
          <w:p w14:paraId="56618728" w14:textId="77777777" w:rsidR="0042605A" w:rsidRPr="0042605A" w:rsidRDefault="00992883" w:rsidP="0042605A">
            <w:pPr>
              <w:spacing w:before="0" w:after="0" w:line="240" w:lineRule="auto"/>
              <w:jc w:val="center"/>
              <w:rPr>
                <w:rFonts w:ascii="Calibri" w:hAnsi="Calibri" w:cs="Calibri"/>
                <w:color w:val="006100"/>
                <w:sz w:val="16"/>
                <w:szCs w:val="16"/>
              </w:rPr>
            </w:pPr>
            <w:r w:rsidRPr="0042605A">
              <w:rPr>
                <w:rFonts w:ascii="Calibri" w:hAnsi="Calibri" w:cs="Calibri"/>
                <w:color w:val="006100"/>
                <w:sz w:val="16"/>
                <w:szCs w:val="16"/>
              </w:rPr>
              <w:t> </w:t>
            </w:r>
          </w:p>
        </w:tc>
        <w:tc>
          <w:tcPr>
            <w:tcW w:w="3544" w:type="dxa"/>
            <w:tcBorders>
              <w:top w:val="single" w:sz="8" w:space="0" w:color="008000"/>
              <w:left w:val="single" w:sz="8" w:space="0" w:color="B5DDDC"/>
              <w:bottom w:val="single" w:sz="8" w:space="0" w:color="B5DDDC"/>
              <w:right w:val="nil"/>
            </w:tcBorders>
            <w:shd w:val="clear" w:color="000000" w:fill="C6EFCE"/>
            <w:noWrap/>
            <w:vAlign w:val="center"/>
            <w:hideMark/>
          </w:tcPr>
          <w:p w14:paraId="768AFC18" w14:textId="77777777" w:rsidR="0042605A" w:rsidRPr="0042605A" w:rsidRDefault="00992883" w:rsidP="0042605A">
            <w:pPr>
              <w:spacing w:before="0" w:after="0" w:line="240" w:lineRule="auto"/>
              <w:jc w:val="center"/>
              <w:rPr>
                <w:rFonts w:ascii="Calibri" w:hAnsi="Calibri" w:cs="Calibri"/>
                <w:color w:val="006100"/>
                <w:sz w:val="16"/>
                <w:szCs w:val="16"/>
              </w:rPr>
            </w:pPr>
            <w:r w:rsidRPr="0042605A">
              <w:rPr>
                <w:rFonts w:ascii="Calibri" w:hAnsi="Calibri" w:cs="Calibri"/>
                <w:color w:val="006100"/>
                <w:sz w:val="16"/>
                <w:szCs w:val="16"/>
              </w:rPr>
              <w:t>Include in review - probable low risk of bias</w:t>
            </w:r>
          </w:p>
        </w:tc>
        <w:tc>
          <w:tcPr>
            <w:tcW w:w="851" w:type="dxa"/>
            <w:tcBorders>
              <w:top w:val="nil"/>
              <w:left w:val="nil"/>
              <w:bottom w:val="single" w:sz="8" w:space="0" w:color="B5DDDC"/>
              <w:right w:val="single" w:sz="8" w:space="0" w:color="B5DDDC"/>
            </w:tcBorders>
            <w:shd w:val="clear" w:color="000000" w:fill="C6EFCE"/>
            <w:noWrap/>
            <w:vAlign w:val="center"/>
            <w:hideMark/>
          </w:tcPr>
          <w:p w14:paraId="4CF61A81" w14:textId="77777777" w:rsidR="0042605A" w:rsidRPr="0042605A" w:rsidRDefault="00992883" w:rsidP="0042605A">
            <w:pPr>
              <w:spacing w:before="0" w:after="0" w:line="240" w:lineRule="auto"/>
              <w:jc w:val="center"/>
              <w:rPr>
                <w:rFonts w:ascii="Calibri" w:hAnsi="Calibri" w:cs="Calibri"/>
                <w:color w:val="006100"/>
                <w:sz w:val="16"/>
                <w:szCs w:val="16"/>
              </w:rPr>
            </w:pPr>
            <w:r w:rsidRPr="0042605A">
              <w:rPr>
                <w:rFonts w:ascii="Calibri" w:hAnsi="Calibri" w:cs="Calibri"/>
                <w:color w:val="006100"/>
                <w:sz w:val="16"/>
                <w:szCs w:val="16"/>
              </w:rPr>
              <w:t> </w:t>
            </w:r>
          </w:p>
        </w:tc>
      </w:tr>
    </w:tbl>
    <w:p w14:paraId="08702FBE" w14:textId="47D1995D" w:rsidR="0034121F" w:rsidRDefault="0034121F" w:rsidP="0034121F"/>
    <w:p w14:paraId="4EF55E66" w14:textId="77777777" w:rsidR="00C107C5" w:rsidRPr="0034121F" w:rsidRDefault="00C107C5" w:rsidP="0034121F"/>
    <w:p w14:paraId="1555964E" w14:textId="77777777" w:rsidR="0034121F" w:rsidRPr="008F7938" w:rsidRDefault="00992883" w:rsidP="0034121F">
      <w:pPr>
        <w:pStyle w:val="Heading3"/>
      </w:pPr>
      <w:bookmarkStart w:id="447" w:name="_Toc106901079"/>
      <w:r w:rsidRPr="008F7938">
        <w:t>Data extraction</w:t>
      </w:r>
      <w:bookmarkEnd w:id="447"/>
    </w:p>
    <w:tbl>
      <w:tblPr>
        <w:tblW w:w="7787" w:type="dxa"/>
        <w:tblCellMar>
          <w:left w:w="57" w:type="dxa"/>
          <w:right w:w="57" w:type="dxa"/>
        </w:tblCellMar>
        <w:tblLook w:val="04A0" w:firstRow="1" w:lastRow="0" w:firstColumn="1" w:lastColumn="0" w:noHBand="0" w:noVBand="1"/>
      </w:tblPr>
      <w:tblGrid>
        <w:gridCol w:w="1173"/>
        <w:gridCol w:w="2078"/>
        <w:gridCol w:w="4536"/>
      </w:tblGrid>
      <w:tr w:rsidR="00BF2DBF" w14:paraId="6613FE70" w14:textId="77777777" w:rsidTr="00D545E2">
        <w:trPr>
          <w:trHeight w:val="340"/>
          <w:tblHeader/>
        </w:trPr>
        <w:tc>
          <w:tcPr>
            <w:tcW w:w="1173"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5158F8C3" w14:textId="77777777" w:rsidR="00682CC3" w:rsidRPr="00682CC3" w:rsidRDefault="00992883" w:rsidP="00682CC3">
            <w:pPr>
              <w:spacing w:before="0" w:after="0" w:line="240" w:lineRule="auto"/>
              <w:rPr>
                <w:rFonts w:ascii="Calibri" w:hAnsi="Calibri" w:cs="Calibri"/>
                <w:b/>
                <w:bCs/>
                <w:color w:val="008000"/>
                <w:sz w:val="16"/>
                <w:szCs w:val="16"/>
              </w:rPr>
            </w:pPr>
            <w:r w:rsidRPr="00682CC3">
              <w:rPr>
                <w:rFonts w:ascii="Calibri" w:hAnsi="Calibri" w:cs="Calibri"/>
                <w:b/>
                <w:bCs/>
                <w:color w:val="008000"/>
                <w:sz w:val="16"/>
                <w:szCs w:val="16"/>
              </w:rPr>
              <w:t>Category</w:t>
            </w:r>
          </w:p>
        </w:tc>
        <w:tc>
          <w:tcPr>
            <w:tcW w:w="2078" w:type="dxa"/>
            <w:tcBorders>
              <w:top w:val="single" w:sz="8" w:space="0" w:color="B5DDDC"/>
              <w:left w:val="nil"/>
              <w:bottom w:val="single" w:sz="8" w:space="0" w:color="B5DDDC"/>
              <w:right w:val="single" w:sz="8" w:space="0" w:color="B5DDDC"/>
            </w:tcBorders>
            <w:shd w:val="clear" w:color="000000" w:fill="B5DDDC"/>
            <w:vAlign w:val="center"/>
            <w:hideMark/>
          </w:tcPr>
          <w:p w14:paraId="5D4C3FF5" w14:textId="77777777" w:rsidR="00682CC3" w:rsidRPr="00682CC3" w:rsidRDefault="00992883" w:rsidP="00682CC3">
            <w:pPr>
              <w:spacing w:before="0" w:after="0" w:line="240" w:lineRule="auto"/>
              <w:rPr>
                <w:rFonts w:ascii="Calibri" w:hAnsi="Calibri" w:cs="Calibri"/>
                <w:b/>
                <w:bCs/>
                <w:color w:val="008000"/>
                <w:sz w:val="16"/>
                <w:szCs w:val="16"/>
              </w:rPr>
            </w:pPr>
            <w:r w:rsidRPr="00682CC3">
              <w:rPr>
                <w:rFonts w:ascii="Calibri" w:hAnsi="Calibri" w:cs="Calibri"/>
                <w:b/>
                <w:bCs/>
                <w:color w:val="008000"/>
                <w:sz w:val="16"/>
                <w:szCs w:val="16"/>
              </w:rPr>
              <w:t>Data class</w:t>
            </w:r>
          </w:p>
        </w:tc>
        <w:tc>
          <w:tcPr>
            <w:tcW w:w="4536" w:type="dxa"/>
            <w:tcBorders>
              <w:top w:val="single" w:sz="8" w:space="0" w:color="B5DDDC"/>
              <w:left w:val="nil"/>
              <w:bottom w:val="single" w:sz="8" w:space="0" w:color="B5DDDC"/>
              <w:right w:val="single" w:sz="8" w:space="0" w:color="B5DDDC"/>
            </w:tcBorders>
            <w:shd w:val="clear" w:color="000000" w:fill="B5DDDC"/>
            <w:vAlign w:val="center"/>
            <w:hideMark/>
          </w:tcPr>
          <w:p w14:paraId="513E8227" w14:textId="77777777" w:rsidR="00682CC3" w:rsidRPr="00682CC3" w:rsidRDefault="00992883" w:rsidP="00682CC3">
            <w:pPr>
              <w:spacing w:before="0" w:after="0" w:line="240" w:lineRule="auto"/>
              <w:rPr>
                <w:rFonts w:ascii="Calibri" w:hAnsi="Calibri" w:cs="Calibri"/>
                <w:b/>
                <w:bCs/>
                <w:color w:val="008000"/>
                <w:sz w:val="16"/>
                <w:szCs w:val="16"/>
              </w:rPr>
            </w:pPr>
            <w:r w:rsidRPr="00682CC3">
              <w:rPr>
                <w:rFonts w:ascii="Calibri" w:hAnsi="Calibri" w:cs="Calibri"/>
                <w:b/>
                <w:bCs/>
                <w:color w:val="008000"/>
                <w:sz w:val="16"/>
                <w:szCs w:val="16"/>
              </w:rPr>
              <w:t>J34: Russo, Gary S.; Eftim, Sorina E.; Goldstone, Alexandra E.; Dufour, Alfred P.; Nappier, Sharon P.; Wade, Timothy J. 2020</w:t>
            </w:r>
          </w:p>
        </w:tc>
      </w:tr>
      <w:tr w:rsidR="00BF2DBF" w14:paraId="0A5BBF1B"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814FA96" w14:textId="77777777" w:rsidR="00682CC3" w:rsidRPr="00682CC3" w:rsidRDefault="00992883" w:rsidP="00682CC3">
            <w:pPr>
              <w:spacing w:before="0" w:after="0" w:line="240" w:lineRule="auto"/>
              <w:rPr>
                <w:rFonts w:ascii="Calibri" w:hAnsi="Calibri" w:cs="Calibri"/>
                <w:b/>
                <w:bCs/>
                <w:color w:val="000000"/>
                <w:sz w:val="16"/>
                <w:szCs w:val="16"/>
              </w:rPr>
            </w:pPr>
            <w:r w:rsidRPr="00682CC3">
              <w:rPr>
                <w:rFonts w:ascii="Calibri" w:hAnsi="Calibri" w:cs="Calibri"/>
                <w:b/>
                <w:bCs/>
                <w:color w:val="000000"/>
                <w:sz w:val="16"/>
                <w:szCs w:val="16"/>
              </w:rPr>
              <w:t>Descriptive attributes</w:t>
            </w:r>
          </w:p>
        </w:tc>
        <w:tc>
          <w:tcPr>
            <w:tcW w:w="2078" w:type="dxa"/>
            <w:tcBorders>
              <w:top w:val="nil"/>
              <w:left w:val="nil"/>
              <w:bottom w:val="single" w:sz="8" w:space="0" w:color="B5DDDC"/>
              <w:right w:val="single" w:sz="8" w:space="0" w:color="B5DDDC"/>
            </w:tcBorders>
            <w:vAlign w:val="center"/>
            <w:hideMark/>
          </w:tcPr>
          <w:p w14:paraId="47DE158C"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Title</w:t>
            </w:r>
          </w:p>
        </w:tc>
        <w:tc>
          <w:tcPr>
            <w:tcW w:w="4536" w:type="dxa"/>
            <w:tcBorders>
              <w:top w:val="nil"/>
              <w:left w:val="nil"/>
              <w:bottom w:val="single" w:sz="8" w:space="0" w:color="B5DDDC"/>
              <w:right w:val="single" w:sz="8" w:space="0" w:color="B5DDDC"/>
            </w:tcBorders>
            <w:vAlign w:val="center"/>
            <w:hideMark/>
          </w:tcPr>
          <w:p w14:paraId="2DED798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Evaluating health risks associated with exposure to ambient surface waters during recreational activities: A systematic review and meta-analysis</w:t>
            </w:r>
          </w:p>
        </w:tc>
      </w:tr>
      <w:tr w:rsidR="00BF2DBF" w14:paraId="23AD93D2"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CBF35D6" w14:textId="77777777" w:rsidR="00682CC3" w:rsidRPr="00682CC3" w:rsidRDefault="00682CC3" w:rsidP="00682CC3">
            <w:pPr>
              <w:spacing w:before="0" w:after="0" w:line="240" w:lineRule="auto"/>
              <w:rPr>
                <w:rFonts w:ascii="Calibri" w:hAnsi="Calibri" w:cs="Calibri"/>
                <w:b/>
                <w:bCs/>
                <w:color w:val="000000"/>
                <w:sz w:val="16"/>
                <w:szCs w:val="16"/>
              </w:rPr>
            </w:pPr>
          </w:p>
        </w:tc>
        <w:tc>
          <w:tcPr>
            <w:tcW w:w="2078" w:type="dxa"/>
            <w:tcBorders>
              <w:top w:val="nil"/>
              <w:left w:val="nil"/>
              <w:bottom w:val="single" w:sz="8" w:space="0" w:color="B5DDDC"/>
              <w:right w:val="single" w:sz="8" w:space="0" w:color="B5DDDC"/>
            </w:tcBorders>
            <w:vAlign w:val="center"/>
            <w:hideMark/>
          </w:tcPr>
          <w:p w14:paraId="4E815A70"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Publication Title</w:t>
            </w:r>
          </w:p>
        </w:tc>
        <w:tc>
          <w:tcPr>
            <w:tcW w:w="4536" w:type="dxa"/>
            <w:tcBorders>
              <w:top w:val="nil"/>
              <w:left w:val="nil"/>
              <w:bottom w:val="single" w:sz="8" w:space="0" w:color="B5DDDC"/>
              <w:right w:val="single" w:sz="8" w:space="0" w:color="B5DDDC"/>
            </w:tcBorders>
            <w:vAlign w:val="center"/>
            <w:hideMark/>
          </w:tcPr>
          <w:p w14:paraId="537752B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Water Research</w:t>
            </w:r>
          </w:p>
        </w:tc>
      </w:tr>
      <w:tr w:rsidR="00BF2DBF" w14:paraId="3614143B"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50CA87E" w14:textId="77777777" w:rsidR="00682CC3" w:rsidRPr="00682CC3" w:rsidRDefault="00682CC3" w:rsidP="00682CC3">
            <w:pPr>
              <w:spacing w:before="0" w:after="0" w:line="240" w:lineRule="auto"/>
              <w:rPr>
                <w:rFonts w:ascii="Calibri" w:hAnsi="Calibri" w:cs="Calibri"/>
                <w:b/>
                <w:bCs/>
                <w:color w:val="000000"/>
                <w:sz w:val="16"/>
                <w:szCs w:val="16"/>
              </w:rPr>
            </w:pPr>
          </w:p>
        </w:tc>
        <w:tc>
          <w:tcPr>
            <w:tcW w:w="2078" w:type="dxa"/>
            <w:tcBorders>
              <w:top w:val="nil"/>
              <w:left w:val="nil"/>
              <w:bottom w:val="single" w:sz="8" w:space="0" w:color="B5DDDC"/>
              <w:right w:val="single" w:sz="8" w:space="0" w:color="B5DDDC"/>
            </w:tcBorders>
            <w:vAlign w:val="center"/>
            <w:hideMark/>
          </w:tcPr>
          <w:p w14:paraId="61A8D55E"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Reference (Vol.(issue), reference no. or pages, or no. of pages)</w:t>
            </w:r>
          </w:p>
        </w:tc>
        <w:tc>
          <w:tcPr>
            <w:tcW w:w="4536" w:type="dxa"/>
            <w:tcBorders>
              <w:top w:val="nil"/>
              <w:left w:val="nil"/>
              <w:bottom w:val="single" w:sz="8" w:space="0" w:color="B5DDDC"/>
              <w:right w:val="single" w:sz="8" w:space="0" w:color="B5DDDC"/>
            </w:tcBorders>
            <w:vAlign w:val="center"/>
            <w:hideMark/>
          </w:tcPr>
          <w:p w14:paraId="250E710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176 (2020) 115729</w:t>
            </w:r>
          </w:p>
        </w:tc>
      </w:tr>
      <w:tr w:rsidR="00BF2DBF" w14:paraId="03049730"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B58F5B9" w14:textId="77777777" w:rsidR="00682CC3" w:rsidRPr="00682CC3" w:rsidRDefault="00682CC3" w:rsidP="00682CC3">
            <w:pPr>
              <w:spacing w:before="0" w:after="0" w:line="240" w:lineRule="auto"/>
              <w:rPr>
                <w:rFonts w:ascii="Calibri" w:hAnsi="Calibri" w:cs="Calibri"/>
                <w:b/>
                <w:bCs/>
                <w:color w:val="000000"/>
                <w:sz w:val="16"/>
                <w:szCs w:val="16"/>
              </w:rPr>
            </w:pPr>
          </w:p>
        </w:tc>
        <w:tc>
          <w:tcPr>
            <w:tcW w:w="2078" w:type="dxa"/>
            <w:tcBorders>
              <w:top w:val="nil"/>
              <w:left w:val="nil"/>
              <w:bottom w:val="single" w:sz="8" w:space="0" w:color="B5DDDC"/>
              <w:right w:val="single" w:sz="8" w:space="0" w:color="B5DDDC"/>
            </w:tcBorders>
            <w:vAlign w:val="center"/>
            <w:hideMark/>
          </w:tcPr>
          <w:p w14:paraId="5ED78F53"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Publication date</w:t>
            </w:r>
          </w:p>
        </w:tc>
        <w:tc>
          <w:tcPr>
            <w:tcW w:w="4536" w:type="dxa"/>
            <w:tcBorders>
              <w:top w:val="nil"/>
              <w:left w:val="nil"/>
              <w:bottom w:val="single" w:sz="8" w:space="0" w:color="B5DDDC"/>
              <w:right w:val="single" w:sz="8" w:space="0" w:color="B5DDDC"/>
            </w:tcBorders>
            <w:vAlign w:val="center"/>
            <w:hideMark/>
          </w:tcPr>
          <w:p w14:paraId="0EA24A2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2020</w:t>
            </w:r>
          </w:p>
        </w:tc>
      </w:tr>
      <w:tr w:rsidR="00BF2DBF" w14:paraId="4ABD6BFC"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228C30F" w14:textId="77777777" w:rsidR="00682CC3" w:rsidRPr="00682CC3" w:rsidRDefault="00682CC3" w:rsidP="00682CC3">
            <w:pPr>
              <w:spacing w:before="0" w:after="0" w:line="240" w:lineRule="auto"/>
              <w:rPr>
                <w:rFonts w:ascii="Calibri" w:hAnsi="Calibri" w:cs="Calibri"/>
                <w:b/>
                <w:bCs/>
                <w:color w:val="000000"/>
                <w:sz w:val="16"/>
                <w:szCs w:val="16"/>
              </w:rPr>
            </w:pPr>
          </w:p>
        </w:tc>
        <w:tc>
          <w:tcPr>
            <w:tcW w:w="2078" w:type="dxa"/>
            <w:tcBorders>
              <w:top w:val="nil"/>
              <w:left w:val="nil"/>
              <w:bottom w:val="single" w:sz="8" w:space="0" w:color="B5DDDC"/>
              <w:right w:val="single" w:sz="8" w:space="0" w:color="B5DDDC"/>
            </w:tcBorders>
            <w:vAlign w:val="center"/>
            <w:hideMark/>
          </w:tcPr>
          <w:p w14:paraId="50D00040"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Publication Source</w:t>
            </w:r>
          </w:p>
        </w:tc>
        <w:tc>
          <w:tcPr>
            <w:tcW w:w="4536" w:type="dxa"/>
            <w:tcBorders>
              <w:top w:val="nil"/>
              <w:left w:val="nil"/>
              <w:bottom w:val="single" w:sz="8" w:space="0" w:color="B5DDDC"/>
              <w:right w:val="single" w:sz="8" w:space="0" w:color="B5DDDC"/>
            </w:tcBorders>
            <w:vAlign w:val="center"/>
            <w:hideMark/>
          </w:tcPr>
          <w:p w14:paraId="56A6740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Water Research 176 (2020) 115729 DOI:10.1016/j.watres.2020.115729</w:t>
            </w:r>
          </w:p>
        </w:tc>
      </w:tr>
      <w:tr w:rsidR="00BF2DBF" w14:paraId="0CB5BCA7"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FE474AB" w14:textId="77777777" w:rsidR="00682CC3" w:rsidRPr="00682CC3" w:rsidRDefault="00682CC3" w:rsidP="00682CC3">
            <w:pPr>
              <w:spacing w:before="0" w:after="0" w:line="240" w:lineRule="auto"/>
              <w:rPr>
                <w:rFonts w:ascii="Calibri" w:hAnsi="Calibri" w:cs="Calibri"/>
                <w:b/>
                <w:bCs/>
                <w:color w:val="000000"/>
                <w:sz w:val="16"/>
                <w:szCs w:val="16"/>
              </w:rPr>
            </w:pPr>
          </w:p>
        </w:tc>
        <w:tc>
          <w:tcPr>
            <w:tcW w:w="2078" w:type="dxa"/>
            <w:tcBorders>
              <w:top w:val="nil"/>
              <w:left w:val="nil"/>
              <w:bottom w:val="single" w:sz="8" w:space="0" w:color="B5DDDC"/>
              <w:right w:val="single" w:sz="8" w:space="0" w:color="B5DDDC"/>
            </w:tcBorders>
            <w:vAlign w:val="center"/>
            <w:hideMark/>
          </w:tcPr>
          <w:p w14:paraId="5A5CA0F5"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Peer reviewed</w:t>
            </w:r>
          </w:p>
        </w:tc>
        <w:tc>
          <w:tcPr>
            <w:tcW w:w="4536" w:type="dxa"/>
            <w:tcBorders>
              <w:top w:val="nil"/>
              <w:left w:val="nil"/>
              <w:bottom w:val="single" w:sz="8" w:space="0" w:color="B5DDDC"/>
              <w:right w:val="single" w:sz="8" w:space="0" w:color="B5DDDC"/>
            </w:tcBorders>
            <w:vAlign w:val="center"/>
            <w:hideMark/>
          </w:tcPr>
          <w:p w14:paraId="2E97B2D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13425B9A"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3130984" w14:textId="77777777" w:rsidR="00682CC3" w:rsidRPr="00682CC3" w:rsidRDefault="00682CC3" w:rsidP="00682CC3">
            <w:pPr>
              <w:spacing w:before="0" w:after="0" w:line="240" w:lineRule="auto"/>
              <w:rPr>
                <w:rFonts w:ascii="Calibri" w:hAnsi="Calibri" w:cs="Calibri"/>
                <w:b/>
                <w:bCs/>
                <w:color w:val="000000"/>
                <w:sz w:val="16"/>
                <w:szCs w:val="16"/>
              </w:rPr>
            </w:pPr>
          </w:p>
        </w:tc>
        <w:tc>
          <w:tcPr>
            <w:tcW w:w="2078" w:type="dxa"/>
            <w:tcBorders>
              <w:top w:val="nil"/>
              <w:left w:val="nil"/>
              <w:bottom w:val="single" w:sz="8" w:space="0" w:color="B5DDDC"/>
              <w:right w:val="single" w:sz="8" w:space="0" w:color="B5DDDC"/>
            </w:tcBorders>
            <w:vAlign w:val="center"/>
            <w:hideMark/>
          </w:tcPr>
          <w:p w14:paraId="7C60E54A"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Country of origin</w:t>
            </w:r>
          </w:p>
        </w:tc>
        <w:tc>
          <w:tcPr>
            <w:tcW w:w="4536" w:type="dxa"/>
            <w:tcBorders>
              <w:top w:val="nil"/>
              <w:left w:val="nil"/>
              <w:bottom w:val="single" w:sz="8" w:space="0" w:color="B5DDDC"/>
              <w:right w:val="single" w:sz="8" w:space="0" w:color="B5DDDC"/>
            </w:tcBorders>
            <w:vAlign w:val="center"/>
            <w:hideMark/>
          </w:tcPr>
          <w:p w14:paraId="2C494E0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United States</w:t>
            </w:r>
          </w:p>
        </w:tc>
      </w:tr>
      <w:tr w:rsidR="00BF2DBF" w14:paraId="27EB0D97"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3C0D140" w14:textId="77777777" w:rsidR="00682CC3" w:rsidRPr="00682CC3" w:rsidRDefault="00682CC3" w:rsidP="00682CC3">
            <w:pPr>
              <w:spacing w:before="0" w:after="0" w:line="240" w:lineRule="auto"/>
              <w:rPr>
                <w:rFonts w:ascii="Calibri" w:hAnsi="Calibri" w:cs="Calibri"/>
                <w:b/>
                <w:bCs/>
                <w:color w:val="000000"/>
                <w:sz w:val="16"/>
                <w:szCs w:val="16"/>
              </w:rPr>
            </w:pPr>
          </w:p>
        </w:tc>
        <w:tc>
          <w:tcPr>
            <w:tcW w:w="2078" w:type="dxa"/>
            <w:tcBorders>
              <w:top w:val="nil"/>
              <w:left w:val="nil"/>
              <w:bottom w:val="single" w:sz="8" w:space="0" w:color="B5DDDC"/>
              <w:right w:val="single" w:sz="8" w:space="0" w:color="B5DDDC"/>
            </w:tcBorders>
            <w:vAlign w:val="center"/>
            <w:hideMark/>
          </w:tcPr>
          <w:p w14:paraId="472867D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Source of funding</w:t>
            </w:r>
          </w:p>
        </w:tc>
        <w:tc>
          <w:tcPr>
            <w:tcW w:w="4536" w:type="dxa"/>
            <w:tcBorders>
              <w:top w:val="nil"/>
              <w:left w:val="nil"/>
              <w:bottom w:val="single" w:sz="8" w:space="0" w:color="B5DDDC"/>
              <w:right w:val="single" w:sz="8" w:space="0" w:color="B5DDDC"/>
            </w:tcBorders>
            <w:vAlign w:val="center"/>
            <w:hideMark/>
          </w:tcPr>
          <w:p w14:paraId="7424194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research was funded by the United States Environmental Protection Agency Office of Science and Technology in the Office of Water</w:t>
            </w:r>
          </w:p>
        </w:tc>
      </w:tr>
      <w:tr w:rsidR="00BF2DBF" w14:paraId="6A1F7F37"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F752E4C" w14:textId="77777777" w:rsidR="00682CC3" w:rsidRPr="00682CC3" w:rsidRDefault="00682CC3" w:rsidP="00682CC3">
            <w:pPr>
              <w:spacing w:before="0" w:after="0" w:line="240" w:lineRule="auto"/>
              <w:rPr>
                <w:rFonts w:ascii="Calibri" w:hAnsi="Calibri" w:cs="Calibri"/>
                <w:b/>
                <w:bCs/>
                <w:color w:val="000000"/>
                <w:sz w:val="16"/>
                <w:szCs w:val="16"/>
              </w:rPr>
            </w:pPr>
          </w:p>
        </w:tc>
        <w:tc>
          <w:tcPr>
            <w:tcW w:w="2078" w:type="dxa"/>
            <w:tcBorders>
              <w:top w:val="nil"/>
              <w:left w:val="nil"/>
              <w:bottom w:val="single" w:sz="8" w:space="0" w:color="B5DDDC"/>
              <w:right w:val="single" w:sz="8" w:space="0" w:color="B5DDDC"/>
            </w:tcBorders>
            <w:vAlign w:val="center"/>
            <w:hideMark/>
          </w:tcPr>
          <w:p w14:paraId="4D7E0EA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Possible conflicts of interest</w:t>
            </w:r>
          </w:p>
        </w:tc>
        <w:tc>
          <w:tcPr>
            <w:tcW w:w="4536" w:type="dxa"/>
            <w:tcBorders>
              <w:top w:val="nil"/>
              <w:left w:val="nil"/>
              <w:bottom w:val="single" w:sz="8" w:space="0" w:color="B5DDDC"/>
              <w:right w:val="single" w:sz="8" w:space="0" w:color="B5DDDC"/>
            </w:tcBorders>
            <w:vAlign w:val="center"/>
            <w:hideMark/>
          </w:tcPr>
          <w:p w14:paraId="7804C5A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 conflicts of interest declared by authors or identified by the reviewer.</w:t>
            </w:r>
          </w:p>
        </w:tc>
      </w:tr>
      <w:tr w:rsidR="00BF2DBF" w14:paraId="4F7DDCD6"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5606261"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Other criteria</w:t>
            </w:r>
          </w:p>
        </w:tc>
        <w:tc>
          <w:tcPr>
            <w:tcW w:w="2078" w:type="dxa"/>
            <w:tcBorders>
              <w:top w:val="nil"/>
              <w:left w:val="nil"/>
              <w:bottom w:val="single" w:sz="8" w:space="0" w:color="B5DDDC"/>
              <w:right w:val="single" w:sz="8" w:space="0" w:color="B5DDDC"/>
            </w:tcBorders>
            <w:vAlign w:val="center"/>
            <w:hideMark/>
          </w:tcPr>
          <w:p w14:paraId="6DAB17A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Does study clearly address the primary research question?</w:t>
            </w:r>
          </w:p>
        </w:tc>
        <w:tc>
          <w:tcPr>
            <w:tcW w:w="4536" w:type="dxa"/>
            <w:tcBorders>
              <w:top w:val="nil"/>
              <w:left w:val="nil"/>
              <w:bottom w:val="single" w:sz="8" w:space="0" w:color="B5DDDC"/>
              <w:right w:val="single" w:sz="8" w:space="0" w:color="B5DDDC"/>
            </w:tcBorders>
            <w:vAlign w:val="center"/>
            <w:hideMark/>
          </w:tcPr>
          <w:p w14:paraId="57B82C0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6EF14D66"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A8DE4D8"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209109E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Australian jurisdiction</w:t>
            </w:r>
          </w:p>
        </w:tc>
        <w:tc>
          <w:tcPr>
            <w:tcW w:w="4536" w:type="dxa"/>
            <w:tcBorders>
              <w:top w:val="nil"/>
              <w:left w:val="nil"/>
              <w:bottom w:val="single" w:sz="8" w:space="0" w:color="B5DDDC"/>
              <w:right w:val="single" w:sz="8" w:space="0" w:color="B5DDDC"/>
            </w:tcBorders>
            <w:vAlign w:val="center"/>
            <w:hideMark/>
          </w:tcPr>
          <w:p w14:paraId="7736088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1C03211D"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A332ABB"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57FB185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Does paper describe reasoning clearly</w:t>
            </w:r>
          </w:p>
        </w:tc>
        <w:tc>
          <w:tcPr>
            <w:tcW w:w="4536" w:type="dxa"/>
            <w:tcBorders>
              <w:top w:val="nil"/>
              <w:left w:val="nil"/>
              <w:bottom w:val="single" w:sz="8" w:space="0" w:color="B5DDDC"/>
              <w:right w:val="single" w:sz="8" w:space="0" w:color="B5DDDC"/>
            </w:tcBorders>
            <w:vAlign w:val="center"/>
            <w:hideMark/>
          </w:tcPr>
          <w:p w14:paraId="56E14AE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0E71A120"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F1A1AEB"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67878AD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Does overseas experience relate to Australian context</w:t>
            </w:r>
          </w:p>
        </w:tc>
        <w:tc>
          <w:tcPr>
            <w:tcW w:w="4536" w:type="dxa"/>
            <w:tcBorders>
              <w:top w:val="nil"/>
              <w:left w:val="nil"/>
              <w:bottom w:val="single" w:sz="8" w:space="0" w:color="B5DDDC"/>
              <w:right w:val="single" w:sz="8" w:space="0" w:color="B5DDDC"/>
            </w:tcBorders>
            <w:vAlign w:val="center"/>
            <w:hideMark/>
          </w:tcPr>
          <w:p w14:paraId="55E6B31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1FFD4847"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83EF056"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6196F76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children</w:t>
            </w:r>
          </w:p>
        </w:tc>
        <w:tc>
          <w:tcPr>
            <w:tcW w:w="4536" w:type="dxa"/>
            <w:tcBorders>
              <w:top w:val="nil"/>
              <w:left w:val="nil"/>
              <w:bottom w:val="single" w:sz="8" w:space="0" w:color="B5DDDC"/>
              <w:right w:val="single" w:sz="8" w:space="0" w:color="B5DDDC"/>
            </w:tcBorders>
            <w:vAlign w:val="center"/>
            <w:hideMark/>
          </w:tcPr>
          <w:p w14:paraId="779EBE7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189624D1"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2CA8111"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3DC648A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immunocompromised</w:t>
            </w:r>
          </w:p>
        </w:tc>
        <w:tc>
          <w:tcPr>
            <w:tcW w:w="4536" w:type="dxa"/>
            <w:tcBorders>
              <w:top w:val="nil"/>
              <w:left w:val="nil"/>
              <w:bottom w:val="single" w:sz="8" w:space="0" w:color="B5DDDC"/>
              <w:right w:val="single" w:sz="8" w:space="0" w:color="B5DDDC"/>
            </w:tcBorders>
            <w:vAlign w:val="center"/>
            <w:hideMark/>
          </w:tcPr>
          <w:p w14:paraId="7ADD586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5ACB1F38"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30F29E3"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07C6B9A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elderly</w:t>
            </w:r>
          </w:p>
        </w:tc>
        <w:tc>
          <w:tcPr>
            <w:tcW w:w="4536" w:type="dxa"/>
            <w:tcBorders>
              <w:top w:val="nil"/>
              <w:left w:val="nil"/>
              <w:bottom w:val="single" w:sz="8" w:space="0" w:color="B5DDDC"/>
              <w:right w:val="single" w:sz="8" w:space="0" w:color="B5DDDC"/>
            </w:tcBorders>
            <w:vAlign w:val="center"/>
            <w:hideMark/>
          </w:tcPr>
          <w:p w14:paraId="6DCC89B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06FCA704"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D7991F8"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7BE19CC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indigenous</w:t>
            </w:r>
          </w:p>
        </w:tc>
        <w:tc>
          <w:tcPr>
            <w:tcW w:w="4536" w:type="dxa"/>
            <w:tcBorders>
              <w:top w:val="nil"/>
              <w:left w:val="nil"/>
              <w:bottom w:val="single" w:sz="8" w:space="0" w:color="B5DDDC"/>
              <w:right w:val="single" w:sz="8" w:space="0" w:color="B5DDDC"/>
            </w:tcBorders>
            <w:vAlign w:val="center"/>
            <w:hideMark/>
          </w:tcPr>
          <w:p w14:paraId="1948554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369D6D68"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5A00199"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066A067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Main risk associated factor? </w:t>
            </w:r>
          </w:p>
        </w:tc>
        <w:tc>
          <w:tcPr>
            <w:tcW w:w="4536" w:type="dxa"/>
            <w:tcBorders>
              <w:top w:val="nil"/>
              <w:left w:val="nil"/>
              <w:bottom w:val="single" w:sz="8" w:space="0" w:color="B5DDDC"/>
              <w:right w:val="single" w:sz="8" w:space="0" w:color="B5DDDC"/>
            </w:tcBorders>
            <w:vAlign w:val="center"/>
            <w:hideMark/>
          </w:tcPr>
          <w:p w14:paraId="2C8648A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GI Illness</w:t>
            </w:r>
          </w:p>
        </w:tc>
      </w:tr>
      <w:tr w:rsidR="00BF2DBF" w14:paraId="35781903"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07B009A"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19D2FB4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CASP classification </w:t>
            </w:r>
          </w:p>
        </w:tc>
        <w:tc>
          <w:tcPr>
            <w:tcW w:w="4536" w:type="dxa"/>
            <w:tcBorders>
              <w:top w:val="nil"/>
              <w:left w:val="nil"/>
              <w:bottom w:val="single" w:sz="8" w:space="0" w:color="B5DDDC"/>
              <w:right w:val="single" w:sz="8" w:space="0" w:color="B5DDDC"/>
            </w:tcBorders>
            <w:vAlign w:val="center"/>
            <w:hideMark/>
          </w:tcPr>
          <w:p w14:paraId="4DFE726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Systematic review</w:t>
            </w:r>
          </w:p>
        </w:tc>
      </w:tr>
      <w:tr w:rsidR="00BF2DBF" w14:paraId="52A3ACAD"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B644D06"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31EBBD3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marine, estuarine or freshwater</w:t>
            </w:r>
          </w:p>
        </w:tc>
        <w:tc>
          <w:tcPr>
            <w:tcW w:w="4536" w:type="dxa"/>
            <w:tcBorders>
              <w:top w:val="nil"/>
              <w:left w:val="nil"/>
              <w:bottom w:val="single" w:sz="8" w:space="0" w:color="B5DDDC"/>
              <w:right w:val="single" w:sz="8" w:space="0" w:color="B5DDDC"/>
            </w:tcBorders>
            <w:vAlign w:val="center"/>
            <w:hideMark/>
          </w:tcPr>
          <w:p w14:paraId="3BC6BF3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m,e,f</w:t>
            </w:r>
          </w:p>
        </w:tc>
      </w:tr>
      <w:tr w:rsidR="00BF2DBF" w14:paraId="1A521242"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C244C0D"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47867B7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DOI http://dx.doi.org/</w:t>
            </w:r>
          </w:p>
        </w:tc>
        <w:tc>
          <w:tcPr>
            <w:tcW w:w="4536" w:type="dxa"/>
            <w:tcBorders>
              <w:top w:val="nil"/>
              <w:left w:val="nil"/>
              <w:bottom w:val="single" w:sz="8" w:space="0" w:color="B5DDDC"/>
              <w:right w:val="single" w:sz="8" w:space="0" w:color="B5DDDC"/>
            </w:tcBorders>
            <w:vAlign w:val="center"/>
            <w:hideMark/>
          </w:tcPr>
          <w:p w14:paraId="0D3A8D7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10.1017/S0950268818000328</w:t>
            </w:r>
          </w:p>
        </w:tc>
      </w:tr>
      <w:tr w:rsidR="00BF2DBF" w14:paraId="608BA836"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9932366"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Study characteristics</w:t>
            </w:r>
          </w:p>
        </w:tc>
        <w:tc>
          <w:tcPr>
            <w:tcW w:w="2078" w:type="dxa"/>
            <w:tcBorders>
              <w:top w:val="nil"/>
              <w:left w:val="nil"/>
              <w:bottom w:val="single" w:sz="8" w:space="0" w:color="B5DDDC"/>
              <w:right w:val="single" w:sz="8" w:space="0" w:color="B5DDDC"/>
            </w:tcBorders>
            <w:vAlign w:val="center"/>
            <w:hideMark/>
          </w:tcPr>
          <w:p w14:paraId="7CC1ED7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Aim/objectives of study</w:t>
            </w:r>
          </w:p>
        </w:tc>
        <w:tc>
          <w:tcPr>
            <w:tcW w:w="4536" w:type="dxa"/>
            <w:tcBorders>
              <w:top w:val="nil"/>
              <w:left w:val="nil"/>
              <w:bottom w:val="single" w:sz="8" w:space="0" w:color="B5DDDC"/>
              <w:right w:val="single" w:sz="8" w:space="0" w:color="B5DDDC"/>
            </w:tcBorders>
            <w:vAlign w:val="center"/>
            <w:hideMark/>
          </w:tcPr>
          <w:p w14:paraId="36BF361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The study consisted of a systematic review and meta-analysis to evaluate the current scientific evidence for differences in risk of illness between recreational activities typically associated with different levels of contact with water. </w:t>
            </w:r>
            <w:r w:rsidRPr="00682CC3">
              <w:rPr>
                <w:rFonts w:ascii="Calibri" w:hAnsi="Calibri" w:cs="Calibri"/>
                <w:sz w:val="16"/>
                <w:szCs w:val="16"/>
              </w:rPr>
              <w:br/>
            </w:r>
            <w:r w:rsidRPr="00682CC3">
              <w:rPr>
                <w:rFonts w:ascii="Calibri" w:hAnsi="Calibri" w:cs="Calibri"/>
                <w:sz w:val="16"/>
                <w:szCs w:val="16"/>
              </w:rPr>
              <w:br/>
              <w:t>Three objectives are listed:</w:t>
            </w:r>
            <w:r w:rsidRPr="00682CC3">
              <w:rPr>
                <w:rFonts w:ascii="Calibri" w:hAnsi="Calibri" w:cs="Calibri"/>
                <w:sz w:val="16"/>
                <w:szCs w:val="16"/>
              </w:rPr>
              <w:br/>
              <w:t xml:space="preserve">(1) assess and summarize the scientific literature on the risk of illness associated with different types of recreational activities and different levels of water contact during recreation; </w:t>
            </w:r>
            <w:r w:rsidRPr="00682CC3">
              <w:rPr>
                <w:rFonts w:ascii="Calibri" w:hAnsi="Calibri" w:cs="Calibri"/>
                <w:sz w:val="16"/>
                <w:szCs w:val="16"/>
              </w:rPr>
              <w:br/>
              <w:t xml:space="preserve">(2) quantitatively estimate the pooled risk of illness associated with different categories of recreational activities and levels of water contact; and </w:t>
            </w:r>
            <w:r w:rsidRPr="00682CC3">
              <w:rPr>
                <w:rFonts w:ascii="Calibri" w:hAnsi="Calibri" w:cs="Calibri"/>
                <w:sz w:val="16"/>
                <w:szCs w:val="16"/>
              </w:rPr>
              <w:br/>
              <w:t>(3) evaluate risk of illness across activity and water contact categories to better understand illness risk associated with different types of recreation in ambient surface waters.</w:t>
            </w:r>
          </w:p>
        </w:tc>
      </w:tr>
      <w:tr w:rsidR="00BF2DBF" w14:paraId="0E8D1F4B"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8C109DD"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50A452D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Study type/design</w:t>
            </w:r>
          </w:p>
        </w:tc>
        <w:tc>
          <w:tcPr>
            <w:tcW w:w="4536" w:type="dxa"/>
            <w:tcBorders>
              <w:top w:val="nil"/>
              <w:left w:val="nil"/>
              <w:bottom w:val="single" w:sz="8" w:space="0" w:color="B5DDDC"/>
              <w:right w:val="single" w:sz="8" w:space="0" w:color="B5DDDC"/>
            </w:tcBorders>
            <w:vAlign w:val="center"/>
            <w:hideMark/>
          </w:tcPr>
          <w:p w14:paraId="4B0B60C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Systematic review of peer-reviewed publications published during or after 1950 as listed in the bibliographic databases PubMed, Web of Science, and TOXLINE.</w:t>
            </w:r>
          </w:p>
        </w:tc>
      </w:tr>
      <w:tr w:rsidR="00BF2DBF" w14:paraId="2CA8AD2A"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6F64807"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41360ED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Study duration</w:t>
            </w:r>
          </w:p>
        </w:tc>
        <w:tc>
          <w:tcPr>
            <w:tcW w:w="4536" w:type="dxa"/>
            <w:tcBorders>
              <w:top w:val="nil"/>
              <w:left w:val="nil"/>
              <w:bottom w:val="single" w:sz="8" w:space="0" w:color="B5DDDC"/>
              <w:right w:val="single" w:sz="8" w:space="0" w:color="B5DDDC"/>
            </w:tcBorders>
            <w:vAlign w:val="center"/>
            <w:hideMark/>
          </w:tcPr>
          <w:p w14:paraId="51E3D67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 (desktop study)</w:t>
            </w:r>
          </w:p>
        </w:tc>
      </w:tr>
      <w:tr w:rsidR="00BF2DBF" w14:paraId="693090BE"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E07F4BB"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Population characteristics</w:t>
            </w:r>
          </w:p>
        </w:tc>
        <w:tc>
          <w:tcPr>
            <w:tcW w:w="2078" w:type="dxa"/>
            <w:tcBorders>
              <w:top w:val="nil"/>
              <w:left w:val="nil"/>
              <w:bottom w:val="single" w:sz="8" w:space="0" w:color="B5DDDC"/>
              <w:right w:val="single" w:sz="8" w:space="0" w:color="B5DDDC"/>
            </w:tcBorders>
            <w:vAlign w:val="center"/>
            <w:hideMark/>
          </w:tcPr>
          <w:p w14:paraId="724486E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Population/s studied</w:t>
            </w:r>
          </w:p>
        </w:tc>
        <w:tc>
          <w:tcPr>
            <w:tcW w:w="4536" w:type="dxa"/>
            <w:tcBorders>
              <w:top w:val="nil"/>
              <w:left w:val="nil"/>
              <w:bottom w:val="single" w:sz="8" w:space="0" w:color="B5DDDC"/>
              <w:right w:val="single" w:sz="8" w:space="0" w:color="B5DDDC"/>
            </w:tcBorders>
            <w:vAlign w:val="center"/>
            <w:hideMark/>
          </w:tcPr>
          <w:p w14:paraId="49F8CF2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 (meta-analysis of many studies)</w:t>
            </w:r>
          </w:p>
        </w:tc>
      </w:tr>
      <w:tr w:rsidR="00BF2DBF" w14:paraId="6EDA4D11"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72DA6FD"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7D6BE2D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Selection criteria for population</w:t>
            </w:r>
          </w:p>
        </w:tc>
        <w:tc>
          <w:tcPr>
            <w:tcW w:w="4536" w:type="dxa"/>
            <w:tcBorders>
              <w:top w:val="nil"/>
              <w:left w:val="nil"/>
              <w:bottom w:val="single" w:sz="8" w:space="0" w:color="B5DDDC"/>
              <w:right w:val="single" w:sz="8" w:space="0" w:color="B5DDDC"/>
            </w:tcBorders>
            <w:vAlign w:val="center"/>
            <w:hideMark/>
          </w:tcPr>
          <w:p w14:paraId="2EEA556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565BB716"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7CB756B"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6364679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Subgroups reported</w:t>
            </w:r>
          </w:p>
        </w:tc>
        <w:tc>
          <w:tcPr>
            <w:tcW w:w="4536" w:type="dxa"/>
            <w:tcBorders>
              <w:top w:val="nil"/>
              <w:left w:val="nil"/>
              <w:bottom w:val="single" w:sz="8" w:space="0" w:color="B5DDDC"/>
              <w:right w:val="single" w:sz="8" w:space="0" w:color="B5DDDC"/>
            </w:tcBorders>
            <w:vAlign w:val="center"/>
            <w:hideMark/>
          </w:tcPr>
          <w:p w14:paraId="1DE78811" w14:textId="0494A5C0"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Risk of GI illness associated with swimming calculated </w:t>
            </w:r>
            <w:r w:rsidR="004A39AE" w:rsidRPr="00682CC3">
              <w:rPr>
                <w:rFonts w:ascii="Calibri" w:hAnsi="Calibri" w:cs="Calibri"/>
                <w:sz w:val="16"/>
                <w:szCs w:val="16"/>
              </w:rPr>
              <w:t>separately</w:t>
            </w:r>
            <w:r w:rsidRPr="00682CC3">
              <w:rPr>
                <w:rFonts w:ascii="Calibri" w:hAnsi="Calibri" w:cs="Calibri"/>
                <w:sz w:val="16"/>
                <w:szCs w:val="16"/>
              </w:rPr>
              <w:t xml:space="preserve"> for children and adults</w:t>
            </w:r>
          </w:p>
        </w:tc>
      </w:tr>
      <w:tr w:rsidR="00BF2DBF" w14:paraId="4769AD0D"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78BA8B4"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63D3AF7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Size of study</w:t>
            </w:r>
          </w:p>
        </w:tc>
        <w:tc>
          <w:tcPr>
            <w:tcW w:w="4536" w:type="dxa"/>
            <w:tcBorders>
              <w:top w:val="nil"/>
              <w:left w:val="nil"/>
              <w:bottom w:val="single" w:sz="8" w:space="0" w:color="B5DDDC"/>
              <w:right w:val="single" w:sz="8" w:space="0" w:color="B5DDDC"/>
            </w:tcBorders>
            <w:vAlign w:val="center"/>
            <w:hideMark/>
          </w:tcPr>
          <w:p w14:paraId="4AFF83A2" w14:textId="1135F52B"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8,618 records identified after removing duplicates. After screening (3 levels) 92 studies with quan</w:t>
            </w:r>
            <w:r w:rsidR="004A39AE">
              <w:rPr>
                <w:rFonts w:ascii="Calibri" w:hAnsi="Calibri" w:cs="Calibri"/>
                <w:sz w:val="16"/>
                <w:szCs w:val="16"/>
              </w:rPr>
              <w:t>ti</w:t>
            </w:r>
            <w:r w:rsidRPr="00682CC3">
              <w:rPr>
                <w:rFonts w:ascii="Calibri" w:hAnsi="Calibri" w:cs="Calibri"/>
                <w:sz w:val="16"/>
                <w:szCs w:val="16"/>
              </w:rPr>
              <w:t>tative data for meta-analysis were identified.</w:t>
            </w:r>
          </w:p>
        </w:tc>
      </w:tr>
      <w:tr w:rsidR="00BF2DBF" w14:paraId="2FF406CE"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3C20A556"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Exposure and setting</w:t>
            </w:r>
          </w:p>
        </w:tc>
        <w:tc>
          <w:tcPr>
            <w:tcW w:w="2078" w:type="dxa"/>
            <w:tcBorders>
              <w:top w:val="nil"/>
              <w:left w:val="nil"/>
              <w:bottom w:val="single" w:sz="8" w:space="0" w:color="B5DDDC"/>
              <w:right w:val="single" w:sz="8" w:space="0" w:color="B5DDDC"/>
            </w:tcBorders>
            <w:vAlign w:val="center"/>
            <w:hideMark/>
          </w:tcPr>
          <w:p w14:paraId="4B73B75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Type of water source/water body</w:t>
            </w:r>
          </w:p>
        </w:tc>
        <w:tc>
          <w:tcPr>
            <w:tcW w:w="4536" w:type="dxa"/>
            <w:tcBorders>
              <w:top w:val="nil"/>
              <w:left w:val="nil"/>
              <w:bottom w:val="single" w:sz="8" w:space="0" w:color="B5DDDC"/>
              <w:right w:val="single" w:sz="8" w:space="0" w:color="B5DDDC"/>
            </w:tcBorders>
            <w:vAlign w:val="center"/>
            <w:hideMark/>
          </w:tcPr>
          <w:p w14:paraId="314E9D4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Marine, estuarine, freshwater</w:t>
            </w:r>
          </w:p>
        </w:tc>
      </w:tr>
      <w:tr w:rsidR="00BF2DBF" w14:paraId="52862B73"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FB5E327"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3FD8329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Exposure scenario</w:t>
            </w:r>
          </w:p>
        </w:tc>
        <w:tc>
          <w:tcPr>
            <w:tcW w:w="4536" w:type="dxa"/>
            <w:tcBorders>
              <w:top w:val="nil"/>
              <w:left w:val="nil"/>
              <w:bottom w:val="single" w:sz="8" w:space="0" w:color="B5DDDC"/>
              <w:right w:val="single" w:sz="8" w:space="0" w:color="B5DDDC"/>
            </w:tcBorders>
            <w:vAlign w:val="center"/>
            <w:hideMark/>
          </w:tcPr>
          <w:p w14:paraId="6419F2D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Risk of illness associated with different types of recreational activities and different levels of water contact during recreation</w:t>
            </w:r>
          </w:p>
        </w:tc>
      </w:tr>
      <w:tr w:rsidR="00BF2DBF" w14:paraId="79AACB98"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03DB299"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59F9469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Exposure pathway</w:t>
            </w:r>
          </w:p>
        </w:tc>
        <w:tc>
          <w:tcPr>
            <w:tcW w:w="4536" w:type="dxa"/>
            <w:tcBorders>
              <w:top w:val="nil"/>
              <w:left w:val="nil"/>
              <w:bottom w:val="single" w:sz="8" w:space="0" w:color="B5DDDC"/>
              <w:right w:val="single" w:sz="8" w:space="0" w:color="B5DDDC"/>
            </w:tcBorders>
            <w:vAlign w:val="center"/>
            <w:hideMark/>
          </w:tcPr>
          <w:p w14:paraId="4B14D7E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Exposure to water during recreation</w:t>
            </w:r>
          </w:p>
        </w:tc>
      </w:tr>
      <w:tr w:rsidR="00BF2DBF" w14:paraId="14B70A4B"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85185E6"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5A8A8FCF" w14:textId="170C59A1"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Source of </w:t>
            </w:r>
            <w:r w:rsidR="00BE6FF9">
              <w:rPr>
                <w:rFonts w:ascii="Calibri" w:hAnsi="Calibri" w:cs="Calibri"/>
                <w:sz w:val="16"/>
                <w:szCs w:val="16"/>
              </w:rPr>
              <w:t>infection/ contamination</w:t>
            </w:r>
          </w:p>
        </w:tc>
        <w:tc>
          <w:tcPr>
            <w:tcW w:w="4536" w:type="dxa"/>
            <w:tcBorders>
              <w:top w:val="nil"/>
              <w:left w:val="nil"/>
              <w:bottom w:val="single" w:sz="8" w:space="0" w:color="B5DDDC"/>
              <w:right w:val="single" w:sz="8" w:space="0" w:color="B5DDDC"/>
            </w:tcBorders>
            <w:vAlign w:val="center"/>
            <w:hideMark/>
          </w:tcPr>
          <w:p w14:paraId="10BBEE7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Microbial pathogens</w:t>
            </w:r>
          </w:p>
        </w:tc>
      </w:tr>
      <w:tr w:rsidR="00BF2DBF" w14:paraId="45ADCDCE"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D129D49"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5E28E2A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Causal organisms</w:t>
            </w:r>
          </w:p>
        </w:tc>
        <w:tc>
          <w:tcPr>
            <w:tcW w:w="4536" w:type="dxa"/>
            <w:tcBorders>
              <w:top w:val="nil"/>
              <w:left w:val="nil"/>
              <w:bottom w:val="single" w:sz="8" w:space="0" w:color="B5DDDC"/>
              <w:right w:val="single" w:sz="8" w:space="0" w:color="B5DDDC"/>
            </w:tcBorders>
            <w:vAlign w:val="center"/>
            <w:hideMark/>
          </w:tcPr>
          <w:p w14:paraId="618BA7B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Microbial pathogens</w:t>
            </w:r>
          </w:p>
        </w:tc>
      </w:tr>
      <w:tr w:rsidR="00BF2DBF" w14:paraId="3CDF8BE4"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7BD25C3"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6E5E801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Comparison group(s)</w:t>
            </w:r>
          </w:p>
        </w:tc>
        <w:tc>
          <w:tcPr>
            <w:tcW w:w="4536" w:type="dxa"/>
            <w:tcBorders>
              <w:top w:val="nil"/>
              <w:left w:val="nil"/>
              <w:bottom w:val="single" w:sz="8" w:space="0" w:color="B5DDDC"/>
              <w:right w:val="single" w:sz="8" w:space="0" w:color="B5DDDC"/>
            </w:tcBorders>
            <w:vAlign w:val="center"/>
            <w:hideMark/>
          </w:tcPr>
          <w:p w14:paraId="3A64821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48CEEB90"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67067401"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Study methods</w:t>
            </w:r>
          </w:p>
        </w:tc>
        <w:tc>
          <w:tcPr>
            <w:tcW w:w="2078" w:type="dxa"/>
            <w:tcBorders>
              <w:top w:val="nil"/>
              <w:left w:val="nil"/>
              <w:bottom w:val="single" w:sz="8" w:space="0" w:color="B5DDDC"/>
              <w:right w:val="single" w:sz="8" w:space="0" w:color="B5DDDC"/>
            </w:tcBorders>
            <w:vAlign w:val="center"/>
            <w:hideMark/>
          </w:tcPr>
          <w:p w14:paraId="7D9D43D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Water quality measurement used</w:t>
            </w:r>
          </w:p>
        </w:tc>
        <w:tc>
          <w:tcPr>
            <w:tcW w:w="4536" w:type="dxa"/>
            <w:tcBorders>
              <w:top w:val="nil"/>
              <w:left w:val="nil"/>
              <w:bottom w:val="single" w:sz="8" w:space="0" w:color="B5DDDC"/>
              <w:right w:val="single" w:sz="8" w:space="0" w:color="B5DDDC"/>
            </w:tcBorders>
            <w:vAlign w:val="center"/>
            <w:hideMark/>
          </w:tcPr>
          <w:p w14:paraId="153FB9F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Most reference in the review is to FIB as indicators of the viral, bacterial and protozoan pathogens responsible for observable GI illness following water-based recreation.</w:t>
            </w:r>
          </w:p>
        </w:tc>
      </w:tr>
      <w:tr w:rsidR="00BF2DBF" w14:paraId="40CE9281"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52FC62F"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single" w:sz="8" w:space="0" w:color="B5DDDC"/>
              <w:left w:val="nil"/>
              <w:bottom w:val="single" w:sz="8" w:space="0" w:color="B5DDDC"/>
              <w:right w:val="single" w:sz="8" w:space="0" w:color="B5DDDC"/>
            </w:tcBorders>
            <w:vAlign w:val="center"/>
            <w:hideMark/>
          </w:tcPr>
          <w:p w14:paraId="54D2CED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Method of microorganism isolation and enumeration (if applicable)</w:t>
            </w:r>
          </w:p>
        </w:tc>
        <w:tc>
          <w:tcPr>
            <w:tcW w:w="4536" w:type="dxa"/>
            <w:tcBorders>
              <w:top w:val="single" w:sz="8" w:space="0" w:color="B5DDDC"/>
              <w:left w:val="nil"/>
              <w:bottom w:val="single" w:sz="8" w:space="0" w:color="B5DDDC"/>
              <w:right w:val="single" w:sz="8" w:space="0" w:color="B5DDDC"/>
            </w:tcBorders>
            <w:vAlign w:val="center"/>
            <w:hideMark/>
          </w:tcPr>
          <w:p w14:paraId="3656F3A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review does not address laboratory methods of the constituent papers.</w:t>
            </w:r>
          </w:p>
        </w:tc>
      </w:tr>
      <w:tr w:rsidR="00BF2DBF" w14:paraId="54F938C1"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FD73F38"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single" w:sz="8" w:space="0" w:color="B5DDDC"/>
              <w:left w:val="nil"/>
              <w:bottom w:val="single" w:sz="8" w:space="0" w:color="B5DDDC"/>
              <w:right w:val="single" w:sz="8" w:space="0" w:color="B5DDDC"/>
            </w:tcBorders>
            <w:vAlign w:val="center"/>
            <w:hideMark/>
          </w:tcPr>
          <w:p w14:paraId="0FA137D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Water sampling methods (monitoring, surrogates).  Was there sufficient replication in number of samples taken, what steps were taken to reduce contamination?</w:t>
            </w:r>
          </w:p>
        </w:tc>
        <w:tc>
          <w:tcPr>
            <w:tcW w:w="4536" w:type="dxa"/>
            <w:tcBorders>
              <w:top w:val="single" w:sz="8" w:space="0" w:color="B5DDDC"/>
              <w:left w:val="nil"/>
              <w:bottom w:val="single" w:sz="8" w:space="0" w:color="B5DDDC"/>
              <w:right w:val="single" w:sz="8" w:space="0" w:color="B5DDDC"/>
            </w:tcBorders>
            <w:vAlign w:val="center"/>
            <w:hideMark/>
          </w:tcPr>
          <w:p w14:paraId="36E6F2B1" w14:textId="34AFE0CD"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As the study was a meta-analysis of quantitative data from 92 peer-reviewed studies of health risks associated with exposure to ambient surface waters during recreational activities, the authors focus was on the study results.  Although not-stated, an implicit assumption is that by using peer-reviewed studies, water </w:t>
            </w:r>
            <w:r w:rsidR="00331E0C" w:rsidRPr="00682CC3">
              <w:rPr>
                <w:rFonts w:ascii="Calibri" w:hAnsi="Calibri" w:cs="Calibri"/>
                <w:sz w:val="16"/>
                <w:szCs w:val="16"/>
              </w:rPr>
              <w:t>sampling</w:t>
            </w:r>
            <w:r w:rsidRPr="00682CC3">
              <w:rPr>
                <w:rFonts w:ascii="Calibri" w:hAnsi="Calibri" w:cs="Calibri"/>
                <w:sz w:val="16"/>
                <w:szCs w:val="16"/>
              </w:rPr>
              <w:t xml:space="preserve"> methods utilised in the constituent studies were assumed to be of satisfactory quality.  This is a reasonable assumption.  </w:t>
            </w:r>
            <w:r w:rsidRPr="00682CC3">
              <w:rPr>
                <w:rFonts w:ascii="Calibri" w:hAnsi="Calibri" w:cs="Calibri"/>
                <w:sz w:val="16"/>
                <w:szCs w:val="16"/>
              </w:rPr>
              <w:br/>
              <w:t>With respect to appropriate management of the data used in the review, the authors state that descriptions of recreational activities, study participants, health outcomes, water quality, age groups, and types of water contact substantially varied among the studies meeting the inclusion criteria. To perform meta-analyses, it was necessary to categorise each extracted effect estimate based on recreational activity, degree of water contact, health outcome, water quality, study subject age, and water type.</w:t>
            </w:r>
            <w:r w:rsidRPr="00682CC3">
              <w:rPr>
                <w:rFonts w:ascii="Calibri" w:hAnsi="Calibri" w:cs="Calibri"/>
                <w:sz w:val="16"/>
                <w:szCs w:val="16"/>
              </w:rPr>
              <w:br/>
            </w:r>
            <w:r w:rsidRPr="00682CC3">
              <w:rPr>
                <w:rFonts w:ascii="Calibri" w:hAnsi="Calibri" w:cs="Calibri"/>
                <w:sz w:val="16"/>
                <w:szCs w:val="16"/>
              </w:rPr>
              <w:br/>
              <w:t xml:space="preserve">The authors further note that in combining data from many studies for review, it is important to control for site specific effects.  By classifying the extracted effect estimates based on the various criteria described above, this requirement was recognised and accounted for. </w:t>
            </w:r>
          </w:p>
        </w:tc>
      </w:tr>
      <w:tr w:rsidR="00BF2DBF" w14:paraId="016E045B"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80336C0"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2E58608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Limits of reporting for the organism of concern</w:t>
            </w:r>
          </w:p>
        </w:tc>
        <w:tc>
          <w:tcPr>
            <w:tcW w:w="4536" w:type="dxa"/>
            <w:tcBorders>
              <w:top w:val="nil"/>
              <w:left w:val="nil"/>
              <w:bottom w:val="single" w:sz="8" w:space="0" w:color="B5DDDC"/>
              <w:right w:val="single" w:sz="8" w:space="0" w:color="B5DDDC"/>
            </w:tcBorders>
            <w:vAlign w:val="center"/>
            <w:hideMark/>
          </w:tcPr>
          <w:p w14:paraId="0F7B1F5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 (see comments above)</w:t>
            </w:r>
          </w:p>
        </w:tc>
      </w:tr>
      <w:tr w:rsidR="00BF2DBF" w14:paraId="0DD572F6"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4A9CFED"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319AB22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Consideration of quality assurance such as field and lab blanks, reference sites, and reporting on related physico-chemical parameters</w:t>
            </w:r>
          </w:p>
        </w:tc>
        <w:tc>
          <w:tcPr>
            <w:tcW w:w="4536" w:type="dxa"/>
            <w:tcBorders>
              <w:top w:val="nil"/>
              <w:left w:val="nil"/>
              <w:bottom w:val="single" w:sz="8" w:space="0" w:color="B5DDDC"/>
              <w:right w:val="single" w:sz="8" w:space="0" w:color="B5DDDC"/>
            </w:tcBorders>
            <w:vAlign w:val="center"/>
            <w:hideMark/>
          </w:tcPr>
          <w:p w14:paraId="16B08B1C" w14:textId="62D8A11C" w:rsidR="00682CC3" w:rsidRPr="00682CC3" w:rsidRDefault="00992883" w:rsidP="007A7D85">
            <w:pPr>
              <w:spacing w:before="0" w:after="0" w:line="240" w:lineRule="auto"/>
              <w:rPr>
                <w:rFonts w:ascii="Calibri" w:hAnsi="Calibri" w:cs="Calibri"/>
                <w:sz w:val="16"/>
                <w:szCs w:val="16"/>
              </w:rPr>
            </w:pPr>
            <w:r w:rsidRPr="00682CC3">
              <w:rPr>
                <w:rFonts w:ascii="Calibri" w:hAnsi="Calibri" w:cs="Calibri"/>
                <w:sz w:val="16"/>
                <w:szCs w:val="16"/>
              </w:rPr>
              <w:t>See comments above with respect to water quality measurements.</w:t>
            </w:r>
            <w:r w:rsidRPr="00682CC3">
              <w:rPr>
                <w:rFonts w:ascii="Calibri" w:hAnsi="Calibri" w:cs="Calibri"/>
                <w:sz w:val="16"/>
                <w:szCs w:val="16"/>
              </w:rPr>
              <w:br/>
              <w:t xml:space="preserve">Another quality aspect for a </w:t>
            </w:r>
            <w:r w:rsidR="009A5BE0">
              <w:rPr>
                <w:rFonts w:ascii="Calibri" w:hAnsi="Calibri" w:cs="Calibri"/>
                <w:sz w:val="16"/>
                <w:szCs w:val="16"/>
              </w:rPr>
              <w:t>s</w:t>
            </w:r>
            <w:r w:rsidRPr="00682CC3">
              <w:rPr>
                <w:rFonts w:ascii="Calibri" w:hAnsi="Calibri" w:cs="Calibri"/>
                <w:sz w:val="16"/>
                <w:szCs w:val="16"/>
              </w:rPr>
              <w:t xml:space="preserve">ystematic </w:t>
            </w:r>
            <w:r w:rsidR="009A5BE0">
              <w:rPr>
                <w:rFonts w:ascii="Calibri" w:hAnsi="Calibri" w:cs="Calibri"/>
                <w:sz w:val="16"/>
                <w:szCs w:val="16"/>
              </w:rPr>
              <w:t>r</w:t>
            </w:r>
            <w:r w:rsidRPr="00682CC3">
              <w:rPr>
                <w:rFonts w:ascii="Calibri" w:hAnsi="Calibri" w:cs="Calibri"/>
                <w:sz w:val="16"/>
                <w:szCs w:val="16"/>
              </w:rPr>
              <w:t xml:space="preserve">eview is assessment of </w:t>
            </w:r>
            <w:r w:rsidR="009A5BE0">
              <w:rPr>
                <w:rFonts w:ascii="Calibri" w:hAnsi="Calibri" w:cs="Calibri"/>
                <w:sz w:val="16"/>
                <w:szCs w:val="16"/>
              </w:rPr>
              <w:t>r</w:t>
            </w:r>
            <w:r w:rsidRPr="00682CC3">
              <w:rPr>
                <w:rFonts w:ascii="Calibri" w:hAnsi="Calibri" w:cs="Calibri"/>
                <w:sz w:val="16"/>
                <w:szCs w:val="16"/>
              </w:rPr>
              <w:t xml:space="preserve">isk of </w:t>
            </w:r>
            <w:r w:rsidR="009A5BE0">
              <w:rPr>
                <w:rFonts w:ascii="Calibri" w:hAnsi="Calibri" w:cs="Calibri"/>
                <w:sz w:val="16"/>
                <w:szCs w:val="16"/>
              </w:rPr>
              <w:t>b</w:t>
            </w:r>
            <w:r w:rsidRPr="00682CC3">
              <w:rPr>
                <w:rFonts w:ascii="Calibri" w:hAnsi="Calibri" w:cs="Calibri"/>
                <w:sz w:val="16"/>
                <w:szCs w:val="16"/>
              </w:rPr>
              <w:t>ias for the constituent studies.  The authors state that they evaluated study quality using a checklist of 13 questions that assess risk of bias in 7 domains. They formulated the list of questions from the US National Toxicology Program Office of Health Assessment and Translation (OHAT) Risk of Bias Tool, Agency for Healthcare Research and Quality, and Cochrane Handbook (references cited in paper).</w:t>
            </w:r>
            <w:r w:rsidRPr="00682CC3">
              <w:rPr>
                <w:rFonts w:ascii="Calibri" w:hAnsi="Calibri" w:cs="Calibri"/>
                <w:sz w:val="16"/>
                <w:szCs w:val="16"/>
              </w:rPr>
              <w:br/>
              <w:t xml:space="preserve">A relatively complex classification system based on the questions below (developed from the above sources) was used to assess </w:t>
            </w:r>
            <w:r w:rsidR="007A7D85">
              <w:rPr>
                <w:rFonts w:ascii="Calibri" w:hAnsi="Calibri" w:cs="Calibri"/>
                <w:sz w:val="16"/>
                <w:szCs w:val="16"/>
              </w:rPr>
              <w:t>risk of bias</w:t>
            </w:r>
            <w:r w:rsidRPr="00682CC3">
              <w:rPr>
                <w:rFonts w:ascii="Calibri" w:hAnsi="Calibri" w:cs="Calibri"/>
                <w:sz w:val="16"/>
                <w:szCs w:val="16"/>
              </w:rPr>
              <w:t>.</w:t>
            </w:r>
            <w:r w:rsidRPr="00682CC3">
              <w:rPr>
                <w:rFonts w:ascii="Calibri" w:hAnsi="Calibri" w:cs="Calibri"/>
                <w:sz w:val="16"/>
                <w:szCs w:val="16"/>
              </w:rPr>
              <w:br/>
              <w:t>1. Is the comparison (i.e., control or reference) group appropriate?</w:t>
            </w:r>
            <w:r w:rsidRPr="00682CC3">
              <w:rPr>
                <w:rFonts w:ascii="Calibri" w:hAnsi="Calibri" w:cs="Calibri"/>
                <w:sz w:val="16"/>
                <w:szCs w:val="16"/>
              </w:rPr>
              <w:br/>
              <w:t>2. Does the study design or analysis account for important confounding and modifying variables?</w:t>
            </w:r>
            <w:r w:rsidRPr="00682CC3">
              <w:rPr>
                <w:rFonts w:ascii="Calibri" w:hAnsi="Calibri" w:cs="Calibri"/>
                <w:sz w:val="16"/>
                <w:szCs w:val="16"/>
              </w:rPr>
              <w:br/>
              <w:t>3. Do researchers adjust or control for other exposures that are anticipated to bias results?</w:t>
            </w:r>
            <w:r w:rsidRPr="00682CC3">
              <w:rPr>
                <w:rFonts w:ascii="Calibri" w:hAnsi="Calibri" w:cs="Calibri"/>
                <w:sz w:val="16"/>
                <w:szCs w:val="16"/>
              </w:rPr>
              <w:br/>
              <w:t>4. Are we confident in the exposure characterization?</w:t>
            </w:r>
            <w:r w:rsidRPr="00682CC3">
              <w:rPr>
                <w:rFonts w:ascii="Calibri" w:hAnsi="Calibri" w:cs="Calibri"/>
                <w:sz w:val="16"/>
                <w:szCs w:val="16"/>
              </w:rPr>
              <w:br/>
              <w:t>5. Are we confident in the outcome assessment?</w:t>
            </w:r>
            <w:r w:rsidRPr="00682CC3">
              <w:rPr>
                <w:rFonts w:ascii="Calibri" w:hAnsi="Calibri" w:cs="Calibri"/>
                <w:sz w:val="16"/>
                <w:szCs w:val="16"/>
              </w:rPr>
              <w:br/>
              <w:t>6. Are there any other potential threats to internal validity (e.g. inappropriate statistical methods)?</w:t>
            </w:r>
            <w:r w:rsidRPr="00682CC3">
              <w:rPr>
                <w:rFonts w:ascii="Calibri" w:hAnsi="Calibri" w:cs="Calibri"/>
                <w:sz w:val="16"/>
                <w:szCs w:val="16"/>
              </w:rPr>
              <w:br/>
              <w:t>Any study rated as definitely high risk of bias for any of the above 6 questions was excluded from the meta-analysis.</w:t>
            </w:r>
          </w:p>
        </w:tc>
      </w:tr>
      <w:tr w:rsidR="00BF2DBF" w14:paraId="30CAF3B3"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0A80D46"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Statistics</w:t>
            </w:r>
          </w:p>
        </w:tc>
        <w:tc>
          <w:tcPr>
            <w:tcW w:w="2078" w:type="dxa"/>
            <w:tcBorders>
              <w:top w:val="nil"/>
              <w:left w:val="nil"/>
              <w:bottom w:val="single" w:sz="8" w:space="0" w:color="B5DDDC"/>
              <w:right w:val="single" w:sz="8" w:space="0" w:color="B5DDDC"/>
            </w:tcBorders>
            <w:vAlign w:val="center"/>
            <w:hideMark/>
          </w:tcPr>
          <w:p w14:paraId="5A12225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Statistical methods used</w:t>
            </w:r>
          </w:p>
        </w:tc>
        <w:tc>
          <w:tcPr>
            <w:tcW w:w="4536" w:type="dxa"/>
            <w:tcBorders>
              <w:top w:val="nil"/>
              <w:left w:val="nil"/>
              <w:bottom w:val="single" w:sz="8" w:space="0" w:color="B5DDDC"/>
              <w:right w:val="single" w:sz="8" w:space="0" w:color="B5DDDC"/>
            </w:tcBorders>
            <w:vAlign w:val="center"/>
            <w:hideMark/>
          </w:tcPr>
          <w:p w14:paraId="04BBB993" w14:textId="0995BD48"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risk of illness associated with different categories of recreational activities and water contact was quantitatively evaluated by combining the results of multiple studies using meta-analysis</w:t>
            </w:r>
            <w:r w:rsidRPr="00682CC3">
              <w:rPr>
                <w:rFonts w:ascii="Calibri" w:hAnsi="Calibri" w:cs="Calibri"/>
                <w:sz w:val="16"/>
                <w:szCs w:val="16"/>
              </w:rPr>
              <w:br/>
            </w:r>
            <w:r w:rsidRPr="00682CC3">
              <w:rPr>
                <w:rFonts w:ascii="Calibri" w:hAnsi="Calibri" w:cs="Calibri"/>
                <w:sz w:val="16"/>
                <w:szCs w:val="16"/>
              </w:rPr>
              <w:br/>
              <w:t>Odds ratios were considered to be reasonable estimates of relative risk because the probability of</w:t>
            </w:r>
            <w:r w:rsidR="00254FBC">
              <w:rPr>
                <w:rFonts w:ascii="Calibri" w:hAnsi="Calibri" w:cs="Calibri"/>
                <w:sz w:val="16"/>
                <w:szCs w:val="16"/>
              </w:rPr>
              <w:t xml:space="preserve"> </w:t>
            </w:r>
            <w:r w:rsidRPr="00682CC3">
              <w:rPr>
                <w:rFonts w:ascii="Calibri" w:hAnsi="Calibri" w:cs="Calibri"/>
                <w:sz w:val="16"/>
                <w:szCs w:val="16"/>
              </w:rPr>
              <w:t>infection due to water-based recreational activities is generally low.</w:t>
            </w:r>
            <w:r w:rsidRPr="00682CC3">
              <w:rPr>
                <w:rFonts w:ascii="Calibri" w:hAnsi="Calibri" w:cs="Calibri"/>
                <w:sz w:val="16"/>
                <w:szCs w:val="16"/>
              </w:rPr>
              <w:br/>
            </w:r>
            <w:r w:rsidRPr="00682CC3">
              <w:rPr>
                <w:rFonts w:ascii="Calibri" w:hAnsi="Calibri" w:cs="Calibri"/>
                <w:sz w:val="16"/>
                <w:szCs w:val="16"/>
              </w:rPr>
              <w:br/>
              <w:t>Before performing the analyses, the authors declared any meta-analysis result derived from fewer than three studies as inconclusive.</w:t>
            </w:r>
          </w:p>
        </w:tc>
      </w:tr>
      <w:tr w:rsidR="00BF2DBF" w14:paraId="73309435"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4F3F5D0"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4E2A19F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Details on statistical analysis (if any)</w:t>
            </w:r>
          </w:p>
        </w:tc>
        <w:tc>
          <w:tcPr>
            <w:tcW w:w="4536" w:type="dxa"/>
            <w:tcBorders>
              <w:top w:val="nil"/>
              <w:left w:val="nil"/>
              <w:bottom w:val="single" w:sz="8" w:space="0" w:color="B5DDDC"/>
              <w:right w:val="single" w:sz="8" w:space="0" w:color="B5DDDC"/>
            </w:tcBorders>
            <w:vAlign w:val="center"/>
            <w:hideMark/>
          </w:tcPr>
          <w:p w14:paraId="4032AD5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Detailed descriptions of statistical techniques testing for (i) appropriateness of pooling of data (ii) heterogeneity due to study quality, study design, activity category, water contact category, and water type.</w:t>
            </w:r>
            <w:r w:rsidRPr="00682CC3">
              <w:rPr>
                <w:rFonts w:ascii="Calibri" w:hAnsi="Calibri" w:cs="Calibri"/>
                <w:sz w:val="16"/>
                <w:szCs w:val="16"/>
              </w:rPr>
              <w:br/>
            </w:r>
            <w:r w:rsidRPr="00682CC3">
              <w:rPr>
                <w:rFonts w:ascii="Calibri" w:hAnsi="Calibri" w:cs="Calibri"/>
                <w:sz w:val="16"/>
                <w:szCs w:val="16"/>
              </w:rPr>
              <w:br/>
              <w:t>Publication bias was assessed through the use of funnel plots of pooled risk estimates from each individual study versus the log standard error of those estimates and inspecting for asymmetry.</w:t>
            </w:r>
            <w:r w:rsidRPr="00682CC3">
              <w:rPr>
                <w:rFonts w:ascii="Calibri" w:hAnsi="Calibri" w:cs="Calibri"/>
                <w:sz w:val="16"/>
                <w:szCs w:val="16"/>
              </w:rPr>
              <w:br/>
            </w:r>
            <w:r w:rsidRPr="00682CC3">
              <w:rPr>
                <w:rFonts w:ascii="Calibri" w:hAnsi="Calibri" w:cs="Calibri"/>
                <w:sz w:val="16"/>
                <w:szCs w:val="16"/>
              </w:rPr>
              <w:br/>
              <w:t xml:space="preserve">Asymmetry in the funnel plot was tested using Eggers’ test, where the results were considered too indicate publication bias if p &lt; 0.10 for the bias coefficient. </w:t>
            </w:r>
          </w:p>
        </w:tc>
      </w:tr>
      <w:tr w:rsidR="00BF2DBF" w14:paraId="4512AA82"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9B29889"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43928D2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Relative risk/odds ratio, confidence interval?</w:t>
            </w:r>
          </w:p>
        </w:tc>
        <w:tc>
          <w:tcPr>
            <w:tcW w:w="4536" w:type="dxa"/>
            <w:tcBorders>
              <w:top w:val="nil"/>
              <w:left w:val="nil"/>
              <w:bottom w:val="single" w:sz="8" w:space="0" w:color="B5DDDC"/>
              <w:right w:val="single" w:sz="8" w:space="0" w:color="B5DDDC"/>
            </w:tcBorders>
            <w:vAlign w:val="center"/>
            <w:hideMark/>
          </w:tcPr>
          <w:p w14:paraId="683E9CCF" w14:textId="0CCABDF3"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odds ratios and 95%</w:t>
            </w:r>
            <w:r w:rsidR="007A7D85">
              <w:rPr>
                <w:rFonts w:ascii="Calibri" w:hAnsi="Calibri" w:cs="Calibri"/>
                <w:sz w:val="16"/>
                <w:szCs w:val="16"/>
              </w:rPr>
              <w:t xml:space="preserve"> </w:t>
            </w:r>
            <w:r w:rsidRPr="00682CC3">
              <w:rPr>
                <w:rFonts w:ascii="Calibri" w:hAnsi="Calibri" w:cs="Calibri"/>
                <w:sz w:val="16"/>
                <w:szCs w:val="16"/>
              </w:rPr>
              <w:t>C</w:t>
            </w:r>
            <w:r w:rsidR="007A7D85">
              <w:rPr>
                <w:rFonts w:ascii="Calibri" w:hAnsi="Calibri" w:cs="Calibri"/>
                <w:sz w:val="16"/>
                <w:szCs w:val="16"/>
              </w:rPr>
              <w:t>I</w:t>
            </w:r>
            <w:r w:rsidRPr="00682CC3">
              <w:rPr>
                <w:rFonts w:ascii="Calibri" w:hAnsi="Calibri" w:cs="Calibri"/>
                <w:sz w:val="16"/>
                <w:szCs w:val="16"/>
              </w:rPr>
              <w:t>s are listed below.</w:t>
            </w:r>
          </w:p>
        </w:tc>
      </w:tr>
      <w:tr w:rsidR="00BF2DBF" w14:paraId="308D0EB6"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782419FC"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Results</w:t>
            </w:r>
          </w:p>
        </w:tc>
        <w:tc>
          <w:tcPr>
            <w:tcW w:w="2078" w:type="dxa"/>
            <w:tcBorders>
              <w:top w:val="nil"/>
              <w:left w:val="nil"/>
              <w:bottom w:val="single" w:sz="8" w:space="0" w:color="B5DDDC"/>
              <w:right w:val="single" w:sz="8" w:space="0" w:color="B5DDDC"/>
            </w:tcBorders>
            <w:vAlign w:val="center"/>
            <w:hideMark/>
          </w:tcPr>
          <w:p w14:paraId="1C05D3C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Outcome</w:t>
            </w:r>
          </w:p>
        </w:tc>
        <w:tc>
          <w:tcPr>
            <w:tcW w:w="4536" w:type="dxa"/>
            <w:tcBorders>
              <w:top w:val="nil"/>
              <w:left w:val="nil"/>
              <w:bottom w:val="single" w:sz="8" w:space="0" w:color="B5DDDC"/>
              <w:right w:val="single" w:sz="8" w:space="0" w:color="B5DDDC"/>
            </w:tcBorders>
            <w:vAlign w:val="center"/>
            <w:hideMark/>
          </w:tcPr>
          <w:p w14:paraId="14842624" w14:textId="2F920435" w:rsidR="00682CC3" w:rsidRDefault="00992883" w:rsidP="00682CC3">
            <w:pPr>
              <w:spacing w:before="0" w:after="240" w:line="240" w:lineRule="auto"/>
              <w:rPr>
                <w:rFonts w:ascii="Calibri" w:hAnsi="Calibri" w:cs="Calibri"/>
                <w:sz w:val="16"/>
                <w:szCs w:val="16"/>
              </w:rPr>
            </w:pPr>
            <w:r w:rsidRPr="00C42A11">
              <w:rPr>
                <w:rFonts w:ascii="Calibri" w:hAnsi="Calibri" w:cs="Calibri"/>
                <w:sz w:val="16"/>
                <w:szCs w:val="16"/>
              </w:rPr>
              <w:t>Too many OR results are present in the paper to discuss here. Key findings however were the pooled risk estimates showing:</w:t>
            </w:r>
            <w:r w:rsidRPr="00682CC3">
              <w:rPr>
                <w:rFonts w:ascii="Calibri" w:hAnsi="Calibri" w:cs="Calibri"/>
                <w:sz w:val="16"/>
                <w:szCs w:val="16"/>
              </w:rPr>
              <w:br/>
            </w:r>
            <w:r w:rsidRPr="00682CC3">
              <w:rPr>
                <w:rFonts w:ascii="Calibri" w:hAnsi="Calibri" w:cs="Calibri"/>
                <w:sz w:val="16"/>
                <w:szCs w:val="16"/>
              </w:rPr>
              <w:br/>
              <w:t>- significant elevation of gastrointestinal illness with the recreational activity categories of swimming (2.19, 95% CI: 1.82, 2.63) and sports-related contact (2.69, 95% CI: 1.04, 6.92), and</w:t>
            </w:r>
            <w:r w:rsidRPr="00682CC3">
              <w:rPr>
                <w:rFonts w:ascii="Calibri" w:hAnsi="Calibri" w:cs="Calibri"/>
                <w:sz w:val="16"/>
                <w:szCs w:val="16"/>
              </w:rPr>
              <w:br/>
              <w:t xml:space="preserve">- nonsignificant elevation of gastrointestinal illness with minimal contact (1.27, 95% CI: 0.74, 2.16). </w:t>
            </w:r>
            <w:r w:rsidRPr="00682CC3">
              <w:rPr>
                <w:rFonts w:ascii="Calibri" w:hAnsi="Calibri" w:cs="Calibri"/>
                <w:sz w:val="16"/>
                <w:szCs w:val="16"/>
              </w:rPr>
              <w:br/>
            </w:r>
            <w:r w:rsidRPr="00682CC3">
              <w:rPr>
                <w:rFonts w:ascii="Calibri" w:hAnsi="Calibri" w:cs="Calibri"/>
                <w:sz w:val="16"/>
                <w:szCs w:val="16"/>
              </w:rPr>
              <w:br/>
              <w:t>- significant elevation of respiratory illness with swimming (1.78, 95% CI: 1.38, 2.29) and sports-related contact (1.49, 95% CI: 1.00, 2.24), and</w:t>
            </w:r>
            <w:r w:rsidRPr="00682CC3">
              <w:rPr>
                <w:rFonts w:ascii="Calibri" w:hAnsi="Calibri" w:cs="Calibri"/>
                <w:sz w:val="16"/>
                <w:szCs w:val="16"/>
              </w:rPr>
              <w:br/>
              <w:t>- no elevation of respiratory illness with minimal contact (0.90, 95% CI: 0.71, 1.14)</w:t>
            </w:r>
          </w:p>
          <w:p w14:paraId="269B5809" w14:textId="1FB3D80B" w:rsidR="00EF7B79" w:rsidRPr="00682CC3" w:rsidRDefault="00992883" w:rsidP="00682CC3">
            <w:pPr>
              <w:spacing w:before="0" w:after="240" w:line="240" w:lineRule="auto"/>
              <w:rPr>
                <w:rFonts w:ascii="Calibri" w:hAnsi="Calibri" w:cs="Calibri"/>
                <w:sz w:val="16"/>
                <w:szCs w:val="16"/>
              </w:rPr>
            </w:pPr>
            <w:r w:rsidRPr="006B27B2">
              <w:rPr>
                <w:rFonts w:ascii="Calibri" w:hAnsi="Calibri" w:cs="Calibri"/>
                <w:sz w:val="16"/>
                <w:szCs w:val="16"/>
              </w:rPr>
              <w:t>Pooled risk estimates for GI for adults and children were significantly greater than 1, whilst only estimates for adults were greater than 1 for RI.  Both GI and RI risk estimates were not significantly different from each other.</w:t>
            </w:r>
          </w:p>
        </w:tc>
      </w:tr>
      <w:tr w:rsidR="00BF2DBF" w14:paraId="514DEBB5"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E7A33DC"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21244D4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How outcome was assessed</w:t>
            </w:r>
          </w:p>
        </w:tc>
        <w:tc>
          <w:tcPr>
            <w:tcW w:w="4536" w:type="dxa"/>
            <w:tcBorders>
              <w:top w:val="nil"/>
              <w:left w:val="nil"/>
              <w:bottom w:val="single" w:sz="8" w:space="0" w:color="B5DDDC"/>
              <w:right w:val="single" w:sz="8" w:space="0" w:color="B5DDDC"/>
            </w:tcBorders>
            <w:vAlign w:val="center"/>
            <w:hideMark/>
          </w:tcPr>
          <w:p w14:paraId="08B6364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 systematic literature review and meta-analysis was conducted to evaluate risks of illness associated with different recreational activities and different levels of contact to ambient surface waters.</w:t>
            </w:r>
          </w:p>
        </w:tc>
      </w:tr>
      <w:tr w:rsidR="00BF2DBF" w14:paraId="62664BA8"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5586063"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1A76837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Method of measurement</w:t>
            </w:r>
          </w:p>
        </w:tc>
        <w:tc>
          <w:tcPr>
            <w:tcW w:w="4536" w:type="dxa"/>
            <w:tcBorders>
              <w:top w:val="nil"/>
              <w:left w:val="nil"/>
              <w:bottom w:val="nil"/>
              <w:right w:val="single" w:sz="8" w:space="0" w:color="B5DDDC"/>
            </w:tcBorders>
            <w:vAlign w:val="center"/>
            <w:hideMark/>
          </w:tcPr>
          <w:p w14:paraId="4F9D58D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A literature search located 8,618 potentially relevant studies which were then screened for quantitative measures of risk using inclusion/exclusion criteria established in advance. </w:t>
            </w:r>
            <w:r w:rsidRPr="00682CC3">
              <w:rPr>
                <w:rFonts w:ascii="Calibri" w:hAnsi="Calibri" w:cs="Calibri"/>
                <w:sz w:val="16"/>
                <w:szCs w:val="16"/>
              </w:rPr>
              <w:br/>
              <w:t xml:space="preserve">Recreational activities were categorised as swimming, sports-related contact, minimal contact, and sand contact.  </w:t>
            </w:r>
            <w:r w:rsidRPr="00682CC3">
              <w:rPr>
                <w:rFonts w:ascii="Calibri" w:hAnsi="Calibri" w:cs="Calibri"/>
                <w:sz w:val="16"/>
                <w:szCs w:val="16"/>
              </w:rPr>
              <w:br/>
              <w:t>Relative risks were combined using a random effects meta-analysis for adverse health outcome categories that represented gastrointestinal illness, respiratory illness, skin, eye, ear, nose, throat, and cold/flu illness. There were 92 studies that met the inclusion criteria.</w:t>
            </w:r>
          </w:p>
        </w:tc>
      </w:tr>
      <w:tr w:rsidR="00BF2DBF" w14:paraId="1FE499E1"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971492C"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5A10C7F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Number participants (exposed/non-exposed, missing/excluded) (if applicable)</w:t>
            </w:r>
          </w:p>
        </w:tc>
        <w:tc>
          <w:tcPr>
            <w:tcW w:w="4536" w:type="dxa"/>
            <w:tcBorders>
              <w:top w:val="single" w:sz="8" w:space="0" w:color="B5DDDC"/>
              <w:left w:val="nil"/>
              <w:bottom w:val="single" w:sz="8" w:space="0" w:color="B5DDDC"/>
              <w:right w:val="single" w:sz="8" w:space="0" w:color="B5DDDC"/>
            </w:tcBorders>
            <w:vAlign w:val="center"/>
            <w:hideMark/>
          </w:tcPr>
          <w:p w14:paraId="50D53F2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21FC7251"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1FF016FF"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Author’s conclusion</w:t>
            </w:r>
          </w:p>
        </w:tc>
        <w:tc>
          <w:tcPr>
            <w:tcW w:w="2078" w:type="dxa"/>
            <w:tcBorders>
              <w:top w:val="nil"/>
              <w:left w:val="nil"/>
              <w:bottom w:val="single" w:sz="8" w:space="0" w:color="B5DDDC"/>
              <w:right w:val="single" w:sz="8" w:space="0" w:color="B5DDDC"/>
            </w:tcBorders>
            <w:vAlign w:val="center"/>
            <w:hideMark/>
          </w:tcPr>
          <w:p w14:paraId="58AEE85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Interpretation of results</w:t>
            </w:r>
          </w:p>
        </w:tc>
        <w:tc>
          <w:tcPr>
            <w:tcW w:w="4536" w:type="dxa"/>
            <w:tcBorders>
              <w:top w:val="nil"/>
              <w:left w:val="nil"/>
              <w:bottom w:val="single" w:sz="8" w:space="0" w:color="B5DDDC"/>
              <w:right w:val="single" w:sz="8" w:space="0" w:color="B5DDDC"/>
            </w:tcBorders>
            <w:vAlign w:val="center"/>
            <w:hideMark/>
          </w:tcPr>
          <w:p w14:paraId="491411D2" w14:textId="46B6BEDC" w:rsidR="00682CC3" w:rsidRPr="00682CC3" w:rsidRDefault="00992883" w:rsidP="00682CC3">
            <w:pPr>
              <w:spacing w:before="0" w:after="240" w:line="240" w:lineRule="auto"/>
              <w:rPr>
                <w:rFonts w:ascii="Calibri" w:hAnsi="Calibri" w:cs="Calibri"/>
                <w:sz w:val="16"/>
                <w:szCs w:val="16"/>
              </w:rPr>
            </w:pPr>
            <w:r w:rsidRPr="00682CC3">
              <w:rPr>
                <w:rFonts w:ascii="Calibri" w:hAnsi="Calibri" w:cs="Calibri"/>
                <w:sz w:val="16"/>
                <w:szCs w:val="16"/>
              </w:rPr>
              <w:t xml:space="preserve">The meta-analysis confirmed a strong association between swimming and both gastrointestinal illness (GI) and </w:t>
            </w:r>
            <w:r w:rsidR="00613B86" w:rsidRPr="00682CC3">
              <w:rPr>
                <w:rFonts w:ascii="Calibri" w:hAnsi="Calibri" w:cs="Calibri"/>
                <w:sz w:val="16"/>
                <w:szCs w:val="16"/>
              </w:rPr>
              <w:t>respiratory</w:t>
            </w:r>
            <w:r w:rsidRPr="00682CC3">
              <w:rPr>
                <w:rFonts w:ascii="Calibri" w:hAnsi="Calibri" w:cs="Calibri"/>
                <w:sz w:val="16"/>
                <w:szCs w:val="16"/>
              </w:rPr>
              <w:t xml:space="preserve"> illness (RI). Swimming approximately doubles the risk of GI and increases the risk of RI by approximately 75% compared to no-contact controls.</w:t>
            </w:r>
            <w:r w:rsidRPr="00682CC3">
              <w:rPr>
                <w:rFonts w:ascii="Calibri" w:hAnsi="Calibri" w:cs="Calibri"/>
                <w:sz w:val="16"/>
                <w:szCs w:val="16"/>
              </w:rPr>
              <w:br/>
            </w:r>
            <w:r w:rsidRPr="00682CC3">
              <w:rPr>
                <w:rFonts w:ascii="Calibri" w:hAnsi="Calibri" w:cs="Calibri"/>
                <w:sz w:val="16"/>
                <w:szCs w:val="16"/>
              </w:rPr>
              <w:br/>
              <w:t xml:space="preserve">The conclusions section states the following: "Recreational activities associated with less ambient water contact (e.g. fishing, boating, or kayaking in tranquil waters) may result in a lower risk of illness compared to recreational activities associated with greater ambient water contact (e.g. swimming, surfing, or whitewater kayaking). This study suggests that the level of exposure with different types of recreational activities are important characteristics when assessing the risk of illness associated with recreation in ambient surface waters."  </w:t>
            </w:r>
          </w:p>
        </w:tc>
      </w:tr>
      <w:tr w:rsidR="00BF2DBF" w14:paraId="15D44349"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CBA5CC6"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4485FF7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Assessment of uncertainty (if any)</w:t>
            </w:r>
          </w:p>
        </w:tc>
        <w:tc>
          <w:tcPr>
            <w:tcW w:w="4536" w:type="dxa"/>
            <w:tcBorders>
              <w:top w:val="nil"/>
              <w:left w:val="nil"/>
              <w:bottom w:val="single" w:sz="8" w:space="0" w:color="B5DDDC"/>
              <w:right w:val="single" w:sz="8" w:space="0" w:color="B5DDDC"/>
            </w:tcBorders>
            <w:vAlign w:val="center"/>
            <w:hideMark/>
          </w:tcPr>
          <w:p w14:paraId="63A6ECB8" w14:textId="3064F825"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confidence intervals for swimming and GI and RI are relatively tight (see study outcome above) indicating precise estimates, but for sports related contact the relationship is less concise</w:t>
            </w:r>
          </w:p>
        </w:tc>
      </w:tr>
      <w:tr w:rsidR="00BF2DBF" w14:paraId="55529690"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B260557"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Reviewer comments</w:t>
            </w:r>
          </w:p>
        </w:tc>
        <w:tc>
          <w:tcPr>
            <w:tcW w:w="2078" w:type="dxa"/>
            <w:tcBorders>
              <w:top w:val="nil"/>
              <w:left w:val="nil"/>
              <w:bottom w:val="single" w:sz="8" w:space="0" w:color="B5DDDC"/>
              <w:right w:val="single" w:sz="8" w:space="0" w:color="B5DDDC"/>
            </w:tcBorders>
            <w:vAlign w:val="center"/>
            <w:hideMark/>
          </w:tcPr>
          <w:p w14:paraId="4CA7887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Reviewer comments</w:t>
            </w:r>
          </w:p>
        </w:tc>
        <w:tc>
          <w:tcPr>
            <w:tcW w:w="4536" w:type="dxa"/>
            <w:tcBorders>
              <w:top w:val="nil"/>
              <w:left w:val="nil"/>
              <w:bottom w:val="single" w:sz="8" w:space="0" w:color="B5DDDC"/>
              <w:right w:val="single" w:sz="8" w:space="0" w:color="B5DDDC"/>
            </w:tcBorders>
            <w:vAlign w:val="center"/>
            <w:hideMark/>
          </w:tcPr>
          <w:p w14:paraId="33218226" w14:textId="26D75BA7" w:rsidR="00A50C1F"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Essentially th</w:t>
            </w:r>
            <w:r>
              <w:rPr>
                <w:rFonts w:ascii="Calibri" w:hAnsi="Calibri" w:cs="Calibri"/>
                <w:sz w:val="16"/>
                <w:szCs w:val="16"/>
              </w:rPr>
              <w:t xml:space="preserve">e author’s conclusion </w:t>
            </w:r>
            <w:r w:rsidRPr="00682CC3">
              <w:rPr>
                <w:rFonts w:ascii="Calibri" w:hAnsi="Calibri" w:cs="Calibri"/>
                <w:sz w:val="16"/>
                <w:szCs w:val="16"/>
              </w:rPr>
              <w:t>statement</w:t>
            </w:r>
            <w:r>
              <w:rPr>
                <w:rFonts w:ascii="Calibri" w:hAnsi="Calibri" w:cs="Calibri"/>
                <w:sz w:val="16"/>
                <w:szCs w:val="16"/>
              </w:rPr>
              <w:t xml:space="preserve"> above</w:t>
            </w:r>
            <w:r w:rsidRPr="00682CC3">
              <w:rPr>
                <w:rFonts w:ascii="Calibri" w:hAnsi="Calibri" w:cs="Calibri"/>
                <w:sz w:val="16"/>
                <w:szCs w:val="16"/>
              </w:rPr>
              <w:t xml:space="preserve"> is saying that greater exposure to water in recreation means greater risk of illness; this is a well-established maxim in the field of recreational water quality management.  </w:t>
            </w:r>
            <w:r w:rsidR="002717F6">
              <w:rPr>
                <w:rFonts w:ascii="Calibri" w:hAnsi="Calibri" w:cs="Calibri"/>
                <w:sz w:val="16"/>
                <w:szCs w:val="16"/>
              </w:rPr>
              <w:t>T</w:t>
            </w:r>
            <w:r w:rsidRPr="00682CC3">
              <w:rPr>
                <w:rFonts w:ascii="Calibri" w:hAnsi="Calibri" w:cs="Calibri"/>
                <w:sz w:val="16"/>
                <w:szCs w:val="16"/>
              </w:rPr>
              <w:t>he overall results are moderately informative and established with a rigorous methodology.</w:t>
            </w:r>
          </w:p>
          <w:p w14:paraId="522AF700" w14:textId="40814981" w:rsidR="00682CC3" w:rsidRPr="00682CC3" w:rsidRDefault="00992883" w:rsidP="007F4A31">
            <w:pPr>
              <w:spacing w:before="0" w:after="0" w:line="240" w:lineRule="auto"/>
              <w:rPr>
                <w:rFonts w:ascii="Calibri" w:hAnsi="Calibri" w:cs="Calibri"/>
                <w:sz w:val="16"/>
                <w:szCs w:val="16"/>
              </w:rPr>
            </w:pPr>
            <w:r w:rsidRPr="00682CC3">
              <w:rPr>
                <w:rFonts w:ascii="Calibri" w:hAnsi="Calibri" w:cs="Calibri"/>
                <w:sz w:val="16"/>
                <w:szCs w:val="16"/>
              </w:rPr>
              <w:br/>
              <w:t>This study was a generally high quality literature review and consistent with best practice for systematic reviews (e.g. Sta</w:t>
            </w:r>
            <w:r w:rsidR="00331E0C">
              <w:rPr>
                <w:rFonts w:ascii="Calibri" w:hAnsi="Calibri" w:cs="Calibri"/>
                <w:sz w:val="16"/>
                <w:szCs w:val="16"/>
              </w:rPr>
              <w:t>ti</w:t>
            </w:r>
            <w:r w:rsidRPr="00682CC3">
              <w:rPr>
                <w:rFonts w:ascii="Calibri" w:hAnsi="Calibri" w:cs="Calibri"/>
                <w:sz w:val="16"/>
                <w:szCs w:val="16"/>
              </w:rPr>
              <w:t xml:space="preserve">stical methods, </w:t>
            </w:r>
            <w:r w:rsidR="007F4A31">
              <w:rPr>
                <w:rFonts w:ascii="Calibri" w:hAnsi="Calibri" w:cs="Calibri"/>
                <w:sz w:val="16"/>
                <w:szCs w:val="16"/>
              </w:rPr>
              <w:t>risk of bias</w:t>
            </w:r>
            <w:r w:rsidR="007F4A31" w:rsidRPr="00682CC3">
              <w:rPr>
                <w:rFonts w:ascii="Calibri" w:hAnsi="Calibri" w:cs="Calibri"/>
                <w:sz w:val="16"/>
                <w:szCs w:val="16"/>
              </w:rPr>
              <w:t xml:space="preserve"> </w:t>
            </w:r>
            <w:r w:rsidRPr="00682CC3">
              <w:rPr>
                <w:rFonts w:ascii="Calibri" w:hAnsi="Calibri" w:cs="Calibri"/>
                <w:sz w:val="16"/>
                <w:szCs w:val="16"/>
              </w:rPr>
              <w:t xml:space="preserve">analysis). The statistical analysis was complex and showed a significant level of rigour.  </w:t>
            </w:r>
            <w:r w:rsidR="008959B8">
              <w:rPr>
                <w:rFonts w:ascii="Calibri" w:hAnsi="Calibri" w:cs="Calibri"/>
                <w:sz w:val="16"/>
                <w:szCs w:val="16"/>
              </w:rPr>
              <w:t>T</w:t>
            </w:r>
            <w:r w:rsidRPr="00682CC3">
              <w:rPr>
                <w:rFonts w:ascii="Calibri" w:hAnsi="Calibri" w:cs="Calibri"/>
                <w:sz w:val="16"/>
                <w:szCs w:val="16"/>
              </w:rPr>
              <w:t>he research question and the conclusions seek to assess and ultimately confirm a well-established maxim in recreational water quality management; that the risk of illness increases with the level of exposure.</w:t>
            </w:r>
          </w:p>
        </w:tc>
      </w:tr>
      <w:tr w:rsidR="00BF2DBF" w14:paraId="4975ACC9"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C66EACD"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734AA82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Results included/excluded in review (if applicable)</w:t>
            </w:r>
          </w:p>
        </w:tc>
        <w:tc>
          <w:tcPr>
            <w:tcW w:w="4536" w:type="dxa"/>
            <w:tcBorders>
              <w:top w:val="nil"/>
              <w:left w:val="nil"/>
              <w:bottom w:val="single" w:sz="8" w:space="0" w:color="B5DDDC"/>
              <w:right w:val="single" w:sz="8" w:space="0" w:color="B5DDDC"/>
            </w:tcBorders>
            <w:vAlign w:val="center"/>
            <w:hideMark/>
          </w:tcPr>
          <w:p w14:paraId="1222507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4348445C"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27286C4" w14:textId="77777777" w:rsidR="00682CC3" w:rsidRPr="00682CC3" w:rsidRDefault="00682CC3" w:rsidP="00682CC3">
            <w:pPr>
              <w:spacing w:before="0" w:after="0" w:line="240" w:lineRule="auto"/>
              <w:rPr>
                <w:rFonts w:ascii="Calibri" w:hAnsi="Calibri" w:cs="Calibri"/>
                <w:b/>
                <w:bCs/>
                <w:sz w:val="16"/>
                <w:szCs w:val="16"/>
              </w:rPr>
            </w:pPr>
          </w:p>
        </w:tc>
        <w:tc>
          <w:tcPr>
            <w:tcW w:w="2078" w:type="dxa"/>
            <w:tcBorders>
              <w:top w:val="nil"/>
              <w:left w:val="nil"/>
              <w:bottom w:val="single" w:sz="8" w:space="0" w:color="B5DDDC"/>
              <w:right w:val="single" w:sz="8" w:space="0" w:color="B5DDDC"/>
            </w:tcBorders>
            <w:vAlign w:val="center"/>
            <w:hideMark/>
          </w:tcPr>
          <w:p w14:paraId="3EA8EEA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Notes on study quality e.g. gaps, methods </w:t>
            </w:r>
          </w:p>
        </w:tc>
        <w:tc>
          <w:tcPr>
            <w:tcW w:w="4536" w:type="dxa"/>
            <w:tcBorders>
              <w:top w:val="nil"/>
              <w:left w:val="nil"/>
              <w:bottom w:val="single" w:sz="8" w:space="0" w:color="B5DDDC"/>
              <w:right w:val="single" w:sz="8" w:space="0" w:color="B5DDDC"/>
            </w:tcBorders>
            <w:vAlign w:val="center"/>
            <w:hideMark/>
          </w:tcPr>
          <w:p w14:paraId="71D99579" w14:textId="4922B3F2"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The study is rigorous and provides quantification of the general risks of GI and RI (see odds ratios above).  </w:t>
            </w:r>
            <w:r w:rsidR="002717F6">
              <w:rPr>
                <w:rFonts w:ascii="Calibri" w:hAnsi="Calibri" w:cs="Calibri"/>
                <w:sz w:val="16"/>
                <w:szCs w:val="16"/>
              </w:rPr>
              <w:t>T</w:t>
            </w:r>
            <w:r w:rsidRPr="00682CC3">
              <w:rPr>
                <w:rFonts w:ascii="Calibri" w:hAnsi="Calibri" w:cs="Calibri"/>
                <w:sz w:val="16"/>
                <w:szCs w:val="16"/>
              </w:rPr>
              <w:t xml:space="preserve">he findings support the concept of use of exposure risk categories in the management of recreational water use.  Since the use of such categories is already common practice in the Australia context the study findings provide affirmation of this approach. </w:t>
            </w:r>
            <w:r w:rsidRPr="00682CC3">
              <w:rPr>
                <w:rFonts w:ascii="Calibri" w:hAnsi="Calibri" w:cs="Calibri"/>
                <w:sz w:val="16"/>
                <w:szCs w:val="16"/>
              </w:rPr>
              <w:br/>
            </w:r>
            <w:r w:rsidRPr="00682CC3">
              <w:rPr>
                <w:rFonts w:ascii="Calibri" w:hAnsi="Calibri" w:cs="Calibri"/>
                <w:sz w:val="16"/>
                <w:szCs w:val="16"/>
              </w:rPr>
              <w:br/>
              <w:t>Information on sequelae are not included since such data would not be part of the studies reviewed, but some consideration of such health outcomes in the discussion may have been useful.</w:t>
            </w:r>
          </w:p>
        </w:tc>
      </w:tr>
    </w:tbl>
    <w:p w14:paraId="4AACD333" w14:textId="36335230" w:rsidR="0034121F" w:rsidRDefault="0034121F" w:rsidP="0034121F"/>
    <w:p w14:paraId="69E4BAD3" w14:textId="77777777" w:rsidR="00C107C5" w:rsidRPr="0034121F" w:rsidRDefault="00C107C5" w:rsidP="0034121F"/>
    <w:p w14:paraId="17EE7A51" w14:textId="02C3D3CB" w:rsidR="0034121F" w:rsidRDefault="00992883" w:rsidP="0034121F">
      <w:pPr>
        <w:pStyle w:val="Heading2"/>
      </w:pPr>
      <w:bookmarkStart w:id="448" w:name="_Toc106901080"/>
      <w:r>
        <w:t>J35: Schoen, Boehm, et al., (2020)</w:t>
      </w:r>
      <w:bookmarkEnd w:id="448"/>
    </w:p>
    <w:p w14:paraId="1AADF760" w14:textId="5E5C5D76" w:rsidR="0034121F" w:rsidRDefault="00992883" w:rsidP="0034121F">
      <w:pPr>
        <w:pStyle w:val="Heading3"/>
      </w:pPr>
      <w:bookmarkStart w:id="449" w:name="_Toc106901081"/>
      <w:r w:rsidRPr="008F7938">
        <w:t>Quality assessment</w:t>
      </w:r>
      <w:bookmarkEnd w:id="449"/>
    </w:p>
    <w:tbl>
      <w:tblPr>
        <w:tblW w:w="7787" w:type="dxa"/>
        <w:tblCellMar>
          <w:left w:w="28" w:type="dxa"/>
          <w:right w:w="28" w:type="dxa"/>
        </w:tblCellMar>
        <w:tblLook w:val="04A0" w:firstRow="1" w:lastRow="0" w:firstColumn="1" w:lastColumn="0" w:noHBand="0" w:noVBand="1"/>
      </w:tblPr>
      <w:tblGrid>
        <w:gridCol w:w="322"/>
        <w:gridCol w:w="1861"/>
        <w:gridCol w:w="784"/>
        <w:gridCol w:w="3969"/>
        <w:gridCol w:w="851"/>
      </w:tblGrid>
      <w:tr w:rsidR="00BF2DBF" w14:paraId="032480E3" w14:textId="77777777" w:rsidTr="00D545E2">
        <w:trPr>
          <w:trHeight w:val="340"/>
          <w:tblHeader/>
        </w:trPr>
        <w:tc>
          <w:tcPr>
            <w:tcW w:w="325" w:type="dxa"/>
            <w:tcBorders>
              <w:top w:val="single" w:sz="8" w:space="0" w:color="B5DDDC"/>
              <w:left w:val="single" w:sz="8" w:space="0" w:color="B5DDDC"/>
              <w:bottom w:val="single" w:sz="8" w:space="0" w:color="B5DDDC"/>
              <w:right w:val="single" w:sz="8" w:space="0" w:color="B5DDDC"/>
            </w:tcBorders>
            <w:shd w:val="clear" w:color="000000" w:fill="B5DDDC"/>
            <w:vAlign w:val="center"/>
          </w:tcPr>
          <w:p w14:paraId="0526243B" w14:textId="35B5D1C5" w:rsidR="005B3D11" w:rsidRPr="002C187C" w:rsidRDefault="005B3D11" w:rsidP="002C187C">
            <w:pPr>
              <w:spacing w:before="0" w:after="0" w:line="240" w:lineRule="auto"/>
              <w:jc w:val="center"/>
              <w:rPr>
                <w:rFonts w:ascii="Calibri" w:hAnsi="Calibri" w:cs="Calibri"/>
                <w:b/>
                <w:bCs/>
                <w:color w:val="008000"/>
                <w:sz w:val="16"/>
                <w:szCs w:val="16"/>
              </w:rPr>
            </w:pPr>
          </w:p>
        </w:tc>
        <w:tc>
          <w:tcPr>
            <w:tcW w:w="1885" w:type="dxa"/>
            <w:tcBorders>
              <w:top w:val="single" w:sz="8" w:space="0" w:color="B5DDDC"/>
              <w:left w:val="nil"/>
              <w:bottom w:val="single" w:sz="8" w:space="0" w:color="B5DDDC"/>
              <w:right w:val="single" w:sz="8" w:space="0" w:color="B5DDDC"/>
            </w:tcBorders>
            <w:shd w:val="clear" w:color="000000" w:fill="B5DDDC"/>
            <w:vAlign w:val="center"/>
          </w:tcPr>
          <w:p w14:paraId="2348A0EF" w14:textId="6D6EB983" w:rsidR="005B3D11" w:rsidRPr="002C187C" w:rsidRDefault="005B3D11" w:rsidP="002C187C">
            <w:pPr>
              <w:spacing w:before="0" w:after="0" w:line="240" w:lineRule="auto"/>
              <w:rPr>
                <w:rFonts w:ascii="Calibri" w:hAnsi="Calibri" w:cs="Calibri"/>
                <w:b/>
                <w:bCs/>
                <w:color w:val="008000"/>
                <w:sz w:val="16"/>
                <w:szCs w:val="16"/>
              </w:rPr>
            </w:pPr>
          </w:p>
        </w:tc>
        <w:tc>
          <w:tcPr>
            <w:tcW w:w="5577"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01D5D3A1" w14:textId="0D62B2F8" w:rsidR="005B3D11" w:rsidRPr="002C187C" w:rsidRDefault="00992883" w:rsidP="005B3D11">
            <w:pPr>
              <w:spacing w:before="0" w:after="0" w:line="240" w:lineRule="auto"/>
              <w:rPr>
                <w:rFonts w:ascii="Calibri" w:hAnsi="Calibri" w:cs="Calibri"/>
                <w:b/>
                <w:bCs/>
                <w:color w:val="008000"/>
                <w:sz w:val="16"/>
                <w:szCs w:val="16"/>
              </w:rPr>
            </w:pPr>
            <w:r w:rsidRPr="002C187C">
              <w:rPr>
                <w:rFonts w:ascii="Calibri" w:hAnsi="Calibri" w:cs="Calibri"/>
                <w:b/>
                <w:bCs/>
                <w:color w:val="008000"/>
                <w:sz w:val="16"/>
                <w:szCs w:val="16"/>
              </w:rPr>
              <w:t> J35, Schoen, Ma, 2020, Contamination Scenario Matters when Using Viral and Bacterial Human-Associated Genetic Markers as Indicators of a Health Risk in Untreated Sewage-Impacted Recreational Waters</w:t>
            </w:r>
          </w:p>
        </w:tc>
      </w:tr>
      <w:tr w:rsidR="00BF2DBF" w14:paraId="59DFF05A" w14:textId="77777777" w:rsidTr="00D545E2">
        <w:trPr>
          <w:trHeight w:val="340"/>
          <w:tblHeader/>
        </w:trPr>
        <w:tc>
          <w:tcPr>
            <w:tcW w:w="325" w:type="dxa"/>
            <w:tcBorders>
              <w:top w:val="nil"/>
              <w:left w:val="single" w:sz="8" w:space="0" w:color="B5DDDC"/>
              <w:bottom w:val="single" w:sz="8" w:space="0" w:color="B5DDDC"/>
              <w:right w:val="single" w:sz="8" w:space="0" w:color="B5DDDC"/>
            </w:tcBorders>
            <w:shd w:val="clear" w:color="000000" w:fill="B5DDDC"/>
            <w:vAlign w:val="center"/>
            <w:hideMark/>
          </w:tcPr>
          <w:p w14:paraId="2A713D31" w14:textId="0ED4A761" w:rsidR="005B3D11" w:rsidRPr="006121D8" w:rsidRDefault="00992883" w:rsidP="006121D8">
            <w:pPr>
              <w:spacing w:before="0" w:after="0" w:line="240" w:lineRule="auto"/>
              <w:jc w:val="center"/>
              <w:rPr>
                <w:rFonts w:ascii="Calibri" w:hAnsi="Calibri" w:cs="Calibri"/>
                <w:b/>
                <w:bCs/>
                <w:color w:val="008000"/>
                <w:sz w:val="16"/>
                <w:szCs w:val="16"/>
              </w:rPr>
            </w:pPr>
            <w:r w:rsidRPr="006121D8">
              <w:rPr>
                <w:rFonts w:ascii="Calibri" w:hAnsi="Calibri" w:cs="Calibri"/>
                <w:b/>
                <w:bCs/>
                <w:color w:val="008000"/>
                <w:sz w:val="16"/>
                <w:szCs w:val="16"/>
              </w:rPr>
              <w:t>Q.</w:t>
            </w:r>
          </w:p>
        </w:tc>
        <w:tc>
          <w:tcPr>
            <w:tcW w:w="1885" w:type="dxa"/>
            <w:tcBorders>
              <w:top w:val="nil"/>
              <w:left w:val="nil"/>
              <w:bottom w:val="single" w:sz="8" w:space="0" w:color="B5DDDC"/>
            </w:tcBorders>
            <w:shd w:val="clear" w:color="000000" w:fill="B5DDDC"/>
            <w:vAlign w:val="center"/>
            <w:hideMark/>
          </w:tcPr>
          <w:p w14:paraId="5545382B" w14:textId="77777777" w:rsidR="005B3D11" w:rsidRPr="006121D8" w:rsidRDefault="00992883" w:rsidP="006121D8">
            <w:pPr>
              <w:spacing w:before="0" w:after="0" w:line="240" w:lineRule="auto"/>
              <w:jc w:val="center"/>
              <w:rPr>
                <w:rFonts w:ascii="Calibri" w:hAnsi="Calibri" w:cs="Calibri"/>
                <w:b/>
                <w:bCs/>
                <w:color w:val="008000"/>
                <w:sz w:val="16"/>
                <w:szCs w:val="16"/>
              </w:rPr>
            </w:pPr>
            <w:r w:rsidRPr="006121D8">
              <w:rPr>
                <w:rFonts w:ascii="Calibri" w:hAnsi="Calibri" w:cs="Calibri"/>
                <w:b/>
                <w:bCs/>
                <w:color w:val="008000"/>
                <w:sz w:val="16"/>
                <w:szCs w:val="16"/>
              </w:rPr>
              <w:t>Criteria</w:t>
            </w:r>
          </w:p>
        </w:tc>
        <w:tc>
          <w:tcPr>
            <w:tcW w:w="757" w:type="dxa"/>
            <w:tcBorders>
              <w:top w:val="nil"/>
              <w:bottom w:val="single" w:sz="8" w:space="0" w:color="B5DDDC"/>
            </w:tcBorders>
            <w:shd w:val="clear" w:color="000000" w:fill="B5DDDC"/>
            <w:vAlign w:val="center"/>
            <w:hideMark/>
          </w:tcPr>
          <w:p w14:paraId="5B88A4BC" w14:textId="77777777" w:rsidR="005B3D11" w:rsidRPr="006121D8" w:rsidRDefault="00992883" w:rsidP="007B7AD3">
            <w:pPr>
              <w:spacing w:before="0" w:after="0" w:line="240" w:lineRule="auto"/>
              <w:ind w:left="-57" w:right="-57"/>
              <w:jc w:val="center"/>
              <w:rPr>
                <w:rFonts w:ascii="Calibri" w:hAnsi="Calibri" w:cs="Calibri"/>
                <w:b/>
                <w:bCs/>
                <w:color w:val="008000"/>
                <w:sz w:val="16"/>
                <w:szCs w:val="16"/>
              </w:rPr>
            </w:pPr>
            <w:r w:rsidRPr="006121D8">
              <w:rPr>
                <w:rFonts w:ascii="Calibri" w:hAnsi="Calibri" w:cs="Calibri"/>
                <w:b/>
                <w:bCs/>
                <w:color w:val="008000"/>
                <w:sz w:val="16"/>
                <w:szCs w:val="16"/>
              </w:rPr>
              <w:t>Assessment</w:t>
            </w:r>
          </w:p>
        </w:tc>
        <w:tc>
          <w:tcPr>
            <w:tcW w:w="3969" w:type="dxa"/>
            <w:tcBorders>
              <w:top w:val="nil"/>
              <w:left w:val="nil"/>
              <w:bottom w:val="single" w:sz="8" w:space="0" w:color="B5DDDC"/>
              <w:right w:val="single" w:sz="8" w:space="0" w:color="B5DDDC"/>
            </w:tcBorders>
            <w:shd w:val="clear" w:color="000000" w:fill="B5DDDC"/>
            <w:vAlign w:val="center"/>
            <w:hideMark/>
          </w:tcPr>
          <w:p w14:paraId="24249558" w14:textId="77777777" w:rsidR="005B3D11" w:rsidRPr="006121D8" w:rsidRDefault="00992883" w:rsidP="006121D8">
            <w:pPr>
              <w:spacing w:before="0" w:after="0" w:line="240" w:lineRule="auto"/>
              <w:jc w:val="center"/>
              <w:rPr>
                <w:rFonts w:ascii="Calibri" w:hAnsi="Calibri" w:cs="Calibri"/>
                <w:b/>
                <w:bCs/>
                <w:color w:val="008000"/>
                <w:sz w:val="16"/>
                <w:szCs w:val="16"/>
              </w:rPr>
            </w:pPr>
            <w:r w:rsidRPr="006121D8">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2A820AAA" w14:textId="77777777" w:rsidR="005B3D11" w:rsidRPr="006121D8" w:rsidRDefault="00992883" w:rsidP="006121D8">
            <w:pPr>
              <w:spacing w:before="0" w:after="0" w:line="240" w:lineRule="auto"/>
              <w:jc w:val="center"/>
              <w:rPr>
                <w:rFonts w:ascii="Calibri" w:hAnsi="Calibri" w:cs="Calibri"/>
                <w:b/>
                <w:bCs/>
                <w:color w:val="008000"/>
                <w:sz w:val="16"/>
                <w:szCs w:val="16"/>
              </w:rPr>
            </w:pPr>
            <w:r w:rsidRPr="006121D8">
              <w:rPr>
                <w:rFonts w:ascii="Calibri" w:hAnsi="Calibri" w:cs="Calibri"/>
                <w:b/>
                <w:bCs/>
                <w:color w:val="008000"/>
                <w:sz w:val="16"/>
                <w:szCs w:val="16"/>
              </w:rPr>
              <w:t>Risk of Bias rating</w:t>
            </w:r>
          </w:p>
        </w:tc>
      </w:tr>
      <w:tr w:rsidR="00BF2DBF" w14:paraId="4A5B1994" w14:textId="77777777" w:rsidTr="00D545E2">
        <w:trPr>
          <w:trHeight w:val="340"/>
        </w:trPr>
        <w:tc>
          <w:tcPr>
            <w:tcW w:w="325" w:type="dxa"/>
            <w:tcBorders>
              <w:top w:val="nil"/>
              <w:left w:val="single" w:sz="8" w:space="0" w:color="B5DDDC"/>
              <w:bottom w:val="single" w:sz="8" w:space="0" w:color="B5DDDC"/>
              <w:right w:val="single" w:sz="8" w:space="0" w:color="B5DDDC"/>
            </w:tcBorders>
            <w:shd w:val="clear" w:color="000000" w:fill="D6EAEB"/>
            <w:vAlign w:val="center"/>
            <w:hideMark/>
          </w:tcPr>
          <w:p w14:paraId="7F14894E" w14:textId="77777777" w:rsidR="005B3D11" w:rsidRPr="002C187C" w:rsidRDefault="00992883" w:rsidP="005B3D11">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1885" w:type="dxa"/>
            <w:tcBorders>
              <w:top w:val="nil"/>
              <w:left w:val="nil"/>
              <w:bottom w:val="single" w:sz="8" w:space="0" w:color="B5DDDC"/>
              <w:right w:val="single" w:sz="8" w:space="0" w:color="B5DDDC"/>
            </w:tcBorders>
            <w:shd w:val="clear" w:color="000000" w:fill="D6EAEB"/>
            <w:hideMark/>
          </w:tcPr>
          <w:p w14:paraId="51E462A8" w14:textId="77777777" w:rsidR="005B3D11" w:rsidRPr="002C187C" w:rsidRDefault="00992883" w:rsidP="005B3D11">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A1: Are the results valid?</w:t>
            </w:r>
          </w:p>
        </w:tc>
        <w:tc>
          <w:tcPr>
            <w:tcW w:w="757" w:type="dxa"/>
            <w:tcBorders>
              <w:top w:val="nil"/>
              <w:left w:val="nil"/>
              <w:bottom w:val="single" w:sz="8" w:space="0" w:color="B5DDDC"/>
              <w:right w:val="single" w:sz="8" w:space="0" w:color="B5DDDC"/>
            </w:tcBorders>
            <w:shd w:val="clear" w:color="000000" w:fill="D6EAEB"/>
            <w:noWrap/>
            <w:hideMark/>
          </w:tcPr>
          <w:p w14:paraId="41A9A178" w14:textId="77777777" w:rsidR="005B3D11" w:rsidRPr="002C187C" w:rsidRDefault="00992883" w:rsidP="005B3D11">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noWrap/>
            <w:hideMark/>
          </w:tcPr>
          <w:p w14:paraId="23A45BA7" w14:textId="77777777" w:rsidR="005B3D11" w:rsidRPr="002C187C" w:rsidRDefault="00992883" w:rsidP="005B3D11">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735CCE16" w14:textId="77777777" w:rsidR="005B3D11" w:rsidRPr="002C187C" w:rsidRDefault="00992883" w:rsidP="005B3D11">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3A701742" w14:textId="77777777" w:rsidTr="00D545E2">
        <w:trPr>
          <w:trHeight w:val="340"/>
        </w:trPr>
        <w:tc>
          <w:tcPr>
            <w:tcW w:w="325" w:type="dxa"/>
            <w:tcBorders>
              <w:top w:val="nil"/>
              <w:left w:val="single" w:sz="8" w:space="0" w:color="B5DDDC"/>
              <w:bottom w:val="single" w:sz="8" w:space="0" w:color="B5DDDC"/>
              <w:right w:val="single" w:sz="8" w:space="0" w:color="B5DDDC"/>
            </w:tcBorders>
            <w:vAlign w:val="center"/>
            <w:hideMark/>
          </w:tcPr>
          <w:p w14:paraId="23F118B6" w14:textId="77777777" w:rsidR="005B3D11" w:rsidRPr="005B3D11" w:rsidRDefault="00992883" w:rsidP="005B3D11">
            <w:pPr>
              <w:spacing w:before="0" w:after="0" w:line="240" w:lineRule="auto"/>
              <w:jc w:val="center"/>
              <w:rPr>
                <w:rFonts w:ascii="Calibri" w:hAnsi="Calibri" w:cs="Calibri"/>
                <w:sz w:val="16"/>
                <w:szCs w:val="16"/>
              </w:rPr>
            </w:pPr>
            <w:r w:rsidRPr="005B3D11">
              <w:rPr>
                <w:rFonts w:ascii="Calibri" w:hAnsi="Calibri" w:cs="Calibri"/>
                <w:sz w:val="16"/>
                <w:szCs w:val="16"/>
              </w:rPr>
              <w:t>1</w:t>
            </w:r>
          </w:p>
        </w:tc>
        <w:tc>
          <w:tcPr>
            <w:tcW w:w="1885" w:type="dxa"/>
            <w:tcBorders>
              <w:top w:val="nil"/>
              <w:left w:val="nil"/>
              <w:bottom w:val="single" w:sz="8" w:space="0" w:color="B5DDDC"/>
              <w:right w:val="single" w:sz="8" w:space="0" w:color="B5DDDC"/>
            </w:tcBorders>
            <w:vAlign w:val="center"/>
            <w:hideMark/>
          </w:tcPr>
          <w:p w14:paraId="734DBEB4" w14:textId="77777777" w:rsidR="005B3D11" w:rsidRPr="005B3D11" w:rsidRDefault="00992883" w:rsidP="005B3D11">
            <w:pPr>
              <w:spacing w:before="0" w:after="0" w:line="240" w:lineRule="auto"/>
              <w:rPr>
                <w:rFonts w:ascii="Calibri" w:hAnsi="Calibri" w:cs="Calibri"/>
                <w:sz w:val="16"/>
                <w:szCs w:val="16"/>
              </w:rPr>
            </w:pPr>
            <w:r w:rsidRPr="005B3D11">
              <w:rPr>
                <w:rFonts w:ascii="Calibri" w:hAnsi="Calibri" w:cs="Calibri"/>
                <w:sz w:val="16"/>
                <w:szCs w:val="16"/>
              </w:rPr>
              <w:t>Was there a clear statement of the aims of the research?</w:t>
            </w:r>
          </w:p>
        </w:tc>
        <w:tc>
          <w:tcPr>
            <w:tcW w:w="757" w:type="dxa"/>
            <w:tcBorders>
              <w:top w:val="nil"/>
              <w:left w:val="nil"/>
              <w:bottom w:val="single" w:sz="8" w:space="0" w:color="B5DDDC"/>
              <w:right w:val="single" w:sz="8" w:space="0" w:color="B5DDDC"/>
            </w:tcBorders>
            <w:vAlign w:val="center"/>
            <w:hideMark/>
          </w:tcPr>
          <w:p w14:paraId="0899EF43" w14:textId="77777777" w:rsidR="005B3D11" w:rsidRPr="002C187C" w:rsidRDefault="00992883" w:rsidP="005B3D11">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147C9829" w14:textId="77777777" w:rsidR="005B3D11" w:rsidRPr="002C187C" w:rsidRDefault="00992883" w:rsidP="005B3D11">
            <w:pPr>
              <w:spacing w:before="0" w:after="0" w:line="240" w:lineRule="auto"/>
              <w:rPr>
                <w:rFonts w:ascii="Calibri" w:hAnsi="Calibri" w:cs="Calibri"/>
                <w:sz w:val="16"/>
                <w:szCs w:val="16"/>
              </w:rPr>
            </w:pPr>
            <w:r w:rsidRPr="002C187C">
              <w:rPr>
                <w:rFonts w:ascii="Calibri" w:hAnsi="Calibri" w:cs="Calibri"/>
                <w:sz w:val="16"/>
                <w:szCs w:val="16"/>
              </w:rPr>
              <w:t>The aim of the study is to extend the QMRA approach to model mixtures of sewage at different ages using genetic marker concentrations for human associated crAssphage, Bacteroides spp., and polyomavirus in sewage samples from 49 wastewater facilities across the contiguous United States.</w:t>
            </w:r>
          </w:p>
        </w:tc>
        <w:tc>
          <w:tcPr>
            <w:tcW w:w="851" w:type="dxa"/>
            <w:tcBorders>
              <w:top w:val="nil"/>
              <w:left w:val="nil"/>
              <w:bottom w:val="single" w:sz="8" w:space="0" w:color="B5DDDC"/>
              <w:right w:val="single" w:sz="8" w:space="0" w:color="B5DDDC"/>
            </w:tcBorders>
            <w:shd w:val="clear" w:color="000000" w:fill="E2EFDA"/>
            <w:vAlign w:val="center"/>
            <w:hideMark/>
          </w:tcPr>
          <w:p w14:paraId="0AE626ED" w14:textId="77777777" w:rsidR="005B3D11" w:rsidRPr="002C187C" w:rsidRDefault="00992883" w:rsidP="005B3D11">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69177841" w14:textId="77777777" w:rsidTr="00D545E2">
        <w:trPr>
          <w:trHeight w:val="340"/>
        </w:trPr>
        <w:tc>
          <w:tcPr>
            <w:tcW w:w="325" w:type="dxa"/>
            <w:tcBorders>
              <w:top w:val="nil"/>
              <w:left w:val="single" w:sz="8" w:space="0" w:color="B5DDDC"/>
              <w:bottom w:val="single" w:sz="8" w:space="0" w:color="B5DDDC"/>
              <w:right w:val="single" w:sz="8" w:space="0" w:color="B5DDDC"/>
            </w:tcBorders>
            <w:vAlign w:val="center"/>
            <w:hideMark/>
          </w:tcPr>
          <w:p w14:paraId="79390B8D" w14:textId="77777777" w:rsidR="005B3D11" w:rsidRPr="005B3D11" w:rsidRDefault="00992883" w:rsidP="005B3D11">
            <w:pPr>
              <w:spacing w:before="0" w:after="0" w:line="240" w:lineRule="auto"/>
              <w:jc w:val="center"/>
              <w:rPr>
                <w:rFonts w:ascii="Calibri" w:hAnsi="Calibri" w:cs="Calibri"/>
                <w:sz w:val="16"/>
                <w:szCs w:val="16"/>
              </w:rPr>
            </w:pPr>
            <w:r w:rsidRPr="005B3D11">
              <w:rPr>
                <w:rFonts w:ascii="Calibri" w:hAnsi="Calibri" w:cs="Calibri"/>
                <w:sz w:val="16"/>
                <w:szCs w:val="16"/>
              </w:rPr>
              <w:t>2</w:t>
            </w:r>
          </w:p>
        </w:tc>
        <w:tc>
          <w:tcPr>
            <w:tcW w:w="1885" w:type="dxa"/>
            <w:tcBorders>
              <w:top w:val="nil"/>
              <w:left w:val="nil"/>
              <w:bottom w:val="single" w:sz="8" w:space="0" w:color="B5DDDC"/>
              <w:right w:val="single" w:sz="8" w:space="0" w:color="B5DDDC"/>
            </w:tcBorders>
            <w:vAlign w:val="center"/>
            <w:hideMark/>
          </w:tcPr>
          <w:p w14:paraId="1C7D127E" w14:textId="77777777" w:rsidR="005B3D11" w:rsidRPr="005B3D11" w:rsidRDefault="00992883" w:rsidP="005B3D11">
            <w:pPr>
              <w:spacing w:before="0" w:after="0" w:line="240" w:lineRule="auto"/>
              <w:rPr>
                <w:rFonts w:ascii="Calibri" w:hAnsi="Calibri" w:cs="Calibri"/>
                <w:sz w:val="16"/>
                <w:szCs w:val="16"/>
              </w:rPr>
            </w:pPr>
            <w:r w:rsidRPr="005B3D11">
              <w:rPr>
                <w:rFonts w:ascii="Calibri" w:hAnsi="Calibri" w:cs="Calibri"/>
                <w:sz w:val="16"/>
                <w:szCs w:val="16"/>
              </w:rPr>
              <w:t>Is the methodology appropriate?</w:t>
            </w:r>
          </w:p>
        </w:tc>
        <w:tc>
          <w:tcPr>
            <w:tcW w:w="757" w:type="dxa"/>
            <w:tcBorders>
              <w:top w:val="nil"/>
              <w:left w:val="nil"/>
              <w:bottom w:val="single" w:sz="8" w:space="0" w:color="B5DDDC"/>
              <w:right w:val="single" w:sz="8" w:space="0" w:color="B5DDDC"/>
            </w:tcBorders>
            <w:vAlign w:val="center"/>
            <w:hideMark/>
          </w:tcPr>
          <w:p w14:paraId="053B1F67" w14:textId="77777777" w:rsidR="005B3D11" w:rsidRPr="002C187C" w:rsidRDefault="00992883" w:rsidP="005B3D11">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48306BAA" w14:textId="77777777" w:rsidR="005B3D11" w:rsidRPr="002C187C" w:rsidRDefault="00992883" w:rsidP="005B3D11">
            <w:pPr>
              <w:spacing w:before="0" w:after="0" w:line="240" w:lineRule="auto"/>
              <w:rPr>
                <w:rFonts w:ascii="Calibri" w:hAnsi="Calibri" w:cs="Calibri"/>
                <w:sz w:val="16"/>
                <w:szCs w:val="16"/>
              </w:rPr>
            </w:pPr>
            <w:r w:rsidRPr="002C187C">
              <w:rPr>
                <w:rFonts w:ascii="Calibri" w:hAnsi="Calibri" w:cs="Calibri"/>
                <w:sz w:val="16"/>
                <w:szCs w:val="16"/>
              </w:rPr>
              <w:t>The study uses genetic marker concentrations for human associated phage, FIB and enteric viruses in US sewage samples to model the effects of sewage age on GI risk-based thresholds (RBT). This is a potentially very powerful research method.</w:t>
            </w:r>
          </w:p>
        </w:tc>
        <w:tc>
          <w:tcPr>
            <w:tcW w:w="851" w:type="dxa"/>
            <w:tcBorders>
              <w:top w:val="nil"/>
              <w:left w:val="nil"/>
              <w:bottom w:val="single" w:sz="8" w:space="0" w:color="B5DDDC"/>
              <w:right w:val="single" w:sz="8" w:space="0" w:color="B5DDDC"/>
            </w:tcBorders>
            <w:shd w:val="clear" w:color="000000" w:fill="70AD47"/>
            <w:vAlign w:val="center"/>
            <w:hideMark/>
          </w:tcPr>
          <w:p w14:paraId="049F29E9" w14:textId="77777777" w:rsidR="005B3D11" w:rsidRPr="002C187C" w:rsidRDefault="00992883" w:rsidP="005B3D11">
            <w:pPr>
              <w:spacing w:before="0" w:after="0" w:line="240" w:lineRule="auto"/>
              <w:jc w:val="center"/>
              <w:rPr>
                <w:rFonts w:ascii="Calibri" w:hAnsi="Calibri" w:cs="Calibri"/>
                <w:b/>
                <w:bCs/>
                <w:sz w:val="16"/>
                <w:szCs w:val="16"/>
              </w:rPr>
            </w:pPr>
            <w:r w:rsidRPr="002C187C">
              <w:rPr>
                <w:rFonts w:ascii="Calibri" w:hAnsi="Calibri" w:cs="Calibri"/>
                <w:b/>
                <w:bCs/>
                <w:sz w:val="16"/>
                <w:szCs w:val="16"/>
              </w:rPr>
              <w:t>Definitely low risk of bias (++)</w:t>
            </w:r>
          </w:p>
        </w:tc>
      </w:tr>
      <w:tr w:rsidR="00BF2DBF" w14:paraId="26022FF4" w14:textId="77777777" w:rsidTr="00D545E2">
        <w:trPr>
          <w:trHeight w:val="340"/>
        </w:trPr>
        <w:tc>
          <w:tcPr>
            <w:tcW w:w="325" w:type="dxa"/>
            <w:tcBorders>
              <w:top w:val="nil"/>
              <w:left w:val="single" w:sz="8" w:space="0" w:color="B5DDDC"/>
              <w:bottom w:val="single" w:sz="8" w:space="0" w:color="B5DDDC"/>
              <w:right w:val="single" w:sz="8" w:space="0" w:color="B5DDDC"/>
            </w:tcBorders>
            <w:shd w:val="clear" w:color="000000" w:fill="D6EAEB"/>
            <w:vAlign w:val="center"/>
            <w:hideMark/>
          </w:tcPr>
          <w:p w14:paraId="446D40B0" w14:textId="77777777" w:rsidR="005B3D11" w:rsidRPr="002C187C" w:rsidRDefault="00992883" w:rsidP="005B3D11">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1885" w:type="dxa"/>
            <w:tcBorders>
              <w:top w:val="nil"/>
              <w:left w:val="nil"/>
              <w:bottom w:val="single" w:sz="8" w:space="0" w:color="B5DDDC"/>
              <w:right w:val="single" w:sz="8" w:space="0" w:color="B5DDDC"/>
            </w:tcBorders>
            <w:shd w:val="clear" w:color="000000" w:fill="D6EAEB"/>
            <w:vAlign w:val="center"/>
            <w:hideMark/>
          </w:tcPr>
          <w:p w14:paraId="2E576912" w14:textId="77777777" w:rsidR="005B3D11" w:rsidRPr="002C187C" w:rsidRDefault="00992883" w:rsidP="005B3D11">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A2: Is it worth continuing?</w:t>
            </w:r>
          </w:p>
        </w:tc>
        <w:tc>
          <w:tcPr>
            <w:tcW w:w="757" w:type="dxa"/>
            <w:tcBorders>
              <w:top w:val="nil"/>
              <w:left w:val="nil"/>
              <w:bottom w:val="single" w:sz="8" w:space="0" w:color="B5DDDC"/>
              <w:right w:val="single" w:sz="8" w:space="0" w:color="B5DDDC"/>
            </w:tcBorders>
            <w:shd w:val="clear" w:color="000000" w:fill="D6EAEB"/>
            <w:noWrap/>
            <w:hideMark/>
          </w:tcPr>
          <w:p w14:paraId="6A6695CD" w14:textId="77777777" w:rsidR="005B3D11" w:rsidRPr="002C187C" w:rsidRDefault="00992883" w:rsidP="005B3D11">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noWrap/>
            <w:hideMark/>
          </w:tcPr>
          <w:p w14:paraId="7C8DD780" w14:textId="77777777" w:rsidR="005B3D11" w:rsidRPr="002C187C" w:rsidRDefault="00992883" w:rsidP="005B3D11">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68913745" w14:textId="77777777" w:rsidR="005B3D11" w:rsidRPr="002C187C" w:rsidRDefault="00992883" w:rsidP="005B3D11">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4B9E5A3E" w14:textId="77777777" w:rsidTr="00D545E2">
        <w:trPr>
          <w:trHeight w:val="340"/>
        </w:trPr>
        <w:tc>
          <w:tcPr>
            <w:tcW w:w="325" w:type="dxa"/>
            <w:tcBorders>
              <w:top w:val="nil"/>
              <w:left w:val="single" w:sz="8" w:space="0" w:color="B5DDDC"/>
              <w:bottom w:val="single" w:sz="8" w:space="0" w:color="B5DDDC"/>
              <w:right w:val="single" w:sz="8" w:space="0" w:color="B5DDDC"/>
            </w:tcBorders>
            <w:vAlign w:val="center"/>
            <w:hideMark/>
          </w:tcPr>
          <w:p w14:paraId="3CF66DF8" w14:textId="77777777" w:rsidR="005B3D11" w:rsidRPr="005B3D11" w:rsidRDefault="00992883" w:rsidP="005B3D11">
            <w:pPr>
              <w:spacing w:before="0" w:after="0" w:line="240" w:lineRule="auto"/>
              <w:jc w:val="center"/>
              <w:rPr>
                <w:rFonts w:ascii="Calibri" w:hAnsi="Calibri" w:cs="Calibri"/>
                <w:sz w:val="16"/>
                <w:szCs w:val="16"/>
              </w:rPr>
            </w:pPr>
            <w:r w:rsidRPr="005B3D11">
              <w:rPr>
                <w:rFonts w:ascii="Calibri" w:hAnsi="Calibri" w:cs="Calibri"/>
                <w:sz w:val="16"/>
                <w:szCs w:val="16"/>
              </w:rPr>
              <w:t>3</w:t>
            </w:r>
          </w:p>
        </w:tc>
        <w:tc>
          <w:tcPr>
            <w:tcW w:w="1885" w:type="dxa"/>
            <w:tcBorders>
              <w:top w:val="nil"/>
              <w:left w:val="nil"/>
              <w:bottom w:val="single" w:sz="8" w:space="0" w:color="B5DDDC"/>
              <w:right w:val="single" w:sz="8" w:space="0" w:color="B5DDDC"/>
            </w:tcBorders>
            <w:vAlign w:val="center"/>
            <w:hideMark/>
          </w:tcPr>
          <w:p w14:paraId="54E5A420" w14:textId="77777777" w:rsidR="005B3D11" w:rsidRPr="005B3D11" w:rsidRDefault="00992883" w:rsidP="005B3D11">
            <w:pPr>
              <w:spacing w:before="0" w:after="0" w:line="240" w:lineRule="auto"/>
              <w:rPr>
                <w:rFonts w:ascii="Calibri" w:hAnsi="Calibri" w:cs="Calibri"/>
                <w:sz w:val="16"/>
                <w:szCs w:val="16"/>
              </w:rPr>
            </w:pPr>
            <w:r w:rsidRPr="005B3D11">
              <w:rPr>
                <w:rFonts w:ascii="Calibri" w:hAnsi="Calibri" w:cs="Calibri"/>
                <w:sz w:val="16"/>
                <w:szCs w:val="16"/>
              </w:rPr>
              <w:t>Was the research design appropriate to address the aims of the research?</w:t>
            </w:r>
          </w:p>
        </w:tc>
        <w:tc>
          <w:tcPr>
            <w:tcW w:w="757" w:type="dxa"/>
            <w:tcBorders>
              <w:top w:val="nil"/>
              <w:left w:val="nil"/>
              <w:bottom w:val="single" w:sz="8" w:space="0" w:color="B5DDDC"/>
              <w:right w:val="single" w:sz="8" w:space="0" w:color="B5DDDC"/>
            </w:tcBorders>
            <w:vAlign w:val="center"/>
            <w:hideMark/>
          </w:tcPr>
          <w:p w14:paraId="08D64216" w14:textId="77777777" w:rsidR="005B3D11" w:rsidRPr="002C187C" w:rsidRDefault="00992883" w:rsidP="005B3D11">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1EB1ED08" w14:textId="3047A482" w:rsidR="005B3D11" w:rsidRPr="002C187C" w:rsidRDefault="00992883" w:rsidP="005B3D11">
            <w:pPr>
              <w:spacing w:before="0" w:after="0" w:line="240" w:lineRule="auto"/>
              <w:rPr>
                <w:rFonts w:ascii="Calibri" w:hAnsi="Calibri" w:cs="Calibri"/>
                <w:sz w:val="16"/>
                <w:szCs w:val="16"/>
              </w:rPr>
            </w:pPr>
            <w:r w:rsidRPr="002C187C">
              <w:rPr>
                <w:rFonts w:ascii="Calibri" w:hAnsi="Calibri" w:cs="Calibri"/>
                <w:sz w:val="16"/>
                <w:szCs w:val="16"/>
              </w:rPr>
              <w:t xml:space="preserve">The study uses an innovative advancement of the QMRA statistical approach to model the effects of 5 different scenarios sewage ages, </w:t>
            </w:r>
            <w:r w:rsidR="00331E0C" w:rsidRPr="002C187C">
              <w:rPr>
                <w:rFonts w:ascii="Calibri" w:hAnsi="Calibri" w:cs="Calibri"/>
                <w:sz w:val="16"/>
                <w:szCs w:val="16"/>
              </w:rPr>
              <w:t>sources</w:t>
            </w:r>
            <w:r w:rsidRPr="002C187C">
              <w:rPr>
                <w:rFonts w:ascii="Calibri" w:hAnsi="Calibri" w:cs="Calibri"/>
                <w:sz w:val="16"/>
                <w:szCs w:val="16"/>
              </w:rPr>
              <w:t xml:space="preserve"> and source volumes on RBTs</w:t>
            </w:r>
          </w:p>
        </w:tc>
        <w:tc>
          <w:tcPr>
            <w:tcW w:w="851" w:type="dxa"/>
            <w:tcBorders>
              <w:top w:val="nil"/>
              <w:left w:val="nil"/>
              <w:bottom w:val="single" w:sz="8" w:space="0" w:color="B5DDDC"/>
              <w:right w:val="single" w:sz="8" w:space="0" w:color="B5DDDC"/>
            </w:tcBorders>
            <w:shd w:val="clear" w:color="000000" w:fill="70AD47"/>
            <w:vAlign w:val="center"/>
            <w:hideMark/>
          </w:tcPr>
          <w:p w14:paraId="2ADF17BC" w14:textId="77777777" w:rsidR="005B3D11" w:rsidRPr="002C187C" w:rsidRDefault="00992883" w:rsidP="005B3D11">
            <w:pPr>
              <w:spacing w:before="0" w:after="0" w:line="240" w:lineRule="auto"/>
              <w:jc w:val="center"/>
              <w:rPr>
                <w:rFonts w:ascii="Calibri" w:hAnsi="Calibri" w:cs="Calibri"/>
                <w:b/>
                <w:bCs/>
                <w:sz w:val="16"/>
                <w:szCs w:val="16"/>
              </w:rPr>
            </w:pPr>
            <w:r w:rsidRPr="002C187C">
              <w:rPr>
                <w:rFonts w:ascii="Calibri" w:hAnsi="Calibri" w:cs="Calibri"/>
                <w:b/>
                <w:bCs/>
                <w:sz w:val="16"/>
                <w:szCs w:val="16"/>
              </w:rPr>
              <w:t>Definitely low risk of bias (++)</w:t>
            </w:r>
          </w:p>
        </w:tc>
      </w:tr>
      <w:tr w:rsidR="00BF2DBF" w14:paraId="5CF0E674" w14:textId="77777777" w:rsidTr="00D545E2">
        <w:trPr>
          <w:trHeight w:val="340"/>
        </w:trPr>
        <w:tc>
          <w:tcPr>
            <w:tcW w:w="325" w:type="dxa"/>
            <w:tcBorders>
              <w:top w:val="nil"/>
              <w:left w:val="single" w:sz="8" w:space="0" w:color="B5DDDC"/>
              <w:bottom w:val="single" w:sz="8" w:space="0" w:color="B5DDDC"/>
              <w:right w:val="single" w:sz="8" w:space="0" w:color="B5DDDC"/>
            </w:tcBorders>
            <w:vAlign w:val="center"/>
            <w:hideMark/>
          </w:tcPr>
          <w:p w14:paraId="14F8D94A" w14:textId="77777777" w:rsidR="005B3D11" w:rsidRPr="005B3D11" w:rsidRDefault="00992883" w:rsidP="005B3D11">
            <w:pPr>
              <w:spacing w:before="0" w:after="0" w:line="240" w:lineRule="auto"/>
              <w:jc w:val="center"/>
              <w:rPr>
                <w:rFonts w:ascii="Calibri" w:hAnsi="Calibri" w:cs="Calibri"/>
                <w:sz w:val="16"/>
                <w:szCs w:val="16"/>
              </w:rPr>
            </w:pPr>
            <w:r w:rsidRPr="005B3D11">
              <w:rPr>
                <w:rFonts w:ascii="Calibri" w:hAnsi="Calibri" w:cs="Calibri"/>
                <w:sz w:val="16"/>
                <w:szCs w:val="16"/>
              </w:rPr>
              <w:t>4</w:t>
            </w:r>
          </w:p>
        </w:tc>
        <w:tc>
          <w:tcPr>
            <w:tcW w:w="1885" w:type="dxa"/>
            <w:tcBorders>
              <w:top w:val="nil"/>
              <w:left w:val="nil"/>
              <w:bottom w:val="single" w:sz="8" w:space="0" w:color="B5DDDC"/>
              <w:right w:val="single" w:sz="8" w:space="0" w:color="B5DDDC"/>
            </w:tcBorders>
            <w:vAlign w:val="center"/>
            <w:hideMark/>
          </w:tcPr>
          <w:p w14:paraId="29B49A6A" w14:textId="77777777" w:rsidR="005B3D11" w:rsidRPr="005B3D11" w:rsidRDefault="00992883" w:rsidP="005B3D11">
            <w:pPr>
              <w:spacing w:before="0" w:after="0" w:line="240" w:lineRule="auto"/>
              <w:rPr>
                <w:rFonts w:ascii="Calibri" w:hAnsi="Calibri" w:cs="Calibri"/>
                <w:sz w:val="16"/>
                <w:szCs w:val="16"/>
              </w:rPr>
            </w:pPr>
            <w:r w:rsidRPr="005B3D11">
              <w:rPr>
                <w:rFonts w:ascii="Calibri" w:hAnsi="Calibri" w:cs="Calibri"/>
                <w:sz w:val="16"/>
                <w:szCs w:val="16"/>
              </w:rPr>
              <w:t>Was the chosen hypothetical population or subpopulation appropriate for addressing the study research aims?</w:t>
            </w:r>
          </w:p>
        </w:tc>
        <w:tc>
          <w:tcPr>
            <w:tcW w:w="757" w:type="dxa"/>
            <w:tcBorders>
              <w:top w:val="nil"/>
              <w:left w:val="nil"/>
              <w:bottom w:val="single" w:sz="8" w:space="0" w:color="B5DDDC"/>
              <w:right w:val="single" w:sz="8" w:space="0" w:color="B5DDDC"/>
            </w:tcBorders>
            <w:vAlign w:val="center"/>
            <w:hideMark/>
          </w:tcPr>
          <w:p w14:paraId="1094A6A2" w14:textId="77777777" w:rsidR="005B3D11" w:rsidRPr="002C187C" w:rsidRDefault="00992883" w:rsidP="005B3D11">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31C94B53" w14:textId="77777777" w:rsidR="005B3D11" w:rsidRPr="002C187C" w:rsidRDefault="00992883" w:rsidP="005B3D11">
            <w:pPr>
              <w:spacing w:before="0" w:after="0" w:line="240" w:lineRule="auto"/>
              <w:rPr>
                <w:rFonts w:ascii="Calibri" w:hAnsi="Calibri" w:cs="Calibri"/>
                <w:sz w:val="16"/>
                <w:szCs w:val="16"/>
              </w:rPr>
            </w:pPr>
            <w:r w:rsidRPr="002C187C">
              <w:rPr>
                <w:rFonts w:ascii="Calibri" w:hAnsi="Calibri" w:cs="Calibri"/>
                <w:sz w:val="16"/>
                <w:szCs w:val="16"/>
              </w:rPr>
              <w:t>The hypothetical population is people undertaking primary contact recreation.  QMRA estimates are compared with US EPA acceptable thresholds for gastrointestinal illness (note that this ignores other health impacts, e.g. sequelae like G-B syndrome).</w:t>
            </w:r>
          </w:p>
        </w:tc>
        <w:tc>
          <w:tcPr>
            <w:tcW w:w="851" w:type="dxa"/>
            <w:tcBorders>
              <w:top w:val="nil"/>
              <w:left w:val="nil"/>
              <w:bottom w:val="single" w:sz="8" w:space="0" w:color="B5DDDC"/>
              <w:right w:val="single" w:sz="8" w:space="0" w:color="B5DDDC"/>
            </w:tcBorders>
            <w:shd w:val="clear" w:color="000000" w:fill="E2EFDA"/>
            <w:vAlign w:val="center"/>
            <w:hideMark/>
          </w:tcPr>
          <w:p w14:paraId="125B8B04" w14:textId="77777777" w:rsidR="005B3D11" w:rsidRPr="002C187C" w:rsidRDefault="00992883" w:rsidP="005B3D11">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3260092B" w14:textId="77777777" w:rsidTr="00D545E2">
        <w:trPr>
          <w:trHeight w:val="340"/>
        </w:trPr>
        <w:tc>
          <w:tcPr>
            <w:tcW w:w="325" w:type="dxa"/>
            <w:tcBorders>
              <w:top w:val="nil"/>
              <w:left w:val="single" w:sz="8" w:space="0" w:color="B5DDDC"/>
              <w:bottom w:val="single" w:sz="8" w:space="0" w:color="B5DDDC"/>
              <w:right w:val="single" w:sz="8" w:space="0" w:color="B5DDDC"/>
            </w:tcBorders>
            <w:vAlign w:val="center"/>
            <w:hideMark/>
          </w:tcPr>
          <w:p w14:paraId="20C5CD5B" w14:textId="77777777" w:rsidR="005B3D11" w:rsidRPr="005B3D11" w:rsidRDefault="00992883" w:rsidP="005B3D11">
            <w:pPr>
              <w:spacing w:before="0" w:after="0" w:line="240" w:lineRule="auto"/>
              <w:jc w:val="center"/>
              <w:rPr>
                <w:rFonts w:ascii="Calibri" w:hAnsi="Calibri" w:cs="Calibri"/>
                <w:sz w:val="16"/>
                <w:szCs w:val="16"/>
              </w:rPr>
            </w:pPr>
            <w:r w:rsidRPr="005B3D11">
              <w:rPr>
                <w:rFonts w:ascii="Calibri" w:hAnsi="Calibri" w:cs="Calibri"/>
                <w:sz w:val="16"/>
                <w:szCs w:val="16"/>
              </w:rPr>
              <w:t>5</w:t>
            </w:r>
          </w:p>
        </w:tc>
        <w:tc>
          <w:tcPr>
            <w:tcW w:w="1885" w:type="dxa"/>
            <w:tcBorders>
              <w:top w:val="nil"/>
              <w:left w:val="nil"/>
              <w:bottom w:val="single" w:sz="8" w:space="0" w:color="B5DDDC"/>
              <w:right w:val="single" w:sz="8" w:space="0" w:color="B5DDDC"/>
            </w:tcBorders>
            <w:vAlign w:val="center"/>
            <w:hideMark/>
          </w:tcPr>
          <w:p w14:paraId="5F63CE09" w14:textId="77777777" w:rsidR="005B3D11" w:rsidRPr="005B3D11" w:rsidRDefault="00992883" w:rsidP="005B3D11">
            <w:pPr>
              <w:spacing w:before="0" w:after="0" w:line="240" w:lineRule="auto"/>
              <w:rPr>
                <w:rFonts w:ascii="Calibri" w:hAnsi="Calibri" w:cs="Calibri"/>
                <w:sz w:val="16"/>
                <w:szCs w:val="16"/>
              </w:rPr>
            </w:pPr>
            <w:r w:rsidRPr="005B3D11">
              <w:rPr>
                <w:rFonts w:ascii="Calibri" w:hAnsi="Calibri" w:cs="Calibri"/>
                <w:sz w:val="16"/>
                <w:szCs w:val="16"/>
              </w:rPr>
              <w:t>Was the data collected in a way that addressed the research issue?</w:t>
            </w:r>
          </w:p>
        </w:tc>
        <w:tc>
          <w:tcPr>
            <w:tcW w:w="757" w:type="dxa"/>
            <w:tcBorders>
              <w:top w:val="nil"/>
              <w:left w:val="nil"/>
              <w:bottom w:val="single" w:sz="8" w:space="0" w:color="B5DDDC"/>
              <w:right w:val="single" w:sz="8" w:space="0" w:color="B5DDDC"/>
            </w:tcBorders>
            <w:vAlign w:val="center"/>
            <w:hideMark/>
          </w:tcPr>
          <w:p w14:paraId="12E40F08" w14:textId="77777777" w:rsidR="005B3D11" w:rsidRPr="002C187C" w:rsidRDefault="00992883" w:rsidP="005B3D11">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52215EA0" w14:textId="77777777" w:rsidR="005B3D11" w:rsidRPr="002C187C" w:rsidRDefault="00992883" w:rsidP="005B3D11">
            <w:pPr>
              <w:spacing w:before="0" w:after="0" w:line="240" w:lineRule="auto"/>
              <w:rPr>
                <w:rFonts w:ascii="Calibri" w:hAnsi="Calibri" w:cs="Calibri"/>
                <w:sz w:val="16"/>
                <w:szCs w:val="16"/>
              </w:rPr>
            </w:pPr>
            <w:r w:rsidRPr="002C187C">
              <w:rPr>
                <w:rFonts w:ascii="Calibri" w:hAnsi="Calibri" w:cs="Calibri"/>
                <w:sz w:val="16"/>
                <w:szCs w:val="16"/>
              </w:rPr>
              <w:t>A curated data set described in previous publications was used.</w:t>
            </w:r>
          </w:p>
        </w:tc>
        <w:tc>
          <w:tcPr>
            <w:tcW w:w="851" w:type="dxa"/>
            <w:tcBorders>
              <w:top w:val="nil"/>
              <w:left w:val="nil"/>
              <w:bottom w:val="single" w:sz="8" w:space="0" w:color="B5DDDC"/>
              <w:right w:val="single" w:sz="8" w:space="0" w:color="B5DDDC"/>
            </w:tcBorders>
            <w:shd w:val="clear" w:color="000000" w:fill="70AD47"/>
            <w:vAlign w:val="center"/>
            <w:hideMark/>
          </w:tcPr>
          <w:p w14:paraId="65380D38" w14:textId="77777777" w:rsidR="005B3D11" w:rsidRPr="002C187C" w:rsidRDefault="00992883" w:rsidP="005B3D11">
            <w:pPr>
              <w:spacing w:before="0" w:after="0" w:line="240" w:lineRule="auto"/>
              <w:jc w:val="center"/>
              <w:rPr>
                <w:rFonts w:ascii="Calibri" w:hAnsi="Calibri" w:cs="Calibri"/>
                <w:b/>
                <w:bCs/>
                <w:sz w:val="16"/>
                <w:szCs w:val="16"/>
              </w:rPr>
            </w:pPr>
            <w:r w:rsidRPr="002C187C">
              <w:rPr>
                <w:rFonts w:ascii="Calibri" w:hAnsi="Calibri" w:cs="Calibri"/>
                <w:b/>
                <w:bCs/>
                <w:sz w:val="16"/>
                <w:szCs w:val="16"/>
              </w:rPr>
              <w:t>Definitely low risk of bias (++)</w:t>
            </w:r>
          </w:p>
        </w:tc>
      </w:tr>
      <w:tr w:rsidR="00BF2DBF" w14:paraId="52E7810E" w14:textId="77777777" w:rsidTr="00D545E2">
        <w:trPr>
          <w:trHeight w:val="340"/>
        </w:trPr>
        <w:tc>
          <w:tcPr>
            <w:tcW w:w="325" w:type="dxa"/>
            <w:tcBorders>
              <w:top w:val="nil"/>
              <w:left w:val="single" w:sz="8" w:space="0" w:color="B5DDDC"/>
              <w:bottom w:val="single" w:sz="8" w:space="0" w:color="B5DDDC"/>
              <w:right w:val="single" w:sz="8" w:space="0" w:color="B5DDDC"/>
            </w:tcBorders>
            <w:vAlign w:val="center"/>
            <w:hideMark/>
          </w:tcPr>
          <w:p w14:paraId="294C78B6" w14:textId="77777777" w:rsidR="005B3D11" w:rsidRPr="005B3D11" w:rsidRDefault="00992883" w:rsidP="005B3D11">
            <w:pPr>
              <w:spacing w:before="0" w:after="0" w:line="240" w:lineRule="auto"/>
              <w:jc w:val="center"/>
              <w:rPr>
                <w:rFonts w:ascii="Calibri" w:hAnsi="Calibri" w:cs="Calibri"/>
                <w:sz w:val="16"/>
                <w:szCs w:val="16"/>
              </w:rPr>
            </w:pPr>
            <w:r w:rsidRPr="005B3D11">
              <w:rPr>
                <w:rFonts w:ascii="Calibri" w:hAnsi="Calibri" w:cs="Calibri"/>
                <w:sz w:val="16"/>
                <w:szCs w:val="16"/>
              </w:rPr>
              <w:t>6</w:t>
            </w:r>
          </w:p>
        </w:tc>
        <w:tc>
          <w:tcPr>
            <w:tcW w:w="1885" w:type="dxa"/>
            <w:tcBorders>
              <w:top w:val="nil"/>
              <w:left w:val="nil"/>
              <w:bottom w:val="single" w:sz="8" w:space="0" w:color="B5DDDC"/>
              <w:right w:val="single" w:sz="8" w:space="0" w:color="B5DDDC"/>
            </w:tcBorders>
            <w:vAlign w:val="center"/>
            <w:hideMark/>
          </w:tcPr>
          <w:p w14:paraId="75BF9988" w14:textId="77777777" w:rsidR="005B3D11" w:rsidRPr="005B3D11" w:rsidRDefault="00992883" w:rsidP="005B3D11">
            <w:pPr>
              <w:spacing w:before="0" w:after="0" w:line="240" w:lineRule="auto"/>
              <w:rPr>
                <w:rFonts w:ascii="Calibri" w:hAnsi="Calibri" w:cs="Calibri"/>
                <w:sz w:val="16"/>
                <w:szCs w:val="16"/>
              </w:rPr>
            </w:pPr>
            <w:r w:rsidRPr="005B3D11">
              <w:rPr>
                <w:rFonts w:ascii="Calibri" w:hAnsi="Calibri" w:cs="Calibri"/>
                <w:sz w:val="16"/>
                <w:szCs w:val="16"/>
              </w:rPr>
              <w:t>Has the relationship between researcher and participants been adequately considered?</w:t>
            </w:r>
          </w:p>
        </w:tc>
        <w:tc>
          <w:tcPr>
            <w:tcW w:w="757" w:type="dxa"/>
            <w:tcBorders>
              <w:top w:val="nil"/>
              <w:left w:val="nil"/>
              <w:bottom w:val="single" w:sz="8" w:space="0" w:color="B5DDDC"/>
              <w:right w:val="single" w:sz="8" w:space="0" w:color="B5DDDC"/>
            </w:tcBorders>
            <w:vAlign w:val="center"/>
            <w:hideMark/>
          </w:tcPr>
          <w:p w14:paraId="5271F82E" w14:textId="77777777" w:rsidR="005B3D11" w:rsidRPr="002C187C" w:rsidRDefault="00992883" w:rsidP="005B3D11">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969" w:type="dxa"/>
            <w:tcBorders>
              <w:top w:val="nil"/>
              <w:left w:val="nil"/>
              <w:bottom w:val="single" w:sz="8" w:space="0" w:color="B5DDDC"/>
              <w:right w:val="single" w:sz="8" w:space="0" w:color="B5DDDC"/>
            </w:tcBorders>
            <w:vAlign w:val="center"/>
            <w:hideMark/>
          </w:tcPr>
          <w:p w14:paraId="794AEDA0" w14:textId="77777777" w:rsidR="005B3D11" w:rsidRPr="002C187C" w:rsidRDefault="00992883" w:rsidP="005B3D11">
            <w:pPr>
              <w:spacing w:before="0" w:after="0" w:line="240" w:lineRule="auto"/>
              <w:rPr>
                <w:rFonts w:ascii="Calibri" w:hAnsi="Calibri" w:cs="Calibri"/>
                <w:sz w:val="16"/>
                <w:szCs w:val="16"/>
              </w:rPr>
            </w:pPr>
            <w:r w:rsidRPr="002C187C">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4A8B0910" w14:textId="77777777" w:rsidR="005B3D11" w:rsidRPr="002C187C" w:rsidRDefault="00992883" w:rsidP="005B3D11">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4B15A524" w14:textId="77777777" w:rsidTr="00D545E2">
        <w:trPr>
          <w:trHeight w:val="340"/>
        </w:trPr>
        <w:tc>
          <w:tcPr>
            <w:tcW w:w="325" w:type="dxa"/>
            <w:tcBorders>
              <w:top w:val="nil"/>
              <w:left w:val="single" w:sz="8" w:space="0" w:color="B5DDDC"/>
              <w:bottom w:val="single" w:sz="8" w:space="0" w:color="B5DDDC"/>
              <w:right w:val="single" w:sz="8" w:space="0" w:color="B5DDDC"/>
            </w:tcBorders>
            <w:shd w:val="clear" w:color="000000" w:fill="D6EAEB"/>
            <w:vAlign w:val="center"/>
            <w:hideMark/>
          </w:tcPr>
          <w:p w14:paraId="164ED28D" w14:textId="77777777" w:rsidR="005B3D11" w:rsidRPr="002C187C" w:rsidRDefault="00992883" w:rsidP="005B3D11">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1885" w:type="dxa"/>
            <w:tcBorders>
              <w:top w:val="nil"/>
              <w:left w:val="nil"/>
              <w:bottom w:val="single" w:sz="8" w:space="0" w:color="B5DDDC"/>
              <w:right w:val="single" w:sz="8" w:space="0" w:color="B5DDDC"/>
            </w:tcBorders>
            <w:shd w:val="clear" w:color="000000" w:fill="D6EAEB"/>
            <w:vAlign w:val="center"/>
            <w:hideMark/>
          </w:tcPr>
          <w:p w14:paraId="68F0243E" w14:textId="77777777" w:rsidR="005B3D11" w:rsidRPr="002C187C" w:rsidRDefault="00992883" w:rsidP="005B3D11">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B: What are the results?</w:t>
            </w:r>
          </w:p>
        </w:tc>
        <w:tc>
          <w:tcPr>
            <w:tcW w:w="757" w:type="dxa"/>
            <w:tcBorders>
              <w:top w:val="nil"/>
              <w:left w:val="nil"/>
              <w:bottom w:val="single" w:sz="8" w:space="0" w:color="B5DDDC"/>
              <w:right w:val="single" w:sz="8" w:space="0" w:color="B5DDDC"/>
            </w:tcBorders>
            <w:shd w:val="clear" w:color="000000" w:fill="D6EAEB"/>
            <w:vAlign w:val="center"/>
            <w:hideMark/>
          </w:tcPr>
          <w:p w14:paraId="5FAB4121" w14:textId="77777777" w:rsidR="005B3D11" w:rsidRPr="002C187C" w:rsidRDefault="00992883" w:rsidP="005B3D11">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vAlign w:val="center"/>
            <w:hideMark/>
          </w:tcPr>
          <w:p w14:paraId="47EE6A53" w14:textId="77777777" w:rsidR="005B3D11" w:rsidRPr="002C187C" w:rsidRDefault="00992883" w:rsidP="005B3D11">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2071DC1A" w14:textId="77777777" w:rsidR="005B3D11" w:rsidRPr="002C187C" w:rsidRDefault="00992883" w:rsidP="005B3D11">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586385B5" w14:textId="77777777" w:rsidTr="00D545E2">
        <w:trPr>
          <w:trHeight w:val="340"/>
        </w:trPr>
        <w:tc>
          <w:tcPr>
            <w:tcW w:w="325" w:type="dxa"/>
            <w:tcBorders>
              <w:top w:val="nil"/>
              <w:left w:val="single" w:sz="8" w:space="0" w:color="B5DDDC"/>
              <w:bottom w:val="single" w:sz="8" w:space="0" w:color="B5DDDC"/>
              <w:right w:val="single" w:sz="8" w:space="0" w:color="B5DDDC"/>
            </w:tcBorders>
            <w:vAlign w:val="center"/>
            <w:hideMark/>
          </w:tcPr>
          <w:p w14:paraId="186D2BCD" w14:textId="77777777" w:rsidR="005B3D11" w:rsidRPr="005B3D11" w:rsidRDefault="00992883" w:rsidP="005B3D11">
            <w:pPr>
              <w:spacing w:before="0" w:after="0" w:line="240" w:lineRule="auto"/>
              <w:jc w:val="center"/>
              <w:rPr>
                <w:rFonts w:ascii="Calibri" w:hAnsi="Calibri" w:cs="Calibri"/>
                <w:sz w:val="16"/>
                <w:szCs w:val="16"/>
              </w:rPr>
            </w:pPr>
            <w:r w:rsidRPr="005B3D11">
              <w:rPr>
                <w:rFonts w:ascii="Calibri" w:hAnsi="Calibri" w:cs="Calibri"/>
                <w:sz w:val="16"/>
                <w:szCs w:val="16"/>
              </w:rPr>
              <w:t>7</w:t>
            </w:r>
          </w:p>
        </w:tc>
        <w:tc>
          <w:tcPr>
            <w:tcW w:w="1885" w:type="dxa"/>
            <w:tcBorders>
              <w:top w:val="nil"/>
              <w:left w:val="nil"/>
              <w:bottom w:val="single" w:sz="8" w:space="0" w:color="B5DDDC"/>
              <w:right w:val="single" w:sz="8" w:space="0" w:color="B5DDDC"/>
            </w:tcBorders>
            <w:vAlign w:val="center"/>
            <w:hideMark/>
          </w:tcPr>
          <w:p w14:paraId="2F360328" w14:textId="77777777" w:rsidR="005B3D11" w:rsidRPr="005B3D11" w:rsidRDefault="00992883" w:rsidP="005B3D11">
            <w:pPr>
              <w:spacing w:before="0" w:after="0" w:line="240" w:lineRule="auto"/>
              <w:rPr>
                <w:rFonts w:ascii="Calibri" w:hAnsi="Calibri" w:cs="Calibri"/>
                <w:sz w:val="16"/>
                <w:szCs w:val="16"/>
              </w:rPr>
            </w:pPr>
            <w:r w:rsidRPr="005B3D11">
              <w:rPr>
                <w:rFonts w:ascii="Calibri" w:hAnsi="Calibri" w:cs="Calibri"/>
                <w:sz w:val="16"/>
                <w:szCs w:val="16"/>
              </w:rPr>
              <w:t>Have ethical issues been taken into consideration?</w:t>
            </w:r>
          </w:p>
        </w:tc>
        <w:tc>
          <w:tcPr>
            <w:tcW w:w="757" w:type="dxa"/>
            <w:tcBorders>
              <w:top w:val="nil"/>
              <w:left w:val="nil"/>
              <w:bottom w:val="single" w:sz="8" w:space="0" w:color="B5DDDC"/>
              <w:right w:val="single" w:sz="8" w:space="0" w:color="B5DDDC"/>
            </w:tcBorders>
            <w:vAlign w:val="center"/>
            <w:hideMark/>
          </w:tcPr>
          <w:p w14:paraId="4623EB66" w14:textId="77777777" w:rsidR="005B3D11" w:rsidRPr="002C187C" w:rsidRDefault="00992883" w:rsidP="005B3D11">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969" w:type="dxa"/>
            <w:tcBorders>
              <w:top w:val="nil"/>
              <w:left w:val="nil"/>
              <w:bottom w:val="single" w:sz="8" w:space="0" w:color="B5DDDC"/>
              <w:right w:val="single" w:sz="8" w:space="0" w:color="B5DDDC"/>
            </w:tcBorders>
            <w:vAlign w:val="center"/>
            <w:hideMark/>
          </w:tcPr>
          <w:p w14:paraId="6B0A8809" w14:textId="77777777" w:rsidR="005B3D11" w:rsidRPr="002C187C" w:rsidRDefault="00992883" w:rsidP="005B3D11">
            <w:pPr>
              <w:spacing w:before="0" w:after="0" w:line="240" w:lineRule="auto"/>
              <w:rPr>
                <w:rFonts w:ascii="Calibri" w:hAnsi="Calibri" w:cs="Calibri"/>
                <w:sz w:val="16"/>
                <w:szCs w:val="16"/>
              </w:rPr>
            </w:pPr>
            <w:r w:rsidRPr="002C187C">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0E11B543" w14:textId="77777777" w:rsidR="005B3D11" w:rsidRPr="002C187C" w:rsidRDefault="00992883" w:rsidP="005B3D11">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51EA9911" w14:textId="77777777" w:rsidTr="00D545E2">
        <w:trPr>
          <w:trHeight w:val="340"/>
        </w:trPr>
        <w:tc>
          <w:tcPr>
            <w:tcW w:w="325" w:type="dxa"/>
            <w:tcBorders>
              <w:top w:val="nil"/>
              <w:left w:val="single" w:sz="8" w:space="0" w:color="B5DDDC"/>
              <w:bottom w:val="single" w:sz="8" w:space="0" w:color="B5DDDC"/>
              <w:right w:val="single" w:sz="8" w:space="0" w:color="B5DDDC"/>
            </w:tcBorders>
            <w:vAlign w:val="center"/>
            <w:hideMark/>
          </w:tcPr>
          <w:p w14:paraId="7D0D5DB2" w14:textId="77777777" w:rsidR="005B3D11" w:rsidRPr="005B3D11" w:rsidRDefault="00992883" w:rsidP="005B3D11">
            <w:pPr>
              <w:spacing w:before="0" w:after="0" w:line="240" w:lineRule="auto"/>
              <w:jc w:val="center"/>
              <w:rPr>
                <w:rFonts w:ascii="Calibri" w:hAnsi="Calibri" w:cs="Calibri"/>
                <w:sz w:val="16"/>
                <w:szCs w:val="16"/>
              </w:rPr>
            </w:pPr>
            <w:r w:rsidRPr="005B3D11">
              <w:rPr>
                <w:rFonts w:ascii="Calibri" w:hAnsi="Calibri" w:cs="Calibri"/>
                <w:sz w:val="16"/>
                <w:szCs w:val="16"/>
              </w:rPr>
              <w:t>8</w:t>
            </w:r>
          </w:p>
        </w:tc>
        <w:tc>
          <w:tcPr>
            <w:tcW w:w="1885" w:type="dxa"/>
            <w:tcBorders>
              <w:top w:val="nil"/>
              <w:left w:val="nil"/>
              <w:bottom w:val="single" w:sz="8" w:space="0" w:color="B5DDDC"/>
              <w:right w:val="single" w:sz="8" w:space="0" w:color="B5DDDC"/>
            </w:tcBorders>
            <w:vAlign w:val="center"/>
            <w:hideMark/>
          </w:tcPr>
          <w:p w14:paraId="04D079EB" w14:textId="77777777" w:rsidR="005B3D11" w:rsidRPr="005B3D11" w:rsidRDefault="00992883" w:rsidP="005B3D11">
            <w:pPr>
              <w:spacing w:before="0" w:after="0" w:line="240" w:lineRule="auto"/>
              <w:rPr>
                <w:rFonts w:ascii="Calibri" w:hAnsi="Calibri" w:cs="Calibri"/>
                <w:sz w:val="16"/>
                <w:szCs w:val="16"/>
              </w:rPr>
            </w:pPr>
            <w:r w:rsidRPr="005B3D11">
              <w:rPr>
                <w:rFonts w:ascii="Calibri" w:hAnsi="Calibri" w:cs="Calibri"/>
                <w:sz w:val="16"/>
                <w:szCs w:val="16"/>
              </w:rPr>
              <w:t>Was the data analysis sufficiently rigorous?</w:t>
            </w:r>
          </w:p>
        </w:tc>
        <w:tc>
          <w:tcPr>
            <w:tcW w:w="757" w:type="dxa"/>
            <w:tcBorders>
              <w:top w:val="nil"/>
              <w:left w:val="nil"/>
              <w:bottom w:val="single" w:sz="8" w:space="0" w:color="B5DDDC"/>
              <w:right w:val="single" w:sz="8" w:space="0" w:color="B5DDDC"/>
            </w:tcBorders>
            <w:vAlign w:val="center"/>
            <w:hideMark/>
          </w:tcPr>
          <w:p w14:paraId="4CE1D069" w14:textId="77777777" w:rsidR="005B3D11" w:rsidRPr="002C187C" w:rsidRDefault="00992883" w:rsidP="005B3D11">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0E053426" w14:textId="77777777" w:rsidR="005B3D11" w:rsidRPr="002C187C" w:rsidRDefault="00992883" w:rsidP="005B3D11">
            <w:pPr>
              <w:spacing w:before="0" w:after="0" w:line="240" w:lineRule="auto"/>
              <w:rPr>
                <w:rFonts w:ascii="Calibri" w:hAnsi="Calibri" w:cs="Calibri"/>
                <w:sz w:val="16"/>
                <w:szCs w:val="16"/>
              </w:rPr>
            </w:pPr>
            <w:r w:rsidRPr="002C187C">
              <w:rPr>
                <w:rFonts w:ascii="Calibri" w:hAnsi="Calibri" w:cs="Calibri"/>
                <w:sz w:val="16"/>
                <w:szCs w:val="16"/>
              </w:rPr>
              <w:t xml:space="preserve">The data analysis is well laid out and relatively easy to follow whilst still being detailed and rigorous.  </w:t>
            </w:r>
          </w:p>
        </w:tc>
        <w:tc>
          <w:tcPr>
            <w:tcW w:w="851" w:type="dxa"/>
            <w:tcBorders>
              <w:top w:val="nil"/>
              <w:left w:val="nil"/>
              <w:bottom w:val="single" w:sz="8" w:space="0" w:color="B5DDDC"/>
              <w:right w:val="single" w:sz="8" w:space="0" w:color="B5DDDC"/>
            </w:tcBorders>
            <w:shd w:val="clear" w:color="000000" w:fill="70AD47"/>
            <w:vAlign w:val="center"/>
            <w:hideMark/>
          </w:tcPr>
          <w:p w14:paraId="78AE4DC6" w14:textId="77777777" w:rsidR="005B3D11" w:rsidRPr="002C187C" w:rsidRDefault="00992883" w:rsidP="005B3D11">
            <w:pPr>
              <w:spacing w:before="0" w:after="0" w:line="240" w:lineRule="auto"/>
              <w:jc w:val="center"/>
              <w:rPr>
                <w:rFonts w:ascii="Calibri" w:hAnsi="Calibri" w:cs="Calibri"/>
                <w:b/>
                <w:bCs/>
                <w:sz w:val="16"/>
                <w:szCs w:val="16"/>
              </w:rPr>
            </w:pPr>
            <w:r w:rsidRPr="002C187C">
              <w:rPr>
                <w:rFonts w:ascii="Calibri" w:hAnsi="Calibri" w:cs="Calibri"/>
                <w:b/>
                <w:bCs/>
                <w:sz w:val="16"/>
                <w:szCs w:val="16"/>
              </w:rPr>
              <w:t>Definitely low risk of bias (++)</w:t>
            </w:r>
          </w:p>
        </w:tc>
      </w:tr>
      <w:tr w:rsidR="00BF2DBF" w14:paraId="5D527582" w14:textId="77777777" w:rsidTr="00D545E2">
        <w:trPr>
          <w:trHeight w:val="340"/>
        </w:trPr>
        <w:tc>
          <w:tcPr>
            <w:tcW w:w="325" w:type="dxa"/>
            <w:tcBorders>
              <w:top w:val="nil"/>
              <w:left w:val="single" w:sz="8" w:space="0" w:color="B5DDDC"/>
              <w:bottom w:val="single" w:sz="8" w:space="0" w:color="B5DDDC"/>
              <w:right w:val="single" w:sz="8" w:space="0" w:color="B5DDDC"/>
            </w:tcBorders>
            <w:vAlign w:val="center"/>
            <w:hideMark/>
          </w:tcPr>
          <w:p w14:paraId="2FFF0FFF" w14:textId="77777777" w:rsidR="005B3D11" w:rsidRPr="005B3D11" w:rsidRDefault="00992883" w:rsidP="005B3D11">
            <w:pPr>
              <w:spacing w:before="0" w:after="0" w:line="240" w:lineRule="auto"/>
              <w:jc w:val="center"/>
              <w:rPr>
                <w:rFonts w:ascii="Calibri" w:hAnsi="Calibri" w:cs="Calibri"/>
                <w:sz w:val="16"/>
                <w:szCs w:val="16"/>
              </w:rPr>
            </w:pPr>
            <w:r w:rsidRPr="005B3D11">
              <w:rPr>
                <w:rFonts w:ascii="Calibri" w:hAnsi="Calibri" w:cs="Calibri"/>
                <w:sz w:val="16"/>
                <w:szCs w:val="16"/>
              </w:rPr>
              <w:t>9</w:t>
            </w:r>
          </w:p>
        </w:tc>
        <w:tc>
          <w:tcPr>
            <w:tcW w:w="1885" w:type="dxa"/>
            <w:tcBorders>
              <w:top w:val="nil"/>
              <w:left w:val="nil"/>
              <w:bottom w:val="single" w:sz="8" w:space="0" w:color="B5DDDC"/>
              <w:right w:val="single" w:sz="8" w:space="0" w:color="B5DDDC"/>
            </w:tcBorders>
            <w:vAlign w:val="center"/>
            <w:hideMark/>
          </w:tcPr>
          <w:p w14:paraId="671575E9" w14:textId="77777777" w:rsidR="005B3D11" w:rsidRPr="005B3D11" w:rsidRDefault="00992883" w:rsidP="005B3D11">
            <w:pPr>
              <w:spacing w:before="0" w:after="0" w:line="240" w:lineRule="auto"/>
              <w:rPr>
                <w:rFonts w:ascii="Calibri" w:hAnsi="Calibri" w:cs="Calibri"/>
                <w:sz w:val="16"/>
                <w:szCs w:val="16"/>
              </w:rPr>
            </w:pPr>
            <w:r w:rsidRPr="005B3D11">
              <w:rPr>
                <w:rFonts w:ascii="Calibri" w:hAnsi="Calibri" w:cs="Calibri"/>
                <w:sz w:val="16"/>
                <w:szCs w:val="16"/>
              </w:rPr>
              <w:t>Is there a clear statement of findings?</w:t>
            </w:r>
          </w:p>
        </w:tc>
        <w:tc>
          <w:tcPr>
            <w:tcW w:w="757" w:type="dxa"/>
            <w:tcBorders>
              <w:top w:val="nil"/>
              <w:left w:val="nil"/>
              <w:bottom w:val="single" w:sz="8" w:space="0" w:color="B5DDDC"/>
              <w:right w:val="single" w:sz="8" w:space="0" w:color="B5DDDC"/>
            </w:tcBorders>
            <w:vAlign w:val="center"/>
            <w:hideMark/>
          </w:tcPr>
          <w:p w14:paraId="3D596867" w14:textId="77777777" w:rsidR="005B3D11" w:rsidRPr="002C187C" w:rsidRDefault="00992883" w:rsidP="005B3D11">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2A06FB74" w14:textId="77777777" w:rsidR="005B3D11" w:rsidRPr="002C187C" w:rsidRDefault="00992883" w:rsidP="005B3D11">
            <w:pPr>
              <w:spacing w:before="0" w:after="0" w:line="240" w:lineRule="auto"/>
              <w:rPr>
                <w:rFonts w:ascii="Calibri" w:hAnsi="Calibri" w:cs="Calibri"/>
                <w:sz w:val="16"/>
                <w:szCs w:val="16"/>
              </w:rPr>
            </w:pPr>
            <w:r w:rsidRPr="002C187C">
              <w:rPr>
                <w:rFonts w:ascii="Calibri" w:hAnsi="Calibri" w:cs="Calibri"/>
                <w:sz w:val="16"/>
                <w:szCs w:val="16"/>
              </w:rPr>
              <w:t>Clear statements of findings are located in the abstract.  These are supported by the text narrative, and the final section which is entitled "Implications for Water Quality Management" and describes key findings and conclusions.</w:t>
            </w:r>
          </w:p>
        </w:tc>
        <w:tc>
          <w:tcPr>
            <w:tcW w:w="851" w:type="dxa"/>
            <w:tcBorders>
              <w:top w:val="nil"/>
              <w:left w:val="nil"/>
              <w:bottom w:val="single" w:sz="8" w:space="0" w:color="B5DDDC"/>
              <w:right w:val="single" w:sz="8" w:space="0" w:color="B5DDDC"/>
            </w:tcBorders>
            <w:shd w:val="clear" w:color="000000" w:fill="70AD47"/>
            <w:vAlign w:val="center"/>
            <w:hideMark/>
          </w:tcPr>
          <w:p w14:paraId="68E96848" w14:textId="77777777" w:rsidR="005B3D11" w:rsidRPr="002C187C" w:rsidRDefault="00992883" w:rsidP="005B3D11">
            <w:pPr>
              <w:spacing w:before="0" w:after="0" w:line="240" w:lineRule="auto"/>
              <w:jc w:val="center"/>
              <w:rPr>
                <w:rFonts w:ascii="Calibri" w:hAnsi="Calibri" w:cs="Calibri"/>
                <w:b/>
                <w:bCs/>
                <w:sz w:val="16"/>
                <w:szCs w:val="16"/>
              </w:rPr>
            </w:pPr>
            <w:r w:rsidRPr="002C187C">
              <w:rPr>
                <w:rFonts w:ascii="Calibri" w:hAnsi="Calibri" w:cs="Calibri"/>
                <w:b/>
                <w:bCs/>
                <w:sz w:val="16"/>
                <w:szCs w:val="16"/>
              </w:rPr>
              <w:t>Definitely low risk of bias (++)</w:t>
            </w:r>
          </w:p>
        </w:tc>
      </w:tr>
      <w:tr w:rsidR="00BF2DBF" w14:paraId="1F6517C4" w14:textId="77777777" w:rsidTr="00D545E2">
        <w:trPr>
          <w:trHeight w:val="340"/>
        </w:trPr>
        <w:tc>
          <w:tcPr>
            <w:tcW w:w="325" w:type="dxa"/>
            <w:tcBorders>
              <w:top w:val="nil"/>
              <w:left w:val="single" w:sz="8" w:space="0" w:color="B5DDDC"/>
              <w:bottom w:val="single" w:sz="8" w:space="0" w:color="B5DDDC"/>
              <w:right w:val="single" w:sz="8" w:space="0" w:color="B5DDDC"/>
            </w:tcBorders>
            <w:shd w:val="clear" w:color="000000" w:fill="D6EAEB"/>
            <w:vAlign w:val="center"/>
            <w:hideMark/>
          </w:tcPr>
          <w:p w14:paraId="3F72F6E2" w14:textId="77777777" w:rsidR="005B3D11" w:rsidRPr="002C187C" w:rsidRDefault="00992883" w:rsidP="005B3D11">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1885" w:type="dxa"/>
            <w:tcBorders>
              <w:top w:val="nil"/>
              <w:left w:val="nil"/>
              <w:bottom w:val="single" w:sz="8" w:space="0" w:color="B5DDDC"/>
              <w:right w:val="single" w:sz="8" w:space="0" w:color="B5DDDC"/>
            </w:tcBorders>
            <w:shd w:val="clear" w:color="000000" w:fill="D6EAEB"/>
            <w:vAlign w:val="center"/>
            <w:hideMark/>
          </w:tcPr>
          <w:p w14:paraId="38762334" w14:textId="77777777" w:rsidR="005B3D11" w:rsidRPr="002C187C" w:rsidRDefault="00992883" w:rsidP="005B3D11">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C: Will the results help locally?</w:t>
            </w:r>
          </w:p>
        </w:tc>
        <w:tc>
          <w:tcPr>
            <w:tcW w:w="757" w:type="dxa"/>
            <w:tcBorders>
              <w:top w:val="nil"/>
              <w:left w:val="nil"/>
              <w:bottom w:val="single" w:sz="8" w:space="0" w:color="B5DDDC"/>
              <w:right w:val="single" w:sz="8" w:space="0" w:color="B5DDDC"/>
            </w:tcBorders>
            <w:shd w:val="clear" w:color="000000" w:fill="D6EAEB"/>
            <w:noWrap/>
            <w:hideMark/>
          </w:tcPr>
          <w:p w14:paraId="27315955" w14:textId="77777777" w:rsidR="005B3D11" w:rsidRPr="002C187C" w:rsidRDefault="00992883" w:rsidP="005B3D11">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noWrap/>
            <w:hideMark/>
          </w:tcPr>
          <w:p w14:paraId="2B3CEABF" w14:textId="77777777" w:rsidR="005B3D11" w:rsidRPr="002C187C" w:rsidRDefault="00992883" w:rsidP="005B3D11">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5B066532" w14:textId="77777777" w:rsidR="005B3D11" w:rsidRPr="002C187C" w:rsidRDefault="00992883" w:rsidP="005B3D11">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047E97C6" w14:textId="77777777" w:rsidTr="00D545E2">
        <w:trPr>
          <w:trHeight w:val="340"/>
        </w:trPr>
        <w:tc>
          <w:tcPr>
            <w:tcW w:w="325" w:type="dxa"/>
            <w:tcBorders>
              <w:top w:val="single" w:sz="8" w:space="0" w:color="B5DDDC"/>
              <w:left w:val="single" w:sz="8" w:space="0" w:color="B5DDDC"/>
              <w:bottom w:val="single" w:sz="8" w:space="0" w:color="B5DDDC"/>
              <w:right w:val="single" w:sz="8" w:space="0" w:color="B5DDDC"/>
            </w:tcBorders>
            <w:vAlign w:val="center"/>
            <w:hideMark/>
          </w:tcPr>
          <w:p w14:paraId="044D8390" w14:textId="77777777" w:rsidR="005B3D11" w:rsidRPr="005B3D11" w:rsidRDefault="00992883" w:rsidP="005B3D11">
            <w:pPr>
              <w:spacing w:before="0" w:after="0" w:line="240" w:lineRule="auto"/>
              <w:jc w:val="center"/>
              <w:rPr>
                <w:rFonts w:ascii="Calibri" w:hAnsi="Calibri" w:cs="Calibri"/>
                <w:sz w:val="16"/>
                <w:szCs w:val="16"/>
              </w:rPr>
            </w:pPr>
            <w:r w:rsidRPr="005B3D11">
              <w:rPr>
                <w:rFonts w:ascii="Calibri" w:hAnsi="Calibri" w:cs="Calibri"/>
                <w:sz w:val="16"/>
                <w:szCs w:val="16"/>
              </w:rPr>
              <w:t>10</w:t>
            </w:r>
          </w:p>
        </w:tc>
        <w:tc>
          <w:tcPr>
            <w:tcW w:w="1885" w:type="dxa"/>
            <w:tcBorders>
              <w:top w:val="single" w:sz="8" w:space="0" w:color="B5DDDC"/>
              <w:left w:val="nil"/>
              <w:bottom w:val="single" w:sz="8" w:space="0" w:color="B5DDDC"/>
              <w:right w:val="single" w:sz="8" w:space="0" w:color="B5DDDC"/>
            </w:tcBorders>
            <w:vAlign w:val="center"/>
            <w:hideMark/>
          </w:tcPr>
          <w:p w14:paraId="2CBCD81F" w14:textId="77777777" w:rsidR="005B3D11" w:rsidRPr="005B3D11" w:rsidRDefault="00992883" w:rsidP="005B3D11">
            <w:pPr>
              <w:spacing w:before="0" w:after="0" w:line="240" w:lineRule="auto"/>
              <w:rPr>
                <w:rFonts w:ascii="Calibri" w:hAnsi="Calibri" w:cs="Calibri"/>
                <w:sz w:val="16"/>
                <w:szCs w:val="16"/>
              </w:rPr>
            </w:pPr>
            <w:r w:rsidRPr="005B3D11">
              <w:rPr>
                <w:rFonts w:ascii="Calibri" w:hAnsi="Calibri" w:cs="Calibri"/>
                <w:sz w:val="16"/>
                <w:szCs w:val="16"/>
              </w:rPr>
              <w:t>How valuable is the research?  Is the research of satisfactory value?</w:t>
            </w:r>
          </w:p>
        </w:tc>
        <w:tc>
          <w:tcPr>
            <w:tcW w:w="757" w:type="dxa"/>
            <w:tcBorders>
              <w:top w:val="single" w:sz="8" w:space="0" w:color="B5DDDC"/>
              <w:left w:val="nil"/>
              <w:bottom w:val="single" w:sz="8" w:space="0" w:color="B5DDDC"/>
              <w:right w:val="single" w:sz="8" w:space="0" w:color="B5DDDC"/>
            </w:tcBorders>
            <w:vAlign w:val="center"/>
            <w:hideMark/>
          </w:tcPr>
          <w:p w14:paraId="63BBE890" w14:textId="77777777" w:rsidR="005B3D11" w:rsidRPr="002C187C" w:rsidRDefault="00992883" w:rsidP="005B3D11">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969" w:type="dxa"/>
            <w:tcBorders>
              <w:top w:val="single" w:sz="8" w:space="0" w:color="B5DDDC"/>
              <w:left w:val="nil"/>
              <w:bottom w:val="single" w:sz="8" w:space="0" w:color="B5DDDC"/>
              <w:right w:val="single" w:sz="8" w:space="0" w:color="B5DDDC"/>
            </w:tcBorders>
            <w:vAlign w:val="center"/>
            <w:hideMark/>
          </w:tcPr>
          <w:p w14:paraId="3AD5CB35" w14:textId="560769BE" w:rsidR="005B3D11" w:rsidRPr="002C187C" w:rsidRDefault="00992883" w:rsidP="005B3D11">
            <w:pPr>
              <w:spacing w:before="0" w:after="0" w:line="240" w:lineRule="auto"/>
              <w:rPr>
                <w:rFonts w:ascii="Calibri" w:hAnsi="Calibri" w:cs="Calibri"/>
                <w:sz w:val="16"/>
                <w:szCs w:val="16"/>
              </w:rPr>
            </w:pPr>
            <w:r w:rsidRPr="002C187C">
              <w:rPr>
                <w:rFonts w:ascii="Calibri" w:hAnsi="Calibri" w:cs="Calibri"/>
                <w:sz w:val="16"/>
                <w:szCs w:val="16"/>
              </w:rPr>
              <w:t xml:space="preserve">This is rigorous and </w:t>
            </w:r>
            <w:r w:rsidR="00331E0C" w:rsidRPr="002C187C">
              <w:rPr>
                <w:rFonts w:ascii="Calibri" w:hAnsi="Calibri" w:cs="Calibri"/>
                <w:sz w:val="16"/>
                <w:szCs w:val="16"/>
              </w:rPr>
              <w:t>well-designed</w:t>
            </w:r>
            <w:r w:rsidRPr="002C187C">
              <w:rPr>
                <w:rFonts w:ascii="Calibri" w:hAnsi="Calibri" w:cs="Calibri"/>
                <w:sz w:val="16"/>
                <w:szCs w:val="16"/>
              </w:rPr>
              <w:t xml:space="preserve"> study with valuable and locally relevant observations</w:t>
            </w:r>
            <w:r w:rsidR="00AD7251">
              <w:rPr>
                <w:rFonts w:ascii="Calibri" w:hAnsi="Calibri" w:cs="Calibri"/>
                <w:sz w:val="16"/>
                <w:szCs w:val="16"/>
              </w:rPr>
              <w:t xml:space="preserve"> for this narrative review</w:t>
            </w:r>
            <w:r w:rsidRPr="002C187C">
              <w:rPr>
                <w:rFonts w:ascii="Calibri" w:hAnsi="Calibri" w:cs="Calibri"/>
                <w:sz w:val="16"/>
                <w:szCs w:val="16"/>
              </w:rPr>
              <w:t xml:space="preserve"> </w:t>
            </w:r>
            <w:r w:rsidR="005B319C">
              <w:rPr>
                <w:rFonts w:ascii="Calibri" w:hAnsi="Calibri" w:cs="Calibri"/>
                <w:sz w:val="16"/>
                <w:szCs w:val="16"/>
              </w:rPr>
              <w:t xml:space="preserve">of </w:t>
            </w:r>
            <w:r w:rsidRPr="002C187C">
              <w:rPr>
                <w:rFonts w:ascii="Calibri" w:hAnsi="Calibri" w:cs="Calibri"/>
                <w:sz w:val="16"/>
                <w:szCs w:val="16"/>
              </w:rPr>
              <w:t xml:space="preserve">the use of human associated phage, FIB and human infectious virus genetic markers and QRMA methods for assessment of risks to recreational water quality. </w:t>
            </w:r>
          </w:p>
        </w:tc>
        <w:tc>
          <w:tcPr>
            <w:tcW w:w="851" w:type="dxa"/>
            <w:tcBorders>
              <w:top w:val="single" w:sz="8" w:space="0" w:color="B5DDDC"/>
              <w:left w:val="nil"/>
              <w:bottom w:val="single" w:sz="8" w:space="0" w:color="B5DDDC"/>
              <w:right w:val="single" w:sz="8" w:space="0" w:color="B5DDDC"/>
            </w:tcBorders>
            <w:shd w:val="clear" w:color="000000" w:fill="70AD47"/>
            <w:vAlign w:val="center"/>
            <w:hideMark/>
          </w:tcPr>
          <w:p w14:paraId="36E18380" w14:textId="77777777" w:rsidR="005B3D11" w:rsidRPr="002C187C" w:rsidRDefault="00992883" w:rsidP="005B3D11">
            <w:pPr>
              <w:spacing w:before="0" w:after="0" w:line="240" w:lineRule="auto"/>
              <w:jc w:val="center"/>
              <w:rPr>
                <w:rFonts w:ascii="Calibri" w:hAnsi="Calibri" w:cs="Calibri"/>
                <w:b/>
                <w:bCs/>
                <w:sz w:val="16"/>
                <w:szCs w:val="16"/>
              </w:rPr>
            </w:pPr>
            <w:r w:rsidRPr="002C187C">
              <w:rPr>
                <w:rFonts w:ascii="Calibri" w:hAnsi="Calibri" w:cs="Calibri"/>
                <w:b/>
                <w:bCs/>
                <w:sz w:val="16"/>
                <w:szCs w:val="16"/>
              </w:rPr>
              <w:t>Definitely low risk of bias (++)</w:t>
            </w:r>
          </w:p>
        </w:tc>
      </w:tr>
      <w:tr w:rsidR="00BF2DBF" w14:paraId="78F3C1E6" w14:textId="77777777" w:rsidTr="00D545E2">
        <w:trPr>
          <w:trHeight w:val="340"/>
        </w:trPr>
        <w:tc>
          <w:tcPr>
            <w:tcW w:w="325" w:type="dxa"/>
            <w:tcBorders>
              <w:top w:val="single" w:sz="8" w:space="0" w:color="B5DDDC"/>
              <w:left w:val="single" w:sz="8" w:space="0" w:color="B5DDDC"/>
              <w:bottom w:val="single" w:sz="8" w:space="0" w:color="B5DDDC"/>
              <w:right w:val="nil"/>
            </w:tcBorders>
            <w:shd w:val="clear" w:color="000000" w:fill="D6EAEB"/>
            <w:vAlign w:val="center"/>
            <w:hideMark/>
          </w:tcPr>
          <w:p w14:paraId="07914B58" w14:textId="77777777" w:rsidR="005B3D11" w:rsidRPr="002C187C" w:rsidRDefault="00992883" w:rsidP="005B3D11">
            <w:pPr>
              <w:spacing w:before="0" w:after="0" w:line="240" w:lineRule="auto"/>
              <w:jc w:val="center"/>
              <w:rPr>
                <w:rFonts w:ascii="Calibri" w:hAnsi="Calibri" w:cs="Calibri"/>
                <w:b/>
                <w:bCs/>
                <w:sz w:val="16"/>
                <w:szCs w:val="16"/>
              </w:rPr>
            </w:pPr>
            <w:r w:rsidRPr="002C187C">
              <w:rPr>
                <w:rFonts w:ascii="Calibri" w:hAnsi="Calibri" w:cs="Calibri"/>
                <w:b/>
                <w:bCs/>
                <w:sz w:val="16"/>
                <w:szCs w:val="16"/>
              </w:rPr>
              <w:t>-</w:t>
            </w:r>
          </w:p>
        </w:tc>
        <w:tc>
          <w:tcPr>
            <w:tcW w:w="1885" w:type="dxa"/>
            <w:tcBorders>
              <w:top w:val="single" w:sz="8" w:space="0" w:color="B5DDDC"/>
              <w:left w:val="single" w:sz="8" w:space="0" w:color="008000"/>
              <w:bottom w:val="single" w:sz="8" w:space="0" w:color="008000"/>
              <w:right w:val="single" w:sz="4" w:space="0" w:color="B5DDDC"/>
            </w:tcBorders>
            <w:shd w:val="clear" w:color="000000" w:fill="D6EAEB"/>
            <w:vAlign w:val="center"/>
            <w:hideMark/>
          </w:tcPr>
          <w:p w14:paraId="6C041C39" w14:textId="77777777" w:rsidR="005B3D11" w:rsidRPr="002C187C" w:rsidRDefault="00992883" w:rsidP="005B3D11">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Overall risk of bias rating</w:t>
            </w:r>
          </w:p>
        </w:tc>
        <w:tc>
          <w:tcPr>
            <w:tcW w:w="757" w:type="dxa"/>
            <w:tcBorders>
              <w:top w:val="single" w:sz="8" w:space="0" w:color="B5DDDC"/>
              <w:left w:val="single" w:sz="8" w:space="0" w:color="B5DDDC"/>
              <w:bottom w:val="nil"/>
              <w:right w:val="nil"/>
            </w:tcBorders>
            <w:shd w:val="clear" w:color="000000" w:fill="D6EAEB"/>
            <w:vAlign w:val="center"/>
            <w:hideMark/>
          </w:tcPr>
          <w:p w14:paraId="74BBABD1" w14:textId="77777777" w:rsidR="005B3D11" w:rsidRPr="002C187C" w:rsidRDefault="00992883" w:rsidP="005B3D11">
            <w:pPr>
              <w:spacing w:before="0" w:after="0" w:line="240" w:lineRule="auto"/>
              <w:rPr>
                <w:rFonts w:ascii="Calibri" w:hAnsi="Calibri" w:cs="Calibri"/>
                <w:sz w:val="16"/>
                <w:szCs w:val="16"/>
              </w:rPr>
            </w:pPr>
            <w:r w:rsidRPr="002C187C">
              <w:rPr>
                <w:rFonts w:ascii="Calibri" w:hAnsi="Calibri" w:cs="Calibri"/>
                <w:strike/>
                <w:sz w:val="16"/>
                <w:szCs w:val="16"/>
              </w:rPr>
              <w:t> </w:t>
            </w:r>
          </w:p>
        </w:tc>
        <w:tc>
          <w:tcPr>
            <w:tcW w:w="3969" w:type="dxa"/>
            <w:tcBorders>
              <w:top w:val="single" w:sz="8" w:space="0" w:color="B5DDDC"/>
              <w:left w:val="single" w:sz="4" w:space="0" w:color="B5DDDC"/>
              <w:bottom w:val="nil"/>
              <w:right w:val="single" w:sz="4" w:space="0" w:color="B5DDDC"/>
            </w:tcBorders>
            <w:shd w:val="clear" w:color="000000" w:fill="D6EAEB"/>
            <w:vAlign w:val="center"/>
            <w:hideMark/>
          </w:tcPr>
          <w:p w14:paraId="5EBB6D88" w14:textId="77777777" w:rsidR="005B3D11" w:rsidRPr="002C187C" w:rsidRDefault="00992883" w:rsidP="005B3D11">
            <w:pPr>
              <w:spacing w:before="0" w:after="0" w:line="240" w:lineRule="auto"/>
              <w:rPr>
                <w:rFonts w:ascii="Calibri" w:hAnsi="Calibri" w:cs="Calibri"/>
                <w:i/>
                <w:iCs/>
                <w:color w:val="000000"/>
                <w:sz w:val="16"/>
                <w:szCs w:val="16"/>
              </w:rPr>
            </w:pPr>
            <w:r w:rsidRPr="002C187C">
              <w:rPr>
                <w:rFonts w:ascii="Calibri" w:hAnsi="Calibri" w:cs="Calibri"/>
                <w:i/>
                <w:iCs/>
                <w:color w:val="000000"/>
                <w:sz w:val="16"/>
                <w:szCs w:val="16"/>
              </w:rPr>
              <w:t>The study is a high quality QMRA study of human pathogen markers and their use to assess impacts on recreational waters of sewage of different age mixtures (and subsequently different ratios of infectious pathogens).</w:t>
            </w:r>
          </w:p>
        </w:tc>
        <w:tc>
          <w:tcPr>
            <w:tcW w:w="851" w:type="dxa"/>
            <w:tcBorders>
              <w:top w:val="single" w:sz="8" w:space="0" w:color="B5DDDC"/>
              <w:left w:val="single" w:sz="8" w:space="0" w:color="B5DDDC"/>
              <w:bottom w:val="nil"/>
              <w:right w:val="single" w:sz="8" w:space="0" w:color="B5DDDC"/>
            </w:tcBorders>
            <w:shd w:val="clear" w:color="000000" w:fill="70AD47"/>
            <w:vAlign w:val="center"/>
            <w:hideMark/>
          </w:tcPr>
          <w:p w14:paraId="5765D6F1" w14:textId="77777777" w:rsidR="005B3D11" w:rsidRPr="002C187C" w:rsidRDefault="00992883" w:rsidP="005B3D11">
            <w:pPr>
              <w:spacing w:before="0" w:after="0" w:line="240" w:lineRule="auto"/>
              <w:jc w:val="center"/>
              <w:rPr>
                <w:rFonts w:ascii="Calibri" w:hAnsi="Calibri" w:cs="Calibri"/>
                <w:b/>
                <w:bCs/>
                <w:sz w:val="16"/>
                <w:szCs w:val="16"/>
              </w:rPr>
            </w:pPr>
            <w:r w:rsidRPr="002C187C">
              <w:rPr>
                <w:rFonts w:ascii="Calibri" w:hAnsi="Calibri" w:cs="Calibri"/>
                <w:b/>
                <w:bCs/>
                <w:sz w:val="16"/>
                <w:szCs w:val="16"/>
              </w:rPr>
              <w:t>Definitely low risk of bias (++)</w:t>
            </w:r>
          </w:p>
        </w:tc>
      </w:tr>
      <w:tr w:rsidR="00BF2DBF" w14:paraId="3D22101F" w14:textId="77777777" w:rsidTr="00D545E2">
        <w:trPr>
          <w:trHeight w:val="340"/>
        </w:trPr>
        <w:tc>
          <w:tcPr>
            <w:tcW w:w="325" w:type="dxa"/>
            <w:tcBorders>
              <w:top w:val="nil"/>
              <w:left w:val="single" w:sz="8" w:space="0" w:color="B5DDDC"/>
              <w:bottom w:val="single" w:sz="8" w:space="0" w:color="B5DDDC"/>
              <w:right w:val="single" w:sz="8" w:space="0" w:color="B5DDDC"/>
            </w:tcBorders>
            <w:shd w:val="clear" w:color="000000" w:fill="D6EAEB"/>
            <w:vAlign w:val="center"/>
            <w:hideMark/>
          </w:tcPr>
          <w:p w14:paraId="3A629967" w14:textId="77777777" w:rsidR="005B3D11" w:rsidRPr="002C187C" w:rsidRDefault="00992883" w:rsidP="005B3D11">
            <w:pPr>
              <w:spacing w:before="0" w:after="0" w:line="240" w:lineRule="auto"/>
              <w:jc w:val="center"/>
              <w:rPr>
                <w:rFonts w:ascii="Calibri" w:hAnsi="Calibri" w:cs="Calibri"/>
                <w:b/>
                <w:bCs/>
                <w:sz w:val="16"/>
                <w:szCs w:val="16"/>
              </w:rPr>
            </w:pPr>
            <w:r w:rsidRPr="002C187C">
              <w:rPr>
                <w:rFonts w:ascii="Calibri" w:hAnsi="Calibri" w:cs="Calibri"/>
                <w:b/>
                <w:bCs/>
                <w:sz w:val="16"/>
                <w:szCs w:val="16"/>
              </w:rPr>
              <w:t>-</w:t>
            </w:r>
          </w:p>
        </w:tc>
        <w:tc>
          <w:tcPr>
            <w:tcW w:w="1885" w:type="dxa"/>
            <w:tcBorders>
              <w:top w:val="nil"/>
              <w:left w:val="nil"/>
              <w:bottom w:val="single" w:sz="8" w:space="0" w:color="B5DDDC"/>
              <w:right w:val="single" w:sz="8" w:space="0" w:color="B5DDDC"/>
            </w:tcBorders>
            <w:shd w:val="clear" w:color="000000" w:fill="D6EAEB"/>
            <w:vAlign w:val="center"/>
            <w:hideMark/>
          </w:tcPr>
          <w:p w14:paraId="73A3E034" w14:textId="77777777" w:rsidR="005B3D11" w:rsidRPr="002C187C" w:rsidRDefault="00992883" w:rsidP="005B3D11">
            <w:pPr>
              <w:spacing w:before="0" w:after="0" w:line="240" w:lineRule="auto"/>
              <w:rPr>
                <w:rFonts w:ascii="Calibri" w:hAnsi="Calibri" w:cs="Calibri"/>
                <w:b/>
                <w:bCs/>
                <w:sz w:val="16"/>
                <w:szCs w:val="16"/>
              </w:rPr>
            </w:pPr>
            <w:r w:rsidRPr="002C187C">
              <w:rPr>
                <w:rFonts w:ascii="Calibri" w:hAnsi="Calibri" w:cs="Calibri"/>
                <w:b/>
                <w:bCs/>
                <w:sz w:val="16"/>
                <w:szCs w:val="16"/>
              </w:rPr>
              <w:t>Reviewer's conclusion</w:t>
            </w:r>
          </w:p>
        </w:tc>
        <w:tc>
          <w:tcPr>
            <w:tcW w:w="757" w:type="dxa"/>
            <w:tcBorders>
              <w:top w:val="single" w:sz="8" w:space="0" w:color="008000"/>
              <w:left w:val="nil"/>
              <w:bottom w:val="single" w:sz="8" w:space="0" w:color="B5DDDC"/>
              <w:right w:val="nil"/>
            </w:tcBorders>
            <w:shd w:val="clear" w:color="000000" w:fill="70AD47"/>
            <w:noWrap/>
            <w:vAlign w:val="center"/>
            <w:hideMark/>
          </w:tcPr>
          <w:p w14:paraId="70DD1849" w14:textId="77777777" w:rsidR="005B3D11" w:rsidRPr="002C187C" w:rsidRDefault="00992883" w:rsidP="005B3D11">
            <w:pPr>
              <w:spacing w:before="0" w:after="0" w:line="240" w:lineRule="auto"/>
              <w:jc w:val="center"/>
              <w:rPr>
                <w:rFonts w:ascii="Calibri" w:hAnsi="Calibri" w:cs="Calibri"/>
                <w:color w:val="FFFFFF"/>
                <w:sz w:val="16"/>
                <w:szCs w:val="16"/>
              </w:rPr>
            </w:pPr>
            <w:r w:rsidRPr="002C187C">
              <w:rPr>
                <w:rFonts w:ascii="Calibri" w:hAnsi="Calibri" w:cs="Calibri"/>
                <w:color w:val="FFFFFF"/>
                <w:sz w:val="16"/>
                <w:szCs w:val="16"/>
              </w:rPr>
              <w:t> </w:t>
            </w:r>
          </w:p>
        </w:tc>
        <w:tc>
          <w:tcPr>
            <w:tcW w:w="3969" w:type="dxa"/>
            <w:tcBorders>
              <w:top w:val="single" w:sz="8" w:space="0" w:color="008000"/>
              <w:left w:val="single" w:sz="8" w:space="0" w:color="B5DDDC"/>
              <w:bottom w:val="single" w:sz="8" w:space="0" w:color="B5DDDC"/>
              <w:right w:val="nil"/>
            </w:tcBorders>
            <w:shd w:val="clear" w:color="000000" w:fill="70AD47"/>
            <w:noWrap/>
            <w:vAlign w:val="center"/>
            <w:hideMark/>
          </w:tcPr>
          <w:p w14:paraId="6CF989D9" w14:textId="535E29D9" w:rsidR="005B3D11" w:rsidRPr="002C187C" w:rsidRDefault="00992883" w:rsidP="005B3D11">
            <w:pPr>
              <w:spacing w:before="0" w:after="0" w:line="240" w:lineRule="auto"/>
              <w:jc w:val="center"/>
              <w:rPr>
                <w:rFonts w:ascii="Calibri" w:hAnsi="Calibri" w:cs="Calibri"/>
                <w:color w:val="FFFFFF"/>
                <w:sz w:val="16"/>
                <w:szCs w:val="16"/>
              </w:rPr>
            </w:pPr>
            <w:r w:rsidRPr="002C187C">
              <w:rPr>
                <w:rFonts w:ascii="Calibri" w:hAnsi="Calibri" w:cs="Calibri"/>
                <w:color w:val="FFFFFF"/>
                <w:sz w:val="16"/>
                <w:szCs w:val="16"/>
              </w:rPr>
              <w:t xml:space="preserve">Include in review - </w:t>
            </w:r>
            <w:r w:rsidR="003E3D5C" w:rsidRPr="002C187C">
              <w:rPr>
                <w:rFonts w:ascii="Calibri" w:hAnsi="Calibri" w:cs="Calibri"/>
                <w:color w:val="FFFFFF"/>
                <w:sz w:val="16"/>
                <w:szCs w:val="16"/>
              </w:rPr>
              <w:t>definitely</w:t>
            </w:r>
            <w:r w:rsidRPr="002C187C">
              <w:rPr>
                <w:rFonts w:ascii="Calibri" w:hAnsi="Calibri" w:cs="Calibri"/>
                <w:color w:val="FFFFFF"/>
                <w:sz w:val="16"/>
                <w:szCs w:val="16"/>
              </w:rPr>
              <w:t xml:space="preserve"> low risk of bias</w:t>
            </w:r>
          </w:p>
        </w:tc>
        <w:tc>
          <w:tcPr>
            <w:tcW w:w="851" w:type="dxa"/>
            <w:tcBorders>
              <w:top w:val="single" w:sz="8" w:space="0" w:color="008000"/>
              <w:left w:val="nil"/>
              <w:bottom w:val="single" w:sz="8" w:space="0" w:color="B5DDDC"/>
              <w:right w:val="single" w:sz="8" w:space="0" w:color="B5DDDC"/>
            </w:tcBorders>
            <w:shd w:val="clear" w:color="000000" w:fill="70AD47"/>
            <w:noWrap/>
            <w:vAlign w:val="center"/>
            <w:hideMark/>
          </w:tcPr>
          <w:p w14:paraId="3C2A483D" w14:textId="77777777" w:rsidR="005B3D11" w:rsidRPr="002C187C" w:rsidRDefault="00992883" w:rsidP="005B3D11">
            <w:pPr>
              <w:spacing w:before="0" w:after="0" w:line="240" w:lineRule="auto"/>
              <w:jc w:val="center"/>
              <w:rPr>
                <w:rFonts w:ascii="Calibri" w:hAnsi="Calibri" w:cs="Calibri"/>
                <w:color w:val="FFFFFF"/>
                <w:sz w:val="16"/>
                <w:szCs w:val="16"/>
              </w:rPr>
            </w:pPr>
            <w:r w:rsidRPr="002C187C">
              <w:rPr>
                <w:rFonts w:ascii="Calibri" w:hAnsi="Calibri" w:cs="Calibri"/>
                <w:color w:val="FFFFFF"/>
                <w:sz w:val="16"/>
                <w:szCs w:val="16"/>
              </w:rPr>
              <w:t> </w:t>
            </w:r>
          </w:p>
        </w:tc>
      </w:tr>
    </w:tbl>
    <w:p w14:paraId="187A554E" w14:textId="06E0241F" w:rsidR="0034121F" w:rsidRDefault="0034121F" w:rsidP="0034121F"/>
    <w:p w14:paraId="1EF7ECED" w14:textId="77777777" w:rsidR="0034121F" w:rsidRPr="008F7938" w:rsidRDefault="00992883" w:rsidP="0034121F">
      <w:pPr>
        <w:pStyle w:val="Heading3"/>
      </w:pPr>
      <w:bookmarkStart w:id="450" w:name="_Toc106901082"/>
      <w:r w:rsidRPr="008F7938">
        <w:t>Data extraction</w:t>
      </w:r>
      <w:bookmarkEnd w:id="450"/>
    </w:p>
    <w:tbl>
      <w:tblPr>
        <w:tblW w:w="7787" w:type="dxa"/>
        <w:tblCellMar>
          <w:left w:w="57" w:type="dxa"/>
          <w:right w:w="57" w:type="dxa"/>
        </w:tblCellMar>
        <w:tblLook w:val="04A0" w:firstRow="1" w:lastRow="0" w:firstColumn="1" w:lastColumn="0" w:noHBand="0" w:noVBand="1"/>
      </w:tblPr>
      <w:tblGrid>
        <w:gridCol w:w="1173"/>
        <w:gridCol w:w="1794"/>
        <w:gridCol w:w="4820"/>
      </w:tblGrid>
      <w:tr w:rsidR="00BF2DBF" w14:paraId="2BA3D7F7" w14:textId="77777777" w:rsidTr="00D545E2">
        <w:trPr>
          <w:trHeight w:val="340"/>
          <w:tblHeader/>
        </w:trPr>
        <w:tc>
          <w:tcPr>
            <w:tcW w:w="1173"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5BD3BE94" w14:textId="77777777" w:rsidR="00682CC3" w:rsidRPr="00682CC3" w:rsidRDefault="00992883" w:rsidP="00682CC3">
            <w:pPr>
              <w:spacing w:before="0" w:after="0" w:line="240" w:lineRule="auto"/>
              <w:rPr>
                <w:rFonts w:ascii="Calibri" w:hAnsi="Calibri" w:cs="Calibri"/>
                <w:b/>
                <w:bCs/>
                <w:color w:val="008000"/>
                <w:sz w:val="16"/>
                <w:szCs w:val="16"/>
              </w:rPr>
            </w:pPr>
            <w:r w:rsidRPr="00682CC3">
              <w:rPr>
                <w:rFonts w:ascii="Calibri" w:hAnsi="Calibri" w:cs="Calibri"/>
                <w:b/>
                <w:bCs/>
                <w:color w:val="008000"/>
                <w:sz w:val="16"/>
                <w:szCs w:val="16"/>
              </w:rPr>
              <w:t>Category</w:t>
            </w:r>
          </w:p>
        </w:tc>
        <w:tc>
          <w:tcPr>
            <w:tcW w:w="1794" w:type="dxa"/>
            <w:tcBorders>
              <w:top w:val="single" w:sz="8" w:space="0" w:color="B5DDDC"/>
              <w:left w:val="nil"/>
              <w:bottom w:val="single" w:sz="8" w:space="0" w:color="B5DDDC"/>
              <w:right w:val="single" w:sz="8" w:space="0" w:color="B5DDDC"/>
            </w:tcBorders>
            <w:shd w:val="clear" w:color="000000" w:fill="B5DDDC"/>
            <w:vAlign w:val="center"/>
            <w:hideMark/>
          </w:tcPr>
          <w:p w14:paraId="65430B48" w14:textId="77777777" w:rsidR="00682CC3" w:rsidRPr="00682CC3" w:rsidRDefault="00992883" w:rsidP="00682CC3">
            <w:pPr>
              <w:spacing w:before="0" w:after="0" w:line="240" w:lineRule="auto"/>
              <w:rPr>
                <w:rFonts w:ascii="Calibri" w:hAnsi="Calibri" w:cs="Calibri"/>
                <w:b/>
                <w:bCs/>
                <w:color w:val="008000"/>
                <w:sz w:val="16"/>
                <w:szCs w:val="16"/>
              </w:rPr>
            </w:pPr>
            <w:r w:rsidRPr="00682CC3">
              <w:rPr>
                <w:rFonts w:ascii="Calibri" w:hAnsi="Calibri" w:cs="Calibri"/>
                <w:b/>
                <w:bCs/>
                <w:color w:val="008000"/>
                <w:sz w:val="16"/>
                <w:szCs w:val="16"/>
              </w:rPr>
              <w:t>Data class</w:t>
            </w:r>
          </w:p>
        </w:tc>
        <w:tc>
          <w:tcPr>
            <w:tcW w:w="4820" w:type="dxa"/>
            <w:tcBorders>
              <w:top w:val="single" w:sz="8" w:space="0" w:color="B5DDDC"/>
              <w:left w:val="nil"/>
              <w:bottom w:val="single" w:sz="8" w:space="0" w:color="B5DDDC"/>
              <w:right w:val="single" w:sz="8" w:space="0" w:color="B5DDDC"/>
            </w:tcBorders>
            <w:shd w:val="clear" w:color="000000" w:fill="B5DDDC"/>
            <w:vAlign w:val="center"/>
            <w:hideMark/>
          </w:tcPr>
          <w:p w14:paraId="5814A8FD" w14:textId="77777777" w:rsidR="00682CC3" w:rsidRPr="00682CC3" w:rsidRDefault="00992883" w:rsidP="00682CC3">
            <w:pPr>
              <w:spacing w:before="0" w:after="0" w:line="240" w:lineRule="auto"/>
              <w:rPr>
                <w:rFonts w:ascii="Calibri" w:hAnsi="Calibri" w:cs="Calibri"/>
                <w:b/>
                <w:bCs/>
                <w:color w:val="008000"/>
                <w:sz w:val="16"/>
                <w:szCs w:val="16"/>
              </w:rPr>
            </w:pPr>
            <w:r w:rsidRPr="00682CC3">
              <w:rPr>
                <w:rFonts w:ascii="Calibri" w:hAnsi="Calibri" w:cs="Calibri"/>
                <w:b/>
                <w:bCs/>
                <w:color w:val="008000"/>
                <w:sz w:val="16"/>
                <w:szCs w:val="16"/>
              </w:rPr>
              <w:t>J35: Schoen, Mary E.; Boehm, Alexandria B.; Soller, Jeffrey; Shanks, Orin C. 2020</w:t>
            </w:r>
          </w:p>
        </w:tc>
      </w:tr>
      <w:tr w:rsidR="00BF2DBF" w14:paraId="38710799"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7A0E157" w14:textId="77777777" w:rsidR="00682CC3" w:rsidRPr="00682CC3" w:rsidRDefault="00992883" w:rsidP="00682CC3">
            <w:pPr>
              <w:spacing w:before="0" w:after="0" w:line="240" w:lineRule="auto"/>
              <w:rPr>
                <w:rFonts w:ascii="Calibri" w:hAnsi="Calibri" w:cs="Calibri"/>
                <w:b/>
                <w:bCs/>
                <w:color w:val="000000"/>
                <w:sz w:val="16"/>
                <w:szCs w:val="16"/>
              </w:rPr>
            </w:pPr>
            <w:r w:rsidRPr="00682CC3">
              <w:rPr>
                <w:rFonts w:ascii="Calibri" w:hAnsi="Calibri" w:cs="Calibri"/>
                <w:b/>
                <w:bCs/>
                <w:color w:val="000000"/>
                <w:sz w:val="16"/>
                <w:szCs w:val="16"/>
              </w:rPr>
              <w:t>Descriptive attributes</w:t>
            </w:r>
          </w:p>
        </w:tc>
        <w:tc>
          <w:tcPr>
            <w:tcW w:w="1794" w:type="dxa"/>
            <w:tcBorders>
              <w:top w:val="nil"/>
              <w:left w:val="nil"/>
              <w:bottom w:val="single" w:sz="8" w:space="0" w:color="B5DDDC"/>
              <w:right w:val="single" w:sz="8" w:space="0" w:color="B5DDDC"/>
            </w:tcBorders>
            <w:vAlign w:val="center"/>
            <w:hideMark/>
          </w:tcPr>
          <w:p w14:paraId="01F1B2CE"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Title</w:t>
            </w:r>
          </w:p>
        </w:tc>
        <w:tc>
          <w:tcPr>
            <w:tcW w:w="4820" w:type="dxa"/>
            <w:tcBorders>
              <w:top w:val="nil"/>
              <w:left w:val="nil"/>
              <w:bottom w:val="single" w:sz="8" w:space="0" w:color="B5DDDC"/>
              <w:right w:val="single" w:sz="8" w:space="0" w:color="B5DDDC"/>
            </w:tcBorders>
            <w:vAlign w:val="center"/>
            <w:hideMark/>
          </w:tcPr>
          <w:p w14:paraId="3065476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Contamination Scenario Matters when Using Viral and Bacterial Human-Associated Genetic Markers as Indicators of a Health Risk in Untreated Sewage-Impacted Recreational Waters</w:t>
            </w:r>
          </w:p>
        </w:tc>
      </w:tr>
      <w:tr w:rsidR="00BF2DBF" w14:paraId="21626779"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33D4681"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40C6BF78"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Publication Title</w:t>
            </w:r>
          </w:p>
        </w:tc>
        <w:tc>
          <w:tcPr>
            <w:tcW w:w="4820" w:type="dxa"/>
            <w:tcBorders>
              <w:top w:val="nil"/>
              <w:left w:val="nil"/>
              <w:bottom w:val="single" w:sz="8" w:space="0" w:color="B5DDDC"/>
              <w:right w:val="single" w:sz="8" w:space="0" w:color="B5DDDC"/>
            </w:tcBorders>
            <w:vAlign w:val="center"/>
            <w:hideMark/>
          </w:tcPr>
          <w:p w14:paraId="23AC3B0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Environmental Science &amp; Technology</w:t>
            </w:r>
          </w:p>
        </w:tc>
      </w:tr>
      <w:tr w:rsidR="00BF2DBF" w14:paraId="4DAADD7E"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7284933"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3F8D04DE"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Reference (Vol.(issue), reference no. or pages, or no. of pages)</w:t>
            </w:r>
          </w:p>
        </w:tc>
        <w:tc>
          <w:tcPr>
            <w:tcW w:w="4820" w:type="dxa"/>
            <w:tcBorders>
              <w:top w:val="nil"/>
              <w:left w:val="nil"/>
              <w:bottom w:val="single" w:sz="8" w:space="0" w:color="B5DDDC"/>
              <w:right w:val="single" w:sz="8" w:space="0" w:color="B5DDDC"/>
            </w:tcBorders>
            <w:vAlign w:val="center"/>
            <w:hideMark/>
          </w:tcPr>
          <w:p w14:paraId="20007C3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 54 (20) 13101-13109</w:t>
            </w:r>
          </w:p>
        </w:tc>
      </w:tr>
      <w:tr w:rsidR="00BF2DBF" w14:paraId="38C9BF84"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F00007E"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2E1FB3D2"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Publication date</w:t>
            </w:r>
          </w:p>
        </w:tc>
        <w:tc>
          <w:tcPr>
            <w:tcW w:w="4820" w:type="dxa"/>
            <w:tcBorders>
              <w:top w:val="nil"/>
              <w:left w:val="nil"/>
              <w:bottom w:val="single" w:sz="8" w:space="0" w:color="B5DDDC"/>
              <w:right w:val="single" w:sz="8" w:space="0" w:color="B5DDDC"/>
            </w:tcBorders>
            <w:vAlign w:val="center"/>
            <w:hideMark/>
          </w:tcPr>
          <w:p w14:paraId="1142552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2020</w:t>
            </w:r>
          </w:p>
        </w:tc>
      </w:tr>
      <w:tr w:rsidR="00BF2DBF" w14:paraId="097EDA85"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EC4F895"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5581267F"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Publication Source</w:t>
            </w:r>
          </w:p>
        </w:tc>
        <w:tc>
          <w:tcPr>
            <w:tcW w:w="4820" w:type="dxa"/>
            <w:tcBorders>
              <w:top w:val="nil"/>
              <w:left w:val="nil"/>
              <w:bottom w:val="single" w:sz="8" w:space="0" w:color="B5DDDC"/>
              <w:right w:val="single" w:sz="8" w:space="0" w:color="B5DDDC"/>
            </w:tcBorders>
            <w:vAlign w:val="center"/>
            <w:hideMark/>
          </w:tcPr>
          <w:p w14:paraId="56AEC31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Environmental Science &amp; Technology 54 (20) 13101-13109 DOI:10.1021/acs.est.0c02189</w:t>
            </w:r>
          </w:p>
        </w:tc>
      </w:tr>
      <w:tr w:rsidR="00BF2DBF" w14:paraId="1A191C98"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291C448"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0D23DF31"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Peer reviewed</w:t>
            </w:r>
          </w:p>
        </w:tc>
        <w:tc>
          <w:tcPr>
            <w:tcW w:w="4820" w:type="dxa"/>
            <w:tcBorders>
              <w:top w:val="nil"/>
              <w:left w:val="nil"/>
              <w:bottom w:val="single" w:sz="8" w:space="0" w:color="B5DDDC"/>
              <w:right w:val="single" w:sz="8" w:space="0" w:color="B5DDDC"/>
            </w:tcBorders>
            <w:vAlign w:val="center"/>
            <w:hideMark/>
          </w:tcPr>
          <w:p w14:paraId="343616E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27155EFA"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06ABF0C"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2A30024F" w14:textId="77777777" w:rsidR="00682CC3" w:rsidRPr="00682CC3" w:rsidRDefault="00992883" w:rsidP="00682CC3">
            <w:pPr>
              <w:spacing w:before="0" w:after="0" w:line="240" w:lineRule="auto"/>
              <w:rPr>
                <w:rFonts w:ascii="Calibri" w:hAnsi="Calibri" w:cs="Calibri"/>
                <w:color w:val="000000"/>
                <w:sz w:val="16"/>
                <w:szCs w:val="16"/>
              </w:rPr>
            </w:pPr>
            <w:r w:rsidRPr="00682CC3">
              <w:rPr>
                <w:rFonts w:ascii="Calibri" w:hAnsi="Calibri" w:cs="Calibri"/>
                <w:color w:val="000000"/>
                <w:sz w:val="16"/>
                <w:szCs w:val="16"/>
              </w:rPr>
              <w:t>Country of origin</w:t>
            </w:r>
          </w:p>
        </w:tc>
        <w:tc>
          <w:tcPr>
            <w:tcW w:w="4820" w:type="dxa"/>
            <w:tcBorders>
              <w:top w:val="nil"/>
              <w:left w:val="nil"/>
              <w:bottom w:val="single" w:sz="8" w:space="0" w:color="B5DDDC"/>
              <w:right w:val="single" w:sz="8" w:space="0" w:color="B5DDDC"/>
            </w:tcBorders>
            <w:vAlign w:val="center"/>
            <w:hideMark/>
          </w:tcPr>
          <w:p w14:paraId="0ED5471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United States</w:t>
            </w:r>
          </w:p>
        </w:tc>
      </w:tr>
      <w:tr w:rsidR="00BF2DBF" w14:paraId="020A2FE4"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9E96EF0"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0B51F06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Source of funding</w:t>
            </w:r>
          </w:p>
        </w:tc>
        <w:tc>
          <w:tcPr>
            <w:tcW w:w="4820" w:type="dxa"/>
            <w:tcBorders>
              <w:top w:val="nil"/>
              <w:left w:val="nil"/>
              <w:bottom w:val="single" w:sz="8" w:space="0" w:color="B5DDDC"/>
              <w:right w:val="single" w:sz="8" w:space="0" w:color="B5DDDC"/>
            </w:tcBorders>
            <w:vAlign w:val="center"/>
            <w:hideMark/>
          </w:tcPr>
          <w:p w14:paraId="617FE1E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research was supported by the U.S. Environmental Protection Agency Office of Research and Development</w:t>
            </w:r>
          </w:p>
        </w:tc>
      </w:tr>
      <w:tr w:rsidR="00BF2DBF" w14:paraId="63BF3864"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BDBF08E" w14:textId="77777777" w:rsidR="00682CC3" w:rsidRPr="00682CC3" w:rsidRDefault="00682CC3" w:rsidP="00682CC3">
            <w:pPr>
              <w:spacing w:before="0" w:after="0" w:line="240" w:lineRule="auto"/>
              <w:rPr>
                <w:rFonts w:ascii="Calibri" w:hAnsi="Calibri" w:cs="Calibri"/>
                <w:b/>
                <w:bCs/>
                <w:color w:val="000000"/>
                <w:sz w:val="16"/>
                <w:szCs w:val="16"/>
              </w:rPr>
            </w:pPr>
          </w:p>
        </w:tc>
        <w:tc>
          <w:tcPr>
            <w:tcW w:w="1794" w:type="dxa"/>
            <w:tcBorders>
              <w:top w:val="nil"/>
              <w:left w:val="nil"/>
              <w:bottom w:val="single" w:sz="8" w:space="0" w:color="B5DDDC"/>
              <w:right w:val="single" w:sz="8" w:space="0" w:color="B5DDDC"/>
            </w:tcBorders>
            <w:vAlign w:val="center"/>
            <w:hideMark/>
          </w:tcPr>
          <w:p w14:paraId="1FA8504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Possible conflicts of interest</w:t>
            </w:r>
          </w:p>
        </w:tc>
        <w:tc>
          <w:tcPr>
            <w:tcW w:w="4820" w:type="dxa"/>
            <w:tcBorders>
              <w:top w:val="nil"/>
              <w:left w:val="nil"/>
              <w:bottom w:val="single" w:sz="8" w:space="0" w:color="B5DDDC"/>
              <w:right w:val="single" w:sz="8" w:space="0" w:color="B5DDDC"/>
            </w:tcBorders>
            <w:vAlign w:val="center"/>
            <w:hideMark/>
          </w:tcPr>
          <w:p w14:paraId="171D8D3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authors declare no competing financial interest. No conflicts of interest identified by the reviewer.</w:t>
            </w:r>
          </w:p>
        </w:tc>
      </w:tr>
      <w:tr w:rsidR="00BF2DBF" w14:paraId="4B7785DA"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39E3441F"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Other criteria</w:t>
            </w:r>
          </w:p>
        </w:tc>
        <w:tc>
          <w:tcPr>
            <w:tcW w:w="1794" w:type="dxa"/>
            <w:tcBorders>
              <w:top w:val="nil"/>
              <w:left w:val="nil"/>
              <w:bottom w:val="single" w:sz="8" w:space="0" w:color="B5DDDC"/>
              <w:right w:val="single" w:sz="8" w:space="0" w:color="B5DDDC"/>
            </w:tcBorders>
            <w:vAlign w:val="center"/>
            <w:hideMark/>
          </w:tcPr>
          <w:p w14:paraId="5EB9336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Does study clearly address the primary research question?</w:t>
            </w:r>
          </w:p>
        </w:tc>
        <w:tc>
          <w:tcPr>
            <w:tcW w:w="4820" w:type="dxa"/>
            <w:tcBorders>
              <w:top w:val="nil"/>
              <w:left w:val="nil"/>
              <w:bottom w:val="single" w:sz="8" w:space="0" w:color="B5DDDC"/>
              <w:right w:val="single" w:sz="8" w:space="0" w:color="B5DDDC"/>
            </w:tcBorders>
            <w:vAlign w:val="center"/>
            <w:hideMark/>
          </w:tcPr>
          <w:p w14:paraId="01F5BD9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54B422E9"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356CBEC"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3D9F16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Australian jurisdiction</w:t>
            </w:r>
          </w:p>
        </w:tc>
        <w:tc>
          <w:tcPr>
            <w:tcW w:w="4820" w:type="dxa"/>
            <w:tcBorders>
              <w:top w:val="nil"/>
              <w:left w:val="nil"/>
              <w:bottom w:val="single" w:sz="8" w:space="0" w:color="B5DDDC"/>
              <w:right w:val="single" w:sz="8" w:space="0" w:color="B5DDDC"/>
            </w:tcBorders>
            <w:vAlign w:val="center"/>
            <w:hideMark/>
          </w:tcPr>
          <w:p w14:paraId="0B0EE00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2CDB9977"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DAC265A"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0481F2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Does paper describe reasoning clearly</w:t>
            </w:r>
          </w:p>
        </w:tc>
        <w:tc>
          <w:tcPr>
            <w:tcW w:w="4820" w:type="dxa"/>
            <w:tcBorders>
              <w:top w:val="nil"/>
              <w:left w:val="nil"/>
              <w:bottom w:val="single" w:sz="8" w:space="0" w:color="B5DDDC"/>
              <w:right w:val="single" w:sz="8" w:space="0" w:color="B5DDDC"/>
            </w:tcBorders>
            <w:vAlign w:val="center"/>
            <w:hideMark/>
          </w:tcPr>
          <w:p w14:paraId="19DF76C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57296D30"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F9B2B6A"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EDD82C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Does overseas experience relate to Australian context</w:t>
            </w:r>
          </w:p>
        </w:tc>
        <w:tc>
          <w:tcPr>
            <w:tcW w:w="4820" w:type="dxa"/>
            <w:tcBorders>
              <w:top w:val="nil"/>
              <w:left w:val="nil"/>
              <w:bottom w:val="single" w:sz="8" w:space="0" w:color="B5DDDC"/>
              <w:right w:val="single" w:sz="8" w:space="0" w:color="B5DDDC"/>
            </w:tcBorders>
            <w:vAlign w:val="center"/>
            <w:hideMark/>
          </w:tcPr>
          <w:p w14:paraId="12EE330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Yes</w:t>
            </w:r>
          </w:p>
        </w:tc>
      </w:tr>
      <w:tr w:rsidR="00BF2DBF" w14:paraId="7E930F53"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B4EA0C1"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279EF8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children</w:t>
            </w:r>
          </w:p>
        </w:tc>
        <w:tc>
          <w:tcPr>
            <w:tcW w:w="4820" w:type="dxa"/>
            <w:tcBorders>
              <w:top w:val="nil"/>
              <w:left w:val="nil"/>
              <w:bottom w:val="single" w:sz="8" w:space="0" w:color="B5DDDC"/>
              <w:right w:val="single" w:sz="8" w:space="0" w:color="B5DDDC"/>
            </w:tcBorders>
            <w:vAlign w:val="center"/>
            <w:hideMark/>
          </w:tcPr>
          <w:p w14:paraId="5AE782D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5D617DA4"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ABFDD35"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D96366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immunocompromised</w:t>
            </w:r>
          </w:p>
        </w:tc>
        <w:tc>
          <w:tcPr>
            <w:tcW w:w="4820" w:type="dxa"/>
            <w:tcBorders>
              <w:top w:val="nil"/>
              <w:left w:val="nil"/>
              <w:bottom w:val="single" w:sz="8" w:space="0" w:color="B5DDDC"/>
              <w:right w:val="single" w:sz="8" w:space="0" w:color="B5DDDC"/>
            </w:tcBorders>
            <w:vAlign w:val="center"/>
            <w:hideMark/>
          </w:tcPr>
          <w:p w14:paraId="66B2332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036653B4"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01DDCF1"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4B1AD4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elderly</w:t>
            </w:r>
          </w:p>
        </w:tc>
        <w:tc>
          <w:tcPr>
            <w:tcW w:w="4820" w:type="dxa"/>
            <w:tcBorders>
              <w:top w:val="nil"/>
              <w:left w:val="nil"/>
              <w:bottom w:val="single" w:sz="8" w:space="0" w:color="B5DDDC"/>
              <w:right w:val="single" w:sz="8" w:space="0" w:color="B5DDDC"/>
            </w:tcBorders>
            <w:vAlign w:val="center"/>
            <w:hideMark/>
          </w:tcPr>
          <w:p w14:paraId="7F51E25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442DF2A0"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7A5C961"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E2B4F6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indigenous</w:t>
            </w:r>
          </w:p>
        </w:tc>
        <w:tc>
          <w:tcPr>
            <w:tcW w:w="4820" w:type="dxa"/>
            <w:tcBorders>
              <w:top w:val="nil"/>
              <w:left w:val="nil"/>
              <w:bottom w:val="single" w:sz="8" w:space="0" w:color="B5DDDC"/>
              <w:right w:val="single" w:sz="8" w:space="0" w:color="B5DDDC"/>
            </w:tcBorders>
            <w:vAlign w:val="center"/>
            <w:hideMark/>
          </w:tcPr>
          <w:p w14:paraId="5E92E37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w:t>
            </w:r>
          </w:p>
        </w:tc>
      </w:tr>
      <w:tr w:rsidR="00BF2DBF" w14:paraId="1DFA56E7"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1C1B127"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EB5F48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Main risk associated factor? </w:t>
            </w:r>
          </w:p>
        </w:tc>
        <w:tc>
          <w:tcPr>
            <w:tcW w:w="4820" w:type="dxa"/>
            <w:tcBorders>
              <w:top w:val="nil"/>
              <w:left w:val="nil"/>
              <w:bottom w:val="single" w:sz="8" w:space="0" w:color="B5DDDC"/>
              <w:right w:val="single" w:sz="8" w:space="0" w:color="B5DDDC"/>
            </w:tcBorders>
            <w:vAlign w:val="center"/>
            <w:hideMark/>
          </w:tcPr>
          <w:p w14:paraId="5572538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crAssphage, Bacteroides spp., polyomavirus</w:t>
            </w:r>
          </w:p>
        </w:tc>
      </w:tr>
      <w:tr w:rsidR="00BF2DBF" w14:paraId="2CBD288E"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7E4A9FF"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A5A597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CASP classification </w:t>
            </w:r>
          </w:p>
        </w:tc>
        <w:tc>
          <w:tcPr>
            <w:tcW w:w="4820" w:type="dxa"/>
            <w:tcBorders>
              <w:top w:val="nil"/>
              <w:left w:val="nil"/>
              <w:bottom w:val="single" w:sz="8" w:space="0" w:color="B5DDDC"/>
              <w:right w:val="single" w:sz="8" w:space="0" w:color="B5DDDC"/>
            </w:tcBorders>
            <w:vAlign w:val="center"/>
            <w:hideMark/>
          </w:tcPr>
          <w:p w14:paraId="47268B5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Qualitative research</w:t>
            </w:r>
          </w:p>
        </w:tc>
      </w:tr>
      <w:tr w:rsidR="00BF2DBF" w14:paraId="1E2FC744"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FC9AB25"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6B7A94C"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marine, estuarine or freshwater</w:t>
            </w:r>
          </w:p>
        </w:tc>
        <w:tc>
          <w:tcPr>
            <w:tcW w:w="4820" w:type="dxa"/>
            <w:tcBorders>
              <w:top w:val="nil"/>
              <w:left w:val="nil"/>
              <w:bottom w:val="single" w:sz="8" w:space="0" w:color="B5DDDC"/>
              <w:right w:val="single" w:sz="8" w:space="0" w:color="B5DDDC"/>
            </w:tcBorders>
            <w:vAlign w:val="center"/>
            <w:hideMark/>
          </w:tcPr>
          <w:p w14:paraId="6EE6900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m,e,f</w:t>
            </w:r>
          </w:p>
        </w:tc>
      </w:tr>
      <w:tr w:rsidR="00BF2DBF" w14:paraId="7312827B"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9FC3F11"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D0C2DF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DOI http://dx.doi.org/</w:t>
            </w:r>
          </w:p>
        </w:tc>
        <w:tc>
          <w:tcPr>
            <w:tcW w:w="4820" w:type="dxa"/>
            <w:tcBorders>
              <w:top w:val="nil"/>
              <w:left w:val="nil"/>
              <w:bottom w:val="single" w:sz="8" w:space="0" w:color="B5DDDC"/>
              <w:right w:val="single" w:sz="8" w:space="0" w:color="B5DDDC"/>
            </w:tcBorders>
            <w:vAlign w:val="center"/>
            <w:hideMark/>
          </w:tcPr>
          <w:p w14:paraId="674C3EC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10.1016/j.envint.2019.02.042</w:t>
            </w:r>
          </w:p>
        </w:tc>
      </w:tr>
      <w:tr w:rsidR="00BF2DBF" w14:paraId="2A70DBC5"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824AF7B"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Study characteristics</w:t>
            </w:r>
          </w:p>
        </w:tc>
        <w:tc>
          <w:tcPr>
            <w:tcW w:w="1794" w:type="dxa"/>
            <w:tcBorders>
              <w:top w:val="nil"/>
              <w:left w:val="nil"/>
              <w:bottom w:val="single" w:sz="8" w:space="0" w:color="B5DDDC"/>
              <w:right w:val="single" w:sz="8" w:space="0" w:color="B5DDDC"/>
            </w:tcBorders>
            <w:vAlign w:val="center"/>
            <w:hideMark/>
          </w:tcPr>
          <w:p w14:paraId="226CD2D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Aim/objectives of study</w:t>
            </w:r>
          </w:p>
        </w:tc>
        <w:tc>
          <w:tcPr>
            <w:tcW w:w="4820" w:type="dxa"/>
            <w:tcBorders>
              <w:top w:val="nil"/>
              <w:left w:val="nil"/>
              <w:bottom w:val="single" w:sz="8" w:space="0" w:color="B5DDDC"/>
              <w:right w:val="single" w:sz="8" w:space="0" w:color="B5DDDC"/>
            </w:tcBorders>
            <w:vAlign w:val="center"/>
            <w:hideMark/>
          </w:tcPr>
          <w:p w14:paraId="43E1045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 aim of the study is to extend the QMRA approach to model mixtures of sewage at different ages using genetic marker concentrations for human associated crAssphage, Bacteroides spp., and polyomavirus in sewage samples from 49 wastewater facilities across the contiguous United States.</w:t>
            </w:r>
          </w:p>
        </w:tc>
      </w:tr>
      <w:tr w:rsidR="00BF2DBF" w14:paraId="0A08466B"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6ABDDB2"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A64DA4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Study type/design</w:t>
            </w:r>
          </w:p>
        </w:tc>
        <w:tc>
          <w:tcPr>
            <w:tcW w:w="4820" w:type="dxa"/>
            <w:tcBorders>
              <w:top w:val="nil"/>
              <w:left w:val="nil"/>
              <w:bottom w:val="single" w:sz="8" w:space="0" w:color="B5DDDC"/>
              <w:right w:val="single" w:sz="8" w:space="0" w:color="B5DDDC"/>
            </w:tcBorders>
            <w:vAlign w:val="center"/>
            <w:hideMark/>
          </w:tcPr>
          <w:p w14:paraId="1A1746EA" w14:textId="454821D6"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The study uses genetic marker concentrations for human associated phage, FIB and enteric viruses in US sewage samples to model the effects of sewage age on GI risk-based thresholds (RBT). This is a potentially very powerful research method. The study uses an innovative advancement of the QMRA statistical approach to compare RBT estimates between bacterial and viral human-associated genetic markers with different decay rate constants and to model the effects of 5 different scenarios sewage ages, </w:t>
            </w:r>
            <w:r w:rsidR="00EC6670" w:rsidRPr="00682CC3">
              <w:rPr>
                <w:rFonts w:ascii="Calibri" w:hAnsi="Calibri" w:cs="Calibri"/>
                <w:sz w:val="16"/>
                <w:szCs w:val="16"/>
              </w:rPr>
              <w:t>sources</w:t>
            </w:r>
            <w:r w:rsidRPr="00682CC3">
              <w:rPr>
                <w:rFonts w:ascii="Calibri" w:hAnsi="Calibri" w:cs="Calibri"/>
                <w:sz w:val="16"/>
                <w:szCs w:val="16"/>
              </w:rPr>
              <w:t xml:space="preserve"> and source volumes on RBTs</w:t>
            </w:r>
          </w:p>
        </w:tc>
      </w:tr>
      <w:tr w:rsidR="00BF2DBF" w14:paraId="2DF81208"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A822E51"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F37C32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Study duration</w:t>
            </w:r>
          </w:p>
        </w:tc>
        <w:tc>
          <w:tcPr>
            <w:tcW w:w="4820" w:type="dxa"/>
            <w:tcBorders>
              <w:top w:val="nil"/>
              <w:left w:val="nil"/>
              <w:bottom w:val="single" w:sz="8" w:space="0" w:color="B5DDDC"/>
              <w:right w:val="single" w:sz="8" w:space="0" w:color="B5DDDC"/>
            </w:tcBorders>
            <w:vAlign w:val="center"/>
            <w:hideMark/>
          </w:tcPr>
          <w:p w14:paraId="49466E0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 (desktop study)</w:t>
            </w:r>
          </w:p>
        </w:tc>
      </w:tr>
      <w:tr w:rsidR="00BF2DBF" w14:paraId="587504E8"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0D890AE"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Population characteristics</w:t>
            </w:r>
          </w:p>
        </w:tc>
        <w:tc>
          <w:tcPr>
            <w:tcW w:w="1794" w:type="dxa"/>
            <w:tcBorders>
              <w:top w:val="nil"/>
              <w:left w:val="nil"/>
              <w:bottom w:val="single" w:sz="8" w:space="0" w:color="B5DDDC"/>
              <w:right w:val="single" w:sz="8" w:space="0" w:color="B5DDDC"/>
            </w:tcBorders>
            <w:vAlign w:val="center"/>
            <w:hideMark/>
          </w:tcPr>
          <w:p w14:paraId="2F33198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Population/s studied</w:t>
            </w:r>
          </w:p>
        </w:tc>
        <w:tc>
          <w:tcPr>
            <w:tcW w:w="4820" w:type="dxa"/>
            <w:tcBorders>
              <w:top w:val="nil"/>
              <w:left w:val="nil"/>
              <w:bottom w:val="single" w:sz="8" w:space="0" w:color="B5DDDC"/>
              <w:right w:val="single" w:sz="8" w:space="0" w:color="B5DDDC"/>
            </w:tcBorders>
            <w:vAlign w:val="center"/>
            <w:hideMark/>
          </w:tcPr>
          <w:p w14:paraId="56676AB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18C3C54E"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C4A14BF"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10A9C68"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Selection criteria for population</w:t>
            </w:r>
          </w:p>
        </w:tc>
        <w:tc>
          <w:tcPr>
            <w:tcW w:w="4820" w:type="dxa"/>
            <w:tcBorders>
              <w:top w:val="nil"/>
              <w:left w:val="nil"/>
              <w:bottom w:val="single" w:sz="8" w:space="0" w:color="B5DDDC"/>
              <w:right w:val="single" w:sz="8" w:space="0" w:color="B5DDDC"/>
            </w:tcBorders>
            <w:vAlign w:val="center"/>
            <w:hideMark/>
          </w:tcPr>
          <w:p w14:paraId="6F1F246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548C2F76"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97504FF"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094D854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Subgroups reported</w:t>
            </w:r>
          </w:p>
        </w:tc>
        <w:tc>
          <w:tcPr>
            <w:tcW w:w="4820" w:type="dxa"/>
            <w:tcBorders>
              <w:top w:val="nil"/>
              <w:left w:val="nil"/>
              <w:bottom w:val="single" w:sz="8" w:space="0" w:color="B5DDDC"/>
              <w:right w:val="single" w:sz="8" w:space="0" w:color="B5DDDC"/>
            </w:tcBorders>
            <w:vAlign w:val="center"/>
            <w:hideMark/>
          </w:tcPr>
          <w:p w14:paraId="7DFFAC9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654E59EE"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1059437"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E13CD5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Size of study</w:t>
            </w:r>
          </w:p>
        </w:tc>
        <w:tc>
          <w:tcPr>
            <w:tcW w:w="4820" w:type="dxa"/>
            <w:tcBorders>
              <w:top w:val="nil"/>
              <w:left w:val="nil"/>
              <w:bottom w:val="single" w:sz="8" w:space="0" w:color="B5DDDC"/>
              <w:right w:val="single" w:sz="8" w:space="0" w:color="B5DDDC"/>
            </w:tcBorders>
            <w:vAlign w:val="center"/>
            <w:hideMark/>
          </w:tcPr>
          <w:p w14:paraId="08BA11E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56741976"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9DCFF71"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Exposure and setting</w:t>
            </w:r>
          </w:p>
        </w:tc>
        <w:tc>
          <w:tcPr>
            <w:tcW w:w="1794" w:type="dxa"/>
            <w:tcBorders>
              <w:top w:val="nil"/>
              <w:left w:val="nil"/>
              <w:bottom w:val="single" w:sz="8" w:space="0" w:color="B5DDDC"/>
              <w:right w:val="single" w:sz="8" w:space="0" w:color="B5DDDC"/>
            </w:tcBorders>
            <w:vAlign w:val="center"/>
            <w:hideMark/>
          </w:tcPr>
          <w:p w14:paraId="7E404ED0"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Type of water source/water body</w:t>
            </w:r>
          </w:p>
        </w:tc>
        <w:tc>
          <w:tcPr>
            <w:tcW w:w="4820" w:type="dxa"/>
            <w:tcBorders>
              <w:top w:val="nil"/>
              <w:left w:val="nil"/>
              <w:bottom w:val="single" w:sz="8" w:space="0" w:color="B5DDDC"/>
              <w:right w:val="single" w:sz="8" w:space="0" w:color="B5DDDC"/>
            </w:tcBorders>
            <w:vAlign w:val="center"/>
            <w:hideMark/>
          </w:tcPr>
          <w:p w14:paraId="041C8DA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Not stated but the implication is that all classes of water body are considered (marine, estuarine, freshwater).</w:t>
            </w:r>
          </w:p>
        </w:tc>
      </w:tr>
      <w:tr w:rsidR="00BF2DBF" w14:paraId="17094453"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F01A81F"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D9B887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Exposure scenario</w:t>
            </w:r>
          </w:p>
        </w:tc>
        <w:tc>
          <w:tcPr>
            <w:tcW w:w="4820" w:type="dxa"/>
            <w:tcBorders>
              <w:top w:val="nil"/>
              <w:left w:val="nil"/>
              <w:bottom w:val="single" w:sz="8" w:space="0" w:color="B5DDDC"/>
              <w:right w:val="single" w:sz="8" w:space="0" w:color="B5DDDC"/>
            </w:tcBorders>
            <w:vAlign w:val="center"/>
            <w:hideMark/>
          </w:tcPr>
          <w:p w14:paraId="12CE7FC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Ingestion of water whilst swimming:  log10-normal distribution with a mean ± SD of 1.20 ± 0.68 mL citing the study by DeFlorio-Barker et al 2018(doi.org/10.1038/jes.2017.23)</w:t>
            </w:r>
          </w:p>
        </w:tc>
      </w:tr>
      <w:tr w:rsidR="00BF2DBF" w14:paraId="1DBFDC91"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98ED2C2"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738359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Exposure pathway</w:t>
            </w:r>
          </w:p>
        </w:tc>
        <w:tc>
          <w:tcPr>
            <w:tcW w:w="4820" w:type="dxa"/>
            <w:tcBorders>
              <w:top w:val="nil"/>
              <w:left w:val="nil"/>
              <w:bottom w:val="single" w:sz="8" w:space="0" w:color="B5DDDC"/>
              <w:right w:val="single" w:sz="8" w:space="0" w:color="B5DDDC"/>
            </w:tcBorders>
            <w:vAlign w:val="center"/>
            <w:hideMark/>
          </w:tcPr>
          <w:p w14:paraId="226BD46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Exposure to water during swimming</w:t>
            </w:r>
          </w:p>
        </w:tc>
      </w:tr>
      <w:tr w:rsidR="00BF2DBF" w14:paraId="51B7A49C"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47D7127"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B6AD423" w14:textId="0D31530F"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Source of </w:t>
            </w:r>
            <w:r w:rsidR="00BE6FF9">
              <w:rPr>
                <w:rFonts w:ascii="Calibri" w:hAnsi="Calibri" w:cs="Calibri"/>
                <w:sz w:val="16"/>
                <w:szCs w:val="16"/>
              </w:rPr>
              <w:t>infection/ contamination</w:t>
            </w:r>
          </w:p>
        </w:tc>
        <w:tc>
          <w:tcPr>
            <w:tcW w:w="4820" w:type="dxa"/>
            <w:tcBorders>
              <w:top w:val="nil"/>
              <w:left w:val="nil"/>
              <w:bottom w:val="single" w:sz="8" w:space="0" w:color="B5DDDC"/>
              <w:right w:val="single" w:sz="8" w:space="0" w:color="B5DDDC"/>
            </w:tcBorders>
            <w:vAlign w:val="center"/>
            <w:hideMark/>
          </w:tcPr>
          <w:p w14:paraId="0C591CE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1D56FB00"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D32DFD3"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3C14B6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Causal organisms</w:t>
            </w:r>
          </w:p>
        </w:tc>
        <w:tc>
          <w:tcPr>
            <w:tcW w:w="4820" w:type="dxa"/>
            <w:tcBorders>
              <w:top w:val="nil"/>
              <w:left w:val="nil"/>
              <w:bottom w:val="single" w:sz="8" w:space="0" w:color="B5DDDC"/>
              <w:right w:val="single" w:sz="8" w:space="0" w:color="B5DDDC"/>
            </w:tcBorders>
            <w:vAlign w:val="center"/>
            <w:hideMark/>
          </w:tcPr>
          <w:p w14:paraId="5975F57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Microbial pathogens</w:t>
            </w:r>
          </w:p>
        </w:tc>
      </w:tr>
      <w:tr w:rsidR="00BF2DBF" w14:paraId="147A9464"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CE7F2E3"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95DB7AB"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Comparison group(s)</w:t>
            </w:r>
          </w:p>
        </w:tc>
        <w:tc>
          <w:tcPr>
            <w:tcW w:w="4820" w:type="dxa"/>
            <w:tcBorders>
              <w:top w:val="nil"/>
              <w:left w:val="nil"/>
              <w:bottom w:val="single" w:sz="8" w:space="0" w:color="B5DDDC"/>
              <w:right w:val="single" w:sz="8" w:space="0" w:color="B5DDDC"/>
            </w:tcBorders>
            <w:vAlign w:val="center"/>
            <w:hideMark/>
          </w:tcPr>
          <w:p w14:paraId="7B5C06B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188EA5C7"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3D9B882F"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Study methods</w:t>
            </w:r>
          </w:p>
        </w:tc>
        <w:tc>
          <w:tcPr>
            <w:tcW w:w="1794" w:type="dxa"/>
            <w:tcBorders>
              <w:top w:val="nil"/>
              <w:left w:val="nil"/>
              <w:bottom w:val="single" w:sz="8" w:space="0" w:color="B5DDDC"/>
              <w:right w:val="single" w:sz="8" w:space="0" w:color="B5DDDC"/>
            </w:tcBorders>
            <w:vAlign w:val="center"/>
            <w:hideMark/>
          </w:tcPr>
          <w:p w14:paraId="12C4545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Water quality measurement used</w:t>
            </w:r>
          </w:p>
        </w:tc>
        <w:tc>
          <w:tcPr>
            <w:tcW w:w="4820" w:type="dxa"/>
            <w:tcBorders>
              <w:top w:val="nil"/>
              <w:left w:val="nil"/>
              <w:bottom w:val="single" w:sz="8" w:space="0" w:color="B5DDDC"/>
              <w:right w:val="single" w:sz="8" w:space="0" w:color="B5DDDC"/>
            </w:tcBorders>
            <w:vAlign w:val="center"/>
            <w:hideMark/>
          </w:tcPr>
          <w:p w14:paraId="10E411E1" w14:textId="3CC89FCD"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Reference Enteric Pathogens: Salmonella enterica, Campylobacter, </w:t>
            </w:r>
            <w:r w:rsidR="00EA2716" w:rsidRPr="00EA2716">
              <w:rPr>
                <w:rFonts w:ascii="Calibri" w:hAnsi="Calibri" w:cs="Calibri"/>
                <w:i/>
                <w:sz w:val="16"/>
                <w:szCs w:val="16"/>
              </w:rPr>
              <w:t>E. coli</w:t>
            </w:r>
            <w:r w:rsidRPr="00682CC3">
              <w:rPr>
                <w:rFonts w:ascii="Calibri" w:hAnsi="Calibri" w:cs="Calibri"/>
                <w:sz w:val="16"/>
                <w:szCs w:val="16"/>
              </w:rPr>
              <w:t xml:space="preserve"> O157:H7, Cryptosporidium, Giardia, norovirus, adenovirus.</w:t>
            </w:r>
            <w:r w:rsidRPr="00682CC3">
              <w:rPr>
                <w:rFonts w:ascii="Calibri" w:hAnsi="Calibri" w:cs="Calibri"/>
                <w:sz w:val="16"/>
                <w:szCs w:val="16"/>
              </w:rPr>
              <w:br/>
              <w:t>Genetic markers: crAssphage (CPQ_056), human-associated Bacteroides spp. (HF183/BacR287 and HumM2) and human polyomavirus (HPyV)</w:t>
            </w:r>
          </w:p>
        </w:tc>
      </w:tr>
      <w:tr w:rsidR="00BF2DBF" w14:paraId="0614FA78"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37A903F"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nil"/>
              <w:right w:val="single" w:sz="8" w:space="0" w:color="B5DDDC"/>
            </w:tcBorders>
            <w:vAlign w:val="center"/>
            <w:hideMark/>
          </w:tcPr>
          <w:p w14:paraId="7FFC894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Method of microorganism isolation and enumeration (if applicable)</w:t>
            </w:r>
          </w:p>
        </w:tc>
        <w:tc>
          <w:tcPr>
            <w:tcW w:w="4820" w:type="dxa"/>
            <w:tcBorders>
              <w:top w:val="nil"/>
              <w:left w:val="nil"/>
              <w:bottom w:val="single" w:sz="8" w:space="0" w:color="B5DDDC"/>
              <w:right w:val="single" w:sz="8" w:space="0" w:color="B5DDDC"/>
            </w:tcBorders>
            <w:vAlign w:val="center"/>
            <w:hideMark/>
          </w:tcPr>
          <w:p w14:paraId="162AE161" w14:textId="650BEFD4"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Probability distribution functions (PDFs) of sewage reference pathogens and related genetic markers estimated from sewage samples from 49 wastewater facilities across the contiguous United States from recently published studies cited by the authors (refs, 12, 15, 16, 17 &amp; 18 as cited in the reference section</w:t>
            </w:r>
            <w:r w:rsidR="0025594D">
              <w:rPr>
                <w:rFonts w:ascii="Calibri" w:hAnsi="Calibri" w:cs="Calibri"/>
                <w:sz w:val="16"/>
                <w:szCs w:val="16"/>
              </w:rPr>
              <w:t xml:space="preserve"> of the paper</w:t>
            </w:r>
            <w:r w:rsidRPr="00682CC3">
              <w:rPr>
                <w:rFonts w:ascii="Calibri" w:hAnsi="Calibri" w:cs="Calibri"/>
                <w:sz w:val="16"/>
                <w:szCs w:val="16"/>
              </w:rPr>
              <w:t>).</w:t>
            </w:r>
          </w:p>
        </w:tc>
      </w:tr>
      <w:tr w:rsidR="00BF2DBF" w14:paraId="049817AA"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DD971DB"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single" w:sz="8" w:space="0" w:color="B5DDDC"/>
              <w:left w:val="nil"/>
              <w:bottom w:val="single" w:sz="8" w:space="0" w:color="B5DDDC"/>
              <w:right w:val="single" w:sz="8" w:space="0" w:color="B5DDDC"/>
            </w:tcBorders>
            <w:vAlign w:val="center"/>
            <w:hideMark/>
          </w:tcPr>
          <w:p w14:paraId="49F1DB7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Water sampling methods (monitoring, surrogates).  Was there sufficient replication in number of samples taken, what steps were taken to reduce contamination?</w:t>
            </w:r>
          </w:p>
        </w:tc>
        <w:tc>
          <w:tcPr>
            <w:tcW w:w="4820" w:type="dxa"/>
            <w:tcBorders>
              <w:top w:val="nil"/>
              <w:left w:val="nil"/>
              <w:bottom w:val="single" w:sz="8" w:space="0" w:color="B5DDDC"/>
              <w:right w:val="single" w:sz="8" w:space="0" w:color="B5DDDC"/>
            </w:tcBorders>
            <w:vAlign w:val="center"/>
            <w:hideMark/>
          </w:tcPr>
          <w:p w14:paraId="5E7D364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QMRA model inputs are based on the PDFs described above.</w:t>
            </w:r>
          </w:p>
        </w:tc>
      </w:tr>
      <w:tr w:rsidR="00BF2DBF" w14:paraId="29947567"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9D08E60"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30F2ECD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Limits of reporting for the organism of concern</w:t>
            </w:r>
          </w:p>
        </w:tc>
        <w:tc>
          <w:tcPr>
            <w:tcW w:w="4820" w:type="dxa"/>
            <w:tcBorders>
              <w:top w:val="nil"/>
              <w:left w:val="nil"/>
              <w:bottom w:val="single" w:sz="8" w:space="0" w:color="B5DDDC"/>
              <w:right w:val="single" w:sz="8" w:space="0" w:color="B5DDDC"/>
            </w:tcBorders>
            <w:vAlign w:val="center"/>
            <w:hideMark/>
          </w:tcPr>
          <w:p w14:paraId="7275BB04"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5DB3E26D"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F68A817"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2D05529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Consideration of quality assurance such as field and lab blanks, reference sites, and reporting on related physico-chemical parameters</w:t>
            </w:r>
          </w:p>
        </w:tc>
        <w:tc>
          <w:tcPr>
            <w:tcW w:w="4820" w:type="dxa"/>
            <w:tcBorders>
              <w:top w:val="nil"/>
              <w:left w:val="nil"/>
              <w:bottom w:val="single" w:sz="8" w:space="0" w:color="B5DDDC"/>
              <w:right w:val="single" w:sz="8" w:space="0" w:color="B5DDDC"/>
            </w:tcBorders>
            <w:vAlign w:val="center"/>
            <w:hideMark/>
          </w:tcPr>
          <w:p w14:paraId="403F768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63071DE2"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9025C51"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Statistics</w:t>
            </w:r>
          </w:p>
        </w:tc>
        <w:tc>
          <w:tcPr>
            <w:tcW w:w="1794" w:type="dxa"/>
            <w:tcBorders>
              <w:top w:val="nil"/>
              <w:left w:val="nil"/>
              <w:bottom w:val="single" w:sz="8" w:space="0" w:color="B5DDDC"/>
              <w:right w:val="single" w:sz="8" w:space="0" w:color="B5DDDC"/>
            </w:tcBorders>
            <w:vAlign w:val="center"/>
            <w:hideMark/>
          </w:tcPr>
          <w:p w14:paraId="4A9C7EC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Statistical methods used</w:t>
            </w:r>
          </w:p>
        </w:tc>
        <w:tc>
          <w:tcPr>
            <w:tcW w:w="4820" w:type="dxa"/>
            <w:tcBorders>
              <w:top w:val="nil"/>
              <w:left w:val="nil"/>
              <w:bottom w:val="single" w:sz="8" w:space="0" w:color="B5DDDC"/>
              <w:right w:val="single" w:sz="8" w:space="0" w:color="B5DDDC"/>
            </w:tcBorders>
            <w:vAlign w:val="center"/>
            <w:hideMark/>
          </w:tcPr>
          <w:p w14:paraId="70B82241" w14:textId="624D8F1E"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QMRA was used to estimate the respective genetic marker concentration in untreated sewage-impacted recreational water that corresponds to the United States Environmental Protection Agency (USEPA) benchmark of </w:t>
            </w:r>
            <w:r w:rsidRPr="00682CC3">
              <w:rPr>
                <w:rFonts w:ascii="Cambria Math" w:hAnsi="Cambria Math" w:cs="Cambria Math"/>
                <w:sz w:val="16"/>
                <w:szCs w:val="16"/>
              </w:rPr>
              <w:t>∼</w:t>
            </w:r>
            <w:r w:rsidRPr="00682CC3">
              <w:rPr>
                <w:rFonts w:ascii="Calibri" w:hAnsi="Calibri" w:cs="Calibri"/>
                <w:sz w:val="16"/>
                <w:szCs w:val="16"/>
              </w:rPr>
              <w:t>32 illnesses per 1000 swimmers,</w:t>
            </w:r>
            <w:r w:rsidR="003E3D5C">
              <w:rPr>
                <w:rFonts w:ascii="Calibri" w:hAnsi="Calibri" w:cs="Calibri"/>
                <w:sz w:val="16"/>
                <w:szCs w:val="16"/>
              </w:rPr>
              <w:t xml:space="preserve"> </w:t>
            </w:r>
            <w:r w:rsidRPr="00682CC3">
              <w:rPr>
                <w:rFonts w:ascii="Calibri" w:hAnsi="Calibri" w:cs="Calibri"/>
                <w:sz w:val="16"/>
                <w:szCs w:val="16"/>
              </w:rPr>
              <w:t>20 referred to as an RBT in this study.</w:t>
            </w:r>
          </w:p>
        </w:tc>
      </w:tr>
      <w:tr w:rsidR="00BF2DBF" w14:paraId="6737FC37"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3125420"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1320E1E"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Details on statistical analysis (if any)</w:t>
            </w:r>
          </w:p>
        </w:tc>
        <w:tc>
          <w:tcPr>
            <w:tcW w:w="4820" w:type="dxa"/>
            <w:tcBorders>
              <w:top w:val="nil"/>
              <w:left w:val="nil"/>
              <w:bottom w:val="single" w:sz="8" w:space="0" w:color="B5DDDC"/>
              <w:right w:val="single" w:sz="8" w:space="0" w:color="B5DDDC"/>
            </w:tcBorders>
            <w:vAlign w:val="center"/>
            <w:hideMark/>
          </w:tcPr>
          <w:p w14:paraId="48545B1B" w14:textId="479505F9"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Four scenarios were considered to explore the influence of sewage mixtures at different ages on the RBT. The scenarios were intended to represent simplified situations to illustrate the potential influence of varying contamination mixtures with either decreasing, equal, or increasing sewage contribution profiles (by volume) across sewage age on RBT determination.</w:t>
            </w:r>
            <w:r w:rsidRPr="00682CC3">
              <w:rPr>
                <w:rFonts w:ascii="Calibri" w:hAnsi="Calibri" w:cs="Calibri"/>
                <w:sz w:val="16"/>
                <w:szCs w:val="16"/>
              </w:rPr>
              <w:br/>
            </w:r>
            <w:r w:rsidRPr="00682CC3">
              <w:rPr>
                <w:rFonts w:ascii="Calibri" w:hAnsi="Calibri" w:cs="Calibri"/>
                <w:sz w:val="16"/>
                <w:szCs w:val="16"/>
              </w:rPr>
              <w:br/>
              <w:t xml:space="preserve">Scenario 1 seeks to estimate the RBT for sewage of a single age; this could represent a recreational water that receives a single pulse of sewage. </w:t>
            </w:r>
            <w:r w:rsidRPr="00682CC3">
              <w:rPr>
                <w:rFonts w:ascii="Calibri" w:hAnsi="Calibri" w:cs="Calibri"/>
                <w:sz w:val="16"/>
                <w:szCs w:val="16"/>
              </w:rPr>
              <w:br/>
              <w:t xml:space="preserve">Scenario 2 simulates a mixture of sewage of different ages with a decreasing contribution (by volume) across the sewage age range; this could represent a surface water system impacted by a continuous upstream source of sewage (e.g. a leaking pipe at an ocean beach). </w:t>
            </w:r>
            <w:r w:rsidRPr="00682CC3">
              <w:rPr>
                <w:rFonts w:ascii="Calibri" w:hAnsi="Calibri" w:cs="Calibri"/>
                <w:sz w:val="16"/>
                <w:szCs w:val="16"/>
              </w:rPr>
              <w:br/>
              <w:t>Scenario 3 simulates a mixture of sewage of different ages with equal contributions (by volume) across the sewage age range and could correspond to a constant sewage pollutant source.</w:t>
            </w:r>
            <w:r w:rsidRPr="00682CC3">
              <w:rPr>
                <w:rFonts w:ascii="Calibri" w:hAnsi="Calibri" w:cs="Calibri"/>
                <w:sz w:val="16"/>
                <w:szCs w:val="16"/>
              </w:rPr>
              <w:br/>
              <w:t>Scenario 4 simulates a mixture with increasing contribution (by volume) across the sewage age range and could share some similarities to sporadic contamination events and/or a pollutant sewage source that decreases in flow volume over time (e.g. a storm runoff event).</w:t>
            </w:r>
          </w:p>
        </w:tc>
      </w:tr>
      <w:tr w:rsidR="00BF2DBF" w14:paraId="7DA6CC90"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9D3A8EA"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803F82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Relative risk/odds ratio, confidence interval?</w:t>
            </w:r>
          </w:p>
        </w:tc>
        <w:tc>
          <w:tcPr>
            <w:tcW w:w="4820" w:type="dxa"/>
            <w:tcBorders>
              <w:top w:val="nil"/>
              <w:left w:val="nil"/>
              <w:bottom w:val="single" w:sz="8" w:space="0" w:color="B5DDDC"/>
              <w:right w:val="single" w:sz="8" w:space="0" w:color="B5DDDC"/>
            </w:tcBorders>
            <w:vAlign w:val="center"/>
            <w:hideMark/>
          </w:tcPr>
          <w:p w14:paraId="4B54575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59A548C6"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302A01C"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Results</w:t>
            </w:r>
          </w:p>
        </w:tc>
        <w:tc>
          <w:tcPr>
            <w:tcW w:w="1794" w:type="dxa"/>
            <w:tcBorders>
              <w:top w:val="nil"/>
              <w:left w:val="nil"/>
              <w:bottom w:val="single" w:sz="8" w:space="0" w:color="B5DDDC"/>
              <w:right w:val="single" w:sz="8" w:space="0" w:color="B5DDDC"/>
            </w:tcBorders>
            <w:vAlign w:val="center"/>
            <w:hideMark/>
          </w:tcPr>
          <w:p w14:paraId="16C505F3"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Outcome</w:t>
            </w:r>
          </w:p>
        </w:tc>
        <w:tc>
          <w:tcPr>
            <w:tcW w:w="4820" w:type="dxa"/>
            <w:tcBorders>
              <w:top w:val="nil"/>
              <w:left w:val="nil"/>
              <w:bottom w:val="single" w:sz="8" w:space="0" w:color="B5DDDC"/>
              <w:right w:val="single" w:sz="8" w:space="0" w:color="B5DDDC"/>
            </w:tcBorders>
            <w:vAlign w:val="center"/>
            <w:hideMark/>
          </w:tcPr>
          <w:p w14:paraId="1F820277" w14:textId="77777777" w:rsidR="00682CC3" w:rsidRPr="00682CC3" w:rsidRDefault="00992883" w:rsidP="00682CC3">
            <w:pPr>
              <w:spacing w:before="0" w:after="240" w:line="240" w:lineRule="auto"/>
              <w:rPr>
                <w:rFonts w:ascii="Calibri" w:hAnsi="Calibri" w:cs="Calibri"/>
                <w:sz w:val="16"/>
                <w:szCs w:val="16"/>
              </w:rPr>
            </w:pPr>
            <w:r w:rsidRPr="00682CC3">
              <w:rPr>
                <w:rFonts w:ascii="Calibri" w:hAnsi="Calibri" w:cs="Calibri"/>
                <w:sz w:val="16"/>
                <w:szCs w:val="16"/>
              </w:rPr>
              <w:t>Risk-based threshold (RBT) estimates varied across different mixture and sewage age scenarios. Fresh sewage RBT estimates were not always protective when aged sewage was present, and aged sewage RBT estimates often fell below the marker lower limit of quantification. Conservative RBT estimates of 9.3 × 10</w:t>
            </w:r>
            <w:r w:rsidRPr="005277E1">
              <w:rPr>
                <w:rFonts w:ascii="Calibri" w:hAnsi="Calibri" w:cs="Calibri"/>
                <w:sz w:val="16"/>
                <w:szCs w:val="16"/>
                <w:vertAlign w:val="superscript"/>
              </w:rPr>
              <w:t>2</w:t>
            </w:r>
            <w:r w:rsidRPr="00682CC3">
              <w:rPr>
                <w:rFonts w:ascii="Calibri" w:hAnsi="Calibri" w:cs="Calibri"/>
                <w:sz w:val="16"/>
                <w:szCs w:val="16"/>
              </w:rPr>
              <w:t xml:space="preserve"> and 9.1 × 10</w:t>
            </w:r>
            <w:r w:rsidRPr="005277E1">
              <w:rPr>
                <w:rFonts w:ascii="Calibri" w:hAnsi="Calibri" w:cs="Calibri"/>
                <w:sz w:val="16"/>
                <w:szCs w:val="16"/>
                <w:vertAlign w:val="superscript"/>
              </w:rPr>
              <w:t>3</w:t>
            </w:r>
            <w:r w:rsidRPr="00682CC3">
              <w:rPr>
                <w:rFonts w:ascii="Calibri" w:hAnsi="Calibri" w:cs="Calibri"/>
                <w:sz w:val="16"/>
                <w:szCs w:val="16"/>
              </w:rPr>
              <w:t xml:space="preserve"> (copies/100 mL) for HF183/BacR287 and CPQ_056, respectively, were predicted when fresh sewage was greater (by volume) than aged at the time of measurement.</w:t>
            </w:r>
            <w:r w:rsidRPr="00682CC3">
              <w:rPr>
                <w:rFonts w:ascii="Calibri" w:hAnsi="Calibri" w:cs="Calibri"/>
                <w:sz w:val="16"/>
                <w:szCs w:val="16"/>
              </w:rPr>
              <w:br/>
            </w:r>
          </w:p>
        </w:tc>
      </w:tr>
      <w:tr w:rsidR="00BF2DBF" w14:paraId="101ABC6F"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4E5C0F4"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6D280F21"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How outcome was assessed</w:t>
            </w:r>
          </w:p>
        </w:tc>
        <w:tc>
          <w:tcPr>
            <w:tcW w:w="4820" w:type="dxa"/>
            <w:tcBorders>
              <w:top w:val="nil"/>
              <w:left w:val="nil"/>
              <w:bottom w:val="single" w:sz="8" w:space="0" w:color="B5DDDC"/>
              <w:right w:val="single" w:sz="8" w:space="0" w:color="B5DDDC"/>
            </w:tcBorders>
            <w:vAlign w:val="center"/>
            <w:hideMark/>
          </w:tcPr>
          <w:p w14:paraId="34D9518F" w14:textId="64532C5B"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The QMRA results are presented in a multitude of plots in the main paper and in the supplementary paper.  The plots ultimately support the conclusions in the text.  </w:t>
            </w:r>
            <w:r w:rsidR="00403FBA">
              <w:rPr>
                <w:rFonts w:ascii="Calibri" w:hAnsi="Calibri" w:cs="Calibri"/>
                <w:sz w:val="16"/>
                <w:szCs w:val="16"/>
              </w:rPr>
              <w:t>However p</w:t>
            </w:r>
            <w:r w:rsidRPr="00682CC3">
              <w:rPr>
                <w:rFonts w:ascii="Calibri" w:hAnsi="Calibri" w:cs="Calibri"/>
                <w:sz w:val="16"/>
                <w:szCs w:val="16"/>
              </w:rPr>
              <w:t xml:space="preserve">lot lines in figure 1 are inadequately </w:t>
            </w:r>
            <w:r w:rsidR="00331E0C" w:rsidRPr="00682CC3">
              <w:rPr>
                <w:rFonts w:ascii="Calibri" w:hAnsi="Calibri" w:cs="Calibri"/>
                <w:sz w:val="16"/>
                <w:szCs w:val="16"/>
              </w:rPr>
              <w:t>labelled</w:t>
            </w:r>
            <w:r w:rsidRPr="00682CC3">
              <w:rPr>
                <w:rFonts w:ascii="Calibri" w:hAnsi="Calibri" w:cs="Calibri"/>
                <w:sz w:val="16"/>
                <w:szCs w:val="16"/>
              </w:rPr>
              <w:t xml:space="preserve"> so that the reader cannot determine the relevance of the dashed versus solid lines.</w:t>
            </w:r>
          </w:p>
        </w:tc>
      </w:tr>
      <w:tr w:rsidR="00BF2DBF" w14:paraId="1737DD33"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CBBADDC"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709D25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Method of measurement</w:t>
            </w:r>
          </w:p>
        </w:tc>
        <w:tc>
          <w:tcPr>
            <w:tcW w:w="4820" w:type="dxa"/>
            <w:tcBorders>
              <w:top w:val="nil"/>
              <w:left w:val="nil"/>
              <w:bottom w:val="nil"/>
              <w:right w:val="single" w:sz="8" w:space="0" w:color="B5DDDC"/>
            </w:tcBorders>
            <w:vAlign w:val="center"/>
            <w:hideMark/>
          </w:tcPr>
          <w:p w14:paraId="4ED6884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QMRA outputs for each scenario are displayed in comparative line plots and tables in the paper (e.g. Figure 2. Cumulative distribution functions of log10 Pill for each reference pathogen when the cumulative risk is equal to the health benchmark of 32/1000).</w:t>
            </w:r>
          </w:p>
        </w:tc>
      </w:tr>
      <w:tr w:rsidR="00BF2DBF" w14:paraId="6BA5911D"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52D9E3B"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521C19D2"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Number participants (exposed/non-exposed, missing/excluded) (if applicable)</w:t>
            </w:r>
          </w:p>
        </w:tc>
        <w:tc>
          <w:tcPr>
            <w:tcW w:w="4820" w:type="dxa"/>
            <w:tcBorders>
              <w:top w:val="single" w:sz="8" w:space="0" w:color="B5DDDC"/>
              <w:left w:val="nil"/>
              <w:bottom w:val="single" w:sz="8" w:space="0" w:color="B5DDDC"/>
              <w:right w:val="single" w:sz="8" w:space="0" w:color="B5DDDC"/>
            </w:tcBorders>
            <w:vAlign w:val="center"/>
            <w:hideMark/>
          </w:tcPr>
          <w:p w14:paraId="1B1765B5"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18268744"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9BD06DC"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Author’s conclusion</w:t>
            </w:r>
          </w:p>
        </w:tc>
        <w:tc>
          <w:tcPr>
            <w:tcW w:w="1794" w:type="dxa"/>
            <w:tcBorders>
              <w:top w:val="nil"/>
              <w:left w:val="nil"/>
              <w:bottom w:val="single" w:sz="8" w:space="0" w:color="B5DDDC"/>
              <w:right w:val="single" w:sz="8" w:space="0" w:color="B5DDDC"/>
            </w:tcBorders>
            <w:vAlign w:val="center"/>
            <w:hideMark/>
          </w:tcPr>
          <w:p w14:paraId="73BD138A"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Interpretation of results</w:t>
            </w:r>
          </w:p>
        </w:tc>
        <w:tc>
          <w:tcPr>
            <w:tcW w:w="4820" w:type="dxa"/>
            <w:tcBorders>
              <w:top w:val="nil"/>
              <w:left w:val="nil"/>
              <w:bottom w:val="single" w:sz="8" w:space="0" w:color="B5DDDC"/>
              <w:right w:val="single" w:sz="8" w:space="0" w:color="B5DDDC"/>
            </w:tcBorders>
            <w:vAlign w:val="center"/>
            <w:hideMark/>
          </w:tcPr>
          <w:p w14:paraId="37A38B5F" w14:textId="17761630"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Sewage contamination mixture scenario is important. This study introduced a new QMRA approach and predicted the threshold of select bacterial and viral human-associated genetic marker concentrations in untreated sewage-impacted recreational waters that correspond to a benchmark risk of gastrointestinal illness for various scenarios of diluted fresh and aged sewage contamination mixtures. </w:t>
            </w:r>
            <w:r w:rsidRPr="00682CC3">
              <w:rPr>
                <w:rFonts w:ascii="Calibri" w:hAnsi="Calibri" w:cs="Calibri"/>
                <w:sz w:val="16"/>
                <w:szCs w:val="16"/>
              </w:rPr>
              <w:br/>
              <w:t xml:space="preserve">Results indicate that RBT estimates for a genetic marker can vary based on sewage mixture composition. </w:t>
            </w:r>
            <w:r w:rsidRPr="00682CC3">
              <w:rPr>
                <w:rFonts w:ascii="Calibri" w:hAnsi="Calibri" w:cs="Calibri"/>
                <w:sz w:val="16"/>
                <w:szCs w:val="16"/>
              </w:rPr>
              <w:br/>
            </w:r>
            <w:r w:rsidRPr="00682CC3">
              <w:rPr>
                <w:rFonts w:ascii="Calibri" w:hAnsi="Calibri" w:cs="Calibri"/>
                <w:sz w:val="16"/>
                <w:szCs w:val="16"/>
              </w:rPr>
              <w:br/>
              <w:t>Potential Advantages of a CrAssphage Indicator</w:t>
            </w:r>
            <w:r w:rsidRPr="00682CC3">
              <w:rPr>
                <w:rFonts w:ascii="Calibri" w:hAnsi="Calibri" w:cs="Calibri"/>
                <w:sz w:val="16"/>
                <w:szCs w:val="16"/>
              </w:rPr>
              <w:br/>
              <w:t xml:space="preserve">The human-associated genetic markers considered in the study varied in abundance in raw sewage and exhibit a range of reported decay rate constants.  </w:t>
            </w:r>
            <w:r w:rsidRPr="00682CC3">
              <w:rPr>
                <w:rFonts w:ascii="Calibri" w:hAnsi="Calibri" w:cs="Calibri"/>
                <w:sz w:val="16"/>
                <w:szCs w:val="16"/>
              </w:rPr>
              <w:br/>
            </w:r>
            <w:r w:rsidRPr="00682CC3">
              <w:rPr>
                <w:rFonts w:ascii="Calibri" w:hAnsi="Calibri" w:cs="Calibri"/>
                <w:sz w:val="16"/>
                <w:szCs w:val="16"/>
              </w:rPr>
              <w:br/>
              <w:t>Systematic QMRA analyses demonstrated the important relationship between these factors for selecting a robust human-associated genetic marker indicator for surface waters. As untreated sewage ages, differences in genetic marker abundance and decay rate constants become more pronounced, ultimately reducing indicator concentrations below typical analytical LLOQ values, thus rendering an indicator ineffective.</w:t>
            </w:r>
            <w:r w:rsidRPr="00682CC3">
              <w:rPr>
                <w:rFonts w:ascii="Calibri" w:hAnsi="Calibri" w:cs="Calibri"/>
                <w:sz w:val="16"/>
                <w:szCs w:val="16"/>
              </w:rPr>
              <w:br/>
            </w:r>
            <w:r w:rsidRPr="00682CC3">
              <w:rPr>
                <w:rFonts w:ascii="Calibri" w:hAnsi="Calibri" w:cs="Calibri"/>
                <w:sz w:val="16"/>
                <w:szCs w:val="16"/>
              </w:rPr>
              <w:br/>
              <w:t>The crAssphage genetic marker had the lowest reported decay rate constant and was one of the most abundant human-associated genetic markers considered in the study.</w:t>
            </w:r>
          </w:p>
        </w:tc>
      </w:tr>
      <w:tr w:rsidR="00BF2DBF" w14:paraId="480D49CE"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92007AF"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7CD37F17"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Assessment of uncertainty (if any)</w:t>
            </w:r>
          </w:p>
        </w:tc>
        <w:tc>
          <w:tcPr>
            <w:tcW w:w="4820" w:type="dxa"/>
            <w:tcBorders>
              <w:top w:val="nil"/>
              <w:left w:val="nil"/>
              <w:bottom w:val="single" w:sz="8" w:space="0" w:color="B5DDDC"/>
              <w:right w:val="single" w:sz="8" w:space="0" w:color="B5DDDC"/>
            </w:tcBorders>
            <w:vAlign w:val="center"/>
            <w:hideMark/>
          </w:tcPr>
          <w:p w14:paraId="58BF903D" w14:textId="65D97D51"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There is extensive discussion around uncertainty associated with QMRA model settings in section 4.4.  This mostly concerns minor technical details thatare unlikely to greatly influence the results.</w:t>
            </w:r>
          </w:p>
        </w:tc>
      </w:tr>
      <w:tr w:rsidR="00BF2DBF" w14:paraId="1A63E009"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0D52EEA" w14:textId="77777777" w:rsidR="00682CC3" w:rsidRPr="00682CC3" w:rsidRDefault="00992883" w:rsidP="00682CC3">
            <w:pPr>
              <w:spacing w:before="0" w:after="0" w:line="240" w:lineRule="auto"/>
              <w:rPr>
                <w:rFonts w:ascii="Calibri" w:hAnsi="Calibri" w:cs="Calibri"/>
                <w:b/>
                <w:bCs/>
                <w:sz w:val="16"/>
                <w:szCs w:val="16"/>
              </w:rPr>
            </w:pPr>
            <w:r w:rsidRPr="00682CC3">
              <w:rPr>
                <w:rFonts w:ascii="Calibri" w:hAnsi="Calibri" w:cs="Calibri"/>
                <w:b/>
                <w:bCs/>
                <w:sz w:val="16"/>
                <w:szCs w:val="16"/>
              </w:rPr>
              <w:t>Reviewer comments</w:t>
            </w:r>
          </w:p>
        </w:tc>
        <w:tc>
          <w:tcPr>
            <w:tcW w:w="1794" w:type="dxa"/>
            <w:tcBorders>
              <w:top w:val="nil"/>
              <w:left w:val="nil"/>
              <w:bottom w:val="single" w:sz="8" w:space="0" w:color="B5DDDC"/>
              <w:right w:val="single" w:sz="8" w:space="0" w:color="B5DDDC"/>
            </w:tcBorders>
            <w:vAlign w:val="center"/>
            <w:hideMark/>
          </w:tcPr>
          <w:p w14:paraId="4D75A0FF"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Reviewer comments</w:t>
            </w:r>
          </w:p>
        </w:tc>
        <w:tc>
          <w:tcPr>
            <w:tcW w:w="4820" w:type="dxa"/>
            <w:tcBorders>
              <w:top w:val="nil"/>
              <w:left w:val="nil"/>
              <w:bottom w:val="single" w:sz="8" w:space="0" w:color="B5DDDC"/>
              <w:right w:val="single" w:sz="8" w:space="0" w:color="B5DDDC"/>
            </w:tcBorders>
            <w:vAlign w:val="center"/>
            <w:hideMark/>
          </w:tcPr>
          <w:p w14:paraId="34AE363F" w14:textId="76400BD9"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This is rigorous and </w:t>
            </w:r>
            <w:r w:rsidR="00EA2716" w:rsidRPr="00682CC3">
              <w:rPr>
                <w:rFonts w:ascii="Calibri" w:hAnsi="Calibri" w:cs="Calibri"/>
                <w:sz w:val="16"/>
                <w:szCs w:val="16"/>
              </w:rPr>
              <w:t>well-designed</w:t>
            </w:r>
            <w:r w:rsidRPr="00682CC3">
              <w:rPr>
                <w:rFonts w:ascii="Calibri" w:hAnsi="Calibri" w:cs="Calibri"/>
                <w:sz w:val="16"/>
                <w:szCs w:val="16"/>
              </w:rPr>
              <w:t xml:space="preserve"> study with valuable and locally relevant observations the use of human associated phage, FIB and human infectious virus genetic markers and QRMA methods for assessment of risks to recreational water quality.  It opens the way for the use of genetic marker concentrations to assess recreational water quality by linking marker concentrations to risk of illness.</w:t>
            </w:r>
          </w:p>
        </w:tc>
      </w:tr>
      <w:tr w:rsidR="00BF2DBF" w14:paraId="41E68DBF"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496883F"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1DF59D99"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Results included/excluded in review (if applicable)</w:t>
            </w:r>
          </w:p>
        </w:tc>
        <w:tc>
          <w:tcPr>
            <w:tcW w:w="4820" w:type="dxa"/>
            <w:tcBorders>
              <w:top w:val="nil"/>
              <w:left w:val="nil"/>
              <w:bottom w:val="single" w:sz="8" w:space="0" w:color="B5DDDC"/>
              <w:right w:val="single" w:sz="8" w:space="0" w:color="B5DDDC"/>
            </w:tcBorders>
            <w:vAlign w:val="center"/>
            <w:hideMark/>
          </w:tcPr>
          <w:p w14:paraId="72ABBFB6"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n/a</w:t>
            </w:r>
          </w:p>
        </w:tc>
      </w:tr>
      <w:tr w:rsidR="00BF2DBF" w14:paraId="3B1B410E"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4D8B021" w14:textId="77777777" w:rsidR="00682CC3" w:rsidRPr="00682CC3" w:rsidRDefault="00682CC3" w:rsidP="00682CC3">
            <w:pPr>
              <w:spacing w:before="0" w:after="0" w:line="240" w:lineRule="auto"/>
              <w:rPr>
                <w:rFonts w:ascii="Calibri" w:hAnsi="Calibri" w:cs="Calibri"/>
                <w:b/>
                <w:bCs/>
                <w:sz w:val="16"/>
                <w:szCs w:val="16"/>
              </w:rPr>
            </w:pPr>
          </w:p>
        </w:tc>
        <w:tc>
          <w:tcPr>
            <w:tcW w:w="1794" w:type="dxa"/>
            <w:tcBorders>
              <w:top w:val="nil"/>
              <w:left w:val="nil"/>
              <w:bottom w:val="single" w:sz="8" w:space="0" w:color="B5DDDC"/>
              <w:right w:val="single" w:sz="8" w:space="0" w:color="B5DDDC"/>
            </w:tcBorders>
            <w:vAlign w:val="center"/>
            <w:hideMark/>
          </w:tcPr>
          <w:p w14:paraId="47E9B05D" w14:textId="77777777"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Notes on study quality e.g. gaps, methods </w:t>
            </w:r>
          </w:p>
        </w:tc>
        <w:tc>
          <w:tcPr>
            <w:tcW w:w="4820" w:type="dxa"/>
            <w:tcBorders>
              <w:top w:val="nil"/>
              <w:left w:val="nil"/>
              <w:bottom w:val="single" w:sz="8" w:space="0" w:color="B5DDDC"/>
              <w:right w:val="single" w:sz="8" w:space="0" w:color="B5DDDC"/>
            </w:tcBorders>
            <w:vAlign w:val="center"/>
            <w:hideMark/>
          </w:tcPr>
          <w:p w14:paraId="6B1FB979" w14:textId="77AAAF01" w:rsidR="00682CC3" w:rsidRPr="00682CC3" w:rsidRDefault="00992883" w:rsidP="00682CC3">
            <w:pPr>
              <w:spacing w:before="0" w:after="0" w:line="240" w:lineRule="auto"/>
              <w:rPr>
                <w:rFonts w:ascii="Calibri" w:hAnsi="Calibri" w:cs="Calibri"/>
                <w:sz w:val="16"/>
                <w:szCs w:val="16"/>
              </w:rPr>
            </w:pPr>
            <w:r w:rsidRPr="00682CC3">
              <w:rPr>
                <w:rFonts w:ascii="Calibri" w:hAnsi="Calibri" w:cs="Calibri"/>
                <w:sz w:val="16"/>
                <w:szCs w:val="16"/>
              </w:rPr>
              <w:t xml:space="preserve">The QMRA results are presented in a multitude of plots in the main paper and in the supplementary paper.  The plots ultimately support the conclusions in the text.  </w:t>
            </w:r>
            <w:r w:rsidR="00403FBA">
              <w:rPr>
                <w:rFonts w:ascii="Calibri" w:hAnsi="Calibri" w:cs="Calibri"/>
                <w:sz w:val="16"/>
                <w:szCs w:val="16"/>
              </w:rPr>
              <w:t>However, p</w:t>
            </w:r>
            <w:r w:rsidRPr="00682CC3">
              <w:rPr>
                <w:rFonts w:ascii="Calibri" w:hAnsi="Calibri" w:cs="Calibri"/>
                <w:sz w:val="16"/>
                <w:szCs w:val="16"/>
              </w:rPr>
              <w:t xml:space="preserve">lot lines in figure 1 are inadequately </w:t>
            </w:r>
            <w:r w:rsidR="00331E0C" w:rsidRPr="00682CC3">
              <w:rPr>
                <w:rFonts w:ascii="Calibri" w:hAnsi="Calibri" w:cs="Calibri"/>
                <w:sz w:val="16"/>
                <w:szCs w:val="16"/>
              </w:rPr>
              <w:t>labelled</w:t>
            </w:r>
            <w:r w:rsidRPr="00682CC3">
              <w:rPr>
                <w:rFonts w:ascii="Calibri" w:hAnsi="Calibri" w:cs="Calibri"/>
                <w:sz w:val="16"/>
                <w:szCs w:val="16"/>
              </w:rPr>
              <w:t xml:space="preserve"> so that the reader cannot determine the relevance of the dashed versus solid lines.</w:t>
            </w:r>
          </w:p>
        </w:tc>
      </w:tr>
    </w:tbl>
    <w:p w14:paraId="219705E2" w14:textId="3F8F4669" w:rsidR="0034121F" w:rsidRDefault="0034121F" w:rsidP="0034121F"/>
    <w:p w14:paraId="768D0567" w14:textId="77777777" w:rsidR="00C107C5" w:rsidRPr="0034121F" w:rsidRDefault="00C107C5" w:rsidP="0034121F"/>
    <w:p w14:paraId="32D730D8" w14:textId="0AF874DC" w:rsidR="0034121F" w:rsidRDefault="00992883" w:rsidP="0034121F">
      <w:pPr>
        <w:pStyle w:val="Heading2"/>
      </w:pPr>
      <w:bookmarkStart w:id="451" w:name="_Toc106901083"/>
      <w:r>
        <w:t>J36: Shrestha and Dorevitch, (2019)</w:t>
      </w:r>
      <w:bookmarkEnd w:id="451"/>
    </w:p>
    <w:p w14:paraId="3B809862" w14:textId="1C7588C6" w:rsidR="0034121F" w:rsidRDefault="00992883" w:rsidP="0034121F">
      <w:pPr>
        <w:pStyle w:val="Heading3"/>
      </w:pPr>
      <w:bookmarkStart w:id="452" w:name="_Toc106901084"/>
      <w:r w:rsidRPr="008F7938">
        <w:t>Quality assessment</w:t>
      </w:r>
      <w:bookmarkEnd w:id="452"/>
    </w:p>
    <w:tbl>
      <w:tblPr>
        <w:tblW w:w="7787" w:type="dxa"/>
        <w:tblCellMar>
          <w:left w:w="57" w:type="dxa"/>
          <w:right w:w="57" w:type="dxa"/>
        </w:tblCellMar>
        <w:tblLook w:val="04A0" w:firstRow="1" w:lastRow="0" w:firstColumn="1" w:lastColumn="0" w:noHBand="0" w:noVBand="1"/>
      </w:tblPr>
      <w:tblGrid>
        <w:gridCol w:w="351"/>
        <w:gridCol w:w="2001"/>
        <w:gridCol w:w="899"/>
        <w:gridCol w:w="3685"/>
        <w:gridCol w:w="851"/>
      </w:tblGrid>
      <w:tr w:rsidR="00BF2DBF" w14:paraId="59CD204E" w14:textId="77777777" w:rsidTr="00D545E2">
        <w:trPr>
          <w:trHeight w:val="340"/>
          <w:tblHeader/>
        </w:trPr>
        <w:tc>
          <w:tcPr>
            <w:tcW w:w="351" w:type="dxa"/>
            <w:tcBorders>
              <w:top w:val="single" w:sz="8" w:space="0" w:color="B5DDDC"/>
              <w:left w:val="single" w:sz="8" w:space="0" w:color="B5DDDC"/>
              <w:bottom w:val="single" w:sz="8" w:space="0" w:color="B5DDDC"/>
              <w:right w:val="single" w:sz="8" w:space="0" w:color="B5DDDC"/>
            </w:tcBorders>
            <w:shd w:val="clear" w:color="000000" w:fill="B5DDDC"/>
            <w:vAlign w:val="center"/>
          </w:tcPr>
          <w:p w14:paraId="56864A13" w14:textId="446E475D" w:rsidR="0096775F" w:rsidRPr="002C187C" w:rsidRDefault="0096775F" w:rsidP="002C187C">
            <w:pPr>
              <w:spacing w:before="0" w:after="0" w:line="240" w:lineRule="auto"/>
              <w:jc w:val="center"/>
              <w:rPr>
                <w:rFonts w:ascii="Calibri" w:hAnsi="Calibri" w:cs="Calibri"/>
                <w:b/>
                <w:bCs/>
                <w:color w:val="008000"/>
                <w:sz w:val="16"/>
                <w:szCs w:val="16"/>
              </w:rPr>
            </w:pPr>
          </w:p>
        </w:tc>
        <w:tc>
          <w:tcPr>
            <w:tcW w:w="2001" w:type="dxa"/>
            <w:tcBorders>
              <w:top w:val="single" w:sz="8" w:space="0" w:color="B5DDDC"/>
              <w:left w:val="nil"/>
              <w:bottom w:val="single" w:sz="8" w:space="0" w:color="B5DDDC"/>
              <w:right w:val="single" w:sz="8" w:space="0" w:color="B5DDDC"/>
            </w:tcBorders>
            <w:shd w:val="clear" w:color="000000" w:fill="B5DDDC"/>
            <w:vAlign w:val="center"/>
          </w:tcPr>
          <w:p w14:paraId="78D49E67" w14:textId="622D5CC8" w:rsidR="0096775F" w:rsidRPr="002C187C" w:rsidRDefault="0096775F" w:rsidP="002C187C">
            <w:pPr>
              <w:spacing w:before="0" w:after="0" w:line="240" w:lineRule="auto"/>
              <w:rPr>
                <w:rFonts w:ascii="Calibri" w:hAnsi="Calibri" w:cs="Calibri"/>
                <w:b/>
                <w:bCs/>
                <w:color w:val="008000"/>
                <w:sz w:val="16"/>
                <w:szCs w:val="16"/>
              </w:rPr>
            </w:pPr>
          </w:p>
        </w:tc>
        <w:tc>
          <w:tcPr>
            <w:tcW w:w="5435"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7099DD56" w14:textId="6727EAC3" w:rsidR="0096775F" w:rsidRPr="002C187C" w:rsidRDefault="00992883" w:rsidP="002C187C">
            <w:pPr>
              <w:spacing w:before="0" w:after="0" w:line="240" w:lineRule="auto"/>
              <w:rPr>
                <w:rFonts w:ascii="Calibri" w:hAnsi="Calibri" w:cs="Calibri"/>
                <w:b/>
                <w:bCs/>
                <w:color w:val="008000"/>
                <w:sz w:val="16"/>
                <w:szCs w:val="16"/>
              </w:rPr>
            </w:pPr>
            <w:r w:rsidRPr="002C187C">
              <w:rPr>
                <w:rFonts w:ascii="Calibri" w:hAnsi="Calibri" w:cs="Calibri"/>
                <w:b/>
                <w:bCs/>
                <w:color w:val="008000"/>
                <w:sz w:val="16"/>
                <w:szCs w:val="16"/>
              </w:rPr>
              <w:t xml:space="preserve"> J36, Shrestha, , 2019, Evaluation of rapid qPCR method for quantification of </w:t>
            </w:r>
            <w:r w:rsidR="00EA2716" w:rsidRPr="00EA2716">
              <w:rPr>
                <w:rFonts w:ascii="Calibri" w:hAnsi="Calibri" w:cs="Calibri"/>
                <w:b/>
                <w:bCs/>
                <w:i/>
                <w:color w:val="008000"/>
                <w:sz w:val="16"/>
                <w:szCs w:val="16"/>
              </w:rPr>
              <w:t>E. coli</w:t>
            </w:r>
            <w:r w:rsidRPr="002C187C">
              <w:rPr>
                <w:rFonts w:ascii="Calibri" w:hAnsi="Calibri" w:cs="Calibri"/>
                <w:b/>
                <w:bCs/>
                <w:color w:val="008000"/>
                <w:sz w:val="16"/>
                <w:szCs w:val="16"/>
              </w:rPr>
              <w:t xml:space="preserve"> at non-point source impacted Lake Michigan beaches</w:t>
            </w:r>
          </w:p>
        </w:tc>
      </w:tr>
      <w:tr w:rsidR="00BF2DBF" w14:paraId="67BE1327" w14:textId="77777777" w:rsidTr="00D545E2">
        <w:trPr>
          <w:trHeight w:val="340"/>
          <w:tblHeader/>
        </w:trPr>
        <w:tc>
          <w:tcPr>
            <w:tcW w:w="351" w:type="dxa"/>
            <w:tcBorders>
              <w:top w:val="nil"/>
              <w:left w:val="single" w:sz="8" w:space="0" w:color="B5DDDC"/>
              <w:bottom w:val="single" w:sz="8" w:space="0" w:color="B5DDDC"/>
              <w:right w:val="single" w:sz="8" w:space="0" w:color="B5DDDC"/>
            </w:tcBorders>
            <w:shd w:val="clear" w:color="000000" w:fill="B5DDDC"/>
            <w:vAlign w:val="center"/>
            <w:hideMark/>
          </w:tcPr>
          <w:p w14:paraId="2D5D381D" w14:textId="4572C187" w:rsidR="0096775F" w:rsidRPr="006121D8" w:rsidRDefault="00992883" w:rsidP="006121D8">
            <w:pPr>
              <w:spacing w:before="0" w:after="0" w:line="240" w:lineRule="auto"/>
              <w:jc w:val="center"/>
              <w:rPr>
                <w:rFonts w:ascii="Calibri" w:hAnsi="Calibri" w:cs="Calibri"/>
                <w:b/>
                <w:bCs/>
                <w:color w:val="008000"/>
                <w:sz w:val="16"/>
                <w:szCs w:val="16"/>
              </w:rPr>
            </w:pPr>
            <w:r w:rsidRPr="006121D8">
              <w:rPr>
                <w:rFonts w:ascii="Calibri" w:hAnsi="Calibri" w:cs="Calibri"/>
                <w:b/>
                <w:bCs/>
                <w:color w:val="008000"/>
                <w:sz w:val="16"/>
                <w:szCs w:val="16"/>
              </w:rPr>
              <w:t>Q.</w:t>
            </w:r>
          </w:p>
        </w:tc>
        <w:tc>
          <w:tcPr>
            <w:tcW w:w="2001" w:type="dxa"/>
            <w:tcBorders>
              <w:top w:val="nil"/>
              <w:left w:val="nil"/>
              <w:bottom w:val="single" w:sz="8" w:space="0" w:color="B5DDDC"/>
              <w:right w:val="single" w:sz="8" w:space="0" w:color="B5DDDC"/>
            </w:tcBorders>
            <w:shd w:val="clear" w:color="000000" w:fill="B5DDDC"/>
            <w:vAlign w:val="center"/>
            <w:hideMark/>
          </w:tcPr>
          <w:p w14:paraId="6C3E79F6" w14:textId="77777777" w:rsidR="0096775F" w:rsidRPr="006121D8" w:rsidRDefault="00992883" w:rsidP="006121D8">
            <w:pPr>
              <w:spacing w:before="0" w:after="0" w:line="240" w:lineRule="auto"/>
              <w:jc w:val="center"/>
              <w:rPr>
                <w:rFonts w:ascii="Calibri" w:hAnsi="Calibri" w:cs="Calibri"/>
                <w:b/>
                <w:bCs/>
                <w:color w:val="008000"/>
                <w:sz w:val="16"/>
                <w:szCs w:val="16"/>
              </w:rPr>
            </w:pPr>
            <w:r w:rsidRPr="006121D8">
              <w:rPr>
                <w:rFonts w:ascii="Calibri" w:hAnsi="Calibri" w:cs="Calibri"/>
                <w:b/>
                <w:bCs/>
                <w:color w:val="008000"/>
                <w:sz w:val="16"/>
                <w:szCs w:val="16"/>
              </w:rPr>
              <w:t>Criteria</w:t>
            </w:r>
          </w:p>
        </w:tc>
        <w:tc>
          <w:tcPr>
            <w:tcW w:w="899" w:type="dxa"/>
            <w:tcBorders>
              <w:top w:val="nil"/>
              <w:left w:val="nil"/>
              <w:bottom w:val="single" w:sz="8" w:space="0" w:color="B5DDDC"/>
              <w:right w:val="single" w:sz="8" w:space="0" w:color="B5DDDC"/>
            </w:tcBorders>
            <w:shd w:val="clear" w:color="000000" w:fill="B5DDDC"/>
            <w:vAlign w:val="center"/>
            <w:hideMark/>
          </w:tcPr>
          <w:p w14:paraId="33D9D2DF" w14:textId="77777777" w:rsidR="0096775F" w:rsidRPr="006121D8" w:rsidRDefault="00992883" w:rsidP="006121D8">
            <w:pPr>
              <w:spacing w:before="0" w:after="0" w:line="240" w:lineRule="auto"/>
              <w:jc w:val="center"/>
              <w:rPr>
                <w:rFonts w:ascii="Calibri" w:hAnsi="Calibri" w:cs="Calibri"/>
                <w:b/>
                <w:bCs/>
                <w:color w:val="008000"/>
                <w:sz w:val="16"/>
                <w:szCs w:val="16"/>
              </w:rPr>
            </w:pPr>
            <w:r w:rsidRPr="006121D8">
              <w:rPr>
                <w:rFonts w:ascii="Calibri" w:hAnsi="Calibri" w:cs="Calibri"/>
                <w:b/>
                <w:bCs/>
                <w:color w:val="008000"/>
                <w:sz w:val="16"/>
                <w:szCs w:val="16"/>
              </w:rPr>
              <w:t>Assessment</w:t>
            </w:r>
          </w:p>
        </w:tc>
        <w:tc>
          <w:tcPr>
            <w:tcW w:w="3685" w:type="dxa"/>
            <w:tcBorders>
              <w:top w:val="nil"/>
              <w:left w:val="nil"/>
              <w:bottom w:val="single" w:sz="8" w:space="0" w:color="B5DDDC"/>
              <w:right w:val="single" w:sz="8" w:space="0" w:color="B5DDDC"/>
            </w:tcBorders>
            <w:shd w:val="clear" w:color="000000" w:fill="B5DDDC"/>
            <w:vAlign w:val="center"/>
            <w:hideMark/>
          </w:tcPr>
          <w:p w14:paraId="467B7C45" w14:textId="77777777" w:rsidR="0096775F" w:rsidRPr="006121D8" w:rsidRDefault="00992883" w:rsidP="006121D8">
            <w:pPr>
              <w:spacing w:before="0" w:after="0" w:line="240" w:lineRule="auto"/>
              <w:jc w:val="center"/>
              <w:rPr>
                <w:rFonts w:ascii="Calibri" w:hAnsi="Calibri" w:cs="Calibri"/>
                <w:b/>
                <w:bCs/>
                <w:color w:val="008000"/>
                <w:sz w:val="16"/>
                <w:szCs w:val="16"/>
              </w:rPr>
            </w:pPr>
            <w:r w:rsidRPr="006121D8">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0A5B32F2" w14:textId="77777777" w:rsidR="0096775F" w:rsidRPr="006121D8" w:rsidRDefault="00992883" w:rsidP="006121D8">
            <w:pPr>
              <w:spacing w:before="0" w:after="0" w:line="240" w:lineRule="auto"/>
              <w:jc w:val="center"/>
              <w:rPr>
                <w:rFonts w:ascii="Calibri" w:hAnsi="Calibri" w:cs="Calibri"/>
                <w:b/>
                <w:bCs/>
                <w:color w:val="008000"/>
                <w:sz w:val="16"/>
                <w:szCs w:val="16"/>
              </w:rPr>
            </w:pPr>
            <w:r w:rsidRPr="006121D8">
              <w:rPr>
                <w:rFonts w:ascii="Calibri" w:hAnsi="Calibri" w:cs="Calibri"/>
                <w:b/>
                <w:bCs/>
                <w:color w:val="008000"/>
                <w:sz w:val="16"/>
                <w:szCs w:val="16"/>
              </w:rPr>
              <w:t>Risk of Bias rating</w:t>
            </w:r>
          </w:p>
        </w:tc>
      </w:tr>
      <w:tr w:rsidR="00BF2DBF" w14:paraId="3683EA19" w14:textId="77777777" w:rsidTr="00D545E2">
        <w:trPr>
          <w:trHeight w:val="340"/>
        </w:trPr>
        <w:tc>
          <w:tcPr>
            <w:tcW w:w="351" w:type="dxa"/>
            <w:tcBorders>
              <w:top w:val="nil"/>
              <w:left w:val="single" w:sz="8" w:space="0" w:color="B5DDDC"/>
              <w:bottom w:val="single" w:sz="8" w:space="0" w:color="B5DDDC"/>
              <w:right w:val="single" w:sz="8" w:space="0" w:color="B5DDDC"/>
            </w:tcBorders>
            <w:shd w:val="clear" w:color="000000" w:fill="D6EAEB"/>
            <w:vAlign w:val="center"/>
            <w:hideMark/>
          </w:tcPr>
          <w:p w14:paraId="01F1A393" w14:textId="77777777" w:rsidR="0096775F" w:rsidRPr="002C187C" w:rsidRDefault="00992883" w:rsidP="0096775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2001" w:type="dxa"/>
            <w:tcBorders>
              <w:top w:val="nil"/>
              <w:left w:val="nil"/>
              <w:bottom w:val="single" w:sz="8" w:space="0" w:color="B5DDDC"/>
              <w:right w:val="single" w:sz="8" w:space="0" w:color="B5DDDC"/>
            </w:tcBorders>
            <w:shd w:val="clear" w:color="000000" w:fill="D6EAEB"/>
            <w:hideMark/>
          </w:tcPr>
          <w:p w14:paraId="2E1D012A" w14:textId="77777777" w:rsidR="0096775F" w:rsidRPr="002C187C" w:rsidRDefault="00992883" w:rsidP="0096775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A1: Are the results valid?</w:t>
            </w:r>
          </w:p>
        </w:tc>
        <w:tc>
          <w:tcPr>
            <w:tcW w:w="899" w:type="dxa"/>
            <w:tcBorders>
              <w:top w:val="nil"/>
              <w:left w:val="nil"/>
              <w:bottom w:val="single" w:sz="8" w:space="0" w:color="B5DDDC"/>
              <w:right w:val="single" w:sz="8" w:space="0" w:color="B5DDDC"/>
            </w:tcBorders>
            <w:shd w:val="clear" w:color="000000" w:fill="D6EAEB"/>
            <w:noWrap/>
            <w:hideMark/>
          </w:tcPr>
          <w:p w14:paraId="29C27C08" w14:textId="77777777" w:rsidR="0096775F" w:rsidRPr="002C187C" w:rsidRDefault="00992883" w:rsidP="0096775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251D0C3C" w14:textId="77777777" w:rsidR="0096775F" w:rsidRPr="002C187C" w:rsidRDefault="00992883" w:rsidP="0096775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666B1EA7" w14:textId="77777777" w:rsidR="0096775F" w:rsidRPr="002C187C" w:rsidRDefault="00992883" w:rsidP="0096775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2905944F" w14:textId="77777777" w:rsidTr="00D545E2">
        <w:trPr>
          <w:trHeight w:val="340"/>
        </w:trPr>
        <w:tc>
          <w:tcPr>
            <w:tcW w:w="351" w:type="dxa"/>
            <w:tcBorders>
              <w:top w:val="nil"/>
              <w:left w:val="single" w:sz="8" w:space="0" w:color="B5DDDC"/>
              <w:bottom w:val="single" w:sz="8" w:space="0" w:color="B5DDDC"/>
              <w:right w:val="single" w:sz="8" w:space="0" w:color="B5DDDC"/>
            </w:tcBorders>
            <w:vAlign w:val="center"/>
            <w:hideMark/>
          </w:tcPr>
          <w:p w14:paraId="7DB89D77" w14:textId="77777777" w:rsidR="0096775F" w:rsidRPr="00E94D4D" w:rsidRDefault="00992883" w:rsidP="0096775F">
            <w:pPr>
              <w:spacing w:before="0" w:after="0" w:line="240" w:lineRule="auto"/>
              <w:jc w:val="center"/>
              <w:rPr>
                <w:rFonts w:ascii="Calibri" w:hAnsi="Calibri" w:cs="Calibri"/>
                <w:sz w:val="16"/>
                <w:szCs w:val="16"/>
              </w:rPr>
            </w:pPr>
            <w:r w:rsidRPr="00E94D4D">
              <w:rPr>
                <w:rFonts w:ascii="Calibri" w:hAnsi="Calibri" w:cs="Calibri"/>
                <w:sz w:val="16"/>
                <w:szCs w:val="16"/>
              </w:rPr>
              <w:t>1</w:t>
            </w:r>
          </w:p>
        </w:tc>
        <w:tc>
          <w:tcPr>
            <w:tcW w:w="2001" w:type="dxa"/>
            <w:tcBorders>
              <w:top w:val="nil"/>
              <w:left w:val="nil"/>
              <w:bottom w:val="single" w:sz="8" w:space="0" w:color="B5DDDC"/>
              <w:right w:val="single" w:sz="8" w:space="0" w:color="B5DDDC"/>
            </w:tcBorders>
            <w:vAlign w:val="center"/>
            <w:hideMark/>
          </w:tcPr>
          <w:p w14:paraId="2E7DDD03" w14:textId="77777777" w:rsidR="0096775F" w:rsidRPr="00E94D4D" w:rsidRDefault="00992883" w:rsidP="0096775F">
            <w:pPr>
              <w:spacing w:before="0" w:after="0" w:line="240" w:lineRule="auto"/>
              <w:rPr>
                <w:rFonts w:ascii="Calibri" w:hAnsi="Calibri" w:cs="Calibri"/>
                <w:sz w:val="16"/>
                <w:szCs w:val="16"/>
              </w:rPr>
            </w:pPr>
            <w:r w:rsidRPr="00E94D4D">
              <w:rPr>
                <w:rFonts w:ascii="Calibri" w:hAnsi="Calibri" w:cs="Calibri"/>
                <w:sz w:val="16"/>
                <w:szCs w:val="16"/>
              </w:rPr>
              <w:t>Was there a clear statement of the aims of the research?</w:t>
            </w:r>
          </w:p>
        </w:tc>
        <w:tc>
          <w:tcPr>
            <w:tcW w:w="899" w:type="dxa"/>
            <w:tcBorders>
              <w:top w:val="nil"/>
              <w:left w:val="nil"/>
              <w:bottom w:val="single" w:sz="8" w:space="0" w:color="B5DDDC"/>
              <w:right w:val="single" w:sz="8" w:space="0" w:color="B5DDDC"/>
            </w:tcBorders>
            <w:vAlign w:val="center"/>
            <w:hideMark/>
          </w:tcPr>
          <w:p w14:paraId="2D947C74" w14:textId="77777777" w:rsidR="0096775F" w:rsidRPr="002C187C" w:rsidRDefault="00992883" w:rsidP="0096775F">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3477491B" w14:textId="77777777" w:rsidR="0096775F" w:rsidRPr="002C187C" w:rsidRDefault="00992883" w:rsidP="0096775F">
            <w:pPr>
              <w:spacing w:before="0" w:after="0" w:line="240" w:lineRule="auto"/>
              <w:rPr>
                <w:rFonts w:ascii="Calibri" w:hAnsi="Calibri" w:cs="Calibri"/>
                <w:sz w:val="16"/>
                <w:szCs w:val="16"/>
              </w:rPr>
            </w:pPr>
            <w:r w:rsidRPr="002C187C">
              <w:rPr>
                <w:rFonts w:ascii="Calibri" w:hAnsi="Calibri" w:cs="Calibri"/>
                <w:sz w:val="16"/>
                <w:szCs w:val="16"/>
              </w:rPr>
              <w:t>A clear set of four study objectives are presented in the last paragraph of the introduction</w:t>
            </w:r>
          </w:p>
        </w:tc>
        <w:tc>
          <w:tcPr>
            <w:tcW w:w="851" w:type="dxa"/>
            <w:tcBorders>
              <w:top w:val="nil"/>
              <w:left w:val="nil"/>
              <w:bottom w:val="single" w:sz="8" w:space="0" w:color="B5DDDC"/>
              <w:right w:val="single" w:sz="8" w:space="0" w:color="B5DDDC"/>
            </w:tcBorders>
            <w:shd w:val="clear" w:color="000000" w:fill="E2EFDA"/>
            <w:vAlign w:val="center"/>
            <w:hideMark/>
          </w:tcPr>
          <w:p w14:paraId="5F3C57EA" w14:textId="77777777" w:rsidR="0096775F" w:rsidRPr="002C187C" w:rsidRDefault="00992883" w:rsidP="0096775F">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6A7F483F" w14:textId="77777777" w:rsidTr="00D545E2">
        <w:trPr>
          <w:trHeight w:val="340"/>
        </w:trPr>
        <w:tc>
          <w:tcPr>
            <w:tcW w:w="351" w:type="dxa"/>
            <w:tcBorders>
              <w:top w:val="nil"/>
              <w:left w:val="single" w:sz="8" w:space="0" w:color="B5DDDC"/>
              <w:bottom w:val="single" w:sz="8" w:space="0" w:color="B5DDDC"/>
              <w:right w:val="single" w:sz="8" w:space="0" w:color="B5DDDC"/>
            </w:tcBorders>
            <w:vAlign w:val="center"/>
            <w:hideMark/>
          </w:tcPr>
          <w:p w14:paraId="56176E8B" w14:textId="77777777" w:rsidR="0096775F" w:rsidRPr="00E94D4D" w:rsidRDefault="00992883" w:rsidP="0096775F">
            <w:pPr>
              <w:spacing w:before="0" w:after="0" w:line="240" w:lineRule="auto"/>
              <w:jc w:val="center"/>
              <w:rPr>
                <w:rFonts w:ascii="Calibri" w:hAnsi="Calibri" w:cs="Calibri"/>
                <w:sz w:val="16"/>
                <w:szCs w:val="16"/>
              </w:rPr>
            </w:pPr>
            <w:r w:rsidRPr="00E94D4D">
              <w:rPr>
                <w:rFonts w:ascii="Calibri" w:hAnsi="Calibri" w:cs="Calibri"/>
                <w:sz w:val="16"/>
                <w:szCs w:val="16"/>
              </w:rPr>
              <w:t>2</w:t>
            </w:r>
          </w:p>
        </w:tc>
        <w:tc>
          <w:tcPr>
            <w:tcW w:w="2001" w:type="dxa"/>
            <w:tcBorders>
              <w:top w:val="nil"/>
              <w:left w:val="nil"/>
              <w:bottom w:val="single" w:sz="8" w:space="0" w:color="B5DDDC"/>
              <w:right w:val="single" w:sz="8" w:space="0" w:color="B5DDDC"/>
            </w:tcBorders>
            <w:vAlign w:val="center"/>
            <w:hideMark/>
          </w:tcPr>
          <w:p w14:paraId="5BF8AE26" w14:textId="77777777" w:rsidR="0096775F" w:rsidRPr="00E94D4D" w:rsidRDefault="00992883" w:rsidP="0096775F">
            <w:pPr>
              <w:spacing w:before="0" w:after="0" w:line="240" w:lineRule="auto"/>
              <w:rPr>
                <w:rFonts w:ascii="Calibri" w:hAnsi="Calibri" w:cs="Calibri"/>
                <w:sz w:val="16"/>
                <w:szCs w:val="16"/>
              </w:rPr>
            </w:pPr>
            <w:r w:rsidRPr="00E94D4D">
              <w:rPr>
                <w:rFonts w:ascii="Calibri" w:hAnsi="Calibri" w:cs="Calibri"/>
                <w:sz w:val="16"/>
                <w:szCs w:val="16"/>
              </w:rPr>
              <w:t>Is the methodology appropriate?</w:t>
            </w:r>
          </w:p>
        </w:tc>
        <w:tc>
          <w:tcPr>
            <w:tcW w:w="899" w:type="dxa"/>
            <w:tcBorders>
              <w:top w:val="nil"/>
              <w:left w:val="nil"/>
              <w:bottom w:val="single" w:sz="8" w:space="0" w:color="B5DDDC"/>
              <w:right w:val="single" w:sz="8" w:space="0" w:color="B5DDDC"/>
            </w:tcBorders>
            <w:vAlign w:val="center"/>
            <w:hideMark/>
          </w:tcPr>
          <w:p w14:paraId="6E3DD7F8" w14:textId="77777777" w:rsidR="0096775F" w:rsidRPr="002C187C" w:rsidRDefault="00992883" w:rsidP="0096775F">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55934213" w14:textId="32174DF2" w:rsidR="0096775F" w:rsidRPr="002C187C" w:rsidRDefault="00992883" w:rsidP="0096775F">
            <w:pPr>
              <w:spacing w:before="0" w:after="0" w:line="240" w:lineRule="auto"/>
              <w:rPr>
                <w:rFonts w:ascii="Calibri" w:hAnsi="Calibri" w:cs="Calibri"/>
                <w:sz w:val="16"/>
                <w:szCs w:val="16"/>
              </w:rPr>
            </w:pPr>
            <w:r w:rsidRPr="002C187C">
              <w:rPr>
                <w:rFonts w:ascii="Calibri" w:hAnsi="Calibri" w:cs="Calibri"/>
                <w:sz w:val="16"/>
                <w:szCs w:val="16"/>
              </w:rPr>
              <w:t xml:space="preserve">Evaluation of rapid qPCR monitoring for </w:t>
            </w:r>
            <w:r w:rsidR="00EA2716" w:rsidRPr="00EA2716">
              <w:rPr>
                <w:rFonts w:ascii="Calibri" w:hAnsi="Calibri" w:cs="Calibri"/>
                <w:i/>
                <w:sz w:val="16"/>
                <w:szCs w:val="16"/>
              </w:rPr>
              <w:t>E. coli</w:t>
            </w:r>
            <w:r w:rsidRPr="002C187C">
              <w:rPr>
                <w:rFonts w:ascii="Calibri" w:hAnsi="Calibri" w:cs="Calibri"/>
                <w:sz w:val="16"/>
                <w:szCs w:val="16"/>
              </w:rPr>
              <w:t xml:space="preserve"> in freshwater in beach water samples to assess if it can solve the 24-h delay problem, compared to culture techniques is an appropriate methodology.</w:t>
            </w:r>
          </w:p>
        </w:tc>
        <w:tc>
          <w:tcPr>
            <w:tcW w:w="851" w:type="dxa"/>
            <w:tcBorders>
              <w:top w:val="nil"/>
              <w:left w:val="nil"/>
              <w:bottom w:val="single" w:sz="8" w:space="0" w:color="B5DDDC"/>
              <w:right w:val="single" w:sz="8" w:space="0" w:color="B5DDDC"/>
            </w:tcBorders>
            <w:shd w:val="clear" w:color="000000" w:fill="70AD47"/>
            <w:vAlign w:val="center"/>
            <w:hideMark/>
          </w:tcPr>
          <w:p w14:paraId="0D5AABD8" w14:textId="77777777" w:rsidR="0096775F" w:rsidRPr="002C187C" w:rsidRDefault="00992883" w:rsidP="0096775F">
            <w:pPr>
              <w:spacing w:before="0" w:after="0" w:line="240" w:lineRule="auto"/>
              <w:jc w:val="center"/>
              <w:rPr>
                <w:rFonts w:ascii="Calibri" w:hAnsi="Calibri" w:cs="Calibri"/>
                <w:b/>
                <w:bCs/>
                <w:sz w:val="16"/>
                <w:szCs w:val="16"/>
              </w:rPr>
            </w:pPr>
            <w:r w:rsidRPr="002C187C">
              <w:rPr>
                <w:rFonts w:ascii="Calibri" w:hAnsi="Calibri" w:cs="Calibri"/>
                <w:b/>
                <w:bCs/>
                <w:sz w:val="16"/>
                <w:szCs w:val="16"/>
              </w:rPr>
              <w:t>Definitely low risk of bias (++)</w:t>
            </w:r>
          </w:p>
        </w:tc>
      </w:tr>
      <w:tr w:rsidR="00BF2DBF" w14:paraId="35F89FA8" w14:textId="77777777" w:rsidTr="00D545E2">
        <w:trPr>
          <w:trHeight w:val="340"/>
        </w:trPr>
        <w:tc>
          <w:tcPr>
            <w:tcW w:w="351" w:type="dxa"/>
            <w:tcBorders>
              <w:top w:val="nil"/>
              <w:left w:val="single" w:sz="8" w:space="0" w:color="B5DDDC"/>
              <w:bottom w:val="single" w:sz="8" w:space="0" w:color="B5DDDC"/>
              <w:right w:val="single" w:sz="8" w:space="0" w:color="B5DDDC"/>
            </w:tcBorders>
            <w:shd w:val="clear" w:color="000000" w:fill="D6EAEB"/>
            <w:vAlign w:val="center"/>
            <w:hideMark/>
          </w:tcPr>
          <w:p w14:paraId="30037D5E" w14:textId="77777777" w:rsidR="0096775F" w:rsidRPr="002C187C" w:rsidRDefault="00992883" w:rsidP="0096775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2001" w:type="dxa"/>
            <w:tcBorders>
              <w:top w:val="nil"/>
              <w:left w:val="nil"/>
              <w:bottom w:val="single" w:sz="8" w:space="0" w:color="B5DDDC"/>
              <w:right w:val="single" w:sz="8" w:space="0" w:color="B5DDDC"/>
            </w:tcBorders>
            <w:shd w:val="clear" w:color="000000" w:fill="D6EAEB"/>
            <w:vAlign w:val="center"/>
            <w:hideMark/>
          </w:tcPr>
          <w:p w14:paraId="10ED48E2" w14:textId="77777777" w:rsidR="0096775F" w:rsidRPr="002C187C" w:rsidRDefault="00992883" w:rsidP="0096775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A2: Is it worth continuing?</w:t>
            </w:r>
          </w:p>
        </w:tc>
        <w:tc>
          <w:tcPr>
            <w:tcW w:w="899" w:type="dxa"/>
            <w:tcBorders>
              <w:top w:val="nil"/>
              <w:left w:val="nil"/>
              <w:bottom w:val="single" w:sz="8" w:space="0" w:color="B5DDDC"/>
              <w:right w:val="single" w:sz="8" w:space="0" w:color="B5DDDC"/>
            </w:tcBorders>
            <w:shd w:val="clear" w:color="000000" w:fill="D6EAEB"/>
            <w:noWrap/>
            <w:hideMark/>
          </w:tcPr>
          <w:p w14:paraId="7A11AF62" w14:textId="77777777" w:rsidR="0096775F" w:rsidRPr="002C187C" w:rsidRDefault="00992883" w:rsidP="0096775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13824607" w14:textId="77777777" w:rsidR="0096775F" w:rsidRPr="002C187C" w:rsidRDefault="00992883" w:rsidP="0096775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07C5451A" w14:textId="77777777" w:rsidR="0096775F" w:rsidRPr="002C187C" w:rsidRDefault="00992883" w:rsidP="0096775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74ACA21F" w14:textId="77777777" w:rsidTr="00D545E2">
        <w:trPr>
          <w:trHeight w:val="340"/>
        </w:trPr>
        <w:tc>
          <w:tcPr>
            <w:tcW w:w="351" w:type="dxa"/>
            <w:tcBorders>
              <w:top w:val="nil"/>
              <w:left w:val="single" w:sz="8" w:space="0" w:color="B5DDDC"/>
              <w:bottom w:val="single" w:sz="8" w:space="0" w:color="B5DDDC"/>
              <w:right w:val="single" w:sz="8" w:space="0" w:color="B5DDDC"/>
            </w:tcBorders>
            <w:vAlign w:val="center"/>
            <w:hideMark/>
          </w:tcPr>
          <w:p w14:paraId="1E11C620" w14:textId="77777777" w:rsidR="0096775F" w:rsidRPr="00E94D4D" w:rsidRDefault="00992883" w:rsidP="0096775F">
            <w:pPr>
              <w:spacing w:before="0" w:after="0" w:line="240" w:lineRule="auto"/>
              <w:jc w:val="center"/>
              <w:rPr>
                <w:rFonts w:ascii="Calibri" w:hAnsi="Calibri" w:cs="Calibri"/>
                <w:sz w:val="16"/>
                <w:szCs w:val="16"/>
              </w:rPr>
            </w:pPr>
            <w:r w:rsidRPr="00E94D4D">
              <w:rPr>
                <w:rFonts w:ascii="Calibri" w:hAnsi="Calibri" w:cs="Calibri"/>
                <w:sz w:val="16"/>
                <w:szCs w:val="16"/>
              </w:rPr>
              <w:t>3</w:t>
            </w:r>
          </w:p>
        </w:tc>
        <w:tc>
          <w:tcPr>
            <w:tcW w:w="2001" w:type="dxa"/>
            <w:tcBorders>
              <w:top w:val="nil"/>
              <w:left w:val="nil"/>
              <w:bottom w:val="single" w:sz="8" w:space="0" w:color="B5DDDC"/>
              <w:right w:val="single" w:sz="8" w:space="0" w:color="B5DDDC"/>
            </w:tcBorders>
            <w:vAlign w:val="center"/>
            <w:hideMark/>
          </w:tcPr>
          <w:p w14:paraId="2AEA8827" w14:textId="77777777" w:rsidR="0096775F" w:rsidRPr="00E94D4D" w:rsidRDefault="00992883" w:rsidP="0096775F">
            <w:pPr>
              <w:spacing w:before="0" w:after="0" w:line="240" w:lineRule="auto"/>
              <w:rPr>
                <w:rFonts w:ascii="Calibri" w:hAnsi="Calibri" w:cs="Calibri"/>
                <w:sz w:val="16"/>
                <w:szCs w:val="16"/>
              </w:rPr>
            </w:pPr>
            <w:r w:rsidRPr="00E94D4D">
              <w:rPr>
                <w:rFonts w:ascii="Calibri" w:hAnsi="Calibri" w:cs="Calibri"/>
                <w:sz w:val="16"/>
                <w:szCs w:val="16"/>
              </w:rPr>
              <w:t>Was the research design appropriate to address the aims of the research?</w:t>
            </w:r>
          </w:p>
        </w:tc>
        <w:tc>
          <w:tcPr>
            <w:tcW w:w="899" w:type="dxa"/>
            <w:tcBorders>
              <w:top w:val="nil"/>
              <w:left w:val="nil"/>
              <w:bottom w:val="single" w:sz="8" w:space="0" w:color="B5DDDC"/>
              <w:right w:val="single" w:sz="8" w:space="0" w:color="B5DDDC"/>
            </w:tcBorders>
            <w:vAlign w:val="center"/>
            <w:hideMark/>
          </w:tcPr>
          <w:p w14:paraId="0276016F" w14:textId="77777777" w:rsidR="0096775F" w:rsidRPr="002C187C" w:rsidRDefault="00992883" w:rsidP="0096775F">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0421BAD2" w14:textId="6A08C40E" w:rsidR="0096775F" w:rsidRPr="002C187C" w:rsidRDefault="00992883" w:rsidP="0096775F">
            <w:pPr>
              <w:spacing w:before="0" w:after="0" w:line="240" w:lineRule="auto"/>
              <w:rPr>
                <w:rFonts w:ascii="Calibri" w:hAnsi="Calibri" w:cs="Calibri"/>
                <w:sz w:val="16"/>
                <w:szCs w:val="16"/>
              </w:rPr>
            </w:pPr>
            <w:r w:rsidRPr="002C187C">
              <w:rPr>
                <w:rFonts w:ascii="Calibri" w:hAnsi="Calibri" w:cs="Calibri"/>
                <w:sz w:val="16"/>
                <w:szCs w:val="16"/>
              </w:rPr>
              <w:t xml:space="preserve">Sampling involved collection of 288 samples from eight high risk Chicago lakeshore beaches and tested for </w:t>
            </w:r>
            <w:r w:rsidR="00EA2716" w:rsidRPr="00EA2716">
              <w:rPr>
                <w:rFonts w:ascii="Calibri" w:hAnsi="Calibri" w:cs="Calibri"/>
                <w:i/>
                <w:sz w:val="16"/>
                <w:szCs w:val="16"/>
              </w:rPr>
              <w:t>E. coli</w:t>
            </w:r>
            <w:r w:rsidRPr="002C187C">
              <w:rPr>
                <w:rFonts w:ascii="Calibri" w:hAnsi="Calibri" w:cs="Calibri"/>
                <w:sz w:val="16"/>
                <w:szCs w:val="16"/>
              </w:rPr>
              <w:t xml:space="preserve"> culture and qPCR four days per week between July and August 2017.  This sampling plan is easy to follow and </w:t>
            </w:r>
            <w:r w:rsidR="00235233">
              <w:rPr>
                <w:rFonts w:ascii="Calibri" w:hAnsi="Calibri" w:cs="Calibri"/>
                <w:sz w:val="16"/>
                <w:szCs w:val="16"/>
              </w:rPr>
              <w:t>i</w:t>
            </w:r>
            <w:r w:rsidR="00235233" w:rsidRPr="002C187C">
              <w:rPr>
                <w:rFonts w:ascii="Calibri" w:hAnsi="Calibri" w:cs="Calibri"/>
                <w:sz w:val="16"/>
                <w:szCs w:val="16"/>
              </w:rPr>
              <w:t xml:space="preserve">s </w:t>
            </w:r>
            <w:r w:rsidRPr="002C187C">
              <w:rPr>
                <w:rFonts w:ascii="Calibri" w:hAnsi="Calibri" w:cs="Calibri"/>
                <w:sz w:val="16"/>
                <w:szCs w:val="16"/>
              </w:rPr>
              <w:t>appropriate in responding to the study aims.</w:t>
            </w:r>
          </w:p>
        </w:tc>
        <w:tc>
          <w:tcPr>
            <w:tcW w:w="851" w:type="dxa"/>
            <w:tcBorders>
              <w:top w:val="nil"/>
              <w:left w:val="nil"/>
              <w:bottom w:val="single" w:sz="8" w:space="0" w:color="B5DDDC"/>
              <w:right w:val="single" w:sz="8" w:space="0" w:color="B5DDDC"/>
            </w:tcBorders>
            <w:shd w:val="clear" w:color="000000" w:fill="E2EFDA"/>
            <w:vAlign w:val="center"/>
            <w:hideMark/>
          </w:tcPr>
          <w:p w14:paraId="1D08C650" w14:textId="77777777" w:rsidR="0096775F" w:rsidRPr="002C187C" w:rsidRDefault="00992883" w:rsidP="0096775F">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1EB2FE68" w14:textId="77777777" w:rsidTr="00D545E2">
        <w:trPr>
          <w:trHeight w:val="340"/>
        </w:trPr>
        <w:tc>
          <w:tcPr>
            <w:tcW w:w="351" w:type="dxa"/>
            <w:tcBorders>
              <w:top w:val="nil"/>
              <w:left w:val="single" w:sz="8" w:space="0" w:color="B5DDDC"/>
              <w:bottom w:val="single" w:sz="8" w:space="0" w:color="B5DDDC"/>
              <w:right w:val="single" w:sz="8" w:space="0" w:color="B5DDDC"/>
            </w:tcBorders>
            <w:vAlign w:val="center"/>
            <w:hideMark/>
          </w:tcPr>
          <w:p w14:paraId="1DD483A0" w14:textId="77777777" w:rsidR="0096775F" w:rsidRPr="00E94D4D" w:rsidRDefault="00992883" w:rsidP="0096775F">
            <w:pPr>
              <w:spacing w:before="0" w:after="0" w:line="240" w:lineRule="auto"/>
              <w:jc w:val="center"/>
              <w:rPr>
                <w:rFonts w:ascii="Calibri" w:hAnsi="Calibri" w:cs="Calibri"/>
                <w:sz w:val="16"/>
                <w:szCs w:val="16"/>
              </w:rPr>
            </w:pPr>
            <w:r w:rsidRPr="00E94D4D">
              <w:rPr>
                <w:rFonts w:ascii="Calibri" w:hAnsi="Calibri" w:cs="Calibri"/>
                <w:sz w:val="16"/>
                <w:szCs w:val="16"/>
              </w:rPr>
              <w:t>4</w:t>
            </w:r>
          </w:p>
        </w:tc>
        <w:tc>
          <w:tcPr>
            <w:tcW w:w="2001" w:type="dxa"/>
            <w:tcBorders>
              <w:top w:val="nil"/>
              <w:left w:val="nil"/>
              <w:bottom w:val="single" w:sz="8" w:space="0" w:color="B5DDDC"/>
              <w:right w:val="single" w:sz="8" w:space="0" w:color="B5DDDC"/>
            </w:tcBorders>
            <w:vAlign w:val="center"/>
            <w:hideMark/>
          </w:tcPr>
          <w:p w14:paraId="7CCA52D5" w14:textId="77777777" w:rsidR="0096775F" w:rsidRPr="00E94D4D" w:rsidRDefault="00992883" w:rsidP="0096775F">
            <w:pPr>
              <w:spacing w:before="0" w:after="0" w:line="240" w:lineRule="auto"/>
              <w:rPr>
                <w:rFonts w:ascii="Calibri" w:hAnsi="Calibri" w:cs="Calibri"/>
                <w:sz w:val="16"/>
                <w:szCs w:val="16"/>
              </w:rPr>
            </w:pPr>
            <w:r w:rsidRPr="00E94D4D">
              <w:rPr>
                <w:rFonts w:ascii="Calibri" w:hAnsi="Calibri" w:cs="Calibri"/>
                <w:sz w:val="16"/>
                <w:szCs w:val="16"/>
              </w:rPr>
              <w:t>Was the chosen hypothetical population or subpopulation appropriate for addressing the study research aims?</w:t>
            </w:r>
          </w:p>
        </w:tc>
        <w:tc>
          <w:tcPr>
            <w:tcW w:w="899" w:type="dxa"/>
            <w:tcBorders>
              <w:top w:val="nil"/>
              <w:left w:val="nil"/>
              <w:bottom w:val="single" w:sz="8" w:space="0" w:color="B5DDDC"/>
              <w:right w:val="single" w:sz="8" w:space="0" w:color="B5DDDC"/>
            </w:tcBorders>
            <w:vAlign w:val="center"/>
            <w:hideMark/>
          </w:tcPr>
          <w:p w14:paraId="78D8C10B" w14:textId="77777777" w:rsidR="0096775F" w:rsidRPr="002C187C" w:rsidRDefault="00992883" w:rsidP="0096775F">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2E72B304" w14:textId="77777777" w:rsidR="0096775F" w:rsidRPr="002C187C" w:rsidRDefault="00992883" w:rsidP="0096775F">
            <w:pPr>
              <w:spacing w:before="0" w:after="0" w:line="240" w:lineRule="auto"/>
              <w:rPr>
                <w:rFonts w:ascii="Calibri" w:hAnsi="Calibri" w:cs="Calibri"/>
                <w:sz w:val="16"/>
                <w:szCs w:val="16"/>
              </w:rPr>
            </w:pPr>
            <w:r w:rsidRPr="002C187C">
              <w:rPr>
                <w:rFonts w:ascii="Calibri" w:hAnsi="Calibri" w:cs="Calibri"/>
                <w:sz w:val="16"/>
                <w:szCs w:val="16"/>
              </w:rPr>
              <w:t>The hypothetical population is people undertaking primary contact recreation.  QMRA estimates are compared with beach Action Values (BAV) based on US EPA acceptable thresholds for gastrointestinal illness (note that this ignores other health impacts, e.g. sequelae like G-B syndrome).</w:t>
            </w:r>
          </w:p>
        </w:tc>
        <w:tc>
          <w:tcPr>
            <w:tcW w:w="851" w:type="dxa"/>
            <w:tcBorders>
              <w:top w:val="nil"/>
              <w:left w:val="nil"/>
              <w:bottom w:val="single" w:sz="8" w:space="0" w:color="B5DDDC"/>
              <w:right w:val="single" w:sz="8" w:space="0" w:color="B5DDDC"/>
            </w:tcBorders>
            <w:shd w:val="clear" w:color="000000" w:fill="E2EFDA"/>
            <w:vAlign w:val="center"/>
            <w:hideMark/>
          </w:tcPr>
          <w:p w14:paraId="014A6936" w14:textId="77777777" w:rsidR="0096775F" w:rsidRPr="002C187C" w:rsidRDefault="00992883" w:rsidP="0096775F">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53AB26E9" w14:textId="77777777" w:rsidTr="00D545E2">
        <w:trPr>
          <w:trHeight w:val="340"/>
        </w:trPr>
        <w:tc>
          <w:tcPr>
            <w:tcW w:w="351" w:type="dxa"/>
            <w:tcBorders>
              <w:top w:val="nil"/>
              <w:left w:val="single" w:sz="8" w:space="0" w:color="B5DDDC"/>
              <w:bottom w:val="single" w:sz="8" w:space="0" w:color="B5DDDC"/>
              <w:right w:val="single" w:sz="8" w:space="0" w:color="B5DDDC"/>
            </w:tcBorders>
            <w:vAlign w:val="center"/>
            <w:hideMark/>
          </w:tcPr>
          <w:p w14:paraId="53D6A1B1" w14:textId="77777777" w:rsidR="0096775F" w:rsidRPr="00E94D4D" w:rsidRDefault="00992883" w:rsidP="0096775F">
            <w:pPr>
              <w:spacing w:before="0" w:after="0" w:line="240" w:lineRule="auto"/>
              <w:jc w:val="center"/>
              <w:rPr>
                <w:rFonts w:ascii="Calibri" w:hAnsi="Calibri" w:cs="Calibri"/>
                <w:sz w:val="16"/>
                <w:szCs w:val="16"/>
              </w:rPr>
            </w:pPr>
            <w:r w:rsidRPr="00E94D4D">
              <w:rPr>
                <w:rFonts w:ascii="Calibri" w:hAnsi="Calibri" w:cs="Calibri"/>
                <w:sz w:val="16"/>
                <w:szCs w:val="16"/>
              </w:rPr>
              <w:t>5</w:t>
            </w:r>
          </w:p>
        </w:tc>
        <w:tc>
          <w:tcPr>
            <w:tcW w:w="2001" w:type="dxa"/>
            <w:tcBorders>
              <w:top w:val="nil"/>
              <w:left w:val="nil"/>
              <w:bottom w:val="single" w:sz="8" w:space="0" w:color="B5DDDC"/>
              <w:right w:val="single" w:sz="8" w:space="0" w:color="B5DDDC"/>
            </w:tcBorders>
            <w:vAlign w:val="center"/>
            <w:hideMark/>
          </w:tcPr>
          <w:p w14:paraId="6C05D455" w14:textId="77777777" w:rsidR="0096775F" w:rsidRPr="00E94D4D" w:rsidRDefault="00992883" w:rsidP="0096775F">
            <w:pPr>
              <w:spacing w:before="0" w:after="0" w:line="240" w:lineRule="auto"/>
              <w:rPr>
                <w:rFonts w:ascii="Calibri" w:hAnsi="Calibri" w:cs="Calibri"/>
                <w:sz w:val="16"/>
                <w:szCs w:val="16"/>
              </w:rPr>
            </w:pPr>
            <w:r w:rsidRPr="00E94D4D">
              <w:rPr>
                <w:rFonts w:ascii="Calibri" w:hAnsi="Calibri" w:cs="Calibri"/>
                <w:sz w:val="16"/>
                <w:szCs w:val="16"/>
              </w:rPr>
              <w:t>Was the data collected in a way that addressed the research issue?</w:t>
            </w:r>
          </w:p>
        </w:tc>
        <w:tc>
          <w:tcPr>
            <w:tcW w:w="899" w:type="dxa"/>
            <w:tcBorders>
              <w:top w:val="nil"/>
              <w:left w:val="nil"/>
              <w:bottom w:val="single" w:sz="8" w:space="0" w:color="B5DDDC"/>
              <w:right w:val="single" w:sz="8" w:space="0" w:color="B5DDDC"/>
            </w:tcBorders>
            <w:vAlign w:val="center"/>
            <w:hideMark/>
          </w:tcPr>
          <w:p w14:paraId="36AFBEE9" w14:textId="77777777" w:rsidR="0096775F" w:rsidRPr="002C187C" w:rsidRDefault="00992883" w:rsidP="0096775F">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0F3BB834" w14:textId="77777777" w:rsidR="0096775F" w:rsidRPr="002C187C" w:rsidRDefault="00992883" w:rsidP="0096775F">
            <w:pPr>
              <w:spacing w:before="0" w:after="0" w:line="240" w:lineRule="auto"/>
              <w:rPr>
                <w:rFonts w:ascii="Calibri" w:hAnsi="Calibri" w:cs="Calibri"/>
                <w:sz w:val="16"/>
                <w:szCs w:val="16"/>
              </w:rPr>
            </w:pPr>
            <w:r w:rsidRPr="002C187C">
              <w:rPr>
                <w:rFonts w:ascii="Calibri" w:hAnsi="Calibri" w:cs="Calibri"/>
                <w:sz w:val="16"/>
                <w:szCs w:val="16"/>
              </w:rPr>
              <w:t>Data collection was appropriate to address the research issue.</w:t>
            </w:r>
          </w:p>
        </w:tc>
        <w:tc>
          <w:tcPr>
            <w:tcW w:w="851" w:type="dxa"/>
            <w:tcBorders>
              <w:top w:val="nil"/>
              <w:left w:val="nil"/>
              <w:bottom w:val="single" w:sz="8" w:space="0" w:color="B5DDDC"/>
              <w:right w:val="single" w:sz="8" w:space="0" w:color="B5DDDC"/>
            </w:tcBorders>
            <w:shd w:val="clear" w:color="000000" w:fill="E2EFDA"/>
            <w:vAlign w:val="center"/>
            <w:hideMark/>
          </w:tcPr>
          <w:p w14:paraId="01166847" w14:textId="77777777" w:rsidR="0096775F" w:rsidRPr="002C187C" w:rsidRDefault="00992883" w:rsidP="0096775F">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0A78B6F6" w14:textId="77777777" w:rsidTr="00D545E2">
        <w:trPr>
          <w:trHeight w:val="340"/>
        </w:trPr>
        <w:tc>
          <w:tcPr>
            <w:tcW w:w="351" w:type="dxa"/>
            <w:tcBorders>
              <w:top w:val="nil"/>
              <w:left w:val="single" w:sz="8" w:space="0" w:color="B5DDDC"/>
              <w:bottom w:val="single" w:sz="8" w:space="0" w:color="B5DDDC"/>
              <w:right w:val="single" w:sz="8" w:space="0" w:color="B5DDDC"/>
            </w:tcBorders>
            <w:vAlign w:val="center"/>
            <w:hideMark/>
          </w:tcPr>
          <w:p w14:paraId="68009E8C" w14:textId="77777777" w:rsidR="0096775F" w:rsidRPr="00E94D4D" w:rsidRDefault="00992883" w:rsidP="0096775F">
            <w:pPr>
              <w:spacing w:before="0" w:after="0" w:line="240" w:lineRule="auto"/>
              <w:jc w:val="center"/>
              <w:rPr>
                <w:rFonts w:ascii="Calibri" w:hAnsi="Calibri" w:cs="Calibri"/>
                <w:sz w:val="16"/>
                <w:szCs w:val="16"/>
              </w:rPr>
            </w:pPr>
            <w:r w:rsidRPr="00E94D4D">
              <w:rPr>
                <w:rFonts w:ascii="Calibri" w:hAnsi="Calibri" w:cs="Calibri"/>
                <w:sz w:val="16"/>
                <w:szCs w:val="16"/>
              </w:rPr>
              <w:t>6</w:t>
            </w:r>
          </w:p>
        </w:tc>
        <w:tc>
          <w:tcPr>
            <w:tcW w:w="2001" w:type="dxa"/>
            <w:tcBorders>
              <w:top w:val="nil"/>
              <w:left w:val="nil"/>
              <w:bottom w:val="single" w:sz="8" w:space="0" w:color="B5DDDC"/>
              <w:right w:val="single" w:sz="8" w:space="0" w:color="B5DDDC"/>
            </w:tcBorders>
            <w:vAlign w:val="center"/>
            <w:hideMark/>
          </w:tcPr>
          <w:p w14:paraId="7ACF475C" w14:textId="77777777" w:rsidR="0096775F" w:rsidRPr="00E94D4D" w:rsidRDefault="00992883" w:rsidP="0096775F">
            <w:pPr>
              <w:spacing w:before="0" w:after="0" w:line="240" w:lineRule="auto"/>
              <w:rPr>
                <w:rFonts w:ascii="Calibri" w:hAnsi="Calibri" w:cs="Calibri"/>
                <w:sz w:val="16"/>
                <w:szCs w:val="16"/>
              </w:rPr>
            </w:pPr>
            <w:r w:rsidRPr="00E94D4D">
              <w:rPr>
                <w:rFonts w:ascii="Calibri" w:hAnsi="Calibri" w:cs="Calibri"/>
                <w:sz w:val="16"/>
                <w:szCs w:val="16"/>
              </w:rPr>
              <w:t>Has the relationship between researcher and participants been adequately considered?</w:t>
            </w:r>
          </w:p>
        </w:tc>
        <w:tc>
          <w:tcPr>
            <w:tcW w:w="899" w:type="dxa"/>
            <w:tcBorders>
              <w:top w:val="nil"/>
              <w:left w:val="nil"/>
              <w:bottom w:val="single" w:sz="8" w:space="0" w:color="B5DDDC"/>
              <w:right w:val="single" w:sz="8" w:space="0" w:color="B5DDDC"/>
            </w:tcBorders>
            <w:vAlign w:val="center"/>
            <w:hideMark/>
          </w:tcPr>
          <w:p w14:paraId="7CF180D7" w14:textId="77777777" w:rsidR="0096775F" w:rsidRPr="002C187C" w:rsidRDefault="00992883" w:rsidP="0096775F">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57E8B203" w14:textId="77777777" w:rsidR="0096775F" w:rsidRPr="002C187C" w:rsidRDefault="00992883" w:rsidP="0096775F">
            <w:pPr>
              <w:spacing w:before="0" w:after="0" w:line="240" w:lineRule="auto"/>
              <w:rPr>
                <w:rFonts w:ascii="Calibri" w:hAnsi="Calibri" w:cs="Calibri"/>
                <w:sz w:val="16"/>
                <w:szCs w:val="16"/>
              </w:rPr>
            </w:pPr>
            <w:r w:rsidRPr="002C187C">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15020B50" w14:textId="77777777" w:rsidR="0096775F" w:rsidRPr="002C187C" w:rsidRDefault="00992883" w:rsidP="0096775F">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723B060D" w14:textId="77777777" w:rsidTr="00D545E2">
        <w:trPr>
          <w:trHeight w:val="340"/>
        </w:trPr>
        <w:tc>
          <w:tcPr>
            <w:tcW w:w="351" w:type="dxa"/>
            <w:tcBorders>
              <w:top w:val="nil"/>
              <w:left w:val="single" w:sz="8" w:space="0" w:color="B5DDDC"/>
              <w:bottom w:val="single" w:sz="8" w:space="0" w:color="B5DDDC"/>
              <w:right w:val="single" w:sz="8" w:space="0" w:color="B5DDDC"/>
            </w:tcBorders>
            <w:shd w:val="clear" w:color="000000" w:fill="D6EAEB"/>
            <w:vAlign w:val="center"/>
            <w:hideMark/>
          </w:tcPr>
          <w:p w14:paraId="540FA600" w14:textId="77777777" w:rsidR="0096775F" w:rsidRPr="002C187C" w:rsidRDefault="00992883" w:rsidP="0096775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2001" w:type="dxa"/>
            <w:tcBorders>
              <w:top w:val="nil"/>
              <w:left w:val="nil"/>
              <w:bottom w:val="single" w:sz="8" w:space="0" w:color="B5DDDC"/>
              <w:right w:val="single" w:sz="8" w:space="0" w:color="B5DDDC"/>
            </w:tcBorders>
            <w:shd w:val="clear" w:color="000000" w:fill="D6EAEB"/>
            <w:vAlign w:val="center"/>
            <w:hideMark/>
          </w:tcPr>
          <w:p w14:paraId="77603566" w14:textId="77777777" w:rsidR="0096775F" w:rsidRPr="002C187C" w:rsidRDefault="00992883" w:rsidP="0096775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B: What are the results?</w:t>
            </w:r>
          </w:p>
        </w:tc>
        <w:tc>
          <w:tcPr>
            <w:tcW w:w="899" w:type="dxa"/>
            <w:tcBorders>
              <w:top w:val="nil"/>
              <w:left w:val="nil"/>
              <w:bottom w:val="single" w:sz="8" w:space="0" w:color="B5DDDC"/>
              <w:right w:val="single" w:sz="8" w:space="0" w:color="B5DDDC"/>
            </w:tcBorders>
            <w:shd w:val="clear" w:color="000000" w:fill="D6EAEB"/>
            <w:vAlign w:val="center"/>
            <w:hideMark/>
          </w:tcPr>
          <w:p w14:paraId="40ED7D5F" w14:textId="77777777" w:rsidR="0096775F" w:rsidRPr="002C187C" w:rsidRDefault="00992883" w:rsidP="0096775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vAlign w:val="center"/>
            <w:hideMark/>
          </w:tcPr>
          <w:p w14:paraId="71EF6DF7" w14:textId="77777777" w:rsidR="0096775F" w:rsidRPr="002C187C" w:rsidRDefault="00992883" w:rsidP="0096775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095A8F60" w14:textId="77777777" w:rsidR="0096775F" w:rsidRPr="002C187C" w:rsidRDefault="00992883" w:rsidP="0096775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44A2B9FA" w14:textId="77777777" w:rsidTr="00D545E2">
        <w:trPr>
          <w:trHeight w:val="340"/>
        </w:trPr>
        <w:tc>
          <w:tcPr>
            <w:tcW w:w="351" w:type="dxa"/>
            <w:tcBorders>
              <w:top w:val="nil"/>
              <w:left w:val="single" w:sz="8" w:space="0" w:color="B5DDDC"/>
              <w:bottom w:val="single" w:sz="8" w:space="0" w:color="B5DDDC"/>
              <w:right w:val="single" w:sz="8" w:space="0" w:color="B5DDDC"/>
            </w:tcBorders>
            <w:vAlign w:val="center"/>
            <w:hideMark/>
          </w:tcPr>
          <w:p w14:paraId="5D64190E" w14:textId="77777777" w:rsidR="0096775F" w:rsidRPr="00E94D4D" w:rsidRDefault="00992883" w:rsidP="0096775F">
            <w:pPr>
              <w:spacing w:before="0" w:after="0" w:line="240" w:lineRule="auto"/>
              <w:jc w:val="center"/>
              <w:rPr>
                <w:rFonts w:ascii="Calibri" w:hAnsi="Calibri" w:cs="Calibri"/>
                <w:sz w:val="16"/>
                <w:szCs w:val="16"/>
              </w:rPr>
            </w:pPr>
            <w:r w:rsidRPr="00E94D4D">
              <w:rPr>
                <w:rFonts w:ascii="Calibri" w:hAnsi="Calibri" w:cs="Calibri"/>
                <w:sz w:val="16"/>
                <w:szCs w:val="16"/>
              </w:rPr>
              <w:t>7</w:t>
            </w:r>
          </w:p>
        </w:tc>
        <w:tc>
          <w:tcPr>
            <w:tcW w:w="2001" w:type="dxa"/>
            <w:tcBorders>
              <w:top w:val="nil"/>
              <w:left w:val="nil"/>
              <w:bottom w:val="single" w:sz="8" w:space="0" w:color="B5DDDC"/>
              <w:right w:val="single" w:sz="8" w:space="0" w:color="B5DDDC"/>
            </w:tcBorders>
            <w:vAlign w:val="center"/>
            <w:hideMark/>
          </w:tcPr>
          <w:p w14:paraId="6422237F" w14:textId="77777777" w:rsidR="0096775F" w:rsidRPr="00E94D4D" w:rsidRDefault="00992883" w:rsidP="0096775F">
            <w:pPr>
              <w:spacing w:before="0" w:after="0" w:line="240" w:lineRule="auto"/>
              <w:rPr>
                <w:rFonts w:ascii="Calibri" w:hAnsi="Calibri" w:cs="Calibri"/>
                <w:sz w:val="16"/>
                <w:szCs w:val="16"/>
              </w:rPr>
            </w:pPr>
            <w:r w:rsidRPr="00E94D4D">
              <w:rPr>
                <w:rFonts w:ascii="Calibri" w:hAnsi="Calibri" w:cs="Calibri"/>
                <w:sz w:val="16"/>
                <w:szCs w:val="16"/>
              </w:rPr>
              <w:t>Have ethical issues been taken into consideration?</w:t>
            </w:r>
          </w:p>
        </w:tc>
        <w:tc>
          <w:tcPr>
            <w:tcW w:w="899" w:type="dxa"/>
            <w:tcBorders>
              <w:top w:val="nil"/>
              <w:left w:val="nil"/>
              <w:bottom w:val="single" w:sz="8" w:space="0" w:color="B5DDDC"/>
              <w:right w:val="single" w:sz="8" w:space="0" w:color="B5DDDC"/>
            </w:tcBorders>
            <w:vAlign w:val="center"/>
            <w:hideMark/>
          </w:tcPr>
          <w:p w14:paraId="0CB8B12E" w14:textId="77777777" w:rsidR="0096775F" w:rsidRPr="002C187C" w:rsidRDefault="00992883" w:rsidP="0096775F">
            <w:pPr>
              <w:spacing w:before="0" w:after="0" w:line="240" w:lineRule="auto"/>
              <w:jc w:val="center"/>
              <w:rPr>
                <w:rFonts w:ascii="Calibri" w:hAnsi="Calibri" w:cs="Calibri"/>
                <w:sz w:val="16"/>
                <w:szCs w:val="16"/>
              </w:rPr>
            </w:pPr>
            <w:r w:rsidRPr="002C187C">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2471F6B9" w14:textId="77777777" w:rsidR="0096775F" w:rsidRPr="002C187C" w:rsidRDefault="00992883" w:rsidP="0096775F">
            <w:pPr>
              <w:spacing w:before="0" w:after="0" w:line="240" w:lineRule="auto"/>
              <w:rPr>
                <w:rFonts w:ascii="Calibri" w:hAnsi="Calibri" w:cs="Calibri"/>
                <w:sz w:val="16"/>
                <w:szCs w:val="16"/>
              </w:rPr>
            </w:pPr>
            <w:r w:rsidRPr="002C187C">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4312D5D9" w14:textId="77777777" w:rsidR="0096775F" w:rsidRPr="002C187C" w:rsidRDefault="00992883" w:rsidP="0096775F">
            <w:pPr>
              <w:spacing w:before="0" w:after="0" w:line="240" w:lineRule="auto"/>
              <w:jc w:val="center"/>
              <w:rPr>
                <w:rFonts w:ascii="Calibri" w:hAnsi="Calibri" w:cs="Calibri"/>
                <w:sz w:val="16"/>
                <w:szCs w:val="16"/>
              </w:rPr>
            </w:pPr>
            <w:r w:rsidRPr="002C187C">
              <w:rPr>
                <w:rFonts w:ascii="Calibri" w:hAnsi="Calibri" w:cs="Calibri"/>
                <w:sz w:val="16"/>
                <w:szCs w:val="16"/>
              </w:rPr>
              <w:t>n/a</w:t>
            </w:r>
          </w:p>
        </w:tc>
      </w:tr>
      <w:tr w:rsidR="00BF2DBF" w14:paraId="375E4085" w14:textId="77777777" w:rsidTr="00D545E2">
        <w:trPr>
          <w:trHeight w:val="340"/>
        </w:trPr>
        <w:tc>
          <w:tcPr>
            <w:tcW w:w="351" w:type="dxa"/>
            <w:tcBorders>
              <w:top w:val="nil"/>
              <w:left w:val="single" w:sz="8" w:space="0" w:color="B5DDDC"/>
              <w:bottom w:val="single" w:sz="8" w:space="0" w:color="B5DDDC"/>
              <w:right w:val="single" w:sz="8" w:space="0" w:color="B5DDDC"/>
            </w:tcBorders>
            <w:vAlign w:val="center"/>
            <w:hideMark/>
          </w:tcPr>
          <w:p w14:paraId="31C584FC" w14:textId="77777777" w:rsidR="0096775F" w:rsidRPr="00E94D4D" w:rsidRDefault="00992883" w:rsidP="0096775F">
            <w:pPr>
              <w:spacing w:before="0" w:after="0" w:line="240" w:lineRule="auto"/>
              <w:jc w:val="center"/>
              <w:rPr>
                <w:rFonts w:ascii="Calibri" w:hAnsi="Calibri" w:cs="Calibri"/>
                <w:sz w:val="16"/>
                <w:szCs w:val="16"/>
              </w:rPr>
            </w:pPr>
            <w:r w:rsidRPr="00E94D4D">
              <w:rPr>
                <w:rFonts w:ascii="Calibri" w:hAnsi="Calibri" w:cs="Calibri"/>
                <w:sz w:val="16"/>
                <w:szCs w:val="16"/>
              </w:rPr>
              <w:t>8</w:t>
            </w:r>
          </w:p>
        </w:tc>
        <w:tc>
          <w:tcPr>
            <w:tcW w:w="2001" w:type="dxa"/>
            <w:tcBorders>
              <w:top w:val="nil"/>
              <w:left w:val="nil"/>
              <w:bottom w:val="single" w:sz="8" w:space="0" w:color="B5DDDC"/>
              <w:right w:val="single" w:sz="8" w:space="0" w:color="B5DDDC"/>
            </w:tcBorders>
            <w:vAlign w:val="center"/>
            <w:hideMark/>
          </w:tcPr>
          <w:p w14:paraId="018B973C" w14:textId="77777777" w:rsidR="0096775F" w:rsidRPr="00E94D4D" w:rsidRDefault="00992883" w:rsidP="0096775F">
            <w:pPr>
              <w:spacing w:before="0" w:after="0" w:line="240" w:lineRule="auto"/>
              <w:rPr>
                <w:rFonts w:ascii="Calibri" w:hAnsi="Calibri" w:cs="Calibri"/>
                <w:sz w:val="16"/>
                <w:szCs w:val="16"/>
              </w:rPr>
            </w:pPr>
            <w:r w:rsidRPr="00E94D4D">
              <w:rPr>
                <w:rFonts w:ascii="Calibri" w:hAnsi="Calibri" w:cs="Calibri"/>
                <w:sz w:val="16"/>
                <w:szCs w:val="16"/>
              </w:rPr>
              <w:t>Was the data analysis sufficiently rigorous?</w:t>
            </w:r>
          </w:p>
        </w:tc>
        <w:tc>
          <w:tcPr>
            <w:tcW w:w="899" w:type="dxa"/>
            <w:tcBorders>
              <w:top w:val="nil"/>
              <w:left w:val="nil"/>
              <w:bottom w:val="single" w:sz="8" w:space="0" w:color="B5DDDC"/>
              <w:right w:val="single" w:sz="8" w:space="0" w:color="B5DDDC"/>
            </w:tcBorders>
            <w:vAlign w:val="center"/>
            <w:hideMark/>
          </w:tcPr>
          <w:p w14:paraId="63358A8C" w14:textId="77777777" w:rsidR="0096775F" w:rsidRPr="002C187C" w:rsidRDefault="00992883" w:rsidP="0096775F">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18110E14" w14:textId="77777777" w:rsidR="0096775F" w:rsidRPr="002C187C" w:rsidRDefault="00992883" w:rsidP="0096775F">
            <w:pPr>
              <w:spacing w:before="0" w:after="0" w:line="240" w:lineRule="auto"/>
              <w:rPr>
                <w:rFonts w:ascii="Calibri" w:hAnsi="Calibri" w:cs="Calibri"/>
                <w:sz w:val="16"/>
                <w:szCs w:val="16"/>
              </w:rPr>
            </w:pPr>
            <w:r w:rsidRPr="002C187C">
              <w:rPr>
                <w:rFonts w:ascii="Calibri" w:hAnsi="Calibri" w:cs="Calibri"/>
                <w:sz w:val="16"/>
                <w:szCs w:val="16"/>
              </w:rPr>
              <w:t xml:space="preserve">The data analysis is detailed and rigorous.  </w:t>
            </w:r>
          </w:p>
        </w:tc>
        <w:tc>
          <w:tcPr>
            <w:tcW w:w="851" w:type="dxa"/>
            <w:tcBorders>
              <w:top w:val="nil"/>
              <w:left w:val="nil"/>
              <w:bottom w:val="single" w:sz="8" w:space="0" w:color="B5DDDC"/>
              <w:right w:val="single" w:sz="8" w:space="0" w:color="B5DDDC"/>
            </w:tcBorders>
            <w:shd w:val="clear" w:color="000000" w:fill="70AD47"/>
            <w:vAlign w:val="center"/>
            <w:hideMark/>
          </w:tcPr>
          <w:p w14:paraId="6155E5D0" w14:textId="77777777" w:rsidR="0096775F" w:rsidRPr="002C187C" w:rsidRDefault="00992883" w:rsidP="0096775F">
            <w:pPr>
              <w:spacing w:before="0" w:after="0" w:line="240" w:lineRule="auto"/>
              <w:jc w:val="center"/>
              <w:rPr>
                <w:rFonts w:ascii="Calibri" w:hAnsi="Calibri" w:cs="Calibri"/>
                <w:b/>
                <w:bCs/>
                <w:sz w:val="16"/>
                <w:szCs w:val="16"/>
              </w:rPr>
            </w:pPr>
            <w:r w:rsidRPr="002C187C">
              <w:rPr>
                <w:rFonts w:ascii="Calibri" w:hAnsi="Calibri" w:cs="Calibri"/>
                <w:b/>
                <w:bCs/>
                <w:sz w:val="16"/>
                <w:szCs w:val="16"/>
              </w:rPr>
              <w:t>Definitely low risk of bias (++)</w:t>
            </w:r>
          </w:p>
        </w:tc>
      </w:tr>
      <w:tr w:rsidR="00BF2DBF" w14:paraId="5FB41CE5" w14:textId="77777777" w:rsidTr="00D545E2">
        <w:trPr>
          <w:trHeight w:val="340"/>
        </w:trPr>
        <w:tc>
          <w:tcPr>
            <w:tcW w:w="351" w:type="dxa"/>
            <w:tcBorders>
              <w:top w:val="nil"/>
              <w:left w:val="single" w:sz="8" w:space="0" w:color="B5DDDC"/>
              <w:bottom w:val="single" w:sz="8" w:space="0" w:color="B5DDDC"/>
              <w:right w:val="single" w:sz="8" w:space="0" w:color="B5DDDC"/>
            </w:tcBorders>
            <w:vAlign w:val="center"/>
            <w:hideMark/>
          </w:tcPr>
          <w:p w14:paraId="35DDEDA2" w14:textId="77777777" w:rsidR="0096775F" w:rsidRPr="00E94D4D" w:rsidRDefault="00992883" w:rsidP="0096775F">
            <w:pPr>
              <w:spacing w:before="0" w:after="0" w:line="240" w:lineRule="auto"/>
              <w:jc w:val="center"/>
              <w:rPr>
                <w:rFonts w:ascii="Calibri" w:hAnsi="Calibri" w:cs="Calibri"/>
                <w:sz w:val="16"/>
                <w:szCs w:val="16"/>
              </w:rPr>
            </w:pPr>
            <w:r w:rsidRPr="00E94D4D">
              <w:rPr>
                <w:rFonts w:ascii="Calibri" w:hAnsi="Calibri" w:cs="Calibri"/>
                <w:sz w:val="16"/>
                <w:szCs w:val="16"/>
              </w:rPr>
              <w:t>9</w:t>
            </w:r>
          </w:p>
        </w:tc>
        <w:tc>
          <w:tcPr>
            <w:tcW w:w="2001" w:type="dxa"/>
            <w:tcBorders>
              <w:top w:val="nil"/>
              <w:left w:val="nil"/>
              <w:bottom w:val="single" w:sz="8" w:space="0" w:color="B5DDDC"/>
              <w:right w:val="single" w:sz="8" w:space="0" w:color="B5DDDC"/>
            </w:tcBorders>
            <w:vAlign w:val="center"/>
            <w:hideMark/>
          </w:tcPr>
          <w:p w14:paraId="1DF225FD" w14:textId="77777777" w:rsidR="0096775F" w:rsidRPr="00E94D4D" w:rsidRDefault="00992883" w:rsidP="0096775F">
            <w:pPr>
              <w:spacing w:before="0" w:after="0" w:line="240" w:lineRule="auto"/>
              <w:rPr>
                <w:rFonts w:ascii="Calibri" w:hAnsi="Calibri" w:cs="Calibri"/>
                <w:sz w:val="16"/>
                <w:szCs w:val="16"/>
              </w:rPr>
            </w:pPr>
            <w:r w:rsidRPr="00E94D4D">
              <w:rPr>
                <w:rFonts w:ascii="Calibri" w:hAnsi="Calibri" w:cs="Calibri"/>
                <w:sz w:val="16"/>
                <w:szCs w:val="16"/>
              </w:rPr>
              <w:t>Is there a clear statement of findings?</w:t>
            </w:r>
          </w:p>
        </w:tc>
        <w:tc>
          <w:tcPr>
            <w:tcW w:w="899" w:type="dxa"/>
            <w:tcBorders>
              <w:top w:val="nil"/>
              <w:left w:val="nil"/>
              <w:bottom w:val="single" w:sz="8" w:space="0" w:color="B5DDDC"/>
              <w:right w:val="single" w:sz="8" w:space="0" w:color="B5DDDC"/>
            </w:tcBorders>
            <w:vAlign w:val="center"/>
            <w:hideMark/>
          </w:tcPr>
          <w:p w14:paraId="6DA80EFC" w14:textId="77777777" w:rsidR="0096775F" w:rsidRPr="002C187C" w:rsidRDefault="00992883" w:rsidP="0096775F">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6353BC9A" w14:textId="77777777" w:rsidR="0096775F" w:rsidRPr="002C187C" w:rsidRDefault="00992883" w:rsidP="0096775F">
            <w:pPr>
              <w:spacing w:before="0" w:after="0" w:line="240" w:lineRule="auto"/>
              <w:rPr>
                <w:rFonts w:ascii="Calibri" w:hAnsi="Calibri" w:cs="Calibri"/>
                <w:sz w:val="16"/>
                <w:szCs w:val="16"/>
              </w:rPr>
            </w:pPr>
            <w:r w:rsidRPr="002C187C">
              <w:rPr>
                <w:rFonts w:ascii="Calibri" w:hAnsi="Calibri" w:cs="Calibri"/>
                <w:sz w:val="16"/>
                <w:szCs w:val="16"/>
              </w:rPr>
              <w:t>Concise statements of findings are presented in the conclusions.</w:t>
            </w:r>
          </w:p>
        </w:tc>
        <w:tc>
          <w:tcPr>
            <w:tcW w:w="851" w:type="dxa"/>
            <w:tcBorders>
              <w:top w:val="nil"/>
              <w:left w:val="nil"/>
              <w:bottom w:val="single" w:sz="8" w:space="0" w:color="B5DDDC"/>
              <w:right w:val="single" w:sz="8" w:space="0" w:color="B5DDDC"/>
            </w:tcBorders>
            <w:shd w:val="clear" w:color="000000" w:fill="70AD47"/>
            <w:vAlign w:val="center"/>
            <w:hideMark/>
          </w:tcPr>
          <w:p w14:paraId="1E773EE2" w14:textId="77777777" w:rsidR="0096775F" w:rsidRPr="002C187C" w:rsidRDefault="00992883" w:rsidP="0096775F">
            <w:pPr>
              <w:spacing w:before="0" w:after="0" w:line="240" w:lineRule="auto"/>
              <w:jc w:val="center"/>
              <w:rPr>
                <w:rFonts w:ascii="Calibri" w:hAnsi="Calibri" w:cs="Calibri"/>
                <w:b/>
                <w:bCs/>
                <w:sz w:val="16"/>
                <w:szCs w:val="16"/>
              </w:rPr>
            </w:pPr>
            <w:r w:rsidRPr="002C187C">
              <w:rPr>
                <w:rFonts w:ascii="Calibri" w:hAnsi="Calibri" w:cs="Calibri"/>
                <w:b/>
                <w:bCs/>
                <w:sz w:val="16"/>
                <w:szCs w:val="16"/>
              </w:rPr>
              <w:t>Definitely low risk of bias (++)</w:t>
            </w:r>
          </w:p>
        </w:tc>
      </w:tr>
      <w:tr w:rsidR="00BF2DBF" w14:paraId="2BF01CD1" w14:textId="77777777" w:rsidTr="00D545E2">
        <w:trPr>
          <w:trHeight w:val="340"/>
        </w:trPr>
        <w:tc>
          <w:tcPr>
            <w:tcW w:w="351" w:type="dxa"/>
            <w:tcBorders>
              <w:top w:val="nil"/>
              <w:left w:val="single" w:sz="8" w:space="0" w:color="B5DDDC"/>
              <w:bottom w:val="single" w:sz="8" w:space="0" w:color="B5DDDC"/>
              <w:right w:val="single" w:sz="8" w:space="0" w:color="B5DDDC"/>
            </w:tcBorders>
            <w:shd w:val="clear" w:color="000000" w:fill="D6EAEB"/>
            <w:vAlign w:val="center"/>
            <w:hideMark/>
          </w:tcPr>
          <w:p w14:paraId="1BC57142" w14:textId="77777777" w:rsidR="0096775F" w:rsidRPr="002C187C" w:rsidRDefault="00992883" w:rsidP="0096775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2001" w:type="dxa"/>
            <w:tcBorders>
              <w:top w:val="nil"/>
              <w:left w:val="nil"/>
              <w:bottom w:val="single" w:sz="8" w:space="0" w:color="B5DDDC"/>
              <w:right w:val="single" w:sz="8" w:space="0" w:color="B5DDDC"/>
            </w:tcBorders>
            <w:shd w:val="clear" w:color="000000" w:fill="D6EAEB"/>
            <w:vAlign w:val="center"/>
            <w:hideMark/>
          </w:tcPr>
          <w:p w14:paraId="0096B251" w14:textId="77777777" w:rsidR="0096775F" w:rsidRPr="002C187C" w:rsidRDefault="00992883" w:rsidP="0096775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Section C: Will the results help locally?</w:t>
            </w:r>
          </w:p>
        </w:tc>
        <w:tc>
          <w:tcPr>
            <w:tcW w:w="899" w:type="dxa"/>
            <w:tcBorders>
              <w:top w:val="nil"/>
              <w:left w:val="nil"/>
              <w:bottom w:val="single" w:sz="8" w:space="0" w:color="B5DDDC"/>
              <w:right w:val="single" w:sz="8" w:space="0" w:color="B5DDDC"/>
            </w:tcBorders>
            <w:shd w:val="clear" w:color="000000" w:fill="D6EAEB"/>
            <w:noWrap/>
            <w:hideMark/>
          </w:tcPr>
          <w:p w14:paraId="30438FE3" w14:textId="77777777" w:rsidR="0096775F" w:rsidRPr="002C187C" w:rsidRDefault="00992883" w:rsidP="0096775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2AF3D5BA" w14:textId="77777777" w:rsidR="0096775F" w:rsidRPr="002C187C" w:rsidRDefault="00992883" w:rsidP="0096775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675B12E1" w14:textId="77777777" w:rsidR="0096775F" w:rsidRPr="002C187C" w:rsidRDefault="00992883" w:rsidP="0096775F">
            <w:pPr>
              <w:spacing w:before="0" w:after="0" w:line="240" w:lineRule="auto"/>
              <w:jc w:val="center"/>
              <w:rPr>
                <w:rFonts w:ascii="Calibri" w:hAnsi="Calibri" w:cs="Calibri"/>
                <w:b/>
                <w:bCs/>
                <w:color w:val="000000"/>
                <w:sz w:val="16"/>
                <w:szCs w:val="16"/>
              </w:rPr>
            </w:pPr>
            <w:r w:rsidRPr="002C187C">
              <w:rPr>
                <w:rFonts w:ascii="Calibri" w:hAnsi="Calibri" w:cs="Calibri"/>
                <w:b/>
                <w:bCs/>
                <w:color w:val="000000"/>
                <w:sz w:val="16"/>
                <w:szCs w:val="16"/>
              </w:rPr>
              <w:t> </w:t>
            </w:r>
          </w:p>
        </w:tc>
      </w:tr>
      <w:tr w:rsidR="00BF2DBF" w14:paraId="1B353ACC" w14:textId="77777777" w:rsidTr="00D545E2">
        <w:trPr>
          <w:trHeight w:val="340"/>
        </w:trPr>
        <w:tc>
          <w:tcPr>
            <w:tcW w:w="351" w:type="dxa"/>
            <w:tcBorders>
              <w:top w:val="nil"/>
              <w:left w:val="single" w:sz="8" w:space="0" w:color="B5DDDC"/>
              <w:bottom w:val="single" w:sz="8" w:space="0" w:color="B5DDDC"/>
              <w:right w:val="single" w:sz="8" w:space="0" w:color="B5DDDC"/>
            </w:tcBorders>
            <w:vAlign w:val="center"/>
            <w:hideMark/>
          </w:tcPr>
          <w:p w14:paraId="358E3C44" w14:textId="77777777" w:rsidR="0096775F" w:rsidRPr="00E94D4D" w:rsidRDefault="00992883" w:rsidP="0096775F">
            <w:pPr>
              <w:spacing w:before="0" w:after="0" w:line="240" w:lineRule="auto"/>
              <w:jc w:val="center"/>
              <w:rPr>
                <w:rFonts w:ascii="Calibri" w:hAnsi="Calibri" w:cs="Calibri"/>
                <w:sz w:val="16"/>
                <w:szCs w:val="16"/>
              </w:rPr>
            </w:pPr>
            <w:r w:rsidRPr="00E94D4D">
              <w:rPr>
                <w:rFonts w:ascii="Calibri" w:hAnsi="Calibri" w:cs="Calibri"/>
                <w:sz w:val="16"/>
                <w:szCs w:val="16"/>
              </w:rPr>
              <w:t>10</w:t>
            </w:r>
          </w:p>
        </w:tc>
        <w:tc>
          <w:tcPr>
            <w:tcW w:w="2001" w:type="dxa"/>
            <w:tcBorders>
              <w:top w:val="nil"/>
              <w:left w:val="nil"/>
              <w:bottom w:val="nil"/>
              <w:right w:val="single" w:sz="8" w:space="0" w:color="B5DDDC"/>
            </w:tcBorders>
            <w:vAlign w:val="center"/>
            <w:hideMark/>
          </w:tcPr>
          <w:p w14:paraId="2CAADB57" w14:textId="77777777" w:rsidR="0096775F" w:rsidRPr="00E94D4D" w:rsidRDefault="00992883" w:rsidP="0096775F">
            <w:pPr>
              <w:spacing w:before="0" w:after="0" w:line="240" w:lineRule="auto"/>
              <w:rPr>
                <w:rFonts w:ascii="Calibri" w:hAnsi="Calibri" w:cs="Calibri"/>
                <w:sz w:val="16"/>
                <w:szCs w:val="16"/>
              </w:rPr>
            </w:pPr>
            <w:r w:rsidRPr="00E94D4D">
              <w:rPr>
                <w:rFonts w:ascii="Calibri" w:hAnsi="Calibri" w:cs="Calibri"/>
                <w:sz w:val="16"/>
                <w:szCs w:val="16"/>
              </w:rPr>
              <w:t>How valuable is the research?  Is the research of satisfactory value?</w:t>
            </w:r>
          </w:p>
        </w:tc>
        <w:tc>
          <w:tcPr>
            <w:tcW w:w="899" w:type="dxa"/>
            <w:tcBorders>
              <w:top w:val="nil"/>
              <w:left w:val="nil"/>
              <w:bottom w:val="single" w:sz="8" w:space="0" w:color="B5DDDC"/>
              <w:right w:val="single" w:sz="8" w:space="0" w:color="B5DDDC"/>
            </w:tcBorders>
            <w:vAlign w:val="center"/>
            <w:hideMark/>
          </w:tcPr>
          <w:p w14:paraId="31AD5BE4" w14:textId="77777777" w:rsidR="0096775F" w:rsidRPr="002C187C" w:rsidRDefault="00992883" w:rsidP="0096775F">
            <w:pPr>
              <w:spacing w:before="0" w:after="0" w:line="240" w:lineRule="auto"/>
              <w:jc w:val="center"/>
              <w:rPr>
                <w:rFonts w:ascii="Calibri" w:hAnsi="Calibri" w:cs="Calibri"/>
                <w:sz w:val="16"/>
                <w:szCs w:val="16"/>
              </w:rPr>
            </w:pPr>
            <w:r w:rsidRPr="002C187C">
              <w:rPr>
                <w:rFonts w:ascii="Calibri" w:hAnsi="Calibri" w:cs="Calibri"/>
                <w:sz w:val="16"/>
                <w:szCs w:val="16"/>
              </w:rPr>
              <w:t>Yes</w:t>
            </w:r>
          </w:p>
        </w:tc>
        <w:tc>
          <w:tcPr>
            <w:tcW w:w="3685" w:type="dxa"/>
            <w:tcBorders>
              <w:top w:val="nil"/>
              <w:left w:val="nil"/>
              <w:bottom w:val="nil"/>
              <w:right w:val="single" w:sz="8" w:space="0" w:color="B5DDDC"/>
            </w:tcBorders>
            <w:vAlign w:val="center"/>
            <w:hideMark/>
          </w:tcPr>
          <w:p w14:paraId="62AB1803" w14:textId="5650AA2F" w:rsidR="0096775F" w:rsidRPr="002C187C" w:rsidRDefault="00992883" w:rsidP="0096775F">
            <w:pPr>
              <w:spacing w:before="0" w:after="0" w:line="240" w:lineRule="auto"/>
              <w:rPr>
                <w:rFonts w:ascii="Calibri" w:hAnsi="Calibri" w:cs="Calibri"/>
                <w:sz w:val="16"/>
                <w:szCs w:val="16"/>
              </w:rPr>
            </w:pPr>
            <w:r w:rsidRPr="002C187C">
              <w:rPr>
                <w:rFonts w:ascii="Calibri" w:hAnsi="Calibri" w:cs="Calibri"/>
                <w:sz w:val="16"/>
                <w:szCs w:val="16"/>
              </w:rPr>
              <w:t xml:space="preserve">The study is clearly </w:t>
            </w:r>
            <w:r w:rsidR="002F40CC" w:rsidRPr="002C187C">
              <w:rPr>
                <w:rFonts w:ascii="Calibri" w:hAnsi="Calibri" w:cs="Calibri"/>
                <w:sz w:val="16"/>
                <w:szCs w:val="16"/>
              </w:rPr>
              <w:t>described</w:t>
            </w:r>
            <w:r w:rsidRPr="002C187C">
              <w:rPr>
                <w:rFonts w:ascii="Calibri" w:hAnsi="Calibri" w:cs="Calibri"/>
                <w:sz w:val="16"/>
                <w:szCs w:val="16"/>
              </w:rPr>
              <w:t xml:space="preserve">, aligns well with the aims and reports on the effectiveness of using rapid qPCR method for </w:t>
            </w:r>
            <w:r w:rsidR="00EA2716" w:rsidRPr="00EA2716">
              <w:rPr>
                <w:rFonts w:ascii="Calibri" w:hAnsi="Calibri" w:cs="Calibri"/>
                <w:i/>
                <w:sz w:val="16"/>
                <w:szCs w:val="16"/>
              </w:rPr>
              <w:t>E. coli</w:t>
            </w:r>
            <w:r w:rsidRPr="002C187C">
              <w:rPr>
                <w:rFonts w:ascii="Calibri" w:hAnsi="Calibri" w:cs="Calibri"/>
                <w:sz w:val="16"/>
                <w:szCs w:val="16"/>
              </w:rPr>
              <w:t xml:space="preserve"> enumeration and highlights some related issues that may be useful for informing the response to the primary research question</w:t>
            </w:r>
            <w:r w:rsidR="00AD7251">
              <w:rPr>
                <w:rFonts w:ascii="Calibri" w:hAnsi="Calibri" w:cs="Calibri"/>
                <w:sz w:val="16"/>
                <w:szCs w:val="16"/>
              </w:rPr>
              <w:t xml:space="preserve"> for this narrative review</w:t>
            </w:r>
            <w:r w:rsidRPr="002C187C">
              <w:rPr>
                <w:rFonts w:ascii="Calibri" w:hAnsi="Calibri" w:cs="Calibri"/>
                <w:sz w:val="16"/>
                <w:szCs w:val="16"/>
              </w:rPr>
              <w:t>.</w:t>
            </w:r>
          </w:p>
        </w:tc>
        <w:tc>
          <w:tcPr>
            <w:tcW w:w="851" w:type="dxa"/>
            <w:tcBorders>
              <w:top w:val="nil"/>
              <w:left w:val="nil"/>
              <w:bottom w:val="single" w:sz="8" w:space="0" w:color="B5DDDC"/>
              <w:right w:val="single" w:sz="8" w:space="0" w:color="B5DDDC"/>
            </w:tcBorders>
            <w:shd w:val="clear" w:color="000000" w:fill="E2EFDA"/>
            <w:vAlign w:val="center"/>
            <w:hideMark/>
          </w:tcPr>
          <w:p w14:paraId="58C5114A" w14:textId="77777777" w:rsidR="0096775F" w:rsidRPr="002C187C" w:rsidRDefault="00992883" w:rsidP="0096775F">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64B97B3D" w14:textId="77777777" w:rsidTr="00D545E2">
        <w:trPr>
          <w:trHeight w:val="340"/>
        </w:trPr>
        <w:tc>
          <w:tcPr>
            <w:tcW w:w="351" w:type="dxa"/>
            <w:tcBorders>
              <w:top w:val="nil"/>
              <w:left w:val="single" w:sz="8" w:space="0" w:color="B5DDDC"/>
              <w:bottom w:val="single" w:sz="8" w:space="0" w:color="B5DDDC"/>
              <w:right w:val="nil"/>
            </w:tcBorders>
            <w:shd w:val="clear" w:color="000000" w:fill="D6EAEB"/>
            <w:vAlign w:val="center"/>
            <w:hideMark/>
          </w:tcPr>
          <w:p w14:paraId="641D61B3" w14:textId="77777777" w:rsidR="0096775F" w:rsidRPr="002C187C" w:rsidRDefault="00992883" w:rsidP="0096775F">
            <w:pPr>
              <w:spacing w:before="0" w:after="0" w:line="240" w:lineRule="auto"/>
              <w:jc w:val="center"/>
              <w:rPr>
                <w:rFonts w:ascii="Calibri" w:hAnsi="Calibri" w:cs="Calibri"/>
                <w:b/>
                <w:bCs/>
                <w:sz w:val="16"/>
                <w:szCs w:val="16"/>
              </w:rPr>
            </w:pPr>
            <w:r w:rsidRPr="002C187C">
              <w:rPr>
                <w:rFonts w:ascii="Calibri" w:hAnsi="Calibri" w:cs="Calibri"/>
                <w:b/>
                <w:bCs/>
                <w:sz w:val="16"/>
                <w:szCs w:val="16"/>
              </w:rPr>
              <w:t>-</w:t>
            </w:r>
          </w:p>
        </w:tc>
        <w:tc>
          <w:tcPr>
            <w:tcW w:w="2001"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5639F5B4" w14:textId="77777777" w:rsidR="0096775F" w:rsidRPr="002C187C" w:rsidRDefault="00992883" w:rsidP="0096775F">
            <w:pPr>
              <w:spacing w:before="0" w:after="0" w:line="240" w:lineRule="auto"/>
              <w:rPr>
                <w:rFonts w:ascii="Calibri" w:hAnsi="Calibri" w:cs="Calibri"/>
                <w:b/>
                <w:bCs/>
                <w:color w:val="000000"/>
                <w:sz w:val="16"/>
                <w:szCs w:val="16"/>
              </w:rPr>
            </w:pPr>
            <w:r w:rsidRPr="002C187C">
              <w:rPr>
                <w:rFonts w:ascii="Calibri" w:hAnsi="Calibri" w:cs="Calibri"/>
                <w:b/>
                <w:bCs/>
                <w:color w:val="000000"/>
                <w:sz w:val="16"/>
                <w:szCs w:val="16"/>
              </w:rPr>
              <w:t>Overall risk of bias rating</w:t>
            </w:r>
          </w:p>
        </w:tc>
        <w:tc>
          <w:tcPr>
            <w:tcW w:w="899" w:type="dxa"/>
            <w:tcBorders>
              <w:top w:val="single" w:sz="8" w:space="0" w:color="008000"/>
              <w:left w:val="single" w:sz="8" w:space="0" w:color="B5DDDC"/>
              <w:bottom w:val="nil"/>
              <w:right w:val="single" w:sz="8" w:space="0" w:color="B5DDDC"/>
            </w:tcBorders>
            <w:shd w:val="clear" w:color="000000" w:fill="D6EAEB"/>
            <w:vAlign w:val="center"/>
            <w:hideMark/>
          </w:tcPr>
          <w:p w14:paraId="0893E6E4" w14:textId="77777777" w:rsidR="0096775F" w:rsidRPr="002C187C" w:rsidRDefault="00992883" w:rsidP="0096775F">
            <w:pPr>
              <w:spacing w:before="0" w:after="0" w:line="240" w:lineRule="auto"/>
              <w:rPr>
                <w:rFonts w:ascii="Calibri" w:hAnsi="Calibri" w:cs="Calibri"/>
                <w:sz w:val="16"/>
                <w:szCs w:val="16"/>
              </w:rPr>
            </w:pPr>
            <w:r w:rsidRPr="002C187C">
              <w:rPr>
                <w:rFonts w:ascii="Calibri" w:hAnsi="Calibri" w:cs="Calibri"/>
                <w:strike/>
                <w:sz w:val="16"/>
                <w:szCs w:val="16"/>
              </w:rPr>
              <w:t> </w:t>
            </w:r>
          </w:p>
        </w:tc>
        <w:tc>
          <w:tcPr>
            <w:tcW w:w="3685" w:type="dxa"/>
            <w:tcBorders>
              <w:top w:val="single" w:sz="8" w:space="0" w:color="008000"/>
              <w:left w:val="single" w:sz="4" w:space="0" w:color="B5DDDC"/>
              <w:bottom w:val="nil"/>
              <w:right w:val="single" w:sz="4" w:space="0" w:color="B5DDDC"/>
            </w:tcBorders>
            <w:shd w:val="clear" w:color="000000" w:fill="D6EAEB"/>
            <w:vAlign w:val="center"/>
            <w:hideMark/>
          </w:tcPr>
          <w:p w14:paraId="2D0D6CE8" w14:textId="77777777" w:rsidR="0096775F" w:rsidRPr="002C187C" w:rsidRDefault="00992883" w:rsidP="0096775F">
            <w:pPr>
              <w:spacing w:before="0" w:after="0" w:line="240" w:lineRule="auto"/>
              <w:rPr>
                <w:rFonts w:ascii="Calibri" w:hAnsi="Calibri" w:cs="Calibri"/>
                <w:i/>
                <w:iCs/>
                <w:color w:val="000000"/>
                <w:sz w:val="16"/>
                <w:szCs w:val="16"/>
              </w:rPr>
            </w:pPr>
            <w:r w:rsidRPr="002C187C">
              <w:rPr>
                <w:rFonts w:ascii="Calibri" w:hAnsi="Calibri" w:cs="Calibri"/>
                <w:i/>
                <w:iCs/>
                <w:color w:val="000000"/>
                <w:sz w:val="16"/>
                <w:szCs w:val="16"/>
              </w:rPr>
              <w:t xml:space="preserve">The study describes is a focused and clearly presented study with some </w:t>
            </w:r>
            <w:bookmarkStart w:id="453" w:name="_Hlk103338815"/>
            <w:r w:rsidRPr="002C187C">
              <w:rPr>
                <w:rFonts w:ascii="Calibri" w:hAnsi="Calibri" w:cs="Calibri"/>
                <w:i/>
                <w:iCs/>
                <w:color w:val="000000"/>
                <w:sz w:val="16"/>
                <w:szCs w:val="16"/>
              </w:rPr>
              <w:t>potentially useful findings for the narrative review.</w:t>
            </w:r>
            <w:bookmarkEnd w:id="453"/>
          </w:p>
        </w:tc>
        <w:tc>
          <w:tcPr>
            <w:tcW w:w="851" w:type="dxa"/>
            <w:tcBorders>
              <w:top w:val="single" w:sz="8" w:space="0" w:color="008000"/>
              <w:left w:val="single" w:sz="8" w:space="0" w:color="B5DDDC"/>
              <w:bottom w:val="single" w:sz="8" w:space="0" w:color="008000"/>
              <w:right w:val="single" w:sz="8" w:space="0" w:color="B5DDDC"/>
            </w:tcBorders>
            <w:shd w:val="clear" w:color="000000" w:fill="E2EFDA"/>
            <w:vAlign w:val="center"/>
            <w:hideMark/>
          </w:tcPr>
          <w:p w14:paraId="7717BCF8" w14:textId="77777777" w:rsidR="0096775F" w:rsidRPr="002C187C" w:rsidRDefault="00992883" w:rsidP="0096775F">
            <w:pPr>
              <w:spacing w:before="0" w:after="0" w:line="240" w:lineRule="auto"/>
              <w:jc w:val="center"/>
              <w:rPr>
                <w:rFonts w:ascii="Calibri" w:hAnsi="Calibri" w:cs="Calibri"/>
                <w:b/>
                <w:bCs/>
                <w:sz w:val="16"/>
                <w:szCs w:val="16"/>
              </w:rPr>
            </w:pPr>
            <w:r w:rsidRPr="002C187C">
              <w:rPr>
                <w:rFonts w:ascii="Calibri" w:hAnsi="Calibri" w:cs="Calibri"/>
                <w:b/>
                <w:bCs/>
                <w:sz w:val="16"/>
                <w:szCs w:val="16"/>
              </w:rPr>
              <w:t>Probably low risk of bias (+)</w:t>
            </w:r>
          </w:p>
        </w:tc>
      </w:tr>
      <w:tr w:rsidR="00BF2DBF" w14:paraId="3B4922C5" w14:textId="77777777" w:rsidTr="00D545E2">
        <w:trPr>
          <w:trHeight w:val="340"/>
        </w:trPr>
        <w:tc>
          <w:tcPr>
            <w:tcW w:w="351" w:type="dxa"/>
            <w:tcBorders>
              <w:top w:val="nil"/>
              <w:left w:val="single" w:sz="8" w:space="0" w:color="B5DDDC"/>
              <w:bottom w:val="single" w:sz="8" w:space="0" w:color="B5DDDC"/>
              <w:right w:val="single" w:sz="8" w:space="0" w:color="B5DDDC"/>
            </w:tcBorders>
            <w:shd w:val="clear" w:color="000000" w:fill="D6EAEB"/>
            <w:vAlign w:val="center"/>
            <w:hideMark/>
          </w:tcPr>
          <w:p w14:paraId="3AB9CAD2" w14:textId="77777777" w:rsidR="0096775F" w:rsidRPr="002C187C" w:rsidRDefault="00992883" w:rsidP="0096775F">
            <w:pPr>
              <w:spacing w:before="0" w:after="0" w:line="240" w:lineRule="auto"/>
              <w:jc w:val="center"/>
              <w:rPr>
                <w:rFonts w:ascii="Calibri" w:hAnsi="Calibri" w:cs="Calibri"/>
                <w:b/>
                <w:bCs/>
                <w:sz w:val="16"/>
                <w:szCs w:val="16"/>
              </w:rPr>
            </w:pPr>
            <w:r w:rsidRPr="002C187C">
              <w:rPr>
                <w:rFonts w:ascii="Calibri" w:hAnsi="Calibri" w:cs="Calibri"/>
                <w:b/>
                <w:bCs/>
                <w:sz w:val="16"/>
                <w:szCs w:val="16"/>
              </w:rPr>
              <w:t>-</w:t>
            </w:r>
          </w:p>
        </w:tc>
        <w:tc>
          <w:tcPr>
            <w:tcW w:w="2001" w:type="dxa"/>
            <w:tcBorders>
              <w:top w:val="nil"/>
              <w:left w:val="nil"/>
              <w:bottom w:val="single" w:sz="8" w:space="0" w:color="B5DDDC"/>
              <w:right w:val="single" w:sz="8" w:space="0" w:color="B5DDDC"/>
            </w:tcBorders>
            <w:shd w:val="clear" w:color="000000" w:fill="D6EAEB"/>
            <w:vAlign w:val="center"/>
            <w:hideMark/>
          </w:tcPr>
          <w:p w14:paraId="04A6B734" w14:textId="77777777" w:rsidR="0096775F" w:rsidRPr="002C187C" w:rsidRDefault="00992883" w:rsidP="0096775F">
            <w:pPr>
              <w:spacing w:before="0" w:after="0" w:line="240" w:lineRule="auto"/>
              <w:rPr>
                <w:rFonts w:ascii="Calibri" w:hAnsi="Calibri" w:cs="Calibri"/>
                <w:b/>
                <w:bCs/>
                <w:sz w:val="16"/>
                <w:szCs w:val="16"/>
              </w:rPr>
            </w:pPr>
            <w:r w:rsidRPr="002C187C">
              <w:rPr>
                <w:rFonts w:ascii="Calibri" w:hAnsi="Calibri" w:cs="Calibri"/>
                <w:b/>
                <w:bCs/>
                <w:sz w:val="16"/>
                <w:szCs w:val="16"/>
              </w:rPr>
              <w:t>Reviewer's conclusion</w:t>
            </w:r>
          </w:p>
        </w:tc>
        <w:tc>
          <w:tcPr>
            <w:tcW w:w="899" w:type="dxa"/>
            <w:tcBorders>
              <w:top w:val="single" w:sz="8" w:space="0" w:color="008000"/>
              <w:left w:val="nil"/>
              <w:bottom w:val="single" w:sz="8" w:space="0" w:color="B5DDDC"/>
              <w:right w:val="nil"/>
            </w:tcBorders>
            <w:shd w:val="clear" w:color="000000" w:fill="C6EFCE"/>
            <w:noWrap/>
            <w:vAlign w:val="center"/>
            <w:hideMark/>
          </w:tcPr>
          <w:p w14:paraId="0ACF025D" w14:textId="77777777" w:rsidR="0096775F" w:rsidRPr="002C187C" w:rsidRDefault="00992883" w:rsidP="0096775F">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 </w:t>
            </w:r>
          </w:p>
        </w:tc>
        <w:tc>
          <w:tcPr>
            <w:tcW w:w="3685" w:type="dxa"/>
            <w:tcBorders>
              <w:top w:val="single" w:sz="8" w:space="0" w:color="008000"/>
              <w:left w:val="single" w:sz="8" w:space="0" w:color="B5DDDC"/>
              <w:bottom w:val="single" w:sz="8" w:space="0" w:color="B5DDDC"/>
              <w:right w:val="nil"/>
            </w:tcBorders>
            <w:shd w:val="clear" w:color="000000" w:fill="C6EFCE"/>
            <w:noWrap/>
            <w:vAlign w:val="center"/>
            <w:hideMark/>
          </w:tcPr>
          <w:p w14:paraId="429A4D4D" w14:textId="77777777" w:rsidR="0096775F" w:rsidRPr="002C187C" w:rsidRDefault="00992883" w:rsidP="00E94D4D">
            <w:pPr>
              <w:spacing w:before="0" w:after="0" w:line="240" w:lineRule="auto"/>
              <w:rPr>
                <w:rFonts w:ascii="Calibri" w:hAnsi="Calibri" w:cs="Calibri"/>
                <w:color w:val="006100"/>
                <w:sz w:val="16"/>
                <w:szCs w:val="16"/>
              </w:rPr>
            </w:pPr>
            <w:r w:rsidRPr="002C187C">
              <w:rPr>
                <w:rFonts w:ascii="Calibri" w:hAnsi="Calibri" w:cs="Calibri"/>
                <w:color w:val="006100"/>
                <w:sz w:val="16"/>
                <w:szCs w:val="16"/>
              </w:rPr>
              <w:t>Include in review - probable low risk of bias</w:t>
            </w:r>
          </w:p>
        </w:tc>
        <w:tc>
          <w:tcPr>
            <w:tcW w:w="851" w:type="dxa"/>
            <w:tcBorders>
              <w:top w:val="nil"/>
              <w:left w:val="nil"/>
              <w:bottom w:val="single" w:sz="8" w:space="0" w:color="B5DDDC"/>
              <w:right w:val="single" w:sz="8" w:space="0" w:color="B5DDDC"/>
            </w:tcBorders>
            <w:shd w:val="clear" w:color="000000" w:fill="C6EFCE"/>
            <w:noWrap/>
            <w:vAlign w:val="center"/>
            <w:hideMark/>
          </w:tcPr>
          <w:p w14:paraId="3494608F" w14:textId="77777777" w:rsidR="0096775F" w:rsidRPr="002C187C" w:rsidRDefault="00992883" w:rsidP="0096775F">
            <w:pPr>
              <w:spacing w:before="0" w:after="0" w:line="240" w:lineRule="auto"/>
              <w:jc w:val="center"/>
              <w:rPr>
                <w:rFonts w:ascii="Calibri" w:hAnsi="Calibri" w:cs="Calibri"/>
                <w:color w:val="006100"/>
                <w:sz w:val="16"/>
                <w:szCs w:val="16"/>
              </w:rPr>
            </w:pPr>
            <w:r w:rsidRPr="002C187C">
              <w:rPr>
                <w:rFonts w:ascii="Calibri" w:hAnsi="Calibri" w:cs="Calibri"/>
                <w:color w:val="006100"/>
                <w:sz w:val="16"/>
                <w:szCs w:val="16"/>
              </w:rPr>
              <w:t> </w:t>
            </w:r>
          </w:p>
        </w:tc>
      </w:tr>
    </w:tbl>
    <w:p w14:paraId="640CDDE2" w14:textId="5CA90BA7" w:rsidR="0034121F" w:rsidRDefault="0034121F" w:rsidP="0034121F"/>
    <w:p w14:paraId="5C30FCBA" w14:textId="77777777" w:rsidR="0034121F" w:rsidRPr="0034121F" w:rsidRDefault="0034121F" w:rsidP="0034121F"/>
    <w:p w14:paraId="4F62CD94" w14:textId="77777777" w:rsidR="0034121F" w:rsidRPr="008F7938" w:rsidRDefault="00992883" w:rsidP="0034121F">
      <w:pPr>
        <w:pStyle w:val="Heading3"/>
      </w:pPr>
      <w:bookmarkStart w:id="454" w:name="_Toc106901085"/>
      <w:r w:rsidRPr="008F7938">
        <w:t>Data extraction</w:t>
      </w:r>
      <w:bookmarkEnd w:id="454"/>
    </w:p>
    <w:tbl>
      <w:tblPr>
        <w:tblW w:w="7736" w:type="dxa"/>
        <w:tblInd w:w="51" w:type="dxa"/>
        <w:tblCellMar>
          <w:left w:w="57" w:type="dxa"/>
          <w:right w:w="57" w:type="dxa"/>
        </w:tblCellMar>
        <w:tblLook w:val="04A0" w:firstRow="1" w:lastRow="0" w:firstColumn="1" w:lastColumn="0" w:noHBand="0" w:noVBand="1"/>
      </w:tblPr>
      <w:tblGrid>
        <w:gridCol w:w="1173"/>
        <w:gridCol w:w="1885"/>
        <w:gridCol w:w="4678"/>
      </w:tblGrid>
      <w:tr w:rsidR="00BF2DBF" w14:paraId="408A9699" w14:textId="77777777" w:rsidTr="00D545E2">
        <w:trPr>
          <w:trHeight w:val="340"/>
          <w:tblHeader/>
        </w:trPr>
        <w:tc>
          <w:tcPr>
            <w:tcW w:w="1173"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68A7C617" w14:textId="77777777" w:rsidR="00D30491" w:rsidRPr="00D30491" w:rsidRDefault="00992883" w:rsidP="00D30491">
            <w:pPr>
              <w:spacing w:before="0" w:after="0" w:line="240" w:lineRule="auto"/>
              <w:rPr>
                <w:rFonts w:ascii="Calibri" w:hAnsi="Calibri" w:cs="Calibri"/>
                <w:b/>
                <w:bCs/>
                <w:color w:val="008000"/>
                <w:sz w:val="16"/>
                <w:szCs w:val="16"/>
              </w:rPr>
            </w:pPr>
            <w:r w:rsidRPr="00D30491">
              <w:rPr>
                <w:rFonts w:ascii="Calibri" w:hAnsi="Calibri" w:cs="Calibri"/>
                <w:b/>
                <w:bCs/>
                <w:color w:val="008000"/>
                <w:sz w:val="16"/>
                <w:szCs w:val="16"/>
              </w:rPr>
              <w:t>Category</w:t>
            </w:r>
          </w:p>
        </w:tc>
        <w:tc>
          <w:tcPr>
            <w:tcW w:w="1885" w:type="dxa"/>
            <w:tcBorders>
              <w:top w:val="single" w:sz="8" w:space="0" w:color="B5DDDC"/>
              <w:left w:val="nil"/>
              <w:bottom w:val="single" w:sz="8" w:space="0" w:color="B5DDDC"/>
              <w:right w:val="single" w:sz="8" w:space="0" w:color="B5DDDC"/>
            </w:tcBorders>
            <w:shd w:val="clear" w:color="000000" w:fill="B5DDDC"/>
            <w:vAlign w:val="center"/>
            <w:hideMark/>
          </w:tcPr>
          <w:p w14:paraId="0767528D" w14:textId="77777777" w:rsidR="00D30491" w:rsidRPr="00D30491" w:rsidRDefault="00992883" w:rsidP="00D30491">
            <w:pPr>
              <w:spacing w:before="0" w:after="0" w:line="240" w:lineRule="auto"/>
              <w:rPr>
                <w:rFonts w:ascii="Calibri" w:hAnsi="Calibri" w:cs="Calibri"/>
                <w:b/>
                <w:bCs/>
                <w:color w:val="008000"/>
                <w:sz w:val="16"/>
                <w:szCs w:val="16"/>
              </w:rPr>
            </w:pPr>
            <w:r w:rsidRPr="00D30491">
              <w:rPr>
                <w:rFonts w:ascii="Calibri" w:hAnsi="Calibri" w:cs="Calibri"/>
                <w:b/>
                <w:bCs/>
                <w:color w:val="008000"/>
                <w:sz w:val="16"/>
                <w:szCs w:val="16"/>
              </w:rPr>
              <w:t>Data class</w:t>
            </w:r>
          </w:p>
        </w:tc>
        <w:tc>
          <w:tcPr>
            <w:tcW w:w="4678" w:type="dxa"/>
            <w:tcBorders>
              <w:top w:val="single" w:sz="8" w:space="0" w:color="B5DDDC"/>
              <w:left w:val="nil"/>
              <w:bottom w:val="single" w:sz="8" w:space="0" w:color="B5DDDC"/>
              <w:right w:val="single" w:sz="8" w:space="0" w:color="B5DDDC"/>
            </w:tcBorders>
            <w:shd w:val="clear" w:color="000000" w:fill="B5DDDC"/>
            <w:vAlign w:val="center"/>
            <w:hideMark/>
          </w:tcPr>
          <w:p w14:paraId="21D697CF" w14:textId="77777777" w:rsidR="00D30491" w:rsidRPr="00D30491" w:rsidRDefault="00992883" w:rsidP="00D30491">
            <w:pPr>
              <w:spacing w:before="0" w:after="0" w:line="240" w:lineRule="auto"/>
              <w:rPr>
                <w:rFonts w:ascii="Calibri" w:hAnsi="Calibri" w:cs="Calibri"/>
                <w:b/>
                <w:bCs/>
                <w:color w:val="008000"/>
                <w:sz w:val="16"/>
                <w:szCs w:val="16"/>
              </w:rPr>
            </w:pPr>
            <w:r w:rsidRPr="00D30491">
              <w:rPr>
                <w:rFonts w:ascii="Calibri" w:hAnsi="Calibri" w:cs="Calibri"/>
                <w:b/>
                <w:bCs/>
                <w:color w:val="008000"/>
                <w:sz w:val="16"/>
                <w:szCs w:val="16"/>
              </w:rPr>
              <w:t>J36: Shrestha, A.; Dorevitch, S. 2019</w:t>
            </w:r>
          </w:p>
        </w:tc>
      </w:tr>
      <w:tr w:rsidR="00BF2DBF" w14:paraId="19824954"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1FC0407A" w14:textId="77777777" w:rsidR="00D30491" w:rsidRPr="00D30491" w:rsidRDefault="00992883" w:rsidP="00D30491">
            <w:pPr>
              <w:spacing w:before="0" w:after="0" w:line="240" w:lineRule="auto"/>
              <w:rPr>
                <w:rFonts w:ascii="Calibri" w:hAnsi="Calibri" w:cs="Calibri"/>
                <w:b/>
                <w:bCs/>
                <w:color w:val="000000"/>
                <w:sz w:val="16"/>
                <w:szCs w:val="16"/>
              </w:rPr>
            </w:pPr>
            <w:r w:rsidRPr="00D30491">
              <w:rPr>
                <w:rFonts w:ascii="Calibri" w:hAnsi="Calibri" w:cs="Calibri"/>
                <w:b/>
                <w:bCs/>
                <w:color w:val="000000"/>
                <w:sz w:val="16"/>
                <w:szCs w:val="16"/>
              </w:rPr>
              <w:t>Descriptive attributes</w:t>
            </w:r>
          </w:p>
        </w:tc>
        <w:tc>
          <w:tcPr>
            <w:tcW w:w="1885" w:type="dxa"/>
            <w:tcBorders>
              <w:top w:val="nil"/>
              <w:left w:val="nil"/>
              <w:bottom w:val="single" w:sz="8" w:space="0" w:color="B5DDDC"/>
              <w:right w:val="single" w:sz="8" w:space="0" w:color="B5DDDC"/>
            </w:tcBorders>
            <w:vAlign w:val="center"/>
            <w:hideMark/>
          </w:tcPr>
          <w:p w14:paraId="2D765A71" w14:textId="77777777" w:rsidR="00D30491" w:rsidRPr="00D30491" w:rsidRDefault="00992883" w:rsidP="00D30491">
            <w:pPr>
              <w:spacing w:before="0" w:after="0" w:line="240" w:lineRule="auto"/>
              <w:rPr>
                <w:rFonts w:ascii="Calibri" w:hAnsi="Calibri" w:cs="Calibri"/>
                <w:color w:val="000000"/>
                <w:sz w:val="16"/>
                <w:szCs w:val="16"/>
              </w:rPr>
            </w:pPr>
            <w:r w:rsidRPr="00D30491">
              <w:rPr>
                <w:rFonts w:ascii="Calibri" w:hAnsi="Calibri" w:cs="Calibri"/>
                <w:color w:val="000000"/>
                <w:sz w:val="16"/>
                <w:szCs w:val="16"/>
              </w:rPr>
              <w:t>Title</w:t>
            </w:r>
          </w:p>
        </w:tc>
        <w:tc>
          <w:tcPr>
            <w:tcW w:w="4678" w:type="dxa"/>
            <w:tcBorders>
              <w:top w:val="nil"/>
              <w:left w:val="nil"/>
              <w:bottom w:val="single" w:sz="8" w:space="0" w:color="B5DDDC"/>
              <w:right w:val="single" w:sz="8" w:space="0" w:color="B5DDDC"/>
            </w:tcBorders>
            <w:vAlign w:val="center"/>
            <w:hideMark/>
          </w:tcPr>
          <w:p w14:paraId="30787DE3" w14:textId="2EB01C1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 xml:space="preserve">Evaluation of rapid qPCR method for quantification of </w:t>
            </w:r>
            <w:r w:rsidR="00EA2716" w:rsidRPr="00EA2716">
              <w:rPr>
                <w:rFonts w:ascii="Calibri" w:hAnsi="Calibri" w:cs="Calibri"/>
                <w:i/>
                <w:sz w:val="16"/>
                <w:szCs w:val="16"/>
              </w:rPr>
              <w:t>E. coli</w:t>
            </w:r>
            <w:r w:rsidRPr="00D30491">
              <w:rPr>
                <w:rFonts w:ascii="Calibri" w:hAnsi="Calibri" w:cs="Calibri"/>
                <w:sz w:val="16"/>
                <w:szCs w:val="16"/>
              </w:rPr>
              <w:t xml:space="preserve"> at non-point source impacted Lake Michigan beaches</w:t>
            </w:r>
          </w:p>
        </w:tc>
      </w:tr>
      <w:tr w:rsidR="00BF2DBF" w14:paraId="72179E56"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643E984" w14:textId="77777777" w:rsidR="00D30491" w:rsidRPr="00D30491" w:rsidRDefault="00D30491" w:rsidP="00D30491">
            <w:pPr>
              <w:spacing w:before="0" w:after="0" w:line="240" w:lineRule="auto"/>
              <w:rPr>
                <w:rFonts w:ascii="Calibri" w:hAnsi="Calibri" w:cs="Calibri"/>
                <w:b/>
                <w:bCs/>
                <w:color w:val="000000"/>
                <w:sz w:val="16"/>
                <w:szCs w:val="16"/>
              </w:rPr>
            </w:pPr>
          </w:p>
        </w:tc>
        <w:tc>
          <w:tcPr>
            <w:tcW w:w="1885" w:type="dxa"/>
            <w:tcBorders>
              <w:top w:val="nil"/>
              <w:left w:val="nil"/>
              <w:bottom w:val="single" w:sz="8" w:space="0" w:color="B5DDDC"/>
              <w:right w:val="single" w:sz="8" w:space="0" w:color="B5DDDC"/>
            </w:tcBorders>
            <w:vAlign w:val="center"/>
            <w:hideMark/>
          </w:tcPr>
          <w:p w14:paraId="66624A29" w14:textId="77777777" w:rsidR="00D30491" w:rsidRPr="00D30491" w:rsidRDefault="00992883" w:rsidP="00D30491">
            <w:pPr>
              <w:spacing w:before="0" w:after="0" w:line="240" w:lineRule="auto"/>
              <w:rPr>
                <w:rFonts w:ascii="Calibri" w:hAnsi="Calibri" w:cs="Calibri"/>
                <w:color w:val="000000"/>
                <w:sz w:val="16"/>
                <w:szCs w:val="16"/>
              </w:rPr>
            </w:pPr>
            <w:r w:rsidRPr="00D30491">
              <w:rPr>
                <w:rFonts w:ascii="Calibri" w:hAnsi="Calibri" w:cs="Calibri"/>
                <w:color w:val="000000"/>
                <w:sz w:val="16"/>
                <w:szCs w:val="16"/>
              </w:rPr>
              <w:t>Publication Title</w:t>
            </w:r>
          </w:p>
        </w:tc>
        <w:tc>
          <w:tcPr>
            <w:tcW w:w="4678" w:type="dxa"/>
            <w:tcBorders>
              <w:top w:val="nil"/>
              <w:left w:val="nil"/>
              <w:bottom w:val="single" w:sz="8" w:space="0" w:color="B5DDDC"/>
              <w:right w:val="single" w:sz="8" w:space="0" w:color="B5DDDC"/>
            </w:tcBorders>
            <w:vAlign w:val="center"/>
            <w:hideMark/>
          </w:tcPr>
          <w:p w14:paraId="63C40599"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Water Research</w:t>
            </w:r>
          </w:p>
        </w:tc>
      </w:tr>
      <w:tr w:rsidR="00BF2DBF" w14:paraId="215412EA"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F224EB1" w14:textId="77777777" w:rsidR="00D30491" w:rsidRPr="00D30491" w:rsidRDefault="00D30491" w:rsidP="00D30491">
            <w:pPr>
              <w:spacing w:before="0" w:after="0" w:line="240" w:lineRule="auto"/>
              <w:rPr>
                <w:rFonts w:ascii="Calibri" w:hAnsi="Calibri" w:cs="Calibri"/>
                <w:b/>
                <w:bCs/>
                <w:color w:val="000000"/>
                <w:sz w:val="16"/>
                <w:szCs w:val="16"/>
              </w:rPr>
            </w:pPr>
          </w:p>
        </w:tc>
        <w:tc>
          <w:tcPr>
            <w:tcW w:w="1885" w:type="dxa"/>
            <w:tcBorders>
              <w:top w:val="nil"/>
              <w:left w:val="nil"/>
              <w:bottom w:val="single" w:sz="8" w:space="0" w:color="B5DDDC"/>
              <w:right w:val="single" w:sz="8" w:space="0" w:color="B5DDDC"/>
            </w:tcBorders>
            <w:vAlign w:val="center"/>
            <w:hideMark/>
          </w:tcPr>
          <w:p w14:paraId="3231A31C" w14:textId="77777777" w:rsidR="00D30491" w:rsidRPr="00D30491" w:rsidRDefault="00992883" w:rsidP="00D30491">
            <w:pPr>
              <w:spacing w:before="0" w:after="0" w:line="240" w:lineRule="auto"/>
              <w:rPr>
                <w:rFonts w:ascii="Calibri" w:hAnsi="Calibri" w:cs="Calibri"/>
                <w:color w:val="000000"/>
                <w:sz w:val="16"/>
                <w:szCs w:val="16"/>
              </w:rPr>
            </w:pPr>
            <w:r w:rsidRPr="00D30491">
              <w:rPr>
                <w:rFonts w:ascii="Calibri" w:hAnsi="Calibri" w:cs="Calibri"/>
                <w:color w:val="000000"/>
                <w:sz w:val="16"/>
                <w:szCs w:val="16"/>
              </w:rPr>
              <w:t>Reference (Vol.(issue), reference no. or pages, or no. of pages)</w:t>
            </w:r>
          </w:p>
        </w:tc>
        <w:tc>
          <w:tcPr>
            <w:tcW w:w="4678" w:type="dxa"/>
            <w:tcBorders>
              <w:top w:val="nil"/>
              <w:left w:val="nil"/>
              <w:bottom w:val="single" w:sz="8" w:space="0" w:color="B5DDDC"/>
              <w:right w:val="single" w:sz="8" w:space="0" w:color="B5DDDC"/>
            </w:tcBorders>
            <w:vAlign w:val="center"/>
            <w:hideMark/>
          </w:tcPr>
          <w:p w14:paraId="354B359A"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156 (2019) 395-403</w:t>
            </w:r>
          </w:p>
        </w:tc>
      </w:tr>
      <w:tr w:rsidR="00BF2DBF" w14:paraId="28C86A88"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16656CD" w14:textId="77777777" w:rsidR="00D30491" w:rsidRPr="00D30491" w:rsidRDefault="00D30491" w:rsidP="00D30491">
            <w:pPr>
              <w:spacing w:before="0" w:after="0" w:line="240" w:lineRule="auto"/>
              <w:rPr>
                <w:rFonts w:ascii="Calibri" w:hAnsi="Calibri" w:cs="Calibri"/>
                <w:b/>
                <w:bCs/>
                <w:color w:val="000000"/>
                <w:sz w:val="16"/>
                <w:szCs w:val="16"/>
              </w:rPr>
            </w:pPr>
          </w:p>
        </w:tc>
        <w:tc>
          <w:tcPr>
            <w:tcW w:w="1885" w:type="dxa"/>
            <w:tcBorders>
              <w:top w:val="nil"/>
              <w:left w:val="nil"/>
              <w:bottom w:val="single" w:sz="8" w:space="0" w:color="B5DDDC"/>
              <w:right w:val="single" w:sz="8" w:space="0" w:color="B5DDDC"/>
            </w:tcBorders>
            <w:vAlign w:val="center"/>
            <w:hideMark/>
          </w:tcPr>
          <w:p w14:paraId="3E1CCE5D" w14:textId="77777777" w:rsidR="00D30491" w:rsidRPr="00D30491" w:rsidRDefault="00992883" w:rsidP="00D30491">
            <w:pPr>
              <w:spacing w:before="0" w:after="0" w:line="240" w:lineRule="auto"/>
              <w:rPr>
                <w:rFonts w:ascii="Calibri" w:hAnsi="Calibri" w:cs="Calibri"/>
                <w:color w:val="000000"/>
                <w:sz w:val="16"/>
                <w:szCs w:val="16"/>
              </w:rPr>
            </w:pPr>
            <w:r w:rsidRPr="00D30491">
              <w:rPr>
                <w:rFonts w:ascii="Calibri" w:hAnsi="Calibri" w:cs="Calibri"/>
                <w:color w:val="000000"/>
                <w:sz w:val="16"/>
                <w:szCs w:val="16"/>
              </w:rPr>
              <w:t>Publication date</w:t>
            </w:r>
          </w:p>
        </w:tc>
        <w:tc>
          <w:tcPr>
            <w:tcW w:w="4678" w:type="dxa"/>
            <w:tcBorders>
              <w:top w:val="nil"/>
              <w:left w:val="nil"/>
              <w:bottom w:val="single" w:sz="8" w:space="0" w:color="B5DDDC"/>
              <w:right w:val="single" w:sz="8" w:space="0" w:color="B5DDDC"/>
            </w:tcBorders>
            <w:vAlign w:val="center"/>
            <w:hideMark/>
          </w:tcPr>
          <w:p w14:paraId="7225A218"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2019</w:t>
            </w:r>
          </w:p>
        </w:tc>
      </w:tr>
      <w:tr w:rsidR="00BF2DBF" w14:paraId="22A52C52"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BABA7F8" w14:textId="77777777" w:rsidR="00D30491" w:rsidRPr="00D30491" w:rsidRDefault="00D30491" w:rsidP="00D30491">
            <w:pPr>
              <w:spacing w:before="0" w:after="0" w:line="240" w:lineRule="auto"/>
              <w:rPr>
                <w:rFonts w:ascii="Calibri" w:hAnsi="Calibri" w:cs="Calibri"/>
                <w:b/>
                <w:bCs/>
                <w:color w:val="000000"/>
                <w:sz w:val="16"/>
                <w:szCs w:val="16"/>
              </w:rPr>
            </w:pPr>
          </w:p>
        </w:tc>
        <w:tc>
          <w:tcPr>
            <w:tcW w:w="1885" w:type="dxa"/>
            <w:tcBorders>
              <w:top w:val="nil"/>
              <w:left w:val="nil"/>
              <w:bottom w:val="single" w:sz="8" w:space="0" w:color="B5DDDC"/>
              <w:right w:val="single" w:sz="8" w:space="0" w:color="B5DDDC"/>
            </w:tcBorders>
            <w:vAlign w:val="center"/>
            <w:hideMark/>
          </w:tcPr>
          <w:p w14:paraId="73579049" w14:textId="77777777" w:rsidR="00D30491" w:rsidRPr="00D30491" w:rsidRDefault="00992883" w:rsidP="00D30491">
            <w:pPr>
              <w:spacing w:before="0" w:after="0" w:line="240" w:lineRule="auto"/>
              <w:rPr>
                <w:rFonts w:ascii="Calibri" w:hAnsi="Calibri" w:cs="Calibri"/>
                <w:color w:val="000000"/>
                <w:sz w:val="16"/>
                <w:szCs w:val="16"/>
              </w:rPr>
            </w:pPr>
            <w:r w:rsidRPr="00D30491">
              <w:rPr>
                <w:rFonts w:ascii="Calibri" w:hAnsi="Calibri" w:cs="Calibri"/>
                <w:color w:val="000000"/>
                <w:sz w:val="16"/>
                <w:szCs w:val="16"/>
              </w:rPr>
              <w:t>Publication Source</w:t>
            </w:r>
          </w:p>
        </w:tc>
        <w:tc>
          <w:tcPr>
            <w:tcW w:w="4678" w:type="dxa"/>
            <w:tcBorders>
              <w:top w:val="nil"/>
              <w:left w:val="nil"/>
              <w:bottom w:val="single" w:sz="8" w:space="0" w:color="B5DDDC"/>
              <w:right w:val="single" w:sz="8" w:space="0" w:color="B5DDDC"/>
            </w:tcBorders>
            <w:vAlign w:val="center"/>
            <w:hideMark/>
          </w:tcPr>
          <w:p w14:paraId="01472D65"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Water Research 156 (2019) 395-403 DOI:10.1016/j.watres.2019.03.034</w:t>
            </w:r>
          </w:p>
        </w:tc>
      </w:tr>
      <w:tr w:rsidR="00BF2DBF" w14:paraId="056413F0"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5A21B36" w14:textId="77777777" w:rsidR="00D30491" w:rsidRPr="00D30491" w:rsidRDefault="00D30491" w:rsidP="00D30491">
            <w:pPr>
              <w:spacing w:before="0" w:after="0" w:line="240" w:lineRule="auto"/>
              <w:rPr>
                <w:rFonts w:ascii="Calibri" w:hAnsi="Calibri" w:cs="Calibri"/>
                <w:b/>
                <w:bCs/>
                <w:color w:val="000000"/>
                <w:sz w:val="16"/>
                <w:szCs w:val="16"/>
              </w:rPr>
            </w:pPr>
          </w:p>
        </w:tc>
        <w:tc>
          <w:tcPr>
            <w:tcW w:w="1885" w:type="dxa"/>
            <w:tcBorders>
              <w:top w:val="nil"/>
              <w:left w:val="nil"/>
              <w:bottom w:val="single" w:sz="8" w:space="0" w:color="B5DDDC"/>
              <w:right w:val="single" w:sz="8" w:space="0" w:color="B5DDDC"/>
            </w:tcBorders>
            <w:vAlign w:val="center"/>
            <w:hideMark/>
          </w:tcPr>
          <w:p w14:paraId="26FAA84B" w14:textId="77777777" w:rsidR="00D30491" w:rsidRPr="00D30491" w:rsidRDefault="00992883" w:rsidP="00D30491">
            <w:pPr>
              <w:spacing w:before="0" w:after="0" w:line="240" w:lineRule="auto"/>
              <w:rPr>
                <w:rFonts w:ascii="Calibri" w:hAnsi="Calibri" w:cs="Calibri"/>
                <w:color w:val="000000"/>
                <w:sz w:val="16"/>
                <w:szCs w:val="16"/>
              </w:rPr>
            </w:pPr>
            <w:r w:rsidRPr="00D30491">
              <w:rPr>
                <w:rFonts w:ascii="Calibri" w:hAnsi="Calibri" w:cs="Calibri"/>
                <w:color w:val="000000"/>
                <w:sz w:val="16"/>
                <w:szCs w:val="16"/>
              </w:rPr>
              <w:t>Peer reviewed</w:t>
            </w:r>
          </w:p>
        </w:tc>
        <w:tc>
          <w:tcPr>
            <w:tcW w:w="4678" w:type="dxa"/>
            <w:tcBorders>
              <w:top w:val="nil"/>
              <w:left w:val="nil"/>
              <w:bottom w:val="single" w:sz="8" w:space="0" w:color="B5DDDC"/>
              <w:right w:val="single" w:sz="8" w:space="0" w:color="B5DDDC"/>
            </w:tcBorders>
            <w:vAlign w:val="center"/>
            <w:hideMark/>
          </w:tcPr>
          <w:p w14:paraId="791713EB"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Yes</w:t>
            </w:r>
          </w:p>
        </w:tc>
      </w:tr>
      <w:tr w:rsidR="00BF2DBF" w14:paraId="09534398"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B5D9183" w14:textId="77777777" w:rsidR="00D30491" w:rsidRPr="00D30491" w:rsidRDefault="00D30491" w:rsidP="00D30491">
            <w:pPr>
              <w:spacing w:before="0" w:after="0" w:line="240" w:lineRule="auto"/>
              <w:rPr>
                <w:rFonts w:ascii="Calibri" w:hAnsi="Calibri" w:cs="Calibri"/>
                <w:b/>
                <w:bCs/>
                <w:color w:val="000000"/>
                <w:sz w:val="16"/>
                <w:szCs w:val="16"/>
              </w:rPr>
            </w:pPr>
          </w:p>
        </w:tc>
        <w:tc>
          <w:tcPr>
            <w:tcW w:w="1885" w:type="dxa"/>
            <w:tcBorders>
              <w:top w:val="nil"/>
              <w:left w:val="nil"/>
              <w:bottom w:val="single" w:sz="8" w:space="0" w:color="B5DDDC"/>
              <w:right w:val="single" w:sz="8" w:space="0" w:color="B5DDDC"/>
            </w:tcBorders>
            <w:vAlign w:val="center"/>
            <w:hideMark/>
          </w:tcPr>
          <w:p w14:paraId="7FA438AF" w14:textId="77777777" w:rsidR="00D30491" w:rsidRPr="00D30491" w:rsidRDefault="00992883" w:rsidP="00D30491">
            <w:pPr>
              <w:spacing w:before="0" w:after="0" w:line="240" w:lineRule="auto"/>
              <w:rPr>
                <w:rFonts w:ascii="Calibri" w:hAnsi="Calibri" w:cs="Calibri"/>
                <w:color w:val="000000"/>
                <w:sz w:val="16"/>
                <w:szCs w:val="16"/>
              </w:rPr>
            </w:pPr>
            <w:r w:rsidRPr="00D30491">
              <w:rPr>
                <w:rFonts w:ascii="Calibri" w:hAnsi="Calibri" w:cs="Calibri"/>
                <w:color w:val="000000"/>
                <w:sz w:val="16"/>
                <w:szCs w:val="16"/>
              </w:rPr>
              <w:t>Country of origin</w:t>
            </w:r>
          </w:p>
        </w:tc>
        <w:tc>
          <w:tcPr>
            <w:tcW w:w="4678" w:type="dxa"/>
            <w:tcBorders>
              <w:top w:val="nil"/>
              <w:left w:val="nil"/>
              <w:bottom w:val="single" w:sz="8" w:space="0" w:color="B5DDDC"/>
              <w:right w:val="single" w:sz="8" w:space="0" w:color="B5DDDC"/>
            </w:tcBorders>
            <w:vAlign w:val="center"/>
            <w:hideMark/>
          </w:tcPr>
          <w:p w14:paraId="5A1F9991"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United States</w:t>
            </w:r>
          </w:p>
        </w:tc>
      </w:tr>
      <w:tr w:rsidR="00BF2DBF" w14:paraId="081213E1"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A54D19E" w14:textId="77777777" w:rsidR="00D30491" w:rsidRPr="00D30491" w:rsidRDefault="00D30491" w:rsidP="00D30491">
            <w:pPr>
              <w:spacing w:before="0" w:after="0" w:line="240" w:lineRule="auto"/>
              <w:rPr>
                <w:rFonts w:ascii="Calibri" w:hAnsi="Calibri" w:cs="Calibri"/>
                <w:b/>
                <w:bCs/>
                <w:color w:val="000000"/>
                <w:sz w:val="16"/>
                <w:szCs w:val="16"/>
              </w:rPr>
            </w:pPr>
          </w:p>
        </w:tc>
        <w:tc>
          <w:tcPr>
            <w:tcW w:w="1885" w:type="dxa"/>
            <w:tcBorders>
              <w:top w:val="nil"/>
              <w:left w:val="nil"/>
              <w:bottom w:val="single" w:sz="8" w:space="0" w:color="B5DDDC"/>
              <w:right w:val="single" w:sz="8" w:space="0" w:color="B5DDDC"/>
            </w:tcBorders>
            <w:vAlign w:val="center"/>
            <w:hideMark/>
          </w:tcPr>
          <w:p w14:paraId="02FA8B78"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Source of funding</w:t>
            </w:r>
          </w:p>
        </w:tc>
        <w:tc>
          <w:tcPr>
            <w:tcW w:w="4678" w:type="dxa"/>
            <w:tcBorders>
              <w:top w:val="nil"/>
              <w:left w:val="nil"/>
              <w:bottom w:val="single" w:sz="8" w:space="0" w:color="B5DDDC"/>
              <w:right w:val="single" w:sz="8" w:space="0" w:color="B5DDDC"/>
            </w:tcBorders>
            <w:vAlign w:val="center"/>
            <w:hideMark/>
          </w:tcPr>
          <w:p w14:paraId="60C531BD"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The monitoring and analysis of Chicago beach water was supported by the Chicago Park District. This research did not receive any specific grant from funding agencies in the public, commercial, or not-for-profit sectors</w:t>
            </w:r>
          </w:p>
        </w:tc>
      </w:tr>
      <w:tr w:rsidR="00BF2DBF" w14:paraId="740FD055"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8915EA7" w14:textId="77777777" w:rsidR="00D30491" w:rsidRPr="00D30491" w:rsidRDefault="00D30491" w:rsidP="00D30491">
            <w:pPr>
              <w:spacing w:before="0" w:after="0" w:line="240" w:lineRule="auto"/>
              <w:rPr>
                <w:rFonts w:ascii="Calibri" w:hAnsi="Calibri" w:cs="Calibri"/>
                <w:b/>
                <w:bCs/>
                <w:color w:val="000000"/>
                <w:sz w:val="16"/>
                <w:szCs w:val="16"/>
              </w:rPr>
            </w:pPr>
          </w:p>
        </w:tc>
        <w:tc>
          <w:tcPr>
            <w:tcW w:w="1885" w:type="dxa"/>
            <w:tcBorders>
              <w:top w:val="nil"/>
              <w:left w:val="nil"/>
              <w:bottom w:val="single" w:sz="8" w:space="0" w:color="B5DDDC"/>
              <w:right w:val="single" w:sz="8" w:space="0" w:color="B5DDDC"/>
            </w:tcBorders>
            <w:vAlign w:val="center"/>
            <w:hideMark/>
          </w:tcPr>
          <w:p w14:paraId="3BE9042F"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Possible conflicts of interest</w:t>
            </w:r>
          </w:p>
        </w:tc>
        <w:tc>
          <w:tcPr>
            <w:tcW w:w="4678" w:type="dxa"/>
            <w:tcBorders>
              <w:top w:val="nil"/>
              <w:left w:val="nil"/>
              <w:bottom w:val="single" w:sz="8" w:space="0" w:color="B5DDDC"/>
              <w:right w:val="single" w:sz="8" w:space="0" w:color="B5DDDC"/>
            </w:tcBorders>
            <w:vAlign w:val="center"/>
            <w:hideMark/>
          </w:tcPr>
          <w:p w14:paraId="75525EE8"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No conflicts of interest declared by authors or identified by the reviewer.</w:t>
            </w:r>
          </w:p>
        </w:tc>
      </w:tr>
      <w:tr w:rsidR="00BF2DBF" w14:paraId="61C41072"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1DB83601" w14:textId="77777777" w:rsidR="00D30491" w:rsidRPr="00D30491" w:rsidRDefault="00992883" w:rsidP="00D30491">
            <w:pPr>
              <w:spacing w:before="0" w:after="0" w:line="240" w:lineRule="auto"/>
              <w:rPr>
                <w:rFonts w:ascii="Calibri" w:hAnsi="Calibri" w:cs="Calibri"/>
                <w:b/>
                <w:bCs/>
                <w:sz w:val="16"/>
                <w:szCs w:val="16"/>
              </w:rPr>
            </w:pPr>
            <w:r w:rsidRPr="00D30491">
              <w:rPr>
                <w:rFonts w:ascii="Calibri" w:hAnsi="Calibri" w:cs="Calibri"/>
                <w:b/>
                <w:bCs/>
                <w:sz w:val="16"/>
                <w:szCs w:val="16"/>
              </w:rPr>
              <w:t>Other criteria</w:t>
            </w:r>
          </w:p>
        </w:tc>
        <w:tc>
          <w:tcPr>
            <w:tcW w:w="1885" w:type="dxa"/>
            <w:tcBorders>
              <w:top w:val="nil"/>
              <w:left w:val="nil"/>
              <w:bottom w:val="single" w:sz="8" w:space="0" w:color="B5DDDC"/>
              <w:right w:val="single" w:sz="8" w:space="0" w:color="B5DDDC"/>
            </w:tcBorders>
            <w:vAlign w:val="center"/>
            <w:hideMark/>
          </w:tcPr>
          <w:p w14:paraId="3EFC9835"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Does study clearly address the primary research question?</w:t>
            </w:r>
          </w:p>
        </w:tc>
        <w:tc>
          <w:tcPr>
            <w:tcW w:w="4678" w:type="dxa"/>
            <w:tcBorders>
              <w:top w:val="nil"/>
              <w:left w:val="nil"/>
              <w:bottom w:val="single" w:sz="8" w:space="0" w:color="B5DDDC"/>
              <w:right w:val="single" w:sz="8" w:space="0" w:color="B5DDDC"/>
            </w:tcBorders>
            <w:vAlign w:val="center"/>
            <w:hideMark/>
          </w:tcPr>
          <w:p w14:paraId="7B680CE8"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Yes</w:t>
            </w:r>
          </w:p>
        </w:tc>
      </w:tr>
      <w:tr w:rsidR="00BF2DBF" w14:paraId="40DCFF2C"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9B7E278"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5E77F580"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Australian jurisdiction</w:t>
            </w:r>
          </w:p>
        </w:tc>
        <w:tc>
          <w:tcPr>
            <w:tcW w:w="4678" w:type="dxa"/>
            <w:tcBorders>
              <w:top w:val="nil"/>
              <w:left w:val="nil"/>
              <w:bottom w:val="single" w:sz="8" w:space="0" w:color="B5DDDC"/>
              <w:right w:val="single" w:sz="8" w:space="0" w:color="B5DDDC"/>
            </w:tcBorders>
            <w:vAlign w:val="center"/>
            <w:hideMark/>
          </w:tcPr>
          <w:p w14:paraId="3B121C85"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No</w:t>
            </w:r>
          </w:p>
        </w:tc>
      </w:tr>
      <w:tr w:rsidR="00BF2DBF" w14:paraId="224F6699"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9360130"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27D89636"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Does paper describe reasoning clearly</w:t>
            </w:r>
          </w:p>
        </w:tc>
        <w:tc>
          <w:tcPr>
            <w:tcW w:w="4678" w:type="dxa"/>
            <w:tcBorders>
              <w:top w:val="nil"/>
              <w:left w:val="nil"/>
              <w:bottom w:val="single" w:sz="8" w:space="0" w:color="B5DDDC"/>
              <w:right w:val="single" w:sz="8" w:space="0" w:color="B5DDDC"/>
            </w:tcBorders>
            <w:vAlign w:val="center"/>
            <w:hideMark/>
          </w:tcPr>
          <w:p w14:paraId="3B074E30"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Yes</w:t>
            </w:r>
          </w:p>
        </w:tc>
      </w:tr>
      <w:tr w:rsidR="00BF2DBF" w14:paraId="5E4205EF"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B1FC948"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6D79B6DB"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Does overseas experience relate to Australian context</w:t>
            </w:r>
          </w:p>
        </w:tc>
        <w:tc>
          <w:tcPr>
            <w:tcW w:w="4678" w:type="dxa"/>
            <w:tcBorders>
              <w:top w:val="nil"/>
              <w:left w:val="nil"/>
              <w:bottom w:val="single" w:sz="8" w:space="0" w:color="B5DDDC"/>
              <w:right w:val="single" w:sz="8" w:space="0" w:color="B5DDDC"/>
            </w:tcBorders>
            <w:vAlign w:val="center"/>
            <w:hideMark/>
          </w:tcPr>
          <w:p w14:paraId="7168D861"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Yes</w:t>
            </w:r>
          </w:p>
        </w:tc>
      </w:tr>
      <w:tr w:rsidR="00BF2DBF" w14:paraId="326ABD4C"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5EA960A"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338ACCE8"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children</w:t>
            </w:r>
          </w:p>
        </w:tc>
        <w:tc>
          <w:tcPr>
            <w:tcW w:w="4678" w:type="dxa"/>
            <w:tcBorders>
              <w:top w:val="nil"/>
              <w:left w:val="nil"/>
              <w:bottom w:val="single" w:sz="8" w:space="0" w:color="B5DDDC"/>
              <w:right w:val="single" w:sz="8" w:space="0" w:color="B5DDDC"/>
            </w:tcBorders>
            <w:vAlign w:val="center"/>
            <w:hideMark/>
          </w:tcPr>
          <w:p w14:paraId="6EE3C0DC"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No</w:t>
            </w:r>
          </w:p>
        </w:tc>
      </w:tr>
      <w:tr w:rsidR="00BF2DBF" w14:paraId="16E38D5C"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3ECCC60"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6E694874"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immunocompromised</w:t>
            </w:r>
          </w:p>
        </w:tc>
        <w:tc>
          <w:tcPr>
            <w:tcW w:w="4678" w:type="dxa"/>
            <w:tcBorders>
              <w:top w:val="nil"/>
              <w:left w:val="nil"/>
              <w:bottom w:val="single" w:sz="8" w:space="0" w:color="B5DDDC"/>
              <w:right w:val="single" w:sz="8" w:space="0" w:color="B5DDDC"/>
            </w:tcBorders>
            <w:vAlign w:val="center"/>
            <w:hideMark/>
          </w:tcPr>
          <w:p w14:paraId="580D7237"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No</w:t>
            </w:r>
          </w:p>
        </w:tc>
      </w:tr>
      <w:tr w:rsidR="00BF2DBF" w14:paraId="294E57F8"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2B2D30C"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115737EC"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elderly</w:t>
            </w:r>
          </w:p>
        </w:tc>
        <w:tc>
          <w:tcPr>
            <w:tcW w:w="4678" w:type="dxa"/>
            <w:tcBorders>
              <w:top w:val="nil"/>
              <w:left w:val="nil"/>
              <w:bottom w:val="single" w:sz="8" w:space="0" w:color="B5DDDC"/>
              <w:right w:val="single" w:sz="8" w:space="0" w:color="B5DDDC"/>
            </w:tcBorders>
            <w:vAlign w:val="center"/>
            <w:hideMark/>
          </w:tcPr>
          <w:p w14:paraId="5A0913ED"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No</w:t>
            </w:r>
          </w:p>
        </w:tc>
      </w:tr>
      <w:tr w:rsidR="00BF2DBF" w14:paraId="008CD65D"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D919C03"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161AED8B"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indigenous</w:t>
            </w:r>
          </w:p>
        </w:tc>
        <w:tc>
          <w:tcPr>
            <w:tcW w:w="4678" w:type="dxa"/>
            <w:tcBorders>
              <w:top w:val="nil"/>
              <w:left w:val="nil"/>
              <w:bottom w:val="single" w:sz="8" w:space="0" w:color="B5DDDC"/>
              <w:right w:val="single" w:sz="8" w:space="0" w:color="B5DDDC"/>
            </w:tcBorders>
            <w:vAlign w:val="center"/>
            <w:hideMark/>
          </w:tcPr>
          <w:p w14:paraId="2217A7CB"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No</w:t>
            </w:r>
          </w:p>
        </w:tc>
      </w:tr>
      <w:tr w:rsidR="00BF2DBF" w14:paraId="27C26C4D"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608696E"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7BC16AEA"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 xml:space="preserve">Main risk associated factor? </w:t>
            </w:r>
          </w:p>
        </w:tc>
        <w:tc>
          <w:tcPr>
            <w:tcW w:w="4678" w:type="dxa"/>
            <w:tcBorders>
              <w:top w:val="nil"/>
              <w:left w:val="nil"/>
              <w:bottom w:val="single" w:sz="8" w:space="0" w:color="B5DDDC"/>
              <w:right w:val="single" w:sz="8" w:space="0" w:color="B5DDDC"/>
            </w:tcBorders>
            <w:vAlign w:val="center"/>
            <w:hideMark/>
          </w:tcPr>
          <w:p w14:paraId="462F8307"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qPCR, FIB</w:t>
            </w:r>
          </w:p>
        </w:tc>
      </w:tr>
      <w:tr w:rsidR="00BF2DBF" w14:paraId="7C8F4992"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8C187C2"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638209BF"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 xml:space="preserve">CASP classification </w:t>
            </w:r>
          </w:p>
        </w:tc>
        <w:tc>
          <w:tcPr>
            <w:tcW w:w="4678" w:type="dxa"/>
            <w:tcBorders>
              <w:top w:val="nil"/>
              <w:left w:val="nil"/>
              <w:bottom w:val="single" w:sz="8" w:space="0" w:color="B5DDDC"/>
              <w:right w:val="single" w:sz="8" w:space="0" w:color="B5DDDC"/>
            </w:tcBorders>
            <w:vAlign w:val="center"/>
            <w:hideMark/>
          </w:tcPr>
          <w:p w14:paraId="0EBCD049"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Qualitative research</w:t>
            </w:r>
          </w:p>
        </w:tc>
      </w:tr>
      <w:tr w:rsidR="00BF2DBF" w14:paraId="280878EF"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0066A11"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311FC3C0"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marine, estuarine or freshwater</w:t>
            </w:r>
          </w:p>
        </w:tc>
        <w:tc>
          <w:tcPr>
            <w:tcW w:w="4678" w:type="dxa"/>
            <w:tcBorders>
              <w:top w:val="nil"/>
              <w:left w:val="nil"/>
              <w:bottom w:val="single" w:sz="8" w:space="0" w:color="B5DDDC"/>
              <w:right w:val="single" w:sz="8" w:space="0" w:color="B5DDDC"/>
            </w:tcBorders>
            <w:vAlign w:val="center"/>
            <w:hideMark/>
          </w:tcPr>
          <w:p w14:paraId="2AA571B8"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f</w:t>
            </w:r>
          </w:p>
        </w:tc>
      </w:tr>
      <w:tr w:rsidR="00BF2DBF" w14:paraId="6B4CA607"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814418A"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6C23275E"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DOI http://dx.doi.org/</w:t>
            </w:r>
          </w:p>
        </w:tc>
        <w:tc>
          <w:tcPr>
            <w:tcW w:w="4678" w:type="dxa"/>
            <w:tcBorders>
              <w:top w:val="nil"/>
              <w:left w:val="nil"/>
              <w:bottom w:val="single" w:sz="8" w:space="0" w:color="B5DDDC"/>
              <w:right w:val="single" w:sz="8" w:space="0" w:color="B5DDDC"/>
            </w:tcBorders>
            <w:vAlign w:val="center"/>
            <w:hideMark/>
          </w:tcPr>
          <w:p w14:paraId="1BAA31FE"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10.1007/s41207-017-0035-8</w:t>
            </w:r>
          </w:p>
        </w:tc>
      </w:tr>
      <w:tr w:rsidR="00BF2DBF" w14:paraId="37125BE5"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768A42B1" w14:textId="77777777" w:rsidR="00D30491" w:rsidRPr="00D30491" w:rsidRDefault="00992883" w:rsidP="00D30491">
            <w:pPr>
              <w:spacing w:before="0" w:after="0" w:line="240" w:lineRule="auto"/>
              <w:rPr>
                <w:rFonts w:ascii="Calibri" w:hAnsi="Calibri" w:cs="Calibri"/>
                <w:b/>
                <w:bCs/>
                <w:sz w:val="16"/>
                <w:szCs w:val="16"/>
              </w:rPr>
            </w:pPr>
            <w:bookmarkStart w:id="455" w:name="_Hlk93065716"/>
            <w:r w:rsidRPr="00D30491">
              <w:rPr>
                <w:rFonts w:ascii="Calibri" w:hAnsi="Calibri" w:cs="Calibri"/>
                <w:b/>
                <w:bCs/>
                <w:sz w:val="16"/>
                <w:szCs w:val="16"/>
              </w:rPr>
              <w:t>Study characteristics</w:t>
            </w:r>
          </w:p>
        </w:tc>
        <w:tc>
          <w:tcPr>
            <w:tcW w:w="1885" w:type="dxa"/>
            <w:tcBorders>
              <w:top w:val="nil"/>
              <w:left w:val="nil"/>
              <w:bottom w:val="single" w:sz="8" w:space="0" w:color="B5DDDC"/>
              <w:right w:val="single" w:sz="8" w:space="0" w:color="B5DDDC"/>
            </w:tcBorders>
            <w:vAlign w:val="center"/>
            <w:hideMark/>
          </w:tcPr>
          <w:p w14:paraId="312D6CB9"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Aim/objectives of study</w:t>
            </w:r>
          </w:p>
        </w:tc>
        <w:tc>
          <w:tcPr>
            <w:tcW w:w="4678" w:type="dxa"/>
            <w:tcBorders>
              <w:top w:val="nil"/>
              <w:left w:val="nil"/>
              <w:bottom w:val="single" w:sz="8" w:space="0" w:color="B5DDDC"/>
              <w:right w:val="single" w:sz="8" w:space="0" w:color="B5DDDC"/>
            </w:tcBorders>
            <w:vAlign w:val="center"/>
            <w:hideMark/>
          </w:tcPr>
          <w:p w14:paraId="36B0C8C1" w14:textId="40F21EA1"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 xml:space="preserve">Study objectives include: </w:t>
            </w:r>
            <w:r w:rsidRPr="00D30491">
              <w:rPr>
                <w:rFonts w:ascii="Calibri" w:hAnsi="Calibri" w:cs="Calibri"/>
                <w:sz w:val="16"/>
                <w:szCs w:val="16"/>
              </w:rPr>
              <w:br/>
              <w:t xml:space="preserve">1) performance characterization of the </w:t>
            </w:r>
            <w:r w:rsidR="00EA2716" w:rsidRPr="00EA2716">
              <w:rPr>
                <w:rFonts w:ascii="Calibri" w:hAnsi="Calibri" w:cs="Calibri"/>
                <w:i/>
                <w:sz w:val="16"/>
                <w:szCs w:val="16"/>
              </w:rPr>
              <w:t>E. coli</w:t>
            </w:r>
            <w:r w:rsidRPr="00D30491">
              <w:rPr>
                <w:rFonts w:ascii="Calibri" w:hAnsi="Calibri" w:cs="Calibri"/>
                <w:sz w:val="16"/>
                <w:szCs w:val="16"/>
              </w:rPr>
              <w:t xml:space="preserve"> qPCR draft USEPA Method based on standard curve linearity (R2), amplification efficiency (E), lower limit of quantification, and false positive rate; </w:t>
            </w:r>
            <w:r w:rsidRPr="00D30491">
              <w:rPr>
                <w:rFonts w:ascii="Calibri" w:hAnsi="Calibri" w:cs="Calibri"/>
                <w:sz w:val="16"/>
                <w:szCs w:val="16"/>
              </w:rPr>
              <w:br/>
              <w:t xml:space="preserve">2) comparison of </w:t>
            </w:r>
            <w:r w:rsidR="00EA2716" w:rsidRPr="00EA2716">
              <w:rPr>
                <w:rFonts w:ascii="Calibri" w:hAnsi="Calibri" w:cs="Calibri"/>
                <w:i/>
                <w:sz w:val="16"/>
                <w:szCs w:val="16"/>
              </w:rPr>
              <w:t>E. coli</w:t>
            </w:r>
            <w:r w:rsidRPr="00D30491">
              <w:rPr>
                <w:rFonts w:ascii="Calibri" w:hAnsi="Calibri" w:cs="Calibri"/>
                <w:sz w:val="16"/>
                <w:szCs w:val="16"/>
              </w:rPr>
              <w:t xml:space="preserve"> qPCR measurements with two established FIB (</w:t>
            </w:r>
            <w:r w:rsidR="00EA2716" w:rsidRPr="00EA2716">
              <w:rPr>
                <w:rFonts w:ascii="Calibri" w:hAnsi="Calibri" w:cs="Calibri"/>
                <w:i/>
                <w:sz w:val="16"/>
                <w:szCs w:val="16"/>
              </w:rPr>
              <w:t>E. coli</w:t>
            </w:r>
            <w:r w:rsidRPr="00D30491">
              <w:rPr>
                <w:rFonts w:ascii="Calibri" w:hAnsi="Calibri" w:cs="Calibri"/>
                <w:sz w:val="16"/>
                <w:szCs w:val="16"/>
              </w:rPr>
              <w:t xml:space="preserve"> culture and enterococci qPCR) results using water samples collected from eight of Chicago's Lake Michigan beaches; </w:t>
            </w:r>
            <w:r w:rsidRPr="00D30491">
              <w:rPr>
                <w:rFonts w:ascii="Calibri" w:hAnsi="Calibri" w:cs="Calibri"/>
                <w:sz w:val="16"/>
                <w:szCs w:val="16"/>
              </w:rPr>
              <w:br/>
              <w:t xml:space="preserve">3) evaluation of approaches to establish </w:t>
            </w:r>
            <w:r w:rsidR="002F40CC" w:rsidRPr="00D30491">
              <w:rPr>
                <w:rFonts w:ascii="Calibri" w:hAnsi="Calibri" w:cs="Calibri"/>
                <w:sz w:val="16"/>
                <w:szCs w:val="16"/>
              </w:rPr>
              <w:t>health based</w:t>
            </w:r>
            <w:r w:rsidRPr="00D30491">
              <w:rPr>
                <w:rFonts w:ascii="Calibri" w:hAnsi="Calibri" w:cs="Calibri"/>
                <w:sz w:val="16"/>
                <w:szCs w:val="16"/>
              </w:rPr>
              <w:t xml:space="preserve"> candidate </w:t>
            </w:r>
            <w:r w:rsidR="00EA2716" w:rsidRPr="00EA2716">
              <w:rPr>
                <w:rFonts w:ascii="Calibri" w:hAnsi="Calibri" w:cs="Calibri"/>
                <w:i/>
                <w:sz w:val="16"/>
                <w:szCs w:val="16"/>
              </w:rPr>
              <w:t>E. coli</w:t>
            </w:r>
            <w:r w:rsidRPr="00D30491">
              <w:rPr>
                <w:rFonts w:ascii="Calibri" w:hAnsi="Calibri" w:cs="Calibri"/>
                <w:sz w:val="16"/>
                <w:szCs w:val="16"/>
              </w:rPr>
              <w:t xml:space="preserve"> qPCR Beach Action Value (BAV) criteria in the absence of an epidemiological study; and </w:t>
            </w:r>
            <w:r w:rsidRPr="00D30491">
              <w:rPr>
                <w:rFonts w:ascii="Calibri" w:hAnsi="Calibri" w:cs="Calibri"/>
                <w:sz w:val="16"/>
                <w:szCs w:val="16"/>
              </w:rPr>
              <w:br/>
              <w:t>4) to assess the degree to which beach specific BAVs differ from an optimized BAV value for the set of the eight beaches.</w:t>
            </w:r>
          </w:p>
        </w:tc>
      </w:tr>
      <w:tr w:rsidR="00BF2DBF" w14:paraId="5BB27EF9"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65C3A7B"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2B3C55CE"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Study type/design</w:t>
            </w:r>
          </w:p>
        </w:tc>
        <w:tc>
          <w:tcPr>
            <w:tcW w:w="4678" w:type="dxa"/>
            <w:tcBorders>
              <w:top w:val="nil"/>
              <w:left w:val="nil"/>
              <w:bottom w:val="single" w:sz="8" w:space="0" w:color="B5DDDC"/>
              <w:right w:val="single" w:sz="8" w:space="0" w:color="B5DDDC"/>
            </w:tcBorders>
            <w:vAlign w:val="center"/>
            <w:hideMark/>
          </w:tcPr>
          <w:p w14:paraId="44B48080" w14:textId="1560BB99"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 xml:space="preserve">Evaluation of rapid qPCR monitoring for </w:t>
            </w:r>
            <w:r w:rsidR="00EA2716" w:rsidRPr="00EA2716">
              <w:rPr>
                <w:rFonts w:ascii="Calibri" w:hAnsi="Calibri" w:cs="Calibri"/>
                <w:i/>
                <w:iCs/>
                <w:sz w:val="16"/>
                <w:szCs w:val="16"/>
              </w:rPr>
              <w:t>E. coli</w:t>
            </w:r>
            <w:r w:rsidRPr="00D30491">
              <w:rPr>
                <w:rFonts w:ascii="Calibri" w:hAnsi="Calibri" w:cs="Calibri"/>
                <w:sz w:val="16"/>
                <w:szCs w:val="16"/>
              </w:rPr>
              <w:t xml:space="preserve"> in freshwater in beach water samples to assess if it can solve the 24-h delay problem, compared to culture techniques is an appropriate methodology.</w:t>
            </w:r>
          </w:p>
        </w:tc>
      </w:tr>
      <w:tr w:rsidR="00BF2DBF" w14:paraId="73C77599"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9BDF371"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37311FDA"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Study duration</w:t>
            </w:r>
          </w:p>
        </w:tc>
        <w:tc>
          <w:tcPr>
            <w:tcW w:w="4678" w:type="dxa"/>
            <w:tcBorders>
              <w:top w:val="nil"/>
              <w:left w:val="nil"/>
              <w:bottom w:val="single" w:sz="8" w:space="0" w:color="B5DDDC"/>
              <w:right w:val="single" w:sz="8" w:space="0" w:color="B5DDDC"/>
            </w:tcBorders>
            <w:vAlign w:val="center"/>
            <w:hideMark/>
          </w:tcPr>
          <w:p w14:paraId="729FB3F3" w14:textId="35D4A52C"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 xml:space="preserve">Sampling conducted on Lake Michigan beaches over 2 </w:t>
            </w:r>
            <w:r w:rsidR="00EA2716" w:rsidRPr="00D30491">
              <w:rPr>
                <w:rFonts w:ascii="Calibri" w:hAnsi="Calibri" w:cs="Calibri"/>
                <w:sz w:val="16"/>
                <w:szCs w:val="16"/>
              </w:rPr>
              <w:t>months</w:t>
            </w:r>
            <w:r w:rsidRPr="00D30491">
              <w:rPr>
                <w:rFonts w:ascii="Calibri" w:hAnsi="Calibri" w:cs="Calibri"/>
                <w:sz w:val="16"/>
                <w:szCs w:val="16"/>
              </w:rPr>
              <w:t xml:space="preserve"> (July-</w:t>
            </w:r>
            <w:r w:rsidR="002F40CC" w:rsidRPr="00D30491">
              <w:rPr>
                <w:rFonts w:ascii="Calibri" w:hAnsi="Calibri" w:cs="Calibri"/>
                <w:sz w:val="16"/>
                <w:szCs w:val="16"/>
              </w:rPr>
              <w:t>August</w:t>
            </w:r>
            <w:r w:rsidRPr="00D30491">
              <w:rPr>
                <w:rFonts w:ascii="Calibri" w:hAnsi="Calibri" w:cs="Calibri"/>
                <w:sz w:val="16"/>
                <w:szCs w:val="16"/>
              </w:rPr>
              <w:t>) 2017</w:t>
            </w:r>
          </w:p>
        </w:tc>
      </w:tr>
      <w:bookmarkEnd w:id="455"/>
      <w:tr w:rsidR="00BF2DBF" w14:paraId="3B1DC0B5"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5F76664" w14:textId="77777777" w:rsidR="00D30491" w:rsidRPr="00D30491" w:rsidRDefault="00992883" w:rsidP="00D30491">
            <w:pPr>
              <w:spacing w:before="0" w:after="0" w:line="240" w:lineRule="auto"/>
              <w:rPr>
                <w:rFonts w:ascii="Calibri" w:hAnsi="Calibri" w:cs="Calibri"/>
                <w:b/>
                <w:bCs/>
                <w:sz w:val="16"/>
                <w:szCs w:val="16"/>
              </w:rPr>
            </w:pPr>
            <w:r w:rsidRPr="00D30491">
              <w:rPr>
                <w:rFonts w:ascii="Calibri" w:hAnsi="Calibri" w:cs="Calibri"/>
                <w:b/>
                <w:bCs/>
                <w:sz w:val="16"/>
                <w:szCs w:val="16"/>
              </w:rPr>
              <w:t>Population characteristics</w:t>
            </w:r>
          </w:p>
        </w:tc>
        <w:tc>
          <w:tcPr>
            <w:tcW w:w="1885" w:type="dxa"/>
            <w:tcBorders>
              <w:top w:val="nil"/>
              <w:left w:val="nil"/>
              <w:bottom w:val="single" w:sz="8" w:space="0" w:color="B5DDDC"/>
              <w:right w:val="single" w:sz="8" w:space="0" w:color="B5DDDC"/>
            </w:tcBorders>
            <w:vAlign w:val="center"/>
            <w:hideMark/>
          </w:tcPr>
          <w:p w14:paraId="3F1FF540"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Population/s studied</w:t>
            </w:r>
          </w:p>
        </w:tc>
        <w:tc>
          <w:tcPr>
            <w:tcW w:w="4678" w:type="dxa"/>
            <w:tcBorders>
              <w:top w:val="nil"/>
              <w:left w:val="nil"/>
              <w:bottom w:val="single" w:sz="8" w:space="0" w:color="B5DDDC"/>
              <w:right w:val="single" w:sz="8" w:space="0" w:color="B5DDDC"/>
            </w:tcBorders>
            <w:vAlign w:val="center"/>
            <w:hideMark/>
          </w:tcPr>
          <w:p w14:paraId="481079CE"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n/a</w:t>
            </w:r>
          </w:p>
        </w:tc>
      </w:tr>
      <w:tr w:rsidR="00BF2DBF" w14:paraId="2C284389"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F76B6AB"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084AB2F0"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Selection criteria for population</w:t>
            </w:r>
          </w:p>
        </w:tc>
        <w:tc>
          <w:tcPr>
            <w:tcW w:w="4678" w:type="dxa"/>
            <w:tcBorders>
              <w:top w:val="nil"/>
              <w:left w:val="nil"/>
              <w:bottom w:val="single" w:sz="8" w:space="0" w:color="B5DDDC"/>
              <w:right w:val="single" w:sz="8" w:space="0" w:color="B5DDDC"/>
            </w:tcBorders>
            <w:vAlign w:val="center"/>
            <w:hideMark/>
          </w:tcPr>
          <w:p w14:paraId="34BF5B8F"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n/a</w:t>
            </w:r>
          </w:p>
        </w:tc>
      </w:tr>
      <w:tr w:rsidR="00BF2DBF" w14:paraId="6EF639C7"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FB3964B"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47998593"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Subgroups reported</w:t>
            </w:r>
          </w:p>
        </w:tc>
        <w:tc>
          <w:tcPr>
            <w:tcW w:w="4678" w:type="dxa"/>
            <w:tcBorders>
              <w:top w:val="nil"/>
              <w:left w:val="nil"/>
              <w:bottom w:val="single" w:sz="8" w:space="0" w:color="B5DDDC"/>
              <w:right w:val="single" w:sz="8" w:space="0" w:color="B5DDDC"/>
            </w:tcBorders>
            <w:vAlign w:val="center"/>
            <w:hideMark/>
          </w:tcPr>
          <w:p w14:paraId="67A6396F"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n/a</w:t>
            </w:r>
          </w:p>
        </w:tc>
      </w:tr>
      <w:tr w:rsidR="00BF2DBF" w14:paraId="57E4612E"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7137B0E"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4164BA5A"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Size of study</w:t>
            </w:r>
          </w:p>
        </w:tc>
        <w:tc>
          <w:tcPr>
            <w:tcW w:w="4678" w:type="dxa"/>
            <w:tcBorders>
              <w:top w:val="nil"/>
              <w:left w:val="nil"/>
              <w:bottom w:val="single" w:sz="8" w:space="0" w:color="B5DDDC"/>
              <w:right w:val="single" w:sz="8" w:space="0" w:color="B5DDDC"/>
            </w:tcBorders>
            <w:vAlign w:val="center"/>
            <w:hideMark/>
          </w:tcPr>
          <w:p w14:paraId="504DE8AF"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n/a</w:t>
            </w:r>
          </w:p>
        </w:tc>
      </w:tr>
      <w:tr w:rsidR="00BF2DBF" w14:paraId="53311D64"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6F711938" w14:textId="77777777" w:rsidR="00D30491" w:rsidRPr="00D30491" w:rsidRDefault="00992883" w:rsidP="00D30491">
            <w:pPr>
              <w:spacing w:before="0" w:after="0" w:line="240" w:lineRule="auto"/>
              <w:rPr>
                <w:rFonts w:ascii="Calibri" w:hAnsi="Calibri" w:cs="Calibri"/>
                <w:b/>
                <w:bCs/>
                <w:sz w:val="16"/>
                <w:szCs w:val="16"/>
              </w:rPr>
            </w:pPr>
            <w:bookmarkStart w:id="456" w:name="_Hlk93065812"/>
            <w:r w:rsidRPr="00D30491">
              <w:rPr>
                <w:rFonts w:ascii="Calibri" w:hAnsi="Calibri" w:cs="Calibri"/>
                <w:b/>
                <w:bCs/>
                <w:sz w:val="16"/>
                <w:szCs w:val="16"/>
              </w:rPr>
              <w:t>Exposure and setting</w:t>
            </w:r>
          </w:p>
        </w:tc>
        <w:tc>
          <w:tcPr>
            <w:tcW w:w="1885" w:type="dxa"/>
            <w:tcBorders>
              <w:top w:val="nil"/>
              <w:left w:val="nil"/>
              <w:bottom w:val="single" w:sz="8" w:space="0" w:color="B5DDDC"/>
              <w:right w:val="single" w:sz="8" w:space="0" w:color="B5DDDC"/>
            </w:tcBorders>
            <w:vAlign w:val="center"/>
            <w:hideMark/>
          </w:tcPr>
          <w:p w14:paraId="60E16EAE"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Type of water source/water body</w:t>
            </w:r>
          </w:p>
        </w:tc>
        <w:tc>
          <w:tcPr>
            <w:tcW w:w="4678" w:type="dxa"/>
            <w:tcBorders>
              <w:top w:val="nil"/>
              <w:left w:val="nil"/>
              <w:bottom w:val="single" w:sz="8" w:space="0" w:color="B5DDDC"/>
              <w:right w:val="single" w:sz="8" w:space="0" w:color="B5DDDC"/>
            </w:tcBorders>
            <w:vAlign w:val="center"/>
            <w:hideMark/>
          </w:tcPr>
          <w:p w14:paraId="435FF46F"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Very large freshwater lake (Lake Michigan) (4,900 km³)</w:t>
            </w:r>
          </w:p>
        </w:tc>
      </w:tr>
      <w:bookmarkEnd w:id="456"/>
      <w:tr w:rsidR="00BF2DBF" w14:paraId="64615655"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E4161B8"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4D4E81E5"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Exposure scenario</w:t>
            </w:r>
          </w:p>
        </w:tc>
        <w:tc>
          <w:tcPr>
            <w:tcW w:w="4678" w:type="dxa"/>
            <w:tcBorders>
              <w:top w:val="nil"/>
              <w:left w:val="nil"/>
              <w:bottom w:val="single" w:sz="8" w:space="0" w:color="B5DDDC"/>
              <w:right w:val="single" w:sz="8" w:space="0" w:color="B5DDDC"/>
            </w:tcBorders>
            <w:vAlign w:val="center"/>
            <w:hideMark/>
          </w:tcPr>
          <w:p w14:paraId="57DA14EB" w14:textId="7C9A1692"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 xml:space="preserve">n/a.  Study focus is on effectiveness of </w:t>
            </w:r>
            <w:r w:rsidR="00EA2716" w:rsidRPr="00EA2716">
              <w:rPr>
                <w:rFonts w:ascii="Calibri" w:hAnsi="Calibri" w:cs="Calibri"/>
                <w:i/>
                <w:sz w:val="16"/>
                <w:szCs w:val="16"/>
              </w:rPr>
              <w:t>E. coli</w:t>
            </w:r>
            <w:r w:rsidRPr="00D30491">
              <w:rPr>
                <w:rFonts w:ascii="Calibri" w:hAnsi="Calibri" w:cs="Calibri"/>
                <w:sz w:val="16"/>
                <w:szCs w:val="16"/>
              </w:rPr>
              <w:t xml:space="preserve"> qPCR for determining BAVs</w:t>
            </w:r>
          </w:p>
        </w:tc>
      </w:tr>
      <w:tr w:rsidR="00BF2DBF" w14:paraId="72403851"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0539E85A"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199386A3"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Exposure pathway</w:t>
            </w:r>
          </w:p>
        </w:tc>
        <w:tc>
          <w:tcPr>
            <w:tcW w:w="4678" w:type="dxa"/>
            <w:tcBorders>
              <w:top w:val="nil"/>
              <w:left w:val="nil"/>
              <w:bottom w:val="single" w:sz="8" w:space="0" w:color="B5DDDC"/>
              <w:right w:val="single" w:sz="8" w:space="0" w:color="B5DDDC"/>
            </w:tcBorders>
            <w:vAlign w:val="center"/>
            <w:hideMark/>
          </w:tcPr>
          <w:p w14:paraId="4BA0C8B2"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n/a</w:t>
            </w:r>
          </w:p>
        </w:tc>
      </w:tr>
      <w:tr w:rsidR="00BF2DBF" w14:paraId="34A4CC3F"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24BD6B98"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11D57CEA" w14:textId="5CD010A5"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 xml:space="preserve">Source of </w:t>
            </w:r>
            <w:r w:rsidR="00BE6FF9">
              <w:rPr>
                <w:rFonts w:ascii="Calibri" w:hAnsi="Calibri" w:cs="Calibri"/>
                <w:sz w:val="16"/>
                <w:szCs w:val="16"/>
              </w:rPr>
              <w:t>infection/ contamination</w:t>
            </w:r>
          </w:p>
        </w:tc>
        <w:tc>
          <w:tcPr>
            <w:tcW w:w="4678" w:type="dxa"/>
            <w:tcBorders>
              <w:top w:val="nil"/>
              <w:left w:val="nil"/>
              <w:bottom w:val="single" w:sz="8" w:space="0" w:color="B5DDDC"/>
              <w:right w:val="single" w:sz="8" w:space="0" w:color="B5DDDC"/>
            </w:tcBorders>
            <w:vAlign w:val="center"/>
            <w:hideMark/>
          </w:tcPr>
          <w:p w14:paraId="4625D68D"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n/a</w:t>
            </w:r>
          </w:p>
        </w:tc>
      </w:tr>
      <w:tr w:rsidR="00BF2DBF" w14:paraId="2C1C333A"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13C4B61"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71248E72"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Causal organisms</w:t>
            </w:r>
          </w:p>
        </w:tc>
        <w:tc>
          <w:tcPr>
            <w:tcW w:w="4678" w:type="dxa"/>
            <w:tcBorders>
              <w:top w:val="nil"/>
              <w:left w:val="nil"/>
              <w:bottom w:val="single" w:sz="8" w:space="0" w:color="B5DDDC"/>
              <w:right w:val="single" w:sz="8" w:space="0" w:color="B5DDDC"/>
            </w:tcBorders>
            <w:vAlign w:val="center"/>
            <w:hideMark/>
          </w:tcPr>
          <w:p w14:paraId="22798CD3"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Microbial pathogens</w:t>
            </w:r>
          </w:p>
        </w:tc>
      </w:tr>
      <w:tr w:rsidR="00BF2DBF" w14:paraId="293E73BC"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0E5F0DE"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2056425A"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Comparison group(s)</w:t>
            </w:r>
          </w:p>
        </w:tc>
        <w:tc>
          <w:tcPr>
            <w:tcW w:w="4678" w:type="dxa"/>
            <w:tcBorders>
              <w:top w:val="nil"/>
              <w:left w:val="nil"/>
              <w:bottom w:val="single" w:sz="8" w:space="0" w:color="B5DDDC"/>
              <w:right w:val="single" w:sz="8" w:space="0" w:color="B5DDDC"/>
            </w:tcBorders>
            <w:vAlign w:val="center"/>
            <w:hideMark/>
          </w:tcPr>
          <w:p w14:paraId="283C3809"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n/a</w:t>
            </w:r>
          </w:p>
        </w:tc>
      </w:tr>
      <w:tr w:rsidR="00BF2DBF" w14:paraId="73D5A96D"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BEAAB31" w14:textId="77777777" w:rsidR="00D30491" w:rsidRPr="00D30491" w:rsidRDefault="00992883" w:rsidP="00D30491">
            <w:pPr>
              <w:spacing w:before="0" w:after="0" w:line="240" w:lineRule="auto"/>
              <w:rPr>
                <w:rFonts w:ascii="Calibri" w:hAnsi="Calibri" w:cs="Calibri"/>
                <w:b/>
                <w:bCs/>
                <w:sz w:val="16"/>
                <w:szCs w:val="16"/>
              </w:rPr>
            </w:pPr>
            <w:r w:rsidRPr="00D30491">
              <w:rPr>
                <w:rFonts w:ascii="Calibri" w:hAnsi="Calibri" w:cs="Calibri"/>
                <w:b/>
                <w:bCs/>
                <w:sz w:val="16"/>
                <w:szCs w:val="16"/>
              </w:rPr>
              <w:t>Study methods</w:t>
            </w:r>
          </w:p>
        </w:tc>
        <w:tc>
          <w:tcPr>
            <w:tcW w:w="1885" w:type="dxa"/>
            <w:tcBorders>
              <w:top w:val="nil"/>
              <w:left w:val="nil"/>
              <w:bottom w:val="single" w:sz="8" w:space="0" w:color="B5DDDC"/>
              <w:right w:val="single" w:sz="8" w:space="0" w:color="B5DDDC"/>
            </w:tcBorders>
            <w:vAlign w:val="center"/>
            <w:hideMark/>
          </w:tcPr>
          <w:p w14:paraId="54B663F8"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Water quality measurement used</w:t>
            </w:r>
          </w:p>
        </w:tc>
        <w:tc>
          <w:tcPr>
            <w:tcW w:w="4678" w:type="dxa"/>
            <w:tcBorders>
              <w:top w:val="nil"/>
              <w:left w:val="nil"/>
              <w:bottom w:val="single" w:sz="8" w:space="0" w:color="B5DDDC"/>
              <w:right w:val="single" w:sz="8" w:space="0" w:color="B5DDDC"/>
            </w:tcBorders>
            <w:vAlign w:val="center"/>
            <w:hideMark/>
          </w:tcPr>
          <w:p w14:paraId="742613E2" w14:textId="2358D6C1"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 xml:space="preserve">FIB: </w:t>
            </w:r>
            <w:r w:rsidR="00EA2716" w:rsidRPr="00EA2716">
              <w:rPr>
                <w:rFonts w:ascii="Calibri" w:hAnsi="Calibri" w:cs="Calibri"/>
                <w:i/>
                <w:sz w:val="16"/>
                <w:szCs w:val="16"/>
              </w:rPr>
              <w:t>E. coli</w:t>
            </w:r>
            <w:r w:rsidRPr="00D30491">
              <w:rPr>
                <w:rFonts w:ascii="Calibri" w:hAnsi="Calibri" w:cs="Calibri"/>
                <w:sz w:val="16"/>
                <w:szCs w:val="16"/>
              </w:rPr>
              <w:t>, enterococci</w:t>
            </w:r>
          </w:p>
        </w:tc>
      </w:tr>
      <w:tr w:rsidR="00BF2DBF" w14:paraId="24D68A35"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66D1C331"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nil"/>
              <w:right w:val="single" w:sz="8" w:space="0" w:color="B5DDDC"/>
            </w:tcBorders>
            <w:vAlign w:val="center"/>
            <w:hideMark/>
          </w:tcPr>
          <w:p w14:paraId="183A0DBD"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Method of microorganism isolation and enumeration (if applicable)</w:t>
            </w:r>
          </w:p>
        </w:tc>
        <w:tc>
          <w:tcPr>
            <w:tcW w:w="4678" w:type="dxa"/>
            <w:tcBorders>
              <w:top w:val="nil"/>
              <w:left w:val="nil"/>
              <w:bottom w:val="single" w:sz="8" w:space="0" w:color="B5DDDC"/>
              <w:right w:val="single" w:sz="8" w:space="0" w:color="B5DDDC"/>
            </w:tcBorders>
            <w:vAlign w:val="center"/>
            <w:hideMark/>
          </w:tcPr>
          <w:p w14:paraId="062DC476" w14:textId="2C2C26E5" w:rsidR="00D30491" w:rsidRPr="00D30491" w:rsidRDefault="00992883" w:rsidP="00D30491">
            <w:pPr>
              <w:spacing w:before="0" w:after="0" w:line="240" w:lineRule="auto"/>
              <w:rPr>
                <w:rFonts w:ascii="Calibri" w:hAnsi="Calibri" w:cs="Calibri"/>
                <w:sz w:val="16"/>
                <w:szCs w:val="16"/>
              </w:rPr>
            </w:pPr>
            <w:r w:rsidRPr="00EA2716">
              <w:rPr>
                <w:rFonts w:ascii="Calibri" w:hAnsi="Calibri" w:cs="Calibri"/>
                <w:i/>
                <w:sz w:val="16"/>
                <w:szCs w:val="16"/>
              </w:rPr>
              <w:t>E. coli</w:t>
            </w:r>
            <w:r w:rsidRPr="00D30491">
              <w:rPr>
                <w:rFonts w:ascii="Calibri" w:hAnsi="Calibri" w:cs="Calibri"/>
                <w:sz w:val="16"/>
                <w:szCs w:val="16"/>
              </w:rPr>
              <w:t xml:space="preserve"> enumeration by both Colilert® and by qPCR, enterococci by qPCR.  Colilert results measured in MPN/100 ml, qPCR results measured in units of calibrator cell equivalents (CCE). </w:t>
            </w:r>
            <w:r w:rsidRPr="00D30491">
              <w:rPr>
                <w:rFonts w:ascii="Calibri" w:hAnsi="Calibri" w:cs="Calibri"/>
                <w:sz w:val="16"/>
                <w:szCs w:val="16"/>
              </w:rPr>
              <w:br/>
              <w:t>The comparative cycle threshold (DDCt) method as described in US EPA Method 1609.1 was used to calculate the ratio of target sequences in the samples and calibrators to generate CCEs.</w:t>
            </w:r>
          </w:p>
        </w:tc>
      </w:tr>
      <w:tr w:rsidR="00BF2DBF" w14:paraId="0F3A2AC4"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580D497"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single" w:sz="8" w:space="0" w:color="B5DDDC"/>
              <w:left w:val="nil"/>
              <w:bottom w:val="single" w:sz="8" w:space="0" w:color="B5DDDC"/>
              <w:right w:val="single" w:sz="8" w:space="0" w:color="B5DDDC"/>
            </w:tcBorders>
            <w:vAlign w:val="center"/>
            <w:hideMark/>
          </w:tcPr>
          <w:p w14:paraId="4A688DAE"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Water sampling methods (monitoring, surrogates).  Was there sufficient replication in number of samples taken, what steps were taken to reduce contamination?</w:t>
            </w:r>
          </w:p>
        </w:tc>
        <w:tc>
          <w:tcPr>
            <w:tcW w:w="4678" w:type="dxa"/>
            <w:tcBorders>
              <w:top w:val="nil"/>
              <w:left w:val="nil"/>
              <w:bottom w:val="single" w:sz="8" w:space="0" w:color="B5DDDC"/>
              <w:right w:val="single" w:sz="8" w:space="0" w:color="B5DDDC"/>
            </w:tcBorders>
            <w:vAlign w:val="center"/>
            <w:hideMark/>
          </w:tcPr>
          <w:p w14:paraId="28102A79" w14:textId="18148A14" w:rsidR="00D30491" w:rsidRPr="00D30491" w:rsidRDefault="00992883" w:rsidP="00D30491">
            <w:pPr>
              <w:spacing w:before="0" w:after="0" w:line="240" w:lineRule="auto"/>
              <w:rPr>
                <w:rFonts w:ascii="Calibri" w:hAnsi="Calibri" w:cs="Calibri"/>
                <w:sz w:val="16"/>
                <w:szCs w:val="16"/>
              </w:rPr>
            </w:pPr>
            <w:bookmarkStart w:id="457" w:name="_Hlk93066372"/>
            <w:r w:rsidRPr="00D30491">
              <w:rPr>
                <w:rFonts w:ascii="Calibri" w:hAnsi="Calibri" w:cs="Calibri"/>
                <w:sz w:val="16"/>
                <w:szCs w:val="16"/>
              </w:rPr>
              <w:t xml:space="preserve">Sampling involved collection of 288 samples from eight high risk Chicago lakeshore beaches and tested for </w:t>
            </w:r>
            <w:r w:rsidR="00EA2716" w:rsidRPr="00EA2716">
              <w:rPr>
                <w:rFonts w:ascii="Calibri" w:hAnsi="Calibri" w:cs="Calibri"/>
                <w:i/>
                <w:sz w:val="16"/>
                <w:szCs w:val="16"/>
              </w:rPr>
              <w:t>E. coli</w:t>
            </w:r>
            <w:r w:rsidRPr="00D30491">
              <w:rPr>
                <w:rFonts w:ascii="Calibri" w:hAnsi="Calibri" w:cs="Calibri"/>
                <w:sz w:val="16"/>
                <w:szCs w:val="16"/>
              </w:rPr>
              <w:t xml:space="preserve"> culture and qPCR four days per week between July and August 2017.</w:t>
            </w:r>
            <w:bookmarkEnd w:id="457"/>
          </w:p>
        </w:tc>
      </w:tr>
      <w:tr w:rsidR="00BF2DBF" w14:paraId="29A826AC"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5876DA1"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77859DD0"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Limits of reporting for the organism of concern</w:t>
            </w:r>
          </w:p>
        </w:tc>
        <w:tc>
          <w:tcPr>
            <w:tcW w:w="4678" w:type="dxa"/>
            <w:tcBorders>
              <w:top w:val="nil"/>
              <w:left w:val="nil"/>
              <w:bottom w:val="single" w:sz="8" w:space="0" w:color="B5DDDC"/>
              <w:right w:val="single" w:sz="8" w:space="0" w:color="B5DDDC"/>
            </w:tcBorders>
            <w:vAlign w:val="center"/>
            <w:hideMark/>
          </w:tcPr>
          <w:p w14:paraId="5C043D15"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&lt;1 MPN/ 100mL for Colilert® , not stated for qPCR</w:t>
            </w:r>
          </w:p>
        </w:tc>
      </w:tr>
      <w:tr w:rsidR="00BF2DBF" w14:paraId="36D16FD0"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2E0585F"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63AAFDB7"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Consideration of quality assurance such as field and lab blanks, reference sites, and reporting on related physico-chemical parameters</w:t>
            </w:r>
          </w:p>
        </w:tc>
        <w:tc>
          <w:tcPr>
            <w:tcW w:w="4678" w:type="dxa"/>
            <w:tcBorders>
              <w:top w:val="nil"/>
              <w:left w:val="nil"/>
              <w:bottom w:val="single" w:sz="8" w:space="0" w:color="B5DDDC"/>
              <w:right w:val="single" w:sz="8" w:space="0" w:color="B5DDDC"/>
            </w:tcBorders>
            <w:vAlign w:val="center"/>
            <w:hideMark/>
          </w:tcPr>
          <w:p w14:paraId="31D44114" w14:textId="5CEBA710"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 xml:space="preserve">Colilert® quality control procedures included analysis of duplicate samples and negative controls using sterile phosphate buffered saline (PBS) </w:t>
            </w:r>
            <w:r w:rsidR="002F40CC" w:rsidRPr="00D30491">
              <w:rPr>
                <w:rFonts w:ascii="Calibri" w:hAnsi="Calibri" w:cs="Calibri"/>
                <w:sz w:val="16"/>
                <w:szCs w:val="16"/>
              </w:rPr>
              <w:t>analysed</w:t>
            </w:r>
            <w:r w:rsidRPr="00D30491">
              <w:rPr>
                <w:rFonts w:ascii="Calibri" w:hAnsi="Calibri" w:cs="Calibri"/>
                <w:sz w:val="16"/>
                <w:szCs w:val="16"/>
              </w:rPr>
              <w:t xml:space="preserve"> once per week. Quality control</w:t>
            </w:r>
            <w:r w:rsidRPr="00D30491">
              <w:rPr>
                <w:rFonts w:ascii="Calibri" w:hAnsi="Calibri" w:cs="Calibri"/>
                <w:sz w:val="16"/>
                <w:szCs w:val="16"/>
              </w:rPr>
              <w:br/>
              <w:t>for qPCR consisted of standard curves, replicate reactions for all samples, use of no template controls (NTC), method blanks (MeB), positive control calibrator samples, and SSDNA sample processing control (SPC).</w:t>
            </w:r>
          </w:p>
        </w:tc>
      </w:tr>
      <w:tr w:rsidR="00BF2DBF" w14:paraId="53F3ECBF"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1BBB4659" w14:textId="77777777" w:rsidR="00D30491" w:rsidRPr="00D30491" w:rsidRDefault="00992883" w:rsidP="00D30491">
            <w:pPr>
              <w:spacing w:before="0" w:after="0" w:line="240" w:lineRule="auto"/>
              <w:rPr>
                <w:rFonts w:ascii="Calibri" w:hAnsi="Calibri" w:cs="Calibri"/>
                <w:b/>
                <w:bCs/>
                <w:sz w:val="16"/>
                <w:szCs w:val="16"/>
              </w:rPr>
            </w:pPr>
            <w:r w:rsidRPr="00D30491">
              <w:rPr>
                <w:rFonts w:ascii="Calibri" w:hAnsi="Calibri" w:cs="Calibri"/>
                <w:b/>
                <w:bCs/>
                <w:sz w:val="16"/>
                <w:szCs w:val="16"/>
              </w:rPr>
              <w:t>Statistics</w:t>
            </w:r>
          </w:p>
        </w:tc>
        <w:tc>
          <w:tcPr>
            <w:tcW w:w="1885" w:type="dxa"/>
            <w:tcBorders>
              <w:top w:val="nil"/>
              <w:left w:val="nil"/>
              <w:bottom w:val="single" w:sz="8" w:space="0" w:color="B5DDDC"/>
              <w:right w:val="single" w:sz="8" w:space="0" w:color="B5DDDC"/>
            </w:tcBorders>
            <w:vAlign w:val="center"/>
            <w:hideMark/>
          </w:tcPr>
          <w:p w14:paraId="7A867841"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Statistical methods used</w:t>
            </w:r>
          </w:p>
        </w:tc>
        <w:tc>
          <w:tcPr>
            <w:tcW w:w="4678" w:type="dxa"/>
            <w:tcBorders>
              <w:top w:val="nil"/>
              <w:left w:val="nil"/>
              <w:bottom w:val="single" w:sz="8" w:space="0" w:color="B5DDDC"/>
              <w:right w:val="single" w:sz="8" w:space="0" w:color="B5DDDC"/>
            </w:tcBorders>
            <w:vAlign w:val="center"/>
            <w:hideMark/>
          </w:tcPr>
          <w:p w14:paraId="13C05119" w14:textId="6C40274D"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Statistical methods are described in extensive detail in section 2.6 Data Analysis of the paper. Key elements only are listed here.</w:t>
            </w:r>
            <w:r w:rsidRPr="00D30491">
              <w:rPr>
                <w:rFonts w:ascii="Calibri" w:hAnsi="Calibri" w:cs="Calibri"/>
                <w:sz w:val="16"/>
                <w:szCs w:val="16"/>
              </w:rPr>
              <w:br/>
            </w:r>
            <w:r w:rsidRPr="00D30491">
              <w:rPr>
                <w:rFonts w:ascii="Calibri" w:hAnsi="Calibri" w:cs="Calibri"/>
                <w:sz w:val="16"/>
                <w:szCs w:val="16"/>
              </w:rPr>
              <w:br/>
            </w:r>
            <w:bookmarkStart w:id="458" w:name="_Hlk93066412"/>
            <w:r w:rsidRPr="00D30491">
              <w:rPr>
                <w:rFonts w:ascii="Calibri" w:hAnsi="Calibri" w:cs="Calibri"/>
                <w:sz w:val="16"/>
                <w:szCs w:val="16"/>
              </w:rPr>
              <w:t xml:space="preserve">Graphs were produced using SAS. Descriptive statistics were summarized as medians with the interquartile ranges for both enterococci (qPCR) and </w:t>
            </w:r>
            <w:r w:rsidR="00EA2716" w:rsidRPr="00EA2716">
              <w:rPr>
                <w:rFonts w:ascii="Calibri" w:hAnsi="Calibri" w:cs="Calibri"/>
                <w:i/>
                <w:sz w:val="16"/>
                <w:szCs w:val="16"/>
              </w:rPr>
              <w:t>E. coli</w:t>
            </w:r>
            <w:r w:rsidRPr="00D30491">
              <w:rPr>
                <w:rFonts w:ascii="Calibri" w:hAnsi="Calibri" w:cs="Calibri"/>
                <w:sz w:val="16"/>
                <w:szCs w:val="16"/>
              </w:rPr>
              <w:t xml:space="preserve"> concentrations (culture and qPCR). Frequency of BAV exceedances were calculated for enterococci qPCR and </w:t>
            </w:r>
            <w:r w:rsidR="00EA2716" w:rsidRPr="00EA2716">
              <w:rPr>
                <w:rFonts w:ascii="Calibri" w:hAnsi="Calibri" w:cs="Calibri"/>
                <w:i/>
                <w:sz w:val="16"/>
                <w:szCs w:val="16"/>
              </w:rPr>
              <w:t>E. coli</w:t>
            </w:r>
            <w:r w:rsidRPr="00D30491">
              <w:rPr>
                <w:rFonts w:ascii="Calibri" w:hAnsi="Calibri" w:cs="Calibri"/>
                <w:sz w:val="16"/>
                <w:szCs w:val="16"/>
              </w:rPr>
              <w:t xml:space="preserve"> culture.</w:t>
            </w:r>
            <w:r w:rsidRPr="00D30491">
              <w:rPr>
                <w:rFonts w:ascii="Calibri" w:hAnsi="Calibri" w:cs="Calibri"/>
                <w:sz w:val="16"/>
                <w:szCs w:val="16"/>
              </w:rPr>
              <w:br/>
              <w:t xml:space="preserve">ROC analysis (Receiver Operating Characteristics) was used to identify thresholds of </w:t>
            </w:r>
            <w:r w:rsidR="00EA2716" w:rsidRPr="00EA2716">
              <w:rPr>
                <w:rFonts w:ascii="Calibri" w:hAnsi="Calibri" w:cs="Calibri"/>
                <w:i/>
                <w:sz w:val="16"/>
                <w:szCs w:val="16"/>
              </w:rPr>
              <w:t>E. coli</w:t>
            </w:r>
            <w:r w:rsidRPr="00D30491">
              <w:rPr>
                <w:rFonts w:ascii="Calibri" w:hAnsi="Calibri" w:cs="Calibri"/>
                <w:sz w:val="16"/>
                <w:szCs w:val="16"/>
              </w:rPr>
              <w:t xml:space="preserve"> qPCR concentrations that are predictive of exceedance of the enterococci qPCR BAV (1000 CCE/100 mL) and </w:t>
            </w:r>
            <w:r w:rsidR="00EA2716" w:rsidRPr="00EA2716">
              <w:rPr>
                <w:rFonts w:ascii="Calibri" w:hAnsi="Calibri" w:cs="Calibri"/>
                <w:i/>
                <w:sz w:val="16"/>
                <w:szCs w:val="16"/>
              </w:rPr>
              <w:t>E. coli</w:t>
            </w:r>
            <w:r w:rsidRPr="00D30491">
              <w:rPr>
                <w:rFonts w:ascii="Calibri" w:hAnsi="Calibri" w:cs="Calibri"/>
                <w:sz w:val="16"/>
                <w:szCs w:val="16"/>
              </w:rPr>
              <w:t xml:space="preserve"> culture BAV (235 MPN/100 mL).</w:t>
            </w:r>
            <w:bookmarkEnd w:id="458"/>
          </w:p>
        </w:tc>
      </w:tr>
      <w:tr w:rsidR="00BF2DBF" w14:paraId="79546C62"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4FCE2BDC"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337573E9"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Details on statistical analysis (if any)</w:t>
            </w:r>
          </w:p>
        </w:tc>
        <w:tc>
          <w:tcPr>
            <w:tcW w:w="4678" w:type="dxa"/>
            <w:tcBorders>
              <w:top w:val="nil"/>
              <w:left w:val="nil"/>
              <w:bottom w:val="single" w:sz="8" w:space="0" w:color="B5DDDC"/>
              <w:right w:val="single" w:sz="8" w:space="0" w:color="B5DDDC"/>
            </w:tcBorders>
            <w:vAlign w:val="center"/>
            <w:hideMark/>
          </w:tcPr>
          <w:p w14:paraId="3BEC7515" w14:textId="0958EB7B"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 xml:space="preserve">The approach recommended by the USEPA in its Technical Support Material (TSM) (linked to the 2012 recreational water quality criteria) was used to generate candidate </w:t>
            </w:r>
            <w:r w:rsidR="00EA2716" w:rsidRPr="00EA2716">
              <w:rPr>
                <w:rFonts w:ascii="Calibri" w:hAnsi="Calibri" w:cs="Calibri"/>
                <w:i/>
                <w:sz w:val="16"/>
                <w:szCs w:val="16"/>
              </w:rPr>
              <w:t>E. coli</w:t>
            </w:r>
            <w:r w:rsidRPr="00D30491">
              <w:rPr>
                <w:rFonts w:ascii="Calibri" w:hAnsi="Calibri" w:cs="Calibri"/>
                <w:sz w:val="16"/>
                <w:szCs w:val="16"/>
              </w:rPr>
              <w:t xml:space="preserve"> qPCR BAVs, as was receiver operating characteristic (ROC) analysis</w:t>
            </w:r>
          </w:p>
        </w:tc>
      </w:tr>
      <w:tr w:rsidR="00BF2DBF" w14:paraId="252CD58F"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6CEEFED"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3BD7288C"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Relative risk/odds ratio, confidence interval?</w:t>
            </w:r>
          </w:p>
        </w:tc>
        <w:tc>
          <w:tcPr>
            <w:tcW w:w="4678" w:type="dxa"/>
            <w:tcBorders>
              <w:top w:val="nil"/>
              <w:left w:val="nil"/>
              <w:bottom w:val="single" w:sz="8" w:space="0" w:color="B5DDDC"/>
              <w:right w:val="single" w:sz="8" w:space="0" w:color="B5DDDC"/>
            </w:tcBorders>
            <w:vAlign w:val="center"/>
            <w:hideMark/>
          </w:tcPr>
          <w:p w14:paraId="483B4758"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n/a</w:t>
            </w:r>
          </w:p>
        </w:tc>
      </w:tr>
      <w:tr w:rsidR="00BF2DBF" w14:paraId="2F35BE63"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44099994" w14:textId="77777777" w:rsidR="00D30491" w:rsidRPr="00D30491" w:rsidRDefault="00992883" w:rsidP="00D30491">
            <w:pPr>
              <w:spacing w:before="0" w:after="0" w:line="240" w:lineRule="auto"/>
              <w:rPr>
                <w:rFonts w:ascii="Calibri" w:hAnsi="Calibri" w:cs="Calibri"/>
                <w:b/>
                <w:bCs/>
                <w:sz w:val="16"/>
                <w:szCs w:val="16"/>
              </w:rPr>
            </w:pPr>
            <w:r w:rsidRPr="00D30491">
              <w:rPr>
                <w:rFonts w:ascii="Calibri" w:hAnsi="Calibri" w:cs="Calibri"/>
                <w:b/>
                <w:bCs/>
                <w:sz w:val="16"/>
                <w:szCs w:val="16"/>
              </w:rPr>
              <w:t>Results</w:t>
            </w:r>
          </w:p>
        </w:tc>
        <w:tc>
          <w:tcPr>
            <w:tcW w:w="1885" w:type="dxa"/>
            <w:tcBorders>
              <w:top w:val="nil"/>
              <w:left w:val="nil"/>
              <w:bottom w:val="single" w:sz="8" w:space="0" w:color="B5DDDC"/>
              <w:right w:val="single" w:sz="8" w:space="0" w:color="B5DDDC"/>
            </w:tcBorders>
            <w:vAlign w:val="center"/>
            <w:hideMark/>
          </w:tcPr>
          <w:p w14:paraId="3F55994F"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Outcome</w:t>
            </w:r>
          </w:p>
        </w:tc>
        <w:tc>
          <w:tcPr>
            <w:tcW w:w="4678" w:type="dxa"/>
            <w:tcBorders>
              <w:top w:val="nil"/>
              <w:left w:val="nil"/>
              <w:bottom w:val="single" w:sz="8" w:space="0" w:color="B5DDDC"/>
              <w:right w:val="single" w:sz="8" w:space="0" w:color="B5DDDC"/>
            </w:tcBorders>
            <w:vAlign w:val="center"/>
            <w:hideMark/>
          </w:tcPr>
          <w:p w14:paraId="51E73DAC" w14:textId="34845833" w:rsidR="00D30491" w:rsidRPr="00D30491" w:rsidRDefault="00992883" w:rsidP="00D30491">
            <w:pPr>
              <w:spacing w:before="0" w:after="0" w:line="240" w:lineRule="auto"/>
              <w:rPr>
                <w:rFonts w:ascii="Calibri" w:hAnsi="Calibri" w:cs="Calibri"/>
                <w:sz w:val="16"/>
                <w:szCs w:val="16"/>
              </w:rPr>
            </w:pPr>
            <w:bookmarkStart w:id="459" w:name="_Hlk93066438"/>
            <w:r w:rsidRPr="00D30491">
              <w:rPr>
                <w:rFonts w:ascii="Calibri" w:hAnsi="Calibri" w:cs="Calibri"/>
                <w:sz w:val="16"/>
                <w:szCs w:val="16"/>
              </w:rPr>
              <w:t xml:space="preserve">Conventional culture-based </w:t>
            </w:r>
            <w:r w:rsidR="00EA2716" w:rsidRPr="00EA2716">
              <w:rPr>
                <w:rFonts w:ascii="Calibri" w:hAnsi="Calibri" w:cs="Calibri"/>
                <w:i/>
                <w:sz w:val="16"/>
                <w:szCs w:val="16"/>
              </w:rPr>
              <w:t>E. coli</w:t>
            </w:r>
            <w:r w:rsidRPr="00D30491">
              <w:rPr>
                <w:rFonts w:ascii="Calibri" w:hAnsi="Calibri" w:cs="Calibri"/>
                <w:sz w:val="16"/>
                <w:szCs w:val="16"/>
              </w:rPr>
              <w:t xml:space="preserve"> methods for monitoring FIB are used at Great Lakes recreational beaches.  Cultivation methods require 18 or more hours to generate results. As a consequence, public notifications about beach action value (BAV) exceedance are based on prior-day water quality. Rapid qPCR monitoring of bacteria in beach water solves the 24-h delay problem, though the USEPA-approved qPCR method targets enterococci bacteria, while Great Lakes communities are familiar with </w:t>
            </w:r>
            <w:r w:rsidR="00EA2716" w:rsidRPr="00EA2716">
              <w:rPr>
                <w:rFonts w:ascii="Calibri" w:hAnsi="Calibri" w:cs="Calibri"/>
                <w:i/>
                <w:sz w:val="16"/>
                <w:szCs w:val="16"/>
              </w:rPr>
              <w:t>E. coli</w:t>
            </w:r>
            <w:r w:rsidRPr="00D30491">
              <w:rPr>
                <w:rFonts w:ascii="Calibri" w:hAnsi="Calibri" w:cs="Calibri"/>
                <w:sz w:val="16"/>
                <w:szCs w:val="16"/>
              </w:rPr>
              <w:t xml:space="preserve"> monitoring. For an </w:t>
            </w:r>
            <w:r w:rsidR="00EA2716" w:rsidRPr="00EA2716">
              <w:rPr>
                <w:rFonts w:ascii="Calibri" w:hAnsi="Calibri" w:cs="Calibri"/>
                <w:i/>
                <w:sz w:val="16"/>
                <w:szCs w:val="16"/>
              </w:rPr>
              <w:t>E. coli</w:t>
            </w:r>
            <w:r w:rsidRPr="00D30491">
              <w:rPr>
                <w:rFonts w:ascii="Calibri" w:hAnsi="Calibri" w:cs="Calibri"/>
                <w:sz w:val="16"/>
                <w:szCs w:val="16"/>
              </w:rPr>
              <w:t xml:space="preserve"> qPCR method to be useful for water quality management, it was important to systematically characterize method performance, and establish BAVs for public notification purposes.</w:t>
            </w:r>
            <w:r w:rsidRPr="00D30491">
              <w:rPr>
                <w:rFonts w:ascii="Calibri" w:hAnsi="Calibri" w:cs="Calibri"/>
                <w:sz w:val="16"/>
                <w:szCs w:val="16"/>
              </w:rPr>
              <w:br/>
            </w:r>
            <w:r w:rsidRPr="00D30491">
              <w:rPr>
                <w:rFonts w:ascii="Calibri" w:hAnsi="Calibri" w:cs="Calibri"/>
                <w:sz w:val="16"/>
                <w:szCs w:val="16"/>
              </w:rPr>
              <w:br/>
              <w:t xml:space="preserve">Based on analyses of 288 water samples collected from eight of Chicago's Lake Michigan beaches, the </w:t>
            </w:r>
            <w:r w:rsidR="00EA2716" w:rsidRPr="00EA2716">
              <w:rPr>
                <w:rFonts w:ascii="Calibri" w:hAnsi="Calibri" w:cs="Calibri"/>
                <w:i/>
                <w:sz w:val="16"/>
                <w:szCs w:val="16"/>
              </w:rPr>
              <w:t>E. coli</w:t>
            </w:r>
            <w:r w:rsidRPr="00D30491">
              <w:rPr>
                <w:rFonts w:ascii="Calibri" w:hAnsi="Calibri" w:cs="Calibri"/>
                <w:sz w:val="16"/>
                <w:szCs w:val="16"/>
              </w:rPr>
              <w:t xml:space="preserve"> qPCR method demonstrated acceptable performance characteristics. The method is prone to</w:t>
            </w:r>
            <w:r w:rsidRPr="00D30491">
              <w:rPr>
                <w:rFonts w:ascii="Calibri" w:hAnsi="Calibri" w:cs="Calibri"/>
                <w:sz w:val="16"/>
                <w:szCs w:val="16"/>
              </w:rPr>
              <w:br/>
              <w:t xml:space="preserve">low level DNA contamination, possibly originating from assay reagents derived from </w:t>
            </w:r>
            <w:r w:rsidR="00EA2716" w:rsidRPr="00EA2716">
              <w:rPr>
                <w:rFonts w:ascii="Calibri" w:hAnsi="Calibri" w:cs="Calibri"/>
                <w:i/>
                <w:sz w:val="16"/>
                <w:szCs w:val="16"/>
              </w:rPr>
              <w:t>E. coli</w:t>
            </w:r>
            <w:r w:rsidRPr="00D30491">
              <w:rPr>
                <w:rFonts w:ascii="Calibri" w:hAnsi="Calibri" w:cs="Calibri"/>
                <w:sz w:val="16"/>
                <w:szCs w:val="16"/>
              </w:rPr>
              <w:t xml:space="preserve"> bacteria. Both </w:t>
            </w:r>
            <w:r w:rsidR="00EA2716" w:rsidRPr="00EA2716">
              <w:rPr>
                <w:rFonts w:ascii="Calibri" w:hAnsi="Calibri" w:cs="Calibri"/>
                <w:i/>
                <w:sz w:val="16"/>
                <w:szCs w:val="16"/>
              </w:rPr>
              <w:t>E. coli</w:t>
            </w:r>
            <w:r w:rsidRPr="00D30491">
              <w:rPr>
                <w:rFonts w:ascii="Calibri" w:hAnsi="Calibri" w:cs="Calibri"/>
                <w:sz w:val="16"/>
                <w:szCs w:val="16"/>
              </w:rPr>
              <w:t xml:space="preserve"> and enterococci BAVs were exceeded in approximately 18% of the samples. </w:t>
            </w:r>
            <w:r w:rsidR="00EA2716" w:rsidRPr="00EA2716">
              <w:rPr>
                <w:rFonts w:ascii="Calibri" w:hAnsi="Calibri" w:cs="Calibri"/>
                <w:i/>
                <w:sz w:val="16"/>
                <w:szCs w:val="16"/>
              </w:rPr>
              <w:t>E. coli</w:t>
            </w:r>
            <w:r w:rsidRPr="00D30491">
              <w:rPr>
                <w:rFonts w:ascii="Calibri" w:hAnsi="Calibri" w:cs="Calibri"/>
                <w:sz w:val="16"/>
                <w:szCs w:val="16"/>
              </w:rPr>
              <w:t xml:space="preserve"> qPCR values were correlated with both </w:t>
            </w:r>
            <w:r w:rsidR="00EA2716" w:rsidRPr="00EA2716">
              <w:rPr>
                <w:rFonts w:ascii="Calibri" w:hAnsi="Calibri" w:cs="Calibri"/>
                <w:i/>
                <w:sz w:val="16"/>
                <w:szCs w:val="16"/>
              </w:rPr>
              <w:t>E. coli</w:t>
            </w:r>
            <w:r w:rsidRPr="00D30491">
              <w:rPr>
                <w:rFonts w:ascii="Calibri" w:hAnsi="Calibri" w:cs="Calibri"/>
                <w:sz w:val="16"/>
                <w:szCs w:val="16"/>
              </w:rPr>
              <w:t xml:space="preserve"> culture (r = 0.83; p &lt; 0.0001) and enterococci qPCR (r = 0.67; p &lt; 0.0001) values.  These sta</w:t>
            </w:r>
            <w:r w:rsidR="00EA2716">
              <w:rPr>
                <w:rFonts w:ascii="Calibri" w:hAnsi="Calibri" w:cs="Calibri"/>
                <w:sz w:val="16"/>
                <w:szCs w:val="16"/>
              </w:rPr>
              <w:t>ti</w:t>
            </w:r>
            <w:r w:rsidRPr="00D30491">
              <w:rPr>
                <w:rFonts w:ascii="Calibri" w:hAnsi="Calibri" w:cs="Calibri"/>
                <w:sz w:val="16"/>
                <w:szCs w:val="16"/>
              </w:rPr>
              <w:t xml:space="preserve">stical results are for same day culture results.  Correlations for 1 day lag between culture and qPCR results were not significant - indicating that </w:t>
            </w:r>
            <w:r w:rsidR="00EA2716" w:rsidRPr="00EA2716">
              <w:rPr>
                <w:rFonts w:ascii="Calibri" w:hAnsi="Calibri" w:cs="Calibri"/>
                <w:i/>
                <w:sz w:val="16"/>
                <w:szCs w:val="16"/>
              </w:rPr>
              <w:t>E. coli</w:t>
            </w:r>
            <w:r w:rsidRPr="00D30491">
              <w:rPr>
                <w:rFonts w:ascii="Calibri" w:hAnsi="Calibri" w:cs="Calibri"/>
                <w:sz w:val="16"/>
                <w:szCs w:val="16"/>
              </w:rPr>
              <w:t xml:space="preserve"> culture results available to a beach manager on a given day (from samples cultured the prior day) is not predictive of current water quality</w:t>
            </w:r>
            <w:bookmarkEnd w:id="459"/>
          </w:p>
        </w:tc>
      </w:tr>
      <w:tr w:rsidR="00BF2DBF" w14:paraId="23633C97"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BD599B5"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0C768202"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How outcome was assessed</w:t>
            </w:r>
          </w:p>
        </w:tc>
        <w:tc>
          <w:tcPr>
            <w:tcW w:w="4678" w:type="dxa"/>
            <w:tcBorders>
              <w:top w:val="nil"/>
              <w:left w:val="nil"/>
              <w:bottom w:val="single" w:sz="8" w:space="0" w:color="B5DDDC"/>
              <w:right w:val="single" w:sz="8" w:space="0" w:color="B5DDDC"/>
            </w:tcBorders>
            <w:vAlign w:val="center"/>
            <w:hideMark/>
          </w:tcPr>
          <w:p w14:paraId="3966449E" w14:textId="5364871A" w:rsidR="00D30491" w:rsidRPr="00D30491" w:rsidRDefault="00992883" w:rsidP="00D30491">
            <w:pPr>
              <w:spacing w:before="0" w:after="240" w:line="240" w:lineRule="auto"/>
              <w:rPr>
                <w:rFonts w:ascii="Calibri" w:hAnsi="Calibri" w:cs="Calibri"/>
                <w:sz w:val="16"/>
                <w:szCs w:val="16"/>
              </w:rPr>
            </w:pPr>
            <w:r w:rsidRPr="00D30491">
              <w:rPr>
                <w:rFonts w:ascii="Calibri" w:hAnsi="Calibri" w:cs="Calibri"/>
                <w:sz w:val="16"/>
                <w:szCs w:val="16"/>
              </w:rPr>
              <w:t xml:space="preserve">Pearson's correlation coefficients between Log </w:t>
            </w:r>
            <w:r w:rsidR="00EA2716" w:rsidRPr="00EA2716">
              <w:rPr>
                <w:rFonts w:ascii="Calibri" w:hAnsi="Calibri" w:cs="Calibri"/>
                <w:i/>
                <w:sz w:val="16"/>
                <w:szCs w:val="16"/>
              </w:rPr>
              <w:t>E. coli</w:t>
            </w:r>
            <w:r w:rsidRPr="00D30491">
              <w:rPr>
                <w:rFonts w:ascii="Calibri" w:hAnsi="Calibri" w:cs="Calibri"/>
                <w:sz w:val="16"/>
                <w:szCs w:val="16"/>
              </w:rPr>
              <w:t xml:space="preserve"> CCE, Log enterococci CCE, Log </w:t>
            </w:r>
            <w:r w:rsidR="00EA2716" w:rsidRPr="00EA2716">
              <w:rPr>
                <w:rFonts w:ascii="Calibri" w:hAnsi="Calibri" w:cs="Calibri"/>
                <w:i/>
                <w:sz w:val="16"/>
                <w:szCs w:val="16"/>
              </w:rPr>
              <w:t>E. coli</w:t>
            </w:r>
            <w:r w:rsidRPr="00D30491">
              <w:rPr>
                <w:rFonts w:ascii="Calibri" w:hAnsi="Calibri" w:cs="Calibri"/>
                <w:sz w:val="16"/>
                <w:szCs w:val="16"/>
              </w:rPr>
              <w:t xml:space="preserve"> MPN and Log </w:t>
            </w:r>
            <w:r w:rsidR="00EA2716" w:rsidRPr="00EA2716">
              <w:rPr>
                <w:rFonts w:ascii="Calibri" w:hAnsi="Calibri" w:cs="Calibri"/>
                <w:i/>
                <w:sz w:val="16"/>
                <w:szCs w:val="16"/>
              </w:rPr>
              <w:t>E. coli</w:t>
            </w:r>
            <w:r w:rsidRPr="00D30491">
              <w:rPr>
                <w:rFonts w:ascii="Calibri" w:hAnsi="Calibri" w:cs="Calibri"/>
                <w:sz w:val="16"/>
                <w:szCs w:val="16"/>
              </w:rPr>
              <w:t xml:space="preserve"> 1 day lag MPN (all units per 100 ml).</w:t>
            </w:r>
          </w:p>
        </w:tc>
      </w:tr>
      <w:tr w:rsidR="00BF2DBF" w14:paraId="269C5B24"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1182281"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05F08ACE"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Method of measurement</w:t>
            </w:r>
          </w:p>
        </w:tc>
        <w:tc>
          <w:tcPr>
            <w:tcW w:w="4678" w:type="dxa"/>
            <w:tcBorders>
              <w:top w:val="nil"/>
              <w:left w:val="nil"/>
              <w:bottom w:val="nil"/>
              <w:right w:val="single" w:sz="8" w:space="0" w:color="B5DDDC"/>
            </w:tcBorders>
            <w:vAlign w:val="center"/>
            <w:hideMark/>
          </w:tcPr>
          <w:p w14:paraId="7809AF70" w14:textId="41205F89"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Evalu</w:t>
            </w:r>
            <w:r w:rsidR="00EA2716">
              <w:rPr>
                <w:rFonts w:ascii="Calibri" w:hAnsi="Calibri" w:cs="Calibri"/>
                <w:sz w:val="16"/>
                <w:szCs w:val="16"/>
              </w:rPr>
              <w:t>a</w:t>
            </w:r>
            <w:r w:rsidRPr="00D30491">
              <w:rPr>
                <w:rFonts w:ascii="Calibri" w:hAnsi="Calibri" w:cs="Calibri"/>
                <w:sz w:val="16"/>
                <w:szCs w:val="16"/>
              </w:rPr>
              <w:t xml:space="preserve">tion of rapid qPCR monitoring for </w:t>
            </w:r>
            <w:r w:rsidR="00EA2716" w:rsidRPr="00EA2716">
              <w:rPr>
                <w:rFonts w:ascii="Calibri" w:hAnsi="Calibri" w:cs="Calibri"/>
                <w:i/>
                <w:sz w:val="16"/>
                <w:szCs w:val="16"/>
              </w:rPr>
              <w:t>E. coli</w:t>
            </w:r>
            <w:r w:rsidRPr="00D30491">
              <w:rPr>
                <w:rFonts w:ascii="Calibri" w:hAnsi="Calibri" w:cs="Calibri"/>
                <w:sz w:val="16"/>
                <w:szCs w:val="16"/>
              </w:rPr>
              <w:t xml:space="preserve"> in freshwater in beach water samples to assess if it can solve the 24-h delay problem, compared to culture techniques.</w:t>
            </w:r>
          </w:p>
        </w:tc>
      </w:tr>
      <w:tr w:rsidR="00BF2DBF" w14:paraId="1E77F65B"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57614CDE"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4ACEC3DA"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Number participants (exposed/non-exposed, missing/excluded) (if applicable)</w:t>
            </w:r>
          </w:p>
        </w:tc>
        <w:tc>
          <w:tcPr>
            <w:tcW w:w="4678" w:type="dxa"/>
            <w:tcBorders>
              <w:top w:val="single" w:sz="8" w:space="0" w:color="B5DDDC"/>
              <w:left w:val="nil"/>
              <w:bottom w:val="single" w:sz="8" w:space="0" w:color="B5DDDC"/>
              <w:right w:val="single" w:sz="8" w:space="0" w:color="B5DDDC"/>
            </w:tcBorders>
            <w:vAlign w:val="center"/>
            <w:hideMark/>
          </w:tcPr>
          <w:p w14:paraId="793C6EEA"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n/a</w:t>
            </w:r>
          </w:p>
        </w:tc>
      </w:tr>
      <w:tr w:rsidR="00BF2DBF" w14:paraId="103A01E9"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7B32B189" w14:textId="77777777" w:rsidR="00D30491" w:rsidRPr="00D30491" w:rsidRDefault="00992883" w:rsidP="00D30491">
            <w:pPr>
              <w:spacing w:before="0" w:after="0" w:line="240" w:lineRule="auto"/>
              <w:rPr>
                <w:rFonts w:ascii="Calibri" w:hAnsi="Calibri" w:cs="Calibri"/>
                <w:b/>
                <w:bCs/>
                <w:sz w:val="16"/>
                <w:szCs w:val="16"/>
              </w:rPr>
            </w:pPr>
            <w:r w:rsidRPr="00D30491">
              <w:rPr>
                <w:rFonts w:ascii="Calibri" w:hAnsi="Calibri" w:cs="Calibri"/>
                <w:b/>
                <w:bCs/>
                <w:sz w:val="16"/>
                <w:szCs w:val="16"/>
              </w:rPr>
              <w:t>Author’s conclusion</w:t>
            </w:r>
          </w:p>
        </w:tc>
        <w:tc>
          <w:tcPr>
            <w:tcW w:w="1885" w:type="dxa"/>
            <w:tcBorders>
              <w:top w:val="nil"/>
              <w:left w:val="nil"/>
              <w:bottom w:val="single" w:sz="8" w:space="0" w:color="B5DDDC"/>
              <w:right w:val="single" w:sz="8" w:space="0" w:color="B5DDDC"/>
            </w:tcBorders>
            <w:vAlign w:val="center"/>
            <w:hideMark/>
          </w:tcPr>
          <w:p w14:paraId="62D1C29D"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Interpretation of results</w:t>
            </w:r>
          </w:p>
        </w:tc>
        <w:tc>
          <w:tcPr>
            <w:tcW w:w="4678" w:type="dxa"/>
            <w:tcBorders>
              <w:top w:val="nil"/>
              <w:left w:val="nil"/>
              <w:bottom w:val="single" w:sz="8" w:space="0" w:color="B5DDDC"/>
              <w:right w:val="single" w:sz="8" w:space="0" w:color="B5DDDC"/>
            </w:tcBorders>
            <w:vAlign w:val="center"/>
            <w:hideMark/>
          </w:tcPr>
          <w:p w14:paraId="2423E5F7" w14:textId="052D2C37" w:rsidR="00D30491" w:rsidRPr="00D30491" w:rsidRDefault="00992883" w:rsidP="00D30491">
            <w:pPr>
              <w:spacing w:before="0" w:after="240" w:line="240" w:lineRule="auto"/>
              <w:rPr>
                <w:rFonts w:ascii="Calibri" w:hAnsi="Calibri" w:cs="Calibri"/>
                <w:sz w:val="16"/>
                <w:szCs w:val="16"/>
              </w:rPr>
            </w:pPr>
            <w:r w:rsidRPr="00D30491">
              <w:rPr>
                <w:rFonts w:ascii="Calibri" w:hAnsi="Calibri" w:cs="Calibri"/>
                <w:sz w:val="16"/>
                <w:szCs w:val="16"/>
              </w:rPr>
              <w:t xml:space="preserve">The draft USEPA qPCR method targeting </w:t>
            </w:r>
            <w:r w:rsidR="00EA2716" w:rsidRPr="00EA2716">
              <w:rPr>
                <w:rFonts w:ascii="Calibri" w:hAnsi="Calibri" w:cs="Calibri"/>
                <w:i/>
                <w:sz w:val="16"/>
                <w:szCs w:val="16"/>
              </w:rPr>
              <w:t>E. coli</w:t>
            </w:r>
            <w:r w:rsidRPr="00D30491">
              <w:rPr>
                <w:rFonts w:ascii="Calibri" w:hAnsi="Calibri" w:cs="Calibri"/>
                <w:sz w:val="16"/>
                <w:szCs w:val="16"/>
              </w:rPr>
              <w:t xml:space="preserve"> intended to be used for monitoring freshwater beaches demonstrated good technical performance.</w:t>
            </w:r>
            <w:r w:rsidRPr="00D30491">
              <w:rPr>
                <w:rFonts w:ascii="Calibri" w:hAnsi="Calibri" w:cs="Calibri"/>
                <w:sz w:val="16"/>
                <w:szCs w:val="16"/>
              </w:rPr>
              <w:br/>
            </w:r>
            <w:r w:rsidRPr="00D30491">
              <w:rPr>
                <w:rFonts w:ascii="Calibri" w:hAnsi="Calibri" w:cs="Calibri"/>
                <w:sz w:val="16"/>
                <w:szCs w:val="16"/>
              </w:rPr>
              <w:br/>
              <w:t xml:space="preserve">Based on the high frequencies of positive no template controls (NTC) and method blanks (MeB) in </w:t>
            </w:r>
            <w:r w:rsidR="00EA2716" w:rsidRPr="00EA2716">
              <w:rPr>
                <w:rFonts w:ascii="Calibri" w:hAnsi="Calibri" w:cs="Calibri"/>
                <w:i/>
                <w:sz w:val="16"/>
                <w:szCs w:val="16"/>
              </w:rPr>
              <w:t>E. coli</w:t>
            </w:r>
            <w:r w:rsidRPr="00D30491">
              <w:rPr>
                <w:rFonts w:ascii="Calibri" w:hAnsi="Calibri" w:cs="Calibri"/>
                <w:sz w:val="16"/>
                <w:szCs w:val="16"/>
              </w:rPr>
              <w:t xml:space="preserve"> qPCR analysis, but not enterococci qPCR analysis, indicating that the qPCR reagent mixture for DNA amplification was likely contaminated by </w:t>
            </w:r>
            <w:r w:rsidR="00EA2716" w:rsidRPr="00EA2716">
              <w:rPr>
                <w:rFonts w:ascii="Calibri" w:hAnsi="Calibri" w:cs="Calibri"/>
                <w:i/>
                <w:sz w:val="16"/>
                <w:szCs w:val="16"/>
              </w:rPr>
              <w:t>E. coli</w:t>
            </w:r>
            <w:r w:rsidRPr="00D30491">
              <w:rPr>
                <w:rFonts w:ascii="Calibri" w:hAnsi="Calibri" w:cs="Calibri"/>
                <w:sz w:val="16"/>
                <w:szCs w:val="16"/>
              </w:rPr>
              <w:t xml:space="preserve"> DNA.  However, the degree of contamination was low, and likely would have little impact on beach monitoring.</w:t>
            </w:r>
            <w:r w:rsidRPr="00D30491">
              <w:rPr>
                <w:rFonts w:ascii="Calibri" w:hAnsi="Calibri" w:cs="Calibri"/>
                <w:sz w:val="16"/>
                <w:szCs w:val="16"/>
              </w:rPr>
              <w:br/>
            </w:r>
            <w:r w:rsidRPr="00D30491">
              <w:rPr>
                <w:rFonts w:ascii="Calibri" w:hAnsi="Calibri" w:cs="Calibri"/>
                <w:sz w:val="16"/>
                <w:szCs w:val="16"/>
              </w:rPr>
              <w:br/>
              <w:t xml:space="preserve">Using US EPA Technical Support Material (TSM), linked to the 2012 US EPA recreational water quality criteria, and ROC analyses, the authors were able to derive different candidate BAV threshold values for </w:t>
            </w:r>
            <w:r w:rsidR="00EA2716" w:rsidRPr="00EA2716">
              <w:rPr>
                <w:rFonts w:ascii="Calibri" w:hAnsi="Calibri" w:cs="Calibri"/>
                <w:i/>
                <w:sz w:val="16"/>
                <w:szCs w:val="16"/>
              </w:rPr>
              <w:t>E. coli</w:t>
            </w:r>
            <w:r w:rsidRPr="00D30491">
              <w:rPr>
                <w:rFonts w:ascii="Calibri" w:hAnsi="Calibri" w:cs="Calibri"/>
                <w:sz w:val="16"/>
                <w:szCs w:val="16"/>
              </w:rPr>
              <w:t xml:space="preserve"> qPCR method using two US EPA recommended FIB culture and qPCR methods and corresponding health-based BAV criteria.</w:t>
            </w:r>
          </w:p>
        </w:tc>
      </w:tr>
      <w:tr w:rsidR="00BF2DBF" w14:paraId="26A8C489"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1C67FE92"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5C9DDFFC"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Assessment of uncertainty (if any)</w:t>
            </w:r>
          </w:p>
        </w:tc>
        <w:tc>
          <w:tcPr>
            <w:tcW w:w="4678" w:type="dxa"/>
            <w:tcBorders>
              <w:top w:val="nil"/>
              <w:left w:val="nil"/>
              <w:bottom w:val="single" w:sz="8" w:space="0" w:color="B5DDDC"/>
              <w:right w:val="single" w:sz="8" w:space="0" w:color="B5DDDC"/>
            </w:tcBorders>
            <w:vAlign w:val="center"/>
            <w:hideMark/>
          </w:tcPr>
          <w:p w14:paraId="2FA6A22F" w14:textId="4CA70556"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 xml:space="preserve">In reference to the above outcomes, the authors further concluded the finding that each method and reference FIB measurement yielded different </w:t>
            </w:r>
            <w:r w:rsidR="00EA2716" w:rsidRPr="00EA2716">
              <w:rPr>
                <w:rFonts w:ascii="Calibri" w:hAnsi="Calibri" w:cs="Calibri"/>
                <w:i/>
                <w:sz w:val="16"/>
                <w:szCs w:val="16"/>
              </w:rPr>
              <w:t>E. coli</w:t>
            </w:r>
            <w:r w:rsidRPr="00D30491">
              <w:rPr>
                <w:rFonts w:ascii="Calibri" w:hAnsi="Calibri" w:cs="Calibri"/>
                <w:sz w:val="16"/>
                <w:szCs w:val="16"/>
              </w:rPr>
              <w:t xml:space="preserve"> qPCR BAV highlighted the need for further US EPA guidelines about setting site-specific alternative standards using alternative indicator and/or methods to improve clarity and refine assumptions of comparability of BAVs of different US EPA-approved methods for quantifying indicator bacteria.</w:t>
            </w:r>
            <w:r w:rsidRPr="00D30491">
              <w:rPr>
                <w:rFonts w:ascii="Calibri" w:hAnsi="Calibri" w:cs="Calibri"/>
                <w:sz w:val="16"/>
                <w:szCs w:val="16"/>
              </w:rPr>
              <w:br/>
            </w:r>
            <w:r w:rsidRPr="00D30491">
              <w:rPr>
                <w:rFonts w:ascii="Calibri" w:hAnsi="Calibri" w:cs="Calibri"/>
                <w:sz w:val="16"/>
                <w:szCs w:val="16"/>
              </w:rPr>
              <w:br/>
              <w:t>Given the availability of a qPCR method (enterococci) developed by US EPA, along with criteria values and BAVs calibrated directly to observed health risk in epidemiological studies, the authors stated that there was little reason to attempt developing BAV criteria for other testing methods in the absence of clear information about how results of such water testing methods predict health risk.</w:t>
            </w:r>
            <w:r w:rsidRPr="00D30491">
              <w:rPr>
                <w:rFonts w:ascii="Calibri" w:hAnsi="Calibri" w:cs="Calibri"/>
                <w:sz w:val="16"/>
                <w:szCs w:val="16"/>
              </w:rPr>
              <w:br/>
            </w:r>
            <w:r w:rsidRPr="00D30491">
              <w:rPr>
                <w:rFonts w:ascii="Calibri" w:hAnsi="Calibri" w:cs="Calibri"/>
                <w:sz w:val="16"/>
                <w:szCs w:val="16"/>
              </w:rPr>
              <w:br/>
              <w:t>With respect to data uncertainty, appropriate sta</w:t>
            </w:r>
            <w:r w:rsidR="002F40CC">
              <w:rPr>
                <w:rFonts w:ascii="Calibri" w:hAnsi="Calibri" w:cs="Calibri"/>
                <w:sz w:val="16"/>
                <w:szCs w:val="16"/>
              </w:rPr>
              <w:t>ti</w:t>
            </w:r>
            <w:r w:rsidRPr="00D30491">
              <w:rPr>
                <w:rFonts w:ascii="Calibri" w:hAnsi="Calibri" w:cs="Calibri"/>
                <w:sz w:val="16"/>
                <w:szCs w:val="16"/>
              </w:rPr>
              <w:t>stical methods and techniques were described in the paper to deal with such issues.</w:t>
            </w:r>
          </w:p>
        </w:tc>
      </w:tr>
      <w:tr w:rsidR="00BF2DBF" w14:paraId="48476A69" w14:textId="77777777" w:rsidTr="00D545E2">
        <w:trPr>
          <w:trHeight w:val="340"/>
        </w:trPr>
        <w:tc>
          <w:tcPr>
            <w:tcW w:w="1173"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33887EFB" w14:textId="77777777" w:rsidR="00D30491" w:rsidRPr="00D30491" w:rsidRDefault="00992883" w:rsidP="00D30491">
            <w:pPr>
              <w:spacing w:before="0" w:after="0" w:line="240" w:lineRule="auto"/>
              <w:rPr>
                <w:rFonts w:ascii="Calibri" w:hAnsi="Calibri" w:cs="Calibri"/>
                <w:b/>
                <w:bCs/>
                <w:sz w:val="16"/>
                <w:szCs w:val="16"/>
              </w:rPr>
            </w:pPr>
            <w:r w:rsidRPr="00D30491">
              <w:rPr>
                <w:rFonts w:ascii="Calibri" w:hAnsi="Calibri" w:cs="Calibri"/>
                <w:b/>
                <w:bCs/>
                <w:sz w:val="16"/>
                <w:szCs w:val="16"/>
              </w:rPr>
              <w:t>Reviewer comments</w:t>
            </w:r>
          </w:p>
        </w:tc>
        <w:tc>
          <w:tcPr>
            <w:tcW w:w="1885" w:type="dxa"/>
            <w:tcBorders>
              <w:top w:val="nil"/>
              <w:left w:val="nil"/>
              <w:bottom w:val="single" w:sz="8" w:space="0" w:color="B5DDDC"/>
              <w:right w:val="single" w:sz="8" w:space="0" w:color="B5DDDC"/>
            </w:tcBorders>
            <w:vAlign w:val="center"/>
            <w:hideMark/>
          </w:tcPr>
          <w:p w14:paraId="167C3A67"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Reviewer comments</w:t>
            </w:r>
          </w:p>
        </w:tc>
        <w:tc>
          <w:tcPr>
            <w:tcW w:w="4678" w:type="dxa"/>
            <w:tcBorders>
              <w:top w:val="nil"/>
              <w:left w:val="nil"/>
              <w:bottom w:val="single" w:sz="8" w:space="0" w:color="B5DDDC"/>
              <w:right w:val="single" w:sz="8" w:space="0" w:color="B5DDDC"/>
            </w:tcBorders>
            <w:vAlign w:val="center"/>
            <w:hideMark/>
          </w:tcPr>
          <w:p w14:paraId="36D94561" w14:textId="0C7A45F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 xml:space="preserve">The study is clearly </w:t>
            </w:r>
            <w:r w:rsidR="002F40CC" w:rsidRPr="00D30491">
              <w:rPr>
                <w:rFonts w:ascii="Calibri" w:hAnsi="Calibri" w:cs="Calibri"/>
                <w:sz w:val="16"/>
                <w:szCs w:val="16"/>
              </w:rPr>
              <w:t>described</w:t>
            </w:r>
            <w:r w:rsidRPr="00D30491">
              <w:rPr>
                <w:rFonts w:ascii="Calibri" w:hAnsi="Calibri" w:cs="Calibri"/>
                <w:sz w:val="16"/>
                <w:szCs w:val="16"/>
              </w:rPr>
              <w:t xml:space="preserve">, aligns well with the aims and reports on the effectiveness of using rapid qPCR method for </w:t>
            </w:r>
            <w:r w:rsidR="00EA2716" w:rsidRPr="00EA2716">
              <w:rPr>
                <w:rFonts w:ascii="Calibri" w:hAnsi="Calibri" w:cs="Calibri"/>
                <w:i/>
                <w:sz w:val="16"/>
                <w:szCs w:val="16"/>
              </w:rPr>
              <w:t>E. coli</w:t>
            </w:r>
            <w:r w:rsidRPr="00D30491">
              <w:rPr>
                <w:rFonts w:ascii="Calibri" w:hAnsi="Calibri" w:cs="Calibri"/>
                <w:sz w:val="16"/>
                <w:szCs w:val="16"/>
              </w:rPr>
              <w:t xml:space="preserve"> enumeration.  The study findings demonstrate the potential utility of using rapid qPCR for </w:t>
            </w:r>
            <w:r w:rsidR="00EA2716" w:rsidRPr="00EA2716">
              <w:rPr>
                <w:rFonts w:ascii="Calibri" w:hAnsi="Calibri" w:cs="Calibri"/>
                <w:i/>
                <w:sz w:val="16"/>
                <w:szCs w:val="16"/>
              </w:rPr>
              <w:t>E. coli</w:t>
            </w:r>
            <w:r w:rsidRPr="00D30491">
              <w:rPr>
                <w:rFonts w:ascii="Calibri" w:hAnsi="Calibri" w:cs="Calibri"/>
                <w:sz w:val="16"/>
                <w:szCs w:val="16"/>
              </w:rPr>
              <w:t xml:space="preserve">, either alone, or in conjunction with rapid qPCR for </w:t>
            </w:r>
            <w:r w:rsidR="002F40CC" w:rsidRPr="00D30491">
              <w:rPr>
                <w:rFonts w:ascii="Calibri" w:hAnsi="Calibri" w:cs="Calibri"/>
                <w:sz w:val="16"/>
                <w:szCs w:val="16"/>
              </w:rPr>
              <w:t>enterococci</w:t>
            </w:r>
            <w:r w:rsidRPr="00D30491">
              <w:rPr>
                <w:rFonts w:ascii="Calibri" w:hAnsi="Calibri" w:cs="Calibri"/>
                <w:sz w:val="16"/>
                <w:szCs w:val="16"/>
              </w:rPr>
              <w:t xml:space="preserve"> to determine BAVs.  However, based on the issues identified by the authors, further research would be required before universal values for qPCR </w:t>
            </w:r>
            <w:r w:rsidR="00EA2716" w:rsidRPr="00EA2716">
              <w:rPr>
                <w:rFonts w:ascii="Calibri" w:hAnsi="Calibri" w:cs="Calibri"/>
                <w:i/>
                <w:sz w:val="16"/>
                <w:szCs w:val="16"/>
              </w:rPr>
              <w:t>E. coli</w:t>
            </w:r>
            <w:r w:rsidRPr="00D30491">
              <w:rPr>
                <w:rFonts w:ascii="Calibri" w:hAnsi="Calibri" w:cs="Calibri"/>
                <w:sz w:val="16"/>
                <w:szCs w:val="16"/>
              </w:rPr>
              <w:t xml:space="preserve"> BAVs for freshwater environments could be adopted with confidence.  These issues are summarised below (reviewer notes on study quality).</w:t>
            </w:r>
          </w:p>
        </w:tc>
      </w:tr>
      <w:tr w:rsidR="00BF2DBF" w14:paraId="77D1986C"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76CA259E"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441218AE"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Results included/excluded in review (if applicable)</w:t>
            </w:r>
          </w:p>
        </w:tc>
        <w:tc>
          <w:tcPr>
            <w:tcW w:w="4678" w:type="dxa"/>
            <w:tcBorders>
              <w:top w:val="nil"/>
              <w:left w:val="nil"/>
              <w:bottom w:val="single" w:sz="8" w:space="0" w:color="B5DDDC"/>
              <w:right w:val="single" w:sz="8" w:space="0" w:color="B5DDDC"/>
            </w:tcBorders>
            <w:vAlign w:val="center"/>
            <w:hideMark/>
          </w:tcPr>
          <w:p w14:paraId="0549B5D6"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n/a</w:t>
            </w:r>
          </w:p>
        </w:tc>
      </w:tr>
      <w:tr w:rsidR="00BF2DBF" w14:paraId="1B5642FA" w14:textId="77777777" w:rsidTr="00D545E2">
        <w:trPr>
          <w:trHeight w:val="340"/>
        </w:trPr>
        <w:tc>
          <w:tcPr>
            <w:tcW w:w="1173" w:type="dxa"/>
            <w:vMerge/>
            <w:tcBorders>
              <w:top w:val="nil"/>
              <w:left w:val="single" w:sz="8" w:space="0" w:color="B5DDDC"/>
              <w:bottom w:val="single" w:sz="8" w:space="0" w:color="B5DDDC"/>
              <w:right w:val="single" w:sz="8" w:space="0" w:color="B5DDDC"/>
            </w:tcBorders>
            <w:vAlign w:val="center"/>
            <w:hideMark/>
          </w:tcPr>
          <w:p w14:paraId="3ED16497" w14:textId="77777777" w:rsidR="00D30491" w:rsidRPr="00D30491" w:rsidRDefault="00D30491" w:rsidP="00D30491">
            <w:pPr>
              <w:spacing w:before="0" w:after="0" w:line="240" w:lineRule="auto"/>
              <w:rPr>
                <w:rFonts w:ascii="Calibri" w:hAnsi="Calibri" w:cs="Calibri"/>
                <w:b/>
                <w:bCs/>
                <w:sz w:val="16"/>
                <w:szCs w:val="16"/>
              </w:rPr>
            </w:pPr>
          </w:p>
        </w:tc>
        <w:tc>
          <w:tcPr>
            <w:tcW w:w="1885" w:type="dxa"/>
            <w:tcBorders>
              <w:top w:val="nil"/>
              <w:left w:val="nil"/>
              <w:bottom w:val="single" w:sz="8" w:space="0" w:color="B5DDDC"/>
              <w:right w:val="single" w:sz="8" w:space="0" w:color="B5DDDC"/>
            </w:tcBorders>
            <w:vAlign w:val="center"/>
            <w:hideMark/>
          </w:tcPr>
          <w:p w14:paraId="020CCA5A" w14:textId="77777777"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 xml:space="preserve">Notes on study quality e.g. gaps, methods </w:t>
            </w:r>
          </w:p>
        </w:tc>
        <w:tc>
          <w:tcPr>
            <w:tcW w:w="4678" w:type="dxa"/>
            <w:tcBorders>
              <w:top w:val="nil"/>
              <w:left w:val="nil"/>
              <w:bottom w:val="single" w:sz="8" w:space="0" w:color="B5DDDC"/>
              <w:right w:val="single" w:sz="8" w:space="0" w:color="B5DDDC"/>
            </w:tcBorders>
            <w:vAlign w:val="center"/>
            <w:hideMark/>
          </w:tcPr>
          <w:p w14:paraId="3FBB9BD6" w14:textId="1DB5CB09" w:rsidR="00D30491" w:rsidRPr="00D30491" w:rsidRDefault="00992883" w:rsidP="00D30491">
            <w:pPr>
              <w:spacing w:before="0" w:after="0" w:line="240" w:lineRule="auto"/>
              <w:rPr>
                <w:rFonts w:ascii="Calibri" w:hAnsi="Calibri" w:cs="Calibri"/>
                <w:sz w:val="16"/>
                <w:szCs w:val="16"/>
              </w:rPr>
            </w:pPr>
            <w:r w:rsidRPr="00D30491">
              <w:rPr>
                <w:rFonts w:ascii="Calibri" w:hAnsi="Calibri" w:cs="Calibri"/>
                <w:sz w:val="16"/>
                <w:szCs w:val="16"/>
              </w:rPr>
              <w:t xml:space="preserve">As noted above, </w:t>
            </w:r>
            <w:bookmarkStart w:id="460" w:name="_Hlk93067624"/>
            <w:r w:rsidRPr="00D30491">
              <w:rPr>
                <w:rFonts w:ascii="Calibri" w:hAnsi="Calibri" w:cs="Calibri"/>
                <w:sz w:val="16"/>
                <w:szCs w:val="16"/>
              </w:rPr>
              <w:t xml:space="preserve">the authors </w:t>
            </w:r>
            <w:r w:rsidR="002F40CC" w:rsidRPr="00D30491">
              <w:rPr>
                <w:rFonts w:ascii="Calibri" w:hAnsi="Calibri" w:cs="Calibri"/>
                <w:sz w:val="16"/>
                <w:szCs w:val="16"/>
              </w:rPr>
              <w:t>concluded</w:t>
            </w:r>
            <w:r w:rsidRPr="00D30491">
              <w:rPr>
                <w:rFonts w:ascii="Calibri" w:hAnsi="Calibri" w:cs="Calibri"/>
                <w:sz w:val="16"/>
                <w:szCs w:val="16"/>
              </w:rPr>
              <w:t xml:space="preserve"> that the finding that each method and reference FIB measurement yielded different </w:t>
            </w:r>
            <w:r w:rsidR="00EA2716" w:rsidRPr="00EA2716">
              <w:rPr>
                <w:rFonts w:ascii="Calibri" w:hAnsi="Calibri" w:cs="Calibri"/>
                <w:i/>
                <w:sz w:val="16"/>
                <w:szCs w:val="16"/>
              </w:rPr>
              <w:t>E. coli</w:t>
            </w:r>
            <w:r w:rsidRPr="00D30491">
              <w:rPr>
                <w:rFonts w:ascii="Calibri" w:hAnsi="Calibri" w:cs="Calibri"/>
                <w:sz w:val="16"/>
                <w:szCs w:val="16"/>
              </w:rPr>
              <w:t xml:space="preserve"> qPCR BAV highlighted the need for further US EPA guidance for deriving new types of BAVs</w:t>
            </w:r>
            <w:bookmarkEnd w:id="460"/>
            <w:r w:rsidRPr="00D30491">
              <w:rPr>
                <w:rFonts w:ascii="Calibri" w:hAnsi="Calibri" w:cs="Calibri"/>
                <w:sz w:val="16"/>
                <w:szCs w:val="16"/>
              </w:rPr>
              <w:t>.</w:t>
            </w:r>
            <w:r w:rsidRPr="00D30491">
              <w:rPr>
                <w:rFonts w:ascii="Calibri" w:hAnsi="Calibri" w:cs="Calibri"/>
                <w:sz w:val="16"/>
                <w:szCs w:val="16"/>
              </w:rPr>
              <w:br/>
            </w:r>
            <w:r w:rsidRPr="00D30491">
              <w:rPr>
                <w:rFonts w:ascii="Calibri" w:hAnsi="Calibri" w:cs="Calibri"/>
                <w:sz w:val="16"/>
                <w:szCs w:val="16"/>
              </w:rPr>
              <w:br/>
              <w:t>The authors also noted that:</w:t>
            </w:r>
            <w:r w:rsidRPr="00D30491">
              <w:rPr>
                <w:rFonts w:ascii="Calibri" w:hAnsi="Calibri" w:cs="Calibri"/>
                <w:sz w:val="16"/>
                <w:szCs w:val="16"/>
              </w:rPr>
              <w:br/>
            </w:r>
            <w:r w:rsidRPr="00D30491">
              <w:rPr>
                <w:rFonts w:ascii="Calibri" w:hAnsi="Calibri" w:cs="Calibri"/>
                <w:sz w:val="16"/>
                <w:szCs w:val="16"/>
              </w:rPr>
              <w:br/>
              <w:t xml:space="preserve">Chicago's diversion of treated wastewater and stormwater away from Lake Michigan makes its beaches relatively unique.   Thus, the study findings may not be applicable in other settings. </w:t>
            </w:r>
            <w:r w:rsidRPr="00D30491">
              <w:rPr>
                <w:rFonts w:ascii="Calibri" w:hAnsi="Calibri" w:cs="Calibri"/>
                <w:sz w:val="16"/>
                <w:szCs w:val="16"/>
              </w:rPr>
              <w:br/>
            </w:r>
            <w:r w:rsidRPr="00D30491">
              <w:rPr>
                <w:rFonts w:ascii="Calibri" w:hAnsi="Calibri" w:cs="Calibri"/>
                <w:sz w:val="16"/>
                <w:szCs w:val="16"/>
              </w:rPr>
              <w:br/>
              <w:t xml:space="preserve">The research took place over a single season, and the analyses were conducted in a single laboratory. It is not known whether the observed </w:t>
            </w:r>
            <w:r w:rsidR="00EA2716" w:rsidRPr="00EA2716">
              <w:rPr>
                <w:rFonts w:ascii="Calibri" w:hAnsi="Calibri" w:cs="Calibri"/>
                <w:i/>
                <w:iCs/>
                <w:sz w:val="16"/>
                <w:szCs w:val="16"/>
              </w:rPr>
              <w:t>E. coli</w:t>
            </w:r>
            <w:r w:rsidRPr="00D30491">
              <w:rPr>
                <w:rFonts w:ascii="Calibri" w:hAnsi="Calibri" w:cs="Calibri"/>
                <w:sz w:val="16"/>
                <w:szCs w:val="16"/>
              </w:rPr>
              <w:t xml:space="preserve"> qPCR associations with </w:t>
            </w:r>
            <w:r w:rsidR="00EA2716" w:rsidRPr="00EA2716">
              <w:rPr>
                <w:rFonts w:ascii="Calibri" w:hAnsi="Calibri" w:cs="Calibri"/>
                <w:i/>
                <w:sz w:val="16"/>
                <w:szCs w:val="16"/>
              </w:rPr>
              <w:t>E. coli</w:t>
            </w:r>
            <w:r w:rsidRPr="00D30491">
              <w:rPr>
                <w:rFonts w:ascii="Calibri" w:hAnsi="Calibri" w:cs="Calibri"/>
                <w:sz w:val="16"/>
                <w:szCs w:val="16"/>
              </w:rPr>
              <w:t xml:space="preserve"> culture and with enterococci qPCR results would be different in different settings or in the same setting at a different point in time.</w:t>
            </w:r>
            <w:r w:rsidRPr="00D30491">
              <w:rPr>
                <w:rFonts w:ascii="Calibri" w:hAnsi="Calibri" w:cs="Calibri"/>
                <w:sz w:val="16"/>
                <w:szCs w:val="16"/>
              </w:rPr>
              <w:br/>
            </w:r>
            <w:r w:rsidRPr="00D30491">
              <w:rPr>
                <w:rFonts w:ascii="Calibri" w:hAnsi="Calibri" w:cs="Calibri"/>
                <w:sz w:val="16"/>
                <w:szCs w:val="16"/>
              </w:rPr>
              <w:br/>
              <w:t xml:space="preserve">These observations indicate that a more comprehensive study design would be required to support the development of generic </w:t>
            </w:r>
            <w:r w:rsidR="00EA2716" w:rsidRPr="00EA2716">
              <w:rPr>
                <w:rFonts w:ascii="Calibri" w:hAnsi="Calibri" w:cs="Calibri"/>
                <w:i/>
                <w:iCs/>
                <w:sz w:val="16"/>
                <w:szCs w:val="16"/>
              </w:rPr>
              <w:t>E. coli</w:t>
            </w:r>
            <w:r w:rsidRPr="00EA2716">
              <w:rPr>
                <w:rFonts w:ascii="Calibri" w:hAnsi="Calibri" w:cs="Calibri"/>
                <w:i/>
                <w:iCs/>
                <w:sz w:val="16"/>
                <w:szCs w:val="16"/>
              </w:rPr>
              <w:t xml:space="preserve"> </w:t>
            </w:r>
            <w:r w:rsidRPr="00D30491">
              <w:rPr>
                <w:rFonts w:ascii="Calibri" w:hAnsi="Calibri" w:cs="Calibri"/>
                <w:sz w:val="16"/>
                <w:szCs w:val="16"/>
              </w:rPr>
              <w:t>qPCR BAVs.</w:t>
            </w:r>
          </w:p>
        </w:tc>
      </w:tr>
    </w:tbl>
    <w:p w14:paraId="75C52B81" w14:textId="2822E1DC" w:rsidR="00377E45" w:rsidRDefault="00377E45" w:rsidP="00377E45"/>
    <w:p w14:paraId="5D3F8146" w14:textId="684F37CA" w:rsidR="00377E45" w:rsidRDefault="00377E45" w:rsidP="00377E45"/>
    <w:p w14:paraId="7AFE1EB5" w14:textId="77777777" w:rsidR="00DF00BC" w:rsidRPr="008F7938" w:rsidRDefault="00992883" w:rsidP="00DF00BC">
      <w:pPr>
        <w:pStyle w:val="Heading1"/>
      </w:pPr>
      <w:bookmarkStart w:id="461" w:name="_Ref71796416"/>
      <w:bookmarkStart w:id="462" w:name="_Toc106901086"/>
      <w:r w:rsidRPr="008F7938">
        <w:t>Studies excluded in final quality assessment stage</w:t>
      </w:r>
      <w:bookmarkEnd w:id="461"/>
      <w:bookmarkEnd w:id="462"/>
    </w:p>
    <w:p w14:paraId="01ED0C2E" w14:textId="283DE7DC" w:rsidR="00DF00BC" w:rsidRDefault="00992883" w:rsidP="004E1680">
      <w:pPr>
        <w:pStyle w:val="Heading2"/>
      </w:pPr>
      <w:bookmarkStart w:id="463" w:name="_Ref89332731"/>
      <w:bookmarkStart w:id="464" w:name="_Toc106901087"/>
      <w:r>
        <w:t xml:space="preserve">Grey </w:t>
      </w:r>
      <w:r w:rsidR="00984617">
        <w:t>l</w:t>
      </w:r>
      <w:r>
        <w:t>iterature</w:t>
      </w:r>
      <w:bookmarkEnd w:id="463"/>
      <w:bookmarkEnd w:id="464"/>
    </w:p>
    <w:p w14:paraId="7992324A" w14:textId="2A220899" w:rsidR="005D2F95" w:rsidRPr="003110BA" w:rsidRDefault="00992883" w:rsidP="00DF00BC">
      <w:r w:rsidRPr="003110BA">
        <w:t xml:space="preserve">Following application of the quality assessment method for guidelines, </w:t>
      </w:r>
      <w:r w:rsidR="003110BA" w:rsidRPr="003110BA">
        <w:t>ten</w:t>
      </w:r>
      <w:r w:rsidRPr="003110BA">
        <w:t xml:space="preserve"> documents were excluded </w:t>
      </w:r>
      <w:r w:rsidR="00D4102E" w:rsidRPr="003110BA">
        <w:t>(</w:t>
      </w:r>
      <w:r w:rsidR="00D4102E" w:rsidRPr="003110BA">
        <w:fldChar w:fldCharType="begin"/>
      </w:r>
      <w:r w:rsidR="00D4102E" w:rsidRPr="003110BA">
        <w:instrText xml:space="preserve"> REF _Ref71717478 \h </w:instrText>
      </w:r>
      <w:r w:rsidR="00D4102E" w:rsidRPr="003110BA">
        <w:fldChar w:fldCharType="separate"/>
      </w:r>
      <w:r w:rsidR="00667879">
        <w:t xml:space="preserve">Table </w:t>
      </w:r>
      <w:r w:rsidR="00667879">
        <w:rPr>
          <w:noProof/>
        </w:rPr>
        <w:t>7</w:t>
      </w:r>
      <w:r w:rsidR="00667879">
        <w:noBreakHyphen/>
      </w:r>
      <w:r w:rsidR="00667879">
        <w:rPr>
          <w:noProof/>
        </w:rPr>
        <w:t>1</w:t>
      </w:r>
      <w:r w:rsidR="00D4102E" w:rsidRPr="003110BA">
        <w:fldChar w:fldCharType="end"/>
      </w:r>
      <w:r w:rsidR="00D4102E" w:rsidRPr="003110BA">
        <w:t>)</w:t>
      </w:r>
      <w:r w:rsidRPr="003110BA">
        <w:t xml:space="preserve">.  These documents had satisfactory quality but on close inspection of the full text </w:t>
      </w:r>
      <w:r w:rsidR="008757F9">
        <w:t xml:space="preserve">they </w:t>
      </w:r>
      <w:r w:rsidRPr="003110BA">
        <w:t>either did not contain sufficient relevant information or were obsolete.</w:t>
      </w:r>
    </w:p>
    <w:p w14:paraId="43848A99" w14:textId="0BEF6213" w:rsidR="00F7527F" w:rsidRPr="003110BA" w:rsidRDefault="00992883" w:rsidP="00DF00BC">
      <w:r w:rsidRPr="003110BA">
        <w:t>Note that the quality assessment focuses on the quality of evidence in the documents to contribute to responses to the primary and secondary research questions.  Where the quality of such evidence is considered to be unsatisfactory, then the document is excluded from further review.  Excluded documents may nevertheless be important documents in other contexts.</w:t>
      </w:r>
    </w:p>
    <w:p w14:paraId="7DF8EF17" w14:textId="1A3E9B16" w:rsidR="00DF00BC" w:rsidRPr="003110BA" w:rsidRDefault="00992883" w:rsidP="00DF00BC">
      <w:r w:rsidRPr="003110BA">
        <w:t xml:space="preserve">The completed quality assessment tables for each of the </w:t>
      </w:r>
      <w:r w:rsidR="003110BA" w:rsidRPr="003110BA">
        <w:t>ten</w:t>
      </w:r>
      <w:r w:rsidRPr="003110BA">
        <w:t xml:space="preserve"> documents are set out in the following sections.</w:t>
      </w:r>
    </w:p>
    <w:p w14:paraId="51F92FE8" w14:textId="3983C3DF" w:rsidR="00DF00BC" w:rsidRPr="00B56AD2" w:rsidRDefault="00992883" w:rsidP="00DF00BC">
      <w:pPr>
        <w:pStyle w:val="Caption"/>
      </w:pPr>
      <w:bookmarkStart w:id="465" w:name="_Ref71717478"/>
      <w:bookmarkStart w:id="466" w:name="_Toc106900983"/>
      <w:r>
        <w:t xml:space="preserve">Table </w:t>
      </w:r>
      <w:r w:rsidR="00B438A3">
        <w:fldChar w:fldCharType="begin"/>
      </w:r>
      <w:r>
        <w:instrText xml:space="preserve"> STYLEREF 1 \s </w:instrText>
      </w:r>
      <w:r w:rsidR="00B438A3">
        <w:fldChar w:fldCharType="separate"/>
      </w:r>
      <w:r w:rsidR="00667879">
        <w:rPr>
          <w:noProof/>
        </w:rPr>
        <w:t>7</w:t>
      </w:r>
      <w:r w:rsidR="00B438A3">
        <w:rPr>
          <w:noProof/>
        </w:rPr>
        <w:fldChar w:fldCharType="end"/>
      </w:r>
      <w:r w:rsidR="00D35187">
        <w:noBreakHyphen/>
      </w:r>
      <w:r w:rsidR="00B438A3">
        <w:fldChar w:fldCharType="begin"/>
      </w:r>
      <w:r>
        <w:instrText xml:space="preserve"> SEQ Table \* ARABIC \s 1 </w:instrText>
      </w:r>
      <w:r w:rsidR="00B438A3">
        <w:fldChar w:fldCharType="separate"/>
      </w:r>
      <w:r w:rsidR="00667879">
        <w:rPr>
          <w:noProof/>
        </w:rPr>
        <w:t>1</w:t>
      </w:r>
      <w:r w:rsidR="00B438A3">
        <w:rPr>
          <w:noProof/>
        </w:rPr>
        <w:fldChar w:fldCharType="end"/>
      </w:r>
      <w:bookmarkEnd w:id="465"/>
      <w:r>
        <w:t xml:space="preserve">. </w:t>
      </w:r>
      <w:r w:rsidRPr="00B56AD2">
        <w:t xml:space="preserve">List of </w:t>
      </w:r>
      <w:r w:rsidR="00477F07">
        <w:t>grey literature</w:t>
      </w:r>
      <w:r w:rsidRPr="00B56AD2">
        <w:t xml:space="preserve"> </w:t>
      </w:r>
      <w:r>
        <w:t>ex</w:t>
      </w:r>
      <w:r w:rsidRPr="00B56AD2">
        <w:t xml:space="preserve">cluded </w:t>
      </w:r>
      <w:r>
        <w:t>following quality assessment</w:t>
      </w:r>
      <w:bookmarkEnd w:id="466"/>
    </w:p>
    <w:tbl>
      <w:tblPr>
        <w:tblW w:w="0" w:type="auto"/>
        <w:tblLayout w:type="fixed"/>
        <w:tblCellMar>
          <w:left w:w="57" w:type="dxa"/>
          <w:right w:w="57" w:type="dxa"/>
        </w:tblCellMar>
        <w:tblLook w:val="04A0" w:firstRow="1" w:lastRow="0" w:firstColumn="1" w:lastColumn="0" w:noHBand="0" w:noVBand="1"/>
      </w:tblPr>
      <w:tblGrid>
        <w:gridCol w:w="1129"/>
        <w:gridCol w:w="5387"/>
        <w:gridCol w:w="1127"/>
      </w:tblGrid>
      <w:tr w:rsidR="00BF2DBF" w14:paraId="7EF300DE" w14:textId="77777777" w:rsidTr="009F1E09">
        <w:trPr>
          <w:trHeight w:val="340"/>
        </w:trPr>
        <w:tc>
          <w:tcPr>
            <w:tcW w:w="1129" w:type="dxa"/>
            <w:tcBorders>
              <w:top w:val="nil"/>
              <w:left w:val="single" w:sz="4" w:space="0" w:color="B5DDDC"/>
              <w:bottom w:val="single" w:sz="4" w:space="0" w:color="B5DDDC"/>
              <w:right w:val="single" w:sz="4" w:space="0" w:color="B5DDDC"/>
            </w:tcBorders>
            <w:shd w:val="clear" w:color="auto" w:fill="B5DDDC"/>
            <w:hideMark/>
          </w:tcPr>
          <w:p w14:paraId="38A84057" w14:textId="77777777" w:rsidR="00E30C15" w:rsidRPr="00814D15" w:rsidRDefault="00992883" w:rsidP="00602D1D">
            <w:pPr>
              <w:rPr>
                <w:rFonts w:asciiTheme="minorHAnsi" w:hAnsiTheme="minorHAnsi"/>
                <w:b/>
                <w:bCs/>
                <w:color w:val="008000"/>
                <w:sz w:val="16"/>
              </w:rPr>
            </w:pPr>
            <w:r w:rsidRPr="00814D15">
              <w:rPr>
                <w:rFonts w:asciiTheme="minorHAnsi" w:hAnsiTheme="minorHAnsi"/>
                <w:b/>
                <w:bCs/>
                <w:color w:val="008000"/>
                <w:sz w:val="16"/>
              </w:rPr>
              <w:t>ID</w:t>
            </w:r>
          </w:p>
        </w:tc>
        <w:tc>
          <w:tcPr>
            <w:tcW w:w="5387" w:type="dxa"/>
            <w:tcBorders>
              <w:top w:val="nil"/>
              <w:left w:val="nil"/>
              <w:bottom w:val="single" w:sz="4" w:space="0" w:color="B5DDDC"/>
              <w:right w:val="single" w:sz="4" w:space="0" w:color="B5DDDC"/>
            </w:tcBorders>
            <w:shd w:val="clear" w:color="auto" w:fill="B5DDDC"/>
            <w:hideMark/>
          </w:tcPr>
          <w:p w14:paraId="29B92EC3" w14:textId="77777777" w:rsidR="00E30C15" w:rsidRPr="00814D15" w:rsidRDefault="00992883" w:rsidP="00602D1D">
            <w:pPr>
              <w:rPr>
                <w:rFonts w:asciiTheme="minorHAnsi" w:hAnsiTheme="minorHAnsi"/>
                <w:b/>
                <w:bCs/>
                <w:color w:val="008000"/>
                <w:sz w:val="16"/>
              </w:rPr>
            </w:pPr>
            <w:r w:rsidRPr="00814D15">
              <w:rPr>
                <w:rFonts w:asciiTheme="minorHAnsi" w:hAnsiTheme="minorHAnsi"/>
                <w:b/>
                <w:bCs/>
                <w:color w:val="008000"/>
                <w:sz w:val="16"/>
              </w:rPr>
              <w:t>Title</w:t>
            </w:r>
          </w:p>
        </w:tc>
        <w:tc>
          <w:tcPr>
            <w:tcW w:w="1127" w:type="dxa"/>
            <w:tcBorders>
              <w:top w:val="nil"/>
              <w:left w:val="nil"/>
              <w:bottom w:val="single" w:sz="4" w:space="0" w:color="B5DDDC"/>
              <w:right w:val="single" w:sz="4" w:space="0" w:color="B5DDDC"/>
            </w:tcBorders>
            <w:shd w:val="clear" w:color="auto" w:fill="B5DDDC"/>
            <w:hideMark/>
          </w:tcPr>
          <w:p w14:paraId="4043AA8F" w14:textId="77777777" w:rsidR="00E30C15" w:rsidRPr="00814D15" w:rsidRDefault="00992883" w:rsidP="00602D1D">
            <w:pPr>
              <w:rPr>
                <w:rFonts w:asciiTheme="minorHAnsi" w:hAnsiTheme="minorHAnsi"/>
                <w:b/>
                <w:bCs/>
                <w:color w:val="008000"/>
                <w:sz w:val="16"/>
              </w:rPr>
            </w:pPr>
            <w:r w:rsidRPr="00814D15">
              <w:rPr>
                <w:rFonts w:asciiTheme="minorHAnsi" w:hAnsiTheme="minorHAnsi"/>
                <w:b/>
                <w:bCs/>
                <w:color w:val="008000"/>
                <w:sz w:val="16"/>
              </w:rPr>
              <w:t>Type of Study</w:t>
            </w:r>
          </w:p>
        </w:tc>
      </w:tr>
      <w:tr w:rsidR="00BF2DBF" w14:paraId="7571DFBD" w14:textId="77777777" w:rsidTr="009F1E09">
        <w:trPr>
          <w:trHeight w:val="340"/>
        </w:trPr>
        <w:tc>
          <w:tcPr>
            <w:tcW w:w="1129" w:type="dxa"/>
            <w:tcBorders>
              <w:top w:val="nil"/>
              <w:left w:val="single" w:sz="4" w:space="0" w:color="B5DDDC"/>
              <w:bottom w:val="single" w:sz="4" w:space="0" w:color="B5DDDC"/>
              <w:right w:val="single" w:sz="4" w:space="0" w:color="B5DDDC"/>
            </w:tcBorders>
            <w:shd w:val="clear" w:color="000000" w:fill="D6EAEB"/>
            <w:vAlign w:val="center"/>
            <w:hideMark/>
          </w:tcPr>
          <w:p w14:paraId="4B754B72" w14:textId="2B57451D" w:rsidR="00E30C15" w:rsidRPr="00814D15" w:rsidRDefault="00992883" w:rsidP="00602D1D">
            <w:pPr>
              <w:spacing w:before="40" w:after="40" w:line="240" w:lineRule="auto"/>
              <w:rPr>
                <w:rFonts w:ascii="Calibri" w:hAnsi="Calibri" w:cs="Calibri"/>
                <w:color w:val="000000"/>
                <w:sz w:val="16"/>
                <w:szCs w:val="16"/>
              </w:rPr>
            </w:pPr>
            <w:bookmarkStart w:id="467" w:name="_Hlk89180159"/>
            <w:r w:rsidRPr="00814D15">
              <w:rPr>
                <w:rFonts w:ascii="Calibri" w:hAnsi="Calibri" w:cs="Calibri"/>
                <w:color w:val="000000"/>
                <w:sz w:val="16"/>
                <w:szCs w:val="16"/>
              </w:rPr>
              <w:t xml:space="preserve">G1: </w:t>
            </w:r>
            <w:r>
              <w:rPr>
                <w:rFonts w:ascii="Calibri" w:hAnsi="Calibri" w:cs="Calibri"/>
                <w:color w:val="000000"/>
                <w:sz w:val="16"/>
                <w:szCs w:val="16"/>
              </w:rPr>
              <w:fldChar w:fldCharType="begin"/>
            </w:r>
            <w:r>
              <w:rPr>
                <w:rFonts w:ascii="Calibri" w:hAnsi="Calibri" w:cs="Calibri"/>
                <w:color w:val="000000"/>
                <w:sz w:val="16"/>
                <w:szCs w:val="16"/>
              </w:rPr>
              <w:instrText xml:space="preserve"> ADDIN ZOTERO_ITEM CSL_CITATION {"citationID":"sd90XMWz","properties":{"custom":"Deere et al. (2015)","formattedCitation":"Deere et al. (2015)","plainCitation":"Deere et al. (2015)","noteIndex":0},"citationItems":[{"id":16227,"uris":["http://zotero.org/users/148142/items/RZB7W3GD"],"uri":["http://zotero.org/users/148142/items/RZB7W3GD"],"itemData":{"id":16227,"type":"report","page":"73","publisher":"Melbourne Water","title":"Microbial indicators and objectives review for Victoria's State Environment Protection Policy (Waters)","author":[{"family":"Deere","given":"D"},{"family":"Billington","given":"K"},{"family":"McCarthy","given":"D"},{"family":"McBride","given":"G"},{"family":"Crosbie","given":"N"}],"issued":{"date-parts":[["2015"]]}}}],"schema":"https://github.com/citation-style-language/schema/raw/master/csl-citation.json"} </w:instrText>
            </w:r>
            <w:r>
              <w:rPr>
                <w:rFonts w:ascii="Calibri" w:hAnsi="Calibri" w:cs="Calibri"/>
                <w:color w:val="000000"/>
                <w:sz w:val="16"/>
                <w:szCs w:val="16"/>
              </w:rPr>
              <w:fldChar w:fldCharType="separate"/>
            </w:r>
            <w:r w:rsidR="0062533A" w:rsidRPr="0062533A">
              <w:rPr>
                <w:rFonts w:ascii="Calibri" w:hAnsi="Calibri" w:cs="Calibri"/>
                <w:sz w:val="16"/>
              </w:rPr>
              <w:t>Deere et al. (2015)</w:t>
            </w:r>
            <w:r>
              <w:rPr>
                <w:rFonts w:ascii="Calibri" w:hAnsi="Calibri" w:cs="Calibri"/>
                <w:color w:val="000000"/>
                <w:sz w:val="16"/>
                <w:szCs w:val="16"/>
              </w:rPr>
              <w:fldChar w:fldCharType="end"/>
            </w:r>
          </w:p>
        </w:tc>
        <w:tc>
          <w:tcPr>
            <w:tcW w:w="5387" w:type="dxa"/>
            <w:tcBorders>
              <w:top w:val="nil"/>
              <w:left w:val="nil"/>
              <w:bottom w:val="single" w:sz="4" w:space="0" w:color="B5DDDC"/>
              <w:right w:val="single" w:sz="4" w:space="0" w:color="B5DDDC"/>
            </w:tcBorders>
            <w:hideMark/>
          </w:tcPr>
          <w:p w14:paraId="6DDC258F" w14:textId="77777777" w:rsidR="00E30C15" w:rsidRPr="00814D15" w:rsidRDefault="00992883" w:rsidP="00602D1D">
            <w:pPr>
              <w:spacing w:before="40" w:after="40" w:line="240" w:lineRule="auto"/>
              <w:rPr>
                <w:rFonts w:ascii="Calibri" w:hAnsi="Calibri" w:cs="Calibri"/>
                <w:color w:val="000000"/>
                <w:sz w:val="16"/>
                <w:szCs w:val="16"/>
              </w:rPr>
            </w:pPr>
            <w:r w:rsidRPr="00F11CF5">
              <w:rPr>
                <w:rFonts w:ascii="Calibri" w:hAnsi="Calibri" w:cs="Calibri"/>
                <w:color w:val="000000"/>
                <w:sz w:val="16"/>
                <w:szCs w:val="16"/>
              </w:rPr>
              <w:t>Deere, D., Billington, K., McCarthy, D., McBride, G., Crosbie, N., 2015. Microbial indicators and objectives review for Victoria’s State Environment Protection Policy (Waters). Melbourne Water</w:t>
            </w:r>
          </w:p>
        </w:tc>
        <w:tc>
          <w:tcPr>
            <w:tcW w:w="1127" w:type="dxa"/>
            <w:tcBorders>
              <w:top w:val="nil"/>
              <w:left w:val="nil"/>
              <w:bottom w:val="single" w:sz="4" w:space="0" w:color="B5DDDC"/>
              <w:right w:val="single" w:sz="4" w:space="0" w:color="B5DDDC"/>
            </w:tcBorders>
            <w:vAlign w:val="center"/>
            <w:hideMark/>
          </w:tcPr>
          <w:p w14:paraId="3199D44A" w14:textId="4B2C1B46" w:rsidR="00E30C15" w:rsidRPr="00814D15" w:rsidRDefault="00992883" w:rsidP="00602D1D">
            <w:pPr>
              <w:spacing w:before="40" w:after="40" w:line="240" w:lineRule="auto"/>
              <w:rPr>
                <w:rFonts w:ascii="Calibri" w:hAnsi="Calibri" w:cs="Calibri"/>
                <w:color w:val="000000"/>
                <w:sz w:val="16"/>
                <w:szCs w:val="16"/>
              </w:rPr>
            </w:pPr>
            <w:r>
              <w:rPr>
                <w:rFonts w:ascii="Calibri" w:hAnsi="Calibri" w:cs="Calibri"/>
                <w:color w:val="000000"/>
                <w:sz w:val="16"/>
                <w:szCs w:val="16"/>
              </w:rPr>
              <w:t>Discussion paper</w:t>
            </w:r>
          </w:p>
        </w:tc>
      </w:tr>
      <w:tr w:rsidR="00BF2DBF" w14:paraId="4414CD32" w14:textId="77777777" w:rsidTr="009F1E09">
        <w:trPr>
          <w:trHeight w:val="340"/>
        </w:trPr>
        <w:tc>
          <w:tcPr>
            <w:tcW w:w="1129" w:type="dxa"/>
            <w:tcBorders>
              <w:top w:val="nil"/>
              <w:left w:val="single" w:sz="4" w:space="0" w:color="B5DDDC"/>
              <w:bottom w:val="single" w:sz="4" w:space="0" w:color="B5DDDC"/>
              <w:right w:val="single" w:sz="4" w:space="0" w:color="B5DDDC"/>
            </w:tcBorders>
            <w:shd w:val="clear" w:color="000000" w:fill="D6EAEB"/>
            <w:vAlign w:val="center"/>
            <w:hideMark/>
          </w:tcPr>
          <w:p w14:paraId="2CA15317" w14:textId="14E12DB8" w:rsidR="00E30C15" w:rsidRPr="00814D15" w:rsidRDefault="00992883" w:rsidP="00602D1D">
            <w:pPr>
              <w:spacing w:before="40" w:after="40" w:line="240" w:lineRule="auto"/>
              <w:rPr>
                <w:rFonts w:ascii="Calibri" w:hAnsi="Calibri" w:cs="Calibri"/>
                <w:color w:val="000000"/>
                <w:sz w:val="16"/>
                <w:szCs w:val="16"/>
              </w:rPr>
            </w:pPr>
            <w:r w:rsidRPr="00814D15">
              <w:rPr>
                <w:rFonts w:ascii="Calibri" w:hAnsi="Calibri" w:cs="Calibri"/>
                <w:color w:val="000000"/>
                <w:sz w:val="16"/>
                <w:szCs w:val="16"/>
              </w:rPr>
              <w:t xml:space="preserve">G2: </w:t>
            </w:r>
            <w:r>
              <w:rPr>
                <w:rFonts w:ascii="Calibri" w:hAnsi="Calibri" w:cs="Calibri"/>
                <w:color w:val="000000"/>
                <w:sz w:val="16"/>
                <w:szCs w:val="16"/>
              </w:rPr>
              <w:fldChar w:fldCharType="begin"/>
            </w:r>
            <w:r w:rsidR="008859A5">
              <w:rPr>
                <w:rFonts w:ascii="Calibri" w:hAnsi="Calibri" w:cs="Calibri"/>
                <w:color w:val="000000"/>
                <w:sz w:val="16"/>
                <w:szCs w:val="16"/>
              </w:rPr>
              <w:instrText xml:space="preserve"> ADDIN ZOTERO_ITEM CSL_CITATION {"citationID":"5MkSLixk","properties":{"custom":"EnHealth (2012)","formattedCitation":"EnHealth (2012)","plainCitation":"EnHealth (2012)","noteIndex":0},"citationItems":[{"id":988,"uris":["http://zotero.org/users/148142/items/UVB6JETP"],"uri":["http://zotero.org/users/148142/items/UVB6JETP"],"itemData":{"id":988,"type":"report","page":"131","title":"Environmental Health Risk Assessment Guidelines for Assessing Human Health Risks from Environmental Hazards. Commonwealth of Australia","URL":"https://www1.health.gov.au/internet/main/publishing.nsf/Content/health-pubhlth-publicat-environ.htm","author":[{"literal":"EnHealth"}],"issued":{"date-parts":[["2012"]]}}}],"schema":"https://github.com/citation-style-language/schema/raw/master/csl-citation.json"} </w:instrText>
            </w:r>
            <w:r>
              <w:rPr>
                <w:rFonts w:ascii="Calibri" w:hAnsi="Calibri" w:cs="Calibri"/>
                <w:color w:val="000000"/>
                <w:sz w:val="16"/>
                <w:szCs w:val="16"/>
              </w:rPr>
              <w:fldChar w:fldCharType="separate"/>
            </w:r>
            <w:r w:rsidR="0062533A" w:rsidRPr="0062533A">
              <w:rPr>
                <w:rFonts w:ascii="Calibri" w:hAnsi="Calibri" w:cs="Calibri"/>
                <w:sz w:val="16"/>
              </w:rPr>
              <w:t>EnHealth (2012)</w:t>
            </w:r>
            <w:r>
              <w:rPr>
                <w:rFonts w:ascii="Calibri" w:hAnsi="Calibri" w:cs="Calibri"/>
                <w:color w:val="000000"/>
                <w:sz w:val="16"/>
                <w:szCs w:val="16"/>
              </w:rPr>
              <w:fldChar w:fldCharType="end"/>
            </w:r>
          </w:p>
        </w:tc>
        <w:tc>
          <w:tcPr>
            <w:tcW w:w="5387" w:type="dxa"/>
            <w:tcBorders>
              <w:top w:val="nil"/>
              <w:left w:val="nil"/>
              <w:bottom w:val="single" w:sz="4" w:space="0" w:color="B5DDDC"/>
              <w:right w:val="single" w:sz="4" w:space="0" w:color="B5DDDC"/>
            </w:tcBorders>
            <w:hideMark/>
          </w:tcPr>
          <w:p w14:paraId="43FD75E4" w14:textId="77777777" w:rsidR="00E30C15" w:rsidRPr="00814D15" w:rsidRDefault="00992883" w:rsidP="00602D1D">
            <w:pPr>
              <w:spacing w:before="40" w:after="40" w:line="240" w:lineRule="auto"/>
              <w:rPr>
                <w:rFonts w:ascii="Calibri" w:hAnsi="Calibri" w:cs="Calibri"/>
                <w:color w:val="000000"/>
                <w:sz w:val="16"/>
                <w:szCs w:val="16"/>
              </w:rPr>
            </w:pPr>
            <w:r w:rsidRPr="00F11CF5">
              <w:rPr>
                <w:rFonts w:ascii="Calibri" w:hAnsi="Calibri" w:cs="Calibri"/>
                <w:color w:val="000000"/>
                <w:sz w:val="16"/>
                <w:szCs w:val="16"/>
              </w:rPr>
              <w:t>EnHealth, 2012. Environmental Health Risk Assessment Guidelines for Assessing Human Health Risks from Environmental Hazards. Commonwealth of Australia</w:t>
            </w:r>
            <w:r w:rsidRPr="00814D15">
              <w:rPr>
                <w:rFonts w:ascii="Calibri" w:hAnsi="Calibri" w:cs="Calibri"/>
                <w:color w:val="000000"/>
                <w:sz w:val="16"/>
                <w:szCs w:val="16"/>
              </w:rPr>
              <w:t xml:space="preserve"> </w:t>
            </w:r>
          </w:p>
        </w:tc>
        <w:tc>
          <w:tcPr>
            <w:tcW w:w="1127" w:type="dxa"/>
            <w:tcBorders>
              <w:top w:val="nil"/>
              <w:left w:val="nil"/>
              <w:bottom w:val="single" w:sz="4" w:space="0" w:color="B5DDDC"/>
              <w:right w:val="single" w:sz="4" w:space="0" w:color="B5DDDC"/>
            </w:tcBorders>
            <w:vAlign w:val="center"/>
            <w:hideMark/>
          </w:tcPr>
          <w:p w14:paraId="6DA0922D" w14:textId="0C76A534" w:rsidR="00E30C15" w:rsidRPr="00814D15" w:rsidRDefault="00992883" w:rsidP="00602D1D">
            <w:pPr>
              <w:spacing w:before="40" w:after="40" w:line="240" w:lineRule="auto"/>
              <w:rPr>
                <w:rFonts w:ascii="Calibri" w:hAnsi="Calibri" w:cs="Calibri"/>
                <w:color w:val="000000"/>
                <w:sz w:val="16"/>
                <w:szCs w:val="16"/>
              </w:rPr>
            </w:pPr>
            <w:r>
              <w:rPr>
                <w:rFonts w:ascii="Calibri" w:hAnsi="Calibri" w:cs="Calibri"/>
                <w:color w:val="000000"/>
                <w:sz w:val="16"/>
                <w:szCs w:val="16"/>
              </w:rPr>
              <w:t>Guidelines</w:t>
            </w:r>
          </w:p>
        </w:tc>
      </w:tr>
      <w:tr w:rsidR="00BF2DBF" w14:paraId="405D3DE4" w14:textId="77777777" w:rsidTr="009F1E09">
        <w:trPr>
          <w:trHeight w:val="340"/>
        </w:trPr>
        <w:tc>
          <w:tcPr>
            <w:tcW w:w="1129" w:type="dxa"/>
            <w:tcBorders>
              <w:top w:val="nil"/>
              <w:left w:val="single" w:sz="4" w:space="0" w:color="B5DDDC"/>
              <w:bottom w:val="single" w:sz="4" w:space="0" w:color="B5DDDC"/>
              <w:right w:val="single" w:sz="4" w:space="0" w:color="B5DDDC"/>
            </w:tcBorders>
            <w:shd w:val="clear" w:color="000000" w:fill="D6EAEB"/>
            <w:vAlign w:val="center"/>
            <w:hideMark/>
          </w:tcPr>
          <w:p w14:paraId="6D10D2F3" w14:textId="79DBBF67" w:rsidR="00E30C15" w:rsidRPr="00814D15" w:rsidRDefault="00992883" w:rsidP="00602D1D">
            <w:pPr>
              <w:spacing w:before="40" w:after="40" w:line="240" w:lineRule="auto"/>
              <w:rPr>
                <w:rFonts w:ascii="Calibri" w:hAnsi="Calibri" w:cs="Calibri"/>
                <w:color w:val="000000"/>
                <w:sz w:val="16"/>
                <w:szCs w:val="16"/>
              </w:rPr>
            </w:pPr>
            <w:r w:rsidRPr="00814D15">
              <w:rPr>
                <w:rFonts w:ascii="Calibri" w:hAnsi="Calibri" w:cs="Calibri"/>
                <w:color w:val="000000"/>
                <w:sz w:val="16"/>
                <w:szCs w:val="16"/>
              </w:rPr>
              <w:t xml:space="preserve">G5: </w:t>
            </w:r>
            <w:r>
              <w:rPr>
                <w:rFonts w:ascii="Calibri" w:hAnsi="Calibri" w:cs="Calibri"/>
                <w:color w:val="000000"/>
                <w:sz w:val="16"/>
                <w:szCs w:val="16"/>
              </w:rPr>
              <w:fldChar w:fldCharType="begin"/>
            </w:r>
            <w:r>
              <w:rPr>
                <w:rFonts w:ascii="Calibri" w:hAnsi="Calibri" w:cs="Calibri"/>
                <w:color w:val="000000"/>
                <w:sz w:val="16"/>
                <w:szCs w:val="16"/>
              </w:rPr>
              <w:instrText xml:space="preserve"> ADDIN ZOTERO_ITEM CSL_CITATION {"citationID":"VDWNBb6P","properties":{"custom":"McBride et al. (2019)","formattedCitation":"McBride et al. (2019)","plainCitation":"McBride et al. (2019)","noteIndex":0},"citationItems":[{"id":16416,"uris":["http://zotero.org/users/148142/items/FGXXASMQ"],"uri":["http://zotero.org/users/148142/items/FGXXASMQ"],"itemData":{"id":16416,"type":"report","page":"90","publisher":"NIWA","title":"National Microbiological Water Quality Guidelines for Marine Recreational Areas: Implications from a Review of Recent Research. NIWA Client Report 2018-333HN: 93.  Prepared for Envirolink","URL":"https://www.envirolink.govt.nz/assets/R12-2-National-Microbiological-Water-Quality-Guidelines-for-Marine-Recreational-Areas-Implications-from-a-Review-of-Recent-Research-v2.pdf","author":[{"family":"McBride","given":"G"},{"family":"Yalden","given":"S"},{"family":"Milne","given":"J.R."}],"issued":{"date-parts":[["2019",5]]}}}],"schema":"https://github.com/citation-style-language/schema/raw/master/csl-citation.json"} </w:instrText>
            </w:r>
            <w:r>
              <w:rPr>
                <w:rFonts w:ascii="Calibri" w:hAnsi="Calibri" w:cs="Calibri"/>
                <w:color w:val="000000"/>
                <w:sz w:val="16"/>
                <w:szCs w:val="16"/>
              </w:rPr>
              <w:fldChar w:fldCharType="separate"/>
            </w:r>
            <w:r w:rsidR="0062533A" w:rsidRPr="0062533A">
              <w:rPr>
                <w:rFonts w:ascii="Calibri" w:hAnsi="Calibri" w:cs="Calibri"/>
                <w:sz w:val="16"/>
              </w:rPr>
              <w:t>McBride et al. (2019)</w:t>
            </w:r>
            <w:r>
              <w:rPr>
                <w:rFonts w:ascii="Calibri" w:hAnsi="Calibri" w:cs="Calibri"/>
                <w:color w:val="000000"/>
                <w:sz w:val="16"/>
                <w:szCs w:val="16"/>
              </w:rPr>
              <w:fldChar w:fldCharType="end"/>
            </w:r>
          </w:p>
        </w:tc>
        <w:tc>
          <w:tcPr>
            <w:tcW w:w="5387" w:type="dxa"/>
            <w:tcBorders>
              <w:top w:val="nil"/>
              <w:left w:val="nil"/>
              <w:bottom w:val="single" w:sz="4" w:space="0" w:color="B5DDDC"/>
              <w:right w:val="single" w:sz="4" w:space="0" w:color="B5DDDC"/>
            </w:tcBorders>
            <w:hideMark/>
          </w:tcPr>
          <w:p w14:paraId="3979A1AC" w14:textId="77777777" w:rsidR="00E30C15" w:rsidRPr="00814D15" w:rsidRDefault="00992883" w:rsidP="00602D1D">
            <w:pPr>
              <w:spacing w:before="40" w:after="40" w:line="240" w:lineRule="auto"/>
              <w:rPr>
                <w:rFonts w:ascii="Calibri" w:hAnsi="Calibri" w:cs="Calibri"/>
                <w:color w:val="000000"/>
                <w:sz w:val="16"/>
                <w:szCs w:val="16"/>
              </w:rPr>
            </w:pPr>
            <w:r w:rsidRPr="00F11CF5">
              <w:rPr>
                <w:rFonts w:ascii="Calibri" w:hAnsi="Calibri" w:cs="Calibri"/>
                <w:color w:val="000000"/>
                <w:sz w:val="16"/>
                <w:szCs w:val="16"/>
              </w:rPr>
              <w:t>McBride, G., Yalden, S., Milne, J.R., 2019. National Microbiological Water Quality Guidelines for Marine Recreational Areas: Implications from a Review of Recent Research. NIWA Client Report 2018-333HN: 93.  Prepared for Envirolink. NIWA</w:t>
            </w:r>
            <w:r w:rsidRPr="00814D15">
              <w:rPr>
                <w:rFonts w:ascii="Calibri" w:hAnsi="Calibri" w:cs="Calibri"/>
                <w:color w:val="000000"/>
                <w:sz w:val="16"/>
                <w:szCs w:val="16"/>
              </w:rPr>
              <w:t xml:space="preserve"> </w:t>
            </w:r>
          </w:p>
        </w:tc>
        <w:tc>
          <w:tcPr>
            <w:tcW w:w="1127" w:type="dxa"/>
            <w:tcBorders>
              <w:top w:val="nil"/>
              <w:left w:val="nil"/>
              <w:bottom w:val="single" w:sz="4" w:space="0" w:color="B5DDDC"/>
              <w:right w:val="single" w:sz="4" w:space="0" w:color="B5DDDC"/>
            </w:tcBorders>
            <w:vAlign w:val="center"/>
          </w:tcPr>
          <w:p w14:paraId="0A3C24D2" w14:textId="4C59543A" w:rsidR="00E30C15" w:rsidRPr="00814D15" w:rsidRDefault="00992883" w:rsidP="00602D1D">
            <w:pPr>
              <w:spacing w:before="40" w:after="40" w:line="240" w:lineRule="auto"/>
              <w:rPr>
                <w:rFonts w:ascii="Calibri" w:hAnsi="Calibri" w:cs="Calibri"/>
                <w:color w:val="000000"/>
                <w:sz w:val="16"/>
                <w:szCs w:val="16"/>
              </w:rPr>
            </w:pPr>
            <w:r>
              <w:rPr>
                <w:rFonts w:ascii="Calibri" w:hAnsi="Calibri" w:cs="Calibri"/>
                <w:color w:val="000000"/>
                <w:sz w:val="16"/>
                <w:szCs w:val="16"/>
              </w:rPr>
              <w:t>Review</w:t>
            </w:r>
          </w:p>
        </w:tc>
      </w:tr>
      <w:tr w:rsidR="00BF2DBF" w14:paraId="45E8317D" w14:textId="77777777" w:rsidTr="009F1E09">
        <w:trPr>
          <w:trHeight w:val="340"/>
        </w:trPr>
        <w:tc>
          <w:tcPr>
            <w:tcW w:w="1129" w:type="dxa"/>
            <w:tcBorders>
              <w:top w:val="nil"/>
              <w:left w:val="single" w:sz="4" w:space="0" w:color="B5DDDC"/>
              <w:bottom w:val="single" w:sz="4" w:space="0" w:color="B5DDDC"/>
              <w:right w:val="single" w:sz="4" w:space="0" w:color="B5DDDC"/>
            </w:tcBorders>
            <w:shd w:val="clear" w:color="000000" w:fill="D6EAEB"/>
            <w:vAlign w:val="center"/>
            <w:hideMark/>
          </w:tcPr>
          <w:p w14:paraId="541C371B" w14:textId="15772842" w:rsidR="00E30C15" w:rsidRPr="00814D15" w:rsidRDefault="00992883" w:rsidP="00602D1D">
            <w:pPr>
              <w:spacing w:before="40" w:after="40" w:line="240" w:lineRule="auto"/>
              <w:rPr>
                <w:rFonts w:ascii="Calibri" w:hAnsi="Calibri" w:cs="Calibri"/>
                <w:color w:val="000000"/>
                <w:sz w:val="16"/>
                <w:szCs w:val="16"/>
              </w:rPr>
            </w:pPr>
            <w:r w:rsidRPr="00814D15">
              <w:rPr>
                <w:rFonts w:ascii="Calibri" w:hAnsi="Calibri" w:cs="Calibri"/>
                <w:color w:val="000000"/>
                <w:sz w:val="16"/>
                <w:szCs w:val="16"/>
              </w:rPr>
              <w:t xml:space="preserve">G6: </w:t>
            </w:r>
            <w:r>
              <w:rPr>
                <w:rFonts w:ascii="Calibri" w:hAnsi="Calibri" w:cs="Calibri"/>
                <w:color w:val="000000"/>
                <w:sz w:val="16"/>
                <w:szCs w:val="16"/>
              </w:rPr>
              <w:fldChar w:fldCharType="begin"/>
            </w:r>
            <w:r>
              <w:rPr>
                <w:rFonts w:ascii="Calibri" w:hAnsi="Calibri" w:cs="Calibri"/>
                <w:color w:val="000000"/>
                <w:sz w:val="16"/>
                <w:szCs w:val="16"/>
              </w:rPr>
              <w:instrText xml:space="preserve"> ADDIN ZOTERO_ITEM CSL_CITATION {"citationID":"vKBEn0TM","properties":{"custom":"McCarthy (2017)","formattedCitation":"McCarthy (2017)","plainCitation":"McCarthy (2017)","noteIndex":0},"citationItems":[{"id":15749,"uris":["http://zotero.org/users/148142/items/8XSCQV2S"],"uri":["http://zotero.org/users/148142/items/8XSCQV2S"],"itemData":{"id":15749,"type":"report","publisher":"EPA Victoria","title":"Epidemiological evidence between water quality measures and illnesses in bathers of marine waters","author":[{"family":"McCarthy","given":"D. T."}],"issued":{"date-parts":[["2017"]]}}}],"schema":"https://github.com/citation-style-language/schema/raw/master/csl-citation.json"} </w:instrText>
            </w:r>
            <w:r>
              <w:rPr>
                <w:rFonts w:ascii="Calibri" w:hAnsi="Calibri" w:cs="Calibri"/>
                <w:color w:val="000000"/>
                <w:sz w:val="16"/>
                <w:szCs w:val="16"/>
              </w:rPr>
              <w:fldChar w:fldCharType="separate"/>
            </w:r>
            <w:r w:rsidR="0062533A" w:rsidRPr="0062533A">
              <w:rPr>
                <w:rFonts w:ascii="Calibri" w:hAnsi="Calibri" w:cs="Calibri"/>
                <w:sz w:val="16"/>
              </w:rPr>
              <w:t>McCarthy (2017)</w:t>
            </w:r>
            <w:r>
              <w:rPr>
                <w:rFonts w:ascii="Calibri" w:hAnsi="Calibri" w:cs="Calibri"/>
                <w:color w:val="000000"/>
                <w:sz w:val="16"/>
                <w:szCs w:val="16"/>
              </w:rPr>
              <w:fldChar w:fldCharType="end"/>
            </w:r>
          </w:p>
        </w:tc>
        <w:tc>
          <w:tcPr>
            <w:tcW w:w="5387" w:type="dxa"/>
            <w:tcBorders>
              <w:top w:val="nil"/>
              <w:left w:val="nil"/>
              <w:bottom w:val="single" w:sz="4" w:space="0" w:color="B5DDDC"/>
              <w:right w:val="single" w:sz="4" w:space="0" w:color="B5DDDC"/>
            </w:tcBorders>
            <w:hideMark/>
          </w:tcPr>
          <w:p w14:paraId="597AFA7F" w14:textId="77777777" w:rsidR="00E30C15" w:rsidRPr="00814D15" w:rsidRDefault="00992883" w:rsidP="00602D1D">
            <w:pPr>
              <w:spacing w:before="40" w:after="40" w:line="240" w:lineRule="auto"/>
              <w:rPr>
                <w:rFonts w:ascii="Calibri" w:hAnsi="Calibri" w:cs="Calibri"/>
                <w:color w:val="000000"/>
                <w:sz w:val="16"/>
                <w:szCs w:val="16"/>
              </w:rPr>
            </w:pPr>
            <w:r w:rsidRPr="00F11CF5">
              <w:rPr>
                <w:rFonts w:ascii="Calibri" w:hAnsi="Calibri" w:cs="Calibri"/>
                <w:color w:val="000000"/>
                <w:sz w:val="16"/>
                <w:szCs w:val="16"/>
              </w:rPr>
              <w:t>McCarthy, D.T., 2017. Epidemiological evidence between water quality measures and illnesses in bathers of marine waters. EPA Victoria</w:t>
            </w:r>
            <w:r w:rsidRPr="00814D15">
              <w:rPr>
                <w:rFonts w:ascii="Calibri" w:hAnsi="Calibri" w:cs="Calibri"/>
                <w:color w:val="000000"/>
                <w:sz w:val="16"/>
                <w:szCs w:val="16"/>
              </w:rPr>
              <w:t xml:space="preserve"> </w:t>
            </w:r>
          </w:p>
        </w:tc>
        <w:tc>
          <w:tcPr>
            <w:tcW w:w="1127" w:type="dxa"/>
            <w:tcBorders>
              <w:top w:val="nil"/>
              <w:left w:val="nil"/>
              <w:bottom w:val="single" w:sz="4" w:space="0" w:color="B5DDDC"/>
              <w:right w:val="single" w:sz="4" w:space="0" w:color="B5DDDC"/>
            </w:tcBorders>
            <w:vAlign w:val="center"/>
          </w:tcPr>
          <w:p w14:paraId="5DE8C55C" w14:textId="0DCC189C" w:rsidR="00E30C15" w:rsidRPr="00814D15" w:rsidRDefault="00992883" w:rsidP="00602D1D">
            <w:pPr>
              <w:spacing w:before="40" w:after="40" w:line="240" w:lineRule="auto"/>
              <w:rPr>
                <w:rFonts w:ascii="Calibri" w:hAnsi="Calibri" w:cs="Calibri"/>
                <w:color w:val="000000"/>
                <w:sz w:val="16"/>
                <w:szCs w:val="16"/>
              </w:rPr>
            </w:pPr>
            <w:r>
              <w:rPr>
                <w:rFonts w:ascii="Calibri" w:hAnsi="Calibri" w:cs="Calibri"/>
                <w:color w:val="000000"/>
                <w:sz w:val="16"/>
                <w:szCs w:val="16"/>
              </w:rPr>
              <w:t>Review</w:t>
            </w:r>
          </w:p>
        </w:tc>
      </w:tr>
      <w:tr w:rsidR="00BF2DBF" w14:paraId="1C8ECDBF" w14:textId="77777777" w:rsidTr="009F1E09">
        <w:trPr>
          <w:trHeight w:val="340"/>
        </w:trPr>
        <w:tc>
          <w:tcPr>
            <w:tcW w:w="1129" w:type="dxa"/>
            <w:tcBorders>
              <w:top w:val="nil"/>
              <w:left w:val="single" w:sz="4" w:space="0" w:color="B5DDDC"/>
              <w:bottom w:val="single" w:sz="4" w:space="0" w:color="B5DDDC"/>
              <w:right w:val="single" w:sz="4" w:space="0" w:color="B5DDDC"/>
            </w:tcBorders>
            <w:shd w:val="clear" w:color="000000" w:fill="D6EAEB"/>
            <w:vAlign w:val="center"/>
            <w:hideMark/>
          </w:tcPr>
          <w:p w14:paraId="77BF64CB" w14:textId="2C9C8809" w:rsidR="00E30C15" w:rsidRPr="00814D15" w:rsidRDefault="00992883" w:rsidP="00602D1D">
            <w:pPr>
              <w:spacing w:before="40" w:after="40" w:line="240" w:lineRule="auto"/>
              <w:rPr>
                <w:rFonts w:ascii="Calibri" w:hAnsi="Calibri" w:cs="Calibri"/>
                <w:color w:val="000000"/>
                <w:sz w:val="16"/>
                <w:szCs w:val="16"/>
              </w:rPr>
            </w:pPr>
            <w:r w:rsidRPr="00814D15">
              <w:rPr>
                <w:rFonts w:ascii="Calibri" w:hAnsi="Calibri" w:cs="Calibri"/>
                <w:color w:val="000000"/>
                <w:sz w:val="16"/>
                <w:szCs w:val="16"/>
              </w:rPr>
              <w:t xml:space="preserve">G7: </w:t>
            </w:r>
            <w:r>
              <w:rPr>
                <w:rFonts w:ascii="Calibri" w:hAnsi="Calibri" w:cs="Calibri"/>
                <w:color w:val="000000"/>
                <w:sz w:val="16"/>
                <w:szCs w:val="16"/>
              </w:rPr>
              <w:fldChar w:fldCharType="begin"/>
            </w:r>
            <w:r>
              <w:rPr>
                <w:rFonts w:ascii="Calibri" w:hAnsi="Calibri" w:cs="Calibri"/>
                <w:color w:val="000000"/>
                <w:sz w:val="16"/>
                <w:szCs w:val="16"/>
              </w:rPr>
              <w:instrText xml:space="preserve"> ADDIN ZOTERO_ITEM CSL_CITATION {"citationID":"l9dgKa1K","properties":{"custom":"Milne et al. (2017)","formattedCitation":"Milne et al. (2017)","plainCitation":"Milne et al. (2017)","noteIndex":0},"citationItems":[{"id":15751,"uris":["http://zotero.org/users/148142/items/XF4YYKQV"],"uri":["http://zotero.org/users/148142/items/XF4YYKQV"],"itemData":{"id":15751,"type":"report","event-place":"Wellington, New Zealand","publisher":"National Institute of Water &amp; Atmospheric Research Ltd","publisher-place":"Wellington, New Zealand","title":"Recreational water quality monitoring and reporting in New Zealand:  A discussion paper for Regional and Unitary Councils. NIWA Science and Technology Series Report No. 82.","URL":"https://niwa.co.nz/sites/niwa.co.nz/files/FWWQ1720-2017-82-Recreational-Water-Quality-Monitoring-Reporting-V2-May-2018.pdf","author":[{"family":"Milne","given":"J.R."},{"family":"Madarasz-Smith","given":"A"},{"family":"Davies","given":"T"}],"issued":{"date-parts":[["2017"]]}}}],"schema":"https://github.com/citation-style-language/schema/raw/master/csl-citation.json"} </w:instrText>
            </w:r>
            <w:r>
              <w:rPr>
                <w:rFonts w:ascii="Calibri" w:hAnsi="Calibri" w:cs="Calibri"/>
                <w:color w:val="000000"/>
                <w:sz w:val="16"/>
                <w:szCs w:val="16"/>
              </w:rPr>
              <w:fldChar w:fldCharType="separate"/>
            </w:r>
            <w:r w:rsidR="0062533A" w:rsidRPr="0062533A">
              <w:rPr>
                <w:rFonts w:ascii="Calibri" w:hAnsi="Calibri" w:cs="Calibri"/>
                <w:sz w:val="16"/>
              </w:rPr>
              <w:t>Milne et al. (2017)</w:t>
            </w:r>
            <w:r>
              <w:rPr>
                <w:rFonts w:ascii="Calibri" w:hAnsi="Calibri" w:cs="Calibri"/>
                <w:color w:val="000000"/>
                <w:sz w:val="16"/>
                <w:szCs w:val="16"/>
              </w:rPr>
              <w:fldChar w:fldCharType="end"/>
            </w:r>
          </w:p>
        </w:tc>
        <w:tc>
          <w:tcPr>
            <w:tcW w:w="5387" w:type="dxa"/>
            <w:tcBorders>
              <w:top w:val="nil"/>
              <w:left w:val="nil"/>
              <w:bottom w:val="single" w:sz="4" w:space="0" w:color="B5DDDC"/>
              <w:right w:val="single" w:sz="4" w:space="0" w:color="B5DDDC"/>
            </w:tcBorders>
            <w:hideMark/>
          </w:tcPr>
          <w:p w14:paraId="048ABE87" w14:textId="77777777" w:rsidR="00E30C15" w:rsidRPr="00814D15" w:rsidRDefault="00992883" w:rsidP="00602D1D">
            <w:pPr>
              <w:spacing w:before="40" w:after="40" w:line="240" w:lineRule="auto"/>
              <w:rPr>
                <w:rFonts w:ascii="Calibri" w:hAnsi="Calibri" w:cs="Calibri"/>
                <w:color w:val="000000"/>
                <w:sz w:val="16"/>
                <w:szCs w:val="16"/>
              </w:rPr>
            </w:pPr>
            <w:r w:rsidRPr="00814D15">
              <w:rPr>
                <w:rFonts w:ascii="Calibri" w:hAnsi="Calibri" w:cs="Calibri"/>
                <w:color w:val="000000"/>
                <w:sz w:val="16"/>
                <w:szCs w:val="16"/>
              </w:rPr>
              <w:t>Recreational water quality monitoring and reporting in New Zealand:  A discussion paper for Regional and Unitary Councils. NIWA Science and Technology Series Report No. 82.</w:t>
            </w:r>
          </w:p>
        </w:tc>
        <w:tc>
          <w:tcPr>
            <w:tcW w:w="1127" w:type="dxa"/>
            <w:tcBorders>
              <w:top w:val="nil"/>
              <w:left w:val="nil"/>
              <w:bottom w:val="single" w:sz="4" w:space="0" w:color="B5DDDC"/>
              <w:right w:val="single" w:sz="4" w:space="0" w:color="B5DDDC"/>
            </w:tcBorders>
            <w:vAlign w:val="center"/>
          </w:tcPr>
          <w:p w14:paraId="59BC0168" w14:textId="6636A597" w:rsidR="00E30C15" w:rsidRPr="00814D15" w:rsidRDefault="00992883" w:rsidP="00602D1D">
            <w:pPr>
              <w:spacing w:before="40" w:after="40" w:line="240" w:lineRule="auto"/>
              <w:rPr>
                <w:rFonts w:ascii="Calibri" w:hAnsi="Calibri" w:cs="Calibri"/>
                <w:color w:val="000000"/>
                <w:sz w:val="16"/>
                <w:szCs w:val="16"/>
              </w:rPr>
            </w:pPr>
            <w:r>
              <w:rPr>
                <w:rFonts w:ascii="Calibri" w:hAnsi="Calibri" w:cs="Calibri"/>
                <w:color w:val="000000"/>
                <w:sz w:val="16"/>
                <w:szCs w:val="16"/>
              </w:rPr>
              <w:t>Discussion paper</w:t>
            </w:r>
          </w:p>
        </w:tc>
      </w:tr>
      <w:tr w:rsidR="00BF2DBF" w14:paraId="1409F41F" w14:textId="77777777" w:rsidTr="009F1E09">
        <w:trPr>
          <w:trHeight w:val="340"/>
        </w:trPr>
        <w:tc>
          <w:tcPr>
            <w:tcW w:w="1129" w:type="dxa"/>
            <w:tcBorders>
              <w:top w:val="nil"/>
              <w:left w:val="single" w:sz="4" w:space="0" w:color="B5DDDC"/>
              <w:bottom w:val="single" w:sz="4" w:space="0" w:color="B5DDDC"/>
              <w:right w:val="single" w:sz="4" w:space="0" w:color="B5DDDC"/>
            </w:tcBorders>
            <w:shd w:val="clear" w:color="000000" w:fill="D6EAEB"/>
            <w:vAlign w:val="center"/>
            <w:hideMark/>
          </w:tcPr>
          <w:p w14:paraId="2D77DF7F" w14:textId="2CE4F138" w:rsidR="00E30C15" w:rsidRPr="00814D15" w:rsidRDefault="00992883" w:rsidP="00602D1D">
            <w:pPr>
              <w:spacing w:before="40" w:after="40" w:line="240" w:lineRule="auto"/>
              <w:rPr>
                <w:rFonts w:ascii="Calibri" w:hAnsi="Calibri" w:cs="Calibri"/>
                <w:color w:val="000000"/>
                <w:sz w:val="16"/>
                <w:szCs w:val="16"/>
              </w:rPr>
            </w:pPr>
            <w:r w:rsidRPr="00814D15">
              <w:rPr>
                <w:rFonts w:ascii="Calibri" w:hAnsi="Calibri" w:cs="Calibri"/>
                <w:color w:val="000000"/>
                <w:sz w:val="16"/>
                <w:szCs w:val="16"/>
              </w:rPr>
              <w:t xml:space="preserve">G9: </w:t>
            </w:r>
            <w:r>
              <w:rPr>
                <w:rFonts w:ascii="Calibri" w:hAnsi="Calibri" w:cs="Calibri"/>
                <w:color w:val="000000"/>
                <w:sz w:val="16"/>
                <w:szCs w:val="16"/>
              </w:rPr>
              <w:fldChar w:fldCharType="begin"/>
            </w:r>
            <w:r>
              <w:rPr>
                <w:rFonts w:ascii="Calibri" w:hAnsi="Calibri" w:cs="Calibri"/>
                <w:color w:val="000000"/>
                <w:sz w:val="16"/>
                <w:szCs w:val="16"/>
              </w:rPr>
              <w:instrText xml:space="preserve"> ADDIN ZOTERO_ITEM CSL_CITATION {"citationID":"vDuD73gx","properties":{"custom":"NRMMC et al. (2006)","formattedCitation":"NRMMC et al. (2006)","plainCitation":"NRMMC et al. (2006)","noteIndex":0},"citationItems":[{"id":1341,"uris":["http://zotero.org/users/148142/items/D8JRZKWD"],"uri":["http://zotero.org/users/148142/items/D8JRZKWD"],"itemData":{"id":1341,"type":"report","event-place":"Canberra, Australia","publisher":"Natural Resource Management Ministerial Council. Environment Protection and Heritage Council Australian Health Ministers’ Conference","publisher-place":"Canberra, Australia","title":"Australian Guidelines for Water Recycling: Managing Health and Environmental Risks (Phase 1)","URL":"https://www.nhmrc.gov.au/about-us/publications/australian-guidelines-water-recycling","author":[{"family":"NRMMC","given":""},{"family":"EPHC","given":""},{"family":"AHMC","given":""}],"issued":{"date-parts":[["2006"]]}}}],"schema":"https://github.com/citation-style-language/schema/raw/master/csl-citation.json"} </w:instrText>
            </w:r>
            <w:r>
              <w:rPr>
                <w:rFonts w:ascii="Calibri" w:hAnsi="Calibri" w:cs="Calibri"/>
                <w:color w:val="000000"/>
                <w:sz w:val="16"/>
                <w:szCs w:val="16"/>
              </w:rPr>
              <w:fldChar w:fldCharType="separate"/>
            </w:r>
            <w:r w:rsidR="0062533A" w:rsidRPr="0062533A">
              <w:rPr>
                <w:rFonts w:ascii="Calibri" w:hAnsi="Calibri" w:cs="Calibri"/>
                <w:sz w:val="16"/>
              </w:rPr>
              <w:t>NRMMC et al. (2006)</w:t>
            </w:r>
            <w:r>
              <w:rPr>
                <w:rFonts w:ascii="Calibri" w:hAnsi="Calibri" w:cs="Calibri"/>
                <w:color w:val="000000"/>
                <w:sz w:val="16"/>
                <w:szCs w:val="16"/>
              </w:rPr>
              <w:fldChar w:fldCharType="end"/>
            </w:r>
          </w:p>
        </w:tc>
        <w:tc>
          <w:tcPr>
            <w:tcW w:w="5387" w:type="dxa"/>
            <w:tcBorders>
              <w:top w:val="nil"/>
              <w:left w:val="nil"/>
              <w:bottom w:val="single" w:sz="4" w:space="0" w:color="B5DDDC"/>
              <w:right w:val="single" w:sz="4" w:space="0" w:color="B5DDDC"/>
            </w:tcBorders>
            <w:hideMark/>
          </w:tcPr>
          <w:p w14:paraId="6AC5CD12" w14:textId="77777777" w:rsidR="00E30C15" w:rsidRPr="00814D15" w:rsidRDefault="00992883" w:rsidP="00602D1D">
            <w:pPr>
              <w:spacing w:before="40" w:after="40" w:line="240" w:lineRule="auto"/>
              <w:rPr>
                <w:rFonts w:ascii="Calibri" w:hAnsi="Calibri" w:cs="Calibri"/>
                <w:color w:val="000000"/>
                <w:sz w:val="16"/>
                <w:szCs w:val="16"/>
              </w:rPr>
            </w:pPr>
            <w:r w:rsidRPr="00D71F09">
              <w:rPr>
                <w:rFonts w:ascii="Calibri" w:hAnsi="Calibri" w:cs="Calibri"/>
                <w:color w:val="000000"/>
                <w:sz w:val="16"/>
                <w:szCs w:val="16"/>
              </w:rPr>
              <w:t>NRMMC, EPHC, AHMC, 2006. Australian Guidelines for Water Recycling: Managing Health and Environmental Risks (Phase 1). Natural Resource Management Ministerial Council. Environment Protection and Heritage Council Australian Health Ministers’ Conference, Canberra, Australia</w:t>
            </w:r>
            <w:r w:rsidRPr="00814D15">
              <w:rPr>
                <w:rFonts w:ascii="Calibri" w:hAnsi="Calibri" w:cs="Calibri"/>
                <w:color w:val="000000"/>
                <w:sz w:val="16"/>
                <w:szCs w:val="16"/>
              </w:rPr>
              <w:t>)</w:t>
            </w:r>
          </w:p>
        </w:tc>
        <w:tc>
          <w:tcPr>
            <w:tcW w:w="1127" w:type="dxa"/>
            <w:tcBorders>
              <w:top w:val="nil"/>
              <w:left w:val="nil"/>
              <w:bottom w:val="single" w:sz="4" w:space="0" w:color="B5DDDC"/>
              <w:right w:val="single" w:sz="4" w:space="0" w:color="B5DDDC"/>
            </w:tcBorders>
            <w:vAlign w:val="center"/>
          </w:tcPr>
          <w:p w14:paraId="415925BF" w14:textId="569E2823" w:rsidR="00E30C15" w:rsidRPr="00814D15" w:rsidRDefault="00992883" w:rsidP="00602D1D">
            <w:pPr>
              <w:spacing w:before="40" w:after="40" w:line="240" w:lineRule="auto"/>
              <w:rPr>
                <w:rFonts w:ascii="Calibri" w:hAnsi="Calibri" w:cs="Calibri"/>
                <w:color w:val="000000"/>
                <w:sz w:val="16"/>
                <w:szCs w:val="16"/>
              </w:rPr>
            </w:pPr>
            <w:r>
              <w:rPr>
                <w:rFonts w:ascii="Calibri" w:hAnsi="Calibri" w:cs="Calibri"/>
                <w:color w:val="000000"/>
                <w:sz w:val="16"/>
                <w:szCs w:val="16"/>
              </w:rPr>
              <w:t>Guidelines</w:t>
            </w:r>
          </w:p>
        </w:tc>
      </w:tr>
      <w:tr w:rsidR="00BF2DBF" w14:paraId="38D8EAC2" w14:textId="77777777" w:rsidTr="009F1E09">
        <w:trPr>
          <w:trHeight w:val="340"/>
        </w:trPr>
        <w:tc>
          <w:tcPr>
            <w:tcW w:w="1129" w:type="dxa"/>
            <w:tcBorders>
              <w:top w:val="nil"/>
              <w:left w:val="single" w:sz="4" w:space="0" w:color="B5DDDC"/>
              <w:bottom w:val="single" w:sz="4" w:space="0" w:color="B5DDDC"/>
              <w:right w:val="single" w:sz="4" w:space="0" w:color="B5DDDC"/>
            </w:tcBorders>
            <w:shd w:val="clear" w:color="000000" w:fill="D6EAEB"/>
            <w:vAlign w:val="center"/>
            <w:hideMark/>
          </w:tcPr>
          <w:p w14:paraId="5CE6F3AB" w14:textId="1385B54F" w:rsidR="00E30C15" w:rsidRPr="00814D15" w:rsidRDefault="00992883" w:rsidP="00602D1D">
            <w:pPr>
              <w:spacing w:before="40" w:after="40" w:line="240" w:lineRule="auto"/>
              <w:rPr>
                <w:rFonts w:ascii="Calibri" w:hAnsi="Calibri" w:cs="Calibri"/>
                <w:color w:val="000000"/>
                <w:sz w:val="16"/>
                <w:szCs w:val="16"/>
              </w:rPr>
            </w:pPr>
            <w:r w:rsidRPr="00814D15">
              <w:rPr>
                <w:rFonts w:ascii="Calibri" w:hAnsi="Calibri" w:cs="Calibri"/>
                <w:color w:val="000000"/>
                <w:sz w:val="16"/>
                <w:szCs w:val="16"/>
              </w:rPr>
              <w:t xml:space="preserve">G10: </w:t>
            </w:r>
            <w:r>
              <w:rPr>
                <w:rFonts w:ascii="Calibri" w:hAnsi="Calibri" w:cs="Calibri"/>
                <w:color w:val="000000"/>
                <w:sz w:val="16"/>
                <w:szCs w:val="16"/>
              </w:rPr>
              <w:fldChar w:fldCharType="begin"/>
            </w:r>
            <w:r>
              <w:rPr>
                <w:rFonts w:ascii="Calibri" w:hAnsi="Calibri" w:cs="Calibri"/>
                <w:color w:val="000000"/>
                <w:sz w:val="16"/>
                <w:szCs w:val="16"/>
              </w:rPr>
              <w:instrText xml:space="preserve"> ADDIN ZOTERO_ITEM CSL_CITATION {"citationID":"5QkUy6Mh","properties":{"custom":"NRMMC et al. (2008)","formattedCitation":"NRMMC et al. (2008)","plainCitation":"NRMMC et al. (2008)","noteIndex":0},"citationItems":[{"id":1344,"uris":["http://zotero.org/users/148142/items/HCCZKNFZ"],"uri":["http://zotero.org/users/148142/items/HCCZKNFZ"],"itemData":{"id":1344,"type":"report","event-place":"Canberra, Australia.","publisher":"Natural Resource Management Ministerial Council, Environmental Protection and Heritage Council and National Health and Medical Research Council","publisher-place":"Canberra, Australia.","title":"Australian Guidelines for Water Recycling (Phase 2): Augmentation of Drinking Water Supplies","author":[{"literal":"NRMMC"},{"literal":"EPHC"},{"literal":"NHMRC"}],"issued":{"date-parts":[["2008"]]}}}],"schema":"https://github.com/citation-style-language/schema/raw/master/csl-citation.json"} </w:instrText>
            </w:r>
            <w:r>
              <w:rPr>
                <w:rFonts w:ascii="Calibri" w:hAnsi="Calibri" w:cs="Calibri"/>
                <w:color w:val="000000"/>
                <w:sz w:val="16"/>
                <w:szCs w:val="16"/>
              </w:rPr>
              <w:fldChar w:fldCharType="separate"/>
            </w:r>
            <w:r w:rsidR="0062533A" w:rsidRPr="0062533A">
              <w:rPr>
                <w:rFonts w:ascii="Calibri" w:hAnsi="Calibri" w:cs="Calibri"/>
                <w:sz w:val="16"/>
              </w:rPr>
              <w:t>NRMMC et al. (2008)</w:t>
            </w:r>
            <w:r>
              <w:rPr>
                <w:rFonts w:ascii="Calibri" w:hAnsi="Calibri" w:cs="Calibri"/>
                <w:color w:val="000000"/>
                <w:sz w:val="16"/>
                <w:szCs w:val="16"/>
              </w:rPr>
              <w:fldChar w:fldCharType="end"/>
            </w:r>
          </w:p>
        </w:tc>
        <w:tc>
          <w:tcPr>
            <w:tcW w:w="5387" w:type="dxa"/>
            <w:tcBorders>
              <w:top w:val="nil"/>
              <w:left w:val="nil"/>
              <w:bottom w:val="single" w:sz="4" w:space="0" w:color="B5DDDC"/>
              <w:right w:val="single" w:sz="4" w:space="0" w:color="B5DDDC"/>
            </w:tcBorders>
            <w:hideMark/>
          </w:tcPr>
          <w:p w14:paraId="231EDFFC" w14:textId="5A2ED158" w:rsidR="00E30C15" w:rsidRPr="00814D15" w:rsidRDefault="00992883" w:rsidP="00602D1D">
            <w:pPr>
              <w:spacing w:before="40" w:after="40" w:line="240" w:lineRule="auto"/>
              <w:rPr>
                <w:rFonts w:ascii="Calibri" w:hAnsi="Calibri" w:cs="Calibri"/>
                <w:color w:val="000000"/>
                <w:sz w:val="16"/>
                <w:szCs w:val="16"/>
              </w:rPr>
            </w:pPr>
            <w:r w:rsidRPr="00D71F09">
              <w:rPr>
                <w:rFonts w:ascii="Calibri" w:hAnsi="Calibri" w:cs="Calibri"/>
                <w:color w:val="000000"/>
                <w:sz w:val="16"/>
                <w:szCs w:val="16"/>
              </w:rPr>
              <w:t>N</w:t>
            </w:r>
            <w:r w:rsidR="00BF7F33">
              <w:rPr>
                <w:rFonts w:ascii="Calibri" w:hAnsi="Calibri" w:cs="Calibri"/>
                <w:color w:val="000000"/>
                <w:sz w:val="16"/>
                <w:szCs w:val="16"/>
              </w:rPr>
              <w:t>RM</w:t>
            </w:r>
            <w:r w:rsidRPr="00D71F09">
              <w:rPr>
                <w:rFonts w:ascii="Calibri" w:hAnsi="Calibri" w:cs="Calibri"/>
                <w:color w:val="000000"/>
                <w:sz w:val="16"/>
                <w:szCs w:val="16"/>
              </w:rPr>
              <w:t xml:space="preserve">MC, 2008. </w:t>
            </w:r>
            <w:r w:rsidR="00313588" w:rsidRPr="00313588">
              <w:rPr>
                <w:rFonts w:ascii="Calibri" w:hAnsi="Calibri" w:cs="Calibri"/>
                <w:color w:val="000000"/>
                <w:sz w:val="16"/>
                <w:szCs w:val="16"/>
              </w:rPr>
              <w:t>Australian Guidelines for Water Recycling (Phase 2): Augmentation of Drinking Water Supplies, Canberra, Australia., Natural Resource Management Ministerial Council, Environmental Protection and Heritage Council and National Health and Medical Research Council</w:t>
            </w:r>
            <w:r w:rsidR="00313588">
              <w:rPr>
                <w:rFonts w:ascii="Calibri" w:hAnsi="Calibri" w:cs="Calibri"/>
                <w:color w:val="000000"/>
                <w:sz w:val="16"/>
                <w:szCs w:val="16"/>
              </w:rPr>
              <w:t>, Canberra, Australia</w:t>
            </w:r>
            <w:r w:rsidR="00313588" w:rsidRPr="00313588">
              <w:rPr>
                <w:rFonts w:ascii="Calibri" w:hAnsi="Calibri" w:cs="Calibri"/>
                <w:color w:val="000000"/>
                <w:sz w:val="16"/>
                <w:szCs w:val="16"/>
              </w:rPr>
              <w:t>.</w:t>
            </w:r>
          </w:p>
        </w:tc>
        <w:tc>
          <w:tcPr>
            <w:tcW w:w="1127" w:type="dxa"/>
            <w:tcBorders>
              <w:top w:val="nil"/>
              <w:left w:val="nil"/>
              <w:bottom w:val="single" w:sz="4" w:space="0" w:color="B5DDDC"/>
              <w:right w:val="single" w:sz="4" w:space="0" w:color="B5DDDC"/>
            </w:tcBorders>
            <w:vAlign w:val="center"/>
          </w:tcPr>
          <w:p w14:paraId="7283797F" w14:textId="64777A5D" w:rsidR="00E30C15" w:rsidRPr="00814D15" w:rsidRDefault="00992883" w:rsidP="00602D1D">
            <w:pPr>
              <w:spacing w:before="40" w:after="40" w:line="240" w:lineRule="auto"/>
              <w:rPr>
                <w:rFonts w:ascii="Calibri" w:hAnsi="Calibri" w:cs="Calibri"/>
                <w:color w:val="000000"/>
                <w:sz w:val="16"/>
                <w:szCs w:val="16"/>
              </w:rPr>
            </w:pPr>
            <w:r>
              <w:rPr>
                <w:rFonts w:ascii="Calibri" w:hAnsi="Calibri" w:cs="Calibri"/>
                <w:color w:val="000000"/>
                <w:sz w:val="16"/>
                <w:szCs w:val="16"/>
              </w:rPr>
              <w:t>Guidelines</w:t>
            </w:r>
          </w:p>
        </w:tc>
      </w:tr>
      <w:tr w:rsidR="00BF2DBF" w14:paraId="6D4A9028" w14:textId="77777777" w:rsidTr="009F1E09">
        <w:trPr>
          <w:trHeight w:val="340"/>
        </w:trPr>
        <w:tc>
          <w:tcPr>
            <w:tcW w:w="1129" w:type="dxa"/>
            <w:tcBorders>
              <w:top w:val="nil"/>
              <w:left w:val="single" w:sz="4" w:space="0" w:color="B5DDDC"/>
              <w:bottom w:val="single" w:sz="4" w:space="0" w:color="B5DDDC"/>
              <w:right w:val="single" w:sz="4" w:space="0" w:color="B5DDDC"/>
            </w:tcBorders>
            <w:shd w:val="clear" w:color="000000" w:fill="D6EAEB"/>
            <w:vAlign w:val="center"/>
            <w:hideMark/>
          </w:tcPr>
          <w:p w14:paraId="74B2E46C" w14:textId="3CD7C5BB" w:rsidR="00E30C15" w:rsidRPr="00814D15" w:rsidRDefault="00992883" w:rsidP="00602D1D">
            <w:pPr>
              <w:spacing w:before="40" w:after="40" w:line="240" w:lineRule="auto"/>
              <w:rPr>
                <w:rFonts w:ascii="Calibri" w:hAnsi="Calibri" w:cs="Calibri"/>
                <w:color w:val="000000"/>
                <w:sz w:val="16"/>
                <w:szCs w:val="16"/>
              </w:rPr>
            </w:pPr>
            <w:r w:rsidRPr="00814D15">
              <w:rPr>
                <w:rFonts w:ascii="Calibri" w:hAnsi="Calibri" w:cs="Calibri"/>
                <w:color w:val="000000"/>
                <w:sz w:val="16"/>
                <w:szCs w:val="16"/>
              </w:rPr>
              <w:t xml:space="preserve">G12: </w:t>
            </w:r>
            <w:r>
              <w:rPr>
                <w:rFonts w:ascii="Calibri" w:hAnsi="Calibri" w:cs="Calibri"/>
                <w:color w:val="000000"/>
                <w:sz w:val="16"/>
                <w:szCs w:val="16"/>
              </w:rPr>
              <w:fldChar w:fldCharType="begin"/>
            </w:r>
            <w:r>
              <w:rPr>
                <w:rFonts w:ascii="Calibri" w:hAnsi="Calibri" w:cs="Calibri"/>
                <w:color w:val="000000"/>
                <w:sz w:val="16"/>
                <w:szCs w:val="16"/>
              </w:rPr>
              <w:instrText xml:space="preserve"> ADDIN ZOTERO_ITEM CSL_CITATION {"citationID":"50dxx9mY","properties":{"custom":"NZMoH (2018)","formattedCitation":"NZMoH (2018)","plainCitation":"NZMoH (2018)","noteIndex":0},"citationItems":[{"id":16327,"uris":["http://zotero.org/users/148142/items/92WX9SXY"],"uri":["http://zotero.org/users/148142/items/92WX9SXY"],"itemData":{"id":16327,"type":"book","ISBN":"978-1-988525-43-3","language":"en","note":"OCLC: 1042919706","source":"Open WorldCat","title":"Regional information for setting draft targets for swimmable lakes and rivers: a report on work underway to improve water quality in terms of effects on human health. New Zealand Ministry of Health","title-short":"Regional information for setting draft targets for swimmable lakes and rivers","URL":"https://www.mfe.govt.nz/publications/fresh-water/regional-information-setting-draft-targets-swimmable-lakes-and-rivers","author":[{"literal":"NZMoH"}],"accessed":{"date-parts":[["2020",12,15]]},"issued":{"date-parts":[["2018"]]}}}],"schema":"https://github.com/citation-style-language/schema/raw/master/csl-citation.json"} </w:instrText>
            </w:r>
            <w:r>
              <w:rPr>
                <w:rFonts w:ascii="Calibri" w:hAnsi="Calibri" w:cs="Calibri"/>
                <w:color w:val="000000"/>
                <w:sz w:val="16"/>
                <w:szCs w:val="16"/>
              </w:rPr>
              <w:fldChar w:fldCharType="separate"/>
            </w:r>
            <w:r w:rsidR="0062533A" w:rsidRPr="0062533A">
              <w:rPr>
                <w:rFonts w:ascii="Calibri" w:hAnsi="Calibri" w:cs="Calibri"/>
                <w:sz w:val="16"/>
              </w:rPr>
              <w:t>NZMoH (2018)</w:t>
            </w:r>
            <w:r>
              <w:rPr>
                <w:rFonts w:ascii="Calibri" w:hAnsi="Calibri" w:cs="Calibri"/>
                <w:color w:val="000000"/>
                <w:sz w:val="16"/>
                <w:szCs w:val="16"/>
              </w:rPr>
              <w:fldChar w:fldCharType="end"/>
            </w:r>
          </w:p>
        </w:tc>
        <w:tc>
          <w:tcPr>
            <w:tcW w:w="5387" w:type="dxa"/>
            <w:tcBorders>
              <w:top w:val="nil"/>
              <w:left w:val="nil"/>
              <w:bottom w:val="single" w:sz="4" w:space="0" w:color="B5DDDC"/>
              <w:right w:val="single" w:sz="4" w:space="0" w:color="B5DDDC"/>
            </w:tcBorders>
            <w:hideMark/>
          </w:tcPr>
          <w:p w14:paraId="0DF1FC2C" w14:textId="77777777" w:rsidR="00E30C15" w:rsidRPr="00814D15" w:rsidRDefault="00992883" w:rsidP="00602D1D">
            <w:pPr>
              <w:spacing w:before="40" w:after="40" w:line="240" w:lineRule="auto"/>
              <w:rPr>
                <w:rFonts w:ascii="Calibri" w:hAnsi="Calibri" w:cs="Calibri"/>
                <w:color w:val="000000"/>
                <w:sz w:val="16"/>
                <w:szCs w:val="16"/>
              </w:rPr>
            </w:pPr>
            <w:r w:rsidRPr="00D71F09">
              <w:rPr>
                <w:rFonts w:ascii="Calibri" w:hAnsi="Calibri" w:cs="Calibri"/>
                <w:color w:val="000000"/>
                <w:sz w:val="16"/>
                <w:szCs w:val="16"/>
              </w:rPr>
              <w:t>NZMoH, 2018. Regional information for setting draft targets for swimmable lakes and rivers: a report on work underway to improve water quality in terms of effects on human health. New Zealand Ministry of Health.</w:t>
            </w:r>
          </w:p>
        </w:tc>
        <w:tc>
          <w:tcPr>
            <w:tcW w:w="1127" w:type="dxa"/>
            <w:tcBorders>
              <w:top w:val="nil"/>
              <w:left w:val="nil"/>
              <w:bottom w:val="single" w:sz="4" w:space="0" w:color="B5DDDC"/>
              <w:right w:val="single" w:sz="4" w:space="0" w:color="B5DDDC"/>
            </w:tcBorders>
            <w:vAlign w:val="center"/>
          </w:tcPr>
          <w:p w14:paraId="1763DE0E" w14:textId="03357379" w:rsidR="00E30C15" w:rsidRPr="00814D15" w:rsidRDefault="00992883" w:rsidP="00602D1D">
            <w:pPr>
              <w:spacing w:before="40" w:after="40" w:line="240" w:lineRule="auto"/>
              <w:rPr>
                <w:rFonts w:ascii="Calibri" w:hAnsi="Calibri" w:cs="Calibri"/>
                <w:color w:val="000000"/>
                <w:sz w:val="16"/>
                <w:szCs w:val="16"/>
              </w:rPr>
            </w:pPr>
            <w:r>
              <w:rPr>
                <w:rFonts w:ascii="Calibri" w:hAnsi="Calibri" w:cs="Calibri"/>
                <w:color w:val="000000"/>
                <w:sz w:val="16"/>
                <w:szCs w:val="16"/>
              </w:rPr>
              <w:t>Report</w:t>
            </w:r>
          </w:p>
        </w:tc>
      </w:tr>
      <w:tr w:rsidR="00BF2DBF" w14:paraId="10A67EE8" w14:textId="77777777" w:rsidTr="009F1E09">
        <w:trPr>
          <w:trHeight w:val="340"/>
        </w:trPr>
        <w:tc>
          <w:tcPr>
            <w:tcW w:w="1129" w:type="dxa"/>
            <w:tcBorders>
              <w:top w:val="nil"/>
              <w:left w:val="single" w:sz="4" w:space="0" w:color="B5DDDC"/>
              <w:bottom w:val="single" w:sz="4" w:space="0" w:color="B5DDDC"/>
              <w:right w:val="single" w:sz="4" w:space="0" w:color="B5DDDC"/>
            </w:tcBorders>
            <w:shd w:val="clear" w:color="000000" w:fill="D6EAEB"/>
            <w:vAlign w:val="center"/>
            <w:hideMark/>
          </w:tcPr>
          <w:p w14:paraId="60893CE6" w14:textId="3111C54F" w:rsidR="00E30C15" w:rsidRPr="00814D15" w:rsidRDefault="00992883" w:rsidP="00602D1D">
            <w:pPr>
              <w:spacing w:before="40" w:after="40" w:line="240" w:lineRule="auto"/>
              <w:rPr>
                <w:rFonts w:ascii="Calibri" w:hAnsi="Calibri" w:cs="Calibri"/>
                <w:color w:val="000000"/>
                <w:sz w:val="16"/>
                <w:szCs w:val="16"/>
              </w:rPr>
            </w:pPr>
            <w:r w:rsidRPr="00814D15">
              <w:rPr>
                <w:rFonts w:ascii="Calibri" w:hAnsi="Calibri" w:cs="Calibri"/>
                <w:color w:val="000000"/>
                <w:sz w:val="16"/>
                <w:szCs w:val="16"/>
              </w:rPr>
              <w:t xml:space="preserve">G14: </w:t>
            </w:r>
            <w:r>
              <w:rPr>
                <w:rFonts w:ascii="Calibri" w:hAnsi="Calibri" w:cs="Calibri"/>
                <w:color w:val="000000"/>
                <w:sz w:val="16"/>
                <w:szCs w:val="16"/>
              </w:rPr>
              <w:fldChar w:fldCharType="begin"/>
            </w:r>
            <w:r>
              <w:rPr>
                <w:rFonts w:ascii="Calibri" w:hAnsi="Calibri" w:cs="Calibri"/>
                <w:color w:val="000000"/>
                <w:sz w:val="16"/>
                <w:szCs w:val="16"/>
              </w:rPr>
              <w:instrText xml:space="preserve"> ADDIN ZOTERO_ITEM CSL_CITATION {"citationID":"CMMab7OR","properties":{"custom":"US EPA (2019)","formattedCitation":"US EPA (2019)","plainCitation":"US EPA (2019)","noteIndex":0},"citationItems":[{"id":10953,"uris":["http://zotero.org/users/148142/items/VFFW97QR"],"uri":["http://zotero.org/users/148142/items/VFFW97QR"],"itemData":{"id":10953,"type":"report","publisher":"U.S. Environmental Protection Agency (EPA)","title":"Update for Chapter 3 of the Exposure Factors Handbook: Ingestion of Water and Other Select Liquids. Exposure Factors Handbook: 2011 Edition. National Center for Environmental Assessment, Washington, DC; EPA/600/R-09/052F. Available from the National Technical Information Service, Springfield, VA, and online at http://www.epa.gov/ncea/efh.","URL":"https://www.epa.gov/sites/production/files/2019-02/documents/efh_-_chapter_3_update.pdf","author":[{"literal":"US EPA"}],"issued":{"date-parts":[["2019",2]]}}}],"schema":"https://github.com/citation-style-language/schema/raw/master/csl-citation.json"} </w:instrText>
            </w:r>
            <w:r>
              <w:rPr>
                <w:rFonts w:ascii="Calibri" w:hAnsi="Calibri" w:cs="Calibri"/>
                <w:color w:val="000000"/>
                <w:sz w:val="16"/>
                <w:szCs w:val="16"/>
              </w:rPr>
              <w:fldChar w:fldCharType="separate"/>
            </w:r>
            <w:r w:rsidR="0062533A" w:rsidRPr="0062533A">
              <w:rPr>
                <w:rFonts w:ascii="Calibri" w:hAnsi="Calibri" w:cs="Calibri"/>
                <w:sz w:val="16"/>
              </w:rPr>
              <w:t>US EPA (2019)</w:t>
            </w:r>
            <w:r>
              <w:rPr>
                <w:rFonts w:ascii="Calibri" w:hAnsi="Calibri" w:cs="Calibri"/>
                <w:color w:val="000000"/>
                <w:sz w:val="16"/>
                <w:szCs w:val="16"/>
              </w:rPr>
              <w:fldChar w:fldCharType="end"/>
            </w:r>
          </w:p>
        </w:tc>
        <w:tc>
          <w:tcPr>
            <w:tcW w:w="5387" w:type="dxa"/>
            <w:tcBorders>
              <w:top w:val="nil"/>
              <w:left w:val="nil"/>
              <w:bottom w:val="single" w:sz="4" w:space="0" w:color="B5DDDC"/>
              <w:right w:val="single" w:sz="4" w:space="0" w:color="B5DDDC"/>
            </w:tcBorders>
            <w:hideMark/>
          </w:tcPr>
          <w:p w14:paraId="0BF232D4" w14:textId="77777777" w:rsidR="00E30C15" w:rsidRPr="00814D15" w:rsidRDefault="00992883" w:rsidP="00602D1D">
            <w:pPr>
              <w:spacing w:before="40" w:after="40" w:line="240" w:lineRule="auto"/>
              <w:rPr>
                <w:rFonts w:ascii="Calibri" w:hAnsi="Calibri" w:cs="Calibri"/>
                <w:color w:val="000000"/>
                <w:sz w:val="16"/>
                <w:szCs w:val="16"/>
              </w:rPr>
            </w:pPr>
            <w:r w:rsidRPr="00D71F09">
              <w:rPr>
                <w:rFonts w:ascii="Calibri" w:hAnsi="Calibri" w:cs="Calibri"/>
                <w:color w:val="000000"/>
                <w:sz w:val="16"/>
                <w:szCs w:val="16"/>
              </w:rPr>
              <w:t>US EPA, 2019. Update for Chapter 3 of the Exposure Factors Handbook: Ingestion of Water and Other Select Liquids. Exposure Factors Handbook: 2011 Edition. National Center for Environmental Assessment, Washington, DC; EPA/600/R-09/052F. Available from the National Technical Information Service, Springfield, VA, and online at http://www.epa.gov/ncea/efh. U.S. Environmental Protection Agency (EPA)</w:t>
            </w:r>
            <w:r w:rsidRPr="00814D15">
              <w:rPr>
                <w:rFonts w:ascii="Calibri" w:hAnsi="Calibri" w:cs="Calibri"/>
                <w:color w:val="000000"/>
                <w:sz w:val="16"/>
                <w:szCs w:val="16"/>
              </w:rPr>
              <w:t xml:space="preserve"> </w:t>
            </w:r>
          </w:p>
        </w:tc>
        <w:tc>
          <w:tcPr>
            <w:tcW w:w="1127" w:type="dxa"/>
            <w:tcBorders>
              <w:top w:val="nil"/>
              <w:left w:val="nil"/>
              <w:bottom w:val="single" w:sz="4" w:space="0" w:color="B5DDDC"/>
              <w:right w:val="single" w:sz="4" w:space="0" w:color="B5DDDC"/>
            </w:tcBorders>
            <w:vAlign w:val="center"/>
          </w:tcPr>
          <w:p w14:paraId="65949860" w14:textId="47375826" w:rsidR="00E30C15" w:rsidRPr="00814D15" w:rsidRDefault="00992883" w:rsidP="00602D1D">
            <w:pPr>
              <w:spacing w:before="40" w:after="40" w:line="240" w:lineRule="auto"/>
              <w:rPr>
                <w:rFonts w:ascii="Calibri" w:hAnsi="Calibri" w:cs="Calibri"/>
                <w:color w:val="000000"/>
                <w:sz w:val="16"/>
                <w:szCs w:val="16"/>
              </w:rPr>
            </w:pPr>
            <w:r>
              <w:rPr>
                <w:rFonts w:ascii="Calibri" w:hAnsi="Calibri" w:cs="Calibri"/>
                <w:color w:val="000000"/>
                <w:sz w:val="16"/>
                <w:szCs w:val="16"/>
              </w:rPr>
              <w:t>Guidelines</w:t>
            </w:r>
          </w:p>
        </w:tc>
      </w:tr>
      <w:tr w:rsidR="00BF2DBF" w14:paraId="5101A348" w14:textId="77777777" w:rsidTr="009F1E09">
        <w:trPr>
          <w:trHeight w:val="340"/>
        </w:trPr>
        <w:tc>
          <w:tcPr>
            <w:tcW w:w="1129" w:type="dxa"/>
            <w:tcBorders>
              <w:top w:val="nil"/>
              <w:left w:val="single" w:sz="4" w:space="0" w:color="B5DDDC"/>
              <w:bottom w:val="single" w:sz="4" w:space="0" w:color="B5DDDC"/>
              <w:right w:val="single" w:sz="4" w:space="0" w:color="B5DDDC"/>
            </w:tcBorders>
            <w:shd w:val="clear" w:color="000000" w:fill="D6EAEB"/>
            <w:vAlign w:val="center"/>
            <w:hideMark/>
          </w:tcPr>
          <w:p w14:paraId="5E5F5090" w14:textId="45AD862F" w:rsidR="00E30C15" w:rsidRPr="00814D15" w:rsidRDefault="00992883" w:rsidP="00602D1D">
            <w:pPr>
              <w:spacing w:before="40" w:after="40" w:line="240" w:lineRule="auto"/>
              <w:rPr>
                <w:rFonts w:ascii="Calibri" w:hAnsi="Calibri" w:cs="Calibri"/>
                <w:color w:val="000000"/>
                <w:sz w:val="16"/>
                <w:szCs w:val="16"/>
              </w:rPr>
            </w:pPr>
            <w:r w:rsidRPr="00814D15">
              <w:rPr>
                <w:rFonts w:ascii="Calibri" w:hAnsi="Calibri" w:cs="Calibri"/>
                <w:color w:val="000000"/>
                <w:sz w:val="16"/>
                <w:szCs w:val="16"/>
              </w:rPr>
              <w:t xml:space="preserve">G15: </w:t>
            </w:r>
            <w:r>
              <w:rPr>
                <w:rFonts w:ascii="Calibri" w:hAnsi="Calibri" w:cs="Calibri"/>
                <w:color w:val="000000"/>
                <w:sz w:val="16"/>
                <w:szCs w:val="16"/>
              </w:rPr>
              <w:fldChar w:fldCharType="begin"/>
            </w:r>
            <w:r>
              <w:rPr>
                <w:rFonts w:ascii="Calibri" w:hAnsi="Calibri" w:cs="Calibri"/>
                <w:color w:val="000000"/>
                <w:sz w:val="16"/>
                <w:szCs w:val="16"/>
              </w:rPr>
              <w:instrText xml:space="preserve"> ADDIN ZOTERO_ITEM CSL_CITATION {"citationID":"K2ezK4Fh","properties":{"custom":"Visby and Weller-Wong (2020)","formattedCitation":"Visby and Weller-Wong (2020)","plainCitation":"Visby and Weller-Wong (2020)","noteIndex":0},"citationItems":[{"id":15759,"uris":["http://zotero.org/users/148142/items/PXIVQKRS"],"uri":["http://zotero.org/users/148142/items/PXIVQKRS"],"itemData":{"id":15759,"type":"report","abstract":"The Derwent Estuary Program (DEP) is a regional partnership between local governments, the Tasmanian State Government, businesses, scientists, and community-based groups to restore and promote our estuary. The DEP was established in 1999 and has been nationally recognised for excellence in coordinating initiatives to reduce water pollution, conserve habitats and species, monitor river health and promote greater use and enjoyment of the foreshore.","event-place":"Tasmania","publisher":"Derwent Estuary Program","publisher-place":"Tasmania","title":"Derwent Estuary Recreational Water Quality Program. Annual Report 2019-20","URL":"https://www.derwentestuary.org.au/assets/2019-20_End_of_season_RWQ_report_2.pdf","author":[{"family":"Visby","given":"I"},{"family":"Weller-Wong","given":"A"}],"issued":{"date-parts":[["2020"]]}}}],"schema":"https://github.com/citation-style-language/schema/raw/master/csl-citation.json"} </w:instrText>
            </w:r>
            <w:r>
              <w:rPr>
                <w:rFonts w:ascii="Calibri" w:hAnsi="Calibri" w:cs="Calibri"/>
                <w:color w:val="000000"/>
                <w:sz w:val="16"/>
                <w:szCs w:val="16"/>
              </w:rPr>
              <w:fldChar w:fldCharType="separate"/>
            </w:r>
            <w:r w:rsidR="0062533A" w:rsidRPr="0062533A">
              <w:rPr>
                <w:rFonts w:ascii="Calibri" w:hAnsi="Calibri" w:cs="Calibri"/>
                <w:sz w:val="16"/>
              </w:rPr>
              <w:t>Visby and Weller-Wong (2020)</w:t>
            </w:r>
            <w:r>
              <w:rPr>
                <w:rFonts w:ascii="Calibri" w:hAnsi="Calibri" w:cs="Calibri"/>
                <w:color w:val="000000"/>
                <w:sz w:val="16"/>
                <w:szCs w:val="16"/>
              </w:rPr>
              <w:fldChar w:fldCharType="end"/>
            </w:r>
          </w:p>
        </w:tc>
        <w:tc>
          <w:tcPr>
            <w:tcW w:w="5387" w:type="dxa"/>
            <w:tcBorders>
              <w:top w:val="nil"/>
              <w:left w:val="nil"/>
              <w:bottom w:val="single" w:sz="4" w:space="0" w:color="B5DDDC"/>
              <w:right w:val="single" w:sz="4" w:space="0" w:color="B5DDDC"/>
            </w:tcBorders>
            <w:hideMark/>
          </w:tcPr>
          <w:p w14:paraId="09A28CB1" w14:textId="77777777" w:rsidR="00E30C15" w:rsidRPr="00814D15" w:rsidRDefault="00992883" w:rsidP="00602D1D">
            <w:pPr>
              <w:spacing w:before="40" w:after="40" w:line="240" w:lineRule="auto"/>
              <w:rPr>
                <w:rFonts w:ascii="Calibri" w:hAnsi="Calibri" w:cs="Calibri"/>
                <w:color w:val="000000"/>
                <w:sz w:val="16"/>
                <w:szCs w:val="16"/>
              </w:rPr>
            </w:pPr>
            <w:r w:rsidRPr="00D71F09">
              <w:rPr>
                <w:rFonts w:ascii="Calibri" w:hAnsi="Calibri" w:cs="Calibri"/>
                <w:color w:val="000000"/>
                <w:sz w:val="16"/>
                <w:szCs w:val="16"/>
              </w:rPr>
              <w:t>Visby, I., Weller-Wong, A., 2020. Derwent Estuary Recreational Water Quality Program. Annual Report 2019-20. Derwent Estuary Program, Tasmania.</w:t>
            </w:r>
          </w:p>
        </w:tc>
        <w:tc>
          <w:tcPr>
            <w:tcW w:w="1127" w:type="dxa"/>
            <w:tcBorders>
              <w:top w:val="nil"/>
              <w:left w:val="nil"/>
              <w:bottom w:val="single" w:sz="4" w:space="0" w:color="B5DDDC"/>
              <w:right w:val="single" w:sz="4" w:space="0" w:color="B5DDDC"/>
            </w:tcBorders>
            <w:vAlign w:val="center"/>
          </w:tcPr>
          <w:p w14:paraId="3BFC16C0" w14:textId="7445892F" w:rsidR="00E30C15" w:rsidRPr="00814D15" w:rsidRDefault="00992883" w:rsidP="00602D1D">
            <w:pPr>
              <w:spacing w:before="40" w:after="40" w:line="240" w:lineRule="auto"/>
              <w:rPr>
                <w:rFonts w:ascii="Calibri" w:hAnsi="Calibri" w:cs="Calibri"/>
                <w:color w:val="000000"/>
                <w:sz w:val="16"/>
                <w:szCs w:val="16"/>
              </w:rPr>
            </w:pPr>
            <w:r>
              <w:rPr>
                <w:rFonts w:ascii="Calibri" w:hAnsi="Calibri" w:cs="Calibri"/>
                <w:color w:val="000000"/>
                <w:sz w:val="16"/>
                <w:szCs w:val="16"/>
              </w:rPr>
              <w:t>Report</w:t>
            </w:r>
          </w:p>
        </w:tc>
      </w:tr>
    </w:tbl>
    <w:p w14:paraId="274C6446" w14:textId="77777777" w:rsidR="006351FF" w:rsidRDefault="00992883" w:rsidP="006351FF">
      <w:pPr>
        <w:pStyle w:val="Heading3"/>
      </w:pPr>
      <w:bookmarkStart w:id="468" w:name="_Toc106901088"/>
      <w:bookmarkEnd w:id="467"/>
      <w:r>
        <w:t>G1: Deere et al. (2015)</w:t>
      </w:r>
      <w:bookmarkEnd w:id="468"/>
    </w:p>
    <w:p w14:paraId="40BCDCDE" w14:textId="77777777" w:rsidR="006351FF" w:rsidRDefault="00992883" w:rsidP="00475C35">
      <w:pPr>
        <w:pStyle w:val="Heading4"/>
      </w:pPr>
      <w:bookmarkStart w:id="469" w:name="_Toc106901089"/>
      <w:r w:rsidRPr="008F7938">
        <w:t>Quality assessment</w:t>
      </w:r>
      <w:bookmarkEnd w:id="469"/>
    </w:p>
    <w:tbl>
      <w:tblPr>
        <w:tblW w:w="7928" w:type="dxa"/>
        <w:tblLayout w:type="fixed"/>
        <w:tblCellMar>
          <w:left w:w="28" w:type="dxa"/>
          <w:right w:w="28" w:type="dxa"/>
        </w:tblCellMar>
        <w:tblLook w:val="04A0" w:firstRow="1" w:lastRow="0" w:firstColumn="1" w:lastColumn="0" w:noHBand="0" w:noVBand="1"/>
      </w:tblPr>
      <w:tblGrid>
        <w:gridCol w:w="3676"/>
        <w:gridCol w:w="850"/>
        <w:gridCol w:w="3402"/>
      </w:tblGrid>
      <w:tr w:rsidR="00BF2DBF" w14:paraId="744E7825" w14:textId="77777777" w:rsidTr="005F4486">
        <w:trPr>
          <w:trHeight w:val="340"/>
          <w:tblHeader/>
        </w:trPr>
        <w:tc>
          <w:tcPr>
            <w:tcW w:w="3676"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2B180380" w14:textId="77777777" w:rsidR="006351FF" w:rsidRPr="006351FF" w:rsidRDefault="00992883" w:rsidP="006351FF">
            <w:pPr>
              <w:spacing w:before="0" w:after="0" w:line="240" w:lineRule="auto"/>
              <w:rPr>
                <w:rFonts w:asciiTheme="minorHAnsi" w:hAnsiTheme="minorHAnsi" w:cstheme="minorHAnsi"/>
                <w:b/>
                <w:bCs/>
                <w:color w:val="008000"/>
                <w:sz w:val="16"/>
                <w:szCs w:val="16"/>
              </w:rPr>
            </w:pPr>
            <w:r w:rsidRPr="006351FF">
              <w:rPr>
                <w:rFonts w:asciiTheme="minorHAnsi" w:hAnsiTheme="minorHAnsi" w:cstheme="minorHAnsi"/>
                <w:b/>
                <w:bCs/>
                <w:color w:val="008000"/>
                <w:sz w:val="16"/>
                <w:szCs w:val="16"/>
              </w:rPr>
              <w:t>Criteria</w:t>
            </w:r>
          </w:p>
        </w:tc>
        <w:tc>
          <w:tcPr>
            <w:tcW w:w="850" w:type="dxa"/>
            <w:tcBorders>
              <w:top w:val="single" w:sz="8" w:space="0" w:color="B5DDDC"/>
              <w:left w:val="nil"/>
              <w:bottom w:val="single" w:sz="8" w:space="0" w:color="B5DDDC"/>
              <w:right w:val="single" w:sz="8" w:space="0" w:color="B5DDDC"/>
            </w:tcBorders>
            <w:shd w:val="clear" w:color="000000" w:fill="B5DDDC"/>
            <w:vAlign w:val="center"/>
            <w:hideMark/>
          </w:tcPr>
          <w:p w14:paraId="534B1932" w14:textId="77777777" w:rsidR="006351FF" w:rsidRPr="006351FF" w:rsidRDefault="00992883" w:rsidP="006351FF">
            <w:pPr>
              <w:spacing w:before="0" w:after="0" w:line="240" w:lineRule="auto"/>
              <w:jc w:val="center"/>
              <w:rPr>
                <w:rFonts w:asciiTheme="minorHAnsi" w:hAnsiTheme="minorHAnsi" w:cstheme="minorHAnsi"/>
                <w:b/>
                <w:bCs/>
                <w:color w:val="008000"/>
                <w:sz w:val="16"/>
                <w:szCs w:val="16"/>
              </w:rPr>
            </w:pPr>
            <w:r w:rsidRPr="006351FF">
              <w:rPr>
                <w:rFonts w:asciiTheme="minorHAnsi" w:hAnsiTheme="minorHAnsi" w:cstheme="minorHAnsi"/>
                <w:b/>
                <w:bCs/>
                <w:color w:val="008000"/>
                <w:sz w:val="16"/>
                <w:szCs w:val="16"/>
              </w:rPr>
              <w:t>Assessment</w:t>
            </w:r>
          </w:p>
        </w:tc>
        <w:tc>
          <w:tcPr>
            <w:tcW w:w="3402" w:type="dxa"/>
            <w:tcBorders>
              <w:top w:val="single" w:sz="8" w:space="0" w:color="B5DDDC"/>
              <w:left w:val="nil"/>
              <w:bottom w:val="single" w:sz="8" w:space="0" w:color="B5DDDC"/>
              <w:right w:val="single" w:sz="8" w:space="0" w:color="B5DDDC"/>
            </w:tcBorders>
            <w:shd w:val="clear" w:color="000000" w:fill="B5DDDC"/>
            <w:vAlign w:val="center"/>
            <w:hideMark/>
          </w:tcPr>
          <w:p w14:paraId="031268E3" w14:textId="77777777" w:rsidR="006351FF" w:rsidRPr="006351FF" w:rsidRDefault="00992883" w:rsidP="006351FF">
            <w:pPr>
              <w:spacing w:before="0" w:after="0" w:line="240" w:lineRule="auto"/>
              <w:jc w:val="center"/>
              <w:rPr>
                <w:rFonts w:asciiTheme="minorHAnsi" w:hAnsiTheme="minorHAnsi" w:cstheme="minorHAnsi"/>
                <w:b/>
                <w:bCs/>
                <w:color w:val="008000"/>
                <w:sz w:val="16"/>
                <w:szCs w:val="16"/>
              </w:rPr>
            </w:pPr>
            <w:r w:rsidRPr="006351FF">
              <w:rPr>
                <w:rFonts w:asciiTheme="minorHAnsi" w:hAnsiTheme="minorHAnsi" w:cstheme="minorHAnsi"/>
                <w:b/>
                <w:bCs/>
                <w:color w:val="008000"/>
                <w:sz w:val="16"/>
                <w:szCs w:val="16"/>
              </w:rPr>
              <w:t>G1: Deere et al 2015, Microbial indicators and objectives review for Victoria's SEPP</w:t>
            </w:r>
          </w:p>
        </w:tc>
      </w:tr>
      <w:tr w:rsidR="00BF2DBF" w14:paraId="33E4ACF1"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1641FAE" w14:textId="77777777" w:rsidR="006351FF" w:rsidRPr="006351FF" w:rsidRDefault="00992883" w:rsidP="006351FF">
            <w:pPr>
              <w:spacing w:before="0" w:after="0" w:line="240" w:lineRule="auto"/>
              <w:rPr>
                <w:rFonts w:asciiTheme="minorHAnsi" w:hAnsiTheme="minorHAnsi" w:cstheme="minorHAnsi"/>
                <w:b/>
                <w:bCs/>
                <w:color w:val="000000"/>
                <w:sz w:val="16"/>
                <w:szCs w:val="16"/>
              </w:rPr>
            </w:pPr>
            <w:r w:rsidRPr="006351FF">
              <w:rPr>
                <w:rFonts w:asciiTheme="minorHAnsi" w:hAnsiTheme="minorHAnsi" w:cstheme="minorHAnsi"/>
                <w:b/>
                <w:bCs/>
                <w:color w:val="000000"/>
                <w:sz w:val="16"/>
                <w:szCs w:val="16"/>
              </w:rPr>
              <w:t>Overall guidance/advice development process</w:t>
            </w:r>
          </w:p>
        </w:tc>
        <w:tc>
          <w:tcPr>
            <w:tcW w:w="850" w:type="dxa"/>
            <w:tcBorders>
              <w:top w:val="nil"/>
              <w:left w:val="nil"/>
              <w:bottom w:val="single" w:sz="8" w:space="0" w:color="B5DDDC"/>
              <w:right w:val="single" w:sz="8" w:space="0" w:color="B5DDDC"/>
            </w:tcBorders>
            <w:shd w:val="clear" w:color="000000" w:fill="D6EAEB"/>
            <w:vAlign w:val="center"/>
            <w:hideMark/>
          </w:tcPr>
          <w:p w14:paraId="7920008B" w14:textId="77777777" w:rsidR="006351FF" w:rsidRPr="006351FF" w:rsidRDefault="00992883" w:rsidP="006351FF">
            <w:pPr>
              <w:spacing w:before="0" w:after="0" w:line="240" w:lineRule="auto"/>
              <w:rPr>
                <w:rFonts w:asciiTheme="minorHAnsi" w:hAnsiTheme="minorHAnsi" w:cstheme="minorHAnsi"/>
                <w:b/>
                <w:bCs/>
                <w:color w:val="000000"/>
                <w:sz w:val="16"/>
                <w:szCs w:val="16"/>
              </w:rPr>
            </w:pPr>
            <w:r w:rsidRPr="006351FF">
              <w:rPr>
                <w:rFonts w:asciiTheme="minorHAnsi" w:hAnsiTheme="minorHAnsi" w:cstheme="minorHAnsi"/>
                <w:b/>
                <w:bCs/>
                <w:color w:val="000000"/>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5BC1C663" w14:textId="77777777" w:rsidR="006351FF" w:rsidRPr="006351FF" w:rsidRDefault="00992883" w:rsidP="006351FF">
            <w:pPr>
              <w:spacing w:before="0" w:after="0" w:line="240" w:lineRule="auto"/>
              <w:rPr>
                <w:rFonts w:asciiTheme="minorHAnsi" w:hAnsiTheme="minorHAnsi" w:cstheme="minorHAnsi"/>
                <w:b/>
                <w:bCs/>
                <w:color w:val="000000"/>
                <w:sz w:val="16"/>
                <w:szCs w:val="16"/>
              </w:rPr>
            </w:pPr>
            <w:r w:rsidRPr="006351FF">
              <w:rPr>
                <w:rFonts w:asciiTheme="minorHAnsi" w:hAnsiTheme="minorHAnsi" w:cstheme="minorHAnsi"/>
                <w:b/>
                <w:bCs/>
                <w:color w:val="000000"/>
                <w:sz w:val="16"/>
                <w:szCs w:val="16"/>
              </w:rPr>
              <w:t> </w:t>
            </w:r>
          </w:p>
        </w:tc>
      </w:tr>
      <w:tr w:rsidR="00BF2DBF" w14:paraId="2520F66B"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6CB5F62"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Are the key stages of the organisation’s advice development processes compatible with Australian processes?</w:t>
            </w:r>
          </w:p>
        </w:tc>
        <w:tc>
          <w:tcPr>
            <w:tcW w:w="850" w:type="dxa"/>
            <w:tcBorders>
              <w:top w:val="nil"/>
              <w:left w:val="nil"/>
              <w:bottom w:val="single" w:sz="8" w:space="0" w:color="B5DDDC"/>
              <w:right w:val="single" w:sz="8" w:space="0" w:color="B5DDDC"/>
            </w:tcBorders>
            <w:shd w:val="clear" w:color="000000" w:fill="92D050"/>
            <w:vAlign w:val="center"/>
            <w:hideMark/>
          </w:tcPr>
          <w:p w14:paraId="23171788"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Yes</w:t>
            </w:r>
          </w:p>
        </w:tc>
        <w:tc>
          <w:tcPr>
            <w:tcW w:w="3402" w:type="dxa"/>
            <w:tcBorders>
              <w:top w:val="nil"/>
              <w:left w:val="nil"/>
              <w:bottom w:val="single" w:sz="8" w:space="0" w:color="B5DDDC"/>
              <w:right w:val="single" w:sz="8" w:space="0" w:color="B5DDDC"/>
            </w:tcBorders>
            <w:vAlign w:val="center"/>
            <w:hideMark/>
          </w:tcPr>
          <w:p w14:paraId="47EE8995" w14:textId="1C28D780" w:rsidR="006351FF" w:rsidRPr="006351FF" w:rsidRDefault="00992883" w:rsidP="00500FDC">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This study was a review of microbial indicators and objectives undertaken by a team of experienced microbial risk consultants hired by Melbourne Water.  Its purpose was to inform a review of Victoria's State Environment Protection Policy, Waters of Victoria.  It draws heavily on the 2008 NHM</w:t>
            </w:r>
            <w:r w:rsidR="00500FDC">
              <w:rPr>
                <w:rFonts w:asciiTheme="minorHAnsi" w:hAnsiTheme="minorHAnsi" w:cstheme="minorHAnsi"/>
                <w:sz w:val="16"/>
                <w:szCs w:val="16"/>
              </w:rPr>
              <w:t>R</w:t>
            </w:r>
            <w:r w:rsidRPr="006351FF">
              <w:rPr>
                <w:rFonts w:asciiTheme="minorHAnsi" w:hAnsiTheme="minorHAnsi" w:cstheme="minorHAnsi"/>
                <w:sz w:val="16"/>
                <w:szCs w:val="16"/>
              </w:rPr>
              <w:t xml:space="preserve">C </w:t>
            </w:r>
            <w:r w:rsidR="00500FDC">
              <w:rPr>
                <w:rFonts w:asciiTheme="minorHAnsi" w:hAnsiTheme="minorHAnsi" w:cstheme="minorHAnsi"/>
                <w:sz w:val="16"/>
                <w:szCs w:val="16"/>
              </w:rPr>
              <w:t>G</w:t>
            </w:r>
            <w:r w:rsidRPr="006351FF">
              <w:rPr>
                <w:rFonts w:asciiTheme="minorHAnsi" w:hAnsiTheme="minorHAnsi" w:cstheme="minorHAnsi"/>
                <w:sz w:val="16"/>
                <w:szCs w:val="16"/>
              </w:rPr>
              <w:t xml:space="preserve">uidelines as well as NZ, WHO, EU, and US EPA guidelines.  Given that context it is arguable that it is </w:t>
            </w:r>
            <w:r w:rsidR="005E3DFB" w:rsidRPr="005E3DFB">
              <w:rPr>
                <w:rFonts w:asciiTheme="minorHAnsi" w:hAnsiTheme="minorHAnsi" w:cstheme="minorHAnsi"/>
                <w:sz w:val="16"/>
                <w:szCs w:val="16"/>
              </w:rPr>
              <w:t>compatible</w:t>
            </w:r>
            <w:r w:rsidRPr="006351FF">
              <w:rPr>
                <w:rFonts w:asciiTheme="minorHAnsi" w:hAnsiTheme="minorHAnsi" w:cstheme="minorHAnsi"/>
                <w:sz w:val="16"/>
                <w:szCs w:val="16"/>
              </w:rPr>
              <w:t xml:space="preserve"> with Australian processes.</w:t>
            </w:r>
          </w:p>
        </w:tc>
      </w:tr>
      <w:tr w:rsidR="00BF2DBF" w14:paraId="7DE60602"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C9A1FD0"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Are the administrative processes documented and publicly available?</w:t>
            </w:r>
          </w:p>
        </w:tc>
        <w:tc>
          <w:tcPr>
            <w:tcW w:w="850" w:type="dxa"/>
            <w:tcBorders>
              <w:top w:val="nil"/>
              <w:left w:val="nil"/>
              <w:bottom w:val="single" w:sz="8" w:space="0" w:color="B5DDDC"/>
              <w:right w:val="single" w:sz="8" w:space="0" w:color="B5DDDC"/>
            </w:tcBorders>
            <w:vAlign w:val="center"/>
            <w:hideMark/>
          </w:tcPr>
          <w:p w14:paraId="3FC37090"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47C223D9"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2C5DA9C3"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C81742F"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Was the work overseen by an expert advisory committee?</w:t>
            </w:r>
          </w:p>
        </w:tc>
        <w:tc>
          <w:tcPr>
            <w:tcW w:w="850" w:type="dxa"/>
            <w:tcBorders>
              <w:top w:val="nil"/>
              <w:left w:val="nil"/>
              <w:bottom w:val="single" w:sz="8" w:space="0" w:color="B5DDDC"/>
              <w:right w:val="single" w:sz="8" w:space="0" w:color="B5DDDC"/>
            </w:tcBorders>
            <w:vAlign w:val="center"/>
            <w:hideMark/>
          </w:tcPr>
          <w:p w14:paraId="0D5319DA"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48136D87"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 evidence is supplied to indicate that this would be the case</w:t>
            </w:r>
          </w:p>
        </w:tc>
      </w:tr>
      <w:tr w:rsidR="00BF2DBF" w14:paraId="7A76ECE8"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0466FE3" w14:textId="77777777" w:rsidR="006351FF" w:rsidRPr="006351FF" w:rsidRDefault="00992883" w:rsidP="006351FF">
            <w:pPr>
              <w:spacing w:before="0" w:after="0" w:line="240" w:lineRule="auto"/>
              <w:ind w:firstLineChars="200" w:firstLine="320"/>
              <w:rPr>
                <w:rFonts w:asciiTheme="minorHAnsi" w:hAnsiTheme="minorHAnsi" w:cstheme="minorHAnsi"/>
                <w:sz w:val="16"/>
                <w:szCs w:val="16"/>
              </w:rPr>
            </w:pPr>
            <w:r w:rsidRPr="006351FF">
              <w:rPr>
                <w:rFonts w:asciiTheme="minorHAnsi" w:hAnsiTheme="minorHAnsi" w:cstheme="minorHAnsi"/>
                <w:sz w:val="16"/>
                <w:szCs w:val="16"/>
              </w:rPr>
              <w:t>Are potential conflicts of interest of committee members declared, managed and/or reported?</w:t>
            </w:r>
          </w:p>
        </w:tc>
        <w:tc>
          <w:tcPr>
            <w:tcW w:w="850" w:type="dxa"/>
            <w:tcBorders>
              <w:top w:val="nil"/>
              <w:left w:val="nil"/>
              <w:bottom w:val="single" w:sz="8" w:space="0" w:color="B5DDDC"/>
              <w:right w:val="single" w:sz="8" w:space="0" w:color="B5DDDC"/>
            </w:tcBorders>
            <w:vAlign w:val="center"/>
            <w:hideMark/>
          </w:tcPr>
          <w:p w14:paraId="493F2D55"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17BAF5DD"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638EDA91"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F6B8761"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Are funding sources declared?</w:t>
            </w:r>
          </w:p>
        </w:tc>
        <w:tc>
          <w:tcPr>
            <w:tcW w:w="850" w:type="dxa"/>
            <w:tcBorders>
              <w:top w:val="nil"/>
              <w:left w:val="nil"/>
              <w:bottom w:val="single" w:sz="8" w:space="0" w:color="B5DDDC"/>
              <w:right w:val="single" w:sz="8" w:space="0" w:color="B5DDDC"/>
            </w:tcBorders>
            <w:vAlign w:val="center"/>
            <w:hideMark/>
          </w:tcPr>
          <w:p w14:paraId="1B355AE6"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68ECE80B"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4921C087"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A63CE14"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Was there public consultation on this work? If so, provide details.</w:t>
            </w:r>
          </w:p>
        </w:tc>
        <w:tc>
          <w:tcPr>
            <w:tcW w:w="850" w:type="dxa"/>
            <w:tcBorders>
              <w:top w:val="nil"/>
              <w:left w:val="nil"/>
              <w:bottom w:val="single" w:sz="8" w:space="0" w:color="B5DDDC"/>
              <w:right w:val="single" w:sz="8" w:space="0" w:color="B5DDDC"/>
            </w:tcBorders>
            <w:vAlign w:val="center"/>
            <w:hideMark/>
          </w:tcPr>
          <w:p w14:paraId="61E5DA90"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49FEA58C" w14:textId="6D562F51"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 but given the nature of the report (a comment on a statutory review process), public consultation would have been highly unlikely</w:t>
            </w:r>
          </w:p>
        </w:tc>
      </w:tr>
      <w:tr w:rsidR="00BF2DBF" w14:paraId="79F7AE72"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EE3DEA0"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Is the advice peer reviewed?</w:t>
            </w:r>
          </w:p>
        </w:tc>
        <w:tc>
          <w:tcPr>
            <w:tcW w:w="850" w:type="dxa"/>
            <w:tcBorders>
              <w:top w:val="nil"/>
              <w:left w:val="nil"/>
              <w:bottom w:val="single" w:sz="8" w:space="0" w:color="B5DDDC"/>
              <w:right w:val="single" w:sz="8" w:space="0" w:color="B5DDDC"/>
            </w:tcBorders>
            <w:vAlign w:val="center"/>
            <w:hideMark/>
          </w:tcPr>
          <w:p w14:paraId="76E062F5"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1941521C"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It is likely that document was reviewed by experienced Melbourne Water staff, but no independent reviews are listed.</w:t>
            </w:r>
          </w:p>
        </w:tc>
      </w:tr>
      <w:tr w:rsidR="00BF2DBF" w14:paraId="2575DD1A"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DEC470C" w14:textId="77777777" w:rsidR="006351FF" w:rsidRPr="006351FF" w:rsidRDefault="00992883" w:rsidP="006351FF">
            <w:pPr>
              <w:spacing w:before="0" w:after="0" w:line="240" w:lineRule="auto"/>
              <w:ind w:firstLineChars="200" w:firstLine="320"/>
              <w:rPr>
                <w:rFonts w:asciiTheme="minorHAnsi" w:hAnsiTheme="minorHAnsi" w:cstheme="minorHAnsi"/>
                <w:sz w:val="16"/>
                <w:szCs w:val="16"/>
              </w:rPr>
            </w:pPr>
            <w:r w:rsidRPr="006351FF">
              <w:rPr>
                <w:rFonts w:asciiTheme="minorHAnsi" w:hAnsiTheme="minorHAnsi" w:cstheme="minorHAnsi"/>
                <w:sz w:val="16"/>
                <w:szCs w:val="16"/>
              </w:rPr>
              <w:t>If so, is the peer review outcome documented and/or published?</w:t>
            </w:r>
          </w:p>
        </w:tc>
        <w:tc>
          <w:tcPr>
            <w:tcW w:w="850" w:type="dxa"/>
            <w:tcBorders>
              <w:top w:val="nil"/>
              <w:left w:val="nil"/>
              <w:bottom w:val="single" w:sz="8" w:space="0" w:color="B5DDDC"/>
              <w:right w:val="single" w:sz="8" w:space="0" w:color="B5DDDC"/>
            </w:tcBorders>
            <w:vAlign w:val="center"/>
            <w:hideMark/>
          </w:tcPr>
          <w:p w14:paraId="5C6E661C"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n/a</w:t>
            </w:r>
          </w:p>
        </w:tc>
        <w:tc>
          <w:tcPr>
            <w:tcW w:w="3402" w:type="dxa"/>
            <w:tcBorders>
              <w:top w:val="nil"/>
              <w:left w:val="nil"/>
              <w:bottom w:val="single" w:sz="8" w:space="0" w:color="B5DDDC"/>
              <w:right w:val="single" w:sz="8" w:space="0" w:color="B5DDDC"/>
            </w:tcBorders>
            <w:vAlign w:val="center"/>
            <w:hideMark/>
          </w:tcPr>
          <w:p w14:paraId="12501658"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 peer review undertaken.</w:t>
            </w:r>
          </w:p>
        </w:tc>
      </w:tr>
      <w:tr w:rsidR="00BF2DBF" w14:paraId="3A156F5E"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5AFEB96"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Was the guidance/advice developed or updated recently? Provide details.</w:t>
            </w:r>
          </w:p>
        </w:tc>
        <w:tc>
          <w:tcPr>
            <w:tcW w:w="850" w:type="dxa"/>
            <w:tcBorders>
              <w:top w:val="nil"/>
              <w:left w:val="nil"/>
              <w:bottom w:val="single" w:sz="8" w:space="0" w:color="B5DDDC"/>
              <w:right w:val="single" w:sz="8" w:space="0" w:color="B5DDDC"/>
            </w:tcBorders>
            <w:vAlign w:val="center"/>
            <w:hideMark/>
          </w:tcPr>
          <w:p w14:paraId="38EDBBB9"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13478712"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Last version of document cites September 2015.</w:t>
            </w:r>
          </w:p>
        </w:tc>
      </w:tr>
      <w:tr w:rsidR="00BF2DBF" w14:paraId="1CFBACD9"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35E3AF8" w14:textId="77777777" w:rsidR="006351FF" w:rsidRPr="006351FF" w:rsidRDefault="00992883" w:rsidP="006351FF">
            <w:pPr>
              <w:spacing w:before="0" w:after="0" w:line="240" w:lineRule="auto"/>
              <w:rPr>
                <w:rFonts w:asciiTheme="minorHAnsi" w:hAnsiTheme="minorHAnsi" w:cstheme="minorHAnsi"/>
                <w:b/>
                <w:bCs/>
                <w:sz w:val="16"/>
                <w:szCs w:val="16"/>
              </w:rPr>
            </w:pPr>
            <w:r w:rsidRPr="006351FF">
              <w:rPr>
                <w:rFonts w:asciiTheme="minorHAnsi" w:hAnsiTheme="minorHAnsi" w:cstheme="minorHAnsi"/>
                <w:b/>
                <w:bCs/>
                <w:sz w:val="16"/>
                <w:szCs w:val="16"/>
              </w:rPr>
              <w:t>Evidence review parameters</w:t>
            </w:r>
          </w:p>
        </w:tc>
        <w:tc>
          <w:tcPr>
            <w:tcW w:w="850" w:type="dxa"/>
            <w:tcBorders>
              <w:top w:val="nil"/>
              <w:left w:val="nil"/>
              <w:bottom w:val="single" w:sz="8" w:space="0" w:color="B5DDDC"/>
              <w:right w:val="single" w:sz="8" w:space="0" w:color="B5DDDC"/>
            </w:tcBorders>
            <w:shd w:val="clear" w:color="000000" w:fill="D6EAEB"/>
            <w:vAlign w:val="center"/>
            <w:hideMark/>
          </w:tcPr>
          <w:p w14:paraId="3109236C" w14:textId="77777777" w:rsidR="006351FF" w:rsidRPr="006351FF" w:rsidRDefault="00992883" w:rsidP="006351FF">
            <w:pPr>
              <w:spacing w:before="0" w:after="0" w:line="240" w:lineRule="auto"/>
              <w:rPr>
                <w:rFonts w:asciiTheme="minorHAnsi" w:hAnsiTheme="minorHAnsi" w:cstheme="minorHAnsi"/>
                <w:b/>
                <w:bCs/>
                <w:sz w:val="16"/>
                <w:szCs w:val="16"/>
              </w:rPr>
            </w:pPr>
            <w:r w:rsidRPr="006351FF">
              <w:rPr>
                <w:rFonts w:asciiTheme="minorHAnsi" w:hAnsiTheme="minorHAnsi" w:cstheme="minorHAns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46A0AC38" w14:textId="77777777" w:rsidR="006351FF" w:rsidRPr="006351FF" w:rsidRDefault="00992883" w:rsidP="006351FF">
            <w:pPr>
              <w:spacing w:before="0" w:after="0" w:line="240" w:lineRule="auto"/>
              <w:rPr>
                <w:rFonts w:asciiTheme="minorHAnsi" w:hAnsiTheme="minorHAnsi" w:cstheme="minorHAnsi"/>
                <w:b/>
                <w:bCs/>
                <w:sz w:val="16"/>
                <w:szCs w:val="16"/>
              </w:rPr>
            </w:pPr>
            <w:r w:rsidRPr="006351FF">
              <w:rPr>
                <w:rFonts w:asciiTheme="minorHAnsi" w:hAnsiTheme="minorHAnsi" w:cstheme="minorHAnsi"/>
                <w:b/>
                <w:bCs/>
                <w:sz w:val="16"/>
                <w:szCs w:val="16"/>
              </w:rPr>
              <w:t> </w:t>
            </w:r>
          </w:p>
        </w:tc>
      </w:tr>
      <w:tr w:rsidR="00BF2DBF" w14:paraId="3B4D5842"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E22C5C3"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Are decisions about scope, definitions and evidence review parameters documented and publicly available?</w:t>
            </w:r>
          </w:p>
        </w:tc>
        <w:tc>
          <w:tcPr>
            <w:tcW w:w="850" w:type="dxa"/>
            <w:tcBorders>
              <w:top w:val="nil"/>
              <w:left w:val="nil"/>
              <w:bottom w:val="single" w:sz="8" w:space="0" w:color="B5DDDC"/>
              <w:right w:val="single" w:sz="8" w:space="0" w:color="B5DDDC"/>
            </w:tcBorders>
            <w:vAlign w:val="center"/>
            <w:hideMark/>
          </w:tcPr>
          <w:p w14:paraId="1709CE3E"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6E39D280"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Aside from listing 5 objectives, there is no discussion of decisions about scope, definitions and evidence review parameters documented and publicly available</w:t>
            </w:r>
          </w:p>
        </w:tc>
      </w:tr>
      <w:tr w:rsidR="00BF2DBF" w14:paraId="57309F48"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13FBB36"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Is there a preference for data from studies that follow agreed international protocols or meet appropriate industry standards?</w:t>
            </w:r>
          </w:p>
        </w:tc>
        <w:tc>
          <w:tcPr>
            <w:tcW w:w="850" w:type="dxa"/>
            <w:tcBorders>
              <w:top w:val="nil"/>
              <w:left w:val="nil"/>
              <w:bottom w:val="single" w:sz="8" w:space="0" w:color="B5DDDC"/>
              <w:right w:val="single" w:sz="8" w:space="0" w:color="B5DDDC"/>
            </w:tcBorders>
            <w:vAlign w:val="center"/>
            <w:hideMark/>
          </w:tcPr>
          <w:p w14:paraId="24FDDB4A"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39D2631A"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The listed studies are high quality sources, but no reasons for their selection are given.</w:t>
            </w:r>
          </w:p>
        </w:tc>
      </w:tr>
      <w:tr w:rsidR="00BF2DBF" w14:paraId="3B33F8D5"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F5B67E4"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Does the organisation use or undertake systematic literature review methods to identify and select data underpinning the advice? Are the methods used documented clearly?</w:t>
            </w:r>
          </w:p>
        </w:tc>
        <w:tc>
          <w:tcPr>
            <w:tcW w:w="850" w:type="dxa"/>
            <w:tcBorders>
              <w:top w:val="nil"/>
              <w:left w:val="nil"/>
              <w:bottom w:val="single" w:sz="8" w:space="0" w:color="B5DDDC"/>
              <w:right w:val="single" w:sz="8" w:space="0" w:color="B5DDDC"/>
            </w:tcBorders>
            <w:vAlign w:val="center"/>
            <w:hideMark/>
          </w:tcPr>
          <w:p w14:paraId="70AD94C1"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4E30A4ED"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73E1C995"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3DDC9F6"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If proprietary/confidential studies or data are considered by the agency, are these appropriately described/recorded?</w:t>
            </w:r>
          </w:p>
        </w:tc>
        <w:tc>
          <w:tcPr>
            <w:tcW w:w="850" w:type="dxa"/>
            <w:tcBorders>
              <w:top w:val="nil"/>
              <w:left w:val="nil"/>
              <w:bottom w:val="single" w:sz="8" w:space="0" w:color="B5DDDC"/>
              <w:right w:val="single" w:sz="8" w:space="0" w:color="B5DDDC"/>
            </w:tcBorders>
            <w:vAlign w:val="center"/>
            <w:hideMark/>
          </w:tcPr>
          <w:p w14:paraId="7E99C040"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n/a</w:t>
            </w:r>
          </w:p>
        </w:tc>
        <w:tc>
          <w:tcPr>
            <w:tcW w:w="3402" w:type="dxa"/>
            <w:tcBorders>
              <w:top w:val="nil"/>
              <w:left w:val="nil"/>
              <w:bottom w:val="single" w:sz="8" w:space="0" w:color="B5DDDC"/>
              <w:right w:val="single" w:sz="8" w:space="0" w:color="B5DDDC"/>
            </w:tcBorders>
            <w:vAlign w:val="center"/>
            <w:hideMark/>
          </w:tcPr>
          <w:p w14:paraId="6B7147F1"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 such studies or data is considered to the reviewer's knowledge</w:t>
            </w:r>
          </w:p>
        </w:tc>
      </w:tr>
      <w:tr w:rsidR="00BF2DBF" w14:paraId="5D3DBBDB"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7FF3BA9"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Are inclusion/exclusion criteria used to select or exclude certain studies from the review? If so, is justification provided?</w:t>
            </w:r>
          </w:p>
        </w:tc>
        <w:tc>
          <w:tcPr>
            <w:tcW w:w="850" w:type="dxa"/>
            <w:tcBorders>
              <w:top w:val="nil"/>
              <w:left w:val="nil"/>
              <w:bottom w:val="single" w:sz="8" w:space="0" w:color="B5DDDC"/>
              <w:right w:val="single" w:sz="8" w:space="0" w:color="B5DDDC"/>
            </w:tcBorders>
            <w:vAlign w:val="center"/>
            <w:hideMark/>
          </w:tcPr>
          <w:p w14:paraId="55A096D6"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0CC784C9"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64C8FEFB"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45C9A2D"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Does the organisation use or adopt review findings or risk assessments from other organisations? What process was used to critically assess these external findings?</w:t>
            </w:r>
          </w:p>
        </w:tc>
        <w:tc>
          <w:tcPr>
            <w:tcW w:w="850" w:type="dxa"/>
            <w:tcBorders>
              <w:top w:val="nil"/>
              <w:left w:val="nil"/>
              <w:bottom w:val="single" w:sz="8" w:space="0" w:color="B5DDDC"/>
              <w:right w:val="single" w:sz="8" w:space="0" w:color="B5DDDC"/>
            </w:tcBorders>
            <w:shd w:val="clear" w:color="000000" w:fill="92D050"/>
            <w:vAlign w:val="center"/>
            <w:hideMark/>
          </w:tcPr>
          <w:p w14:paraId="0F936D1E"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Yes</w:t>
            </w:r>
          </w:p>
        </w:tc>
        <w:tc>
          <w:tcPr>
            <w:tcW w:w="3402" w:type="dxa"/>
            <w:tcBorders>
              <w:top w:val="nil"/>
              <w:left w:val="nil"/>
              <w:bottom w:val="single" w:sz="8" w:space="0" w:color="B5DDDC"/>
              <w:right w:val="single" w:sz="8" w:space="0" w:color="B5DDDC"/>
            </w:tcBorders>
            <w:vAlign w:val="center"/>
            <w:hideMark/>
          </w:tcPr>
          <w:p w14:paraId="25CDD74A" w14:textId="6C19AC7B" w:rsidR="006351FF" w:rsidRPr="006351FF" w:rsidRDefault="00992883" w:rsidP="00500FDC">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The review relies heavily on the 2008 NHM</w:t>
            </w:r>
            <w:r w:rsidR="00500FDC">
              <w:rPr>
                <w:rFonts w:asciiTheme="minorHAnsi" w:hAnsiTheme="minorHAnsi" w:cstheme="minorHAnsi"/>
                <w:sz w:val="16"/>
                <w:szCs w:val="16"/>
              </w:rPr>
              <w:t>R</w:t>
            </w:r>
            <w:r w:rsidRPr="006351FF">
              <w:rPr>
                <w:rFonts w:asciiTheme="minorHAnsi" w:hAnsiTheme="minorHAnsi" w:cstheme="minorHAnsi"/>
                <w:sz w:val="16"/>
                <w:szCs w:val="16"/>
              </w:rPr>
              <w:t xml:space="preserve">C </w:t>
            </w:r>
            <w:r w:rsidR="00500FDC">
              <w:rPr>
                <w:rFonts w:asciiTheme="minorHAnsi" w:hAnsiTheme="minorHAnsi" w:cstheme="minorHAnsi"/>
                <w:sz w:val="16"/>
                <w:szCs w:val="16"/>
              </w:rPr>
              <w:t>G</w:t>
            </w:r>
            <w:r w:rsidRPr="006351FF">
              <w:rPr>
                <w:rFonts w:asciiTheme="minorHAnsi" w:hAnsiTheme="minorHAnsi" w:cstheme="minorHAnsi"/>
                <w:sz w:val="16"/>
                <w:szCs w:val="16"/>
              </w:rPr>
              <w:t>uidelines as well as NZ, WHO, EU, and US EPA guidelines.</w:t>
            </w:r>
          </w:p>
        </w:tc>
      </w:tr>
      <w:tr w:rsidR="00BF2DBF" w14:paraId="10FF4B02"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DEADFDE"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 xml:space="preserve">Can grey literature such as government reports and policy documents be included? </w:t>
            </w:r>
          </w:p>
        </w:tc>
        <w:tc>
          <w:tcPr>
            <w:tcW w:w="850" w:type="dxa"/>
            <w:tcBorders>
              <w:top w:val="nil"/>
              <w:left w:val="nil"/>
              <w:bottom w:val="single" w:sz="8" w:space="0" w:color="B5DDDC"/>
              <w:right w:val="single" w:sz="8" w:space="0" w:color="B5DDDC"/>
            </w:tcBorders>
            <w:shd w:val="clear" w:color="000000" w:fill="FFFF00"/>
            <w:vAlign w:val="center"/>
            <w:hideMark/>
          </w:tcPr>
          <w:p w14:paraId="069B04B8"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Yes</w:t>
            </w:r>
          </w:p>
        </w:tc>
        <w:tc>
          <w:tcPr>
            <w:tcW w:w="3402" w:type="dxa"/>
            <w:tcBorders>
              <w:top w:val="nil"/>
              <w:left w:val="nil"/>
              <w:bottom w:val="single" w:sz="8" w:space="0" w:color="B5DDDC"/>
              <w:right w:val="single" w:sz="8" w:space="0" w:color="B5DDDC"/>
            </w:tcBorders>
            <w:vAlign w:val="center"/>
            <w:hideMark/>
          </w:tcPr>
          <w:p w14:paraId="0410BBBF"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Such documents are listed in the reference section.</w:t>
            </w:r>
          </w:p>
        </w:tc>
      </w:tr>
      <w:tr w:rsidR="00BF2DBF" w14:paraId="3EFFA224"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CED3D2E"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Is there documentation and justification on the selection of a toxicological endpoint for use as point of departure for health-based guideline derivation?</w:t>
            </w:r>
          </w:p>
        </w:tc>
        <w:tc>
          <w:tcPr>
            <w:tcW w:w="850" w:type="dxa"/>
            <w:tcBorders>
              <w:top w:val="nil"/>
              <w:left w:val="nil"/>
              <w:bottom w:val="single" w:sz="8" w:space="0" w:color="B5DDDC"/>
              <w:right w:val="single" w:sz="8" w:space="0" w:color="B5DDDC"/>
            </w:tcBorders>
            <w:vAlign w:val="center"/>
            <w:hideMark/>
          </w:tcPr>
          <w:p w14:paraId="2450E30E"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4E2365A7" w14:textId="722B908A"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 xml:space="preserve">Since the study focus is on microbial risk it does not involve use of </w:t>
            </w:r>
            <w:r w:rsidR="005E3DFB" w:rsidRPr="005E3DFB">
              <w:rPr>
                <w:rFonts w:asciiTheme="minorHAnsi" w:hAnsiTheme="minorHAnsi" w:cstheme="minorHAnsi"/>
                <w:sz w:val="16"/>
                <w:szCs w:val="16"/>
              </w:rPr>
              <w:t>a toxicological</w:t>
            </w:r>
            <w:r w:rsidRPr="006351FF">
              <w:rPr>
                <w:rFonts w:asciiTheme="minorHAnsi" w:hAnsiTheme="minorHAnsi" w:cstheme="minorHAnsi"/>
                <w:sz w:val="16"/>
                <w:szCs w:val="16"/>
              </w:rPr>
              <w:t xml:space="preserve"> endpoint for use as point of departure for health-based guideline derivation.</w:t>
            </w:r>
          </w:p>
        </w:tc>
      </w:tr>
      <w:tr w:rsidR="00BF2DBF" w14:paraId="43430B9E"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FFC1D2F" w14:textId="77777777" w:rsidR="006351FF" w:rsidRPr="006351FF" w:rsidRDefault="00992883" w:rsidP="006351FF">
            <w:pPr>
              <w:spacing w:before="0" w:after="0" w:line="240" w:lineRule="auto"/>
              <w:rPr>
                <w:rFonts w:asciiTheme="minorHAnsi" w:hAnsiTheme="minorHAnsi" w:cstheme="minorHAnsi"/>
                <w:b/>
                <w:bCs/>
                <w:sz w:val="16"/>
                <w:szCs w:val="16"/>
              </w:rPr>
            </w:pPr>
            <w:r w:rsidRPr="006351FF">
              <w:rPr>
                <w:rFonts w:asciiTheme="minorHAnsi" w:hAnsiTheme="minorHAnsi" w:cstheme="minorHAnsi"/>
                <w:b/>
                <w:bCs/>
                <w:sz w:val="16"/>
                <w:szCs w:val="16"/>
              </w:rPr>
              <w:t>Evidence search</w:t>
            </w:r>
          </w:p>
        </w:tc>
        <w:tc>
          <w:tcPr>
            <w:tcW w:w="850" w:type="dxa"/>
            <w:tcBorders>
              <w:top w:val="nil"/>
              <w:left w:val="nil"/>
              <w:bottom w:val="single" w:sz="8" w:space="0" w:color="B5DDDC"/>
              <w:right w:val="single" w:sz="8" w:space="0" w:color="B5DDDC"/>
            </w:tcBorders>
            <w:shd w:val="clear" w:color="000000" w:fill="D6EAEB"/>
            <w:vAlign w:val="center"/>
            <w:hideMark/>
          </w:tcPr>
          <w:p w14:paraId="35F899AC" w14:textId="77777777" w:rsidR="006351FF" w:rsidRPr="006351FF" w:rsidRDefault="00992883" w:rsidP="006351FF">
            <w:pPr>
              <w:spacing w:before="0" w:after="0" w:line="240" w:lineRule="auto"/>
              <w:rPr>
                <w:rFonts w:asciiTheme="minorHAnsi" w:hAnsiTheme="minorHAnsi" w:cstheme="minorHAnsi"/>
                <w:b/>
                <w:bCs/>
                <w:sz w:val="16"/>
                <w:szCs w:val="16"/>
              </w:rPr>
            </w:pPr>
            <w:r w:rsidRPr="006351FF">
              <w:rPr>
                <w:rFonts w:asciiTheme="minorHAnsi" w:hAnsiTheme="minorHAnsi" w:cstheme="minorHAns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1D2C303B" w14:textId="77777777" w:rsidR="006351FF" w:rsidRPr="006351FF" w:rsidRDefault="00992883" w:rsidP="006351FF">
            <w:pPr>
              <w:spacing w:before="0" w:after="0" w:line="240" w:lineRule="auto"/>
              <w:rPr>
                <w:rFonts w:asciiTheme="minorHAnsi" w:hAnsiTheme="minorHAnsi" w:cstheme="minorHAnsi"/>
                <w:b/>
                <w:bCs/>
                <w:sz w:val="16"/>
                <w:szCs w:val="16"/>
              </w:rPr>
            </w:pPr>
            <w:r w:rsidRPr="006351FF">
              <w:rPr>
                <w:rFonts w:asciiTheme="minorHAnsi" w:hAnsiTheme="minorHAnsi" w:cstheme="minorHAnsi"/>
                <w:b/>
                <w:bCs/>
                <w:sz w:val="16"/>
                <w:szCs w:val="16"/>
              </w:rPr>
              <w:t> </w:t>
            </w:r>
          </w:p>
        </w:tc>
      </w:tr>
      <w:tr w:rsidR="00BF2DBF" w14:paraId="6CB28134"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E219179"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Are databases and other sources of evidence specified?</w:t>
            </w:r>
          </w:p>
        </w:tc>
        <w:tc>
          <w:tcPr>
            <w:tcW w:w="850" w:type="dxa"/>
            <w:tcBorders>
              <w:top w:val="nil"/>
              <w:left w:val="nil"/>
              <w:bottom w:val="single" w:sz="8" w:space="0" w:color="B5DDDC"/>
              <w:right w:val="single" w:sz="8" w:space="0" w:color="B5DDDC"/>
            </w:tcBorders>
            <w:vAlign w:val="center"/>
            <w:hideMark/>
          </w:tcPr>
          <w:p w14:paraId="68D6D06E"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1407075F"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5812BFC4"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713A2DA"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 xml:space="preserve">Does the literature search cover at least more than one scientific database as well as additional sources (which may include government reports and grey literature)? </w:t>
            </w:r>
          </w:p>
        </w:tc>
        <w:tc>
          <w:tcPr>
            <w:tcW w:w="850" w:type="dxa"/>
            <w:tcBorders>
              <w:top w:val="nil"/>
              <w:left w:val="nil"/>
              <w:bottom w:val="single" w:sz="8" w:space="0" w:color="B5DDDC"/>
              <w:right w:val="single" w:sz="8" w:space="0" w:color="B5DDDC"/>
            </w:tcBorders>
            <w:vAlign w:val="center"/>
            <w:hideMark/>
          </w:tcPr>
          <w:p w14:paraId="675B3B84"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32072B3E"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2837D6EA"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2539EAA"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Is it specified what date range the literature search covers? Is there a justification?</w:t>
            </w:r>
          </w:p>
        </w:tc>
        <w:tc>
          <w:tcPr>
            <w:tcW w:w="850" w:type="dxa"/>
            <w:tcBorders>
              <w:top w:val="nil"/>
              <w:left w:val="nil"/>
              <w:bottom w:val="single" w:sz="8" w:space="0" w:color="B5DDDC"/>
              <w:right w:val="single" w:sz="8" w:space="0" w:color="B5DDDC"/>
            </w:tcBorders>
            <w:vAlign w:val="center"/>
            <w:hideMark/>
          </w:tcPr>
          <w:p w14:paraId="3CFABF24"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7A83AAAE"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46E45F52"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13C92AC"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 xml:space="preserve">Are search terms and/or search strings specified? </w:t>
            </w:r>
          </w:p>
        </w:tc>
        <w:tc>
          <w:tcPr>
            <w:tcW w:w="850" w:type="dxa"/>
            <w:tcBorders>
              <w:top w:val="nil"/>
              <w:left w:val="nil"/>
              <w:bottom w:val="single" w:sz="8" w:space="0" w:color="B5DDDC"/>
              <w:right w:val="single" w:sz="8" w:space="0" w:color="B5DDDC"/>
            </w:tcBorders>
            <w:vAlign w:val="center"/>
            <w:hideMark/>
          </w:tcPr>
          <w:p w14:paraId="0BD384CA"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4C99E49E"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47300802"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229ADBF"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 xml:space="preserve">Are there any other exclusion criteria for literature (e.g. publication language, publication dates)? If so, what are they and are they appropriate? </w:t>
            </w:r>
          </w:p>
        </w:tc>
        <w:tc>
          <w:tcPr>
            <w:tcW w:w="850" w:type="dxa"/>
            <w:tcBorders>
              <w:top w:val="nil"/>
              <w:left w:val="nil"/>
              <w:bottom w:val="single" w:sz="8" w:space="0" w:color="B5DDDC"/>
              <w:right w:val="single" w:sz="8" w:space="0" w:color="B5DDDC"/>
            </w:tcBorders>
            <w:vAlign w:val="center"/>
            <w:hideMark/>
          </w:tcPr>
          <w:p w14:paraId="53FB53E0"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6BCD89E5"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19640383"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8B00B45" w14:textId="77777777" w:rsidR="006351FF" w:rsidRPr="006351FF" w:rsidRDefault="00992883" w:rsidP="006351FF">
            <w:pPr>
              <w:spacing w:before="0" w:after="0" w:line="240" w:lineRule="auto"/>
              <w:rPr>
                <w:rFonts w:asciiTheme="minorHAnsi" w:hAnsiTheme="minorHAnsi" w:cstheme="minorHAnsi"/>
                <w:b/>
                <w:bCs/>
                <w:sz w:val="16"/>
                <w:szCs w:val="16"/>
              </w:rPr>
            </w:pPr>
            <w:r w:rsidRPr="006351FF">
              <w:rPr>
                <w:rFonts w:asciiTheme="minorHAnsi" w:hAnsiTheme="minorHAnsi" w:cstheme="minorHAnsi"/>
                <w:b/>
                <w:bCs/>
                <w:sz w:val="16"/>
                <w:szCs w:val="16"/>
              </w:rPr>
              <w:t>Critical appraisal methods and tools</w:t>
            </w:r>
          </w:p>
        </w:tc>
        <w:tc>
          <w:tcPr>
            <w:tcW w:w="850" w:type="dxa"/>
            <w:tcBorders>
              <w:top w:val="nil"/>
              <w:left w:val="nil"/>
              <w:bottom w:val="single" w:sz="8" w:space="0" w:color="B5DDDC"/>
              <w:right w:val="single" w:sz="8" w:space="0" w:color="B5DDDC"/>
            </w:tcBorders>
            <w:shd w:val="clear" w:color="000000" w:fill="D6EAEB"/>
            <w:vAlign w:val="center"/>
            <w:hideMark/>
          </w:tcPr>
          <w:p w14:paraId="34AD280A" w14:textId="77777777" w:rsidR="006351FF" w:rsidRPr="006351FF" w:rsidRDefault="00992883" w:rsidP="006351FF">
            <w:pPr>
              <w:spacing w:before="0" w:after="0" w:line="240" w:lineRule="auto"/>
              <w:rPr>
                <w:rFonts w:asciiTheme="minorHAnsi" w:hAnsiTheme="minorHAnsi" w:cstheme="minorHAnsi"/>
                <w:b/>
                <w:bCs/>
                <w:sz w:val="16"/>
                <w:szCs w:val="16"/>
              </w:rPr>
            </w:pPr>
            <w:r w:rsidRPr="006351FF">
              <w:rPr>
                <w:rFonts w:asciiTheme="minorHAnsi" w:hAnsiTheme="minorHAnsi" w:cstheme="minorHAns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71E5D688" w14:textId="77777777" w:rsidR="006351FF" w:rsidRPr="006351FF" w:rsidRDefault="00992883" w:rsidP="006351FF">
            <w:pPr>
              <w:spacing w:before="0" w:after="0" w:line="240" w:lineRule="auto"/>
              <w:rPr>
                <w:rFonts w:asciiTheme="minorHAnsi" w:hAnsiTheme="minorHAnsi" w:cstheme="minorHAnsi"/>
                <w:b/>
                <w:bCs/>
                <w:sz w:val="16"/>
                <w:szCs w:val="16"/>
              </w:rPr>
            </w:pPr>
            <w:r w:rsidRPr="006351FF">
              <w:rPr>
                <w:rFonts w:asciiTheme="minorHAnsi" w:hAnsiTheme="minorHAnsi" w:cstheme="minorHAnsi"/>
                <w:b/>
                <w:bCs/>
                <w:sz w:val="16"/>
                <w:szCs w:val="16"/>
              </w:rPr>
              <w:t> </w:t>
            </w:r>
          </w:p>
        </w:tc>
      </w:tr>
      <w:tr w:rsidR="00BF2DBF" w14:paraId="4FAE65AF"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CE785D8"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Is risk of bias of individual studies taken into consideration to assess internal validity?  If so, what tools are used? If not, was any method used to assess study quality?</w:t>
            </w:r>
          </w:p>
        </w:tc>
        <w:tc>
          <w:tcPr>
            <w:tcW w:w="850" w:type="dxa"/>
            <w:tcBorders>
              <w:top w:val="nil"/>
              <w:left w:val="nil"/>
              <w:bottom w:val="single" w:sz="8" w:space="0" w:color="B5DDDC"/>
              <w:right w:val="single" w:sz="8" w:space="0" w:color="B5DDDC"/>
            </w:tcBorders>
            <w:vAlign w:val="center"/>
            <w:hideMark/>
          </w:tcPr>
          <w:p w14:paraId="49066D5C"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169E3D9D"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11DB672B"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07FC682"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Does the organisation use a systematic or some other methodological approach to synthesise the evidence (i.e. to assess and summarise the information provided in the studies)? If so, provide details.</w:t>
            </w:r>
          </w:p>
        </w:tc>
        <w:tc>
          <w:tcPr>
            <w:tcW w:w="850" w:type="dxa"/>
            <w:tcBorders>
              <w:top w:val="nil"/>
              <w:left w:val="nil"/>
              <w:bottom w:val="single" w:sz="8" w:space="0" w:color="B5DDDC"/>
              <w:right w:val="single" w:sz="8" w:space="0" w:color="B5DDDC"/>
            </w:tcBorders>
            <w:vAlign w:val="center"/>
            <w:hideMark/>
          </w:tcPr>
          <w:p w14:paraId="70EF648E"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2AF19B31"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7E2C4720"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9119139"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Does the organisation assess the overall certainty of the evidence and reach recommendations? If so, provide details.</w:t>
            </w:r>
          </w:p>
        </w:tc>
        <w:tc>
          <w:tcPr>
            <w:tcW w:w="850" w:type="dxa"/>
            <w:tcBorders>
              <w:top w:val="nil"/>
              <w:left w:val="nil"/>
              <w:bottom w:val="single" w:sz="8" w:space="0" w:color="B5DDDC"/>
              <w:right w:val="single" w:sz="8" w:space="0" w:color="B5DDDC"/>
            </w:tcBorders>
            <w:vAlign w:val="center"/>
            <w:hideMark/>
          </w:tcPr>
          <w:p w14:paraId="21FCFED1"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No</w:t>
            </w:r>
          </w:p>
        </w:tc>
        <w:tc>
          <w:tcPr>
            <w:tcW w:w="3402" w:type="dxa"/>
            <w:tcBorders>
              <w:top w:val="nil"/>
              <w:left w:val="nil"/>
              <w:bottom w:val="single" w:sz="8" w:space="0" w:color="B5DDDC"/>
              <w:right w:val="single" w:sz="8" w:space="0" w:color="B5DDDC"/>
            </w:tcBorders>
            <w:vAlign w:val="center"/>
            <w:hideMark/>
          </w:tcPr>
          <w:p w14:paraId="01C859DE"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43FB3EA1"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3B1A0A6" w14:textId="77777777" w:rsidR="006351FF" w:rsidRPr="006351FF" w:rsidRDefault="00992883" w:rsidP="006351FF">
            <w:pPr>
              <w:spacing w:before="0" w:after="0" w:line="240" w:lineRule="auto"/>
              <w:rPr>
                <w:rFonts w:asciiTheme="minorHAnsi" w:hAnsiTheme="minorHAnsi" w:cstheme="minorHAnsi"/>
                <w:b/>
                <w:bCs/>
                <w:sz w:val="16"/>
                <w:szCs w:val="16"/>
              </w:rPr>
            </w:pPr>
            <w:r w:rsidRPr="006351FF">
              <w:rPr>
                <w:rFonts w:asciiTheme="minorHAnsi" w:hAnsiTheme="minorHAnsi" w:cstheme="minorHAnsi"/>
                <w:b/>
                <w:bCs/>
                <w:sz w:val="16"/>
                <w:szCs w:val="16"/>
              </w:rPr>
              <w:t>Derivation of health-based guideline values</w:t>
            </w:r>
          </w:p>
        </w:tc>
        <w:tc>
          <w:tcPr>
            <w:tcW w:w="850" w:type="dxa"/>
            <w:tcBorders>
              <w:top w:val="nil"/>
              <w:left w:val="nil"/>
              <w:bottom w:val="single" w:sz="8" w:space="0" w:color="B5DDDC"/>
              <w:right w:val="single" w:sz="8" w:space="0" w:color="B5DDDC"/>
            </w:tcBorders>
            <w:shd w:val="clear" w:color="000000" w:fill="D6EAEB"/>
            <w:vAlign w:val="center"/>
            <w:hideMark/>
          </w:tcPr>
          <w:p w14:paraId="506CBAD3" w14:textId="77777777" w:rsidR="006351FF" w:rsidRPr="006351FF" w:rsidRDefault="00992883" w:rsidP="006351FF">
            <w:pPr>
              <w:spacing w:before="0" w:after="0" w:line="240" w:lineRule="auto"/>
              <w:rPr>
                <w:rFonts w:asciiTheme="minorHAnsi" w:hAnsiTheme="minorHAnsi" w:cstheme="minorHAnsi"/>
                <w:b/>
                <w:bCs/>
                <w:sz w:val="16"/>
                <w:szCs w:val="16"/>
              </w:rPr>
            </w:pPr>
            <w:r w:rsidRPr="006351FF">
              <w:rPr>
                <w:rFonts w:asciiTheme="minorHAnsi" w:hAnsiTheme="minorHAnsi" w:cstheme="minorHAns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7648052B" w14:textId="77777777" w:rsidR="006351FF" w:rsidRPr="006351FF" w:rsidRDefault="00992883" w:rsidP="006351FF">
            <w:pPr>
              <w:spacing w:before="0" w:after="0" w:line="240" w:lineRule="auto"/>
              <w:rPr>
                <w:rFonts w:asciiTheme="minorHAnsi" w:hAnsiTheme="minorHAnsi" w:cstheme="minorHAnsi"/>
                <w:b/>
                <w:bCs/>
                <w:sz w:val="16"/>
                <w:szCs w:val="16"/>
              </w:rPr>
            </w:pPr>
            <w:r w:rsidRPr="006351FF">
              <w:rPr>
                <w:rFonts w:asciiTheme="minorHAnsi" w:hAnsiTheme="minorHAnsi" w:cstheme="minorHAnsi"/>
                <w:b/>
                <w:bCs/>
                <w:sz w:val="16"/>
                <w:szCs w:val="16"/>
              </w:rPr>
              <w:t> </w:t>
            </w:r>
          </w:p>
        </w:tc>
      </w:tr>
      <w:tr w:rsidR="00BF2DBF" w14:paraId="5455F57F"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89E71A5"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 xml:space="preserve">Is there justification for the choice of uncertainty and safety factors? </w:t>
            </w:r>
          </w:p>
        </w:tc>
        <w:tc>
          <w:tcPr>
            <w:tcW w:w="850" w:type="dxa"/>
            <w:tcBorders>
              <w:top w:val="nil"/>
              <w:left w:val="nil"/>
              <w:bottom w:val="single" w:sz="8" w:space="0" w:color="B5DDDC"/>
              <w:right w:val="single" w:sz="8" w:space="0" w:color="B5DDDC"/>
            </w:tcBorders>
            <w:vAlign w:val="center"/>
            <w:hideMark/>
          </w:tcPr>
          <w:p w14:paraId="117A818A"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n/a</w:t>
            </w:r>
          </w:p>
        </w:tc>
        <w:tc>
          <w:tcPr>
            <w:tcW w:w="3402" w:type="dxa"/>
            <w:tcBorders>
              <w:top w:val="nil"/>
              <w:left w:val="nil"/>
              <w:bottom w:val="single" w:sz="8" w:space="0" w:color="B5DDDC"/>
              <w:right w:val="single" w:sz="8" w:space="0" w:color="B5DDDC"/>
            </w:tcBorders>
            <w:vAlign w:val="center"/>
            <w:hideMark/>
          </w:tcPr>
          <w:p w14:paraId="23C84042"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6E8A46DE"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0B7FAF5"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 xml:space="preserve">Are the parameter value assumptions documented and explained?  </w:t>
            </w:r>
          </w:p>
        </w:tc>
        <w:tc>
          <w:tcPr>
            <w:tcW w:w="850" w:type="dxa"/>
            <w:tcBorders>
              <w:top w:val="nil"/>
              <w:left w:val="nil"/>
              <w:bottom w:val="single" w:sz="8" w:space="0" w:color="B5DDDC"/>
              <w:right w:val="single" w:sz="8" w:space="0" w:color="B5DDDC"/>
            </w:tcBorders>
            <w:vAlign w:val="center"/>
            <w:hideMark/>
          </w:tcPr>
          <w:p w14:paraId="2D23391C"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n/a</w:t>
            </w:r>
          </w:p>
        </w:tc>
        <w:tc>
          <w:tcPr>
            <w:tcW w:w="3402" w:type="dxa"/>
            <w:tcBorders>
              <w:top w:val="nil"/>
              <w:left w:val="nil"/>
              <w:bottom w:val="single" w:sz="8" w:space="0" w:color="B5DDDC"/>
              <w:right w:val="single" w:sz="8" w:space="0" w:color="B5DDDC"/>
            </w:tcBorders>
            <w:vAlign w:val="center"/>
            <w:hideMark/>
          </w:tcPr>
          <w:p w14:paraId="3B52B22D"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1700E848"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9CDA4FD"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Are the mathematical workings/algorithms clearly documented and explained?</w:t>
            </w:r>
          </w:p>
        </w:tc>
        <w:tc>
          <w:tcPr>
            <w:tcW w:w="850" w:type="dxa"/>
            <w:tcBorders>
              <w:top w:val="nil"/>
              <w:left w:val="nil"/>
              <w:bottom w:val="single" w:sz="8" w:space="0" w:color="B5DDDC"/>
              <w:right w:val="single" w:sz="8" w:space="0" w:color="B5DDDC"/>
            </w:tcBorders>
            <w:vAlign w:val="center"/>
            <w:hideMark/>
          </w:tcPr>
          <w:p w14:paraId="713F5EF1"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n/a</w:t>
            </w:r>
          </w:p>
        </w:tc>
        <w:tc>
          <w:tcPr>
            <w:tcW w:w="3402" w:type="dxa"/>
            <w:tcBorders>
              <w:top w:val="nil"/>
              <w:left w:val="nil"/>
              <w:bottom w:val="single" w:sz="8" w:space="0" w:color="B5DDDC"/>
              <w:right w:val="single" w:sz="8" w:space="0" w:color="B5DDDC"/>
            </w:tcBorders>
            <w:vAlign w:val="center"/>
            <w:hideMark/>
          </w:tcPr>
          <w:p w14:paraId="272A2602"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There is some discussion of statistical approaches with respect to faecal indicator organisms, but this material is not clear.</w:t>
            </w:r>
          </w:p>
        </w:tc>
      </w:tr>
      <w:tr w:rsidR="00BF2DBF" w14:paraId="7E18578F"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8DBC58F"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Does the organisation take into consideration non-health related matters to account for feasibility of implementing the guideline values (e.g. measurement attainability)?</w:t>
            </w:r>
          </w:p>
        </w:tc>
        <w:tc>
          <w:tcPr>
            <w:tcW w:w="850" w:type="dxa"/>
            <w:tcBorders>
              <w:top w:val="nil"/>
              <w:left w:val="nil"/>
              <w:bottom w:val="single" w:sz="8" w:space="0" w:color="B5DDDC"/>
              <w:right w:val="single" w:sz="8" w:space="0" w:color="B5DDDC"/>
            </w:tcBorders>
            <w:shd w:val="clear" w:color="000000" w:fill="92D050"/>
            <w:vAlign w:val="center"/>
            <w:hideMark/>
          </w:tcPr>
          <w:p w14:paraId="4236C9A7"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Yes</w:t>
            </w:r>
          </w:p>
        </w:tc>
        <w:tc>
          <w:tcPr>
            <w:tcW w:w="3402" w:type="dxa"/>
            <w:tcBorders>
              <w:top w:val="nil"/>
              <w:left w:val="nil"/>
              <w:bottom w:val="single" w:sz="8" w:space="0" w:color="B5DDDC"/>
              <w:right w:val="single" w:sz="8" w:space="0" w:color="B5DDDC"/>
            </w:tcBorders>
            <w:vAlign w:val="center"/>
            <w:hideMark/>
          </w:tcPr>
          <w:p w14:paraId="4AE2E92E"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There is some discussion of "acceptable risk" for endemic disease burdens from recreation on p.67.</w:t>
            </w:r>
          </w:p>
        </w:tc>
      </w:tr>
      <w:tr w:rsidR="00BF2DBF" w14:paraId="0A7188B5"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6E3FE97"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 xml:space="preserve">Is there documentation directing use of mechanistic, mode of action, or key events in adverse outcome pathways in deriving health-based guideline values? </w:t>
            </w:r>
          </w:p>
        </w:tc>
        <w:tc>
          <w:tcPr>
            <w:tcW w:w="850" w:type="dxa"/>
            <w:tcBorders>
              <w:top w:val="nil"/>
              <w:left w:val="nil"/>
              <w:bottom w:val="single" w:sz="8" w:space="0" w:color="B5DDDC"/>
              <w:right w:val="single" w:sz="8" w:space="0" w:color="B5DDDC"/>
            </w:tcBorders>
            <w:vAlign w:val="center"/>
            <w:hideMark/>
          </w:tcPr>
          <w:p w14:paraId="73AAA139"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n/a</w:t>
            </w:r>
          </w:p>
        </w:tc>
        <w:tc>
          <w:tcPr>
            <w:tcW w:w="3402" w:type="dxa"/>
            <w:tcBorders>
              <w:top w:val="nil"/>
              <w:left w:val="nil"/>
              <w:bottom w:val="single" w:sz="8" w:space="0" w:color="B5DDDC"/>
              <w:right w:val="single" w:sz="8" w:space="0" w:color="B5DDDC"/>
            </w:tcBorders>
            <w:vAlign w:val="center"/>
            <w:hideMark/>
          </w:tcPr>
          <w:p w14:paraId="73F7F4A6"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4B0D37B2"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09639BB"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If expert judgement is required, is the process documented and published?</w:t>
            </w:r>
          </w:p>
        </w:tc>
        <w:tc>
          <w:tcPr>
            <w:tcW w:w="850" w:type="dxa"/>
            <w:tcBorders>
              <w:top w:val="nil"/>
              <w:left w:val="nil"/>
              <w:bottom w:val="single" w:sz="8" w:space="0" w:color="B5DDDC"/>
              <w:right w:val="single" w:sz="8" w:space="0" w:color="B5DDDC"/>
            </w:tcBorders>
            <w:vAlign w:val="center"/>
            <w:hideMark/>
          </w:tcPr>
          <w:p w14:paraId="5E319AB1"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n/a</w:t>
            </w:r>
          </w:p>
        </w:tc>
        <w:tc>
          <w:tcPr>
            <w:tcW w:w="3402" w:type="dxa"/>
            <w:tcBorders>
              <w:top w:val="nil"/>
              <w:left w:val="nil"/>
              <w:bottom w:val="single" w:sz="8" w:space="0" w:color="B5DDDC"/>
              <w:right w:val="single" w:sz="8" w:space="0" w:color="B5DDDC"/>
            </w:tcBorders>
            <w:vAlign w:val="center"/>
            <w:hideMark/>
          </w:tcPr>
          <w:p w14:paraId="30085763"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35D0BBC9"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51E937C"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Is dose response modelling (e.g. BMDL) routinely used?</w:t>
            </w:r>
          </w:p>
        </w:tc>
        <w:tc>
          <w:tcPr>
            <w:tcW w:w="850" w:type="dxa"/>
            <w:tcBorders>
              <w:top w:val="nil"/>
              <w:left w:val="nil"/>
              <w:bottom w:val="single" w:sz="8" w:space="0" w:color="B5DDDC"/>
              <w:right w:val="single" w:sz="8" w:space="0" w:color="B5DDDC"/>
            </w:tcBorders>
            <w:vAlign w:val="center"/>
            <w:hideMark/>
          </w:tcPr>
          <w:p w14:paraId="110CE480"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n/a</w:t>
            </w:r>
          </w:p>
        </w:tc>
        <w:tc>
          <w:tcPr>
            <w:tcW w:w="3402" w:type="dxa"/>
            <w:tcBorders>
              <w:top w:val="nil"/>
              <w:left w:val="nil"/>
              <w:bottom w:val="single" w:sz="8" w:space="0" w:color="B5DDDC"/>
              <w:right w:val="single" w:sz="8" w:space="0" w:color="B5DDDC"/>
            </w:tcBorders>
            <w:vAlign w:val="center"/>
            <w:hideMark/>
          </w:tcPr>
          <w:p w14:paraId="36A6BDEB"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0799B989"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3C0D893"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Has the organisation’s policy for dealing with substances for which a non-threshold mode of action may be applicable in humans been articulated and recorded?</w:t>
            </w:r>
          </w:p>
        </w:tc>
        <w:tc>
          <w:tcPr>
            <w:tcW w:w="850" w:type="dxa"/>
            <w:tcBorders>
              <w:top w:val="nil"/>
              <w:left w:val="nil"/>
              <w:bottom w:val="single" w:sz="8" w:space="0" w:color="B5DDDC"/>
              <w:right w:val="single" w:sz="8" w:space="0" w:color="B5DDDC"/>
            </w:tcBorders>
            <w:vAlign w:val="center"/>
            <w:hideMark/>
          </w:tcPr>
          <w:p w14:paraId="38414EFA"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n/a</w:t>
            </w:r>
          </w:p>
        </w:tc>
        <w:tc>
          <w:tcPr>
            <w:tcW w:w="3402" w:type="dxa"/>
            <w:tcBorders>
              <w:top w:val="nil"/>
              <w:left w:val="nil"/>
              <w:bottom w:val="single" w:sz="8" w:space="0" w:color="B5DDDC"/>
              <w:right w:val="single" w:sz="8" w:space="0" w:color="B5DDDC"/>
            </w:tcBorders>
            <w:vAlign w:val="center"/>
            <w:hideMark/>
          </w:tcPr>
          <w:p w14:paraId="3C7FA2EA"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29D24A24"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F6F7E09"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If applicable: For carcinogens, what is the level of cancer risk used by the organisation to set the health-based guideline value?</w:t>
            </w:r>
          </w:p>
        </w:tc>
        <w:tc>
          <w:tcPr>
            <w:tcW w:w="850" w:type="dxa"/>
            <w:tcBorders>
              <w:top w:val="nil"/>
              <w:left w:val="nil"/>
              <w:bottom w:val="single" w:sz="8" w:space="0" w:color="B5DDDC"/>
              <w:right w:val="single" w:sz="8" w:space="0" w:color="B5DDDC"/>
            </w:tcBorders>
            <w:vAlign w:val="center"/>
            <w:hideMark/>
          </w:tcPr>
          <w:p w14:paraId="6342DAC3" w14:textId="77777777" w:rsidR="006351FF" w:rsidRPr="006351FF" w:rsidRDefault="00992883" w:rsidP="006351FF">
            <w:pPr>
              <w:spacing w:before="0" w:after="0" w:line="240" w:lineRule="auto"/>
              <w:jc w:val="center"/>
              <w:rPr>
                <w:rFonts w:asciiTheme="minorHAnsi" w:hAnsiTheme="minorHAnsi" w:cstheme="minorHAnsi"/>
                <w:sz w:val="16"/>
                <w:szCs w:val="16"/>
              </w:rPr>
            </w:pPr>
            <w:r w:rsidRPr="006351FF">
              <w:rPr>
                <w:rFonts w:asciiTheme="minorHAnsi" w:hAnsiTheme="minorHAnsi" w:cstheme="minorHAnsi"/>
                <w:sz w:val="16"/>
                <w:szCs w:val="16"/>
              </w:rPr>
              <w:t>n/a</w:t>
            </w:r>
          </w:p>
        </w:tc>
        <w:tc>
          <w:tcPr>
            <w:tcW w:w="3402" w:type="dxa"/>
            <w:tcBorders>
              <w:top w:val="nil"/>
              <w:left w:val="nil"/>
              <w:bottom w:val="single" w:sz="8" w:space="0" w:color="B5DDDC"/>
              <w:right w:val="single" w:sz="8" w:space="0" w:color="B5DDDC"/>
            </w:tcBorders>
            <w:vAlign w:val="center"/>
            <w:hideMark/>
          </w:tcPr>
          <w:p w14:paraId="16CF4D39"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Not reported</w:t>
            </w:r>
          </w:p>
        </w:tc>
      </w:tr>
      <w:tr w:rsidR="00BF2DBF" w14:paraId="4B7C1D80"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3731708" w14:textId="77777777" w:rsidR="006351FF" w:rsidRPr="006351FF" w:rsidRDefault="00992883" w:rsidP="006351FF">
            <w:pPr>
              <w:spacing w:before="0" w:after="0" w:line="240" w:lineRule="auto"/>
              <w:rPr>
                <w:rFonts w:asciiTheme="minorHAnsi" w:hAnsiTheme="minorHAnsi" w:cstheme="minorHAnsi"/>
                <w:b/>
                <w:bCs/>
                <w:sz w:val="16"/>
                <w:szCs w:val="16"/>
              </w:rPr>
            </w:pPr>
            <w:r w:rsidRPr="006351FF">
              <w:rPr>
                <w:rFonts w:asciiTheme="minorHAnsi" w:hAnsiTheme="minorHAnsi" w:cstheme="minorHAnsi"/>
                <w:b/>
                <w:bCs/>
                <w:sz w:val="16"/>
                <w:szCs w:val="16"/>
              </w:rPr>
              <w:t>Comments</w:t>
            </w:r>
          </w:p>
        </w:tc>
        <w:tc>
          <w:tcPr>
            <w:tcW w:w="850" w:type="dxa"/>
            <w:tcBorders>
              <w:top w:val="nil"/>
              <w:left w:val="nil"/>
              <w:bottom w:val="single" w:sz="8" w:space="0" w:color="B5DDDC"/>
              <w:right w:val="single" w:sz="8" w:space="0" w:color="B5DDDC"/>
            </w:tcBorders>
            <w:shd w:val="clear" w:color="000000" w:fill="D6EAEB"/>
            <w:vAlign w:val="center"/>
            <w:hideMark/>
          </w:tcPr>
          <w:p w14:paraId="71473A1C" w14:textId="77777777" w:rsidR="006351FF" w:rsidRPr="006351FF" w:rsidRDefault="00992883" w:rsidP="006351FF">
            <w:pPr>
              <w:spacing w:before="0" w:after="0" w:line="240" w:lineRule="auto"/>
              <w:rPr>
                <w:rFonts w:asciiTheme="minorHAnsi" w:hAnsiTheme="minorHAnsi" w:cstheme="minorHAnsi"/>
                <w:b/>
                <w:bCs/>
                <w:sz w:val="16"/>
                <w:szCs w:val="16"/>
              </w:rPr>
            </w:pPr>
            <w:r w:rsidRPr="006351FF">
              <w:rPr>
                <w:rFonts w:asciiTheme="minorHAnsi" w:hAnsiTheme="minorHAnsi" w:cstheme="minorHAns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548D4AD1" w14:textId="77777777" w:rsidR="006351FF" w:rsidRPr="006351FF" w:rsidRDefault="00992883" w:rsidP="006351FF">
            <w:pPr>
              <w:spacing w:before="0" w:after="0" w:line="240" w:lineRule="auto"/>
              <w:rPr>
                <w:rFonts w:asciiTheme="minorHAnsi" w:hAnsiTheme="minorHAnsi" w:cstheme="minorHAnsi"/>
                <w:b/>
                <w:bCs/>
                <w:sz w:val="16"/>
                <w:szCs w:val="16"/>
              </w:rPr>
            </w:pPr>
            <w:r w:rsidRPr="006351FF">
              <w:rPr>
                <w:rFonts w:asciiTheme="minorHAnsi" w:hAnsiTheme="minorHAnsi" w:cstheme="minorHAnsi"/>
                <w:b/>
                <w:bCs/>
                <w:sz w:val="16"/>
                <w:szCs w:val="16"/>
              </w:rPr>
              <w:t> </w:t>
            </w:r>
          </w:p>
        </w:tc>
      </w:tr>
      <w:tr w:rsidR="00BF2DBF" w14:paraId="1498F314" w14:textId="77777777" w:rsidTr="00602D1D">
        <w:trPr>
          <w:trHeight w:val="340"/>
        </w:trPr>
        <w:tc>
          <w:tcPr>
            <w:tcW w:w="3676" w:type="dxa"/>
            <w:tcBorders>
              <w:top w:val="nil"/>
              <w:left w:val="single" w:sz="8" w:space="0" w:color="B5DDDC"/>
              <w:bottom w:val="single" w:sz="8" w:space="0" w:color="B5DDDC"/>
              <w:right w:val="single" w:sz="8" w:space="0" w:color="B5DDDC"/>
            </w:tcBorders>
            <w:shd w:val="clear" w:color="000000" w:fill="D6EAEB"/>
            <w:noWrap/>
            <w:vAlign w:val="center"/>
            <w:hideMark/>
          </w:tcPr>
          <w:p w14:paraId="73848EB7" w14:textId="6F5A8BE2" w:rsidR="00EA2716" w:rsidRPr="006351FF" w:rsidRDefault="00992883" w:rsidP="00EA2716">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 Comments</w:t>
            </w:r>
          </w:p>
        </w:tc>
        <w:tc>
          <w:tcPr>
            <w:tcW w:w="4252" w:type="dxa"/>
            <w:gridSpan w:val="2"/>
            <w:tcBorders>
              <w:top w:val="nil"/>
              <w:left w:val="nil"/>
              <w:bottom w:val="single" w:sz="8" w:space="0" w:color="B5DDDC"/>
              <w:right w:val="single" w:sz="8" w:space="0" w:color="B5DDDC"/>
            </w:tcBorders>
            <w:noWrap/>
            <w:vAlign w:val="center"/>
            <w:hideMark/>
          </w:tcPr>
          <w:p w14:paraId="77806B15" w14:textId="2FFAEDF6" w:rsidR="00EA2716" w:rsidRPr="006351FF" w:rsidRDefault="00992883" w:rsidP="00BF7F33">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 xml:space="preserve">With the exception of the 2012 Canadian Guidelines for Recreational Water Quality, the review covers obsolete documents that have been superseded and </w:t>
            </w:r>
            <w:r w:rsidR="00BF7F33">
              <w:rPr>
                <w:rFonts w:asciiTheme="minorHAnsi" w:hAnsiTheme="minorHAnsi" w:cstheme="minorHAnsi"/>
                <w:sz w:val="16"/>
                <w:szCs w:val="16"/>
              </w:rPr>
              <w:t>are</w:t>
            </w:r>
            <w:r w:rsidR="00BF7F33" w:rsidRPr="006351FF">
              <w:rPr>
                <w:rFonts w:asciiTheme="minorHAnsi" w:hAnsiTheme="minorHAnsi" w:cstheme="minorHAnsi"/>
                <w:sz w:val="16"/>
                <w:szCs w:val="16"/>
              </w:rPr>
              <w:t xml:space="preserve"> </w:t>
            </w:r>
            <w:r w:rsidRPr="006351FF">
              <w:rPr>
                <w:rFonts w:asciiTheme="minorHAnsi" w:hAnsiTheme="minorHAnsi" w:cstheme="minorHAnsi"/>
                <w:sz w:val="16"/>
                <w:szCs w:val="16"/>
              </w:rPr>
              <w:t xml:space="preserve">out of date. </w:t>
            </w:r>
          </w:p>
        </w:tc>
      </w:tr>
      <w:tr w:rsidR="00BF2DBF" w14:paraId="6304318B"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noWrap/>
            <w:vAlign w:val="center"/>
            <w:hideMark/>
          </w:tcPr>
          <w:p w14:paraId="4AB1EFDA"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Useful for answering primary research question?</w:t>
            </w:r>
          </w:p>
        </w:tc>
        <w:tc>
          <w:tcPr>
            <w:tcW w:w="850" w:type="dxa"/>
            <w:tcBorders>
              <w:top w:val="nil"/>
              <w:left w:val="nil"/>
              <w:bottom w:val="single" w:sz="8" w:space="0" w:color="B5DDDC"/>
              <w:right w:val="single" w:sz="8" w:space="0" w:color="B5DDDC"/>
            </w:tcBorders>
            <w:shd w:val="clear" w:color="000000" w:fill="FFC7CE"/>
            <w:vAlign w:val="center"/>
            <w:hideMark/>
          </w:tcPr>
          <w:p w14:paraId="274B50C5" w14:textId="77777777" w:rsidR="006351FF" w:rsidRPr="006351FF" w:rsidRDefault="00992883" w:rsidP="006351FF">
            <w:pPr>
              <w:spacing w:before="0" w:after="0" w:line="240" w:lineRule="auto"/>
              <w:jc w:val="center"/>
              <w:rPr>
                <w:rFonts w:asciiTheme="minorHAnsi" w:hAnsiTheme="minorHAnsi" w:cstheme="minorHAnsi"/>
                <w:i/>
                <w:iCs/>
                <w:color w:val="9C0006"/>
                <w:sz w:val="16"/>
                <w:szCs w:val="16"/>
              </w:rPr>
            </w:pPr>
            <w:r w:rsidRPr="006351FF">
              <w:rPr>
                <w:rFonts w:asciiTheme="minorHAnsi" w:hAnsiTheme="minorHAnsi" w:cstheme="minorHAns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0F664F7D" w14:textId="77777777" w:rsidR="006351FF" w:rsidRPr="006351FF" w:rsidRDefault="00992883" w:rsidP="006351FF">
            <w:pPr>
              <w:spacing w:before="0" w:after="0" w:line="240" w:lineRule="auto"/>
              <w:jc w:val="center"/>
              <w:rPr>
                <w:rFonts w:asciiTheme="minorHAnsi" w:hAnsiTheme="minorHAnsi" w:cstheme="minorHAnsi"/>
                <w:i/>
                <w:iCs/>
                <w:color w:val="9C0006"/>
                <w:sz w:val="16"/>
                <w:szCs w:val="16"/>
              </w:rPr>
            </w:pPr>
            <w:r w:rsidRPr="006351FF">
              <w:rPr>
                <w:rFonts w:asciiTheme="minorHAnsi" w:hAnsiTheme="minorHAnsi" w:cstheme="minorHAnsi"/>
                <w:i/>
                <w:iCs/>
                <w:color w:val="9C0006"/>
                <w:sz w:val="16"/>
                <w:szCs w:val="16"/>
              </w:rPr>
              <w:t>Exclude from further review</w:t>
            </w:r>
          </w:p>
        </w:tc>
      </w:tr>
      <w:tr w:rsidR="00BF2DBF" w14:paraId="7F862223" w14:textId="77777777" w:rsidTr="005F4486">
        <w:trPr>
          <w:trHeight w:val="340"/>
        </w:trPr>
        <w:tc>
          <w:tcPr>
            <w:tcW w:w="3676" w:type="dxa"/>
            <w:tcBorders>
              <w:top w:val="nil"/>
              <w:left w:val="single" w:sz="8" w:space="0" w:color="B5DDDC"/>
              <w:bottom w:val="single" w:sz="12" w:space="0" w:color="B5DDDC"/>
              <w:right w:val="single" w:sz="8" w:space="0" w:color="B5DDDC"/>
            </w:tcBorders>
            <w:shd w:val="clear" w:color="000000" w:fill="D6EAEB"/>
            <w:noWrap/>
            <w:vAlign w:val="center"/>
            <w:hideMark/>
          </w:tcPr>
          <w:p w14:paraId="32ED981C" w14:textId="77777777" w:rsidR="006351FF" w:rsidRPr="006351FF" w:rsidRDefault="00992883" w:rsidP="006351FF">
            <w:pPr>
              <w:spacing w:before="0" w:after="0" w:line="240" w:lineRule="auto"/>
              <w:rPr>
                <w:rFonts w:asciiTheme="minorHAnsi" w:hAnsiTheme="minorHAnsi" w:cstheme="minorHAnsi"/>
                <w:sz w:val="16"/>
                <w:szCs w:val="16"/>
              </w:rPr>
            </w:pPr>
            <w:r w:rsidRPr="006351FF">
              <w:rPr>
                <w:rFonts w:asciiTheme="minorHAnsi" w:hAnsiTheme="minorHAnsi" w:cstheme="minorHAnsi"/>
                <w:sz w:val="16"/>
                <w:szCs w:val="16"/>
              </w:rPr>
              <w:t>Useful for answering secondary research questions?</w:t>
            </w:r>
          </w:p>
        </w:tc>
        <w:tc>
          <w:tcPr>
            <w:tcW w:w="850" w:type="dxa"/>
            <w:tcBorders>
              <w:top w:val="nil"/>
              <w:left w:val="nil"/>
              <w:bottom w:val="single" w:sz="12" w:space="0" w:color="B5DDDC"/>
              <w:right w:val="single" w:sz="8" w:space="0" w:color="B5DDDC"/>
            </w:tcBorders>
            <w:shd w:val="clear" w:color="000000" w:fill="FFC7CE"/>
            <w:vAlign w:val="center"/>
            <w:hideMark/>
          </w:tcPr>
          <w:p w14:paraId="5FF13240" w14:textId="77777777" w:rsidR="006351FF" w:rsidRPr="006351FF" w:rsidRDefault="00992883" w:rsidP="006351FF">
            <w:pPr>
              <w:spacing w:before="0" w:after="0" w:line="240" w:lineRule="auto"/>
              <w:jc w:val="center"/>
              <w:rPr>
                <w:rFonts w:asciiTheme="minorHAnsi" w:hAnsiTheme="minorHAnsi" w:cstheme="minorHAnsi"/>
                <w:i/>
                <w:iCs/>
                <w:color w:val="9C0006"/>
                <w:sz w:val="16"/>
                <w:szCs w:val="16"/>
              </w:rPr>
            </w:pPr>
            <w:r w:rsidRPr="006351FF">
              <w:rPr>
                <w:rFonts w:asciiTheme="minorHAnsi" w:hAnsiTheme="minorHAnsi" w:cstheme="minorHAns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4321B769" w14:textId="77777777" w:rsidR="006351FF" w:rsidRPr="006351FF" w:rsidRDefault="00992883" w:rsidP="006351FF">
            <w:pPr>
              <w:spacing w:before="0" w:after="0" w:line="240" w:lineRule="auto"/>
              <w:jc w:val="center"/>
              <w:rPr>
                <w:rFonts w:asciiTheme="minorHAnsi" w:hAnsiTheme="minorHAnsi" w:cstheme="minorHAnsi"/>
                <w:i/>
                <w:iCs/>
                <w:color w:val="9C0006"/>
                <w:sz w:val="16"/>
                <w:szCs w:val="16"/>
              </w:rPr>
            </w:pPr>
            <w:r w:rsidRPr="006351FF">
              <w:rPr>
                <w:rFonts w:asciiTheme="minorHAnsi" w:hAnsiTheme="minorHAnsi" w:cstheme="minorHAnsi"/>
                <w:i/>
                <w:iCs/>
                <w:color w:val="9C0006"/>
                <w:sz w:val="16"/>
                <w:szCs w:val="16"/>
              </w:rPr>
              <w:t>Exclude from further review</w:t>
            </w:r>
          </w:p>
        </w:tc>
      </w:tr>
    </w:tbl>
    <w:p w14:paraId="33FBAE80" w14:textId="69C43D65" w:rsidR="006351FF" w:rsidRDefault="00992883" w:rsidP="006351FF">
      <w:pPr>
        <w:pStyle w:val="Heading3"/>
      </w:pPr>
      <w:bookmarkStart w:id="470" w:name="_Toc106901090"/>
      <w:r>
        <w:t>G2: EnHealth (2012)</w:t>
      </w:r>
      <w:bookmarkEnd w:id="470"/>
    </w:p>
    <w:p w14:paraId="28720B17" w14:textId="77777777" w:rsidR="006351FF" w:rsidRDefault="00992883" w:rsidP="00475C35">
      <w:pPr>
        <w:pStyle w:val="Heading4"/>
      </w:pPr>
      <w:bookmarkStart w:id="471" w:name="_Toc106901091"/>
      <w:r w:rsidRPr="008F7938">
        <w:t>Quality assessment</w:t>
      </w:r>
      <w:bookmarkEnd w:id="471"/>
    </w:p>
    <w:tbl>
      <w:tblPr>
        <w:tblW w:w="7928" w:type="dxa"/>
        <w:tblLayout w:type="fixed"/>
        <w:tblCellMar>
          <w:left w:w="28" w:type="dxa"/>
          <w:right w:w="28" w:type="dxa"/>
        </w:tblCellMar>
        <w:tblLook w:val="04A0" w:firstRow="1" w:lastRow="0" w:firstColumn="1" w:lastColumn="0" w:noHBand="0" w:noVBand="1"/>
      </w:tblPr>
      <w:tblGrid>
        <w:gridCol w:w="3676"/>
        <w:gridCol w:w="850"/>
        <w:gridCol w:w="3402"/>
      </w:tblGrid>
      <w:tr w:rsidR="00BF2DBF" w14:paraId="75E6F69F" w14:textId="77777777" w:rsidTr="005F4486">
        <w:trPr>
          <w:trHeight w:val="340"/>
          <w:tblHeader/>
        </w:trPr>
        <w:tc>
          <w:tcPr>
            <w:tcW w:w="3676"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1B997881" w14:textId="77777777" w:rsidR="005E3DFB" w:rsidRPr="005E3DFB" w:rsidRDefault="00992883" w:rsidP="005E3DFB">
            <w:pPr>
              <w:spacing w:before="0" w:after="0" w:line="240" w:lineRule="auto"/>
              <w:outlineLvl w:val="0"/>
              <w:rPr>
                <w:rFonts w:ascii="Calibri" w:hAnsi="Calibri" w:cs="Calibri"/>
                <w:b/>
                <w:bCs/>
                <w:color w:val="008000"/>
                <w:sz w:val="16"/>
                <w:szCs w:val="16"/>
              </w:rPr>
            </w:pPr>
            <w:r w:rsidRPr="005E3DFB">
              <w:rPr>
                <w:rFonts w:ascii="Calibri" w:hAnsi="Calibri" w:cs="Calibri"/>
                <w:b/>
                <w:bCs/>
                <w:color w:val="008000"/>
                <w:sz w:val="16"/>
                <w:szCs w:val="16"/>
              </w:rPr>
              <w:t>Criteria</w:t>
            </w:r>
          </w:p>
        </w:tc>
        <w:tc>
          <w:tcPr>
            <w:tcW w:w="850" w:type="dxa"/>
            <w:tcBorders>
              <w:top w:val="single" w:sz="8" w:space="0" w:color="B5DDDC"/>
              <w:left w:val="nil"/>
              <w:bottom w:val="single" w:sz="8" w:space="0" w:color="B5DDDC"/>
              <w:right w:val="single" w:sz="8" w:space="0" w:color="B5DDDC"/>
            </w:tcBorders>
            <w:shd w:val="clear" w:color="000000" w:fill="B5DDDC"/>
            <w:vAlign w:val="center"/>
            <w:hideMark/>
          </w:tcPr>
          <w:p w14:paraId="69B0A9A1" w14:textId="77777777" w:rsidR="005E3DFB" w:rsidRPr="005E3DFB" w:rsidRDefault="00992883" w:rsidP="005E3DFB">
            <w:pPr>
              <w:spacing w:before="0" w:after="0" w:line="240" w:lineRule="auto"/>
              <w:jc w:val="center"/>
              <w:outlineLvl w:val="0"/>
              <w:rPr>
                <w:rFonts w:ascii="Calibri" w:hAnsi="Calibri" w:cs="Calibri"/>
                <w:b/>
                <w:bCs/>
                <w:color w:val="008000"/>
                <w:sz w:val="16"/>
                <w:szCs w:val="16"/>
              </w:rPr>
            </w:pPr>
            <w:r w:rsidRPr="005E3DFB">
              <w:rPr>
                <w:rFonts w:ascii="Calibri" w:hAnsi="Calibri" w:cs="Calibri"/>
                <w:b/>
                <w:bCs/>
                <w:color w:val="008000"/>
                <w:sz w:val="16"/>
                <w:szCs w:val="16"/>
              </w:rPr>
              <w:t>Assessment</w:t>
            </w:r>
          </w:p>
        </w:tc>
        <w:tc>
          <w:tcPr>
            <w:tcW w:w="3402" w:type="dxa"/>
            <w:tcBorders>
              <w:top w:val="single" w:sz="8" w:space="0" w:color="B5DDDC"/>
              <w:left w:val="nil"/>
              <w:bottom w:val="single" w:sz="8" w:space="0" w:color="B5DDDC"/>
              <w:right w:val="single" w:sz="8" w:space="0" w:color="B5DDDC"/>
            </w:tcBorders>
            <w:shd w:val="clear" w:color="000000" w:fill="B5DDDC"/>
            <w:vAlign w:val="center"/>
            <w:hideMark/>
          </w:tcPr>
          <w:p w14:paraId="39686B3E" w14:textId="77777777" w:rsidR="005E3DFB" w:rsidRPr="005E3DFB" w:rsidRDefault="00992883" w:rsidP="005E3DFB">
            <w:pPr>
              <w:spacing w:before="0" w:after="0" w:line="240" w:lineRule="auto"/>
              <w:jc w:val="center"/>
              <w:outlineLvl w:val="0"/>
              <w:rPr>
                <w:rFonts w:ascii="Calibri" w:hAnsi="Calibri" w:cs="Calibri"/>
                <w:b/>
                <w:bCs/>
                <w:color w:val="008000"/>
                <w:sz w:val="16"/>
                <w:szCs w:val="16"/>
              </w:rPr>
            </w:pPr>
            <w:r w:rsidRPr="005E3DFB">
              <w:rPr>
                <w:rFonts w:ascii="Calibri" w:hAnsi="Calibri" w:cs="Calibri"/>
                <w:b/>
                <w:bCs/>
                <w:color w:val="008000"/>
                <w:sz w:val="16"/>
                <w:szCs w:val="16"/>
              </w:rPr>
              <w:t>G2: EnHealth 2012, Risk Assessment Guidelines</w:t>
            </w:r>
          </w:p>
        </w:tc>
      </w:tr>
      <w:tr w:rsidR="00BF2DBF" w14:paraId="3F9973E5"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8902E71" w14:textId="77777777" w:rsidR="005E3DFB" w:rsidRPr="005E3DFB" w:rsidRDefault="00992883" w:rsidP="005E3DFB">
            <w:pPr>
              <w:spacing w:before="0" w:after="0" w:line="240" w:lineRule="auto"/>
              <w:outlineLvl w:val="0"/>
              <w:rPr>
                <w:rFonts w:ascii="Calibri" w:hAnsi="Calibri" w:cs="Calibri"/>
                <w:b/>
                <w:bCs/>
                <w:color w:val="000000"/>
                <w:sz w:val="16"/>
                <w:szCs w:val="16"/>
              </w:rPr>
            </w:pPr>
            <w:r w:rsidRPr="005E3DFB">
              <w:rPr>
                <w:rFonts w:ascii="Calibri" w:hAnsi="Calibri" w:cs="Calibri"/>
                <w:b/>
                <w:bCs/>
                <w:color w:val="000000"/>
                <w:sz w:val="16"/>
                <w:szCs w:val="16"/>
              </w:rPr>
              <w:t>Overall guidance/advice development process</w:t>
            </w:r>
          </w:p>
        </w:tc>
        <w:tc>
          <w:tcPr>
            <w:tcW w:w="850" w:type="dxa"/>
            <w:tcBorders>
              <w:top w:val="nil"/>
              <w:left w:val="nil"/>
              <w:bottom w:val="single" w:sz="8" w:space="0" w:color="B5DDDC"/>
              <w:right w:val="single" w:sz="8" w:space="0" w:color="B5DDDC"/>
            </w:tcBorders>
            <w:shd w:val="clear" w:color="000000" w:fill="D6EAEB"/>
            <w:vAlign w:val="center"/>
            <w:hideMark/>
          </w:tcPr>
          <w:p w14:paraId="0E52887C" w14:textId="77777777" w:rsidR="005E3DFB" w:rsidRPr="005E3DFB" w:rsidRDefault="00992883" w:rsidP="005E3DFB">
            <w:pPr>
              <w:spacing w:before="0" w:after="0" w:line="240" w:lineRule="auto"/>
              <w:outlineLvl w:val="0"/>
              <w:rPr>
                <w:rFonts w:ascii="Calibri" w:hAnsi="Calibri" w:cs="Calibri"/>
                <w:b/>
                <w:bCs/>
                <w:color w:val="000000"/>
                <w:sz w:val="16"/>
                <w:szCs w:val="16"/>
              </w:rPr>
            </w:pPr>
            <w:r w:rsidRPr="005E3DFB">
              <w:rPr>
                <w:rFonts w:ascii="Calibri" w:hAnsi="Calibri" w:cs="Calibri"/>
                <w:b/>
                <w:bCs/>
                <w:color w:val="000000"/>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0F4AB1F3" w14:textId="77777777" w:rsidR="005E3DFB" w:rsidRPr="005E3DFB" w:rsidRDefault="00992883" w:rsidP="005E3DFB">
            <w:pPr>
              <w:spacing w:before="0" w:after="0" w:line="240" w:lineRule="auto"/>
              <w:outlineLvl w:val="0"/>
              <w:rPr>
                <w:rFonts w:ascii="Calibri" w:hAnsi="Calibri" w:cs="Calibri"/>
                <w:b/>
                <w:bCs/>
                <w:color w:val="000000"/>
                <w:sz w:val="16"/>
                <w:szCs w:val="16"/>
              </w:rPr>
            </w:pPr>
            <w:r w:rsidRPr="005E3DFB">
              <w:rPr>
                <w:rFonts w:ascii="Calibri" w:hAnsi="Calibri" w:cs="Calibri"/>
                <w:b/>
                <w:bCs/>
                <w:color w:val="000000"/>
                <w:sz w:val="16"/>
                <w:szCs w:val="16"/>
              </w:rPr>
              <w:t> </w:t>
            </w:r>
          </w:p>
        </w:tc>
      </w:tr>
      <w:tr w:rsidR="00BF2DBF" w14:paraId="3FD1A027"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CFFF001"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Are the key stages of the organisation’s advice development processes compatible with Australian processes?</w:t>
            </w:r>
          </w:p>
        </w:tc>
        <w:tc>
          <w:tcPr>
            <w:tcW w:w="850" w:type="dxa"/>
            <w:tcBorders>
              <w:top w:val="nil"/>
              <w:left w:val="nil"/>
              <w:bottom w:val="single" w:sz="8" w:space="0" w:color="B5DDDC"/>
              <w:right w:val="single" w:sz="8" w:space="0" w:color="B5DDDC"/>
            </w:tcBorders>
            <w:shd w:val="clear" w:color="000000" w:fill="92D050"/>
            <w:vAlign w:val="center"/>
            <w:hideMark/>
          </w:tcPr>
          <w:p w14:paraId="01A75213"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0B045230"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The EnHealth guidelines are produced by Environmental Health Standing Committee (enHealth), which is a subcommittee of the Australian Health Protection Principal Committee (AHPPC) which is facilitated by the Commonwealth Department of Health.</w:t>
            </w:r>
          </w:p>
        </w:tc>
      </w:tr>
      <w:tr w:rsidR="00BF2DBF" w14:paraId="31C3D231"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7F9DDA8"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Are the administrative processes documented and publicly available?</w:t>
            </w:r>
          </w:p>
        </w:tc>
        <w:tc>
          <w:tcPr>
            <w:tcW w:w="850" w:type="dxa"/>
            <w:tcBorders>
              <w:top w:val="nil"/>
              <w:left w:val="nil"/>
              <w:bottom w:val="single" w:sz="8" w:space="0" w:color="B5DDDC"/>
              <w:right w:val="single" w:sz="8" w:space="0" w:color="B5DDDC"/>
            </w:tcBorders>
            <w:vAlign w:val="center"/>
            <w:hideMark/>
          </w:tcPr>
          <w:p w14:paraId="77B96453"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E4AAC61"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Not reported</w:t>
            </w:r>
          </w:p>
        </w:tc>
      </w:tr>
      <w:tr w:rsidR="00BF2DBF" w14:paraId="686DC68E"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0636A2F"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Was the work overseen by an expert advisory committee?</w:t>
            </w:r>
          </w:p>
        </w:tc>
        <w:tc>
          <w:tcPr>
            <w:tcW w:w="850" w:type="dxa"/>
            <w:tcBorders>
              <w:top w:val="nil"/>
              <w:left w:val="nil"/>
              <w:bottom w:val="single" w:sz="8" w:space="0" w:color="B5DDDC"/>
              <w:right w:val="single" w:sz="8" w:space="0" w:color="B5DDDC"/>
            </w:tcBorders>
            <w:shd w:val="clear" w:color="000000" w:fill="92D050"/>
            <w:vAlign w:val="center"/>
            <w:hideMark/>
          </w:tcPr>
          <w:p w14:paraId="40ED5262"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6B7E541D"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The Environmental Health Standing Committee (enHealth) oversaw the work</w:t>
            </w:r>
          </w:p>
        </w:tc>
      </w:tr>
      <w:tr w:rsidR="00BF2DBF" w14:paraId="1D48DAFB"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66736B0" w14:textId="77777777" w:rsidR="005E3DFB" w:rsidRPr="005E3DFB" w:rsidRDefault="00992883" w:rsidP="005E3DFB">
            <w:pPr>
              <w:spacing w:before="0" w:after="0" w:line="240" w:lineRule="auto"/>
              <w:ind w:firstLineChars="200" w:firstLine="320"/>
              <w:outlineLvl w:val="0"/>
              <w:rPr>
                <w:rFonts w:ascii="Calibri" w:hAnsi="Calibri" w:cs="Calibri"/>
                <w:sz w:val="16"/>
                <w:szCs w:val="16"/>
              </w:rPr>
            </w:pPr>
            <w:r w:rsidRPr="005E3DFB">
              <w:rPr>
                <w:rFonts w:ascii="Calibri" w:hAnsi="Calibri" w:cs="Calibri"/>
                <w:sz w:val="16"/>
                <w:szCs w:val="16"/>
              </w:rPr>
              <w:t>Are potential conflicts of interest of committee members declared, managed and/or reported?</w:t>
            </w:r>
          </w:p>
        </w:tc>
        <w:tc>
          <w:tcPr>
            <w:tcW w:w="850" w:type="dxa"/>
            <w:tcBorders>
              <w:top w:val="nil"/>
              <w:left w:val="nil"/>
              <w:bottom w:val="single" w:sz="8" w:space="0" w:color="B5DDDC"/>
              <w:right w:val="single" w:sz="8" w:space="0" w:color="B5DDDC"/>
            </w:tcBorders>
            <w:vAlign w:val="center"/>
            <w:hideMark/>
          </w:tcPr>
          <w:p w14:paraId="50A9D681"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E96E12A"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Not reported</w:t>
            </w:r>
          </w:p>
        </w:tc>
      </w:tr>
      <w:tr w:rsidR="00BF2DBF" w14:paraId="0DBD080F"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F05970B"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Are funding sources declared?</w:t>
            </w:r>
          </w:p>
        </w:tc>
        <w:tc>
          <w:tcPr>
            <w:tcW w:w="850" w:type="dxa"/>
            <w:tcBorders>
              <w:top w:val="nil"/>
              <w:left w:val="nil"/>
              <w:bottom w:val="single" w:sz="8" w:space="0" w:color="B5DDDC"/>
              <w:right w:val="single" w:sz="8" w:space="0" w:color="B5DDDC"/>
            </w:tcBorders>
            <w:vAlign w:val="center"/>
            <w:hideMark/>
          </w:tcPr>
          <w:p w14:paraId="64803BE3"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6866AD4"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Not reported, but it is almost certain that the Commonwealth Government has funded the work.</w:t>
            </w:r>
          </w:p>
        </w:tc>
      </w:tr>
      <w:tr w:rsidR="00BF2DBF" w14:paraId="6EDDC76D"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7EACE0A"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Was there public consultation on this work? If so, provide details.</w:t>
            </w:r>
          </w:p>
        </w:tc>
        <w:tc>
          <w:tcPr>
            <w:tcW w:w="850" w:type="dxa"/>
            <w:tcBorders>
              <w:top w:val="nil"/>
              <w:left w:val="nil"/>
              <w:bottom w:val="single" w:sz="8" w:space="0" w:color="B5DDDC"/>
              <w:right w:val="single" w:sz="8" w:space="0" w:color="B5DDDC"/>
            </w:tcBorders>
            <w:vAlign w:val="center"/>
            <w:hideMark/>
          </w:tcPr>
          <w:p w14:paraId="75EF1E03"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Can't Tell</w:t>
            </w:r>
          </w:p>
        </w:tc>
        <w:tc>
          <w:tcPr>
            <w:tcW w:w="3402" w:type="dxa"/>
            <w:tcBorders>
              <w:top w:val="nil"/>
              <w:left w:val="nil"/>
              <w:bottom w:val="single" w:sz="8" w:space="0" w:color="B5DDDC"/>
              <w:right w:val="single" w:sz="8" w:space="0" w:color="B5DDDC"/>
            </w:tcBorders>
            <w:vAlign w:val="center"/>
            <w:hideMark/>
          </w:tcPr>
          <w:p w14:paraId="715F44C2"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It is not stated if public consultation was undertaken or not</w:t>
            </w:r>
          </w:p>
        </w:tc>
      </w:tr>
      <w:tr w:rsidR="00BF2DBF" w14:paraId="0EEEA88A"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D3891AA"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Is the advice peer reviewed?</w:t>
            </w:r>
          </w:p>
        </w:tc>
        <w:tc>
          <w:tcPr>
            <w:tcW w:w="850" w:type="dxa"/>
            <w:tcBorders>
              <w:top w:val="nil"/>
              <w:left w:val="nil"/>
              <w:bottom w:val="single" w:sz="8" w:space="0" w:color="B5DDDC"/>
              <w:right w:val="single" w:sz="8" w:space="0" w:color="B5DDDC"/>
            </w:tcBorders>
            <w:shd w:val="clear" w:color="000000" w:fill="FFFF00"/>
            <w:vAlign w:val="center"/>
            <w:hideMark/>
          </w:tcPr>
          <w:p w14:paraId="0E390459"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3C6878CA"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In the Acknowledgements section, it is stated that international peer review on the draft document was provided by Professor Steve Hrudey, University of Alberta, and ChemRisk LLC, San Francisco (Ellen Donovan and Hugh Scobie).</w:t>
            </w:r>
          </w:p>
        </w:tc>
      </w:tr>
      <w:tr w:rsidR="00BF2DBF" w14:paraId="256DCEC8"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4C470B9" w14:textId="77777777" w:rsidR="005E3DFB" w:rsidRPr="005E3DFB" w:rsidRDefault="00992883" w:rsidP="005E3DFB">
            <w:pPr>
              <w:spacing w:before="0" w:after="0" w:line="240" w:lineRule="auto"/>
              <w:ind w:firstLineChars="200" w:firstLine="320"/>
              <w:outlineLvl w:val="0"/>
              <w:rPr>
                <w:rFonts w:ascii="Calibri" w:hAnsi="Calibri" w:cs="Calibri"/>
                <w:sz w:val="16"/>
                <w:szCs w:val="16"/>
              </w:rPr>
            </w:pPr>
            <w:r w:rsidRPr="005E3DFB">
              <w:rPr>
                <w:rFonts w:ascii="Calibri" w:hAnsi="Calibri" w:cs="Calibri"/>
                <w:sz w:val="16"/>
                <w:szCs w:val="16"/>
              </w:rPr>
              <w:t>If so, is the peer review outcome documented and/or published?</w:t>
            </w:r>
          </w:p>
        </w:tc>
        <w:tc>
          <w:tcPr>
            <w:tcW w:w="850" w:type="dxa"/>
            <w:tcBorders>
              <w:top w:val="nil"/>
              <w:left w:val="nil"/>
              <w:bottom w:val="single" w:sz="8" w:space="0" w:color="B5DDDC"/>
              <w:right w:val="single" w:sz="8" w:space="0" w:color="B5DDDC"/>
            </w:tcBorders>
            <w:vAlign w:val="center"/>
            <w:hideMark/>
          </w:tcPr>
          <w:p w14:paraId="2F256B0F"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988F00C"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No reference to publishing of the peer review is provided and it is assumed that the material has not been published.</w:t>
            </w:r>
          </w:p>
        </w:tc>
      </w:tr>
      <w:tr w:rsidR="00BF2DBF" w14:paraId="77DB756A"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0A2A102"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Was the guidance/advice developed or updated recently? Provide details.</w:t>
            </w:r>
          </w:p>
        </w:tc>
        <w:tc>
          <w:tcPr>
            <w:tcW w:w="850" w:type="dxa"/>
            <w:tcBorders>
              <w:top w:val="nil"/>
              <w:left w:val="nil"/>
              <w:bottom w:val="single" w:sz="8" w:space="0" w:color="B5DDDC"/>
              <w:right w:val="single" w:sz="8" w:space="0" w:color="B5DDDC"/>
            </w:tcBorders>
            <w:vAlign w:val="center"/>
            <w:hideMark/>
          </w:tcPr>
          <w:p w14:paraId="7A076EBD"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A303E87"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The document was published in 2012 and as of March 2012 no further updates are reported on the Commonwealth Health Department website https://www1.health.gov.au/internet/main/publishing.nsf/Content/health-pubhlth-publicat-environ.htm</w:t>
            </w:r>
          </w:p>
        </w:tc>
      </w:tr>
      <w:tr w:rsidR="00BF2DBF" w14:paraId="3D96DE7D"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9346270" w14:textId="77777777" w:rsidR="005E3DFB" w:rsidRPr="005E3DFB" w:rsidRDefault="00992883" w:rsidP="005E3DFB">
            <w:pPr>
              <w:spacing w:before="0" w:after="0" w:line="240" w:lineRule="auto"/>
              <w:outlineLvl w:val="0"/>
              <w:rPr>
                <w:rFonts w:ascii="Calibri" w:hAnsi="Calibri" w:cs="Calibri"/>
                <w:b/>
                <w:bCs/>
                <w:sz w:val="16"/>
                <w:szCs w:val="16"/>
              </w:rPr>
            </w:pPr>
            <w:r w:rsidRPr="005E3DFB">
              <w:rPr>
                <w:rFonts w:ascii="Calibri" w:hAnsi="Calibri" w:cs="Calibri"/>
                <w:b/>
                <w:bCs/>
                <w:sz w:val="16"/>
                <w:szCs w:val="16"/>
              </w:rPr>
              <w:t>Evidence review parameters</w:t>
            </w:r>
          </w:p>
        </w:tc>
        <w:tc>
          <w:tcPr>
            <w:tcW w:w="850" w:type="dxa"/>
            <w:tcBorders>
              <w:top w:val="nil"/>
              <w:left w:val="nil"/>
              <w:bottom w:val="single" w:sz="8" w:space="0" w:color="B5DDDC"/>
              <w:right w:val="single" w:sz="8" w:space="0" w:color="B5DDDC"/>
            </w:tcBorders>
            <w:shd w:val="clear" w:color="000000" w:fill="D6EAEB"/>
            <w:vAlign w:val="center"/>
            <w:hideMark/>
          </w:tcPr>
          <w:p w14:paraId="29B13124" w14:textId="77777777" w:rsidR="005E3DFB" w:rsidRPr="005E3DFB" w:rsidRDefault="00992883" w:rsidP="005E3DFB">
            <w:pPr>
              <w:spacing w:before="0" w:after="0" w:line="240" w:lineRule="auto"/>
              <w:outlineLvl w:val="0"/>
              <w:rPr>
                <w:rFonts w:ascii="Calibri" w:hAnsi="Calibri" w:cs="Calibri"/>
                <w:b/>
                <w:bCs/>
                <w:sz w:val="16"/>
                <w:szCs w:val="16"/>
              </w:rPr>
            </w:pPr>
            <w:r w:rsidRPr="005E3DFB">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0DB6EC60" w14:textId="77777777" w:rsidR="005E3DFB" w:rsidRPr="005E3DFB" w:rsidRDefault="00992883" w:rsidP="005E3DFB">
            <w:pPr>
              <w:spacing w:before="0" w:after="0" w:line="240" w:lineRule="auto"/>
              <w:outlineLvl w:val="0"/>
              <w:rPr>
                <w:rFonts w:ascii="Calibri" w:hAnsi="Calibri" w:cs="Calibri"/>
                <w:b/>
                <w:bCs/>
                <w:sz w:val="16"/>
                <w:szCs w:val="16"/>
              </w:rPr>
            </w:pPr>
            <w:r w:rsidRPr="005E3DFB">
              <w:rPr>
                <w:rFonts w:ascii="Calibri" w:hAnsi="Calibri" w:cs="Calibri"/>
                <w:b/>
                <w:bCs/>
                <w:sz w:val="16"/>
                <w:szCs w:val="16"/>
              </w:rPr>
              <w:t> </w:t>
            </w:r>
          </w:p>
        </w:tc>
      </w:tr>
      <w:tr w:rsidR="00BF2DBF" w14:paraId="312089F4"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FE2436A"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Are decisions about scope, definitions and evidence review parameters documented and publicly available?</w:t>
            </w:r>
          </w:p>
        </w:tc>
        <w:tc>
          <w:tcPr>
            <w:tcW w:w="850" w:type="dxa"/>
            <w:tcBorders>
              <w:top w:val="nil"/>
              <w:left w:val="nil"/>
              <w:bottom w:val="single" w:sz="8" w:space="0" w:color="B5DDDC"/>
              <w:right w:val="single" w:sz="8" w:space="0" w:color="B5DDDC"/>
            </w:tcBorders>
            <w:vAlign w:val="center"/>
            <w:hideMark/>
          </w:tcPr>
          <w:p w14:paraId="064129D4"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CEE6836"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The EnHealth guidelines do not address individual contaminants, but rather detail risk assessment methods for chemical and microbial contaminants.  No formal evidence review material is described.</w:t>
            </w:r>
          </w:p>
        </w:tc>
      </w:tr>
      <w:tr w:rsidR="00BF2DBF" w14:paraId="5D746A46"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859212B"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Is there a preference for data from studies that follow agreed international protocols or meet appropriate industry standards?</w:t>
            </w:r>
          </w:p>
        </w:tc>
        <w:tc>
          <w:tcPr>
            <w:tcW w:w="850" w:type="dxa"/>
            <w:tcBorders>
              <w:top w:val="nil"/>
              <w:left w:val="nil"/>
              <w:bottom w:val="single" w:sz="8" w:space="0" w:color="B5DDDC"/>
              <w:right w:val="single" w:sz="8" w:space="0" w:color="B5DDDC"/>
            </w:tcBorders>
            <w:vAlign w:val="center"/>
            <w:hideMark/>
          </w:tcPr>
          <w:p w14:paraId="1E5A4C0F"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924A256" w14:textId="28B4706E"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 xml:space="preserve">The EnHealth guidelines clearly draw </w:t>
            </w:r>
            <w:r w:rsidR="00EA2716" w:rsidRPr="005E3DFB">
              <w:rPr>
                <w:rFonts w:ascii="Calibri" w:hAnsi="Calibri" w:cs="Calibri"/>
                <w:sz w:val="16"/>
                <w:szCs w:val="16"/>
              </w:rPr>
              <w:t>on international</w:t>
            </w:r>
            <w:r w:rsidRPr="005E3DFB">
              <w:rPr>
                <w:rFonts w:ascii="Calibri" w:hAnsi="Calibri" w:cs="Calibri"/>
                <w:sz w:val="16"/>
                <w:szCs w:val="16"/>
              </w:rPr>
              <w:t xml:space="preserve"> guidance, but this is not always referenced so the contribution of earlier methodologies is not clear.</w:t>
            </w:r>
          </w:p>
        </w:tc>
      </w:tr>
      <w:tr w:rsidR="00BF2DBF" w14:paraId="3EB6032F"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61DDFA3"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850" w:type="dxa"/>
            <w:tcBorders>
              <w:top w:val="nil"/>
              <w:left w:val="nil"/>
              <w:bottom w:val="single" w:sz="8" w:space="0" w:color="B5DDDC"/>
              <w:right w:val="single" w:sz="8" w:space="0" w:color="B5DDDC"/>
            </w:tcBorders>
            <w:vAlign w:val="center"/>
            <w:hideMark/>
          </w:tcPr>
          <w:p w14:paraId="531952BF"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D883DC2"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Not reported</w:t>
            </w:r>
          </w:p>
        </w:tc>
      </w:tr>
      <w:tr w:rsidR="00BF2DBF" w14:paraId="3C23B588"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7A4F564"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If proprietary/confidential studies or data are considered by the agency, are these appropriately described/recorded?</w:t>
            </w:r>
          </w:p>
        </w:tc>
        <w:tc>
          <w:tcPr>
            <w:tcW w:w="850" w:type="dxa"/>
            <w:tcBorders>
              <w:top w:val="nil"/>
              <w:left w:val="nil"/>
              <w:bottom w:val="single" w:sz="8" w:space="0" w:color="B5DDDC"/>
              <w:right w:val="single" w:sz="8" w:space="0" w:color="B5DDDC"/>
            </w:tcBorders>
            <w:vAlign w:val="center"/>
            <w:hideMark/>
          </w:tcPr>
          <w:p w14:paraId="3E66FCEE"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10021D1E"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No such studies or data is considered to the reviewer's knowledge</w:t>
            </w:r>
          </w:p>
        </w:tc>
      </w:tr>
      <w:tr w:rsidR="00BF2DBF" w14:paraId="30E2494B"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0F7EDA2"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Are inclusion/exclusion criteria used to select or exclude certain studies from the review? If so, is justification provided?</w:t>
            </w:r>
          </w:p>
        </w:tc>
        <w:tc>
          <w:tcPr>
            <w:tcW w:w="850" w:type="dxa"/>
            <w:tcBorders>
              <w:top w:val="nil"/>
              <w:left w:val="nil"/>
              <w:bottom w:val="single" w:sz="8" w:space="0" w:color="B5DDDC"/>
              <w:right w:val="single" w:sz="8" w:space="0" w:color="B5DDDC"/>
            </w:tcBorders>
            <w:vAlign w:val="center"/>
            <w:hideMark/>
          </w:tcPr>
          <w:p w14:paraId="026447C8"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C2274A8"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Not reported</w:t>
            </w:r>
          </w:p>
        </w:tc>
      </w:tr>
      <w:tr w:rsidR="00BF2DBF" w14:paraId="333885A3"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422A12D"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Does the organisation use or adopt review findings or risk assessments from other organisations? What process was used to critically assess these external findings?</w:t>
            </w:r>
          </w:p>
        </w:tc>
        <w:tc>
          <w:tcPr>
            <w:tcW w:w="850" w:type="dxa"/>
            <w:tcBorders>
              <w:top w:val="nil"/>
              <w:left w:val="nil"/>
              <w:bottom w:val="single" w:sz="8" w:space="0" w:color="B5DDDC"/>
              <w:right w:val="single" w:sz="8" w:space="0" w:color="B5DDDC"/>
            </w:tcBorders>
            <w:vAlign w:val="center"/>
            <w:hideMark/>
          </w:tcPr>
          <w:p w14:paraId="6F8E40DE"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F5B78DD"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The proposed methodology is enunciated as an Australian approach but reference is made to the US National Research Council publication "National Research Council (NRC) (2008). Science and decisions: Advancing risk assessment. Washington, DC: National Academy Press."</w:t>
            </w:r>
          </w:p>
        </w:tc>
      </w:tr>
      <w:tr w:rsidR="00BF2DBF" w14:paraId="2789112A"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A6B7F68"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 xml:space="preserve">Can grey literature such as government reports and policy documents be included? </w:t>
            </w:r>
          </w:p>
        </w:tc>
        <w:tc>
          <w:tcPr>
            <w:tcW w:w="850" w:type="dxa"/>
            <w:tcBorders>
              <w:top w:val="nil"/>
              <w:left w:val="nil"/>
              <w:bottom w:val="single" w:sz="8" w:space="0" w:color="B5DDDC"/>
              <w:right w:val="single" w:sz="8" w:space="0" w:color="B5DDDC"/>
            </w:tcBorders>
            <w:shd w:val="clear" w:color="000000" w:fill="FFFF00"/>
            <w:vAlign w:val="center"/>
            <w:hideMark/>
          </w:tcPr>
          <w:p w14:paraId="29036D4F"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03852FD8"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Such documents are listed in the reference section.</w:t>
            </w:r>
          </w:p>
        </w:tc>
      </w:tr>
      <w:tr w:rsidR="00BF2DBF" w14:paraId="068ABCDB" w14:textId="77777777" w:rsidTr="00C67CF5">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0644BBA"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Is there documentation and justification on the selection of a toxicological endpoint for use as point of departure for health-based guideline derivation?</w:t>
            </w:r>
          </w:p>
        </w:tc>
        <w:tc>
          <w:tcPr>
            <w:tcW w:w="850" w:type="dxa"/>
            <w:tcBorders>
              <w:top w:val="nil"/>
              <w:left w:val="nil"/>
              <w:bottom w:val="single" w:sz="8" w:space="0" w:color="B5DDDC"/>
              <w:right w:val="single" w:sz="8" w:space="0" w:color="B5DDDC"/>
            </w:tcBorders>
            <w:shd w:val="clear" w:color="auto" w:fill="FFFF00"/>
            <w:vAlign w:val="center"/>
            <w:hideMark/>
          </w:tcPr>
          <w:p w14:paraId="32BA05BF"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257B4ECC"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The guidelines discuss the selection of toxicological endpoints and POD in detail from a methodological perspective.  Values are not supplied for individual contaminants.</w:t>
            </w:r>
          </w:p>
        </w:tc>
      </w:tr>
      <w:tr w:rsidR="00BF2DBF" w14:paraId="08CC35FF"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37BE1BF" w14:textId="77777777" w:rsidR="005E3DFB" w:rsidRPr="005E3DFB" w:rsidRDefault="00992883" w:rsidP="005E3DFB">
            <w:pPr>
              <w:spacing w:before="0" w:after="0" w:line="240" w:lineRule="auto"/>
              <w:outlineLvl w:val="0"/>
              <w:rPr>
                <w:rFonts w:ascii="Calibri" w:hAnsi="Calibri" w:cs="Calibri"/>
                <w:b/>
                <w:bCs/>
                <w:sz w:val="16"/>
                <w:szCs w:val="16"/>
              </w:rPr>
            </w:pPr>
            <w:r w:rsidRPr="005E3DFB">
              <w:rPr>
                <w:rFonts w:ascii="Calibri" w:hAnsi="Calibri" w:cs="Calibri"/>
                <w:b/>
                <w:bCs/>
                <w:sz w:val="16"/>
                <w:szCs w:val="16"/>
              </w:rPr>
              <w:t>Evidence search</w:t>
            </w:r>
          </w:p>
        </w:tc>
        <w:tc>
          <w:tcPr>
            <w:tcW w:w="850" w:type="dxa"/>
            <w:tcBorders>
              <w:top w:val="nil"/>
              <w:left w:val="nil"/>
              <w:bottom w:val="single" w:sz="8" w:space="0" w:color="B5DDDC"/>
              <w:right w:val="single" w:sz="8" w:space="0" w:color="B5DDDC"/>
            </w:tcBorders>
            <w:shd w:val="clear" w:color="000000" w:fill="D6EAEB"/>
            <w:vAlign w:val="center"/>
            <w:hideMark/>
          </w:tcPr>
          <w:p w14:paraId="12901B1B" w14:textId="77777777" w:rsidR="005E3DFB" w:rsidRPr="005E3DFB" w:rsidRDefault="00992883" w:rsidP="005E3DFB">
            <w:pPr>
              <w:spacing w:before="0" w:after="0" w:line="240" w:lineRule="auto"/>
              <w:outlineLvl w:val="0"/>
              <w:rPr>
                <w:rFonts w:ascii="Calibri" w:hAnsi="Calibri" w:cs="Calibri"/>
                <w:b/>
                <w:bCs/>
                <w:sz w:val="16"/>
                <w:szCs w:val="16"/>
              </w:rPr>
            </w:pPr>
            <w:r w:rsidRPr="005E3DFB">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3D6C8F8F" w14:textId="77777777" w:rsidR="005E3DFB" w:rsidRPr="005E3DFB" w:rsidRDefault="00992883" w:rsidP="005E3DFB">
            <w:pPr>
              <w:spacing w:before="0" w:after="0" w:line="240" w:lineRule="auto"/>
              <w:outlineLvl w:val="0"/>
              <w:rPr>
                <w:rFonts w:ascii="Calibri" w:hAnsi="Calibri" w:cs="Calibri"/>
                <w:b/>
                <w:bCs/>
                <w:sz w:val="16"/>
                <w:szCs w:val="16"/>
              </w:rPr>
            </w:pPr>
            <w:r w:rsidRPr="005E3DFB">
              <w:rPr>
                <w:rFonts w:ascii="Calibri" w:hAnsi="Calibri" w:cs="Calibri"/>
                <w:b/>
                <w:bCs/>
                <w:sz w:val="16"/>
                <w:szCs w:val="16"/>
              </w:rPr>
              <w:t> </w:t>
            </w:r>
          </w:p>
        </w:tc>
      </w:tr>
      <w:tr w:rsidR="00BF2DBF" w14:paraId="00C1BC00"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D403155"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Are databases and other sources of evidence specified?</w:t>
            </w:r>
          </w:p>
        </w:tc>
        <w:tc>
          <w:tcPr>
            <w:tcW w:w="850" w:type="dxa"/>
            <w:tcBorders>
              <w:top w:val="nil"/>
              <w:left w:val="nil"/>
              <w:bottom w:val="single" w:sz="8" w:space="0" w:color="B5DDDC"/>
              <w:right w:val="single" w:sz="8" w:space="0" w:color="B5DDDC"/>
            </w:tcBorders>
            <w:vAlign w:val="center"/>
            <w:hideMark/>
          </w:tcPr>
          <w:p w14:paraId="42B15E79"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9822492"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Not reported</w:t>
            </w:r>
          </w:p>
        </w:tc>
      </w:tr>
      <w:tr w:rsidR="00BF2DBF" w14:paraId="18CFF68E"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3560001"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850" w:type="dxa"/>
            <w:tcBorders>
              <w:top w:val="nil"/>
              <w:left w:val="nil"/>
              <w:bottom w:val="single" w:sz="8" w:space="0" w:color="B5DDDC"/>
              <w:right w:val="single" w:sz="8" w:space="0" w:color="B5DDDC"/>
            </w:tcBorders>
            <w:vAlign w:val="center"/>
            <w:hideMark/>
          </w:tcPr>
          <w:p w14:paraId="354ADC17"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3EA2667"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Not reported</w:t>
            </w:r>
          </w:p>
        </w:tc>
      </w:tr>
      <w:tr w:rsidR="00BF2DBF" w14:paraId="0797F0D3"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D325919"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Is it specified what date range the literature search covers? Is there a justification?</w:t>
            </w:r>
          </w:p>
        </w:tc>
        <w:tc>
          <w:tcPr>
            <w:tcW w:w="850" w:type="dxa"/>
            <w:tcBorders>
              <w:top w:val="nil"/>
              <w:left w:val="nil"/>
              <w:bottom w:val="single" w:sz="8" w:space="0" w:color="B5DDDC"/>
              <w:right w:val="single" w:sz="8" w:space="0" w:color="B5DDDC"/>
            </w:tcBorders>
            <w:vAlign w:val="center"/>
            <w:hideMark/>
          </w:tcPr>
          <w:p w14:paraId="0F90FC6C"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8307F7E"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Not reported</w:t>
            </w:r>
          </w:p>
        </w:tc>
      </w:tr>
      <w:tr w:rsidR="00BF2DBF" w14:paraId="12AEA68B"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AFE7F47"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 xml:space="preserve">Are search terms and/or search strings specified? </w:t>
            </w:r>
          </w:p>
        </w:tc>
        <w:tc>
          <w:tcPr>
            <w:tcW w:w="850" w:type="dxa"/>
            <w:tcBorders>
              <w:top w:val="nil"/>
              <w:left w:val="nil"/>
              <w:bottom w:val="single" w:sz="8" w:space="0" w:color="B5DDDC"/>
              <w:right w:val="single" w:sz="8" w:space="0" w:color="B5DDDC"/>
            </w:tcBorders>
            <w:vAlign w:val="center"/>
            <w:hideMark/>
          </w:tcPr>
          <w:p w14:paraId="4065C293"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AE65DF1"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Not reported</w:t>
            </w:r>
          </w:p>
        </w:tc>
      </w:tr>
      <w:tr w:rsidR="00BF2DBF" w14:paraId="60255E09"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137DA9E"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 xml:space="preserve">Are there any other exclusion criteria for literature (e.g. publication language, publication dates)? If so, what are they and are they appropriate? </w:t>
            </w:r>
          </w:p>
        </w:tc>
        <w:tc>
          <w:tcPr>
            <w:tcW w:w="850" w:type="dxa"/>
            <w:tcBorders>
              <w:top w:val="nil"/>
              <w:left w:val="nil"/>
              <w:bottom w:val="single" w:sz="8" w:space="0" w:color="B5DDDC"/>
              <w:right w:val="single" w:sz="8" w:space="0" w:color="B5DDDC"/>
            </w:tcBorders>
            <w:vAlign w:val="center"/>
            <w:hideMark/>
          </w:tcPr>
          <w:p w14:paraId="66CABB1C"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A79079A"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Not reported</w:t>
            </w:r>
          </w:p>
        </w:tc>
      </w:tr>
      <w:tr w:rsidR="00BF2DBF" w14:paraId="49D87310"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49556DD" w14:textId="77777777" w:rsidR="005E3DFB" w:rsidRPr="005E3DFB" w:rsidRDefault="00992883" w:rsidP="005E3DFB">
            <w:pPr>
              <w:spacing w:before="0" w:after="0" w:line="240" w:lineRule="auto"/>
              <w:outlineLvl w:val="0"/>
              <w:rPr>
                <w:rFonts w:ascii="Calibri" w:hAnsi="Calibri" w:cs="Calibri"/>
                <w:b/>
                <w:bCs/>
                <w:sz w:val="16"/>
                <w:szCs w:val="16"/>
              </w:rPr>
            </w:pPr>
            <w:r w:rsidRPr="005E3DFB">
              <w:rPr>
                <w:rFonts w:ascii="Calibri" w:hAnsi="Calibri" w:cs="Calibri"/>
                <w:b/>
                <w:bCs/>
                <w:sz w:val="16"/>
                <w:szCs w:val="16"/>
              </w:rPr>
              <w:t>Critical appraisal methods and tools</w:t>
            </w:r>
          </w:p>
        </w:tc>
        <w:tc>
          <w:tcPr>
            <w:tcW w:w="850" w:type="dxa"/>
            <w:tcBorders>
              <w:top w:val="nil"/>
              <w:left w:val="nil"/>
              <w:bottom w:val="single" w:sz="8" w:space="0" w:color="B5DDDC"/>
              <w:right w:val="single" w:sz="8" w:space="0" w:color="B5DDDC"/>
            </w:tcBorders>
            <w:shd w:val="clear" w:color="000000" w:fill="D6EAEB"/>
            <w:vAlign w:val="center"/>
            <w:hideMark/>
          </w:tcPr>
          <w:p w14:paraId="40321CB9" w14:textId="77777777" w:rsidR="005E3DFB" w:rsidRPr="005E3DFB" w:rsidRDefault="00992883" w:rsidP="005E3DFB">
            <w:pPr>
              <w:spacing w:before="0" w:after="0" w:line="240" w:lineRule="auto"/>
              <w:outlineLvl w:val="0"/>
              <w:rPr>
                <w:rFonts w:ascii="Calibri" w:hAnsi="Calibri" w:cs="Calibri"/>
                <w:b/>
                <w:bCs/>
                <w:sz w:val="16"/>
                <w:szCs w:val="16"/>
              </w:rPr>
            </w:pPr>
            <w:r w:rsidRPr="005E3DFB">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5D84C723" w14:textId="77777777" w:rsidR="005E3DFB" w:rsidRPr="005E3DFB" w:rsidRDefault="00992883" w:rsidP="005E3DFB">
            <w:pPr>
              <w:spacing w:before="0" w:after="0" w:line="240" w:lineRule="auto"/>
              <w:outlineLvl w:val="0"/>
              <w:rPr>
                <w:rFonts w:ascii="Calibri" w:hAnsi="Calibri" w:cs="Calibri"/>
                <w:b/>
                <w:bCs/>
                <w:sz w:val="16"/>
                <w:szCs w:val="16"/>
              </w:rPr>
            </w:pPr>
            <w:r w:rsidRPr="005E3DFB">
              <w:rPr>
                <w:rFonts w:ascii="Calibri" w:hAnsi="Calibri" w:cs="Calibri"/>
                <w:b/>
                <w:bCs/>
                <w:sz w:val="16"/>
                <w:szCs w:val="16"/>
              </w:rPr>
              <w:t> </w:t>
            </w:r>
          </w:p>
        </w:tc>
      </w:tr>
      <w:tr w:rsidR="00BF2DBF" w14:paraId="5ED9DD02"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FC3157E"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Is risk of bias of individual studies taken into consideration to assess internal validity?  If so, what tools are used? If not, was any method used to assess study quality?</w:t>
            </w:r>
          </w:p>
        </w:tc>
        <w:tc>
          <w:tcPr>
            <w:tcW w:w="850" w:type="dxa"/>
            <w:tcBorders>
              <w:top w:val="nil"/>
              <w:left w:val="nil"/>
              <w:bottom w:val="single" w:sz="8" w:space="0" w:color="B5DDDC"/>
              <w:right w:val="single" w:sz="8" w:space="0" w:color="B5DDDC"/>
            </w:tcBorders>
            <w:vAlign w:val="center"/>
            <w:hideMark/>
          </w:tcPr>
          <w:p w14:paraId="4A1C2CBC"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5ECF759"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Not reported</w:t>
            </w:r>
          </w:p>
        </w:tc>
      </w:tr>
      <w:tr w:rsidR="00BF2DBF" w14:paraId="749D00E0"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7008119"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850" w:type="dxa"/>
            <w:tcBorders>
              <w:top w:val="nil"/>
              <w:left w:val="nil"/>
              <w:bottom w:val="single" w:sz="8" w:space="0" w:color="B5DDDC"/>
              <w:right w:val="single" w:sz="8" w:space="0" w:color="B5DDDC"/>
            </w:tcBorders>
            <w:vAlign w:val="center"/>
            <w:hideMark/>
          </w:tcPr>
          <w:p w14:paraId="19658117"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615FD22"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Not reported</w:t>
            </w:r>
          </w:p>
        </w:tc>
      </w:tr>
      <w:tr w:rsidR="00BF2DBF" w14:paraId="7B818D32"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637976C"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Does the organisation assess the overall certainty of the evidence and reach recommendations? If so, provide details.</w:t>
            </w:r>
          </w:p>
        </w:tc>
        <w:tc>
          <w:tcPr>
            <w:tcW w:w="850" w:type="dxa"/>
            <w:tcBorders>
              <w:top w:val="nil"/>
              <w:left w:val="nil"/>
              <w:bottom w:val="single" w:sz="8" w:space="0" w:color="B5DDDC"/>
              <w:right w:val="single" w:sz="8" w:space="0" w:color="B5DDDC"/>
            </w:tcBorders>
            <w:vAlign w:val="center"/>
            <w:hideMark/>
          </w:tcPr>
          <w:p w14:paraId="5DB8E26C"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8D3416C"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Not reported</w:t>
            </w:r>
          </w:p>
        </w:tc>
      </w:tr>
      <w:tr w:rsidR="00BF2DBF" w14:paraId="76D40E7B"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412A383" w14:textId="77777777" w:rsidR="005E3DFB" w:rsidRPr="005E3DFB" w:rsidRDefault="00992883" w:rsidP="005E3DFB">
            <w:pPr>
              <w:spacing w:before="0" w:after="0" w:line="240" w:lineRule="auto"/>
              <w:outlineLvl w:val="0"/>
              <w:rPr>
                <w:rFonts w:ascii="Calibri" w:hAnsi="Calibri" w:cs="Calibri"/>
                <w:b/>
                <w:bCs/>
                <w:sz w:val="16"/>
                <w:szCs w:val="16"/>
              </w:rPr>
            </w:pPr>
            <w:r w:rsidRPr="005E3DFB">
              <w:rPr>
                <w:rFonts w:ascii="Calibri" w:hAnsi="Calibri" w:cs="Calibri"/>
                <w:b/>
                <w:bCs/>
                <w:sz w:val="16"/>
                <w:szCs w:val="16"/>
              </w:rPr>
              <w:t>Derivation of health-based guideline values</w:t>
            </w:r>
          </w:p>
        </w:tc>
        <w:tc>
          <w:tcPr>
            <w:tcW w:w="850" w:type="dxa"/>
            <w:tcBorders>
              <w:top w:val="nil"/>
              <w:left w:val="nil"/>
              <w:bottom w:val="single" w:sz="8" w:space="0" w:color="B5DDDC"/>
              <w:right w:val="single" w:sz="8" w:space="0" w:color="B5DDDC"/>
            </w:tcBorders>
            <w:shd w:val="clear" w:color="000000" w:fill="D6EAEB"/>
            <w:vAlign w:val="center"/>
            <w:hideMark/>
          </w:tcPr>
          <w:p w14:paraId="4A17A53E" w14:textId="77777777" w:rsidR="005E3DFB" w:rsidRPr="005E3DFB" w:rsidRDefault="00992883" w:rsidP="005E3DFB">
            <w:pPr>
              <w:spacing w:before="0" w:after="0" w:line="240" w:lineRule="auto"/>
              <w:outlineLvl w:val="0"/>
              <w:rPr>
                <w:rFonts w:ascii="Calibri" w:hAnsi="Calibri" w:cs="Calibri"/>
                <w:b/>
                <w:bCs/>
                <w:sz w:val="16"/>
                <w:szCs w:val="16"/>
              </w:rPr>
            </w:pPr>
            <w:r w:rsidRPr="005E3DFB">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082B0E66" w14:textId="77777777" w:rsidR="005E3DFB" w:rsidRPr="005E3DFB" w:rsidRDefault="00992883" w:rsidP="005E3DFB">
            <w:pPr>
              <w:spacing w:before="0" w:after="0" w:line="240" w:lineRule="auto"/>
              <w:outlineLvl w:val="0"/>
              <w:rPr>
                <w:rFonts w:ascii="Calibri" w:hAnsi="Calibri" w:cs="Calibri"/>
                <w:b/>
                <w:bCs/>
                <w:sz w:val="16"/>
                <w:szCs w:val="16"/>
              </w:rPr>
            </w:pPr>
            <w:r w:rsidRPr="005E3DFB">
              <w:rPr>
                <w:rFonts w:ascii="Calibri" w:hAnsi="Calibri" w:cs="Calibri"/>
                <w:b/>
                <w:bCs/>
                <w:sz w:val="16"/>
                <w:szCs w:val="16"/>
              </w:rPr>
              <w:t> </w:t>
            </w:r>
          </w:p>
        </w:tc>
      </w:tr>
      <w:tr w:rsidR="00BF2DBF" w14:paraId="65FEB9F3"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03C8410"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 xml:space="preserve">Is there justification for the choice of uncertainty and safety factors? </w:t>
            </w:r>
          </w:p>
        </w:tc>
        <w:tc>
          <w:tcPr>
            <w:tcW w:w="850" w:type="dxa"/>
            <w:tcBorders>
              <w:top w:val="nil"/>
              <w:left w:val="nil"/>
              <w:bottom w:val="single" w:sz="8" w:space="0" w:color="B5DDDC"/>
              <w:right w:val="single" w:sz="8" w:space="0" w:color="B5DDDC"/>
            </w:tcBorders>
            <w:vAlign w:val="center"/>
            <w:hideMark/>
          </w:tcPr>
          <w:p w14:paraId="6CA32B8F"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4ACAED4F"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The EnHealth guidelines do not address individual contaminants, but rather detail risk assessment methods for chemical and microbial contaminants. Methodological discussion and recommendations are given for the use of uncertainty and safety factors (e.g. page 72, Figure 23).</w:t>
            </w:r>
          </w:p>
        </w:tc>
      </w:tr>
      <w:tr w:rsidR="00BF2DBF" w14:paraId="6C01418E"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8309FB4"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 xml:space="preserve">Are the parameter value assumptions documented and explained?  </w:t>
            </w:r>
          </w:p>
        </w:tc>
        <w:tc>
          <w:tcPr>
            <w:tcW w:w="850" w:type="dxa"/>
            <w:tcBorders>
              <w:top w:val="nil"/>
              <w:left w:val="nil"/>
              <w:bottom w:val="single" w:sz="8" w:space="0" w:color="B5DDDC"/>
              <w:right w:val="single" w:sz="8" w:space="0" w:color="B5DDDC"/>
            </w:tcBorders>
            <w:vAlign w:val="center"/>
            <w:hideMark/>
          </w:tcPr>
          <w:p w14:paraId="7C6BA2F7"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4857D132"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Discussion is limited to methodology rather than documenting values of particular parameters.</w:t>
            </w:r>
          </w:p>
        </w:tc>
      </w:tr>
      <w:tr w:rsidR="00BF2DBF" w14:paraId="57DA588A"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73CCEFD"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Are the mathematical workings/algorithms clearly documented and explained?</w:t>
            </w:r>
          </w:p>
        </w:tc>
        <w:tc>
          <w:tcPr>
            <w:tcW w:w="850" w:type="dxa"/>
            <w:tcBorders>
              <w:top w:val="nil"/>
              <w:left w:val="nil"/>
              <w:bottom w:val="single" w:sz="8" w:space="0" w:color="B5DDDC"/>
              <w:right w:val="single" w:sz="8" w:space="0" w:color="B5DDDC"/>
            </w:tcBorders>
            <w:shd w:val="clear" w:color="000000" w:fill="92D050"/>
            <w:vAlign w:val="center"/>
            <w:hideMark/>
          </w:tcPr>
          <w:p w14:paraId="42DD70B0"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4438F34B"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The guidelines contain detailed descriptions of algorithms and methods used for guideline derivation.</w:t>
            </w:r>
          </w:p>
        </w:tc>
      </w:tr>
      <w:tr w:rsidR="00BF2DBF" w14:paraId="28BA973A"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E838D3B"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Does the organisation take into consideration non-health related matters to account for feasibility of implementing the guideline values (e.g. measurement attainability)?</w:t>
            </w:r>
          </w:p>
        </w:tc>
        <w:tc>
          <w:tcPr>
            <w:tcW w:w="850" w:type="dxa"/>
            <w:tcBorders>
              <w:top w:val="nil"/>
              <w:left w:val="nil"/>
              <w:bottom w:val="single" w:sz="8" w:space="0" w:color="B5DDDC"/>
              <w:right w:val="single" w:sz="8" w:space="0" w:color="B5DDDC"/>
            </w:tcBorders>
            <w:vAlign w:val="center"/>
            <w:hideMark/>
          </w:tcPr>
          <w:p w14:paraId="47CE0E3D"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705131A"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There is discussion in section 8.7 "Censored Data"</w:t>
            </w:r>
            <w:r w:rsidRPr="005E3DFB">
              <w:rPr>
                <w:rFonts w:ascii="Calibri" w:hAnsi="Calibri" w:cs="Calibri"/>
                <w:sz w:val="16"/>
                <w:szCs w:val="16"/>
              </w:rPr>
              <w:br/>
              <w:t>on limits of reporting but no discussion on feasibility of implementation (e.g. as part of a compliance assessment).</w:t>
            </w:r>
          </w:p>
        </w:tc>
      </w:tr>
      <w:tr w:rsidR="00BF2DBF" w14:paraId="0AF45622"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9484A30"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850" w:type="dxa"/>
            <w:tcBorders>
              <w:top w:val="nil"/>
              <w:left w:val="nil"/>
              <w:bottom w:val="single" w:sz="8" w:space="0" w:color="B5DDDC"/>
              <w:right w:val="single" w:sz="8" w:space="0" w:color="B5DDDC"/>
            </w:tcBorders>
            <w:shd w:val="clear" w:color="000000" w:fill="FFFF00"/>
            <w:vAlign w:val="center"/>
            <w:hideMark/>
          </w:tcPr>
          <w:p w14:paraId="0552DD2C"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56FB8A45"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Mechanistic, Mode of Action (MOA) and Key Events are discussed in detail from a methodological perspective.</w:t>
            </w:r>
          </w:p>
        </w:tc>
      </w:tr>
      <w:tr w:rsidR="00BF2DBF" w14:paraId="0D2B82F9"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A98FA64"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If expert judgement is required, is the process documented and published?</w:t>
            </w:r>
          </w:p>
        </w:tc>
        <w:tc>
          <w:tcPr>
            <w:tcW w:w="850" w:type="dxa"/>
            <w:tcBorders>
              <w:top w:val="nil"/>
              <w:left w:val="nil"/>
              <w:bottom w:val="single" w:sz="8" w:space="0" w:color="B5DDDC"/>
              <w:right w:val="single" w:sz="8" w:space="0" w:color="B5DDDC"/>
            </w:tcBorders>
            <w:shd w:val="clear" w:color="000000" w:fill="FFFF00"/>
            <w:vAlign w:val="center"/>
            <w:hideMark/>
          </w:tcPr>
          <w:p w14:paraId="39CAB654"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30C192DA"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Expert Judgement is discussed in detail from a methodological perspective.</w:t>
            </w:r>
          </w:p>
        </w:tc>
      </w:tr>
      <w:tr w:rsidR="00BF2DBF" w14:paraId="79E941A2"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94C52C3"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Is dose response modelling (e.g. BMDL) routinely used?</w:t>
            </w:r>
          </w:p>
        </w:tc>
        <w:tc>
          <w:tcPr>
            <w:tcW w:w="850" w:type="dxa"/>
            <w:tcBorders>
              <w:top w:val="nil"/>
              <w:left w:val="nil"/>
              <w:bottom w:val="single" w:sz="8" w:space="0" w:color="B5DDDC"/>
              <w:right w:val="single" w:sz="8" w:space="0" w:color="B5DDDC"/>
            </w:tcBorders>
            <w:shd w:val="clear" w:color="000000" w:fill="92CDDC"/>
            <w:vAlign w:val="center"/>
            <w:hideMark/>
          </w:tcPr>
          <w:p w14:paraId="600FE78B"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5D329E21"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Dose response modelling is discussed in detail from a methodological perspective.</w:t>
            </w:r>
          </w:p>
        </w:tc>
      </w:tr>
      <w:tr w:rsidR="00BF2DBF" w14:paraId="641A3586"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487E867"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Has the organisation’s policy for dealing with substances for which a non-threshold mode of action may be applicable in humans been articulated and recorded?</w:t>
            </w:r>
          </w:p>
        </w:tc>
        <w:tc>
          <w:tcPr>
            <w:tcW w:w="850" w:type="dxa"/>
            <w:tcBorders>
              <w:top w:val="nil"/>
              <w:left w:val="nil"/>
              <w:bottom w:val="single" w:sz="8" w:space="0" w:color="B5DDDC"/>
              <w:right w:val="single" w:sz="8" w:space="0" w:color="B5DDDC"/>
            </w:tcBorders>
            <w:shd w:val="clear" w:color="000000" w:fill="92D050"/>
            <w:vAlign w:val="center"/>
            <w:hideMark/>
          </w:tcPr>
          <w:p w14:paraId="6CEB7754"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204DCF66" w14:textId="4887B2D6"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Consideration of non-threshold mode of action is discussed in detail from a methodological perspective.</w:t>
            </w:r>
          </w:p>
        </w:tc>
      </w:tr>
      <w:tr w:rsidR="00BF2DBF" w14:paraId="6A18223F"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C843BBB"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If applicable: For carcinogens, what is the level of cancer risk used by the organisation to set the health-based guideline value?</w:t>
            </w:r>
          </w:p>
        </w:tc>
        <w:tc>
          <w:tcPr>
            <w:tcW w:w="850" w:type="dxa"/>
            <w:tcBorders>
              <w:top w:val="nil"/>
              <w:left w:val="nil"/>
              <w:bottom w:val="single" w:sz="8" w:space="0" w:color="B5DDDC"/>
              <w:right w:val="single" w:sz="8" w:space="0" w:color="B5DDDC"/>
            </w:tcBorders>
            <w:vAlign w:val="center"/>
            <w:hideMark/>
          </w:tcPr>
          <w:p w14:paraId="57F45DE8"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54C3797A"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A daily intake at the threshold of toxicological concern (TTC) of 0.02 µg/kg bw corresponds to a 96 per cent probability that the lifetime risk of cancer would be less than one in a million (1 × 10–6 (p.82, citing Munro 1990, see EnHealth 2012 for reference.)</w:t>
            </w:r>
          </w:p>
        </w:tc>
      </w:tr>
      <w:tr w:rsidR="00BF2DBF" w14:paraId="15ED38C9"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AE6BE6D" w14:textId="77777777" w:rsidR="005E3DFB" w:rsidRPr="005E3DFB" w:rsidRDefault="00992883" w:rsidP="005E3DFB">
            <w:pPr>
              <w:spacing w:before="0" w:after="0" w:line="240" w:lineRule="auto"/>
              <w:outlineLvl w:val="0"/>
              <w:rPr>
                <w:rFonts w:ascii="Calibri" w:hAnsi="Calibri" w:cs="Calibri"/>
                <w:b/>
                <w:bCs/>
                <w:sz w:val="16"/>
                <w:szCs w:val="16"/>
              </w:rPr>
            </w:pPr>
            <w:r w:rsidRPr="005E3DFB">
              <w:rPr>
                <w:rFonts w:ascii="Calibri" w:hAnsi="Calibri" w:cs="Calibri"/>
                <w:b/>
                <w:bCs/>
                <w:sz w:val="16"/>
                <w:szCs w:val="16"/>
              </w:rPr>
              <w:t>Comments</w:t>
            </w:r>
          </w:p>
        </w:tc>
        <w:tc>
          <w:tcPr>
            <w:tcW w:w="850" w:type="dxa"/>
            <w:tcBorders>
              <w:top w:val="nil"/>
              <w:left w:val="nil"/>
              <w:bottom w:val="single" w:sz="8" w:space="0" w:color="B5DDDC"/>
              <w:right w:val="single" w:sz="8" w:space="0" w:color="B5DDDC"/>
            </w:tcBorders>
            <w:shd w:val="clear" w:color="000000" w:fill="D6EAEB"/>
            <w:vAlign w:val="center"/>
            <w:hideMark/>
          </w:tcPr>
          <w:p w14:paraId="412438E2" w14:textId="77777777" w:rsidR="005E3DFB" w:rsidRPr="005E3DFB" w:rsidRDefault="00992883" w:rsidP="005E3DFB">
            <w:pPr>
              <w:spacing w:before="0" w:after="0" w:line="240" w:lineRule="auto"/>
              <w:outlineLvl w:val="0"/>
              <w:rPr>
                <w:rFonts w:ascii="Calibri" w:hAnsi="Calibri" w:cs="Calibri"/>
                <w:b/>
                <w:bCs/>
                <w:sz w:val="16"/>
                <w:szCs w:val="16"/>
              </w:rPr>
            </w:pPr>
            <w:r w:rsidRPr="005E3DFB">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25A7156A" w14:textId="77777777" w:rsidR="005E3DFB" w:rsidRPr="005E3DFB" w:rsidRDefault="00992883" w:rsidP="005E3DFB">
            <w:pPr>
              <w:spacing w:before="0" w:after="0" w:line="240" w:lineRule="auto"/>
              <w:outlineLvl w:val="0"/>
              <w:rPr>
                <w:rFonts w:ascii="Calibri" w:hAnsi="Calibri" w:cs="Calibri"/>
                <w:b/>
                <w:bCs/>
                <w:sz w:val="16"/>
                <w:szCs w:val="16"/>
              </w:rPr>
            </w:pPr>
            <w:r w:rsidRPr="005E3DFB">
              <w:rPr>
                <w:rFonts w:ascii="Calibri" w:hAnsi="Calibri" w:cs="Calibri"/>
                <w:b/>
                <w:bCs/>
                <w:sz w:val="16"/>
                <w:szCs w:val="16"/>
              </w:rPr>
              <w:t> </w:t>
            </w:r>
          </w:p>
        </w:tc>
      </w:tr>
      <w:tr w:rsidR="00BF2DBF" w14:paraId="14B1C74B"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noWrap/>
            <w:vAlign w:val="center"/>
            <w:hideMark/>
          </w:tcPr>
          <w:p w14:paraId="48A8301D"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 </w:t>
            </w:r>
          </w:p>
        </w:tc>
        <w:tc>
          <w:tcPr>
            <w:tcW w:w="850" w:type="dxa"/>
            <w:tcBorders>
              <w:top w:val="nil"/>
              <w:left w:val="nil"/>
              <w:bottom w:val="single" w:sz="8" w:space="0" w:color="B5DDDC"/>
              <w:right w:val="single" w:sz="8" w:space="0" w:color="B5DDDC"/>
            </w:tcBorders>
            <w:shd w:val="clear" w:color="000000" w:fill="D6EAEB"/>
            <w:noWrap/>
            <w:vAlign w:val="center"/>
            <w:hideMark/>
          </w:tcPr>
          <w:p w14:paraId="774AB21B" w14:textId="77777777" w:rsidR="005E3DFB" w:rsidRPr="005E3DFB" w:rsidRDefault="00992883" w:rsidP="005E3DFB">
            <w:pPr>
              <w:spacing w:before="0" w:after="0" w:line="240" w:lineRule="auto"/>
              <w:jc w:val="center"/>
              <w:outlineLvl w:val="0"/>
              <w:rPr>
                <w:rFonts w:ascii="Calibri" w:hAnsi="Calibri" w:cs="Calibri"/>
                <w:sz w:val="16"/>
                <w:szCs w:val="16"/>
              </w:rPr>
            </w:pPr>
            <w:r w:rsidRPr="005E3DFB">
              <w:rPr>
                <w:rFonts w:ascii="Calibri" w:hAnsi="Calibri" w:cs="Calibri"/>
                <w:sz w:val="16"/>
                <w:szCs w:val="16"/>
              </w:rPr>
              <w:t>Comments</w:t>
            </w:r>
          </w:p>
        </w:tc>
        <w:tc>
          <w:tcPr>
            <w:tcW w:w="3402" w:type="dxa"/>
            <w:tcBorders>
              <w:top w:val="nil"/>
              <w:left w:val="nil"/>
              <w:bottom w:val="single" w:sz="8" w:space="0" w:color="B5DDDC"/>
              <w:right w:val="single" w:sz="8" w:space="0" w:color="B5DDDC"/>
            </w:tcBorders>
            <w:hideMark/>
          </w:tcPr>
          <w:p w14:paraId="079FB364" w14:textId="380F378D"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The EnHealth guidelines are a detailed methods manual for determining risks to human health from toxins and pathogens in the environment. The assessment methodology in this table is focussed on assessing reviews of epidemio</w:t>
            </w:r>
            <w:r w:rsidR="00EA2716">
              <w:rPr>
                <w:rFonts w:ascii="Calibri" w:hAnsi="Calibri" w:cs="Calibri"/>
                <w:sz w:val="16"/>
                <w:szCs w:val="16"/>
              </w:rPr>
              <w:t>lo</w:t>
            </w:r>
            <w:r w:rsidRPr="005E3DFB">
              <w:rPr>
                <w:rFonts w:ascii="Calibri" w:hAnsi="Calibri" w:cs="Calibri"/>
                <w:sz w:val="16"/>
                <w:szCs w:val="16"/>
              </w:rPr>
              <w:t>gical-type studies so many of the assessment questions are either not appropriate, or only have a minor relevance.  The EnHealth guidelines are useful in providing clear methodologies for risk assessment.  However, they do not provide relevant information to assist in answering the primary and secondary research questions</w:t>
            </w:r>
            <w:r w:rsidR="00AD7251">
              <w:rPr>
                <w:rFonts w:ascii="Calibri" w:hAnsi="Calibri" w:cs="Calibri"/>
                <w:sz w:val="16"/>
                <w:szCs w:val="16"/>
              </w:rPr>
              <w:t xml:space="preserve"> of this narrative review</w:t>
            </w:r>
            <w:r w:rsidRPr="005E3DFB">
              <w:rPr>
                <w:rFonts w:ascii="Calibri" w:hAnsi="Calibri" w:cs="Calibri"/>
                <w:sz w:val="16"/>
                <w:szCs w:val="16"/>
              </w:rPr>
              <w:t>.</w:t>
            </w:r>
          </w:p>
        </w:tc>
      </w:tr>
      <w:tr w:rsidR="00BF2DBF" w14:paraId="48F09B22"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noWrap/>
            <w:vAlign w:val="center"/>
            <w:hideMark/>
          </w:tcPr>
          <w:p w14:paraId="0337320F"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Useful for answering primary research question?</w:t>
            </w:r>
          </w:p>
        </w:tc>
        <w:tc>
          <w:tcPr>
            <w:tcW w:w="850" w:type="dxa"/>
            <w:tcBorders>
              <w:top w:val="nil"/>
              <w:left w:val="nil"/>
              <w:bottom w:val="single" w:sz="8" w:space="0" w:color="B5DDDC"/>
              <w:right w:val="single" w:sz="8" w:space="0" w:color="B5DDDC"/>
            </w:tcBorders>
            <w:shd w:val="clear" w:color="000000" w:fill="FFC7CE"/>
            <w:vAlign w:val="center"/>
            <w:hideMark/>
          </w:tcPr>
          <w:p w14:paraId="77882A8F" w14:textId="77777777" w:rsidR="005E3DFB" w:rsidRPr="00CA4B3A" w:rsidRDefault="00992883" w:rsidP="005E3DFB">
            <w:pPr>
              <w:spacing w:before="0" w:after="0" w:line="240" w:lineRule="auto"/>
              <w:jc w:val="center"/>
              <w:outlineLvl w:val="0"/>
              <w:rPr>
                <w:rFonts w:ascii="Calibri" w:hAnsi="Calibri" w:cs="Calibri"/>
                <w:i/>
                <w:iCs/>
                <w:color w:val="9C0006"/>
                <w:sz w:val="16"/>
                <w:szCs w:val="16"/>
              </w:rPr>
            </w:pPr>
            <w:r w:rsidRPr="00CA4B3A">
              <w:rPr>
                <w:rFonts w:ascii="Calibri" w:hAnsi="Calibri" w:cs="Calibr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3DD5AA3C" w14:textId="77777777" w:rsidR="005E3DFB" w:rsidRPr="00CA4B3A" w:rsidRDefault="00992883" w:rsidP="005E3DFB">
            <w:pPr>
              <w:spacing w:before="0" w:after="0" w:line="240" w:lineRule="auto"/>
              <w:jc w:val="center"/>
              <w:outlineLvl w:val="0"/>
              <w:rPr>
                <w:rFonts w:ascii="Calibri" w:hAnsi="Calibri" w:cs="Calibri"/>
                <w:i/>
                <w:iCs/>
                <w:color w:val="9C0006"/>
                <w:sz w:val="16"/>
                <w:szCs w:val="16"/>
              </w:rPr>
            </w:pPr>
            <w:r w:rsidRPr="00CA4B3A">
              <w:rPr>
                <w:rFonts w:ascii="Calibri" w:hAnsi="Calibri" w:cs="Calibri"/>
                <w:i/>
                <w:iCs/>
                <w:color w:val="9C0006"/>
                <w:sz w:val="16"/>
                <w:szCs w:val="16"/>
              </w:rPr>
              <w:t>Exclude from further review</w:t>
            </w:r>
          </w:p>
        </w:tc>
      </w:tr>
      <w:tr w:rsidR="00BF2DBF" w14:paraId="4D032527" w14:textId="77777777" w:rsidTr="005F4486">
        <w:trPr>
          <w:trHeight w:val="340"/>
        </w:trPr>
        <w:tc>
          <w:tcPr>
            <w:tcW w:w="3676" w:type="dxa"/>
            <w:tcBorders>
              <w:top w:val="nil"/>
              <w:left w:val="single" w:sz="8" w:space="0" w:color="B5DDDC"/>
              <w:bottom w:val="single" w:sz="12" w:space="0" w:color="B5DDDC"/>
              <w:right w:val="single" w:sz="8" w:space="0" w:color="B5DDDC"/>
            </w:tcBorders>
            <w:shd w:val="clear" w:color="000000" w:fill="D6EAEB"/>
            <w:noWrap/>
            <w:vAlign w:val="center"/>
            <w:hideMark/>
          </w:tcPr>
          <w:p w14:paraId="517C514D" w14:textId="77777777" w:rsidR="005E3DFB" w:rsidRPr="005E3DFB" w:rsidRDefault="00992883" w:rsidP="005E3DFB">
            <w:pPr>
              <w:spacing w:before="0" w:after="0" w:line="240" w:lineRule="auto"/>
              <w:outlineLvl w:val="0"/>
              <w:rPr>
                <w:rFonts w:ascii="Calibri" w:hAnsi="Calibri" w:cs="Calibri"/>
                <w:sz w:val="16"/>
                <w:szCs w:val="16"/>
              </w:rPr>
            </w:pPr>
            <w:r w:rsidRPr="005E3DFB">
              <w:rPr>
                <w:rFonts w:ascii="Calibri" w:hAnsi="Calibri" w:cs="Calibri"/>
                <w:sz w:val="16"/>
                <w:szCs w:val="16"/>
              </w:rPr>
              <w:t>Useful for answering secondary research questions?</w:t>
            </w:r>
          </w:p>
        </w:tc>
        <w:tc>
          <w:tcPr>
            <w:tcW w:w="850" w:type="dxa"/>
            <w:tcBorders>
              <w:top w:val="nil"/>
              <w:left w:val="nil"/>
              <w:bottom w:val="single" w:sz="12" w:space="0" w:color="B5DDDC"/>
              <w:right w:val="single" w:sz="8" w:space="0" w:color="B5DDDC"/>
            </w:tcBorders>
            <w:shd w:val="clear" w:color="000000" w:fill="FFC7CE"/>
            <w:vAlign w:val="center"/>
            <w:hideMark/>
          </w:tcPr>
          <w:p w14:paraId="2947CAAB" w14:textId="77777777" w:rsidR="005E3DFB" w:rsidRPr="00CA4B3A" w:rsidRDefault="00992883" w:rsidP="005E3DFB">
            <w:pPr>
              <w:spacing w:before="0" w:after="0" w:line="240" w:lineRule="auto"/>
              <w:jc w:val="center"/>
              <w:outlineLvl w:val="0"/>
              <w:rPr>
                <w:rFonts w:ascii="Calibri" w:hAnsi="Calibri" w:cs="Calibri"/>
                <w:i/>
                <w:iCs/>
                <w:color w:val="9C0006"/>
                <w:sz w:val="16"/>
                <w:szCs w:val="16"/>
              </w:rPr>
            </w:pPr>
            <w:r w:rsidRPr="00CA4B3A">
              <w:rPr>
                <w:rFonts w:ascii="Calibri" w:hAnsi="Calibri" w:cs="Calibr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4236D7D7" w14:textId="77777777" w:rsidR="005E3DFB" w:rsidRPr="00CA4B3A" w:rsidRDefault="00992883" w:rsidP="005E3DFB">
            <w:pPr>
              <w:spacing w:before="0" w:after="0" w:line="240" w:lineRule="auto"/>
              <w:jc w:val="center"/>
              <w:outlineLvl w:val="0"/>
              <w:rPr>
                <w:rFonts w:ascii="Calibri" w:hAnsi="Calibri" w:cs="Calibri"/>
                <w:i/>
                <w:iCs/>
                <w:color w:val="9C0006"/>
                <w:sz w:val="16"/>
                <w:szCs w:val="16"/>
              </w:rPr>
            </w:pPr>
            <w:r w:rsidRPr="00CA4B3A">
              <w:rPr>
                <w:rFonts w:ascii="Calibri" w:hAnsi="Calibri" w:cs="Calibri"/>
                <w:i/>
                <w:iCs/>
                <w:color w:val="9C0006"/>
                <w:sz w:val="16"/>
                <w:szCs w:val="16"/>
              </w:rPr>
              <w:t>Exclude from further review</w:t>
            </w:r>
          </w:p>
        </w:tc>
      </w:tr>
    </w:tbl>
    <w:p w14:paraId="41370232" w14:textId="593AD025" w:rsidR="006351FF" w:rsidRDefault="006351FF" w:rsidP="006351FF"/>
    <w:p w14:paraId="4FAFFDBB" w14:textId="3C663668" w:rsidR="006C1B7F" w:rsidRDefault="006C1B7F">
      <w:pPr>
        <w:spacing w:before="0" w:after="0" w:line="240" w:lineRule="auto"/>
        <w:rPr>
          <w:rFonts w:cs="Arial"/>
          <w:b/>
          <w:bCs/>
          <w:color w:val="000000"/>
          <w:sz w:val="22"/>
          <w:szCs w:val="26"/>
        </w:rPr>
      </w:pPr>
    </w:p>
    <w:p w14:paraId="46788A2C" w14:textId="74D2A279" w:rsidR="006351FF" w:rsidRDefault="00992883" w:rsidP="006351FF">
      <w:pPr>
        <w:pStyle w:val="Heading3"/>
      </w:pPr>
      <w:bookmarkStart w:id="472" w:name="_Toc106901092"/>
      <w:r>
        <w:t>G5: McBride et al. (2019)</w:t>
      </w:r>
      <w:bookmarkEnd w:id="472"/>
    </w:p>
    <w:p w14:paraId="3A202E0C" w14:textId="77777777" w:rsidR="006351FF" w:rsidRDefault="00992883" w:rsidP="00475C35">
      <w:pPr>
        <w:pStyle w:val="Heading4"/>
      </w:pPr>
      <w:bookmarkStart w:id="473" w:name="_Toc106901093"/>
      <w:r w:rsidRPr="008F7938">
        <w:t>Quality assessment</w:t>
      </w:r>
      <w:bookmarkEnd w:id="473"/>
    </w:p>
    <w:tbl>
      <w:tblPr>
        <w:tblW w:w="7928" w:type="dxa"/>
        <w:tblLayout w:type="fixed"/>
        <w:tblCellMar>
          <w:left w:w="28" w:type="dxa"/>
          <w:right w:w="28" w:type="dxa"/>
        </w:tblCellMar>
        <w:tblLook w:val="04A0" w:firstRow="1" w:lastRow="0" w:firstColumn="1" w:lastColumn="0" w:noHBand="0" w:noVBand="1"/>
      </w:tblPr>
      <w:tblGrid>
        <w:gridCol w:w="3676"/>
        <w:gridCol w:w="850"/>
        <w:gridCol w:w="3402"/>
      </w:tblGrid>
      <w:tr w:rsidR="00BF2DBF" w14:paraId="79339D40" w14:textId="77777777" w:rsidTr="005F4486">
        <w:trPr>
          <w:trHeight w:val="340"/>
          <w:tblHeader/>
        </w:trPr>
        <w:tc>
          <w:tcPr>
            <w:tcW w:w="3676"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5DA72AA2" w14:textId="77777777" w:rsidR="00E83B8E" w:rsidRPr="00E83B8E" w:rsidRDefault="00992883" w:rsidP="00E83B8E">
            <w:pPr>
              <w:spacing w:before="0" w:after="0" w:line="240" w:lineRule="auto"/>
              <w:outlineLvl w:val="0"/>
              <w:rPr>
                <w:rFonts w:ascii="Calibri" w:hAnsi="Calibri" w:cs="Calibri"/>
                <w:b/>
                <w:bCs/>
                <w:color w:val="008000"/>
                <w:sz w:val="16"/>
                <w:szCs w:val="16"/>
              </w:rPr>
            </w:pPr>
            <w:r w:rsidRPr="00E83B8E">
              <w:rPr>
                <w:rFonts w:ascii="Calibri" w:hAnsi="Calibri" w:cs="Calibri"/>
                <w:b/>
                <w:bCs/>
                <w:color w:val="008000"/>
                <w:sz w:val="16"/>
                <w:szCs w:val="16"/>
              </w:rPr>
              <w:t>Criteria</w:t>
            </w:r>
          </w:p>
        </w:tc>
        <w:tc>
          <w:tcPr>
            <w:tcW w:w="850" w:type="dxa"/>
            <w:tcBorders>
              <w:top w:val="single" w:sz="8" w:space="0" w:color="B5DDDC"/>
              <w:left w:val="nil"/>
              <w:bottom w:val="single" w:sz="8" w:space="0" w:color="B5DDDC"/>
              <w:right w:val="single" w:sz="8" w:space="0" w:color="B5DDDC"/>
            </w:tcBorders>
            <w:shd w:val="clear" w:color="000000" w:fill="B5DDDC"/>
            <w:vAlign w:val="center"/>
            <w:hideMark/>
          </w:tcPr>
          <w:p w14:paraId="711B610A" w14:textId="77777777" w:rsidR="00E83B8E" w:rsidRPr="00E83B8E" w:rsidRDefault="00992883" w:rsidP="00E83B8E">
            <w:pPr>
              <w:spacing w:before="0" w:after="0" w:line="240" w:lineRule="auto"/>
              <w:jc w:val="center"/>
              <w:outlineLvl w:val="0"/>
              <w:rPr>
                <w:rFonts w:ascii="Calibri" w:hAnsi="Calibri" w:cs="Calibri"/>
                <w:b/>
                <w:bCs/>
                <w:color w:val="008000"/>
                <w:sz w:val="16"/>
                <w:szCs w:val="16"/>
              </w:rPr>
            </w:pPr>
            <w:r w:rsidRPr="00E83B8E">
              <w:rPr>
                <w:rFonts w:ascii="Calibri" w:hAnsi="Calibri" w:cs="Calibri"/>
                <w:b/>
                <w:bCs/>
                <w:color w:val="008000"/>
                <w:sz w:val="16"/>
                <w:szCs w:val="16"/>
              </w:rPr>
              <w:t>Assessment</w:t>
            </w:r>
          </w:p>
        </w:tc>
        <w:tc>
          <w:tcPr>
            <w:tcW w:w="3402" w:type="dxa"/>
            <w:tcBorders>
              <w:top w:val="single" w:sz="8" w:space="0" w:color="B5DDDC"/>
              <w:left w:val="nil"/>
              <w:bottom w:val="single" w:sz="8" w:space="0" w:color="B5DDDC"/>
              <w:right w:val="single" w:sz="8" w:space="0" w:color="B5DDDC"/>
            </w:tcBorders>
            <w:shd w:val="clear" w:color="000000" w:fill="B5DDDC"/>
            <w:vAlign w:val="center"/>
            <w:hideMark/>
          </w:tcPr>
          <w:p w14:paraId="4266B4D1" w14:textId="77777777" w:rsidR="00E83B8E" w:rsidRPr="00E83B8E" w:rsidRDefault="00992883" w:rsidP="00E83B8E">
            <w:pPr>
              <w:spacing w:before="0" w:after="0" w:line="240" w:lineRule="auto"/>
              <w:jc w:val="center"/>
              <w:outlineLvl w:val="0"/>
              <w:rPr>
                <w:rFonts w:ascii="Calibri" w:hAnsi="Calibri" w:cs="Calibri"/>
                <w:b/>
                <w:bCs/>
                <w:color w:val="008000"/>
                <w:sz w:val="16"/>
                <w:szCs w:val="16"/>
              </w:rPr>
            </w:pPr>
            <w:r w:rsidRPr="00E83B8E">
              <w:rPr>
                <w:rFonts w:ascii="Calibri" w:hAnsi="Calibri" w:cs="Calibri"/>
                <w:b/>
                <w:bCs/>
                <w:color w:val="008000"/>
                <w:sz w:val="16"/>
                <w:szCs w:val="16"/>
              </w:rPr>
              <w:t>G5: McBride et al 2019, NZ Marine Recreational Areas Review</w:t>
            </w:r>
          </w:p>
        </w:tc>
      </w:tr>
      <w:tr w:rsidR="00BF2DBF" w14:paraId="1268CBEB"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C248C99" w14:textId="77777777" w:rsidR="00E83B8E" w:rsidRPr="00E83B8E" w:rsidRDefault="00992883" w:rsidP="00E83B8E">
            <w:pPr>
              <w:spacing w:before="0" w:after="0" w:line="240" w:lineRule="auto"/>
              <w:outlineLvl w:val="0"/>
              <w:rPr>
                <w:rFonts w:ascii="Calibri" w:hAnsi="Calibri" w:cs="Calibri"/>
                <w:b/>
                <w:bCs/>
                <w:color w:val="000000"/>
                <w:sz w:val="16"/>
                <w:szCs w:val="16"/>
              </w:rPr>
            </w:pPr>
            <w:r w:rsidRPr="00E83B8E">
              <w:rPr>
                <w:rFonts w:ascii="Calibri" w:hAnsi="Calibri" w:cs="Calibri"/>
                <w:b/>
                <w:bCs/>
                <w:color w:val="000000"/>
                <w:sz w:val="16"/>
                <w:szCs w:val="16"/>
              </w:rPr>
              <w:t>Overall guidance/advice development process</w:t>
            </w:r>
          </w:p>
        </w:tc>
        <w:tc>
          <w:tcPr>
            <w:tcW w:w="850" w:type="dxa"/>
            <w:tcBorders>
              <w:top w:val="nil"/>
              <w:left w:val="nil"/>
              <w:bottom w:val="single" w:sz="8" w:space="0" w:color="B5DDDC"/>
              <w:right w:val="single" w:sz="8" w:space="0" w:color="B5DDDC"/>
            </w:tcBorders>
            <w:shd w:val="clear" w:color="000000" w:fill="D6EAEB"/>
            <w:vAlign w:val="center"/>
            <w:hideMark/>
          </w:tcPr>
          <w:p w14:paraId="3132963C" w14:textId="77777777" w:rsidR="00E83B8E" w:rsidRPr="00E83B8E" w:rsidRDefault="00992883" w:rsidP="00E83B8E">
            <w:pPr>
              <w:spacing w:before="0" w:after="0" w:line="240" w:lineRule="auto"/>
              <w:outlineLvl w:val="0"/>
              <w:rPr>
                <w:rFonts w:ascii="Calibri" w:hAnsi="Calibri" w:cs="Calibri"/>
                <w:b/>
                <w:bCs/>
                <w:color w:val="000000"/>
                <w:sz w:val="16"/>
                <w:szCs w:val="16"/>
              </w:rPr>
            </w:pPr>
            <w:r w:rsidRPr="00E83B8E">
              <w:rPr>
                <w:rFonts w:ascii="Calibri" w:hAnsi="Calibri" w:cs="Calibri"/>
                <w:b/>
                <w:bCs/>
                <w:color w:val="000000"/>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7CBA4EAA" w14:textId="77777777" w:rsidR="00E83B8E" w:rsidRPr="00E83B8E" w:rsidRDefault="00992883" w:rsidP="00E83B8E">
            <w:pPr>
              <w:spacing w:before="0" w:after="0" w:line="240" w:lineRule="auto"/>
              <w:outlineLvl w:val="0"/>
              <w:rPr>
                <w:rFonts w:ascii="Calibri" w:hAnsi="Calibri" w:cs="Calibri"/>
                <w:b/>
                <w:bCs/>
                <w:color w:val="000000"/>
                <w:sz w:val="16"/>
                <w:szCs w:val="16"/>
              </w:rPr>
            </w:pPr>
            <w:r w:rsidRPr="00E83B8E">
              <w:rPr>
                <w:rFonts w:ascii="Calibri" w:hAnsi="Calibri" w:cs="Calibri"/>
                <w:b/>
                <w:bCs/>
                <w:color w:val="000000"/>
                <w:sz w:val="16"/>
                <w:szCs w:val="16"/>
              </w:rPr>
              <w:t> </w:t>
            </w:r>
          </w:p>
        </w:tc>
      </w:tr>
      <w:tr w:rsidR="00BF2DBF" w14:paraId="7AB0F2CF"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963A91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the key stages of the organisation’s advice development processes compatible with Australian processes?</w:t>
            </w:r>
          </w:p>
        </w:tc>
        <w:tc>
          <w:tcPr>
            <w:tcW w:w="850" w:type="dxa"/>
            <w:tcBorders>
              <w:top w:val="nil"/>
              <w:left w:val="nil"/>
              <w:bottom w:val="single" w:sz="8" w:space="0" w:color="B5DDDC"/>
              <w:right w:val="single" w:sz="8" w:space="0" w:color="B5DDDC"/>
            </w:tcBorders>
            <w:shd w:val="clear" w:color="000000" w:fill="92D050"/>
            <w:vAlign w:val="center"/>
            <w:hideMark/>
          </w:tcPr>
          <w:p w14:paraId="5F5AFCCC"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40A0FA59" w14:textId="5C5E7E4B"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This study sought to review literature relevant to 4 areas related to the NZ National Microbiological Water Quality Guidelines for Marine and Freshwater Recreational Areas.  The 4 areas were: continued use of enterococci as indicators, </w:t>
            </w:r>
            <w:r w:rsidR="00EA2716" w:rsidRPr="00E83B8E">
              <w:rPr>
                <w:rFonts w:ascii="Calibri" w:hAnsi="Calibri" w:cs="Calibri"/>
                <w:sz w:val="16"/>
                <w:szCs w:val="16"/>
              </w:rPr>
              <w:t>shellfish</w:t>
            </w:r>
            <w:r w:rsidRPr="00E83B8E">
              <w:rPr>
                <w:rFonts w:ascii="Calibri" w:hAnsi="Calibri" w:cs="Calibri"/>
                <w:sz w:val="16"/>
                <w:szCs w:val="16"/>
              </w:rPr>
              <w:t xml:space="preserve"> sanitation issues (out of scope here), range of impacts of STP discharges, and appropriate indicators for brackish water bodies.  These areas provide a much narrower focus than the current </w:t>
            </w:r>
            <w:r w:rsidR="004705EA">
              <w:rPr>
                <w:rFonts w:ascii="Calibri" w:hAnsi="Calibri" w:cs="Calibri"/>
                <w:sz w:val="16"/>
                <w:szCs w:val="16"/>
              </w:rPr>
              <w:t xml:space="preserve">narrative </w:t>
            </w:r>
            <w:r w:rsidRPr="00E83B8E">
              <w:rPr>
                <w:rFonts w:ascii="Calibri" w:hAnsi="Calibri" w:cs="Calibri"/>
                <w:sz w:val="16"/>
                <w:szCs w:val="16"/>
              </w:rPr>
              <w:t>review</w:t>
            </w:r>
            <w:r w:rsidR="009C0CEF">
              <w:rPr>
                <w:rFonts w:ascii="Calibri" w:hAnsi="Calibri" w:cs="Calibri"/>
                <w:sz w:val="16"/>
                <w:szCs w:val="16"/>
              </w:rPr>
              <w:t xml:space="preserve"> </w:t>
            </w:r>
            <w:r w:rsidRPr="00E83B8E">
              <w:rPr>
                <w:rFonts w:ascii="Calibri" w:hAnsi="Calibri" w:cs="Calibri"/>
                <w:sz w:val="16"/>
                <w:szCs w:val="16"/>
              </w:rPr>
              <w:t>and address some out of scope topics</w:t>
            </w:r>
            <w:r w:rsidR="009C0CEF">
              <w:rPr>
                <w:rFonts w:ascii="Calibri" w:hAnsi="Calibri" w:cs="Calibri"/>
                <w:sz w:val="16"/>
                <w:szCs w:val="16"/>
              </w:rPr>
              <w:t>.</w:t>
            </w:r>
            <w:r w:rsidRPr="00E83B8E">
              <w:rPr>
                <w:rFonts w:ascii="Calibri" w:hAnsi="Calibri" w:cs="Calibri"/>
                <w:sz w:val="16"/>
                <w:szCs w:val="16"/>
              </w:rPr>
              <w:t xml:space="preserve"> </w:t>
            </w:r>
            <w:r w:rsidR="009C0CEF">
              <w:rPr>
                <w:rFonts w:ascii="Calibri" w:hAnsi="Calibri" w:cs="Calibri"/>
                <w:sz w:val="16"/>
                <w:szCs w:val="16"/>
              </w:rPr>
              <w:t>T</w:t>
            </w:r>
            <w:r w:rsidRPr="00E83B8E">
              <w:rPr>
                <w:rFonts w:ascii="Calibri" w:hAnsi="Calibri" w:cs="Calibri"/>
                <w:sz w:val="16"/>
                <w:szCs w:val="16"/>
              </w:rPr>
              <w:t xml:space="preserve">he review can </w:t>
            </w:r>
            <w:r w:rsidR="00EA2716" w:rsidRPr="00E83B8E">
              <w:rPr>
                <w:rFonts w:ascii="Calibri" w:hAnsi="Calibri" w:cs="Calibri"/>
                <w:sz w:val="16"/>
                <w:szCs w:val="16"/>
              </w:rPr>
              <w:t>be considered</w:t>
            </w:r>
            <w:r w:rsidRPr="00E83B8E">
              <w:rPr>
                <w:rFonts w:ascii="Calibri" w:hAnsi="Calibri" w:cs="Calibri"/>
                <w:sz w:val="16"/>
                <w:szCs w:val="16"/>
              </w:rPr>
              <w:t xml:space="preserve"> to be compatible with Australian processes.</w:t>
            </w:r>
          </w:p>
        </w:tc>
      </w:tr>
      <w:tr w:rsidR="00BF2DBF" w14:paraId="1DB39BBD"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15FDE2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the administrative processes documented and publicly available?</w:t>
            </w:r>
          </w:p>
        </w:tc>
        <w:tc>
          <w:tcPr>
            <w:tcW w:w="850" w:type="dxa"/>
            <w:tcBorders>
              <w:top w:val="nil"/>
              <w:left w:val="nil"/>
              <w:bottom w:val="single" w:sz="8" w:space="0" w:color="B5DDDC"/>
              <w:right w:val="single" w:sz="8" w:space="0" w:color="B5DDDC"/>
            </w:tcBorders>
            <w:vAlign w:val="center"/>
            <w:hideMark/>
          </w:tcPr>
          <w:p w14:paraId="05DAF1EA"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B7F4CD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4795409A"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E6A6E0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Was the work overseen by an expert advisory committee?</w:t>
            </w:r>
          </w:p>
        </w:tc>
        <w:tc>
          <w:tcPr>
            <w:tcW w:w="850" w:type="dxa"/>
            <w:tcBorders>
              <w:top w:val="nil"/>
              <w:left w:val="nil"/>
              <w:bottom w:val="single" w:sz="8" w:space="0" w:color="B5DDDC"/>
              <w:right w:val="single" w:sz="8" w:space="0" w:color="B5DDDC"/>
            </w:tcBorders>
            <w:vAlign w:val="center"/>
            <w:hideMark/>
          </w:tcPr>
          <w:p w14:paraId="240B4674"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F9A900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 evidence is supplied to indicate that this would be the case</w:t>
            </w:r>
          </w:p>
        </w:tc>
      </w:tr>
      <w:tr w:rsidR="00BF2DBF" w14:paraId="5DC338D2"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3DC33C7" w14:textId="77777777" w:rsidR="00E83B8E" w:rsidRPr="00E83B8E" w:rsidRDefault="00992883" w:rsidP="00E83B8E">
            <w:pPr>
              <w:spacing w:before="0" w:after="0" w:line="240" w:lineRule="auto"/>
              <w:ind w:firstLineChars="200" w:firstLine="320"/>
              <w:outlineLvl w:val="0"/>
              <w:rPr>
                <w:rFonts w:ascii="Calibri" w:hAnsi="Calibri" w:cs="Calibri"/>
                <w:sz w:val="16"/>
                <w:szCs w:val="16"/>
              </w:rPr>
            </w:pPr>
            <w:r w:rsidRPr="00E83B8E">
              <w:rPr>
                <w:rFonts w:ascii="Calibri" w:hAnsi="Calibri" w:cs="Calibri"/>
                <w:sz w:val="16"/>
                <w:szCs w:val="16"/>
              </w:rPr>
              <w:t>Are potential conflicts of interest of committee members declared, managed and/or reported?</w:t>
            </w:r>
          </w:p>
        </w:tc>
        <w:tc>
          <w:tcPr>
            <w:tcW w:w="850" w:type="dxa"/>
            <w:tcBorders>
              <w:top w:val="nil"/>
              <w:left w:val="nil"/>
              <w:bottom w:val="single" w:sz="8" w:space="0" w:color="B5DDDC"/>
              <w:right w:val="single" w:sz="8" w:space="0" w:color="B5DDDC"/>
            </w:tcBorders>
            <w:vAlign w:val="center"/>
            <w:hideMark/>
          </w:tcPr>
          <w:p w14:paraId="71BB3F58"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779FBF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E27D71C"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567BC3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funding sources declared?</w:t>
            </w:r>
          </w:p>
        </w:tc>
        <w:tc>
          <w:tcPr>
            <w:tcW w:w="850" w:type="dxa"/>
            <w:tcBorders>
              <w:top w:val="nil"/>
              <w:left w:val="nil"/>
              <w:bottom w:val="single" w:sz="8" w:space="0" w:color="B5DDDC"/>
              <w:right w:val="single" w:sz="8" w:space="0" w:color="B5DDDC"/>
            </w:tcBorders>
            <w:vAlign w:val="center"/>
            <w:hideMark/>
          </w:tcPr>
          <w:p w14:paraId="17AB467F"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0BC2D7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C331B94"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9743A9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Was there public consultation on this work? If so, provide details.</w:t>
            </w:r>
          </w:p>
        </w:tc>
        <w:tc>
          <w:tcPr>
            <w:tcW w:w="850" w:type="dxa"/>
            <w:tcBorders>
              <w:top w:val="nil"/>
              <w:left w:val="nil"/>
              <w:bottom w:val="single" w:sz="8" w:space="0" w:color="B5DDDC"/>
              <w:right w:val="single" w:sz="8" w:space="0" w:color="B5DDDC"/>
            </w:tcBorders>
            <w:vAlign w:val="center"/>
            <w:hideMark/>
          </w:tcPr>
          <w:p w14:paraId="4AF7AE02"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ADB5AB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BFF7A74"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FB5F07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the advice peer reviewed?</w:t>
            </w:r>
          </w:p>
        </w:tc>
        <w:tc>
          <w:tcPr>
            <w:tcW w:w="850" w:type="dxa"/>
            <w:tcBorders>
              <w:top w:val="nil"/>
              <w:left w:val="nil"/>
              <w:bottom w:val="single" w:sz="8" w:space="0" w:color="B5DDDC"/>
              <w:right w:val="single" w:sz="8" w:space="0" w:color="B5DDDC"/>
            </w:tcBorders>
            <w:vAlign w:val="center"/>
            <w:hideMark/>
          </w:tcPr>
          <w:p w14:paraId="01D67D5E"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C942FE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69F18E5"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3099F71" w14:textId="77777777" w:rsidR="00E83B8E" w:rsidRPr="00E83B8E" w:rsidRDefault="00992883" w:rsidP="00E83B8E">
            <w:pPr>
              <w:spacing w:before="0" w:after="0" w:line="240" w:lineRule="auto"/>
              <w:ind w:firstLineChars="200" w:firstLine="320"/>
              <w:outlineLvl w:val="0"/>
              <w:rPr>
                <w:rFonts w:ascii="Calibri" w:hAnsi="Calibri" w:cs="Calibri"/>
                <w:sz w:val="16"/>
                <w:szCs w:val="16"/>
              </w:rPr>
            </w:pPr>
            <w:r w:rsidRPr="00E83B8E">
              <w:rPr>
                <w:rFonts w:ascii="Calibri" w:hAnsi="Calibri" w:cs="Calibri"/>
                <w:sz w:val="16"/>
                <w:szCs w:val="16"/>
              </w:rPr>
              <w:t>If so, is the peer review outcome documented and/or published?</w:t>
            </w:r>
          </w:p>
        </w:tc>
        <w:tc>
          <w:tcPr>
            <w:tcW w:w="850" w:type="dxa"/>
            <w:tcBorders>
              <w:top w:val="nil"/>
              <w:left w:val="nil"/>
              <w:bottom w:val="single" w:sz="8" w:space="0" w:color="B5DDDC"/>
              <w:right w:val="single" w:sz="8" w:space="0" w:color="B5DDDC"/>
            </w:tcBorders>
            <w:vAlign w:val="center"/>
            <w:hideMark/>
          </w:tcPr>
          <w:p w14:paraId="733669B8"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0982B67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 peer review undertaken.</w:t>
            </w:r>
          </w:p>
        </w:tc>
      </w:tr>
      <w:tr w:rsidR="00BF2DBF" w14:paraId="481C2DBF"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08AFA5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Was the guidance/advice developed or updated recently? Provide details.</w:t>
            </w:r>
          </w:p>
        </w:tc>
        <w:tc>
          <w:tcPr>
            <w:tcW w:w="850" w:type="dxa"/>
            <w:tcBorders>
              <w:top w:val="nil"/>
              <w:left w:val="nil"/>
              <w:bottom w:val="single" w:sz="8" w:space="0" w:color="B5DDDC"/>
              <w:right w:val="single" w:sz="8" w:space="0" w:color="B5DDDC"/>
            </w:tcBorders>
            <w:shd w:val="clear" w:color="000000" w:fill="FFFF00"/>
            <w:vAlign w:val="center"/>
            <w:hideMark/>
          </w:tcPr>
          <w:p w14:paraId="7EB27381"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1F0619E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Last version of document cites May 2019.</w:t>
            </w:r>
          </w:p>
        </w:tc>
      </w:tr>
      <w:tr w:rsidR="00BF2DBF" w14:paraId="50DD6710"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C13E421"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Evidence review parameters</w:t>
            </w:r>
          </w:p>
        </w:tc>
        <w:tc>
          <w:tcPr>
            <w:tcW w:w="850" w:type="dxa"/>
            <w:tcBorders>
              <w:top w:val="nil"/>
              <w:left w:val="nil"/>
              <w:bottom w:val="single" w:sz="8" w:space="0" w:color="B5DDDC"/>
              <w:right w:val="single" w:sz="8" w:space="0" w:color="B5DDDC"/>
            </w:tcBorders>
            <w:shd w:val="clear" w:color="000000" w:fill="D6EAEB"/>
            <w:vAlign w:val="center"/>
            <w:hideMark/>
          </w:tcPr>
          <w:p w14:paraId="2223CDD6"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529C4A5B"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687905B1"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8C7C12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decisions about scope, definitions and evidence review parameters documented and publicly available?</w:t>
            </w:r>
          </w:p>
        </w:tc>
        <w:tc>
          <w:tcPr>
            <w:tcW w:w="850" w:type="dxa"/>
            <w:tcBorders>
              <w:top w:val="nil"/>
              <w:left w:val="nil"/>
              <w:bottom w:val="single" w:sz="8" w:space="0" w:color="B5DDDC"/>
              <w:right w:val="single" w:sz="8" w:space="0" w:color="B5DDDC"/>
            </w:tcBorders>
            <w:vAlign w:val="center"/>
            <w:hideMark/>
          </w:tcPr>
          <w:p w14:paraId="0248F38C"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3B3EC3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3D5D8949"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5DC4BB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there a preference for data from studies that follow agreed international protocols or meet appropriate industry standards?</w:t>
            </w:r>
          </w:p>
        </w:tc>
        <w:tc>
          <w:tcPr>
            <w:tcW w:w="850" w:type="dxa"/>
            <w:tcBorders>
              <w:top w:val="nil"/>
              <w:left w:val="nil"/>
              <w:bottom w:val="single" w:sz="8" w:space="0" w:color="B5DDDC"/>
              <w:right w:val="single" w:sz="8" w:space="0" w:color="B5DDDC"/>
            </w:tcBorders>
            <w:vAlign w:val="center"/>
            <w:hideMark/>
          </w:tcPr>
          <w:p w14:paraId="6F5275D6"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97F8D5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34E71D10"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868911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850" w:type="dxa"/>
            <w:tcBorders>
              <w:top w:val="nil"/>
              <w:left w:val="nil"/>
              <w:bottom w:val="single" w:sz="8" w:space="0" w:color="B5DDDC"/>
              <w:right w:val="single" w:sz="8" w:space="0" w:color="B5DDDC"/>
            </w:tcBorders>
            <w:vAlign w:val="center"/>
            <w:hideMark/>
          </w:tcPr>
          <w:p w14:paraId="6E92AB1E"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BBB8B9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3729DD2F"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152B64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If proprietary/confidential studies or data are considered by the agency, are these appropriately described/recorded?</w:t>
            </w:r>
          </w:p>
        </w:tc>
        <w:tc>
          <w:tcPr>
            <w:tcW w:w="850" w:type="dxa"/>
            <w:tcBorders>
              <w:top w:val="nil"/>
              <w:left w:val="nil"/>
              <w:bottom w:val="single" w:sz="8" w:space="0" w:color="B5DDDC"/>
              <w:right w:val="single" w:sz="8" w:space="0" w:color="B5DDDC"/>
            </w:tcBorders>
            <w:vAlign w:val="center"/>
            <w:hideMark/>
          </w:tcPr>
          <w:p w14:paraId="7D28400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C2D0BC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E25ADF2"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C1732A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inclusion/exclusion criteria used to select or exclude certain studies from the review? If so, is justification provided?</w:t>
            </w:r>
          </w:p>
        </w:tc>
        <w:tc>
          <w:tcPr>
            <w:tcW w:w="850" w:type="dxa"/>
            <w:tcBorders>
              <w:top w:val="nil"/>
              <w:left w:val="nil"/>
              <w:bottom w:val="single" w:sz="8" w:space="0" w:color="B5DDDC"/>
              <w:right w:val="single" w:sz="8" w:space="0" w:color="B5DDDC"/>
            </w:tcBorders>
            <w:vAlign w:val="center"/>
            <w:hideMark/>
          </w:tcPr>
          <w:p w14:paraId="00FE5389"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7D76AB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F79A4C7"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68EFC7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use or adopt review findings or risk assessments from other organisations? What process was used to critically assess these external findings?</w:t>
            </w:r>
          </w:p>
        </w:tc>
        <w:tc>
          <w:tcPr>
            <w:tcW w:w="850" w:type="dxa"/>
            <w:tcBorders>
              <w:top w:val="nil"/>
              <w:left w:val="nil"/>
              <w:bottom w:val="single" w:sz="8" w:space="0" w:color="B5DDDC"/>
              <w:right w:val="single" w:sz="8" w:space="0" w:color="B5DDDC"/>
            </w:tcBorders>
            <w:shd w:val="clear" w:color="000000" w:fill="92D050"/>
            <w:vAlign w:val="center"/>
            <w:hideMark/>
          </w:tcPr>
          <w:p w14:paraId="167791F6"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0427371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In addressing the first objective (continued use of enterococci as indicators), the study draws on the literature review that the lead author (Dr Graham McBride) undertook for the US EPA (Document G13 in this review).  Given the 100% overlap with the US EPA 2017 review (Dr McBride cites it as a 2018 review), the US EPA document should take precedence for this review.</w:t>
            </w:r>
          </w:p>
        </w:tc>
      </w:tr>
      <w:tr w:rsidR="00BF2DBF" w14:paraId="623DBA48"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8B3594F"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Can grey literature such as government reports and policy documents be included? </w:t>
            </w:r>
          </w:p>
        </w:tc>
        <w:tc>
          <w:tcPr>
            <w:tcW w:w="850" w:type="dxa"/>
            <w:tcBorders>
              <w:top w:val="nil"/>
              <w:left w:val="nil"/>
              <w:bottom w:val="single" w:sz="8" w:space="0" w:color="B5DDDC"/>
              <w:right w:val="single" w:sz="8" w:space="0" w:color="B5DDDC"/>
            </w:tcBorders>
            <w:shd w:val="clear" w:color="000000" w:fill="FFFF00"/>
            <w:vAlign w:val="center"/>
            <w:hideMark/>
          </w:tcPr>
          <w:p w14:paraId="0375FEA6"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60B6DCB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Such documents are listed in the reference section.</w:t>
            </w:r>
          </w:p>
        </w:tc>
      </w:tr>
      <w:tr w:rsidR="00BF2DBF" w14:paraId="04198476"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52054A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there documentation and justification on the selection of a toxicological endpoint for use as point of departure for health-based guideline derivation?</w:t>
            </w:r>
          </w:p>
        </w:tc>
        <w:tc>
          <w:tcPr>
            <w:tcW w:w="850" w:type="dxa"/>
            <w:tcBorders>
              <w:top w:val="nil"/>
              <w:left w:val="nil"/>
              <w:bottom w:val="single" w:sz="8" w:space="0" w:color="B5DDDC"/>
              <w:right w:val="single" w:sz="8" w:space="0" w:color="B5DDDC"/>
            </w:tcBorders>
            <w:vAlign w:val="center"/>
            <w:hideMark/>
          </w:tcPr>
          <w:p w14:paraId="745BF469"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6BC627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Since the study focus is on microbial risk it does not involve use of a toxicological endpoint for use as point of departure for health-based guideline derivation.</w:t>
            </w:r>
          </w:p>
        </w:tc>
      </w:tr>
      <w:tr w:rsidR="00BF2DBF" w14:paraId="77D0AC26"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1FB5C8F"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Evidence search</w:t>
            </w:r>
          </w:p>
        </w:tc>
        <w:tc>
          <w:tcPr>
            <w:tcW w:w="850" w:type="dxa"/>
            <w:tcBorders>
              <w:top w:val="nil"/>
              <w:left w:val="nil"/>
              <w:bottom w:val="single" w:sz="8" w:space="0" w:color="B5DDDC"/>
              <w:right w:val="single" w:sz="8" w:space="0" w:color="B5DDDC"/>
            </w:tcBorders>
            <w:shd w:val="clear" w:color="000000" w:fill="D6EAEB"/>
            <w:vAlign w:val="center"/>
            <w:hideMark/>
          </w:tcPr>
          <w:p w14:paraId="031AD4E9"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3766A4E5"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70131361"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B691F2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databases and other sources of evidence specified?</w:t>
            </w:r>
          </w:p>
        </w:tc>
        <w:tc>
          <w:tcPr>
            <w:tcW w:w="850" w:type="dxa"/>
            <w:tcBorders>
              <w:top w:val="nil"/>
              <w:left w:val="nil"/>
              <w:bottom w:val="single" w:sz="8" w:space="0" w:color="B5DDDC"/>
              <w:right w:val="single" w:sz="8" w:space="0" w:color="B5DDDC"/>
            </w:tcBorders>
            <w:vAlign w:val="center"/>
            <w:hideMark/>
          </w:tcPr>
          <w:p w14:paraId="2ADDAE1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56C1FF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B4566BC"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6DB697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850" w:type="dxa"/>
            <w:tcBorders>
              <w:top w:val="nil"/>
              <w:left w:val="nil"/>
              <w:bottom w:val="single" w:sz="8" w:space="0" w:color="B5DDDC"/>
              <w:right w:val="single" w:sz="8" w:space="0" w:color="B5DDDC"/>
            </w:tcBorders>
            <w:vAlign w:val="center"/>
            <w:hideMark/>
          </w:tcPr>
          <w:p w14:paraId="4A6A1CE6"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3E38A8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449AF423"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082F50B"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it specified what date range the literature search covers? Is there a justification?</w:t>
            </w:r>
          </w:p>
        </w:tc>
        <w:tc>
          <w:tcPr>
            <w:tcW w:w="850" w:type="dxa"/>
            <w:tcBorders>
              <w:top w:val="nil"/>
              <w:left w:val="nil"/>
              <w:bottom w:val="single" w:sz="8" w:space="0" w:color="B5DDDC"/>
              <w:right w:val="single" w:sz="8" w:space="0" w:color="B5DDDC"/>
            </w:tcBorders>
            <w:vAlign w:val="center"/>
            <w:hideMark/>
          </w:tcPr>
          <w:p w14:paraId="5AFF6A0E"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3948ABB"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5FE4E56"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794B22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Are search terms and/or search strings specified? </w:t>
            </w:r>
          </w:p>
        </w:tc>
        <w:tc>
          <w:tcPr>
            <w:tcW w:w="850" w:type="dxa"/>
            <w:tcBorders>
              <w:top w:val="nil"/>
              <w:left w:val="nil"/>
              <w:bottom w:val="single" w:sz="8" w:space="0" w:color="B5DDDC"/>
              <w:right w:val="single" w:sz="8" w:space="0" w:color="B5DDDC"/>
            </w:tcBorders>
            <w:vAlign w:val="center"/>
            <w:hideMark/>
          </w:tcPr>
          <w:p w14:paraId="6E82D73B"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C87EF9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0C9F1544"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810301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Are there any other exclusion criteria for literature (e.g. publication language, publication dates)? If so, what are they and are they appropriate? </w:t>
            </w:r>
          </w:p>
        </w:tc>
        <w:tc>
          <w:tcPr>
            <w:tcW w:w="850" w:type="dxa"/>
            <w:tcBorders>
              <w:top w:val="nil"/>
              <w:left w:val="nil"/>
              <w:bottom w:val="single" w:sz="8" w:space="0" w:color="B5DDDC"/>
              <w:right w:val="single" w:sz="8" w:space="0" w:color="B5DDDC"/>
            </w:tcBorders>
            <w:vAlign w:val="center"/>
            <w:hideMark/>
          </w:tcPr>
          <w:p w14:paraId="60114C66"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2ACDCCB"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3F8122AE"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DFF8A0C"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Critical appraisal methods and tools</w:t>
            </w:r>
          </w:p>
        </w:tc>
        <w:tc>
          <w:tcPr>
            <w:tcW w:w="850" w:type="dxa"/>
            <w:tcBorders>
              <w:top w:val="nil"/>
              <w:left w:val="nil"/>
              <w:bottom w:val="single" w:sz="8" w:space="0" w:color="B5DDDC"/>
              <w:right w:val="single" w:sz="8" w:space="0" w:color="B5DDDC"/>
            </w:tcBorders>
            <w:shd w:val="clear" w:color="000000" w:fill="D6EAEB"/>
            <w:vAlign w:val="center"/>
            <w:hideMark/>
          </w:tcPr>
          <w:p w14:paraId="5F5FDEFA"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7BF9F6E1"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21468463"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81C3A5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risk of bias of individual studies taken into consideration to assess internal validity?  If so, what tools are used? If not, was any method used to assess study quality?</w:t>
            </w:r>
          </w:p>
        </w:tc>
        <w:tc>
          <w:tcPr>
            <w:tcW w:w="850" w:type="dxa"/>
            <w:tcBorders>
              <w:top w:val="nil"/>
              <w:left w:val="nil"/>
              <w:bottom w:val="single" w:sz="8" w:space="0" w:color="B5DDDC"/>
              <w:right w:val="single" w:sz="8" w:space="0" w:color="B5DDDC"/>
            </w:tcBorders>
            <w:vAlign w:val="center"/>
            <w:hideMark/>
          </w:tcPr>
          <w:p w14:paraId="4DF5E561"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D6D9DA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17DECFF4"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95186B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850" w:type="dxa"/>
            <w:tcBorders>
              <w:top w:val="nil"/>
              <w:left w:val="nil"/>
              <w:bottom w:val="single" w:sz="8" w:space="0" w:color="B5DDDC"/>
              <w:right w:val="single" w:sz="8" w:space="0" w:color="B5DDDC"/>
            </w:tcBorders>
            <w:vAlign w:val="center"/>
            <w:hideMark/>
          </w:tcPr>
          <w:p w14:paraId="37AA99B0"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6D6C20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106D1938"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9DC80B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assess the overall certainty of the evidence and reach recommendations? If so, provide details.</w:t>
            </w:r>
          </w:p>
        </w:tc>
        <w:tc>
          <w:tcPr>
            <w:tcW w:w="850" w:type="dxa"/>
            <w:tcBorders>
              <w:top w:val="nil"/>
              <w:left w:val="nil"/>
              <w:bottom w:val="single" w:sz="8" w:space="0" w:color="B5DDDC"/>
              <w:right w:val="single" w:sz="8" w:space="0" w:color="B5DDDC"/>
            </w:tcBorders>
            <w:vAlign w:val="center"/>
            <w:hideMark/>
          </w:tcPr>
          <w:p w14:paraId="7B427B03"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0762B6F"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D3F8265"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46D2F4B"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Derivation of health-based guideline values</w:t>
            </w:r>
          </w:p>
        </w:tc>
        <w:tc>
          <w:tcPr>
            <w:tcW w:w="850" w:type="dxa"/>
            <w:tcBorders>
              <w:top w:val="nil"/>
              <w:left w:val="nil"/>
              <w:bottom w:val="single" w:sz="8" w:space="0" w:color="B5DDDC"/>
              <w:right w:val="single" w:sz="8" w:space="0" w:color="B5DDDC"/>
            </w:tcBorders>
            <w:shd w:val="clear" w:color="000000" w:fill="D6EAEB"/>
            <w:vAlign w:val="center"/>
            <w:hideMark/>
          </w:tcPr>
          <w:p w14:paraId="2BBC21B2"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6B656E25"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630B434C"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87A276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Is there justification for the choice of uncertainty and safety factors? </w:t>
            </w:r>
          </w:p>
        </w:tc>
        <w:tc>
          <w:tcPr>
            <w:tcW w:w="850" w:type="dxa"/>
            <w:tcBorders>
              <w:top w:val="nil"/>
              <w:left w:val="nil"/>
              <w:bottom w:val="single" w:sz="8" w:space="0" w:color="B5DDDC"/>
              <w:right w:val="single" w:sz="8" w:space="0" w:color="B5DDDC"/>
            </w:tcBorders>
            <w:vAlign w:val="center"/>
            <w:hideMark/>
          </w:tcPr>
          <w:p w14:paraId="01462B3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7BF437B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40546B52"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221A6BB"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Are the parameter value assumptions documented and explained?  </w:t>
            </w:r>
          </w:p>
        </w:tc>
        <w:tc>
          <w:tcPr>
            <w:tcW w:w="850" w:type="dxa"/>
            <w:tcBorders>
              <w:top w:val="nil"/>
              <w:left w:val="nil"/>
              <w:bottom w:val="single" w:sz="8" w:space="0" w:color="B5DDDC"/>
              <w:right w:val="single" w:sz="8" w:space="0" w:color="B5DDDC"/>
            </w:tcBorders>
            <w:vAlign w:val="center"/>
            <w:hideMark/>
          </w:tcPr>
          <w:p w14:paraId="200631E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28B4EF7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2F1B48A"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1A60BA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the mathematical workings/algorithms clearly documented and explained?</w:t>
            </w:r>
          </w:p>
        </w:tc>
        <w:tc>
          <w:tcPr>
            <w:tcW w:w="850" w:type="dxa"/>
            <w:tcBorders>
              <w:top w:val="nil"/>
              <w:left w:val="nil"/>
              <w:bottom w:val="single" w:sz="8" w:space="0" w:color="B5DDDC"/>
              <w:right w:val="single" w:sz="8" w:space="0" w:color="B5DDDC"/>
            </w:tcBorders>
            <w:vAlign w:val="center"/>
            <w:hideMark/>
          </w:tcPr>
          <w:p w14:paraId="5A189CA4"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7D3E1D2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9A42A0B"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DA7FBB6"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take into consideration non-health related matters to account for feasibility of implementing the guideline values (e.g. measurement attainability)?</w:t>
            </w:r>
          </w:p>
        </w:tc>
        <w:tc>
          <w:tcPr>
            <w:tcW w:w="850" w:type="dxa"/>
            <w:tcBorders>
              <w:top w:val="nil"/>
              <w:left w:val="nil"/>
              <w:bottom w:val="single" w:sz="8" w:space="0" w:color="B5DDDC"/>
              <w:right w:val="single" w:sz="8" w:space="0" w:color="B5DDDC"/>
            </w:tcBorders>
            <w:vAlign w:val="center"/>
            <w:hideMark/>
          </w:tcPr>
          <w:p w14:paraId="507025F8"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796D856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FC343FA"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9EDCFA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850" w:type="dxa"/>
            <w:tcBorders>
              <w:top w:val="nil"/>
              <w:left w:val="nil"/>
              <w:bottom w:val="single" w:sz="8" w:space="0" w:color="B5DDDC"/>
              <w:right w:val="single" w:sz="8" w:space="0" w:color="B5DDDC"/>
            </w:tcBorders>
            <w:vAlign w:val="center"/>
            <w:hideMark/>
          </w:tcPr>
          <w:p w14:paraId="2342E8B2"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58E5B7A6"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489B3381"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113C48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If expert judgement is required, is the process documented and published?</w:t>
            </w:r>
          </w:p>
        </w:tc>
        <w:tc>
          <w:tcPr>
            <w:tcW w:w="850" w:type="dxa"/>
            <w:tcBorders>
              <w:top w:val="nil"/>
              <w:left w:val="nil"/>
              <w:bottom w:val="single" w:sz="8" w:space="0" w:color="B5DDDC"/>
              <w:right w:val="single" w:sz="8" w:space="0" w:color="B5DDDC"/>
            </w:tcBorders>
            <w:vAlign w:val="center"/>
            <w:hideMark/>
          </w:tcPr>
          <w:p w14:paraId="6E667E46"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6D073578"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496B03B1"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513BFE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dose response modelling (e.g. BMDL) routinely used?</w:t>
            </w:r>
          </w:p>
        </w:tc>
        <w:tc>
          <w:tcPr>
            <w:tcW w:w="850" w:type="dxa"/>
            <w:tcBorders>
              <w:top w:val="nil"/>
              <w:left w:val="nil"/>
              <w:bottom w:val="single" w:sz="8" w:space="0" w:color="B5DDDC"/>
              <w:right w:val="single" w:sz="8" w:space="0" w:color="B5DDDC"/>
            </w:tcBorders>
            <w:vAlign w:val="center"/>
            <w:hideMark/>
          </w:tcPr>
          <w:p w14:paraId="61B57A79"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0A285C56"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7F47EB6"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9797CD6"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Has the organisation’s policy for dealing with substances for which a non-threshold mode of action may be applicable in humans been articulated and recorded?</w:t>
            </w:r>
          </w:p>
        </w:tc>
        <w:tc>
          <w:tcPr>
            <w:tcW w:w="850" w:type="dxa"/>
            <w:tcBorders>
              <w:top w:val="nil"/>
              <w:left w:val="nil"/>
              <w:bottom w:val="single" w:sz="8" w:space="0" w:color="B5DDDC"/>
              <w:right w:val="single" w:sz="8" w:space="0" w:color="B5DDDC"/>
            </w:tcBorders>
            <w:vAlign w:val="center"/>
            <w:hideMark/>
          </w:tcPr>
          <w:p w14:paraId="34B6E7EC"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67EC1BD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B526583"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9ADFF2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If applicable: For carcinogens, what is the level of cancer risk used by the organisation to set the health-based guideline value?</w:t>
            </w:r>
          </w:p>
        </w:tc>
        <w:tc>
          <w:tcPr>
            <w:tcW w:w="850" w:type="dxa"/>
            <w:tcBorders>
              <w:top w:val="nil"/>
              <w:left w:val="nil"/>
              <w:bottom w:val="single" w:sz="8" w:space="0" w:color="B5DDDC"/>
              <w:right w:val="single" w:sz="8" w:space="0" w:color="B5DDDC"/>
            </w:tcBorders>
            <w:vAlign w:val="center"/>
            <w:hideMark/>
          </w:tcPr>
          <w:p w14:paraId="13218E3A"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0959F68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B3DB2AC"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30D4AB4"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Comments</w:t>
            </w:r>
          </w:p>
        </w:tc>
        <w:tc>
          <w:tcPr>
            <w:tcW w:w="850" w:type="dxa"/>
            <w:tcBorders>
              <w:top w:val="nil"/>
              <w:left w:val="nil"/>
              <w:bottom w:val="single" w:sz="8" w:space="0" w:color="B5DDDC"/>
              <w:right w:val="single" w:sz="8" w:space="0" w:color="B5DDDC"/>
            </w:tcBorders>
            <w:shd w:val="clear" w:color="000000" w:fill="D6EAEB"/>
            <w:vAlign w:val="center"/>
            <w:hideMark/>
          </w:tcPr>
          <w:p w14:paraId="2FF79563"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482AC112"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6C0F5246" w14:textId="77777777" w:rsidTr="00EA2716">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tcPr>
          <w:p w14:paraId="6B9B5869" w14:textId="60CE25EF" w:rsidR="00EA2716"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sz w:val="16"/>
                <w:szCs w:val="16"/>
              </w:rPr>
              <w:t>Comments</w:t>
            </w:r>
          </w:p>
        </w:tc>
        <w:tc>
          <w:tcPr>
            <w:tcW w:w="4252" w:type="dxa"/>
            <w:gridSpan w:val="2"/>
            <w:tcBorders>
              <w:top w:val="nil"/>
              <w:left w:val="nil"/>
              <w:bottom w:val="single" w:sz="8" w:space="0" w:color="B5DDDC"/>
              <w:right w:val="single" w:sz="8" w:space="0" w:color="B5DDDC"/>
            </w:tcBorders>
            <w:vAlign w:val="center"/>
          </w:tcPr>
          <w:p w14:paraId="09325C65" w14:textId="30ECA4F5" w:rsidR="00EA2716"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sz w:val="16"/>
                <w:szCs w:val="16"/>
              </w:rPr>
              <w:t xml:space="preserve">For the topics of relevance to the primary and secondary research questions, this study is largely a duplication of the review undertaken by Dr McBride for the US EPA in 2017.  As such it does not contain significant relevant new material for consideration in this </w:t>
            </w:r>
            <w:r w:rsidR="00AD7251">
              <w:rPr>
                <w:rFonts w:ascii="Calibri" w:hAnsi="Calibri" w:cs="Calibri"/>
                <w:sz w:val="16"/>
                <w:szCs w:val="16"/>
              </w:rPr>
              <w:t xml:space="preserve">narrative </w:t>
            </w:r>
            <w:r w:rsidRPr="00E83B8E">
              <w:rPr>
                <w:rFonts w:ascii="Calibri" w:hAnsi="Calibri" w:cs="Calibri"/>
                <w:sz w:val="16"/>
                <w:szCs w:val="16"/>
              </w:rPr>
              <w:t>review.  Whilst there may be some material of relevance to the research questions, it will not add to the knowledge already included in the US EPA review.  On that basis, this document can be excluded from further consideration.</w:t>
            </w:r>
          </w:p>
        </w:tc>
      </w:tr>
      <w:tr w:rsidR="00BF2DBF" w14:paraId="647E6B81" w14:textId="77777777" w:rsidTr="005F4486">
        <w:trPr>
          <w:trHeight w:val="340"/>
        </w:trPr>
        <w:tc>
          <w:tcPr>
            <w:tcW w:w="3676" w:type="dxa"/>
            <w:tcBorders>
              <w:top w:val="nil"/>
              <w:left w:val="single" w:sz="8" w:space="0" w:color="B5DDDC"/>
              <w:bottom w:val="single" w:sz="8" w:space="0" w:color="B5DDDC"/>
              <w:right w:val="single" w:sz="8" w:space="0" w:color="B5DDDC"/>
            </w:tcBorders>
            <w:shd w:val="clear" w:color="000000" w:fill="D6EAEB"/>
            <w:noWrap/>
            <w:vAlign w:val="center"/>
            <w:hideMark/>
          </w:tcPr>
          <w:p w14:paraId="6E94B1F6"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Useful for answering primary research question?</w:t>
            </w:r>
          </w:p>
        </w:tc>
        <w:tc>
          <w:tcPr>
            <w:tcW w:w="850" w:type="dxa"/>
            <w:tcBorders>
              <w:top w:val="nil"/>
              <w:left w:val="nil"/>
              <w:bottom w:val="single" w:sz="8" w:space="0" w:color="B5DDDC"/>
              <w:right w:val="single" w:sz="8" w:space="0" w:color="B5DDDC"/>
            </w:tcBorders>
            <w:shd w:val="clear" w:color="000000" w:fill="FFC7CE"/>
            <w:vAlign w:val="center"/>
            <w:hideMark/>
          </w:tcPr>
          <w:p w14:paraId="597C2FF7" w14:textId="77777777" w:rsidR="00E83B8E" w:rsidRPr="002F266B" w:rsidRDefault="00992883" w:rsidP="00E83B8E">
            <w:pPr>
              <w:spacing w:before="0" w:after="0" w:line="240" w:lineRule="auto"/>
              <w:jc w:val="center"/>
              <w:outlineLvl w:val="0"/>
              <w:rPr>
                <w:rFonts w:ascii="Calibri" w:hAnsi="Calibri" w:cs="Calibri"/>
                <w:i/>
                <w:iCs/>
                <w:color w:val="9C0006"/>
                <w:sz w:val="16"/>
                <w:szCs w:val="16"/>
              </w:rPr>
            </w:pPr>
            <w:r w:rsidRPr="002F266B">
              <w:rPr>
                <w:rFonts w:ascii="Calibri" w:hAnsi="Calibri" w:cs="Calibr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0C48EB7A" w14:textId="77777777" w:rsidR="00E83B8E" w:rsidRPr="002F266B" w:rsidRDefault="00992883" w:rsidP="00E83B8E">
            <w:pPr>
              <w:spacing w:before="0" w:after="0" w:line="240" w:lineRule="auto"/>
              <w:jc w:val="center"/>
              <w:outlineLvl w:val="0"/>
              <w:rPr>
                <w:rFonts w:ascii="Calibri" w:hAnsi="Calibri" w:cs="Calibri"/>
                <w:i/>
                <w:iCs/>
                <w:color w:val="9C0006"/>
                <w:sz w:val="16"/>
                <w:szCs w:val="16"/>
              </w:rPr>
            </w:pPr>
            <w:r w:rsidRPr="002F266B">
              <w:rPr>
                <w:rFonts w:ascii="Calibri" w:hAnsi="Calibri" w:cs="Calibri"/>
                <w:i/>
                <w:iCs/>
                <w:color w:val="9C0006"/>
                <w:sz w:val="16"/>
                <w:szCs w:val="16"/>
              </w:rPr>
              <w:t>Exclude from further review</w:t>
            </w:r>
          </w:p>
        </w:tc>
      </w:tr>
      <w:tr w:rsidR="00BF2DBF" w14:paraId="27A01E88" w14:textId="77777777" w:rsidTr="005F4486">
        <w:trPr>
          <w:trHeight w:val="340"/>
        </w:trPr>
        <w:tc>
          <w:tcPr>
            <w:tcW w:w="3676" w:type="dxa"/>
            <w:tcBorders>
              <w:top w:val="nil"/>
              <w:left w:val="single" w:sz="8" w:space="0" w:color="B5DDDC"/>
              <w:bottom w:val="single" w:sz="12" w:space="0" w:color="B5DDDC"/>
              <w:right w:val="single" w:sz="8" w:space="0" w:color="B5DDDC"/>
            </w:tcBorders>
            <w:shd w:val="clear" w:color="000000" w:fill="D6EAEB"/>
            <w:noWrap/>
            <w:vAlign w:val="center"/>
            <w:hideMark/>
          </w:tcPr>
          <w:p w14:paraId="60EF18F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Useful for answering secondary research questions?</w:t>
            </w:r>
          </w:p>
        </w:tc>
        <w:tc>
          <w:tcPr>
            <w:tcW w:w="850" w:type="dxa"/>
            <w:tcBorders>
              <w:top w:val="nil"/>
              <w:left w:val="nil"/>
              <w:bottom w:val="single" w:sz="12" w:space="0" w:color="B5DDDC"/>
              <w:right w:val="single" w:sz="8" w:space="0" w:color="B5DDDC"/>
            </w:tcBorders>
            <w:shd w:val="clear" w:color="000000" w:fill="FFC7CE"/>
            <w:vAlign w:val="center"/>
            <w:hideMark/>
          </w:tcPr>
          <w:p w14:paraId="4F9CB0AA" w14:textId="77777777" w:rsidR="00E83B8E" w:rsidRPr="002F266B" w:rsidRDefault="00992883" w:rsidP="00E83B8E">
            <w:pPr>
              <w:spacing w:before="0" w:after="0" w:line="240" w:lineRule="auto"/>
              <w:jc w:val="center"/>
              <w:outlineLvl w:val="0"/>
              <w:rPr>
                <w:rFonts w:ascii="Calibri" w:hAnsi="Calibri" w:cs="Calibri"/>
                <w:i/>
                <w:iCs/>
                <w:color w:val="9C0006"/>
                <w:sz w:val="16"/>
                <w:szCs w:val="16"/>
              </w:rPr>
            </w:pPr>
            <w:r w:rsidRPr="002F266B">
              <w:rPr>
                <w:rFonts w:ascii="Calibri" w:hAnsi="Calibri" w:cs="Calibr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49323ECD" w14:textId="77777777" w:rsidR="00E83B8E" w:rsidRPr="002F266B" w:rsidRDefault="00992883" w:rsidP="00E83B8E">
            <w:pPr>
              <w:spacing w:before="0" w:after="0" w:line="240" w:lineRule="auto"/>
              <w:jc w:val="center"/>
              <w:outlineLvl w:val="0"/>
              <w:rPr>
                <w:rFonts w:ascii="Calibri" w:hAnsi="Calibri" w:cs="Calibri"/>
                <w:i/>
                <w:iCs/>
                <w:color w:val="9C0006"/>
                <w:sz w:val="16"/>
                <w:szCs w:val="16"/>
              </w:rPr>
            </w:pPr>
            <w:r w:rsidRPr="002F266B">
              <w:rPr>
                <w:rFonts w:ascii="Calibri" w:hAnsi="Calibri" w:cs="Calibri"/>
                <w:i/>
                <w:iCs/>
                <w:color w:val="9C0006"/>
                <w:sz w:val="16"/>
                <w:szCs w:val="16"/>
              </w:rPr>
              <w:t>Exclude from further review</w:t>
            </w:r>
          </w:p>
        </w:tc>
      </w:tr>
    </w:tbl>
    <w:p w14:paraId="765C0078" w14:textId="58F440A2" w:rsidR="006351FF" w:rsidRDefault="006351FF" w:rsidP="006351FF"/>
    <w:p w14:paraId="2D607692" w14:textId="77777777" w:rsidR="00CF2D31" w:rsidRDefault="00CF2D31" w:rsidP="006351FF"/>
    <w:p w14:paraId="19598238" w14:textId="77777777" w:rsidR="006351FF" w:rsidRDefault="00992883" w:rsidP="006351FF">
      <w:pPr>
        <w:pStyle w:val="Heading3"/>
      </w:pPr>
      <w:bookmarkStart w:id="474" w:name="_Toc106901094"/>
      <w:r>
        <w:t>G6: McCarthy (2017)</w:t>
      </w:r>
      <w:bookmarkEnd w:id="474"/>
    </w:p>
    <w:p w14:paraId="7F936124" w14:textId="77777777" w:rsidR="006351FF" w:rsidRDefault="00992883" w:rsidP="00475C35">
      <w:pPr>
        <w:pStyle w:val="Heading4"/>
      </w:pPr>
      <w:bookmarkStart w:id="475" w:name="_Toc106901095"/>
      <w:r w:rsidRPr="008F7938">
        <w:t>Quality assessment</w:t>
      </w:r>
      <w:bookmarkEnd w:id="475"/>
    </w:p>
    <w:tbl>
      <w:tblPr>
        <w:tblW w:w="7899" w:type="dxa"/>
        <w:tblInd w:w="29" w:type="dxa"/>
        <w:tblLayout w:type="fixed"/>
        <w:tblCellMar>
          <w:left w:w="28" w:type="dxa"/>
          <w:right w:w="28" w:type="dxa"/>
        </w:tblCellMar>
        <w:tblLook w:val="04A0" w:firstRow="1" w:lastRow="0" w:firstColumn="1" w:lastColumn="0" w:noHBand="0" w:noVBand="1"/>
      </w:tblPr>
      <w:tblGrid>
        <w:gridCol w:w="3647"/>
        <w:gridCol w:w="850"/>
        <w:gridCol w:w="3402"/>
      </w:tblGrid>
      <w:tr w:rsidR="00BF2DBF" w14:paraId="7D65AF94" w14:textId="77777777" w:rsidTr="005F4486">
        <w:trPr>
          <w:trHeight w:val="340"/>
          <w:tblHeader/>
        </w:trPr>
        <w:tc>
          <w:tcPr>
            <w:tcW w:w="3647"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301A38FA" w14:textId="77777777" w:rsidR="00E83B8E" w:rsidRPr="00E83B8E" w:rsidRDefault="00992883" w:rsidP="00E83B8E">
            <w:pPr>
              <w:spacing w:before="0" w:after="0" w:line="240" w:lineRule="auto"/>
              <w:outlineLvl w:val="0"/>
              <w:rPr>
                <w:rFonts w:ascii="Calibri" w:hAnsi="Calibri" w:cs="Calibri"/>
                <w:b/>
                <w:bCs/>
                <w:color w:val="008000"/>
                <w:sz w:val="16"/>
                <w:szCs w:val="16"/>
              </w:rPr>
            </w:pPr>
            <w:r w:rsidRPr="00E83B8E">
              <w:rPr>
                <w:rFonts w:ascii="Calibri" w:hAnsi="Calibri" w:cs="Calibri"/>
                <w:b/>
                <w:bCs/>
                <w:color w:val="008000"/>
                <w:sz w:val="16"/>
                <w:szCs w:val="16"/>
              </w:rPr>
              <w:t>Criteria</w:t>
            </w:r>
          </w:p>
        </w:tc>
        <w:tc>
          <w:tcPr>
            <w:tcW w:w="850" w:type="dxa"/>
            <w:tcBorders>
              <w:top w:val="single" w:sz="8" w:space="0" w:color="B5DDDC"/>
              <w:left w:val="nil"/>
              <w:bottom w:val="single" w:sz="8" w:space="0" w:color="B5DDDC"/>
              <w:right w:val="single" w:sz="8" w:space="0" w:color="B5DDDC"/>
            </w:tcBorders>
            <w:shd w:val="clear" w:color="000000" w:fill="B5DDDC"/>
            <w:vAlign w:val="center"/>
            <w:hideMark/>
          </w:tcPr>
          <w:p w14:paraId="79089374" w14:textId="77777777" w:rsidR="00E83B8E" w:rsidRPr="00E83B8E" w:rsidRDefault="00992883" w:rsidP="00E83B8E">
            <w:pPr>
              <w:spacing w:before="0" w:after="0" w:line="240" w:lineRule="auto"/>
              <w:jc w:val="center"/>
              <w:outlineLvl w:val="0"/>
              <w:rPr>
                <w:rFonts w:ascii="Calibri" w:hAnsi="Calibri" w:cs="Calibri"/>
                <w:b/>
                <w:bCs/>
                <w:color w:val="008000"/>
                <w:sz w:val="16"/>
                <w:szCs w:val="16"/>
              </w:rPr>
            </w:pPr>
            <w:r w:rsidRPr="00E83B8E">
              <w:rPr>
                <w:rFonts w:ascii="Calibri" w:hAnsi="Calibri" w:cs="Calibri"/>
                <w:b/>
                <w:bCs/>
                <w:color w:val="008000"/>
                <w:sz w:val="16"/>
                <w:szCs w:val="16"/>
              </w:rPr>
              <w:t>Assessment</w:t>
            </w:r>
          </w:p>
        </w:tc>
        <w:tc>
          <w:tcPr>
            <w:tcW w:w="3402" w:type="dxa"/>
            <w:tcBorders>
              <w:top w:val="single" w:sz="8" w:space="0" w:color="B5DDDC"/>
              <w:left w:val="nil"/>
              <w:bottom w:val="single" w:sz="8" w:space="0" w:color="B5DDDC"/>
              <w:right w:val="single" w:sz="8" w:space="0" w:color="B5DDDC"/>
            </w:tcBorders>
            <w:shd w:val="clear" w:color="000000" w:fill="B5DDDC"/>
            <w:vAlign w:val="center"/>
            <w:hideMark/>
          </w:tcPr>
          <w:p w14:paraId="590DB1AA" w14:textId="77777777" w:rsidR="00E83B8E" w:rsidRPr="00E83B8E" w:rsidRDefault="00992883" w:rsidP="00E83B8E">
            <w:pPr>
              <w:spacing w:before="0" w:after="0" w:line="240" w:lineRule="auto"/>
              <w:jc w:val="center"/>
              <w:outlineLvl w:val="0"/>
              <w:rPr>
                <w:rFonts w:ascii="Calibri" w:hAnsi="Calibri" w:cs="Calibri"/>
                <w:b/>
                <w:bCs/>
                <w:color w:val="008000"/>
                <w:sz w:val="16"/>
                <w:szCs w:val="16"/>
              </w:rPr>
            </w:pPr>
            <w:r w:rsidRPr="00E83B8E">
              <w:rPr>
                <w:rFonts w:ascii="Calibri" w:hAnsi="Calibri" w:cs="Calibri"/>
                <w:b/>
                <w:bCs/>
                <w:color w:val="008000"/>
                <w:sz w:val="16"/>
                <w:szCs w:val="16"/>
              </w:rPr>
              <w:t xml:space="preserve">G6: McCarthy 2017, review marine epidemiological studies </w:t>
            </w:r>
          </w:p>
        </w:tc>
      </w:tr>
      <w:tr w:rsidR="00BF2DBF" w14:paraId="25BF1031"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10DC564" w14:textId="77777777" w:rsidR="00E83B8E" w:rsidRPr="00E83B8E" w:rsidRDefault="00992883" w:rsidP="00E83B8E">
            <w:pPr>
              <w:spacing w:before="0" w:after="0" w:line="240" w:lineRule="auto"/>
              <w:outlineLvl w:val="0"/>
              <w:rPr>
                <w:rFonts w:ascii="Calibri" w:hAnsi="Calibri" w:cs="Calibri"/>
                <w:b/>
                <w:bCs/>
                <w:color w:val="000000"/>
                <w:sz w:val="16"/>
                <w:szCs w:val="16"/>
              </w:rPr>
            </w:pPr>
            <w:r w:rsidRPr="00E83B8E">
              <w:rPr>
                <w:rFonts w:ascii="Calibri" w:hAnsi="Calibri" w:cs="Calibri"/>
                <w:b/>
                <w:bCs/>
                <w:color w:val="000000"/>
                <w:sz w:val="16"/>
                <w:szCs w:val="16"/>
              </w:rPr>
              <w:t>Overall guidance/advice development process</w:t>
            </w:r>
          </w:p>
        </w:tc>
        <w:tc>
          <w:tcPr>
            <w:tcW w:w="850" w:type="dxa"/>
            <w:tcBorders>
              <w:top w:val="nil"/>
              <w:left w:val="nil"/>
              <w:bottom w:val="single" w:sz="8" w:space="0" w:color="B5DDDC"/>
              <w:right w:val="single" w:sz="8" w:space="0" w:color="B5DDDC"/>
            </w:tcBorders>
            <w:shd w:val="clear" w:color="000000" w:fill="D6EAEB"/>
            <w:vAlign w:val="center"/>
            <w:hideMark/>
          </w:tcPr>
          <w:p w14:paraId="485A5449" w14:textId="77777777" w:rsidR="00E83B8E" w:rsidRPr="00E83B8E" w:rsidRDefault="00992883" w:rsidP="00E83B8E">
            <w:pPr>
              <w:spacing w:before="0" w:after="0" w:line="240" w:lineRule="auto"/>
              <w:jc w:val="center"/>
              <w:outlineLvl w:val="0"/>
              <w:rPr>
                <w:rFonts w:ascii="Calibri" w:hAnsi="Calibri" w:cs="Calibri"/>
                <w:b/>
                <w:bCs/>
                <w:color w:val="000000"/>
                <w:sz w:val="16"/>
                <w:szCs w:val="16"/>
              </w:rPr>
            </w:pPr>
            <w:r w:rsidRPr="00E83B8E">
              <w:rPr>
                <w:rFonts w:ascii="Calibri" w:hAnsi="Calibri" w:cs="Calibri"/>
                <w:b/>
                <w:bCs/>
                <w:color w:val="000000"/>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4C604EE2" w14:textId="77777777" w:rsidR="00E83B8E" w:rsidRPr="00E83B8E" w:rsidRDefault="00992883" w:rsidP="00E83B8E">
            <w:pPr>
              <w:spacing w:before="0" w:after="0" w:line="240" w:lineRule="auto"/>
              <w:outlineLvl w:val="0"/>
              <w:rPr>
                <w:rFonts w:ascii="Calibri" w:hAnsi="Calibri" w:cs="Calibri"/>
                <w:b/>
                <w:bCs/>
                <w:color w:val="000000"/>
                <w:sz w:val="16"/>
                <w:szCs w:val="16"/>
              </w:rPr>
            </w:pPr>
            <w:r w:rsidRPr="00E83B8E">
              <w:rPr>
                <w:rFonts w:ascii="Calibri" w:hAnsi="Calibri" w:cs="Calibri"/>
                <w:b/>
                <w:bCs/>
                <w:color w:val="000000"/>
                <w:sz w:val="16"/>
                <w:szCs w:val="16"/>
              </w:rPr>
              <w:t> </w:t>
            </w:r>
          </w:p>
        </w:tc>
      </w:tr>
      <w:tr w:rsidR="00BF2DBF" w14:paraId="6563E485"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DDCE458"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the key stages of the organisation’s advice development processes compatible with Australian processes?</w:t>
            </w:r>
          </w:p>
        </w:tc>
        <w:tc>
          <w:tcPr>
            <w:tcW w:w="850" w:type="dxa"/>
            <w:tcBorders>
              <w:top w:val="nil"/>
              <w:left w:val="nil"/>
              <w:bottom w:val="single" w:sz="8" w:space="0" w:color="B5DDDC"/>
              <w:right w:val="single" w:sz="8" w:space="0" w:color="B5DDDC"/>
            </w:tcBorders>
            <w:vAlign w:val="center"/>
            <w:hideMark/>
          </w:tcPr>
          <w:p w14:paraId="0E30D4D2"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2612F65" w14:textId="6ED0D452" w:rsidR="00E83B8E" w:rsidRPr="00E83B8E" w:rsidRDefault="00992883" w:rsidP="00595D69">
            <w:pPr>
              <w:spacing w:before="0" w:after="0" w:line="240" w:lineRule="auto"/>
              <w:outlineLvl w:val="0"/>
              <w:rPr>
                <w:rFonts w:ascii="Calibri" w:hAnsi="Calibri" w:cs="Calibri"/>
                <w:sz w:val="16"/>
                <w:szCs w:val="16"/>
              </w:rPr>
            </w:pPr>
            <w:r w:rsidRPr="00E83B8E">
              <w:rPr>
                <w:rFonts w:ascii="Calibri" w:hAnsi="Calibri" w:cs="Calibri"/>
                <w:sz w:val="16"/>
                <w:szCs w:val="16"/>
              </w:rPr>
              <w:t>This study i</w:t>
            </w:r>
            <w:r w:rsidR="007C3D8A">
              <w:rPr>
                <w:rFonts w:ascii="Calibri" w:hAnsi="Calibri" w:cs="Calibri"/>
                <w:sz w:val="16"/>
                <w:szCs w:val="16"/>
              </w:rPr>
              <w:t>s</w:t>
            </w:r>
            <w:r w:rsidRPr="00E83B8E">
              <w:rPr>
                <w:rFonts w:ascii="Calibri" w:hAnsi="Calibri" w:cs="Calibri"/>
                <w:sz w:val="16"/>
                <w:szCs w:val="16"/>
              </w:rPr>
              <w:t xml:space="preserve"> an unpublished document supplied by </w:t>
            </w:r>
            <w:r w:rsidR="007C3D8A">
              <w:rPr>
                <w:rFonts w:ascii="Calibri" w:hAnsi="Calibri" w:cs="Calibri"/>
                <w:sz w:val="16"/>
                <w:szCs w:val="16"/>
              </w:rPr>
              <w:t xml:space="preserve">members of </w:t>
            </w:r>
            <w:r w:rsidRPr="00E83B8E">
              <w:rPr>
                <w:rFonts w:ascii="Calibri" w:hAnsi="Calibri" w:cs="Calibri"/>
                <w:sz w:val="16"/>
                <w:szCs w:val="16"/>
              </w:rPr>
              <w:t xml:space="preserve">the </w:t>
            </w:r>
            <w:r w:rsidR="007C3D8A">
              <w:rPr>
                <w:rFonts w:ascii="Calibri" w:hAnsi="Calibri" w:cs="Calibri"/>
                <w:sz w:val="16"/>
                <w:szCs w:val="16"/>
              </w:rPr>
              <w:t>C</w:t>
            </w:r>
            <w:r w:rsidRPr="00E83B8E">
              <w:rPr>
                <w:rFonts w:ascii="Calibri" w:hAnsi="Calibri" w:cs="Calibri"/>
                <w:sz w:val="16"/>
                <w:szCs w:val="16"/>
              </w:rPr>
              <w:t>ommittee.  It is self-described as a working draft and incomplete as it makes reference to accompany</w:t>
            </w:r>
            <w:r w:rsidR="00595D69">
              <w:rPr>
                <w:rFonts w:ascii="Calibri" w:hAnsi="Calibri" w:cs="Calibri"/>
                <w:sz w:val="16"/>
                <w:szCs w:val="16"/>
              </w:rPr>
              <w:t>ing</w:t>
            </w:r>
            <w:r w:rsidRPr="00E83B8E">
              <w:rPr>
                <w:rFonts w:ascii="Calibri" w:hAnsi="Calibri" w:cs="Calibri"/>
                <w:sz w:val="16"/>
                <w:szCs w:val="16"/>
              </w:rPr>
              <w:t xml:space="preserve"> tables that </w:t>
            </w:r>
            <w:r w:rsidR="00595D69">
              <w:rPr>
                <w:rFonts w:ascii="Calibri" w:hAnsi="Calibri" w:cs="Calibri"/>
                <w:sz w:val="16"/>
                <w:szCs w:val="16"/>
              </w:rPr>
              <w:t>we</w:t>
            </w:r>
            <w:r w:rsidRPr="00E83B8E">
              <w:rPr>
                <w:rFonts w:ascii="Calibri" w:hAnsi="Calibri" w:cs="Calibri"/>
                <w:sz w:val="16"/>
                <w:szCs w:val="16"/>
              </w:rPr>
              <w:t>re not included</w:t>
            </w:r>
            <w:r w:rsidR="00595D69">
              <w:rPr>
                <w:rFonts w:ascii="Calibri" w:hAnsi="Calibri" w:cs="Calibri"/>
                <w:sz w:val="16"/>
                <w:szCs w:val="16"/>
              </w:rPr>
              <w:t xml:space="preserve"> at this stage of review</w:t>
            </w:r>
            <w:r w:rsidRPr="00E83B8E">
              <w:rPr>
                <w:rFonts w:ascii="Calibri" w:hAnsi="Calibri" w:cs="Calibri"/>
                <w:sz w:val="16"/>
                <w:szCs w:val="16"/>
              </w:rPr>
              <w:t xml:space="preserve">.  It was likely developed as </w:t>
            </w:r>
            <w:r w:rsidR="00595D69">
              <w:rPr>
                <w:rFonts w:ascii="Calibri" w:hAnsi="Calibri" w:cs="Calibri"/>
                <w:sz w:val="16"/>
                <w:szCs w:val="16"/>
              </w:rPr>
              <w:t xml:space="preserve">a </w:t>
            </w:r>
            <w:r w:rsidRPr="00E83B8E">
              <w:rPr>
                <w:rFonts w:ascii="Calibri" w:hAnsi="Calibri" w:cs="Calibri"/>
                <w:sz w:val="16"/>
                <w:szCs w:val="16"/>
              </w:rPr>
              <w:t>precursor document to review document G3 (EPAV 2021, QMRA for Port Phillip Bay).  Given the lack of clarity over the document provenance, lack of peer review and general incompleteness the document is considered incompatible with Australian processes for guideline reviews.</w:t>
            </w:r>
          </w:p>
        </w:tc>
      </w:tr>
      <w:tr w:rsidR="00BF2DBF" w14:paraId="0012CB5D"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442B05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the administrative processes documented and publicly available?</w:t>
            </w:r>
          </w:p>
        </w:tc>
        <w:tc>
          <w:tcPr>
            <w:tcW w:w="850" w:type="dxa"/>
            <w:tcBorders>
              <w:top w:val="nil"/>
              <w:left w:val="nil"/>
              <w:bottom w:val="single" w:sz="8" w:space="0" w:color="B5DDDC"/>
              <w:right w:val="single" w:sz="8" w:space="0" w:color="B5DDDC"/>
            </w:tcBorders>
            <w:vAlign w:val="center"/>
            <w:hideMark/>
          </w:tcPr>
          <w:p w14:paraId="4D72D06B"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8B26D2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903609F"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C105FD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Was the work overseen by an expert advisory committee?</w:t>
            </w:r>
          </w:p>
        </w:tc>
        <w:tc>
          <w:tcPr>
            <w:tcW w:w="850" w:type="dxa"/>
            <w:tcBorders>
              <w:top w:val="nil"/>
              <w:left w:val="nil"/>
              <w:bottom w:val="single" w:sz="8" w:space="0" w:color="B5DDDC"/>
              <w:right w:val="single" w:sz="8" w:space="0" w:color="B5DDDC"/>
            </w:tcBorders>
            <w:vAlign w:val="center"/>
            <w:hideMark/>
          </w:tcPr>
          <w:p w14:paraId="4B3A7A27"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D6CFBC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37EBCD0A"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19EAC79" w14:textId="77777777" w:rsidR="00E83B8E" w:rsidRPr="00E83B8E" w:rsidRDefault="00992883" w:rsidP="00E83B8E">
            <w:pPr>
              <w:spacing w:before="0" w:after="0" w:line="240" w:lineRule="auto"/>
              <w:ind w:firstLineChars="200" w:firstLine="320"/>
              <w:outlineLvl w:val="0"/>
              <w:rPr>
                <w:rFonts w:ascii="Calibri" w:hAnsi="Calibri" w:cs="Calibri"/>
                <w:sz w:val="16"/>
                <w:szCs w:val="16"/>
              </w:rPr>
            </w:pPr>
            <w:r w:rsidRPr="00E83B8E">
              <w:rPr>
                <w:rFonts w:ascii="Calibri" w:hAnsi="Calibri" w:cs="Calibri"/>
                <w:sz w:val="16"/>
                <w:szCs w:val="16"/>
              </w:rPr>
              <w:t>Are potential conflicts of interest of committee members declared, managed and/or reported?</w:t>
            </w:r>
          </w:p>
        </w:tc>
        <w:tc>
          <w:tcPr>
            <w:tcW w:w="850" w:type="dxa"/>
            <w:tcBorders>
              <w:top w:val="nil"/>
              <w:left w:val="nil"/>
              <w:bottom w:val="single" w:sz="8" w:space="0" w:color="B5DDDC"/>
              <w:right w:val="single" w:sz="8" w:space="0" w:color="B5DDDC"/>
            </w:tcBorders>
            <w:vAlign w:val="center"/>
            <w:hideMark/>
          </w:tcPr>
          <w:p w14:paraId="0F4B696A"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B17B79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8F63D61"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C25CBA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funding sources declared?</w:t>
            </w:r>
          </w:p>
        </w:tc>
        <w:tc>
          <w:tcPr>
            <w:tcW w:w="850" w:type="dxa"/>
            <w:tcBorders>
              <w:top w:val="nil"/>
              <w:left w:val="nil"/>
              <w:bottom w:val="single" w:sz="8" w:space="0" w:color="B5DDDC"/>
              <w:right w:val="single" w:sz="8" w:space="0" w:color="B5DDDC"/>
            </w:tcBorders>
            <w:vAlign w:val="center"/>
            <w:hideMark/>
          </w:tcPr>
          <w:p w14:paraId="0102A967"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E297EE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17A560A"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99DB94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Was there public consultation on this work? If so, provide details.</w:t>
            </w:r>
          </w:p>
        </w:tc>
        <w:tc>
          <w:tcPr>
            <w:tcW w:w="850" w:type="dxa"/>
            <w:tcBorders>
              <w:top w:val="nil"/>
              <w:left w:val="nil"/>
              <w:bottom w:val="single" w:sz="8" w:space="0" w:color="B5DDDC"/>
              <w:right w:val="single" w:sz="8" w:space="0" w:color="B5DDDC"/>
            </w:tcBorders>
            <w:vAlign w:val="center"/>
            <w:hideMark/>
          </w:tcPr>
          <w:p w14:paraId="52D8FF1A"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9BF786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142F87DC"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D43A2EF"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the advice peer reviewed?</w:t>
            </w:r>
          </w:p>
        </w:tc>
        <w:tc>
          <w:tcPr>
            <w:tcW w:w="850" w:type="dxa"/>
            <w:tcBorders>
              <w:top w:val="nil"/>
              <w:left w:val="nil"/>
              <w:bottom w:val="single" w:sz="8" w:space="0" w:color="B5DDDC"/>
              <w:right w:val="single" w:sz="8" w:space="0" w:color="B5DDDC"/>
            </w:tcBorders>
            <w:vAlign w:val="center"/>
            <w:hideMark/>
          </w:tcPr>
          <w:p w14:paraId="26CE9AD8"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F17193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3E7E8D8C"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E7BC8D4" w14:textId="77777777" w:rsidR="00E83B8E" w:rsidRPr="00E83B8E" w:rsidRDefault="00992883" w:rsidP="00E83B8E">
            <w:pPr>
              <w:spacing w:before="0" w:after="0" w:line="240" w:lineRule="auto"/>
              <w:ind w:firstLineChars="200" w:firstLine="320"/>
              <w:outlineLvl w:val="0"/>
              <w:rPr>
                <w:rFonts w:ascii="Calibri" w:hAnsi="Calibri" w:cs="Calibri"/>
                <w:sz w:val="16"/>
                <w:szCs w:val="16"/>
              </w:rPr>
            </w:pPr>
            <w:r w:rsidRPr="00E83B8E">
              <w:rPr>
                <w:rFonts w:ascii="Calibri" w:hAnsi="Calibri" w:cs="Calibri"/>
                <w:sz w:val="16"/>
                <w:szCs w:val="16"/>
              </w:rPr>
              <w:t>If so, is the peer review outcome documented and/or published?</w:t>
            </w:r>
          </w:p>
        </w:tc>
        <w:tc>
          <w:tcPr>
            <w:tcW w:w="850" w:type="dxa"/>
            <w:tcBorders>
              <w:top w:val="nil"/>
              <w:left w:val="nil"/>
              <w:bottom w:val="single" w:sz="8" w:space="0" w:color="B5DDDC"/>
              <w:right w:val="single" w:sz="8" w:space="0" w:color="B5DDDC"/>
            </w:tcBorders>
            <w:vAlign w:val="center"/>
            <w:hideMark/>
          </w:tcPr>
          <w:p w14:paraId="6DD458E9"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0663D21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 peer review undertaken.</w:t>
            </w:r>
          </w:p>
        </w:tc>
      </w:tr>
      <w:tr w:rsidR="00BF2DBF" w14:paraId="1810A03A"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809169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Was the guidance/advice developed or updated recently? Provide details.</w:t>
            </w:r>
          </w:p>
        </w:tc>
        <w:tc>
          <w:tcPr>
            <w:tcW w:w="850" w:type="dxa"/>
            <w:tcBorders>
              <w:top w:val="nil"/>
              <w:left w:val="nil"/>
              <w:bottom w:val="single" w:sz="8" w:space="0" w:color="B5DDDC"/>
              <w:right w:val="single" w:sz="8" w:space="0" w:color="B5DDDC"/>
            </w:tcBorders>
            <w:vAlign w:val="center"/>
            <w:hideMark/>
          </w:tcPr>
          <w:p w14:paraId="2FB56E50"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E55AE6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Last version of document cites February 2017.</w:t>
            </w:r>
          </w:p>
        </w:tc>
      </w:tr>
      <w:tr w:rsidR="00BF2DBF" w14:paraId="06B1EBF1"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0DF9FBF"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Evidence review parameters</w:t>
            </w:r>
          </w:p>
        </w:tc>
        <w:tc>
          <w:tcPr>
            <w:tcW w:w="850" w:type="dxa"/>
            <w:tcBorders>
              <w:top w:val="nil"/>
              <w:left w:val="nil"/>
              <w:bottom w:val="single" w:sz="8" w:space="0" w:color="B5DDDC"/>
              <w:right w:val="single" w:sz="8" w:space="0" w:color="B5DDDC"/>
            </w:tcBorders>
            <w:shd w:val="clear" w:color="000000" w:fill="D6EAEB"/>
            <w:vAlign w:val="center"/>
            <w:hideMark/>
          </w:tcPr>
          <w:p w14:paraId="2E003196" w14:textId="77777777" w:rsidR="00E83B8E" w:rsidRPr="00E83B8E" w:rsidRDefault="00992883" w:rsidP="00E83B8E">
            <w:pPr>
              <w:spacing w:before="0" w:after="0" w:line="240" w:lineRule="auto"/>
              <w:jc w:val="center"/>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587B211B"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176A53DA"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2B53BF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decisions about scope, definitions and evidence review parameters documented and publicly available?</w:t>
            </w:r>
          </w:p>
        </w:tc>
        <w:tc>
          <w:tcPr>
            <w:tcW w:w="850" w:type="dxa"/>
            <w:tcBorders>
              <w:top w:val="nil"/>
              <w:left w:val="nil"/>
              <w:bottom w:val="single" w:sz="8" w:space="0" w:color="B5DDDC"/>
              <w:right w:val="single" w:sz="8" w:space="0" w:color="B5DDDC"/>
            </w:tcBorders>
            <w:vAlign w:val="center"/>
            <w:hideMark/>
          </w:tcPr>
          <w:p w14:paraId="2DC959A7"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081321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3641F0A9"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51F82F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there a preference for data from studies that follow agreed international protocols or meet appropriate industry standards?</w:t>
            </w:r>
          </w:p>
        </w:tc>
        <w:tc>
          <w:tcPr>
            <w:tcW w:w="850" w:type="dxa"/>
            <w:tcBorders>
              <w:top w:val="nil"/>
              <w:left w:val="nil"/>
              <w:bottom w:val="single" w:sz="8" w:space="0" w:color="B5DDDC"/>
              <w:right w:val="single" w:sz="8" w:space="0" w:color="B5DDDC"/>
            </w:tcBorders>
            <w:vAlign w:val="center"/>
            <w:hideMark/>
          </w:tcPr>
          <w:p w14:paraId="04F06DD1"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6B198D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3391E75C"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ABA5AD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850" w:type="dxa"/>
            <w:tcBorders>
              <w:top w:val="nil"/>
              <w:left w:val="nil"/>
              <w:bottom w:val="single" w:sz="8" w:space="0" w:color="B5DDDC"/>
              <w:right w:val="single" w:sz="8" w:space="0" w:color="B5DDDC"/>
            </w:tcBorders>
            <w:vAlign w:val="center"/>
            <w:hideMark/>
          </w:tcPr>
          <w:p w14:paraId="7A3B9C9B"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BF3D07B"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CAD711A"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F6584B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If proprietary/confidential studies or data are considered by the agency, are these appropriately described/recorded?</w:t>
            </w:r>
          </w:p>
        </w:tc>
        <w:tc>
          <w:tcPr>
            <w:tcW w:w="850" w:type="dxa"/>
            <w:tcBorders>
              <w:top w:val="nil"/>
              <w:left w:val="nil"/>
              <w:bottom w:val="single" w:sz="8" w:space="0" w:color="B5DDDC"/>
              <w:right w:val="single" w:sz="8" w:space="0" w:color="B5DDDC"/>
            </w:tcBorders>
            <w:vAlign w:val="center"/>
            <w:hideMark/>
          </w:tcPr>
          <w:p w14:paraId="74A2626F"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4A72E7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F78AAB9"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4D8DA4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inclusion/exclusion criteria used to select or exclude certain studies from the review? If so, is justification provided?</w:t>
            </w:r>
          </w:p>
        </w:tc>
        <w:tc>
          <w:tcPr>
            <w:tcW w:w="850" w:type="dxa"/>
            <w:tcBorders>
              <w:top w:val="nil"/>
              <w:left w:val="nil"/>
              <w:bottom w:val="single" w:sz="8" w:space="0" w:color="B5DDDC"/>
              <w:right w:val="single" w:sz="8" w:space="0" w:color="B5DDDC"/>
            </w:tcBorders>
            <w:vAlign w:val="center"/>
            <w:hideMark/>
          </w:tcPr>
          <w:p w14:paraId="1E3B6629"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7CAF07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6E05E66"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33A67B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use or adopt review findings or risk assessments from other organisations? What process was used to critically assess these external findings?</w:t>
            </w:r>
          </w:p>
        </w:tc>
        <w:tc>
          <w:tcPr>
            <w:tcW w:w="850" w:type="dxa"/>
            <w:tcBorders>
              <w:top w:val="nil"/>
              <w:left w:val="nil"/>
              <w:bottom w:val="single" w:sz="8" w:space="0" w:color="B5DDDC"/>
              <w:right w:val="single" w:sz="8" w:space="0" w:color="B5DDDC"/>
            </w:tcBorders>
            <w:vAlign w:val="center"/>
            <w:hideMark/>
          </w:tcPr>
          <w:p w14:paraId="72A93ED4"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1DC2E1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Cited studies appear to all be primary research studies.</w:t>
            </w:r>
          </w:p>
        </w:tc>
      </w:tr>
      <w:tr w:rsidR="00BF2DBF" w14:paraId="0BBD0AC5"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892648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Can grey literature such as government reports and policy documents be included? </w:t>
            </w:r>
          </w:p>
        </w:tc>
        <w:tc>
          <w:tcPr>
            <w:tcW w:w="850" w:type="dxa"/>
            <w:tcBorders>
              <w:top w:val="nil"/>
              <w:left w:val="nil"/>
              <w:bottom w:val="single" w:sz="8" w:space="0" w:color="B5DDDC"/>
              <w:right w:val="single" w:sz="8" w:space="0" w:color="B5DDDC"/>
            </w:tcBorders>
            <w:vAlign w:val="center"/>
            <w:hideMark/>
          </w:tcPr>
          <w:p w14:paraId="2327FB2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FDA7B6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Cited studies appear to all be primary research studies.</w:t>
            </w:r>
          </w:p>
        </w:tc>
      </w:tr>
      <w:tr w:rsidR="00BF2DBF" w14:paraId="7BED56CB"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E52CDB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there documentation and justification on the selection of a toxicological endpoint for use as point of departure for health-based guideline derivation?</w:t>
            </w:r>
          </w:p>
        </w:tc>
        <w:tc>
          <w:tcPr>
            <w:tcW w:w="850" w:type="dxa"/>
            <w:tcBorders>
              <w:top w:val="nil"/>
              <w:left w:val="nil"/>
              <w:bottom w:val="single" w:sz="8" w:space="0" w:color="B5DDDC"/>
              <w:right w:val="single" w:sz="8" w:space="0" w:color="B5DDDC"/>
            </w:tcBorders>
            <w:vAlign w:val="center"/>
            <w:hideMark/>
          </w:tcPr>
          <w:p w14:paraId="79AA5DAF"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7D906F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Since the study focus is on microbial risk it does not involve use of a toxicological endpoint for use as point of departure for health-based guideline derivation.</w:t>
            </w:r>
          </w:p>
        </w:tc>
      </w:tr>
      <w:tr w:rsidR="00BF2DBF" w14:paraId="731BF925"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B27AFDE"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Evidence search</w:t>
            </w:r>
          </w:p>
        </w:tc>
        <w:tc>
          <w:tcPr>
            <w:tcW w:w="850" w:type="dxa"/>
            <w:tcBorders>
              <w:top w:val="nil"/>
              <w:left w:val="nil"/>
              <w:bottom w:val="single" w:sz="8" w:space="0" w:color="B5DDDC"/>
              <w:right w:val="single" w:sz="8" w:space="0" w:color="B5DDDC"/>
            </w:tcBorders>
            <w:shd w:val="clear" w:color="000000" w:fill="D6EAEB"/>
            <w:vAlign w:val="center"/>
            <w:hideMark/>
          </w:tcPr>
          <w:p w14:paraId="1C92B6E3" w14:textId="77777777" w:rsidR="00E83B8E" w:rsidRPr="00E83B8E" w:rsidRDefault="00992883" w:rsidP="00E83B8E">
            <w:pPr>
              <w:spacing w:before="0" w:after="0" w:line="240" w:lineRule="auto"/>
              <w:jc w:val="center"/>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437ED0C5"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1622F8BA"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331E9A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databases and other sources of evidence specified?</w:t>
            </w:r>
          </w:p>
        </w:tc>
        <w:tc>
          <w:tcPr>
            <w:tcW w:w="850" w:type="dxa"/>
            <w:tcBorders>
              <w:top w:val="nil"/>
              <w:left w:val="nil"/>
              <w:bottom w:val="single" w:sz="8" w:space="0" w:color="B5DDDC"/>
              <w:right w:val="single" w:sz="8" w:space="0" w:color="B5DDDC"/>
            </w:tcBorders>
            <w:shd w:val="clear" w:color="000000" w:fill="92D050"/>
            <w:vAlign w:val="center"/>
            <w:hideMark/>
          </w:tcPr>
          <w:p w14:paraId="7CDD1350"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483AE2FE" w14:textId="79D3C04A"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Scopus is </w:t>
            </w:r>
            <w:r w:rsidR="009244A6" w:rsidRPr="00E83B8E">
              <w:rPr>
                <w:rFonts w:ascii="Calibri" w:hAnsi="Calibri" w:cs="Calibri"/>
                <w:sz w:val="16"/>
                <w:szCs w:val="16"/>
              </w:rPr>
              <w:t>cited</w:t>
            </w:r>
            <w:r w:rsidRPr="00E83B8E">
              <w:rPr>
                <w:rFonts w:ascii="Calibri" w:hAnsi="Calibri" w:cs="Calibri"/>
                <w:sz w:val="16"/>
                <w:szCs w:val="16"/>
              </w:rPr>
              <w:t xml:space="preserve"> as the only database used</w:t>
            </w:r>
          </w:p>
        </w:tc>
      </w:tr>
      <w:tr w:rsidR="00BF2DBF" w14:paraId="2432754A"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6ACB1D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850" w:type="dxa"/>
            <w:tcBorders>
              <w:top w:val="nil"/>
              <w:left w:val="nil"/>
              <w:bottom w:val="single" w:sz="8" w:space="0" w:color="B5DDDC"/>
              <w:right w:val="single" w:sz="8" w:space="0" w:color="B5DDDC"/>
            </w:tcBorders>
            <w:vAlign w:val="center"/>
            <w:hideMark/>
          </w:tcPr>
          <w:p w14:paraId="3A305143"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AAA5958" w14:textId="41C93DEA"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Scopus is </w:t>
            </w:r>
            <w:r w:rsidR="009244A6" w:rsidRPr="00E83B8E">
              <w:rPr>
                <w:rFonts w:ascii="Calibri" w:hAnsi="Calibri" w:cs="Calibri"/>
                <w:sz w:val="16"/>
                <w:szCs w:val="16"/>
              </w:rPr>
              <w:t>cited</w:t>
            </w:r>
            <w:r w:rsidRPr="00E83B8E">
              <w:rPr>
                <w:rFonts w:ascii="Calibri" w:hAnsi="Calibri" w:cs="Calibri"/>
                <w:sz w:val="16"/>
                <w:szCs w:val="16"/>
              </w:rPr>
              <w:t xml:space="preserve"> as the only database used</w:t>
            </w:r>
          </w:p>
        </w:tc>
      </w:tr>
      <w:tr w:rsidR="00BF2DBF" w14:paraId="5F756164"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ECA561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it specified what date range the literature search covers? Is there a justification?</w:t>
            </w:r>
          </w:p>
        </w:tc>
        <w:tc>
          <w:tcPr>
            <w:tcW w:w="850" w:type="dxa"/>
            <w:tcBorders>
              <w:top w:val="nil"/>
              <w:left w:val="nil"/>
              <w:bottom w:val="single" w:sz="8" w:space="0" w:color="B5DDDC"/>
              <w:right w:val="single" w:sz="8" w:space="0" w:color="B5DDDC"/>
            </w:tcBorders>
            <w:vAlign w:val="center"/>
            <w:hideMark/>
          </w:tcPr>
          <w:p w14:paraId="7354E799"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B45CA7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458B57F5"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526269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Are search terms and/or search strings specified? </w:t>
            </w:r>
          </w:p>
        </w:tc>
        <w:tc>
          <w:tcPr>
            <w:tcW w:w="850" w:type="dxa"/>
            <w:tcBorders>
              <w:top w:val="nil"/>
              <w:left w:val="nil"/>
              <w:bottom w:val="single" w:sz="8" w:space="0" w:color="B5DDDC"/>
              <w:right w:val="single" w:sz="8" w:space="0" w:color="B5DDDC"/>
            </w:tcBorders>
            <w:vAlign w:val="center"/>
            <w:hideMark/>
          </w:tcPr>
          <w:p w14:paraId="13A2A8CD"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2327A5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F55F804"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DBA266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Are there any other exclusion criteria for literature (e.g. publication language, publication dates)? If so, what are they and are they appropriate? </w:t>
            </w:r>
          </w:p>
        </w:tc>
        <w:tc>
          <w:tcPr>
            <w:tcW w:w="850" w:type="dxa"/>
            <w:tcBorders>
              <w:top w:val="nil"/>
              <w:left w:val="nil"/>
              <w:bottom w:val="single" w:sz="8" w:space="0" w:color="B5DDDC"/>
              <w:right w:val="single" w:sz="8" w:space="0" w:color="B5DDDC"/>
            </w:tcBorders>
            <w:vAlign w:val="center"/>
            <w:hideMark/>
          </w:tcPr>
          <w:p w14:paraId="395EF89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B733F7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  Focus seems to have been to select only recreational water quality epidemiological studies.</w:t>
            </w:r>
          </w:p>
        </w:tc>
      </w:tr>
      <w:tr w:rsidR="00BF2DBF" w14:paraId="0A452C61"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018981C"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Critical appraisal methods and tools</w:t>
            </w:r>
          </w:p>
        </w:tc>
        <w:tc>
          <w:tcPr>
            <w:tcW w:w="850" w:type="dxa"/>
            <w:tcBorders>
              <w:top w:val="nil"/>
              <w:left w:val="nil"/>
              <w:bottom w:val="single" w:sz="8" w:space="0" w:color="B5DDDC"/>
              <w:right w:val="single" w:sz="8" w:space="0" w:color="B5DDDC"/>
            </w:tcBorders>
            <w:shd w:val="clear" w:color="000000" w:fill="D6EAEB"/>
            <w:vAlign w:val="center"/>
            <w:hideMark/>
          </w:tcPr>
          <w:p w14:paraId="4A9017CE" w14:textId="77777777" w:rsidR="00E83B8E" w:rsidRPr="00E83B8E" w:rsidRDefault="00992883" w:rsidP="00E83B8E">
            <w:pPr>
              <w:spacing w:before="0" w:after="0" w:line="240" w:lineRule="auto"/>
              <w:jc w:val="center"/>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14EE0511"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71415EB7"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AC4387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risk of bias of individual studies taken into consideration to assess internal validity?  If so, what tools are used? If not, was any method used to assess study quality?</w:t>
            </w:r>
          </w:p>
        </w:tc>
        <w:tc>
          <w:tcPr>
            <w:tcW w:w="850" w:type="dxa"/>
            <w:tcBorders>
              <w:top w:val="nil"/>
              <w:left w:val="nil"/>
              <w:bottom w:val="single" w:sz="8" w:space="0" w:color="B5DDDC"/>
              <w:right w:val="single" w:sz="8" w:space="0" w:color="B5DDDC"/>
            </w:tcBorders>
            <w:vAlign w:val="center"/>
            <w:hideMark/>
          </w:tcPr>
          <w:p w14:paraId="74B7F68A"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079F1E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4CABA90A"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3DB76BB"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850" w:type="dxa"/>
            <w:tcBorders>
              <w:top w:val="nil"/>
              <w:left w:val="nil"/>
              <w:bottom w:val="single" w:sz="8" w:space="0" w:color="B5DDDC"/>
              <w:right w:val="single" w:sz="8" w:space="0" w:color="B5DDDC"/>
            </w:tcBorders>
            <w:vAlign w:val="center"/>
            <w:hideMark/>
          </w:tcPr>
          <w:p w14:paraId="4566E5A2"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78461E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C7005A8"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080B63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assess the overall certainty of the evidence and reach recommendations? If so, provide details.</w:t>
            </w:r>
          </w:p>
        </w:tc>
        <w:tc>
          <w:tcPr>
            <w:tcW w:w="850" w:type="dxa"/>
            <w:tcBorders>
              <w:top w:val="nil"/>
              <w:left w:val="nil"/>
              <w:bottom w:val="single" w:sz="8" w:space="0" w:color="B5DDDC"/>
              <w:right w:val="single" w:sz="8" w:space="0" w:color="B5DDDC"/>
            </w:tcBorders>
            <w:vAlign w:val="center"/>
            <w:hideMark/>
          </w:tcPr>
          <w:p w14:paraId="14DBC7DC"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E8EEEE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C0AD6CB"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095F3E5"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Derivation of health-based guideline values</w:t>
            </w:r>
          </w:p>
        </w:tc>
        <w:tc>
          <w:tcPr>
            <w:tcW w:w="850" w:type="dxa"/>
            <w:tcBorders>
              <w:top w:val="nil"/>
              <w:left w:val="nil"/>
              <w:bottom w:val="single" w:sz="8" w:space="0" w:color="B5DDDC"/>
              <w:right w:val="single" w:sz="8" w:space="0" w:color="B5DDDC"/>
            </w:tcBorders>
            <w:shd w:val="clear" w:color="000000" w:fill="D6EAEB"/>
            <w:vAlign w:val="center"/>
            <w:hideMark/>
          </w:tcPr>
          <w:p w14:paraId="23BA6751" w14:textId="77777777" w:rsidR="00E83B8E" w:rsidRPr="00E83B8E" w:rsidRDefault="00992883" w:rsidP="00E83B8E">
            <w:pPr>
              <w:spacing w:before="0" w:after="0" w:line="240" w:lineRule="auto"/>
              <w:jc w:val="center"/>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411A6112"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033F54F2"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6DEE8C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Is there justification for the choice of uncertainty and safety factors? </w:t>
            </w:r>
          </w:p>
        </w:tc>
        <w:tc>
          <w:tcPr>
            <w:tcW w:w="850" w:type="dxa"/>
            <w:tcBorders>
              <w:top w:val="nil"/>
              <w:left w:val="nil"/>
              <w:bottom w:val="single" w:sz="8" w:space="0" w:color="B5DDDC"/>
              <w:right w:val="single" w:sz="8" w:space="0" w:color="B5DDDC"/>
            </w:tcBorders>
            <w:vAlign w:val="center"/>
            <w:hideMark/>
          </w:tcPr>
          <w:p w14:paraId="20945177"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750606C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0F7608F2"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FAA6836"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Are the parameter value assumptions documented and explained?  </w:t>
            </w:r>
          </w:p>
        </w:tc>
        <w:tc>
          <w:tcPr>
            <w:tcW w:w="850" w:type="dxa"/>
            <w:tcBorders>
              <w:top w:val="nil"/>
              <w:left w:val="nil"/>
              <w:bottom w:val="single" w:sz="8" w:space="0" w:color="B5DDDC"/>
              <w:right w:val="single" w:sz="8" w:space="0" w:color="B5DDDC"/>
            </w:tcBorders>
            <w:vAlign w:val="center"/>
            <w:hideMark/>
          </w:tcPr>
          <w:p w14:paraId="376C9E1C"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5CFA756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7F57892"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E41E54F"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the mathematical workings/algorithms clearly documented and explained?</w:t>
            </w:r>
          </w:p>
        </w:tc>
        <w:tc>
          <w:tcPr>
            <w:tcW w:w="850" w:type="dxa"/>
            <w:tcBorders>
              <w:top w:val="nil"/>
              <w:left w:val="nil"/>
              <w:bottom w:val="single" w:sz="8" w:space="0" w:color="B5DDDC"/>
              <w:right w:val="single" w:sz="8" w:space="0" w:color="B5DDDC"/>
            </w:tcBorders>
            <w:vAlign w:val="center"/>
            <w:hideMark/>
          </w:tcPr>
          <w:p w14:paraId="0106E6CA"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00D073C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C17C8FC"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F1F6CF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take into consideration non-health related matters to account for feasibility of implementing the guideline values (e.g. measurement attainability)?</w:t>
            </w:r>
          </w:p>
        </w:tc>
        <w:tc>
          <w:tcPr>
            <w:tcW w:w="850" w:type="dxa"/>
            <w:tcBorders>
              <w:top w:val="nil"/>
              <w:left w:val="nil"/>
              <w:bottom w:val="single" w:sz="8" w:space="0" w:color="B5DDDC"/>
              <w:right w:val="single" w:sz="8" w:space="0" w:color="B5DDDC"/>
            </w:tcBorders>
            <w:vAlign w:val="center"/>
            <w:hideMark/>
          </w:tcPr>
          <w:p w14:paraId="73A4FF5F"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1BE5DB3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15819E68"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7865CF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850" w:type="dxa"/>
            <w:tcBorders>
              <w:top w:val="nil"/>
              <w:left w:val="nil"/>
              <w:bottom w:val="single" w:sz="8" w:space="0" w:color="B5DDDC"/>
              <w:right w:val="single" w:sz="8" w:space="0" w:color="B5DDDC"/>
            </w:tcBorders>
            <w:vAlign w:val="center"/>
            <w:hideMark/>
          </w:tcPr>
          <w:p w14:paraId="18AA2FE7"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53FC6A2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027324F"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8A6CAC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If expert judgement is required, is the process documented and published?</w:t>
            </w:r>
          </w:p>
        </w:tc>
        <w:tc>
          <w:tcPr>
            <w:tcW w:w="850" w:type="dxa"/>
            <w:tcBorders>
              <w:top w:val="nil"/>
              <w:left w:val="nil"/>
              <w:bottom w:val="single" w:sz="8" w:space="0" w:color="B5DDDC"/>
              <w:right w:val="single" w:sz="8" w:space="0" w:color="B5DDDC"/>
            </w:tcBorders>
            <w:vAlign w:val="center"/>
            <w:hideMark/>
          </w:tcPr>
          <w:p w14:paraId="21BD3930"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7347AF9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17722CD"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AC1B21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dose response modelling (e.g. BMDL) routinely used?</w:t>
            </w:r>
          </w:p>
        </w:tc>
        <w:tc>
          <w:tcPr>
            <w:tcW w:w="850" w:type="dxa"/>
            <w:tcBorders>
              <w:top w:val="nil"/>
              <w:left w:val="nil"/>
              <w:bottom w:val="single" w:sz="8" w:space="0" w:color="B5DDDC"/>
              <w:right w:val="single" w:sz="8" w:space="0" w:color="B5DDDC"/>
            </w:tcBorders>
            <w:vAlign w:val="center"/>
            <w:hideMark/>
          </w:tcPr>
          <w:p w14:paraId="13D977A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18CFA84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67D6F25"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27EF41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Has the organisation’s policy for dealing with substances for which a non-threshold mode of action may be applicable in humans been articulated and recorded?</w:t>
            </w:r>
          </w:p>
        </w:tc>
        <w:tc>
          <w:tcPr>
            <w:tcW w:w="850" w:type="dxa"/>
            <w:tcBorders>
              <w:top w:val="nil"/>
              <w:left w:val="nil"/>
              <w:bottom w:val="single" w:sz="8" w:space="0" w:color="B5DDDC"/>
              <w:right w:val="single" w:sz="8" w:space="0" w:color="B5DDDC"/>
            </w:tcBorders>
            <w:vAlign w:val="center"/>
            <w:hideMark/>
          </w:tcPr>
          <w:p w14:paraId="5B677D5C"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2C410C3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1D9B867C"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51DB2E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If applicable: For carcinogens, what is the level of cancer risk used by the organisation to set the health-based guideline value?</w:t>
            </w:r>
          </w:p>
        </w:tc>
        <w:tc>
          <w:tcPr>
            <w:tcW w:w="850" w:type="dxa"/>
            <w:tcBorders>
              <w:top w:val="nil"/>
              <w:left w:val="nil"/>
              <w:bottom w:val="single" w:sz="8" w:space="0" w:color="B5DDDC"/>
              <w:right w:val="single" w:sz="8" w:space="0" w:color="B5DDDC"/>
            </w:tcBorders>
            <w:vAlign w:val="center"/>
            <w:hideMark/>
          </w:tcPr>
          <w:p w14:paraId="7F647D23"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4D219D4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7799817"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28306C7"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Comments</w:t>
            </w:r>
          </w:p>
        </w:tc>
        <w:tc>
          <w:tcPr>
            <w:tcW w:w="850" w:type="dxa"/>
            <w:tcBorders>
              <w:top w:val="nil"/>
              <w:left w:val="nil"/>
              <w:bottom w:val="single" w:sz="8" w:space="0" w:color="B5DDDC"/>
              <w:right w:val="single" w:sz="8" w:space="0" w:color="B5DDDC"/>
            </w:tcBorders>
            <w:shd w:val="clear" w:color="000000" w:fill="D6EAEB"/>
            <w:vAlign w:val="center"/>
            <w:hideMark/>
          </w:tcPr>
          <w:p w14:paraId="27A8084A" w14:textId="77777777" w:rsidR="00E83B8E" w:rsidRPr="00E83B8E" w:rsidRDefault="00992883" w:rsidP="00E83B8E">
            <w:pPr>
              <w:spacing w:before="0" w:after="0" w:line="240" w:lineRule="auto"/>
              <w:jc w:val="center"/>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7452CC6E"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510FF7C4" w14:textId="77777777" w:rsidTr="00602D1D">
        <w:trPr>
          <w:trHeight w:val="340"/>
        </w:trPr>
        <w:tc>
          <w:tcPr>
            <w:tcW w:w="3647" w:type="dxa"/>
            <w:tcBorders>
              <w:top w:val="nil"/>
              <w:left w:val="single" w:sz="8" w:space="0" w:color="B5DDDC"/>
              <w:bottom w:val="single" w:sz="8" w:space="0" w:color="B5DDDC"/>
              <w:right w:val="single" w:sz="8" w:space="0" w:color="B5DDDC"/>
            </w:tcBorders>
            <w:shd w:val="clear" w:color="000000" w:fill="D6EAEB"/>
            <w:noWrap/>
            <w:vAlign w:val="center"/>
            <w:hideMark/>
          </w:tcPr>
          <w:p w14:paraId="7ECC7535" w14:textId="0F41839C" w:rsidR="009244A6" w:rsidRPr="00E83B8E" w:rsidRDefault="00992883" w:rsidP="009244A6">
            <w:pPr>
              <w:spacing w:before="0" w:after="0" w:line="240" w:lineRule="auto"/>
              <w:outlineLvl w:val="0"/>
              <w:rPr>
                <w:rFonts w:ascii="Calibri" w:hAnsi="Calibri" w:cs="Calibri"/>
                <w:sz w:val="16"/>
                <w:szCs w:val="16"/>
              </w:rPr>
            </w:pPr>
            <w:r w:rsidRPr="00E83B8E">
              <w:rPr>
                <w:rFonts w:ascii="Calibri" w:hAnsi="Calibri" w:cs="Calibri"/>
                <w:sz w:val="16"/>
                <w:szCs w:val="16"/>
              </w:rPr>
              <w:t> Comments</w:t>
            </w:r>
          </w:p>
        </w:tc>
        <w:tc>
          <w:tcPr>
            <w:tcW w:w="4252" w:type="dxa"/>
            <w:gridSpan w:val="2"/>
            <w:tcBorders>
              <w:top w:val="nil"/>
              <w:left w:val="nil"/>
              <w:bottom w:val="single" w:sz="8" w:space="0" w:color="B5DDDC"/>
              <w:right w:val="single" w:sz="8" w:space="0" w:color="B5DDDC"/>
            </w:tcBorders>
            <w:noWrap/>
            <w:vAlign w:val="center"/>
            <w:hideMark/>
          </w:tcPr>
          <w:p w14:paraId="564C8826" w14:textId="301FF058" w:rsidR="009244A6"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The document was likely developed as precursor document to review document G3 (EPAV 2021, QMRA for Port Phillip Bay).  As provided by the Committee the document is an incomplete working draft from early 2017.  It is excluded from further consideration for th</w:t>
            </w:r>
            <w:r w:rsidR="00AD7251">
              <w:rPr>
                <w:rFonts w:ascii="Calibri" w:hAnsi="Calibri" w:cs="Calibri"/>
                <w:sz w:val="16"/>
                <w:szCs w:val="16"/>
              </w:rPr>
              <w:t>is</w:t>
            </w:r>
            <w:r w:rsidRPr="00E83B8E">
              <w:rPr>
                <w:rFonts w:ascii="Calibri" w:hAnsi="Calibri" w:cs="Calibri"/>
                <w:sz w:val="16"/>
                <w:szCs w:val="16"/>
              </w:rPr>
              <w:t xml:space="preserve"> narrative review on quality grounds. </w:t>
            </w:r>
          </w:p>
        </w:tc>
      </w:tr>
      <w:tr w:rsidR="00BF2DBF" w14:paraId="650FE0C6"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noWrap/>
            <w:vAlign w:val="center"/>
            <w:hideMark/>
          </w:tcPr>
          <w:p w14:paraId="6CA0EB7F"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Useful for answering primary research question?</w:t>
            </w:r>
          </w:p>
        </w:tc>
        <w:tc>
          <w:tcPr>
            <w:tcW w:w="850" w:type="dxa"/>
            <w:tcBorders>
              <w:top w:val="nil"/>
              <w:left w:val="nil"/>
              <w:bottom w:val="single" w:sz="8" w:space="0" w:color="B5DDDC"/>
              <w:right w:val="single" w:sz="8" w:space="0" w:color="B5DDDC"/>
            </w:tcBorders>
            <w:shd w:val="clear" w:color="000000" w:fill="FFC7CE"/>
            <w:vAlign w:val="center"/>
            <w:hideMark/>
          </w:tcPr>
          <w:p w14:paraId="74776A69" w14:textId="77777777" w:rsidR="00E83B8E" w:rsidRPr="00FD2706" w:rsidRDefault="00992883" w:rsidP="00E83B8E">
            <w:pPr>
              <w:spacing w:before="0" w:after="0" w:line="240" w:lineRule="auto"/>
              <w:jc w:val="center"/>
              <w:outlineLvl w:val="0"/>
              <w:rPr>
                <w:rFonts w:ascii="Calibri" w:hAnsi="Calibri" w:cs="Calibri"/>
                <w:i/>
                <w:iCs/>
                <w:color w:val="9C0006"/>
                <w:sz w:val="16"/>
                <w:szCs w:val="16"/>
              </w:rPr>
            </w:pPr>
            <w:r w:rsidRPr="00FD2706">
              <w:rPr>
                <w:rFonts w:ascii="Calibri" w:hAnsi="Calibri" w:cs="Calibr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243A20FA" w14:textId="77777777" w:rsidR="00E83B8E" w:rsidRPr="00FD2706" w:rsidRDefault="00992883" w:rsidP="00E83B8E">
            <w:pPr>
              <w:spacing w:before="0" w:after="0" w:line="240" w:lineRule="auto"/>
              <w:jc w:val="center"/>
              <w:outlineLvl w:val="0"/>
              <w:rPr>
                <w:rFonts w:ascii="Calibri" w:hAnsi="Calibri" w:cs="Calibri"/>
                <w:i/>
                <w:iCs/>
                <w:color w:val="9C0006"/>
                <w:sz w:val="16"/>
                <w:szCs w:val="16"/>
              </w:rPr>
            </w:pPr>
            <w:r w:rsidRPr="00FD2706">
              <w:rPr>
                <w:rFonts w:ascii="Calibri" w:hAnsi="Calibri" w:cs="Calibri"/>
                <w:i/>
                <w:iCs/>
                <w:color w:val="9C0006"/>
                <w:sz w:val="16"/>
                <w:szCs w:val="16"/>
              </w:rPr>
              <w:t>Exclude from further review</w:t>
            </w:r>
          </w:p>
        </w:tc>
      </w:tr>
      <w:tr w:rsidR="00BF2DBF" w14:paraId="50996D71" w14:textId="77777777" w:rsidTr="005F4486">
        <w:trPr>
          <w:trHeight w:val="340"/>
        </w:trPr>
        <w:tc>
          <w:tcPr>
            <w:tcW w:w="3647" w:type="dxa"/>
            <w:tcBorders>
              <w:top w:val="nil"/>
              <w:left w:val="single" w:sz="8" w:space="0" w:color="B5DDDC"/>
              <w:bottom w:val="single" w:sz="12" w:space="0" w:color="B5DDDC"/>
              <w:right w:val="single" w:sz="8" w:space="0" w:color="B5DDDC"/>
            </w:tcBorders>
            <w:shd w:val="clear" w:color="000000" w:fill="D6EAEB"/>
            <w:noWrap/>
            <w:vAlign w:val="center"/>
            <w:hideMark/>
          </w:tcPr>
          <w:p w14:paraId="2D2EF07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Useful for answering secondary research questions?</w:t>
            </w:r>
          </w:p>
        </w:tc>
        <w:tc>
          <w:tcPr>
            <w:tcW w:w="850" w:type="dxa"/>
            <w:tcBorders>
              <w:top w:val="nil"/>
              <w:left w:val="nil"/>
              <w:bottom w:val="single" w:sz="12" w:space="0" w:color="B5DDDC"/>
              <w:right w:val="single" w:sz="8" w:space="0" w:color="B5DDDC"/>
            </w:tcBorders>
            <w:shd w:val="clear" w:color="000000" w:fill="FFC7CE"/>
            <w:vAlign w:val="center"/>
            <w:hideMark/>
          </w:tcPr>
          <w:p w14:paraId="7CCC95BE" w14:textId="77777777" w:rsidR="00E83B8E" w:rsidRPr="00FD2706" w:rsidRDefault="00992883" w:rsidP="00E83B8E">
            <w:pPr>
              <w:spacing w:before="0" w:after="0" w:line="240" w:lineRule="auto"/>
              <w:jc w:val="center"/>
              <w:outlineLvl w:val="0"/>
              <w:rPr>
                <w:rFonts w:ascii="Calibri" w:hAnsi="Calibri" w:cs="Calibri"/>
                <w:i/>
                <w:iCs/>
                <w:color w:val="9C0006"/>
                <w:sz w:val="16"/>
                <w:szCs w:val="16"/>
              </w:rPr>
            </w:pPr>
            <w:r w:rsidRPr="00FD2706">
              <w:rPr>
                <w:rFonts w:ascii="Calibri" w:hAnsi="Calibri" w:cs="Calibr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4F998BEA" w14:textId="77777777" w:rsidR="00E83B8E" w:rsidRPr="00FD2706" w:rsidRDefault="00992883" w:rsidP="00E83B8E">
            <w:pPr>
              <w:spacing w:before="0" w:after="0" w:line="240" w:lineRule="auto"/>
              <w:jc w:val="center"/>
              <w:outlineLvl w:val="0"/>
              <w:rPr>
                <w:rFonts w:ascii="Calibri" w:hAnsi="Calibri" w:cs="Calibri"/>
                <w:i/>
                <w:iCs/>
                <w:color w:val="9C0006"/>
                <w:sz w:val="16"/>
                <w:szCs w:val="16"/>
              </w:rPr>
            </w:pPr>
            <w:r w:rsidRPr="00FD2706">
              <w:rPr>
                <w:rFonts w:ascii="Calibri" w:hAnsi="Calibri" w:cs="Calibri"/>
                <w:i/>
                <w:iCs/>
                <w:color w:val="9C0006"/>
                <w:sz w:val="16"/>
                <w:szCs w:val="16"/>
              </w:rPr>
              <w:t>Exclude from further review</w:t>
            </w:r>
          </w:p>
        </w:tc>
      </w:tr>
    </w:tbl>
    <w:p w14:paraId="428AE04C" w14:textId="68B19235" w:rsidR="006351FF" w:rsidRDefault="006351FF" w:rsidP="006351FF"/>
    <w:p w14:paraId="7F42ECEB" w14:textId="77777777" w:rsidR="00CF2D31" w:rsidRDefault="00CF2D31" w:rsidP="006351FF"/>
    <w:p w14:paraId="19E555B8" w14:textId="77777777" w:rsidR="006351FF" w:rsidRDefault="00992883" w:rsidP="006351FF">
      <w:pPr>
        <w:pStyle w:val="Heading3"/>
      </w:pPr>
      <w:bookmarkStart w:id="476" w:name="_Toc106901096"/>
      <w:r>
        <w:t>G7: Milne et al. (2017)</w:t>
      </w:r>
      <w:bookmarkEnd w:id="476"/>
    </w:p>
    <w:p w14:paraId="540299AA" w14:textId="77777777" w:rsidR="006351FF" w:rsidRDefault="00992883" w:rsidP="00475C35">
      <w:pPr>
        <w:pStyle w:val="Heading4"/>
      </w:pPr>
      <w:bookmarkStart w:id="477" w:name="_Toc106901097"/>
      <w:r w:rsidRPr="008F7938">
        <w:t>Quality assessment</w:t>
      </w:r>
      <w:bookmarkEnd w:id="477"/>
    </w:p>
    <w:tbl>
      <w:tblPr>
        <w:tblW w:w="7899" w:type="dxa"/>
        <w:tblInd w:w="29" w:type="dxa"/>
        <w:tblLayout w:type="fixed"/>
        <w:tblCellMar>
          <w:left w:w="28" w:type="dxa"/>
          <w:right w:w="28" w:type="dxa"/>
        </w:tblCellMar>
        <w:tblLook w:val="04A0" w:firstRow="1" w:lastRow="0" w:firstColumn="1" w:lastColumn="0" w:noHBand="0" w:noVBand="1"/>
      </w:tblPr>
      <w:tblGrid>
        <w:gridCol w:w="3647"/>
        <w:gridCol w:w="850"/>
        <w:gridCol w:w="3402"/>
      </w:tblGrid>
      <w:tr w:rsidR="00BF2DBF" w14:paraId="55407D16" w14:textId="77777777" w:rsidTr="005F4486">
        <w:trPr>
          <w:trHeight w:val="340"/>
          <w:tblHeader/>
        </w:trPr>
        <w:tc>
          <w:tcPr>
            <w:tcW w:w="3647"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07BE9A17" w14:textId="77777777" w:rsidR="00E83B8E" w:rsidRPr="00E83B8E" w:rsidRDefault="00992883" w:rsidP="00E83B8E">
            <w:pPr>
              <w:spacing w:before="0" w:after="0" w:line="240" w:lineRule="auto"/>
              <w:outlineLvl w:val="0"/>
              <w:rPr>
                <w:rFonts w:ascii="Calibri" w:hAnsi="Calibri" w:cs="Calibri"/>
                <w:b/>
                <w:bCs/>
                <w:color w:val="008000"/>
                <w:sz w:val="16"/>
                <w:szCs w:val="16"/>
              </w:rPr>
            </w:pPr>
            <w:r w:rsidRPr="00E83B8E">
              <w:rPr>
                <w:rFonts w:ascii="Calibri" w:hAnsi="Calibri" w:cs="Calibri"/>
                <w:b/>
                <w:bCs/>
                <w:color w:val="008000"/>
                <w:sz w:val="16"/>
                <w:szCs w:val="16"/>
              </w:rPr>
              <w:t>Criteria</w:t>
            </w:r>
          </w:p>
        </w:tc>
        <w:tc>
          <w:tcPr>
            <w:tcW w:w="850" w:type="dxa"/>
            <w:tcBorders>
              <w:top w:val="single" w:sz="8" w:space="0" w:color="B5DDDC"/>
              <w:left w:val="nil"/>
              <w:bottom w:val="single" w:sz="8" w:space="0" w:color="B5DDDC"/>
              <w:right w:val="single" w:sz="8" w:space="0" w:color="B5DDDC"/>
            </w:tcBorders>
            <w:shd w:val="clear" w:color="000000" w:fill="B5DDDC"/>
            <w:vAlign w:val="center"/>
            <w:hideMark/>
          </w:tcPr>
          <w:p w14:paraId="362A24DF" w14:textId="77777777" w:rsidR="00E83B8E" w:rsidRPr="00E83B8E" w:rsidRDefault="00992883" w:rsidP="00E83B8E">
            <w:pPr>
              <w:spacing w:before="0" w:after="0" w:line="240" w:lineRule="auto"/>
              <w:jc w:val="center"/>
              <w:outlineLvl w:val="0"/>
              <w:rPr>
                <w:rFonts w:ascii="Calibri" w:hAnsi="Calibri" w:cs="Calibri"/>
                <w:b/>
                <w:bCs/>
                <w:color w:val="008000"/>
                <w:sz w:val="16"/>
                <w:szCs w:val="16"/>
              </w:rPr>
            </w:pPr>
            <w:r w:rsidRPr="00E83B8E">
              <w:rPr>
                <w:rFonts w:ascii="Calibri" w:hAnsi="Calibri" w:cs="Calibri"/>
                <w:b/>
                <w:bCs/>
                <w:color w:val="008000"/>
                <w:sz w:val="16"/>
                <w:szCs w:val="16"/>
              </w:rPr>
              <w:t>Assessment</w:t>
            </w:r>
          </w:p>
        </w:tc>
        <w:tc>
          <w:tcPr>
            <w:tcW w:w="3402" w:type="dxa"/>
            <w:tcBorders>
              <w:top w:val="single" w:sz="8" w:space="0" w:color="B5DDDC"/>
              <w:left w:val="nil"/>
              <w:bottom w:val="single" w:sz="8" w:space="0" w:color="B5DDDC"/>
              <w:right w:val="single" w:sz="8" w:space="0" w:color="B5DDDC"/>
            </w:tcBorders>
            <w:shd w:val="clear" w:color="000000" w:fill="B5DDDC"/>
            <w:vAlign w:val="center"/>
            <w:hideMark/>
          </w:tcPr>
          <w:p w14:paraId="09D5418D" w14:textId="5C6E2EBF" w:rsidR="00E83B8E" w:rsidRPr="00E83B8E" w:rsidRDefault="00992883" w:rsidP="00595D69">
            <w:pPr>
              <w:spacing w:before="0" w:after="0" w:line="240" w:lineRule="auto"/>
              <w:jc w:val="center"/>
              <w:outlineLvl w:val="0"/>
              <w:rPr>
                <w:rFonts w:ascii="Calibri" w:hAnsi="Calibri" w:cs="Calibri"/>
                <w:b/>
                <w:bCs/>
                <w:color w:val="008000"/>
                <w:sz w:val="16"/>
                <w:szCs w:val="16"/>
              </w:rPr>
            </w:pPr>
            <w:r w:rsidRPr="00E83B8E">
              <w:rPr>
                <w:rFonts w:ascii="Calibri" w:hAnsi="Calibri" w:cs="Calibri"/>
                <w:b/>
                <w:bCs/>
                <w:color w:val="008000"/>
                <w:sz w:val="16"/>
                <w:szCs w:val="16"/>
              </w:rPr>
              <w:t xml:space="preserve">G7: Milne et al 2017, NZ recreational </w:t>
            </w:r>
            <w:r w:rsidR="00595D69">
              <w:rPr>
                <w:rFonts w:ascii="Calibri" w:hAnsi="Calibri" w:cs="Calibri"/>
                <w:b/>
                <w:bCs/>
                <w:color w:val="008000"/>
                <w:sz w:val="16"/>
                <w:szCs w:val="16"/>
              </w:rPr>
              <w:t>water quality</w:t>
            </w:r>
            <w:r w:rsidR="00595D69" w:rsidRPr="00E83B8E">
              <w:rPr>
                <w:rFonts w:ascii="Calibri" w:hAnsi="Calibri" w:cs="Calibri"/>
                <w:b/>
                <w:bCs/>
                <w:color w:val="008000"/>
                <w:sz w:val="16"/>
                <w:szCs w:val="16"/>
              </w:rPr>
              <w:t xml:space="preserve"> </w:t>
            </w:r>
            <w:r w:rsidRPr="00E83B8E">
              <w:rPr>
                <w:rFonts w:ascii="Calibri" w:hAnsi="Calibri" w:cs="Calibri"/>
                <w:b/>
                <w:bCs/>
                <w:color w:val="008000"/>
                <w:sz w:val="16"/>
                <w:szCs w:val="16"/>
              </w:rPr>
              <w:t>monitoring discussion paper</w:t>
            </w:r>
          </w:p>
        </w:tc>
      </w:tr>
      <w:tr w:rsidR="00BF2DBF" w14:paraId="6F1006EB"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60B9E0B" w14:textId="77777777" w:rsidR="00E83B8E" w:rsidRPr="00E83B8E" w:rsidRDefault="00992883" w:rsidP="00E83B8E">
            <w:pPr>
              <w:spacing w:before="0" w:after="0" w:line="240" w:lineRule="auto"/>
              <w:outlineLvl w:val="0"/>
              <w:rPr>
                <w:rFonts w:ascii="Calibri" w:hAnsi="Calibri" w:cs="Calibri"/>
                <w:b/>
                <w:bCs/>
                <w:color w:val="000000"/>
                <w:sz w:val="16"/>
                <w:szCs w:val="16"/>
              </w:rPr>
            </w:pPr>
            <w:r w:rsidRPr="00E83B8E">
              <w:rPr>
                <w:rFonts w:ascii="Calibri" w:hAnsi="Calibri" w:cs="Calibri"/>
                <w:b/>
                <w:bCs/>
                <w:color w:val="000000"/>
                <w:sz w:val="16"/>
                <w:szCs w:val="16"/>
              </w:rPr>
              <w:t>Overall guidance/advice development process</w:t>
            </w:r>
          </w:p>
        </w:tc>
        <w:tc>
          <w:tcPr>
            <w:tcW w:w="850" w:type="dxa"/>
            <w:tcBorders>
              <w:top w:val="nil"/>
              <w:left w:val="nil"/>
              <w:bottom w:val="single" w:sz="8" w:space="0" w:color="B5DDDC"/>
              <w:right w:val="single" w:sz="8" w:space="0" w:color="B5DDDC"/>
            </w:tcBorders>
            <w:shd w:val="clear" w:color="000000" w:fill="D6EAEB"/>
            <w:vAlign w:val="center"/>
            <w:hideMark/>
          </w:tcPr>
          <w:p w14:paraId="26BAD8CD" w14:textId="77777777" w:rsidR="00E83B8E" w:rsidRPr="00E83B8E" w:rsidRDefault="00992883" w:rsidP="00E83B8E">
            <w:pPr>
              <w:spacing w:before="0" w:after="0" w:line="240" w:lineRule="auto"/>
              <w:outlineLvl w:val="0"/>
              <w:rPr>
                <w:rFonts w:ascii="Calibri" w:hAnsi="Calibri" w:cs="Calibri"/>
                <w:b/>
                <w:bCs/>
                <w:color w:val="000000"/>
                <w:sz w:val="16"/>
                <w:szCs w:val="16"/>
              </w:rPr>
            </w:pPr>
            <w:r w:rsidRPr="00E83B8E">
              <w:rPr>
                <w:rFonts w:ascii="Calibri" w:hAnsi="Calibri" w:cs="Calibri"/>
                <w:b/>
                <w:bCs/>
                <w:color w:val="000000"/>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691BEAEA" w14:textId="77777777" w:rsidR="00E83B8E" w:rsidRPr="00E83B8E" w:rsidRDefault="00992883" w:rsidP="00E83B8E">
            <w:pPr>
              <w:spacing w:before="0" w:after="0" w:line="240" w:lineRule="auto"/>
              <w:outlineLvl w:val="0"/>
              <w:rPr>
                <w:rFonts w:ascii="Calibri" w:hAnsi="Calibri" w:cs="Calibri"/>
                <w:b/>
                <w:bCs/>
                <w:color w:val="000000"/>
                <w:sz w:val="16"/>
                <w:szCs w:val="16"/>
              </w:rPr>
            </w:pPr>
            <w:r w:rsidRPr="00E83B8E">
              <w:rPr>
                <w:rFonts w:ascii="Calibri" w:hAnsi="Calibri" w:cs="Calibri"/>
                <w:b/>
                <w:bCs/>
                <w:color w:val="000000"/>
                <w:sz w:val="16"/>
                <w:szCs w:val="16"/>
              </w:rPr>
              <w:t> </w:t>
            </w:r>
          </w:p>
        </w:tc>
      </w:tr>
      <w:tr w:rsidR="00BF2DBF" w14:paraId="7371930C"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4E6657F"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the key stages of the organisation’s advice development processes compatible with Australian processes?</w:t>
            </w:r>
          </w:p>
        </w:tc>
        <w:tc>
          <w:tcPr>
            <w:tcW w:w="850" w:type="dxa"/>
            <w:tcBorders>
              <w:top w:val="nil"/>
              <w:left w:val="nil"/>
              <w:bottom w:val="single" w:sz="8" w:space="0" w:color="B5DDDC"/>
              <w:right w:val="single" w:sz="8" w:space="0" w:color="B5DDDC"/>
            </w:tcBorders>
            <w:vAlign w:val="center"/>
            <w:hideMark/>
          </w:tcPr>
          <w:p w14:paraId="25D0AA5B"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1242A24" w14:textId="219C7DB1" w:rsidR="00E83B8E" w:rsidRPr="00E83B8E" w:rsidRDefault="00992883" w:rsidP="00E83B8E">
            <w:pPr>
              <w:spacing w:before="0" w:after="240" w:line="240" w:lineRule="auto"/>
              <w:outlineLvl w:val="0"/>
              <w:rPr>
                <w:rFonts w:ascii="Calibri" w:hAnsi="Calibri" w:cs="Calibri"/>
                <w:sz w:val="16"/>
                <w:szCs w:val="16"/>
              </w:rPr>
            </w:pPr>
            <w:r w:rsidRPr="00E83B8E">
              <w:rPr>
                <w:rFonts w:ascii="Calibri" w:hAnsi="Calibri" w:cs="Calibri"/>
                <w:sz w:val="16"/>
                <w:szCs w:val="16"/>
              </w:rPr>
              <w:t xml:space="preserve">This document is a short discussion paper with recommendations for improving current recreational water quality monitoring and reporting for NZ councils.  It is largely an advocacy document for solutions to particular problems identified with NZ's approach to monitoring and managing recreational water quality risks.   Consequently, it is considered not to be </w:t>
            </w:r>
            <w:r w:rsidR="009244A6" w:rsidRPr="00E83B8E">
              <w:rPr>
                <w:rFonts w:ascii="Calibri" w:hAnsi="Calibri" w:cs="Calibri"/>
                <w:sz w:val="16"/>
                <w:szCs w:val="16"/>
              </w:rPr>
              <w:t>clearly compatible</w:t>
            </w:r>
            <w:r w:rsidRPr="00E83B8E">
              <w:rPr>
                <w:rFonts w:ascii="Calibri" w:hAnsi="Calibri" w:cs="Calibri"/>
                <w:sz w:val="16"/>
                <w:szCs w:val="16"/>
              </w:rPr>
              <w:t xml:space="preserve"> with Australian processes.</w:t>
            </w:r>
          </w:p>
        </w:tc>
      </w:tr>
      <w:tr w:rsidR="00BF2DBF" w14:paraId="69C8B2D9"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72329B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the administrative processes documented and publicly available?</w:t>
            </w:r>
          </w:p>
        </w:tc>
        <w:tc>
          <w:tcPr>
            <w:tcW w:w="850" w:type="dxa"/>
            <w:tcBorders>
              <w:top w:val="nil"/>
              <w:left w:val="nil"/>
              <w:bottom w:val="single" w:sz="8" w:space="0" w:color="B5DDDC"/>
              <w:right w:val="single" w:sz="8" w:space="0" w:color="B5DDDC"/>
            </w:tcBorders>
            <w:vAlign w:val="center"/>
            <w:hideMark/>
          </w:tcPr>
          <w:p w14:paraId="4B055DED"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7F1294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1BB75B4B"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38221E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Was the work overseen by an expert advisory committee?</w:t>
            </w:r>
          </w:p>
        </w:tc>
        <w:tc>
          <w:tcPr>
            <w:tcW w:w="850" w:type="dxa"/>
            <w:tcBorders>
              <w:top w:val="nil"/>
              <w:left w:val="nil"/>
              <w:bottom w:val="single" w:sz="8" w:space="0" w:color="B5DDDC"/>
              <w:right w:val="single" w:sz="8" w:space="0" w:color="B5DDDC"/>
            </w:tcBorders>
            <w:vAlign w:val="center"/>
            <w:hideMark/>
          </w:tcPr>
          <w:p w14:paraId="425C3493"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659BD1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05EA9A9B"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4361A78" w14:textId="77777777" w:rsidR="00E83B8E" w:rsidRPr="00E83B8E" w:rsidRDefault="00992883" w:rsidP="00E83B8E">
            <w:pPr>
              <w:spacing w:before="0" w:after="0" w:line="240" w:lineRule="auto"/>
              <w:ind w:firstLineChars="200" w:firstLine="320"/>
              <w:outlineLvl w:val="0"/>
              <w:rPr>
                <w:rFonts w:ascii="Calibri" w:hAnsi="Calibri" w:cs="Calibri"/>
                <w:sz w:val="16"/>
                <w:szCs w:val="16"/>
              </w:rPr>
            </w:pPr>
            <w:r w:rsidRPr="00E83B8E">
              <w:rPr>
                <w:rFonts w:ascii="Calibri" w:hAnsi="Calibri" w:cs="Calibri"/>
                <w:sz w:val="16"/>
                <w:szCs w:val="16"/>
              </w:rPr>
              <w:t>Are potential conflicts of interest of committee members declared, managed and/or reported?</w:t>
            </w:r>
          </w:p>
        </w:tc>
        <w:tc>
          <w:tcPr>
            <w:tcW w:w="850" w:type="dxa"/>
            <w:tcBorders>
              <w:top w:val="nil"/>
              <w:left w:val="nil"/>
              <w:bottom w:val="single" w:sz="8" w:space="0" w:color="B5DDDC"/>
              <w:right w:val="single" w:sz="8" w:space="0" w:color="B5DDDC"/>
            </w:tcBorders>
            <w:vAlign w:val="center"/>
            <w:hideMark/>
          </w:tcPr>
          <w:p w14:paraId="0AA25FB7"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23E951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6A46421"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439DA78"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funding sources declared?</w:t>
            </w:r>
          </w:p>
        </w:tc>
        <w:tc>
          <w:tcPr>
            <w:tcW w:w="850" w:type="dxa"/>
            <w:tcBorders>
              <w:top w:val="nil"/>
              <w:left w:val="nil"/>
              <w:bottom w:val="single" w:sz="8" w:space="0" w:color="B5DDDC"/>
              <w:right w:val="single" w:sz="8" w:space="0" w:color="B5DDDC"/>
            </w:tcBorders>
            <w:vAlign w:val="center"/>
            <w:hideMark/>
          </w:tcPr>
          <w:p w14:paraId="0A7EDCE1"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FEC487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2E59A5B"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BA2259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Was there public consultation on this work? If so, provide details.</w:t>
            </w:r>
          </w:p>
        </w:tc>
        <w:tc>
          <w:tcPr>
            <w:tcW w:w="850" w:type="dxa"/>
            <w:tcBorders>
              <w:top w:val="nil"/>
              <w:left w:val="nil"/>
              <w:bottom w:val="single" w:sz="8" w:space="0" w:color="B5DDDC"/>
              <w:right w:val="single" w:sz="8" w:space="0" w:color="B5DDDC"/>
            </w:tcBorders>
            <w:vAlign w:val="center"/>
            <w:hideMark/>
          </w:tcPr>
          <w:p w14:paraId="26892FBB"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7F8E7E8"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0B128915"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D5F5E4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the advice peer reviewed?</w:t>
            </w:r>
          </w:p>
        </w:tc>
        <w:tc>
          <w:tcPr>
            <w:tcW w:w="850" w:type="dxa"/>
            <w:tcBorders>
              <w:top w:val="nil"/>
              <w:left w:val="nil"/>
              <w:bottom w:val="single" w:sz="8" w:space="0" w:color="B5DDDC"/>
              <w:right w:val="single" w:sz="8" w:space="0" w:color="B5DDDC"/>
            </w:tcBorders>
            <w:vAlign w:val="center"/>
            <w:hideMark/>
          </w:tcPr>
          <w:p w14:paraId="2EB01BF0"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52C99B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7654B59"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1219E8D" w14:textId="77777777" w:rsidR="00E83B8E" w:rsidRPr="00E83B8E" w:rsidRDefault="00992883" w:rsidP="00E83B8E">
            <w:pPr>
              <w:spacing w:before="0" w:after="0" w:line="240" w:lineRule="auto"/>
              <w:ind w:firstLineChars="200" w:firstLine="320"/>
              <w:outlineLvl w:val="0"/>
              <w:rPr>
                <w:rFonts w:ascii="Calibri" w:hAnsi="Calibri" w:cs="Calibri"/>
                <w:sz w:val="16"/>
                <w:szCs w:val="16"/>
              </w:rPr>
            </w:pPr>
            <w:r w:rsidRPr="00E83B8E">
              <w:rPr>
                <w:rFonts w:ascii="Calibri" w:hAnsi="Calibri" w:cs="Calibri"/>
                <w:sz w:val="16"/>
                <w:szCs w:val="16"/>
              </w:rPr>
              <w:t>If so, is the peer review outcome documented and/or published?</w:t>
            </w:r>
          </w:p>
        </w:tc>
        <w:tc>
          <w:tcPr>
            <w:tcW w:w="850" w:type="dxa"/>
            <w:tcBorders>
              <w:top w:val="nil"/>
              <w:left w:val="nil"/>
              <w:bottom w:val="single" w:sz="8" w:space="0" w:color="B5DDDC"/>
              <w:right w:val="single" w:sz="8" w:space="0" w:color="B5DDDC"/>
            </w:tcBorders>
            <w:vAlign w:val="center"/>
            <w:hideMark/>
          </w:tcPr>
          <w:p w14:paraId="61CC82B4"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7DBF1A6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 peer review undertaken.</w:t>
            </w:r>
          </w:p>
        </w:tc>
      </w:tr>
      <w:tr w:rsidR="00BF2DBF" w14:paraId="5AF8E861"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4084C1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Was the guidance/advice developed or updated recently? Provide details.</w:t>
            </w:r>
          </w:p>
        </w:tc>
        <w:tc>
          <w:tcPr>
            <w:tcW w:w="850" w:type="dxa"/>
            <w:tcBorders>
              <w:top w:val="nil"/>
              <w:left w:val="nil"/>
              <w:bottom w:val="single" w:sz="8" w:space="0" w:color="B5DDDC"/>
              <w:right w:val="single" w:sz="8" w:space="0" w:color="B5DDDC"/>
            </w:tcBorders>
            <w:vAlign w:val="center"/>
            <w:hideMark/>
          </w:tcPr>
          <w:p w14:paraId="7D5C792D"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FA1BDB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Last version of document cites October 2017.</w:t>
            </w:r>
          </w:p>
        </w:tc>
      </w:tr>
      <w:tr w:rsidR="00BF2DBF" w14:paraId="79B51D2E"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9F7C096"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Evidence review parameters</w:t>
            </w:r>
          </w:p>
        </w:tc>
        <w:tc>
          <w:tcPr>
            <w:tcW w:w="850" w:type="dxa"/>
            <w:tcBorders>
              <w:top w:val="nil"/>
              <w:left w:val="nil"/>
              <w:bottom w:val="single" w:sz="8" w:space="0" w:color="B5DDDC"/>
              <w:right w:val="single" w:sz="8" w:space="0" w:color="B5DDDC"/>
            </w:tcBorders>
            <w:shd w:val="clear" w:color="000000" w:fill="D6EAEB"/>
            <w:vAlign w:val="center"/>
            <w:hideMark/>
          </w:tcPr>
          <w:p w14:paraId="50A3EAD2"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3B745A33"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2A2C12C3"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42D78E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decisions about scope, definitions and evidence review parameters documented and publicly available?</w:t>
            </w:r>
          </w:p>
        </w:tc>
        <w:tc>
          <w:tcPr>
            <w:tcW w:w="850" w:type="dxa"/>
            <w:tcBorders>
              <w:top w:val="nil"/>
              <w:left w:val="nil"/>
              <w:bottom w:val="single" w:sz="8" w:space="0" w:color="B5DDDC"/>
              <w:right w:val="single" w:sz="8" w:space="0" w:color="B5DDDC"/>
            </w:tcBorders>
            <w:vAlign w:val="center"/>
            <w:hideMark/>
          </w:tcPr>
          <w:p w14:paraId="4F8508D1"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DB0294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5C2137B"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7D87C6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there a preference for data from studies that follow agreed international protocols or meet appropriate industry standards?</w:t>
            </w:r>
          </w:p>
        </w:tc>
        <w:tc>
          <w:tcPr>
            <w:tcW w:w="850" w:type="dxa"/>
            <w:tcBorders>
              <w:top w:val="nil"/>
              <w:left w:val="nil"/>
              <w:bottom w:val="single" w:sz="8" w:space="0" w:color="B5DDDC"/>
              <w:right w:val="single" w:sz="8" w:space="0" w:color="B5DDDC"/>
            </w:tcBorders>
            <w:vAlign w:val="center"/>
            <w:hideMark/>
          </w:tcPr>
          <w:p w14:paraId="4728A89F"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DD9C0B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BA97B23"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1720CC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850" w:type="dxa"/>
            <w:tcBorders>
              <w:top w:val="nil"/>
              <w:left w:val="nil"/>
              <w:bottom w:val="single" w:sz="8" w:space="0" w:color="B5DDDC"/>
              <w:right w:val="single" w:sz="8" w:space="0" w:color="B5DDDC"/>
            </w:tcBorders>
            <w:vAlign w:val="center"/>
            <w:hideMark/>
          </w:tcPr>
          <w:p w14:paraId="2F60355C"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8EBDDD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018F0115"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FE5A9E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If proprietary/confidential studies or data are considered by the agency, are these appropriately described/recorded?</w:t>
            </w:r>
          </w:p>
        </w:tc>
        <w:tc>
          <w:tcPr>
            <w:tcW w:w="850" w:type="dxa"/>
            <w:tcBorders>
              <w:top w:val="nil"/>
              <w:left w:val="nil"/>
              <w:bottom w:val="single" w:sz="8" w:space="0" w:color="B5DDDC"/>
              <w:right w:val="single" w:sz="8" w:space="0" w:color="B5DDDC"/>
            </w:tcBorders>
            <w:vAlign w:val="center"/>
            <w:hideMark/>
          </w:tcPr>
          <w:p w14:paraId="48B31778"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99844AB"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4AD6ACB8"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629358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inclusion/exclusion criteria used to select or exclude certain studies from the review? If so, is justification provided?</w:t>
            </w:r>
          </w:p>
        </w:tc>
        <w:tc>
          <w:tcPr>
            <w:tcW w:w="850" w:type="dxa"/>
            <w:tcBorders>
              <w:top w:val="nil"/>
              <w:left w:val="nil"/>
              <w:bottom w:val="single" w:sz="8" w:space="0" w:color="B5DDDC"/>
              <w:right w:val="single" w:sz="8" w:space="0" w:color="B5DDDC"/>
            </w:tcBorders>
            <w:vAlign w:val="center"/>
            <w:hideMark/>
          </w:tcPr>
          <w:p w14:paraId="55F67C84"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C13B36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4370D820"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8ACE62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use or adopt review findings or risk assessments from other organisations? What process was used to critically assess these external findings?</w:t>
            </w:r>
          </w:p>
        </w:tc>
        <w:tc>
          <w:tcPr>
            <w:tcW w:w="850" w:type="dxa"/>
            <w:tcBorders>
              <w:top w:val="nil"/>
              <w:left w:val="nil"/>
              <w:bottom w:val="single" w:sz="8" w:space="0" w:color="B5DDDC"/>
              <w:right w:val="single" w:sz="8" w:space="0" w:color="B5DDDC"/>
            </w:tcBorders>
            <w:vAlign w:val="center"/>
            <w:hideMark/>
          </w:tcPr>
          <w:p w14:paraId="0C0597A6"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D9760F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2584D73"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B201406"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Can grey literature such as government reports and policy documents be included? </w:t>
            </w:r>
          </w:p>
        </w:tc>
        <w:tc>
          <w:tcPr>
            <w:tcW w:w="850" w:type="dxa"/>
            <w:tcBorders>
              <w:top w:val="nil"/>
              <w:left w:val="nil"/>
              <w:bottom w:val="single" w:sz="8" w:space="0" w:color="B5DDDC"/>
              <w:right w:val="single" w:sz="8" w:space="0" w:color="B5DDDC"/>
            </w:tcBorders>
            <w:shd w:val="clear" w:color="000000" w:fill="FFFF00"/>
            <w:vAlign w:val="center"/>
            <w:hideMark/>
          </w:tcPr>
          <w:p w14:paraId="78AD0032"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1FED6C16"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Such documents are listed in the reference section.</w:t>
            </w:r>
          </w:p>
        </w:tc>
      </w:tr>
      <w:tr w:rsidR="00BF2DBF" w14:paraId="78A0E001"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0A01D3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there documentation and justification on the selection of a toxicological endpoint for use as point of departure for health-based guideline derivation?</w:t>
            </w:r>
          </w:p>
        </w:tc>
        <w:tc>
          <w:tcPr>
            <w:tcW w:w="850" w:type="dxa"/>
            <w:tcBorders>
              <w:top w:val="nil"/>
              <w:left w:val="nil"/>
              <w:bottom w:val="single" w:sz="8" w:space="0" w:color="B5DDDC"/>
              <w:right w:val="single" w:sz="8" w:space="0" w:color="B5DDDC"/>
            </w:tcBorders>
            <w:vAlign w:val="center"/>
            <w:hideMark/>
          </w:tcPr>
          <w:p w14:paraId="598E1C00"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BD5155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Since the study focus is on microbial risk it does not involve use of a toxicological endpoint for use as point of departure for health-based guideline derivation.</w:t>
            </w:r>
          </w:p>
        </w:tc>
      </w:tr>
      <w:tr w:rsidR="00BF2DBF" w14:paraId="4BAE5AD5"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EBE7D0D"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Evidence search</w:t>
            </w:r>
          </w:p>
        </w:tc>
        <w:tc>
          <w:tcPr>
            <w:tcW w:w="850" w:type="dxa"/>
            <w:tcBorders>
              <w:top w:val="nil"/>
              <w:left w:val="nil"/>
              <w:bottom w:val="single" w:sz="8" w:space="0" w:color="B5DDDC"/>
              <w:right w:val="single" w:sz="8" w:space="0" w:color="B5DDDC"/>
            </w:tcBorders>
            <w:shd w:val="clear" w:color="000000" w:fill="D6EAEB"/>
            <w:vAlign w:val="center"/>
            <w:hideMark/>
          </w:tcPr>
          <w:p w14:paraId="7CD02AC5"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5905B99B"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6D15BBAC"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ADF69F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databases and other sources of evidence specified?</w:t>
            </w:r>
          </w:p>
        </w:tc>
        <w:tc>
          <w:tcPr>
            <w:tcW w:w="850" w:type="dxa"/>
            <w:tcBorders>
              <w:top w:val="nil"/>
              <w:left w:val="nil"/>
              <w:bottom w:val="single" w:sz="8" w:space="0" w:color="B5DDDC"/>
              <w:right w:val="single" w:sz="8" w:space="0" w:color="B5DDDC"/>
            </w:tcBorders>
            <w:vAlign w:val="center"/>
            <w:hideMark/>
          </w:tcPr>
          <w:p w14:paraId="67F0A7E7"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6664946"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48E83A5A"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5CDACF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850" w:type="dxa"/>
            <w:tcBorders>
              <w:top w:val="nil"/>
              <w:left w:val="nil"/>
              <w:bottom w:val="single" w:sz="8" w:space="0" w:color="B5DDDC"/>
              <w:right w:val="single" w:sz="8" w:space="0" w:color="B5DDDC"/>
            </w:tcBorders>
            <w:vAlign w:val="center"/>
            <w:hideMark/>
          </w:tcPr>
          <w:p w14:paraId="6E7281AF"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9E608B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4DE2E431"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013768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it specified what date range the literature search covers? Is there a justification?</w:t>
            </w:r>
          </w:p>
        </w:tc>
        <w:tc>
          <w:tcPr>
            <w:tcW w:w="850" w:type="dxa"/>
            <w:tcBorders>
              <w:top w:val="nil"/>
              <w:left w:val="nil"/>
              <w:bottom w:val="single" w:sz="8" w:space="0" w:color="B5DDDC"/>
              <w:right w:val="single" w:sz="8" w:space="0" w:color="B5DDDC"/>
            </w:tcBorders>
            <w:vAlign w:val="center"/>
            <w:hideMark/>
          </w:tcPr>
          <w:p w14:paraId="55B7A942"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1E51F0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12E54B2"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459178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Are search terms and/or search strings specified? </w:t>
            </w:r>
          </w:p>
        </w:tc>
        <w:tc>
          <w:tcPr>
            <w:tcW w:w="850" w:type="dxa"/>
            <w:tcBorders>
              <w:top w:val="nil"/>
              <w:left w:val="nil"/>
              <w:bottom w:val="single" w:sz="8" w:space="0" w:color="B5DDDC"/>
              <w:right w:val="single" w:sz="8" w:space="0" w:color="B5DDDC"/>
            </w:tcBorders>
            <w:vAlign w:val="center"/>
            <w:hideMark/>
          </w:tcPr>
          <w:p w14:paraId="38E94E58"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96F62C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FC689CA"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9742508"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Are there any other exclusion criteria for literature (e.g. publication language, publication dates)? If so, what are they and are they appropriate? </w:t>
            </w:r>
          </w:p>
        </w:tc>
        <w:tc>
          <w:tcPr>
            <w:tcW w:w="850" w:type="dxa"/>
            <w:tcBorders>
              <w:top w:val="nil"/>
              <w:left w:val="nil"/>
              <w:bottom w:val="single" w:sz="8" w:space="0" w:color="B5DDDC"/>
              <w:right w:val="single" w:sz="8" w:space="0" w:color="B5DDDC"/>
            </w:tcBorders>
            <w:vAlign w:val="center"/>
            <w:hideMark/>
          </w:tcPr>
          <w:p w14:paraId="17BD5AD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652565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FF797CA"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EA0E9D7"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Critical appraisal methods and tools</w:t>
            </w:r>
          </w:p>
        </w:tc>
        <w:tc>
          <w:tcPr>
            <w:tcW w:w="850" w:type="dxa"/>
            <w:tcBorders>
              <w:top w:val="nil"/>
              <w:left w:val="nil"/>
              <w:bottom w:val="single" w:sz="8" w:space="0" w:color="B5DDDC"/>
              <w:right w:val="single" w:sz="8" w:space="0" w:color="B5DDDC"/>
            </w:tcBorders>
            <w:shd w:val="clear" w:color="000000" w:fill="D6EAEB"/>
            <w:vAlign w:val="center"/>
            <w:hideMark/>
          </w:tcPr>
          <w:p w14:paraId="2E37C6AE"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2CCDD881"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0554D31E"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88712C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risk of bias of individual studies taken into consideration to assess internal validity?  If so, what tools are used? If not, was any method used to assess study quality?</w:t>
            </w:r>
          </w:p>
        </w:tc>
        <w:tc>
          <w:tcPr>
            <w:tcW w:w="850" w:type="dxa"/>
            <w:tcBorders>
              <w:top w:val="nil"/>
              <w:left w:val="nil"/>
              <w:bottom w:val="single" w:sz="8" w:space="0" w:color="B5DDDC"/>
              <w:right w:val="single" w:sz="8" w:space="0" w:color="B5DDDC"/>
            </w:tcBorders>
            <w:vAlign w:val="center"/>
            <w:hideMark/>
          </w:tcPr>
          <w:p w14:paraId="40E90409"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64CA4A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18E49A04"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233C778"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850" w:type="dxa"/>
            <w:tcBorders>
              <w:top w:val="nil"/>
              <w:left w:val="nil"/>
              <w:bottom w:val="single" w:sz="8" w:space="0" w:color="B5DDDC"/>
              <w:right w:val="single" w:sz="8" w:space="0" w:color="B5DDDC"/>
            </w:tcBorders>
            <w:vAlign w:val="center"/>
            <w:hideMark/>
          </w:tcPr>
          <w:p w14:paraId="3778087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2E93D6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4A331A9"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4F554E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assess the overall certainty of the evidence and reach recommendations? If so, provide details.</w:t>
            </w:r>
          </w:p>
        </w:tc>
        <w:tc>
          <w:tcPr>
            <w:tcW w:w="850" w:type="dxa"/>
            <w:tcBorders>
              <w:top w:val="nil"/>
              <w:left w:val="nil"/>
              <w:bottom w:val="single" w:sz="8" w:space="0" w:color="B5DDDC"/>
              <w:right w:val="single" w:sz="8" w:space="0" w:color="B5DDDC"/>
            </w:tcBorders>
            <w:vAlign w:val="center"/>
            <w:hideMark/>
          </w:tcPr>
          <w:p w14:paraId="22C63C3E"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A01DDB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3E6AB38C"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3B4F01F"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Derivation of health-based guideline values</w:t>
            </w:r>
          </w:p>
        </w:tc>
        <w:tc>
          <w:tcPr>
            <w:tcW w:w="850" w:type="dxa"/>
            <w:tcBorders>
              <w:top w:val="nil"/>
              <w:left w:val="nil"/>
              <w:bottom w:val="single" w:sz="8" w:space="0" w:color="B5DDDC"/>
              <w:right w:val="single" w:sz="8" w:space="0" w:color="B5DDDC"/>
            </w:tcBorders>
            <w:shd w:val="clear" w:color="000000" w:fill="D6EAEB"/>
            <w:vAlign w:val="center"/>
            <w:hideMark/>
          </w:tcPr>
          <w:p w14:paraId="6F6C92ED"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334D7ABF"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52FEB672"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E76EA9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Is there justification for the choice of uncertainty and safety factors? </w:t>
            </w:r>
          </w:p>
        </w:tc>
        <w:tc>
          <w:tcPr>
            <w:tcW w:w="850" w:type="dxa"/>
            <w:tcBorders>
              <w:top w:val="nil"/>
              <w:left w:val="nil"/>
              <w:bottom w:val="single" w:sz="8" w:space="0" w:color="B5DDDC"/>
              <w:right w:val="single" w:sz="8" w:space="0" w:color="B5DDDC"/>
            </w:tcBorders>
            <w:vAlign w:val="center"/>
            <w:hideMark/>
          </w:tcPr>
          <w:p w14:paraId="531339F6"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23A383A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52BDBC9"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0AA1B4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Are the parameter value assumptions documented and explained?  </w:t>
            </w:r>
          </w:p>
        </w:tc>
        <w:tc>
          <w:tcPr>
            <w:tcW w:w="850" w:type="dxa"/>
            <w:tcBorders>
              <w:top w:val="nil"/>
              <w:left w:val="nil"/>
              <w:bottom w:val="single" w:sz="8" w:space="0" w:color="B5DDDC"/>
              <w:right w:val="single" w:sz="8" w:space="0" w:color="B5DDDC"/>
            </w:tcBorders>
            <w:vAlign w:val="center"/>
            <w:hideMark/>
          </w:tcPr>
          <w:p w14:paraId="68E4D019"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2D104B7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0FEDA35D"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E9B99C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the mathematical workings/algorithms clearly documented and explained?</w:t>
            </w:r>
          </w:p>
        </w:tc>
        <w:tc>
          <w:tcPr>
            <w:tcW w:w="850" w:type="dxa"/>
            <w:tcBorders>
              <w:top w:val="nil"/>
              <w:left w:val="nil"/>
              <w:bottom w:val="single" w:sz="8" w:space="0" w:color="B5DDDC"/>
              <w:right w:val="single" w:sz="8" w:space="0" w:color="B5DDDC"/>
            </w:tcBorders>
            <w:vAlign w:val="center"/>
            <w:hideMark/>
          </w:tcPr>
          <w:p w14:paraId="1266D5B0"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0E20807B"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941A713"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AA0CE8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take into consideration non-health related matters to account for feasibility of implementing the guideline values (e.g. measurement attainability)?</w:t>
            </w:r>
          </w:p>
        </w:tc>
        <w:tc>
          <w:tcPr>
            <w:tcW w:w="850" w:type="dxa"/>
            <w:tcBorders>
              <w:top w:val="nil"/>
              <w:left w:val="nil"/>
              <w:bottom w:val="single" w:sz="8" w:space="0" w:color="B5DDDC"/>
              <w:right w:val="single" w:sz="8" w:space="0" w:color="B5DDDC"/>
            </w:tcBorders>
            <w:vAlign w:val="center"/>
            <w:hideMark/>
          </w:tcPr>
          <w:p w14:paraId="761EC250"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151171A6"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05FB4F9"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6B35F7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850" w:type="dxa"/>
            <w:tcBorders>
              <w:top w:val="nil"/>
              <w:left w:val="nil"/>
              <w:bottom w:val="single" w:sz="8" w:space="0" w:color="B5DDDC"/>
              <w:right w:val="single" w:sz="8" w:space="0" w:color="B5DDDC"/>
            </w:tcBorders>
            <w:vAlign w:val="center"/>
            <w:hideMark/>
          </w:tcPr>
          <w:p w14:paraId="6A6230B8"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53F3F08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0BFD2039"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2AEA24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If expert judgement is required, is the process documented and published?</w:t>
            </w:r>
          </w:p>
        </w:tc>
        <w:tc>
          <w:tcPr>
            <w:tcW w:w="850" w:type="dxa"/>
            <w:tcBorders>
              <w:top w:val="nil"/>
              <w:left w:val="nil"/>
              <w:bottom w:val="single" w:sz="8" w:space="0" w:color="B5DDDC"/>
              <w:right w:val="single" w:sz="8" w:space="0" w:color="B5DDDC"/>
            </w:tcBorders>
            <w:vAlign w:val="center"/>
            <w:hideMark/>
          </w:tcPr>
          <w:p w14:paraId="009548C1"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7A14D35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00EF313"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8C9ED2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dose response modelling (e.g. BMDL) routinely used?</w:t>
            </w:r>
          </w:p>
        </w:tc>
        <w:tc>
          <w:tcPr>
            <w:tcW w:w="850" w:type="dxa"/>
            <w:tcBorders>
              <w:top w:val="nil"/>
              <w:left w:val="nil"/>
              <w:bottom w:val="single" w:sz="8" w:space="0" w:color="B5DDDC"/>
              <w:right w:val="single" w:sz="8" w:space="0" w:color="B5DDDC"/>
            </w:tcBorders>
            <w:vAlign w:val="center"/>
            <w:hideMark/>
          </w:tcPr>
          <w:p w14:paraId="459C68E2"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1C706CE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0D4C0A0"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88FDDD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Has the organisation’s policy for dealing with substances for which a non-threshold mode of action may be applicable in humans been articulated and recorded?</w:t>
            </w:r>
          </w:p>
        </w:tc>
        <w:tc>
          <w:tcPr>
            <w:tcW w:w="850" w:type="dxa"/>
            <w:tcBorders>
              <w:top w:val="nil"/>
              <w:left w:val="nil"/>
              <w:bottom w:val="single" w:sz="8" w:space="0" w:color="B5DDDC"/>
              <w:right w:val="single" w:sz="8" w:space="0" w:color="B5DDDC"/>
            </w:tcBorders>
            <w:vAlign w:val="center"/>
            <w:hideMark/>
          </w:tcPr>
          <w:p w14:paraId="423F6FCE"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16B109E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6D68A68"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CEE835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If applicable: For carcinogens, what is the level of cancer risk used by the organisation to set the health-based guideline value?</w:t>
            </w:r>
          </w:p>
        </w:tc>
        <w:tc>
          <w:tcPr>
            <w:tcW w:w="850" w:type="dxa"/>
            <w:tcBorders>
              <w:top w:val="nil"/>
              <w:left w:val="nil"/>
              <w:bottom w:val="single" w:sz="8" w:space="0" w:color="B5DDDC"/>
              <w:right w:val="single" w:sz="8" w:space="0" w:color="B5DDDC"/>
            </w:tcBorders>
            <w:vAlign w:val="center"/>
            <w:hideMark/>
          </w:tcPr>
          <w:p w14:paraId="0531191E"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479D411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3A59FEA1"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F88B86F"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Comments</w:t>
            </w:r>
          </w:p>
        </w:tc>
        <w:tc>
          <w:tcPr>
            <w:tcW w:w="850" w:type="dxa"/>
            <w:tcBorders>
              <w:top w:val="nil"/>
              <w:left w:val="nil"/>
              <w:bottom w:val="single" w:sz="8" w:space="0" w:color="B5DDDC"/>
              <w:right w:val="single" w:sz="8" w:space="0" w:color="B5DDDC"/>
            </w:tcBorders>
            <w:shd w:val="clear" w:color="000000" w:fill="D6EAEB"/>
            <w:vAlign w:val="center"/>
            <w:hideMark/>
          </w:tcPr>
          <w:p w14:paraId="5B184F84"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4EAF68F3"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3860D6C6" w14:textId="77777777" w:rsidTr="00602D1D">
        <w:trPr>
          <w:trHeight w:val="340"/>
        </w:trPr>
        <w:tc>
          <w:tcPr>
            <w:tcW w:w="3647" w:type="dxa"/>
            <w:tcBorders>
              <w:top w:val="nil"/>
              <w:left w:val="single" w:sz="8" w:space="0" w:color="B5DDDC"/>
              <w:bottom w:val="single" w:sz="8" w:space="0" w:color="B5DDDC"/>
              <w:right w:val="single" w:sz="8" w:space="0" w:color="B5DDDC"/>
            </w:tcBorders>
            <w:shd w:val="clear" w:color="000000" w:fill="D6EAEB"/>
            <w:noWrap/>
            <w:vAlign w:val="center"/>
            <w:hideMark/>
          </w:tcPr>
          <w:p w14:paraId="298A43DA" w14:textId="357C9561" w:rsidR="009244A6" w:rsidRPr="00E83B8E" w:rsidRDefault="00992883" w:rsidP="009244A6">
            <w:pPr>
              <w:spacing w:before="0" w:after="0" w:line="240" w:lineRule="auto"/>
              <w:outlineLvl w:val="0"/>
              <w:rPr>
                <w:rFonts w:ascii="Calibri" w:hAnsi="Calibri" w:cs="Calibri"/>
                <w:sz w:val="16"/>
                <w:szCs w:val="16"/>
              </w:rPr>
            </w:pPr>
            <w:r w:rsidRPr="00E83B8E">
              <w:rPr>
                <w:rFonts w:ascii="Calibri" w:hAnsi="Calibri" w:cs="Calibri"/>
                <w:sz w:val="16"/>
                <w:szCs w:val="16"/>
              </w:rPr>
              <w:t>Comments </w:t>
            </w:r>
          </w:p>
        </w:tc>
        <w:tc>
          <w:tcPr>
            <w:tcW w:w="4252" w:type="dxa"/>
            <w:gridSpan w:val="2"/>
            <w:tcBorders>
              <w:top w:val="nil"/>
              <w:left w:val="nil"/>
              <w:bottom w:val="single" w:sz="8" w:space="0" w:color="B5DDDC"/>
              <w:right w:val="single" w:sz="8" w:space="0" w:color="B5DDDC"/>
            </w:tcBorders>
            <w:noWrap/>
            <w:vAlign w:val="center"/>
            <w:hideMark/>
          </w:tcPr>
          <w:p w14:paraId="667883B0" w14:textId="5454256D" w:rsidR="009244A6"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This document is largely an advocacy document for solutions to particular problems identified with NZ's approach to monitoring and managing recreational water quality risks. It is heavily biased towards resolving those issues and does not attempt to provide an independent assessment of the literature, nor is there any evidence of peer-review.  On that basis it is excluded from consideration for th</w:t>
            </w:r>
            <w:r w:rsidR="00AD7251">
              <w:rPr>
                <w:rFonts w:ascii="Calibri" w:hAnsi="Calibri" w:cs="Calibri"/>
                <w:sz w:val="16"/>
                <w:szCs w:val="16"/>
              </w:rPr>
              <w:t>is</w:t>
            </w:r>
            <w:r w:rsidRPr="00E83B8E">
              <w:rPr>
                <w:rFonts w:ascii="Calibri" w:hAnsi="Calibri" w:cs="Calibri"/>
                <w:sz w:val="16"/>
                <w:szCs w:val="16"/>
              </w:rPr>
              <w:t xml:space="preserve"> narrative review on quality grounds. </w:t>
            </w:r>
          </w:p>
        </w:tc>
      </w:tr>
      <w:tr w:rsidR="00BF2DBF" w14:paraId="5204FF8D" w14:textId="77777777" w:rsidTr="005F4486">
        <w:trPr>
          <w:trHeight w:val="340"/>
        </w:trPr>
        <w:tc>
          <w:tcPr>
            <w:tcW w:w="3647" w:type="dxa"/>
            <w:tcBorders>
              <w:top w:val="nil"/>
              <w:left w:val="single" w:sz="8" w:space="0" w:color="B5DDDC"/>
              <w:bottom w:val="single" w:sz="8" w:space="0" w:color="B5DDDC"/>
              <w:right w:val="single" w:sz="8" w:space="0" w:color="B5DDDC"/>
            </w:tcBorders>
            <w:shd w:val="clear" w:color="000000" w:fill="D6EAEB"/>
            <w:noWrap/>
            <w:vAlign w:val="center"/>
            <w:hideMark/>
          </w:tcPr>
          <w:p w14:paraId="761C299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Useful for answering primary research question?</w:t>
            </w:r>
          </w:p>
        </w:tc>
        <w:tc>
          <w:tcPr>
            <w:tcW w:w="850" w:type="dxa"/>
            <w:tcBorders>
              <w:top w:val="nil"/>
              <w:left w:val="nil"/>
              <w:bottom w:val="single" w:sz="8" w:space="0" w:color="B5DDDC"/>
              <w:right w:val="single" w:sz="8" w:space="0" w:color="B5DDDC"/>
            </w:tcBorders>
            <w:shd w:val="clear" w:color="000000" w:fill="FFC7CE"/>
            <w:vAlign w:val="center"/>
            <w:hideMark/>
          </w:tcPr>
          <w:p w14:paraId="31757B60" w14:textId="77777777" w:rsidR="00E83B8E" w:rsidRPr="00FD2706" w:rsidRDefault="00992883" w:rsidP="00E83B8E">
            <w:pPr>
              <w:spacing w:before="0" w:after="0" w:line="240" w:lineRule="auto"/>
              <w:jc w:val="center"/>
              <w:outlineLvl w:val="0"/>
              <w:rPr>
                <w:rFonts w:ascii="Calibri" w:hAnsi="Calibri" w:cs="Calibri"/>
                <w:i/>
                <w:iCs/>
                <w:color w:val="9C0006"/>
                <w:sz w:val="16"/>
                <w:szCs w:val="16"/>
              </w:rPr>
            </w:pPr>
            <w:r w:rsidRPr="00FD2706">
              <w:rPr>
                <w:rFonts w:ascii="Calibri" w:hAnsi="Calibri" w:cs="Calibr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030AD7CA" w14:textId="77777777" w:rsidR="00E83B8E" w:rsidRPr="00FD2706" w:rsidRDefault="00992883" w:rsidP="00E83B8E">
            <w:pPr>
              <w:spacing w:before="0" w:after="0" w:line="240" w:lineRule="auto"/>
              <w:jc w:val="center"/>
              <w:outlineLvl w:val="0"/>
              <w:rPr>
                <w:rFonts w:ascii="Calibri" w:hAnsi="Calibri" w:cs="Calibri"/>
                <w:i/>
                <w:iCs/>
                <w:color w:val="9C0006"/>
                <w:sz w:val="16"/>
                <w:szCs w:val="16"/>
              </w:rPr>
            </w:pPr>
            <w:r w:rsidRPr="00FD2706">
              <w:rPr>
                <w:rFonts w:ascii="Calibri" w:hAnsi="Calibri" w:cs="Calibri"/>
                <w:i/>
                <w:iCs/>
                <w:color w:val="9C0006"/>
                <w:sz w:val="16"/>
                <w:szCs w:val="16"/>
              </w:rPr>
              <w:t>Exclude from further review</w:t>
            </w:r>
          </w:p>
        </w:tc>
      </w:tr>
      <w:tr w:rsidR="00BF2DBF" w14:paraId="652408BE" w14:textId="77777777" w:rsidTr="005F4486">
        <w:trPr>
          <w:trHeight w:val="340"/>
        </w:trPr>
        <w:tc>
          <w:tcPr>
            <w:tcW w:w="3647" w:type="dxa"/>
            <w:tcBorders>
              <w:top w:val="nil"/>
              <w:left w:val="single" w:sz="8" w:space="0" w:color="B5DDDC"/>
              <w:bottom w:val="single" w:sz="12" w:space="0" w:color="B5DDDC"/>
              <w:right w:val="single" w:sz="8" w:space="0" w:color="B5DDDC"/>
            </w:tcBorders>
            <w:shd w:val="clear" w:color="000000" w:fill="D6EAEB"/>
            <w:noWrap/>
            <w:vAlign w:val="center"/>
            <w:hideMark/>
          </w:tcPr>
          <w:p w14:paraId="24CCB3A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Useful for answering secondary research questions?</w:t>
            </w:r>
          </w:p>
        </w:tc>
        <w:tc>
          <w:tcPr>
            <w:tcW w:w="850" w:type="dxa"/>
            <w:tcBorders>
              <w:top w:val="nil"/>
              <w:left w:val="nil"/>
              <w:bottom w:val="single" w:sz="12" w:space="0" w:color="B5DDDC"/>
              <w:right w:val="single" w:sz="8" w:space="0" w:color="B5DDDC"/>
            </w:tcBorders>
            <w:shd w:val="clear" w:color="000000" w:fill="FFC7CE"/>
            <w:vAlign w:val="center"/>
            <w:hideMark/>
          </w:tcPr>
          <w:p w14:paraId="5C148F3D" w14:textId="77777777" w:rsidR="00E83B8E" w:rsidRPr="00FD2706" w:rsidRDefault="00992883" w:rsidP="00E83B8E">
            <w:pPr>
              <w:spacing w:before="0" w:after="0" w:line="240" w:lineRule="auto"/>
              <w:jc w:val="center"/>
              <w:outlineLvl w:val="0"/>
              <w:rPr>
                <w:rFonts w:ascii="Calibri" w:hAnsi="Calibri" w:cs="Calibri"/>
                <w:i/>
                <w:iCs/>
                <w:color w:val="9C0006"/>
                <w:sz w:val="16"/>
                <w:szCs w:val="16"/>
              </w:rPr>
            </w:pPr>
            <w:r w:rsidRPr="00FD2706">
              <w:rPr>
                <w:rFonts w:ascii="Calibri" w:hAnsi="Calibri" w:cs="Calibr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1BC8103F" w14:textId="77777777" w:rsidR="00E83B8E" w:rsidRPr="00FD2706" w:rsidRDefault="00992883" w:rsidP="00E83B8E">
            <w:pPr>
              <w:spacing w:before="0" w:after="0" w:line="240" w:lineRule="auto"/>
              <w:jc w:val="center"/>
              <w:outlineLvl w:val="0"/>
              <w:rPr>
                <w:rFonts w:ascii="Calibri" w:hAnsi="Calibri" w:cs="Calibri"/>
                <w:i/>
                <w:iCs/>
                <w:color w:val="9C0006"/>
                <w:sz w:val="16"/>
                <w:szCs w:val="16"/>
              </w:rPr>
            </w:pPr>
            <w:r w:rsidRPr="00FD2706">
              <w:rPr>
                <w:rFonts w:ascii="Calibri" w:hAnsi="Calibri" w:cs="Calibri"/>
                <w:i/>
                <w:iCs/>
                <w:color w:val="9C0006"/>
                <w:sz w:val="16"/>
                <w:szCs w:val="16"/>
              </w:rPr>
              <w:t>Exclude from further review</w:t>
            </w:r>
          </w:p>
        </w:tc>
      </w:tr>
    </w:tbl>
    <w:p w14:paraId="64CBA23E" w14:textId="4587E244" w:rsidR="006351FF" w:rsidRDefault="006351FF" w:rsidP="006351FF"/>
    <w:p w14:paraId="09001DF4" w14:textId="77777777" w:rsidR="00CF2D31" w:rsidRDefault="00CF2D31" w:rsidP="006351FF"/>
    <w:p w14:paraId="0E16303D" w14:textId="016F685F" w:rsidR="006351FF" w:rsidRDefault="00992883" w:rsidP="006351FF">
      <w:pPr>
        <w:pStyle w:val="Heading3"/>
      </w:pPr>
      <w:bookmarkStart w:id="478" w:name="_Toc106901098"/>
      <w:r>
        <w:t>G9: NRMMC et al. (2006)</w:t>
      </w:r>
      <w:bookmarkEnd w:id="478"/>
    </w:p>
    <w:p w14:paraId="02CDE4B4" w14:textId="77777777" w:rsidR="006351FF" w:rsidRDefault="00992883" w:rsidP="00475C35">
      <w:pPr>
        <w:pStyle w:val="Heading4"/>
      </w:pPr>
      <w:bookmarkStart w:id="479" w:name="_Toc106901099"/>
      <w:r w:rsidRPr="008F7938">
        <w:t>Quality assessment</w:t>
      </w:r>
      <w:bookmarkEnd w:id="479"/>
    </w:p>
    <w:tbl>
      <w:tblPr>
        <w:tblW w:w="7899" w:type="dxa"/>
        <w:tblInd w:w="29" w:type="dxa"/>
        <w:tblLayout w:type="fixed"/>
        <w:tblCellMar>
          <w:left w:w="28" w:type="dxa"/>
          <w:right w:w="28" w:type="dxa"/>
        </w:tblCellMar>
        <w:tblLook w:val="04A0" w:firstRow="1" w:lastRow="0" w:firstColumn="1" w:lastColumn="0" w:noHBand="0" w:noVBand="1"/>
      </w:tblPr>
      <w:tblGrid>
        <w:gridCol w:w="3647"/>
        <w:gridCol w:w="850"/>
        <w:gridCol w:w="3402"/>
      </w:tblGrid>
      <w:tr w:rsidR="00BF2DBF" w14:paraId="7CAB5A96" w14:textId="77777777" w:rsidTr="00727BAF">
        <w:trPr>
          <w:trHeight w:val="340"/>
          <w:tblHeader/>
        </w:trPr>
        <w:tc>
          <w:tcPr>
            <w:tcW w:w="3647"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0ADB773F" w14:textId="77777777" w:rsidR="00E83B8E" w:rsidRPr="00E83B8E" w:rsidRDefault="00992883" w:rsidP="00E83B8E">
            <w:pPr>
              <w:spacing w:before="0" w:after="0" w:line="240" w:lineRule="auto"/>
              <w:rPr>
                <w:rFonts w:ascii="Calibri" w:hAnsi="Calibri" w:cs="Calibri"/>
                <w:b/>
                <w:bCs/>
                <w:color w:val="008000"/>
                <w:sz w:val="16"/>
                <w:szCs w:val="16"/>
              </w:rPr>
            </w:pPr>
            <w:r w:rsidRPr="00E83B8E">
              <w:rPr>
                <w:rFonts w:ascii="Calibri" w:hAnsi="Calibri" w:cs="Calibri"/>
                <w:b/>
                <w:bCs/>
                <w:color w:val="008000"/>
                <w:sz w:val="16"/>
                <w:szCs w:val="16"/>
              </w:rPr>
              <w:t>Criteria</w:t>
            </w:r>
          </w:p>
        </w:tc>
        <w:tc>
          <w:tcPr>
            <w:tcW w:w="850" w:type="dxa"/>
            <w:tcBorders>
              <w:top w:val="single" w:sz="8" w:space="0" w:color="B5DDDC"/>
              <w:left w:val="nil"/>
              <w:bottom w:val="single" w:sz="8" w:space="0" w:color="B5DDDC"/>
              <w:right w:val="single" w:sz="8" w:space="0" w:color="B5DDDC"/>
            </w:tcBorders>
            <w:shd w:val="clear" w:color="000000" w:fill="B5DDDC"/>
            <w:vAlign w:val="center"/>
            <w:hideMark/>
          </w:tcPr>
          <w:p w14:paraId="207A528D" w14:textId="77777777" w:rsidR="00E83B8E" w:rsidRPr="00E83B8E" w:rsidRDefault="00992883" w:rsidP="00E83B8E">
            <w:pPr>
              <w:spacing w:before="0" w:after="0" w:line="240" w:lineRule="auto"/>
              <w:jc w:val="center"/>
              <w:rPr>
                <w:rFonts w:ascii="Calibri" w:hAnsi="Calibri" w:cs="Calibri"/>
                <w:b/>
                <w:bCs/>
                <w:color w:val="008000"/>
                <w:sz w:val="16"/>
                <w:szCs w:val="16"/>
              </w:rPr>
            </w:pPr>
            <w:r w:rsidRPr="00E83B8E">
              <w:rPr>
                <w:rFonts w:ascii="Calibri" w:hAnsi="Calibri" w:cs="Calibri"/>
                <w:b/>
                <w:bCs/>
                <w:color w:val="008000"/>
                <w:sz w:val="16"/>
                <w:szCs w:val="16"/>
              </w:rPr>
              <w:t>Assessment</w:t>
            </w:r>
          </w:p>
        </w:tc>
        <w:tc>
          <w:tcPr>
            <w:tcW w:w="3402" w:type="dxa"/>
            <w:tcBorders>
              <w:top w:val="single" w:sz="8" w:space="0" w:color="B5DDDC"/>
              <w:left w:val="nil"/>
              <w:bottom w:val="single" w:sz="8" w:space="0" w:color="B5DDDC"/>
              <w:right w:val="single" w:sz="8" w:space="0" w:color="B5DDDC"/>
            </w:tcBorders>
            <w:shd w:val="clear" w:color="000000" w:fill="B5DDDC"/>
            <w:vAlign w:val="center"/>
            <w:hideMark/>
          </w:tcPr>
          <w:p w14:paraId="0FBDBA93" w14:textId="77777777" w:rsidR="00E83B8E" w:rsidRPr="00E83B8E" w:rsidRDefault="00992883" w:rsidP="00E83B8E">
            <w:pPr>
              <w:spacing w:before="0" w:after="0" w:line="240" w:lineRule="auto"/>
              <w:jc w:val="center"/>
              <w:rPr>
                <w:rFonts w:ascii="Calibri" w:hAnsi="Calibri" w:cs="Calibri"/>
                <w:b/>
                <w:bCs/>
                <w:color w:val="008000"/>
                <w:sz w:val="16"/>
                <w:szCs w:val="16"/>
              </w:rPr>
            </w:pPr>
            <w:r w:rsidRPr="00E83B8E">
              <w:rPr>
                <w:rFonts w:ascii="Calibri" w:hAnsi="Calibri" w:cs="Calibri"/>
                <w:b/>
                <w:bCs/>
                <w:color w:val="008000"/>
                <w:sz w:val="16"/>
                <w:szCs w:val="16"/>
              </w:rPr>
              <w:t>G9: NHMRC et al 2006, AGWR Phase 1</w:t>
            </w:r>
          </w:p>
        </w:tc>
      </w:tr>
      <w:tr w:rsidR="00BF2DBF" w14:paraId="23FCF7CF"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4BF2DBE" w14:textId="77777777" w:rsidR="00E83B8E" w:rsidRPr="00E83B8E" w:rsidRDefault="00992883" w:rsidP="00E83B8E">
            <w:pPr>
              <w:spacing w:before="0" w:after="0" w:line="240" w:lineRule="auto"/>
              <w:rPr>
                <w:rFonts w:ascii="Calibri" w:hAnsi="Calibri" w:cs="Calibri"/>
                <w:b/>
                <w:bCs/>
                <w:color w:val="000000"/>
                <w:sz w:val="16"/>
                <w:szCs w:val="16"/>
              </w:rPr>
            </w:pPr>
            <w:r w:rsidRPr="00E83B8E">
              <w:rPr>
                <w:rFonts w:ascii="Calibri" w:hAnsi="Calibri" w:cs="Calibri"/>
                <w:b/>
                <w:bCs/>
                <w:color w:val="000000"/>
                <w:sz w:val="16"/>
                <w:szCs w:val="16"/>
              </w:rPr>
              <w:t>Overall guidance/advice development process</w:t>
            </w:r>
          </w:p>
        </w:tc>
        <w:tc>
          <w:tcPr>
            <w:tcW w:w="850" w:type="dxa"/>
            <w:tcBorders>
              <w:top w:val="nil"/>
              <w:left w:val="nil"/>
              <w:bottom w:val="single" w:sz="8" w:space="0" w:color="B5DDDC"/>
              <w:right w:val="single" w:sz="8" w:space="0" w:color="B5DDDC"/>
            </w:tcBorders>
            <w:shd w:val="clear" w:color="000000" w:fill="D6EAEB"/>
            <w:vAlign w:val="center"/>
            <w:hideMark/>
          </w:tcPr>
          <w:p w14:paraId="454AB89A" w14:textId="77777777" w:rsidR="00E83B8E" w:rsidRPr="00E83B8E" w:rsidRDefault="00992883" w:rsidP="00E83B8E">
            <w:pPr>
              <w:spacing w:before="0" w:after="0" w:line="240" w:lineRule="auto"/>
              <w:rPr>
                <w:rFonts w:ascii="Calibri" w:hAnsi="Calibri" w:cs="Calibri"/>
                <w:b/>
                <w:bCs/>
                <w:color w:val="000000"/>
                <w:sz w:val="16"/>
                <w:szCs w:val="16"/>
              </w:rPr>
            </w:pPr>
            <w:r w:rsidRPr="00E83B8E">
              <w:rPr>
                <w:rFonts w:ascii="Calibri" w:hAnsi="Calibri" w:cs="Calibri"/>
                <w:b/>
                <w:bCs/>
                <w:color w:val="000000"/>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5E98B8F8" w14:textId="77777777" w:rsidR="00E83B8E" w:rsidRPr="00E83B8E" w:rsidRDefault="00992883" w:rsidP="00E83B8E">
            <w:pPr>
              <w:spacing w:before="0" w:after="0" w:line="240" w:lineRule="auto"/>
              <w:rPr>
                <w:rFonts w:ascii="Calibri" w:hAnsi="Calibri" w:cs="Calibri"/>
                <w:b/>
                <w:bCs/>
                <w:color w:val="000000"/>
                <w:sz w:val="16"/>
                <w:szCs w:val="16"/>
              </w:rPr>
            </w:pPr>
            <w:r w:rsidRPr="00E83B8E">
              <w:rPr>
                <w:rFonts w:ascii="Calibri" w:hAnsi="Calibri" w:cs="Calibri"/>
                <w:b/>
                <w:bCs/>
                <w:color w:val="000000"/>
                <w:sz w:val="16"/>
                <w:szCs w:val="16"/>
              </w:rPr>
              <w:t> </w:t>
            </w:r>
          </w:p>
        </w:tc>
      </w:tr>
      <w:tr w:rsidR="00BF2DBF" w14:paraId="3D59FB16"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ABB816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the key stages of the organisation’s advice development processes compatible with Australian processes?</w:t>
            </w:r>
          </w:p>
        </w:tc>
        <w:tc>
          <w:tcPr>
            <w:tcW w:w="850" w:type="dxa"/>
            <w:tcBorders>
              <w:top w:val="nil"/>
              <w:left w:val="nil"/>
              <w:bottom w:val="single" w:sz="8" w:space="0" w:color="B5DDDC"/>
              <w:right w:val="single" w:sz="8" w:space="0" w:color="B5DDDC"/>
            </w:tcBorders>
            <w:shd w:val="clear" w:color="000000" w:fill="92D050"/>
            <w:vAlign w:val="center"/>
            <w:hideMark/>
          </w:tcPr>
          <w:p w14:paraId="465F8DDA"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5AD1CAB2"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The guidelines were developed by the Australian Government.  They are not mandatory but rather have been developed as an authoritative reference that can be used to support beneficial and sustainable recycling.</w:t>
            </w:r>
          </w:p>
        </w:tc>
      </w:tr>
      <w:tr w:rsidR="00BF2DBF" w14:paraId="37B7AA87"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0024E76"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the administrative processes documented and publicly available?</w:t>
            </w:r>
          </w:p>
        </w:tc>
        <w:tc>
          <w:tcPr>
            <w:tcW w:w="850" w:type="dxa"/>
            <w:tcBorders>
              <w:top w:val="nil"/>
              <w:left w:val="nil"/>
              <w:bottom w:val="single" w:sz="8" w:space="0" w:color="B5DDDC"/>
              <w:right w:val="single" w:sz="8" w:space="0" w:color="B5DDDC"/>
            </w:tcBorders>
            <w:vAlign w:val="center"/>
            <w:hideMark/>
          </w:tcPr>
          <w:p w14:paraId="3388EC0B"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6D4406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6D9A736A"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C15C13B"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Was the work overseen by an expert advisory committee?</w:t>
            </w:r>
          </w:p>
        </w:tc>
        <w:tc>
          <w:tcPr>
            <w:tcW w:w="850" w:type="dxa"/>
            <w:tcBorders>
              <w:top w:val="nil"/>
              <w:left w:val="nil"/>
              <w:bottom w:val="single" w:sz="8" w:space="0" w:color="B5DDDC"/>
              <w:right w:val="single" w:sz="8" w:space="0" w:color="B5DDDC"/>
            </w:tcBorders>
            <w:shd w:val="clear" w:color="000000" w:fill="92D050"/>
            <w:vAlign w:val="center"/>
            <w:hideMark/>
          </w:tcPr>
          <w:p w14:paraId="09A2B327"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41BF93EB" w14:textId="44B47046"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The work was overseen by the Joint Steering Committee of The Natural Resource Management Ministerial Council and the Environment Protection and Heritage Council as well as working groups on Risk Management, Health Risk and Environmental Risk. </w:t>
            </w:r>
            <w:r w:rsidR="009244A6" w:rsidRPr="00E83B8E">
              <w:rPr>
                <w:rFonts w:ascii="Calibri" w:hAnsi="Calibri" w:cs="Calibri"/>
                <w:sz w:val="16"/>
                <w:szCs w:val="16"/>
              </w:rPr>
              <w:t>The names</w:t>
            </w:r>
            <w:r w:rsidRPr="00E83B8E">
              <w:rPr>
                <w:rFonts w:ascii="Calibri" w:hAnsi="Calibri" w:cs="Calibri"/>
                <w:sz w:val="16"/>
                <w:szCs w:val="16"/>
              </w:rPr>
              <w:t xml:space="preserve"> of individual persons on the committee and working groups are listed in the document.</w:t>
            </w:r>
          </w:p>
        </w:tc>
      </w:tr>
      <w:tr w:rsidR="00BF2DBF" w14:paraId="27E528F3"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94A8991" w14:textId="77777777" w:rsidR="00E83B8E" w:rsidRPr="00E83B8E" w:rsidRDefault="00992883" w:rsidP="00E83B8E">
            <w:pPr>
              <w:spacing w:before="0" w:after="0" w:line="240" w:lineRule="auto"/>
              <w:ind w:firstLineChars="200" w:firstLine="320"/>
              <w:rPr>
                <w:rFonts w:ascii="Calibri" w:hAnsi="Calibri" w:cs="Calibri"/>
                <w:sz w:val="16"/>
                <w:szCs w:val="16"/>
              </w:rPr>
            </w:pPr>
            <w:r w:rsidRPr="00E83B8E">
              <w:rPr>
                <w:rFonts w:ascii="Calibri" w:hAnsi="Calibri" w:cs="Calibri"/>
                <w:sz w:val="16"/>
                <w:szCs w:val="16"/>
              </w:rPr>
              <w:t>Are potential conflicts of interest of committee members declared, managed and/or reported?</w:t>
            </w:r>
          </w:p>
        </w:tc>
        <w:tc>
          <w:tcPr>
            <w:tcW w:w="850" w:type="dxa"/>
            <w:tcBorders>
              <w:top w:val="nil"/>
              <w:left w:val="nil"/>
              <w:bottom w:val="single" w:sz="8" w:space="0" w:color="B5DDDC"/>
              <w:right w:val="single" w:sz="8" w:space="0" w:color="B5DDDC"/>
            </w:tcBorders>
            <w:vAlign w:val="center"/>
            <w:hideMark/>
          </w:tcPr>
          <w:p w14:paraId="1B8C546C"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18F776B"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68A04BD5"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D60CD7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funding sources declared?</w:t>
            </w:r>
          </w:p>
        </w:tc>
        <w:tc>
          <w:tcPr>
            <w:tcW w:w="850" w:type="dxa"/>
            <w:tcBorders>
              <w:top w:val="nil"/>
              <w:left w:val="nil"/>
              <w:bottom w:val="single" w:sz="8" w:space="0" w:color="B5DDDC"/>
              <w:right w:val="single" w:sz="8" w:space="0" w:color="B5DDDC"/>
            </w:tcBorders>
            <w:vAlign w:val="center"/>
            <w:hideMark/>
          </w:tcPr>
          <w:p w14:paraId="25B72A3F"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EDC6875"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4C90F6E3"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88A29FB"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Was there public consultation on this work? If so, provide details.</w:t>
            </w:r>
          </w:p>
        </w:tc>
        <w:tc>
          <w:tcPr>
            <w:tcW w:w="850" w:type="dxa"/>
            <w:tcBorders>
              <w:top w:val="nil"/>
              <w:left w:val="nil"/>
              <w:bottom w:val="single" w:sz="8" w:space="0" w:color="B5DDDC"/>
              <w:right w:val="single" w:sz="8" w:space="0" w:color="B5DDDC"/>
            </w:tcBorders>
            <w:vAlign w:val="center"/>
            <w:hideMark/>
          </w:tcPr>
          <w:p w14:paraId="177968D7"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Can't Tell</w:t>
            </w:r>
          </w:p>
        </w:tc>
        <w:tc>
          <w:tcPr>
            <w:tcW w:w="3402" w:type="dxa"/>
            <w:tcBorders>
              <w:top w:val="nil"/>
              <w:left w:val="nil"/>
              <w:bottom w:val="single" w:sz="8" w:space="0" w:color="B5DDDC"/>
              <w:right w:val="single" w:sz="8" w:space="0" w:color="B5DDDC"/>
            </w:tcBorders>
            <w:vAlign w:val="center"/>
            <w:hideMark/>
          </w:tcPr>
          <w:p w14:paraId="27B7ADBD"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5F71FEFC"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05C4A6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the advice peer reviewed?</w:t>
            </w:r>
          </w:p>
        </w:tc>
        <w:tc>
          <w:tcPr>
            <w:tcW w:w="850" w:type="dxa"/>
            <w:tcBorders>
              <w:top w:val="nil"/>
              <w:left w:val="nil"/>
              <w:bottom w:val="single" w:sz="8" w:space="0" w:color="B5DDDC"/>
              <w:right w:val="single" w:sz="8" w:space="0" w:color="B5DDDC"/>
            </w:tcBorders>
            <w:vAlign w:val="center"/>
            <w:hideMark/>
          </w:tcPr>
          <w:p w14:paraId="1F9EB5B2"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Can't Tell</w:t>
            </w:r>
          </w:p>
        </w:tc>
        <w:tc>
          <w:tcPr>
            <w:tcW w:w="3402" w:type="dxa"/>
            <w:tcBorders>
              <w:top w:val="nil"/>
              <w:left w:val="nil"/>
              <w:bottom w:val="single" w:sz="8" w:space="0" w:color="B5DDDC"/>
              <w:right w:val="single" w:sz="8" w:space="0" w:color="B5DDDC"/>
            </w:tcBorders>
            <w:vAlign w:val="center"/>
            <w:hideMark/>
          </w:tcPr>
          <w:p w14:paraId="26AD3FB6"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 peer-review process is described in the document or on the related website (https://www.waterquality.gov.au/guidelines/recycled-water#managing-health-and-environmental-risks-phase-1)</w:t>
            </w:r>
          </w:p>
        </w:tc>
      </w:tr>
      <w:tr w:rsidR="00BF2DBF" w14:paraId="5D6CB529"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34FE988" w14:textId="77777777" w:rsidR="00E83B8E" w:rsidRPr="00E83B8E" w:rsidRDefault="00992883" w:rsidP="00E83B8E">
            <w:pPr>
              <w:spacing w:before="0" w:after="0" w:line="240" w:lineRule="auto"/>
              <w:ind w:firstLineChars="200" w:firstLine="320"/>
              <w:rPr>
                <w:rFonts w:ascii="Calibri" w:hAnsi="Calibri" w:cs="Calibri"/>
                <w:sz w:val="16"/>
                <w:szCs w:val="16"/>
              </w:rPr>
            </w:pPr>
            <w:r w:rsidRPr="00E83B8E">
              <w:rPr>
                <w:rFonts w:ascii="Calibri" w:hAnsi="Calibri" w:cs="Calibri"/>
                <w:sz w:val="16"/>
                <w:szCs w:val="16"/>
              </w:rPr>
              <w:t>If so, is the peer review outcome documented and/or published?</w:t>
            </w:r>
          </w:p>
        </w:tc>
        <w:tc>
          <w:tcPr>
            <w:tcW w:w="850" w:type="dxa"/>
            <w:tcBorders>
              <w:top w:val="nil"/>
              <w:left w:val="nil"/>
              <w:bottom w:val="single" w:sz="8" w:space="0" w:color="B5DDDC"/>
              <w:right w:val="single" w:sz="8" w:space="0" w:color="B5DDDC"/>
            </w:tcBorders>
            <w:vAlign w:val="center"/>
            <w:hideMark/>
          </w:tcPr>
          <w:p w14:paraId="1BBED409"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2D917A5"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0C9FC1A9"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E6EC3C9"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Was the guidance/advice developed or updated recently? Provide details.</w:t>
            </w:r>
          </w:p>
        </w:tc>
        <w:tc>
          <w:tcPr>
            <w:tcW w:w="850" w:type="dxa"/>
            <w:tcBorders>
              <w:top w:val="nil"/>
              <w:left w:val="nil"/>
              <w:bottom w:val="single" w:sz="8" w:space="0" w:color="B5DDDC"/>
              <w:right w:val="single" w:sz="8" w:space="0" w:color="B5DDDC"/>
            </w:tcBorders>
            <w:vAlign w:val="center"/>
            <w:hideMark/>
          </w:tcPr>
          <w:p w14:paraId="6A59B0FC"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DE7B1E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Last updated in 2006</w:t>
            </w:r>
          </w:p>
        </w:tc>
      </w:tr>
      <w:tr w:rsidR="00BF2DBF" w14:paraId="3F61D53E"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7D5175B"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Evidence review parameters</w:t>
            </w:r>
          </w:p>
        </w:tc>
        <w:tc>
          <w:tcPr>
            <w:tcW w:w="850" w:type="dxa"/>
            <w:tcBorders>
              <w:top w:val="nil"/>
              <w:left w:val="nil"/>
              <w:bottom w:val="single" w:sz="8" w:space="0" w:color="B5DDDC"/>
              <w:right w:val="single" w:sz="8" w:space="0" w:color="B5DDDC"/>
            </w:tcBorders>
            <w:shd w:val="clear" w:color="000000" w:fill="D6EAEB"/>
            <w:vAlign w:val="center"/>
            <w:hideMark/>
          </w:tcPr>
          <w:p w14:paraId="74EDE947"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661B4639"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r>
      <w:tr w:rsidR="00BF2DBF" w14:paraId="6105D047"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73E91E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decisions about scope, definitions and evidence review parameters documented and publicly available?</w:t>
            </w:r>
          </w:p>
        </w:tc>
        <w:tc>
          <w:tcPr>
            <w:tcW w:w="850" w:type="dxa"/>
            <w:tcBorders>
              <w:top w:val="nil"/>
              <w:left w:val="nil"/>
              <w:bottom w:val="single" w:sz="8" w:space="0" w:color="B5DDDC"/>
              <w:right w:val="single" w:sz="8" w:space="0" w:color="B5DDDC"/>
            </w:tcBorders>
            <w:vAlign w:val="center"/>
            <w:hideMark/>
          </w:tcPr>
          <w:p w14:paraId="266F1CDD"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FB2FFA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67F29F31"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714193F"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there a preference for data from studies that follow agreed international protocols or meet appropriate industry standards?</w:t>
            </w:r>
          </w:p>
        </w:tc>
        <w:tc>
          <w:tcPr>
            <w:tcW w:w="850" w:type="dxa"/>
            <w:tcBorders>
              <w:top w:val="nil"/>
              <w:left w:val="nil"/>
              <w:bottom w:val="single" w:sz="8" w:space="0" w:color="B5DDDC"/>
              <w:right w:val="single" w:sz="8" w:space="0" w:color="B5DDDC"/>
            </w:tcBorders>
            <w:vAlign w:val="center"/>
            <w:hideMark/>
          </w:tcPr>
          <w:p w14:paraId="19195D7B"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D23F81E"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47944CFB"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1D20439"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850" w:type="dxa"/>
            <w:tcBorders>
              <w:top w:val="nil"/>
              <w:left w:val="nil"/>
              <w:bottom w:val="single" w:sz="8" w:space="0" w:color="B5DDDC"/>
              <w:right w:val="single" w:sz="8" w:space="0" w:color="B5DDDC"/>
            </w:tcBorders>
            <w:vAlign w:val="center"/>
            <w:hideMark/>
          </w:tcPr>
          <w:p w14:paraId="50F8EE59"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8DCBEE5"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3D645ADD"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F5A015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If proprietary/confidential studies or data are considered by the agency, are these appropriately described/recorded?</w:t>
            </w:r>
          </w:p>
        </w:tc>
        <w:tc>
          <w:tcPr>
            <w:tcW w:w="850" w:type="dxa"/>
            <w:tcBorders>
              <w:top w:val="nil"/>
              <w:left w:val="nil"/>
              <w:bottom w:val="single" w:sz="8" w:space="0" w:color="B5DDDC"/>
              <w:right w:val="single" w:sz="8" w:space="0" w:color="B5DDDC"/>
            </w:tcBorders>
            <w:vAlign w:val="center"/>
            <w:hideMark/>
          </w:tcPr>
          <w:p w14:paraId="5AF23D5F"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1A294C64"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 such studies or data is considered to the reviewer's knowledge</w:t>
            </w:r>
          </w:p>
        </w:tc>
      </w:tr>
      <w:tr w:rsidR="00BF2DBF" w14:paraId="7EBF2D0B"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DFEB58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inclusion/exclusion criteria used to select or exclude certain studies from the review? If so, is justification provided?</w:t>
            </w:r>
          </w:p>
        </w:tc>
        <w:tc>
          <w:tcPr>
            <w:tcW w:w="850" w:type="dxa"/>
            <w:tcBorders>
              <w:top w:val="nil"/>
              <w:left w:val="nil"/>
              <w:bottom w:val="single" w:sz="8" w:space="0" w:color="B5DDDC"/>
              <w:right w:val="single" w:sz="8" w:space="0" w:color="B5DDDC"/>
            </w:tcBorders>
            <w:vAlign w:val="center"/>
            <w:hideMark/>
          </w:tcPr>
          <w:p w14:paraId="3F864BA4"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E109F62"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05E9183D"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72FF2EA"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Does the organisation use or adopt review findings or risk assessments from other organisations? What process was used to critically assess these external findings?</w:t>
            </w:r>
          </w:p>
        </w:tc>
        <w:tc>
          <w:tcPr>
            <w:tcW w:w="850" w:type="dxa"/>
            <w:tcBorders>
              <w:top w:val="nil"/>
              <w:left w:val="nil"/>
              <w:bottom w:val="single" w:sz="8" w:space="0" w:color="B5DDDC"/>
              <w:right w:val="single" w:sz="8" w:space="0" w:color="B5DDDC"/>
            </w:tcBorders>
            <w:shd w:val="clear" w:color="000000" w:fill="92D050"/>
            <w:vAlign w:val="center"/>
            <w:hideMark/>
          </w:tcPr>
          <w:p w14:paraId="5586AE7C"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2AE09CB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With respect to pathogens, reference is made in Section 3.1.1, p.85 to the tolerable risk adopted in the guidelines being 10</w:t>
            </w:r>
            <w:r w:rsidRPr="00E83B8E">
              <w:rPr>
                <w:rFonts w:ascii="Calibri" w:hAnsi="Calibri" w:cs="Calibri"/>
                <w:sz w:val="16"/>
                <w:szCs w:val="16"/>
                <w:vertAlign w:val="superscript"/>
              </w:rPr>
              <w:t>–6</w:t>
            </w:r>
            <w:r w:rsidRPr="00E83B8E">
              <w:rPr>
                <w:rFonts w:ascii="Calibri" w:hAnsi="Calibri" w:cs="Calibri"/>
                <w:sz w:val="16"/>
                <w:szCs w:val="16"/>
              </w:rPr>
              <w:t xml:space="preserve"> DALYs per person per year, which is consistent with the latest edition of the WHO Guidelines for Drinking-water Quality (WHO 2004).</w:t>
            </w:r>
          </w:p>
        </w:tc>
      </w:tr>
      <w:tr w:rsidR="00BF2DBF" w14:paraId="6A2AD25A"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A538405"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Can grey literature such as government reports and policy documents be included? </w:t>
            </w:r>
          </w:p>
        </w:tc>
        <w:tc>
          <w:tcPr>
            <w:tcW w:w="850" w:type="dxa"/>
            <w:tcBorders>
              <w:top w:val="nil"/>
              <w:left w:val="nil"/>
              <w:bottom w:val="single" w:sz="8" w:space="0" w:color="B5DDDC"/>
              <w:right w:val="single" w:sz="8" w:space="0" w:color="B5DDDC"/>
            </w:tcBorders>
            <w:shd w:val="clear" w:color="000000" w:fill="FFFF00"/>
            <w:vAlign w:val="center"/>
            <w:hideMark/>
          </w:tcPr>
          <w:p w14:paraId="50FCA5EE"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07768DCE"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Grey literature is widely cited through the document</w:t>
            </w:r>
          </w:p>
        </w:tc>
      </w:tr>
      <w:tr w:rsidR="00BF2DBF" w14:paraId="06208FB3"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7D4C195"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there documentation and justification on the selection of a toxicological endpoint for use as point of departure for health-based guideline derivation?</w:t>
            </w:r>
          </w:p>
        </w:tc>
        <w:tc>
          <w:tcPr>
            <w:tcW w:w="850" w:type="dxa"/>
            <w:tcBorders>
              <w:top w:val="nil"/>
              <w:left w:val="nil"/>
              <w:bottom w:val="single" w:sz="8" w:space="0" w:color="B5DDDC"/>
              <w:right w:val="single" w:sz="8" w:space="0" w:color="B5DDDC"/>
            </w:tcBorders>
            <w:vAlign w:val="center"/>
            <w:hideMark/>
          </w:tcPr>
          <w:p w14:paraId="0813206A"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0CF2739" w14:textId="17E4A3FE"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With respect </w:t>
            </w:r>
            <w:r w:rsidR="009C0CEF">
              <w:rPr>
                <w:rFonts w:ascii="Calibri" w:hAnsi="Calibri" w:cs="Calibri"/>
                <w:sz w:val="16"/>
                <w:szCs w:val="16"/>
              </w:rPr>
              <w:t xml:space="preserve">to </w:t>
            </w:r>
            <w:r w:rsidRPr="00E83B8E">
              <w:rPr>
                <w:rFonts w:ascii="Calibri" w:hAnsi="Calibri" w:cs="Calibri"/>
                <w:sz w:val="16"/>
                <w:szCs w:val="16"/>
              </w:rPr>
              <w:t>microbial risk, guideline derivation does not involve use of a toxicological endpoint for use as point of departure for health-based guideline derivation.</w:t>
            </w:r>
          </w:p>
        </w:tc>
      </w:tr>
      <w:tr w:rsidR="00BF2DBF" w14:paraId="1F6C82BC"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A357F46"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Evidence search</w:t>
            </w:r>
          </w:p>
        </w:tc>
        <w:tc>
          <w:tcPr>
            <w:tcW w:w="850" w:type="dxa"/>
            <w:tcBorders>
              <w:top w:val="nil"/>
              <w:left w:val="nil"/>
              <w:bottom w:val="single" w:sz="8" w:space="0" w:color="B5DDDC"/>
              <w:right w:val="single" w:sz="8" w:space="0" w:color="B5DDDC"/>
            </w:tcBorders>
            <w:shd w:val="clear" w:color="000000" w:fill="D6EAEB"/>
            <w:vAlign w:val="center"/>
            <w:hideMark/>
          </w:tcPr>
          <w:p w14:paraId="61607193"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4BF209BD"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r>
      <w:tr w:rsidR="00BF2DBF" w14:paraId="4E08F711"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0E02F6E"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databases and other sources of evidence specified?</w:t>
            </w:r>
          </w:p>
        </w:tc>
        <w:tc>
          <w:tcPr>
            <w:tcW w:w="850" w:type="dxa"/>
            <w:tcBorders>
              <w:top w:val="nil"/>
              <w:left w:val="nil"/>
              <w:bottom w:val="single" w:sz="8" w:space="0" w:color="B5DDDC"/>
              <w:right w:val="single" w:sz="8" w:space="0" w:color="B5DDDC"/>
            </w:tcBorders>
            <w:vAlign w:val="center"/>
            <w:hideMark/>
          </w:tcPr>
          <w:p w14:paraId="53884D3A"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F0781BD"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09F89B6E"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8FB24FC"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850" w:type="dxa"/>
            <w:tcBorders>
              <w:top w:val="nil"/>
              <w:left w:val="nil"/>
              <w:bottom w:val="single" w:sz="8" w:space="0" w:color="B5DDDC"/>
              <w:right w:val="single" w:sz="8" w:space="0" w:color="B5DDDC"/>
            </w:tcBorders>
            <w:vAlign w:val="center"/>
            <w:hideMark/>
          </w:tcPr>
          <w:p w14:paraId="65C6C145"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4F15939"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05F8EBAA"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16F7586"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it specified what date range the literature search covers? Is there a justification?</w:t>
            </w:r>
          </w:p>
        </w:tc>
        <w:tc>
          <w:tcPr>
            <w:tcW w:w="850" w:type="dxa"/>
            <w:tcBorders>
              <w:top w:val="nil"/>
              <w:left w:val="nil"/>
              <w:bottom w:val="single" w:sz="8" w:space="0" w:color="B5DDDC"/>
              <w:right w:val="single" w:sz="8" w:space="0" w:color="B5DDDC"/>
            </w:tcBorders>
            <w:vAlign w:val="center"/>
            <w:hideMark/>
          </w:tcPr>
          <w:p w14:paraId="4BFC4FC0"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98C49D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43D0BAE5"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9757B3A"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Are search terms and/or search strings specified? </w:t>
            </w:r>
          </w:p>
        </w:tc>
        <w:tc>
          <w:tcPr>
            <w:tcW w:w="850" w:type="dxa"/>
            <w:tcBorders>
              <w:top w:val="nil"/>
              <w:left w:val="nil"/>
              <w:bottom w:val="single" w:sz="8" w:space="0" w:color="B5DDDC"/>
              <w:right w:val="single" w:sz="8" w:space="0" w:color="B5DDDC"/>
            </w:tcBorders>
            <w:vAlign w:val="center"/>
            <w:hideMark/>
          </w:tcPr>
          <w:p w14:paraId="6B0528D3"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FFC0ECE"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0F368B86"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99EB6AA"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Are there any other exclusion criteria for literature (e.g. publication language, publication dates)? If so, what are they and are they appropriate? </w:t>
            </w:r>
          </w:p>
        </w:tc>
        <w:tc>
          <w:tcPr>
            <w:tcW w:w="850" w:type="dxa"/>
            <w:tcBorders>
              <w:top w:val="nil"/>
              <w:left w:val="nil"/>
              <w:bottom w:val="single" w:sz="8" w:space="0" w:color="B5DDDC"/>
              <w:right w:val="single" w:sz="8" w:space="0" w:color="B5DDDC"/>
            </w:tcBorders>
            <w:vAlign w:val="center"/>
            <w:hideMark/>
          </w:tcPr>
          <w:p w14:paraId="18D25893"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89CB77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7016BC98"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A9357DD"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Critical appraisal methods and tools</w:t>
            </w:r>
          </w:p>
        </w:tc>
        <w:tc>
          <w:tcPr>
            <w:tcW w:w="850" w:type="dxa"/>
            <w:tcBorders>
              <w:top w:val="nil"/>
              <w:left w:val="nil"/>
              <w:bottom w:val="single" w:sz="8" w:space="0" w:color="B5DDDC"/>
              <w:right w:val="single" w:sz="8" w:space="0" w:color="B5DDDC"/>
            </w:tcBorders>
            <w:shd w:val="clear" w:color="000000" w:fill="D6EAEB"/>
            <w:vAlign w:val="center"/>
            <w:hideMark/>
          </w:tcPr>
          <w:p w14:paraId="419E9E5D"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7D2E30E5"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r>
      <w:tr w:rsidR="00BF2DBF" w14:paraId="6B34B7A1"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34E19B7"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risk of bias of individual studies taken into consideration to assess internal validity?  If so, what tools are used? If not, was any method used to assess study quality?</w:t>
            </w:r>
          </w:p>
        </w:tc>
        <w:tc>
          <w:tcPr>
            <w:tcW w:w="850" w:type="dxa"/>
            <w:tcBorders>
              <w:top w:val="nil"/>
              <w:left w:val="nil"/>
              <w:bottom w:val="single" w:sz="8" w:space="0" w:color="B5DDDC"/>
              <w:right w:val="single" w:sz="8" w:space="0" w:color="B5DDDC"/>
            </w:tcBorders>
            <w:vAlign w:val="center"/>
            <w:hideMark/>
          </w:tcPr>
          <w:p w14:paraId="563D5D1E"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B2A275C"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458F96F6"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075991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850" w:type="dxa"/>
            <w:tcBorders>
              <w:top w:val="nil"/>
              <w:left w:val="nil"/>
              <w:bottom w:val="single" w:sz="8" w:space="0" w:color="B5DDDC"/>
              <w:right w:val="single" w:sz="8" w:space="0" w:color="B5DDDC"/>
            </w:tcBorders>
            <w:vAlign w:val="center"/>
            <w:hideMark/>
          </w:tcPr>
          <w:p w14:paraId="1A7E0B80"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08BFDAC"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00493DD3"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09F2F5D"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Does the organisation assess the overall certainty of the evidence and reach recommendations? If so, provide details.</w:t>
            </w:r>
          </w:p>
        </w:tc>
        <w:tc>
          <w:tcPr>
            <w:tcW w:w="850" w:type="dxa"/>
            <w:tcBorders>
              <w:top w:val="nil"/>
              <w:left w:val="nil"/>
              <w:bottom w:val="single" w:sz="8" w:space="0" w:color="B5DDDC"/>
              <w:right w:val="single" w:sz="8" w:space="0" w:color="B5DDDC"/>
            </w:tcBorders>
            <w:vAlign w:val="center"/>
            <w:hideMark/>
          </w:tcPr>
          <w:p w14:paraId="65E8CE03"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F343104"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334B64F9"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4D57330"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Derivation of health-based guideline values</w:t>
            </w:r>
          </w:p>
        </w:tc>
        <w:tc>
          <w:tcPr>
            <w:tcW w:w="850" w:type="dxa"/>
            <w:tcBorders>
              <w:top w:val="nil"/>
              <w:left w:val="nil"/>
              <w:bottom w:val="single" w:sz="8" w:space="0" w:color="B5DDDC"/>
              <w:right w:val="single" w:sz="8" w:space="0" w:color="B5DDDC"/>
            </w:tcBorders>
            <w:shd w:val="clear" w:color="000000" w:fill="D6EAEB"/>
            <w:vAlign w:val="center"/>
            <w:hideMark/>
          </w:tcPr>
          <w:p w14:paraId="5BB0C05E"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26D0CCBE"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r>
      <w:tr w:rsidR="00BF2DBF" w14:paraId="71B88F5C"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E6D7707"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Is there justification for the choice of uncertainty and safety factors? </w:t>
            </w:r>
          </w:p>
        </w:tc>
        <w:tc>
          <w:tcPr>
            <w:tcW w:w="850" w:type="dxa"/>
            <w:tcBorders>
              <w:top w:val="nil"/>
              <w:left w:val="nil"/>
              <w:bottom w:val="single" w:sz="8" w:space="0" w:color="B5DDDC"/>
              <w:right w:val="single" w:sz="8" w:space="0" w:color="B5DDDC"/>
            </w:tcBorders>
            <w:vAlign w:val="center"/>
            <w:hideMark/>
          </w:tcPr>
          <w:p w14:paraId="787C27D3"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E10B33A"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62FB925F"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060ADB6"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Are the parameter value assumptions documented and explained?  </w:t>
            </w:r>
          </w:p>
        </w:tc>
        <w:tc>
          <w:tcPr>
            <w:tcW w:w="850" w:type="dxa"/>
            <w:tcBorders>
              <w:top w:val="nil"/>
              <w:left w:val="nil"/>
              <w:bottom w:val="single" w:sz="8" w:space="0" w:color="B5DDDC"/>
              <w:right w:val="single" w:sz="8" w:space="0" w:color="B5DDDC"/>
            </w:tcBorders>
            <w:vAlign w:val="center"/>
            <w:hideMark/>
          </w:tcPr>
          <w:p w14:paraId="27F51189"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FAE764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Parameter value assumptions for microbiological data are listed and referenced in Chapter 3 and in Appendix 2 (see information on Health-Based Targets)</w:t>
            </w:r>
          </w:p>
        </w:tc>
      </w:tr>
      <w:tr w:rsidR="00BF2DBF" w14:paraId="6631EB09"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82B42F7"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the mathematical workings/algorithms clearly documented and explained?</w:t>
            </w:r>
          </w:p>
        </w:tc>
        <w:tc>
          <w:tcPr>
            <w:tcW w:w="850" w:type="dxa"/>
            <w:tcBorders>
              <w:top w:val="nil"/>
              <w:left w:val="nil"/>
              <w:bottom w:val="single" w:sz="8" w:space="0" w:color="B5DDDC"/>
              <w:right w:val="single" w:sz="8" w:space="0" w:color="B5DDDC"/>
            </w:tcBorders>
            <w:vAlign w:val="center"/>
            <w:hideMark/>
          </w:tcPr>
          <w:p w14:paraId="5EB4F29E"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ECC7F06"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From a microbial risk perspective, methods for calculating Health-Based Targets are described in Chapter 3.</w:t>
            </w:r>
          </w:p>
        </w:tc>
      </w:tr>
      <w:tr w:rsidR="00BF2DBF" w14:paraId="41BFAD56"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4129AA7"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Does the organisation take into consideration non-health related matters to account for feasibility of implementing the guideline values (e.g. measurement attainability)?</w:t>
            </w:r>
          </w:p>
        </w:tc>
        <w:tc>
          <w:tcPr>
            <w:tcW w:w="850" w:type="dxa"/>
            <w:tcBorders>
              <w:top w:val="nil"/>
              <w:left w:val="nil"/>
              <w:bottom w:val="single" w:sz="8" w:space="0" w:color="B5DDDC"/>
              <w:right w:val="single" w:sz="8" w:space="0" w:color="B5DDDC"/>
            </w:tcBorders>
            <w:vAlign w:val="center"/>
            <w:hideMark/>
          </w:tcPr>
          <w:p w14:paraId="78C3BF19"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8871866"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082B8641"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169A37E"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850" w:type="dxa"/>
            <w:tcBorders>
              <w:top w:val="nil"/>
              <w:left w:val="nil"/>
              <w:bottom w:val="single" w:sz="8" w:space="0" w:color="B5DDDC"/>
              <w:right w:val="single" w:sz="8" w:space="0" w:color="B5DDDC"/>
            </w:tcBorders>
            <w:vAlign w:val="center"/>
            <w:hideMark/>
          </w:tcPr>
          <w:p w14:paraId="7CB1FE26"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36FEEDD"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 minor reference to mode of action occurs on p. 113 in reference to genotoxicity, however no clear reference to the use of mechanistic, or key events in adverse outcome pathways in deriving health-based guideline values is included.</w:t>
            </w:r>
          </w:p>
        </w:tc>
      </w:tr>
      <w:tr w:rsidR="00BF2DBF" w14:paraId="6F66FBA3"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8CA29A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If expert judgement is required, is the process documented and published?</w:t>
            </w:r>
          </w:p>
        </w:tc>
        <w:tc>
          <w:tcPr>
            <w:tcW w:w="850" w:type="dxa"/>
            <w:tcBorders>
              <w:top w:val="nil"/>
              <w:left w:val="nil"/>
              <w:bottom w:val="single" w:sz="8" w:space="0" w:color="B5DDDC"/>
              <w:right w:val="single" w:sz="8" w:space="0" w:color="B5DDDC"/>
            </w:tcBorders>
            <w:vAlign w:val="center"/>
            <w:hideMark/>
          </w:tcPr>
          <w:p w14:paraId="4EACD4CB"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76C4384"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043F1174"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CD0908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dose response modelling (e.g. BMDL) routinely used?</w:t>
            </w:r>
          </w:p>
        </w:tc>
        <w:tc>
          <w:tcPr>
            <w:tcW w:w="850" w:type="dxa"/>
            <w:tcBorders>
              <w:top w:val="nil"/>
              <w:left w:val="nil"/>
              <w:bottom w:val="single" w:sz="8" w:space="0" w:color="B5DDDC"/>
              <w:right w:val="single" w:sz="8" w:space="0" w:color="B5DDDC"/>
            </w:tcBorders>
            <w:vAlign w:val="center"/>
            <w:hideMark/>
          </w:tcPr>
          <w:p w14:paraId="48447B1B"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6339746"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Discussion of dose-response for pathogens is contained in section 3.2.2.  </w:t>
            </w:r>
          </w:p>
        </w:tc>
      </w:tr>
      <w:tr w:rsidR="00BF2DBF" w14:paraId="1115B769"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28D4B6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Has the organisation’s policy for dealing with substances for which a non-threshold mode of action may be applicable in humans been articulated and recorded?</w:t>
            </w:r>
          </w:p>
        </w:tc>
        <w:tc>
          <w:tcPr>
            <w:tcW w:w="850" w:type="dxa"/>
            <w:tcBorders>
              <w:top w:val="nil"/>
              <w:left w:val="nil"/>
              <w:bottom w:val="single" w:sz="8" w:space="0" w:color="B5DDDC"/>
              <w:right w:val="single" w:sz="8" w:space="0" w:color="B5DDDC"/>
            </w:tcBorders>
            <w:vAlign w:val="center"/>
            <w:hideMark/>
          </w:tcPr>
          <w:p w14:paraId="0191C9F1"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0FCE62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237D6922"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929F0B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If applicable: For carcinogens, what is the level of cancer risk used by the organisation to set the health-based guideline value?</w:t>
            </w:r>
          </w:p>
        </w:tc>
        <w:tc>
          <w:tcPr>
            <w:tcW w:w="850" w:type="dxa"/>
            <w:tcBorders>
              <w:top w:val="nil"/>
              <w:left w:val="nil"/>
              <w:bottom w:val="single" w:sz="8" w:space="0" w:color="B5DDDC"/>
              <w:right w:val="single" w:sz="8" w:space="0" w:color="B5DDDC"/>
            </w:tcBorders>
            <w:vAlign w:val="center"/>
            <w:hideMark/>
          </w:tcPr>
          <w:p w14:paraId="29037CF6"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5DDA7DC"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103D3439"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D36F866"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Comments</w:t>
            </w:r>
          </w:p>
        </w:tc>
        <w:tc>
          <w:tcPr>
            <w:tcW w:w="850" w:type="dxa"/>
            <w:tcBorders>
              <w:top w:val="nil"/>
              <w:left w:val="nil"/>
              <w:bottom w:val="single" w:sz="8" w:space="0" w:color="B5DDDC"/>
              <w:right w:val="single" w:sz="8" w:space="0" w:color="B5DDDC"/>
            </w:tcBorders>
            <w:shd w:val="clear" w:color="000000" w:fill="D6EAEB"/>
            <w:vAlign w:val="center"/>
            <w:hideMark/>
          </w:tcPr>
          <w:p w14:paraId="60E419A0"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29B7EE49"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r>
      <w:tr w:rsidR="00BF2DBF" w14:paraId="2EF29408" w14:textId="77777777" w:rsidTr="00602D1D">
        <w:trPr>
          <w:trHeight w:val="340"/>
        </w:trPr>
        <w:tc>
          <w:tcPr>
            <w:tcW w:w="3647" w:type="dxa"/>
            <w:tcBorders>
              <w:top w:val="nil"/>
              <w:left w:val="single" w:sz="8" w:space="0" w:color="B5DDDC"/>
              <w:bottom w:val="single" w:sz="8" w:space="0" w:color="B5DDDC"/>
              <w:right w:val="single" w:sz="8" w:space="0" w:color="B5DDDC"/>
            </w:tcBorders>
            <w:shd w:val="clear" w:color="000000" w:fill="D6EAEB"/>
            <w:noWrap/>
            <w:vAlign w:val="center"/>
            <w:hideMark/>
          </w:tcPr>
          <w:p w14:paraId="1709300C" w14:textId="11CA942E" w:rsidR="009244A6" w:rsidRPr="00E83B8E" w:rsidRDefault="00992883" w:rsidP="009244A6">
            <w:pPr>
              <w:spacing w:before="0" w:after="0" w:line="240" w:lineRule="auto"/>
              <w:rPr>
                <w:rFonts w:ascii="Calibri" w:hAnsi="Calibri" w:cs="Calibri"/>
                <w:sz w:val="16"/>
                <w:szCs w:val="16"/>
              </w:rPr>
            </w:pPr>
            <w:r w:rsidRPr="00E83B8E">
              <w:rPr>
                <w:rFonts w:ascii="Calibri" w:hAnsi="Calibri" w:cs="Calibri"/>
                <w:sz w:val="16"/>
                <w:szCs w:val="16"/>
              </w:rPr>
              <w:t> Comments</w:t>
            </w:r>
          </w:p>
        </w:tc>
        <w:tc>
          <w:tcPr>
            <w:tcW w:w="4252" w:type="dxa"/>
            <w:gridSpan w:val="2"/>
            <w:tcBorders>
              <w:top w:val="nil"/>
              <w:left w:val="nil"/>
              <w:bottom w:val="single" w:sz="8" w:space="0" w:color="B5DDDC"/>
              <w:right w:val="single" w:sz="8" w:space="0" w:color="B5DDDC"/>
            </w:tcBorders>
            <w:noWrap/>
            <w:vAlign w:val="center"/>
            <w:hideMark/>
          </w:tcPr>
          <w:p w14:paraId="47309C8C" w14:textId="3B2CAF0C" w:rsidR="009244A6"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The AGWR Phase 1 guidelines are a detailed methods manual for determining risks to human health and environment from physical, chemical and microbiological constituents in recycled water.  In some contexts, such as chemical risk assessment for recreational water, they are useful for providing information to determine impacts on water quality risks, however for microbial risk, given the richness of other sources, they provide relatively little additional information.  With respect to informing responses to the primary and secondary research questions</w:t>
            </w:r>
            <w:r w:rsidR="00AD7251">
              <w:rPr>
                <w:rFonts w:ascii="Calibri" w:hAnsi="Calibri" w:cs="Calibri"/>
                <w:sz w:val="16"/>
                <w:szCs w:val="16"/>
              </w:rPr>
              <w:t xml:space="preserve"> of this narrative review</w:t>
            </w:r>
            <w:r w:rsidRPr="00E83B8E">
              <w:rPr>
                <w:rFonts w:ascii="Calibri" w:hAnsi="Calibri" w:cs="Calibri"/>
                <w:sz w:val="16"/>
                <w:szCs w:val="16"/>
              </w:rPr>
              <w:t>, they do not provide significant useful information. On that basis the guidelines are excluded from consideration for th</w:t>
            </w:r>
            <w:r w:rsidR="00AD7251">
              <w:rPr>
                <w:rFonts w:ascii="Calibri" w:hAnsi="Calibri" w:cs="Calibri"/>
                <w:sz w:val="16"/>
                <w:szCs w:val="16"/>
              </w:rPr>
              <w:t>is</w:t>
            </w:r>
            <w:r w:rsidRPr="00E83B8E">
              <w:rPr>
                <w:rFonts w:ascii="Calibri" w:hAnsi="Calibri" w:cs="Calibri"/>
                <w:sz w:val="16"/>
                <w:szCs w:val="16"/>
              </w:rPr>
              <w:t xml:space="preserve"> narrative review.</w:t>
            </w:r>
          </w:p>
        </w:tc>
      </w:tr>
      <w:tr w:rsidR="00BF2DBF" w14:paraId="6C107308" w14:textId="77777777" w:rsidTr="00727BAF">
        <w:trPr>
          <w:trHeight w:val="340"/>
        </w:trPr>
        <w:tc>
          <w:tcPr>
            <w:tcW w:w="3647" w:type="dxa"/>
            <w:tcBorders>
              <w:top w:val="nil"/>
              <w:left w:val="single" w:sz="8" w:space="0" w:color="B5DDDC"/>
              <w:bottom w:val="single" w:sz="8" w:space="0" w:color="B5DDDC"/>
              <w:right w:val="single" w:sz="8" w:space="0" w:color="B5DDDC"/>
            </w:tcBorders>
            <w:shd w:val="clear" w:color="000000" w:fill="D6EAEB"/>
            <w:noWrap/>
            <w:vAlign w:val="center"/>
            <w:hideMark/>
          </w:tcPr>
          <w:p w14:paraId="2B25C356"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Useful for answering primary research question?</w:t>
            </w:r>
          </w:p>
        </w:tc>
        <w:tc>
          <w:tcPr>
            <w:tcW w:w="850" w:type="dxa"/>
            <w:tcBorders>
              <w:top w:val="nil"/>
              <w:left w:val="nil"/>
              <w:bottom w:val="single" w:sz="12" w:space="0" w:color="B5DDDC"/>
              <w:right w:val="single" w:sz="8" w:space="0" w:color="B5DDDC"/>
            </w:tcBorders>
            <w:shd w:val="clear" w:color="000000" w:fill="FFC7CE"/>
            <w:vAlign w:val="center"/>
            <w:hideMark/>
          </w:tcPr>
          <w:p w14:paraId="62C37835" w14:textId="77777777" w:rsidR="00E83B8E" w:rsidRPr="00FD2706" w:rsidRDefault="00992883" w:rsidP="00E83B8E">
            <w:pPr>
              <w:spacing w:before="0" w:after="0" w:line="240" w:lineRule="auto"/>
              <w:jc w:val="center"/>
              <w:rPr>
                <w:rFonts w:ascii="Calibri" w:hAnsi="Calibri" w:cs="Calibri"/>
                <w:i/>
                <w:iCs/>
                <w:color w:val="9C0006"/>
                <w:sz w:val="16"/>
                <w:szCs w:val="16"/>
              </w:rPr>
            </w:pPr>
            <w:r w:rsidRPr="00FD2706">
              <w:rPr>
                <w:rFonts w:ascii="Calibri" w:hAnsi="Calibri" w:cs="Calibr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7FE76B68" w14:textId="77777777" w:rsidR="00E83B8E" w:rsidRPr="00FD2706" w:rsidRDefault="00992883" w:rsidP="00E83B8E">
            <w:pPr>
              <w:spacing w:before="0" w:after="0" w:line="240" w:lineRule="auto"/>
              <w:jc w:val="center"/>
              <w:rPr>
                <w:rFonts w:ascii="Calibri" w:hAnsi="Calibri" w:cs="Calibri"/>
                <w:i/>
                <w:iCs/>
                <w:color w:val="9C0006"/>
                <w:sz w:val="16"/>
                <w:szCs w:val="16"/>
              </w:rPr>
            </w:pPr>
            <w:r w:rsidRPr="00FD2706">
              <w:rPr>
                <w:rFonts w:ascii="Calibri" w:hAnsi="Calibri" w:cs="Calibri"/>
                <w:i/>
                <w:iCs/>
                <w:color w:val="9C0006"/>
                <w:sz w:val="16"/>
                <w:szCs w:val="16"/>
              </w:rPr>
              <w:t>Exclude from further review</w:t>
            </w:r>
          </w:p>
        </w:tc>
      </w:tr>
      <w:tr w:rsidR="00BF2DBF" w14:paraId="7B920EEE" w14:textId="77777777" w:rsidTr="00727BAF">
        <w:trPr>
          <w:trHeight w:val="340"/>
        </w:trPr>
        <w:tc>
          <w:tcPr>
            <w:tcW w:w="3647" w:type="dxa"/>
            <w:tcBorders>
              <w:top w:val="nil"/>
              <w:left w:val="single" w:sz="8" w:space="0" w:color="B5DDDC"/>
              <w:bottom w:val="single" w:sz="12" w:space="0" w:color="B5DDDC"/>
              <w:right w:val="single" w:sz="8" w:space="0" w:color="B5DDDC"/>
            </w:tcBorders>
            <w:shd w:val="clear" w:color="000000" w:fill="D6EAEB"/>
            <w:noWrap/>
            <w:vAlign w:val="center"/>
            <w:hideMark/>
          </w:tcPr>
          <w:p w14:paraId="4E19FCA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Useful for answering secondary research questions?</w:t>
            </w:r>
          </w:p>
        </w:tc>
        <w:tc>
          <w:tcPr>
            <w:tcW w:w="850" w:type="dxa"/>
            <w:tcBorders>
              <w:top w:val="single" w:sz="8" w:space="0" w:color="B5DDDC"/>
              <w:left w:val="nil"/>
              <w:bottom w:val="single" w:sz="12" w:space="0" w:color="B5DDDC"/>
              <w:right w:val="single" w:sz="8" w:space="0" w:color="B5DDDC"/>
            </w:tcBorders>
            <w:shd w:val="clear" w:color="000000" w:fill="FFC7CE"/>
            <w:vAlign w:val="center"/>
            <w:hideMark/>
          </w:tcPr>
          <w:p w14:paraId="55FE9185" w14:textId="77777777" w:rsidR="00E83B8E" w:rsidRPr="00FD2706" w:rsidRDefault="00992883" w:rsidP="00E83B8E">
            <w:pPr>
              <w:spacing w:before="0" w:after="0" w:line="240" w:lineRule="auto"/>
              <w:jc w:val="center"/>
              <w:rPr>
                <w:rFonts w:ascii="Calibri" w:hAnsi="Calibri" w:cs="Calibri"/>
                <w:i/>
                <w:iCs/>
                <w:color w:val="9C0006"/>
                <w:sz w:val="16"/>
                <w:szCs w:val="16"/>
              </w:rPr>
            </w:pPr>
            <w:r w:rsidRPr="00FD2706">
              <w:rPr>
                <w:rFonts w:ascii="Calibri" w:hAnsi="Calibri" w:cs="Calibr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22218903" w14:textId="77777777" w:rsidR="00E83B8E" w:rsidRPr="00FD2706" w:rsidRDefault="00992883" w:rsidP="00E83B8E">
            <w:pPr>
              <w:spacing w:before="0" w:after="0" w:line="240" w:lineRule="auto"/>
              <w:jc w:val="center"/>
              <w:rPr>
                <w:rFonts w:ascii="Calibri" w:hAnsi="Calibri" w:cs="Calibri"/>
                <w:i/>
                <w:iCs/>
                <w:color w:val="9C0006"/>
                <w:sz w:val="16"/>
                <w:szCs w:val="16"/>
              </w:rPr>
            </w:pPr>
            <w:r w:rsidRPr="00FD2706">
              <w:rPr>
                <w:rFonts w:ascii="Calibri" w:hAnsi="Calibri" w:cs="Calibri"/>
                <w:i/>
                <w:iCs/>
                <w:color w:val="9C0006"/>
                <w:sz w:val="16"/>
                <w:szCs w:val="16"/>
              </w:rPr>
              <w:t>Exclude from further review</w:t>
            </w:r>
          </w:p>
        </w:tc>
      </w:tr>
    </w:tbl>
    <w:p w14:paraId="731C0E2B" w14:textId="27924510" w:rsidR="006351FF" w:rsidRDefault="006351FF" w:rsidP="006351FF"/>
    <w:p w14:paraId="317038FA" w14:textId="77777777" w:rsidR="006C1B7F" w:rsidRDefault="006C1B7F" w:rsidP="006351FF"/>
    <w:p w14:paraId="04455713" w14:textId="77777777" w:rsidR="006351FF" w:rsidRDefault="00992883" w:rsidP="006351FF">
      <w:pPr>
        <w:pStyle w:val="Heading3"/>
      </w:pPr>
      <w:bookmarkStart w:id="480" w:name="_Toc106901100"/>
      <w:r>
        <w:t>G10: NRMMC et al. (2008)</w:t>
      </w:r>
      <w:bookmarkEnd w:id="480"/>
    </w:p>
    <w:p w14:paraId="2FCB8DFB" w14:textId="77777777" w:rsidR="006351FF" w:rsidRDefault="00992883" w:rsidP="00475C35">
      <w:pPr>
        <w:pStyle w:val="Heading4"/>
      </w:pPr>
      <w:bookmarkStart w:id="481" w:name="_Toc106901101"/>
      <w:r w:rsidRPr="008F7938">
        <w:t>Quality assessment</w:t>
      </w:r>
      <w:bookmarkEnd w:id="481"/>
    </w:p>
    <w:tbl>
      <w:tblPr>
        <w:tblW w:w="7899" w:type="dxa"/>
        <w:tblInd w:w="29" w:type="dxa"/>
        <w:tblLayout w:type="fixed"/>
        <w:tblCellMar>
          <w:left w:w="28" w:type="dxa"/>
          <w:right w:w="28" w:type="dxa"/>
        </w:tblCellMar>
        <w:tblLook w:val="04A0" w:firstRow="1" w:lastRow="0" w:firstColumn="1" w:lastColumn="0" w:noHBand="0" w:noVBand="1"/>
      </w:tblPr>
      <w:tblGrid>
        <w:gridCol w:w="3647"/>
        <w:gridCol w:w="879"/>
        <w:gridCol w:w="3373"/>
      </w:tblGrid>
      <w:tr w:rsidR="00BF2DBF" w14:paraId="3DC0E46C" w14:textId="77777777" w:rsidTr="00DC780A">
        <w:trPr>
          <w:trHeight w:val="340"/>
          <w:tblHeader/>
        </w:trPr>
        <w:tc>
          <w:tcPr>
            <w:tcW w:w="3647"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4669A1F7" w14:textId="77777777" w:rsidR="00E83B8E" w:rsidRPr="00E83B8E" w:rsidRDefault="00992883" w:rsidP="00E83B8E">
            <w:pPr>
              <w:spacing w:before="0" w:after="0" w:line="240" w:lineRule="auto"/>
              <w:outlineLvl w:val="0"/>
              <w:rPr>
                <w:rFonts w:ascii="Calibri" w:hAnsi="Calibri" w:cs="Calibri"/>
                <w:b/>
                <w:bCs/>
                <w:color w:val="008000"/>
                <w:sz w:val="16"/>
                <w:szCs w:val="16"/>
              </w:rPr>
            </w:pPr>
            <w:r w:rsidRPr="00E83B8E">
              <w:rPr>
                <w:rFonts w:ascii="Calibri" w:hAnsi="Calibri" w:cs="Calibri"/>
                <w:b/>
                <w:bCs/>
                <w:color w:val="008000"/>
                <w:sz w:val="16"/>
                <w:szCs w:val="16"/>
              </w:rPr>
              <w:t>Criteria</w:t>
            </w:r>
          </w:p>
        </w:tc>
        <w:tc>
          <w:tcPr>
            <w:tcW w:w="879" w:type="dxa"/>
            <w:tcBorders>
              <w:top w:val="single" w:sz="8" w:space="0" w:color="B5DDDC"/>
              <w:left w:val="nil"/>
              <w:bottom w:val="single" w:sz="8" w:space="0" w:color="B5DDDC"/>
              <w:right w:val="single" w:sz="8" w:space="0" w:color="B5DDDC"/>
            </w:tcBorders>
            <w:shd w:val="clear" w:color="000000" w:fill="B5DDDC"/>
            <w:vAlign w:val="center"/>
            <w:hideMark/>
          </w:tcPr>
          <w:p w14:paraId="5D774D9B" w14:textId="77777777" w:rsidR="00E83B8E" w:rsidRPr="00E83B8E" w:rsidRDefault="00992883" w:rsidP="00E83B8E">
            <w:pPr>
              <w:spacing w:before="0" w:after="0" w:line="240" w:lineRule="auto"/>
              <w:jc w:val="center"/>
              <w:outlineLvl w:val="0"/>
              <w:rPr>
                <w:rFonts w:ascii="Calibri" w:hAnsi="Calibri" w:cs="Calibri"/>
                <w:b/>
                <w:bCs/>
                <w:color w:val="008000"/>
                <w:sz w:val="16"/>
                <w:szCs w:val="16"/>
              </w:rPr>
            </w:pPr>
            <w:r w:rsidRPr="00E83B8E">
              <w:rPr>
                <w:rFonts w:ascii="Calibri" w:hAnsi="Calibri" w:cs="Calibri"/>
                <w:b/>
                <w:bCs/>
                <w:color w:val="008000"/>
                <w:sz w:val="16"/>
                <w:szCs w:val="16"/>
              </w:rPr>
              <w:t>Assessment</w:t>
            </w:r>
          </w:p>
        </w:tc>
        <w:tc>
          <w:tcPr>
            <w:tcW w:w="3373" w:type="dxa"/>
            <w:tcBorders>
              <w:top w:val="single" w:sz="8" w:space="0" w:color="B5DDDC"/>
              <w:left w:val="nil"/>
              <w:bottom w:val="single" w:sz="8" w:space="0" w:color="B5DDDC"/>
              <w:right w:val="single" w:sz="8" w:space="0" w:color="B5DDDC"/>
            </w:tcBorders>
            <w:shd w:val="clear" w:color="000000" w:fill="B5DDDC"/>
            <w:vAlign w:val="center"/>
            <w:hideMark/>
          </w:tcPr>
          <w:p w14:paraId="44E91B16" w14:textId="411CFC99" w:rsidR="00E83B8E" w:rsidRPr="00E83B8E" w:rsidRDefault="00992883" w:rsidP="00E83B8E">
            <w:pPr>
              <w:spacing w:before="0" w:after="0" w:line="240" w:lineRule="auto"/>
              <w:jc w:val="center"/>
              <w:outlineLvl w:val="0"/>
              <w:rPr>
                <w:rFonts w:ascii="Calibri" w:hAnsi="Calibri" w:cs="Calibri"/>
                <w:b/>
                <w:bCs/>
                <w:color w:val="008000"/>
                <w:sz w:val="16"/>
                <w:szCs w:val="16"/>
              </w:rPr>
            </w:pPr>
            <w:r w:rsidRPr="00E83B8E">
              <w:rPr>
                <w:rFonts w:ascii="Calibri" w:hAnsi="Calibri" w:cs="Calibri"/>
                <w:b/>
                <w:bCs/>
                <w:color w:val="008000"/>
                <w:sz w:val="16"/>
                <w:szCs w:val="16"/>
              </w:rPr>
              <w:t>G10: N</w:t>
            </w:r>
            <w:r w:rsidR="00532A8B">
              <w:rPr>
                <w:rFonts w:ascii="Calibri" w:hAnsi="Calibri" w:cs="Calibri"/>
                <w:b/>
                <w:bCs/>
                <w:color w:val="008000"/>
                <w:sz w:val="16"/>
                <w:szCs w:val="16"/>
              </w:rPr>
              <w:t>M</w:t>
            </w:r>
            <w:r w:rsidRPr="00E83B8E">
              <w:rPr>
                <w:rFonts w:ascii="Calibri" w:hAnsi="Calibri" w:cs="Calibri"/>
                <w:b/>
                <w:bCs/>
                <w:color w:val="008000"/>
                <w:sz w:val="16"/>
                <w:szCs w:val="16"/>
              </w:rPr>
              <w:t>MRC et al 2008, AGWR Phase 2</w:t>
            </w:r>
          </w:p>
        </w:tc>
      </w:tr>
      <w:tr w:rsidR="00BF2DBF" w14:paraId="7EE5A5C7"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C07DD60" w14:textId="77777777" w:rsidR="00E83B8E" w:rsidRPr="00E83B8E" w:rsidRDefault="00992883" w:rsidP="00E83B8E">
            <w:pPr>
              <w:spacing w:before="0" w:after="0" w:line="240" w:lineRule="auto"/>
              <w:outlineLvl w:val="0"/>
              <w:rPr>
                <w:rFonts w:ascii="Calibri" w:hAnsi="Calibri" w:cs="Calibri"/>
                <w:b/>
                <w:bCs/>
                <w:color w:val="000000"/>
                <w:sz w:val="16"/>
                <w:szCs w:val="16"/>
              </w:rPr>
            </w:pPr>
            <w:r w:rsidRPr="00E83B8E">
              <w:rPr>
                <w:rFonts w:ascii="Calibri" w:hAnsi="Calibri" w:cs="Calibri"/>
                <w:b/>
                <w:bCs/>
                <w:color w:val="000000"/>
                <w:sz w:val="16"/>
                <w:szCs w:val="16"/>
              </w:rPr>
              <w:t>Overall guidance/advice development process</w:t>
            </w:r>
          </w:p>
        </w:tc>
        <w:tc>
          <w:tcPr>
            <w:tcW w:w="879" w:type="dxa"/>
            <w:tcBorders>
              <w:top w:val="nil"/>
              <w:left w:val="nil"/>
              <w:bottom w:val="single" w:sz="8" w:space="0" w:color="B5DDDC"/>
              <w:right w:val="single" w:sz="8" w:space="0" w:color="B5DDDC"/>
            </w:tcBorders>
            <w:shd w:val="clear" w:color="000000" w:fill="D6EAEB"/>
            <w:vAlign w:val="center"/>
            <w:hideMark/>
          </w:tcPr>
          <w:p w14:paraId="44C4730F" w14:textId="77777777" w:rsidR="00E83B8E" w:rsidRPr="00E83B8E" w:rsidRDefault="00992883" w:rsidP="00E83B8E">
            <w:pPr>
              <w:spacing w:before="0" w:after="0" w:line="240" w:lineRule="auto"/>
              <w:outlineLvl w:val="0"/>
              <w:rPr>
                <w:rFonts w:ascii="Calibri" w:hAnsi="Calibri" w:cs="Calibri"/>
                <w:b/>
                <w:bCs/>
                <w:color w:val="000000"/>
                <w:sz w:val="16"/>
                <w:szCs w:val="16"/>
              </w:rPr>
            </w:pPr>
            <w:r w:rsidRPr="00E83B8E">
              <w:rPr>
                <w:rFonts w:ascii="Calibri" w:hAnsi="Calibri" w:cs="Calibri"/>
                <w:b/>
                <w:bCs/>
                <w:color w:val="000000"/>
                <w:sz w:val="16"/>
                <w:szCs w:val="16"/>
              </w:rPr>
              <w:t> </w:t>
            </w:r>
          </w:p>
        </w:tc>
        <w:tc>
          <w:tcPr>
            <w:tcW w:w="3373" w:type="dxa"/>
            <w:tcBorders>
              <w:top w:val="nil"/>
              <w:left w:val="nil"/>
              <w:bottom w:val="single" w:sz="8" w:space="0" w:color="B5DDDC"/>
              <w:right w:val="single" w:sz="8" w:space="0" w:color="B5DDDC"/>
            </w:tcBorders>
            <w:shd w:val="clear" w:color="000000" w:fill="D6EAEB"/>
            <w:vAlign w:val="center"/>
            <w:hideMark/>
          </w:tcPr>
          <w:p w14:paraId="3F7ECF5B" w14:textId="77777777" w:rsidR="00E83B8E" w:rsidRPr="00E83B8E" w:rsidRDefault="00992883" w:rsidP="00E83B8E">
            <w:pPr>
              <w:spacing w:before="0" w:after="0" w:line="240" w:lineRule="auto"/>
              <w:outlineLvl w:val="0"/>
              <w:rPr>
                <w:rFonts w:ascii="Calibri" w:hAnsi="Calibri" w:cs="Calibri"/>
                <w:b/>
                <w:bCs/>
                <w:color w:val="000000"/>
                <w:sz w:val="16"/>
                <w:szCs w:val="16"/>
              </w:rPr>
            </w:pPr>
            <w:r w:rsidRPr="00E83B8E">
              <w:rPr>
                <w:rFonts w:ascii="Calibri" w:hAnsi="Calibri" w:cs="Calibri"/>
                <w:b/>
                <w:bCs/>
                <w:color w:val="000000"/>
                <w:sz w:val="16"/>
                <w:szCs w:val="16"/>
              </w:rPr>
              <w:t> </w:t>
            </w:r>
          </w:p>
        </w:tc>
      </w:tr>
      <w:tr w:rsidR="00BF2DBF" w14:paraId="12D34A8D"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B15CDAF"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the key stages of the organisation’s advice development processes compatible with Australian processes?</w:t>
            </w:r>
          </w:p>
        </w:tc>
        <w:tc>
          <w:tcPr>
            <w:tcW w:w="879" w:type="dxa"/>
            <w:tcBorders>
              <w:top w:val="nil"/>
              <w:left w:val="nil"/>
              <w:bottom w:val="single" w:sz="8" w:space="0" w:color="B5DDDC"/>
              <w:right w:val="single" w:sz="8" w:space="0" w:color="B5DDDC"/>
            </w:tcBorders>
            <w:shd w:val="clear" w:color="000000" w:fill="92D050"/>
            <w:vAlign w:val="center"/>
            <w:hideMark/>
          </w:tcPr>
          <w:p w14:paraId="1E809F4C"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Yes</w:t>
            </w:r>
          </w:p>
        </w:tc>
        <w:tc>
          <w:tcPr>
            <w:tcW w:w="3373" w:type="dxa"/>
            <w:tcBorders>
              <w:top w:val="nil"/>
              <w:left w:val="nil"/>
              <w:bottom w:val="single" w:sz="8" w:space="0" w:color="B5DDDC"/>
              <w:right w:val="single" w:sz="8" w:space="0" w:color="B5DDDC"/>
            </w:tcBorders>
            <w:vAlign w:val="center"/>
            <w:hideMark/>
          </w:tcPr>
          <w:p w14:paraId="476BEF9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The guidelines were developed by the Australian Government.  They are not mandatory but rather have been developed as an authoritative reference that can be used to support beneficial and sustainable recycling.</w:t>
            </w:r>
          </w:p>
        </w:tc>
      </w:tr>
      <w:tr w:rsidR="00BF2DBF" w14:paraId="2BF605AC"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EDFBCC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the administrative processes documented and publicly available?</w:t>
            </w:r>
          </w:p>
        </w:tc>
        <w:tc>
          <w:tcPr>
            <w:tcW w:w="879" w:type="dxa"/>
            <w:tcBorders>
              <w:top w:val="nil"/>
              <w:left w:val="nil"/>
              <w:bottom w:val="single" w:sz="8" w:space="0" w:color="B5DDDC"/>
              <w:right w:val="single" w:sz="8" w:space="0" w:color="B5DDDC"/>
            </w:tcBorders>
            <w:vAlign w:val="center"/>
            <w:hideMark/>
          </w:tcPr>
          <w:p w14:paraId="78599838"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2031A79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D62CC9A"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8446078"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Was the work overseen by an expert advisory committee?</w:t>
            </w:r>
          </w:p>
        </w:tc>
        <w:tc>
          <w:tcPr>
            <w:tcW w:w="879" w:type="dxa"/>
            <w:tcBorders>
              <w:top w:val="nil"/>
              <w:left w:val="nil"/>
              <w:bottom w:val="single" w:sz="8" w:space="0" w:color="B5DDDC"/>
              <w:right w:val="single" w:sz="8" w:space="0" w:color="B5DDDC"/>
            </w:tcBorders>
            <w:shd w:val="clear" w:color="000000" w:fill="92D050"/>
            <w:vAlign w:val="center"/>
            <w:hideMark/>
          </w:tcPr>
          <w:p w14:paraId="12358BED"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Yes</w:t>
            </w:r>
          </w:p>
        </w:tc>
        <w:tc>
          <w:tcPr>
            <w:tcW w:w="3373" w:type="dxa"/>
            <w:tcBorders>
              <w:top w:val="nil"/>
              <w:left w:val="nil"/>
              <w:bottom w:val="single" w:sz="8" w:space="0" w:color="B5DDDC"/>
              <w:right w:val="single" w:sz="8" w:space="0" w:color="B5DDDC"/>
            </w:tcBorders>
            <w:vAlign w:val="center"/>
            <w:hideMark/>
          </w:tcPr>
          <w:p w14:paraId="2B45BCA5" w14:textId="4790BEB3"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The work was overseen by the Joint Steering Committee of The Natural Resource Management Ministerial Council and the Environment Protection and Heritage Council as well as a working group</w:t>
            </w:r>
            <w:r w:rsidR="00595D69">
              <w:rPr>
                <w:rFonts w:ascii="Calibri" w:hAnsi="Calibri" w:cs="Calibri"/>
                <w:sz w:val="16"/>
                <w:szCs w:val="16"/>
              </w:rPr>
              <w:t>.</w:t>
            </w:r>
            <w:r w:rsidRPr="00E83B8E">
              <w:rPr>
                <w:rFonts w:ascii="Calibri" w:hAnsi="Calibri" w:cs="Calibri"/>
                <w:sz w:val="16"/>
                <w:szCs w:val="16"/>
              </w:rPr>
              <w:t xml:space="preserve"> </w:t>
            </w:r>
            <w:r w:rsidR="009244A6" w:rsidRPr="00E83B8E">
              <w:rPr>
                <w:rFonts w:ascii="Calibri" w:hAnsi="Calibri" w:cs="Calibri"/>
                <w:sz w:val="16"/>
                <w:szCs w:val="16"/>
              </w:rPr>
              <w:t>The names</w:t>
            </w:r>
            <w:r w:rsidRPr="00E83B8E">
              <w:rPr>
                <w:rFonts w:ascii="Calibri" w:hAnsi="Calibri" w:cs="Calibri"/>
                <w:sz w:val="16"/>
                <w:szCs w:val="16"/>
              </w:rPr>
              <w:t xml:space="preserve"> of individual persons on the committee and working group are listed in the document.</w:t>
            </w:r>
          </w:p>
        </w:tc>
      </w:tr>
      <w:tr w:rsidR="00BF2DBF" w14:paraId="723F1A83"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24FEE70" w14:textId="77777777" w:rsidR="00E83B8E" w:rsidRPr="00E83B8E" w:rsidRDefault="00992883" w:rsidP="00E83B8E">
            <w:pPr>
              <w:spacing w:before="0" w:after="0" w:line="240" w:lineRule="auto"/>
              <w:ind w:firstLineChars="200" w:firstLine="320"/>
              <w:outlineLvl w:val="0"/>
              <w:rPr>
                <w:rFonts w:ascii="Calibri" w:hAnsi="Calibri" w:cs="Calibri"/>
                <w:sz w:val="16"/>
                <w:szCs w:val="16"/>
              </w:rPr>
            </w:pPr>
            <w:r w:rsidRPr="00E83B8E">
              <w:rPr>
                <w:rFonts w:ascii="Calibri" w:hAnsi="Calibri" w:cs="Calibri"/>
                <w:sz w:val="16"/>
                <w:szCs w:val="16"/>
              </w:rPr>
              <w:t>Are potential conflicts of interest of committee members declared, managed and/or reported?</w:t>
            </w:r>
          </w:p>
        </w:tc>
        <w:tc>
          <w:tcPr>
            <w:tcW w:w="879" w:type="dxa"/>
            <w:tcBorders>
              <w:top w:val="nil"/>
              <w:left w:val="nil"/>
              <w:bottom w:val="single" w:sz="8" w:space="0" w:color="B5DDDC"/>
              <w:right w:val="single" w:sz="8" w:space="0" w:color="B5DDDC"/>
            </w:tcBorders>
            <w:vAlign w:val="center"/>
            <w:hideMark/>
          </w:tcPr>
          <w:p w14:paraId="0F7B04E6"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7D77A698"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F420EFF"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9E9192F"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funding sources declared?</w:t>
            </w:r>
          </w:p>
        </w:tc>
        <w:tc>
          <w:tcPr>
            <w:tcW w:w="879" w:type="dxa"/>
            <w:tcBorders>
              <w:top w:val="nil"/>
              <w:left w:val="nil"/>
              <w:bottom w:val="single" w:sz="8" w:space="0" w:color="B5DDDC"/>
              <w:right w:val="single" w:sz="8" w:space="0" w:color="B5DDDC"/>
            </w:tcBorders>
            <w:vAlign w:val="center"/>
            <w:hideMark/>
          </w:tcPr>
          <w:p w14:paraId="7E781B2E"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60B79E5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2BBC2BB"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44650F6"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Was there public consultation on this work? If so, provide details.</w:t>
            </w:r>
          </w:p>
        </w:tc>
        <w:tc>
          <w:tcPr>
            <w:tcW w:w="879" w:type="dxa"/>
            <w:tcBorders>
              <w:top w:val="nil"/>
              <w:left w:val="nil"/>
              <w:bottom w:val="single" w:sz="8" w:space="0" w:color="B5DDDC"/>
              <w:right w:val="single" w:sz="8" w:space="0" w:color="B5DDDC"/>
            </w:tcBorders>
            <w:vAlign w:val="center"/>
            <w:hideMark/>
          </w:tcPr>
          <w:p w14:paraId="389CBED1"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Can't Tell</w:t>
            </w:r>
          </w:p>
        </w:tc>
        <w:tc>
          <w:tcPr>
            <w:tcW w:w="3373" w:type="dxa"/>
            <w:tcBorders>
              <w:top w:val="nil"/>
              <w:left w:val="nil"/>
              <w:bottom w:val="single" w:sz="8" w:space="0" w:color="B5DDDC"/>
              <w:right w:val="single" w:sz="8" w:space="0" w:color="B5DDDC"/>
            </w:tcBorders>
            <w:vAlign w:val="center"/>
            <w:hideMark/>
          </w:tcPr>
          <w:p w14:paraId="70511C68"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 but the reviewer recalls seeing a draft version for discussion around 2007, so it is possible there was a public consultation phase, but that it is not described in the document or on the related website at www.waterquality.gov.au</w:t>
            </w:r>
          </w:p>
        </w:tc>
      </w:tr>
      <w:tr w:rsidR="00BF2DBF" w14:paraId="68053537"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82A710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the advice peer reviewed?</w:t>
            </w:r>
          </w:p>
        </w:tc>
        <w:tc>
          <w:tcPr>
            <w:tcW w:w="879" w:type="dxa"/>
            <w:tcBorders>
              <w:top w:val="nil"/>
              <w:left w:val="nil"/>
              <w:bottom w:val="single" w:sz="8" w:space="0" w:color="B5DDDC"/>
              <w:right w:val="single" w:sz="8" w:space="0" w:color="B5DDDC"/>
            </w:tcBorders>
            <w:vAlign w:val="center"/>
            <w:hideMark/>
          </w:tcPr>
          <w:p w14:paraId="7F3DEA9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Can't Tell</w:t>
            </w:r>
          </w:p>
        </w:tc>
        <w:tc>
          <w:tcPr>
            <w:tcW w:w="3373" w:type="dxa"/>
            <w:tcBorders>
              <w:top w:val="nil"/>
              <w:left w:val="nil"/>
              <w:bottom w:val="single" w:sz="8" w:space="0" w:color="B5DDDC"/>
              <w:right w:val="single" w:sz="8" w:space="0" w:color="B5DDDC"/>
            </w:tcBorders>
            <w:vAlign w:val="center"/>
            <w:hideMark/>
          </w:tcPr>
          <w:p w14:paraId="055D515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 peer-review process is described in the document or on the related website (https://www.waterquality.gov.au/guidelines/recycled-water#augmentation-of-drinking-water-supplies-phase-2)</w:t>
            </w:r>
          </w:p>
        </w:tc>
      </w:tr>
      <w:tr w:rsidR="00BF2DBF" w14:paraId="302DCAF7"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AD75FF0" w14:textId="77777777" w:rsidR="00E83B8E" w:rsidRPr="00E83B8E" w:rsidRDefault="00992883" w:rsidP="00E83B8E">
            <w:pPr>
              <w:spacing w:before="0" w:after="0" w:line="240" w:lineRule="auto"/>
              <w:ind w:firstLineChars="200" w:firstLine="320"/>
              <w:outlineLvl w:val="0"/>
              <w:rPr>
                <w:rFonts w:ascii="Calibri" w:hAnsi="Calibri" w:cs="Calibri"/>
                <w:sz w:val="16"/>
                <w:szCs w:val="16"/>
              </w:rPr>
            </w:pPr>
            <w:r w:rsidRPr="00E83B8E">
              <w:rPr>
                <w:rFonts w:ascii="Calibri" w:hAnsi="Calibri" w:cs="Calibri"/>
                <w:sz w:val="16"/>
                <w:szCs w:val="16"/>
              </w:rPr>
              <w:t>If so, is the peer review outcome documented and/or published?</w:t>
            </w:r>
          </w:p>
        </w:tc>
        <w:tc>
          <w:tcPr>
            <w:tcW w:w="879" w:type="dxa"/>
            <w:tcBorders>
              <w:top w:val="nil"/>
              <w:left w:val="nil"/>
              <w:bottom w:val="single" w:sz="8" w:space="0" w:color="B5DDDC"/>
              <w:right w:val="single" w:sz="8" w:space="0" w:color="B5DDDC"/>
            </w:tcBorders>
            <w:vAlign w:val="center"/>
            <w:hideMark/>
          </w:tcPr>
          <w:p w14:paraId="238855AD"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404B9F5F"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37D47054"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7D03C3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Was the guidance/advice developed or updated recently? Provide details.</w:t>
            </w:r>
          </w:p>
        </w:tc>
        <w:tc>
          <w:tcPr>
            <w:tcW w:w="879" w:type="dxa"/>
            <w:tcBorders>
              <w:top w:val="nil"/>
              <w:left w:val="nil"/>
              <w:bottom w:val="single" w:sz="8" w:space="0" w:color="B5DDDC"/>
              <w:right w:val="single" w:sz="8" w:space="0" w:color="B5DDDC"/>
            </w:tcBorders>
            <w:vAlign w:val="center"/>
            <w:hideMark/>
          </w:tcPr>
          <w:p w14:paraId="3AA23B88"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7CD2A36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Last updated in 2008</w:t>
            </w:r>
          </w:p>
        </w:tc>
      </w:tr>
      <w:tr w:rsidR="00BF2DBF" w14:paraId="1E341CDD"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BE6175C"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Evidence review parameters</w:t>
            </w:r>
          </w:p>
        </w:tc>
        <w:tc>
          <w:tcPr>
            <w:tcW w:w="879" w:type="dxa"/>
            <w:tcBorders>
              <w:top w:val="nil"/>
              <w:left w:val="nil"/>
              <w:bottom w:val="single" w:sz="8" w:space="0" w:color="B5DDDC"/>
              <w:right w:val="single" w:sz="8" w:space="0" w:color="B5DDDC"/>
            </w:tcBorders>
            <w:shd w:val="clear" w:color="000000" w:fill="D6EAEB"/>
            <w:vAlign w:val="center"/>
            <w:hideMark/>
          </w:tcPr>
          <w:p w14:paraId="751B243F"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373" w:type="dxa"/>
            <w:tcBorders>
              <w:top w:val="nil"/>
              <w:left w:val="nil"/>
              <w:bottom w:val="single" w:sz="8" w:space="0" w:color="B5DDDC"/>
              <w:right w:val="single" w:sz="8" w:space="0" w:color="B5DDDC"/>
            </w:tcBorders>
            <w:shd w:val="clear" w:color="000000" w:fill="D6EAEB"/>
            <w:vAlign w:val="center"/>
            <w:hideMark/>
          </w:tcPr>
          <w:p w14:paraId="2D4A8098"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60613847"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044155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decisions about scope, definitions and evidence review parameters documented and publicly available?</w:t>
            </w:r>
          </w:p>
        </w:tc>
        <w:tc>
          <w:tcPr>
            <w:tcW w:w="879" w:type="dxa"/>
            <w:tcBorders>
              <w:top w:val="nil"/>
              <w:left w:val="nil"/>
              <w:bottom w:val="single" w:sz="8" w:space="0" w:color="B5DDDC"/>
              <w:right w:val="single" w:sz="8" w:space="0" w:color="B5DDDC"/>
            </w:tcBorders>
            <w:vAlign w:val="center"/>
            <w:hideMark/>
          </w:tcPr>
          <w:p w14:paraId="5EF46AC6"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61B10D8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39CF22D"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CB8F12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there a preference for data from studies that follow agreed international protocols or meet appropriate industry standards?</w:t>
            </w:r>
          </w:p>
        </w:tc>
        <w:tc>
          <w:tcPr>
            <w:tcW w:w="879" w:type="dxa"/>
            <w:tcBorders>
              <w:top w:val="nil"/>
              <w:left w:val="nil"/>
              <w:bottom w:val="single" w:sz="8" w:space="0" w:color="B5DDDC"/>
              <w:right w:val="single" w:sz="8" w:space="0" w:color="B5DDDC"/>
            </w:tcBorders>
            <w:vAlign w:val="center"/>
            <w:hideMark/>
          </w:tcPr>
          <w:p w14:paraId="2E076A10"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6D7CB0F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0CBE8AE"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703A67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879" w:type="dxa"/>
            <w:tcBorders>
              <w:top w:val="nil"/>
              <w:left w:val="nil"/>
              <w:bottom w:val="single" w:sz="8" w:space="0" w:color="B5DDDC"/>
              <w:right w:val="single" w:sz="8" w:space="0" w:color="B5DDDC"/>
            </w:tcBorders>
            <w:vAlign w:val="center"/>
            <w:hideMark/>
          </w:tcPr>
          <w:p w14:paraId="02157E8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0DA367A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88DC85F"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9AA2D7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If proprietary/confidential studies or data are considered by the agency, are these appropriately described/recorded?</w:t>
            </w:r>
          </w:p>
        </w:tc>
        <w:tc>
          <w:tcPr>
            <w:tcW w:w="879" w:type="dxa"/>
            <w:tcBorders>
              <w:top w:val="nil"/>
              <w:left w:val="nil"/>
              <w:bottom w:val="single" w:sz="8" w:space="0" w:color="B5DDDC"/>
              <w:right w:val="single" w:sz="8" w:space="0" w:color="B5DDDC"/>
            </w:tcBorders>
            <w:vAlign w:val="center"/>
            <w:hideMark/>
          </w:tcPr>
          <w:p w14:paraId="509FB27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373" w:type="dxa"/>
            <w:tcBorders>
              <w:top w:val="nil"/>
              <w:left w:val="nil"/>
              <w:bottom w:val="single" w:sz="8" w:space="0" w:color="B5DDDC"/>
              <w:right w:val="single" w:sz="8" w:space="0" w:color="B5DDDC"/>
            </w:tcBorders>
            <w:vAlign w:val="center"/>
            <w:hideMark/>
          </w:tcPr>
          <w:p w14:paraId="198E062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 such studies or data is considered to the reviewer's knowledge</w:t>
            </w:r>
          </w:p>
        </w:tc>
      </w:tr>
      <w:tr w:rsidR="00BF2DBF" w14:paraId="762604E3"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24CE10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inclusion/exclusion criteria used to select or exclude certain studies from the review? If so, is justification provided?</w:t>
            </w:r>
          </w:p>
        </w:tc>
        <w:tc>
          <w:tcPr>
            <w:tcW w:w="879" w:type="dxa"/>
            <w:tcBorders>
              <w:top w:val="nil"/>
              <w:left w:val="nil"/>
              <w:bottom w:val="single" w:sz="8" w:space="0" w:color="B5DDDC"/>
              <w:right w:val="single" w:sz="8" w:space="0" w:color="B5DDDC"/>
            </w:tcBorders>
            <w:vAlign w:val="center"/>
            <w:hideMark/>
          </w:tcPr>
          <w:p w14:paraId="0A6238A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373" w:type="dxa"/>
            <w:tcBorders>
              <w:top w:val="nil"/>
              <w:left w:val="nil"/>
              <w:bottom w:val="single" w:sz="8" w:space="0" w:color="B5DDDC"/>
              <w:right w:val="single" w:sz="8" w:space="0" w:color="B5DDDC"/>
            </w:tcBorders>
            <w:vAlign w:val="center"/>
            <w:hideMark/>
          </w:tcPr>
          <w:p w14:paraId="7523B6B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4C21DB2"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B967A78"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use or adopt review findings or risk assessments from other organisations? What process was used to critically assess these external findings?</w:t>
            </w:r>
          </w:p>
        </w:tc>
        <w:tc>
          <w:tcPr>
            <w:tcW w:w="879" w:type="dxa"/>
            <w:tcBorders>
              <w:top w:val="nil"/>
              <w:left w:val="nil"/>
              <w:bottom w:val="single" w:sz="8" w:space="0" w:color="B5DDDC"/>
              <w:right w:val="single" w:sz="8" w:space="0" w:color="B5DDDC"/>
            </w:tcBorders>
            <w:vAlign w:val="center"/>
            <w:hideMark/>
          </w:tcPr>
          <w:p w14:paraId="46E506C4"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Yes</w:t>
            </w:r>
          </w:p>
        </w:tc>
        <w:tc>
          <w:tcPr>
            <w:tcW w:w="3373" w:type="dxa"/>
            <w:tcBorders>
              <w:top w:val="nil"/>
              <w:left w:val="nil"/>
              <w:bottom w:val="single" w:sz="8" w:space="0" w:color="B5DDDC"/>
              <w:right w:val="single" w:sz="8" w:space="0" w:color="B5DDDC"/>
            </w:tcBorders>
            <w:vAlign w:val="center"/>
            <w:hideMark/>
          </w:tcPr>
          <w:p w14:paraId="5B41576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This document does not deal with microbial risk except in a passing fashion.</w:t>
            </w:r>
            <w:r w:rsidRPr="00E83B8E">
              <w:rPr>
                <w:rFonts w:ascii="Calibri" w:hAnsi="Calibri" w:cs="Calibri"/>
                <w:sz w:val="16"/>
                <w:szCs w:val="16"/>
              </w:rPr>
              <w:br/>
              <w:t>With respect to chemicals, a detailed methodology is given in Appendix A (p. 101) "Setting guidelines for chemicals in drinking water augmented with recycled water".  The methodology is based on the guidance in the Australian Drinking Water Guidelines and also makes reference to a hierarchy of other international drinking water guidelines (Box A2. p.103).  No process is described for the critical assessment of the other international guidelines.</w:t>
            </w:r>
          </w:p>
        </w:tc>
      </w:tr>
      <w:tr w:rsidR="00BF2DBF" w14:paraId="1991CEE5"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5FA205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Can grey literature such as government reports and policy documents be included? </w:t>
            </w:r>
          </w:p>
        </w:tc>
        <w:tc>
          <w:tcPr>
            <w:tcW w:w="879" w:type="dxa"/>
            <w:tcBorders>
              <w:top w:val="nil"/>
              <w:left w:val="nil"/>
              <w:bottom w:val="single" w:sz="8" w:space="0" w:color="B5DDDC"/>
              <w:right w:val="single" w:sz="8" w:space="0" w:color="B5DDDC"/>
            </w:tcBorders>
            <w:shd w:val="clear" w:color="000000" w:fill="FFFF00"/>
            <w:vAlign w:val="center"/>
            <w:hideMark/>
          </w:tcPr>
          <w:p w14:paraId="77B85C6F"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Yes</w:t>
            </w:r>
          </w:p>
        </w:tc>
        <w:tc>
          <w:tcPr>
            <w:tcW w:w="3373" w:type="dxa"/>
            <w:tcBorders>
              <w:top w:val="nil"/>
              <w:left w:val="nil"/>
              <w:bottom w:val="single" w:sz="8" w:space="0" w:color="B5DDDC"/>
              <w:right w:val="single" w:sz="8" w:space="0" w:color="B5DDDC"/>
            </w:tcBorders>
            <w:vAlign w:val="center"/>
            <w:hideMark/>
          </w:tcPr>
          <w:p w14:paraId="76BF078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Grey literature is cited in the document (e.g. other international drinking water guidelines in Box A2. p.103).</w:t>
            </w:r>
          </w:p>
        </w:tc>
      </w:tr>
      <w:tr w:rsidR="00BF2DBF" w14:paraId="05113CA1"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9BAE7D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there documentation and justification on the selection of a toxicological endpoint for use as point of departure for health-based guideline derivation?</w:t>
            </w:r>
          </w:p>
        </w:tc>
        <w:tc>
          <w:tcPr>
            <w:tcW w:w="879" w:type="dxa"/>
            <w:tcBorders>
              <w:top w:val="nil"/>
              <w:left w:val="nil"/>
              <w:bottom w:val="single" w:sz="8" w:space="0" w:color="B5DDDC"/>
              <w:right w:val="single" w:sz="8" w:space="0" w:color="B5DDDC"/>
            </w:tcBorders>
            <w:shd w:val="clear" w:color="000000" w:fill="FFFF00"/>
            <w:vAlign w:val="center"/>
            <w:hideMark/>
          </w:tcPr>
          <w:p w14:paraId="625D8D08"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 xml:space="preserve">Yes </w:t>
            </w:r>
          </w:p>
        </w:tc>
        <w:tc>
          <w:tcPr>
            <w:tcW w:w="3373" w:type="dxa"/>
            <w:tcBorders>
              <w:top w:val="nil"/>
              <w:left w:val="nil"/>
              <w:bottom w:val="single" w:sz="8" w:space="0" w:color="B5DDDC"/>
              <w:right w:val="single" w:sz="8" w:space="0" w:color="B5DDDC"/>
            </w:tcBorders>
            <w:vAlign w:val="center"/>
            <w:hideMark/>
          </w:tcPr>
          <w:p w14:paraId="39F848E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As noted above, this document does not deal with microbial risk except in a passing fashion.</w:t>
            </w:r>
            <w:r w:rsidRPr="00E83B8E">
              <w:rPr>
                <w:rFonts w:ascii="Calibri" w:hAnsi="Calibri" w:cs="Calibri"/>
                <w:sz w:val="16"/>
                <w:szCs w:val="16"/>
              </w:rPr>
              <w:br/>
              <w:t>With respect to chemicals, a detailed methodology is given in Appendix A (p. 101) "Setting guidelines for chemicals in drinking water augmented with recycled water".  The methodology is based on the guidance in the Australian Drinking Water Guidelines.</w:t>
            </w:r>
          </w:p>
        </w:tc>
      </w:tr>
      <w:tr w:rsidR="00BF2DBF" w14:paraId="2305D05E"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14FB240"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Evidence search</w:t>
            </w:r>
          </w:p>
        </w:tc>
        <w:tc>
          <w:tcPr>
            <w:tcW w:w="879" w:type="dxa"/>
            <w:tcBorders>
              <w:top w:val="nil"/>
              <w:left w:val="nil"/>
              <w:bottom w:val="single" w:sz="8" w:space="0" w:color="B5DDDC"/>
              <w:right w:val="single" w:sz="8" w:space="0" w:color="B5DDDC"/>
            </w:tcBorders>
            <w:shd w:val="clear" w:color="000000" w:fill="D6EAEB"/>
            <w:vAlign w:val="center"/>
            <w:hideMark/>
          </w:tcPr>
          <w:p w14:paraId="6975F8D8"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373" w:type="dxa"/>
            <w:tcBorders>
              <w:top w:val="nil"/>
              <w:left w:val="nil"/>
              <w:bottom w:val="single" w:sz="8" w:space="0" w:color="B5DDDC"/>
              <w:right w:val="single" w:sz="8" w:space="0" w:color="B5DDDC"/>
            </w:tcBorders>
            <w:shd w:val="clear" w:color="000000" w:fill="D6EAEB"/>
            <w:vAlign w:val="center"/>
            <w:hideMark/>
          </w:tcPr>
          <w:p w14:paraId="6DD86E21"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16B35E91"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1175AA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databases and other sources of evidence specified?</w:t>
            </w:r>
          </w:p>
        </w:tc>
        <w:tc>
          <w:tcPr>
            <w:tcW w:w="879" w:type="dxa"/>
            <w:tcBorders>
              <w:top w:val="nil"/>
              <w:left w:val="nil"/>
              <w:bottom w:val="single" w:sz="8" w:space="0" w:color="B5DDDC"/>
              <w:right w:val="single" w:sz="8" w:space="0" w:color="B5DDDC"/>
            </w:tcBorders>
            <w:vAlign w:val="center"/>
            <w:hideMark/>
          </w:tcPr>
          <w:p w14:paraId="67FE5EFC"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373" w:type="dxa"/>
            <w:tcBorders>
              <w:top w:val="nil"/>
              <w:left w:val="nil"/>
              <w:bottom w:val="single" w:sz="8" w:space="0" w:color="B5DDDC"/>
              <w:right w:val="single" w:sz="8" w:space="0" w:color="B5DDDC"/>
            </w:tcBorders>
            <w:vAlign w:val="center"/>
            <w:hideMark/>
          </w:tcPr>
          <w:p w14:paraId="248ED5F8"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05E5C88"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A3FA17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879" w:type="dxa"/>
            <w:tcBorders>
              <w:top w:val="nil"/>
              <w:left w:val="nil"/>
              <w:bottom w:val="single" w:sz="8" w:space="0" w:color="B5DDDC"/>
              <w:right w:val="single" w:sz="8" w:space="0" w:color="B5DDDC"/>
            </w:tcBorders>
            <w:vAlign w:val="center"/>
            <w:hideMark/>
          </w:tcPr>
          <w:p w14:paraId="762316D1"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373" w:type="dxa"/>
            <w:tcBorders>
              <w:top w:val="nil"/>
              <w:left w:val="nil"/>
              <w:bottom w:val="single" w:sz="8" w:space="0" w:color="B5DDDC"/>
              <w:right w:val="single" w:sz="8" w:space="0" w:color="B5DDDC"/>
            </w:tcBorders>
            <w:vAlign w:val="center"/>
            <w:hideMark/>
          </w:tcPr>
          <w:p w14:paraId="3B2F4B0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09E6714A"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F10931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it specified what date range the literature search covers? Is there a justification?</w:t>
            </w:r>
          </w:p>
        </w:tc>
        <w:tc>
          <w:tcPr>
            <w:tcW w:w="879" w:type="dxa"/>
            <w:tcBorders>
              <w:top w:val="nil"/>
              <w:left w:val="nil"/>
              <w:bottom w:val="single" w:sz="8" w:space="0" w:color="B5DDDC"/>
              <w:right w:val="single" w:sz="8" w:space="0" w:color="B5DDDC"/>
            </w:tcBorders>
            <w:vAlign w:val="center"/>
            <w:hideMark/>
          </w:tcPr>
          <w:p w14:paraId="19E7B05A"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68651BC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0F1A243"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894E3DF"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Are search terms and/or search strings specified? </w:t>
            </w:r>
          </w:p>
        </w:tc>
        <w:tc>
          <w:tcPr>
            <w:tcW w:w="879" w:type="dxa"/>
            <w:tcBorders>
              <w:top w:val="nil"/>
              <w:left w:val="nil"/>
              <w:bottom w:val="single" w:sz="8" w:space="0" w:color="B5DDDC"/>
              <w:right w:val="single" w:sz="8" w:space="0" w:color="B5DDDC"/>
            </w:tcBorders>
            <w:vAlign w:val="center"/>
            <w:hideMark/>
          </w:tcPr>
          <w:p w14:paraId="32F6C07F"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3F43A3D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3DD7EA0F"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0EAA36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Are there any other exclusion criteria for literature (e.g. publication language, publication dates)? If so, what are they and are they appropriate? </w:t>
            </w:r>
          </w:p>
        </w:tc>
        <w:tc>
          <w:tcPr>
            <w:tcW w:w="879" w:type="dxa"/>
            <w:tcBorders>
              <w:top w:val="nil"/>
              <w:left w:val="nil"/>
              <w:bottom w:val="single" w:sz="8" w:space="0" w:color="B5DDDC"/>
              <w:right w:val="single" w:sz="8" w:space="0" w:color="B5DDDC"/>
            </w:tcBorders>
            <w:vAlign w:val="center"/>
            <w:hideMark/>
          </w:tcPr>
          <w:p w14:paraId="748C8A8D"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4EAC2A1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50CEDE9"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F3B0749"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Critical appraisal methods and tools</w:t>
            </w:r>
          </w:p>
        </w:tc>
        <w:tc>
          <w:tcPr>
            <w:tcW w:w="879" w:type="dxa"/>
            <w:tcBorders>
              <w:top w:val="nil"/>
              <w:left w:val="nil"/>
              <w:bottom w:val="single" w:sz="8" w:space="0" w:color="B5DDDC"/>
              <w:right w:val="single" w:sz="8" w:space="0" w:color="B5DDDC"/>
            </w:tcBorders>
            <w:shd w:val="clear" w:color="000000" w:fill="D6EAEB"/>
            <w:vAlign w:val="center"/>
            <w:hideMark/>
          </w:tcPr>
          <w:p w14:paraId="36933A16"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373" w:type="dxa"/>
            <w:tcBorders>
              <w:top w:val="nil"/>
              <w:left w:val="nil"/>
              <w:bottom w:val="single" w:sz="8" w:space="0" w:color="B5DDDC"/>
              <w:right w:val="single" w:sz="8" w:space="0" w:color="B5DDDC"/>
            </w:tcBorders>
            <w:shd w:val="clear" w:color="000000" w:fill="D6EAEB"/>
            <w:vAlign w:val="center"/>
            <w:hideMark/>
          </w:tcPr>
          <w:p w14:paraId="49282B2B"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5CDEC5E1"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C0FBC96"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risk of bias of individual studies taken into consideration to assess internal validity?  If so, what tools are used? If not, was any method used to assess study quality?</w:t>
            </w:r>
          </w:p>
        </w:tc>
        <w:tc>
          <w:tcPr>
            <w:tcW w:w="879" w:type="dxa"/>
            <w:tcBorders>
              <w:top w:val="nil"/>
              <w:left w:val="nil"/>
              <w:bottom w:val="single" w:sz="8" w:space="0" w:color="B5DDDC"/>
              <w:right w:val="single" w:sz="8" w:space="0" w:color="B5DDDC"/>
            </w:tcBorders>
            <w:vAlign w:val="center"/>
            <w:hideMark/>
          </w:tcPr>
          <w:p w14:paraId="02C2C87F"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0592695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11DB92C3"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95A32D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879" w:type="dxa"/>
            <w:tcBorders>
              <w:top w:val="nil"/>
              <w:left w:val="nil"/>
              <w:bottom w:val="single" w:sz="8" w:space="0" w:color="B5DDDC"/>
              <w:right w:val="single" w:sz="8" w:space="0" w:color="B5DDDC"/>
            </w:tcBorders>
            <w:vAlign w:val="center"/>
            <w:hideMark/>
          </w:tcPr>
          <w:p w14:paraId="445CC15D"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3572D82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05C08631"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F99EB9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assess the overall certainty of the evidence and reach recommendations? If so, provide details.</w:t>
            </w:r>
          </w:p>
        </w:tc>
        <w:tc>
          <w:tcPr>
            <w:tcW w:w="879" w:type="dxa"/>
            <w:tcBorders>
              <w:top w:val="nil"/>
              <w:left w:val="nil"/>
              <w:bottom w:val="single" w:sz="8" w:space="0" w:color="B5DDDC"/>
              <w:right w:val="single" w:sz="8" w:space="0" w:color="B5DDDC"/>
            </w:tcBorders>
            <w:vAlign w:val="center"/>
            <w:hideMark/>
          </w:tcPr>
          <w:p w14:paraId="3EF04597"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22AA991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852C90B"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5E8B00F"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Derivation of health-based guideline values</w:t>
            </w:r>
          </w:p>
        </w:tc>
        <w:tc>
          <w:tcPr>
            <w:tcW w:w="879" w:type="dxa"/>
            <w:tcBorders>
              <w:top w:val="nil"/>
              <w:left w:val="nil"/>
              <w:bottom w:val="single" w:sz="8" w:space="0" w:color="B5DDDC"/>
              <w:right w:val="single" w:sz="8" w:space="0" w:color="B5DDDC"/>
            </w:tcBorders>
            <w:shd w:val="clear" w:color="000000" w:fill="D6EAEB"/>
            <w:vAlign w:val="center"/>
            <w:hideMark/>
          </w:tcPr>
          <w:p w14:paraId="0AB71A60"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373" w:type="dxa"/>
            <w:tcBorders>
              <w:top w:val="nil"/>
              <w:left w:val="nil"/>
              <w:bottom w:val="single" w:sz="8" w:space="0" w:color="B5DDDC"/>
              <w:right w:val="single" w:sz="8" w:space="0" w:color="B5DDDC"/>
            </w:tcBorders>
            <w:shd w:val="clear" w:color="000000" w:fill="D6EAEB"/>
            <w:vAlign w:val="center"/>
            <w:hideMark/>
          </w:tcPr>
          <w:p w14:paraId="2D7B9012"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592C33B0"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AF7A84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Is there justification for the choice of uncertainty and safety factors? </w:t>
            </w:r>
          </w:p>
        </w:tc>
        <w:tc>
          <w:tcPr>
            <w:tcW w:w="879" w:type="dxa"/>
            <w:tcBorders>
              <w:top w:val="nil"/>
              <w:left w:val="nil"/>
              <w:bottom w:val="single" w:sz="8" w:space="0" w:color="B5DDDC"/>
              <w:right w:val="single" w:sz="8" w:space="0" w:color="B5DDDC"/>
            </w:tcBorders>
            <w:shd w:val="clear" w:color="000000" w:fill="92D050"/>
            <w:vAlign w:val="center"/>
            <w:hideMark/>
          </w:tcPr>
          <w:p w14:paraId="29FF7A3F"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Yes</w:t>
            </w:r>
          </w:p>
        </w:tc>
        <w:tc>
          <w:tcPr>
            <w:tcW w:w="3373" w:type="dxa"/>
            <w:tcBorders>
              <w:top w:val="nil"/>
              <w:left w:val="nil"/>
              <w:bottom w:val="single" w:sz="8" w:space="0" w:color="B5DDDC"/>
              <w:right w:val="single" w:sz="8" w:space="0" w:color="B5DDDC"/>
            </w:tcBorders>
            <w:vAlign w:val="center"/>
            <w:hideMark/>
          </w:tcPr>
          <w:p w14:paraId="49017D2E" w14:textId="101363E9"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Described in Appendix A (p. 101) "Setting guidelines for chemicals in drinking water augmented with recycled water". </w:t>
            </w:r>
          </w:p>
        </w:tc>
      </w:tr>
      <w:tr w:rsidR="00BF2DBF" w14:paraId="53329DBD"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FC7C8F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Are the parameter value assumptions documented and explained?  </w:t>
            </w:r>
          </w:p>
        </w:tc>
        <w:tc>
          <w:tcPr>
            <w:tcW w:w="879" w:type="dxa"/>
            <w:tcBorders>
              <w:top w:val="nil"/>
              <w:left w:val="nil"/>
              <w:bottom w:val="single" w:sz="8" w:space="0" w:color="B5DDDC"/>
              <w:right w:val="single" w:sz="8" w:space="0" w:color="B5DDDC"/>
            </w:tcBorders>
            <w:shd w:val="clear" w:color="000000" w:fill="92D050"/>
            <w:vAlign w:val="center"/>
            <w:hideMark/>
          </w:tcPr>
          <w:p w14:paraId="7E74B5DD"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Yes</w:t>
            </w:r>
          </w:p>
        </w:tc>
        <w:tc>
          <w:tcPr>
            <w:tcW w:w="3373" w:type="dxa"/>
            <w:tcBorders>
              <w:top w:val="nil"/>
              <w:left w:val="nil"/>
              <w:bottom w:val="single" w:sz="8" w:space="0" w:color="B5DDDC"/>
              <w:right w:val="single" w:sz="8" w:space="0" w:color="B5DDDC"/>
            </w:tcBorders>
            <w:vAlign w:val="center"/>
            <w:hideMark/>
          </w:tcPr>
          <w:p w14:paraId="5E71EA3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Parameter value assumptions for toxicological data are listed and referenced, although this is not relevant for microbial risk.</w:t>
            </w:r>
          </w:p>
        </w:tc>
      </w:tr>
      <w:tr w:rsidR="00BF2DBF" w14:paraId="0F3EB617"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7DA352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the mathematical workings/algorithms clearly documented and explained?</w:t>
            </w:r>
          </w:p>
        </w:tc>
        <w:tc>
          <w:tcPr>
            <w:tcW w:w="879" w:type="dxa"/>
            <w:tcBorders>
              <w:top w:val="nil"/>
              <w:left w:val="nil"/>
              <w:bottom w:val="single" w:sz="8" w:space="0" w:color="B5DDDC"/>
              <w:right w:val="single" w:sz="8" w:space="0" w:color="B5DDDC"/>
            </w:tcBorders>
            <w:shd w:val="clear" w:color="000000" w:fill="92D050"/>
            <w:vAlign w:val="center"/>
            <w:hideMark/>
          </w:tcPr>
          <w:p w14:paraId="6934E1D1"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Yes</w:t>
            </w:r>
          </w:p>
        </w:tc>
        <w:tc>
          <w:tcPr>
            <w:tcW w:w="3373" w:type="dxa"/>
            <w:tcBorders>
              <w:top w:val="nil"/>
              <w:left w:val="nil"/>
              <w:bottom w:val="single" w:sz="8" w:space="0" w:color="B5DDDC"/>
              <w:right w:val="single" w:sz="8" w:space="0" w:color="B5DDDC"/>
            </w:tcBorders>
            <w:vAlign w:val="center"/>
            <w:hideMark/>
          </w:tcPr>
          <w:p w14:paraId="2CC7FCE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Guideline derivation algorithms for chemicals are clearly described.  Microbial issues are given only passing reference.</w:t>
            </w:r>
          </w:p>
        </w:tc>
      </w:tr>
      <w:tr w:rsidR="00BF2DBF" w14:paraId="2E0D902A"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3DC475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take into consideration non-health related matters to account for feasibility of implementing the guideline values (e.g. measurement attainability)?</w:t>
            </w:r>
          </w:p>
        </w:tc>
        <w:tc>
          <w:tcPr>
            <w:tcW w:w="879" w:type="dxa"/>
            <w:tcBorders>
              <w:top w:val="nil"/>
              <w:left w:val="nil"/>
              <w:bottom w:val="single" w:sz="8" w:space="0" w:color="B5DDDC"/>
              <w:right w:val="single" w:sz="8" w:space="0" w:color="B5DDDC"/>
            </w:tcBorders>
            <w:vAlign w:val="center"/>
            <w:hideMark/>
          </w:tcPr>
          <w:p w14:paraId="64AA2DF8"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6FB2810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BB77B2B"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96056D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879" w:type="dxa"/>
            <w:tcBorders>
              <w:top w:val="nil"/>
              <w:left w:val="nil"/>
              <w:bottom w:val="single" w:sz="8" w:space="0" w:color="B5DDDC"/>
              <w:right w:val="single" w:sz="8" w:space="0" w:color="B5DDDC"/>
            </w:tcBorders>
            <w:vAlign w:val="center"/>
            <w:hideMark/>
          </w:tcPr>
          <w:p w14:paraId="5FEFC600"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0C8BD6A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 minor reference to mode of action occurs on p. 113 in reference to genotoxicity, however no clear reference to the use of mechanistic, or key events in adverse outcome pathways in deriving health-based guideline values is included.</w:t>
            </w:r>
          </w:p>
        </w:tc>
      </w:tr>
      <w:tr w:rsidR="00BF2DBF" w14:paraId="7A08E448"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8FD1608"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If expert judgement is required, is the process documented and published?</w:t>
            </w:r>
          </w:p>
        </w:tc>
        <w:tc>
          <w:tcPr>
            <w:tcW w:w="879" w:type="dxa"/>
            <w:tcBorders>
              <w:top w:val="nil"/>
              <w:left w:val="nil"/>
              <w:bottom w:val="single" w:sz="8" w:space="0" w:color="B5DDDC"/>
              <w:right w:val="single" w:sz="8" w:space="0" w:color="B5DDDC"/>
            </w:tcBorders>
            <w:vAlign w:val="center"/>
            <w:hideMark/>
          </w:tcPr>
          <w:p w14:paraId="20432306"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4AA3693B"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114523BE"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22A94EB"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dose response modelling (e.g. BMDL) routinely used?</w:t>
            </w:r>
          </w:p>
        </w:tc>
        <w:tc>
          <w:tcPr>
            <w:tcW w:w="879" w:type="dxa"/>
            <w:tcBorders>
              <w:top w:val="nil"/>
              <w:left w:val="nil"/>
              <w:bottom w:val="single" w:sz="8" w:space="0" w:color="B5DDDC"/>
              <w:right w:val="single" w:sz="8" w:space="0" w:color="B5DDDC"/>
            </w:tcBorders>
            <w:vAlign w:val="center"/>
            <w:hideMark/>
          </w:tcPr>
          <w:p w14:paraId="769FD176"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373" w:type="dxa"/>
            <w:tcBorders>
              <w:top w:val="nil"/>
              <w:left w:val="nil"/>
              <w:bottom w:val="single" w:sz="8" w:space="0" w:color="B5DDDC"/>
              <w:right w:val="single" w:sz="8" w:space="0" w:color="B5DDDC"/>
            </w:tcBorders>
            <w:vAlign w:val="center"/>
            <w:hideMark/>
          </w:tcPr>
          <w:p w14:paraId="6C3390C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 for chemicals (although is it considered for pathogens in the context for QMRA).</w:t>
            </w:r>
          </w:p>
        </w:tc>
      </w:tr>
      <w:tr w:rsidR="00BF2DBF" w14:paraId="64F782FF"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478EB98"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Has the organisation’s policy for dealing with substances for which a non-threshold mode of action may be applicable in humans been articulated and recorded?</w:t>
            </w:r>
          </w:p>
        </w:tc>
        <w:tc>
          <w:tcPr>
            <w:tcW w:w="879" w:type="dxa"/>
            <w:tcBorders>
              <w:top w:val="nil"/>
              <w:left w:val="nil"/>
              <w:bottom w:val="single" w:sz="8" w:space="0" w:color="B5DDDC"/>
              <w:right w:val="single" w:sz="8" w:space="0" w:color="B5DDDC"/>
            </w:tcBorders>
            <w:shd w:val="clear" w:color="000000" w:fill="92D050"/>
            <w:vAlign w:val="center"/>
            <w:hideMark/>
          </w:tcPr>
          <w:p w14:paraId="4DF2E934"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Yes</w:t>
            </w:r>
          </w:p>
        </w:tc>
        <w:tc>
          <w:tcPr>
            <w:tcW w:w="3373" w:type="dxa"/>
            <w:tcBorders>
              <w:top w:val="nil"/>
              <w:left w:val="nil"/>
              <w:bottom w:val="single" w:sz="8" w:space="0" w:color="B5DDDC"/>
              <w:right w:val="single" w:sz="8" w:space="0" w:color="B5DDDC"/>
            </w:tcBorders>
            <w:vAlign w:val="center"/>
            <w:hideMark/>
          </w:tcPr>
          <w:p w14:paraId="7AE9589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Appendix A (p. 101) provides alternative guideline derivations algorithms for threshold and non-threshold substances.</w:t>
            </w:r>
          </w:p>
        </w:tc>
      </w:tr>
      <w:tr w:rsidR="00BF2DBF" w14:paraId="10AC4A9B"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669660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If applicable: For carcinogens, what is the level of cancer risk used by the organisation to set the health-based guideline value?</w:t>
            </w:r>
          </w:p>
        </w:tc>
        <w:tc>
          <w:tcPr>
            <w:tcW w:w="879" w:type="dxa"/>
            <w:tcBorders>
              <w:top w:val="nil"/>
              <w:left w:val="nil"/>
              <w:bottom w:val="single" w:sz="8" w:space="0" w:color="B5DDDC"/>
              <w:right w:val="single" w:sz="8" w:space="0" w:color="B5DDDC"/>
            </w:tcBorders>
            <w:vAlign w:val="center"/>
            <w:hideMark/>
          </w:tcPr>
          <w:p w14:paraId="147CCC67"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373" w:type="dxa"/>
            <w:tcBorders>
              <w:top w:val="nil"/>
              <w:left w:val="nil"/>
              <w:bottom w:val="single" w:sz="8" w:space="0" w:color="B5DDDC"/>
              <w:right w:val="single" w:sz="8" w:space="0" w:color="B5DDDC"/>
            </w:tcBorders>
            <w:vAlign w:val="center"/>
            <w:hideMark/>
          </w:tcPr>
          <w:p w14:paraId="12BA506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 2 x 10</w:t>
            </w:r>
            <w:r w:rsidRPr="00E83B8E">
              <w:rPr>
                <w:rFonts w:ascii="Calibri" w:hAnsi="Calibri" w:cs="Calibri"/>
                <w:sz w:val="16"/>
                <w:szCs w:val="16"/>
                <w:vertAlign w:val="superscript"/>
              </w:rPr>
              <w:t xml:space="preserve">-6 </w:t>
            </w:r>
            <w:r w:rsidRPr="00E83B8E">
              <w:rPr>
                <w:rFonts w:ascii="Calibri" w:hAnsi="Calibri" w:cs="Calibri"/>
                <w:sz w:val="16"/>
                <w:szCs w:val="16"/>
              </w:rPr>
              <w:t>(p. 15 and p.110), refers to ADWG [Although this is not relevant to the context of microbial risk which is the focus of this review.]</w:t>
            </w:r>
          </w:p>
        </w:tc>
      </w:tr>
      <w:tr w:rsidR="00BF2DBF" w14:paraId="0C17831F"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CB6CA17"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Comments</w:t>
            </w:r>
          </w:p>
        </w:tc>
        <w:tc>
          <w:tcPr>
            <w:tcW w:w="879" w:type="dxa"/>
            <w:tcBorders>
              <w:top w:val="nil"/>
              <w:left w:val="nil"/>
              <w:bottom w:val="single" w:sz="8" w:space="0" w:color="B5DDDC"/>
              <w:right w:val="single" w:sz="8" w:space="0" w:color="B5DDDC"/>
            </w:tcBorders>
            <w:shd w:val="clear" w:color="000000" w:fill="D6EAEB"/>
            <w:vAlign w:val="center"/>
            <w:hideMark/>
          </w:tcPr>
          <w:p w14:paraId="4B73AD85"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373" w:type="dxa"/>
            <w:tcBorders>
              <w:top w:val="nil"/>
              <w:left w:val="nil"/>
              <w:bottom w:val="single" w:sz="8" w:space="0" w:color="B5DDDC"/>
              <w:right w:val="single" w:sz="8" w:space="0" w:color="B5DDDC"/>
            </w:tcBorders>
            <w:shd w:val="clear" w:color="000000" w:fill="D6EAEB"/>
            <w:vAlign w:val="center"/>
            <w:hideMark/>
          </w:tcPr>
          <w:p w14:paraId="2FD4A700"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0BECA97C" w14:textId="77777777" w:rsidTr="00602D1D">
        <w:trPr>
          <w:trHeight w:val="340"/>
        </w:trPr>
        <w:tc>
          <w:tcPr>
            <w:tcW w:w="3647" w:type="dxa"/>
            <w:tcBorders>
              <w:top w:val="nil"/>
              <w:left w:val="single" w:sz="8" w:space="0" w:color="B5DDDC"/>
              <w:bottom w:val="single" w:sz="8" w:space="0" w:color="B5DDDC"/>
              <w:right w:val="single" w:sz="8" w:space="0" w:color="B5DDDC"/>
            </w:tcBorders>
            <w:shd w:val="clear" w:color="000000" w:fill="D6EAEB"/>
            <w:noWrap/>
            <w:vAlign w:val="center"/>
            <w:hideMark/>
          </w:tcPr>
          <w:p w14:paraId="7D0DE0C0" w14:textId="4EE16C6D" w:rsidR="009244A6" w:rsidRPr="00E83B8E" w:rsidRDefault="00992883" w:rsidP="009244A6">
            <w:pPr>
              <w:spacing w:before="0" w:after="0" w:line="240" w:lineRule="auto"/>
              <w:outlineLvl w:val="0"/>
              <w:rPr>
                <w:rFonts w:ascii="Calibri" w:hAnsi="Calibri" w:cs="Calibri"/>
                <w:sz w:val="16"/>
                <w:szCs w:val="16"/>
              </w:rPr>
            </w:pPr>
            <w:r w:rsidRPr="00E83B8E">
              <w:rPr>
                <w:rFonts w:ascii="Calibri" w:hAnsi="Calibri" w:cs="Calibri"/>
                <w:sz w:val="16"/>
                <w:szCs w:val="16"/>
              </w:rPr>
              <w:t> Comments</w:t>
            </w:r>
          </w:p>
        </w:tc>
        <w:tc>
          <w:tcPr>
            <w:tcW w:w="4252" w:type="dxa"/>
            <w:gridSpan w:val="2"/>
            <w:tcBorders>
              <w:top w:val="nil"/>
              <w:left w:val="nil"/>
              <w:bottom w:val="single" w:sz="8" w:space="0" w:color="B5DDDC"/>
              <w:right w:val="single" w:sz="8" w:space="0" w:color="B5DDDC"/>
            </w:tcBorders>
            <w:noWrap/>
            <w:vAlign w:val="center"/>
            <w:hideMark/>
          </w:tcPr>
          <w:p w14:paraId="37C49749" w14:textId="3C444124" w:rsidR="009244A6"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The AGWR Phase 2 guidelines mainly address the gap in the phase 1 guidelines with respect to the derivation of chemical guidelines for recycled water.  The phase 2 guidelines make only passing reference to microbial risk. With respect to informing responses to the primary and secondary research questions</w:t>
            </w:r>
            <w:r w:rsidR="00AD7251">
              <w:rPr>
                <w:rFonts w:ascii="Calibri" w:hAnsi="Calibri" w:cs="Calibri"/>
                <w:sz w:val="16"/>
                <w:szCs w:val="16"/>
              </w:rPr>
              <w:t xml:space="preserve"> of this narrative review</w:t>
            </w:r>
            <w:r w:rsidRPr="00E83B8E">
              <w:rPr>
                <w:rFonts w:ascii="Calibri" w:hAnsi="Calibri" w:cs="Calibri"/>
                <w:sz w:val="16"/>
                <w:szCs w:val="16"/>
              </w:rPr>
              <w:t>, they do not provide significant useful information. On that basis the guidelines are excluded from consideration for th</w:t>
            </w:r>
            <w:r w:rsidR="00AD7251">
              <w:rPr>
                <w:rFonts w:ascii="Calibri" w:hAnsi="Calibri" w:cs="Calibri"/>
                <w:sz w:val="16"/>
                <w:szCs w:val="16"/>
              </w:rPr>
              <w:t>is</w:t>
            </w:r>
            <w:r w:rsidRPr="00E83B8E">
              <w:rPr>
                <w:rFonts w:ascii="Calibri" w:hAnsi="Calibri" w:cs="Calibri"/>
                <w:sz w:val="16"/>
                <w:szCs w:val="16"/>
              </w:rPr>
              <w:t xml:space="preserve"> narrative review.</w:t>
            </w:r>
          </w:p>
        </w:tc>
      </w:tr>
      <w:tr w:rsidR="00BF2DBF" w14:paraId="791D9819"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noWrap/>
            <w:vAlign w:val="center"/>
            <w:hideMark/>
          </w:tcPr>
          <w:p w14:paraId="112EA4F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Useful for answering primary research question?</w:t>
            </w:r>
          </w:p>
        </w:tc>
        <w:tc>
          <w:tcPr>
            <w:tcW w:w="879" w:type="dxa"/>
            <w:tcBorders>
              <w:top w:val="nil"/>
              <w:left w:val="nil"/>
              <w:bottom w:val="single" w:sz="12" w:space="0" w:color="B5DDDC"/>
              <w:right w:val="single" w:sz="8" w:space="0" w:color="B5DDDC"/>
            </w:tcBorders>
            <w:shd w:val="clear" w:color="000000" w:fill="FFC7CE"/>
            <w:vAlign w:val="center"/>
            <w:hideMark/>
          </w:tcPr>
          <w:p w14:paraId="457C0E18" w14:textId="77777777" w:rsidR="00E83B8E" w:rsidRPr="00E83B8E" w:rsidRDefault="00992883" w:rsidP="00E83B8E">
            <w:pPr>
              <w:spacing w:before="0" w:after="0" w:line="240" w:lineRule="auto"/>
              <w:jc w:val="center"/>
              <w:outlineLvl w:val="0"/>
              <w:rPr>
                <w:rFonts w:ascii="Calibri" w:hAnsi="Calibri" w:cs="Calibri"/>
                <w:i/>
                <w:iCs/>
                <w:color w:val="9C0006"/>
                <w:sz w:val="16"/>
                <w:szCs w:val="16"/>
              </w:rPr>
            </w:pPr>
            <w:r w:rsidRPr="00E83B8E">
              <w:rPr>
                <w:rFonts w:ascii="Calibri" w:hAnsi="Calibri" w:cs="Calibri"/>
                <w:i/>
                <w:iCs/>
                <w:color w:val="9C0006"/>
                <w:sz w:val="16"/>
                <w:szCs w:val="16"/>
              </w:rPr>
              <w:t>No</w:t>
            </w:r>
          </w:p>
        </w:tc>
        <w:tc>
          <w:tcPr>
            <w:tcW w:w="3373" w:type="dxa"/>
            <w:tcBorders>
              <w:top w:val="nil"/>
              <w:left w:val="nil"/>
              <w:bottom w:val="single" w:sz="8" w:space="0" w:color="B5DDDC"/>
              <w:right w:val="single" w:sz="8" w:space="0" w:color="B5DDDC"/>
            </w:tcBorders>
            <w:shd w:val="clear" w:color="000000" w:fill="FFC7CE"/>
            <w:vAlign w:val="center"/>
            <w:hideMark/>
          </w:tcPr>
          <w:p w14:paraId="4335918D" w14:textId="77777777" w:rsidR="00E83B8E" w:rsidRPr="00E83B8E" w:rsidRDefault="00992883" w:rsidP="00E83B8E">
            <w:pPr>
              <w:spacing w:before="0" w:after="0" w:line="240" w:lineRule="auto"/>
              <w:jc w:val="center"/>
              <w:outlineLvl w:val="0"/>
              <w:rPr>
                <w:rFonts w:ascii="Calibri" w:hAnsi="Calibri" w:cs="Calibri"/>
                <w:i/>
                <w:iCs/>
                <w:color w:val="9C0006"/>
                <w:sz w:val="16"/>
                <w:szCs w:val="16"/>
              </w:rPr>
            </w:pPr>
            <w:r w:rsidRPr="00E83B8E">
              <w:rPr>
                <w:rFonts w:ascii="Calibri" w:hAnsi="Calibri" w:cs="Calibri"/>
                <w:i/>
                <w:iCs/>
                <w:color w:val="9C0006"/>
                <w:sz w:val="16"/>
                <w:szCs w:val="16"/>
              </w:rPr>
              <w:t>Exclude from further review</w:t>
            </w:r>
          </w:p>
        </w:tc>
      </w:tr>
      <w:tr w:rsidR="00BF2DBF" w14:paraId="649F0BEC" w14:textId="77777777" w:rsidTr="00DC780A">
        <w:trPr>
          <w:trHeight w:val="340"/>
        </w:trPr>
        <w:tc>
          <w:tcPr>
            <w:tcW w:w="3647" w:type="dxa"/>
            <w:tcBorders>
              <w:top w:val="nil"/>
              <w:left w:val="single" w:sz="8" w:space="0" w:color="B5DDDC"/>
              <w:bottom w:val="single" w:sz="12" w:space="0" w:color="B5DDDC"/>
              <w:right w:val="single" w:sz="8" w:space="0" w:color="B5DDDC"/>
            </w:tcBorders>
            <w:shd w:val="clear" w:color="000000" w:fill="D6EAEB"/>
            <w:noWrap/>
            <w:vAlign w:val="center"/>
            <w:hideMark/>
          </w:tcPr>
          <w:p w14:paraId="7F60FB0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Useful for answering secondary research questions?</w:t>
            </w:r>
          </w:p>
        </w:tc>
        <w:tc>
          <w:tcPr>
            <w:tcW w:w="879" w:type="dxa"/>
            <w:tcBorders>
              <w:top w:val="single" w:sz="8" w:space="0" w:color="B5DDDC"/>
              <w:left w:val="nil"/>
              <w:bottom w:val="single" w:sz="12" w:space="0" w:color="B5DDDC"/>
              <w:right w:val="single" w:sz="8" w:space="0" w:color="B5DDDC"/>
            </w:tcBorders>
            <w:shd w:val="clear" w:color="000000" w:fill="FFC7CE"/>
            <w:vAlign w:val="center"/>
            <w:hideMark/>
          </w:tcPr>
          <w:p w14:paraId="468B36CD" w14:textId="77777777" w:rsidR="00E83B8E" w:rsidRPr="00E83B8E" w:rsidRDefault="00992883" w:rsidP="00E83B8E">
            <w:pPr>
              <w:spacing w:before="0" w:after="0" w:line="240" w:lineRule="auto"/>
              <w:jc w:val="center"/>
              <w:outlineLvl w:val="0"/>
              <w:rPr>
                <w:rFonts w:ascii="Calibri" w:hAnsi="Calibri" w:cs="Calibri"/>
                <w:i/>
                <w:iCs/>
                <w:color w:val="9C0006"/>
                <w:sz w:val="16"/>
                <w:szCs w:val="16"/>
              </w:rPr>
            </w:pPr>
            <w:r w:rsidRPr="00E83B8E">
              <w:rPr>
                <w:rFonts w:ascii="Calibri" w:hAnsi="Calibri" w:cs="Calibri"/>
                <w:i/>
                <w:iCs/>
                <w:color w:val="9C0006"/>
                <w:sz w:val="16"/>
                <w:szCs w:val="16"/>
              </w:rPr>
              <w:t>No</w:t>
            </w:r>
          </w:p>
        </w:tc>
        <w:tc>
          <w:tcPr>
            <w:tcW w:w="3373" w:type="dxa"/>
            <w:tcBorders>
              <w:top w:val="nil"/>
              <w:left w:val="nil"/>
              <w:bottom w:val="single" w:sz="8" w:space="0" w:color="B5DDDC"/>
              <w:right w:val="single" w:sz="8" w:space="0" w:color="B5DDDC"/>
            </w:tcBorders>
            <w:shd w:val="clear" w:color="000000" w:fill="FFC7CE"/>
            <w:vAlign w:val="center"/>
            <w:hideMark/>
          </w:tcPr>
          <w:p w14:paraId="65C228AB" w14:textId="77777777" w:rsidR="00E83B8E" w:rsidRPr="00E83B8E" w:rsidRDefault="00992883" w:rsidP="00E83B8E">
            <w:pPr>
              <w:spacing w:before="0" w:after="0" w:line="240" w:lineRule="auto"/>
              <w:jc w:val="center"/>
              <w:outlineLvl w:val="0"/>
              <w:rPr>
                <w:rFonts w:ascii="Calibri" w:hAnsi="Calibri" w:cs="Calibri"/>
                <w:i/>
                <w:iCs/>
                <w:color w:val="9C0006"/>
                <w:sz w:val="16"/>
                <w:szCs w:val="16"/>
              </w:rPr>
            </w:pPr>
            <w:r w:rsidRPr="00E83B8E">
              <w:rPr>
                <w:rFonts w:ascii="Calibri" w:hAnsi="Calibri" w:cs="Calibri"/>
                <w:i/>
                <w:iCs/>
                <w:color w:val="9C0006"/>
                <w:sz w:val="16"/>
                <w:szCs w:val="16"/>
              </w:rPr>
              <w:t>Exclude from further review</w:t>
            </w:r>
          </w:p>
        </w:tc>
      </w:tr>
    </w:tbl>
    <w:p w14:paraId="16588C2C" w14:textId="200FF879" w:rsidR="006351FF" w:rsidRDefault="006351FF" w:rsidP="006351FF"/>
    <w:p w14:paraId="1FBC08B5" w14:textId="77777777" w:rsidR="00CF2D31" w:rsidRDefault="00CF2D31" w:rsidP="006351FF"/>
    <w:p w14:paraId="732A2F3E" w14:textId="77777777" w:rsidR="006351FF" w:rsidRDefault="00992883" w:rsidP="006351FF">
      <w:pPr>
        <w:pStyle w:val="Heading3"/>
      </w:pPr>
      <w:bookmarkStart w:id="482" w:name="_Toc106901102"/>
      <w:r>
        <w:t>G12: NZMoH (2018)</w:t>
      </w:r>
      <w:bookmarkEnd w:id="482"/>
    </w:p>
    <w:p w14:paraId="2F129FB1" w14:textId="77777777" w:rsidR="006351FF" w:rsidRDefault="00992883" w:rsidP="00475C35">
      <w:pPr>
        <w:pStyle w:val="Heading4"/>
      </w:pPr>
      <w:bookmarkStart w:id="483" w:name="_Toc106901103"/>
      <w:r w:rsidRPr="008F7938">
        <w:t>Quality assessment</w:t>
      </w:r>
      <w:bookmarkEnd w:id="483"/>
    </w:p>
    <w:tbl>
      <w:tblPr>
        <w:tblW w:w="7899" w:type="dxa"/>
        <w:tblInd w:w="29" w:type="dxa"/>
        <w:tblLayout w:type="fixed"/>
        <w:tblCellMar>
          <w:left w:w="28" w:type="dxa"/>
          <w:right w:w="28" w:type="dxa"/>
        </w:tblCellMar>
        <w:tblLook w:val="04A0" w:firstRow="1" w:lastRow="0" w:firstColumn="1" w:lastColumn="0" w:noHBand="0" w:noVBand="1"/>
      </w:tblPr>
      <w:tblGrid>
        <w:gridCol w:w="3647"/>
        <w:gridCol w:w="850"/>
        <w:gridCol w:w="3402"/>
      </w:tblGrid>
      <w:tr w:rsidR="00BF2DBF" w14:paraId="7877C7BB" w14:textId="77777777" w:rsidTr="00DC780A">
        <w:trPr>
          <w:trHeight w:val="340"/>
          <w:tblHeader/>
        </w:trPr>
        <w:tc>
          <w:tcPr>
            <w:tcW w:w="3647"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7D5F7FB1" w14:textId="77777777" w:rsidR="00E83B8E" w:rsidRPr="00E83B8E" w:rsidRDefault="00992883" w:rsidP="00E83B8E">
            <w:pPr>
              <w:spacing w:before="0" w:after="0" w:line="240" w:lineRule="auto"/>
              <w:outlineLvl w:val="0"/>
              <w:rPr>
                <w:rFonts w:ascii="Calibri" w:hAnsi="Calibri" w:cs="Calibri"/>
                <w:b/>
                <w:bCs/>
                <w:color w:val="008000"/>
                <w:sz w:val="16"/>
                <w:szCs w:val="16"/>
              </w:rPr>
            </w:pPr>
            <w:r w:rsidRPr="00E83B8E">
              <w:rPr>
                <w:rFonts w:ascii="Calibri" w:hAnsi="Calibri" w:cs="Calibri"/>
                <w:b/>
                <w:bCs/>
                <w:color w:val="008000"/>
                <w:sz w:val="16"/>
                <w:szCs w:val="16"/>
              </w:rPr>
              <w:t>Criteria</w:t>
            </w:r>
          </w:p>
        </w:tc>
        <w:tc>
          <w:tcPr>
            <w:tcW w:w="850" w:type="dxa"/>
            <w:tcBorders>
              <w:top w:val="single" w:sz="8" w:space="0" w:color="B5DDDC"/>
              <w:left w:val="nil"/>
              <w:bottom w:val="single" w:sz="8" w:space="0" w:color="B5DDDC"/>
              <w:right w:val="single" w:sz="8" w:space="0" w:color="B5DDDC"/>
            </w:tcBorders>
            <w:shd w:val="clear" w:color="000000" w:fill="B5DDDC"/>
            <w:vAlign w:val="center"/>
            <w:hideMark/>
          </w:tcPr>
          <w:p w14:paraId="53B2A5AE" w14:textId="77777777" w:rsidR="00E83B8E" w:rsidRPr="00E83B8E" w:rsidRDefault="00992883" w:rsidP="00E83B8E">
            <w:pPr>
              <w:spacing w:before="0" w:after="0" w:line="240" w:lineRule="auto"/>
              <w:jc w:val="center"/>
              <w:outlineLvl w:val="0"/>
              <w:rPr>
                <w:rFonts w:ascii="Calibri" w:hAnsi="Calibri" w:cs="Calibri"/>
                <w:b/>
                <w:bCs/>
                <w:color w:val="008000"/>
                <w:sz w:val="16"/>
                <w:szCs w:val="16"/>
              </w:rPr>
            </w:pPr>
            <w:r w:rsidRPr="00E83B8E">
              <w:rPr>
                <w:rFonts w:ascii="Calibri" w:hAnsi="Calibri" w:cs="Calibri"/>
                <w:b/>
                <w:bCs/>
                <w:color w:val="008000"/>
                <w:sz w:val="16"/>
                <w:szCs w:val="16"/>
              </w:rPr>
              <w:t>Assessment</w:t>
            </w:r>
          </w:p>
        </w:tc>
        <w:tc>
          <w:tcPr>
            <w:tcW w:w="3402" w:type="dxa"/>
            <w:tcBorders>
              <w:top w:val="single" w:sz="8" w:space="0" w:color="B5DDDC"/>
              <w:left w:val="nil"/>
              <w:bottom w:val="single" w:sz="8" w:space="0" w:color="B5DDDC"/>
              <w:right w:val="single" w:sz="8" w:space="0" w:color="B5DDDC"/>
            </w:tcBorders>
            <w:shd w:val="clear" w:color="000000" w:fill="B5DDDC"/>
            <w:vAlign w:val="center"/>
            <w:hideMark/>
          </w:tcPr>
          <w:p w14:paraId="078AF222" w14:textId="77777777" w:rsidR="00E83B8E" w:rsidRPr="00E83B8E" w:rsidRDefault="00992883" w:rsidP="00E83B8E">
            <w:pPr>
              <w:spacing w:before="0" w:after="0" w:line="240" w:lineRule="auto"/>
              <w:jc w:val="center"/>
              <w:outlineLvl w:val="0"/>
              <w:rPr>
                <w:rFonts w:ascii="Calibri" w:hAnsi="Calibri" w:cs="Calibri"/>
                <w:b/>
                <w:bCs/>
                <w:color w:val="008000"/>
                <w:sz w:val="16"/>
                <w:szCs w:val="16"/>
              </w:rPr>
            </w:pPr>
            <w:r w:rsidRPr="00E83B8E">
              <w:rPr>
                <w:rFonts w:ascii="Calibri" w:hAnsi="Calibri" w:cs="Calibri"/>
                <w:b/>
                <w:bCs/>
                <w:color w:val="008000"/>
                <w:sz w:val="16"/>
                <w:szCs w:val="16"/>
              </w:rPr>
              <w:t>G12: NZ MoH 2018, Regional assessment</w:t>
            </w:r>
          </w:p>
        </w:tc>
      </w:tr>
      <w:tr w:rsidR="00BF2DBF" w14:paraId="472787DB"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63658C8" w14:textId="77777777" w:rsidR="00E83B8E" w:rsidRPr="00E83B8E" w:rsidRDefault="00992883" w:rsidP="00E83B8E">
            <w:pPr>
              <w:spacing w:before="0" w:after="0" w:line="240" w:lineRule="auto"/>
              <w:outlineLvl w:val="0"/>
              <w:rPr>
                <w:rFonts w:ascii="Calibri" w:hAnsi="Calibri" w:cs="Calibri"/>
                <w:b/>
                <w:bCs/>
                <w:color w:val="000000"/>
                <w:sz w:val="16"/>
                <w:szCs w:val="16"/>
              </w:rPr>
            </w:pPr>
            <w:r w:rsidRPr="00E83B8E">
              <w:rPr>
                <w:rFonts w:ascii="Calibri" w:hAnsi="Calibri" w:cs="Calibri"/>
                <w:b/>
                <w:bCs/>
                <w:color w:val="000000"/>
                <w:sz w:val="16"/>
                <w:szCs w:val="16"/>
              </w:rPr>
              <w:t>Overall guidance/advice development process</w:t>
            </w:r>
          </w:p>
        </w:tc>
        <w:tc>
          <w:tcPr>
            <w:tcW w:w="850" w:type="dxa"/>
            <w:tcBorders>
              <w:top w:val="nil"/>
              <w:left w:val="nil"/>
              <w:bottom w:val="single" w:sz="8" w:space="0" w:color="B5DDDC"/>
              <w:right w:val="single" w:sz="8" w:space="0" w:color="B5DDDC"/>
            </w:tcBorders>
            <w:shd w:val="clear" w:color="000000" w:fill="D6EAEB"/>
            <w:vAlign w:val="center"/>
            <w:hideMark/>
          </w:tcPr>
          <w:p w14:paraId="0DF8B046" w14:textId="77777777" w:rsidR="00E83B8E" w:rsidRPr="00E83B8E" w:rsidRDefault="00992883" w:rsidP="00E83B8E">
            <w:pPr>
              <w:spacing w:before="0" w:after="0" w:line="240" w:lineRule="auto"/>
              <w:outlineLvl w:val="0"/>
              <w:rPr>
                <w:rFonts w:ascii="Calibri" w:hAnsi="Calibri" w:cs="Calibri"/>
                <w:b/>
                <w:bCs/>
                <w:color w:val="000000"/>
                <w:sz w:val="16"/>
                <w:szCs w:val="16"/>
              </w:rPr>
            </w:pPr>
            <w:r w:rsidRPr="00E83B8E">
              <w:rPr>
                <w:rFonts w:ascii="Calibri" w:hAnsi="Calibri" w:cs="Calibri"/>
                <w:b/>
                <w:bCs/>
                <w:color w:val="000000"/>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188F2913" w14:textId="77777777" w:rsidR="00E83B8E" w:rsidRPr="00E83B8E" w:rsidRDefault="00992883" w:rsidP="00E83B8E">
            <w:pPr>
              <w:spacing w:before="0" w:after="0" w:line="240" w:lineRule="auto"/>
              <w:outlineLvl w:val="0"/>
              <w:rPr>
                <w:rFonts w:ascii="Calibri" w:hAnsi="Calibri" w:cs="Calibri"/>
                <w:b/>
                <w:bCs/>
                <w:color w:val="000000"/>
                <w:sz w:val="16"/>
                <w:szCs w:val="16"/>
              </w:rPr>
            </w:pPr>
            <w:r w:rsidRPr="00E83B8E">
              <w:rPr>
                <w:rFonts w:ascii="Calibri" w:hAnsi="Calibri" w:cs="Calibri"/>
                <w:b/>
                <w:bCs/>
                <w:color w:val="000000"/>
                <w:sz w:val="16"/>
                <w:szCs w:val="16"/>
              </w:rPr>
              <w:t> </w:t>
            </w:r>
          </w:p>
        </w:tc>
      </w:tr>
      <w:tr w:rsidR="00BF2DBF" w14:paraId="4F424896"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293C11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the key stages of the organisation’s advice development processes compatible with Australian processes?</w:t>
            </w:r>
          </w:p>
        </w:tc>
        <w:tc>
          <w:tcPr>
            <w:tcW w:w="850" w:type="dxa"/>
            <w:tcBorders>
              <w:top w:val="nil"/>
              <w:left w:val="nil"/>
              <w:bottom w:val="single" w:sz="8" w:space="0" w:color="B5DDDC"/>
              <w:right w:val="single" w:sz="8" w:space="0" w:color="B5DDDC"/>
            </w:tcBorders>
            <w:vAlign w:val="center"/>
            <w:hideMark/>
          </w:tcPr>
          <w:p w14:paraId="0964463D"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6E73753" w14:textId="62FDC848"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This is a regional planning document which provides State of the Environment assessments for NZ freshwater swimming environments (lakes and rivers) along with economic analyses and some landscape modelling to predict likely </w:t>
            </w:r>
            <w:r w:rsidR="00EA2716" w:rsidRPr="00EA2716">
              <w:rPr>
                <w:rFonts w:ascii="Calibri" w:hAnsi="Calibri" w:cs="Calibri"/>
                <w:i/>
                <w:sz w:val="16"/>
                <w:szCs w:val="16"/>
              </w:rPr>
              <w:t>E. coli</w:t>
            </w:r>
            <w:r w:rsidRPr="00E83B8E">
              <w:rPr>
                <w:rFonts w:ascii="Calibri" w:hAnsi="Calibri" w:cs="Calibri"/>
                <w:sz w:val="16"/>
                <w:szCs w:val="16"/>
              </w:rPr>
              <w:t xml:space="preserve"> concentrations in the water bodies under different management scenarios.  Similar Australian processes would be undertaken at the State and Territory Level.</w:t>
            </w:r>
          </w:p>
        </w:tc>
      </w:tr>
      <w:tr w:rsidR="00BF2DBF" w14:paraId="2C1935C7"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CE78FB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the administrative processes documented and publicly available?</w:t>
            </w:r>
          </w:p>
        </w:tc>
        <w:tc>
          <w:tcPr>
            <w:tcW w:w="850" w:type="dxa"/>
            <w:tcBorders>
              <w:top w:val="nil"/>
              <w:left w:val="nil"/>
              <w:bottom w:val="single" w:sz="8" w:space="0" w:color="B5DDDC"/>
              <w:right w:val="single" w:sz="8" w:space="0" w:color="B5DDDC"/>
            </w:tcBorders>
            <w:vAlign w:val="center"/>
            <w:hideMark/>
          </w:tcPr>
          <w:p w14:paraId="1A82190F"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C080E4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00A78E77"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E30E7A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Was the work overseen by an expert advisory committee?</w:t>
            </w:r>
          </w:p>
        </w:tc>
        <w:tc>
          <w:tcPr>
            <w:tcW w:w="850" w:type="dxa"/>
            <w:tcBorders>
              <w:top w:val="nil"/>
              <w:left w:val="nil"/>
              <w:bottom w:val="single" w:sz="8" w:space="0" w:color="B5DDDC"/>
              <w:right w:val="single" w:sz="8" w:space="0" w:color="B5DDDC"/>
            </w:tcBorders>
            <w:shd w:val="clear" w:color="000000" w:fill="92D050"/>
            <w:vAlign w:val="center"/>
            <w:hideMark/>
          </w:tcPr>
          <w:p w14:paraId="15342C78"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0D9AA48E" w14:textId="77777777" w:rsidR="00E83B8E" w:rsidRPr="00E83B8E" w:rsidRDefault="00992883" w:rsidP="00284EF5">
            <w:pPr>
              <w:spacing w:before="0" w:after="0" w:line="240" w:lineRule="auto"/>
              <w:outlineLvl w:val="0"/>
              <w:rPr>
                <w:rFonts w:ascii="Calibri" w:hAnsi="Calibri" w:cs="Calibri"/>
                <w:sz w:val="16"/>
                <w:szCs w:val="16"/>
              </w:rPr>
            </w:pPr>
            <w:r w:rsidRPr="00E83B8E">
              <w:rPr>
                <w:rFonts w:ascii="Calibri" w:hAnsi="Calibri" w:cs="Calibri"/>
                <w:sz w:val="16"/>
                <w:szCs w:val="16"/>
              </w:rPr>
              <w:t>A multi-agency group is described as overseeing the report.</w:t>
            </w:r>
          </w:p>
        </w:tc>
      </w:tr>
      <w:tr w:rsidR="00BF2DBF" w14:paraId="4A609C05"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7112B85" w14:textId="77777777" w:rsidR="00E83B8E" w:rsidRPr="00E83B8E" w:rsidRDefault="00992883" w:rsidP="00E83B8E">
            <w:pPr>
              <w:spacing w:before="0" w:after="0" w:line="240" w:lineRule="auto"/>
              <w:ind w:firstLineChars="200" w:firstLine="320"/>
              <w:outlineLvl w:val="0"/>
              <w:rPr>
                <w:rFonts w:ascii="Calibri" w:hAnsi="Calibri" w:cs="Calibri"/>
                <w:sz w:val="16"/>
                <w:szCs w:val="16"/>
              </w:rPr>
            </w:pPr>
            <w:r w:rsidRPr="00E83B8E">
              <w:rPr>
                <w:rFonts w:ascii="Calibri" w:hAnsi="Calibri" w:cs="Calibri"/>
                <w:sz w:val="16"/>
                <w:szCs w:val="16"/>
              </w:rPr>
              <w:t>Are potential conflicts of interest of committee members declared, managed and/or reported?</w:t>
            </w:r>
          </w:p>
        </w:tc>
        <w:tc>
          <w:tcPr>
            <w:tcW w:w="850" w:type="dxa"/>
            <w:tcBorders>
              <w:top w:val="nil"/>
              <w:left w:val="nil"/>
              <w:bottom w:val="single" w:sz="8" w:space="0" w:color="B5DDDC"/>
              <w:right w:val="single" w:sz="8" w:space="0" w:color="B5DDDC"/>
            </w:tcBorders>
            <w:vAlign w:val="center"/>
            <w:hideMark/>
          </w:tcPr>
          <w:p w14:paraId="28BF6150"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10510C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6EDCB87"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74E58D6"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funding sources declared?</w:t>
            </w:r>
          </w:p>
        </w:tc>
        <w:tc>
          <w:tcPr>
            <w:tcW w:w="850" w:type="dxa"/>
            <w:tcBorders>
              <w:top w:val="nil"/>
              <w:left w:val="nil"/>
              <w:bottom w:val="single" w:sz="8" w:space="0" w:color="B5DDDC"/>
              <w:right w:val="single" w:sz="8" w:space="0" w:color="B5DDDC"/>
            </w:tcBorders>
            <w:vAlign w:val="center"/>
            <w:hideMark/>
          </w:tcPr>
          <w:p w14:paraId="13B2EE99"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27829F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7542E51"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BA5F71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Was there public consultation on this work? If so, provide details.</w:t>
            </w:r>
          </w:p>
        </w:tc>
        <w:tc>
          <w:tcPr>
            <w:tcW w:w="850" w:type="dxa"/>
            <w:tcBorders>
              <w:top w:val="nil"/>
              <w:left w:val="nil"/>
              <w:bottom w:val="single" w:sz="8" w:space="0" w:color="B5DDDC"/>
              <w:right w:val="single" w:sz="8" w:space="0" w:color="B5DDDC"/>
            </w:tcBorders>
            <w:vAlign w:val="center"/>
            <w:hideMark/>
          </w:tcPr>
          <w:p w14:paraId="390559FE"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D5A2BEF"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CB4C6E1"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3819FA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the advice peer reviewed?</w:t>
            </w:r>
          </w:p>
        </w:tc>
        <w:tc>
          <w:tcPr>
            <w:tcW w:w="850" w:type="dxa"/>
            <w:tcBorders>
              <w:top w:val="nil"/>
              <w:left w:val="nil"/>
              <w:bottom w:val="single" w:sz="8" w:space="0" w:color="B5DDDC"/>
              <w:right w:val="single" w:sz="8" w:space="0" w:color="B5DDDC"/>
            </w:tcBorders>
            <w:vAlign w:val="center"/>
            <w:hideMark/>
          </w:tcPr>
          <w:p w14:paraId="7ED5EB41"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FAF21E8"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47C80BB4"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E3E7A7C" w14:textId="77777777" w:rsidR="00E83B8E" w:rsidRPr="00E83B8E" w:rsidRDefault="00992883" w:rsidP="00E83B8E">
            <w:pPr>
              <w:spacing w:before="0" w:after="0" w:line="240" w:lineRule="auto"/>
              <w:ind w:firstLineChars="200" w:firstLine="320"/>
              <w:outlineLvl w:val="0"/>
              <w:rPr>
                <w:rFonts w:ascii="Calibri" w:hAnsi="Calibri" w:cs="Calibri"/>
                <w:sz w:val="16"/>
                <w:szCs w:val="16"/>
              </w:rPr>
            </w:pPr>
            <w:r w:rsidRPr="00E83B8E">
              <w:rPr>
                <w:rFonts w:ascii="Calibri" w:hAnsi="Calibri" w:cs="Calibri"/>
                <w:sz w:val="16"/>
                <w:szCs w:val="16"/>
              </w:rPr>
              <w:t>If so, is the peer review outcome documented and/or published?</w:t>
            </w:r>
          </w:p>
        </w:tc>
        <w:tc>
          <w:tcPr>
            <w:tcW w:w="850" w:type="dxa"/>
            <w:tcBorders>
              <w:top w:val="nil"/>
              <w:left w:val="nil"/>
              <w:bottom w:val="single" w:sz="8" w:space="0" w:color="B5DDDC"/>
              <w:right w:val="single" w:sz="8" w:space="0" w:color="B5DDDC"/>
            </w:tcBorders>
            <w:vAlign w:val="center"/>
            <w:hideMark/>
          </w:tcPr>
          <w:p w14:paraId="2DEDAB3C"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1CEDB8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7C4561C6"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075CD6F"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Was the guidance/advice developed or updated recently? Provide details.</w:t>
            </w:r>
          </w:p>
        </w:tc>
        <w:tc>
          <w:tcPr>
            <w:tcW w:w="850" w:type="dxa"/>
            <w:tcBorders>
              <w:top w:val="nil"/>
              <w:left w:val="nil"/>
              <w:bottom w:val="single" w:sz="8" w:space="0" w:color="B5DDDC"/>
              <w:right w:val="single" w:sz="8" w:space="0" w:color="B5DDDC"/>
            </w:tcBorders>
            <w:vAlign w:val="center"/>
            <w:hideMark/>
          </w:tcPr>
          <w:p w14:paraId="2256FB62"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DF6B33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A55D035"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CC4D641"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Evidence review parameters</w:t>
            </w:r>
          </w:p>
        </w:tc>
        <w:tc>
          <w:tcPr>
            <w:tcW w:w="850" w:type="dxa"/>
            <w:tcBorders>
              <w:top w:val="nil"/>
              <w:left w:val="nil"/>
              <w:bottom w:val="single" w:sz="8" w:space="0" w:color="B5DDDC"/>
              <w:right w:val="single" w:sz="8" w:space="0" w:color="B5DDDC"/>
            </w:tcBorders>
            <w:shd w:val="clear" w:color="000000" w:fill="D6EAEB"/>
            <w:vAlign w:val="center"/>
            <w:hideMark/>
          </w:tcPr>
          <w:p w14:paraId="765C2FAF"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499E55FE"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51F10177"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921606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decisions about scope, definitions and evidence review parameters documented and publicly available?</w:t>
            </w:r>
          </w:p>
        </w:tc>
        <w:tc>
          <w:tcPr>
            <w:tcW w:w="850" w:type="dxa"/>
            <w:tcBorders>
              <w:top w:val="nil"/>
              <w:left w:val="nil"/>
              <w:bottom w:val="single" w:sz="8" w:space="0" w:color="B5DDDC"/>
              <w:right w:val="single" w:sz="8" w:space="0" w:color="B5DDDC"/>
            </w:tcBorders>
            <w:vAlign w:val="center"/>
            <w:hideMark/>
          </w:tcPr>
          <w:p w14:paraId="007C9036"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5B528F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32BDF2F0"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5D21BF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there a preference for data from studies that follow agreed international protocols or meet appropriate industry standards?</w:t>
            </w:r>
          </w:p>
        </w:tc>
        <w:tc>
          <w:tcPr>
            <w:tcW w:w="850" w:type="dxa"/>
            <w:tcBorders>
              <w:top w:val="nil"/>
              <w:left w:val="nil"/>
              <w:bottom w:val="single" w:sz="8" w:space="0" w:color="B5DDDC"/>
              <w:right w:val="single" w:sz="8" w:space="0" w:color="B5DDDC"/>
            </w:tcBorders>
            <w:vAlign w:val="center"/>
            <w:hideMark/>
          </w:tcPr>
          <w:p w14:paraId="088744CC"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86701D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9DFEC94"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C1DC19F"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850" w:type="dxa"/>
            <w:tcBorders>
              <w:top w:val="nil"/>
              <w:left w:val="nil"/>
              <w:bottom w:val="single" w:sz="8" w:space="0" w:color="B5DDDC"/>
              <w:right w:val="single" w:sz="8" w:space="0" w:color="B5DDDC"/>
            </w:tcBorders>
            <w:vAlign w:val="center"/>
            <w:hideMark/>
          </w:tcPr>
          <w:p w14:paraId="5C99C1D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1ADF6C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500DEF4"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E83D8E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If proprietary/confidential studies or data are considered by the agency, are these appropriately described/recorded?</w:t>
            </w:r>
          </w:p>
        </w:tc>
        <w:tc>
          <w:tcPr>
            <w:tcW w:w="850" w:type="dxa"/>
            <w:tcBorders>
              <w:top w:val="nil"/>
              <w:left w:val="nil"/>
              <w:bottom w:val="single" w:sz="8" w:space="0" w:color="B5DDDC"/>
              <w:right w:val="single" w:sz="8" w:space="0" w:color="B5DDDC"/>
            </w:tcBorders>
            <w:vAlign w:val="center"/>
            <w:hideMark/>
          </w:tcPr>
          <w:p w14:paraId="23243E41"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07509A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ACC6A18"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D761DD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inclusion/exclusion criteria used to select or exclude certain studies from the review? If so, is justification provided?</w:t>
            </w:r>
          </w:p>
        </w:tc>
        <w:tc>
          <w:tcPr>
            <w:tcW w:w="850" w:type="dxa"/>
            <w:tcBorders>
              <w:top w:val="nil"/>
              <w:left w:val="nil"/>
              <w:bottom w:val="single" w:sz="8" w:space="0" w:color="B5DDDC"/>
              <w:right w:val="single" w:sz="8" w:space="0" w:color="B5DDDC"/>
            </w:tcBorders>
            <w:vAlign w:val="center"/>
            <w:hideMark/>
          </w:tcPr>
          <w:p w14:paraId="6762B95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16CECF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51BB8CE"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F0EFFCB"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use or adopt review findings or risk assessments from other organisations? What process was used to critically assess these external findings?</w:t>
            </w:r>
          </w:p>
        </w:tc>
        <w:tc>
          <w:tcPr>
            <w:tcW w:w="850" w:type="dxa"/>
            <w:tcBorders>
              <w:top w:val="nil"/>
              <w:left w:val="nil"/>
              <w:bottom w:val="single" w:sz="8" w:space="0" w:color="B5DDDC"/>
              <w:right w:val="single" w:sz="8" w:space="0" w:color="B5DDDC"/>
            </w:tcBorders>
            <w:vAlign w:val="center"/>
            <w:hideMark/>
          </w:tcPr>
          <w:p w14:paraId="2D781039"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2132FBF"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43F010C0"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38DB1F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Can grey literature such as government reports and policy documents be included? </w:t>
            </w:r>
          </w:p>
        </w:tc>
        <w:tc>
          <w:tcPr>
            <w:tcW w:w="850" w:type="dxa"/>
            <w:tcBorders>
              <w:top w:val="nil"/>
              <w:left w:val="nil"/>
              <w:bottom w:val="single" w:sz="8" w:space="0" w:color="B5DDDC"/>
              <w:right w:val="single" w:sz="8" w:space="0" w:color="B5DDDC"/>
            </w:tcBorders>
            <w:vAlign w:val="center"/>
            <w:hideMark/>
          </w:tcPr>
          <w:p w14:paraId="1DF0551A"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7FD855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4FAEDE44"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6BBF628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there documentation and justification on the selection of a toxicological endpoint for use as point of departure for health-based guideline derivation?</w:t>
            </w:r>
          </w:p>
        </w:tc>
        <w:tc>
          <w:tcPr>
            <w:tcW w:w="850" w:type="dxa"/>
            <w:tcBorders>
              <w:top w:val="nil"/>
              <w:left w:val="nil"/>
              <w:bottom w:val="single" w:sz="8" w:space="0" w:color="B5DDDC"/>
              <w:right w:val="single" w:sz="8" w:space="0" w:color="B5DDDC"/>
            </w:tcBorders>
            <w:vAlign w:val="center"/>
            <w:hideMark/>
          </w:tcPr>
          <w:p w14:paraId="28349C08"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552AC76"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39EC7C2D"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291C7C6"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Evidence search</w:t>
            </w:r>
          </w:p>
        </w:tc>
        <w:tc>
          <w:tcPr>
            <w:tcW w:w="850" w:type="dxa"/>
            <w:tcBorders>
              <w:top w:val="nil"/>
              <w:left w:val="nil"/>
              <w:bottom w:val="single" w:sz="8" w:space="0" w:color="B5DDDC"/>
              <w:right w:val="single" w:sz="8" w:space="0" w:color="B5DDDC"/>
            </w:tcBorders>
            <w:shd w:val="clear" w:color="000000" w:fill="D6EAEB"/>
            <w:vAlign w:val="center"/>
            <w:hideMark/>
          </w:tcPr>
          <w:p w14:paraId="2DA9AE14"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6188031E"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65BC3A66"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064A1D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databases and other sources of evidence specified?</w:t>
            </w:r>
          </w:p>
        </w:tc>
        <w:tc>
          <w:tcPr>
            <w:tcW w:w="850" w:type="dxa"/>
            <w:tcBorders>
              <w:top w:val="nil"/>
              <w:left w:val="nil"/>
              <w:bottom w:val="single" w:sz="8" w:space="0" w:color="B5DDDC"/>
              <w:right w:val="single" w:sz="8" w:space="0" w:color="B5DDDC"/>
            </w:tcBorders>
            <w:vAlign w:val="center"/>
            <w:hideMark/>
          </w:tcPr>
          <w:p w14:paraId="6FA27B1E"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75A13F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F383EED"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119553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850" w:type="dxa"/>
            <w:tcBorders>
              <w:top w:val="nil"/>
              <w:left w:val="nil"/>
              <w:bottom w:val="single" w:sz="8" w:space="0" w:color="B5DDDC"/>
              <w:right w:val="single" w:sz="8" w:space="0" w:color="B5DDDC"/>
            </w:tcBorders>
            <w:vAlign w:val="center"/>
            <w:hideMark/>
          </w:tcPr>
          <w:p w14:paraId="43E5EF20"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7136C8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1B9F7266"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BD304E7"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it specified what date range the literature search covers? Is there a justification?</w:t>
            </w:r>
          </w:p>
        </w:tc>
        <w:tc>
          <w:tcPr>
            <w:tcW w:w="850" w:type="dxa"/>
            <w:tcBorders>
              <w:top w:val="nil"/>
              <w:left w:val="nil"/>
              <w:bottom w:val="single" w:sz="8" w:space="0" w:color="B5DDDC"/>
              <w:right w:val="single" w:sz="8" w:space="0" w:color="B5DDDC"/>
            </w:tcBorders>
            <w:vAlign w:val="center"/>
            <w:hideMark/>
          </w:tcPr>
          <w:p w14:paraId="49700708"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9CA941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C99E669"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EF4703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Are search terms and/or search strings specified? </w:t>
            </w:r>
          </w:p>
        </w:tc>
        <w:tc>
          <w:tcPr>
            <w:tcW w:w="850" w:type="dxa"/>
            <w:tcBorders>
              <w:top w:val="nil"/>
              <w:left w:val="nil"/>
              <w:bottom w:val="single" w:sz="8" w:space="0" w:color="B5DDDC"/>
              <w:right w:val="single" w:sz="8" w:space="0" w:color="B5DDDC"/>
            </w:tcBorders>
            <w:vAlign w:val="center"/>
            <w:hideMark/>
          </w:tcPr>
          <w:p w14:paraId="12811066"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C5ED18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1D301D9"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7294268"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Are there any other exclusion criteria for literature (e.g. publication language, publication dates)? If so, what are they and are they appropriate? </w:t>
            </w:r>
          </w:p>
        </w:tc>
        <w:tc>
          <w:tcPr>
            <w:tcW w:w="850" w:type="dxa"/>
            <w:tcBorders>
              <w:top w:val="nil"/>
              <w:left w:val="nil"/>
              <w:bottom w:val="single" w:sz="8" w:space="0" w:color="B5DDDC"/>
              <w:right w:val="single" w:sz="8" w:space="0" w:color="B5DDDC"/>
            </w:tcBorders>
            <w:vAlign w:val="center"/>
            <w:hideMark/>
          </w:tcPr>
          <w:p w14:paraId="24E557B7"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D62C95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74723DB"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6FAA33F"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Critical appraisal methods and tools</w:t>
            </w:r>
          </w:p>
        </w:tc>
        <w:tc>
          <w:tcPr>
            <w:tcW w:w="850" w:type="dxa"/>
            <w:tcBorders>
              <w:top w:val="nil"/>
              <w:left w:val="nil"/>
              <w:bottom w:val="single" w:sz="8" w:space="0" w:color="B5DDDC"/>
              <w:right w:val="single" w:sz="8" w:space="0" w:color="B5DDDC"/>
            </w:tcBorders>
            <w:shd w:val="clear" w:color="000000" w:fill="D6EAEB"/>
            <w:vAlign w:val="center"/>
            <w:hideMark/>
          </w:tcPr>
          <w:p w14:paraId="48557151"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10E90A91"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087571AA"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5F3777D3"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risk of bias of individual studies taken into consideration to assess internal validity?  If so, what tools are used? If not, was any method used to assess study quality?</w:t>
            </w:r>
          </w:p>
        </w:tc>
        <w:tc>
          <w:tcPr>
            <w:tcW w:w="850" w:type="dxa"/>
            <w:tcBorders>
              <w:top w:val="nil"/>
              <w:left w:val="nil"/>
              <w:bottom w:val="single" w:sz="8" w:space="0" w:color="B5DDDC"/>
              <w:right w:val="single" w:sz="8" w:space="0" w:color="B5DDDC"/>
            </w:tcBorders>
            <w:vAlign w:val="center"/>
            <w:hideMark/>
          </w:tcPr>
          <w:p w14:paraId="6DFCCFBD"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6BA69B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BFCC127"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C96296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850" w:type="dxa"/>
            <w:tcBorders>
              <w:top w:val="nil"/>
              <w:left w:val="nil"/>
              <w:bottom w:val="single" w:sz="8" w:space="0" w:color="B5DDDC"/>
              <w:right w:val="single" w:sz="8" w:space="0" w:color="B5DDDC"/>
            </w:tcBorders>
            <w:vAlign w:val="center"/>
            <w:hideMark/>
          </w:tcPr>
          <w:p w14:paraId="47BE1E91"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3A7809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4F747CA1"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A8AB3A9"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assess the overall certainty of the evidence and reach recommendations? If so, provide details.</w:t>
            </w:r>
          </w:p>
        </w:tc>
        <w:tc>
          <w:tcPr>
            <w:tcW w:w="850" w:type="dxa"/>
            <w:tcBorders>
              <w:top w:val="nil"/>
              <w:left w:val="nil"/>
              <w:bottom w:val="single" w:sz="8" w:space="0" w:color="B5DDDC"/>
              <w:right w:val="single" w:sz="8" w:space="0" w:color="B5DDDC"/>
            </w:tcBorders>
            <w:vAlign w:val="center"/>
            <w:hideMark/>
          </w:tcPr>
          <w:p w14:paraId="561B209A"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9BE955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ADB39A4"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2DE0BA6"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Derivation of health-based guideline values</w:t>
            </w:r>
          </w:p>
        </w:tc>
        <w:tc>
          <w:tcPr>
            <w:tcW w:w="850" w:type="dxa"/>
            <w:tcBorders>
              <w:top w:val="nil"/>
              <w:left w:val="nil"/>
              <w:bottom w:val="single" w:sz="8" w:space="0" w:color="B5DDDC"/>
              <w:right w:val="single" w:sz="8" w:space="0" w:color="B5DDDC"/>
            </w:tcBorders>
            <w:shd w:val="clear" w:color="000000" w:fill="D6EAEB"/>
            <w:vAlign w:val="center"/>
            <w:hideMark/>
          </w:tcPr>
          <w:p w14:paraId="5B71AD01"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3306E711"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497393D6"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73F007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Is there justification for the choice of uncertainty and safety factors? </w:t>
            </w:r>
          </w:p>
        </w:tc>
        <w:tc>
          <w:tcPr>
            <w:tcW w:w="850" w:type="dxa"/>
            <w:tcBorders>
              <w:top w:val="nil"/>
              <w:left w:val="nil"/>
              <w:bottom w:val="single" w:sz="8" w:space="0" w:color="B5DDDC"/>
              <w:right w:val="single" w:sz="8" w:space="0" w:color="B5DDDC"/>
            </w:tcBorders>
            <w:vAlign w:val="center"/>
            <w:hideMark/>
          </w:tcPr>
          <w:p w14:paraId="07020F22"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750B316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6D216F6"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1FB5AF8"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Are the parameter value assumptions documented and explained?  </w:t>
            </w:r>
          </w:p>
        </w:tc>
        <w:tc>
          <w:tcPr>
            <w:tcW w:w="850" w:type="dxa"/>
            <w:tcBorders>
              <w:top w:val="nil"/>
              <w:left w:val="nil"/>
              <w:bottom w:val="single" w:sz="8" w:space="0" w:color="B5DDDC"/>
              <w:right w:val="single" w:sz="8" w:space="0" w:color="B5DDDC"/>
            </w:tcBorders>
            <w:vAlign w:val="center"/>
            <w:hideMark/>
          </w:tcPr>
          <w:p w14:paraId="52DDE151"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2519B8C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1321BD4"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4C7BA74"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Are the mathematical workings/algorithms clearly documented and explained?</w:t>
            </w:r>
          </w:p>
        </w:tc>
        <w:tc>
          <w:tcPr>
            <w:tcW w:w="850" w:type="dxa"/>
            <w:tcBorders>
              <w:top w:val="nil"/>
              <w:left w:val="nil"/>
              <w:bottom w:val="single" w:sz="8" w:space="0" w:color="B5DDDC"/>
              <w:right w:val="single" w:sz="8" w:space="0" w:color="B5DDDC"/>
            </w:tcBorders>
            <w:vAlign w:val="center"/>
            <w:hideMark/>
          </w:tcPr>
          <w:p w14:paraId="1D48BAE0"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0A35E8D6"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1D06AE73"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0A6275C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Does the organisation take into consideration non-health related matters to account for feasibility of implementing the guideline values (e.g. measurement attainability)?</w:t>
            </w:r>
          </w:p>
        </w:tc>
        <w:tc>
          <w:tcPr>
            <w:tcW w:w="850" w:type="dxa"/>
            <w:tcBorders>
              <w:top w:val="nil"/>
              <w:left w:val="nil"/>
              <w:bottom w:val="single" w:sz="8" w:space="0" w:color="B5DDDC"/>
              <w:right w:val="single" w:sz="8" w:space="0" w:color="B5DDDC"/>
            </w:tcBorders>
            <w:vAlign w:val="center"/>
            <w:hideMark/>
          </w:tcPr>
          <w:p w14:paraId="7E4DEE8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0EC4553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2F883697"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45F287A"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850" w:type="dxa"/>
            <w:tcBorders>
              <w:top w:val="nil"/>
              <w:left w:val="nil"/>
              <w:bottom w:val="single" w:sz="8" w:space="0" w:color="B5DDDC"/>
              <w:right w:val="single" w:sz="8" w:space="0" w:color="B5DDDC"/>
            </w:tcBorders>
            <w:vAlign w:val="center"/>
            <w:hideMark/>
          </w:tcPr>
          <w:p w14:paraId="71A09AB9"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395C9335"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75F566E"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17A30CA2"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If expert judgement is required, is the process documented and published?</w:t>
            </w:r>
          </w:p>
        </w:tc>
        <w:tc>
          <w:tcPr>
            <w:tcW w:w="850" w:type="dxa"/>
            <w:tcBorders>
              <w:top w:val="nil"/>
              <w:left w:val="nil"/>
              <w:bottom w:val="single" w:sz="8" w:space="0" w:color="B5DDDC"/>
              <w:right w:val="single" w:sz="8" w:space="0" w:color="B5DDDC"/>
            </w:tcBorders>
            <w:vAlign w:val="center"/>
            <w:hideMark/>
          </w:tcPr>
          <w:p w14:paraId="65286B28"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5AA3C23C"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45174155"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7F83A39B"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Is dose response modelling (e.g. BMDL) routinely used?</w:t>
            </w:r>
          </w:p>
        </w:tc>
        <w:tc>
          <w:tcPr>
            <w:tcW w:w="850" w:type="dxa"/>
            <w:tcBorders>
              <w:top w:val="nil"/>
              <w:left w:val="nil"/>
              <w:bottom w:val="single" w:sz="8" w:space="0" w:color="B5DDDC"/>
              <w:right w:val="single" w:sz="8" w:space="0" w:color="B5DDDC"/>
            </w:tcBorders>
            <w:vAlign w:val="center"/>
            <w:hideMark/>
          </w:tcPr>
          <w:p w14:paraId="782875DB"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433E38D6"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52CA3146"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283240AF"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Has the organisation’s policy for dealing with substances for which a non-threshold mode of action may be applicable in humans been articulated and recorded?</w:t>
            </w:r>
          </w:p>
        </w:tc>
        <w:tc>
          <w:tcPr>
            <w:tcW w:w="850" w:type="dxa"/>
            <w:tcBorders>
              <w:top w:val="nil"/>
              <w:left w:val="nil"/>
              <w:bottom w:val="single" w:sz="8" w:space="0" w:color="B5DDDC"/>
              <w:right w:val="single" w:sz="8" w:space="0" w:color="B5DDDC"/>
            </w:tcBorders>
            <w:vAlign w:val="center"/>
            <w:hideMark/>
          </w:tcPr>
          <w:p w14:paraId="2AE83525"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294B8F6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319C0F33"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31D11AC1"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If applicable: For carcinogens, what is the level of cancer risk used by the organisation to set the health-based guideline value?</w:t>
            </w:r>
          </w:p>
        </w:tc>
        <w:tc>
          <w:tcPr>
            <w:tcW w:w="850" w:type="dxa"/>
            <w:tcBorders>
              <w:top w:val="nil"/>
              <w:left w:val="nil"/>
              <w:bottom w:val="single" w:sz="8" w:space="0" w:color="B5DDDC"/>
              <w:right w:val="single" w:sz="8" w:space="0" w:color="B5DDDC"/>
            </w:tcBorders>
            <w:vAlign w:val="center"/>
            <w:hideMark/>
          </w:tcPr>
          <w:p w14:paraId="3DFC2D2A" w14:textId="77777777" w:rsidR="00E83B8E" w:rsidRPr="00E83B8E" w:rsidRDefault="00992883" w:rsidP="00E83B8E">
            <w:pPr>
              <w:spacing w:before="0" w:after="0" w:line="240" w:lineRule="auto"/>
              <w:jc w:val="center"/>
              <w:outlineLvl w:val="0"/>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0E5D6FF0"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Not reported</w:t>
            </w:r>
          </w:p>
        </w:tc>
      </w:tr>
      <w:tr w:rsidR="00BF2DBF" w14:paraId="6D02A8D4"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vAlign w:val="center"/>
            <w:hideMark/>
          </w:tcPr>
          <w:p w14:paraId="4AFFD62B"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Comments</w:t>
            </w:r>
          </w:p>
        </w:tc>
        <w:tc>
          <w:tcPr>
            <w:tcW w:w="850" w:type="dxa"/>
            <w:tcBorders>
              <w:top w:val="nil"/>
              <w:left w:val="nil"/>
              <w:bottom w:val="single" w:sz="8" w:space="0" w:color="B5DDDC"/>
              <w:right w:val="single" w:sz="8" w:space="0" w:color="B5DDDC"/>
            </w:tcBorders>
            <w:shd w:val="clear" w:color="000000" w:fill="D6EAEB"/>
            <w:vAlign w:val="center"/>
            <w:hideMark/>
          </w:tcPr>
          <w:p w14:paraId="53C803C4"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3B454F5E" w14:textId="77777777" w:rsidR="00E83B8E" w:rsidRPr="00E83B8E" w:rsidRDefault="00992883" w:rsidP="00E83B8E">
            <w:pPr>
              <w:spacing w:before="0" w:after="0" w:line="240" w:lineRule="auto"/>
              <w:outlineLvl w:val="0"/>
              <w:rPr>
                <w:rFonts w:ascii="Calibri" w:hAnsi="Calibri" w:cs="Calibri"/>
                <w:b/>
                <w:bCs/>
                <w:sz w:val="16"/>
                <w:szCs w:val="16"/>
              </w:rPr>
            </w:pPr>
            <w:r w:rsidRPr="00E83B8E">
              <w:rPr>
                <w:rFonts w:ascii="Calibri" w:hAnsi="Calibri" w:cs="Calibri"/>
                <w:b/>
                <w:bCs/>
                <w:sz w:val="16"/>
                <w:szCs w:val="16"/>
              </w:rPr>
              <w:t> </w:t>
            </w:r>
          </w:p>
        </w:tc>
      </w:tr>
      <w:tr w:rsidR="00BF2DBF" w14:paraId="4A30C908" w14:textId="77777777" w:rsidTr="009244A6">
        <w:trPr>
          <w:trHeight w:val="340"/>
        </w:trPr>
        <w:tc>
          <w:tcPr>
            <w:tcW w:w="3647" w:type="dxa"/>
            <w:tcBorders>
              <w:top w:val="nil"/>
              <w:left w:val="single" w:sz="8" w:space="0" w:color="B5DDDC"/>
              <w:bottom w:val="single" w:sz="8" w:space="0" w:color="B5DDDC"/>
              <w:right w:val="single" w:sz="8" w:space="0" w:color="B5DDDC"/>
            </w:tcBorders>
            <w:shd w:val="clear" w:color="000000" w:fill="D6EAEB"/>
            <w:noWrap/>
            <w:vAlign w:val="center"/>
            <w:hideMark/>
          </w:tcPr>
          <w:p w14:paraId="1A13CB7F" w14:textId="3DFD3D69" w:rsidR="009244A6" w:rsidRPr="00E83B8E" w:rsidRDefault="00992883" w:rsidP="009244A6">
            <w:pPr>
              <w:spacing w:before="0" w:after="0" w:line="240" w:lineRule="auto"/>
              <w:outlineLvl w:val="0"/>
              <w:rPr>
                <w:rFonts w:ascii="Calibri" w:hAnsi="Calibri" w:cs="Calibri"/>
                <w:sz w:val="16"/>
                <w:szCs w:val="16"/>
              </w:rPr>
            </w:pPr>
            <w:r w:rsidRPr="00E83B8E">
              <w:rPr>
                <w:rFonts w:ascii="Calibri" w:hAnsi="Calibri" w:cs="Calibri"/>
                <w:sz w:val="16"/>
                <w:szCs w:val="16"/>
              </w:rPr>
              <w:t>Comments </w:t>
            </w:r>
          </w:p>
        </w:tc>
        <w:tc>
          <w:tcPr>
            <w:tcW w:w="4252" w:type="dxa"/>
            <w:gridSpan w:val="2"/>
            <w:tcBorders>
              <w:top w:val="nil"/>
              <w:left w:val="nil"/>
              <w:bottom w:val="single" w:sz="8" w:space="0" w:color="B5DDDC"/>
              <w:right w:val="single" w:sz="8" w:space="0" w:color="B5DDDC"/>
            </w:tcBorders>
            <w:noWrap/>
            <w:vAlign w:val="center"/>
            <w:hideMark/>
          </w:tcPr>
          <w:p w14:paraId="3A57825C" w14:textId="2B56F8DB" w:rsidR="009244A6"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This NZ regional planning document is not relevant to the primary and secondary research questions</w:t>
            </w:r>
            <w:r w:rsidR="00AD7251">
              <w:rPr>
                <w:rFonts w:ascii="Calibri" w:hAnsi="Calibri" w:cs="Calibri"/>
                <w:sz w:val="16"/>
                <w:szCs w:val="16"/>
              </w:rPr>
              <w:t xml:space="preserve"> of this narrative review</w:t>
            </w:r>
            <w:r w:rsidRPr="00E83B8E">
              <w:rPr>
                <w:rFonts w:ascii="Calibri" w:hAnsi="Calibri" w:cs="Calibri"/>
                <w:sz w:val="16"/>
                <w:szCs w:val="16"/>
              </w:rPr>
              <w:t>.</w:t>
            </w:r>
          </w:p>
        </w:tc>
      </w:tr>
      <w:tr w:rsidR="00BF2DBF" w14:paraId="6F7BC1C4" w14:textId="77777777" w:rsidTr="00DC780A">
        <w:trPr>
          <w:trHeight w:val="340"/>
        </w:trPr>
        <w:tc>
          <w:tcPr>
            <w:tcW w:w="3647" w:type="dxa"/>
            <w:tcBorders>
              <w:top w:val="nil"/>
              <w:left w:val="single" w:sz="8" w:space="0" w:color="B5DDDC"/>
              <w:bottom w:val="single" w:sz="8" w:space="0" w:color="B5DDDC"/>
              <w:right w:val="single" w:sz="8" w:space="0" w:color="B5DDDC"/>
            </w:tcBorders>
            <w:shd w:val="clear" w:color="000000" w:fill="D6EAEB"/>
            <w:noWrap/>
            <w:vAlign w:val="center"/>
            <w:hideMark/>
          </w:tcPr>
          <w:p w14:paraId="4C9D07EE"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Useful for answering primary research question?</w:t>
            </w:r>
          </w:p>
        </w:tc>
        <w:tc>
          <w:tcPr>
            <w:tcW w:w="850" w:type="dxa"/>
            <w:tcBorders>
              <w:top w:val="nil"/>
              <w:left w:val="nil"/>
              <w:bottom w:val="single" w:sz="12" w:space="0" w:color="B5DDDC"/>
              <w:right w:val="single" w:sz="8" w:space="0" w:color="B5DDDC"/>
            </w:tcBorders>
            <w:shd w:val="clear" w:color="000000" w:fill="FFC7CE"/>
            <w:vAlign w:val="center"/>
            <w:hideMark/>
          </w:tcPr>
          <w:p w14:paraId="3F460F00" w14:textId="77777777" w:rsidR="00E83B8E" w:rsidRPr="002F266B" w:rsidRDefault="00992883" w:rsidP="00E83B8E">
            <w:pPr>
              <w:spacing w:before="0" w:after="0" w:line="240" w:lineRule="auto"/>
              <w:jc w:val="center"/>
              <w:outlineLvl w:val="0"/>
              <w:rPr>
                <w:rFonts w:ascii="Calibri" w:hAnsi="Calibri" w:cs="Calibri"/>
                <w:i/>
                <w:iCs/>
                <w:color w:val="9C0006"/>
                <w:sz w:val="16"/>
                <w:szCs w:val="16"/>
              </w:rPr>
            </w:pPr>
            <w:r w:rsidRPr="002F266B">
              <w:rPr>
                <w:rFonts w:ascii="Calibri" w:hAnsi="Calibri" w:cs="Calibr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7DBA4F29" w14:textId="77777777" w:rsidR="00E83B8E" w:rsidRPr="002F266B" w:rsidRDefault="00992883" w:rsidP="00E83B8E">
            <w:pPr>
              <w:spacing w:before="0" w:after="0" w:line="240" w:lineRule="auto"/>
              <w:jc w:val="center"/>
              <w:outlineLvl w:val="0"/>
              <w:rPr>
                <w:rFonts w:ascii="Calibri" w:hAnsi="Calibri" w:cs="Calibri"/>
                <w:i/>
                <w:iCs/>
                <w:color w:val="9C0006"/>
                <w:sz w:val="16"/>
                <w:szCs w:val="16"/>
              </w:rPr>
            </w:pPr>
            <w:r w:rsidRPr="002F266B">
              <w:rPr>
                <w:rFonts w:ascii="Calibri" w:hAnsi="Calibri" w:cs="Calibri"/>
                <w:i/>
                <w:iCs/>
                <w:color w:val="9C0006"/>
                <w:sz w:val="16"/>
                <w:szCs w:val="16"/>
              </w:rPr>
              <w:t>Exclude from further review</w:t>
            </w:r>
          </w:p>
        </w:tc>
      </w:tr>
      <w:tr w:rsidR="00BF2DBF" w14:paraId="1A5CB01D" w14:textId="77777777" w:rsidTr="00DC780A">
        <w:trPr>
          <w:trHeight w:val="340"/>
        </w:trPr>
        <w:tc>
          <w:tcPr>
            <w:tcW w:w="3647" w:type="dxa"/>
            <w:tcBorders>
              <w:top w:val="nil"/>
              <w:left w:val="single" w:sz="8" w:space="0" w:color="B5DDDC"/>
              <w:bottom w:val="single" w:sz="12" w:space="0" w:color="B5DDDC"/>
              <w:right w:val="single" w:sz="8" w:space="0" w:color="B5DDDC"/>
            </w:tcBorders>
            <w:shd w:val="clear" w:color="000000" w:fill="D6EAEB"/>
            <w:noWrap/>
            <w:vAlign w:val="center"/>
            <w:hideMark/>
          </w:tcPr>
          <w:p w14:paraId="79C56F5D" w14:textId="77777777" w:rsidR="00E83B8E" w:rsidRPr="00E83B8E" w:rsidRDefault="00992883" w:rsidP="00E83B8E">
            <w:pPr>
              <w:spacing w:before="0" w:after="0" w:line="240" w:lineRule="auto"/>
              <w:outlineLvl w:val="0"/>
              <w:rPr>
                <w:rFonts w:ascii="Calibri" w:hAnsi="Calibri" w:cs="Calibri"/>
                <w:sz w:val="16"/>
                <w:szCs w:val="16"/>
              </w:rPr>
            </w:pPr>
            <w:r w:rsidRPr="00E83B8E">
              <w:rPr>
                <w:rFonts w:ascii="Calibri" w:hAnsi="Calibri" w:cs="Calibri"/>
                <w:sz w:val="16"/>
                <w:szCs w:val="16"/>
              </w:rPr>
              <w:t>Useful for answering secondary research questions?</w:t>
            </w:r>
          </w:p>
        </w:tc>
        <w:tc>
          <w:tcPr>
            <w:tcW w:w="850" w:type="dxa"/>
            <w:tcBorders>
              <w:top w:val="single" w:sz="8" w:space="0" w:color="B5DDDC"/>
              <w:left w:val="nil"/>
              <w:bottom w:val="single" w:sz="12" w:space="0" w:color="B5DDDC"/>
              <w:right w:val="single" w:sz="8" w:space="0" w:color="B5DDDC"/>
            </w:tcBorders>
            <w:shd w:val="clear" w:color="000000" w:fill="FFC7CE"/>
            <w:vAlign w:val="center"/>
            <w:hideMark/>
          </w:tcPr>
          <w:p w14:paraId="264E4A08" w14:textId="77777777" w:rsidR="00E83B8E" w:rsidRPr="002F266B" w:rsidRDefault="00992883" w:rsidP="00E83B8E">
            <w:pPr>
              <w:spacing w:before="0" w:after="0" w:line="240" w:lineRule="auto"/>
              <w:jc w:val="center"/>
              <w:outlineLvl w:val="0"/>
              <w:rPr>
                <w:rFonts w:ascii="Calibri" w:hAnsi="Calibri" w:cs="Calibri"/>
                <w:i/>
                <w:iCs/>
                <w:color w:val="9C0006"/>
                <w:sz w:val="16"/>
                <w:szCs w:val="16"/>
              </w:rPr>
            </w:pPr>
            <w:r w:rsidRPr="002F266B">
              <w:rPr>
                <w:rFonts w:ascii="Calibri" w:hAnsi="Calibri" w:cs="Calibr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247AE981" w14:textId="77777777" w:rsidR="00E83B8E" w:rsidRPr="002F266B" w:rsidRDefault="00992883" w:rsidP="00E83B8E">
            <w:pPr>
              <w:spacing w:before="0" w:after="0" w:line="240" w:lineRule="auto"/>
              <w:jc w:val="center"/>
              <w:outlineLvl w:val="0"/>
              <w:rPr>
                <w:rFonts w:ascii="Calibri" w:hAnsi="Calibri" w:cs="Calibri"/>
                <w:i/>
                <w:iCs/>
                <w:color w:val="9C0006"/>
                <w:sz w:val="16"/>
                <w:szCs w:val="16"/>
              </w:rPr>
            </w:pPr>
            <w:r w:rsidRPr="002F266B">
              <w:rPr>
                <w:rFonts w:ascii="Calibri" w:hAnsi="Calibri" w:cs="Calibri"/>
                <w:i/>
                <w:iCs/>
                <w:color w:val="9C0006"/>
                <w:sz w:val="16"/>
                <w:szCs w:val="16"/>
              </w:rPr>
              <w:t>Exclude from further review</w:t>
            </w:r>
          </w:p>
        </w:tc>
      </w:tr>
    </w:tbl>
    <w:p w14:paraId="5E0633E6" w14:textId="2B69C886" w:rsidR="006351FF" w:rsidRDefault="006351FF" w:rsidP="006351FF"/>
    <w:p w14:paraId="143E7DA5" w14:textId="77777777" w:rsidR="008C4643" w:rsidRDefault="008C4643" w:rsidP="006351FF"/>
    <w:p w14:paraId="34635855" w14:textId="77777777" w:rsidR="006351FF" w:rsidRDefault="00992883" w:rsidP="006351FF">
      <w:pPr>
        <w:pStyle w:val="Heading3"/>
      </w:pPr>
      <w:bookmarkStart w:id="484" w:name="_Toc106901104"/>
      <w:r>
        <w:t>G14: US EPA (2019)</w:t>
      </w:r>
      <w:bookmarkEnd w:id="484"/>
    </w:p>
    <w:p w14:paraId="78851B0B" w14:textId="77777777" w:rsidR="006351FF" w:rsidRDefault="00992883" w:rsidP="00475C35">
      <w:pPr>
        <w:pStyle w:val="Heading4"/>
      </w:pPr>
      <w:bookmarkStart w:id="485" w:name="_Toc106901105"/>
      <w:r w:rsidRPr="008F7938">
        <w:t>Quality assessment</w:t>
      </w:r>
      <w:bookmarkEnd w:id="485"/>
    </w:p>
    <w:tbl>
      <w:tblPr>
        <w:tblW w:w="7928" w:type="dxa"/>
        <w:tblLayout w:type="fixed"/>
        <w:tblCellMar>
          <w:left w:w="28" w:type="dxa"/>
          <w:right w:w="28" w:type="dxa"/>
        </w:tblCellMar>
        <w:tblLook w:val="04A0" w:firstRow="1" w:lastRow="0" w:firstColumn="1" w:lastColumn="0" w:noHBand="0" w:noVBand="1"/>
      </w:tblPr>
      <w:tblGrid>
        <w:gridCol w:w="3676"/>
        <w:gridCol w:w="850"/>
        <w:gridCol w:w="3402"/>
      </w:tblGrid>
      <w:tr w:rsidR="00BF2DBF" w14:paraId="72ED53A1" w14:textId="77777777" w:rsidTr="00C67A31">
        <w:trPr>
          <w:trHeight w:val="340"/>
          <w:tblHeader/>
        </w:trPr>
        <w:tc>
          <w:tcPr>
            <w:tcW w:w="3676"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61FE4068" w14:textId="77777777" w:rsidR="00E83B8E" w:rsidRPr="00E83B8E" w:rsidRDefault="00992883" w:rsidP="00E83B8E">
            <w:pPr>
              <w:spacing w:before="0" w:after="0" w:line="240" w:lineRule="auto"/>
              <w:rPr>
                <w:rFonts w:ascii="Calibri" w:hAnsi="Calibri" w:cs="Calibri"/>
                <w:b/>
                <w:bCs/>
                <w:color w:val="008000"/>
                <w:sz w:val="16"/>
                <w:szCs w:val="16"/>
              </w:rPr>
            </w:pPr>
            <w:r w:rsidRPr="00E83B8E">
              <w:rPr>
                <w:rFonts w:ascii="Calibri" w:hAnsi="Calibri" w:cs="Calibri"/>
                <w:b/>
                <w:bCs/>
                <w:color w:val="008000"/>
                <w:sz w:val="16"/>
                <w:szCs w:val="16"/>
              </w:rPr>
              <w:t>Criteria</w:t>
            </w:r>
          </w:p>
        </w:tc>
        <w:tc>
          <w:tcPr>
            <w:tcW w:w="850" w:type="dxa"/>
            <w:tcBorders>
              <w:top w:val="single" w:sz="8" w:space="0" w:color="B5DDDC"/>
              <w:left w:val="nil"/>
              <w:bottom w:val="single" w:sz="8" w:space="0" w:color="B5DDDC"/>
              <w:right w:val="single" w:sz="8" w:space="0" w:color="B5DDDC"/>
            </w:tcBorders>
            <w:shd w:val="clear" w:color="000000" w:fill="B5DDDC"/>
            <w:vAlign w:val="center"/>
            <w:hideMark/>
          </w:tcPr>
          <w:p w14:paraId="71F9C858" w14:textId="77777777" w:rsidR="00E83B8E" w:rsidRPr="00E83B8E" w:rsidRDefault="00992883" w:rsidP="00E83B8E">
            <w:pPr>
              <w:spacing w:before="0" w:after="0" w:line="240" w:lineRule="auto"/>
              <w:jc w:val="center"/>
              <w:rPr>
                <w:rFonts w:ascii="Calibri" w:hAnsi="Calibri" w:cs="Calibri"/>
                <w:b/>
                <w:bCs/>
                <w:color w:val="008000"/>
                <w:sz w:val="16"/>
                <w:szCs w:val="16"/>
              </w:rPr>
            </w:pPr>
            <w:r w:rsidRPr="00E83B8E">
              <w:rPr>
                <w:rFonts w:ascii="Calibri" w:hAnsi="Calibri" w:cs="Calibri"/>
                <w:b/>
                <w:bCs/>
                <w:color w:val="008000"/>
                <w:sz w:val="16"/>
                <w:szCs w:val="16"/>
              </w:rPr>
              <w:t>Assessment</w:t>
            </w:r>
          </w:p>
        </w:tc>
        <w:tc>
          <w:tcPr>
            <w:tcW w:w="3402" w:type="dxa"/>
            <w:tcBorders>
              <w:top w:val="single" w:sz="8" w:space="0" w:color="B5DDDC"/>
              <w:left w:val="nil"/>
              <w:bottom w:val="single" w:sz="8" w:space="0" w:color="B5DDDC"/>
              <w:right w:val="single" w:sz="8" w:space="0" w:color="B5DDDC"/>
            </w:tcBorders>
            <w:shd w:val="clear" w:color="000000" w:fill="B5DDDC"/>
            <w:vAlign w:val="center"/>
            <w:hideMark/>
          </w:tcPr>
          <w:p w14:paraId="1687CDC2" w14:textId="77777777" w:rsidR="00E83B8E" w:rsidRPr="00E83B8E" w:rsidRDefault="00992883" w:rsidP="00E83B8E">
            <w:pPr>
              <w:spacing w:before="0" w:after="0" w:line="240" w:lineRule="auto"/>
              <w:jc w:val="center"/>
              <w:rPr>
                <w:rFonts w:ascii="Calibri" w:hAnsi="Calibri" w:cs="Calibri"/>
                <w:b/>
                <w:bCs/>
                <w:color w:val="008000"/>
                <w:sz w:val="16"/>
                <w:szCs w:val="16"/>
              </w:rPr>
            </w:pPr>
            <w:r w:rsidRPr="00E83B8E">
              <w:rPr>
                <w:rFonts w:ascii="Calibri" w:hAnsi="Calibri" w:cs="Calibri"/>
                <w:b/>
                <w:bCs/>
                <w:color w:val="008000"/>
                <w:sz w:val="16"/>
                <w:szCs w:val="16"/>
              </w:rPr>
              <w:t>G14: US EPA 2019, Algal toxins criteria</w:t>
            </w:r>
          </w:p>
        </w:tc>
      </w:tr>
      <w:tr w:rsidR="00BF2DBF" w14:paraId="22CDE587"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5AE449F" w14:textId="77777777" w:rsidR="00E83B8E" w:rsidRPr="00E83B8E" w:rsidRDefault="00992883" w:rsidP="00E83B8E">
            <w:pPr>
              <w:spacing w:before="0" w:after="0" w:line="240" w:lineRule="auto"/>
              <w:rPr>
                <w:rFonts w:ascii="Calibri" w:hAnsi="Calibri" w:cs="Calibri"/>
                <w:b/>
                <w:bCs/>
                <w:color w:val="000000"/>
                <w:sz w:val="16"/>
                <w:szCs w:val="16"/>
              </w:rPr>
            </w:pPr>
            <w:r w:rsidRPr="00E83B8E">
              <w:rPr>
                <w:rFonts w:ascii="Calibri" w:hAnsi="Calibri" w:cs="Calibri"/>
                <w:b/>
                <w:bCs/>
                <w:color w:val="000000"/>
                <w:sz w:val="16"/>
                <w:szCs w:val="16"/>
              </w:rPr>
              <w:t>Overall guidance/advice development process</w:t>
            </w:r>
          </w:p>
        </w:tc>
        <w:tc>
          <w:tcPr>
            <w:tcW w:w="850" w:type="dxa"/>
            <w:tcBorders>
              <w:top w:val="nil"/>
              <w:left w:val="nil"/>
              <w:bottom w:val="single" w:sz="8" w:space="0" w:color="B5DDDC"/>
              <w:right w:val="single" w:sz="8" w:space="0" w:color="B5DDDC"/>
            </w:tcBorders>
            <w:shd w:val="clear" w:color="000000" w:fill="D6EAEB"/>
            <w:vAlign w:val="center"/>
            <w:hideMark/>
          </w:tcPr>
          <w:p w14:paraId="598B486C" w14:textId="77777777" w:rsidR="00E83B8E" w:rsidRPr="00E83B8E" w:rsidRDefault="00992883" w:rsidP="00E83B8E">
            <w:pPr>
              <w:spacing w:before="0" w:after="0" w:line="240" w:lineRule="auto"/>
              <w:rPr>
                <w:rFonts w:ascii="Calibri" w:hAnsi="Calibri" w:cs="Calibri"/>
                <w:b/>
                <w:bCs/>
                <w:color w:val="000000"/>
                <w:sz w:val="16"/>
                <w:szCs w:val="16"/>
              </w:rPr>
            </w:pPr>
            <w:r w:rsidRPr="00E83B8E">
              <w:rPr>
                <w:rFonts w:ascii="Calibri" w:hAnsi="Calibri" w:cs="Calibri"/>
                <w:b/>
                <w:bCs/>
                <w:color w:val="000000"/>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4F664E12" w14:textId="77777777" w:rsidR="00E83B8E" w:rsidRPr="00E83B8E" w:rsidRDefault="00992883" w:rsidP="00E83B8E">
            <w:pPr>
              <w:spacing w:before="0" w:after="0" w:line="240" w:lineRule="auto"/>
              <w:rPr>
                <w:rFonts w:ascii="Calibri" w:hAnsi="Calibri" w:cs="Calibri"/>
                <w:b/>
                <w:bCs/>
                <w:color w:val="000000"/>
                <w:sz w:val="16"/>
                <w:szCs w:val="16"/>
              </w:rPr>
            </w:pPr>
            <w:r w:rsidRPr="00E83B8E">
              <w:rPr>
                <w:rFonts w:ascii="Calibri" w:hAnsi="Calibri" w:cs="Calibri"/>
                <w:b/>
                <w:bCs/>
                <w:color w:val="000000"/>
                <w:sz w:val="16"/>
                <w:szCs w:val="16"/>
              </w:rPr>
              <w:t> </w:t>
            </w:r>
          </w:p>
        </w:tc>
      </w:tr>
      <w:tr w:rsidR="00BF2DBF" w14:paraId="0B827C64"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FEB2F7A"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the key stages of the organisation’s advice development processes compatible with Australian processes?</w:t>
            </w:r>
          </w:p>
        </w:tc>
        <w:tc>
          <w:tcPr>
            <w:tcW w:w="850" w:type="dxa"/>
            <w:tcBorders>
              <w:top w:val="nil"/>
              <w:left w:val="nil"/>
              <w:bottom w:val="single" w:sz="8" w:space="0" w:color="B5DDDC"/>
              <w:right w:val="single" w:sz="8" w:space="0" w:color="B5DDDC"/>
            </w:tcBorders>
            <w:shd w:val="clear" w:color="000000" w:fill="92D050"/>
            <w:vAlign w:val="center"/>
            <w:hideMark/>
          </w:tcPr>
          <w:p w14:paraId="0C894772"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09869804"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This document deals only with the cyanotoxins Microcystins and Cylindrospermopsin, however it provides detailed methods for chemical exposure assessment during recreational water use for ingestion, inhalation and dermal exposure pathways and so could be applied to other water-associated chemical toxins.  The methods are consistent with the EnHealth 2012 guidelines (and thus compatible with Australian processes) but provide more information on exposure rates.  The document does not address risks associated with non-cyanobacterial microorganisms.</w:t>
            </w:r>
          </w:p>
        </w:tc>
      </w:tr>
      <w:tr w:rsidR="00BF2DBF" w14:paraId="7A7EAF15"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7EABEE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the administrative processes documented and publicly available?</w:t>
            </w:r>
          </w:p>
        </w:tc>
        <w:tc>
          <w:tcPr>
            <w:tcW w:w="850" w:type="dxa"/>
            <w:tcBorders>
              <w:top w:val="nil"/>
              <w:left w:val="nil"/>
              <w:bottom w:val="single" w:sz="8" w:space="0" w:color="B5DDDC"/>
              <w:right w:val="single" w:sz="8" w:space="0" w:color="B5DDDC"/>
            </w:tcBorders>
            <w:vAlign w:val="center"/>
            <w:hideMark/>
          </w:tcPr>
          <w:p w14:paraId="73A97A34"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7C20D22" w14:textId="32B6110F"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Appendix C provides a description of literature search processes including databases and search strings for 5 different research questions.  The only research question </w:t>
            </w:r>
            <w:r w:rsidR="003E3D5C" w:rsidRPr="00E83B8E">
              <w:rPr>
                <w:rFonts w:ascii="Calibri" w:hAnsi="Calibri" w:cs="Calibri"/>
                <w:sz w:val="16"/>
                <w:szCs w:val="16"/>
              </w:rPr>
              <w:t>relevant</w:t>
            </w:r>
            <w:r w:rsidRPr="00E83B8E">
              <w:rPr>
                <w:rFonts w:ascii="Calibri" w:hAnsi="Calibri" w:cs="Calibri"/>
                <w:sz w:val="16"/>
                <w:szCs w:val="16"/>
              </w:rPr>
              <w:t xml:space="preserve"> to the current </w:t>
            </w:r>
            <w:r w:rsidR="004705EA">
              <w:rPr>
                <w:rFonts w:ascii="Calibri" w:hAnsi="Calibri" w:cs="Calibri"/>
                <w:sz w:val="16"/>
                <w:szCs w:val="16"/>
              </w:rPr>
              <w:t xml:space="preserve">narrative </w:t>
            </w:r>
            <w:r w:rsidRPr="00E83B8E">
              <w:rPr>
                <w:rFonts w:ascii="Calibri" w:hAnsi="Calibri" w:cs="Calibri"/>
                <w:sz w:val="16"/>
                <w:szCs w:val="16"/>
              </w:rPr>
              <w:t xml:space="preserve">review was Research Question 4: "What new information, if any, is available regarding how aquatic recreational exposure ingestion rates in children differ among age groups between zero and 18 years?".  The other questions were about </w:t>
            </w:r>
            <w:r w:rsidR="009244A6" w:rsidRPr="00E83B8E">
              <w:rPr>
                <w:rFonts w:ascii="Calibri" w:hAnsi="Calibri" w:cs="Calibri"/>
                <w:sz w:val="16"/>
                <w:szCs w:val="16"/>
              </w:rPr>
              <w:t>cyanotoxin</w:t>
            </w:r>
            <w:r w:rsidRPr="00E83B8E">
              <w:rPr>
                <w:rFonts w:ascii="Calibri" w:hAnsi="Calibri" w:cs="Calibri"/>
                <w:sz w:val="16"/>
                <w:szCs w:val="16"/>
              </w:rPr>
              <w:t xml:space="preserve"> issues.  Appendix F describes the results of the review of ingestion studies.</w:t>
            </w:r>
          </w:p>
        </w:tc>
      </w:tr>
      <w:tr w:rsidR="00BF2DBF" w14:paraId="64775BAB"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90FC1BF"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Was the work overseen by an expert advisory committee?</w:t>
            </w:r>
          </w:p>
        </w:tc>
        <w:tc>
          <w:tcPr>
            <w:tcW w:w="850" w:type="dxa"/>
            <w:tcBorders>
              <w:top w:val="nil"/>
              <w:left w:val="nil"/>
              <w:bottom w:val="single" w:sz="8" w:space="0" w:color="B5DDDC"/>
              <w:right w:val="single" w:sz="8" w:space="0" w:color="B5DDDC"/>
            </w:tcBorders>
            <w:vAlign w:val="center"/>
            <w:hideMark/>
          </w:tcPr>
          <w:p w14:paraId="1C88A5D0"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Can't Tell</w:t>
            </w:r>
          </w:p>
        </w:tc>
        <w:tc>
          <w:tcPr>
            <w:tcW w:w="3402" w:type="dxa"/>
            <w:tcBorders>
              <w:top w:val="nil"/>
              <w:left w:val="nil"/>
              <w:bottom w:val="single" w:sz="8" w:space="0" w:color="B5DDDC"/>
              <w:right w:val="single" w:sz="8" w:space="0" w:color="B5DDDC"/>
            </w:tcBorders>
            <w:vAlign w:val="center"/>
            <w:hideMark/>
          </w:tcPr>
          <w:p w14:paraId="414DE5D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Reference is made in the acknowledgements to some senior US EPA staff from the Office of Science and Technology and US EPA internal technical reviewers (unnamed), however there is no explicit reference to an expert committee overseeing the development of the guidelines.</w:t>
            </w:r>
          </w:p>
        </w:tc>
      </w:tr>
      <w:tr w:rsidR="00BF2DBF" w14:paraId="3436F40A"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204A4E8" w14:textId="77777777" w:rsidR="00E83B8E" w:rsidRPr="00E83B8E" w:rsidRDefault="00992883" w:rsidP="00E83B8E">
            <w:pPr>
              <w:spacing w:before="0" w:after="0" w:line="240" w:lineRule="auto"/>
              <w:ind w:firstLineChars="200" w:firstLine="320"/>
              <w:rPr>
                <w:rFonts w:ascii="Calibri" w:hAnsi="Calibri" w:cs="Calibri"/>
                <w:sz w:val="16"/>
                <w:szCs w:val="16"/>
              </w:rPr>
            </w:pPr>
            <w:r w:rsidRPr="00E83B8E">
              <w:rPr>
                <w:rFonts w:ascii="Calibri" w:hAnsi="Calibri" w:cs="Calibri"/>
                <w:sz w:val="16"/>
                <w:szCs w:val="16"/>
              </w:rPr>
              <w:t>Are potential conflicts of interest of committee members declared, managed and/or reported?</w:t>
            </w:r>
          </w:p>
        </w:tc>
        <w:tc>
          <w:tcPr>
            <w:tcW w:w="850" w:type="dxa"/>
            <w:tcBorders>
              <w:top w:val="nil"/>
              <w:left w:val="nil"/>
              <w:bottom w:val="single" w:sz="8" w:space="0" w:color="B5DDDC"/>
              <w:right w:val="single" w:sz="8" w:space="0" w:color="B5DDDC"/>
            </w:tcBorders>
            <w:vAlign w:val="center"/>
            <w:hideMark/>
          </w:tcPr>
          <w:p w14:paraId="173746CE"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EA3FD3D"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396A47E7"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B3CE62B"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funding sources declared?</w:t>
            </w:r>
          </w:p>
        </w:tc>
        <w:tc>
          <w:tcPr>
            <w:tcW w:w="850" w:type="dxa"/>
            <w:tcBorders>
              <w:top w:val="nil"/>
              <w:left w:val="nil"/>
              <w:bottom w:val="single" w:sz="8" w:space="0" w:color="B5DDDC"/>
              <w:right w:val="single" w:sz="8" w:space="0" w:color="B5DDDC"/>
            </w:tcBorders>
            <w:vAlign w:val="center"/>
            <w:hideMark/>
          </w:tcPr>
          <w:p w14:paraId="2A56E4DA"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29641E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759E3C3E"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D5549BA"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Was there public consultation on this work? If so, provide details.</w:t>
            </w:r>
          </w:p>
        </w:tc>
        <w:tc>
          <w:tcPr>
            <w:tcW w:w="850" w:type="dxa"/>
            <w:tcBorders>
              <w:top w:val="nil"/>
              <w:left w:val="nil"/>
              <w:bottom w:val="single" w:sz="8" w:space="0" w:color="B5DDDC"/>
              <w:right w:val="single" w:sz="8" w:space="0" w:color="B5DDDC"/>
            </w:tcBorders>
            <w:vAlign w:val="center"/>
            <w:hideMark/>
          </w:tcPr>
          <w:p w14:paraId="0BFA3220"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Can't Tell</w:t>
            </w:r>
          </w:p>
        </w:tc>
        <w:tc>
          <w:tcPr>
            <w:tcW w:w="3402" w:type="dxa"/>
            <w:tcBorders>
              <w:top w:val="nil"/>
              <w:left w:val="nil"/>
              <w:bottom w:val="single" w:sz="8" w:space="0" w:color="B5DDDC"/>
              <w:right w:val="single" w:sz="8" w:space="0" w:color="B5DDDC"/>
            </w:tcBorders>
            <w:vAlign w:val="center"/>
            <w:hideMark/>
          </w:tcPr>
          <w:p w14:paraId="1861A907"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693A572B"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27A1A65"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the advice peer reviewed?</w:t>
            </w:r>
          </w:p>
        </w:tc>
        <w:tc>
          <w:tcPr>
            <w:tcW w:w="850" w:type="dxa"/>
            <w:tcBorders>
              <w:top w:val="nil"/>
              <w:left w:val="nil"/>
              <w:bottom w:val="single" w:sz="8" w:space="0" w:color="B5DDDC"/>
              <w:right w:val="single" w:sz="8" w:space="0" w:color="B5DDDC"/>
            </w:tcBorders>
            <w:vAlign w:val="center"/>
            <w:hideMark/>
          </w:tcPr>
          <w:p w14:paraId="315388E8"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6CB7FB8E" w14:textId="57AEC89E"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The document foreword states that "this document has undergone an EPA intra-agency peer-review process. The Health and Ecological Criteria Division, Office of Science and Technology, Office of Water, U.S. Environmental Protection Agency has completed the final review and the document is approved for publication. The values were derived using the existing peer-reviewed and published science on the adverse human health effects of the toxins including previous EPA analysis, such as the EPA’s Health Effects Support Document for the Cyanobacterial Toxin Microcystins and Health Effects Support Document for the Cyanobacterial Toxin Cylindrospermopsin (HESDs), and the EPA’s Drinking Water Health Advisory for the Cyanobacterial Microcystin Toxins and Drinking Water Health Advisory for the Cyanobacterial Toxin Cylindrospermopsin (Drinking Water Health Advisories) (U.S. EPA 2015a, 2015b, 2015c, 2015d). The EPA used established criteria methodologies (U.S. EPA 2000) and recreation-specific exposure parameters from the EPA’s Exposure Factors Handbook (EFH) (U.S. EPA 2011) to derive these values." See documents for cited references.</w:t>
            </w:r>
          </w:p>
        </w:tc>
      </w:tr>
      <w:tr w:rsidR="00BF2DBF" w14:paraId="5343DA19"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E2EEBB4" w14:textId="77777777" w:rsidR="00E83B8E" w:rsidRPr="00E83B8E" w:rsidRDefault="00992883" w:rsidP="00E83B8E">
            <w:pPr>
              <w:spacing w:before="0" w:after="0" w:line="240" w:lineRule="auto"/>
              <w:ind w:firstLineChars="200" w:firstLine="320"/>
              <w:rPr>
                <w:rFonts w:ascii="Calibri" w:hAnsi="Calibri" w:cs="Calibri"/>
                <w:sz w:val="16"/>
                <w:szCs w:val="16"/>
              </w:rPr>
            </w:pPr>
            <w:r w:rsidRPr="00E83B8E">
              <w:rPr>
                <w:rFonts w:ascii="Calibri" w:hAnsi="Calibri" w:cs="Calibri"/>
                <w:sz w:val="16"/>
                <w:szCs w:val="16"/>
              </w:rPr>
              <w:t>If so, is the peer review outcome documented and/or published?</w:t>
            </w:r>
          </w:p>
        </w:tc>
        <w:tc>
          <w:tcPr>
            <w:tcW w:w="850" w:type="dxa"/>
            <w:tcBorders>
              <w:top w:val="nil"/>
              <w:left w:val="nil"/>
              <w:bottom w:val="single" w:sz="8" w:space="0" w:color="B5DDDC"/>
              <w:right w:val="single" w:sz="8" w:space="0" w:color="B5DDDC"/>
            </w:tcBorders>
            <w:vAlign w:val="center"/>
            <w:hideMark/>
          </w:tcPr>
          <w:p w14:paraId="6915457C"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01791DE"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5ACF27D9"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D12D30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Was the guidance/advice developed or updated recently? Provide details.</w:t>
            </w:r>
          </w:p>
        </w:tc>
        <w:tc>
          <w:tcPr>
            <w:tcW w:w="850" w:type="dxa"/>
            <w:tcBorders>
              <w:top w:val="nil"/>
              <w:left w:val="nil"/>
              <w:bottom w:val="single" w:sz="8" w:space="0" w:color="B5DDDC"/>
              <w:right w:val="single" w:sz="8" w:space="0" w:color="B5DDDC"/>
            </w:tcBorders>
            <w:shd w:val="clear" w:color="000000" w:fill="FFFF00"/>
            <w:vAlign w:val="center"/>
            <w:hideMark/>
          </w:tcPr>
          <w:p w14:paraId="06360371"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612EC88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The document was published relevantly recently (May 2019).</w:t>
            </w:r>
          </w:p>
        </w:tc>
      </w:tr>
      <w:tr w:rsidR="00BF2DBF" w14:paraId="16832047"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8389D00"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Evidence review parameters</w:t>
            </w:r>
          </w:p>
        </w:tc>
        <w:tc>
          <w:tcPr>
            <w:tcW w:w="850" w:type="dxa"/>
            <w:tcBorders>
              <w:top w:val="nil"/>
              <w:left w:val="nil"/>
              <w:bottom w:val="single" w:sz="8" w:space="0" w:color="B5DDDC"/>
              <w:right w:val="single" w:sz="8" w:space="0" w:color="B5DDDC"/>
            </w:tcBorders>
            <w:shd w:val="clear" w:color="000000" w:fill="D6EAEB"/>
            <w:vAlign w:val="center"/>
            <w:hideMark/>
          </w:tcPr>
          <w:p w14:paraId="0EEBFBCB"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0E2758B7"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r>
      <w:tr w:rsidR="00BF2DBF" w14:paraId="10DBD2AE"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F79F552"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decisions about scope, definitions and evidence review parameters documented and publicly available?</w:t>
            </w:r>
          </w:p>
        </w:tc>
        <w:tc>
          <w:tcPr>
            <w:tcW w:w="850" w:type="dxa"/>
            <w:tcBorders>
              <w:top w:val="nil"/>
              <w:left w:val="nil"/>
              <w:bottom w:val="single" w:sz="8" w:space="0" w:color="B5DDDC"/>
              <w:right w:val="single" w:sz="8" w:space="0" w:color="B5DDDC"/>
            </w:tcBorders>
            <w:vAlign w:val="center"/>
            <w:hideMark/>
          </w:tcPr>
          <w:p w14:paraId="44C5271A"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A79E1E4"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  Research questions are listed in Appendix C but there is no clear documentation of definitions and evidence review parameters.</w:t>
            </w:r>
          </w:p>
        </w:tc>
      </w:tr>
      <w:tr w:rsidR="00BF2DBF" w14:paraId="42283124"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C2E116F"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there a preference for data from studies that follow agreed international protocols or meet appropriate industry standards?</w:t>
            </w:r>
          </w:p>
        </w:tc>
        <w:tc>
          <w:tcPr>
            <w:tcW w:w="850" w:type="dxa"/>
            <w:tcBorders>
              <w:top w:val="nil"/>
              <w:left w:val="nil"/>
              <w:bottom w:val="single" w:sz="8" w:space="0" w:color="B5DDDC"/>
              <w:right w:val="single" w:sz="8" w:space="0" w:color="B5DDDC"/>
            </w:tcBorders>
            <w:vAlign w:val="center"/>
            <w:hideMark/>
          </w:tcPr>
          <w:p w14:paraId="6E5FC050"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A61B9F7"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1E1B7472"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AF207F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850" w:type="dxa"/>
            <w:tcBorders>
              <w:top w:val="nil"/>
              <w:left w:val="nil"/>
              <w:bottom w:val="single" w:sz="8" w:space="0" w:color="B5DDDC"/>
              <w:right w:val="single" w:sz="8" w:space="0" w:color="B5DDDC"/>
            </w:tcBorders>
            <w:shd w:val="clear" w:color="000000" w:fill="92D050"/>
            <w:vAlign w:val="center"/>
            <w:hideMark/>
          </w:tcPr>
          <w:p w14:paraId="5227AEE5"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576D7B2E"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Appendix C refers to Health Effects Support Documents (HESDs) which describe detailed search results and search methodology.</w:t>
            </w:r>
          </w:p>
        </w:tc>
      </w:tr>
      <w:tr w:rsidR="00BF2DBF" w14:paraId="4FB9DFC2"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E4F0000"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If proprietary/confidential studies or data are considered by the agency, are these appropriately described/recorded?</w:t>
            </w:r>
          </w:p>
        </w:tc>
        <w:tc>
          <w:tcPr>
            <w:tcW w:w="850" w:type="dxa"/>
            <w:tcBorders>
              <w:top w:val="nil"/>
              <w:left w:val="nil"/>
              <w:bottom w:val="single" w:sz="8" w:space="0" w:color="B5DDDC"/>
              <w:right w:val="single" w:sz="8" w:space="0" w:color="B5DDDC"/>
            </w:tcBorders>
            <w:vAlign w:val="center"/>
            <w:hideMark/>
          </w:tcPr>
          <w:p w14:paraId="57BFB785"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70F05A02"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6F6D87B3"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8C9F802"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inclusion/exclusion criteria used to select or exclude certain studies from the review? If so, is justification provided?</w:t>
            </w:r>
          </w:p>
        </w:tc>
        <w:tc>
          <w:tcPr>
            <w:tcW w:w="850" w:type="dxa"/>
            <w:tcBorders>
              <w:top w:val="nil"/>
              <w:left w:val="nil"/>
              <w:bottom w:val="single" w:sz="8" w:space="0" w:color="B5DDDC"/>
              <w:right w:val="single" w:sz="8" w:space="0" w:color="B5DDDC"/>
            </w:tcBorders>
            <w:shd w:val="clear" w:color="000000" w:fill="92D050"/>
            <w:vAlign w:val="center"/>
            <w:hideMark/>
          </w:tcPr>
          <w:p w14:paraId="673C3918"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0C673BCB"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English only articles reviewed (e.g. p. C3, 3rd para from bottom).  No justification is provided.  Date ranges vary depending on question, but all cease in 2015</w:t>
            </w:r>
          </w:p>
        </w:tc>
      </w:tr>
      <w:tr w:rsidR="00BF2DBF" w14:paraId="163B932C"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7FBDDA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Does the organisation use or adopt review findings or risk assessments from other organisations? What process was used to critically assess these external findings?</w:t>
            </w:r>
          </w:p>
        </w:tc>
        <w:tc>
          <w:tcPr>
            <w:tcW w:w="850" w:type="dxa"/>
            <w:tcBorders>
              <w:top w:val="nil"/>
              <w:left w:val="nil"/>
              <w:bottom w:val="single" w:sz="8" w:space="0" w:color="B5DDDC"/>
              <w:right w:val="single" w:sz="8" w:space="0" w:color="B5DDDC"/>
            </w:tcBorders>
            <w:vAlign w:val="center"/>
            <w:hideMark/>
          </w:tcPr>
          <w:p w14:paraId="74725036"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07C28F1" w14:textId="67532951"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The literature assessed appears to be primary research articles from peer-reviewed literature or other US EPA studies.  </w:t>
            </w:r>
          </w:p>
        </w:tc>
      </w:tr>
      <w:tr w:rsidR="00BF2DBF" w14:paraId="0B86A4C2"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689CEDD"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Can grey literature such as government reports and policy documents be included? </w:t>
            </w:r>
          </w:p>
        </w:tc>
        <w:tc>
          <w:tcPr>
            <w:tcW w:w="850" w:type="dxa"/>
            <w:tcBorders>
              <w:top w:val="nil"/>
              <w:left w:val="nil"/>
              <w:bottom w:val="single" w:sz="8" w:space="0" w:color="B5DDDC"/>
              <w:right w:val="single" w:sz="8" w:space="0" w:color="B5DDDC"/>
            </w:tcBorders>
            <w:shd w:val="clear" w:color="000000" w:fill="FFFF00"/>
            <w:vAlign w:val="center"/>
            <w:hideMark/>
          </w:tcPr>
          <w:p w14:paraId="6FD19986"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56FB8E15"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Certain sections of the report make use of grey literature sources e.g. Appendix B which lists State Recreational Water Guidelines for Cyanotoxins and Cyanobacteria.  Also the literature review on incidental ingestion (Appendix E) cites other US EPA documents such as the 2011 Exposure Factors Handbook. </w:t>
            </w:r>
          </w:p>
        </w:tc>
      </w:tr>
      <w:tr w:rsidR="00BF2DBF" w14:paraId="22833CF2"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76B53E2"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there documentation and justification on the selection of a toxicological endpoint for use as point of departure for health-based guideline derivation?</w:t>
            </w:r>
          </w:p>
        </w:tc>
        <w:tc>
          <w:tcPr>
            <w:tcW w:w="850" w:type="dxa"/>
            <w:tcBorders>
              <w:top w:val="nil"/>
              <w:left w:val="nil"/>
              <w:bottom w:val="single" w:sz="8" w:space="0" w:color="B5DDDC"/>
              <w:right w:val="single" w:sz="8" w:space="0" w:color="B5DDDC"/>
            </w:tcBorders>
            <w:vAlign w:val="center"/>
            <w:hideMark/>
          </w:tcPr>
          <w:p w14:paraId="7B7DE1C9"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274BD04F" w14:textId="3E68676E"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With respect to recreational water contaminants, the document only deals with microcystins and cylindrospermopsins and in each case </w:t>
            </w:r>
            <w:r w:rsidR="009244A6" w:rsidRPr="00E83B8E">
              <w:rPr>
                <w:rFonts w:ascii="Calibri" w:hAnsi="Calibri" w:cs="Calibri"/>
                <w:sz w:val="16"/>
                <w:szCs w:val="16"/>
              </w:rPr>
              <w:t>refers</w:t>
            </w:r>
            <w:r w:rsidRPr="00E83B8E">
              <w:rPr>
                <w:rFonts w:ascii="Calibri" w:hAnsi="Calibri" w:cs="Calibri"/>
                <w:sz w:val="16"/>
                <w:szCs w:val="16"/>
              </w:rPr>
              <w:t xml:space="preserve"> to other US EPA Health Effects Support Document (HESD) reports for each toxin (Section 5.2, Dose-response assessment, p. 71)</w:t>
            </w:r>
          </w:p>
        </w:tc>
      </w:tr>
      <w:tr w:rsidR="00BF2DBF" w14:paraId="248B23A7"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FC5C604"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Evidence search</w:t>
            </w:r>
          </w:p>
        </w:tc>
        <w:tc>
          <w:tcPr>
            <w:tcW w:w="850" w:type="dxa"/>
            <w:tcBorders>
              <w:top w:val="nil"/>
              <w:left w:val="nil"/>
              <w:bottom w:val="single" w:sz="8" w:space="0" w:color="B5DDDC"/>
              <w:right w:val="single" w:sz="8" w:space="0" w:color="B5DDDC"/>
            </w:tcBorders>
            <w:shd w:val="clear" w:color="000000" w:fill="D6EAEB"/>
            <w:vAlign w:val="center"/>
            <w:hideMark/>
          </w:tcPr>
          <w:p w14:paraId="014A407A"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18984491"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r>
      <w:tr w:rsidR="00BF2DBF" w14:paraId="2FDBCC0B"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8E38CC2"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databases and other sources of evidence specified?</w:t>
            </w:r>
          </w:p>
        </w:tc>
        <w:tc>
          <w:tcPr>
            <w:tcW w:w="850" w:type="dxa"/>
            <w:tcBorders>
              <w:top w:val="nil"/>
              <w:left w:val="nil"/>
              <w:bottom w:val="single" w:sz="8" w:space="0" w:color="B5DDDC"/>
              <w:right w:val="single" w:sz="8" w:space="0" w:color="B5DDDC"/>
            </w:tcBorders>
            <w:shd w:val="clear" w:color="000000" w:fill="92D050"/>
            <w:vAlign w:val="center"/>
            <w:hideMark/>
          </w:tcPr>
          <w:p w14:paraId="1C9BAA76"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1AE720A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PubMed and Web of Science are cited as literature search engines in Appendix C.</w:t>
            </w:r>
          </w:p>
        </w:tc>
      </w:tr>
      <w:tr w:rsidR="00BF2DBF" w14:paraId="10134A9C"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E2F9462"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850" w:type="dxa"/>
            <w:tcBorders>
              <w:top w:val="nil"/>
              <w:left w:val="nil"/>
              <w:bottom w:val="single" w:sz="8" w:space="0" w:color="B5DDDC"/>
              <w:right w:val="single" w:sz="8" w:space="0" w:color="B5DDDC"/>
            </w:tcBorders>
            <w:shd w:val="clear" w:color="000000" w:fill="92D050"/>
            <w:vAlign w:val="center"/>
            <w:hideMark/>
          </w:tcPr>
          <w:p w14:paraId="225C2F49"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458EBDC7"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PubMed and Web of Science are cited (Appendix C.)</w:t>
            </w:r>
          </w:p>
        </w:tc>
      </w:tr>
      <w:tr w:rsidR="00BF2DBF" w14:paraId="0AFD7237"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F21ED3B"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it specified what date range the literature search covers? Is there a justification?</w:t>
            </w:r>
          </w:p>
        </w:tc>
        <w:tc>
          <w:tcPr>
            <w:tcW w:w="850" w:type="dxa"/>
            <w:tcBorders>
              <w:top w:val="nil"/>
              <w:left w:val="nil"/>
              <w:bottom w:val="single" w:sz="8" w:space="0" w:color="B5DDDC"/>
              <w:right w:val="single" w:sz="8" w:space="0" w:color="B5DDDC"/>
            </w:tcBorders>
            <w:shd w:val="clear" w:color="000000" w:fill="92D050"/>
            <w:vAlign w:val="center"/>
            <w:hideMark/>
          </w:tcPr>
          <w:p w14:paraId="6396D0DD"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2BD7A5B9"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Date ranges vary depending on question, but all cease September 2015</w:t>
            </w:r>
          </w:p>
        </w:tc>
      </w:tr>
      <w:tr w:rsidR="00BF2DBF" w14:paraId="1765B6AD"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81370D0"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Are search terms and/or search strings specified? </w:t>
            </w:r>
          </w:p>
        </w:tc>
        <w:tc>
          <w:tcPr>
            <w:tcW w:w="850" w:type="dxa"/>
            <w:tcBorders>
              <w:top w:val="nil"/>
              <w:left w:val="nil"/>
              <w:bottom w:val="single" w:sz="8" w:space="0" w:color="B5DDDC"/>
              <w:right w:val="single" w:sz="8" w:space="0" w:color="B5DDDC"/>
            </w:tcBorders>
            <w:shd w:val="clear" w:color="000000" w:fill="FFFF00"/>
            <w:vAlign w:val="center"/>
            <w:hideMark/>
          </w:tcPr>
          <w:p w14:paraId="5CDBA451"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713B9F9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Search strings for the research questions in Appendix C are listed.</w:t>
            </w:r>
          </w:p>
        </w:tc>
      </w:tr>
      <w:tr w:rsidR="00BF2DBF" w14:paraId="77FF9C5D"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41DD075"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Are there any other exclusion criteria for literature (e.g. publication language, publication dates)? If so, what are they and are they appropriate? </w:t>
            </w:r>
          </w:p>
        </w:tc>
        <w:tc>
          <w:tcPr>
            <w:tcW w:w="850" w:type="dxa"/>
            <w:tcBorders>
              <w:top w:val="nil"/>
              <w:left w:val="nil"/>
              <w:bottom w:val="single" w:sz="8" w:space="0" w:color="B5DDDC"/>
              <w:right w:val="single" w:sz="8" w:space="0" w:color="B5DDDC"/>
            </w:tcBorders>
            <w:vAlign w:val="center"/>
            <w:hideMark/>
          </w:tcPr>
          <w:p w14:paraId="76D2E886"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42F5C96" w14:textId="2183DD7E"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English only articles reviewed (e.g. p. C3, 3rd para from bottom).  This </w:t>
            </w:r>
            <w:r w:rsidR="00235233">
              <w:rPr>
                <w:rFonts w:ascii="Calibri" w:hAnsi="Calibri" w:cs="Calibri"/>
                <w:sz w:val="16"/>
                <w:szCs w:val="16"/>
              </w:rPr>
              <w:t>i</w:t>
            </w:r>
            <w:r w:rsidR="00235233" w:rsidRPr="00E83B8E">
              <w:rPr>
                <w:rFonts w:ascii="Calibri" w:hAnsi="Calibri" w:cs="Calibri"/>
                <w:sz w:val="16"/>
                <w:szCs w:val="16"/>
              </w:rPr>
              <w:t xml:space="preserve">s </w:t>
            </w:r>
            <w:r w:rsidRPr="00E83B8E">
              <w:rPr>
                <w:rFonts w:ascii="Calibri" w:hAnsi="Calibri" w:cs="Calibri"/>
                <w:sz w:val="16"/>
                <w:szCs w:val="16"/>
              </w:rPr>
              <w:t>appropriate as the bulk of the scientific literature is in English.</w:t>
            </w:r>
          </w:p>
        </w:tc>
      </w:tr>
      <w:tr w:rsidR="00BF2DBF" w14:paraId="1A9B89C2"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41E8CA1"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Critical appraisal methods and tools</w:t>
            </w:r>
          </w:p>
        </w:tc>
        <w:tc>
          <w:tcPr>
            <w:tcW w:w="850" w:type="dxa"/>
            <w:tcBorders>
              <w:top w:val="nil"/>
              <w:left w:val="nil"/>
              <w:bottom w:val="single" w:sz="8" w:space="0" w:color="B5DDDC"/>
              <w:right w:val="single" w:sz="8" w:space="0" w:color="B5DDDC"/>
            </w:tcBorders>
            <w:shd w:val="clear" w:color="000000" w:fill="D6EAEB"/>
            <w:vAlign w:val="center"/>
            <w:hideMark/>
          </w:tcPr>
          <w:p w14:paraId="4305C53E"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4F6CC3AC"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r>
      <w:tr w:rsidR="00BF2DBF" w14:paraId="20B2133C"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C009D02"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risk of bias of individual studies taken into consideration to assess internal validity?  If so, what tools are used? If not, was any method used to assess study quality?</w:t>
            </w:r>
          </w:p>
        </w:tc>
        <w:tc>
          <w:tcPr>
            <w:tcW w:w="850" w:type="dxa"/>
            <w:tcBorders>
              <w:top w:val="nil"/>
              <w:left w:val="nil"/>
              <w:bottom w:val="single" w:sz="8" w:space="0" w:color="B5DDDC"/>
              <w:right w:val="single" w:sz="8" w:space="0" w:color="B5DDDC"/>
            </w:tcBorders>
            <w:vAlign w:val="center"/>
            <w:hideMark/>
          </w:tcPr>
          <w:p w14:paraId="1E944526"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92D7A1A"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489EAA0A"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A98ABD4"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850" w:type="dxa"/>
            <w:tcBorders>
              <w:top w:val="nil"/>
              <w:left w:val="nil"/>
              <w:bottom w:val="single" w:sz="8" w:space="0" w:color="B5DDDC"/>
              <w:right w:val="single" w:sz="8" w:space="0" w:color="B5DDDC"/>
            </w:tcBorders>
            <w:vAlign w:val="center"/>
            <w:hideMark/>
          </w:tcPr>
          <w:p w14:paraId="7E04C558"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813BF4D"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1CAF40D2"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9EE1CE6"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Does the organisation assess the overall certainty of the evidence and reach recommendations? If so, provide details.</w:t>
            </w:r>
          </w:p>
        </w:tc>
        <w:tc>
          <w:tcPr>
            <w:tcW w:w="850" w:type="dxa"/>
            <w:tcBorders>
              <w:top w:val="nil"/>
              <w:left w:val="nil"/>
              <w:bottom w:val="single" w:sz="8" w:space="0" w:color="B5DDDC"/>
              <w:right w:val="single" w:sz="8" w:space="0" w:color="B5DDDC"/>
            </w:tcBorders>
            <w:shd w:val="clear" w:color="000000" w:fill="FFFF00"/>
            <w:vAlign w:val="center"/>
            <w:hideMark/>
          </w:tcPr>
          <w:p w14:paraId="0ED7602D"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77914FCC" w14:textId="5AD4F553"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Based on available noncancer health effects information, the document recommends concentrations of microcystins and cylindrospermopsin protective of primary contact recreation.  </w:t>
            </w:r>
            <w:r w:rsidR="009C0CEF">
              <w:rPr>
                <w:rFonts w:ascii="Calibri" w:hAnsi="Calibri" w:cs="Calibri"/>
                <w:sz w:val="16"/>
                <w:szCs w:val="16"/>
              </w:rPr>
              <w:t>N</w:t>
            </w:r>
            <w:r w:rsidRPr="00E83B8E">
              <w:rPr>
                <w:rFonts w:ascii="Calibri" w:hAnsi="Calibri" w:cs="Calibri"/>
                <w:sz w:val="16"/>
                <w:szCs w:val="16"/>
              </w:rPr>
              <w:t xml:space="preserve">ote that neither of these toxins is in the scope of the current </w:t>
            </w:r>
            <w:r w:rsidR="00AD7251">
              <w:rPr>
                <w:rFonts w:ascii="Calibri" w:hAnsi="Calibri" w:cs="Calibri"/>
                <w:sz w:val="16"/>
                <w:szCs w:val="16"/>
              </w:rPr>
              <w:t xml:space="preserve">narrative </w:t>
            </w:r>
            <w:r w:rsidRPr="00E83B8E">
              <w:rPr>
                <w:rFonts w:ascii="Calibri" w:hAnsi="Calibri" w:cs="Calibri"/>
                <w:sz w:val="16"/>
                <w:szCs w:val="16"/>
              </w:rPr>
              <w:t>review</w:t>
            </w:r>
            <w:r w:rsidR="009C0CEF">
              <w:rPr>
                <w:rFonts w:ascii="Calibri" w:hAnsi="Calibri" w:cs="Calibri"/>
                <w:sz w:val="16"/>
                <w:szCs w:val="16"/>
              </w:rPr>
              <w:t xml:space="preserve"> on microbial risks</w:t>
            </w:r>
            <w:r w:rsidRPr="00E83B8E">
              <w:rPr>
                <w:rFonts w:ascii="Calibri" w:hAnsi="Calibri" w:cs="Calibri"/>
                <w:sz w:val="16"/>
                <w:szCs w:val="16"/>
              </w:rPr>
              <w:t>.</w:t>
            </w:r>
          </w:p>
        </w:tc>
      </w:tr>
      <w:tr w:rsidR="00BF2DBF" w14:paraId="57E8EB12"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A566793"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Derivation of health-based guideline values</w:t>
            </w:r>
          </w:p>
        </w:tc>
        <w:tc>
          <w:tcPr>
            <w:tcW w:w="850" w:type="dxa"/>
            <w:tcBorders>
              <w:top w:val="nil"/>
              <w:left w:val="nil"/>
              <w:bottom w:val="single" w:sz="8" w:space="0" w:color="B5DDDC"/>
              <w:right w:val="single" w:sz="8" w:space="0" w:color="B5DDDC"/>
            </w:tcBorders>
            <w:shd w:val="clear" w:color="000000" w:fill="D6EAEB"/>
            <w:vAlign w:val="center"/>
            <w:hideMark/>
          </w:tcPr>
          <w:p w14:paraId="2FD0171E"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5D13B3E3"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r>
      <w:tr w:rsidR="00BF2DBF" w14:paraId="38DAACCA"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D8F090D"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Is there justification for the choice of uncertainty and safety factors? </w:t>
            </w:r>
          </w:p>
        </w:tc>
        <w:tc>
          <w:tcPr>
            <w:tcW w:w="850" w:type="dxa"/>
            <w:tcBorders>
              <w:top w:val="nil"/>
              <w:left w:val="nil"/>
              <w:bottom w:val="single" w:sz="8" w:space="0" w:color="B5DDDC"/>
              <w:right w:val="single" w:sz="8" w:space="0" w:color="B5DDDC"/>
            </w:tcBorders>
            <w:vAlign w:val="center"/>
            <w:hideMark/>
          </w:tcPr>
          <w:p w14:paraId="135B06B3"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61CC5BD"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370BE8EA"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823A60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Are the parameter value assumptions documented and explained?  </w:t>
            </w:r>
          </w:p>
        </w:tc>
        <w:tc>
          <w:tcPr>
            <w:tcW w:w="850" w:type="dxa"/>
            <w:tcBorders>
              <w:top w:val="nil"/>
              <w:left w:val="nil"/>
              <w:bottom w:val="single" w:sz="8" w:space="0" w:color="B5DDDC"/>
              <w:right w:val="single" w:sz="8" w:space="0" w:color="B5DDDC"/>
            </w:tcBorders>
            <w:shd w:val="clear" w:color="000000" w:fill="92D050"/>
            <w:vAlign w:val="center"/>
            <w:hideMark/>
          </w:tcPr>
          <w:p w14:paraId="4AA498C1"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278511E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Recommendations for concentrations of microcystins and cylindrospermopsins protective of primary contact recreation are given (p.17).</w:t>
            </w:r>
          </w:p>
        </w:tc>
      </w:tr>
      <w:tr w:rsidR="00BF2DBF" w14:paraId="6813C502"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EF31C5E"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the mathematical workings/algorithms clearly documented and explained?</w:t>
            </w:r>
          </w:p>
        </w:tc>
        <w:tc>
          <w:tcPr>
            <w:tcW w:w="850" w:type="dxa"/>
            <w:tcBorders>
              <w:top w:val="nil"/>
              <w:left w:val="nil"/>
              <w:bottom w:val="single" w:sz="8" w:space="0" w:color="B5DDDC"/>
              <w:right w:val="single" w:sz="8" w:space="0" w:color="B5DDDC"/>
            </w:tcBorders>
            <w:shd w:val="clear" w:color="000000" w:fill="92D050"/>
            <w:vAlign w:val="center"/>
            <w:hideMark/>
          </w:tcPr>
          <w:p w14:paraId="2F94274E"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61B4970D"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Guideline derivation algorithms based on reference doses of microcystins and cylindrospermopsin are clearly described (p. 52).</w:t>
            </w:r>
          </w:p>
        </w:tc>
      </w:tr>
      <w:tr w:rsidR="00BF2DBF" w14:paraId="67B5AB46"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979BE2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Does the organisation take into consideration non-health related matters to account for feasibility of implementing the guideline values (e.g. measurement attainability)?</w:t>
            </w:r>
          </w:p>
        </w:tc>
        <w:tc>
          <w:tcPr>
            <w:tcW w:w="850" w:type="dxa"/>
            <w:tcBorders>
              <w:top w:val="nil"/>
              <w:left w:val="nil"/>
              <w:bottom w:val="single" w:sz="8" w:space="0" w:color="B5DDDC"/>
              <w:right w:val="single" w:sz="8" w:space="0" w:color="B5DDDC"/>
            </w:tcBorders>
            <w:vAlign w:val="center"/>
            <w:hideMark/>
          </w:tcPr>
          <w:p w14:paraId="2E80FBF8"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54F211A"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0F756C89"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F788B8C"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850" w:type="dxa"/>
            <w:tcBorders>
              <w:top w:val="nil"/>
              <w:left w:val="nil"/>
              <w:bottom w:val="single" w:sz="8" w:space="0" w:color="B5DDDC"/>
              <w:right w:val="single" w:sz="8" w:space="0" w:color="B5DDDC"/>
            </w:tcBorders>
            <w:vAlign w:val="center"/>
            <w:hideMark/>
          </w:tcPr>
          <w:p w14:paraId="0E8E6203"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Can't Tell</w:t>
            </w:r>
          </w:p>
        </w:tc>
        <w:tc>
          <w:tcPr>
            <w:tcW w:w="3402" w:type="dxa"/>
            <w:tcBorders>
              <w:top w:val="nil"/>
              <w:left w:val="nil"/>
              <w:bottom w:val="single" w:sz="8" w:space="0" w:color="B5DDDC"/>
              <w:right w:val="single" w:sz="8" w:space="0" w:color="B5DDDC"/>
            </w:tcBorders>
            <w:vAlign w:val="center"/>
            <w:hideMark/>
          </w:tcPr>
          <w:p w14:paraId="0752D300"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There is some discussion of mechanistic outcome pathways and modes of action in the document, however the documents relies on RfDs from the  US EPA’s Health Effects Support Document for the Cyanobacterial Toxin Microcystins and Health Effects Support Document for the Cyanobacterial Toxin Cylindrospermopsin (HESDs), and the EPA’s Drinking Water Health Advisory for the Cyanobacterial Microcystin Toxins and Drinking Water Health Advisory for the Cyanobacterial Toxin Cylindrospermopsin (Drinking Water Health Advisories) (U.S. EPA 2015a, 2015b, 2015c, 2015d).  References cited within the HESD documents.</w:t>
            </w:r>
          </w:p>
        </w:tc>
      </w:tr>
      <w:tr w:rsidR="00BF2DBF" w14:paraId="3035023B"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6D18CD4"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If expert judgement is required, is the process documented and published?</w:t>
            </w:r>
          </w:p>
        </w:tc>
        <w:tc>
          <w:tcPr>
            <w:tcW w:w="850" w:type="dxa"/>
            <w:tcBorders>
              <w:top w:val="nil"/>
              <w:left w:val="nil"/>
              <w:bottom w:val="single" w:sz="8" w:space="0" w:color="B5DDDC"/>
              <w:right w:val="single" w:sz="8" w:space="0" w:color="B5DDDC"/>
            </w:tcBorders>
            <w:vAlign w:val="center"/>
            <w:hideMark/>
          </w:tcPr>
          <w:p w14:paraId="50145850"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78CD0DA"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5513B02B"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CA34C66"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dose response modelling (e.g. BMDL) routinely used?</w:t>
            </w:r>
          </w:p>
        </w:tc>
        <w:tc>
          <w:tcPr>
            <w:tcW w:w="850" w:type="dxa"/>
            <w:tcBorders>
              <w:top w:val="nil"/>
              <w:left w:val="nil"/>
              <w:bottom w:val="single" w:sz="8" w:space="0" w:color="B5DDDC"/>
              <w:right w:val="single" w:sz="8" w:space="0" w:color="B5DDDC"/>
            </w:tcBorders>
            <w:vAlign w:val="center"/>
            <w:hideMark/>
          </w:tcPr>
          <w:p w14:paraId="1FB6E363"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Can't Tell</w:t>
            </w:r>
          </w:p>
        </w:tc>
        <w:tc>
          <w:tcPr>
            <w:tcW w:w="3402" w:type="dxa"/>
            <w:tcBorders>
              <w:top w:val="nil"/>
              <w:left w:val="nil"/>
              <w:bottom w:val="single" w:sz="8" w:space="0" w:color="B5DDDC"/>
              <w:right w:val="single" w:sz="8" w:space="0" w:color="B5DDDC"/>
            </w:tcBorders>
            <w:vAlign w:val="center"/>
            <w:hideMark/>
          </w:tcPr>
          <w:p w14:paraId="463E0A08" w14:textId="7C0F22D9"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Not reported.  May be addressed in HESD documents, but since the listed toxins are out of scope of the current </w:t>
            </w:r>
            <w:r w:rsidR="004705EA">
              <w:rPr>
                <w:rFonts w:ascii="Calibri" w:hAnsi="Calibri" w:cs="Calibri"/>
                <w:sz w:val="16"/>
                <w:szCs w:val="16"/>
              </w:rPr>
              <w:t xml:space="preserve">narrative </w:t>
            </w:r>
            <w:r w:rsidRPr="00E83B8E">
              <w:rPr>
                <w:rFonts w:ascii="Calibri" w:hAnsi="Calibri" w:cs="Calibri"/>
                <w:sz w:val="16"/>
                <w:szCs w:val="16"/>
              </w:rPr>
              <w:t>review, this has not been ascertained.</w:t>
            </w:r>
          </w:p>
        </w:tc>
      </w:tr>
      <w:tr w:rsidR="00BF2DBF" w14:paraId="1E04CDB8"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F5A4499"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Has the organisation’s policy for dealing with substances for which a non-threshold mode of action may be applicable in humans been articulated and recorded?</w:t>
            </w:r>
          </w:p>
        </w:tc>
        <w:tc>
          <w:tcPr>
            <w:tcW w:w="850" w:type="dxa"/>
            <w:tcBorders>
              <w:top w:val="nil"/>
              <w:left w:val="nil"/>
              <w:bottom w:val="single" w:sz="8" w:space="0" w:color="B5DDDC"/>
              <w:right w:val="single" w:sz="8" w:space="0" w:color="B5DDDC"/>
            </w:tcBorders>
            <w:vAlign w:val="center"/>
            <w:hideMark/>
          </w:tcPr>
          <w:p w14:paraId="75069FC2"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Can't Tell</w:t>
            </w:r>
          </w:p>
        </w:tc>
        <w:tc>
          <w:tcPr>
            <w:tcW w:w="3402" w:type="dxa"/>
            <w:tcBorders>
              <w:top w:val="nil"/>
              <w:left w:val="nil"/>
              <w:bottom w:val="single" w:sz="8" w:space="0" w:color="B5DDDC"/>
              <w:right w:val="single" w:sz="8" w:space="0" w:color="B5DDDC"/>
            </w:tcBorders>
            <w:vAlign w:val="center"/>
            <w:hideMark/>
          </w:tcPr>
          <w:p w14:paraId="1A2BD130"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See above</w:t>
            </w:r>
          </w:p>
        </w:tc>
      </w:tr>
      <w:tr w:rsidR="00BF2DBF" w14:paraId="41C9B813"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954D6EC"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If applicable: For carcinogens, what is the level of cancer risk used by the organisation to set the health-based guideline value?</w:t>
            </w:r>
          </w:p>
        </w:tc>
        <w:tc>
          <w:tcPr>
            <w:tcW w:w="850" w:type="dxa"/>
            <w:tcBorders>
              <w:top w:val="nil"/>
              <w:left w:val="nil"/>
              <w:bottom w:val="single" w:sz="8" w:space="0" w:color="B5DDDC"/>
              <w:right w:val="single" w:sz="8" w:space="0" w:color="B5DDDC"/>
            </w:tcBorders>
            <w:vAlign w:val="center"/>
            <w:hideMark/>
          </w:tcPr>
          <w:p w14:paraId="06C5F5BA"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Can't Tell</w:t>
            </w:r>
          </w:p>
        </w:tc>
        <w:tc>
          <w:tcPr>
            <w:tcW w:w="3402" w:type="dxa"/>
            <w:tcBorders>
              <w:top w:val="nil"/>
              <w:left w:val="nil"/>
              <w:bottom w:val="single" w:sz="8" w:space="0" w:color="B5DDDC"/>
              <w:right w:val="single" w:sz="8" w:space="0" w:color="B5DDDC"/>
            </w:tcBorders>
            <w:vAlign w:val="center"/>
            <w:hideMark/>
          </w:tcPr>
          <w:p w14:paraId="737099D0"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See above</w:t>
            </w:r>
          </w:p>
        </w:tc>
      </w:tr>
      <w:tr w:rsidR="00BF2DBF" w14:paraId="5F8A03DA"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2A77FF3"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Comments</w:t>
            </w:r>
          </w:p>
        </w:tc>
        <w:tc>
          <w:tcPr>
            <w:tcW w:w="850" w:type="dxa"/>
            <w:tcBorders>
              <w:top w:val="nil"/>
              <w:left w:val="nil"/>
              <w:bottom w:val="single" w:sz="8" w:space="0" w:color="B5DDDC"/>
              <w:right w:val="single" w:sz="8" w:space="0" w:color="B5DDDC"/>
            </w:tcBorders>
            <w:shd w:val="clear" w:color="000000" w:fill="D6EAEB"/>
            <w:vAlign w:val="center"/>
            <w:hideMark/>
          </w:tcPr>
          <w:p w14:paraId="1EE47F52"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3EF531F3"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r>
      <w:tr w:rsidR="00BF2DBF" w14:paraId="1A7A71E1" w14:textId="77777777" w:rsidTr="009244A6">
        <w:trPr>
          <w:trHeight w:val="340"/>
        </w:trPr>
        <w:tc>
          <w:tcPr>
            <w:tcW w:w="3676" w:type="dxa"/>
            <w:tcBorders>
              <w:top w:val="nil"/>
              <w:left w:val="single" w:sz="8" w:space="0" w:color="B5DDDC"/>
              <w:bottom w:val="single" w:sz="8" w:space="0" w:color="B5DDDC"/>
              <w:right w:val="single" w:sz="8" w:space="0" w:color="B5DDDC"/>
            </w:tcBorders>
            <w:shd w:val="clear" w:color="000000" w:fill="D6EAEB"/>
            <w:noWrap/>
            <w:vAlign w:val="center"/>
            <w:hideMark/>
          </w:tcPr>
          <w:p w14:paraId="4CC2B476" w14:textId="46F62FC7" w:rsidR="009244A6" w:rsidRPr="00E83B8E" w:rsidRDefault="00992883" w:rsidP="009244A6">
            <w:pPr>
              <w:spacing w:before="0" w:after="0" w:line="240" w:lineRule="auto"/>
              <w:rPr>
                <w:rFonts w:ascii="Calibri" w:hAnsi="Calibri" w:cs="Calibri"/>
                <w:sz w:val="16"/>
                <w:szCs w:val="16"/>
              </w:rPr>
            </w:pPr>
            <w:r w:rsidRPr="00E83B8E">
              <w:rPr>
                <w:rFonts w:ascii="Calibri" w:hAnsi="Calibri" w:cs="Calibri"/>
                <w:sz w:val="16"/>
                <w:szCs w:val="16"/>
              </w:rPr>
              <w:t> Comments</w:t>
            </w:r>
          </w:p>
        </w:tc>
        <w:tc>
          <w:tcPr>
            <w:tcW w:w="4252" w:type="dxa"/>
            <w:gridSpan w:val="2"/>
            <w:tcBorders>
              <w:top w:val="nil"/>
              <w:left w:val="nil"/>
              <w:bottom w:val="single" w:sz="8" w:space="0" w:color="B5DDDC"/>
              <w:right w:val="single" w:sz="8" w:space="0" w:color="B5DDDC"/>
            </w:tcBorders>
            <w:noWrap/>
            <w:vAlign w:val="center"/>
            <w:hideMark/>
          </w:tcPr>
          <w:p w14:paraId="4D358D4C" w14:textId="36D46717" w:rsidR="009244A6"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Due to the narrow focus on cyanotoxins which are out of scope of this review of microbial risks, the document does not assist in informing responses to the primary and secondary research questions</w:t>
            </w:r>
            <w:r w:rsidR="00AD7251">
              <w:rPr>
                <w:rFonts w:ascii="Calibri" w:hAnsi="Calibri" w:cs="Calibri"/>
                <w:sz w:val="16"/>
                <w:szCs w:val="16"/>
              </w:rPr>
              <w:t xml:space="preserve"> of this narrative review</w:t>
            </w:r>
            <w:r w:rsidRPr="00E83B8E">
              <w:rPr>
                <w:rFonts w:ascii="Calibri" w:hAnsi="Calibri" w:cs="Calibri"/>
                <w:sz w:val="16"/>
                <w:szCs w:val="16"/>
              </w:rPr>
              <w:t>. On that basis the document is excluded from further consideration for th</w:t>
            </w:r>
            <w:r w:rsidR="00AD7251">
              <w:rPr>
                <w:rFonts w:ascii="Calibri" w:hAnsi="Calibri" w:cs="Calibri"/>
                <w:sz w:val="16"/>
                <w:szCs w:val="16"/>
              </w:rPr>
              <w:t>is</w:t>
            </w:r>
            <w:r w:rsidRPr="00E83B8E">
              <w:rPr>
                <w:rFonts w:ascii="Calibri" w:hAnsi="Calibri" w:cs="Calibri"/>
                <w:sz w:val="16"/>
                <w:szCs w:val="16"/>
              </w:rPr>
              <w:t xml:space="preserve"> narrative review. </w:t>
            </w:r>
          </w:p>
        </w:tc>
      </w:tr>
      <w:tr w:rsidR="00BF2DBF" w14:paraId="3F83F613"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noWrap/>
            <w:vAlign w:val="center"/>
            <w:hideMark/>
          </w:tcPr>
          <w:p w14:paraId="666F9356"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Useful for answering primary research question?</w:t>
            </w:r>
          </w:p>
        </w:tc>
        <w:tc>
          <w:tcPr>
            <w:tcW w:w="850" w:type="dxa"/>
            <w:tcBorders>
              <w:top w:val="nil"/>
              <w:left w:val="nil"/>
              <w:bottom w:val="single" w:sz="12" w:space="0" w:color="B5DDDC"/>
              <w:right w:val="single" w:sz="8" w:space="0" w:color="B5DDDC"/>
            </w:tcBorders>
            <w:shd w:val="clear" w:color="000000" w:fill="FFC7CE"/>
            <w:vAlign w:val="center"/>
            <w:hideMark/>
          </w:tcPr>
          <w:p w14:paraId="617438D6" w14:textId="77777777" w:rsidR="00E83B8E" w:rsidRPr="001F3EFB" w:rsidRDefault="00992883" w:rsidP="00E83B8E">
            <w:pPr>
              <w:spacing w:before="0" w:after="0" w:line="240" w:lineRule="auto"/>
              <w:jc w:val="center"/>
              <w:rPr>
                <w:rFonts w:ascii="Calibri" w:hAnsi="Calibri" w:cs="Calibri"/>
                <w:i/>
                <w:iCs/>
                <w:color w:val="9C0006"/>
                <w:sz w:val="16"/>
                <w:szCs w:val="16"/>
              </w:rPr>
            </w:pPr>
            <w:r w:rsidRPr="001F3EFB">
              <w:rPr>
                <w:rFonts w:ascii="Calibri" w:hAnsi="Calibri" w:cs="Calibr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42B5477A" w14:textId="77777777" w:rsidR="00E83B8E" w:rsidRPr="001F3EFB" w:rsidRDefault="00992883" w:rsidP="00E83B8E">
            <w:pPr>
              <w:spacing w:before="0" w:after="0" w:line="240" w:lineRule="auto"/>
              <w:jc w:val="center"/>
              <w:rPr>
                <w:rFonts w:ascii="Calibri" w:hAnsi="Calibri" w:cs="Calibri"/>
                <w:i/>
                <w:iCs/>
                <w:color w:val="9C0006"/>
                <w:sz w:val="16"/>
                <w:szCs w:val="16"/>
              </w:rPr>
            </w:pPr>
            <w:r w:rsidRPr="001F3EFB">
              <w:rPr>
                <w:rFonts w:ascii="Calibri" w:hAnsi="Calibri" w:cs="Calibri"/>
                <w:i/>
                <w:iCs/>
                <w:color w:val="9C0006"/>
                <w:sz w:val="16"/>
                <w:szCs w:val="16"/>
              </w:rPr>
              <w:t>Exclude from further review</w:t>
            </w:r>
          </w:p>
        </w:tc>
      </w:tr>
      <w:tr w:rsidR="00BF2DBF" w14:paraId="35D88915" w14:textId="77777777" w:rsidTr="00C67A31">
        <w:trPr>
          <w:trHeight w:val="340"/>
        </w:trPr>
        <w:tc>
          <w:tcPr>
            <w:tcW w:w="3676" w:type="dxa"/>
            <w:tcBorders>
              <w:top w:val="nil"/>
              <w:left w:val="single" w:sz="8" w:space="0" w:color="B5DDDC"/>
              <w:bottom w:val="single" w:sz="12" w:space="0" w:color="B5DDDC"/>
              <w:right w:val="single" w:sz="8" w:space="0" w:color="B5DDDC"/>
            </w:tcBorders>
            <w:shd w:val="clear" w:color="000000" w:fill="D6EAEB"/>
            <w:noWrap/>
            <w:vAlign w:val="center"/>
            <w:hideMark/>
          </w:tcPr>
          <w:p w14:paraId="4484202D"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Useful for answering secondary research questions?</w:t>
            </w:r>
          </w:p>
        </w:tc>
        <w:tc>
          <w:tcPr>
            <w:tcW w:w="850" w:type="dxa"/>
            <w:tcBorders>
              <w:top w:val="single" w:sz="8" w:space="0" w:color="B5DDDC"/>
              <w:left w:val="nil"/>
              <w:bottom w:val="single" w:sz="12" w:space="0" w:color="B5DDDC"/>
              <w:right w:val="single" w:sz="8" w:space="0" w:color="B5DDDC"/>
            </w:tcBorders>
            <w:shd w:val="clear" w:color="000000" w:fill="FFC7CE"/>
            <w:vAlign w:val="center"/>
            <w:hideMark/>
          </w:tcPr>
          <w:p w14:paraId="1BD3400F" w14:textId="77777777" w:rsidR="00E83B8E" w:rsidRPr="001F3EFB" w:rsidRDefault="00992883" w:rsidP="00E83B8E">
            <w:pPr>
              <w:spacing w:before="0" w:after="0" w:line="240" w:lineRule="auto"/>
              <w:jc w:val="center"/>
              <w:rPr>
                <w:rFonts w:ascii="Calibri" w:hAnsi="Calibri" w:cs="Calibri"/>
                <w:i/>
                <w:iCs/>
                <w:color w:val="9C0006"/>
                <w:sz w:val="16"/>
                <w:szCs w:val="16"/>
              </w:rPr>
            </w:pPr>
            <w:r w:rsidRPr="001F3EFB">
              <w:rPr>
                <w:rFonts w:ascii="Calibri" w:hAnsi="Calibri" w:cs="Calibr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124D2D89" w14:textId="77777777" w:rsidR="00E83B8E" w:rsidRPr="001F3EFB" w:rsidRDefault="00992883" w:rsidP="00E83B8E">
            <w:pPr>
              <w:spacing w:before="0" w:after="0" w:line="240" w:lineRule="auto"/>
              <w:jc w:val="center"/>
              <w:rPr>
                <w:rFonts w:ascii="Calibri" w:hAnsi="Calibri" w:cs="Calibri"/>
                <w:i/>
                <w:iCs/>
                <w:color w:val="9C0006"/>
                <w:sz w:val="16"/>
                <w:szCs w:val="16"/>
              </w:rPr>
            </w:pPr>
            <w:r w:rsidRPr="001F3EFB">
              <w:rPr>
                <w:rFonts w:ascii="Calibri" w:hAnsi="Calibri" w:cs="Calibri"/>
                <w:i/>
                <w:iCs/>
                <w:color w:val="9C0006"/>
                <w:sz w:val="16"/>
                <w:szCs w:val="16"/>
              </w:rPr>
              <w:t>Exclude from further review</w:t>
            </w:r>
          </w:p>
        </w:tc>
      </w:tr>
    </w:tbl>
    <w:p w14:paraId="2F01D613" w14:textId="3C66E8ED" w:rsidR="006351FF" w:rsidRDefault="006351FF" w:rsidP="006351FF"/>
    <w:p w14:paraId="53029899" w14:textId="77777777" w:rsidR="008C4643" w:rsidRDefault="008C4643" w:rsidP="006351FF"/>
    <w:p w14:paraId="624083A0" w14:textId="77777777" w:rsidR="006351FF" w:rsidRDefault="00992883" w:rsidP="006351FF">
      <w:pPr>
        <w:pStyle w:val="Heading3"/>
      </w:pPr>
      <w:bookmarkStart w:id="486" w:name="_Toc106901106"/>
      <w:r>
        <w:t>G15: Visby and Weller-Wong (2020)</w:t>
      </w:r>
      <w:bookmarkEnd w:id="486"/>
    </w:p>
    <w:p w14:paraId="256B7BB8" w14:textId="77777777" w:rsidR="006351FF" w:rsidRDefault="00992883" w:rsidP="00475C35">
      <w:pPr>
        <w:pStyle w:val="Heading4"/>
      </w:pPr>
      <w:bookmarkStart w:id="487" w:name="_Toc106901107"/>
      <w:r w:rsidRPr="008F7938">
        <w:t>Quality assessment</w:t>
      </w:r>
      <w:bookmarkEnd w:id="487"/>
    </w:p>
    <w:tbl>
      <w:tblPr>
        <w:tblW w:w="7928" w:type="dxa"/>
        <w:tblLayout w:type="fixed"/>
        <w:tblCellMar>
          <w:left w:w="28" w:type="dxa"/>
          <w:right w:w="28" w:type="dxa"/>
        </w:tblCellMar>
        <w:tblLook w:val="04A0" w:firstRow="1" w:lastRow="0" w:firstColumn="1" w:lastColumn="0" w:noHBand="0" w:noVBand="1"/>
      </w:tblPr>
      <w:tblGrid>
        <w:gridCol w:w="3676"/>
        <w:gridCol w:w="850"/>
        <w:gridCol w:w="3402"/>
      </w:tblGrid>
      <w:tr w:rsidR="00BF2DBF" w14:paraId="20253508" w14:textId="77777777" w:rsidTr="00C67A31">
        <w:trPr>
          <w:trHeight w:val="340"/>
          <w:tblHeader/>
        </w:trPr>
        <w:tc>
          <w:tcPr>
            <w:tcW w:w="3676"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084FC1A8" w14:textId="77777777" w:rsidR="00E83B8E" w:rsidRPr="00E83B8E" w:rsidRDefault="00992883" w:rsidP="00E83B8E">
            <w:pPr>
              <w:spacing w:before="0" w:after="0" w:line="240" w:lineRule="auto"/>
              <w:rPr>
                <w:rFonts w:ascii="Calibri" w:hAnsi="Calibri" w:cs="Calibri"/>
                <w:b/>
                <w:bCs/>
                <w:color w:val="008000"/>
                <w:sz w:val="16"/>
                <w:szCs w:val="16"/>
              </w:rPr>
            </w:pPr>
            <w:r w:rsidRPr="00E83B8E">
              <w:rPr>
                <w:rFonts w:ascii="Calibri" w:hAnsi="Calibri" w:cs="Calibri"/>
                <w:b/>
                <w:bCs/>
                <w:color w:val="008000"/>
                <w:sz w:val="16"/>
                <w:szCs w:val="16"/>
              </w:rPr>
              <w:t>Criteria</w:t>
            </w:r>
          </w:p>
        </w:tc>
        <w:tc>
          <w:tcPr>
            <w:tcW w:w="850" w:type="dxa"/>
            <w:tcBorders>
              <w:top w:val="single" w:sz="8" w:space="0" w:color="B5DDDC"/>
              <w:left w:val="nil"/>
              <w:bottom w:val="single" w:sz="8" w:space="0" w:color="B5DDDC"/>
              <w:right w:val="single" w:sz="8" w:space="0" w:color="B5DDDC"/>
            </w:tcBorders>
            <w:shd w:val="clear" w:color="000000" w:fill="B5DDDC"/>
            <w:vAlign w:val="center"/>
            <w:hideMark/>
          </w:tcPr>
          <w:p w14:paraId="76C4F603" w14:textId="77777777" w:rsidR="00E83B8E" w:rsidRPr="00E83B8E" w:rsidRDefault="00992883" w:rsidP="00E83B8E">
            <w:pPr>
              <w:spacing w:before="0" w:after="0" w:line="240" w:lineRule="auto"/>
              <w:jc w:val="center"/>
              <w:rPr>
                <w:rFonts w:ascii="Calibri" w:hAnsi="Calibri" w:cs="Calibri"/>
                <w:b/>
                <w:bCs/>
                <w:color w:val="008000"/>
                <w:sz w:val="16"/>
                <w:szCs w:val="16"/>
              </w:rPr>
            </w:pPr>
            <w:r w:rsidRPr="00E83B8E">
              <w:rPr>
                <w:rFonts w:ascii="Calibri" w:hAnsi="Calibri" w:cs="Calibri"/>
                <w:b/>
                <w:bCs/>
                <w:color w:val="008000"/>
                <w:sz w:val="16"/>
                <w:szCs w:val="16"/>
              </w:rPr>
              <w:t>Assessment</w:t>
            </w:r>
          </w:p>
        </w:tc>
        <w:tc>
          <w:tcPr>
            <w:tcW w:w="3402" w:type="dxa"/>
            <w:tcBorders>
              <w:top w:val="single" w:sz="8" w:space="0" w:color="B5DDDC"/>
              <w:left w:val="nil"/>
              <w:bottom w:val="single" w:sz="8" w:space="0" w:color="B5DDDC"/>
              <w:right w:val="single" w:sz="8" w:space="0" w:color="B5DDDC"/>
            </w:tcBorders>
            <w:shd w:val="clear" w:color="000000" w:fill="B5DDDC"/>
            <w:vAlign w:val="center"/>
            <w:hideMark/>
          </w:tcPr>
          <w:p w14:paraId="7D1EC2D4" w14:textId="7C64F30C" w:rsidR="00E83B8E" w:rsidRPr="00E83B8E" w:rsidRDefault="00992883" w:rsidP="00E83B8E">
            <w:pPr>
              <w:spacing w:before="0" w:after="0" w:line="240" w:lineRule="auto"/>
              <w:jc w:val="center"/>
              <w:rPr>
                <w:rFonts w:ascii="Calibri" w:hAnsi="Calibri" w:cs="Calibri"/>
                <w:b/>
                <w:bCs/>
                <w:color w:val="008000"/>
                <w:sz w:val="16"/>
                <w:szCs w:val="16"/>
              </w:rPr>
            </w:pPr>
            <w:r w:rsidRPr="00E83B8E">
              <w:rPr>
                <w:rFonts w:ascii="Calibri" w:hAnsi="Calibri" w:cs="Calibri"/>
                <w:b/>
                <w:bCs/>
                <w:color w:val="008000"/>
                <w:sz w:val="16"/>
                <w:szCs w:val="16"/>
              </w:rPr>
              <w:t xml:space="preserve">G15: Visby et al 2020, Derwent Estuary </w:t>
            </w:r>
            <w:r w:rsidR="00325557">
              <w:rPr>
                <w:rFonts w:ascii="Calibri" w:hAnsi="Calibri" w:cs="Calibri"/>
                <w:b/>
                <w:bCs/>
                <w:color w:val="008000"/>
                <w:sz w:val="16"/>
                <w:szCs w:val="16"/>
              </w:rPr>
              <w:t>recreational water quality</w:t>
            </w:r>
            <w:r w:rsidRPr="00E83B8E">
              <w:rPr>
                <w:rFonts w:ascii="Calibri" w:hAnsi="Calibri" w:cs="Calibri"/>
                <w:b/>
                <w:bCs/>
                <w:color w:val="008000"/>
                <w:sz w:val="16"/>
                <w:szCs w:val="16"/>
              </w:rPr>
              <w:t xml:space="preserve"> program</w:t>
            </w:r>
          </w:p>
        </w:tc>
      </w:tr>
      <w:tr w:rsidR="00BF2DBF" w14:paraId="1C065970"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E702AAE" w14:textId="77777777" w:rsidR="00E83B8E" w:rsidRPr="00E83B8E" w:rsidRDefault="00992883" w:rsidP="00E83B8E">
            <w:pPr>
              <w:spacing w:before="0" w:after="0" w:line="240" w:lineRule="auto"/>
              <w:rPr>
                <w:rFonts w:ascii="Calibri" w:hAnsi="Calibri" w:cs="Calibri"/>
                <w:b/>
                <w:bCs/>
                <w:color w:val="000000"/>
                <w:sz w:val="16"/>
                <w:szCs w:val="16"/>
              </w:rPr>
            </w:pPr>
            <w:r w:rsidRPr="00E83B8E">
              <w:rPr>
                <w:rFonts w:ascii="Calibri" w:hAnsi="Calibri" w:cs="Calibri"/>
                <w:b/>
                <w:bCs/>
                <w:color w:val="000000"/>
                <w:sz w:val="16"/>
                <w:szCs w:val="16"/>
              </w:rPr>
              <w:t>Overall guidance/advice development process</w:t>
            </w:r>
          </w:p>
        </w:tc>
        <w:tc>
          <w:tcPr>
            <w:tcW w:w="850" w:type="dxa"/>
            <w:tcBorders>
              <w:top w:val="nil"/>
              <w:left w:val="nil"/>
              <w:bottom w:val="single" w:sz="8" w:space="0" w:color="B5DDDC"/>
              <w:right w:val="single" w:sz="8" w:space="0" w:color="B5DDDC"/>
            </w:tcBorders>
            <w:shd w:val="clear" w:color="000000" w:fill="D6EAEB"/>
            <w:vAlign w:val="center"/>
            <w:hideMark/>
          </w:tcPr>
          <w:p w14:paraId="40222695" w14:textId="77777777" w:rsidR="00E83B8E" w:rsidRPr="00E83B8E" w:rsidRDefault="00992883" w:rsidP="00E83B8E">
            <w:pPr>
              <w:spacing w:before="0" w:after="0" w:line="240" w:lineRule="auto"/>
              <w:rPr>
                <w:rFonts w:ascii="Calibri" w:hAnsi="Calibri" w:cs="Calibri"/>
                <w:b/>
                <w:bCs/>
                <w:color w:val="000000"/>
                <w:sz w:val="16"/>
                <w:szCs w:val="16"/>
              </w:rPr>
            </w:pPr>
            <w:r w:rsidRPr="00E83B8E">
              <w:rPr>
                <w:rFonts w:ascii="Calibri" w:hAnsi="Calibri" w:cs="Calibri"/>
                <w:b/>
                <w:bCs/>
                <w:color w:val="000000"/>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792F0601" w14:textId="77777777" w:rsidR="00E83B8E" w:rsidRPr="00E83B8E" w:rsidRDefault="00992883" w:rsidP="00E83B8E">
            <w:pPr>
              <w:spacing w:before="0" w:after="0" w:line="240" w:lineRule="auto"/>
              <w:rPr>
                <w:rFonts w:ascii="Calibri" w:hAnsi="Calibri" w:cs="Calibri"/>
                <w:b/>
                <w:bCs/>
                <w:color w:val="000000"/>
                <w:sz w:val="16"/>
                <w:szCs w:val="16"/>
              </w:rPr>
            </w:pPr>
            <w:r w:rsidRPr="00E83B8E">
              <w:rPr>
                <w:rFonts w:ascii="Calibri" w:hAnsi="Calibri" w:cs="Calibri"/>
                <w:b/>
                <w:bCs/>
                <w:color w:val="000000"/>
                <w:sz w:val="16"/>
                <w:szCs w:val="16"/>
              </w:rPr>
              <w:t> </w:t>
            </w:r>
          </w:p>
        </w:tc>
      </w:tr>
      <w:tr w:rsidR="00BF2DBF" w14:paraId="2EFC5F23"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AA1E7F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the key stages of the organisation’s advice development processes compatible with Australian processes?</w:t>
            </w:r>
          </w:p>
        </w:tc>
        <w:tc>
          <w:tcPr>
            <w:tcW w:w="850" w:type="dxa"/>
            <w:tcBorders>
              <w:top w:val="nil"/>
              <w:left w:val="nil"/>
              <w:bottom w:val="single" w:sz="8" w:space="0" w:color="B5DDDC"/>
              <w:right w:val="single" w:sz="8" w:space="0" w:color="B5DDDC"/>
            </w:tcBorders>
            <w:vAlign w:val="center"/>
            <w:hideMark/>
          </w:tcPr>
          <w:p w14:paraId="704BE29D"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A41879D"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This document is a short annual report summarising monitoring results for recreational sites along the Derwent River Estuary, Hobart, Tasmania. Although an Australian study, it has a narrow regional focus and contains little technical detail.</w:t>
            </w:r>
          </w:p>
        </w:tc>
      </w:tr>
      <w:tr w:rsidR="00BF2DBF" w14:paraId="11007BD9"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2DA9809"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the administrative processes documented and publicly available?</w:t>
            </w:r>
          </w:p>
        </w:tc>
        <w:tc>
          <w:tcPr>
            <w:tcW w:w="850" w:type="dxa"/>
            <w:tcBorders>
              <w:top w:val="nil"/>
              <w:left w:val="nil"/>
              <w:bottom w:val="single" w:sz="8" w:space="0" w:color="B5DDDC"/>
              <w:right w:val="single" w:sz="8" w:space="0" w:color="B5DDDC"/>
            </w:tcBorders>
            <w:vAlign w:val="center"/>
            <w:hideMark/>
          </w:tcPr>
          <w:p w14:paraId="37074E56"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2E551482"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68FF02AB"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A9BE549"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Was the work overseen by an expert advisory committee?</w:t>
            </w:r>
          </w:p>
        </w:tc>
        <w:tc>
          <w:tcPr>
            <w:tcW w:w="850" w:type="dxa"/>
            <w:tcBorders>
              <w:top w:val="nil"/>
              <w:left w:val="nil"/>
              <w:bottom w:val="single" w:sz="8" w:space="0" w:color="B5DDDC"/>
              <w:right w:val="single" w:sz="8" w:space="0" w:color="B5DDDC"/>
            </w:tcBorders>
            <w:vAlign w:val="center"/>
            <w:hideMark/>
          </w:tcPr>
          <w:p w14:paraId="29B7F6DD"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18651DB"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48F44AF6"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A16383C" w14:textId="77777777" w:rsidR="00E83B8E" w:rsidRPr="00E83B8E" w:rsidRDefault="00992883" w:rsidP="00E83B8E">
            <w:pPr>
              <w:spacing w:before="0" w:after="0" w:line="240" w:lineRule="auto"/>
              <w:ind w:firstLineChars="200" w:firstLine="320"/>
              <w:rPr>
                <w:rFonts w:ascii="Calibri" w:hAnsi="Calibri" w:cs="Calibri"/>
                <w:sz w:val="16"/>
                <w:szCs w:val="16"/>
              </w:rPr>
            </w:pPr>
            <w:r w:rsidRPr="00E83B8E">
              <w:rPr>
                <w:rFonts w:ascii="Calibri" w:hAnsi="Calibri" w:cs="Calibri"/>
                <w:sz w:val="16"/>
                <w:szCs w:val="16"/>
              </w:rPr>
              <w:t>Are potential conflicts of interest of committee members declared, managed and/or reported?</w:t>
            </w:r>
          </w:p>
        </w:tc>
        <w:tc>
          <w:tcPr>
            <w:tcW w:w="850" w:type="dxa"/>
            <w:tcBorders>
              <w:top w:val="nil"/>
              <w:left w:val="nil"/>
              <w:bottom w:val="single" w:sz="8" w:space="0" w:color="B5DDDC"/>
              <w:right w:val="single" w:sz="8" w:space="0" w:color="B5DDDC"/>
            </w:tcBorders>
            <w:vAlign w:val="center"/>
            <w:hideMark/>
          </w:tcPr>
          <w:p w14:paraId="61780EAA"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5D78ACA"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6F48DB33"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EECA89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funding sources declared?</w:t>
            </w:r>
          </w:p>
        </w:tc>
        <w:tc>
          <w:tcPr>
            <w:tcW w:w="850" w:type="dxa"/>
            <w:tcBorders>
              <w:top w:val="nil"/>
              <w:left w:val="nil"/>
              <w:bottom w:val="single" w:sz="8" w:space="0" w:color="B5DDDC"/>
              <w:right w:val="single" w:sz="8" w:space="0" w:color="B5DDDC"/>
            </w:tcBorders>
            <w:vAlign w:val="center"/>
            <w:hideMark/>
          </w:tcPr>
          <w:p w14:paraId="380B9D6A"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0A2C41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59AD92FD"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90E2C9C"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Was there public consultation on this work? If so, provide details.</w:t>
            </w:r>
          </w:p>
        </w:tc>
        <w:tc>
          <w:tcPr>
            <w:tcW w:w="850" w:type="dxa"/>
            <w:tcBorders>
              <w:top w:val="nil"/>
              <w:left w:val="nil"/>
              <w:bottom w:val="single" w:sz="8" w:space="0" w:color="B5DDDC"/>
              <w:right w:val="single" w:sz="8" w:space="0" w:color="B5DDDC"/>
            </w:tcBorders>
            <w:vAlign w:val="center"/>
            <w:hideMark/>
          </w:tcPr>
          <w:p w14:paraId="0FD24AE5"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18FEE17"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7FC2D4EB"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2ECDB4F"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the advice peer reviewed?</w:t>
            </w:r>
          </w:p>
        </w:tc>
        <w:tc>
          <w:tcPr>
            <w:tcW w:w="850" w:type="dxa"/>
            <w:tcBorders>
              <w:top w:val="nil"/>
              <w:left w:val="nil"/>
              <w:bottom w:val="single" w:sz="8" w:space="0" w:color="B5DDDC"/>
              <w:right w:val="single" w:sz="8" w:space="0" w:color="B5DDDC"/>
            </w:tcBorders>
            <w:vAlign w:val="center"/>
            <w:hideMark/>
          </w:tcPr>
          <w:p w14:paraId="03A65905"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FB1B6E9"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43A01DFB"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06F3820" w14:textId="77777777" w:rsidR="00E83B8E" w:rsidRPr="00E83B8E" w:rsidRDefault="00992883" w:rsidP="00E83B8E">
            <w:pPr>
              <w:spacing w:before="0" w:after="0" w:line="240" w:lineRule="auto"/>
              <w:ind w:firstLineChars="200" w:firstLine="320"/>
              <w:rPr>
                <w:rFonts w:ascii="Calibri" w:hAnsi="Calibri" w:cs="Calibri"/>
                <w:sz w:val="16"/>
                <w:szCs w:val="16"/>
              </w:rPr>
            </w:pPr>
            <w:r w:rsidRPr="00E83B8E">
              <w:rPr>
                <w:rFonts w:ascii="Calibri" w:hAnsi="Calibri" w:cs="Calibri"/>
                <w:sz w:val="16"/>
                <w:szCs w:val="16"/>
              </w:rPr>
              <w:t>If so, is the peer review outcome documented and/or published?</w:t>
            </w:r>
          </w:p>
        </w:tc>
        <w:tc>
          <w:tcPr>
            <w:tcW w:w="850" w:type="dxa"/>
            <w:tcBorders>
              <w:top w:val="nil"/>
              <w:left w:val="nil"/>
              <w:bottom w:val="single" w:sz="8" w:space="0" w:color="B5DDDC"/>
              <w:right w:val="single" w:sz="8" w:space="0" w:color="B5DDDC"/>
            </w:tcBorders>
            <w:vAlign w:val="center"/>
            <w:hideMark/>
          </w:tcPr>
          <w:p w14:paraId="75C90E18"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D2EB344"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08401562"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0AAFDB2"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Was the guidance/advice developed or updated recently? Provide details.</w:t>
            </w:r>
          </w:p>
        </w:tc>
        <w:tc>
          <w:tcPr>
            <w:tcW w:w="850" w:type="dxa"/>
            <w:tcBorders>
              <w:top w:val="nil"/>
              <w:left w:val="nil"/>
              <w:bottom w:val="single" w:sz="8" w:space="0" w:color="B5DDDC"/>
              <w:right w:val="single" w:sz="8" w:space="0" w:color="B5DDDC"/>
            </w:tcBorders>
            <w:vAlign w:val="center"/>
            <w:hideMark/>
          </w:tcPr>
          <w:p w14:paraId="6AD39BDC"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30F2D0C"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0E1A3190"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D80F2EC"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Evidence review parameters</w:t>
            </w:r>
          </w:p>
        </w:tc>
        <w:tc>
          <w:tcPr>
            <w:tcW w:w="850" w:type="dxa"/>
            <w:tcBorders>
              <w:top w:val="nil"/>
              <w:left w:val="nil"/>
              <w:bottom w:val="single" w:sz="8" w:space="0" w:color="B5DDDC"/>
              <w:right w:val="single" w:sz="8" w:space="0" w:color="B5DDDC"/>
            </w:tcBorders>
            <w:shd w:val="clear" w:color="000000" w:fill="D6EAEB"/>
            <w:vAlign w:val="center"/>
            <w:hideMark/>
          </w:tcPr>
          <w:p w14:paraId="76F4028D"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0A12CB9E"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r>
      <w:tr w:rsidR="00BF2DBF" w14:paraId="2EC1FFA9"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DEC0787"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decisions about scope, definitions and evidence review parameters documented and publicly available?</w:t>
            </w:r>
          </w:p>
        </w:tc>
        <w:tc>
          <w:tcPr>
            <w:tcW w:w="850" w:type="dxa"/>
            <w:tcBorders>
              <w:top w:val="nil"/>
              <w:left w:val="nil"/>
              <w:bottom w:val="single" w:sz="8" w:space="0" w:color="B5DDDC"/>
              <w:right w:val="single" w:sz="8" w:space="0" w:color="B5DDDC"/>
            </w:tcBorders>
            <w:vAlign w:val="center"/>
            <w:hideMark/>
          </w:tcPr>
          <w:p w14:paraId="02E991F3"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590CAD4"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7665D6D5"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379BC4D"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there a preference for data from studies that follow agreed international protocols or meet appropriate industry standards?</w:t>
            </w:r>
          </w:p>
        </w:tc>
        <w:tc>
          <w:tcPr>
            <w:tcW w:w="850" w:type="dxa"/>
            <w:tcBorders>
              <w:top w:val="nil"/>
              <w:left w:val="nil"/>
              <w:bottom w:val="single" w:sz="8" w:space="0" w:color="B5DDDC"/>
              <w:right w:val="single" w:sz="8" w:space="0" w:color="B5DDDC"/>
            </w:tcBorders>
            <w:vAlign w:val="center"/>
            <w:hideMark/>
          </w:tcPr>
          <w:p w14:paraId="5039C1DE"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2CF511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442D82AC"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BEFAB8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850" w:type="dxa"/>
            <w:tcBorders>
              <w:top w:val="nil"/>
              <w:left w:val="nil"/>
              <w:bottom w:val="single" w:sz="8" w:space="0" w:color="B5DDDC"/>
              <w:right w:val="single" w:sz="8" w:space="0" w:color="B5DDDC"/>
            </w:tcBorders>
            <w:vAlign w:val="center"/>
            <w:hideMark/>
          </w:tcPr>
          <w:p w14:paraId="74944783"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78854E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7F66B1FC"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0FAE437"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If proprietary/confidential studies or data are considered by the agency, are these appropriately described/recorded?</w:t>
            </w:r>
          </w:p>
        </w:tc>
        <w:tc>
          <w:tcPr>
            <w:tcW w:w="850" w:type="dxa"/>
            <w:tcBorders>
              <w:top w:val="nil"/>
              <w:left w:val="nil"/>
              <w:bottom w:val="single" w:sz="8" w:space="0" w:color="B5DDDC"/>
              <w:right w:val="single" w:sz="8" w:space="0" w:color="B5DDDC"/>
            </w:tcBorders>
            <w:vAlign w:val="center"/>
            <w:hideMark/>
          </w:tcPr>
          <w:p w14:paraId="5411E2C1"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D34D89C"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0EBF46F5"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1C6FE2B"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inclusion/exclusion criteria used to select or exclude certain studies from the review? If so, is justification provided?</w:t>
            </w:r>
          </w:p>
        </w:tc>
        <w:tc>
          <w:tcPr>
            <w:tcW w:w="850" w:type="dxa"/>
            <w:tcBorders>
              <w:top w:val="nil"/>
              <w:left w:val="nil"/>
              <w:bottom w:val="single" w:sz="8" w:space="0" w:color="B5DDDC"/>
              <w:right w:val="single" w:sz="8" w:space="0" w:color="B5DDDC"/>
            </w:tcBorders>
            <w:vAlign w:val="center"/>
            <w:hideMark/>
          </w:tcPr>
          <w:p w14:paraId="6A118791"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D8ABE9C"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71550861"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B11E82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Does the organisation use or adopt review findings or risk assessments from other organisations? What process was used to critically assess these external findings?</w:t>
            </w:r>
          </w:p>
        </w:tc>
        <w:tc>
          <w:tcPr>
            <w:tcW w:w="850" w:type="dxa"/>
            <w:tcBorders>
              <w:top w:val="nil"/>
              <w:left w:val="nil"/>
              <w:bottom w:val="single" w:sz="8" w:space="0" w:color="B5DDDC"/>
              <w:right w:val="single" w:sz="8" w:space="0" w:color="B5DDDC"/>
            </w:tcBorders>
            <w:vAlign w:val="center"/>
            <w:hideMark/>
          </w:tcPr>
          <w:p w14:paraId="59037D53"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5EBC79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7E13CB84"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62F5C4F"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Can grey literature such as government reports and policy documents be included? </w:t>
            </w:r>
          </w:p>
        </w:tc>
        <w:tc>
          <w:tcPr>
            <w:tcW w:w="850" w:type="dxa"/>
            <w:tcBorders>
              <w:top w:val="nil"/>
              <w:left w:val="nil"/>
              <w:bottom w:val="single" w:sz="8" w:space="0" w:color="B5DDDC"/>
              <w:right w:val="single" w:sz="8" w:space="0" w:color="B5DDDC"/>
            </w:tcBorders>
            <w:vAlign w:val="center"/>
            <w:hideMark/>
          </w:tcPr>
          <w:p w14:paraId="41F53245"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696464C"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6EB9589B"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873752C"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there documentation and justification on the selection of a toxicological endpoint for use as point of departure for health-based guideline derivation?</w:t>
            </w:r>
          </w:p>
        </w:tc>
        <w:tc>
          <w:tcPr>
            <w:tcW w:w="850" w:type="dxa"/>
            <w:tcBorders>
              <w:top w:val="nil"/>
              <w:left w:val="nil"/>
              <w:bottom w:val="single" w:sz="8" w:space="0" w:color="B5DDDC"/>
              <w:right w:val="single" w:sz="8" w:space="0" w:color="B5DDDC"/>
            </w:tcBorders>
            <w:vAlign w:val="center"/>
            <w:hideMark/>
          </w:tcPr>
          <w:p w14:paraId="6062FA51"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029CD64"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5A823E4C"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78925FF"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Evidence search</w:t>
            </w:r>
          </w:p>
        </w:tc>
        <w:tc>
          <w:tcPr>
            <w:tcW w:w="850" w:type="dxa"/>
            <w:tcBorders>
              <w:top w:val="nil"/>
              <w:left w:val="nil"/>
              <w:bottom w:val="single" w:sz="8" w:space="0" w:color="B5DDDC"/>
              <w:right w:val="single" w:sz="8" w:space="0" w:color="B5DDDC"/>
            </w:tcBorders>
            <w:shd w:val="clear" w:color="000000" w:fill="D6EAEB"/>
            <w:vAlign w:val="center"/>
            <w:hideMark/>
          </w:tcPr>
          <w:p w14:paraId="438392DC"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29A5D8FE"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r>
      <w:tr w:rsidR="00BF2DBF" w14:paraId="240DF0FF"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19CC206"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databases and other sources of evidence specified?</w:t>
            </w:r>
          </w:p>
        </w:tc>
        <w:tc>
          <w:tcPr>
            <w:tcW w:w="850" w:type="dxa"/>
            <w:tcBorders>
              <w:top w:val="nil"/>
              <w:left w:val="nil"/>
              <w:bottom w:val="single" w:sz="8" w:space="0" w:color="B5DDDC"/>
              <w:right w:val="single" w:sz="8" w:space="0" w:color="B5DDDC"/>
            </w:tcBorders>
            <w:vAlign w:val="center"/>
            <w:hideMark/>
          </w:tcPr>
          <w:p w14:paraId="05CC46E9"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8C90D3F"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7E72DD4C"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5E3289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850" w:type="dxa"/>
            <w:tcBorders>
              <w:top w:val="nil"/>
              <w:left w:val="nil"/>
              <w:bottom w:val="single" w:sz="8" w:space="0" w:color="B5DDDC"/>
              <w:right w:val="single" w:sz="8" w:space="0" w:color="B5DDDC"/>
            </w:tcBorders>
            <w:vAlign w:val="center"/>
            <w:hideMark/>
          </w:tcPr>
          <w:p w14:paraId="3698633F"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0F244B8B"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74F1A2F1"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7A0A99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it specified what date range the literature search covers? Is there a justification?</w:t>
            </w:r>
          </w:p>
        </w:tc>
        <w:tc>
          <w:tcPr>
            <w:tcW w:w="850" w:type="dxa"/>
            <w:tcBorders>
              <w:top w:val="nil"/>
              <w:left w:val="nil"/>
              <w:bottom w:val="single" w:sz="8" w:space="0" w:color="B5DDDC"/>
              <w:right w:val="single" w:sz="8" w:space="0" w:color="B5DDDC"/>
            </w:tcBorders>
            <w:vAlign w:val="center"/>
            <w:hideMark/>
          </w:tcPr>
          <w:p w14:paraId="0996DECD"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7BEE02E2"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6D6618BD"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504E7B7"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Are search terms and/or search strings specified? </w:t>
            </w:r>
          </w:p>
        </w:tc>
        <w:tc>
          <w:tcPr>
            <w:tcW w:w="850" w:type="dxa"/>
            <w:tcBorders>
              <w:top w:val="nil"/>
              <w:left w:val="nil"/>
              <w:bottom w:val="single" w:sz="8" w:space="0" w:color="B5DDDC"/>
              <w:right w:val="single" w:sz="8" w:space="0" w:color="B5DDDC"/>
            </w:tcBorders>
            <w:vAlign w:val="center"/>
            <w:hideMark/>
          </w:tcPr>
          <w:p w14:paraId="583A5489"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50C9EBC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37F3FA1C"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0CFEB66"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Are there any other exclusion criteria for literature (e.g. publication language, publication dates)? If so, what are they and are they appropriate? </w:t>
            </w:r>
          </w:p>
        </w:tc>
        <w:tc>
          <w:tcPr>
            <w:tcW w:w="850" w:type="dxa"/>
            <w:tcBorders>
              <w:top w:val="nil"/>
              <w:left w:val="nil"/>
              <w:bottom w:val="single" w:sz="8" w:space="0" w:color="B5DDDC"/>
              <w:right w:val="single" w:sz="8" w:space="0" w:color="B5DDDC"/>
            </w:tcBorders>
            <w:vAlign w:val="center"/>
            <w:hideMark/>
          </w:tcPr>
          <w:p w14:paraId="43864859"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1192633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3D590871"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5CEDD90"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Critical appraisal methods and tools</w:t>
            </w:r>
          </w:p>
        </w:tc>
        <w:tc>
          <w:tcPr>
            <w:tcW w:w="850" w:type="dxa"/>
            <w:tcBorders>
              <w:top w:val="nil"/>
              <w:left w:val="nil"/>
              <w:bottom w:val="single" w:sz="8" w:space="0" w:color="B5DDDC"/>
              <w:right w:val="single" w:sz="8" w:space="0" w:color="B5DDDC"/>
            </w:tcBorders>
            <w:shd w:val="clear" w:color="000000" w:fill="D6EAEB"/>
            <w:vAlign w:val="center"/>
            <w:hideMark/>
          </w:tcPr>
          <w:p w14:paraId="0C16AB8B"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5CBF98E2"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r>
      <w:tr w:rsidR="00BF2DBF" w14:paraId="048D431E"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1BA5B7F0"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risk of bias of individual studies taken into consideration to assess internal validity?  If so, what tools are used? If not, was any method used to assess study quality?</w:t>
            </w:r>
          </w:p>
        </w:tc>
        <w:tc>
          <w:tcPr>
            <w:tcW w:w="850" w:type="dxa"/>
            <w:tcBorders>
              <w:top w:val="nil"/>
              <w:left w:val="nil"/>
              <w:bottom w:val="single" w:sz="8" w:space="0" w:color="B5DDDC"/>
              <w:right w:val="single" w:sz="8" w:space="0" w:color="B5DDDC"/>
            </w:tcBorders>
            <w:vAlign w:val="center"/>
            <w:hideMark/>
          </w:tcPr>
          <w:p w14:paraId="3F8E2058"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A7BA59D"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45DF8AE1"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3A548986"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850" w:type="dxa"/>
            <w:tcBorders>
              <w:top w:val="nil"/>
              <w:left w:val="nil"/>
              <w:bottom w:val="single" w:sz="8" w:space="0" w:color="B5DDDC"/>
              <w:right w:val="single" w:sz="8" w:space="0" w:color="B5DDDC"/>
            </w:tcBorders>
            <w:vAlign w:val="center"/>
            <w:hideMark/>
          </w:tcPr>
          <w:p w14:paraId="582CB949"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6CD1D0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5F636C20"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BDFC4D0"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Does the organisation assess the overall certainty of the evidence and reach recommendations? If so, provide details.</w:t>
            </w:r>
          </w:p>
        </w:tc>
        <w:tc>
          <w:tcPr>
            <w:tcW w:w="850" w:type="dxa"/>
            <w:tcBorders>
              <w:top w:val="nil"/>
              <w:left w:val="nil"/>
              <w:bottom w:val="single" w:sz="8" w:space="0" w:color="B5DDDC"/>
              <w:right w:val="single" w:sz="8" w:space="0" w:color="B5DDDC"/>
            </w:tcBorders>
            <w:vAlign w:val="center"/>
            <w:hideMark/>
          </w:tcPr>
          <w:p w14:paraId="428E28B1"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62BBF2ED"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69C9F0EF"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437F566"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Derivation of health-based guideline values</w:t>
            </w:r>
          </w:p>
        </w:tc>
        <w:tc>
          <w:tcPr>
            <w:tcW w:w="850" w:type="dxa"/>
            <w:tcBorders>
              <w:top w:val="nil"/>
              <w:left w:val="nil"/>
              <w:bottom w:val="single" w:sz="8" w:space="0" w:color="B5DDDC"/>
              <w:right w:val="single" w:sz="8" w:space="0" w:color="B5DDDC"/>
            </w:tcBorders>
            <w:shd w:val="clear" w:color="000000" w:fill="D6EAEB"/>
            <w:vAlign w:val="center"/>
            <w:hideMark/>
          </w:tcPr>
          <w:p w14:paraId="71CE0180"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071C753A"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r>
      <w:tr w:rsidR="00BF2DBF" w14:paraId="40840129"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32CE9E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Is there justification for the choice of uncertainty and safety factors? </w:t>
            </w:r>
          </w:p>
        </w:tc>
        <w:tc>
          <w:tcPr>
            <w:tcW w:w="850" w:type="dxa"/>
            <w:tcBorders>
              <w:top w:val="nil"/>
              <w:left w:val="nil"/>
              <w:bottom w:val="single" w:sz="8" w:space="0" w:color="B5DDDC"/>
              <w:right w:val="single" w:sz="8" w:space="0" w:color="B5DDDC"/>
            </w:tcBorders>
            <w:vAlign w:val="center"/>
            <w:hideMark/>
          </w:tcPr>
          <w:p w14:paraId="6D15032D"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5A27B62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0209D065"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232D5990"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Are the parameter value assumptions documented and explained?  </w:t>
            </w:r>
          </w:p>
        </w:tc>
        <w:tc>
          <w:tcPr>
            <w:tcW w:w="850" w:type="dxa"/>
            <w:tcBorders>
              <w:top w:val="nil"/>
              <w:left w:val="nil"/>
              <w:bottom w:val="single" w:sz="8" w:space="0" w:color="B5DDDC"/>
              <w:right w:val="single" w:sz="8" w:space="0" w:color="B5DDDC"/>
            </w:tcBorders>
            <w:vAlign w:val="center"/>
            <w:hideMark/>
          </w:tcPr>
          <w:p w14:paraId="1DD1B0B9"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107560A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38A3995B"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D8C717B"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Are the mathematical workings/algorithms clearly documented and explained?</w:t>
            </w:r>
          </w:p>
        </w:tc>
        <w:tc>
          <w:tcPr>
            <w:tcW w:w="850" w:type="dxa"/>
            <w:tcBorders>
              <w:top w:val="nil"/>
              <w:left w:val="nil"/>
              <w:bottom w:val="single" w:sz="8" w:space="0" w:color="B5DDDC"/>
              <w:right w:val="single" w:sz="8" w:space="0" w:color="B5DDDC"/>
            </w:tcBorders>
            <w:vAlign w:val="center"/>
            <w:hideMark/>
          </w:tcPr>
          <w:p w14:paraId="1FEA5DC5"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7D1C1020"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21FB6FC0"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773F0A1A"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Does the organisation take into consideration non-health related matters to account for feasibility of implementing the guideline values (e.g. measurement attainability)?</w:t>
            </w:r>
          </w:p>
        </w:tc>
        <w:tc>
          <w:tcPr>
            <w:tcW w:w="850" w:type="dxa"/>
            <w:tcBorders>
              <w:top w:val="nil"/>
              <w:left w:val="nil"/>
              <w:bottom w:val="single" w:sz="8" w:space="0" w:color="B5DDDC"/>
              <w:right w:val="single" w:sz="8" w:space="0" w:color="B5DDDC"/>
            </w:tcBorders>
            <w:vAlign w:val="center"/>
            <w:hideMark/>
          </w:tcPr>
          <w:p w14:paraId="487383AD"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128F63FC"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7410E515"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5FACAE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850" w:type="dxa"/>
            <w:tcBorders>
              <w:top w:val="nil"/>
              <w:left w:val="nil"/>
              <w:bottom w:val="single" w:sz="8" w:space="0" w:color="B5DDDC"/>
              <w:right w:val="single" w:sz="8" w:space="0" w:color="B5DDDC"/>
            </w:tcBorders>
            <w:vAlign w:val="center"/>
            <w:hideMark/>
          </w:tcPr>
          <w:p w14:paraId="4145E112"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30D84662"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0AB51571"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7313B6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If expert judgement is required, is the process documented and published?</w:t>
            </w:r>
          </w:p>
        </w:tc>
        <w:tc>
          <w:tcPr>
            <w:tcW w:w="850" w:type="dxa"/>
            <w:tcBorders>
              <w:top w:val="nil"/>
              <w:left w:val="nil"/>
              <w:bottom w:val="single" w:sz="8" w:space="0" w:color="B5DDDC"/>
              <w:right w:val="single" w:sz="8" w:space="0" w:color="B5DDDC"/>
            </w:tcBorders>
            <w:vAlign w:val="center"/>
            <w:hideMark/>
          </w:tcPr>
          <w:p w14:paraId="46C0EA75"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71EF76FF"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203FDE62"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60044CD1"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Is dose response modelling (e.g. BMDL) routinely used?</w:t>
            </w:r>
          </w:p>
        </w:tc>
        <w:tc>
          <w:tcPr>
            <w:tcW w:w="850" w:type="dxa"/>
            <w:tcBorders>
              <w:top w:val="nil"/>
              <w:left w:val="nil"/>
              <w:bottom w:val="single" w:sz="8" w:space="0" w:color="B5DDDC"/>
              <w:right w:val="single" w:sz="8" w:space="0" w:color="B5DDDC"/>
            </w:tcBorders>
            <w:vAlign w:val="center"/>
            <w:hideMark/>
          </w:tcPr>
          <w:p w14:paraId="2003D3AE"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4DDC8750"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493822F2"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4D4312AB"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Has the organisation’s policy for dealing with substances for which a non-threshold mode of action may be applicable in humans been articulated and recorded?</w:t>
            </w:r>
          </w:p>
        </w:tc>
        <w:tc>
          <w:tcPr>
            <w:tcW w:w="850" w:type="dxa"/>
            <w:tcBorders>
              <w:top w:val="nil"/>
              <w:left w:val="nil"/>
              <w:bottom w:val="single" w:sz="8" w:space="0" w:color="B5DDDC"/>
              <w:right w:val="single" w:sz="8" w:space="0" w:color="B5DDDC"/>
            </w:tcBorders>
            <w:vAlign w:val="center"/>
            <w:hideMark/>
          </w:tcPr>
          <w:p w14:paraId="21300563"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4A4B6395"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26138E35"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09A17343"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If applicable: For carcinogens, what is the level of cancer risk used by the organisation to set the health-based guideline value?</w:t>
            </w:r>
          </w:p>
        </w:tc>
        <w:tc>
          <w:tcPr>
            <w:tcW w:w="850" w:type="dxa"/>
            <w:tcBorders>
              <w:top w:val="nil"/>
              <w:left w:val="nil"/>
              <w:bottom w:val="single" w:sz="8" w:space="0" w:color="B5DDDC"/>
              <w:right w:val="single" w:sz="8" w:space="0" w:color="B5DDDC"/>
            </w:tcBorders>
            <w:vAlign w:val="center"/>
            <w:hideMark/>
          </w:tcPr>
          <w:p w14:paraId="11CF808C" w14:textId="77777777" w:rsidR="00E83B8E" w:rsidRPr="00E83B8E" w:rsidRDefault="00992883" w:rsidP="00E83B8E">
            <w:pPr>
              <w:spacing w:before="0" w:after="0" w:line="240" w:lineRule="auto"/>
              <w:jc w:val="center"/>
              <w:rPr>
                <w:rFonts w:ascii="Calibri" w:hAnsi="Calibri" w:cs="Calibri"/>
                <w:sz w:val="16"/>
                <w:szCs w:val="16"/>
              </w:rPr>
            </w:pPr>
            <w:r w:rsidRPr="00E83B8E">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60833EF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Not reported</w:t>
            </w:r>
          </w:p>
        </w:tc>
      </w:tr>
      <w:tr w:rsidR="00BF2DBF" w14:paraId="29F707DA"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vAlign w:val="center"/>
            <w:hideMark/>
          </w:tcPr>
          <w:p w14:paraId="57434020"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Comments</w:t>
            </w:r>
          </w:p>
        </w:tc>
        <w:tc>
          <w:tcPr>
            <w:tcW w:w="850" w:type="dxa"/>
            <w:tcBorders>
              <w:top w:val="nil"/>
              <w:left w:val="nil"/>
              <w:bottom w:val="single" w:sz="8" w:space="0" w:color="B5DDDC"/>
              <w:right w:val="single" w:sz="8" w:space="0" w:color="B5DDDC"/>
            </w:tcBorders>
            <w:shd w:val="clear" w:color="000000" w:fill="D6EAEB"/>
            <w:vAlign w:val="center"/>
            <w:hideMark/>
          </w:tcPr>
          <w:p w14:paraId="49FFE04B"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784C80D3" w14:textId="77777777" w:rsidR="00E83B8E" w:rsidRPr="00E83B8E" w:rsidRDefault="00992883" w:rsidP="00E83B8E">
            <w:pPr>
              <w:spacing w:before="0" w:after="0" w:line="240" w:lineRule="auto"/>
              <w:rPr>
                <w:rFonts w:ascii="Calibri" w:hAnsi="Calibri" w:cs="Calibri"/>
                <w:b/>
                <w:bCs/>
                <w:sz w:val="16"/>
                <w:szCs w:val="16"/>
              </w:rPr>
            </w:pPr>
            <w:r w:rsidRPr="00E83B8E">
              <w:rPr>
                <w:rFonts w:ascii="Calibri" w:hAnsi="Calibri" w:cs="Calibri"/>
                <w:b/>
                <w:bCs/>
                <w:sz w:val="16"/>
                <w:szCs w:val="16"/>
              </w:rPr>
              <w:t> </w:t>
            </w:r>
          </w:p>
        </w:tc>
      </w:tr>
      <w:tr w:rsidR="00BF2DBF" w14:paraId="2E7C5636" w14:textId="77777777" w:rsidTr="00602D1D">
        <w:trPr>
          <w:trHeight w:val="340"/>
        </w:trPr>
        <w:tc>
          <w:tcPr>
            <w:tcW w:w="3676" w:type="dxa"/>
            <w:tcBorders>
              <w:top w:val="nil"/>
              <w:left w:val="single" w:sz="8" w:space="0" w:color="B5DDDC"/>
              <w:bottom w:val="single" w:sz="8" w:space="0" w:color="B5DDDC"/>
              <w:right w:val="single" w:sz="8" w:space="0" w:color="B5DDDC"/>
            </w:tcBorders>
            <w:shd w:val="clear" w:color="000000" w:fill="D6EAEB"/>
            <w:noWrap/>
            <w:vAlign w:val="center"/>
            <w:hideMark/>
          </w:tcPr>
          <w:p w14:paraId="04F510F0" w14:textId="30514517" w:rsidR="009244A6" w:rsidRPr="00E83B8E" w:rsidRDefault="00992883" w:rsidP="009244A6">
            <w:pPr>
              <w:spacing w:before="0" w:after="0" w:line="240" w:lineRule="auto"/>
              <w:rPr>
                <w:rFonts w:ascii="Calibri" w:hAnsi="Calibri" w:cs="Calibri"/>
                <w:sz w:val="16"/>
                <w:szCs w:val="16"/>
              </w:rPr>
            </w:pPr>
            <w:r w:rsidRPr="00E83B8E">
              <w:rPr>
                <w:rFonts w:ascii="Calibri" w:hAnsi="Calibri" w:cs="Calibri"/>
                <w:sz w:val="16"/>
                <w:szCs w:val="16"/>
              </w:rPr>
              <w:t> Comments</w:t>
            </w:r>
          </w:p>
        </w:tc>
        <w:tc>
          <w:tcPr>
            <w:tcW w:w="4252" w:type="dxa"/>
            <w:gridSpan w:val="2"/>
            <w:tcBorders>
              <w:top w:val="nil"/>
              <w:left w:val="nil"/>
              <w:bottom w:val="single" w:sz="8" w:space="0" w:color="B5DDDC"/>
              <w:right w:val="single" w:sz="8" w:space="0" w:color="B5DDDC"/>
            </w:tcBorders>
            <w:noWrap/>
            <w:vAlign w:val="center"/>
            <w:hideMark/>
          </w:tcPr>
          <w:p w14:paraId="7618BFA0" w14:textId="1088114E" w:rsidR="009244A6"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Although this study has some overlap with the primary research question</w:t>
            </w:r>
            <w:r w:rsidR="00AD7251">
              <w:rPr>
                <w:rFonts w:ascii="Calibri" w:hAnsi="Calibri" w:cs="Calibri"/>
                <w:sz w:val="16"/>
                <w:szCs w:val="16"/>
              </w:rPr>
              <w:t xml:space="preserve"> of this narrative review</w:t>
            </w:r>
            <w:r w:rsidRPr="00E83B8E">
              <w:rPr>
                <w:rFonts w:ascii="Calibri" w:hAnsi="Calibri" w:cs="Calibri"/>
                <w:sz w:val="16"/>
                <w:szCs w:val="16"/>
              </w:rPr>
              <w:t>, it has a narrow focus and</w:t>
            </w:r>
            <w:r w:rsidR="009C0CEF">
              <w:rPr>
                <w:rFonts w:ascii="Calibri" w:hAnsi="Calibri" w:cs="Calibri"/>
                <w:sz w:val="16"/>
                <w:szCs w:val="16"/>
              </w:rPr>
              <w:t xml:space="preserve"> does not provide</w:t>
            </w:r>
            <w:r w:rsidRPr="00E83B8E">
              <w:rPr>
                <w:rFonts w:ascii="Calibri" w:hAnsi="Calibri" w:cs="Calibri"/>
                <w:sz w:val="16"/>
                <w:szCs w:val="16"/>
              </w:rPr>
              <w:t xml:space="preserve"> technical detail. </w:t>
            </w:r>
          </w:p>
        </w:tc>
      </w:tr>
      <w:tr w:rsidR="00BF2DBF" w14:paraId="5C3F2009" w14:textId="77777777" w:rsidTr="00C67A31">
        <w:trPr>
          <w:trHeight w:val="340"/>
        </w:trPr>
        <w:tc>
          <w:tcPr>
            <w:tcW w:w="3676" w:type="dxa"/>
            <w:tcBorders>
              <w:top w:val="nil"/>
              <w:left w:val="single" w:sz="8" w:space="0" w:color="B5DDDC"/>
              <w:bottom w:val="single" w:sz="8" w:space="0" w:color="B5DDDC"/>
              <w:right w:val="single" w:sz="8" w:space="0" w:color="B5DDDC"/>
            </w:tcBorders>
            <w:shd w:val="clear" w:color="000000" w:fill="D6EAEB"/>
            <w:noWrap/>
            <w:vAlign w:val="center"/>
            <w:hideMark/>
          </w:tcPr>
          <w:p w14:paraId="73041D78"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Useful for answering primary research question?</w:t>
            </w:r>
          </w:p>
        </w:tc>
        <w:tc>
          <w:tcPr>
            <w:tcW w:w="850" w:type="dxa"/>
            <w:tcBorders>
              <w:top w:val="nil"/>
              <w:left w:val="nil"/>
              <w:bottom w:val="single" w:sz="12" w:space="0" w:color="B5DDDC"/>
              <w:right w:val="single" w:sz="8" w:space="0" w:color="B5DDDC"/>
            </w:tcBorders>
            <w:shd w:val="clear" w:color="000000" w:fill="FFC7CE"/>
            <w:vAlign w:val="center"/>
            <w:hideMark/>
          </w:tcPr>
          <w:p w14:paraId="7FEB8C36" w14:textId="77777777" w:rsidR="00E83B8E" w:rsidRPr="002643CA" w:rsidRDefault="00992883" w:rsidP="00E83B8E">
            <w:pPr>
              <w:spacing w:before="0" w:after="0" w:line="240" w:lineRule="auto"/>
              <w:jc w:val="center"/>
              <w:rPr>
                <w:rFonts w:ascii="Calibri" w:hAnsi="Calibri" w:cs="Calibri"/>
                <w:i/>
                <w:iCs/>
                <w:color w:val="9C0006"/>
                <w:sz w:val="16"/>
                <w:szCs w:val="16"/>
              </w:rPr>
            </w:pPr>
            <w:r w:rsidRPr="002643CA">
              <w:rPr>
                <w:rFonts w:ascii="Calibri" w:hAnsi="Calibri" w:cs="Calibr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0A6EEB22" w14:textId="77777777" w:rsidR="00E83B8E" w:rsidRPr="002643CA" w:rsidRDefault="00992883" w:rsidP="00E83B8E">
            <w:pPr>
              <w:spacing w:before="0" w:after="0" w:line="240" w:lineRule="auto"/>
              <w:jc w:val="center"/>
              <w:rPr>
                <w:rFonts w:ascii="Calibri" w:hAnsi="Calibri" w:cs="Calibri"/>
                <w:i/>
                <w:iCs/>
                <w:color w:val="9C0006"/>
                <w:sz w:val="16"/>
                <w:szCs w:val="16"/>
              </w:rPr>
            </w:pPr>
            <w:r w:rsidRPr="002643CA">
              <w:rPr>
                <w:rFonts w:ascii="Calibri" w:hAnsi="Calibri" w:cs="Calibri"/>
                <w:i/>
                <w:iCs/>
                <w:color w:val="9C0006"/>
                <w:sz w:val="16"/>
                <w:szCs w:val="16"/>
              </w:rPr>
              <w:t>Exclude from further review</w:t>
            </w:r>
          </w:p>
        </w:tc>
      </w:tr>
      <w:tr w:rsidR="00BF2DBF" w14:paraId="442B4C96" w14:textId="77777777" w:rsidTr="00C67A31">
        <w:trPr>
          <w:trHeight w:val="340"/>
        </w:trPr>
        <w:tc>
          <w:tcPr>
            <w:tcW w:w="3676" w:type="dxa"/>
            <w:tcBorders>
              <w:top w:val="nil"/>
              <w:left w:val="single" w:sz="8" w:space="0" w:color="B5DDDC"/>
              <w:bottom w:val="single" w:sz="12" w:space="0" w:color="B5DDDC"/>
              <w:right w:val="single" w:sz="8" w:space="0" w:color="B5DDDC"/>
            </w:tcBorders>
            <w:shd w:val="clear" w:color="000000" w:fill="D6EAEB"/>
            <w:noWrap/>
            <w:vAlign w:val="center"/>
            <w:hideMark/>
          </w:tcPr>
          <w:p w14:paraId="7CBCEB4F" w14:textId="77777777" w:rsidR="00E83B8E" w:rsidRPr="00E83B8E" w:rsidRDefault="00992883" w:rsidP="00E83B8E">
            <w:pPr>
              <w:spacing w:before="0" w:after="0" w:line="240" w:lineRule="auto"/>
              <w:rPr>
                <w:rFonts w:ascii="Calibri" w:hAnsi="Calibri" w:cs="Calibri"/>
                <w:sz w:val="16"/>
                <w:szCs w:val="16"/>
              </w:rPr>
            </w:pPr>
            <w:r w:rsidRPr="00E83B8E">
              <w:rPr>
                <w:rFonts w:ascii="Calibri" w:hAnsi="Calibri" w:cs="Calibri"/>
                <w:sz w:val="16"/>
                <w:szCs w:val="16"/>
              </w:rPr>
              <w:t>Useful for answering secondary research questions?</w:t>
            </w:r>
          </w:p>
        </w:tc>
        <w:tc>
          <w:tcPr>
            <w:tcW w:w="850" w:type="dxa"/>
            <w:tcBorders>
              <w:top w:val="single" w:sz="8" w:space="0" w:color="B5DDDC"/>
              <w:left w:val="nil"/>
              <w:bottom w:val="single" w:sz="12" w:space="0" w:color="B5DDDC"/>
              <w:right w:val="single" w:sz="8" w:space="0" w:color="B5DDDC"/>
            </w:tcBorders>
            <w:shd w:val="clear" w:color="000000" w:fill="FFC7CE"/>
            <w:vAlign w:val="center"/>
            <w:hideMark/>
          </w:tcPr>
          <w:p w14:paraId="769C2112" w14:textId="77777777" w:rsidR="00E83B8E" w:rsidRPr="002643CA" w:rsidRDefault="00992883" w:rsidP="00E83B8E">
            <w:pPr>
              <w:spacing w:before="0" w:after="0" w:line="240" w:lineRule="auto"/>
              <w:jc w:val="center"/>
              <w:rPr>
                <w:rFonts w:ascii="Calibri" w:hAnsi="Calibri" w:cs="Calibri"/>
                <w:i/>
                <w:iCs/>
                <w:color w:val="9C0006"/>
                <w:sz w:val="16"/>
                <w:szCs w:val="16"/>
              </w:rPr>
            </w:pPr>
            <w:r w:rsidRPr="002643CA">
              <w:rPr>
                <w:rFonts w:ascii="Calibri" w:hAnsi="Calibri" w:cs="Calibri"/>
                <w:i/>
                <w:iCs/>
                <w:color w:val="9C0006"/>
                <w:sz w:val="16"/>
                <w:szCs w:val="16"/>
              </w:rPr>
              <w:t>No</w:t>
            </w:r>
          </w:p>
        </w:tc>
        <w:tc>
          <w:tcPr>
            <w:tcW w:w="3402" w:type="dxa"/>
            <w:tcBorders>
              <w:top w:val="nil"/>
              <w:left w:val="nil"/>
              <w:bottom w:val="single" w:sz="8" w:space="0" w:color="B5DDDC"/>
              <w:right w:val="single" w:sz="8" w:space="0" w:color="B5DDDC"/>
            </w:tcBorders>
            <w:shd w:val="clear" w:color="000000" w:fill="FFC7CE"/>
            <w:vAlign w:val="center"/>
            <w:hideMark/>
          </w:tcPr>
          <w:p w14:paraId="5EAD949E" w14:textId="77777777" w:rsidR="00E83B8E" w:rsidRPr="002643CA" w:rsidRDefault="00992883" w:rsidP="00E83B8E">
            <w:pPr>
              <w:spacing w:before="0" w:after="0" w:line="240" w:lineRule="auto"/>
              <w:jc w:val="center"/>
              <w:rPr>
                <w:rFonts w:ascii="Calibri" w:hAnsi="Calibri" w:cs="Calibri"/>
                <w:i/>
                <w:iCs/>
                <w:color w:val="9C0006"/>
                <w:sz w:val="16"/>
                <w:szCs w:val="16"/>
              </w:rPr>
            </w:pPr>
            <w:r w:rsidRPr="002643CA">
              <w:rPr>
                <w:rFonts w:ascii="Calibri" w:hAnsi="Calibri" w:cs="Calibri"/>
                <w:i/>
                <w:iCs/>
                <w:color w:val="9C0006"/>
                <w:sz w:val="16"/>
                <w:szCs w:val="16"/>
              </w:rPr>
              <w:t>Exclude from further review</w:t>
            </w:r>
          </w:p>
        </w:tc>
      </w:tr>
    </w:tbl>
    <w:p w14:paraId="5E2ADB58" w14:textId="5CD7A3B3" w:rsidR="006351FF" w:rsidRDefault="006351FF" w:rsidP="006351FF"/>
    <w:p w14:paraId="0E8F632C" w14:textId="48EE0A5F" w:rsidR="006351FF" w:rsidRDefault="006351FF" w:rsidP="00E05DF6"/>
    <w:p w14:paraId="277D6950" w14:textId="3F9A4131" w:rsidR="00DF00BC" w:rsidRDefault="00992883" w:rsidP="0055166A">
      <w:pPr>
        <w:pStyle w:val="Heading2"/>
        <w:keepLines/>
      </w:pPr>
      <w:bookmarkStart w:id="488" w:name="_Toc106901108"/>
      <w:r w:rsidRPr="008F7938">
        <w:t>Primary studies</w:t>
      </w:r>
      <w:bookmarkEnd w:id="488"/>
    </w:p>
    <w:p w14:paraId="100734D6" w14:textId="32C1405C" w:rsidR="00DF00BC" w:rsidRDefault="00992883" w:rsidP="0055166A">
      <w:pPr>
        <w:pStyle w:val="Caption"/>
        <w:keepNext/>
        <w:keepLines/>
      </w:pPr>
      <w:bookmarkStart w:id="489" w:name="_Toc106900984"/>
      <w:r>
        <w:t xml:space="preserve">Table </w:t>
      </w:r>
      <w:r w:rsidR="00B438A3">
        <w:fldChar w:fldCharType="begin"/>
      </w:r>
      <w:r>
        <w:instrText xml:space="preserve"> STYLEREF 1 \s </w:instrText>
      </w:r>
      <w:r w:rsidR="00B438A3">
        <w:fldChar w:fldCharType="separate"/>
      </w:r>
      <w:r w:rsidR="00667879">
        <w:rPr>
          <w:noProof/>
        </w:rPr>
        <w:t>7</w:t>
      </w:r>
      <w:r w:rsidR="00B438A3">
        <w:rPr>
          <w:noProof/>
        </w:rPr>
        <w:fldChar w:fldCharType="end"/>
      </w:r>
      <w:r w:rsidR="00D35187">
        <w:noBreakHyphen/>
      </w:r>
      <w:r w:rsidR="00B438A3">
        <w:fldChar w:fldCharType="begin"/>
      </w:r>
      <w:r>
        <w:instrText xml:space="preserve"> SEQ Table \* ARABIC \s 1 </w:instrText>
      </w:r>
      <w:r w:rsidR="00B438A3">
        <w:fldChar w:fldCharType="separate"/>
      </w:r>
      <w:r w:rsidR="00667879">
        <w:rPr>
          <w:noProof/>
        </w:rPr>
        <w:t>2</w:t>
      </w:r>
      <w:r w:rsidR="00B438A3">
        <w:rPr>
          <w:noProof/>
        </w:rPr>
        <w:fldChar w:fldCharType="end"/>
      </w:r>
      <w:r>
        <w:t xml:space="preserve">. List of </w:t>
      </w:r>
      <w:r w:rsidR="003B060C">
        <w:t>p</w:t>
      </w:r>
      <w:r w:rsidR="00531FBD">
        <w:t xml:space="preserve">rimary </w:t>
      </w:r>
      <w:r w:rsidR="003B060C">
        <w:t>s</w:t>
      </w:r>
      <w:r w:rsidR="00531FBD">
        <w:t>tudies</w:t>
      </w:r>
      <w:r>
        <w:t xml:space="preserve"> excluded after risk of bias assessment</w:t>
      </w:r>
      <w:bookmarkStart w:id="490" w:name="_Ref70324204"/>
      <w:bookmarkEnd w:id="489"/>
    </w:p>
    <w:tbl>
      <w:tblPr>
        <w:tblStyle w:val="EcosleftTableStyle"/>
        <w:tblW w:w="7853" w:type="dxa"/>
        <w:tblInd w:w="80" w:type="dxa"/>
        <w:tblLayout w:type="fixed"/>
        <w:tblCellMar>
          <w:left w:w="28" w:type="dxa"/>
          <w:right w:w="28" w:type="dxa"/>
        </w:tblCellMar>
        <w:tblLook w:val="04A0" w:firstRow="1" w:lastRow="0" w:firstColumn="1" w:lastColumn="0" w:noHBand="0" w:noVBand="1"/>
      </w:tblPr>
      <w:tblGrid>
        <w:gridCol w:w="937"/>
        <w:gridCol w:w="5924"/>
        <w:gridCol w:w="992"/>
      </w:tblGrid>
      <w:tr w:rsidR="00BF2DBF" w14:paraId="5AC6AC11" w14:textId="77777777" w:rsidTr="00BF2DBF">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7C6C5711" w14:textId="77777777" w:rsidR="001A3DF6" w:rsidRPr="00A61722" w:rsidRDefault="00992883" w:rsidP="006D0FE0">
            <w:pPr>
              <w:spacing w:before="20" w:after="20" w:line="240" w:lineRule="auto"/>
              <w:rPr>
                <w:rFonts w:asciiTheme="minorHAnsi" w:hAnsiTheme="minorHAnsi" w:cstheme="minorHAnsi"/>
                <w:szCs w:val="16"/>
              </w:rPr>
            </w:pPr>
            <w:bookmarkStart w:id="491" w:name="_Hlk89264490"/>
            <w:r w:rsidRPr="00A61722">
              <w:rPr>
                <w:rFonts w:asciiTheme="minorHAnsi" w:hAnsiTheme="minorHAnsi" w:cstheme="minorHAnsi"/>
                <w:szCs w:val="16"/>
              </w:rPr>
              <w:t>Study ID</w:t>
            </w:r>
          </w:p>
        </w:tc>
        <w:tc>
          <w:tcPr>
            <w:tcW w:w="5924" w:type="dxa"/>
            <w:tcMar>
              <w:left w:w="57" w:type="dxa"/>
              <w:right w:w="57" w:type="dxa"/>
            </w:tcMar>
            <w:vAlign w:val="top"/>
          </w:tcPr>
          <w:p w14:paraId="63552102" w14:textId="77777777" w:rsidR="001A3DF6" w:rsidRPr="00A61722" w:rsidRDefault="00992883" w:rsidP="006D0FE0">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Citation</w:t>
            </w:r>
          </w:p>
        </w:tc>
        <w:tc>
          <w:tcPr>
            <w:tcW w:w="992" w:type="dxa"/>
            <w:tcMar>
              <w:left w:w="57" w:type="dxa"/>
              <w:right w:w="57" w:type="dxa"/>
            </w:tcMar>
            <w:vAlign w:val="top"/>
          </w:tcPr>
          <w:p w14:paraId="53E0310D" w14:textId="77777777" w:rsidR="001A3DF6" w:rsidRPr="00A61722" w:rsidRDefault="00992883" w:rsidP="006D0FE0">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 xml:space="preserve">CASP classification </w:t>
            </w:r>
          </w:p>
        </w:tc>
      </w:tr>
      <w:tr w:rsidR="00BF2DBF" w14:paraId="2C098AF8"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0BE6D77F" w14:textId="599DCFD3"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J1: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{"citationID":"nhDguJd3","properties":{"custom":"Abbott, Lugg, et al., (2011)","formattedCitation":"Abbott, Lugg, et al., (2011)","plainCitation":"Abbott, Lugg, et al., (2011)","noteIndex":0},"citationItems":[{"id":12237,"uris":["http://zotero.org/users/148142/items/IFG3ACJM"],"uri":["http://zotero.org/users/148142/items/IFG3ACJM"],"itemData":{"id":12237,"type":"article-journal","archive":"Scopus","container-title":"Journal of Water and Health","DOI":"10.2166/wh.2011.016","issue":"1","page":"70-79","title":"Microbial risk classifications for recreational waters and applications to the Swan and Canning Rivers in Western Australia","URL":"https://www.scopus.com/inward/record.uri?eid=2-s2.0-79954561083&amp;doi=10.2166%2fwh.2011.016&amp;partnerID=40&amp;md5=940b77d3cd18b4475e940be53dd50925","volume":"9","author":[{"family":"Abbott","given":"B."},{"family":"Lugg","given":"R."},{"family":"Devine","given":"B."},{"family":"Cook","given":"A."},{"family":"Weinstein","given":"P."}],"issued":{"date-parts":[["2011"]]}}}],"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Abbott, Lugg, et al., (2011)</w:t>
            </w:r>
            <w:r w:rsidRPr="00A61722">
              <w:rPr>
                <w:rFonts w:asciiTheme="minorHAnsi" w:hAnsiTheme="minorHAnsi" w:cstheme="minorHAnsi"/>
                <w:szCs w:val="16"/>
              </w:rPr>
              <w:fldChar w:fldCharType="end"/>
            </w:r>
          </w:p>
        </w:tc>
        <w:tc>
          <w:tcPr>
            <w:tcW w:w="5924" w:type="dxa"/>
            <w:tcMar>
              <w:left w:w="57" w:type="dxa"/>
              <w:right w:w="57" w:type="dxa"/>
            </w:tcMar>
            <w:vAlign w:val="top"/>
          </w:tcPr>
          <w:p w14:paraId="31E5CA66" w14:textId="1D500ED3"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Abbott, B., Lugg, R., Devine, B., Cook, A., and Weinstein, P. (2011) Microbial risk classifications for recreational waters and applications to the Swan and Canning Rivers in Western Australia. Journal of Water and Health, 9(1), 70–79. [online] https://www.scopus.com/inward/record.uri?eid=2-s2.0-79954561083&amp;doi=10.2166%2fwh.2011.016&amp;partnerID=40&amp;md5=940b77d3cd18b4475e940be53dd50925.</w:t>
            </w:r>
          </w:p>
        </w:tc>
        <w:tc>
          <w:tcPr>
            <w:tcW w:w="992" w:type="dxa"/>
            <w:tcMar>
              <w:left w:w="57" w:type="dxa"/>
              <w:right w:w="57" w:type="dxa"/>
            </w:tcMar>
            <w:vAlign w:val="top"/>
          </w:tcPr>
          <w:p w14:paraId="57928BC9" w14:textId="4131D9F2"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42E3DFF0"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06FF347B" w14:textId="163ABB74"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J7: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{"citationID":"HF4MDriI","properties":{"custom":"Aslan, Anderson, et al., (2018)","formattedCitation":"Aslan, Anderson, et al., (2018)","plainCitation":"Aslan, Anderson, et al., (2018)","noteIndex":0},"citationItems":[{"id":12537,"uris":["http://zotero.org/users/148142/items/8CV8SDDD"],"uri":["http://zotero.org/users/148142/items/8CV8SDDD"],"itemData":{"id":12537,"type":"article-journal","archive":"Scopus","container-title":"Journal of Environmental Quality","DOI":"10.2134/jeq2017.12.0499","issue":"5","page":"1123-1129","title":"The impact of tides on microbial water quality at an inland river beach","URL":"https://www.scopus.com/inward/record.uri?eid=2-s2.0-85055417509&amp;doi=10.2134%2fjeq2017.12.0499&amp;partnerID=40&amp;md5=ed0a6d15f38bf2a8b9934f885e889fcc","volume":"47","author":[{"family":"Aslan","given":"A."},{"family":"Anderson","given":"K. W."},{"family":"Chapman","given":"A."}],"issued":{"date-parts":[["2018"]]}}}],"schema":"https://github.com/citation-style-language/schema/raw/master/csl-citation.json"}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Aslan, Anderson, et al., (2018)</w:t>
            </w:r>
            <w:r w:rsidRPr="00A61722">
              <w:rPr>
                <w:rFonts w:asciiTheme="minorHAnsi" w:hAnsiTheme="minorHAnsi" w:cstheme="minorHAnsi"/>
                <w:szCs w:val="16"/>
              </w:rPr>
              <w:fldChar w:fldCharType="end"/>
            </w:r>
          </w:p>
        </w:tc>
        <w:tc>
          <w:tcPr>
            <w:tcW w:w="5924" w:type="dxa"/>
            <w:tcMar>
              <w:left w:w="57" w:type="dxa"/>
              <w:right w:w="57" w:type="dxa"/>
            </w:tcMar>
            <w:vAlign w:val="top"/>
          </w:tcPr>
          <w:p w14:paraId="078D00C5" w14:textId="1E494E82"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Aslan, A., Anderson, K. W., and Chapman, A. (2018) The impact of tides on microbial water quality at an inland river beach. Journal of Environmental Quality, 47(5), 1123–1129. [online] https://www.scopus.com/inward/record.uri?eid=2-s2.0-85055417509&amp;doi=10.2134%2fjeq2017.12.0499&amp;partnerID=40&amp;md5=ed0a6d15f38bf2a8b9934f885e889fcc.</w:t>
            </w:r>
          </w:p>
        </w:tc>
        <w:tc>
          <w:tcPr>
            <w:tcW w:w="992" w:type="dxa"/>
            <w:tcMar>
              <w:left w:w="57" w:type="dxa"/>
              <w:right w:w="57" w:type="dxa"/>
            </w:tcMar>
            <w:vAlign w:val="top"/>
          </w:tcPr>
          <w:p w14:paraId="47632DE1" w14:textId="3082F274"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07542C78"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3F10E721" w14:textId="663616E6"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J8: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{"citationID":"QFQs9wpM","properties":{"custom":"Boehm, Graham, et al., (2018)","formattedCitation":"Boehm, Graham, et al., (2018)","plainCitation":"Boehm, Graham, et al., (2018)","noteIndex":0},"citationItems":[{"id":12019,"uris":["http://zotero.org/users/148142/items/IZTFC967"],"uri":["http://zotero.org/users/148142/items/IZTFC967"],"itemData":{"id":12019,"type":"article-journal","abstract":"This study investigated the risk of gastrointestinal illness associated with swimming in surface waters with aged sewage contamination. First, a systematic review compiled 333 first order decay rate constants (k) for human norovirus and its surrogates feline calicivirus and murine norovirus, Salmonella, Campylobacter, Escherichia coli O157:H7, Giardia, and Cryptosporidium, and human-associated indicators in surface water. A meta-analysis investigated effects of sunlight, temperature, and water matrix on k. There was a relatively large number of k for bacterial pathogens and some human-associated indicators (n &gt; 40), fewer for protozoans (n = 14–22), and few for human norovirus and its Caliciviridae surrogates (n = 2–4). Average k ranked: Campylobacter &gt; human-associated markers &gt; Salmonella&gt; E. coli O157:H7 &gt; norovirus and its surrogates &gt; Giardia &gt; Cryptosporidium. Compiled k values were used in a quantitative microbial risk assessment (QMRA) to simulate gastrointestinal illness risk associated with swimming in water with aged sewage contamination. The QMRA used human-associated fecal indicator HF183 as an index for the amount of sewage present and thereby provided insight into how risk relates to HF183 concentrations in surface water. Because exposure to norovirus contributed the majority of risk, and HF183 k is greater than norovirus k, the risk associated with exposure to a fixed HF183 concentration increases with the age of contamination. Swimmer exposure to sewage after it has aged </w:instrText>
            </w:r>
            <w:r w:rsidRPr="00A61722">
              <w:rPr>
                <w:rFonts w:ascii="Cambria Math" w:hAnsi="Cambria Math" w:cs="Cambria Math"/>
                <w:szCs w:val="16"/>
              </w:rPr>
              <w:instrText>∼</w:instrText>
            </w:r>
            <w:r w:rsidRPr="00A61722">
              <w:rPr>
                <w:rFonts w:asciiTheme="minorHAnsi" w:hAnsiTheme="minorHAnsi" w:cstheme="minorHAnsi"/>
                <w:szCs w:val="16"/>
              </w:rPr>
              <w:instrText xml:space="preserve">3 days results in median risks less than 30/1000. A risk-based water quality threshold for HF183 in surface waters that takes into account uncertainty in contamination age is derived to be 4100 copies/100 mL.","container-title":"Environmental Science &amp; Technology","DOI":"10.1021/acs.est.8b01948","ISSN":"0013-936X","issue":"17","journalAbbreviation":"Environ. Sci. Technol.","note":"publisher: American Chemical Society","page":"9634-9645","source":"ACS Publications","title":"Can We Swim Yet? Systematic Review, Meta-Analysis, and Risk Assessment of Aging Sewage in Surface Waters","title-short":"Can We Swim Yet?","URL":"https://doi.org/10.1021/acs.est.8b01948","volume":"52","author":[{"family":"Boehm","given":"Alexandria B."},{"family":"Graham","given":"Katherine E."},{"family":"Jennings","given":"Wiley C."}],"accessed":{"date-parts":[["2020",9,23]]},"issued":{"date-parts":[["2018",9,4]]}}}],"schema":"https://github.com/citation-style-language/schema/raw/master/csl-citation.json"}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Boehm, Graham, et al., (2018)</w:t>
            </w:r>
            <w:r w:rsidRPr="00A61722">
              <w:rPr>
                <w:rFonts w:asciiTheme="minorHAnsi" w:hAnsiTheme="minorHAnsi" w:cstheme="minorHAnsi"/>
                <w:szCs w:val="16"/>
              </w:rPr>
              <w:fldChar w:fldCharType="end"/>
            </w:r>
          </w:p>
        </w:tc>
        <w:tc>
          <w:tcPr>
            <w:tcW w:w="5924" w:type="dxa"/>
            <w:tcMar>
              <w:left w:w="57" w:type="dxa"/>
              <w:right w:w="57" w:type="dxa"/>
            </w:tcMar>
            <w:vAlign w:val="top"/>
          </w:tcPr>
          <w:p w14:paraId="067FB34F" w14:textId="56D627C8"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Boehm, A. B. (2019) Risk-based water quality thresholds for coliphages in surface waters: Effect of temperature and contamination aging. Environmental Science: Processes and Impacts, 21(12), 2031–2041. [online] https://www.scopus.com/inward/record.uri?eid=2-s2.0-85076384464&amp;doi=10.1039%2fc9em00376b&amp;partnerID=40&amp;md5=4a42d64c38db4a3a71ee8fd56c70c699.</w:t>
            </w:r>
          </w:p>
        </w:tc>
        <w:tc>
          <w:tcPr>
            <w:tcW w:w="992" w:type="dxa"/>
            <w:tcMar>
              <w:left w:w="57" w:type="dxa"/>
              <w:right w:w="57" w:type="dxa"/>
            </w:tcMar>
            <w:vAlign w:val="top"/>
          </w:tcPr>
          <w:p w14:paraId="6C0E9AC3" w14:textId="25C2B417"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 xml:space="preserve">Systematic </w:t>
            </w:r>
            <w:r w:rsidR="009A5BE0">
              <w:rPr>
                <w:rFonts w:asciiTheme="minorHAnsi" w:hAnsiTheme="minorHAnsi" w:cstheme="minorHAnsi"/>
                <w:szCs w:val="16"/>
              </w:rPr>
              <w:t>r</w:t>
            </w:r>
            <w:r w:rsidRPr="001A3DF6">
              <w:rPr>
                <w:rFonts w:asciiTheme="minorHAnsi" w:hAnsiTheme="minorHAnsi" w:cstheme="minorHAnsi"/>
                <w:szCs w:val="16"/>
              </w:rPr>
              <w:t>eview</w:t>
            </w:r>
          </w:p>
        </w:tc>
      </w:tr>
      <w:tr w:rsidR="00BF2DBF" w14:paraId="3DF6501A"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6CC57C18" w14:textId="44195384"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J9: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{"citationID":"STyA4cGk","properties":{"custom":"Boehm, (2019)","formattedCitation":"Boehm, (2019)","plainCitation":"Boehm, (2019)","noteIndex":0},"citationItems":[{"id":12601,"uris":["http://zotero.org/users/148142/items/G9H3GD2H"],"uri":["http://zotero.org/users/148142/items/G9H3GD2H"],"itemData":{"id":12601,"type":"article-journal","archive":"Scopus","container-title":"Environmental Science: Processes and Impacts","DOI":"10.1039/c9em00376b","issue":"12","page":"2031-2041","title":"Risk-based water quality thresholds for coliphages in surface waters: Effect of temperature and contamination aging","URL":"https://www.scopus.com/inward/record.uri?eid=2-s2.0-85076384464&amp;doi=10.1039%2fc9em00376b&amp;partnerID=40&amp;md5=4a42d64c38db4a3a71ee8fd56c70c699","volume":"21","author":[{"family":"Boehm","given":"A. B."}],"issued":{"date-parts":[["2019"]]}}}],"schema":"https://github.com/citation-style-language/schema/raw/master/csl-citation.json"}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Boehm, (2019)</w:t>
            </w:r>
            <w:r w:rsidRPr="00A61722">
              <w:rPr>
                <w:rFonts w:asciiTheme="minorHAnsi" w:hAnsiTheme="minorHAnsi" w:cstheme="minorHAnsi"/>
                <w:szCs w:val="16"/>
              </w:rPr>
              <w:fldChar w:fldCharType="end"/>
            </w:r>
          </w:p>
        </w:tc>
        <w:tc>
          <w:tcPr>
            <w:tcW w:w="5924" w:type="dxa"/>
            <w:tcMar>
              <w:left w:w="57" w:type="dxa"/>
              <w:right w:w="57" w:type="dxa"/>
            </w:tcMar>
            <w:vAlign w:val="top"/>
          </w:tcPr>
          <w:p w14:paraId="6F368825" w14:textId="3A8F975B"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Boehm, A. B., Graham, K. E., and Jennings, W. C. (2018) Can We Swim Yet? Systematic Review, Meta-Analysis, and Risk Assessment of Aging Sewage in Surface Waters. Environmental Science &amp; Technology, 52(17), 9634–9645. [online] https://doi.org/10.1021/acs.est.8b01948 (Accessed September 23, 2020).</w:t>
            </w:r>
          </w:p>
        </w:tc>
        <w:tc>
          <w:tcPr>
            <w:tcW w:w="992" w:type="dxa"/>
            <w:tcMar>
              <w:left w:w="57" w:type="dxa"/>
              <w:right w:w="57" w:type="dxa"/>
            </w:tcMar>
            <w:vAlign w:val="top"/>
          </w:tcPr>
          <w:p w14:paraId="1A11F525" w14:textId="43C2FBD9"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5A96D812"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5CABC241" w14:textId="1AA5C041"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J10: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{"citationID":"Flq84QG7","properties":{"custom":"Brown, Graham, et al., (2017)","formattedCitation":"Brown, Graham, et al., (2017)","plainCitation":"Brown, Graham, et al., (2017)","noteIndex":0},"citationItems":[{"id":12505,"uris":["http://zotero.org/users/148142/items/M68V9PI7"],"uri":["http://zotero.org/users/148142/items/M68V9PI7"],"itemData":{"id":12505,"type":"article-journal","archive":"Scopus","container-title":"Environmental Science: Processes and Impacts","DOI":"10.1039/c7em00316a","issue":"12","page":"1528-1541","title":"Estimating the probability of illness due to swimming in recreational water with a mixture of human- and gull-associated microbial source tracking markers","URL":"https://www.scopus.com/inward/record.uri?eid=2-s2.0-85038393702&amp;doi=10.1039%2fc7em00316a&amp;partnerID=40&amp;md5=f64b41f5f23632582b4ee9ef0587e58a","volume":"19","author":[{"family":"Brown","given":"K. I."},{"family":"Graham","given":"K. E."},{"family":"Soller","given":"J. A."},{"family":"Boehm","given":"A. B."}],"issued":{"date-parts":[["2017"]]}}}],"schema":"https://github.com/citation-style-language/schema/raw/master/csl-citation.json"}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Brown, Graham, et al., (2017)</w:t>
            </w:r>
            <w:r w:rsidRPr="00A61722">
              <w:rPr>
                <w:rFonts w:asciiTheme="minorHAnsi" w:hAnsiTheme="minorHAnsi" w:cstheme="minorHAnsi"/>
                <w:szCs w:val="16"/>
              </w:rPr>
              <w:fldChar w:fldCharType="end"/>
            </w:r>
          </w:p>
        </w:tc>
        <w:tc>
          <w:tcPr>
            <w:tcW w:w="5924" w:type="dxa"/>
            <w:tcMar>
              <w:left w:w="57" w:type="dxa"/>
              <w:right w:w="57" w:type="dxa"/>
            </w:tcMar>
            <w:vAlign w:val="top"/>
          </w:tcPr>
          <w:p w14:paraId="4448295B" w14:textId="07D96AF5"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Brown, K. I., Graham, K. E., Soller, J. A., and Boehm, A. B. (2017) Estimating the probability of illness due to swimming in recreational water with a mixture of human- and gull-associated microbial source tracking markers. Environmental Science: Processes and Impacts, 19(12), 1528–1541. [online] https://www.scopus.com/inward/record.uri?eid=2-s2.0-85038393702&amp;doi=10.1039%2fc7em00316a&amp;partnerID=40&amp;md5=f64b41f5f23632582b4ee9ef0587e58a.</w:t>
            </w:r>
          </w:p>
        </w:tc>
        <w:tc>
          <w:tcPr>
            <w:tcW w:w="992" w:type="dxa"/>
            <w:tcMar>
              <w:left w:w="57" w:type="dxa"/>
              <w:right w:w="57" w:type="dxa"/>
            </w:tcMar>
            <w:vAlign w:val="top"/>
          </w:tcPr>
          <w:p w14:paraId="1F67578F" w14:textId="2A44808F"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298B85F9"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452A6DD8" w14:textId="63CD3429"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J11: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{"citationID":"GDVbQOkI","properties":{"custom":"Cazals, Stott, et al., (2020)","formattedCitation":"Cazals, Stott, et al., (2020)","plainCitation":"Cazals, Stott, et al., (2020)","noteIndex":0},"citationItems":[{"id":16059,"uris":["http://zotero.org/users/148142/items/HE42BWFK"],"uri":["http://zotero.org/users/148142/items/HE42BWFK"],"itemData":{"id":16059,"type":"article-journal","abstract":"Waterborne disease outbreaks associated with recreational waters continue to be reported around the world despite existing microbiological water quality monitoring frameworks. Most regulations resort to the use of culture-based enumeration of faecal indicator bacteria such as Escherichia coli to protect bathers from gastrointestinal illness risks. However, the long sample-to-result time of standard culture-based assays (minimum 18–24 h) and infrequent regulatory sampling (weekly or less) do not enable detection of episodic water quality impairments and associated public health risks. The objective of this study was to assess the suitability of an autonomous online technology measuring β-D-glucuronidase (GLUC) activity for near real-time monitoring of microbiological water quality in recreational waters and for the resulting beach management decisions. GLUC activity and E. coli concentrations were monitored at three freshwater sites in Quebec, Canada (sites Qc1-3) and one site in New Zealand (site NZ) between 2016 and 2018. We found site-dependent linear relationships between GLUC activity and E. coli concentrations and using confusion matrices, we developed site-specific GLUC activity beach action values (BAVs) matching the regulatory E. coli BAVs. Using the regulatory E. coli BAV as the gold standard, rates of false alarms (unnecessary beach advisories using GLUC activity BAV) and failures to act (failure to trigger advisories using GLUC activity) ranged between 0 and 32% and between 3 and 10%, respectively, which is comparable to the rates reported in other studies using qPCR-defined BAVs. However, a major benefit of the autonomous enzymatic technology is the real-time reporting of threshold exceedances, while temporal trends in GLUC activity can assist in understanding the underlying dynamics of faecal pollution and potential health risks. Our study is the first to describe the applicability of online near real-time monitoring of microbiological water quality as a tool for improved beach management and public health protection.","archive":"Scopus","container-title":"Science of the Total Environment","DOI":"10.1016/j.scitotenv.2020.137303","title":"Near real-time notification of water quality impairments in recreational freshwaters using rapid online detection of β-D-glucuronidase activity as a surrogate for Escherichia coli monitoring","URL":"https://www.scopus.com/inward/record.uri?eid=2-s2.0-85080872987&amp;doi=10.1016%2fj.scitotenv.2020.137303&amp;partnerID=40&amp;md5=573e1f25aaf8ff3117b588052294d2fd","volume":"720","author":[{"family":"Cazals","given":"M."},{"family":"Stott","given":"R."},{"family":"Fleury","given":"C."},{"family":"Proulx","given":"F."},{"family":"Prévost","given":"M."},{"family":"Servais","given":"P."},{"family":"Dorner","given":"S."},{"family":"Burnet","given":"J. B."}],"issued":{"date-parts":[["2020"]]}}}],"schema":"https://github.com/citation-style-language/schema/raw/master/csl-citation.json"}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Cazals, Stott, et al., (2020)</w:t>
            </w:r>
            <w:r w:rsidRPr="00A61722">
              <w:rPr>
                <w:rFonts w:asciiTheme="minorHAnsi" w:hAnsiTheme="minorHAnsi" w:cstheme="minorHAnsi"/>
                <w:szCs w:val="16"/>
              </w:rPr>
              <w:fldChar w:fldCharType="end"/>
            </w:r>
          </w:p>
        </w:tc>
        <w:tc>
          <w:tcPr>
            <w:tcW w:w="5924" w:type="dxa"/>
            <w:tcMar>
              <w:left w:w="57" w:type="dxa"/>
              <w:right w:w="57" w:type="dxa"/>
            </w:tcMar>
            <w:vAlign w:val="top"/>
          </w:tcPr>
          <w:p w14:paraId="07C4E265" w14:textId="1252588D"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Cazals, M., Stott, R., Fleury, C., Proulx, F., Prévost, M., Servais, P., Dorner, S., and Burnet, J. B. (2020) Near real-time notification of water quality impairments in recreational freshwaters using rapid online detection of β-D-glucuronidase activity as a surrogate for Escherichia coli monitoring. Science of the Total Environment, 720. [online] https://www.scopus.com/inward/record.uri?eid=2-s2.0-85080872987&amp;doi=10.1016%2fj.scitotenv.2020.137303&amp;partnerID=40&amp;md5=573e1f25aaf8ff3117b588052294d2fd.</w:t>
            </w:r>
          </w:p>
        </w:tc>
        <w:tc>
          <w:tcPr>
            <w:tcW w:w="992" w:type="dxa"/>
            <w:tcMar>
              <w:left w:w="57" w:type="dxa"/>
              <w:right w:w="57" w:type="dxa"/>
            </w:tcMar>
            <w:vAlign w:val="top"/>
          </w:tcPr>
          <w:p w14:paraId="272DF7E3" w14:textId="2104C7CA"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55E68CA5"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28A1CC2E" w14:textId="5256EBB9"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J12: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{"citationID":"cf4CVF4b","properties":{"custom":"Craig, Fallowfield, et al., (2003)","formattedCitation":"Craig, Fallowfield, et al., (2003)","plainCitation":"Craig, Fallowfield, et al., (2003)","noteIndex":0},"citationItems":[{"id":12037,"uris":["http://zotero.org/users/148142/items/EJG46D9R"],"uri":["http://zotero.org/users/148142/items/EJG46D9R"],"itemData":{"id":12037,"type":"book","archive":"Scopus","collection-title":"Water Science and Technology","number-of-pages":"191","title":"Effectiveness of guideline faecal indicator organism values in estimation of exposure risk at recreational coastal sites","URL":"https://www.scopus.com/inward/record.uri?eid=2-s2.0-0037217776&amp;partnerID=40&amp;md5=c38e2164f1cdf90741dbc5f6aa73c1fb","volume":"47","author":[{"family":"Craig","given":"D. L."},{"family":"Fallowfield","given":"H. J."},{"family":"Croman","given":"N. J."}],"issued":{"date-parts":[["2003"]]}}}],"schema":"https://github.com/citation-style-language/schema/raw/master/csl-citation.json"}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Craig, Fallowfield, et al., (2003)</w:t>
            </w:r>
            <w:r w:rsidRPr="00A61722">
              <w:rPr>
                <w:rFonts w:asciiTheme="minorHAnsi" w:hAnsiTheme="minorHAnsi" w:cstheme="minorHAnsi"/>
                <w:szCs w:val="16"/>
              </w:rPr>
              <w:fldChar w:fldCharType="end"/>
            </w:r>
          </w:p>
        </w:tc>
        <w:tc>
          <w:tcPr>
            <w:tcW w:w="5924" w:type="dxa"/>
            <w:tcMar>
              <w:left w:w="57" w:type="dxa"/>
              <w:right w:w="57" w:type="dxa"/>
            </w:tcMar>
            <w:vAlign w:val="top"/>
          </w:tcPr>
          <w:p w14:paraId="6222BC5A" w14:textId="53DEA5CC"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Craig, D. L., Fallowfield, H. J., and Croman, N. J. (2003) Effectiveness of guideline faecal indicator organism values in estimation of exposure risk at recreational coastal sites, [online] https://www.scopus.com/inward/record.uri?eid=2-s2.0-0037217776&amp;partnerID=40&amp;md5=c38e2164f1cdf90741dbc5f6aa73c1fb.</w:t>
            </w:r>
          </w:p>
        </w:tc>
        <w:tc>
          <w:tcPr>
            <w:tcW w:w="992" w:type="dxa"/>
            <w:tcMar>
              <w:left w:w="57" w:type="dxa"/>
              <w:right w:w="57" w:type="dxa"/>
            </w:tcMar>
            <w:vAlign w:val="top"/>
          </w:tcPr>
          <w:p w14:paraId="69A0B903" w14:textId="4F71620E"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0AB2DFF0"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386371C5" w14:textId="28B7015D"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J13: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{"citationID":"nazjrGAd","properties":{"custom":"Craig, Fallowfield, et al., (2004)","formattedCitation":"Craig, Fallowfield, et al., (2004)","plainCitation":"Craig, Fallowfield, et al., (2004)","noteIndex":0},"citationItems":[{"id":12054,"uris":["http://zotero.org/users/148142/items/W25CN2JG"],"uri":["http://zotero.org/users/148142/items/W25CN2JG"],"itemData":{"id":12054,"type":"article-journal","archive":"Scopus","container-title":"Journal of Applied Microbiology","DOI":"10.1111/j.1365-2672.2004.02243.x","issue":"5","page":"922-930","title":"Use of microcosms to determine persistence of Escherichia coli in recreational coastal water and sediment and validation with in situ measurements","URL":"https://www.scopus.com/inward/record.uri?eid=2-s2.0-2342544111&amp;doi=10.1111%2fj.1365-2672.2004.02243.x&amp;partnerID=40&amp;md5=5ff8b1a97d2929c9d4163161f292f835","volume":"96","author":[{"family":"Craig","given":"D. L."},{"family":"Fallowfield","given":"H. J."},{"family":"Cromar","given":"N. J."}],"issued":{"date-parts":[["2004"]]}}}],"schema":"https://github.com/citation-style-language/schema/raw/master/csl-citation.json"}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Craig, Fallowfield, et al., (2004)</w:t>
            </w:r>
            <w:r w:rsidRPr="00A61722">
              <w:rPr>
                <w:rFonts w:asciiTheme="minorHAnsi" w:hAnsiTheme="minorHAnsi" w:cstheme="minorHAnsi"/>
                <w:szCs w:val="16"/>
              </w:rPr>
              <w:fldChar w:fldCharType="end"/>
            </w:r>
          </w:p>
        </w:tc>
        <w:tc>
          <w:tcPr>
            <w:tcW w:w="5924" w:type="dxa"/>
            <w:tcMar>
              <w:left w:w="57" w:type="dxa"/>
              <w:right w:w="57" w:type="dxa"/>
            </w:tcMar>
            <w:vAlign w:val="top"/>
          </w:tcPr>
          <w:p w14:paraId="5A1065F6" w14:textId="4433FD03"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Craig, D. L., Fallowfield, H. J., and Cromar, N. J. (2004) Use of microcosms to determine persistence of Escherichia coli in recreational coastal water and sediment and validation with in situ measurements. Journal of Applied Microbiology, 96(5), 922–930. [online] https://www.scopus.com/inward/record.uri?eid=2-s2.0-2342544111&amp;doi=10.1111%2fj.1365-2672.2004.02243.x&amp;partnerID=40&amp;md5=5ff8b1a97d2929c9d4163161f292f835.</w:t>
            </w:r>
          </w:p>
        </w:tc>
        <w:tc>
          <w:tcPr>
            <w:tcW w:w="992" w:type="dxa"/>
            <w:tcMar>
              <w:left w:w="57" w:type="dxa"/>
              <w:right w:w="57" w:type="dxa"/>
            </w:tcMar>
            <w:vAlign w:val="top"/>
          </w:tcPr>
          <w:p w14:paraId="42246E93" w14:textId="4BCB8C7A"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7B2252A5"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5824C24D" w14:textId="3F64E255"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J14: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{"citationID":"7AtcDapK","properties":{"custom":"Federigi, Verani, et al., (2019)","formattedCitation":"Federigi, Verani, et al., (2019)","plainCitation":"Federigi, Verani, et al., (2019)","noteIndex":0},"citationItems":[{"id":17008,"uris":["http://zotero.org/users/148142/items/7JYL37YY"],"uri":["http://zotero.org/users/148142/items/7JYL37YY"],"itemData":{"id":17008,"type":"article-journal","abstract":"The risk of pathogen exposure in recreational water is a concern worldwide. Moreover, suspended particles, as ideal shelters for pathogens, in these waters also need attention. However, the risk caused by the pathogen-particle attachment is largely unknown. Accordingly, water samples in three recreational lakes in Beijing were collected and separated into free-floating (FL, 0.22–5 μm) and particle-attached (PA, &gt; 5 μm) fractions. Next-generation sequencing (NGS) was employed to determine the diversity of genera containing pathogens, and quantitative PCR (qPCR) was used to assess the presence of genes from Escherichia coli (uidA), Salmonella enterica (invA), Aeromonas spp. (aerA), Mycobacterium avium (16S) and Pseudomonas aeruginosa (oaa). The NGS results showed stable pathogen genera composition distinctions between the PA and FL fractions. Some genera, such as Aeromonas and Mycobacterium, exhibited higher abundances in the PA fractions. qPCR revealed that most of the gene concentrations were higher within particles than were FL fractions. Some gene levels showed correlations with the particle concentrations and lake nutrient levels. Further quantitative microbial risk assessment (QMRA) of selected strains (S. enterica and M. avium) indicated a higher health risk during secondary contact activities in lakes with more nutrients and particles. We concluded that suspended particles (mainly composed of algae) in urban recreational water might influence the pathogen distribution and could serve as reservoirs for pathogen contamination, with important management implications.","archive":"Scopus","container-title":"Marine Pollution Bulletin","DOI":"10.1016/j.marpolbul.2019.04.073","page":"334-350","title":"The application of quantitative microbial risk assessment to natural recreational waters: A review","URL":"https://www.scopus.com/inward/record.uri?eid=2-s2.0-85066123450&amp;doi=10.1016%2fj.marpolbul.2019.04.073&amp;partnerID=40&amp;md5=eab1546e9f4303ab4395029800ded0fa","volume":"144","author":[{"family":"Federigi","given":"I."},{"family":"Verani","given":"M."},{"family":"Donzelli","given":"G."},{"family":"Cioni","given":"L."},{"family":"Carducci","given":"A."}],"issued":{"date-parts":[["2019"]]}}}],"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Federigi, Verani, et al., (2019)</w:t>
            </w:r>
            <w:r w:rsidRPr="00A61722">
              <w:rPr>
                <w:rFonts w:asciiTheme="minorHAnsi" w:hAnsiTheme="minorHAnsi" w:cstheme="minorHAnsi"/>
                <w:szCs w:val="16"/>
              </w:rPr>
              <w:fldChar w:fldCharType="end"/>
            </w:r>
          </w:p>
          <w:p w14:paraId="2891911F" w14:textId="6656127D" w:rsidR="00A61722" w:rsidRPr="00A61722" w:rsidRDefault="00A61722" w:rsidP="006D0FE0">
            <w:pPr>
              <w:spacing w:before="20" w:after="20" w:line="240" w:lineRule="auto"/>
              <w:rPr>
                <w:rFonts w:asciiTheme="minorHAnsi" w:hAnsiTheme="minorHAnsi" w:cstheme="minorHAnsi"/>
                <w:szCs w:val="16"/>
              </w:rPr>
            </w:pPr>
          </w:p>
        </w:tc>
        <w:tc>
          <w:tcPr>
            <w:tcW w:w="5924" w:type="dxa"/>
            <w:tcMar>
              <w:left w:w="57" w:type="dxa"/>
              <w:right w:w="57" w:type="dxa"/>
            </w:tcMar>
            <w:vAlign w:val="top"/>
          </w:tcPr>
          <w:p w14:paraId="7379128C" w14:textId="1BC4E7AB"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Federigi, I., Verani, M., Donzelli, G., Cioni, L., and Carducci, A. (2019) The application of quantitative microbial risk assessment to natural recreational waters: A review. Marine Pollution Bulletin, 144, 334–350. [online] https://www.scopus.com/inward/record.uri?eid=2-s2.0-85066123450&amp;doi=10.1016%2fj.marpolbul.2019.04.073&amp;partnerID=40&amp;md5=eab1546e9f4303ab4395029800ded0fa.</w:t>
            </w:r>
          </w:p>
        </w:tc>
        <w:tc>
          <w:tcPr>
            <w:tcW w:w="992" w:type="dxa"/>
            <w:tcMar>
              <w:left w:w="57" w:type="dxa"/>
              <w:right w:w="57" w:type="dxa"/>
            </w:tcMar>
            <w:vAlign w:val="top"/>
          </w:tcPr>
          <w:p w14:paraId="06C97F39" w14:textId="3983AAA7"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 xml:space="preserve">Systematic </w:t>
            </w:r>
            <w:r w:rsidR="009A5BE0">
              <w:rPr>
                <w:rFonts w:asciiTheme="minorHAnsi" w:hAnsiTheme="minorHAnsi" w:cstheme="minorHAnsi"/>
                <w:szCs w:val="16"/>
              </w:rPr>
              <w:t>r</w:t>
            </w:r>
            <w:r w:rsidRPr="001A3DF6">
              <w:rPr>
                <w:rFonts w:asciiTheme="minorHAnsi" w:hAnsiTheme="minorHAnsi" w:cstheme="minorHAnsi"/>
                <w:szCs w:val="16"/>
              </w:rPr>
              <w:t>eview</w:t>
            </w:r>
          </w:p>
        </w:tc>
      </w:tr>
      <w:tr w:rsidR="00BF2DBF" w14:paraId="52FF738C"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1BFF395B" w14:textId="1C4BB3B8"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J16: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{"citationID":"JSFMRRDJ","properties":{"custom":"Goodwin, Schriewer, et al., (2017)","formattedCitation":"Goodwin, Schriewer, et al., (2017)","plainCitation":"Goodwin, Schriewer, et al., (2017)","noteIndex":0},"citationItems":[{"id":13028,"uris":["http://zotero.org/users/148142/items/96L6ERAN"],"uri":["http://zotero.org/users/148142/items/96L6ERAN"],"itemData":{"id":13028,"type":"article-journal","abstract":"Total Maximum Daily Load (TMDL) stipulations remained unmet at a southern California beach despite a suite of management actions carried out since 2001, prompting exploration of a Natural Sources Exclusion (NSE) provision within the TMDL. Quantitative Microbial Source Tracking (MST) was employed from 2012 to 2015 to inventory sources of natural and anthropogenic fecal indicator bacteria (FIB). Data suggested FIB exceedances could be traced to gulls based on gull marker prevalence and correlations with FIB concentrations in seawater, sand, and eelgrass. In contrast, human marker concentrations and a tracer dye test did not indicate prevalent human sources. Exponential decay of gull marker in sand amended with live Catellicoccus marimammalium suggested that measured marker reflected fecal inputs versus growth outside the host. Improved water quality was coincident with a 2013 bird exclusion structure, consistent with NSE. However, load allocation needed for TMDL reconsideration was hampered by variable ratios of FIB, MST markers, and pathogens measured in seawater and in gull, cat, and raccoon feces. Quantitative Microbial Risk Assessment is a suggested path forward because such models can incorporate distributions from a combination of FIB sources and communicate criteria in terms of human health risk.","container-title":"Environmental Science &amp; Technology","DOI":"10.1021/acs.est.6b05886","ISSN":"1520-5851","issue":"14","journalAbbreviation":"Environ. Sci. Technol.","language":"eng","page":"7775-7784","source":"PubMed","title":"Consideration of Natural Sources in a Bacteria TMDL-Lines of Evidence, Including Beach Microbial Source Tracking","URL":"http://www.ncbi.nlm.nih.gov/pubmed/28633521","volume":"51","author":[{"family":"Goodwin","given":"Kelly D."},{"family":"Schriewer","given":"Alexander"},{"family":"Jirik","given":"Andrew"},{"family":"Curtis","given":"Kathryn"},{"family":"Crumpacker","given":"Andrea"}],"issued":{"date-parts":[["2017",7,18]]}}}],"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Goodwin, Schriewer, et al., (2017)</w:t>
            </w:r>
            <w:r w:rsidRPr="00A61722">
              <w:rPr>
                <w:rFonts w:asciiTheme="minorHAnsi" w:hAnsiTheme="minorHAnsi" w:cstheme="minorHAnsi"/>
                <w:szCs w:val="16"/>
              </w:rPr>
              <w:fldChar w:fldCharType="end"/>
            </w:r>
          </w:p>
        </w:tc>
        <w:tc>
          <w:tcPr>
            <w:tcW w:w="5924" w:type="dxa"/>
            <w:tcMar>
              <w:left w:w="57" w:type="dxa"/>
              <w:right w:w="57" w:type="dxa"/>
            </w:tcMar>
            <w:vAlign w:val="top"/>
          </w:tcPr>
          <w:p w14:paraId="2948278F" w14:textId="2E6C3AE9"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Goodwin, K. D., Schriewer, A., Jirik, A., Curtis, K., and Crumpacker, A. (2017) Consideration of Natural Sources in a Bacteria TMDL-Lines of Evidence, Including Beach Microbial Source Tracking. Environmental Science &amp; Technology, 51(14), 7775–7784. [online] http://www.ncbi.nlm.nih.gov/pubmed/28633521.</w:t>
            </w:r>
          </w:p>
        </w:tc>
        <w:tc>
          <w:tcPr>
            <w:tcW w:w="992" w:type="dxa"/>
            <w:tcMar>
              <w:left w:w="57" w:type="dxa"/>
              <w:right w:w="57" w:type="dxa"/>
            </w:tcMar>
            <w:vAlign w:val="top"/>
          </w:tcPr>
          <w:p w14:paraId="50226813" w14:textId="4FDDB09C"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26E50860"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37B93264" w14:textId="1F3A4F58"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J17: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{"citationID":"mkdvav3z","properties":{"custom":"Hart, Blackwood, et al., (2020)","formattedCitation":"Hart, Blackwood, et al., (2020)","plainCitation":"Hart, Blackwood, et al., (2020)","noteIndex":0},"citationItems":[{"id":12652,"uris":["http://zotero.org/users/148142/items/V9LRP3IC"],"uri":["http://zotero.org/users/148142/items/V9LRP3IC"],"itemData":{"id":12652,"type":"article-journal","archive":"Scopus","container-title":"Science of the Total Environment","DOI":"10.1016/j.scitotenv.2020.141124","title":"Examining coastal dynamics and recreational water quality by quantifying multiple sewage specific markers in a North Carolina estuary","URL":"https://www.scopus.com/inward/record.uri?eid=2-s2.0-85089280225&amp;doi=10.1016%2fj.scitotenv.2020.141124&amp;partnerID=40&amp;md5=66fdc341ee08c819fdd954ebc226ab0e","volume":"747","author":[{"family":"Hart","given":"J. D."},{"family":"Blackwood","given":"A. D."},{"family":"Noble","given":"R. T."}],"issued":{"date-parts":[["2020"]]}}}],"schema":"https://github.com/citation-style-language/schema/raw/master/csl-citation.json"}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Hart, Blackwood, et al., (2020)</w:t>
            </w:r>
            <w:r w:rsidRPr="00A61722">
              <w:rPr>
                <w:rFonts w:asciiTheme="minorHAnsi" w:hAnsiTheme="minorHAnsi" w:cstheme="minorHAnsi"/>
                <w:szCs w:val="16"/>
              </w:rPr>
              <w:fldChar w:fldCharType="end"/>
            </w:r>
          </w:p>
        </w:tc>
        <w:tc>
          <w:tcPr>
            <w:tcW w:w="5924" w:type="dxa"/>
            <w:tcMar>
              <w:left w:w="57" w:type="dxa"/>
              <w:right w:w="57" w:type="dxa"/>
            </w:tcMar>
            <w:vAlign w:val="top"/>
          </w:tcPr>
          <w:p w14:paraId="56CF07E2" w14:textId="2EE7CC8D"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Hart, J. D., Blackwood, A. D., and Noble, R. T. (2020) Examining coastal dynamics and recreational water quality by quantifying multiple sewage specific markers in a North Carolina estuary. Science of the Total Environment, 747. [online] https://www.scopus.com/inward/record.uri?eid=2-s2.0-85089280225&amp;doi=10.1016%2fj.scitotenv.2020.141124&amp;partnerID=40&amp;md5=66fdc341ee08c819fdd954ebc226ab0e.</w:t>
            </w:r>
          </w:p>
        </w:tc>
        <w:tc>
          <w:tcPr>
            <w:tcW w:w="992" w:type="dxa"/>
            <w:tcMar>
              <w:left w:w="57" w:type="dxa"/>
              <w:right w:w="57" w:type="dxa"/>
            </w:tcMar>
            <w:vAlign w:val="top"/>
          </w:tcPr>
          <w:p w14:paraId="5F6E55F9" w14:textId="06CD4304"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1BD336A4"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35DD4C5B" w14:textId="3501B743"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J19: </w:t>
            </w:r>
            <w:r w:rsidRPr="00A61722">
              <w:rPr>
                <w:rFonts w:asciiTheme="minorHAnsi" w:hAnsiTheme="minorHAnsi" w:cstheme="minorHAnsi"/>
                <w:szCs w:val="16"/>
              </w:rPr>
              <w:fldChar w:fldCharType="begin"/>
            </w:r>
            <w:r w:rsidR="00E87F53">
              <w:rPr>
                <w:rFonts w:asciiTheme="minorHAnsi" w:hAnsiTheme="minorHAnsi" w:cstheme="minorHAnsi"/>
                <w:szCs w:val="16"/>
              </w:rPr>
              <w:instrText xml:space="preserve"> ADDIN ZOTERO_ITEM CSL_CITATION {"citationID":"VEeDU4JE","properties":{"custom":"Hughes, Beale, et al., (2017)","formattedCitation":"Hughes, Beale, et al., (2017)","plainCitation":"Hughes, Beale, et al., (2017)","noteIndex":0},"citationItems":[{"id":"c3OTBRxu/Vj4mqZs0","uris":["http://zotero.org/users/148142/items/ZAAPZNW8"],"uri":["http://zotero.org/users/148142/items/ZAAPZNW8"],"itemData":{"id":12519,"type":"article-journal","archive":"Scopus","container-title":"Applied and Environmental Microbiology","DOI":"10.1128/AEM.00028-17","issue":"8","title":"Cross-comparison of human wastewater-associated molecular markers in relation to fecal indicator bacteria and enteric viruses in recreational beach waters","URL":"https://www.scopus.com/inward/record.uri?eid=2-s2.0-85016586897&amp;doi=10.1128%2fAEM.00028-17&amp;partnerID=40&amp;md5=c51efa06547a0446f801eaccdc2b827b","volume":"83","author":[{"family":"Hughes","given":"B."},{"family":"Beale","given":"D. J."},{"family":"Dennis","given":"P. G."},{"family":"Cook","given":"S."},{"family":"Ahmed","given":"W."}],"issued":{"date-parts":[["2017"]]}}}],"schema":"https://github.com/citation-style-language/schema/raw/master/csl-citation.json"}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Hughes, Beale, et al., (2017)</w:t>
            </w:r>
            <w:r w:rsidRPr="00A61722">
              <w:rPr>
                <w:rFonts w:asciiTheme="minorHAnsi" w:hAnsiTheme="minorHAnsi" w:cstheme="minorHAnsi"/>
                <w:szCs w:val="16"/>
              </w:rPr>
              <w:fldChar w:fldCharType="end"/>
            </w:r>
          </w:p>
        </w:tc>
        <w:tc>
          <w:tcPr>
            <w:tcW w:w="5924" w:type="dxa"/>
            <w:tcMar>
              <w:left w:w="57" w:type="dxa"/>
              <w:right w:w="57" w:type="dxa"/>
            </w:tcMar>
            <w:vAlign w:val="top"/>
          </w:tcPr>
          <w:p w14:paraId="05C70904" w14:textId="2BB1CD92"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Hughes, B., Beale, D. J., Dennis, P. G., Cook, S., and Ahmed, W. (2017) Cross-comparison of human wastewater-associated molecular markers in relation to fecal indicator bacteria and enteric viruses in recreational beach waters. Applied and Environmental Microbiology, 83(8). [online] https://www.scopus.com/inward/record.uri?eid=2-s2.0-85016586897&amp;doi=10.1128%2fAEM.00028-17&amp;partnerID=40&amp;md5=c51efa06547a0446f801eaccdc2b827b.</w:t>
            </w:r>
          </w:p>
        </w:tc>
        <w:tc>
          <w:tcPr>
            <w:tcW w:w="992" w:type="dxa"/>
            <w:tcMar>
              <w:left w:w="57" w:type="dxa"/>
              <w:right w:w="57" w:type="dxa"/>
            </w:tcMar>
            <w:vAlign w:val="top"/>
          </w:tcPr>
          <w:p w14:paraId="3FB19CA5" w14:textId="0B90AAFA"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797AB831"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4ACE35F6" w14:textId="6A5B43AD"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J21: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{"citationID":"rgvZgHMZ","properties":{"custom":"Kinzelman, Byappanahalli, et al., (2020)","formattedCitation":"Kinzelman, Byappanahalli, et al., (2020)","plainCitation":"Kinzelman, Byappanahalli, et al., (2020)","noteIndex":0},"citationItems":[{"id":16164,"uris":["http://zotero.org/users/148142/items/S34QSNV7"],"uri":["http://zotero.org/users/148142/items/S34QSNV7"],"itemData":{"id":16164,"type":"article-journal","abstract":"Hydro-meteorological conditions facilitate transport of fecal indicator bacteria (FIB) to the nearshore environment, affecting recreational water quality. North Beach (Racine, Wisconsin, United States), is an exemplar public beach site along Lake Michigan, where precipitation-mediated surface runoff, wave encroachment, stormwater and tributary outflow were demonstrated to contribute to beach advisories. Multiple restoration actions, including installation of a stormwater retention wetland, were successfully deployed to improve recreational water quality. Implementation of molecular methods (e.g. human microbial source tracking markers and Escherichia coli (E. coli) qPCR) assisted in identifying potential pollution sources and improving public health response time. However, periodic water quality failures still occur. As local beach managers reassess restoration measures in response to climatic changes, use of expanded microbial methods (including bacterial community profiling) may contribute to a better understanding of these dynamic environments. In this 2-year study (2015 and 2019), nearshore/offshore Lake Michigan, stormwater, and tributary samples were collected to determine if, 1) the constructed wetland (~50 m from the shoreline) continued to provide stormwater separation/retention and 2) mixing between onshore sources, Root River and Lake Michigan, was increasing due to rising precipitation/lake levels. Monthly rainfall totals were 1.5× higher in 2019 than 2015, coinciding with a 0.63 m lake-level rise. The prevalence of more intense, onshore winds also increased, facilitating interaction between potential reservoirs of FIB with nearshore water through wind driven waves and lake intrusion, e.g. beach sands and the adjacent Root River. While a strong relationship existed between wet weather wetland and North Beach nearshore E. coli concentrations (all sites), bacterial communities were strikingly different. Conversely, bacterial community overlap existed between the Root River mouth and nearshore/offshore sites. These results suggest the constructed wetland can accommodate the climate-related changes observed in this study. Future restoration activities could be directed towards upstream tributary sources in order to minimize microbial contaminants entering Lake Michigan.","container-title":"Journal of Microbiological Methods","DOI":"10.1016/j.mimet.2020.106049","ISSN":"1872-8359","journalAbbreviation":"J Microbiol Methods","language":"eng","page":"106049","source":"PubMed","title":"Utilization of multiple microbial tools to evaluate efficacy of restoration strategies to improve recreational water quality at a Lake Michigan Beach (Racine, WI)","URL":"http://www.ncbi.nlm.nih.gov/pubmed/32891633","author":[{"family":"Kinzelman","given":"J."},{"family":"Byappanahalli","given":"M. N."},{"family":"Nevers","given":"M. B."},{"family":"Shively","given":"D."},{"family":"Kurdas","given":"S."},{"family":"Nakatsu","given":"C."}],"issued":{"date-parts":[["2020",9,3]]}}}],"schema":"https://github.com/citation-style-language/schema/raw/master/csl-citation.json"}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Kinzelman, Byappanahalli, et al., (2020)</w:t>
            </w:r>
            <w:r w:rsidRPr="00A61722">
              <w:rPr>
                <w:rFonts w:asciiTheme="minorHAnsi" w:hAnsiTheme="minorHAnsi" w:cstheme="minorHAnsi"/>
                <w:szCs w:val="16"/>
              </w:rPr>
              <w:fldChar w:fldCharType="end"/>
            </w:r>
          </w:p>
        </w:tc>
        <w:tc>
          <w:tcPr>
            <w:tcW w:w="5924" w:type="dxa"/>
            <w:tcMar>
              <w:left w:w="57" w:type="dxa"/>
              <w:right w:w="57" w:type="dxa"/>
            </w:tcMar>
            <w:vAlign w:val="top"/>
          </w:tcPr>
          <w:p w14:paraId="63F8FE93" w14:textId="23D1169F"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Kinzelman, J., Byappanahalli, M. N., Nevers, M. B., Shively, D., Kurdas, S., and Nakatsu, C. (2020) Utilization of multiple microbial tools to evaluate efficacy of restoration strategies to improve recreational water quality at a Lake Michigan Beach (Racine, WI). Journal of Microbiological Methods, 106049. [online] http://www.ncbi.nlm.nih.gov/pubmed/32891633.</w:t>
            </w:r>
          </w:p>
        </w:tc>
        <w:tc>
          <w:tcPr>
            <w:tcW w:w="992" w:type="dxa"/>
            <w:tcMar>
              <w:left w:w="57" w:type="dxa"/>
              <w:right w:w="57" w:type="dxa"/>
            </w:tcMar>
            <w:vAlign w:val="top"/>
          </w:tcPr>
          <w:p w14:paraId="624B2FEE" w14:textId="47FBE6FA"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2817FD3E"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34846C50" w14:textId="4A40239B"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J22: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{"citationID":"rKOJ1u1H","properties":{"custom":"Korajkic, McMinn, et al., (2018)","formattedCitation":"Korajkic, McMinn, et al., (2018)","plainCitation":"Korajkic, McMinn, et al., (2018)","noteIndex":0},"citationItems":[{"id":12560,"uris":["http://zotero.org/users/148142/items/M9WTPURE"],"uri":["http://zotero.org/users/148142/items/M9WTPURE"],"itemData":{"id":12560,"type":"article-journal","archive":"Scopus","container-title":"International Journal of Environmental Research and Public Health","DOI":"10.3390/ijerph15122842","issue":"12","title":"Relationships between microbial indicators and pathogens in recreational water settings","URL":"https://www.scopus.com/inward/record.uri?eid=2-s2.0-85058755142&amp;doi=10.3390%2fijerph15122842&amp;partnerID=40&amp;md5=ac292c33b6db0847218031ab094ded80","volume":"15","author":[{"family":"Korajkic","given":"A."},{"family":"McMinn","given":"B. R."},{"family":"Harwood","given":"V. J."}],"issued":{"date-parts":[["2018"]]}}}],"schema":"https://github.com/citation-style-language/schema/raw/master/csl-citation.json"}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Korajkic, McMinn, et al., (2018)</w:t>
            </w:r>
            <w:r w:rsidRPr="00A61722">
              <w:rPr>
                <w:rFonts w:asciiTheme="minorHAnsi" w:hAnsiTheme="minorHAnsi" w:cstheme="minorHAnsi"/>
                <w:szCs w:val="16"/>
              </w:rPr>
              <w:fldChar w:fldCharType="end"/>
            </w:r>
          </w:p>
        </w:tc>
        <w:tc>
          <w:tcPr>
            <w:tcW w:w="5924" w:type="dxa"/>
            <w:tcMar>
              <w:left w:w="57" w:type="dxa"/>
              <w:right w:w="57" w:type="dxa"/>
            </w:tcMar>
            <w:vAlign w:val="top"/>
          </w:tcPr>
          <w:p w14:paraId="573C094F" w14:textId="4AA1FD43"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Korajkic, A., McMinn, B. R., and Harwood, V. J. (2018) Relationships between microbial indicators and pathogens in recreational water settings. International Journal of Environmental Research and Public Health, 15(12). [online] https://www.scopus.com/inward/record.uri?eid=2-s2.0-85058755142&amp;doi=10.3390%2fijerph15122842&amp;partnerID=40&amp;md5=ac292c33b6db0847218031ab094ded80.</w:t>
            </w:r>
          </w:p>
        </w:tc>
        <w:tc>
          <w:tcPr>
            <w:tcW w:w="992" w:type="dxa"/>
            <w:tcMar>
              <w:left w:w="57" w:type="dxa"/>
              <w:right w:w="57" w:type="dxa"/>
            </w:tcMar>
            <w:vAlign w:val="top"/>
          </w:tcPr>
          <w:p w14:paraId="353E0A25" w14:textId="0B368969"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 xml:space="preserve">Systematic </w:t>
            </w:r>
            <w:r w:rsidR="009A5BE0">
              <w:rPr>
                <w:rFonts w:asciiTheme="minorHAnsi" w:hAnsiTheme="minorHAnsi" w:cstheme="minorHAnsi"/>
                <w:szCs w:val="16"/>
              </w:rPr>
              <w:t>r</w:t>
            </w:r>
            <w:r w:rsidRPr="001A3DF6">
              <w:rPr>
                <w:rFonts w:asciiTheme="minorHAnsi" w:hAnsiTheme="minorHAnsi" w:cstheme="minorHAnsi"/>
                <w:szCs w:val="16"/>
              </w:rPr>
              <w:t>eview</w:t>
            </w:r>
          </w:p>
        </w:tc>
      </w:tr>
      <w:tr w:rsidR="00BF2DBF" w14:paraId="6FF37AB0"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5BAF7D08" w14:textId="19A2D065"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J24: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{"citationID":"ywtkMcGl","properties":{"custom":"McKee, Molina, et al., (2020)","formattedCitation":"McKee, Molina, et al., (2020)","plainCitation":"McKee, Molina, et al., (2020)","noteIndex":0},"citationItems":[{"id":12662,"uris":["http://zotero.org/users/148142/items/N66XK3DT"],"uri":["http://zotero.org/users/148142/items/N66XK3DT"],"itemData":{"id":12662,"type":"article-journal","archive":"Scopus","container-title":"Water Research","DOI":"10.1016/j.watres.2019.115435","title":"Microbial source tracking (MST) in Chattahoochee River National Recreation Area: Seasonal and precipitation trends in MST marker concentrations, and associations with E. coli levels, pathogenic marker presence, and land use","URL":"https://www.scopus.com/inward/record.uri?eid=2-s2.0-85077660807&amp;doi=10.1016%2fj.watres.2019.115435&amp;partnerID=40&amp;md5=3b24f5a20267bf39edbc02c2cd35ac76","volume":"171","author":[{"family":"McKee","given":"B. A."},{"family":"Molina","given":"M."},{"family":"Cyterski","given":"M."},{"family":"Couch","given":"A."}],"issued":{"date-parts":[["2020"]]}}}],"schema":"https://github.com/citation-style-language/schema/raw/master/csl-citation.json"}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McKee, Molina, et al., (2020)</w:t>
            </w:r>
            <w:r w:rsidRPr="00A61722">
              <w:rPr>
                <w:rFonts w:asciiTheme="minorHAnsi" w:hAnsiTheme="minorHAnsi" w:cstheme="minorHAnsi"/>
                <w:szCs w:val="16"/>
              </w:rPr>
              <w:fldChar w:fldCharType="end"/>
            </w:r>
          </w:p>
        </w:tc>
        <w:tc>
          <w:tcPr>
            <w:tcW w:w="5924" w:type="dxa"/>
            <w:tcMar>
              <w:left w:w="57" w:type="dxa"/>
              <w:right w:w="57" w:type="dxa"/>
            </w:tcMar>
            <w:vAlign w:val="top"/>
          </w:tcPr>
          <w:p w14:paraId="765C8D32" w14:textId="467D1DED"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 xml:space="preserve">McKee, B. A., Molina, M., Cyterski, M., and Couch, A. (2020) Microbial source tracking (MST) in Chattahoochee River National Recreation Area: Seasonal and precipitation trends in MST marker concentrations, and associations with </w:t>
            </w:r>
            <w:r w:rsidR="00EA2716" w:rsidRPr="00EA2716">
              <w:rPr>
                <w:rFonts w:asciiTheme="minorHAnsi" w:hAnsiTheme="minorHAnsi" w:cstheme="minorHAnsi"/>
                <w:i/>
                <w:szCs w:val="16"/>
              </w:rPr>
              <w:t>E. coli</w:t>
            </w:r>
            <w:r w:rsidRPr="00A61722">
              <w:rPr>
                <w:rFonts w:asciiTheme="minorHAnsi" w:hAnsiTheme="minorHAnsi" w:cstheme="minorHAnsi"/>
                <w:szCs w:val="16"/>
              </w:rPr>
              <w:t xml:space="preserve"> levels, pathogenic marker presence, and land use. Water Research, 171. [online] https://www.scopus.com/inward/record.uri?eid=2-s2.0-85077660807&amp;doi=10.1016%2fj.watres.2019.115435&amp;partnerID=40&amp;md5=3b24f5a20267bf39edbc02c2cd35ac76.</w:t>
            </w:r>
          </w:p>
        </w:tc>
        <w:tc>
          <w:tcPr>
            <w:tcW w:w="992" w:type="dxa"/>
            <w:tcMar>
              <w:left w:w="57" w:type="dxa"/>
              <w:right w:w="57" w:type="dxa"/>
            </w:tcMar>
            <w:vAlign w:val="top"/>
          </w:tcPr>
          <w:p w14:paraId="57A1A994" w14:textId="0B41D250"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13325461"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42BDA93F" w14:textId="1D3C100F"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J25: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{"citationID":"nW4TB5OP","properties":{"custom":"Mulder, Franz, et al., (2020)","formattedCitation":"Mulder, Franz, et al., (2020)","plainCitation":"Mulder, Franz, et al., (2020)","noteIndex":0},"citationItems":[{"id":15804,"uris":["http://zotero.org/users/148142/items/ICNQKJGZ"],"uri":["http://zotero.org/users/148142/items/ICNQKJGZ"],"itemData":{"id":15804,"type":"article-journal","container-title":"Water Research","DOI":"10.1016/j.watres.2020.116421","ISSN":"00431354","journalAbbreviation":"Water Research","language":"en","page":"116421","source":"DOI.org (Crossref)","title":"Tracing the animal sources of surface water contamination with Campylobacter jejuni and Campylobacter coli","URL":"https://linkinghub.elsevier.com/retrieve/pii/S0043135420309568","volume":"187","author":[{"family":"Mulder","given":"Annemieke C."},{"family":"Franz","given":"Eelco"},{"family":"Rijk","given":"Sharona","non-dropping-particle":"de"},{"family":"Versluis","given":"Moyke A.J."},{"family":"Coipan","given":"Claudia"},{"family":"Buij","given":"Ralph"},{"family":"Müskens","given":"Gerard"},{"family":"Koene","given":"Miriam"},{"family":"Pijnacker","given":"Roan"},{"family":"Duim","given":"Birgitta"},{"family":"Bloois","given":"Linda van der Graaf-van"},{"family":"Veldman","given":"Kees"},{"family":"Wagenaar","given":"Jaap A."},{"family":"Zomer","given":"Aldert L."},{"family":"Schets","given":"Franciska M."},{"family":"Blaak","given":"Hetty"},{"family":"Mughini-Gras","given":"Lapo"}],"accessed":{"date-parts":[["2020",12,7]]},"issued":{"date-parts":[["2020",12]]}}}],"schema":"https://github.com/citation-style-language/schema/raw/master/csl-citation.json"}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Mulder, Franz, et al., (2020)</w:t>
            </w:r>
            <w:r w:rsidRPr="00A61722">
              <w:rPr>
                <w:rFonts w:asciiTheme="minorHAnsi" w:hAnsiTheme="minorHAnsi" w:cstheme="minorHAnsi"/>
                <w:szCs w:val="16"/>
              </w:rPr>
              <w:fldChar w:fldCharType="end"/>
            </w:r>
          </w:p>
        </w:tc>
        <w:tc>
          <w:tcPr>
            <w:tcW w:w="5924" w:type="dxa"/>
            <w:tcMar>
              <w:left w:w="57" w:type="dxa"/>
              <w:right w:w="57" w:type="dxa"/>
            </w:tcMar>
            <w:vAlign w:val="top"/>
          </w:tcPr>
          <w:p w14:paraId="0112BE7E" w14:textId="76CE718D"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Mulder, A. C., Franz, E., de Rijk, S., Versluis, M. A. J., Coipan, C., Buij, R., Müskens, G., Koene, M., Pijnacker, R., Duim, B., Bloois, L. van der G., Veldman, K., Wagenaar, J. A., Zomer, A. L., Schets, F. M., Blaak, H., and Mughini-Gras, L. (2020) Tracing the animal sources of surface water contamination with Campylobacter jejuni and Campylobacter coli. Water Research, 187, 116421. [online] https://linkinghub.elsevier.com/retrieve/pii/S0043135420309568 (Accessed December 7, 2020).</w:t>
            </w:r>
          </w:p>
        </w:tc>
        <w:tc>
          <w:tcPr>
            <w:tcW w:w="992" w:type="dxa"/>
            <w:tcMar>
              <w:left w:w="57" w:type="dxa"/>
              <w:right w:w="57" w:type="dxa"/>
            </w:tcMar>
            <w:vAlign w:val="top"/>
          </w:tcPr>
          <w:p w14:paraId="47228AC4" w14:textId="772DFAAF"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369DC3C9"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28A31EDD" w14:textId="2440D18A"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J26: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{"citationID":"RwTXk3Qh","properties":{"custom":"Napier, Haugland, et al., (2017)","formattedCitation":"Napier, Haugland, et al., (2017)","plainCitation":"Napier, Haugland, et al., (2017)","noteIndex":0},"citationItems":[{"id":11875,"uris":["http://zotero.org/users/148142/items/V369JZN4"],"uri":["http://zotero.org/users/148142/items/V369JZN4"],"itemData":{"id":11875,"type":"article-journal","abstract":"BACKGROUND: Fecal indicator bacteria used to assess illness risks in recreational waters (e.g., Escherichia coli, Enterococci) cannot discriminate among pollution sources. To address this limitation, human-associated Bacteroides markers have been proposed, but the risk of illness associated with the presence of these markers in recreational waters is unclear. Our objective was to estimate associations between human-associated Bacteroides markers in water and self-reported illness among swimmers at 6 U.S. beaches spanning 2003-2007.\nMETHODS: We used data from a prospectively-enrolled cohort of 12,060 swimmers surveyed about beach activities and water exposure on the day of their beach visit. Ten to twelve days later, participants reported gastroinestinal, diarrheal, and respiratory illnesses experienced since the visit. Daily water samples were analyzed for the presence of human-associated Bacteroides genetic markers: HF183, BsteriF1, BuniF2, HumM2. We used model-based standardization to estimate risk differences (RD) and 95% confidence intervals (CI). We assessed whether the presence of Bacteroides markers were modifiers of the association between general Enterococcus and illness among swimmers using interaction contrast.\nRESULTS: Overall we observed inconsistent associations between the presence of Bacteroides markers and illness. There was a pattern of increased risks of gastrointestinal (RD = 1.9%; 95% CI: 0.1%, 3.7%), diarrheal (RD = 1.3%; 95% CI: -0.2%, 2.7%), and respiratory illnesses (RD = 1.1%; 95% CI: -0.2%, 2.5%) associated with BsteriF1. There was no evidence that Bacteroides markers acted as modifiers of Enterococcus and illness. Patterns were similar when stratified by water matrix.\nCONCLUSIONS: Quantitative measures of fecal pollution using Bacteroides, rather than presence-absence indicators, may be necessary to accurately assess human risk specific to the presence of human fecal pollution.","container-title":"Environmental Health: A Global Access Science Source","DOI":"10.1186/s12940-017-0308-3","ISSN":"1476-069X","issue":"1","journalAbbreviation":"Environ Health","language":"eng","note":"PMID: 28969670\nPMCID: PMC5625766","page":"103","source":"PubMed","title":"Exposure to human-associated fecal indicators and self-reported illness among swimmers at recreational beaches: a cohort study","title-short":"Exposure to human-associated fecal indicators and self-reported illness among swimmers at recreational beaches","volume":"16","author":[{"family":"Napier","given":"Melanie D."},{"family":"Haugland","given":"Richard"},{"family":"Poole","given":"Charles"},{"family":"Dufour","given":"Alfred P."},{"family":"Stewart","given":"Jill R."},{"family":"Weber","given":"David J."},{"family":"Varma","given":"Manju"},{"family":"Lavender","given":"Jennifer S."},{"family":"Wade","given":"Timothy J."}],"issued":{"date-parts":[["2017"]],"season":"02"}}}],"schema":"https://github.com/citation-style-language/schema/raw/master/csl-citation.json"}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Napier, Haugland, et al., (2017)</w:t>
            </w:r>
            <w:r w:rsidRPr="00A61722">
              <w:rPr>
                <w:rFonts w:asciiTheme="minorHAnsi" w:hAnsiTheme="minorHAnsi" w:cstheme="minorHAnsi"/>
                <w:szCs w:val="16"/>
              </w:rPr>
              <w:fldChar w:fldCharType="end"/>
            </w:r>
          </w:p>
        </w:tc>
        <w:tc>
          <w:tcPr>
            <w:tcW w:w="5924" w:type="dxa"/>
            <w:tcMar>
              <w:left w:w="57" w:type="dxa"/>
              <w:right w:w="57" w:type="dxa"/>
            </w:tcMar>
            <w:vAlign w:val="top"/>
          </w:tcPr>
          <w:p w14:paraId="14E3C6F9" w14:textId="06C1EACC"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Napier, M. D., Haugland, R., Poole, C., Dufour, A. P., Stewart, J. R., Weber, D. J., Varma, M., Lavender, J. S., and Wade, T. J. (2017) Exposure to human-associated fecal indicators and self-reported illness among swimmers at recreational beaches: a cohort study. Environmental Health: A Global Access Science Source, 16(1), 103.</w:t>
            </w:r>
          </w:p>
        </w:tc>
        <w:tc>
          <w:tcPr>
            <w:tcW w:w="992" w:type="dxa"/>
            <w:tcMar>
              <w:left w:w="57" w:type="dxa"/>
              <w:right w:w="57" w:type="dxa"/>
            </w:tcMar>
            <w:vAlign w:val="top"/>
          </w:tcPr>
          <w:p w14:paraId="01550B43" w14:textId="39F7118C"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Cohort study</w:t>
            </w:r>
          </w:p>
        </w:tc>
      </w:tr>
      <w:tr w:rsidR="00BF2DBF" w14:paraId="6D74F828"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193712EB" w14:textId="65B3568D"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J27: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{"citationID":"gEFzhfdb","properties":{"custom":"Napier, Poole, et al., (2018)","formattedCitation":"Napier, Poole, et al., (2018)","plainCitation":"Napier, Poole, et al., (2018)","noteIndex":0},"citationItems":[{"id":12572,"uris":["http://zotero.org/users/148142/items/R58G4YNV"],"uri":["http://zotero.org/users/148142/items/R58G4YNV"],"itemData":{"id":12572,"type":"article-journal","archive":"Scopus","container-title":"Environmental Science and Technology","DOI":"10.1021/acs.est.8b00639","issue":"13","page":"7513-7523","title":"Exposure to Human-Associated Chemical Markers of Fecal Contamination and Self-Reported Illness among Swimmers at Recreational Beaches","URL":"https://www.scopus.com/inward/record.uri?eid=2-s2.0-85049595798&amp;doi=10.1021%2facs.est.8b00639&amp;partnerID=40&amp;md5=2effa6656c6b1612f24f248871d0c6c0","volume":"52","author":[{"family":"Napier","given":"M. D."},{"family":"Poole","given":"C."},{"family":"Stewart","given":"J. R."},{"family":"Weber","given":"D. J."},{"family":"Glassmeyer","given":"S. T."},{"family":"Kolpin","given":"D. W."},{"family":"Furlong","given":"E. T."},{"family":"Dufour","given":"A. P."},{"family":"Wade","given":"T. J."}],"issued":{"date-parts":[["2018"]]}}}],"schema":"https://github.com/citation-style-language/schema/raw/master/csl-citation.json"}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Napier, Poole, et al., (2018)</w:t>
            </w:r>
            <w:r w:rsidRPr="00A61722">
              <w:rPr>
                <w:rFonts w:asciiTheme="minorHAnsi" w:hAnsiTheme="minorHAnsi" w:cstheme="minorHAnsi"/>
                <w:szCs w:val="16"/>
              </w:rPr>
              <w:fldChar w:fldCharType="end"/>
            </w:r>
          </w:p>
        </w:tc>
        <w:tc>
          <w:tcPr>
            <w:tcW w:w="5924" w:type="dxa"/>
            <w:tcMar>
              <w:left w:w="57" w:type="dxa"/>
              <w:right w:w="57" w:type="dxa"/>
            </w:tcMar>
            <w:vAlign w:val="top"/>
          </w:tcPr>
          <w:p w14:paraId="70DD7BD0" w14:textId="76132087"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Napier, M. D., Poole, C., Stewart, J. R., Weber, D. J., Glassmeyer, S. T., Kolpin, D. W., Furlong, E. T., Dufour, A. P., and Wade, T. J. (2018) Exposure to Human-Associated Chemical Markers of Fecal Contamination and Self-Reported Illness among Swimmers at Recreational Beaches. Environmental Science and Technology, 52(13), 7513–7523. [online] https://www.scopus.com/inward/record.uri?eid=2-s2.0-85049595798&amp;doi=10.1021%2facs.est.8b00639&amp;partnerID=40&amp;md5=2effa6656c6b1612f24f248871d0c6c0.</w:t>
            </w:r>
          </w:p>
        </w:tc>
        <w:tc>
          <w:tcPr>
            <w:tcW w:w="992" w:type="dxa"/>
            <w:tcMar>
              <w:left w:w="57" w:type="dxa"/>
              <w:right w:w="57" w:type="dxa"/>
            </w:tcMar>
            <w:vAlign w:val="top"/>
          </w:tcPr>
          <w:p w14:paraId="7BE3CE79" w14:textId="5668F901"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Cohort study</w:t>
            </w:r>
          </w:p>
        </w:tc>
      </w:tr>
      <w:tr w:rsidR="00BF2DBF" w14:paraId="561832D4"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6FDE2143" w14:textId="2C0C3AA3"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J28: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{"citationID":"YDt1J7fi","properties":{"custom":"Oun, Yin, et al., (2017)","formattedCitation":"Oun, Yin, et al., (2017)","plainCitation":"Oun, Yin, et al., (2017)","noteIndex":0},"citationItems":[{"id":12525,"uris":["http://zotero.org/users/148142/items/RB277JFC"],"uri":["http://zotero.org/users/148142/items/RB277JFC"],"itemData":{"id":12525,"type":"article-journal","archive":"Scopus","container-title":"Journal of Great Lakes Research","DOI":"10.1016/j.jglr.2017.01.014","issue":"3","page":"64-72","title":"Microbial pollution characterization of water and sediment at two beaches in Saginaw Bay, Michigan","URL":"https://www.scopus.com/inward/record.uri?eid=2-s2.0-85011601680&amp;doi=10.1016%2fj.jglr.2017.01.014&amp;partnerID=40&amp;md5=7d0a7d006cffa5eaae9ae423c88177e1","volume":"43","author":[{"family":"Oun","given":"A."},{"family":"Yin","given":"Z."},{"family":"Munir","given":"M."},{"family":"Xagoraraki","given":"I."}],"issued":{"date-parts":[["2017"]]}}}],"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Oun, Yin, et al., (2017)</w:t>
            </w:r>
            <w:r w:rsidRPr="00A61722">
              <w:rPr>
                <w:rFonts w:asciiTheme="minorHAnsi" w:hAnsiTheme="minorHAnsi" w:cstheme="minorHAnsi"/>
                <w:szCs w:val="16"/>
              </w:rPr>
              <w:fldChar w:fldCharType="end"/>
            </w:r>
          </w:p>
        </w:tc>
        <w:tc>
          <w:tcPr>
            <w:tcW w:w="5924" w:type="dxa"/>
            <w:tcMar>
              <w:left w:w="57" w:type="dxa"/>
              <w:right w:w="57" w:type="dxa"/>
            </w:tcMar>
            <w:vAlign w:val="top"/>
          </w:tcPr>
          <w:p w14:paraId="37AEF689" w14:textId="19A5A504"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Oun, A., Yin, Z., Munir, M., and Xagoraraki, I. (2017) Microbial pollution characterization of water and sediment at two beaches in Saginaw Bay, Michigan. Journal of Great Lakes Research, 43(3), 64–72. [online] https://www.scopus.com/inward/record.uri?eid=2-s2.0-85011601680&amp;doi=10.1016%2fj.jglr.2017.01.014&amp;partnerID=40&amp;md5=7d0a7d006cffa5eaae9ae423c88177e1.</w:t>
            </w:r>
          </w:p>
        </w:tc>
        <w:tc>
          <w:tcPr>
            <w:tcW w:w="992" w:type="dxa"/>
            <w:tcMar>
              <w:left w:w="57" w:type="dxa"/>
              <w:right w:w="57" w:type="dxa"/>
            </w:tcMar>
            <w:vAlign w:val="top"/>
          </w:tcPr>
          <w:p w14:paraId="4E34AE86" w14:textId="142590B4"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6D623BA0"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5DDC51C2" w14:textId="6C3249C4"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J29: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{"citationID":"6gZR4yTK","properties":{"custom":"Polkowska, R\\uc0\\u228{}s\\uc0\\u228{}nen, et al., (2018)","formattedCitation":"Polkowska, R\\uc0\\u228{}s\\uc0\\u228{}nen, et al., (2018)","plainCitation":"Polkowska, Räsänen, et al., (2018)","noteIndex":0},"citationItems":[{"id":12575,"uris":["http://zotero.org/users/148142/items/DMPQSAB2"],"uri":["http://zotero.org/users/148142/items/DMPQSAB2"],"itemData":{"id":12575,"type":"article-journal","archive":"Scopus","container-title":"Epidemiology and Infection","DOI":"10.1017/S0950268818000328","issue":"5","page":"544-550","title":"An outbreak of Norovirus infections associated with recreational lake water in Western Finland, 2014","URL":"https://www.scopus.com/inward/record.uri?eid=2-s2.0-85042537706&amp;doi=10.1017%2fS0950268818000328&amp;partnerID=40&amp;md5=1f5e49d2400315f68de34a82e1b29caa","volume":"146","author":[{"family":"Polkowska","given":"A."},{"family":"Räsänen","given":"S."},{"family":"Al-Hello","given":"H."},{"family":"Bojang","given":"M."},{"family":"Lyytikäinen","given":"O."},{"family":"Nuorti","given":"J. P."},{"family":"Jalava","given":"K."}],"issued":{"date-parts":[["2018"]]}}}],"schema":"https://github.com/citation-style-language/schema/raw/master/csl-citation.json"}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Polkowska, Räsänen, et al., (2018)</w:t>
            </w:r>
            <w:r w:rsidRPr="00A61722">
              <w:rPr>
                <w:rFonts w:asciiTheme="minorHAnsi" w:hAnsiTheme="minorHAnsi" w:cstheme="minorHAnsi"/>
                <w:szCs w:val="16"/>
              </w:rPr>
              <w:fldChar w:fldCharType="end"/>
            </w:r>
          </w:p>
        </w:tc>
        <w:tc>
          <w:tcPr>
            <w:tcW w:w="5924" w:type="dxa"/>
            <w:tcMar>
              <w:left w:w="57" w:type="dxa"/>
              <w:right w:w="57" w:type="dxa"/>
            </w:tcMar>
            <w:vAlign w:val="top"/>
          </w:tcPr>
          <w:p w14:paraId="68395B43" w14:textId="74711F7F"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Polkowska, A., Räsänen, S., Al-Hello, H., Bojang, M., Lyytikäinen, O., Nuorti, J. P., and Jalava, K. (2018) An outbreak of Norovirus infections associated with recreational lake water in Western Finland, 2014. Epidemiology and Infection, 146(5), 544–550. [online] https://www.scopus.com/inward/record.uri?eid=2-s2.0-85042537706&amp;doi=10.1017%2fS0950268818000328&amp;partnerID=40&amp;md5=1f5e49d2400315f68de34a82e1b29caa.</w:t>
            </w:r>
          </w:p>
        </w:tc>
        <w:tc>
          <w:tcPr>
            <w:tcW w:w="992" w:type="dxa"/>
            <w:tcMar>
              <w:left w:w="57" w:type="dxa"/>
              <w:right w:w="57" w:type="dxa"/>
            </w:tcMar>
            <w:vAlign w:val="top"/>
          </w:tcPr>
          <w:p w14:paraId="7B6F06BB" w14:textId="002D0E1B"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Cohort study</w:t>
            </w:r>
          </w:p>
        </w:tc>
      </w:tr>
      <w:tr w:rsidR="00BF2DBF" w14:paraId="69D0A804"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56C4AF22" w14:textId="6044DA23"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J31: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{"citationID":"CZIbPFw2","properties":{"custom":"Rodrigues and Cunha, (2017)","formattedCitation":"Rodrigues and Cunha, (2017)","plainCitation":"Rodrigues and Cunha, (2017)","noteIndex":0},"citationItems":[{"id":13488,"uris":["http://zotero.org/users/148142/items/QQ9976FX"],"uri":["http://zotero.org/users/148142/items/QQ9976FX"],"itemData":{"id":13488,"type":"article-journal","container-title":"Euro-Mediterranean Journal for Environmental Integration","ISSN":"2365-6433","issue":"1","page":"25","title":"Assessment of the microbiological quality of recreational waters: indicators and methods","volume":"2","author":[{"family":"Rodrigues","given":"Carla"},{"family":"Cunha","given":"Maria Ângela"}],"issued":{"date-parts":[["2017"]]}}}],"schema":"https://github.com/citation-style-language/schema/raw/master/csl-citation.json"}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Rodrigues and Cunha, (2017)</w:t>
            </w:r>
            <w:r w:rsidRPr="00A61722">
              <w:rPr>
                <w:rFonts w:asciiTheme="minorHAnsi" w:hAnsiTheme="minorHAnsi" w:cstheme="minorHAnsi"/>
                <w:szCs w:val="16"/>
              </w:rPr>
              <w:fldChar w:fldCharType="end"/>
            </w:r>
          </w:p>
        </w:tc>
        <w:tc>
          <w:tcPr>
            <w:tcW w:w="5924" w:type="dxa"/>
            <w:tcMar>
              <w:left w:w="57" w:type="dxa"/>
              <w:right w:w="57" w:type="dxa"/>
            </w:tcMar>
            <w:vAlign w:val="top"/>
          </w:tcPr>
          <w:p w14:paraId="527FA183" w14:textId="4711A355"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Rodrigues, C. and Cunha, M. Â. (2017) Assessment of the microbiological quality of recreational waters: indicators and methods. Euro-Mediterranean Journal for Environmental Integration, 2(1), 25.</w:t>
            </w:r>
          </w:p>
        </w:tc>
        <w:tc>
          <w:tcPr>
            <w:tcW w:w="992" w:type="dxa"/>
            <w:tcMar>
              <w:left w:w="57" w:type="dxa"/>
              <w:right w:w="57" w:type="dxa"/>
            </w:tcMar>
            <w:vAlign w:val="top"/>
          </w:tcPr>
          <w:p w14:paraId="05640997" w14:textId="5B82C493"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Systematic review</w:t>
            </w:r>
          </w:p>
        </w:tc>
      </w:tr>
      <w:tr w:rsidR="00BF2DBF" w14:paraId="26DE614F"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5197946A" w14:textId="4C716D52"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J32: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{"citationID":"xb4vzIXQ","properties":{"custom":"Roser, Davies, et al., (2006)","formattedCitation":"Roser, Davies, et al., (2006)","plainCitation":"Roser, Davies, et al., (2006)","noteIndex":0},"citationItems":[{"id":16209,"uris":["http://zotero.org/users/148142/items/QMK9MWJ4"],"uri":["http://zotero.org/users/148142/items/QMK9MWJ4"],"itemData":{"id":16209,"type":"article-journal","abstract":"New WHO and Australian guidelines promote a risk-management approach for minimising exposure to pathogens in recreational waters. Between 2003 and 2005, they were applied to Lake Parramatta (10 ha, 450 ML), a potential recreation site in Sydney, Australia. A three stage approach was developed involving (1) initial suitability assessment using historic data, (2) revised suitability assessment based on new data and (3) characterisation of hazardous (especially wet weather) events. Contrary to the stage 1 suitability classification, stage 2 baseline data indicated that during dry weather the lake had water quality sufficient for primary contact recreation (95th percentiles for enterococci = 19 MPN/100, n = 50) and the major pathogen source was wildfowl. Guideline principles provided a rationale for collecting microbiological and geographic data needed to understand local cycles of lake contamination/recovery. The concept of hazardous events was particularly useful. Studies of stormwater events led us to identify a transition point (&gt; 10 mm rainfall in 24 h) where human-faecal pathogen risks increased and access needed to be controlled. Together baseline and event data yielded operational tools (i.e. event detection methods, action triggers, auditing criteria, remediation priorities) for minimising bather exposure.","container-title":"Water science and technology : a journal of the International Association on Water Pollution Research","DOI":"10.2166/wst.2006.476","journalAbbreviation":"Water science and technology : a journal of the International Association on Water Pollution Research","page":"245-52","title":"Microbial exposure assessment of an urban recreational lake: A case study of the application of new risk-based guidelines","volume":"54","author":[{"family":"Roser","given":"David"},{"family":"Davies","given":"C.M."},{"family":"Ashbolt","given":"N.J."},{"family":"Morison","given":"Peter"}],"issued":{"date-parts":[["2006",2,1]]}}}],"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Roser, Davies, et al., (2006)</w:t>
            </w:r>
            <w:r w:rsidRPr="00A61722">
              <w:rPr>
                <w:rFonts w:asciiTheme="minorHAnsi" w:hAnsiTheme="minorHAnsi" w:cstheme="minorHAnsi"/>
                <w:szCs w:val="16"/>
              </w:rPr>
              <w:fldChar w:fldCharType="end"/>
            </w:r>
          </w:p>
        </w:tc>
        <w:tc>
          <w:tcPr>
            <w:tcW w:w="5924" w:type="dxa"/>
            <w:tcMar>
              <w:left w:w="57" w:type="dxa"/>
              <w:right w:w="57" w:type="dxa"/>
            </w:tcMar>
            <w:vAlign w:val="top"/>
          </w:tcPr>
          <w:p w14:paraId="3F258E5C" w14:textId="2E218671"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Roser, D., Davies, C. M., Ashbolt, N. J., and Morison, P. (2006) Microbial exposure assessment of an urban recreational lake: A case study of the application of new risk-based guidelines. Water science and technology : a journal of the International Association on Water Pollution Research, 54, 245–52.</w:t>
            </w:r>
          </w:p>
        </w:tc>
        <w:tc>
          <w:tcPr>
            <w:tcW w:w="992" w:type="dxa"/>
            <w:tcMar>
              <w:left w:w="57" w:type="dxa"/>
              <w:right w:w="57" w:type="dxa"/>
            </w:tcMar>
            <w:vAlign w:val="top"/>
          </w:tcPr>
          <w:p w14:paraId="1ED32FD3" w14:textId="42BC2008"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10C4350A"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512A3DD2" w14:textId="367BBF40"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J33: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{"citationID":"OTZfEf8e","properties":{"custom":"Rosiles-Gonz\\uc0\\u225{}lez, \\uc0\\u193{}vila-Torres, et al., (2019)","formattedCitation":"Rosiles-Gonz\\uc0\\u225{}lez, \\uc0\\u193{}vila-Torres, et al., (2019)","plainCitation":"Rosiles-González, Ávila-Torres, et al., (2019)","noteIndex":0},"citationItems":[{"id":16061,"uris":["http://zotero.org/users/148142/items/JZKLJ4ZD"],"uri":["http://zotero.org/users/148142/items/JZKLJ4ZD"],"itemData":{"id":16061,"type":"article-journal","abstract":"Aims: To determine the seasonal occurrence and diversity of norovirus (NoV) and human adenovirus (HAdV) in groundwater from sinkholes, and brackish water used for recreational activities in the karst aquifer of the Yucatan Peninsula, Mexico. Methods and results: Hollow fiber ultrafiltration was used to concentrate viruses and standard plaque assay methods were used to enumerate somatic and F+ specific coliphages as viral indicators. Real time quantitative polymerase chain reaction (qPCR) assays were used to estimate the number of genome copies for NoV strains GI, and GII, and HAdVs. The predominant NoV genotypes and HAdV serotypes were identified by comparative sequence analysis. Somatic and male F+ specific coliphages were detected at concentrations up to 94 and 60 plaque-forming units per 100 ml, respectively. The NoV genogroup I (GI) was associated with 50% of the sampled sites during the rainy season only, at concentrations ranging from 120 to 1,600 genome copies per liter (GC l-1 ). The NoV genogroup II (GII) was detected in 30% and 40% of the sampled sites during the rainy and dry seasons, respectively, at concentrations ranging from 10 to 290 GC l-1 . During the rainy and dry seasons, HAdVs were detected in 20% of the sites, at concentrations ranging from 24 to 690 GC l-1 . Identification of viral types revealed the presence of NoV GI.2, GII.Pe, GII.P16, and GII.P17, and HAdV F serotypes 40 and 41. Conclusions: These findings demonstrate that NoVs and HAdVs are prevalent as virus contaminants in the karst aquifer, representing potential health risks particularly during the rainy season, in one of the most important areas used for tourism in Mexico. Significance and impact of study: This is one of few studies conducted in karst aquifers that provide a foundational baseline of the distribution, concentrations, and diversity of NoVs and HadVs in these particular environments.","archive":"Scopus","container-title":"Journal of Applied Microbiology","DOI":"10.1111/jam.14385","issue":"4","page":"1255-1269","title":"Norovirus and human adenovirus occurrence and diversity in recreational water in a karst aquifer in the Yucatan Peninsula, Mexico","URL":"https://www.scopus.com/inward/record.uri?eid=2-s2.0-85072234282&amp;doi=10.1111%2fjam.14385&amp;partnerID=40&amp;md5=fa03bb4c4ca6e28555f4fed47d8178e2","volume":"127","author":[{"family":"Rosiles-González","given":"G."},{"family":"Ávila-Torres","given":"G."},{"family":"Moreno-Valenzuela","given":"O. A."},{"family":"Cháidez-Quiroz","given":"C."},{"family":"Hernández-Flores","given":"C. I."},{"family":"Acosta-González","given":"G."},{"family":"Brown","given":"J. K."},{"family":"Betancourt","given":"W. Q."},{"family":"Gerba","given":"C. P."},{"family":"Hernández-Zepeda","given":"C."}],"issued":{"date-parts":[["2019"]]}}}],"schema":"https://github.com/citation-style-language/schema/raw/master/csl-citation.json"}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Rosiles-González, Ávila-Torres, et al., (2019)</w:t>
            </w:r>
            <w:r w:rsidRPr="00A61722">
              <w:rPr>
                <w:rFonts w:asciiTheme="minorHAnsi" w:hAnsiTheme="minorHAnsi" w:cstheme="minorHAnsi"/>
                <w:szCs w:val="16"/>
              </w:rPr>
              <w:fldChar w:fldCharType="end"/>
            </w:r>
          </w:p>
        </w:tc>
        <w:tc>
          <w:tcPr>
            <w:tcW w:w="5924" w:type="dxa"/>
            <w:tcMar>
              <w:left w:w="57" w:type="dxa"/>
              <w:right w:w="57" w:type="dxa"/>
            </w:tcMar>
            <w:vAlign w:val="top"/>
          </w:tcPr>
          <w:p w14:paraId="5C927C53" w14:textId="4F7E6234"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Rosiles-González, G., Ávila-Torres, G., Moreno-Valenzuela, O. A., Cháidez-Quiroz, C., Hernández-Flores, C. I., Acosta-González, G., Brown, J. K., Betancourt, W. Q., Gerba, C. P., and Hernández-Zepeda, C. (2019) Norovirus and human adenovirus occurrence and diversity in recreational water in a karst aquifer in the Yucatan Peninsula, Mexico. Journal of Applied Microbiology, 127(4), 1255–1269. [online] https://www.scopus.com/inward/record.uri?eid=2-s2.0-85072234282&amp;doi=10.1111%2fjam.14385&amp;partnerID=40&amp;md5=fa03bb4c4ca6e28555f4fed47d8178e2.</w:t>
            </w:r>
          </w:p>
        </w:tc>
        <w:tc>
          <w:tcPr>
            <w:tcW w:w="992" w:type="dxa"/>
            <w:tcMar>
              <w:left w:w="57" w:type="dxa"/>
              <w:right w:w="57" w:type="dxa"/>
            </w:tcMar>
            <w:vAlign w:val="top"/>
          </w:tcPr>
          <w:p w14:paraId="7AB87096" w14:textId="4625B8F5"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0FBC938E"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32E93125" w14:textId="4464D9A2"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J37: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{"citationID":"NIozTTR3","properties":{"custom":"Shrestha, Kelty, et al., (2020)","formattedCitation":"Shrestha, Kelty, et al., (2020)","plainCitation":"Shrestha, Kelty, et al., (2020)","noteIndex":0},"citationItems":[{"id":12674,"uris":["http://zotero.org/users/148142/items/EGE4NMAD"],"uri":["http://zotero.org/users/148142/items/EGE4NMAD"],"itemData":{"id":12674,"type":"article-journal","archive":"Scopus","container-title":"Water Research","DOI":"10.1016/j.watres.2020.116014","title":"Fecal pollution source characterization at non-point source impacted beaches under dry and wet weather conditions","URL":"https://www.scopus.com/inward/record.uri?eid=2-s2.0-85087112406&amp;doi=10.1016%2fj.watres.2020.116014&amp;partnerID=40&amp;md5=c2de5f75e67f48ff73c13154bb0f1200","volume":"182","author":[{"family":"Shrestha","given":"A."},{"family":"Kelty","given":"C. A."},{"family":"Sivaganesan","given":"M."},{"family":"Shanks","given":"O. C."},{"family":"Dorevitch","given":"S."}],"issued":{"date-parts":[["2020"]]}}}],"schema":"https://github.com/citation-style-language/schema/raw/master/csl-citation.json"}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Shrestha, Kelty, et al., (2020)</w:t>
            </w:r>
            <w:r w:rsidRPr="00A61722">
              <w:rPr>
                <w:rFonts w:asciiTheme="minorHAnsi" w:hAnsiTheme="minorHAnsi" w:cstheme="minorHAnsi"/>
                <w:szCs w:val="16"/>
              </w:rPr>
              <w:fldChar w:fldCharType="end"/>
            </w:r>
          </w:p>
        </w:tc>
        <w:tc>
          <w:tcPr>
            <w:tcW w:w="5924" w:type="dxa"/>
            <w:tcMar>
              <w:left w:w="57" w:type="dxa"/>
              <w:right w:w="57" w:type="dxa"/>
            </w:tcMar>
            <w:vAlign w:val="top"/>
          </w:tcPr>
          <w:p w14:paraId="370F1C41" w14:textId="58647FCE"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Shrestha, A., Kelty, C. A., Sivaganesan, M., Shanks, O. C., and Dorevitch, S. (2020) Fecal pollution source characterization at non-point source impacted beaches under dry and wet weather conditions. Water Research, 182. [online] https://www.scopus.com/inward/record.uri?eid=2-s2.0-85087112406&amp;doi=10.1016%2fj.watres.2020.116014&amp;partnerID=40&amp;md5=c2de5f75e67f48ff73c13154bb0f1200.</w:t>
            </w:r>
          </w:p>
        </w:tc>
        <w:tc>
          <w:tcPr>
            <w:tcW w:w="992" w:type="dxa"/>
            <w:tcMar>
              <w:left w:w="57" w:type="dxa"/>
              <w:right w:w="57" w:type="dxa"/>
            </w:tcMar>
            <w:vAlign w:val="top"/>
          </w:tcPr>
          <w:p w14:paraId="59BBABD9" w14:textId="303577FB"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4F0FCE10"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0ABCC3DF" w14:textId="6BFDFE74"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J38: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{"citationID":"PcP09XoJ","properties":{"custom":"Shrestha, Midwinter, et al., (2019)","formattedCitation":"Shrestha, Midwinter, et al., (2019)","plainCitation":"Shrestha, Midwinter, et al., (2019)","noteIndex":0},"citationItems":[{"id":12633,"uris":["http://zotero.org/users/148142/items/7ZGTF5ZT"],"uri":["http://zotero.org/users/148142/items/7ZGTF5ZT"],"itemData":{"id":12633,"type":"article-journal","archive":"Scopus","container-title":"Applied and Environmental Microbiology","DOI":"10.1128/AEM.01228-19","issue":"24","title":"Campylobacter jejuni strains associated with wild birds and those causing human disease in six high-use recreational waterways in New Zealand","URL":"https://www.scopus.com/inward/record.uri?eid=2-s2.0-85075485714&amp;doi=10.1128%2fAEM.01228-19&amp;partnerID=40&amp;md5=c16bb475c4bf7b0a1880b7855d5a06bc","volume":"85","author":[{"family":"Shrestha","given":"R. D."},{"family":"Midwinter","given":"A. C."},{"family":"Marshall","given":"J. C."},{"family":"Collins-Emerson","given":"J. M."},{"family":"Pleydell","given":"E. J."},{"family":"French","given":"N. P."}],"issued":{"date-parts":[["2019"]]}}}],"schema":"https://github.com/citation-style-language/schema/raw/master/csl-citation.json"}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Shrestha, Midwinter, et al., (2019)</w:t>
            </w:r>
            <w:r w:rsidRPr="00A61722">
              <w:rPr>
                <w:rFonts w:asciiTheme="minorHAnsi" w:hAnsiTheme="minorHAnsi" w:cstheme="minorHAnsi"/>
                <w:szCs w:val="16"/>
              </w:rPr>
              <w:fldChar w:fldCharType="end"/>
            </w:r>
          </w:p>
        </w:tc>
        <w:tc>
          <w:tcPr>
            <w:tcW w:w="5924" w:type="dxa"/>
            <w:tcMar>
              <w:left w:w="57" w:type="dxa"/>
              <w:right w:w="57" w:type="dxa"/>
            </w:tcMar>
            <w:vAlign w:val="top"/>
          </w:tcPr>
          <w:p w14:paraId="06B2EDEC" w14:textId="4FF239CE"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Shrestha, R. D., Midwinter, A. C., Marshall, J. C., Collins-Emerson, J. M., Pleydell, E. J., and French, N. P. (2019) Campylobacter jejuni strains associated with wild birds and those causing human disease in six high-use recreational waterways in New Zealand. Applied and Environmental Microbiology, 85(24). [online] https://www.scopus.com/inward/record.uri?eid=2-s2.0-85075485714&amp;doi=10.1128%2fAEM.01228-19&amp;partnerID=40&amp;md5=c16bb475c4bf7b0a1880b7855d5a06bc.</w:t>
            </w:r>
          </w:p>
        </w:tc>
        <w:tc>
          <w:tcPr>
            <w:tcW w:w="992" w:type="dxa"/>
            <w:tcMar>
              <w:left w:w="57" w:type="dxa"/>
              <w:right w:w="57" w:type="dxa"/>
            </w:tcMar>
            <w:vAlign w:val="top"/>
          </w:tcPr>
          <w:p w14:paraId="195E3B26" w14:textId="0E489E05"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0EA9BEB3"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5183C1DA" w14:textId="0A17A9D8"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J39: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{"citationID":"jJuCaZvk","properties":{"custom":"Steele, Blackwood, et al., (2018)","formattedCitation":"Steele, Blackwood, et al., (2018)","plainCitation":"Steele, Blackwood, et al., (2018)","noteIndex":0},"citationItems":[{"id":12586,"uris":["http://zotero.org/users/148142/items/ALJZW8V9"],"uri":["http://zotero.org/users/148142/items/ALJZW8V9"],"itemData":{"id":12586,"type":"article-journal","archive":"Scopus","container-title":"Water Research","DOI":"10.1016/j.watres.2018.01.056","page":"137-149","title":"Quantification of pathogens and markers of fecal contamination during storm events along popular surfing beaches in San Diego, California","URL":"https://www.scopus.com/inward/record.uri?eid=2-s2.0-85042706261&amp;doi=10.1016%2fj.watres.2018.01.056&amp;partnerID=40&amp;md5=c3c51ff9b1a82a3abf6034a23a689a85","volume":"136","author":[{"family":"Steele","given":"J. A."},{"family":"Blackwood","given":"A. D."},{"family":"Griffith","given":"J. F."},{"family":"Noble","given":"R. T."},{"family":"Schiff","given":"K. C."}],"issued":{"date-parts":[["2018"]]}}}],"schema":"https://github.com/citation-style-language/schema/raw/master/csl-citation.json"}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Steele, Blackwood, et al., (2018)</w:t>
            </w:r>
            <w:r w:rsidRPr="00A61722">
              <w:rPr>
                <w:rFonts w:asciiTheme="minorHAnsi" w:hAnsiTheme="minorHAnsi" w:cstheme="minorHAnsi"/>
                <w:szCs w:val="16"/>
              </w:rPr>
              <w:fldChar w:fldCharType="end"/>
            </w:r>
          </w:p>
        </w:tc>
        <w:tc>
          <w:tcPr>
            <w:tcW w:w="5924" w:type="dxa"/>
            <w:tcMar>
              <w:left w:w="57" w:type="dxa"/>
              <w:right w:w="57" w:type="dxa"/>
            </w:tcMar>
            <w:vAlign w:val="top"/>
          </w:tcPr>
          <w:p w14:paraId="46B0AA6D" w14:textId="18B8EAB8"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Steele, J. A., Blackwood, A. D., Griffith, J. F., Noble, R. T., and Schiff, K. C. (2018) Quantification of pathogens and markers of fecal contamination during storm events along popular surfing beaches in San Diego, California. Water Research, 136, 137–149. [online] https://www.scopus.com/inward/record.uri?eid=2-s2.0-85042706261&amp;doi=10.1016%2fj.watres.2018.01.056&amp;partnerID=40&amp;md5=c3c51ff9b1a82a3abf6034a23a689a85.</w:t>
            </w:r>
          </w:p>
        </w:tc>
        <w:tc>
          <w:tcPr>
            <w:tcW w:w="992" w:type="dxa"/>
            <w:tcMar>
              <w:left w:w="57" w:type="dxa"/>
              <w:right w:w="57" w:type="dxa"/>
            </w:tcMar>
            <w:vAlign w:val="top"/>
          </w:tcPr>
          <w:p w14:paraId="0286F676" w14:textId="12E2E462"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16CDCCCD"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08EC38F0" w14:textId="48DB8721"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J40: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{"citationID":"zxJaDp6u","properties":{"custom":"Xue, Feng, et al., (2018)","formattedCitation":"Xue, Feng, et al., (2018)","plainCitation":"Xue, Feng, et al., (2018)","noteIndex":0},"citationItems":[{"id":16924,"uris":["http://zotero.org/users/148142/items/52PYAGTX"],"uri":["http://zotero.org/users/148142/items/52PYAGTX"],"itemData":{"id":16924,"type":"article-journal","abstract":"Fecal pollution is the leading cause of beach closures in coastal regions of the United States. Identification of fecal pollution sources is necessary to implement effective pollution control strategies. This study sought to determine whether humans and cattle contributed to the fecal contamination at a public beach in Alabama, USA. High levels of enterococci were observed after significant rainfall events, of which 36 samples (35.6%) exceeded USEPA's statistical threshold value of 130 CFU/100 mL. Quantitative polymerase chain reaction (qPCR) assays were used to determine general (AllBac), human- (HF183), and cattle-associated (CowM3) Bacteroidales. There was a positive correlation between the levels of enterococci and AllBac markers. Our results suggest that fecal contamination from cattle was minimal and contamination from humans appeared to originate from diffuse sources. Stormwater runoff has the potential to supply considerable loads of fecal bacteria to coastal waters. Further research is needed to determine the contribution of other animals to fecal contamination in the region.","archive":"Scopus","container-title":"Water and Environment Journal","DOI":"10.1111/wej.12302","issue":"1","page":"84-93","title":"Using Bacteroidales genetic markers to assess fecal pollution sources in coastal waters","URL":"https://www.scopus.com/inward/record.uri?eid=2-s2.0-85030169371&amp;doi=10.1111%2fwej.12302&amp;partnerID=40&amp;md5=8c0304f66842c016ad7eacb03e160497","volume":"32","author":[{"family":"Xue","given":"J."},{"family":"Feng","given":"Y."},{"family":"Wijesinghe","given":"R. U."},{"family":"Wood","given":"C. W."}],"issued":{"date-parts":[["2018"]]}}}],"schema":"https://github.com/citation-style-language/schema/raw/master/csl-citation.json"}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Xue, Feng, et al., (2018)</w:t>
            </w:r>
            <w:r w:rsidRPr="00A61722">
              <w:rPr>
                <w:rFonts w:asciiTheme="minorHAnsi" w:hAnsiTheme="minorHAnsi" w:cstheme="minorHAnsi"/>
                <w:szCs w:val="16"/>
              </w:rPr>
              <w:fldChar w:fldCharType="end"/>
            </w:r>
          </w:p>
        </w:tc>
        <w:tc>
          <w:tcPr>
            <w:tcW w:w="5924" w:type="dxa"/>
            <w:tcMar>
              <w:left w:w="57" w:type="dxa"/>
              <w:right w:w="57" w:type="dxa"/>
            </w:tcMar>
            <w:vAlign w:val="top"/>
          </w:tcPr>
          <w:p w14:paraId="6950F4A6" w14:textId="79188C0D"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Xue, J., Feng, Y., Wijesinghe, R. U., and Wood, C. W. (2018) Using Bacteroidales genetic markers to assess fecal pollution sources in coastal waters. Water and Environment Journal, 32(1), 84–93. [online] https://www.scopus.com/inward/record.uri?eid=2-s2.0-85030169371&amp;doi=10.1111%2fwej.12302&amp;partnerID=40&amp;md5=8c0304f66842c016ad7eacb03e160497.</w:t>
            </w:r>
          </w:p>
        </w:tc>
        <w:tc>
          <w:tcPr>
            <w:tcW w:w="992" w:type="dxa"/>
            <w:tcMar>
              <w:left w:w="57" w:type="dxa"/>
              <w:right w:w="57" w:type="dxa"/>
            </w:tcMar>
            <w:vAlign w:val="top"/>
          </w:tcPr>
          <w:p w14:paraId="61C67D9D" w14:textId="256050C8"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6B13EEDF"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39100E0A" w14:textId="28DBD7A7"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J41: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{"citationID":"bNicFuAw","properties":{"custom":"Xue, Lin, et al., (2018)","formattedCitation":"Xue, Lin, et al., (2018)","plainCitation":"Xue, Lin, et al., (2018)","noteIndex":0},"citationItems":[{"id":13793,"uris":["http://zotero.org/users/148142/items/AHMHHRMT"],"uri":["http://zotero.org/users/148142/items/AHMHHRMT"],"itemData":{"id":13793,"type":"article-journal","abstract":"Water quality in Lake Pontchartrain was deteriorating and recreational activities along the beach were restricted by the end of the 20th Century. A microbial source tracking (MST) study was conducted to determine the fecal contamination sources at public beach of the lake, so that effective pollution control strategies can be developed. Water samples were collected over an eight-month period at ten locations along the lake in 2016 and 2017. E. coli and Enterococcus were detected in 90.6% (culture) and 97.5% (qPCR), 95.8% (culture) and 91.8% (qPCR) of water samples from all sampling sites, respectively. Significant positive relationship between E. coli and Enterococcus results was observed for both qPCR and culture methods. HF183 marker was detected in 94.3% water samples (149 of 158), with concentrations ranging from 29.0 to 6073.5 GC/100 ml and from 129.8 to 38,465.6 GC/100 ml in summer and winter, respectively. The results also indicate that significant rainfall events have the potential to supply considerable loads of fecal bacteria to lake waters. Further research is needed to determine the contribution of other animals to fecal contamination in the region.","container-title":"Marine Pollution Bulletin","DOI":"10.1016/j.marpolbul.2017.10.053","ISSN":"0025-326X","issue":"2","journalAbbreviation":"Mar. Pollut. Bull.","language":"English","page":"655-663","source":"Web of Science","title":"Assessment of fecal pollution in Lake Pontchartrain, Louisiana","volume":"129","author":[{"family":"Xue","given":"Jia"},{"family":"Lin","given":"Siyu"},{"family":"Lamar","given":"Frederica G."},{"family":"Lamori","given":"Jennifer G."},{"family":"Sherchan","given":"Samendra"}],"issued":{"date-parts":[["2018",4]]}}}],"schema":"https://github.com/citation-style-language/schema/raw/master/csl-citation.json"}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Xue, Lin, et al., (2018)</w:t>
            </w:r>
            <w:r w:rsidRPr="00A61722">
              <w:rPr>
                <w:rFonts w:asciiTheme="minorHAnsi" w:hAnsiTheme="minorHAnsi" w:cstheme="minorHAnsi"/>
                <w:szCs w:val="16"/>
              </w:rPr>
              <w:fldChar w:fldCharType="end"/>
            </w:r>
          </w:p>
        </w:tc>
        <w:tc>
          <w:tcPr>
            <w:tcW w:w="5924" w:type="dxa"/>
            <w:tcMar>
              <w:left w:w="57" w:type="dxa"/>
              <w:right w:w="57" w:type="dxa"/>
            </w:tcMar>
            <w:vAlign w:val="top"/>
          </w:tcPr>
          <w:p w14:paraId="37F76AAD" w14:textId="4C8E6A0D"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Xue, J., Lin, S., Lamar, F. G., Lamori, J. G., and Sherchan, S. (2018) Assessment of fecal pollution in Lake Pontchartrain, Louisiana. Marine Pollution Bulletin, 129(2), 655–663.</w:t>
            </w:r>
          </w:p>
        </w:tc>
        <w:tc>
          <w:tcPr>
            <w:tcW w:w="992" w:type="dxa"/>
            <w:tcMar>
              <w:left w:w="57" w:type="dxa"/>
              <w:right w:w="57" w:type="dxa"/>
            </w:tcMar>
            <w:vAlign w:val="top"/>
          </w:tcPr>
          <w:p w14:paraId="29C44EE8" w14:textId="7B07BF93"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tr w:rsidR="00BF2DBF" w14:paraId="51C053B3" w14:textId="77777777" w:rsidTr="00BF2DBF">
        <w:trPr>
          <w:trHeight w:val="340"/>
        </w:trPr>
        <w:tc>
          <w:tcPr>
            <w:cnfStyle w:val="001000000000" w:firstRow="0" w:lastRow="0" w:firstColumn="1" w:lastColumn="0" w:oddVBand="0" w:evenVBand="0" w:oddHBand="0" w:evenHBand="0" w:firstRowFirstColumn="0" w:firstRowLastColumn="0" w:lastRowFirstColumn="0" w:lastRowLastColumn="0"/>
            <w:tcW w:w="937" w:type="dxa"/>
            <w:tcMar>
              <w:left w:w="57" w:type="dxa"/>
              <w:right w:w="57" w:type="dxa"/>
            </w:tcMar>
            <w:vAlign w:val="top"/>
          </w:tcPr>
          <w:p w14:paraId="3E3F110C" w14:textId="14ECF345" w:rsidR="00A61722" w:rsidRPr="00A61722" w:rsidRDefault="00992883" w:rsidP="006D0FE0">
            <w:pPr>
              <w:spacing w:before="20" w:after="20" w:line="240" w:lineRule="auto"/>
              <w:rPr>
                <w:rFonts w:asciiTheme="minorHAnsi" w:hAnsiTheme="minorHAnsi" w:cstheme="minorHAnsi"/>
                <w:szCs w:val="16"/>
              </w:rPr>
            </w:pPr>
            <w:r w:rsidRPr="001A3DF6">
              <w:rPr>
                <w:rFonts w:asciiTheme="minorHAnsi" w:hAnsiTheme="minorHAnsi" w:cstheme="minorHAnsi"/>
                <w:szCs w:val="16"/>
              </w:rPr>
              <w:t xml:space="preserve">J42: </w:t>
            </w:r>
            <w:r w:rsidRPr="00A61722">
              <w:rPr>
                <w:rFonts w:asciiTheme="minorHAnsi" w:hAnsiTheme="minorHAnsi" w:cstheme="minorHAnsi"/>
                <w:szCs w:val="16"/>
              </w:rPr>
              <w:fldChar w:fldCharType="begin"/>
            </w:r>
            <w:r w:rsidRPr="00A61722">
              <w:rPr>
                <w:rFonts w:asciiTheme="minorHAnsi" w:hAnsiTheme="minorHAnsi" w:cstheme="minorHAnsi"/>
                <w:szCs w:val="16"/>
              </w:rPr>
              <w:instrText xml:space="preserve"> ADDIN ZOTERO_ITEM CSL_CITATION {"citationID":"dT3sySZ1","properties":{"custom":"Zimmer-Faust, Steele, et al., (2020)","formattedCitation":"Zimmer-Faust, Steele, et al., (2020)","plainCitation":"Zimmer-Faust, Steele, et al., (2020)","noteIndex":0},"citationItems":[{"id":12683,"uris":["http://zotero.org/users/148142/items/6P95ZSBD"],"uri":["http://zotero.org/users/148142/items/6P95ZSBD"],"itemData":{"id":12683,"type":"article-journal","archive":"Scopus","container-title":"Marine Pollution Bulletin","DOI":"10.1016/j.marpolbul.2020.111546","title":"The challenges of microbial source tracking at urban beaches for Quantitative Microbial Risk Assessment (QMRA)","URL":"https://www.scopus.com/inward/record.uri?eid=2-s2.0-85090223929&amp;doi=10.1016%2fj.marpolbul.2020.111546&amp;partnerID=40&amp;md5=5875300aec04c5c37c35f07920c8f8a4","volume":"160","author":[{"family":"Zimmer-Faust","given":"A. G."},{"family":"Steele","given":"J. A."},{"family":"Griffith","given":"J. F."},{"family":"Schiff","given":"K."}],"issued":{"date-parts":[["2020"]]}}}],"schema":"https://github.com/citation-style-language/schema/raw/master/csl-citation.json"} </w:instrText>
            </w:r>
            <w:r w:rsidRPr="00A61722">
              <w:rPr>
                <w:rFonts w:asciiTheme="minorHAnsi" w:hAnsiTheme="minorHAnsi" w:cstheme="minorHAnsi"/>
                <w:szCs w:val="16"/>
              </w:rPr>
              <w:fldChar w:fldCharType="separate"/>
            </w:r>
            <w:r w:rsidRPr="00A61722">
              <w:rPr>
                <w:rFonts w:asciiTheme="minorHAnsi" w:hAnsiTheme="minorHAnsi" w:cstheme="minorHAnsi"/>
                <w:szCs w:val="16"/>
              </w:rPr>
              <w:t>Zimmer-Faust, Steele, et al., (2020)</w:t>
            </w:r>
            <w:r w:rsidRPr="00A61722">
              <w:rPr>
                <w:rFonts w:asciiTheme="minorHAnsi" w:hAnsiTheme="minorHAnsi" w:cstheme="minorHAnsi"/>
                <w:szCs w:val="16"/>
              </w:rPr>
              <w:fldChar w:fldCharType="end"/>
            </w:r>
          </w:p>
        </w:tc>
        <w:tc>
          <w:tcPr>
            <w:tcW w:w="5924" w:type="dxa"/>
            <w:tcMar>
              <w:left w:w="57" w:type="dxa"/>
              <w:right w:w="57" w:type="dxa"/>
            </w:tcMar>
            <w:vAlign w:val="top"/>
          </w:tcPr>
          <w:p w14:paraId="147DD826" w14:textId="7A0E42C3" w:rsidR="00A61722" w:rsidRPr="00A61722" w:rsidRDefault="00992883" w:rsidP="006D0FE0">
            <w:pPr>
              <w:spacing w:before="20" w:after="2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61722">
              <w:rPr>
                <w:rFonts w:asciiTheme="minorHAnsi" w:hAnsiTheme="minorHAnsi" w:cstheme="minorHAnsi"/>
                <w:szCs w:val="16"/>
              </w:rPr>
              <w:t>Zimmer-Faust, A. G., Steele, J. A., Griffith, J. F., and Schiff, K. (2020) The challenges of microbial source tracking at urban beaches for Quantitative Microbial Risk Assessment (QMRA). Marine Pollution Bulletin, 160. [online] https://www.scopus.com/inward/record.uri?eid=2-s2.0-85090223929&amp;doi=10.1016%2fj.marpolbul.2020.111546&amp;partnerID=40&amp;md5=5875300aec04c5c37c35f07920c8f8a4.</w:t>
            </w:r>
          </w:p>
        </w:tc>
        <w:tc>
          <w:tcPr>
            <w:tcW w:w="992" w:type="dxa"/>
            <w:tcMar>
              <w:left w:w="57" w:type="dxa"/>
              <w:right w:w="57" w:type="dxa"/>
            </w:tcMar>
            <w:vAlign w:val="top"/>
          </w:tcPr>
          <w:p w14:paraId="3AD9D4AA" w14:textId="734D7012" w:rsidR="00A61722" w:rsidRPr="00A61722" w:rsidRDefault="00992883" w:rsidP="006D0FE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A3DF6">
              <w:rPr>
                <w:rFonts w:asciiTheme="minorHAnsi" w:hAnsiTheme="minorHAnsi" w:cstheme="minorHAnsi"/>
                <w:szCs w:val="16"/>
              </w:rPr>
              <w:t>Qualitative research</w:t>
            </w:r>
          </w:p>
        </w:tc>
      </w:tr>
      <w:bookmarkEnd w:id="491"/>
    </w:tbl>
    <w:p w14:paraId="2BAFFE14" w14:textId="3DDBEB59" w:rsidR="001A3DF6" w:rsidRDefault="001A3DF6" w:rsidP="00DF00BC"/>
    <w:p w14:paraId="38E08B93" w14:textId="555F5DBA" w:rsidR="00185C1E" w:rsidRDefault="00185C1E" w:rsidP="00DF00BC"/>
    <w:p w14:paraId="7BBB1E84" w14:textId="530E3CB5" w:rsidR="007F4AC6" w:rsidRDefault="00992883" w:rsidP="007F4AC6">
      <w:pPr>
        <w:pStyle w:val="Heading3"/>
      </w:pPr>
      <w:bookmarkStart w:id="492" w:name="_Toc106901109"/>
      <w:r>
        <w:t>J1: Abbott, Lugg, et al., (2011)</w:t>
      </w:r>
      <w:bookmarkEnd w:id="492"/>
    </w:p>
    <w:p w14:paraId="643BDF4B" w14:textId="47BF6886" w:rsidR="007F4AC6" w:rsidRDefault="00992883" w:rsidP="00475C35">
      <w:pPr>
        <w:pStyle w:val="Heading4"/>
      </w:pPr>
      <w:bookmarkStart w:id="493" w:name="_Toc106901110"/>
      <w:r>
        <w:t>Quality assessment</w:t>
      </w:r>
      <w:bookmarkEnd w:id="493"/>
    </w:p>
    <w:tbl>
      <w:tblPr>
        <w:tblW w:w="7787" w:type="dxa"/>
        <w:tblLayout w:type="fixed"/>
        <w:tblCellMar>
          <w:left w:w="28" w:type="dxa"/>
          <w:right w:w="28" w:type="dxa"/>
        </w:tblCellMar>
        <w:tblLook w:val="04A0" w:firstRow="1" w:lastRow="0" w:firstColumn="1" w:lastColumn="0" w:noHBand="0" w:noVBand="1"/>
      </w:tblPr>
      <w:tblGrid>
        <w:gridCol w:w="274"/>
        <w:gridCol w:w="2268"/>
        <w:gridCol w:w="992"/>
        <w:gridCol w:w="3402"/>
        <w:gridCol w:w="851"/>
      </w:tblGrid>
      <w:tr w:rsidR="00BF2DBF" w14:paraId="624C9690" w14:textId="77777777" w:rsidTr="000A3690">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08AF80F6" w14:textId="77777777" w:rsidR="00F84F16" w:rsidRPr="00541CEB" w:rsidRDefault="00992883" w:rsidP="00541CEB">
            <w:pPr>
              <w:spacing w:before="0" w:after="0" w:line="240" w:lineRule="auto"/>
              <w:jc w:val="center"/>
              <w:rPr>
                <w:rFonts w:ascii="Calibri" w:hAnsi="Calibri" w:cs="Calibri"/>
                <w:b/>
                <w:bCs/>
                <w:color w:val="008000"/>
                <w:sz w:val="16"/>
                <w:szCs w:val="16"/>
              </w:rPr>
            </w:pPr>
            <w:r w:rsidRPr="00541CEB">
              <w:rPr>
                <w:rFonts w:ascii="Calibri" w:hAnsi="Calibri" w:cs="Calibri"/>
                <w:b/>
                <w:bCs/>
                <w:color w:val="008000"/>
                <w:sz w:val="16"/>
                <w:szCs w:val="16"/>
              </w:rPr>
              <w:t> </w:t>
            </w:r>
          </w:p>
        </w:tc>
        <w:tc>
          <w:tcPr>
            <w:tcW w:w="2268" w:type="dxa"/>
            <w:tcBorders>
              <w:top w:val="single" w:sz="8" w:space="0" w:color="B5DDDC"/>
              <w:left w:val="nil"/>
              <w:bottom w:val="single" w:sz="8" w:space="0" w:color="B5DDDC"/>
              <w:right w:val="single" w:sz="8" w:space="0" w:color="B5DDDC"/>
            </w:tcBorders>
            <w:shd w:val="clear" w:color="000000" w:fill="B5DDDC"/>
            <w:vAlign w:val="center"/>
            <w:hideMark/>
          </w:tcPr>
          <w:p w14:paraId="4FF324D9" w14:textId="77777777" w:rsidR="00F84F16" w:rsidRPr="00541CEB" w:rsidRDefault="00992883" w:rsidP="00541CEB">
            <w:pPr>
              <w:spacing w:before="0" w:after="0" w:line="240" w:lineRule="auto"/>
              <w:rPr>
                <w:rFonts w:ascii="Calibri" w:hAnsi="Calibri" w:cs="Calibri"/>
                <w:b/>
                <w:bCs/>
                <w:color w:val="008000"/>
                <w:sz w:val="16"/>
                <w:szCs w:val="16"/>
              </w:rPr>
            </w:pPr>
            <w:r w:rsidRPr="00541CEB">
              <w:rPr>
                <w:rFonts w:ascii="Calibri" w:hAnsi="Calibri" w:cs="Calibri"/>
                <w:b/>
                <w:bCs/>
                <w:color w:val="008000"/>
                <w:sz w:val="16"/>
                <w:szCs w:val="16"/>
              </w:rPr>
              <w:t> </w:t>
            </w:r>
          </w:p>
        </w:tc>
        <w:tc>
          <w:tcPr>
            <w:tcW w:w="5245"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3DB4F5F5" w14:textId="4D7AF58B" w:rsidR="00F84F16" w:rsidRPr="00541CEB" w:rsidRDefault="00992883" w:rsidP="00F84F16">
            <w:pPr>
              <w:spacing w:before="0" w:after="0" w:line="240" w:lineRule="auto"/>
              <w:rPr>
                <w:rFonts w:ascii="Calibri" w:hAnsi="Calibri" w:cs="Calibri"/>
                <w:b/>
                <w:bCs/>
                <w:color w:val="008000"/>
                <w:sz w:val="16"/>
                <w:szCs w:val="16"/>
              </w:rPr>
            </w:pPr>
            <w:r w:rsidRPr="00541CEB">
              <w:rPr>
                <w:rFonts w:ascii="Calibri" w:hAnsi="Calibri" w:cs="Calibri"/>
                <w:b/>
                <w:bCs/>
                <w:color w:val="008000"/>
                <w:sz w:val="16"/>
                <w:szCs w:val="16"/>
              </w:rPr>
              <w:t>J1, Abbott, B., 2011, Microbial risk classifications for recreational waters and applications to the Swan and Canning Rivers in Western Australia</w:t>
            </w:r>
          </w:p>
        </w:tc>
      </w:tr>
      <w:tr w:rsidR="00BF2DBF" w14:paraId="2B201012" w14:textId="77777777" w:rsidTr="000A3690">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2F38F4FF" w14:textId="6FEFA514" w:rsidR="00541CEB" w:rsidRPr="002351B2" w:rsidRDefault="00992883" w:rsidP="002351B2">
            <w:pPr>
              <w:spacing w:before="0" w:after="0" w:line="240" w:lineRule="auto"/>
              <w:jc w:val="center"/>
              <w:rPr>
                <w:rFonts w:ascii="Calibri" w:hAnsi="Calibri" w:cs="Calibri"/>
                <w:b/>
                <w:bCs/>
                <w:color w:val="008000"/>
                <w:sz w:val="16"/>
                <w:szCs w:val="16"/>
              </w:rPr>
            </w:pPr>
            <w:r w:rsidRPr="002351B2">
              <w:rPr>
                <w:rFonts w:ascii="Calibri" w:hAnsi="Calibri" w:cs="Calibri"/>
                <w:b/>
                <w:bCs/>
                <w:color w:val="008000"/>
                <w:sz w:val="16"/>
                <w:szCs w:val="16"/>
              </w:rPr>
              <w:t>Q.</w:t>
            </w:r>
          </w:p>
        </w:tc>
        <w:tc>
          <w:tcPr>
            <w:tcW w:w="2268" w:type="dxa"/>
            <w:tcBorders>
              <w:top w:val="nil"/>
              <w:left w:val="nil"/>
              <w:bottom w:val="single" w:sz="8" w:space="0" w:color="B5DDDC"/>
              <w:right w:val="single" w:sz="8" w:space="0" w:color="B5DDDC"/>
            </w:tcBorders>
            <w:shd w:val="clear" w:color="000000" w:fill="B5DDDC"/>
            <w:vAlign w:val="center"/>
            <w:hideMark/>
          </w:tcPr>
          <w:p w14:paraId="371B9695" w14:textId="77777777" w:rsidR="00541CEB" w:rsidRPr="002351B2" w:rsidRDefault="00992883" w:rsidP="002351B2">
            <w:pPr>
              <w:spacing w:before="0" w:after="0" w:line="240" w:lineRule="auto"/>
              <w:jc w:val="center"/>
              <w:rPr>
                <w:rFonts w:ascii="Calibri" w:hAnsi="Calibri" w:cs="Calibri"/>
                <w:b/>
                <w:bCs/>
                <w:color w:val="008000"/>
                <w:sz w:val="16"/>
                <w:szCs w:val="16"/>
              </w:rPr>
            </w:pPr>
            <w:r w:rsidRPr="002351B2">
              <w:rPr>
                <w:rFonts w:ascii="Calibri" w:hAnsi="Calibri" w:cs="Calibri"/>
                <w:b/>
                <w:bCs/>
                <w:color w:val="008000"/>
                <w:sz w:val="16"/>
                <w:szCs w:val="16"/>
              </w:rPr>
              <w:t>Criteria</w:t>
            </w:r>
          </w:p>
        </w:tc>
        <w:tc>
          <w:tcPr>
            <w:tcW w:w="992" w:type="dxa"/>
            <w:tcBorders>
              <w:top w:val="nil"/>
              <w:left w:val="nil"/>
              <w:bottom w:val="single" w:sz="8" w:space="0" w:color="B5DDDC"/>
              <w:right w:val="single" w:sz="8" w:space="0" w:color="B5DDDC"/>
            </w:tcBorders>
            <w:shd w:val="clear" w:color="000000" w:fill="B5DDDC"/>
            <w:vAlign w:val="center"/>
            <w:hideMark/>
          </w:tcPr>
          <w:p w14:paraId="386C9198" w14:textId="77777777" w:rsidR="00541CEB" w:rsidRPr="002351B2" w:rsidRDefault="00992883" w:rsidP="002351B2">
            <w:pPr>
              <w:spacing w:before="0" w:after="0" w:line="240" w:lineRule="auto"/>
              <w:jc w:val="center"/>
              <w:rPr>
                <w:rFonts w:ascii="Calibri" w:hAnsi="Calibri" w:cs="Calibri"/>
                <w:b/>
                <w:bCs/>
                <w:color w:val="008000"/>
                <w:sz w:val="16"/>
                <w:szCs w:val="16"/>
              </w:rPr>
            </w:pPr>
            <w:r w:rsidRPr="002351B2">
              <w:rPr>
                <w:rFonts w:ascii="Calibri" w:hAnsi="Calibri" w:cs="Calibri"/>
                <w:b/>
                <w:bCs/>
                <w:color w:val="008000"/>
                <w:sz w:val="16"/>
                <w:szCs w:val="16"/>
              </w:rPr>
              <w:t>Assessment</w:t>
            </w:r>
          </w:p>
        </w:tc>
        <w:tc>
          <w:tcPr>
            <w:tcW w:w="3402" w:type="dxa"/>
            <w:tcBorders>
              <w:top w:val="nil"/>
              <w:left w:val="nil"/>
              <w:bottom w:val="single" w:sz="8" w:space="0" w:color="B5DDDC"/>
              <w:right w:val="single" w:sz="8" w:space="0" w:color="B5DDDC"/>
            </w:tcBorders>
            <w:shd w:val="clear" w:color="000000" w:fill="B5DDDC"/>
            <w:vAlign w:val="center"/>
            <w:hideMark/>
          </w:tcPr>
          <w:p w14:paraId="381A484A" w14:textId="77777777" w:rsidR="00541CEB" w:rsidRPr="002351B2" w:rsidRDefault="00992883" w:rsidP="002351B2">
            <w:pPr>
              <w:spacing w:before="0" w:after="0" w:line="240" w:lineRule="auto"/>
              <w:jc w:val="center"/>
              <w:rPr>
                <w:rFonts w:ascii="Calibri" w:hAnsi="Calibri" w:cs="Calibri"/>
                <w:b/>
                <w:bCs/>
                <w:color w:val="008000"/>
                <w:sz w:val="16"/>
                <w:szCs w:val="16"/>
              </w:rPr>
            </w:pPr>
            <w:r w:rsidRPr="002351B2">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63541114" w14:textId="77777777" w:rsidR="00541CEB" w:rsidRPr="002351B2" w:rsidRDefault="00992883" w:rsidP="002351B2">
            <w:pPr>
              <w:spacing w:before="0" w:after="0" w:line="240" w:lineRule="auto"/>
              <w:jc w:val="center"/>
              <w:rPr>
                <w:rFonts w:ascii="Calibri" w:hAnsi="Calibri" w:cs="Calibri"/>
                <w:b/>
                <w:bCs/>
                <w:color w:val="008000"/>
                <w:sz w:val="16"/>
                <w:szCs w:val="16"/>
              </w:rPr>
            </w:pPr>
            <w:r w:rsidRPr="002351B2">
              <w:rPr>
                <w:rFonts w:ascii="Calibri" w:hAnsi="Calibri" w:cs="Calibri"/>
                <w:b/>
                <w:bCs/>
                <w:color w:val="008000"/>
                <w:sz w:val="16"/>
                <w:szCs w:val="16"/>
              </w:rPr>
              <w:t>Risk of Bias rating</w:t>
            </w:r>
          </w:p>
        </w:tc>
      </w:tr>
      <w:tr w:rsidR="00BF2DBF" w14:paraId="08B8656E"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08155A49"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c>
          <w:tcPr>
            <w:tcW w:w="2268" w:type="dxa"/>
            <w:tcBorders>
              <w:top w:val="nil"/>
              <w:left w:val="nil"/>
              <w:bottom w:val="single" w:sz="8" w:space="0" w:color="B5DDDC"/>
              <w:right w:val="single" w:sz="8" w:space="0" w:color="B5DDDC"/>
            </w:tcBorders>
            <w:shd w:val="clear" w:color="000000" w:fill="D6EAEB"/>
            <w:hideMark/>
          </w:tcPr>
          <w:p w14:paraId="36354A88"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Section A1: Are the results valid?</w:t>
            </w:r>
          </w:p>
        </w:tc>
        <w:tc>
          <w:tcPr>
            <w:tcW w:w="992" w:type="dxa"/>
            <w:tcBorders>
              <w:top w:val="nil"/>
              <w:left w:val="nil"/>
              <w:bottom w:val="single" w:sz="8" w:space="0" w:color="B5DDDC"/>
              <w:right w:val="single" w:sz="8" w:space="0" w:color="B5DDDC"/>
            </w:tcBorders>
            <w:shd w:val="clear" w:color="000000" w:fill="D6EAEB"/>
            <w:noWrap/>
            <w:hideMark/>
          </w:tcPr>
          <w:p w14:paraId="35791D19"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Can't tell</w:t>
            </w:r>
          </w:p>
        </w:tc>
        <w:tc>
          <w:tcPr>
            <w:tcW w:w="3402" w:type="dxa"/>
            <w:tcBorders>
              <w:top w:val="nil"/>
              <w:left w:val="nil"/>
              <w:bottom w:val="single" w:sz="8" w:space="0" w:color="B5DDDC"/>
              <w:right w:val="single" w:sz="8" w:space="0" w:color="B5DDDC"/>
            </w:tcBorders>
            <w:shd w:val="clear" w:color="000000" w:fill="D6EAEB"/>
            <w:noWrap/>
            <w:hideMark/>
          </w:tcPr>
          <w:p w14:paraId="025E0BD2"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6CF8328E"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r>
      <w:tr w:rsidR="00BF2DBF" w14:paraId="3EE4EAAC"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2517F079"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1</w:t>
            </w:r>
          </w:p>
        </w:tc>
        <w:tc>
          <w:tcPr>
            <w:tcW w:w="2268" w:type="dxa"/>
            <w:tcBorders>
              <w:top w:val="nil"/>
              <w:left w:val="nil"/>
              <w:bottom w:val="single" w:sz="8" w:space="0" w:color="B5DDDC"/>
              <w:right w:val="single" w:sz="8" w:space="0" w:color="B5DDDC"/>
            </w:tcBorders>
            <w:vAlign w:val="center"/>
            <w:hideMark/>
          </w:tcPr>
          <w:p w14:paraId="22711EB0"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Was there a clear statement of the aims of the research?</w:t>
            </w:r>
          </w:p>
        </w:tc>
        <w:tc>
          <w:tcPr>
            <w:tcW w:w="992" w:type="dxa"/>
            <w:tcBorders>
              <w:top w:val="nil"/>
              <w:left w:val="nil"/>
              <w:bottom w:val="single" w:sz="8" w:space="0" w:color="B5DDDC"/>
              <w:right w:val="single" w:sz="8" w:space="0" w:color="B5DDDC"/>
            </w:tcBorders>
            <w:vAlign w:val="center"/>
            <w:hideMark/>
          </w:tcPr>
          <w:p w14:paraId="68B2F969"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3517292E" w14:textId="0B67EC12"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This is a simple descriptive study</w:t>
            </w:r>
            <w:r w:rsidR="006F709F">
              <w:rPr>
                <w:rFonts w:ascii="Calibri" w:hAnsi="Calibri" w:cs="Calibri"/>
                <w:sz w:val="16"/>
                <w:szCs w:val="16"/>
              </w:rPr>
              <w:t xml:space="preserve"> that seeks to </w:t>
            </w:r>
            <w:r w:rsidR="006F709F" w:rsidRPr="00541CEB">
              <w:rPr>
                <w:rFonts w:ascii="Calibri" w:hAnsi="Calibri" w:cs="Calibri"/>
                <w:sz w:val="16"/>
                <w:szCs w:val="16"/>
              </w:rPr>
              <w:t>"review the process to assess risk" in recreational waters of Perth's Swan and Canning River system</w:t>
            </w:r>
            <w:r w:rsidR="006F709F">
              <w:rPr>
                <w:rFonts w:ascii="Calibri" w:hAnsi="Calibri" w:cs="Calibri"/>
                <w:sz w:val="16"/>
                <w:szCs w:val="16"/>
              </w:rPr>
              <w:t>. The specific study aims could be more clearly reported</w:t>
            </w:r>
            <w:r w:rsidR="00B82F6C">
              <w:rPr>
                <w:rFonts w:ascii="Calibri" w:hAnsi="Calibri" w:cs="Calibri"/>
                <w:sz w:val="16"/>
                <w:szCs w:val="16"/>
              </w:rPr>
              <w:t>.</w:t>
            </w:r>
          </w:p>
        </w:tc>
        <w:tc>
          <w:tcPr>
            <w:tcW w:w="851" w:type="dxa"/>
            <w:tcBorders>
              <w:top w:val="nil"/>
              <w:left w:val="nil"/>
              <w:bottom w:val="nil"/>
              <w:right w:val="single" w:sz="8" w:space="0" w:color="B5DDDC"/>
            </w:tcBorders>
            <w:shd w:val="clear" w:color="000000" w:fill="F8CBAD"/>
            <w:vAlign w:val="center"/>
            <w:hideMark/>
          </w:tcPr>
          <w:p w14:paraId="5493A319"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high risk of bias (-)</w:t>
            </w:r>
          </w:p>
        </w:tc>
      </w:tr>
      <w:tr w:rsidR="00BF2DBF" w14:paraId="793FADD6"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F0B943C"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2</w:t>
            </w:r>
          </w:p>
        </w:tc>
        <w:tc>
          <w:tcPr>
            <w:tcW w:w="2268" w:type="dxa"/>
            <w:tcBorders>
              <w:top w:val="nil"/>
              <w:left w:val="nil"/>
              <w:bottom w:val="single" w:sz="8" w:space="0" w:color="B5DDDC"/>
              <w:right w:val="single" w:sz="8" w:space="0" w:color="B5DDDC"/>
            </w:tcBorders>
            <w:vAlign w:val="center"/>
            <w:hideMark/>
          </w:tcPr>
          <w:p w14:paraId="2A42B424"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Is the methodology appropriate?</w:t>
            </w:r>
          </w:p>
        </w:tc>
        <w:tc>
          <w:tcPr>
            <w:tcW w:w="992" w:type="dxa"/>
            <w:tcBorders>
              <w:top w:val="nil"/>
              <w:left w:val="nil"/>
              <w:bottom w:val="single" w:sz="8" w:space="0" w:color="B5DDDC"/>
              <w:right w:val="single" w:sz="8" w:space="0" w:color="B5DDDC"/>
            </w:tcBorders>
            <w:vAlign w:val="center"/>
            <w:hideMark/>
          </w:tcPr>
          <w:p w14:paraId="5C0583BF"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5A9C18D7" w14:textId="0D36DC5B" w:rsidR="00541CEB" w:rsidRPr="00541CEB" w:rsidRDefault="00992883" w:rsidP="00541CEB">
            <w:pPr>
              <w:spacing w:before="0" w:after="0" w:line="240" w:lineRule="auto"/>
              <w:rPr>
                <w:rFonts w:ascii="Calibri" w:hAnsi="Calibri" w:cs="Calibri"/>
                <w:sz w:val="16"/>
                <w:szCs w:val="16"/>
              </w:rPr>
            </w:pPr>
            <w:r>
              <w:rPr>
                <w:rFonts w:ascii="Calibri" w:hAnsi="Calibri" w:cs="Calibri"/>
                <w:sz w:val="16"/>
                <w:szCs w:val="16"/>
              </w:rPr>
              <w:t xml:space="preserve">Unable to fully determine </w:t>
            </w:r>
            <w:r w:rsidRPr="00541CEB">
              <w:rPr>
                <w:rFonts w:ascii="Calibri" w:hAnsi="Calibri" w:cs="Calibri"/>
                <w:sz w:val="16"/>
                <w:szCs w:val="16"/>
              </w:rPr>
              <w:t>the appropriateness of the methodology</w:t>
            </w:r>
            <w:r>
              <w:rPr>
                <w:rFonts w:ascii="Calibri" w:hAnsi="Calibri" w:cs="Calibri"/>
                <w:sz w:val="16"/>
                <w:szCs w:val="16"/>
              </w:rPr>
              <w:t xml:space="preserve"> based on </w:t>
            </w:r>
            <w:r w:rsidRPr="00541CEB">
              <w:rPr>
                <w:rFonts w:ascii="Calibri" w:hAnsi="Calibri" w:cs="Calibri"/>
                <w:sz w:val="16"/>
                <w:szCs w:val="16"/>
              </w:rPr>
              <w:t xml:space="preserve"> the aims </w:t>
            </w:r>
            <w:r>
              <w:rPr>
                <w:rFonts w:ascii="Calibri" w:hAnsi="Calibri" w:cs="Calibri"/>
                <w:sz w:val="16"/>
                <w:szCs w:val="16"/>
              </w:rPr>
              <w:t>as described</w:t>
            </w:r>
            <w:r w:rsidRPr="00541CEB">
              <w:rPr>
                <w:rFonts w:ascii="Calibri" w:hAnsi="Calibri" w:cs="Calibri"/>
                <w:sz w:val="16"/>
                <w:szCs w:val="16"/>
              </w:rPr>
              <w:t xml:space="preserve">.  </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3171E3DF"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low risk of bias (+)</w:t>
            </w:r>
          </w:p>
        </w:tc>
      </w:tr>
      <w:tr w:rsidR="00BF2DBF" w14:paraId="16F4CECE"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1AFCE40E"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2268" w:type="dxa"/>
            <w:tcBorders>
              <w:top w:val="nil"/>
              <w:left w:val="nil"/>
              <w:bottom w:val="single" w:sz="8" w:space="0" w:color="B5DDDC"/>
              <w:right w:val="single" w:sz="8" w:space="0" w:color="B5DDDC"/>
            </w:tcBorders>
            <w:shd w:val="clear" w:color="000000" w:fill="D6EAEB"/>
            <w:vAlign w:val="center"/>
            <w:hideMark/>
          </w:tcPr>
          <w:p w14:paraId="72C5A38E"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Section A2: Is it worth continuing?</w:t>
            </w:r>
          </w:p>
        </w:tc>
        <w:tc>
          <w:tcPr>
            <w:tcW w:w="992" w:type="dxa"/>
            <w:tcBorders>
              <w:top w:val="nil"/>
              <w:left w:val="nil"/>
              <w:bottom w:val="single" w:sz="8" w:space="0" w:color="B5DDDC"/>
              <w:right w:val="single" w:sz="8" w:space="0" w:color="B5DDDC"/>
            </w:tcBorders>
            <w:shd w:val="clear" w:color="000000" w:fill="D6EAEB"/>
            <w:noWrap/>
            <w:hideMark/>
          </w:tcPr>
          <w:p w14:paraId="232080D0"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Yes</w:t>
            </w:r>
          </w:p>
        </w:tc>
        <w:tc>
          <w:tcPr>
            <w:tcW w:w="3402" w:type="dxa"/>
            <w:tcBorders>
              <w:top w:val="nil"/>
              <w:left w:val="nil"/>
              <w:bottom w:val="single" w:sz="8" w:space="0" w:color="B5DDDC"/>
              <w:right w:val="single" w:sz="8" w:space="0" w:color="B5DDDC"/>
            </w:tcBorders>
            <w:shd w:val="clear" w:color="000000" w:fill="D6EAEB"/>
            <w:noWrap/>
            <w:hideMark/>
          </w:tcPr>
          <w:p w14:paraId="30FA79B7"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vAlign w:val="center"/>
            <w:hideMark/>
          </w:tcPr>
          <w:p w14:paraId="141C2645"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r>
      <w:tr w:rsidR="00BF2DBF" w14:paraId="1D5A89BE"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48AE6EFB"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3</w:t>
            </w:r>
          </w:p>
        </w:tc>
        <w:tc>
          <w:tcPr>
            <w:tcW w:w="2268" w:type="dxa"/>
            <w:tcBorders>
              <w:top w:val="nil"/>
              <w:left w:val="nil"/>
              <w:bottom w:val="single" w:sz="8" w:space="0" w:color="B5DDDC"/>
              <w:right w:val="single" w:sz="8" w:space="0" w:color="B5DDDC"/>
            </w:tcBorders>
            <w:vAlign w:val="center"/>
            <w:hideMark/>
          </w:tcPr>
          <w:p w14:paraId="66E46B39"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Was the research design appropriate to address the aims of the research?</w:t>
            </w:r>
          </w:p>
        </w:tc>
        <w:tc>
          <w:tcPr>
            <w:tcW w:w="992" w:type="dxa"/>
            <w:tcBorders>
              <w:top w:val="nil"/>
              <w:left w:val="nil"/>
              <w:bottom w:val="single" w:sz="8" w:space="0" w:color="B5DDDC"/>
              <w:right w:val="single" w:sz="8" w:space="0" w:color="B5DDDC"/>
            </w:tcBorders>
            <w:vAlign w:val="center"/>
            <w:hideMark/>
          </w:tcPr>
          <w:p w14:paraId="63F253F4"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Can't tell</w:t>
            </w:r>
          </w:p>
        </w:tc>
        <w:tc>
          <w:tcPr>
            <w:tcW w:w="3402" w:type="dxa"/>
            <w:tcBorders>
              <w:top w:val="nil"/>
              <w:left w:val="nil"/>
              <w:bottom w:val="single" w:sz="8" w:space="0" w:color="B5DDDC"/>
              <w:right w:val="single" w:sz="8" w:space="0" w:color="B5DDDC"/>
            </w:tcBorders>
            <w:vAlign w:val="center"/>
            <w:hideMark/>
          </w:tcPr>
          <w:p w14:paraId="628BA735" w14:textId="61F2480F"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 xml:space="preserve">The study aims </w:t>
            </w:r>
            <w:r w:rsidR="00F57456">
              <w:rPr>
                <w:rFonts w:ascii="Calibri" w:hAnsi="Calibri" w:cs="Calibri"/>
                <w:sz w:val="16"/>
                <w:szCs w:val="16"/>
              </w:rPr>
              <w:t>could be</w:t>
            </w:r>
            <w:r w:rsidRPr="00541CEB">
              <w:rPr>
                <w:rFonts w:ascii="Calibri" w:hAnsi="Calibri" w:cs="Calibri"/>
                <w:sz w:val="16"/>
                <w:szCs w:val="16"/>
              </w:rPr>
              <w:t xml:space="preserve"> described </w:t>
            </w:r>
            <w:r w:rsidR="00F57456">
              <w:rPr>
                <w:rFonts w:ascii="Calibri" w:hAnsi="Calibri" w:cs="Calibri"/>
                <w:sz w:val="16"/>
                <w:szCs w:val="16"/>
              </w:rPr>
              <w:t xml:space="preserve">more clearly to determine if </w:t>
            </w:r>
            <w:r w:rsidRPr="00541CEB">
              <w:rPr>
                <w:rFonts w:ascii="Calibri" w:hAnsi="Calibri" w:cs="Calibri"/>
                <w:sz w:val="16"/>
                <w:szCs w:val="16"/>
              </w:rPr>
              <w:t>the research design was appropriate for the aims.</w:t>
            </w:r>
          </w:p>
        </w:tc>
        <w:tc>
          <w:tcPr>
            <w:tcW w:w="851" w:type="dxa"/>
            <w:tcBorders>
              <w:top w:val="nil"/>
              <w:left w:val="nil"/>
              <w:bottom w:val="nil"/>
              <w:right w:val="single" w:sz="8" w:space="0" w:color="B5DDDC"/>
            </w:tcBorders>
            <w:shd w:val="clear" w:color="000000" w:fill="F8CBAD"/>
            <w:vAlign w:val="center"/>
            <w:hideMark/>
          </w:tcPr>
          <w:p w14:paraId="229A87DA"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high risk of bias (-)</w:t>
            </w:r>
          </w:p>
        </w:tc>
      </w:tr>
      <w:tr w:rsidR="00BF2DBF" w14:paraId="3C905C27"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356305CE"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4</w:t>
            </w:r>
          </w:p>
        </w:tc>
        <w:tc>
          <w:tcPr>
            <w:tcW w:w="2268" w:type="dxa"/>
            <w:tcBorders>
              <w:top w:val="nil"/>
              <w:left w:val="nil"/>
              <w:bottom w:val="single" w:sz="8" w:space="0" w:color="B5DDDC"/>
              <w:right w:val="single" w:sz="8" w:space="0" w:color="B5DDDC"/>
            </w:tcBorders>
            <w:vAlign w:val="center"/>
            <w:hideMark/>
          </w:tcPr>
          <w:p w14:paraId="32E28A20"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Was the chosen hypothetical population or subpopulation appropriate for addressing the study research aims?</w:t>
            </w:r>
          </w:p>
        </w:tc>
        <w:tc>
          <w:tcPr>
            <w:tcW w:w="992" w:type="dxa"/>
            <w:tcBorders>
              <w:top w:val="nil"/>
              <w:left w:val="nil"/>
              <w:bottom w:val="single" w:sz="8" w:space="0" w:color="B5DDDC"/>
              <w:right w:val="single" w:sz="8" w:space="0" w:color="B5DDDC"/>
            </w:tcBorders>
            <w:vAlign w:val="center"/>
            <w:hideMark/>
          </w:tcPr>
          <w:p w14:paraId="37D9C2BF"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3810DA0D" w14:textId="46423239"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The hypothetical population is adults undertaking primary contact recreation and site risk classifications indicate if retrospective follow</w:t>
            </w:r>
            <w:r w:rsidR="002F40CC">
              <w:rPr>
                <w:rFonts w:ascii="Calibri" w:hAnsi="Calibri" w:cs="Calibri"/>
                <w:sz w:val="16"/>
                <w:szCs w:val="16"/>
              </w:rPr>
              <w:t>-</w:t>
            </w:r>
            <w:r w:rsidRPr="00541CEB">
              <w:rPr>
                <w:rFonts w:ascii="Calibri" w:hAnsi="Calibri" w:cs="Calibri"/>
                <w:sz w:val="16"/>
                <w:szCs w:val="16"/>
              </w:rPr>
              <w:t>ups should occur.</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7989F531"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low risk of bias (+)</w:t>
            </w:r>
          </w:p>
        </w:tc>
      </w:tr>
      <w:tr w:rsidR="00BF2DBF" w14:paraId="4FD5BCC7"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092C07AF"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5</w:t>
            </w:r>
          </w:p>
        </w:tc>
        <w:tc>
          <w:tcPr>
            <w:tcW w:w="2268" w:type="dxa"/>
            <w:tcBorders>
              <w:top w:val="nil"/>
              <w:left w:val="nil"/>
              <w:bottom w:val="single" w:sz="8" w:space="0" w:color="B5DDDC"/>
              <w:right w:val="single" w:sz="8" w:space="0" w:color="B5DDDC"/>
            </w:tcBorders>
            <w:vAlign w:val="center"/>
            <w:hideMark/>
          </w:tcPr>
          <w:p w14:paraId="792F6AEF"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Was the data collected in a way that addressed the research issue?</w:t>
            </w:r>
          </w:p>
        </w:tc>
        <w:tc>
          <w:tcPr>
            <w:tcW w:w="992" w:type="dxa"/>
            <w:tcBorders>
              <w:top w:val="nil"/>
              <w:left w:val="nil"/>
              <w:bottom w:val="single" w:sz="8" w:space="0" w:color="B5DDDC"/>
              <w:right w:val="single" w:sz="8" w:space="0" w:color="B5DDDC"/>
            </w:tcBorders>
            <w:vAlign w:val="center"/>
            <w:hideMark/>
          </w:tcPr>
          <w:p w14:paraId="2B265307"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Yes</w:t>
            </w:r>
          </w:p>
        </w:tc>
        <w:tc>
          <w:tcPr>
            <w:tcW w:w="3402" w:type="dxa"/>
            <w:tcBorders>
              <w:top w:val="nil"/>
              <w:left w:val="nil"/>
              <w:bottom w:val="single" w:sz="8" w:space="0" w:color="B5DDDC"/>
              <w:right w:val="single" w:sz="8" w:space="0" w:color="B5DDDC"/>
            </w:tcBorders>
            <w:vAlign w:val="center"/>
            <w:hideMark/>
          </w:tcPr>
          <w:p w14:paraId="784C0549" w14:textId="748D8D92"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 xml:space="preserve">The study presents a compilation of results of local recreational water risk assessments consistent with the 2008 NHMRC </w:t>
            </w:r>
            <w:r w:rsidR="00DC54E3">
              <w:rPr>
                <w:rFonts w:ascii="Calibri" w:hAnsi="Calibri" w:cs="Calibri"/>
                <w:sz w:val="16"/>
                <w:szCs w:val="16"/>
              </w:rPr>
              <w:t>G</w:t>
            </w:r>
            <w:r w:rsidRPr="00541CEB">
              <w:rPr>
                <w:rFonts w:ascii="Calibri" w:hAnsi="Calibri" w:cs="Calibri"/>
                <w:sz w:val="16"/>
                <w:szCs w:val="16"/>
              </w:rPr>
              <w:t>uidelines and provide some commentary on the results</w:t>
            </w:r>
          </w:p>
        </w:tc>
        <w:tc>
          <w:tcPr>
            <w:tcW w:w="851" w:type="dxa"/>
            <w:tcBorders>
              <w:top w:val="nil"/>
              <w:left w:val="nil"/>
              <w:bottom w:val="single" w:sz="8" w:space="0" w:color="B5DDDC"/>
              <w:right w:val="single" w:sz="8" w:space="0" w:color="B5DDDC"/>
            </w:tcBorders>
            <w:shd w:val="clear" w:color="000000" w:fill="E2EFDA"/>
            <w:vAlign w:val="center"/>
            <w:hideMark/>
          </w:tcPr>
          <w:p w14:paraId="1773C83E"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low risk of bias (+)</w:t>
            </w:r>
          </w:p>
        </w:tc>
      </w:tr>
      <w:tr w:rsidR="00BF2DBF" w14:paraId="75346D33"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5B7F85B"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6</w:t>
            </w:r>
          </w:p>
        </w:tc>
        <w:tc>
          <w:tcPr>
            <w:tcW w:w="2268" w:type="dxa"/>
            <w:tcBorders>
              <w:top w:val="nil"/>
              <w:left w:val="nil"/>
              <w:bottom w:val="single" w:sz="8" w:space="0" w:color="B5DDDC"/>
              <w:right w:val="single" w:sz="8" w:space="0" w:color="B5DDDC"/>
            </w:tcBorders>
            <w:vAlign w:val="center"/>
            <w:hideMark/>
          </w:tcPr>
          <w:p w14:paraId="0DBFA1A4"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Has the relationship between researcher and participants been adequately considered?</w:t>
            </w:r>
          </w:p>
        </w:tc>
        <w:tc>
          <w:tcPr>
            <w:tcW w:w="992" w:type="dxa"/>
            <w:tcBorders>
              <w:top w:val="nil"/>
              <w:left w:val="nil"/>
              <w:bottom w:val="single" w:sz="8" w:space="0" w:color="B5DDDC"/>
              <w:right w:val="single" w:sz="8" w:space="0" w:color="B5DDDC"/>
            </w:tcBorders>
            <w:vAlign w:val="center"/>
            <w:hideMark/>
          </w:tcPr>
          <w:p w14:paraId="0BA8B73F"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628A94DF"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Question 6 is not applicable since there is no real population of study participants.  Rather, the population assessed is a hypothetical population of adults undertaking primary contact recreation.</w:t>
            </w:r>
          </w:p>
        </w:tc>
        <w:tc>
          <w:tcPr>
            <w:tcW w:w="851" w:type="dxa"/>
            <w:tcBorders>
              <w:top w:val="nil"/>
              <w:left w:val="nil"/>
              <w:bottom w:val="single" w:sz="8" w:space="0" w:color="B5DDDC"/>
              <w:right w:val="single" w:sz="8" w:space="0" w:color="B5DDDC"/>
            </w:tcBorders>
            <w:vAlign w:val="center"/>
            <w:hideMark/>
          </w:tcPr>
          <w:p w14:paraId="797E168F"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n/a</w:t>
            </w:r>
          </w:p>
        </w:tc>
      </w:tr>
      <w:tr w:rsidR="00BF2DBF" w14:paraId="078A34C6"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774E241A"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2268" w:type="dxa"/>
            <w:tcBorders>
              <w:top w:val="nil"/>
              <w:left w:val="nil"/>
              <w:bottom w:val="single" w:sz="8" w:space="0" w:color="B5DDDC"/>
              <w:right w:val="single" w:sz="8" w:space="0" w:color="B5DDDC"/>
            </w:tcBorders>
            <w:shd w:val="clear" w:color="000000" w:fill="D6EAEB"/>
            <w:vAlign w:val="center"/>
            <w:hideMark/>
          </w:tcPr>
          <w:p w14:paraId="0BCBECEA"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Section B: What are the results?</w:t>
            </w:r>
          </w:p>
        </w:tc>
        <w:tc>
          <w:tcPr>
            <w:tcW w:w="992" w:type="dxa"/>
            <w:tcBorders>
              <w:top w:val="nil"/>
              <w:left w:val="nil"/>
              <w:bottom w:val="single" w:sz="8" w:space="0" w:color="B5DDDC"/>
              <w:right w:val="single" w:sz="8" w:space="0" w:color="B5DDDC"/>
            </w:tcBorders>
            <w:shd w:val="clear" w:color="000000" w:fill="D6EAEB"/>
            <w:vAlign w:val="center"/>
            <w:hideMark/>
          </w:tcPr>
          <w:p w14:paraId="294C7D0A"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3402" w:type="dxa"/>
            <w:tcBorders>
              <w:top w:val="nil"/>
              <w:left w:val="nil"/>
              <w:bottom w:val="single" w:sz="8" w:space="0" w:color="B5DDDC"/>
              <w:right w:val="single" w:sz="8" w:space="0" w:color="B5DDDC"/>
            </w:tcBorders>
            <w:shd w:val="clear" w:color="000000" w:fill="D6EAEB"/>
            <w:vAlign w:val="center"/>
            <w:hideMark/>
          </w:tcPr>
          <w:p w14:paraId="7665ACAA"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359DF343"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r>
      <w:tr w:rsidR="00BF2DBF" w14:paraId="4CACB3A8"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C1744D4"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7</w:t>
            </w:r>
          </w:p>
        </w:tc>
        <w:tc>
          <w:tcPr>
            <w:tcW w:w="2268" w:type="dxa"/>
            <w:tcBorders>
              <w:top w:val="nil"/>
              <w:left w:val="nil"/>
              <w:bottom w:val="single" w:sz="8" w:space="0" w:color="B5DDDC"/>
              <w:right w:val="single" w:sz="8" w:space="0" w:color="B5DDDC"/>
            </w:tcBorders>
            <w:vAlign w:val="center"/>
            <w:hideMark/>
          </w:tcPr>
          <w:p w14:paraId="03B85C00"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Have ethical issues been taken into consideration?</w:t>
            </w:r>
          </w:p>
        </w:tc>
        <w:tc>
          <w:tcPr>
            <w:tcW w:w="992" w:type="dxa"/>
            <w:tcBorders>
              <w:top w:val="nil"/>
              <w:left w:val="nil"/>
              <w:bottom w:val="single" w:sz="8" w:space="0" w:color="B5DDDC"/>
              <w:right w:val="single" w:sz="8" w:space="0" w:color="B5DDDC"/>
            </w:tcBorders>
            <w:vAlign w:val="center"/>
            <w:hideMark/>
          </w:tcPr>
          <w:p w14:paraId="52AE1D74"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n/a</w:t>
            </w:r>
          </w:p>
        </w:tc>
        <w:tc>
          <w:tcPr>
            <w:tcW w:w="3402" w:type="dxa"/>
            <w:tcBorders>
              <w:top w:val="nil"/>
              <w:left w:val="nil"/>
              <w:bottom w:val="single" w:sz="8" w:space="0" w:color="B5DDDC"/>
              <w:right w:val="single" w:sz="8" w:space="0" w:color="B5DDDC"/>
            </w:tcBorders>
            <w:vAlign w:val="center"/>
            <w:hideMark/>
          </w:tcPr>
          <w:p w14:paraId="7CACC07B"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There are no ethical issues since the study does not make use of real participants.  Instead health risks of a hypothetical population of adults undertaking primary contact recreation is assessed.</w:t>
            </w:r>
          </w:p>
        </w:tc>
        <w:tc>
          <w:tcPr>
            <w:tcW w:w="851" w:type="dxa"/>
            <w:tcBorders>
              <w:top w:val="nil"/>
              <w:left w:val="nil"/>
              <w:bottom w:val="single" w:sz="8" w:space="0" w:color="B5DDDC"/>
              <w:right w:val="single" w:sz="8" w:space="0" w:color="B5DDDC"/>
            </w:tcBorders>
            <w:vAlign w:val="center"/>
            <w:hideMark/>
          </w:tcPr>
          <w:p w14:paraId="0A612A9E"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n/a</w:t>
            </w:r>
          </w:p>
        </w:tc>
      </w:tr>
      <w:tr w:rsidR="00BF2DBF" w14:paraId="3D8D12B8"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18752015"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8</w:t>
            </w:r>
          </w:p>
        </w:tc>
        <w:tc>
          <w:tcPr>
            <w:tcW w:w="2268" w:type="dxa"/>
            <w:tcBorders>
              <w:top w:val="nil"/>
              <w:left w:val="nil"/>
              <w:bottom w:val="single" w:sz="8" w:space="0" w:color="B5DDDC"/>
              <w:right w:val="single" w:sz="8" w:space="0" w:color="B5DDDC"/>
            </w:tcBorders>
            <w:vAlign w:val="center"/>
            <w:hideMark/>
          </w:tcPr>
          <w:p w14:paraId="605C7641"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Was the data analysis sufficiently rigorous?</w:t>
            </w:r>
          </w:p>
        </w:tc>
        <w:tc>
          <w:tcPr>
            <w:tcW w:w="992" w:type="dxa"/>
            <w:tcBorders>
              <w:top w:val="nil"/>
              <w:left w:val="nil"/>
              <w:bottom w:val="single" w:sz="8" w:space="0" w:color="B5DDDC"/>
              <w:right w:val="single" w:sz="8" w:space="0" w:color="B5DDDC"/>
            </w:tcBorders>
            <w:vAlign w:val="center"/>
            <w:hideMark/>
          </w:tcPr>
          <w:p w14:paraId="56319765"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789DA3A"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The data analysis is limited to a simple collation of local recreational water use sites on the Swan-Canning River System and is not particularly rigorous.</w:t>
            </w:r>
          </w:p>
        </w:tc>
        <w:tc>
          <w:tcPr>
            <w:tcW w:w="851" w:type="dxa"/>
            <w:tcBorders>
              <w:top w:val="nil"/>
              <w:left w:val="nil"/>
              <w:bottom w:val="nil"/>
              <w:right w:val="single" w:sz="8" w:space="0" w:color="B5DDDC"/>
            </w:tcBorders>
            <w:shd w:val="clear" w:color="000000" w:fill="F8CBAD"/>
            <w:vAlign w:val="center"/>
            <w:hideMark/>
          </w:tcPr>
          <w:p w14:paraId="0E85C96D"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high risk of bias (-)</w:t>
            </w:r>
          </w:p>
        </w:tc>
      </w:tr>
      <w:tr w:rsidR="00BF2DBF" w14:paraId="0CEE61AE"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813F88E"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9</w:t>
            </w:r>
          </w:p>
        </w:tc>
        <w:tc>
          <w:tcPr>
            <w:tcW w:w="2268" w:type="dxa"/>
            <w:tcBorders>
              <w:top w:val="nil"/>
              <w:left w:val="nil"/>
              <w:bottom w:val="single" w:sz="8" w:space="0" w:color="B5DDDC"/>
              <w:right w:val="single" w:sz="8" w:space="0" w:color="B5DDDC"/>
            </w:tcBorders>
            <w:vAlign w:val="center"/>
            <w:hideMark/>
          </w:tcPr>
          <w:p w14:paraId="61334603"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Is there a clear statement of findings?</w:t>
            </w:r>
          </w:p>
        </w:tc>
        <w:tc>
          <w:tcPr>
            <w:tcW w:w="992" w:type="dxa"/>
            <w:tcBorders>
              <w:top w:val="nil"/>
              <w:left w:val="nil"/>
              <w:bottom w:val="single" w:sz="8" w:space="0" w:color="B5DDDC"/>
              <w:right w:val="single" w:sz="8" w:space="0" w:color="B5DDDC"/>
            </w:tcBorders>
            <w:vAlign w:val="center"/>
            <w:hideMark/>
          </w:tcPr>
          <w:p w14:paraId="0711C68C"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No</w:t>
            </w:r>
          </w:p>
        </w:tc>
        <w:tc>
          <w:tcPr>
            <w:tcW w:w="3402" w:type="dxa"/>
            <w:tcBorders>
              <w:top w:val="nil"/>
              <w:left w:val="nil"/>
              <w:bottom w:val="single" w:sz="8" w:space="0" w:color="B5DDDC"/>
              <w:right w:val="single" w:sz="8" w:space="0" w:color="B5DDDC"/>
            </w:tcBorders>
            <w:vAlign w:val="center"/>
            <w:hideMark/>
          </w:tcPr>
          <w:p w14:paraId="4FFA9A16" w14:textId="16D531A6" w:rsidR="00541CEB" w:rsidRPr="00541CEB" w:rsidRDefault="00992883" w:rsidP="003F3438">
            <w:pPr>
              <w:spacing w:before="0" w:after="0" w:line="240" w:lineRule="auto"/>
              <w:rPr>
                <w:rFonts w:ascii="Calibri" w:hAnsi="Calibri" w:cs="Calibri"/>
                <w:sz w:val="16"/>
                <w:szCs w:val="16"/>
              </w:rPr>
            </w:pPr>
            <w:r w:rsidRPr="00541CEB">
              <w:rPr>
                <w:rFonts w:ascii="Calibri" w:hAnsi="Calibri" w:cs="Calibri"/>
                <w:sz w:val="16"/>
                <w:szCs w:val="16"/>
              </w:rPr>
              <w:t>There is some general commentary as to why particular locations received their sanitary risk classifications and some conclusions with respect to items that could improve the</w:t>
            </w:r>
            <w:r w:rsidR="003F3438">
              <w:rPr>
                <w:rFonts w:ascii="Calibri" w:hAnsi="Calibri" w:cs="Calibri"/>
                <w:sz w:val="16"/>
                <w:szCs w:val="16"/>
              </w:rPr>
              <w:t xml:space="preserve"> 2008</w:t>
            </w:r>
            <w:r w:rsidRPr="00541CEB">
              <w:rPr>
                <w:rFonts w:ascii="Calibri" w:hAnsi="Calibri" w:cs="Calibri"/>
                <w:sz w:val="16"/>
                <w:szCs w:val="16"/>
              </w:rPr>
              <w:t xml:space="preserve"> NHMRC </w:t>
            </w:r>
            <w:r w:rsidR="00DC54E3">
              <w:rPr>
                <w:rFonts w:ascii="Calibri" w:hAnsi="Calibri" w:cs="Calibri"/>
                <w:sz w:val="16"/>
                <w:szCs w:val="16"/>
              </w:rPr>
              <w:t>G</w:t>
            </w:r>
            <w:r w:rsidRPr="00541CEB">
              <w:rPr>
                <w:rFonts w:ascii="Calibri" w:hAnsi="Calibri" w:cs="Calibri"/>
                <w:sz w:val="16"/>
                <w:szCs w:val="16"/>
              </w:rPr>
              <w:t>uidelines, but there is no clear statement of research findings.</w:t>
            </w:r>
          </w:p>
        </w:tc>
        <w:tc>
          <w:tcPr>
            <w:tcW w:w="851" w:type="dxa"/>
            <w:tcBorders>
              <w:top w:val="single" w:sz="8" w:space="0" w:color="B5DDDC"/>
              <w:left w:val="nil"/>
              <w:bottom w:val="nil"/>
              <w:right w:val="single" w:sz="8" w:space="0" w:color="B5DDDC"/>
            </w:tcBorders>
            <w:shd w:val="clear" w:color="000000" w:fill="F8CBAD"/>
            <w:vAlign w:val="center"/>
            <w:hideMark/>
          </w:tcPr>
          <w:p w14:paraId="5BF624CB"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high risk of bias (-)</w:t>
            </w:r>
          </w:p>
        </w:tc>
      </w:tr>
      <w:tr w:rsidR="00BF2DBF" w14:paraId="1792B8BA"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30261333"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2268" w:type="dxa"/>
            <w:tcBorders>
              <w:top w:val="nil"/>
              <w:left w:val="nil"/>
              <w:bottom w:val="single" w:sz="8" w:space="0" w:color="B5DDDC"/>
              <w:right w:val="single" w:sz="8" w:space="0" w:color="B5DDDC"/>
            </w:tcBorders>
            <w:shd w:val="clear" w:color="000000" w:fill="D6EAEB"/>
            <w:vAlign w:val="center"/>
            <w:hideMark/>
          </w:tcPr>
          <w:p w14:paraId="3FBB4DD7"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Section C: Will the results help locally?</w:t>
            </w:r>
          </w:p>
        </w:tc>
        <w:tc>
          <w:tcPr>
            <w:tcW w:w="992" w:type="dxa"/>
            <w:tcBorders>
              <w:top w:val="nil"/>
              <w:left w:val="nil"/>
              <w:bottom w:val="single" w:sz="8" w:space="0" w:color="B5DDDC"/>
              <w:right w:val="single" w:sz="8" w:space="0" w:color="B5DDDC"/>
            </w:tcBorders>
            <w:shd w:val="clear" w:color="000000" w:fill="D6EAEB"/>
            <w:noWrap/>
            <w:hideMark/>
          </w:tcPr>
          <w:p w14:paraId="0FA6016F"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3402" w:type="dxa"/>
            <w:tcBorders>
              <w:top w:val="nil"/>
              <w:left w:val="nil"/>
              <w:bottom w:val="single" w:sz="8" w:space="0" w:color="B5DDDC"/>
              <w:right w:val="single" w:sz="8" w:space="0" w:color="B5DDDC"/>
            </w:tcBorders>
            <w:shd w:val="clear" w:color="000000" w:fill="D6EAEB"/>
            <w:noWrap/>
            <w:hideMark/>
          </w:tcPr>
          <w:p w14:paraId="6E91A802"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64E746C4"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r>
      <w:tr w:rsidR="00BF2DBF" w14:paraId="2802BD0D"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72C58425"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10</w:t>
            </w:r>
          </w:p>
        </w:tc>
        <w:tc>
          <w:tcPr>
            <w:tcW w:w="2268" w:type="dxa"/>
            <w:tcBorders>
              <w:top w:val="nil"/>
              <w:left w:val="nil"/>
              <w:bottom w:val="nil"/>
              <w:right w:val="single" w:sz="8" w:space="0" w:color="B5DDDC"/>
            </w:tcBorders>
            <w:vAlign w:val="center"/>
            <w:hideMark/>
          </w:tcPr>
          <w:p w14:paraId="1E6B71B6"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How valuable is the research?  Is the research of satisfactory value?</w:t>
            </w:r>
          </w:p>
        </w:tc>
        <w:tc>
          <w:tcPr>
            <w:tcW w:w="992" w:type="dxa"/>
            <w:tcBorders>
              <w:top w:val="nil"/>
              <w:left w:val="nil"/>
              <w:bottom w:val="nil"/>
              <w:right w:val="single" w:sz="8" w:space="0" w:color="B5DDDC"/>
            </w:tcBorders>
            <w:vAlign w:val="center"/>
            <w:hideMark/>
          </w:tcPr>
          <w:p w14:paraId="1AF606BF"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Yes</w:t>
            </w:r>
          </w:p>
        </w:tc>
        <w:tc>
          <w:tcPr>
            <w:tcW w:w="3402" w:type="dxa"/>
            <w:tcBorders>
              <w:top w:val="nil"/>
              <w:left w:val="nil"/>
              <w:bottom w:val="nil"/>
              <w:right w:val="single" w:sz="8" w:space="0" w:color="B5DDDC"/>
            </w:tcBorders>
            <w:vAlign w:val="center"/>
            <w:hideMark/>
          </w:tcPr>
          <w:p w14:paraId="6B6D86A1" w14:textId="26C355D2" w:rsidR="00541CEB" w:rsidRPr="00541CEB" w:rsidRDefault="00992883" w:rsidP="00DC54E3">
            <w:pPr>
              <w:spacing w:before="0" w:after="0" w:line="240" w:lineRule="auto"/>
              <w:rPr>
                <w:rFonts w:ascii="Calibri" w:hAnsi="Calibri" w:cs="Calibri"/>
                <w:sz w:val="16"/>
                <w:szCs w:val="16"/>
              </w:rPr>
            </w:pPr>
            <w:r w:rsidRPr="00541CEB">
              <w:rPr>
                <w:rFonts w:ascii="Calibri" w:hAnsi="Calibri" w:cs="Calibri"/>
                <w:sz w:val="16"/>
                <w:szCs w:val="16"/>
              </w:rPr>
              <w:t xml:space="preserve">The paper contains some commentary and conclusions on the limitations of the current </w:t>
            </w:r>
            <w:r w:rsidR="00DC54E3">
              <w:rPr>
                <w:rFonts w:ascii="Calibri" w:hAnsi="Calibri" w:cs="Calibri"/>
                <w:sz w:val="16"/>
                <w:szCs w:val="16"/>
              </w:rPr>
              <w:t xml:space="preserve">2008 </w:t>
            </w:r>
            <w:r w:rsidRPr="00541CEB">
              <w:rPr>
                <w:rFonts w:ascii="Calibri" w:hAnsi="Calibri" w:cs="Calibri"/>
                <w:sz w:val="16"/>
                <w:szCs w:val="16"/>
              </w:rPr>
              <w:t xml:space="preserve">NHMRC </w:t>
            </w:r>
            <w:r w:rsidR="00DC54E3">
              <w:rPr>
                <w:rFonts w:ascii="Calibri" w:hAnsi="Calibri" w:cs="Calibri"/>
                <w:sz w:val="16"/>
                <w:szCs w:val="16"/>
              </w:rPr>
              <w:t>G</w:t>
            </w:r>
            <w:r w:rsidRPr="00541CEB">
              <w:rPr>
                <w:rFonts w:ascii="Calibri" w:hAnsi="Calibri" w:cs="Calibri"/>
                <w:sz w:val="16"/>
                <w:szCs w:val="16"/>
              </w:rPr>
              <w:t>uidelines which may be useful for support of the guideline updates.</w:t>
            </w:r>
          </w:p>
        </w:tc>
        <w:tc>
          <w:tcPr>
            <w:tcW w:w="851" w:type="dxa"/>
            <w:tcBorders>
              <w:top w:val="nil"/>
              <w:left w:val="nil"/>
              <w:bottom w:val="nil"/>
              <w:right w:val="single" w:sz="8" w:space="0" w:color="B5DDDC"/>
            </w:tcBorders>
            <w:shd w:val="clear" w:color="000000" w:fill="E2EFDA"/>
            <w:vAlign w:val="center"/>
            <w:hideMark/>
          </w:tcPr>
          <w:p w14:paraId="63D2C5FF"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low risk of bias (+)</w:t>
            </w:r>
          </w:p>
        </w:tc>
      </w:tr>
      <w:tr w:rsidR="00BF2DBF" w14:paraId="417E2600" w14:textId="77777777" w:rsidTr="000A3690">
        <w:trPr>
          <w:trHeight w:val="340"/>
        </w:trPr>
        <w:tc>
          <w:tcPr>
            <w:tcW w:w="274" w:type="dxa"/>
            <w:tcBorders>
              <w:top w:val="nil"/>
              <w:left w:val="single" w:sz="8" w:space="0" w:color="B5DDDC"/>
              <w:bottom w:val="single" w:sz="8" w:space="0" w:color="B5DDDC"/>
              <w:right w:val="nil"/>
            </w:tcBorders>
            <w:shd w:val="clear" w:color="000000" w:fill="D6EAEB"/>
            <w:vAlign w:val="center"/>
            <w:hideMark/>
          </w:tcPr>
          <w:p w14:paraId="0C1B6767"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w:t>
            </w:r>
          </w:p>
        </w:tc>
        <w:tc>
          <w:tcPr>
            <w:tcW w:w="2268"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125A9F6E"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Overall risk of bias rating</w:t>
            </w:r>
          </w:p>
        </w:tc>
        <w:tc>
          <w:tcPr>
            <w:tcW w:w="992"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39A2FD9A"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trike/>
                <w:sz w:val="16"/>
                <w:szCs w:val="16"/>
              </w:rPr>
              <w:t> </w:t>
            </w:r>
          </w:p>
        </w:tc>
        <w:tc>
          <w:tcPr>
            <w:tcW w:w="3402"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3CE7D117" w14:textId="72AB299A" w:rsidR="00541CEB" w:rsidRPr="00541CEB" w:rsidRDefault="00992883" w:rsidP="00541CEB">
            <w:pPr>
              <w:spacing w:before="0" w:after="0" w:line="240" w:lineRule="auto"/>
              <w:rPr>
                <w:rFonts w:ascii="Calibri" w:hAnsi="Calibri" w:cs="Calibri"/>
                <w:i/>
                <w:iCs/>
                <w:color w:val="000000"/>
                <w:sz w:val="16"/>
                <w:szCs w:val="16"/>
              </w:rPr>
            </w:pPr>
            <w:r w:rsidRPr="00541CEB">
              <w:rPr>
                <w:rFonts w:ascii="Calibri" w:hAnsi="Calibri" w:cs="Calibri"/>
                <w:i/>
                <w:iCs/>
                <w:color w:val="000000"/>
                <w:sz w:val="16"/>
                <w:szCs w:val="16"/>
              </w:rPr>
              <w:t xml:space="preserve">This simple descriptive study </w:t>
            </w:r>
            <w:r w:rsidR="00F1329A">
              <w:rPr>
                <w:rFonts w:ascii="Calibri" w:hAnsi="Calibri" w:cs="Calibri"/>
                <w:i/>
                <w:iCs/>
                <w:color w:val="000000"/>
                <w:sz w:val="16"/>
                <w:szCs w:val="16"/>
              </w:rPr>
              <w:t>has limitations including</w:t>
            </w:r>
            <w:r w:rsidRPr="00541CEB">
              <w:rPr>
                <w:rFonts w:ascii="Calibri" w:hAnsi="Calibri" w:cs="Calibri"/>
                <w:i/>
                <w:iCs/>
                <w:color w:val="000000"/>
                <w:sz w:val="16"/>
                <w:szCs w:val="16"/>
              </w:rPr>
              <w:t xml:space="preserve"> a lack of clearly defined goals and </w:t>
            </w:r>
            <w:r w:rsidR="00F1329A">
              <w:rPr>
                <w:rFonts w:ascii="Calibri" w:hAnsi="Calibri" w:cs="Calibri"/>
                <w:i/>
                <w:iCs/>
                <w:color w:val="000000"/>
                <w:sz w:val="16"/>
                <w:szCs w:val="16"/>
              </w:rPr>
              <w:t>analytical</w:t>
            </w:r>
            <w:r w:rsidRPr="00541CEB">
              <w:rPr>
                <w:rFonts w:ascii="Calibri" w:hAnsi="Calibri" w:cs="Calibri"/>
                <w:i/>
                <w:iCs/>
                <w:color w:val="000000"/>
                <w:sz w:val="16"/>
                <w:szCs w:val="16"/>
              </w:rPr>
              <w:t xml:space="preserve"> rigour.  Consequently, it is classified as having a "Probably high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F8CBAD"/>
            <w:vAlign w:val="center"/>
            <w:hideMark/>
          </w:tcPr>
          <w:p w14:paraId="244D3886"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high risk of bias (-)</w:t>
            </w:r>
          </w:p>
        </w:tc>
      </w:tr>
      <w:tr w:rsidR="00BF2DBF" w14:paraId="205F3834"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1F84A61E"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w:t>
            </w:r>
          </w:p>
        </w:tc>
        <w:tc>
          <w:tcPr>
            <w:tcW w:w="2268" w:type="dxa"/>
            <w:tcBorders>
              <w:top w:val="nil"/>
              <w:left w:val="nil"/>
              <w:bottom w:val="single" w:sz="8" w:space="0" w:color="B5DDDC"/>
              <w:right w:val="single" w:sz="8" w:space="0" w:color="B5DDDC"/>
            </w:tcBorders>
            <w:shd w:val="clear" w:color="000000" w:fill="D6EAEB"/>
            <w:vAlign w:val="center"/>
            <w:hideMark/>
          </w:tcPr>
          <w:p w14:paraId="3EE597C1" w14:textId="77777777" w:rsidR="00541CEB" w:rsidRPr="00541CEB" w:rsidRDefault="00992883" w:rsidP="00541CEB">
            <w:pPr>
              <w:spacing w:before="0" w:after="0" w:line="240" w:lineRule="auto"/>
              <w:rPr>
                <w:rFonts w:ascii="Calibri" w:hAnsi="Calibri" w:cs="Calibri"/>
                <w:b/>
                <w:bCs/>
                <w:sz w:val="16"/>
                <w:szCs w:val="16"/>
              </w:rPr>
            </w:pPr>
            <w:r w:rsidRPr="00541CEB">
              <w:rPr>
                <w:rFonts w:ascii="Calibri" w:hAnsi="Calibri" w:cs="Calibri"/>
                <w:b/>
                <w:bCs/>
                <w:sz w:val="16"/>
                <w:szCs w:val="16"/>
              </w:rPr>
              <w:t>Reviewer's conclusion</w:t>
            </w:r>
          </w:p>
        </w:tc>
        <w:tc>
          <w:tcPr>
            <w:tcW w:w="992" w:type="dxa"/>
            <w:tcBorders>
              <w:top w:val="nil"/>
              <w:left w:val="nil"/>
              <w:bottom w:val="single" w:sz="8" w:space="0" w:color="B5DDDC"/>
              <w:right w:val="nil"/>
            </w:tcBorders>
            <w:shd w:val="clear" w:color="000000" w:fill="FFC7CE"/>
            <w:vAlign w:val="center"/>
            <w:hideMark/>
          </w:tcPr>
          <w:p w14:paraId="08FB8C33" w14:textId="77777777" w:rsidR="00541CEB" w:rsidRPr="00541CEB" w:rsidRDefault="00992883" w:rsidP="00541CEB">
            <w:pPr>
              <w:spacing w:before="0" w:after="0" w:line="240" w:lineRule="auto"/>
              <w:jc w:val="center"/>
              <w:rPr>
                <w:rFonts w:ascii="Calibri" w:hAnsi="Calibri" w:cs="Calibri"/>
                <w:color w:val="9C0006"/>
                <w:sz w:val="16"/>
                <w:szCs w:val="16"/>
              </w:rPr>
            </w:pPr>
            <w:r w:rsidRPr="00541CEB">
              <w:rPr>
                <w:rFonts w:ascii="Calibri" w:hAnsi="Calibri" w:cs="Calibri"/>
                <w:color w:val="9C0006"/>
                <w:sz w:val="16"/>
                <w:szCs w:val="16"/>
              </w:rPr>
              <w:t> </w:t>
            </w:r>
          </w:p>
        </w:tc>
        <w:tc>
          <w:tcPr>
            <w:tcW w:w="3402" w:type="dxa"/>
            <w:tcBorders>
              <w:top w:val="nil"/>
              <w:left w:val="single" w:sz="8" w:space="0" w:color="B5DDDC"/>
              <w:bottom w:val="single" w:sz="8" w:space="0" w:color="B5DDDC"/>
              <w:right w:val="nil"/>
            </w:tcBorders>
            <w:shd w:val="clear" w:color="000000" w:fill="FFC7CE"/>
            <w:vAlign w:val="center"/>
            <w:hideMark/>
          </w:tcPr>
          <w:p w14:paraId="353E4623" w14:textId="77777777" w:rsidR="00541CEB" w:rsidRPr="00541CEB" w:rsidRDefault="00992883" w:rsidP="00541CEB">
            <w:pPr>
              <w:spacing w:before="0" w:after="0" w:line="240" w:lineRule="auto"/>
              <w:jc w:val="center"/>
              <w:rPr>
                <w:rFonts w:ascii="Calibri" w:hAnsi="Calibri" w:cs="Calibri"/>
                <w:color w:val="9C0006"/>
                <w:sz w:val="16"/>
                <w:szCs w:val="16"/>
              </w:rPr>
            </w:pPr>
            <w:r w:rsidRPr="00541CEB">
              <w:rPr>
                <w:rFonts w:ascii="Calibri" w:hAnsi="Calibri" w:cs="Calibri"/>
                <w:color w:val="9C0006"/>
                <w:sz w:val="16"/>
                <w:szCs w:val="16"/>
              </w:rPr>
              <w:t>Exclude from further review due to high risk of bias</w:t>
            </w:r>
          </w:p>
        </w:tc>
        <w:tc>
          <w:tcPr>
            <w:tcW w:w="851" w:type="dxa"/>
            <w:tcBorders>
              <w:top w:val="nil"/>
              <w:left w:val="nil"/>
              <w:bottom w:val="single" w:sz="8" w:space="0" w:color="B5DDDC"/>
              <w:right w:val="single" w:sz="8" w:space="0" w:color="B5DDDC"/>
            </w:tcBorders>
            <w:shd w:val="clear" w:color="000000" w:fill="FFC7CE"/>
            <w:vAlign w:val="center"/>
            <w:hideMark/>
          </w:tcPr>
          <w:p w14:paraId="31157CBD" w14:textId="77777777" w:rsidR="00541CEB" w:rsidRPr="00541CEB" w:rsidRDefault="00992883" w:rsidP="00541CEB">
            <w:pPr>
              <w:spacing w:before="0" w:after="0" w:line="240" w:lineRule="auto"/>
              <w:jc w:val="center"/>
              <w:rPr>
                <w:rFonts w:ascii="Calibri" w:hAnsi="Calibri" w:cs="Calibri"/>
                <w:color w:val="9C0006"/>
                <w:sz w:val="16"/>
                <w:szCs w:val="16"/>
              </w:rPr>
            </w:pPr>
            <w:r w:rsidRPr="00541CEB">
              <w:rPr>
                <w:rFonts w:ascii="Calibri" w:hAnsi="Calibri" w:cs="Calibri"/>
                <w:color w:val="9C0006"/>
                <w:sz w:val="16"/>
                <w:szCs w:val="16"/>
              </w:rPr>
              <w:t> </w:t>
            </w:r>
          </w:p>
        </w:tc>
      </w:tr>
    </w:tbl>
    <w:p w14:paraId="01711E36" w14:textId="152056FE" w:rsidR="007F4AC6" w:rsidRDefault="00992883" w:rsidP="007F4AC6">
      <w:pPr>
        <w:pStyle w:val="Heading3"/>
      </w:pPr>
      <w:bookmarkStart w:id="494" w:name="_Toc106901111"/>
      <w:r>
        <w:t>J7: Aslan, Anderson, et al., (2018)</w:t>
      </w:r>
      <w:bookmarkEnd w:id="494"/>
    </w:p>
    <w:p w14:paraId="6B23703B" w14:textId="77777777" w:rsidR="002036F9" w:rsidRPr="007F4AC6" w:rsidRDefault="00992883" w:rsidP="00475C35">
      <w:pPr>
        <w:pStyle w:val="Heading4"/>
      </w:pPr>
      <w:bookmarkStart w:id="495" w:name="_Toc106901112"/>
      <w:r>
        <w:t>Quality assessment</w:t>
      </w:r>
      <w:bookmarkEnd w:id="495"/>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3506DCCF" w14:textId="77777777" w:rsidTr="00A91872">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6DC1EED6" w14:textId="77777777" w:rsidR="00F84F16" w:rsidRPr="00541CEB" w:rsidRDefault="00992883" w:rsidP="00541CEB">
            <w:pPr>
              <w:spacing w:before="0" w:after="0" w:line="240" w:lineRule="auto"/>
              <w:jc w:val="center"/>
              <w:rPr>
                <w:rFonts w:ascii="Calibri" w:hAnsi="Calibri" w:cs="Calibri"/>
                <w:b/>
                <w:bCs/>
                <w:color w:val="008000"/>
                <w:sz w:val="16"/>
                <w:szCs w:val="16"/>
              </w:rPr>
            </w:pPr>
            <w:r w:rsidRPr="00541CEB">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43F483C0" w14:textId="77777777" w:rsidR="00F84F16" w:rsidRPr="00541CEB" w:rsidRDefault="00992883" w:rsidP="00541CEB">
            <w:pPr>
              <w:spacing w:before="0" w:after="0" w:line="240" w:lineRule="auto"/>
              <w:rPr>
                <w:rFonts w:ascii="Calibri" w:hAnsi="Calibri" w:cs="Calibri"/>
                <w:b/>
                <w:bCs/>
                <w:color w:val="008000"/>
                <w:sz w:val="16"/>
                <w:szCs w:val="16"/>
              </w:rPr>
            </w:pPr>
            <w:r w:rsidRPr="00541CEB">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4E33D1DD" w14:textId="2DB03107" w:rsidR="00F84F16" w:rsidRPr="00541CEB" w:rsidRDefault="00992883" w:rsidP="00541CEB">
            <w:pPr>
              <w:spacing w:before="0" w:after="0" w:line="240" w:lineRule="auto"/>
              <w:rPr>
                <w:rFonts w:ascii="Calibri" w:hAnsi="Calibri" w:cs="Calibri"/>
                <w:b/>
                <w:bCs/>
                <w:color w:val="008000"/>
                <w:sz w:val="16"/>
                <w:szCs w:val="16"/>
              </w:rPr>
            </w:pPr>
            <w:r w:rsidRPr="00541CEB">
              <w:rPr>
                <w:rFonts w:ascii="Calibri" w:hAnsi="Calibri" w:cs="Calibri"/>
                <w:b/>
                <w:bCs/>
                <w:color w:val="008000"/>
                <w:sz w:val="16"/>
                <w:szCs w:val="16"/>
              </w:rPr>
              <w:t> J7, Aslan, Asl, 2018, The Impact of Tides on Microbial Water Quality at an Inland River Beach</w:t>
            </w:r>
          </w:p>
        </w:tc>
      </w:tr>
      <w:tr w:rsidR="00BF2DBF" w14:paraId="1F4A173A" w14:textId="77777777" w:rsidTr="00A91872">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6351BCA6" w14:textId="6E5BF93C" w:rsidR="00541CEB"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Q.</w:t>
            </w:r>
          </w:p>
        </w:tc>
        <w:tc>
          <w:tcPr>
            <w:tcW w:w="1984" w:type="dxa"/>
            <w:tcBorders>
              <w:top w:val="nil"/>
              <w:left w:val="nil"/>
              <w:bottom w:val="single" w:sz="8" w:space="0" w:color="B5DDDC"/>
              <w:right w:val="single" w:sz="8" w:space="0" w:color="B5DDDC"/>
            </w:tcBorders>
            <w:shd w:val="clear" w:color="000000" w:fill="B5DDDC"/>
            <w:vAlign w:val="center"/>
            <w:hideMark/>
          </w:tcPr>
          <w:p w14:paraId="51BF2922" w14:textId="77777777" w:rsidR="00541CEB"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2D99EEB8" w14:textId="77777777" w:rsidR="00541CEB"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0567DBDE" w14:textId="77777777" w:rsidR="00541CEB"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7C6A9103" w14:textId="73A215E2" w:rsidR="00541CEB"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 xml:space="preserve">Risk of </w:t>
            </w:r>
            <w:r w:rsidR="00F84F16" w:rsidRPr="001B59E9">
              <w:rPr>
                <w:rFonts w:ascii="Calibri" w:hAnsi="Calibri" w:cs="Calibri"/>
                <w:b/>
                <w:bCs/>
                <w:color w:val="008000"/>
                <w:sz w:val="16"/>
                <w:szCs w:val="16"/>
              </w:rPr>
              <w:br/>
            </w:r>
            <w:r w:rsidRPr="001B59E9">
              <w:rPr>
                <w:rFonts w:ascii="Calibri" w:hAnsi="Calibri" w:cs="Calibri"/>
                <w:b/>
                <w:bCs/>
                <w:color w:val="008000"/>
                <w:sz w:val="16"/>
                <w:szCs w:val="16"/>
              </w:rPr>
              <w:t>Bias rating</w:t>
            </w:r>
          </w:p>
        </w:tc>
      </w:tr>
      <w:tr w:rsidR="00BF2DBF" w14:paraId="69DA7319"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7869DEB7"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1091F9BC"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4B266076"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1A4F6D6E"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7425D146"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r>
      <w:tr w:rsidR="00BF2DBF" w14:paraId="51BC43AA"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7C7E6BE8"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1</w:t>
            </w:r>
          </w:p>
        </w:tc>
        <w:tc>
          <w:tcPr>
            <w:tcW w:w="1984" w:type="dxa"/>
            <w:tcBorders>
              <w:top w:val="nil"/>
              <w:left w:val="nil"/>
              <w:bottom w:val="single" w:sz="8" w:space="0" w:color="B5DDDC"/>
              <w:right w:val="single" w:sz="8" w:space="0" w:color="B5DDDC"/>
            </w:tcBorders>
            <w:vAlign w:val="center"/>
            <w:hideMark/>
          </w:tcPr>
          <w:p w14:paraId="18FE9DB8"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Was there a clear statement of the aims of the research?</w:t>
            </w:r>
          </w:p>
        </w:tc>
        <w:tc>
          <w:tcPr>
            <w:tcW w:w="851" w:type="dxa"/>
            <w:tcBorders>
              <w:top w:val="nil"/>
              <w:left w:val="nil"/>
              <w:bottom w:val="single" w:sz="8" w:space="0" w:color="B5DDDC"/>
              <w:right w:val="single" w:sz="8" w:space="0" w:color="B5DDDC"/>
            </w:tcBorders>
            <w:vAlign w:val="center"/>
            <w:hideMark/>
          </w:tcPr>
          <w:p w14:paraId="7AF547D3"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2ED15B65"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The aim of the study was to assess the effect of flood and ebb tide conditions on microbial water quality in a tidal river used for recreational activities</w:t>
            </w:r>
          </w:p>
        </w:tc>
        <w:tc>
          <w:tcPr>
            <w:tcW w:w="851" w:type="dxa"/>
            <w:tcBorders>
              <w:top w:val="nil"/>
              <w:left w:val="nil"/>
              <w:bottom w:val="single" w:sz="8" w:space="0" w:color="B5DDDC"/>
              <w:right w:val="single" w:sz="8" w:space="0" w:color="B5DDDC"/>
            </w:tcBorders>
            <w:shd w:val="clear" w:color="000000" w:fill="E2EFDA"/>
            <w:vAlign w:val="center"/>
            <w:hideMark/>
          </w:tcPr>
          <w:p w14:paraId="30AC0157"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low risk of bias (+)</w:t>
            </w:r>
          </w:p>
        </w:tc>
      </w:tr>
      <w:tr w:rsidR="00BF2DBF" w14:paraId="1B483A06"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3E7CC186"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2</w:t>
            </w:r>
          </w:p>
        </w:tc>
        <w:tc>
          <w:tcPr>
            <w:tcW w:w="1984" w:type="dxa"/>
            <w:tcBorders>
              <w:top w:val="nil"/>
              <w:left w:val="nil"/>
              <w:bottom w:val="single" w:sz="8" w:space="0" w:color="B5DDDC"/>
              <w:right w:val="single" w:sz="8" w:space="0" w:color="B5DDDC"/>
            </w:tcBorders>
            <w:vAlign w:val="center"/>
            <w:hideMark/>
          </w:tcPr>
          <w:p w14:paraId="531919AE"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Is the methodology appropriate?</w:t>
            </w:r>
          </w:p>
        </w:tc>
        <w:tc>
          <w:tcPr>
            <w:tcW w:w="851" w:type="dxa"/>
            <w:tcBorders>
              <w:top w:val="nil"/>
              <w:left w:val="nil"/>
              <w:bottom w:val="single" w:sz="8" w:space="0" w:color="B5DDDC"/>
              <w:right w:val="single" w:sz="8" w:space="0" w:color="B5DDDC"/>
            </w:tcBorders>
            <w:vAlign w:val="center"/>
            <w:hideMark/>
          </w:tcPr>
          <w:p w14:paraId="04FB068D"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2D36F6A3" w14:textId="4BD15AF4"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 xml:space="preserve">Bacterial genetic markers and FIB (enterococci) were sampled in flood and ebb tides in a single estuary was analysed.  The methodology </w:t>
            </w:r>
            <w:r w:rsidR="00235233">
              <w:rPr>
                <w:rFonts w:ascii="Calibri" w:hAnsi="Calibri" w:cs="Calibri"/>
                <w:sz w:val="16"/>
                <w:szCs w:val="16"/>
              </w:rPr>
              <w:t>i</w:t>
            </w:r>
            <w:r w:rsidR="00235233" w:rsidRPr="00541CEB">
              <w:rPr>
                <w:rFonts w:ascii="Calibri" w:hAnsi="Calibri" w:cs="Calibri"/>
                <w:sz w:val="16"/>
                <w:szCs w:val="16"/>
              </w:rPr>
              <w:t xml:space="preserve">s </w:t>
            </w:r>
            <w:r w:rsidRPr="00541CEB">
              <w:rPr>
                <w:rFonts w:ascii="Calibri" w:hAnsi="Calibri" w:cs="Calibri"/>
                <w:sz w:val="16"/>
                <w:szCs w:val="16"/>
              </w:rPr>
              <w:t>appropriate.</w:t>
            </w:r>
          </w:p>
        </w:tc>
        <w:tc>
          <w:tcPr>
            <w:tcW w:w="851" w:type="dxa"/>
            <w:tcBorders>
              <w:top w:val="nil"/>
              <w:left w:val="nil"/>
              <w:bottom w:val="single" w:sz="8" w:space="0" w:color="B5DDDC"/>
              <w:right w:val="single" w:sz="8" w:space="0" w:color="B5DDDC"/>
            </w:tcBorders>
            <w:shd w:val="clear" w:color="000000" w:fill="E2EFDA"/>
            <w:vAlign w:val="center"/>
            <w:hideMark/>
          </w:tcPr>
          <w:p w14:paraId="30A09386"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low risk of bias (+)</w:t>
            </w:r>
          </w:p>
        </w:tc>
      </w:tr>
      <w:tr w:rsidR="00BF2DBF" w14:paraId="00FF6371"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3CE6B074"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790C156C"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noWrap/>
            <w:hideMark/>
          </w:tcPr>
          <w:p w14:paraId="5F9ED4C8"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6B55E2EE"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58EFC257"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r>
      <w:tr w:rsidR="00BF2DBF" w14:paraId="1401C3C3"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096A5BD"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3</w:t>
            </w:r>
          </w:p>
        </w:tc>
        <w:tc>
          <w:tcPr>
            <w:tcW w:w="1984" w:type="dxa"/>
            <w:tcBorders>
              <w:top w:val="nil"/>
              <w:left w:val="nil"/>
              <w:bottom w:val="single" w:sz="8" w:space="0" w:color="B5DDDC"/>
              <w:right w:val="single" w:sz="8" w:space="0" w:color="B5DDDC"/>
            </w:tcBorders>
            <w:vAlign w:val="center"/>
            <w:hideMark/>
          </w:tcPr>
          <w:p w14:paraId="0E612CA4"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Was the research design appropriate to address the aims of the research?</w:t>
            </w:r>
          </w:p>
        </w:tc>
        <w:tc>
          <w:tcPr>
            <w:tcW w:w="851" w:type="dxa"/>
            <w:tcBorders>
              <w:top w:val="nil"/>
              <w:left w:val="nil"/>
              <w:bottom w:val="single" w:sz="8" w:space="0" w:color="B5DDDC"/>
              <w:right w:val="single" w:sz="8" w:space="0" w:color="B5DDDC"/>
            </w:tcBorders>
            <w:vAlign w:val="center"/>
            <w:hideMark/>
          </w:tcPr>
          <w:p w14:paraId="40FA3A83"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5AA39080" w14:textId="399B12AA"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This is a simple observational study of genetic markers in a single estuary.  The implication of the aims is that the results are transferable to all estuarine recreational water.  The</w:t>
            </w:r>
            <w:r w:rsidR="004E4DFA">
              <w:rPr>
                <w:rFonts w:ascii="Calibri" w:hAnsi="Calibri" w:cs="Calibri"/>
                <w:sz w:val="16"/>
                <w:szCs w:val="16"/>
              </w:rPr>
              <w:t xml:space="preserve"> study</w:t>
            </w:r>
            <w:r w:rsidRPr="00541CEB">
              <w:rPr>
                <w:rFonts w:ascii="Calibri" w:hAnsi="Calibri" w:cs="Calibri"/>
                <w:sz w:val="16"/>
                <w:szCs w:val="16"/>
              </w:rPr>
              <w:t xml:space="preserve"> design is inadequate to support this this </w:t>
            </w:r>
            <w:r w:rsidR="004A5B43">
              <w:rPr>
                <w:rFonts w:ascii="Calibri" w:hAnsi="Calibri" w:cs="Calibri"/>
                <w:sz w:val="16"/>
                <w:szCs w:val="16"/>
              </w:rPr>
              <w:t>broader application</w:t>
            </w:r>
            <w:r w:rsidRPr="00541CEB">
              <w:rPr>
                <w:rFonts w:ascii="Calibri" w:hAnsi="Calibri" w:cs="Calibri"/>
                <w:sz w:val="16"/>
                <w:szCs w:val="16"/>
              </w:rPr>
              <w:t>.</w:t>
            </w:r>
          </w:p>
        </w:tc>
        <w:tc>
          <w:tcPr>
            <w:tcW w:w="851" w:type="dxa"/>
            <w:tcBorders>
              <w:top w:val="nil"/>
              <w:left w:val="nil"/>
              <w:bottom w:val="nil"/>
              <w:right w:val="single" w:sz="8" w:space="0" w:color="B5DDDC"/>
            </w:tcBorders>
            <w:shd w:val="clear" w:color="000000" w:fill="F8CBAD"/>
            <w:vAlign w:val="center"/>
            <w:hideMark/>
          </w:tcPr>
          <w:p w14:paraId="4FEB6154"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high risk of bias (-)</w:t>
            </w:r>
          </w:p>
        </w:tc>
      </w:tr>
      <w:tr w:rsidR="00BF2DBF" w14:paraId="525A5450"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22BFC710"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4</w:t>
            </w:r>
          </w:p>
        </w:tc>
        <w:tc>
          <w:tcPr>
            <w:tcW w:w="1984" w:type="dxa"/>
            <w:tcBorders>
              <w:top w:val="nil"/>
              <w:left w:val="nil"/>
              <w:bottom w:val="single" w:sz="8" w:space="0" w:color="B5DDDC"/>
              <w:right w:val="single" w:sz="8" w:space="0" w:color="B5DDDC"/>
            </w:tcBorders>
            <w:vAlign w:val="center"/>
            <w:hideMark/>
          </w:tcPr>
          <w:p w14:paraId="324485A2"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Was the chosen hypothetical population or subpopulation appropriate for addressing the study research aims?</w:t>
            </w:r>
          </w:p>
        </w:tc>
        <w:tc>
          <w:tcPr>
            <w:tcW w:w="851" w:type="dxa"/>
            <w:tcBorders>
              <w:top w:val="nil"/>
              <w:left w:val="nil"/>
              <w:bottom w:val="single" w:sz="8" w:space="0" w:color="B5DDDC"/>
              <w:right w:val="single" w:sz="8" w:space="0" w:color="B5DDDC"/>
            </w:tcBorders>
            <w:vAlign w:val="center"/>
            <w:hideMark/>
          </w:tcPr>
          <w:p w14:paraId="09C76302"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412DFE52"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No risk assessment was undertaken as the study only described variability in genetic markers due to tidal movements.</w:t>
            </w:r>
          </w:p>
        </w:tc>
        <w:tc>
          <w:tcPr>
            <w:tcW w:w="851" w:type="dxa"/>
            <w:tcBorders>
              <w:top w:val="single" w:sz="8" w:space="0" w:color="B5DDDC"/>
              <w:left w:val="nil"/>
              <w:bottom w:val="single" w:sz="8" w:space="0" w:color="B5DDDC"/>
              <w:right w:val="single" w:sz="8" w:space="0" w:color="B5DDDC"/>
            </w:tcBorders>
            <w:vAlign w:val="center"/>
            <w:hideMark/>
          </w:tcPr>
          <w:p w14:paraId="1C826B47"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n/a</w:t>
            </w:r>
          </w:p>
        </w:tc>
      </w:tr>
      <w:tr w:rsidR="00BF2DBF" w14:paraId="02AD0368"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E6172E0"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5</w:t>
            </w:r>
          </w:p>
        </w:tc>
        <w:tc>
          <w:tcPr>
            <w:tcW w:w="1984" w:type="dxa"/>
            <w:tcBorders>
              <w:top w:val="nil"/>
              <w:left w:val="nil"/>
              <w:bottom w:val="single" w:sz="8" w:space="0" w:color="B5DDDC"/>
              <w:right w:val="single" w:sz="8" w:space="0" w:color="B5DDDC"/>
            </w:tcBorders>
            <w:vAlign w:val="center"/>
            <w:hideMark/>
          </w:tcPr>
          <w:p w14:paraId="2B80F835"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Was the data collected in a way that addressed the research issue?</w:t>
            </w:r>
          </w:p>
        </w:tc>
        <w:tc>
          <w:tcPr>
            <w:tcW w:w="851" w:type="dxa"/>
            <w:tcBorders>
              <w:top w:val="nil"/>
              <w:left w:val="nil"/>
              <w:bottom w:val="single" w:sz="8" w:space="0" w:color="B5DDDC"/>
              <w:right w:val="single" w:sz="8" w:space="0" w:color="B5DDDC"/>
            </w:tcBorders>
            <w:vAlign w:val="center"/>
            <w:hideMark/>
          </w:tcPr>
          <w:p w14:paraId="0DBED469"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6CE77ABC" w14:textId="2135D75E"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 xml:space="preserve">The study only sought to determine the effects of tidal flows on genetic markers of faecal contamination, yet the impact of tidal variation was only examined at one site.  It stands to reason that the flow environment at different sites would </w:t>
            </w:r>
            <w:r w:rsidR="009244A6" w:rsidRPr="00541CEB">
              <w:rPr>
                <w:rFonts w:ascii="Calibri" w:hAnsi="Calibri" w:cs="Calibri"/>
                <w:sz w:val="16"/>
                <w:szCs w:val="16"/>
              </w:rPr>
              <w:t>differ,</w:t>
            </w:r>
            <w:r w:rsidRPr="00541CEB">
              <w:rPr>
                <w:rFonts w:ascii="Calibri" w:hAnsi="Calibri" w:cs="Calibri"/>
                <w:sz w:val="16"/>
                <w:szCs w:val="16"/>
              </w:rPr>
              <w:t xml:space="preserve"> and this may affect the variance of microbial markers.</w:t>
            </w:r>
          </w:p>
        </w:tc>
        <w:tc>
          <w:tcPr>
            <w:tcW w:w="851" w:type="dxa"/>
            <w:tcBorders>
              <w:top w:val="nil"/>
              <w:left w:val="nil"/>
              <w:bottom w:val="single" w:sz="8" w:space="0" w:color="B5DDDC"/>
              <w:right w:val="single" w:sz="8" w:space="0" w:color="B5DDDC"/>
            </w:tcBorders>
            <w:shd w:val="clear" w:color="000000" w:fill="E2EFDA"/>
            <w:vAlign w:val="center"/>
            <w:hideMark/>
          </w:tcPr>
          <w:p w14:paraId="075C8027"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low risk of bias (+)</w:t>
            </w:r>
          </w:p>
        </w:tc>
      </w:tr>
      <w:tr w:rsidR="00BF2DBF" w14:paraId="2281D89F"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426858D7"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6</w:t>
            </w:r>
          </w:p>
        </w:tc>
        <w:tc>
          <w:tcPr>
            <w:tcW w:w="1984" w:type="dxa"/>
            <w:tcBorders>
              <w:top w:val="nil"/>
              <w:left w:val="nil"/>
              <w:bottom w:val="single" w:sz="8" w:space="0" w:color="B5DDDC"/>
              <w:right w:val="single" w:sz="8" w:space="0" w:color="B5DDDC"/>
            </w:tcBorders>
            <w:vAlign w:val="center"/>
            <w:hideMark/>
          </w:tcPr>
          <w:p w14:paraId="38250274"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Has the relationship between researcher and participants been adequately considered?</w:t>
            </w:r>
          </w:p>
        </w:tc>
        <w:tc>
          <w:tcPr>
            <w:tcW w:w="851" w:type="dxa"/>
            <w:tcBorders>
              <w:top w:val="nil"/>
              <w:left w:val="nil"/>
              <w:bottom w:val="single" w:sz="8" w:space="0" w:color="B5DDDC"/>
              <w:right w:val="single" w:sz="8" w:space="0" w:color="B5DDDC"/>
            </w:tcBorders>
            <w:vAlign w:val="center"/>
            <w:hideMark/>
          </w:tcPr>
          <w:p w14:paraId="7EDBFE85"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58C0211C"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5DC3257B"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n/a</w:t>
            </w:r>
          </w:p>
        </w:tc>
      </w:tr>
      <w:tr w:rsidR="00BF2DBF" w14:paraId="243452A5"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A6005AE"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00C6CDB7"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65CE8F5D"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405ED13B"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108D9FB3"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r>
      <w:tr w:rsidR="00BF2DBF" w14:paraId="548F98B0"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06535BC3"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7</w:t>
            </w:r>
          </w:p>
        </w:tc>
        <w:tc>
          <w:tcPr>
            <w:tcW w:w="1984" w:type="dxa"/>
            <w:tcBorders>
              <w:top w:val="nil"/>
              <w:left w:val="nil"/>
              <w:bottom w:val="single" w:sz="8" w:space="0" w:color="B5DDDC"/>
              <w:right w:val="single" w:sz="8" w:space="0" w:color="B5DDDC"/>
            </w:tcBorders>
            <w:vAlign w:val="center"/>
            <w:hideMark/>
          </w:tcPr>
          <w:p w14:paraId="46F3F6D2"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1850ABDC"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69DDDB08"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7F28A003"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n/a</w:t>
            </w:r>
          </w:p>
        </w:tc>
      </w:tr>
      <w:tr w:rsidR="00BF2DBF" w14:paraId="45B8A899"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23E16CAF"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8</w:t>
            </w:r>
          </w:p>
        </w:tc>
        <w:tc>
          <w:tcPr>
            <w:tcW w:w="1984" w:type="dxa"/>
            <w:tcBorders>
              <w:top w:val="nil"/>
              <w:left w:val="nil"/>
              <w:bottom w:val="single" w:sz="8" w:space="0" w:color="B5DDDC"/>
              <w:right w:val="single" w:sz="8" w:space="0" w:color="B5DDDC"/>
            </w:tcBorders>
            <w:vAlign w:val="center"/>
            <w:hideMark/>
          </w:tcPr>
          <w:p w14:paraId="1A1339C3"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Was the data analysis sufficiently rigorous?</w:t>
            </w:r>
          </w:p>
        </w:tc>
        <w:tc>
          <w:tcPr>
            <w:tcW w:w="851" w:type="dxa"/>
            <w:tcBorders>
              <w:top w:val="nil"/>
              <w:left w:val="nil"/>
              <w:bottom w:val="single" w:sz="8" w:space="0" w:color="B5DDDC"/>
              <w:right w:val="single" w:sz="8" w:space="0" w:color="B5DDDC"/>
            </w:tcBorders>
            <w:vAlign w:val="center"/>
            <w:hideMark/>
          </w:tcPr>
          <w:p w14:paraId="6E9BAC8D"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65379EB2" w14:textId="2EC9E558"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 xml:space="preserve">The data analysis was </w:t>
            </w:r>
            <w:r w:rsidR="009244A6" w:rsidRPr="00541CEB">
              <w:rPr>
                <w:rFonts w:ascii="Calibri" w:hAnsi="Calibri" w:cs="Calibri"/>
                <w:sz w:val="16"/>
                <w:szCs w:val="16"/>
              </w:rPr>
              <w:t>relatively simple</w:t>
            </w:r>
            <w:r w:rsidRPr="00541CEB">
              <w:rPr>
                <w:rFonts w:ascii="Calibri" w:hAnsi="Calibri" w:cs="Calibri"/>
                <w:sz w:val="16"/>
                <w:szCs w:val="16"/>
              </w:rPr>
              <w:t xml:space="preserve"> but sufficient for the study aims.</w:t>
            </w:r>
          </w:p>
        </w:tc>
        <w:tc>
          <w:tcPr>
            <w:tcW w:w="851" w:type="dxa"/>
            <w:tcBorders>
              <w:top w:val="nil"/>
              <w:left w:val="nil"/>
              <w:bottom w:val="single" w:sz="8" w:space="0" w:color="B5DDDC"/>
              <w:right w:val="single" w:sz="8" w:space="0" w:color="B5DDDC"/>
            </w:tcBorders>
            <w:shd w:val="clear" w:color="000000" w:fill="E2EFDA"/>
            <w:vAlign w:val="center"/>
            <w:hideMark/>
          </w:tcPr>
          <w:p w14:paraId="21D00E13"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low risk of bias (+)</w:t>
            </w:r>
          </w:p>
        </w:tc>
      </w:tr>
      <w:tr w:rsidR="00BF2DBF" w14:paraId="0EE9008B"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828CA2D"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9</w:t>
            </w:r>
          </w:p>
        </w:tc>
        <w:tc>
          <w:tcPr>
            <w:tcW w:w="1984" w:type="dxa"/>
            <w:tcBorders>
              <w:top w:val="nil"/>
              <w:left w:val="nil"/>
              <w:bottom w:val="single" w:sz="8" w:space="0" w:color="B5DDDC"/>
              <w:right w:val="single" w:sz="8" w:space="0" w:color="B5DDDC"/>
            </w:tcBorders>
            <w:vAlign w:val="center"/>
            <w:hideMark/>
          </w:tcPr>
          <w:p w14:paraId="2FE0FCF6"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Is there a clear statement of findings?</w:t>
            </w:r>
          </w:p>
        </w:tc>
        <w:tc>
          <w:tcPr>
            <w:tcW w:w="851" w:type="dxa"/>
            <w:tcBorders>
              <w:top w:val="nil"/>
              <w:left w:val="nil"/>
              <w:bottom w:val="single" w:sz="8" w:space="0" w:color="B5DDDC"/>
              <w:right w:val="single" w:sz="8" w:space="0" w:color="B5DDDC"/>
            </w:tcBorders>
            <w:vAlign w:val="center"/>
            <w:hideMark/>
          </w:tcPr>
          <w:p w14:paraId="65553053"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102BBA85" w14:textId="0D27DD4D"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The chief conclusions is that "Tidal flow can significantly impact the water quality in the short term" (conclusion, last paragraph) which is a well established and well understood phenomenon.</w:t>
            </w:r>
          </w:p>
        </w:tc>
        <w:tc>
          <w:tcPr>
            <w:tcW w:w="851" w:type="dxa"/>
            <w:tcBorders>
              <w:top w:val="nil"/>
              <w:left w:val="nil"/>
              <w:bottom w:val="nil"/>
              <w:right w:val="single" w:sz="8" w:space="0" w:color="B5DDDC"/>
            </w:tcBorders>
            <w:shd w:val="clear" w:color="000000" w:fill="F8CBAD"/>
            <w:vAlign w:val="center"/>
            <w:hideMark/>
          </w:tcPr>
          <w:p w14:paraId="789F3609"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high risk of bias (-)</w:t>
            </w:r>
          </w:p>
        </w:tc>
      </w:tr>
      <w:tr w:rsidR="00BF2DBF" w14:paraId="145155C1"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1BC67EFC"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29023CA6"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Section C: Will the results help locally?</w:t>
            </w:r>
          </w:p>
        </w:tc>
        <w:tc>
          <w:tcPr>
            <w:tcW w:w="851" w:type="dxa"/>
            <w:tcBorders>
              <w:top w:val="nil"/>
              <w:left w:val="nil"/>
              <w:bottom w:val="single" w:sz="8" w:space="0" w:color="B5DDDC"/>
              <w:right w:val="single" w:sz="8" w:space="0" w:color="B5DDDC"/>
            </w:tcBorders>
            <w:shd w:val="clear" w:color="000000" w:fill="D6EAEB"/>
            <w:noWrap/>
            <w:hideMark/>
          </w:tcPr>
          <w:p w14:paraId="55DD817F"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2DBDD322"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66598BB4"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r>
      <w:tr w:rsidR="00BF2DBF" w14:paraId="100A4745"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0F538D08"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10</w:t>
            </w:r>
          </w:p>
        </w:tc>
        <w:tc>
          <w:tcPr>
            <w:tcW w:w="1984" w:type="dxa"/>
            <w:tcBorders>
              <w:top w:val="single" w:sz="8" w:space="0" w:color="B5DDDC"/>
              <w:left w:val="nil"/>
              <w:bottom w:val="single" w:sz="8" w:space="0" w:color="B5DDDC"/>
              <w:right w:val="single" w:sz="8" w:space="0" w:color="B5DDDC"/>
            </w:tcBorders>
            <w:vAlign w:val="center"/>
            <w:hideMark/>
          </w:tcPr>
          <w:p w14:paraId="13561D10"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How valuable is the research?  Is the research of satisfactory value?</w:t>
            </w:r>
          </w:p>
        </w:tc>
        <w:tc>
          <w:tcPr>
            <w:tcW w:w="851" w:type="dxa"/>
            <w:tcBorders>
              <w:top w:val="single" w:sz="8" w:space="0" w:color="B5DDDC"/>
              <w:left w:val="nil"/>
              <w:bottom w:val="single" w:sz="8" w:space="0" w:color="B5DDDC"/>
              <w:right w:val="single" w:sz="8" w:space="0" w:color="B5DDDC"/>
            </w:tcBorders>
            <w:vAlign w:val="center"/>
            <w:hideMark/>
          </w:tcPr>
          <w:p w14:paraId="69A5A848"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1335B836" w14:textId="27656C0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 xml:space="preserve">The research is of low </w:t>
            </w:r>
            <w:r w:rsidR="0057662A">
              <w:rPr>
                <w:rFonts w:ascii="Calibri" w:hAnsi="Calibri" w:cs="Calibri"/>
                <w:sz w:val="16"/>
                <w:szCs w:val="16"/>
              </w:rPr>
              <w:t>relevance</w:t>
            </w:r>
            <w:r w:rsidR="00F1329A">
              <w:rPr>
                <w:rFonts w:ascii="Calibri" w:hAnsi="Calibri" w:cs="Calibri"/>
                <w:sz w:val="16"/>
                <w:szCs w:val="16"/>
              </w:rPr>
              <w:t>to the research questions in this narrative review</w:t>
            </w:r>
            <w:r w:rsidRPr="00541CEB">
              <w:rPr>
                <w:rFonts w:ascii="Calibri" w:hAnsi="Calibri" w:cs="Calibri"/>
                <w:sz w:val="16"/>
                <w:szCs w:val="16"/>
              </w:rPr>
              <w:t xml:space="preserve"> </w:t>
            </w:r>
            <w:r w:rsidR="00F1329A">
              <w:rPr>
                <w:rFonts w:ascii="Calibri" w:hAnsi="Calibri" w:cs="Calibri"/>
                <w:sz w:val="16"/>
                <w:szCs w:val="16"/>
              </w:rPr>
              <w:t>as</w:t>
            </w:r>
            <w:r w:rsidR="00F1329A" w:rsidRPr="00541CEB">
              <w:rPr>
                <w:rFonts w:ascii="Calibri" w:hAnsi="Calibri" w:cs="Calibri"/>
                <w:sz w:val="16"/>
                <w:szCs w:val="16"/>
              </w:rPr>
              <w:t xml:space="preserve"> </w:t>
            </w:r>
            <w:r w:rsidRPr="00541CEB">
              <w:rPr>
                <w:rFonts w:ascii="Calibri" w:hAnsi="Calibri" w:cs="Calibri"/>
                <w:sz w:val="16"/>
                <w:szCs w:val="16"/>
              </w:rPr>
              <w:t xml:space="preserve">it seeks to </w:t>
            </w:r>
            <w:r w:rsidR="00F1329A">
              <w:rPr>
                <w:rFonts w:ascii="Calibri" w:hAnsi="Calibri" w:cs="Calibri"/>
                <w:sz w:val="16"/>
                <w:szCs w:val="16"/>
              </w:rPr>
              <w:t>verify</w:t>
            </w:r>
            <w:r w:rsidRPr="00541CEB">
              <w:rPr>
                <w:rFonts w:ascii="Calibri" w:hAnsi="Calibri" w:cs="Calibri"/>
                <w:sz w:val="16"/>
                <w:szCs w:val="16"/>
              </w:rPr>
              <w:t xml:space="preserve"> a </w:t>
            </w:r>
            <w:r w:rsidR="009244A6" w:rsidRPr="00541CEB">
              <w:rPr>
                <w:rFonts w:ascii="Calibri" w:hAnsi="Calibri" w:cs="Calibri"/>
                <w:sz w:val="16"/>
                <w:szCs w:val="16"/>
              </w:rPr>
              <w:t>well-established</w:t>
            </w:r>
            <w:r w:rsidRPr="00541CEB">
              <w:rPr>
                <w:rFonts w:ascii="Calibri" w:hAnsi="Calibri" w:cs="Calibri"/>
                <w:sz w:val="16"/>
                <w:szCs w:val="16"/>
              </w:rPr>
              <w:t xml:space="preserve"> fact, i.e., that there is a tidal influence on water quality including the microbial aspects.  </w:t>
            </w:r>
          </w:p>
        </w:tc>
        <w:tc>
          <w:tcPr>
            <w:tcW w:w="851" w:type="dxa"/>
            <w:tcBorders>
              <w:top w:val="single" w:sz="8" w:space="0" w:color="B5DDDC"/>
              <w:left w:val="nil"/>
              <w:bottom w:val="single" w:sz="8" w:space="0" w:color="B5DDDC"/>
              <w:right w:val="single" w:sz="8" w:space="0" w:color="B5DDDC"/>
            </w:tcBorders>
            <w:shd w:val="clear" w:color="000000" w:fill="F8CBAD"/>
            <w:vAlign w:val="center"/>
            <w:hideMark/>
          </w:tcPr>
          <w:p w14:paraId="0EE8B23B"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high risk of bias (-)</w:t>
            </w:r>
          </w:p>
        </w:tc>
      </w:tr>
      <w:tr w:rsidR="00BF2DBF" w14:paraId="02510940" w14:textId="77777777" w:rsidTr="000A3690">
        <w:trPr>
          <w:trHeight w:val="340"/>
        </w:trPr>
        <w:tc>
          <w:tcPr>
            <w:tcW w:w="274" w:type="dxa"/>
            <w:tcBorders>
              <w:top w:val="single" w:sz="8" w:space="0" w:color="B5DDDC"/>
              <w:left w:val="single" w:sz="8" w:space="0" w:color="B5DDDC"/>
              <w:bottom w:val="single" w:sz="8" w:space="0" w:color="B5DDDC"/>
              <w:right w:val="nil"/>
            </w:tcBorders>
            <w:shd w:val="clear" w:color="000000" w:fill="D6EAEB"/>
            <w:vAlign w:val="center"/>
            <w:hideMark/>
          </w:tcPr>
          <w:p w14:paraId="755CE0A1"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w:t>
            </w:r>
          </w:p>
        </w:tc>
        <w:tc>
          <w:tcPr>
            <w:tcW w:w="1984" w:type="dxa"/>
            <w:tcBorders>
              <w:top w:val="single" w:sz="8" w:space="0" w:color="B5DDDC"/>
              <w:left w:val="single" w:sz="8" w:space="0" w:color="008000"/>
              <w:bottom w:val="single" w:sz="8" w:space="0" w:color="008000"/>
              <w:right w:val="single" w:sz="4" w:space="0" w:color="B5DDDC"/>
            </w:tcBorders>
            <w:shd w:val="clear" w:color="000000" w:fill="D6EAEB"/>
            <w:vAlign w:val="center"/>
            <w:hideMark/>
          </w:tcPr>
          <w:p w14:paraId="07227408"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Overall risk of bias rating</w:t>
            </w:r>
          </w:p>
        </w:tc>
        <w:tc>
          <w:tcPr>
            <w:tcW w:w="851" w:type="dxa"/>
            <w:tcBorders>
              <w:top w:val="single" w:sz="8" w:space="0" w:color="B5DDDC"/>
              <w:left w:val="single" w:sz="8" w:space="0" w:color="B5DDDC"/>
              <w:bottom w:val="single" w:sz="8" w:space="0" w:color="008000"/>
              <w:right w:val="single" w:sz="8" w:space="0" w:color="B5DDDC"/>
            </w:tcBorders>
            <w:shd w:val="clear" w:color="000000" w:fill="D6EAEB"/>
            <w:vAlign w:val="center"/>
            <w:hideMark/>
          </w:tcPr>
          <w:p w14:paraId="4FCA0DFA"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trike/>
                <w:sz w:val="16"/>
                <w:szCs w:val="16"/>
              </w:rPr>
              <w:t> </w:t>
            </w:r>
          </w:p>
        </w:tc>
        <w:tc>
          <w:tcPr>
            <w:tcW w:w="3827" w:type="dxa"/>
            <w:tcBorders>
              <w:top w:val="single" w:sz="8" w:space="0" w:color="B5DDDC"/>
              <w:left w:val="single" w:sz="4" w:space="0" w:color="B5DDDC"/>
              <w:bottom w:val="single" w:sz="8" w:space="0" w:color="008000"/>
              <w:right w:val="single" w:sz="4" w:space="0" w:color="B5DDDC"/>
            </w:tcBorders>
            <w:shd w:val="clear" w:color="000000" w:fill="D6EAEB"/>
            <w:vAlign w:val="center"/>
            <w:hideMark/>
          </w:tcPr>
          <w:p w14:paraId="15871D12" w14:textId="2976A86E" w:rsidR="00541CEB" w:rsidRPr="00541CEB" w:rsidRDefault="00992883" w:rsidP="00541CEB">
            <w:pPr>
              <w:spacing w:before="0" w:after="0" w:line="240" w:lineRule="auto"/>
              <w:rPr>
                <w:rFonts w:ascii="Calibri" w:hAnsi="Calibri" w:cs="Calibri"/>
                <w:i/>
                <w:iCs/>
                <w:color w:val="000000"/>
                <w:sz w:val="16"/>
                <w:szCs w:val="16"/>
              </w:rPr>
            </w:pPr>
            <w:r w:rsidRPr="00541CEB">
              <w:rPr>
                <w:rFonts w:ascii="Calibri" w:hAnsi="Calibri" w:cs="Calibri"/>
                <w:i/>
                <w:iCs/>
                <w:color w:val="000000"/>
                <w:sz w:val="16"/>
                <w:szCs w:val="16"/>
              </w:rPr>
              <w:t xml:space="preserve">The study </w:t>
            </w:r>
            <w:r w:rsidR="005A1961">
              <w:rPr>
                <w:rFonts w:ascii="Calibri" w:hAnsi="Calibri" w:cs="Calibri"/>
                <w:i/>
                <w:iCs/>
                <w:color w:val="000000"/>
                <w:sz w:val="16"/>
                <w:szCs w:val="16"/>
              </w:rPr>
              <w:t xml:space="preserve">is </w:t>
            </w:r>
            <w:r w:rsidR="0057662A">
              <w:rPr>
                <w:rFonts w:ascii="Calibri" w:hAnsi="Calibri" w:cs="Calibri"/>
                <w:i/>
                <w:iCs/>
                <w:color w:val="000000"/>
                <w:sz w:val="16"/>
                <w:szCs w:val="16"/>
              </w:rPr>
              <w:t>of low</w:t>
            </w:r>
            <w:r w:rsidR="005A1961">
              <w:rPr>
                <w:rFonts w:ascii="Calibri" w:hAnsi="Calibri" w:cs="Calibri"/>
                <w:i/>
                <w:iCs/>
                <w:color w:val="000000"/>
                <w:sz w:val="16"/>
                <w:szCs w:val="16"/>
              </w:rPr>
              <w:t xml:space="preserve"> relevan</w:t>
            </w:r>
            <w:r w:rsidR="0057662A">
              <w:rPr>
                <w:rFonts w:ascii="Calibri" w:hAnsi="Calibri" w:cs="Calibri"/>
                <w:i/>
                <w:iCs/>
                <w:color w:val="000000"/>
                <w:sz w:val="16"/>
                <w:szCs w:val="16"/>
              </w:rPr>
              <w:t>ce</w:t>
            </w:r>
            <w:r w:rsidR="005A1961">
              <w:rPr>
                <w:rFonts w:ascii="Calibri" w:hAnsi="Calibri" w:cs="Calibri"/>
                <w:i/>
                <w:iCs/>
                <w:color w:val="000000"/>
                <w:sz w:val="16"/>
                <w:szCs w:val="16"/>
              </w:rPr>
              <w:t xml:space="preserve"> </w:t>
            </w:r>
            <w:r w:rsidR="0057662A">
              <w:rPr>
                <w:rFonts w:ascii="Calibri" w:hAnsi="Calibri" w:cs="Calibri"/>
                <w:i/>
                <w:iCs/>
                <w:color w:val="000000"/>
                <w:sz w:val="16"/>
                <w:szCs w:val="16"/>
              </w:rPr>
              <w:t>for</w:t>
            </w:r>
            <w:r w:rsidR="005A1961">
              <w:rPr>
                <w:rFonts w:ascii="Calibri" w:hAnsi="Calibri" w:cs="Calibri"/>
                <w:i/>
                <w:iCs/>
                <w:color w:val="000000"/>
                <w:sz w:val="16"/>
                <w:szCs w:val="16"/>
              </w:rPr>
              <w:t xml:space="preserve"> </w:t>
            </w:r>
            <w:r w:rsidR="0057662A">
              <w:rPr>
                <w:rFonts w:ascii="Calibri" w:hAnsi="Calibri" w:cs="Calibri"/>
                <w:i/>
                <w:iCs/>
                <w:color w:val="000000"/>
                <w:sz w:val="16"/>
                <w:szCs w:val="16"/>
              </w:rPr>
              <w:t xml:space="preserve">answering the research questions of </w:t>
            </w:r>
            <w:r w:rsidR="005A1961">
              <w:rPr>
                <w:rFonts w:ascii="Calibri" w:hAnsi="Calibri" w:cs="Calibri"/>
                <w:i/>
                <w:iCs/>
                <w:color w:val="000000"/>
                <w:sz w:val="16"/>
                <w:szCs w:val="16"/>
              </w:rPr>
              <w:t xml:space="preserve">this </w:t>
            </w:r>
            <w:r w:rsidR="0057662A">
              <w:rPr>
                <w:rFonts w:ascii="Calibri" w:hAnsi="Calibri" w:cs="Calibri"/>
                <w:i/>
                <w:iCs/>
                <w:color w:val="000000"/>
                <w:sz w:val="16"/>
                <w:szCs w:val="16"/>
              </w:rPr>
              <w:t xml:space="preserve">narrative </w:t>
            </w:r>
            <w:r w:rsidR="005A1961">
              <w:rPr>
                <w:rFonts w:ascii="Calibri" w:hAnsi="Calibri" w:cs="Calibri"/>
                <w:i/>
                <w:iCs/>
                <w:color w:val="000000"/>
                <w:sz w:val="16"/>
                <w:szCs w:val="16"/>
              </w:rPr>
              <w:t>review.</w:t>
            </w:r>
          </w:p>
        </w:tc>
        <w:tc>
          <w:tcPr>
            <w:tcW w:w="851" w:type="dxa"/>
            <w:tcBorders>
              <w:top w:val="single" w:sz="8" w:space="0" w:color="B5DDDC"/>
              <w:left w:val="single" w:sz="8" w:space="0" w:color="B5DDDC"/>
              <w:bottom w:val="single" w:sz="8" w:space="0" w:color="008000"/>
              <w:right w:val="single" w:sz="8" w:space="0" w:color="B5DDDC"/>
            </w:tcBorders>
            <w:shd w:val="clear" w:color="000000" w:fill="F8CBAD"/>
            <w:vAlign w:val="center"/>
            <w:hideMark/>
          </w:tcPr>
          <w:p w14:paraId="7B72E891"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high risk of bias (-)</w:t>
            </w:r>
          </w:p>
        </w:tc>
      </w:tr>
      <w:tr w:rsidR="00BF2DBF" w14:paraId="58AC6BCC"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79DC986A"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1ED0153F" w14:textId="77777777" w:rsidR="00541CEB" w:rsidRPr="00541CEB" w:rsidRDefault="00992883" w:rsidP="00541CEB">
            <w:pPr>
              <w:spacing w:before="0" w:after="0" w:line="240" w:lineRule="auto"/>
              <w:rPr>
                <w:rFonts w:ascii="Calibri" w:hAnsi="Calibri" w:cs="Calibri"/>
                <w:b/>
                <w:bCs/>
                <w:sz w:val="16"/>
                <w:szCs w:val="16"/>
              </w:rPr>
            </w:pPr>
            <w:r w:rsidRPr="00541CEB">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2FCBCA4F" w14:textId="77777777" w:rsidR="00541CEB" w:rsidRPr="00541CEB" w:rsidRDefault="00992883" w:rsidP="00541CEB">
            <w:pPr>
              <w:spacing w:before="0" w:after="0" w:line="240" w:lineRule="auto"/>
              <w:jc w:val="center"/>
              <w:rPr>
                <w:rFonts w:ascii="Calibri" w:hAnsi="Calibri" w:cs="Calibri"/>
                <w:color w:val="9C0006"/>
                <w:sz w:val="16"/>
                <w:szCs w:val="16"/>
              </w:rPr>
            </w:pPr>
            <w:r w:rsidRPr="00541CEB">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381D09EC" w14:textId="482842D3" w:rsidR="00541CEB" w:rsidRPr="00541CEB" w:rsidRDefault="00992883" w:rsidP="00541CEB">
            <w:pPr>
              <w:spacing w:before="0" w:after="0" w:line="240" w:lineRule="auto"/>
              <w:jc w:val="center"/>
              <w:rPr>
                <w:rFonts w:ascii="Calibri" w:hAnsi="Calibri" w:cs="Calibri"/>
                <w:color w:val="9C0006"/>
                <w:sz w:val="16"/>
                <w:szCs w:val="16"/>
              </w:rPr>
            </w:pPr>
            <w:r w:rsidRPr="00541CEB">
              <w:rPr>
                <w:rFonts w:ascii="Calibri" w:hAnsi="Calibri" w:cs="Calibri"/>
                <w:color w:val="9C0006"/>
                <w:sz w:val="16"/>
                <w:szCs w:val="16"/>
              </w:rPr>
              <w:t xml:space="preserve">Exclude from further review due to high risk of bias </w:t>
            </w:r>
            <w:r w:rsidR="0057662A">
              <w:rPr>
                <w:rFonts w:ascii="Calibri" w:hAnsi="Calibri" w:cs="Calibri"/>
                <w:color w:val="9C0006"/>
                <w:sz w:val="16"/>
                <w:szCs w:val="16"/>
              </w:rPr>
              <w:t xml:space="preserve">and </w:t>
            </w:r>
            <w:r w:rsidR="008C6EF9">
              <w:rPr>
                <w:rFonts w:ascii="Calibri" w:hAnsi="Calibri" w:cs="Calibri"/>
                <w:color w:val="9C0006"/>
                <w:sz w:val="16"/>
                <w:szCs w:val="16"/>
              </w:rPr>
              <w:t>relevance</w:t>
            </w:r>
            <w:r w:rsidRPr="00541CEB">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4D1278AD" w14:textId="77777777" w:rsidR="00541CEB" w:rsidRPr="00541CEB" w:rsidRDefault="00992883" w:rsidP="00541CEB">
            <w:pPr>
              <w:spacing w:before="0" w:after="0" w:line="240" w:lineRule="auto"/>
              <w:jc w:val="center"/>
              <w:rPr>
                <w:rFonts w:ascii="Calibri" w:hAnsi="Calibri" w:cs="Calibri"/>
                <w:color w:val="9C0006"/>
                <w:sz w:val="16"/>
                <w:szCs w:val="16"/>
              </w:rPr>
            </w:pPr>
            <w:r w:rsidRPr="00541CEB">
              <w:rPr>
                <w:rFonts w:ascii="Calibri" w:hAnsi="Calibri" w:cs="Calibri"/>
                <w:color w:val="9C0006"/>
                <w:sz w:val="16"/>
                <w:szCs w:val="16"/>
              </w:rPr>
              <w:t> </w:t>
            </w:r>
          </w:p>
        </w:tc>
      </w:tr>
    </w:tbl>
    <w:p w14:paraId="0C5272F1" w14:textId="49956A7D" w:rsidR="007F4AC6" w:rsidRPr="00767ACD" w:rsidRDefault="00992883" w:rsidP="007F4AC6">
      <w:pPr>
        <w:pStyle w:val="Heading3"/>
      </w:pPr>
      <w:bookmarkStart w:id="496" w:name="_Toc106901113"/>
      <w:r w:rsidRPr="00767ACD">
        <w:t>J8: Boehm, Graham, et al., (2018)</w:t>
      </w:r>
      <w:bookmarkEnd w:id="496"/>
    </w:p>
    <w:p w14:paraId="52033B20" w14:textId="77777777" w:rsidR="002036F9" w:rsidRPr="007F4AC6" w:rsidRDefault="00992883" w:rsidP="00475C35">
      <w:pPr>
        <w:pStyle w:val="Heading4"/>
      </w:pPr>
      <w:bookmarkStart w:id="497" w:name="_Toc106901114"/>
      <w:r>
        <w:t>Quality assessment</w:t>
      </w:r>
      <w:bookmarkEnd w:id="497"/>
    </w:p>
    <w:tbl>
      <w:tblPr>
        <w:tblW w:w="7787" w:type="dxa"/>
        <w:tblLayout w:type="fixed"/>
        <w:tblCellMar>
          <w:left w:w="28" w:type="dxa"/>
          <w:right w:w="28" w:type="dxa"/>
        </w:tblCellMar>
        <w:tblLook w:val="04A0" w:firstRow="1" w:lastRow="0" w:firstColumn="1" w:lastColumn="0" w:noHBand="0" w:noVBand="1"/>
      </w:tblPr>
      <w:tblGrid>
        <w:gridCol w:w="274"/>
        <w:gridCol w:w="1559"/>
        <w:gridCol w:w="851"/>
        <w:gridCol w:w="4252"/>
        <w:gridCol w:w="851"/>
      </w:tblGrid>
      <w:tr w:rsidR="00BF2DBF" w14:paraId="24474C4A" w14:textId="77777777" w:rsidTr="000A3690">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414016EB" w14:textId="77777777" w:rsidR="00DA0CFC" w:rsidRPr="00767ACD" w:rsidRDefault="00992883" w:rsidP="00767ACD">
            <w:pPr>
              <w:spacing w:before="0" w:after="0" w:line="240" w:lineRule="auto"/>
              <w:jc w:val="center"/>
              <w:rPr>
                <w:rFonts w:ascii="Calibri" w:hAnsi="Calibri" w:cs="Calibri"/>
                <w:b/>
                <w:bCs/>
                <w:color w:val="008000"/>
                <w:sz w:val="16"/>
                <w:szCs w:val="16"/>
              </w:rPr>
            </w:pPr>
            <w:r w:rsidRPr="00767ACD">
              <w:rPr>
                <w:rFonts w:ascii="Calibri" w:hAnsi="Calibri" w:cs="Calibri"/>
                <w:b/>
                <w:bCs/>
                <w:color w:val="008000"/>
                <w:sz w:val="16"/>
                <w:szCs w:val="16"/>
              </w:rPr>
              <w:t> </w:t>
            </w:r>
          </w:p>
        </w:tc>
        <w:tc>
          <w:tcPr>
            <w:tcW w:w="1559" w:type="dxa"/>
            <w:tcBorders>
              <w:top w:val="single" w:sz="8" w:space="0" w:color="B5DDDC"/>
              <w:left w:val="nil"/>
              <w:bottom w:val="single" w:sz="8" w:space="0" w:color="B5DDDC"/>
              <w:right w:val="single" w:sz="8" w:space="0" w:color="B5DDDC"/>
            </w:tcBorders>
            <w:shd w:val="clear" w:color="000000" w:fill="B5DDDC"/>
            <w:vAlign w:val="center"/>
            <w:hideMark/>
          </w:tcPr>
          <w:p w14:paraId="52BC0758" w14:textId="77777777" w:rsidR="00DA0CFC" w:rsidRPr="00767ACD" w:rsidRDefault="00992883" w:rsidP="00767ACD">
            <w:pPr>
              <w:spacing w:before="0" w:after="0" w:line="240" w:lineRule="auto"/>
              <w:rPr>
                <w:rFonts w:ascii="Calibri" w:hAnsi="Calibri" w:cs="Calibri"/>
                <w:b/>
                <w:bCs/>
                <w:color w:val="008000"/>
                <w:sz w:val="16"/>
                <w:szCs w:val="16"/>
              </w:rPr>
            </w:pPr>
            <w:r w:rsidRPr="00767ACD">
              <w:rPr>
                <w:rFonts w:ascii="Calibri" w:hAnsi="Calibri" w:cs="Calibri"/>
                <w:b/>
                <w:bCs/>
                <w:color w:val="008000"/>
                <w:sz w:val="16"/>
                <w:szCs w:val="16"/>
              </w:rPr>
              <w:t> </w:t>
            </w:r>
          </w:p>
        </w:tc>
        <w:tc>
          <w:tcPr>
            <w:tcW w:w="5954"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5561CECC" w14:textId="6CA110EC" w:rsidR="00DA0CFC" w:rsidRPr="00767ACD" w:rsidRDefault="00992883" w:rsidP="00DA0CFC">
            <w:pPr>
              <w:spacing w:before="0" w:after="0" w:line="240" w:lineRule="auto"/>
              <w:rPr>
                <w:rFonts w:ascii="Calibri" w:hAnsi="Calibri" w:cs="Calibri"/>
                <w:b/>
                <w:bCs/>
                <w:color w:val="008000"/>
                <w:sz w:val="16"/>
                <w:szCs w:val="16"/>
              </w:rPr>
            </w:pPr>
            <w:r w:rsidRPr="00767ACD">
              <w:rPr>
                <w:rFonts w:ascii="Calibri" w:hAnsi="Calibri" w:cs="Calibri"/>
                <w:b/>
                <w:bCs/>
                <w:color w:val="008000"/>
                <w:sz w:val="16"/>
                <w:szCs w:val="16"/>
              </w:rPr>
              <w:t> J8, Boehm, A., 2018, Can We Swim Yet? Systematic Review, Meta-Analysis, and Risk Assessment of Aging Sewage in Surface Waters </w:t>
            </w:r>
          </w:p>
        </w:tc>
      </w:tr>
      <w:tr w:rsidR="00BF2DBF" w14:paraId="5CCC7E4A" w14:textId="77777777" w:rsidTr="000A3690">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5E46871A" w14:textId="458A4B3D" w:rsidR="00767ACD"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Q.</w:t>
            </w:r>
          </w:p>
        </w:tc>
        <w:tc>
          <w:tcPr>
            <w:tcW w:w="1559" w:type="dxa"/>
            <w:tcBorders>
              <w:top w:val="nil"/>
              <w:left w:val="nil"/>
              <w:bottom w:val="single" w:sz="8" w:space="0" w:color="B5DDDC"/>
              <w:right w:val="single" w:sz="8" w:space="0" w:color="B5DDDC"/>
            </w:tcBorders>
            <w:shd w:val="clear" w:color="000000" w:fill="B5DDDC"/>
            <w:vAlign w:val="center"/>
            <w:hideMark/>
          </w:tcPr>
          <w:p w14:paraId="52B9D094" w14:textId="77777777" w:rsidR="00767ACD"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3D839954" w14:textId="77777777" w:rsidR="00767ACD"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Assessment</w:t>
            </w:r>
          </w:p>
        </w:tc>
        <w:tc>
          <w:tcPr>
            <w:tcW w:w="4252" w:type="dxa"/>
            <w:tcBorders>
              <w:top w:val="nil"/>
              <w:left w:val="nil"/>
              <w:bottom w:val="single" w:sz="8" w:space="0" w:color="B5DDDC"/>
              <w:right w:val="single" w:sz="8" w:space="0" w:color="B5DDDC"/>
            </w:tcBorders>
            <w:shd w:val="clear" w:color="000000" w:fill="B5DDDC"/>
            <w:vAlign w:val="center"/>
            <w:hideMark/>
          </w:tcPr>
          <w:p w14:paraId="7C9E0401" w14:textId="2107A99E" w:rsidR="00767ACD"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550C880F" w14:textId="77777777" w:rsidR="00767ACD"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Risk of Bias rating</w:t>
            </w:r>
          </w:p>
        </w:tc>
      </w:tr>
      <w:tr w:rsidR="00BF2DBF" w14:paraId="4D0EA22A"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2C15CABB"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1559" w:type="dxa"/>
            <w:tcBorders>
              <w:top w:val="nil"/>
              <w:left w:val="nil"/>
              <w:bottom w:val="single" w:sz="8" w:space="0" w:color="B5DDDC"/>
              <w:right w:val="single" w:sz="8" w:space="0" w:color="B5DDDC"/>
            </w:tcBorders>
            <w:shd w:val="clear" w:color="000000" w:fill="D6EAEB"/>
            <w:hideMark/>
          </w:tcPr>
          <w:p w14:paraId="5B0F2659"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Section A1: Are the results valid?</w:t>
            </w:r>
          </w:p>
        </w:tc>
        <w:tc>
          <w:tcPr>
            <w:tcW w:w="851" w:type="dxa"/>
            <w:tcBorders>
              <w:top w:val="single" w:sz="4" w:space="0" w:color="C6E0B4"/>
              <w:left w:val="single" w:sz="4" w:space="0" w:color="C6E0B4"/>
              <w:bottom w:val="single" w:sz="4" w:space="0" w:color="C6E0B4"/>
              <w:right w:val="single" w:sz="4" w:space="0" w:color="C6E0B4"/>
            </w:tcBorders>
            <w:shd w:val="clear" w:color="000000" w:fill="D6EAEB"/>
            <w:noWrap/>
            <w:hideMark/>
          </w:tcPr>
          <w:p w14:paraId="6F3F09EF"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4252" w:type="dxa"/>
            <w:tcBorders>
              <w:top w:val="single" w:sz="4" w:space="0" w:color="C6E0B4"/>
              <w:left w:val="nil"/>
              <w:bottom w:val="single" w:sz="4" w:space="0" w:color="C6E0B4"/>
              <w:right w:val="single" w:sz="4" w:space="0" w:color="C6E0B4"/>
            </w:tcBorders>
            <w:shd w:val="clear" w:color="000000" w:fill="D6EAEB"/>
            <w:noWrap/>
            <w:hideMark/>
          </w:tcPr>
          <w:p w14:paraId="606CFB5A"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851" w:type="dxa"/>
            <w:tcBorders>
              <w:top w:val="single" w:sz="4" w:space="0" w:color="C6E0B4"/>
              <w:left w:val="nil"/>
              <w:bottom w:val="single" w:sz="4" w:space="0" w:color="C6E0B4"/>
              <w:right w:val="single" w:sz="4" w:space="0" w:color="C6E0B4"/>
            </w:tcBorders>
            <w:shd w:val="clear" w:color="000000" w:fill="D6EAEB"/>
            <w:noWrap/>
            <w:hideMark/>
          </w:tcPr>
          <w:p w14:paraId="4FF38A54"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r>
      <w:tr w:rsidR="00BF2DBF" w14:paraId="76D10D9C"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45700371"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1</w:t>
            </w:r>
          </w:p>
        </w:tc>
        <w:tc>
          <w:tcPr>
            <w:tcW w:w="1559" w:type="dxa"/>
            <w:tcBorders>
              <w:top w:val="nil"/>
              <w:left w:val="nil"/>
              <w:bottom w:val="single" w:sz="8" w:space="0" w:color="B5DDDC"/>
              <w:right w:val="single" w:sz="8" w:space="0" w:color="B5DDDC"/>
            </w:tcBorders>
            <w:vAlign w:val="center"/>
            <w:hideMark/>
          </w:tcPr>
          <w:p w14:paraId="7540EC40"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Did the review address a clearly focused question?</w:t>
            </w:r>
          </w:p>
        </w:tc>
        <w:tc>
          <w:tcPr>
            <w:tcW w:w="851" w:type="dxa"/>
            <w:tcBorders>
              <w:top w:val="single" w:sz="8" w:space="0" w:color="B5DDDC"/>
              <w:left w:val="nil"/>
              <w:bottom w:val="single" w:sz="8" w:space="0" w:color="B5DDDC"/>
              <w:right w:val="single" w:sz="8" w:space="0" w:color="B5DDDC"/>
            </w:tcBorders>
            <w:vAlign w:val="center"/>
            <w:hideMark/>
          </w:tcPr>
          <w:p w14:paraId="56B44A29"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Yes</w:t>
            </w:r>
          </w:p>
        </w:tc>
        <w:tc>
          <w:tcPr>
            <w:tcW w:w="4252" w:type="dxa"/>
            <w:tcBorders>
              <w:top w:val="single" w:sz="8" w:space="0" w:color="B5DDDC"/>
              <w:left w:val="nil"/>
              <w:bottom w:val="single" w:sz="8" w:space="0" w:color="B5DDDC"/>
              <w:right w:val="single" w:sz="8" w:space="0" w:color="B5DDDC"/>
            </w:tcBorders>
            <w:vAlign w:val="center"/>
            <w:hideMark/>
          </w:tcPr>
          <w:p w14:paraId="5D8DEAEC" w14:textId="4CF78139"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The </w:t>
            </w:r>
            <w:r w:rsidR="00912B1F">
              <w:rPr>
                <w:rFonts w:ascii="Calibri" w:hAnsi="Calibri" w:cs="Calibri"/>
                <w:sz w:val="16"/>
                <w:szCs w:val="16"/>
              </w:rPr>
              <w:t xml:space="preserve">research </w:t>
            </w:r>
            <w:r w:rsidRPr="00767ACD">
              <w:rPr>
                <w:rFonts w:ascii="Calibri" w:hAnsi="Calibri" w:cs="Calibri"/>
                <w:sz w:val="16"/>
                <w:szCs w:val="16"/>
              </w:rPr>
              <w:t xml:space="preserve">question is not clearly </w:t>
            </w:r>
            <w:r w:rsidR="00EE78F6">
              <w:rPr>
                <w:rFonts w:ascii="Calibri" w:hAnsi="Calibri" w:cs="Calibri"/>
                <w:sz w:val="16"/>
                <w:szCs w:val="16"/>
              </w:rPr>
              <w:t>described</w:t>
            </w:r>
            <w:r w:rsidRPr="00767ACD">
              <w:rPr>
                <w:rFonts w:ascii="Calibri" w:hAnsi="Calibri" w:cs="Calibri"/>
                <w:sz w:val="16"/>
                <w:szCs w:val="16"/>
              </w:rPr>
              <w:t xml:space="preserve">.  The </w:t>
            </w:r>
            <w:r w:rsidR="00EE78F6">
              <w:rPr>
                <w:rFonts w:ascii="Calibri" w:hAnsi="Calibri" w:cs="Calibri"/>
                <w:sz w:val="16"/>
                <w:szCs w:val="16"/>
              </w:rPr>
              <w:t>assumed</w:t>
            </w:r>
            <w:r w:rsidR="00EE78F6" w:rsidRPr="00767ACD">
              <w:rPr>
                <w:rFonts w:ascii="Calibri" w:hAnsi="Calibri" w:cs="Calibri"/>
                <w:sz w:val="16"/>
                <w:szCs w:val="16"/>
              </w:rPr>
              <w:t xml:space="preserve"> </w:t>
            </w:r>
            <w:r w:rsidRPr="00767ACD">
              <w:rPr>
                <w:rFonts w:ascii="Calibri" w:hAnsi="Calibri" w:cs="Calibri"/>
                <w:sz w:val="16"/>
                <w:szCs w:val="16"/>
              </w:rPr>
              <w:t xml:space="preserve">objective was: to use decay rate constants compiled from a review of the literature in a QMRA to investigate how exposure to fecal contamination from untreated sewage of different ages during swimming affects the resultant gastrointestinal illness risk. </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287A4C62"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low risk of bias (+)</w:t>
            </w:r>
          </w:p>
        </w:tc>
      </w:tr>
      <w:tr w:rsidR="00BF2DBF" w14:paraId="5099CF2A"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4D041AD9"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2</w:t>
            </w:r>
          </w:p>
        </w:tc>
        <w:tc>
          <w:tcPr>
            <w:tcW w:w="1559" w:type="dxa"/>
            <w:tcBorders>
              <w:top w:val="nil"/>
              <w:left w:val="nil"/>
              <w:bottom w:val="single" w:sz="8" w:space="0" w:color="B5DDDC"/>
              <w:right w:val="single" w:sz="8" w:space="0" w:color="B5DDDC"/>
            </w:tcBorders>
            <w:vAlign w:val="center"/>
            <w:hideMark/>
          </w:tcPr>
          <w:p w14:paraId="3186D65E"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Did the authors look for the right type of papers?</w:t>
            </w:r>
          </w:p>
        </w:tc>
        <w:tc>
          <w:tcPr>
            <w:tcW w:w="851" w:type="dxa"/>
            <w:tcBorders>
              <w:top w:val="nil"/>
              <w:left w:val="nil"/>
              <w:bottom w:val="single" w:sz="8" w:space="0" w:color="B5DDDC"/>
              <w:right w:val="single" w:sz="8" w:space="0" w:color="B5DDDC"/>
            </w:tcBorders>
            <w:vAlign w:val="center"/>
            <w:hideMark/>
          </w:tcPr>
          <w:p w14:paraId="1CDA9E54"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Yes</w:t>
            </w:r>
          </w:p>
        </w:tc>
        <w:tc>
          <w:tcPr>
            <w:tcW w:w="4252" w:type="dxa"/>
            <w:tcBorders>
              <w:top w:val="nil"/>
              <w:left w:val="nil"/>
              <w:bottom w:val="single" w:sz="8" w:space="0" w:color="B5DDDC"/>
              <w:right w:val="single" w:sz="8" w:space="0" w:color="B5DDDC"/>
            </w:tcBorders>
            <w:vAlign w:val="center"/>
            <w:hideMark/>
          </w:tcPr>
          <w:p w14:paraId="09F8CF9D"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Two reviewers assessed papers against a series of 6 criteria: 1) the paper contains quantitative data on the decay of the pathogen or indicator of interest in raw (unaltered) surface water, (2) the article is in English, (3) the paper is not a review, presents primary data, and is peer reviewed, (4) the paper does not contain data solely on disinfection treatments  (5) the temperature of the decay experiments is greater than 4°C and less than 30°C, and (6) the methods used to enumerate the target are logical, justifiable, and described in the paper.</w:t>
            </w:r>
          </w:p>
        </w:tc>
        <w:tc>
          <w:tcPr>
            <w:tcW w:w="851" w:type="dxa"/>
            <w:tcBorders>
              <w:top w:val="nil"/>
              <w:left w:val="nil"/>
              <w:bottom w:val="single" w:sz="8" w:space="0" w:color="B5DDDC"/>
              <w:right w:val="single" w:sz="8" w:space="0" w:color="B5DDDC"/>
            </w:tcBorders>
            <w:shd w:val="clear" w:color="000000" w:fill="E2EFDA"/>
            <w:vAlign w:val="center"/>
            <w:hideMark/>
          </w:tcPr>
          <w:p w14:paraId="29417E5F"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low risk of bias (+)</w:t>
            </w:r>
          </w:p>
        </w:tc>
      </w:tr>
      <w:tr w:rsidR="00BF2DBF" w14:paraId="22609201"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37AD5121" w14:textId="77777777" w:rsidR="00767ACD" w:rsidRPr="00767ACD" w:rsidRDefault="00992883" w:rsidP="00767ACD">
            <w:pPr>
              <w:spacing w:before="0" w:after="0" w:line="240" w:lineRule="auto"/>
              <w:jc w:val="center"/>
              <w:rPr>
                <w:rFonts w:ascii="Calibri" w:hAnsi="Calibri" w:cs="Calibri"/>
                <w:b/>
                <w:bCs/>
                <w:color w:val="000000"/>
                <w:sz w:val="16"/>
                <w:szCs w:val="16"/>
              </w:rPr>
            </w:pPr>
            <w:r w:rsidRPr="00767ACD">
              <w:rPr>
                <w:rFonts w:ascii="Calibri" w:hAnsi="Calibri" w:cs="Calibri"/>
                <w:b/>
                <w:bCs/>
                <w:color w:val="000000"/>
                <w:sz w:val="16"/>
                <w:szCs w:val="16"/>
              </w:rPr>
              <w:t> </w:t>
            </w:r>
          </w:p>
        </w:tc>
        <w:tc>
          <w:tcPr>
            <w:tcW w:w="1559" w:type="dxa"/>
            <w:tcBorders>
              <w:top w:val="nil"/>
              <w:left w:val="nil"/>
              <w:bottom w:val="single" w:sz="8" w:space="0" w:color="B5DDDC"/>
              <w:right w:val="single" w:sz="8" w:space="0" w:color="B5DDDC"/>
            </w:tcBorders>
            <w:shd w:val="clear" w:color="000000" w:fill="D6EAEB"/>
            <w:vAlign w:val="center"/>
            <w:hideMark/>
          </w:tcPr>
          <w:p w14:paraId="0F0E34C9"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vAlign w:val="center"/>
            <w:hideMark/>
          </w:tcPr>
          <w:p w14:paraId="2F0BB5AC"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4252" w:type="dxa"/>
            <w:tcBorders>
              <w:top w:val="nil"/>
              <w:left w:val="nil"/>
              <w:bottom w:val="single" w:sz="8" w:space="0" w:color="B5DDDC"/>
              <w:right w:val="single" w:sz="8" w:space="0" w:color="B5DDDC"/>
            </w:tcBorders>
            <w:shd w:val="clear" w:color="000000" w:fill="D6EAEB"/>
            <w:vAlign w:val="center"/>
            <w:hideMark/>
          </w:tcPr>
          <w:p w14:paraId="6F45593B"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527D0CCA"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r>
      <w:tr w:rsidR="00BF2DBF" w14:paraId="07EADFF9"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DCDE410"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3</w:t>
            </w:r>
          </w:p>
        </w:tc>
        <w:tc>
          <w:tcPr>
            <w:tcW w:w="1559" w:type="dxa"/>
            <w:tcBorders>
              <w:top w:val="nil"/>
              <w:left w:val="nil"/>
              <w:bottom w:val="single" w:sz="8" w:space="0" w:color="B5DDDC"/>
              <w:right w:val="single" w:sz="8" w:space="0" w:color="B5DDDC"/>
            </w:tcBorders>
            <w:vAlign w:val="center"/>
            <w:hideMark/>
          </w:tcPr>
          <w:p w14:paraId="0EB32065"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Do you think all the important, relevant studies were included?</w:t>
            </w:r>
          </w:p>
        </w:tc>
        <w:tc>
          <w:tcPr>
            <w:tcW w:w="851" w:type="dxa"/>
            <w:tcBorders>
              <w:top w:val="nil"/>
              <w:left w:val="nil"/>
              <w:bottom w:val="single" w:sz="8" w:space="0" w:color="B5DDDC"/>
              <w:right w:val="single" w:sz="8" w:space="0" w:color="B5DDDC"/>
            </w:tcBorders>
            <w:vAlign w:val="center"/>
            <w:hideMark/>
          </w:tcPr>
          <w:p w14:paraId="08EE696F"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Yes</w:t>
            </w:r>
          </w:p>
        </w:tc>
        <w:tc>
          <w:tcPr>
            <w:tcW w:w="4252" w:type="dxa"/>
            <w:tcBorders>
              <w:top w:val="nil"/>
              <w:left w:val="nil"/>
              <w:bottom w:val="single" w:sz="8" w:space="0" w:color="B5DDDC"/>
              <w:right w:val="single" w:sz="8" w:space="0" w:color="B5DDDC"/>
            </w:tcBorders>
            <w:vAlign w:val="center"/>
            <w:hideMark/>
          </w:tcPr>
          <w:p w14:paraId="3D4F7747"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Leading biological bibliographic databases were used.  These were Web of Science core collection (search field = topic), Scopus (search field = article title, abstract, keyword), and PubMed (search field = all fields) were searched</w:t>
            </w:r>
          </w:p>
        </w:tc>
        <w:tc>
          <w:tcPr>
            <w:tcW w:w="851" w:type="dxa"/>
            <w:tcBorders>
              <w:top w:val="nil"/>
              <w:left w:val="nil"/>
              <w:bottom w:val="single" w:sz="8" w:space="0" w:color="B5DDDC"/>
              <w:right w:val="single" w:sz="8" w:space="0" w:color="B5DDDC"/>
            </w:tcBorders>
            <w:shd w:val="clear" w:color="000000" w:fill="70AD47"/>
            <w:vAlign w:val="center"/>
            <w:hideMark/>
          </w:tcPr>
          <w:p w14:paraId="2C9FC239"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low risk of bias (++)</w:t>
            </w:r>
          </w:p>
        </w:tc>
      </w:tr>
      <w:tr w:rsidR="00BF2DBF" w14:paraId="17DAC6DB"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89F1013"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4</w:t>
            </w:r>
          </w:p>
        </w:tc>
        <w:tc>
          <w:tcPr>
            <w:tcW w:w="1559" w:type="dxa"/>
            <w:tcBorders>
              <w:top w:val="nil"/>
              <w:left w:val="nil"/>
              <w:bottom w:val="single" w:sz="8" w:space="0" w:color="B5DDDC"/>
              <w:right w:val="single" w:sz="8" w:space="0" w:color="B5DDDC"/>
            </w:tcBorders>
            <w:vAlign w:val="center"/>
            <w:hideMark/>
          </w:tcPr>
          <w:p w14:paraId="693880B7"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Did the review’s authors do enough to assess quality of the included studies?</w:t>
            </w:r>
          </w:p>
        </w:tc>
        <w:tc>
          <w:tcPr>
            <w:tcW w:w="851" w:type="dxa"/>
            <w:tcBorders>
              <w:top w:val="nil"/>
              <w:left w:val="nil"/>
              <w:bottom w:val="nil"/>
              <w:right w:val="single" w:sz="8" w:space="0" w:color="B5DDDC"/>
            </w:tcBorders>
            <w:vAlign w:val="center"/>
            <w:hideMark/>
          </w:tcPr>
          <w:p w14:paraId="37AEE830"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4252" w:type="dxa"/>
            <w:tcBorders>
              <w:top w:val="nil"/>
              <w:left w:val="nil"/>
              <w:bottom w:val="single" w:sz="8" w:space="0" w:color="B5DDDC"/>
              <w:right w:val="single" w:sz="8" w:space="0" w:color="B5DDDC"/>
            </w:tcBorders>
            <w:vAlign w:val="center"/>
            <w:hideMark/>
          </w:tcPr>
          <w:p w14:paraId="4C0E4F01"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With the exception of the criteria for selection described above, no information is supplied with respect to how the reviewers assessed the quality of the studies (neither in the main paper, nor the supplementary material).</w:t>
            </w:r>
          </w:p>
        </w:tc>
        <w:tc>
          <w:tcPr>
            <w:tcW w:w="851" w:type="dxa"/>
            <w:tcBorders>
              <w:top w:val="nil"/>
              <w:left w:val="nil"/>
              <w:bottom w:val="single" w:sz="8" w:space="0" w:color="B5DDDC"/>
              <w:right w:val="single" w:sz="8" w:space="0" w:color="B5DDDC"/>
            </w:tcBorders>
            <w:shd w:val="clear" w:color="000000" w:fill="FF0000"/>
            <w:vAlign w:val="center"/>
            <w:hideMark/>
          </w:tcPr>
          <w:p w14:paraId="5BF9C3D6"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7950E199"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3F0B786E"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5</w:t>
            </w:r>
          </w:p>
        </w:tc>
        <w:tc>
          <w:tcPr>
            <w:tcW w:w="1559" w:type="dxa"/>
            <w:tcBorders>
              <w:top w:val="nil"/>
              <w:left w:val="nil"/>
              <w:bottom w:val="single" w:sz="8" w:space="0" w:color="B5DDDC"/>
              <w:right w:val="single" w:sz="8" w:space="0" w:color="B5DDDC"/>
            </w:tcBorders>
            <w:vAlign w:val="center"/>
            <w:hideMark/>
          </w:tcPr>
          <w:p w14:paraId="3617E8A1"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If the results of the review have been combined, was it reasonable to do so?</w:t>
            </w:r>
          </w:p>
        </w:tc>
        <w:tc>
          <w:tcPr>
            <w:tcW w:w="851" w:type="dxa"/>
            <w:tcBorders>
              <w:top w:val="single" w:sz="8" w:space="0" w:color="B5DDDC"/>
              <w:left w:val="nil"/>
              <w:bottom w:val="nil"/>
              <w:right w:val="single" w:sz="8" w:space="0" w:color="B5DDDC"/>
            </w:tcBorders>
            <w:vAlign w:val="center"/>
            <w:hideMark/>
          </w:tcPr>
          <w:p w14:paraId="4E444C11"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Can't tell</w:t>
            </w:r>
          </w:p>
        </w:tc>
        <w:tc>
          <w:tcPr>
            <w:tcW w:w="4252" w:type="dxa"/>
            <w:tcBorders>
              <w:top w:val="nil"/>
              <w:left w:val="nil"/>
              <w:bottom w:val="single" w:sz="8" w:space="0" w:color="B5DDDC"/>
              <w:right w:val="single" w:sz="8" w:space="0" w:color="B5DDDC"/>
            </w:tcBorders>
            <w:vAlign w:val="center"/>
            <w:hideMark/>
          </w:tcPr>
          <w:p w14:paraId="2D271160" w14:textId="0B349323"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Decay rate constants were extracted from papers by a single</w:t>
            </w:r>
            <w:r w:rsidRPr="00767ACD">
              <w:rPr>
                <w:rFonts w:ascii="Calibri" w:hAnsi="Calibri" w:cs="Calibri"/>
                <w:sz w:val="16"/>
                <w:szCs w:val="16"/>
              </w:rPr>
              <w:br/>
              <w:t xml:space="preserve">reviewer and since the nature of the data varied considerably, it was subjected to considerable manipulation (conversions, model revisions, etc.) to permit the subsequent meta-analysis.  Whilst such data manipulation would be necessary, </w:t>
            </w:r>
            <w:r w:rsidR="006A0F9B">
              <w:rPr>
                <w:rFonts w:ascii="Calibri" w:hAnsi="Calibri" w:cs="Calibri"/>
                <w:sz w:val="16"/>
                <w:szCs w:val="16"/>
              </w:rPr>
              <w:t>the methods are</w:t>
            </w:r>
            <w:r w:rsidRPr="00767ACD">
              <w:rPr>
                <w:rFonts w:ascii="Calibri" w:hAnsi="Calibri" w:cs="Calibri"/>
                <w:sz w:val="16"/>
                <w:szCs w:val="16"/>
              </w:rPr>
              <w:t xml:space="preserve"> described only briefly in the paper and </w:t>
            </w:r>
            <w:r w:rsidR="006A0F9B">
              <w:rPr>
                <w:rFonts w:ascii="Calibri" w:hAnsi="Calibri" w:cs="Calibri"/>
                <w:sz w:val="16"/>
                <w:szCs w:val="16"/>
              </w:rPr>
              <w:t>could be more clearly reported</w:t>
            </w:r>
            <w:r w:rsidRPr="00767ACD">
              <w:rPr>
                <w:rFonts w:ascii="Calibri" w:hAnsi="Calibri" w:cs="Calibri"/>
                <w:sz w:val="16"/>
                <w:szCs w:val="16"/>
              </w:rPr>
              <w:t>.</w:t>
            </w:r>
          </w:p>
        </w:tc>
        <w:tc>
          <w:tcPr>
            <w:tcW w:w="851" w:type="dxa"/>
            <w:tcBorders>
              <w:top w:val="nil"/>
              <w:left w:val="nil"/>
              <w:bottom w:val="nil"/>
              <w:right w:val="single" w:sz="8" w:space="0" w:color="B5DDDC"/>
            </w:tcBorders>
            <w:shd w:val="clear" w:color="000000" w:fill="F8CBAD"/>
            <w:vAlign w:val="center"/>
            <w:hideMark/>
          </w:tcPr>
          <w:p w14:paraId="4ED26A9D"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high risk of bias (-)</w:t>
            </w:r>
          </w:p>
        </w:tc>
      </w:tr>
      <w:tr w:rsidR="00BF2DBF" w14:paraId="75AF44DD"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2EEB9F3F" w14:textId="77777777" w:rsidR="00767ACD" w:rsidRPr="00767ACD" w:rsidRDefault="00992883" w:rsidP="00767ACD">
            <w:pPr>
              <w:spacing w:before="0" w:after="0" w:line="240" w:lineRule="auto"/>
              <w:jc w:val="center"/>
              <w:rPr>
                <w:rFonts w:ascii="Calibri" w:hAnsi="Calibri" w:cs="Calibri"/>
                <w:b/>
                <w:bCs/>
                <w:color w:val="000000"/>
                <w:sz w:val="16"/>
                <w:szCs w:val="16"/>
              </w:rPr>
            </w:pPr>
            <w:r w:rsidRPr="00767ACD">
              <w:rPr>
                <w:rFonts w:ascii="Calibri" w:hAnsi="Calibri" w:cs="Calibri"/>
                <w:b/>
                <w:bCs/>
                <w:color w:val="000000"/>
                <w:sz w:val="16"/>
                <w:szCs w:val="16"/>
              </w:rPr>
              <w:t> </w:t>
            </w:r>
          </w:p>
        </w:tc>
        <w:tc>
          <w:tcPr>
            <w:tcW w:w="1559" w:type="dxa"/>
            <w:tcBorders>
              <w:top w:val="nil"/>
              <w:left w:val="nil"/>
              <w:bottom w:val="single" w:sz="8" w:space="0" w:color="B5DDDC"/>
              <w:right w:val="single" w:sz="8" w:space="0" w:color="B5DDDC"/>
            </w:tcBorders>
            <w:shd w:val="clear" w:color="000000" w:fill="D6EAEB"/>
            <w:vAlign w:val="center"/>
            <w:hideMark/>
          </w:tcPr>
          <w:p w14:paraId="204906AF"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Section B: What are the results?</w:t>
            </w:r>
          </w:p>
        </w:tc>
        <w:tc>
          <w:tcPr>
            <w:tcW w:w="851" w:type="dxa"/>
            <w:tcBorders>
              <w:top w:val="single" w:sz="8" w:space="0" w:color="B5DDDC"/>
              <w:left w:val="nil"/>
              <w:bottom w:val="single" w:sz="8" w:space="0" w:color="B5DDDC"/>
              <w:right w:val="single" w:sz="8" w:space="0" w:color="B5DDDC"/>
            </w:tcBorders>
            <w:shd w:val="clear" w:color="000000" w:fill="D6EAEB"/>
            <w:vAlign w:val="center"/>
            <w:hideMark/>
          </w:tcPr>
          <w:p w14:paraId="2C923666"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4252" w:type="dxa"/>
            <w:tcBorders>
              <w:top w:val="nil"/>
              <w:left w:val="nil"/>
              <w:bottom w:val="single" w:sz="8" w:space="0" w:color="B5DDDC"/>
              <w:right w:val="single" w:sz="8" w:space="0" w:color="B5DDDC"/>
            </w:tcBorders>
            <w:shd w:val="clear" w:color="000000" w:fill="D6EAEB"/>
            <w:vAlign w:val="center"/>
            <w:hideMark/>
          </w:tcPr>
          <w:p w14:paraId="003DC432"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vAlign w:val="center"/>
            <w:hideMark/>
          </w:tcPr>
          <w:p w14:paraId="5C9C5D2C"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r>
      <w:tr w:rsidR="00BF2DBF" w14:paraId="76E8F995" w14:textId="77777777" w:rsidTr="000A3690">
        <w:trPr>
          <w:trHeight w:val="340"/>
        </w:trPr>
        <w:tc>
          <w:tcPr>
            <w:tcW w:w="274" w:type="dxa"/>
            <w:tcBorders>
              <w:top w:val="single" w:sz="4" w:space="0" w:color="C6E0B4"/>
              <w:left w:val="single" w:sz="4" w:space="0" w:color="C6E0B4"/>
              <w:bottom w:val="single" w:sz="4" w:space="0" w:color="C6E0B4"/>
              <w:right w:val="single" w:sz="4" w:space="0" w:color="C6E0B4"/>
            </w:tcBorders>
            <w:noWrap/>
            <w:hideMark/>
          </w:tcPr>
          <w:p w14:paraId="5FF1BF61" w14:textId="77777777" w:rsidR="00767ACD" w:rsidRPr="00767ACD" w:rsidRDefault="00992883" w:rsidP="00767ACD">
            <w:pPr>
              <w:spacing w:before="0" w:after="0" w:line="240" w:lineRule="auto"/>
              <w:jc w:val="center"/>
              <w:rPr>
                <w:rFonts w:ascii="Calibri" w:hAnsi="Calibri" w:cs="Calibri"/>
                <w:color w:val="000000"/>
                <w:sz w:val="16"/>
                <w:szCs w:val="16"/>
              </w:rPr>
            </w:pPr>
            <w:r w:rsidRPr="00767ACD">
              <w:rPr>
                <w:rFonts w:ascii="Calibri" w:hAnsi="Calibri" w:cs="Calibri"/>
                <w:color w:val="000000"/>
                <w:sz w:val="16"/>
                <w:szCs w:val="16"/>
              </w:rPr>
              <w:t>6</w:t>
            </w:r>
          </w:p>
        </w:tc>
        <w:tc>
          <w:tcPr>
            <w:tcW w:w="1559" w:type="dxa"/>
            <w:tcBorders>
              <w:top w:val="nil"/>
              <w:left w:val="single" w:sz="8" w:space="0" w:color="B5DDDC"/>
              <w:bottom w:val="single" w:sz="8" w:space="0" w:color="B5DDDC"/>
              <w:right w:val="single" w:sz="8" w:space="0" w:color="B5DDDC"/>
            </w:tcBorders>
            <w:vAlign w:val="center"/>
            <w:hideMark/>
          </w:tcPr>
          <w:p w14:paraId="5847D80F"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What are the overall results of the review?</w:t>
            </w:r>
          </w:p>
        </w:tc>
        <w:tc>
          <w:tcPr>
            <w:tcW w:w="851" w:type="dxa"/>
            <w:tcBorders>
              <w:top w:val="nil"/>
              <w:left w:val="nil"/>
              <w:bottom w:val="single" w:sz="8" w:space="0" w:color="B5DDDC"/>
              <w:right w:val="single" w:sz="8" w:space="0" w:color="B5DDDC"/>
            </w:tcBorders>
            <w:vAlign w:val="center"/>
            <w:hideMark/>
          </w:tcPr>
          <w:p w14:paraId="57389FE6"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Yes</w:t>
            </w:r>
          </w:p>
        </w:tc>
        <w:tc>
          <w:tcPr>
            <w:tcW w:w="4252" w:type="dxa"/>
            <w:tcBorders>
              <w:top w:val="nil"/>
              <w:left w:val="nil"/>
              <w:bottom w:val="single" w:sz="8" w:space="0" w:color="B5DDDC"/>
              <w:right w:val="single" w:sz="8" w:space="0" w:color="B5DDDC"/>
            </w:tcBorders>
            <w:vAlign w:val="center"/>
            <w:hideMark/>
          </w:tcPr>
          <w:p w14:paraId="325B1C56" w14:textId="3FE699F2"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Based on a systematic review 333 first order decay rate constants (k) were compiled for human norovirus and its surrogates feline calicivirus and murine norovirus, Salmonella, Campylobacter, Escherichia coli O157:H7, Giardia, and Cryptosporidium, and human-associated indicators in surface water. </w:t>
            </w:r>
            <w:r w:rsidRPr="00767ACD">
              <w:rPr>
                <w:rFonts w:ascii="Calibri" w:hAnsi="Calibri" w:cs="Calibri"/>
                <w:sz w:val="16"/>
                <w:szCs w:val="16"/>
              </w:rPr>
              <w:br/>
              <w:t xml:space="preserve">A meta-analysis investigated effects of sunlight, temperature, and water matrix on k. </w:t>
            </w:r>
            <w:r w:rsidRPr="00767ACD">
              <w:rPr>
                <w:rFonts w:ascii="Calibri" w:hAnsi="Calibri" w:cs="Calibri"/>
                <w:sz w:val="16"/>
                <w:szCs w:val="16"/>
              </w:rPr>
              <w:br/>
              <w:t xml:space="preserve">Average k ranked: Campylobacter &gt; human-associated markers &gt; Salmonella&gt; </w:t>
            </w:r>
            <w:r w:rsidR="00EA2716" w:rsidRPr="00EA2716">
              <w:rPr>
                <w:rFonts w:ascii="Calibri" w:hAnsi="Calibri" w:cs="Calibri"/>
                <w:i/>
                <w:sz w:val="16"/>
                <w:szCs w:val="16"/>
              </w:rPr>
              <w:t>E. coli</w:t>
            </w:r>
            <w:r w:rsidRPr="00767ACD">
              <w:rPr>
                <w:rFonts w:ascii="Calibri" w:hAnsi="Calibri" w:cs="Calibri"/>
                <w:sz w:val="16"/>
                <w:szCs w:val="16"/>
              </w:rPr>
              <w:t xml:space="preserve"> O157:H7 &gt; norovirus and its surrogates &gt; Giardia &gt; Cryptosporidium. Compiled k values were used in a QMRA to simulate gastrointestinal illness risk associated with swimming in water with aged sewage contamination. </w:t>
            </w:r>
            <w:r w:rsidRPr="00767ACD">
              <w:rPr>
                <w:rFonts w:ascii="Calibri" w:hAnsi="Calibri" w:cs="Calibri"/>
                <w:sz w:val="16"/>
                <w:szCs w:val="16"/>
              </w:rPr>
              <w:br/>
              <w:t xml:space="preserve">The QMRA used human-associated </w:t>
            </w:r>
            <w:r w:rsidR="009244A6" w:rsidRPr="00767ACD">
              <w:rPr>
                <w:rFonts w:ascii="Calibri" w:hAnsi="Calibri" w:cs="Calibri"/>
                <w:sz w:val="16"/>
                <w:szCs w:val="16"/>
              </w:rPr>
              <w:t>faecal</w:t>
            </w:r>
            <w:r w:rsidRPr="00767ACD">
              <w:rPr>
                <w:rFonts w:ascii="Calibri" w:hAnsi="Calibri" w:cs="Calibri"/>
                <w:sz w:val="16"/>
                <w:szCs w:val="16"/>
              </w:rPr>
              <w:t xml:space="preserve"> indicator HF183 as an index for the amount of sewage present and thereby provided insight into how risk relates to HF183 concentrations in surface water. </w:t>
            </w:r>
            <w:r w:rsidRPr="00767ACD">
              <w:rPr>
                <w:rFonts w:ascii="Calibri" w:hAnsi="Calibri" w:cs="Calibri"/>
                <w:sz w:val="16"/>
                <w:szCs w:val="16"/>
              </w:rPr>
              <w:br/>
              <w:t>A risk-based water quality threshold for HF183 in surface waters that takes into account uncertainty in contamination age is derived to be 4100 copies/100 mL.</w:t>
            </w:r>
          </w:p>
        </w:tc>
        <w:tc>
          <w:tcPr>
            <w:tcW w:w="851" w:type="dxa"/>
            <w:tcBorders>
              <w:top w:val="nil"/>
              <w:left w:val="nil"/>
              <w:bottom w:val="single" w:sz="8" w:space="0" w:color="B5DDDC"/>
              <w:right w:val="single" w:sz="8" w:space="0" w:color="B5DDDC"/>
            </w:tcBorders>
            <w:shd w:val="clear" w:color="000000" w:fill="E2EFDA"/>
            <w:vAlign w:val="center"/>
            <w:hideMark/>
          </w:tcPr>
          <w:p w14:paraId="6C5AEAA7"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low risk of bias (+)</w:t>
            </w:r>
          </w:p>
        </w:tc>
      </w:tr>
      <w:tr w:rsidR="00BF2DBF" w14:paraId="2A2310CA"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62BBBF24"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7</w:t>
            </w:r>
          </w:p>
        </w:tc>
        <w:tc>
          <w:tcPr>
            <w:tcW w:w="1559" w:type="dxa"/>
            <w:tcBorders>
              <w:top w:val="nil"/>
              <w:left w:val="nil"/>
              <w:bottom w:val="single" w:sz="8" w:space="0" w:color="B5DDDC"/>
              <w:right w:val="single" w:sz="8" w:space="0" w:color="B5DDDC"/>
            </w:tcBorders>
            <w:vAlign w:val="center"/>
            <w:hideMark/>
          </w:tcPr>
          <w:p w14:paraId="57A0A536"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How precise are the results?</w:t>
            </w:r>
          </w:p>
        </w:tc>
        <w:tc>
          <w:tcPr>
            <w:tcW w:w="851" w:type="dxa"/>
            <w:tcBorders>
              <w:top w:val="nil"/>
              <w:left w:val="nil"/>
              <w:bottom w:val="nil"/>
              <w:right w:val="single" w:sz="8" w:space="0" w:color="B5DDDC"/>
            </w:tcBorders>
            <w:vAlign w:val="center"/>
            <w:hideMark/>
          </w:tcPr>
          <w:p w14:paraId="48EF005A"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4252" w:type="dxa"/>
            <w:tcBorders>
              <w:top w:val="nil"/>
              <w:left w:val="nil"/>
              <w:bottom w:val="single" w:sz="8" w:space="0" w:color="B5DDDC"/>
              <w:right w:val="single" w:sz="8" w:space="0" w:color="B5DDDC"/>
            </w:tcBorders>
            <w:vAlign w:val="center"/>
            <w:hideMark/>
          </w:tcPr>
          <w:p w14:paraId="13ED6094" w14:textId="292BF4D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The statistical analysis of the compiled dataset is described in detail and </w:t>
            </w:r>
            <w:r w:rsidR="00EE78F6">
              <w:rPr>
                <w:rFonts w:ascii="Calibri" w:hAnsi="Calibri" w:cs="Calibri"/>
                <w:sz w:val="16"/>
                <w:szCs w:val="16"/>
              </w:rPr>
              <w:t>provides a</w:t>
            </w:r>
            <w:r w:rsidRPr="00767ACD">
              <w:rPr>
                <w:rFonts w:ascii="Calibri" w:hAnsi="Calibri" w:cs="Calibri"/>
                <w:sz w:val="16"/>
                <w:szCs w:val="16"/>
              </w:rPr>
              <w:t xml:space="preserve"> list of study limitations t in the discussion.  Overall the study </w:t>
            </w:r>
            <w:r w:rsidR="00235233">
              <w:rPr>
                <w:rFonts w:ascii="Calibri" w:hAnsi="Calibri" w:cs="Calibri"/>
                <w:sz w:val="16"/>
                <w:szCs w:val="16"/>
              </w:rPr>
              <w:t>i</w:t>
            </w:r>
            <w:r w:rsidR="00235233" w:rsidRPr="00767ACD">
              <w:rPr>
                <w:rFonts w:ascii="Calibri" w:hAnsi="Calibri" w:cs="Calibri"/>
                <w:sz w:val="16"/>
                <w:szCs w:val="16"/>
              </w:rPr>
              <w:t xml:space="preserve">s </w:t>
            </w:r>
            <w:r w:rsidRPr="00767ACD">
              <w:rPr>
                <w:rFonts w:ascii="Calibri" w:hAnsi="Calibri" w:cs="Calibri"/>
                <w:sz w:val="16"/>
                <w:szCs w:val="16"/>
              </w:rPr>
              <w:t>ambitious in seeking to derive a reliable relationship between sewage age and a median of the human genetic marker HF183 using meta</w:t>
            </w:r>
            <w:r w:rsidR="003E3D5C">
              <w:rPr>
                <w:rFonts w:ascii="Calibri" w:hAnsi="Calibri" w:cs="Calibri"/>
                <w:sz w:val="16"/>
                <w:szCs w:val="16"/>
              </w:rPr>
              <w:t>-a</w:t>
            </w:r>
            <w:r w:rsidRPr="00767ACD">
              <w:rPr>
                <w:rFonts w:ascii="Calibri" w:hAnsi="Calibri" w:cs="Calibri"/>
                <w:sz w:val="16"/>
                <w:szCs w:val="16"/>
              </w:rPr>
              <w:t>nalysis.  A review of box plots (figure S5, supplement) of simulated GI risk vs log10 HF183 copies per 100 ml shows the 25th and 75th percentiles of log10 HF183 to encapsulate 2 log (i.e. 2 orders of magnitude).   Thus even for a single hypothetical scenario, the confidence intervals are large.  In a real world application, uncertainty would likely be even greater.</w:t>
            </w:r>
          </w:p>
        </w:tc>
        <w:tc>
          <w:tcPr>
            <w:tcW w:w="851" w:type="dxa"/>
            <w:tcBorders>
              <w:top w:val="nil"/>
              <w:left w:val="nil"/>
              <w:bottom w:val="single" w:sz="8" w:space="0" w:color="B5DDDC"/>
              <w:right w:val="single" w:sz="8" w:space="0" w:color="B5DDDC"/>
            </w:tcBorders>
            <w:shd w:val="clear" w:color="000000" w:fill="FF0000"/>
            <w:vAlign w:val="center"/>
            <w:hideMark/>
          </w:tcPr>
          <w:p w14:paraId="149EC61D"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2493117F"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1E47EF73" w14:textId="77777777" w:rsidR="00767ACD" w:rsidRPr="00767ACD" w:rsidRDefault="00992883" w:rsidP="00767ACD">
            <w:pPr>
              <w:spacing w:before="0" w:after="0" w:line="240" w:lineRule="auto"/>
              <w:jc w:val="center"/>
              <w:rPr>
                <w:rFonts w:ascii="Calibri" w:hAnsi="Calibri" w:cs="Calibri"/>
                <w:b/>
                <w:bCs/>
                <w:color w:val="000000"/>
                <w:sz w:val="16"/>
                <w:szCs w:val="16"/>
              </w:rPr>
            </w:pPr>
            <w:r w:rsidRPr="00767ACD">
              <w:rPr>
                <w:rFonts w:ascii="Calibri" w:hAnsi="Calibri" w:cs="Calibri"/>
                <w:b/>
                <w:bCs/>
                <w:color w:val="000000"/>
                <w:sz w:val="16"/>
                <w:szCs w:val="16"/>
              </w:rPr>
              <w:t> </w:t>
            </w:r>
          </w:p>
        </w:tc>
        <w:tc>
          <w:tcPr>
            <w:tcW w:w="1559" w:type="dxa"/>
            <w:tcBorders>
              <w:top w:val="nil"/>
              <w:left w:val="nil"/>
              <w:bottom w:val="single" w:sz="8" w:space="0" w:color="B5DDDC"/>
              <w:right w:val="single" w:sz="8" w:space="0" w:color="B5DDDC"/>
            </w:tcBorders>
            <w:shd w:val="clear" w:color="000000" w:fill="D6EAEB"/>
            <w:vAlign w:val="center"/>
            <w:hideMark/>
          </w:tcPr>
          <w:p w14:paraId="48B9CEFE"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Section C: Will the results help locally?</w:t>
            </w:r>
          </w:p>
        </w:tc>
        <w:tc>
          <w:tcPr>
            <w:tcW w:w="851" w:type="dxa"/>
            <w:tcBorders>
              <w:top w:val="single" w:sz="8" w:space="0" w:color="B5DDDC"/>
              <w:left w:val="nil"/>
              <w:bottom w:val="single" w:sz="8" w:space="0" w:color="B5DDDC"/>
              <w:right w:val="single" w:sz="8" w:space="0" w:color="B5DDDC"/>
            </w:tcBorders>
            <w:shd w:val="clear" w:color="000000" w:fill="D6EAEB"/>
            <w:vAlign w:val="center"/>
            <w:hideMark/>
          </w:tcPr>
          <w:p w14:paraId="1B46B34D"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4252" w:type="dxa"/>
            <w:tcBorders>
              <w:top w:val="nil"/>
              <w:left w:val="nil"/>
              <w:bottom w:val="single" w:sz="8" w:space="0" w:color="B5DDDC"/>
              <w:right w:val="single" w:sz="8" w:space="0" w:color="B5DDDC"/>
            </w:tcBorders>
            <w:shd w:val="clear" w:color="000000" w:fill="D6EAEB"/>
            <w:vAlign w:val="center"/>
            <w:hideMark/>
          </w:tcPr>
          <w:p w14:paraId="02596053"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39D11157"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r>
      <w:tr w:rsidR="00BF2DBF" w14:paraId="2C8B01E5" w14:textId="77777777" w:rsidTr="000A3690">
        <w:trPr>
          <w:trHeight w:val="340"/>
        </w:trPr>
        <w:tc>
          <w:tcPr>
            <w:tcW w:w="274" w:type="dxa"/>
            <w:tcBorders>
              <w:top w:val="single" w:sz="4" w:space="0" w:color="C6E0B4"/>
              <w:left w:val="single" w:sz="4" w:space="0" w:color="C6E0B4"/>
              <w:bottom w:val="single" w:sz="4" w:space="0" w:color="C6E0B4"/>
              <w:right w:val="single" w:sz="4" w:space="0" w:color="C6E0B4"/>
            </w:tcBorders>
            <w:noWrap/>
            <w:hideMark/>
          </w:tcPr>
          <w:p w14:paraId="39130C47" w14:textId="77777777" w:rsidR="00767ACD" w:rsidRPr="00767ACD" w:rsidRDefault="00992883" w:rsidP="00767ACD">
            <w:pPr>
              <w:spacing w:before="0" w:after="0" w:line="240" w:lineRule="auto"/>
              <w:jc w:val="center"/>
              <w:rPr>
                <w:rFonts w:ascii="Calibri" w:hAnsi="Calibri" w:cs="Calibri"/>
                <w:color w:val="000000"/>
                <w:sz w:val="16"/>
                <w:szCs w:val="16"/>
              </w:rPr>
            </w:pPr>
            <w:r w:rsidRPr="00767ACD">
              <w:rPr>
                <w:rFonts w:ascii="Calibri" w:hAnsi="Calibri" w:cs="Calibri"/>
                <w:color w:val="000000"/>
                <w:sz w:val="16"/>
                <w:szCs w:val="16"/>
              </w:rPr>
              <w:t>8</w:t>
            </w:r>
          </w:p>
        </w:tc>
        <w:tc>
          <w:tcPr>
            <w:tcW w:w="1559" w:type="dxa"/>
            <w:tcBorders>
              <w:top w:val="nil"/>
              <w:left w:val="single" w:sz="8" w:space="0" w:color="B5DDDC"/>
              <w:bottom w:val="single" w:sz="8" w:space="0" w:color="B5DDDC"/>
              <w:right w:val="single" w:sz="8" w:space="0" w:color="B5DDDC"/>
            </w:tcBorders>
            <w:vAlign w:val="center"/>
            <w:hideMark/>
          </w:tcPr>
          <w:p w14:paraId="2ACAE326"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Can the results be applied to the local population?</w:t>
            </w:r>
          </w:p>
        </w:tc>
        <w:tc>
          <w:tcPr>
            <w:tcW w:w="851" w:type="dxa"/>
            <w:tcBorders>
              <w:top w:val="nil"/>
              <w:left w:val="nil"/>
              <w:bottom w:val="nil"/>
              <w:right w:val="single" w:sz="8" w:space="0" w:color="B5DDDC"/>
            </w:tcBorders>
            <w:vAlign w:val="center"/>
            <w:hideMark/>
          </w:tcPr>
          <w:p w14:paraId="4478FD19"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4252" w:type="dxa"/>
            <w:tcBorders>
              <w:top w:val="nil"/>
              <w:left w:val="nil"/>
              <w:bottom w:val="single" w:sz="8" w:space="0" w:color="B5DDDC"/>
              <w:right w:val="single" w:sz="8" w:space="0" w:color="B5DDDC"/>
            </w:tcBorders>
            <w:vAlign w:val="center"/>
            <w:hideMark/>
          </w:tcPr>
          <w:p w14:paraId="70928F2E" w14:textId="165CA191"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The tolerable risk threshold used in the modelling is the US EPA 30 cases of GI illness per 1000 for a single swimming event.  This threshold ignores sequelae which would likely be considered in the Australian context.   Use of a 1µDALY per person per annum threshold or equivalent may require a different interpretation of the data and results of this study.</w:t>
            </w:r>
            <w:r w:rsidRPr="00767ACD">
              <w:rPr>
                <w:rFonts w:ascii="Calibri" w:hAnsi="Calibri" w:cs="Calibri"/>
                <w:sz w:val="16"/>
                <w:szCs w:val="16"/>
              </w:rPr>
              <w:br/>
              <w:t xml:space="preserve">It is also </w:t>
            </w:r>
            <w:r w:rsidR="006A0F9B">
              <w:rPr>
                <w:rFonts w:ascii="Calibri" w:hAnsi="Calibri" w:cs="Calibri"/>
                <w:sz w:val="16"/>
                <w:szCs w:val="16"/>
              </w:rPr>
              <w:t>unclear if</w:t>
            </w:r>
            <w:r w:rsidRPr="00767ACD">
              <w:rPr>
                <w:rFonts w:ascii="Calibri" w:hAnsi="Calibri" w:cs="Calibri"/>
                <w:sz w:val="16"/>
                <w:szCs w:val="16"/>
              </w:rPr>
              <w:t xml:space="preserve"> the results of this study can be used locally, since recreational water quality is typically influenced by more than one contaminant source and is not limited to the hypothetical situation of WWTP effluent simulated in the current study.</w:t>
            </w:r>
          </w:p>
        </w:tc>
        <w:tc>
          <w:tcPr>
            <w:tcW w:w="851" w:type="dxa"/>
            <w:tcBorders>
              <w:top w:val="nil"/>
              <w:left w:val="nil"/>
              <w:bottom w:val="nil"/>
              <w:right w:val="single" w:sz="8" w:space="0" w:color="B5DDDC"/>
            </w:tcBorders>
            <w:shd w:val="clear" w:color="000000" w:fill="F8CBAD"/>
            <w:vAlign w:val="center"/>
            <w:hideMark/>
          </w:tcPr>
          <w:p w14:paraId="418BD584"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high risk of bias (-)</w:t>
            </w:r>
          </w:p>
        </w:tc>
      </w:tr>
      <w:tr w:rsidR="00BF2DBF" w14:paraId="6D758C6B"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6BD478F8"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9</w:t>
            </w:r>
          </w:p>
        </w:tc>
        <w:tc>
          <w:tcPr>
            <w:tcW w:w="1559" w:type="dxa"/>
            <w:tcBorders>
              <w:top w:val="nil"/>
              <w:left w:val="nil"/>
              <w:bottom w:val="single" w:sz="8" w:space="0" w:color="B5DDDC"/>
              <w:right w:val="single" w:sz="8" w:space="0" w:color="B5DDDC"/>
            </w:tcBorders>
            <w:vAlign w:val="center"/>
            <w:hideMark/>
          </w:tcPr>
          <w:p w14:paraId="5131A692"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Were all important outcomes considered?</w:t>
            </w:r>
          </w:p>
        </w:tc>
        <w:tc>
          <w:tcPr>
            <w:tcW w:w="851" w:type="dxa"/>
            <w:tcBorders>
              <w:top w:val="single" w:sz="8" w:space="0" w:color="B5DDDC"/>
              <w:left w:val="nil"/>
              <w:bottom w:val="nil"/>
              <w:right w:val="single" w:sz="8" w:space="0" w:color="B5DDDC"/>
            </w:tcBorders>
            <w:vAlign w:val="center"/>
            <w:hideMark/>
          </w:tcPr>
          <w:p w14:paraId="78D01F34"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4252" w:type="dxa"/>
            <w:tcBorders>
              <w:top w:val="nil"/>
              <w:left w:val="nil"/>
              <w:bottom w:val="single" w:sz="8" w:space="0" w:color="B5DDDC"/>
              <w:right w:val="single" w:sz="8" w:space="0" w:color="B5DDDC"/>
            </w:tcBorders>
            <w:vAlign w:val="center"/>
            <w:hideMark/>
          </w:tcPr>
          <w:p w14:paraId="634A0ADF"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Sequelae were excluded from the QRMA as noted above.  </w:t>
            </w:r>
          </w:p>
        </w:tc>
        <w:tc>
          <w:tcPr>
            <w:tcW w:w="851" w:type="dxa"/>
            <w:tcBorders>
              <w:top w:val="single" w:sz="8" w:space="0" w:color="B5DDDC"/>
              <w:left w:val="nil"/>
              <w:bottom w:val="nil"/>
              <w:right w:val="single" w:sz="8" w:space="0" w:color="B5DDDC"/>
            </w:tcBorders>
            <w:shd w:val="clear" w:color="000000" w:fill="F8CBAD"/>
            <w:vAlign w:val="center"/>
            <w:hideMark/>
          </w:tcPr>
          <w:p w14:paraId="2A8FE5F4"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high risk of bias (-)</w:t>
            </w:r>
          </w:p>
        </w:tc>
      </w:tr>
      <w:tr w:rsidR="00BF2DBF" w14:paraId="18E01F95"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198C959"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10</w:t>
            </w:r>
          </w:p>
        </w:tc>
        <w:tc>
          <w:tcPr>
            <w:tcW w:w="1559" w:type="dxa"/>
            <w:tcBorders>
              <w:top w:val="nil"/>
              <w:left w:val="nil"/>
              <w:bottom w:val="single" w:sz="8" w:space="0" w:color="B5DDDC"/>
              <w:right w:val="single" w:sz="8" w:space="0" w:color="B5DDDC"/>
            </w:tcBorders>
            <w:vAlign w:val="center"/>
            <w:hideMark/>
          </w:tcPr>
          <w:p w14:paraId="6D714B7F"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Are the benefits worth the harms and costs?</w:t>
            </w:r>
          </w:p>
        </w:tc>
        <w:tc>
          <w:tcPr>
            <w:tcW w:w="851" w:type="dxa"/>
            <w:tcBorders>
              <w:top w:val="single" w:sz="8" w:space="0" w:color="B5DDDC"/>
              <w:left w:val="nil"/>
              <w:bottom w:val="nil"/>
              <w:right w:val="single" w:sz="8" w:space="0" w:color="B5DDDC"/>
            </w:tcBorders>
            <w:vAlign w:val="center"/>
            <w:hideMark/>
          </w:tcPr>
          <w:p w14:paraId="2E6A441E"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4252" w:type="dxa"/>
            <w:tcBorders>
              <w:top w:val="nil"/>
              <w:left w:val="nil"/>
              <w:bottom w:val="single" w:sz="8" w:space="0" w:color="B5DDDC"/>
              <w:right w:val="single" w:sz="8" w:space="0" w:color="B5DDDC"/>
            </w:tcBorders>
            <w:vAlign w:val="center"/>
            <w:hideMark/>
          </w:tcPr>
          <w:p w14:paraId="3DC40BD7" w14:textId="0B9742C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The description of the literature review and data compilation was not consistent with best practice for systematic reviews. The statistical analysis was complex, however, </w:t>
            </w:r>
            <w:r w:rsidR="009244A6" w:rsidRPr="00767ACD">
              <w:rPr>
                <w:rFonts w:ascii="Calibri" w:hAnsi="Calibri" w:cs="Calibri"/>
                <w:sz w:val="16"/>
                <w:szCs w:val="16"/>
              </w:rPr>
              <w:t>significant</w:t>
            </w:r>
            <w:r w:rsidRPr="00767ACD">
              <w:rPr>
                <w:rFonts w:ascii="Calibri" w:hAnsi="Calibri" w:cs="Calibri"/>
                <w:sz w:val="16"/>
                <w:szCs w:val="16"/>
              </w:rPr>
              <w:t xml:space="preserve"> study limitations were </w:t>
            </w:r>
            <w:r w:rsidR="00912B1F">
              <w:rPr>
                <w:rFonts w:ascii="Calibri" w:hAnsi="Calibri" w:cs="Calibri"/>
                <w:sz w:val="16"/>
                <w:szCs w:val="16"/>
              </w:rPr>
              <w:t>noted</w:t>
            </w:r>
            <w:r w:rsidRPr="00767ACD">
              <w:rPr>
                <w:rFonts w:ascii="Calibri" w:hAnsi="Calibri" w:cs="Calibri"/>
                <w:sz w:val="16"/>
                <w:szCs w:val="16"/>
              </w:rPr>
              <w:t>, the hypothetical scenario for the QMRA is unrealistic for the Australian context and the simulated results show wide confidence intervals.  These observations all serve to undermine confidence in the study findings.</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250701E3"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5D7079B6" w14:textId="77777777" w:rsidTr="000A3690">
        <w:trPr>
          <w:trHeight w:val="340"/>
        </w:trPr>
        <w:tc>
          <w:tcPr>
            <w:tcW w:w="274" w:type="dxa"/>
            <w:tcBorders>
              <w:top w:val="nil"/>
              <w:left w:val="single" w:sz="8" w:space="0" w:color="B5DDDC"/>
              <w:bottom w:val="single" w:sz="8" w:space="0" w:color="B5DDDC"/>
              <w:right w:val="nil"/>
            </w:tcBorders>
            <w:shd w:val="clear" w:color="000000" w:fill="D6EAEB"/>
            <w:vAlign w:val="center"/>
            <w:hideMark/>
          </w:tcPr>
          <w:p w14:paraId="692860DB"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w:t>
            </w:r>
          </w:p>
        </w:tc>
        <w:tc>
          <w:tcPr>
            <w:tcW w:w="1559"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4D18A792"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45E1691A"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trike/>
                <w:sz w:val="16"/>
                <w:szCs w:val="16"/>
              </w:rPr>
              <w:t> </w:t>
            </w:r>
          </w:p>
        </w:tc>
        <w:tc>
          <w:tcPr>
            <w:tcW w:w="4252"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7389D4D9" w14:textId="4AAF9E92" w:rsidR="00767ACD" w:rsidRPr="00767ACD" w:rsidRDefault="00992883" w:rsidP="00767ACD">
            <w:pPr>
              <w:spacing w:before="0" w:after="0" w:line="240" w:lineRule="auto"/>
              <w:rPr>
                <w:rFonts w:ascii="Calibri" w:hAnsi="Calibri" w:cs="Calibri"/>
                <w:i/>
                <w:iCs/>
                <w:color w:val="000000"/>
                <w:sz w:val="16"/>
                <w:szCs w:val="16"/>
              </w:rPr>
            </w:pPr>
            <w:r w:rsidRPr="00767ACD">
              <w:rPr>
                <w:rFonts w:ascii="Calibri" w:hAnsi="Calibri" w:cs="Calibri"/>
                <w:i/>
                <w:iCs/>
                <w:color w:val="000000"/>
                <w:sz w:val="16"/>
                <w:szCs w:val="16"/>
              </w:rPr>
              <w:t xml:space="preserve">Due to methodological and statistical </w:t>
            </w:r>
            <w:r w:rsidR="00EE78F6">
              <w:rPr>
                <w:rFonts w:ascii="Calibri" w:hAnsi="Calibri" w:cs="Calibri"/>
                <w:i/>
                <w:iCs/>
                <w:color w:val="000000"/>
                <w:sz w:val="16"/>
                <w:szCs w:val="16"/>
              </w:rPr>
              <w:t>limitations</w:t>
            </w:r>
            <w:r w:rsidRPr="00767ACD">
              <w:rPr>
                <w:rFonts w:ascii="Calibri" w:hAnsi="Calibri" w:cs="Calibri"/>
                <w:i/>
                <w:iCs/>
                <w:color w:val="000000"/>
                <w:sz w:val="16"/>
                <w:szCs w:val="16"/>
              </w:rPr>
              <w:t xml:space="preserve">, the study is considered to </w:t>
            </w:r>
            <w:r w:rsidR="00EE78F6">
              <w:rPr>
                <w:rFonts w:ascii="Calibri" w:hAnsi="Calibri" w:cs="Calibri"/>
                <w:i/>
                <w:iCs/>
                <w:color w:val="000000"/>
                <w:sz w:val="16"/>
                <w:szCs w:val="16"/>
              </w:rPr>
              <w:t>have</w:t>
            </w:r>
            <w:r w:rsidRPr="00767ACD">
              <w:rPr>
                <w:rFonts w:ascii="Calibri" w:hAnsi="Calibri" w:cs="Calibri"/>
                <w:i/>
                <w:iCs/>
                <w:color w:val="000000"/>
                <w:sz w:val="16"/>
                <w:szCs w:val="16"/>
              </w:rPr>
              <w:t xml:space="preserve"> a high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FF0000"/>
            <w:vAlign w:val="center"/>
            <w:hideMark/>
          </w:tcPr>
          <w:p w14:paraId="09B770D6"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0A0103FC"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3EFA2F42"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w:t>
            </w:r>
          </w:p>
        </w:tc>
        <w:tc>
          <w:tcPr>
            <w:tcW w:w="1559" w:type="dxa"/>
            <w:tcBorders>
              <w:top w:val="nil"/>
              <w:left w:val="nil"/>
              <w:bottom w:val="single" w:sz="8" w:space="0" w:color="B5DDDC"/>
              <w:right w:val="single" w:sz="8" w:space="0" w:color="B5DDDC"/>
            </w:tcBorders>
            <w:shd w:val="clear" w:color="000000" w:fill="D6EAEB"/>
            <w:vAlign w:val="center"/>
            <w:hideMark/>
          </w:tcPr>
          <w:p w14:paraId="1EF3BF49" w14:textId="77777777" w:rsidR="00767ACD" w:rsidRPr="00767ACD" w:rsidRDefault="00992883" w:rsidP="00767ACD">
            <w:pPr>
              <w:spacing w:before="0" w:after="0" w:line="240" w:lineRule="auto"/>
              <w:rPr>
                <w:rFonts w:ascii="Calibri" w:hAnsi="Calibri" w:cs="Calibri"/>
                <w:b/>
                <w:bCs/>
                <w:sz w:val="16"/>
                <w:szCs w:val="16"/>
              </w:rPr>
            </w:pPr>
            <w:r w:rsidRPr="00767ACD">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07FE11DD" w14:textId="77777777" w:rsidR="00767ACD" w:rsidRPr="00767ACD" w:rsidRDefault="00992883" w:rsidP="00767ACD">
            <w:pPr>
              <w:spacing w:before="0" w:after="0" w:line="240" w:lineRule="auto"/>
              <w:jc w:val="center"/>
              <w:rPr>
                <w:rFonts w:ascii="Calibri" w:hAnsi="Calibri" w:cs="Calibri"/>
                <w:color w:val="9C0006"/>
                <w:sz w:val="16"/>
                <w:szCs w:val="16"/>
              </w:rPr>
            </w:pPr>
            <w:r w:rsidRPr="00767ACD">
              <w:rPr>
                <w:rFonts w:ascii="Calibri" w:hAnsi="Calibri" w:cs="Calibri"/>
                <w:color w:val="9C0006"/>
                <w:sz w:val="16"/>
                <w:szCs w:val="16"/>
              </w:rPr>
              <w:t> </w:t>
            </w:r>
          </w:p>
        </w:tc>
        <w:tc>
          <w:tcPr>
            <w:tcW w:w="4252" w:type="dxa"/>
            <w:tcBorders>
              <w:top w:val="nil"/>
              <w:left w:val="single" w:sz="8" w:space="0" w:color="B5DDDC"/>
              <w:bottom w:val="single" w:sz="8" w:space="0" w:color="B5DDDC"/>
              <w:right w:val="nil"/>
            </w:tcBorders>
            <w:shd w:val="clear" w:color="000000" w:fill="FFC7CE"/>
            <w:vAlign w:val="center"/>
            <w:hideMark/>
          </w:tcPr>
          <w:p w14:paraId="3900038F" w14:textId="77777777" w:rsidR="00767ACD" w:rsidRPr="00767ACD" w:rsidRDefault="00992883" w:rsidP="00767ACD">
            <w:pPr>
              <w:spacing w:before="0" w:after="0" w:line="240" w:lineRule="auto"/>
              <w:jc w:val="center"/>
              <w:rPr>
                <w:rFonts w:ascii="Calibri" w:hAnsi="Calibri" w:cs="Calibri"/>
                <w:color w:val="9C0006"/>
                <w:sz w:val="16"/>
                <w:szCs w:val="16"/>
              </w:rPr>
            </w:pPr>
            <w:r w:rsidRPr="00767ACD">
              <w:rPr>
                <w:rFonts w:ascii="Calibri" w:hAnsi="Calibri" w:cs="Calibri"/>
                <w:color w:val="9C0006"/>
                <w:sz w:val="16"/>
                <w:szCs w:val="16"/>
              </w:rPr>
              <w:t>Exclude from further review due to high risk of bias.</w:t>
            </w:r>
          </w:p>
        </w:tc>
        <w:tc>
          <w:tcPr>
            <w:tcW w:w="851" w:type="dxa"/>
            <w:tcBorders>
              <w:top w:val="nil"/>
              <w:left w:val="nil"/>
              <w:bottom w:val="single" w:sz="8" w:space="0" w:color="B5DDDC"/>
              <w:right w:val="single" w:sz="8" w:space="0" w:color="B5DDDC"/>
            </w:tcBorders>
            <w:shd w:val="clear" w:color="000000" w:fill="FFC7CE"/>
            <w:vAlign w:val="center"/>
            <w:hideMark/>
          </w:tcPr>
          <w:p w14:paraId="5095483C" w14:textId="77777777" w:rsidR="00767ACD" w:rsidRPr="00767ACD" w:rsidRDefault="00992883" w:rsidP="00767ACD">
            <w:pPr>
              <w:spacing w:before="0" w:after="0" w:line="240" w:lineRule="auto"/>
              <w:jc w:val="center"/>
              <w:rPr>
                <w:rFonts w:ascii="Calibri" w:hAnsi="Calibri" w:cs="Calibri"/>
                <w:color w:val="9C0006"/>
                <w:sz w:val="16"/>
                <w:szCs w:val="16"/>
              </w:rPr>
            </w:pPr>
            <w:r w:rsidRPr="00767ACD">
              <w:rPr>
                <w:rFonts w:ascii="Calibri" w:hAnsi="Calibri" w:cs="Calibri"/>
                <w:color w:val="9C0006"/>
                <w:sz w:val="16"/>
                <w:szCs w:val="16"/>
              </w:rPr>
              <w:t> </w:t>
            </w:r>
          </w:p>
        </w:tc>
      </w:tr>
    </w:tbl>
    <w:p w14:paraId="04231C59" w14:textId="3127CA2F" w:rsidR="002036F9" w:rsidRDefault="002036F9" w:rsidP="002036F9"/>
    <w:p w14:paraId="5E842E2F" w14:textId="77777777" w:rsidR="00AC4BEB" w:rsidRPr="002036F9" w:rsidRDefault="00AC4BEB" w:rsidP="002036F9"/>
    <w:p w14:paraId="00614EC1" w14:textId="77777777" w:rsidR="005A29F3" w:rsidRDefault="00992883">
      <w:pPr>
        <w:spacing w:before="0" w:after="0" w:line="240" w:lineRule="auto"/>
        <w:rPr>
          <w:rFonts w:cs="Arial"/>
          <w:b/>
          <w:bCs/>
          <w:color w:val="000000"/>
          <w:sz w:val="22"/>
          <w:szCs w:val="26"/>
        </w:rPr>
      </w:pPr>
      <w:r>
        <w:br w:type="page"/>
      </w:r>
    </w:p>
    <w:p w14:paraId="54B241D5" w14:textId="0CD271B8" w:rsidR="007F4AC6" w:rsidRDefault="00992883" w:rsidP="007F4AC6">
      <w:pPr>
        <w:pStyle w:val="Heading3"/>
      </w:pPr>
      <w:bookmarkStart w:id="498" w:name="_Toc106901115"/>
      <w:r>
        <w:t>J9: Boehm, (2019)</w:t>
      </w:r>
      <w:bookmarkEnd w:id="498"/>
    </w:p>
    <w:p w14:paraId="55183358" w14:textId="77777777" w:rsidR="002036F9" w:rsidRPr="007F4AC6" w:rsidRDefault="00992883" w:rsidP="00475C35">
      <w:pPr>
        <w:pStyle w:val="Heading4"/>
      </w:pPr>
      <w:bookmarkStart w:id="499" w:name="_Toc106901116"/>
      <w:r>
        <w:t>Quality assessment</w:t>
      </w:r>
      <w:bookmarkEnd w:id="499"/>
    </w:p>
    <w:tbl>
      <w:tblPr>
        <w:tblW w:w="7787" w:type="dxa"/>
        <w:tblLayout w:type="fixed"/>
        <w:tblCellMar>
          <w:left w:w="28" w:type="dxa"/>
          <w:right w:w="28" w:type="dxa"/>
        </w:tblCellMar>
        <w:tblLook w:val="04A0" w:firstRow="1" w:lastRow="0" w:firstColumn="1" w:lastColumn="0" w:noHBand="0" w:noVBand="1"/>
      </w:tblPr>
      <w:tblGrid>
        <w:gridCol w:w="274"/>
        <w:gridCol w:w="1843"/>
        <w:gridCol w:w="850"/>
        <w:gridCol w:w="3969"/>
        <w:gridCol w:w="851"/>
      </w:tblGrid>
      <w:tr w:rsidR="00BF2DBF" w14:paraId="7DE33B84" w14:textId="77777777" w:rsidTr="000A3690">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623DE557" w14:textId="77777777" w:rsidR="004208B3" w:rsidRPr="00541CEB" w:rsidRDefault="00992883" w:rsidP="00541CEB">
            <w:pPr>
              <w:spacing w:before="0" w:after="0" w:line="240" w:lineRule="auto"/>
              <w:jc w:val="center"/>
              <w:rPr>
                <w:rFonts w:ascii="Calibri" w:hAnsi="Calibri" w:cs="Calibri"/>
                <w:b/>
                <w:bCs/>
                <w:color w:val="008000"/>
                <w:sz w:val="16"/>
                <w:szCs w:val="16"/>
              </w:rPr>
            </w:pPr>
            <w:r w:rsidRPr="00541CEB">
              <w:rPr>
                <w:rFonts w:ascii="Calibri" w:hAnsi="Calibri" w:cs="Calibri"/>
                <w:b/>
                <w:bCs/>
                <w:color w:val="008000"/>
                <w:sz w:val="16"/>
                <w:szCs w:val="16"/>
              </w:rPr>
              <w:t> </w:t>
            </w:r>
          </w:p>
        </w:tc>
        <w:tc>
          <w:tcPr>
            <w:tcW w:w="1843" w:type="dxa"/>
            <w:tcBorders>
              <w:top w:val="single" w:sz="8" w:space="0" w:color="B5DDDC"/>
              <w:left w:val="nil"/>
              <w:bottom w:val="single" w:sz="8" w:space="0" w:color="B5DDDC"/>
              <w:right w:val="single" w:sz="8" w:space="0" w:color="B5DDDC"/>
            </w:tcBorders>
            <w:shd w:val="clear" w:color="000000" w:fill="B5DDDC"/>
            <w:vAlign w:val="center"/>
            <w:hideMark/>
          </w:tcPr>
          <w:p w14:paraId="7B9412CB" w14:textId="77777777" w:rsidR="004208B3" w:rsidRPr="00541CEB" w:rsidRDefault="00992883" w:rsidP="00541CEB">
            <w:pPr>
              <w:spacing w:before="0" w:after="0" w:line="240" w:lineRule="auto"/>
              <w:rPr>
                <w:rFonts w:ascii="Calibri" w:hAnsi="Calibri" w:cs="Calibri"/>
                <w:b/>
                <w:bCs/>
                <w:color w:val="008000"/>
                <w:sz w:val="16"/>
                <w:szCs w:val="16"/>
              </w:rPr>
            </w:pPr>
            <w:r w:rsidRPr="00541CEB">
              <w:rPr>
                <w:rFonts w:ascii="Calibri" w:hAnsi="Calibri" w:cs="Calibri"/>
                <w:b/>
                <w:bCs/>
                <w:color w:val="008000"/>
                <w:sz w:val="16"/>
                <w:szCs w:val="16"/>
              </w:rPr>
              <w:t> </w:t>
            </w:r>
          </w:p>
        </w:tc>
        <w:tc>
          <w:tcPr>
            <w:tcW w:w="5670"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5971CD71" w14:textId="719FD4D3" w:rsidR="004208B3" w:rsidRPr="00541CEB" w:rsidRDefault="00992883" w:rsidP="00541CEB">
            <w:pPr>
              <w:spacing w:before="0" w:after="0" w:line="240" w:lineRule="auto"/>
              <w:rPr>
                <w:rFonts w:ascii="Calibri" w:hAnsi="Calibri" w:cs="Calibri"/>
                <w:b/>
                <w:bCs/>
                <w:color w:val="008000"/>
                <w:sz w:val="16"/>
                <w:szCs w:val="16"/>
              </w:rPr>
            </w:pPr>
            <w:r w:rsidRPr="00541CEB">
              <w:rPr>
                <w:rFonts w:ascii="Calibri" w:hAnsi="Calibri" w:cs="Calibri"/>
                <w:b/>
                <w:bCs/>
                <w:color w:val="008000"/>
                <w:sz w:val="16"/>
                <w:szCs w:val="16"/>
              </w:rPr>
              <w:t> J9, Boehm, Ale, 2019, Risk-based water quality thresholds for coliphages in surface waters: effect of temperature and contamination aging</w:t>
            </w:r>
          </w:p>
        </w:tc>
      </w:tr>
      <w:tr w:rsidR="00BF2DBF" w14:paraId="30BEC1C1" w14:textId="77777777" w:rsidTr="000A3690">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116F447F" w14:textId="7AD95514" w:rsidR="00541CEB"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Q.</w:t>
            </w:r>
          </w:p>
        </w:tc>
        <w:tc>
          <w:tcPr>
            <w:tcW w:w="1843" w:type="dxa"/>
            <w:tcBorders>
              <w:top w:val="nil"/>
              <w:left w:val="nil"/>
              <w:bottom w:val="single" w:sz="8" w:space="0" w:color="B5DDDC"/>
              <w:right w:val="single" w:sz="8" w:space="0" w:color="B5DDDC"/>
            </w:tcBorders>
            <w:shd w:val="clear" w:color="000000" w:fill="B5DDDC"/>
            <w:vAlign w:val="center"/>
            <w:hideMark/>
          </w:tcPr>
          <w:p w14:paraId="74A37441" w14:textId="77777777" w:rsidR="00541CEB"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Criteria</w:t>
            </w:r>
          </w:p>
        </w:tc>
        <w:tc>
          <w:tcPr>
            <w:tcW w:w="850" w:type="dxa"/>
            <w:tcBorders>
              <w:top w:val="nil"/>
              <w:left w:val="nil"/>
              <w:bottom w:val="single" w:sz="8" w:space="0" w:color="B5DDDC"/>
              <w:right w:val="single" w:sz="8" w:space="0" w:color="B5DDDC"/>
            </w:tcBorders>
            <w:shd w:val="clear" w:color="000000" w:fill="B5DDDC"/>
            <w:vAlign w:val="center"/>
            <w:hideMark/>
          </w:tcPr>
          <w:p w14:paraId="3DAFE3B0" w14:textId="77777777" w:rsidR="00541CEB"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Assessment</w:t>
            </w:r>
          </w:p>
        </w:tc>
        <w:tc>
          <w:tcPr>
            <w:tcW w:w="3969" w:type="dxa"/>
            <w:tcBorders>
              <w:top w:val="nil"/>
              <w:left w:val="nil"/>
              <w:bottom w:val="single" w:sz="8" w:space="0" w:color="B5DDDC"/>
              <w:right w:val="single" w:sz="8" w:space="0" w:color="B5DDDC"/>
            </w:tcBorders>
            <w:shd w:val="clear" w:color="000000" w:fill="B5DDDC"/>
            <w:vAlign w:val="center"/>
            <w:hideMark/>
          </w:tcPr>
          <w:p w14:paraId="1FBEBD5E" w14:textId="77777777" w:rsidR="00541CEB"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73737E3C" w14:textId="77777777" w:rsidR="00541CEB"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Risk of Bias rating</w:t>
            </w:r>
          </w:p>
        </w:tc>
      </w:tr>
      <w:tr w:rsidR="00BF2DBF" w14:paraId="1DABEA85"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211BC9A1"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hideMark/>
          </w:tcPr>
          <w:p w14:paraId="4212E806"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Section A1: Are the results valid?</w:t>
            </w:r>
          </w:p>
        </w:tc>
        <w:tc>
          <w:tcPr>
            <w:tcW w:w="850" w:type="dxa"/>
            <w:tcBorders>
              <w:top w:val="nil"/>
              <w:left w:val="nil"/>
              <w:bottom w:val="single" w:sz="8" w:space="0" w:color="B5DDDC"/>
              <w:right w:val="single" w:sz="8" w:space="0" w:color="B5DDDC"/>
            </w:tcBorders>
            <w:shd w:val="clear" w:color="000000" w:fill="D6EAEB"/>
            <w:noWrap/>
            <w:hideMark/>
          </w:tcPr>
          <w:p w14:paraId="6A5C1368"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noWrap/>
            <w:hideMark/>
          </w:tcPr>
          <w:p w14:paraId="696165D4"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588C692E"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r>
      <w:tr w:rsidR="00BF2DBF" w14:paraId="05499F62"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750BDDD"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1</w:t>
            </w:r>
          </w:p>
        </w:tc>
        <w:tc>
          <w:tcPr>
            <w:tcW w:w="1843" w:type="dxa"/>
            <w:tcBorders>
              <w:top w:val="nil"/>
              <w:left w:val="nil"/>
              <w:bottom w:val="single" w:sz="8" w:space="0" w:color="B5DDDC"/>
              <w:right w:val="single" w:sz="8" w:space="0" w:color="B5DDDC"/>
            </w:tcBorders>
            <w:vAlign w:val="center"/>
            <w:hideMark/>
          </w:tcPr>
          <w:p w14:paraId="1F90C76A"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Was there a clear statement of the aims of the research?</w:t>
            </w:r>
          </w:p>
        </w:tc>
        <w:tc>
          <w:tcPr>
            <w:tcW w:w="850" w:type="dxa"/>
            <w:tcBorders>
              <w:top w:val="nil"/>
              <w:left w:val="nil"/>
              <w:bottom w:val="single" w:sz="8" w:space="0" w:color="B5DDDC"/>
              <w:right w:val="single" w:sz="8" w:space="0" w:color="B5DDDC"/>
            </w:tcBorders>
            <w:vAlign w:val="center"/>
            <w:hideMark/>
          </w:tcPr>
          <w:p w14:paraId="103EF837"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5AC50D20" w14:textId="449A93EA"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 xml:space="preserve">The goal of the study was to derive risk-based water quality thresholds for coliphages in surface waters using a </w:t>
            </w:r>
            <w:r w:rsidR="009244A6" w:rsidRPr="00541CEB">
              <w:rPr>
                <w:rFonts w:ascii="Calibri" w:hAnsi="Calibri" w:cs="Calibri"/>
                <w:sz w:val="16"/>
                <w:szCs w:val="16"/>
              </w:rPr>
              <w:t>modelling</w:t>
            </w:r>
            <w:r w:rsidRPr="00541CEB">
              <w:rPr>
                <w:rFonts w:ascii="Calibri" w:hAnsi="Calibri" w:cs="Calibri"/>
                <w:sz w:val="16"/>
                <w:szCs w:val="16"/>
              </w:rPr>
              <w:t xml:space="preserve"> approach.</w:t>
            </w:r>
          </w:p>
        </w:tc>
        <w:tc>
          <w:tcPr>
            <w:tcW w:w="851" w:type="dxa"/>
            <w:tcBorders>
              <w:top w:val="nil"/>
              <w:left w:val="nil"/>
              <w:bottom w:val="single" w:sz="8" w:space="0" w:color="B5DDDC"/>
              <w:right w:val="single" w:sz="8" w:space="0" w:color="B5DDDC"/>
            </w:tcBorders>
            <w:shd w:val="clear" w:color="000000" w:fill="E2EFDA"/>
            <w:vAlign w:val="center"/>
            <w:hideMark/>
          </w:tcPr>
          <w:p w14:paraId="549578D6"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low risk of bias (+)</w:t>
            </w:r>
          </w:p>
        </w:tc>
      </w:tr>
      <w:tr w:rsidR="00BF2DBF" w14:paraId="62656B19"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74742CD1"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2</w:t>
            </w:r>
          </w:p>
        </w:tc>
        <w:tc>
          <w:tcPr>
            <w:tcW w:w="1843" w:type="dxa"/>
            <w:tcBorders>
              <w:top w:val="nil"/>
              <w:left w:val="nil"/>
              <w:bottom w:val="single" w:sz="8" w:space="0" w:color="B5DDDC"/>
              <w:right w:val="single" w:sz="8" w:space="0" w:color="B5DDDC"/>
            </w:tcBorders>
            <w:vAlign w:val="center"/>
            <w:hideMark/>
          </w:tcPr>
          <w:p w14:paraId="27E8534D"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Is the methodology appropriate?</w:t>
            </w:r>
          </w:p>
        </w:tc>
        <w:tc>
          <w:tcPr>
            <w:tcW w:w="850" w:type="dxa"/>
            <w:tcBorders>
              <w:top w:val="nil"/>
              <w:left w:val="nil"/>
              <w:bottom w:val="single" w:sz="8" w:space="0" w:color="B5DDDC"/>
              <w:right w:val="single" w:sz="8" w:space="0" w:color="B5DDDC"/>
            </w:tcBorders>
            <w:vAlign w:val="center"/>
            <w:hideMark/>
          </w:tcPr>
          <w:p w14:paraId="16D070BD"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5581CC3D"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 xml:space="preserve">The study uses a QMRA framework to derive risk-based surface water quality thresholds (consistent with US EPA criteria) for somatic and F+ or male-specific coliphages. </w:t>
            </w:r>
          </w:p>
        </w:tc>
        <w:tc>
          <w:tcPr>
            <w:tcW w:w="851" w:type="dxa"/>
            <w:tcBorders>
              <w:top w:val="nil"/>
              <w:left w:val="nil"/>
              <w:bottom w:val="single" w:sz="8" w:space="0" w:color="B5DDDC"/>
              <w:right w:val="single" w:sz="8" w:space="0" w:color="B5DDDC"/>
            </w:tcBorders>
            <w:shd w:val="clear" w:color="000000" w:fill="E2EFDA"/>
            <w:vAlign w:val="center"/>
            <w:hideMark/>
          </w:tcPr>
          <w:p w14:paraId="6F85283C"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low risk of bias (+)</w:t>
            </w:r>
          </w:p>
        </w:tc>
      </w:tr>
      <w:tr w:rsidR="00BF2DBF" w14:paraId="4883A6CC"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7CA8E19"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vAlign w:val="center"/>
            <w:hideMark/>
          </w:tcPr>
          <w:p w14:paraId="60BA4420"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Section A2: Is it worth continuing?</w:t>
            </w:r>
          </w:p>
        </w:tc>
        <w:tc>
          <w:tcPr>
            <w:tcW w:w="850" w:type="dxa"/>
            <w:tcBorders>
              <w:top w:val="nil"/>
              <w:left w:val="nil"/>
              <w:bottom w:val="single" w:sz="8" w:space="0" w:color="B5DDDC"/>
              <w:right w:val="single" w:sz="8" w:space="0" w:color="B5DDDC"/>
            </w:tcBorders>
            <w:shd w:val="clear" w:color="000000" w:fill="D6EAEB"/>
            <w:noWrap/>
            <w:hideMark/>
          </w:tcPr>
          <w:p w14:paraId="64D460CE"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noWrap/>
            <w:hideMark/>
          </w:tcPr>
          <w:p w14:paraId="4292AF3B"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10592F98"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r>
      <w:tr w:rsidR="00BF2DBF" w14:paraId="2973B21D"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7DA2AC02"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3</w:t>
            </w:r>
          </w:p>
        </w:tc>
        <w:tc>
          <w:tcPr>
            <w:tcW w:w="1843" w:type="dxa"/>
            <w:tcBorders>
              <w:top w:val="nil"/>
              <w:left w:val="nil"/>
              <w:bottom w:val="single" w:sz="8" w:space="0" w:color="B5DDDC"/>
              <w:right w:val="single" w:sz="8" w:space="0" w:color="B5DDDC"/>
            </w:tcBorders>
            <w:vAlign w:val="center"/>
            <w:hideMark/>
          </w:tcPr>
          <w:p w14:paraId="64ADC900"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Was the research design appropriate to address the aims of the research?</w:t>
            </w:r>
          </w:p>
        </w:tc>
        <w:tc>
          <w:tcPr>
            <w:tcW w:w="850" w:type="dxa"/>
            <w:tcBorders>
              <w:top w:val="nil"/>
              <w:left w:val="nil"/>
              <w:bottom w:val="single" w:sz="8" w:space="0" w:color="B5DDDC"/>
              <w:right w:val="single" w:sz="8" w:space="0" w:color="B5DDDC"/>
            </w:tcBorders>
            <w:vAlign w:val="center"/>
            <w:hideMark/>
          </w:tcPr>
          <w:p w14:paraId="7A050400"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No</w:t>
            </w:r>
          </w:p>
        </w:tc>
        <w:tc>
          <w:tcPr>
            <w:tcW w:w="3969" w:type="dxa"/>
            <w:tcBorders>
              <w:top w:val="nil"/>
              <w:left w:val="nil"/>
              <w:bottom w:val="single" w:sz="8" w:space="0" w:color="B5DDDC"/>
              <w:right w:val="single" w:sz="8" w:space="0" w:color="B5DDDC"/>
            </w:tcBorders>
            <w:vAlign w:val="center"/>
            <w:hideMark/>
          </w:tcPr>
          <w:p w14:paraId="2D776FA2" w14:textId="4BE889CC"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 xml:space="preserve">While the use of QMRA </w:t>
            </w:r>
            <w:r w:rsidR="00235233">
              <w:rPr>
                <w:rFonts w:ascii="Calibri" w:hAnsi="Calibri" w:cs="Calibri"/>
                <w:sz w:val="16"/>
                <w:szCs w:val="16"/>
              </w:rPr>
              <w:t>i</w:t>
            </w:r>
            <w:r w:rsidR="00235233" w:rsidRPr="00541CEB">
              <w:rPr>
                <w:rFonts w:ascii="Calibri" w:hAnsi="Calibri" w:cs="Calibri"/>
                <w:sz w:val="16"/>
                <w:szCs w:val="16"/>
              </w:rPr>
              <w:t xml:space="preserve">s </w:t>
            </w:r>
            <w:r w:rsidRPr="00541CEB">
              <w:rPr>
                <w:rFonts w:ascii="Calibri" w:hAnsi="Calibri" w:cs="Calibri"/>
                <w:sz w:val="16"/>
                <w:szCs w:val="16"/>
              </w:rPr>
              <w:t xml:space="preserve">appropriate to answer the research goal, the use raw sewage data as the single source of contamination would lead to unrealistic estimates of predicted illness rates, since other sources are ignored.  This may be acceptable in a hypothetical study of </w:t>
            </w:r>
            <w:r w:rsidR="009244A6" w:rsidRPr="00541CEB">
              <w:rPr>
                <w:rFonts w:ascii="Calibri" w:hAnsi="Calibri" w:cs="Calibri"/>
                <w:sz w:val="16"/>
                <w:szCs w:val="16"/>
              </w:rPr>
              <w:t>risk but</w:t>
            </w:r>
            <w:r w:rsidRPr="00541CEB">
              <w:rPr>
                <w:rFonts w:ascii="Calibri" w:hAnsi="Calibri" w:cs="Calibri"/>
                <w:sz w:val="16"/>
                <w:szCs w:val="16"/>
              </w:rPr>
              <w:t xml:space="preserve"> does not seem appropriate for informing the primary research question.  A validated risk assessment framework is not cited.</w:t>
            </w:r>
          </w:p>
        </w:tc>
        <w:tc>
          <w:tcPr>
            <w:tcW w:w="851" w:type="dxa"/>
            <w:tcBorders>
              <w:top w:val="nil"/>
              <w:left w:val="nil"/>
              <w:bottom w:val="single" w:sz="8" w:space="0" w:color="B5DDDC"/>
              <w:right w:val="single" w:sz="8" w:space="0" w:color="B5DDDC"/>
            </w:tcBorders>
            <w:shd w:val="clear" w:color="000000" w:fill="FF0000"/>
            <w:vAlign w:val="center"/>
            <w:hideMark/>
          </w:tcPr>
          <w:p w14:paraId="5A02689A"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Definitely high risk of bias (--)</w:t>
            </w:r>
          </w:p>
        </w:tc>
      </w:tr>
      <w:tr w:rsidR="00BF2DBF" w14:paraId="4A47514E"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684D807"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4</w:t>
            </w:r>
          </w:p>
        </w:tc>
        <w:tc>
          <w:tcPr>
            <w:tcW w:w="1843" w:type="dxa"/>
            <w:tcBorders>
              <w:top w:val="nil"/>
              <w:left w:val="nil"/>
              <w:bottom w:val="single" w:sz="8" w:space="0" w:color="B5DDDC"/>
              <w:right w:val="single" w:sz="8" w:space="0" w:color="B5DDDC"/>
            </w:tcBorders>
            <w:vAlign w:val="center"/>
            <w:hideMark/>
          </w:tcPr>
          <w:p w14:paraId="4160680C"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Was the chosen hypothetical population or subpopulation appropriate for addressing the study research aims?</w:t>
            </w:r>
          </w:p>
        </w:tc>
        <w:tc>
          <w:tcPr>
            <w:tcW w:w="850" w:type="dxa"/>
            <w:tcBorders>
              <w:top w:val="nil"/>
              <w:left w:val="nil"/>
              <w:bottom w:val="single" w:sz="8" w:space="0" w:color="B5DDDC"/>
              <w:right w:val="single" w:sz="8" w:space="0" w:color="B5DDDC"/>
            </w:tcBorders>
            <w:vAlign w:val="center"/>
            <w:hideMark/>
          </w:tcPr>
          <w:p w14:paraId="2A847698"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36C65DB7"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The hypothetical population is people undertaking primary contact recreation.  QMRA estimates are compared with US EPA acceptable thresholds for gastrointestinal illness (note that this ignores other health impacts, e.g. sequelae like G-B syndrome).</w:t>
            </w:r>
          </w:p>
        </w:tc>
        <w:tc>
          <w:tcPr>
            <w:tcW w:w="851" w:type="dxa"/>
            <w:tcBorders>
              <w:top w:val="nil"/>
              <w:left w:val="nil"/>
              <w:bottom w:val="single" w:sz="8" w:space="0" w:color="B5DDDC"/>
              <w:right w:val="single" w:sz="8" w:space="0" w:color="B5DDDC"/>
            </w:tcBorders>
            <w:shd w:val="clear" w:color="000000" w:fill="E2EFDA"/>
            <w:vAlign w:val="center"/>
            <w:hideMark/>
          </w:tcPr>
          <w:p w14:paraId="73060DAB"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low risk of bias (+)</w:t>
            </w:r>
          </w:p>
        </w:tc>
      </w:tr>
      <w:tr w:rsidR="00BF2DBF" w14:paraId="018A1D04"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2D0704AA"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5</w:t>
            </w:r>
          </w:p>
        </w:tc>
        <w:tc>
          <w:tcPr>
            <w:tcW w:w="1843" w:type="dxa"/>
            <w:tcBorders>
              <w:top w:val="nil"/>
              <w:left w:val="nil"/>
              <w:bottom w:val="single" w:sz="8" w:space="0" w:color="B5DDDC"/>
              <w:right w:val="single" w:sz="8" w:space="0" w:color="B5DDDC"/>
            </w:tcBorders>
            <w:vAlign w:val="center"/>
            <w:hideMark/>
          </w:tcPr>
          <w:p w14:paraId="014AB3BF"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Was the data collected in a way that addressed the research issue?</w:t>
            </w:r>
          </w:p>
        </w:tc>
        <w:tc>
          <w:tcPr>
            <w:tcW w:w="850" w:type="dxa"/>
            <w:tcBorders>
              <w:top w:val="nil"/>
              <w:left w:val="nil"/>
              <w:bottom w:val="single" w:sz="8" w:space="0" w:color="B5DDDC"/>
              <w:right w:val="single" w:sz="8" w:space="0" w:color="B5DDDC"/>
            </w:tcBorders>
            <w:vAlign w:val="center"/>
            <w:hideMark/>
          </w:tcPr>
          <w:p w14:paraId="29DE4C87"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502A9BFA" w14:textId="32FB3CDD"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 xml:space="preserve">The data sourced for the QMRA was from published estimates of GI pathogens and indicators in raw sewage. Sources were diverse and used to construct PDFs for Monte-Carlo analysis.  The diversity of data sources is </w:t>
            </w:r>
            <w:r w:rsidR="005A1961">
              <w:rPr>
                <w:rFonts w:ascii="Calibri" w:hAnsi="Calibri" w:cs="Calibri"/>
                <w:sz w:val="16"/>
                <w:szCs w:val="16"/>
              </w:rPr>
              <w:t xml:space="preserve">a </w:t>
            </w:r>
            <w:r w:rsidRPr="00541CEB">
              <w:rPr>
                <w:rFonts w:ascii="Calibri" w:hAnsi="Calibri" w:cs="Calibri"/>
                <w:sz w:val="16"/>
                <w:szCs w:val="16"/>
              </w:rPr>
              <w:t xml:space="preserve">potential </w:t>
            </w:r>
            <w:r w:rsidR="005A1961">
              <w:rPr>
                <w:rFonts w:ascii="Calibri" w:hAnsi="Calibri" w:cs="Calibri"/>
                <w:sz w:val="16"/>
                <w:szCs w:val="16"/>
              </w:rPr>
              <w:t>study limitation</w:t>
            </w:r>
            <w:r w:rsidR="005A1961" w:rsidRPr="00541CEB">
              <w:rPr>
                <w:rFonts w:ascii="Calibri" w:hAnsi="Calibri" w:cs="Calibri"/>
                <w:sz w:val="16"/>
                <w:szCs w:val="16"/>
              </w:rPr>
              <w:t xml:space="preserve"> </w:t>
            </w:r>
            <w:r w:rsidR="009244A6" w:rsidRPr="00541CEB">
              <w:rPr>
                <w:rFonts w:ascii="Calibri" w:hAnsi="Calibri" w:cs="Calibri"/>
                <w:sz w:val="16"/>
                <w:szCs w:val="16"/>
              </w:rPr>
              <w:t>but</w:t>
            </w:r>
            <w:r w:rsidRPr="00541CEB">
              <w:rPr>
                <w:rFonts w:ascii="Calibri" w:hAnsi="Calibri" w:cs="Calibri"/>
                <w:sz w:val="16"/>
                <w:szCs w:val="16"/>
              </w:rPr>
              <w:t xml:space="preserve"> is probably unavoidable.</w:t>
            </w:r>
          </w:p>
        </w:tc>
        <w:tc>
          <w:tcPr>
            <w:tcW w:w="851" w:type="dxa"/>
            <w:tcBorders>
              <w:top w:val="nil"/>
              <w:left w:val="nil"/>
              <w:bottom w:val="single" w:sz="8" w:space="0" w:color="B5DDDC"/>
              <w:right w:val="single" w:sz="8" w:space="0" w:color="B5DDDC"/>
            </w:tcBorders>
            <w:shd w:val="clear" w:color="000000" w:fill="E2EFDA"/>
            <w:vAlign w:val="center"/>
            <w:hideMark/>
          </w:tcPr>
          <w:p w14:paraId="0DAEAF5C"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low risk of bias (+)</w:t>
            </w:r>
          </w:p>
        </w:tc>
      </w:tr>
      <w:tr w:rsidR="00BF2DBF" w14:paraId="1E4C1CE2"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2A87C599"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6</w:t>
            </w:r>
          </w:p>
        </w:tc>
        <w:tc>
          <w:tcPr>
            <w:tcW w:w="1843" w:type="dxa"/>
            <w:tcBorders>
              <w:top w:val="nil"/>
              <w:left w:val="nil"/>
              <w:bottom w:val="single" w:sz="8" w:space="0" w:color="B5DDDC"/>
              <w:right w:val="single" w:sz="8" w:space="0" w:color="B5DDDC"/>
            </w:tcBorders>
            <w:vAlign w:val="center"/>
            <w:hideMark/>
          </w:tcPr>
          <w:p w14:paraId="35B43954"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Has the relationship between researcher and participants been adequately considered?</w:t>
            </w:r>
          </w:p>
        </w:tc>
        <w:tc>
          <w:tcPr>
            <w:tcW w:w="850" w:type="dxa"/>
            <w:tcBorders>
              <w:top w:val="nil"/>
              <w:left w:val="nil"/>
              <w:bottom w:val="single" w:sz="8" w:space="0" w:color="B5DDDC"/>
              <w:right w:val="single" w:sz="8" w:space="0" w:color="B5DDDC"/>
            </w:tcBorders>
            <w:vAlign w:val="center"/>
            <w:hideMark/>
          </w:tcPr>
          <w:p w14:paraId="5E081A14"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n/a</w:t>
            </w:r>
          </w:p>
        </w:tc>
        <w:tc>
          <w:tcPr>
            <w:tcW w:w="3969" w:type="dxa"/>
            <w:tcBorders>
              <w:top w:val="nil"/>
              <w:left w:val="nil"/>
              <w:bottom w:val="single" w:sz="8" w:space="0" w:color="B5DDDC"/>
              <w:right w:val="single" w:sz="8" w:space="0" w:color="B5DDDC"/>
            </w:tcBorders>
            <w:vAlign w:val="center"/>
            <w:hideMark/>
          </w:tcPr>
          <w:p w14:paraId="77DD493A"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Question 6 is not applicable since there is no real population of study participants.  Rather, the population assessed is a hypothetical population of people undertaking primary contact recreation.</w:t>
            </w:r>
          </w:p>
        </w:tc>
        <w:tc>
          <w:tcPr>
            <w:tcW w:w="851" w:type="dxa"/>
            <w:tcBorders>
              <w:top w:val="nil"/>
              <w:left w:val="nil"/>
              <w:bottom w:val="single" w:sz="8" w:space="0" w:color="B5DDDC"/>
              <w:right w:val="single" w:sz="8" w:space="0" w:color="B5DDDC"/>
            </w:tcBorders>
            <w:vAlign w:val="center"/>
            <w:hideMark/>
          </w:tcPr>
          <w:p w14:paraId="7F4F3FB6"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n/a</w:t>
            </w:r>
          </w:p>
        </w:tc>
      </w:tr>
      <w:tr w:rsidR="00BF2DBF" w14:paraId="4B615A85"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8FCD600"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vAlign w:val="center"/>
            <w:hideMark/>
          </w:tcPr>
          <w:p w14:paraId="46AABE47"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Section B: What are the results?</w:t>
            </w:r>
          </w:p>
        </w:tc>
        <w:tc>
          <w:tcPr>
            <w:tcW w:w="850" w:type="dxa"/>
            <w:tcBorders>
              <w:top w:val="nil"/>
              <w:left w:val="nil"/>
              <w:bottom w:val="single" w:sz="8" w:space="0" w:color="B5DDDC"/>
              <w:right w:val="single" w:sz="8" w:space="0" w:color="B5DDDC"/>
            </w:tcBorders>
            <w:shd w:val="clear" w:color="000000" w:fill="D6EAEB"/>
            <w:vAlign w:val="center"/>
            <w:hideMark/>
          </w:tcPr>
          <w:p w14:paraId="1F52826F"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vAlign w:val="center"/>
            <w:hideMark/>
          </w:tcPr>
          <w:p w14:paraId="3B62B198"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5443E2D1"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r>
      <w:tr w:rsidR="00BF2DBF" w14:paraId="33E2A3A7"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70DA7E0D"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7</w:t>
            </w:r>
          </w:p>
        </w:tc>
        <w:tc>
          <w:tcPr>
            <w:tcW w:w="1843" w:type="dxa"/>
            <w:tcBorders>
              <w:top w:val="nil"/>
              <w:left w:val="nil"/>
              <w:bottom w:val="single" w:sz="8" w:space="0" w:color="B5DDDC"/>
              <w:right w:val="single" w:sz="8" w:space="0" w:color="B5DDDC"/>
            </w:tcBorders>
            <w:vAlign w:val="center"/>
            <w:hideMark/>
          </w:tcPr>
          <w:p w14:paraId="09229B7B"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Have ethical issues been taken into consideration?</w:t>
            </w:r>
          </w:p>
        </w:tc>
        <w:tc>
          <w:tcPr>
            <w:tcW w:w="850" w:type="dxa"/>
            <w:tcBorders>
              <w:top w:val="nil"/>
              <w:left w:val="nil"/>
              <w:bottom w:val="single" w:sz="8" w:space="0" w:color="B5DDDC"/>
              <w:right w:val="single" w:sz="8" w:space="0" w:color="B5DDDC"/>
            </w:tcBorders>
            <w:vAlign w:val="center"/>
            <w:hideMark/>
          </w:tcPr>
          <w:p w14:paraId="0FB380BF"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n/a</w:t>
            </w:r>
          </w:p>
        </w:tc>
        <w:tc>
          <w:tcPr>
            <w:tcW w:w="3969" w:type="dxa"/>
            <w:tcBorders>
              <w:top w:val="nil"/>
              <w:left w:val="nil"/>
              <w:bottom w:val="single" w:sz="8" w:space="0" w:color="B5DDDC"/>
              <w:right w:val="single" w:sz="8" w:space="0" w:color="B5DDDC"/>
            </w:tcBorders>
            <w:vAlign w:val="center"/>
            <w:hideMark/>
          </w:tcPr>
          <w:p w14:paraId="745EE8AA"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There are no ethical issues since the study does not make use of real participants.  Instead health risks of a hypothetical population of adults undertaking primary contact recreation is assessed.</w:t>
            </w:r>
          </w:p>
        </w:tc>
        <w:tc>
          <w:tcPr>
            <w:tcW w:w="851" w:type="dxa"/>
            <w:tcBorders>
              <w:top w:val="nil"/>
              <w:left w:val="nil"/>
              <w:bottom w:val="single" w:sz="8" w:space="0" w:color="B5DDDC"/>
              <w:right w:val="single" w:sz="8" w:space="0" w:color="B5DDDC"/>
            </w:tcBorders>
            <w:vAlign w:val="center"/>
            <w:hideMark/>
          </w:tcPr>
          <w:p w14:paraId="7810B452"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n/a</w:t>
            </w:r>
          </w:p>
        </w:tc>
      </w:tr>
      <w:tr w:rsidR="00BF2DBF" w14:paraId="268113A5"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18AD0CDF"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8</w:t>
            </w:r>
          </w:p>
        </w:tc>
        <w:tc>
          <w:tcPr>
            <w:tcW w:w="1843" w:type="dxa"/>
            <w:tcBorders>
              <w:top w:val="nil"/>
              <w:left w:val="nil"/>
              <w:bottom w:val="single" w:sz="8" w:space="0" w:color="B5DDDC"/>
              <w:right w:val="single" w:sz="8" w:space="0" w:color="B5DDDC"/>
            </w:tcBorders>
            <w:vAlign w:val="center"/>
            <w:hideMark/>
          </w:tcPr>
          <w:p w14:paraId="41D37A43"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Was the data analysis sufficiently rigorous?</w:t>
            </w:r>
          </w:p>
        </w:tc>
        <w:tc>
          <w:tcPr>
            <w:tcW w:w="850" w:type="dxa"/>
            <w:tcBorders>
              <w:top w:val="nil"/>
              <w:left w:val="nil"/>
              <w:bottom w:val="single" w:sz="8" w:space="0" w:color="B5DDDC"/>
              <w:right w:val="single" w:sz="8" w:space="0" w:color="B5DDDC"/>
            </w:tcBorders>
            <w:vAlign w:val="center"/>
            <w:hideMark/>
          </w:tcPr>
          <w:p w14:paraId="69063F78"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2FBDC459" w14:textId="6B5AB762"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 xml:space="preserve">Data analyses are described in detail and </w:t>
            </w:r>
            <w:r w:rsidR="00044CF8">
              <w:rPr>
                <w:rFonts w:ascii="Calibri" w:hAnsi="Calibri" w:cs="Calibri"/>
                <w:sz w:val="16"/>
                <w:szCs w:val="16"/>
              </w:rPr>
              <w:t>are</w:t>
            </w:r>
            <w:r w:rsidRPr="00541CEB">
              <w:rPr>
                <w:rFonts w:ascii="Calibri" w:hAnsi="Calibri" w:cs="Calibri"/>
                <w:sz w:val="16"/>
                <w:szCs w:val="16"/>
              </w:rPr>
              <w:t xml:space="preserve"> sufficiently rigorous</w:t>
            </w:r>
          </w:p>
        </w:tc>
        <w:tc>
          <w:tcPr>
            <w:tcW w:w="851" w:type="dxa"/>
            <w:tcBorders>
              <w:top w:val="nil"/>
              <w:left w:val="nil"/>
              <w:bottom w:val="single" w:sz="8" w:space="0" w:color="B5DDDC"/>
              <w:right w:val="single" w:sz="8" w:space="0" w:color="B5DDDC"/>
            </w:tcBorders>
            <w:shd w:val="clear" w:color="000000" w:fill="E2EFDA"/>
            <w:vAlign w:val="center"/>
            <w:hideMark/>
          </w:tcPr>
          <w:p w14:paraId="1E225770"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low risk of bias (+)</w:t>
            </w:r>
          </w:p>
        </w:tc>
      </w:tr>
      <w:tr w:rsidR="00BF2DBF" w14:paraId="39432417"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40DB5E02"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9</w:t>
            </w:r>
          </w:p>
        </w:tc>
        <w:tc>
          <w:tcPr>
            <w:tcW w:w="1843" w:type="dxa"/>
            <w:tcBorders>
              <w:top w:val="nil"/>
              <w:left w:val="nil"/>
              <w:bottom w:val="single" w:sz="8" w:space="0" w:color="B5DDDC"/>
              <w:right w:val="single" w:sz="8" w:space="0" w:color="B5DDDC"/>
            </w:tcBorders>
            <w:vAlign w:val="center"/>
            <w:hideMark/>
          </w:tcPr>
          <w:p w14:paraId="3AB24DFD"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Is there a clear statement of findings?</w:t>
            </w:r>
          </w:p>
        </w:tc>
        <w:tc>
          <w:tcPr>
            <w:tcW w:w="850" w:type="dxa"/>
            <w:tcBorders>
              <w:top w:val="nil"/>
              <w:left w:val="nil"/>
              <w:bottom w:val="single" w:sz="8" w:space="0" w:color="B5DDDC"/>
              <w:right w:val="single" w:sz="8" w:space="0" w:color="B5DDDC"/>
            </w:tcBorders>
            <w:vAlign w:val="center"/>
            <w:hideMark/>
          </w:tcPr>
          <w:p w14:paraId="6566C5E3"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No</w:t>
            </w:r>
          </w:p>
        </w:tc>
        <w:tc>
          <w:tcPr>
            <w:tcW w:w="3969" w:type="dxa"/>
            <w:tcBorders>
              <w:top w:val="nil"/>
              <w:left w:val="nil"/>
              <w:bottom w:val="single" w:sz="8" w:space="0" w:color="B5DDDC"/>
              <w:right w:val="single" w:sz="8" w:space="0" w:color="B5DDDC"/>
            </w:tcBorders>
            <w:vAlign w:val="center"/>
            <w:hideMark/>
          </w:tcPr>
          <w:p w14:paraId="32C293A5" w14:textId="5C01D896"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 xml:space="preserve">There is a discussion </w:t>
            </w:r>
            <w:r w:rsidR="007B07EB">
              <w:rPr>
                <w:rFonts w:ascii="Calibri" w:hAnsi="Calibri" w:cs="Calibri"/>
                <w:sz w:val="16"/>
                <w:szCs w:val="16"/>
              </w:rPr>
              <w:t>that does</w:t>
            </w:r>
            <w:r w:rsidR="007B07EB" w:rsidRPr="00541CEB">
              <w:rPr>
                <w:rFonts w:ascii="Calibri" w:hAnsi="Calibri" w:cs="Calibri"/>
                <w:sz w:val="16"/>
                <w:szCs w:val="16"/>
              </w:rPr>
              <w:t xml:space="preserve"> </w:t>
            </w:r>
            <w:r w:rsidRPr="00541CEB">
              <w:rPr>
                <w:rFonts w:ascii="Calibri" w:hAnsi="Calibri" w:cs="Calibri"/>
                <w:sz w:val="16"/>
                <w:szCs w:val="16"/>
              </w:rPr>
              <w:t>no</w:t>
            </w:r>
            <w:r w:rsidR="007B07EB">
              <w:rPr>
                <w:rFonts w:ascii="Calibri" w:hAnsi="Calibri" w:cs="Calibri"/>
                <w:sz w:val="16"/>
                <w:szCs w:val="16"/>
              </w:rPr>
              <w:t>t include clear</w:t>
            </w:r>
            <w:r w:rsidRPr="00541CEB">
              <w:rPr>
                <w:rFonts w:ascii="Calibri" w:hAnsi="Calibri" w:cs="Calibri"/>
                <w:sz w:val="16"/>
                <w:szCs w:val="16"/>
              </w:rPr>
              <w:t xml:space="preserve"> conclusions at the end. Whilst there is some discussion of findings, there is no clear statement </w:t>
            </w:r>
            <w:r w:rsidR="007B07EB">
              <w:rPr>
                <w:rFonts w:ascii="Calibri" w:hAnsi="Calibri" w:cs="Calibri"/>
                <w:sz w:val="16"/>
                <w:szCs w:val="16"/>
              </w:rPr>
              <w:t xml:space="preserve">of </w:t>
            </w:r>
            <w:r w:rsidRPr="00541CEB">
              <w:rPr>
                <w:rFonts w:ascii="Calibri" w:hAnsi="Calibri" w:cs="Calibri"/>
                <w:sz w:val="16"/>
                <w:szCs w:val="16"/>
              </w:rPr>
              <w:t>findings.</w:t>
            </w:r>
          </w:p>
        </w:tc>
        <w:tc>
          <w:tcPr>
            <w:tcW w:w="851" w:type="dxa"/>
            <w:tcBorders>
              <w:top w:val="nil"/>
              <w:left w:val="nil"/>
              <w:bottom w:val="single" w:sz="8" w:space="0" w:color="B5DDDC"/>
              <w:right w:val="single" w:sz="8" w:space="0" w:color="B5DDDC"/>
            </w:tcBorders>
            <w:shd w:val="clear" w:color="000000" w:fill="FF0000"/>
            <w:vAlign w:val="center"/>
            <w:hideMark/>
          </w:tcPr>
          <w:p w14:paraId="6DA6F648"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Definitely high risk of bias (--)</w:t>
            </w:r>
          </w:p>
        </w:tc>
      </w:tr>
      <w:tr w:rsidR="00BF2DBF" w14:paraId="4526763D"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FCC4A9D"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vAlign w:val="center"/>
            <w:hideMark/>
          </w:tcPr>
          <w:p w14:paraId="3B575515"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Section C: Will the results help locally?</w:t>
            </w:r>
          </w:p>
        </w:tc>
        <w:tc>
          <w:tcPr>
            <w:tcW w:w="850" w:type="dxa"/>
            <w:tcBorders>
              <w:top w:val="nil"/>
              <w:left w:val="nil"/>
              <w:bottom w:val="single" w:sz="8" w:space="0" w:color="B5DDDC"/>
              <w:right w:val="single" w:sz="8" w:space="0" w:color="B5DDDC"/>
            </w:tcBorders>
            <w:shd w:val="clear" w:color="000000" w:fill="D6EAEB"/>
            <w:noWrap/>
            <w:hideMark/>
          </w:tcPr>
          <w:p w14:paraId="2067DD9F"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noWrap/>
            <w:hideMark/>
          </w:tcPr>
          <w:p w14:paraId="4BADF22E"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6B30AB3F" w14:textId="77777777" w:rsidR="00541CEB" w:rsidRPr="00541CEB" w:rsidRDefault="00992883" w:rsidP="00541CEB">
            <w:pPr>
              <w:spacing w:before="0" w:after="0" w:line="240" w:lineRule="auto"/>
              <w:jc w:val="center"/>
              <w:rPr>
                <w:rFonts w:ascii="Calibri" w:hAnsi="Calibri" w:cs="Calibri"/>
                <w:b/>
                <w:bCs/>
                <w:color w:val="000000"/>
                <w:sz w:val="16"/>
                <w:szCs w:val="16"/>
              </w:rPr>
            </w:pPr>
            <w:r w:rsidRPr="00541CEB">
              <w:rPr>
                <w:rFonts w:ascii="Calibri" w:hAnsi="Calibri" w:cs="Calibri"/>
                <w:b/>
                <w:bCs/>
                <w:color w:val="000000"/>
                <w:sz w:val="16"/>
                <w:szCs w:val="16"/>
              </w:rPr>
              <w:t> </w:t>
            </w:r>
          </w:p>
        </w:tc>
      </w:tr>
      <w:tr w:rsidR="00BF2DBF" w14:paraId="18516551"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F92E0CB"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10</w:t>
            </w:r>
          </w:p>
        </w:tc>
        <w:tc>
          <w:tcPr>
            <w:tcW w:w="1843" w:type="dxa"/>
            <w:tcBorders>
              <w:top w:val="nil"/>
              <w:left w:val="nil"/>
              <w:bottom w:val="nil"/>
              <w:right w:val="single" w:sz="8" w:space="0" w:color="B5DDDC"/>
            </w:tcBorders>
            <w:vAlign w:val="center"/>
            <w:hideMark/>
          </w:tcPr>
          <w:p w14:paraId="70C6B564"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How valuable is the research?  Is the research of satisfactory value?</w:t>
            </w:r>
          </w:p>
        </w:tc>
        <w:tc>
          <w:tcPr>
            <w:tcW w:w="850" w:type="dxa"/>
            <w:tcBorders>
              <w:top w:val="nil"/>
              <w:left w:val="nil"/>
              <w:bottom w:val="nil"/>
              <w:right w:val="single" w:sz="8" w:space="0" w:color="B5DDDC"/>
            </w:tcBorders>
            <w:vAlign w:val="center"/>
            <w:hideMark/>
          </w:tcPr>
          <w:p w14:paraId="1229C207" w14:textId="77777777" w:rsidR="00541CEB" w:rsidRPr="00541CEB" w:rsidRDefault="00992883" w:rsidP="00541CEB">
            <w:pPr>
              <w:spacing w:before="0" w:after="0" w:line="240" w:lineRule="auto"/>
              <w:jc w:val="center"/>
              <w:rPr>
                <w:rFonts w:ascii="Calibri" w:hAnsi="Calibri" w:cs="Calibri"/>
                <w:sz w:val="16"/>
                <w:szCs w:val="16"/>
              </w:rPr>
            </w:pPr>
            <w:r w:rsidRPr="00541CEB">
              <w:rPr>
                <w:rFonts w:ascii="Calibri" w:hAnsi="Calibri" w:cs="Calibri"/>
                <w:sz w:val="16"/>
                <w:szCs w:val="16"/>
              </w:rPr>
              <w:t>No</w:t>
            </w:r>
          </w:p>
        </w:tc>
        <w:tc>
          <w:tcPr>
            <w:tcW w:w="3969" w:type="dxa"/>
            <w:tcBorders>
              <w:top w:val="nil"/>
              <w:left w:val="nil"/>
              <w:bottom w:val="nil"/>
              <w:right w:val="single" w:sz="8" w:space="0" w:color="B5DDDC"/>
            </w:tcBorders>
            <w:vAlign w:val="center"/>
            <w:hideMark/>
          </w:tcPr>
          <w:p w14:paraId="67055464" w14:textId="4DDECDC1"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z w:val="16"/>
                <w:szCs w:val="16"/>
              </w:rPr>
              <w:t xml:space="preserve">The </w:t>
            </w:r>
            <w:r w:rsidR="009244A6" w:rsidRPr="00541CEB">
              <w:rPr>
                <w:rFonts w:ascii="Calibri" w:hAnsi="Calibri" w:cs="Calibri"/>
                <w:sz w:val="16"/>
                <w:szCs w:val="16"/>
              </w:rPr>
              <w:t>research</w:t>
            </w:r>
            <w:r w:rsidRPr="00541CEB">
              <w:rPr>
                <w:rFonts w:ascii="Calibri" w:hAnsi="Calibri" w:cs="Calibri"/>
                <w:sz w:val="16"/>
                <w:szCs w:val="16"/>
              </w:rPr>
              <w:t xml:space="preserve"> is interesting in a general, academic sense, but is biased towards sewage sources and thus </w:t>
            </w:r>
            <w:r w:rsidR="00F1329A">
              <w:rPr>
                <w:rFonts w:ascii="Calibri" w:hAnsi="Calibri" w:cs="Calibri"/>
                <w:sz w:val="16"/>
                <w:szCs w:val="16"/>
              </w:rPr>
              <w:t xml:space="preserve">will </w:t>
            </w:r>
            <w:r w:rsidRPr="00541CEB">
              <w:rPr>
                <w:rFonts w:ascii="Calibri" w:hAnsi="Calibri" w:cs="Calibri"/>
                <w:sz w:val="16"/>
                <w:szCs w:val="16"/>
              </w:rPr>
              <w:t xml:space="preserve">not </w:t>
            </w:r>
            <w:r w:rsidR="00F1329A">
              <w:rPr>
                <w:rFonts w:ascii="Calibri" w:hAnsi="Calibri" w:cs="Calibri"/>
                <w:sz w:val="16"/>
                <w:szCs w:val="16"/>
              </w:rPr>
              <w:t xml:space="preserve">be </w:t>
            </w:r>
            <w:r w:rsidRPr="00541CEB">
              <w:rPr>
                <w:rFonts w:ascii="Calibri" w:hAnsi="Calibri" w:cs="Calibri"/>
                <w:sz w:val="16"/>
                <w:szCs w:val="16"/>
              </w:rPr>
              <w:t>valuable in informing the primary research question</w:t>
            </w:r>
            <w:r w:rsidR="00F1329A">
              <w:rPr>
                <w:rFonts w:ascii="Calibri" w:hAnsi="Calibri" w:cs="Calibri"/>
                <w:sz w:val="16"/>
                <w:szCs w:val="16"/>
              </w:rPr>
              <w:t xml:space="preserve"> of this narrative review</w:t>
            </w:r>
            <w:r w:rsidRPr="00541CEB">
              <w:rPr>
                <w:rFonts w:ascii="Calibri" w:hAnsi="Calibri" w:cs="Calibri"/>
                <w:sz w:val="16"/>
                <w:szCs w:val="16"/>
              </w:rPr>
              <w:t>.</w:t>
            </w:r>
          </w:p>
        </w:tc>
        <w:tc>
          <w:tcPr>
            <w:tcW w:w="851" w:type="dxa"/>
            <w:tcBorders>
              <w:top w:val="nil"/>
              <w:left w:val="nil"/>
              <w:bottom w:val="nil"/>
              <w:right w:val="single" w:sz="8" w:space="0" w:color="B5DDDC"/>
            </w:tcBorders>
            <w:shd w:val="clear" w:color="000000" w:fill="F8CBAD"/>
            <w:vAlign w:val="center"/>
            <w:hideMark/>
          </w:tcPr>
          <w:p w14:paraId="528375F7"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high risk of bias (-)</w:t>
            </w:r>
          </w:p>
        </w:tc>
      </w:tr>
      <w:tr w:rsidR="00BF2DBF" w14:paraId="67C17267" w14:textId="77777777" w:rsidTr="000A3690">
        <w:trPr>
          <w:trHeight w:val="340"/>
        </w:trPr>
        <w:tc>
          <w:tcPr>
            <w:tcW w:w="274" w:type="dxa"/>
            <w:tcBorders>
              <w:top w:val="nil"/>
              <w:left w:val="single" w:sz="8" w:space="0" w:color="B5DDDC"/>
              <w:bottom w:val="single" w:sz="8" w:space="0" w:color="B5DDDC"/>
              <w:right w:val="nil"/>
            </w:tcBorders>
            <w:shd w:val="clear" w:color="000000" w:fill="D6EAEB"/>
            <w:vAlign w:val="center"/>
            <w:hideMark/>
          </w:tcPr>
          <w:p w14:paraId="05A88D13"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w:t>
            </w:r>
          </w:p>
        </w:tc>
        <w:tc>
          <w:tcPr>
            <w:tcW w:w="1843"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2E38D1AB" w14:textId="77777777" w:rsidR="00541CEB" w:rsidRPr="00541CEB" w:rsidRDefault="00992883" w:rsidP="00541CEB">
            <w:pPr>
              <w:spacing w:before="0" w:after="0" w:line="240" w:lineRule="auto"/>
              <w:rPr>
                <w:rFonts w:ascii="Calibri" w:hAnsi="Calibri" w:cs="Calibri"/>
                <w:b/>
                <w:bCs/>
                <w:color w:val="000000"/>
                <w:sz w:val="16"/>
                <w:szCs w:val="16"/>
              </w:rPr>
            </w:pPr>
            <w:r w:rsidRPr="00541CEB">
              <w:rPr>
                <w:rFonts w:ascii="Calibri" w:hAnsi="Calibri" w:cs="Calibri"/>
                <w:b/>
                <w:bCs/>
                <w:color w:val="000000"/>
                <w:sz w:val="16"/>
                <w:szCs w:val="16"/>
              </w:rPr>
              <w:t>Overall risk of bias rating</w:t>
            </w:r>
          </w:p>
        </w:tc>
        <w:tc>
          <w:tcPr>
            <w:tcW w:w="850"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54D056B3" w14:textId="77777777" w:rsidR="00541CEB" w:rsidRPr="00541CEB" w:rsidRDefault="00992883" w:rsidP="00541CEB">
            <w:pPr>
              <w:spacing w:before="0" w:after="0" w:line="240" w:lineRule="auto"/>
              <w:rPr>
                <w:rFonts w:ascii="Calibri" w:hAnsi="Calibri" w:cs="Calibri"/>
                <w:sz w:val="16"/>
                <w:szCs w:val="16"/>
              </w:rPr>
            </w:pPr>
            <w:r w:rsidRPr="00541CEB">
              <w:rPr>
                <w:rFonts w:ascii="Calibri" w:hAnsi="Calibri" w:cs="Calibri"/>
                <w:strike/>
                <w:sz w:val="16"/>
                <w:szCs w:val="16"/>
              </w:rPr>
              <w:t> </w:t>
            </w:r>
          </w:p>
        </w:tc>
        <w:tc>
          <w:tcPr>
            <w:tcW w:w="3969"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579AF91A" w14:textId="42429889" w:rsidR="00541CEB" w:rsidRPr="00541CEB" w:rsidRDefault="00992883" w:rsidP="00541CEB">
            <w:pPr>
              <w:spacing w:before="0" w:after="0" w:line="240" w:lineRule="auto"/>
              <w:rPr>
                <w:rFonts w:ascii="Calibri" w:hAnsi="Calibri" w:cs="Calibri"/>
                <w:i/>
                <w:iCs/>
                <w:color w:val="000000"/>
                <w:sz w:val="16"/>
                <w:szCs w:val="16"/>
              </w:rPr>
            </w:pPr>
            <w:r w:rsidRPr="00541CEB">
              <w:rPr>
                <w:rFonts w:ascii="Calibri" w:hAnsi="Calibri" w:cs="Calibri"/>
                <w:i/>
                <w:iCs/>
                <w:color w:val="000000"/>
                <w:sz w:val="16"/>
                <w:szCs w:val="16"/>
              </w:rPr>
              <w:t xml:space="preserve">This study makes use of QMRA approach which </w:t>
            </w:r>
            <w:r w:rsidR="00044CF8">
              <w:rPr>
                <w:rFonts w:ascii="Calibri" w:hAnsi="Calibri" w:cs="Calibri"/>
                <w:i/>
                <w:iCs/>
                <w:color w:val="000000"/>
                <w:sz w:val="16"/>
                <w:szCs w:val="16"/>
              </w:rPr>
              <w:t>are</w:t>
            </w:r>
            <w:r w:rsidR="00044CF8" w:rsidRPr="00541CEB">
              <w:rPr>
                <w:rFonts w:ascii="Calibri" w:hAnsi="Calibri" w:cs="Calibri"/>
                <w:i/>
                <w:iCs/>
                <w:color w:val="000000"/>
                <w:sz w:val="16"/>
                <w:szCs w:val="16"/>
              </w:rPr>
              <w:t xml:space="preserve"> </w:t>
            </w:r>
            <w:r w:rsidRPr="00541CEB">
              <w:rPr>
                <w:rFonts w:ascii="Calibri" w:hAnsi="Calibri" w:cs="Calibri"/>
                <w:i/>
                <w:iCs/>
                <w:color w:val="000000"/>
                <w:sz w:val="16"/>
                <w:szCs w:val="16"/>
              </w:rPr>
              <w:t xml:space="preserve">reasonably rigorous and is of interest in an academic sense, </w:t>
            </w:r>
            <w:r w:rsidR="009244A6" w:rsidRPr="00541CEB">
              <w:rPr>
                <w:rFonts w:ascii="Calibri" w:hAnsi="Calibri" w:cs="Calibri"/>
                <w:i/>
                <w:iCs/>
                <w:color w:val="000000"/>
                <w:sz w:val="16"/>
                <w:szCs w:val="16"/>
              </w:rPr>
              <w:t>particularly</w:t>
            </w:r>
            <w:r w:rsidRPr="00541CEB">
              <w:rPr>
                <w:rFonts w:ascii="Calibri" w:hAnsi="Calibri" w:cs="Calibri"/>
                <w:i/>
                <w:iCs/>
                <w:color w:val="000000"/>
                <w:sz w:val="16"/>
                <w:szCs w:val="16"/>
              </w:rPr>
              <w:t xml:space="preserve"> in the USA, but is based on biased assumptions of pathogen sources.</w:t>
            </w:r>
          </w:p>
        </w:tc>
        <w:tc>
          <w:tcPr>
            <w:tcW w:w="851" w:type="dxa"/>
            <w:tcBorders>
              <w:top w:val="single" w:sz="8" w:space="0" w:color="008000"/>
              <w:left w:val="single" w:sz="8" w:space="0" w:color="B5DDDC"/>
              <w:bottom w:val="single" w:sz="8" w:space="0" w:color="008000"/>
              <w:right w:val="single" w:sz="8" w:space="0" w:color="B5DDDC"/>
            </w:tcBorders>
            <w:shd w:val="clear" w:color="000000" w:fill="F8CBAD"/>
            <w:vAlign w:val="center"/>
            <w:hideMark/>
          </w:tcPr>
          <w:p w14:paraId="6F533FBF"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Probably high risk of bias (-)</w:t>
            </w:r>
          </w:p>
        </w:tc>
      </w:tr>
      <w:tr w:rsidR="00BF2DBF" w14:paraId="58FEDA29"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034EC88A" w14:textId="77777777" w:rsidR="00541CEB" w:rsidRPr="00541CEB" w:rsidRDefault="00992883" w:rsidP="00541CEB">
            <w:pPr>
              <w:spacing w:before="0" w:after="0" w:line="240" w:lineRule="auto"/>
              <w:jc w:val="center"/>
              <w:rPr>
                <w:rFonts w:ascii="Calibri" w:hAnsi="Calibri" w:cs="Calibri"/>
                <w:b/>
                <w:bCs/>
                <w:sz w:val="16"/>
                <w:szCs w:val="16"/>
              </w:rPr>
            </w:pPr>
            <w:r w:rsidRPr="00541CEB">
              <w:rPr>
                <w:rFonts w:ascii="Calibri" w:hAnsi="Calibri" w:cs="Calibri"/>
                <w:b/>
                <w:bCs/>
                <w:sz w:val="16"/>
                <w:szCs w:val="16"/>
              </w:rPr>
              <w:t>-</w:t>
            </w:r>
          </w:p>
        </w:tc>
        <w:tc>
          <w:tcPr>
            <w:tcW w:w="1843" w:type="dxa"/>
            <w:tcBorders>
              <w:top w:val="nil"/>
              <w:left w:val="nil"/>
              <w:bottom w:val="single" w:sz="8" w:space="0" w:color="B5DDDC"/>
              <w:right w:val="single" w:sz="8" w:space="0" w:color="B5DDDC"/>
            </w:tcBorders>
            <w:shd w:val="clear" w:color="000000" w:fill="D6EAEB"/>
            <w:vAlign w:val="center"/>
            <w:hideMark/>
          </w:tcPr>
          <w:p w14:paraId="007017ED" w14:textId="77777777" w:rsidR="00541CEB" w:rsidRPr="00541CEB" w:rsidRDefault="00992883" w:rsidP="00541CEB">
            <w:pPr>
              <w:spacing w:before="0" w:after="0" w:line="240" w:lineRule="auto"/>
              <w:rPr>
                <w:rFonts w:ascii="Calibri" w:hAnsi="Calibri" w:cs="Calibri"/>
                <w:b/>
                <w:bCs/>
                <w:sz w:val="16"/>
                <w:szCs w:val="16"/>
              </w:rPr>
            </w:pPr>
            <w:r w:rsidRPr="00541CEB">
              <w:rPr>
                <w:rFonts w:ascii="Calibri" w:hAnsi="Calibri" w:cs="Calibri"/>
                <w:b/>
                <w:bCs/>
                <w:sz w:val="16"/>
                <w:szCs w:val="16"/>
              </w:rPr>
              <w:t>Reviewer's conclusion</w:t>
            </w:r>
          </w:p>
        </w:tc>
        <w:tc>
          <w:tcPr>
            <w:tcW w:w="850" w:type="dxa"/>
            <w:tcBorders>
              <w:top w:val="nil"/>
              <w:left w:val="nil"/>
              <w:bottom w:val="single" w:sz="8" w:space="0" w:color="B5DDDC"/>
              <w:right w:val="nil"/>
            </w:tcBorders>
            <w:shd w:val="clear" w:color="000000" w:fill="FFC7CE"/>
            <w:vAlign w:val="center"/>
            <w:hideMark/>
          </w:tcPr>
          <w:p w14:paraId="67527EA5" w14:textId="77777777" w:rsidR="00541CEB" w:rsidRPr="00541CEB" w:rsidRDefault="00992883" w:rsidP="00541CEB">
            <w:pPr>
              <w:spacing w:before="0" w:after="0" w:line="240" w:lineRule="auto"/>
              <w:jc w:val="center"/>
              <w:rPr>
                <w:rFonts w:ascii="Calibri" w:hAnsi="Calibri" w:cs="Calibri"/>
                <w:color w:val="9C0006"/>
                <w:sz w:val="16"/>
                <w:szCs w:val="16"/>
              </w:rPr>
            </w:pPr>
            <w:r w:rsidRPr="00541CEB">
              <w:rPr>
                <w:rFonts w:ascii="Calibri" w:hAnsi="Calibri" w:cs="Calibri"/>
                <w:color w:val="9C0006"/>
                <w:sz w:val="16"/>
                <w:szCs w:val="16"/>
              </w:rPr>
              <w:t> </w:t>
            </w:r>
          </w:p>
        </w:tc>
        <w:tc>
          <w:tcPr>
            <w:tcW w:w="3969" w:type="dxa"/>
            <w:tcBorders>
              <w:top w:val="nil"/>
              <w:left w:val="single" w:sz="8" w:space="0" w:color="B5DDDC"/>
              <w:bottom w:val="single" w:sz="8" w:space="0" w:color="B5DDDC"/>
              <w:right w:val="nil"/>
            </w:tcBorders>
            <w:shd w:val="clear" w:color="000000" w:fill="FFC7CE"/>
            <w:vAlign w:val="center"/>
            <w:hideMark/>
          </w:tcPr>
          <w:p w14:paraId="62D15C78" w14:textId="77777777" w:rsidR="00541CEB" w:rsidRPr="00541CEB" w:rsidRDefault="00992883" w:rsidP="00541CEB">
            <w:pPr>
              <w:spacing w:before="0" w:after="0" w:line="240" w:lineRule="auto"/>
              <w:jc w:val="center"/>
              <w:rPr>
                <w:rFonts w:ascii="Calibri" w:hAnsi="Calibri" w:cs="Calibri"/>
                <w:color w:val="9C0006"/>
                <w:sz w:val="16"/>
                <w:szCs w:val="16"/>
              </w:rPr>
            </w:pPr>
            <w:r w:rsidRPr="00541CEB">
              <w:rPr>
                <w:rFonts w:ascii="Calibri" w:hAnsi="Calibri" w:cs="Calibri"/>
                <w:color w:val="9C0006"/>
                <w:sz w:val="16"/>
                <w:szCs w:val="16"/>
              </w:rPr>
              <w:t>Exclude from further review due to high risk of bias.</w:t>
            </w:r>
          </w:p>
        </w:tc>
        <w:tc>
          <w:tcPr>
            <w:tcW w:w="851" w:type="dxa"/>
            <w:tcBorders>
              <w:top w:val="nil"/>
              <w:left w:val="nil"/>
              <w:bottom w:val="single" w:sz="8" w:space="0" w:color="B5DDDC"/>
              <w:right w:val="single" w:sz="8" w:space="0" w:color="B5DDDC"/>
            </w:tcBorders>
            <w:shd w:val="clear" w:color="000000" w:fill="FFC7CE"/>
            <w:vAlign w:val="center"/>
            <w:hideMark/>
          </w:tcPr>
          <w:p w14:paraId="14D56135" w14:textId="77777777" w:rsidR="00541CEB" w:rsidRPr="00541CEB" w:rsidRDefault="00992883" w:rsidP="00541CEB">
            <w:pPr>
              <w:spacing w:before="0" w:after="0" w:line="240" w:lineRule="auto"/>
              <w:jc w:val="center"/>
              <w:rPr>
                <w:rFonts w:ascii="Calibri" w:hAnsi="Calibri" w:cs="Calibri"/>
                <w:color w:val="9C0006"/>
                <w:sz w:val="16"/>
                <w:szCs w:val="16"/>
              </w:rPr>
            </w:pPr>
            <w:r w:rsidRPr="00541CEB">
              <w:rPr>
                <w:rFonts w:ascii="Calibri" w:hAnsi="Calibri" w:cs="Calibri"/>
                <w:color w:val="9C0006"/>
                <w:sz w:val="16"/>
                <w:szCs w:val="16"/>
              </w:rPr>
              <w:t> </w:t>
            </w:r>
          </w:p>
        </w:tc>
      </w:tr>
    </w:tbl>
    <w:p w14:paraId="3B9C6C95" w14:textId="52C335DE" w:rsidR="007F4AC6" w:rsidRPr="00541CEB" w:rsidRDefault="00992883" w:rsidP="007F4AC6">
      <w:pPr>
        <w:pStyle w:val="Heading3"/>
      </w:pPr>
      <w:bookmarkStart w:id="500" w:name="_Toc106901117"/>
      <w:r w:rsidRPr="00541CEB">
        <w:t>J10: Brown, Graham, et al., (2017)</w:t>
      </w:r>
      <w:bookmarkEnd w:id="500"/>
    </w:p>
    <w:p w14:paraId="0442D604" w14:textId="77777777" w:rsidR="002036F9" w:rsidRPr="007F4AC6" w:rsidRDefault="00992883" w:rsidP="00475C35">
      <w:pPr>
        <w:pStyle w:val="Heading4"/>
      </w:pPr>
      <w:bookmarkStart w:id="501" w:name="_Toc106901118"/>
      <w:r>
        <w:t>Quality assessment</w:t>
      </w:r>
      <w:bookmarkEnd w:id="501"/>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479BFF89" w14:textId="77777777" w:rsidTr="000A3690">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448000C7" w14:textId="77777777" w:rsidR="00363E00" w:rsidRPr="004F2A7E" w:rsidRDefault="00992883" w:rsidP="004F2A7E">
            <w:pPr>
              <w:spacing w:before="0" w:after="0" w:line="240" w:lineRule="auto"/>
              <w:jc w:val="center"/>
              <w:rPr>
                <w:rFonts w:ascii="Calibri" w:hAnsi="Calibri" w:cs="Calibri"/>
                <w:b/>
                <w:bCs/>
                <w:color w:val="008000"/>
                <w:sz w:val="16"/>
                <w:szCs w:val="16"/>
              </w:rPr>
            </w:pPr>
            <w:r w:rsidRPr="004F2A7E">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7DAABE09" w14:textId="77777777" w:rsidR="00363E00" w:rsidRPr="004F2A7E" w:rsidRDefault="00992883" w:rsidP="004F2A7E">
            <w:pPr>
              <w:spacing w:before="0" w:after="0" w:line="240" w:lineRule="auto"/>
              <w:rPr>
                <w:rFonts w:ascii="Calibri" w:hAnsi="Calibri" w:cs="Calibri"/>
                <w:b/>
                <w:bCs/>
                <w:color w:val="008000"/>
                <w:sz w:val="16"/>
                <w:szCs w:val="16"/>
              </w:rPr>
            </w:pPr>
            <w:r w:rsidRPr="004F2A7E">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2D44E899" w14:textId="282CA8C1" w:rsidR="00363E00" w:rsidRPr="004F2A7E" w:rsidRDefault="00992883" w:rsidP="00363E00">
            <w:pPr>
              <w:spacing w:before="0" w:after="0" w:line="240" w:lineRule="auto"/>
              <w:rPr>
                <w:rFonts w:ascii="Calibri" w:hAnsi="Calibri" w:cs="Calibri"/>
                <w:b/>
                <w:bCs/>
                <w:color w:val="008000"/>
                <w:sz w:val="16"/>
                <w:szCs w:val="16"/>
              </w:rPr>
            </w:pPr>
            <w:r w:rsidRPr="004F2A7E">
              <w:rPr>
                <w:rFonts w:ascii="Calibri" w:hAnsi="Calibri" w:cs="Calibri"/>
                <w:b/>
                <w:bCs/>
                <w:color w:val="008000"/>
                <w:sz w:val="16"/>
                <w:szCs w:val="16"/>
              </w:rPr>
              <w:t>J10, Brown, K. , 2017, Estimating the probability of illness due to swimming in recreational water with a mixture of human- and gull-associated microbial source tracking markers</w:t>
            </w:r>
          </w:p>
        </w:tc>
      </w:tr>
      <w:tr w:rsidR="00BF2DBF" w14:paraId="1C85290D" w14:textId="77777777" w:rsidTr="000A3690">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46A70F53" w14:textId="1B24CBFC" w:rsidR="004F2A7E"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Q.</w:t>
            </w:r>
          </w:p>
        </w:tc>
        <w:tc>
          <w:tcPr>
            <w:tcW w:w="1984" w:type="dxa"/>
            <w:tcBorders>
              <w:top w:val="nil"/>
              <w:left w:val="nil"/>
              <w:bottom w:val="single" w:sz="8" w:space="0" w:color="B5DDDC"/>
              <w:right w:val="single" w:sz="8" w:space="0" w:color="B5DDDC"/>
            </w:tcBorders>
            <w:shd w:val="clear" w:color="000000" w:fill="B5DDDC"/>
            <w:vAlign w:val="center"/>
            <w:hideMark/>
          </w:tcPr>
          <w:p w14:paraId="1203B3DA" w14:textId="77777777" w:rsidR="004F2A7E"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33177DB9" w14:textId="77777777" w:rsidR="004F2A7E"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273EFFA5" w14:textId="77777777" w:rsidR="004F2A7E"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36E223D3" w14:textId="77777777" w:rsidR="004F2A7E" w:rsidRPr="001B59E9" w:rsidRDefault="00992883" w:rsidP="001B59E9">
            <w:pPr>
              <w:spacing w:before="0" w:after="0" w:line="240" w:lineRule="auto"/>
              <w:jc w:val="center"/>
              <w:rPr>
                <w:rFonts w:ascii="Calibri" w:hAnsi="Calibri" w:cs="Calibri"/>
                <w:b/>
                <w:bCs/>
                <w:color w:val="008000"/>
                <w:sz w:val="16"/>
                <w:szCs w:val="16"/>
              </w:rPr>
            </w:pPr>
            <w:r w:rsidRPr="001B59E9">
              <w:rPr>
                <w:rFonts w:ascii="Calibri" w:hAnsi="Calibri" w:cs="Calibri"/>
                <w:b/>
                <w:bCs/>
                <w:color w:val="008000"/>
                <w:sz w:val="16"/>
                <w:szCs w:val="16"/>
              </w:rPr>
              <w:t>Risk of Bias rating</w:t>
            </w:r>
          </w:p>
        </w:tc>
      </w:tr>
      <w:tr w:rsidR="00BF2DBF" w14:paraId="66E87E44"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3B849191"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67D14A34"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6318A79F"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43E36CD5"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06D2FAB4"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4D1B35B2"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0040DD5C"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1</w:t>
            </w:r>
          </w:p>
        </w:tc>
        <w:tc>
          <w:tcPr>
            <w:tcW w:w="1984" w:type="dxa"/>
            <w:tcBorders>
              <w:top w:val="nil"/>
              <w:left w:val="nil"/>
              <w:bottom w:val="single" w:sz="8" w:space="0" w:color="B5DDDC"/>
              <w:right w:val="single" w:sz="8" w:space="0" w:color="B5DDDC"/>
            </w:tcBorders>
            <w:vAlign w:val="center"/>
            <w:hideMark/>
          </w:tcPr>
          <w:p w14:paraId="5378C00D"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there a clear statement of the aims of the research?</w:t>
            </w:r>
          </w:p>
        </w:tc>
        <w:tc>
          <w:tcPr>
            <w:tcW w:w="851" w:type="dxa"/>
            <w:tcBorders>
              <w:top w:val="nil"/>
              <w:left w:val="nil"/>
              <w:bottom w:val="single" w:sz="8" w:space="0" w:color="B5DDDC"/>
              <w:right w:val="single" w:sz="8" w:space="0" w:color="B5DDDC"/>
            </w:tcBorders>
            <w:vAlign w:val="center"/>
            <w:hideMark/>
          </w:tcPr>
          <w:p w14:paraId="5A6CA450"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14E88761"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The study seeks to establish thresholds for MST markers at which the US EPA illness benchmark (~3 illnesses per 100 swimmers) is exceeded using QMRA</w:t>
            </w:r>
          </w:p>
        </w:tc>
        <w:tc>
          <w:tcPr>
            <w:tcW w:w="851" w:type="dxa"/>
            <w:tcBorders>
              <w:top w:val="nil"/>
              <w:left w:val="nil"/>
              <w:bottom w:val="single" w:sz="8" w:space="0" w:color="B5DDDC"/>
              <w:right w:val="single" w:sz="8" w:space="0" w:color="B5DDDC"/>
            </w:tcBorders>
            <w:shd w:val="clear" w:color="000000" w:fill="E2EFDA"/>
            <w:vAlign w:val="center"/>
            <w:hideMark/>
          </w:tcPr>
          <w:p w14:paraId="379E4072"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7B9D02E0"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27E7D72A"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2</w:t>
            </w:r>
          </w:p>
        </w:tc>
        <w:tc>
          <w:tcPr>
            <w:tcW w:w="1984" w:type="dxa"/>
            <w:tcBorders>
              <w:top w:val="nil"/>
              <w:left w:val="nil"/>
              <w:bottom w:val="single" w:sz="8" w:space="0" w:color="B5DDDC"/>
              <w:right w:val="single" w:sz="8" w:space="0" w:color="B5DDDC"/>
            </w:tcBorders>
            <w:vAlign w:val="center"/>
            <w:hideMark/>
          </w:tcPr>
          <w:p w14:paraId="04363683"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Is the methodology appropriate?</w:t>
            </w:r>
          </w:p>
        </w:tc>
        <w:tc>
          <w:tcPr>
            <w:tcW w:w="851" w:type="dxa"/>
            <w:tcBorders>
              <w:top w:val="nil"/>
              <w:left w:val="nil"/>
              <w:bottom w:val="single" w:sz="8" w:space="0" w:color="B5DDDC"/>
              <w:right w:val="single" w:sz="8" w:space="0" w:color="B5DDDC"/>
            </w:tcBorders>
            <w:vAlign w:val="center"/>
            <w:hideMark/>
          </w:tcPr>
          <w:p w14:paraId="2ED5E14F"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5E31637F" w14:textId="0FE2951E"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QMRA with Monte-Carlo simulations is used to predict the probability of illness (Pill) associated with swimming in water with varying concentrations of MST markers.  The methodology </w:t>
            </w:r>
            <w:r w:rsidR="00044CF8">
              <w:rPr>
                <w:rFonts w:ascii="Calibri" w:hAnsi="Calibri" w:cs="Calibri"/>
                <w:sz w:val="16"/>
                <w:szCs w:val="16"/>
              </w:rPr>
              <w:t>i</w:t>
            </w:r>
            <w:r w:rsidRPr="004F2A7E">
              <w:rPr>
                <w:rFonts w:ascii="Calibri" w:hAnsi="Calibri" w:cs="Calibri"/>
                <w:sz w:val="16"/>
                <w:szCs w:val="16"/>
              </w:rPr>
              <w:t>s appropriate</w:t>
            </w:r>
          </w:p>
        </w:tc>
        <w:tc>
          <w:tcPr>
            <w:tcW w:w="851" w:type="dxa"/>
            <w:tcBorders>
              <w:top w:val="nil"/>
              <w:left w:val="nil"/>
              <w:bottom w:val="single" w:sz="8" w:space="0" w:color="B5DDDC"/>
              <w:right w:val="single" w:sz="8" w:space="0" w:color="B5DDDC"/>
            </w:tcBorders>
            <w:shd w:val="clear" w:color="000000" w:fill="E2EFDA"/>
            <w:vAlign w:val="center"/>
            <w:hideMark/>
          </w:tcPr>
          <w:p w14:paraId="27C2EA23"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772B5DE9"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1843420"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57D08711"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noWrap/>
            <w:hideMark/>
          </w:tcPr>
          <w:p w14:paraId="75DA700A"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580919CE"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702FDC82"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6E9505BD"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5BEA90E"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3</w:t>
            </w:r>
          </w:p>
        </w:tc>
        <w:tc>
          <w:tcPr>
            <w:tcW w:w="1984" w:type="dxa"/>
            <w:tcBorders>
              <w:top w:val="nil"/>
              <w:left w:val="nil"/>
              <w:bottom w:val="single" w:sz="8" w:space="0" w:color="B5DDDC"/>
              <w:right w:val="single" w:sz="8" w:space="0" w:color="B5DDDC"/>
            </w:tcBorders>
            <w:vAlign w:val="center"/>
            <w:hideMark/>
          </w:tcPr>
          <w:p w14:paraId="0E687034"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research design appropriate to address the aims of the research?</w:t>
            </w:r>
          </w:p>
        </w:tc>
        <w:tc>
          <w:tcPr>
            <w:tcW w:w="851" w:type="dxa"/>
            <w:tcBorders>
              <w:top w:val="nil"/>
              <w:left w:val="nil"/>
              <w:bottom w:val="single" w:sz="8" w:space="0" w:color="B5DDDC"/>
              <w:right w:val="single" w:sz="8" w:space="0" w:color="B5DDDC"/>
            </w:tcBorders>
            <w:vAlign w:val="center"/>
            <w:hideMark/>
          </w:tcPr>
          <w:p w14:paraId="57A546DE"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7A9C9387" w14:textId="690A82EB"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Use of QMRA is appropriate to address the research question. A validated risk assessment framework is not cited, but the QMRA is described in great detail and </w:t>
            </w:r>
            <w:r w:rsidR="002A13D2">
              <w:rPr>
                <w:rFonts w:ascii="Calibri" w:hAnsi="Calibri" w:cs="Calibri"/>
                <w:sz w:val="16"/>
                <w:szCs w:val="16"/>
              </w:rPr>
              <w:t>is</w:t>
            </w:r>
            <w:r w:rsidRPr="004F2A7E">
              <w:rPr>
                <w:rFonts w:ascii="Calibri" w:hAnsi="Calibri" w:cs="Calibri"/>
                <w:sz w:val="16"/>
                <w:szCs w:val="16"/>
              </w:rPr>
              <w:t xml:space="preserve"> satisfactory.</w:t>
            </w:r>
          </w:p>
        </w:tc>
        <w:tc>
          <w:tcPr>
            <w:tcW w:w="851" w:type="dxa"/>
            <w:tcBorders>
              <w:top w:val="nil"/>
              <w:left w:val="nil"/>
              <w:bottom w:val="single" w:sz="8" w:space="0" w:color="B5DDDC"/>
              <w:right w:val="single" w:sz="8" w:space="0" w:color="B5DDDC"/>
            </w:tcBorders>
            <w:shd w:val="clear" w:color="000000" w:fill="E2EFDA"/>
            <w:vAlign w:val="center"/>
            <w:hideMark/>
          </w:tcPr>
          <w:p w14:paraId="63D49CEC"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1ADBA6C6"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60A1519"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4</w:t>
            </w:r>
          </w:p>
        </w:tc>
        <w:tc>
          <w:tcPr>
            <w:tcW w:w="1984" w:type="dxa"/>
            <w:tcBorders>
              <w:top w:val="nil"/>
              <w:left w:val="nil"/>
              <w:bottom w:val="single" w:sz="8" w:space="0" w:color="B5DDDC"/>
              <w:right w:val="single" w:sz="8" w:space="0" w:color="B5DDDC"/>
            </w:tcBorders>
            <w:vAlign w:val="center"/>
            <w:hideMark/>
          </w:tcPr>
          <w:p w14:paraId="2BD86096"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chosen hypothetical population or subpopulation appropriate for addressing the study research aims?</w:t>
            </w:r>
          </w:p>
        </w:tc>
        <w:tc>
          <w:tcPr>
            <w:tcW w:w="851" w:type="dxa"/>
            <w:tcBorders>
              <w:top w:val="nil"/>
              <w:left w:val="nil"/>
              <w:bottom w:val="single" w:sz="8" w:space="0" w:color="B5DDDC"/>
              <w:right w:val="single" w:sz="8" w:space="0" w:color="B5DDDC"/>
            </w:tcBorders>
            <w:vAlign w:val="center"/>
            <w:hideMark/>
          </w:tcPr>
          <w:p w14:paraId="26FE21AD"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7E5EB2C0"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The hypothetical population is people undertaking primary contact recreation.  QMRA estimates are compared with US EPA acceptable thresholds for gastrointestinal illness (note that this ignores other health impacts, e.g. sequelae like G-B syndrome).</w:t>
            </w:r>
          </w:p>
        </w:tc>
        <w:tc>
          <w:tcPr>
            <w:tcW w:w="851" w:type="dxa"/>
            <w:tcBorders>
              <w:top w:val="nil"/>
              <w:left w:val="nil"/>
              <w:bottom w:val="single" w:sz="8" w:space="0" w:color="B5DDDC"/>
              <w:right w:val="single" w:sz="8" w:space="0" w:color="B5DDDC"/>
            </w:tcBorders>
            <w:shd w:val="clear" w:color="000000" w:fill="E2EFDA"/>
            <w:vAlign w:val="center"/>
            <w:hideMark/>
          </w:tcPr>
          <w:p w14:paraId="11FC65D7"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3639C802"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7799C036"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5</w:t>
            </w:r>
          </w:p>
        </w:tc>
        <w:tc>
          <w:tcPr>
            <w:tcW w:w="1984" w:type="dxa"/>
            <w:tcBorders>
              <w:top w:val="nil"/>
              <w:left w:val="nil"/>
              <w:bottom w:val="single" w:sz="8" w:space="0" w:color="B5DDDC"/>
              <w:right w:val="single" w:sz="8" w:space="0" w:color="B5DDDC"/>
            </w:tcBorders>
            <w:vAlign w:val="center"/>
            <w:hideMark/>
          </w:tcPr>
          <w:p w14:paraId="606FBFFE"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data collected in a way that addressed the research issue?</w:t>
            </w:r>
          </w:p>
        </w:tc>
        <w:tc>
          <w:tcPr>
            <w:tcW w:w="851" w:type="dxa"/>
            <w:tcBorders>
              <w:top w:val="nil"/>
              <w:left w:val="nil"/>
              <w:bottom w:val="single" w:sz="8" w:space="0" w:color="B5DDDC"/>
              <w:right w:val="single" w:sz="8" w:space="0" w:color="B5DDDC"/>
            </w:tcBorders>
            <w:vAlign w:val="center"/>
            <w:hideMark/>
          </w:tcPr>
          <w:p w14:paraId="3A254E2A"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44346166" w14:textId="534D4F7C"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The data sourced for the QMRA was from diverse sources including estimates of GI pathogens and indicators in sewage, treated effluent and gull faeces as well as </w:t>
            </w:r>
            <w:r w:rsidR="009244A6" w:rsidRPr="004F2A7E">
              <w:rPr>
                <w:rFonts w:ascii="Calibri" w:hAnsi="Calibri" w:cs="Calibri"/>
                <w:sz w:val="16"/>
                <w:szCs w:val="16"/>
              </w:rPr>
              <w:t>measurement</w:t>
            </w:r>
            <w:r w:rsidRPr="004F2A7E">
              <w:rPr>
                <w:rFonts w:ascii="Calibri" w:hAnsi="Calibri" w:cs="Calibri"/>
                <w:sz w:val="16"/>
                <w:szCs w:val="16"/>
              </w:rPr>
              <w:t xml:space="preserve"> of genetic markers in effluent. Source data was used to construct PDFs for Monte-Carlo analysis.  The diversity of data sources is </w:t>
            </w:r>
            <w:r w:rsidR="005A1961">
              <w:rPr>
                <w:rFonts w:ascii="Calibri" w:hAnsi="Calibri" w:cs="Calibri"/>
                <w:sz w:val="16"/>
                <w:szCs w:val="16"/>
              </w:rPr>
              <w:t xml:space="preserve">a </w:t>
            </w:r>
            <w:r w:rsidRPr="004F2A7E">
              <w:rPr>
                <w:rFonts w:ascii="Calibri" w:hAnsi="Calibri" w:cs="Calibri"/>
                <w:sz w:val="16"/>
                <w:szCs w:val="16"/>
              </w:rPr>
              <w:t xml:space="preserve">potential </w:t>
            </w:r>
            <w:r w:rsidR="005A1961">
              <w:rPr>
                <w:rFonts w:ascii="Calibri" w:hAnsi="Calibri" w:cs="Calibri"/>
                <w:sz w:val="16"/>
                <w:szCs w:val="16"/>
              </w:rPr>
              <w:t>study limitation</w:t>
            </w:r>
            <w:r w:rsidRPr="004F2A7E">
              <w:rPr>
                <w:rFonts w:ascii="Calibri" w:hAnsi="Calibri" w:cs="Calibri"/>
                <w:sz w:val="16"/>
                <w:szCs w:val="16"/>
              </w:rPr>
              <w:t>, but is probably unavoidable.</w:t>
            </w:r>
          </w:p>
        </w:tc>
        <w:tc>
          <w:tcPr>
            <w:tcW w:w="851" w:type="dxa"/>
            <w:tcBorders>
              <w:top w:val="nil"/>
              <w:left w:val="nil"/>
              <w:bottom w:val="single" w:sz="8" w:space="0" w:color="B5DDDC"/>
              <w:right w:val="single" w:sz="8" w:space="0" w:color="B5DDDC"/>
            </w:tcBorders>
            <w:shd w:val="clear" w:color="000000" w:fill="E2EFDA"/>
            <w:vAlign w:val="center"/>
            <w:hideMark/>
          </w:tcPr>
          <w:p w14:paraId="28894C1D"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49226291"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1BAB58A"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6</w:t>
            </w:r>
          </w:p>
        </w:tc>
        <w:tc>
          <w:tcPr>
            <w:tcW w:w="1984" w:type="dxa"/>
            <w:tcBorders>
              <w:top w:val="nil"/>
              <w:left w:val="nil"/>
              <w:bottom w:val="single" w:sz="8" w:space="0" w:color="B5DDDC"/>
              <w:right w:val="single" w:sz="8" w:space="0" w:color="B5DDDC"/>
            </w:tcBorders>
            <w:vAlign w:val="center"/>
            <w:hideMark/>
          </w:tcPr>
          <w:p w14:paraId="52D34D8B"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Has the relationship between researcher and participants been adequately considered?</w:t>
            </w:r>
          </w:p>
        </w:tc>
        <w:tc>
          <w:tcPr>
            <w:tcW w:w="851" w:type="dxa"/>
            <w:tcBorders>
              <w:top w:val="nil"/>
              <w:left w:val="nil"/>
              <w:bottom w:val="single" w:sz="8" w:space="0" w:color="B5DDDC"/>
              <w:right w:val="single" w:sz="8" w:space="0" w:color="B5DDDC"/>
            </w:tcBorders>
            <w:vAlign w:val="center"/>
            <w:hideMark/>
          </w:tcPr>
          <w:p w14:paraId="0F52A23E"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7026E8B5"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Question 6 is not applicable since there is no real population of study participants.  Rather, the population assessed is a hypothetical population of people undertaking primary contact recreation.</w:t>
            </w:r>
          </w:p>
        </w:tc>
        <w:tc>
          <w:tcPr>
            <w:tcW w:w="851" w:type="dxa"/>
            <w:tcBorders>
              <w:top w:val="nil"/>
              <w:left w:val="nil"/>
              <w:bottom w:val="single" w:sz="8" w:space="0" w:color="B5DDDC"/>
              <w:right w:val="single" w:sz="8" w:space="0" w:color="B5DDDC"/>
            </w:tcBorders>
            <w:vAlign w:val="center"/>
            <w:hideMark/>
          </w:tcPr>
          <w:p w14:paraId="1FBA4CD6"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08B98980"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72C30B0"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0554ABE1"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1C528559"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24D25A0F"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34D5CA2A"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424A8EA2"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0DC979D"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7</w:t>
            </w:r>
          </w:p>
        </w:tc>
        <w:tc>
          <w:tcPr>
            <w:tcW w:w="1984" w:type="dxa"/>
            <w:tcBorders>
              <w:top w:val="nil"/>
              <w:left w:val="nil"/>
              <w:bottom w:val="single" w:sz="8" w:space="0" w:color="B5DDDC"/>
              <w:right w:val="single" w:sz="8" w:space="0" w:color="B5DDDC"/>
            </w:tcBorders>
            <w:vAlign w:val="center"/>
            <w:hideMark/>
          </w:tcPr>
          <w:p w14:paraId="39B15101"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627D6D93"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00E194EC"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There are no ethical issues since the study does not make use of real participants.  Instead health risks of a hypothetical population of adults undertaking primary contact recreation is assessed.</w:t>
            </w:r>
          </w:p>
        </w:tc>
        <w:tc>
          <w:tcPr>
            <w:tcW w:w="851" w:type="dxa"/>
            <w:tcBorders>
              <w:top w:val="nil"/>
              <w:left w:val="nil"/>
              <w:bottom w:val="single" w:sz="8" w:space="0" w:color="B5DDDC"/>
              <w:right w:val="single" w:sz="8" w:space="0" w:color="B5DDDC"/>
            </w:tcBorders>
            <w:vAlign w:val="center"/>
            <w:hideMark/>
          </w:tcPr>
          <w:p w14:paraId="691AC027"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6491BE47"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414EA276"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8</w:t>
            </w:r>
          </w:p>
        </w:tc>
        <w:tc>
          <w:tcPr>
            <w:tcW w:w="1984" w:type="dxa"/>
            <w:tcBorders>
              <w:top w:val="nil"/>
              <w:left w:val="nil"/>
              <w:bottom w:val="single" w:sz="8" w:space="0" w:color="B5DDDC"/>
              <w:right w:val="single" w:sz="8" w:space="0" w:color="B5DDDC"/>
            </w:tcBorders>
            <w:vAlign w:val="center"/>
            <w:hideMark/>
          </w:tcPr>
          <w:p w14:paraId="00BB58E5"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data analysis sufficiently rigorous?</w:t>
            </w:r>
          </w:p>
        </w:tc>
        <w:tc>
          <w:tcPr>
            <w:tcW w:w="851" w:type="dxa"/>
            <w:tcBorders>
              <w:top w:val="nil"/>
              <w:left w:val="nil"/>
              <w:bottom w:val="single" w:sz="8" w:space="0" w:color="B5DDDC"/>
              <w:right w:val="single" w:sz="8" w:space="0" w:color="B5DDDC"/>
            </w:tcBorders>
            <w:vAlign w:val="center"/>
            <w:hideMark/>
          </w:tcPr>
          <w:p w14:paraId="2E4DFC5E"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00D77E51" w14:textId="0A75845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Data analyses are described in detail and </w:t>
            </w:r>
            <w:r w:rsidR="00044CF8">
              <w:rPr>
                <w:rFonts w:ascii="Calibri" w:hAnsi="Calibri" w:cs="Calibri"/>
                <w:sz w:val="16"/>
                <w:szCs w:val="16"/>
              </w:rPr>
              <w:t>are</w:t>
            </w:r>
            <w:r w:rsidR="00044CF8" w:rsidRPr="004F2A7E">
              <w:rPr>
                <w:rFonts w:ascii="Calibri" w:hAnsi="Calibri" w:cs="Calibri"/>
                <w:sz w:val="16"/>
                <w:szCs w:val="16"/>
              </w:rPr>
              <w:t xml:space="preserve"> </w:t>
            </w:r>
            <w:r w:rsidRPr="004F2A7E">
              <w:rPr>
                <w:rFonts w:ascii="Calibri" w:hAnsi="Calibri" w:cs="Calibri"/>
                <w:sz w:val="16"/>
                <w:szCs w:val="16"/>
              </w:rPr>
              <w:t>sufficiently rigorous.  Source data is diverse, coming from a range of publications. The authors seek to account for this issue through increased complexity of the Monte-Carlo analyses</w:t>
            </w:r>
            <w:r w:rsidR="006A0F9B">
              <w:rPr>
                <w:rFonts w:ascii="Calibri" w:hAnsi="Calibri" w:cs="Calibri"/>
                <w:sz w:val="16"/>
                <w:szCs w:val="16"/>
              </w:rPr>
              <w:t>. This could be reported more clearly.</w:t>
            </w:r>
            <w:r w:rsidRPr="004F2A7E">
              <w:rPr>
                <w:rFonts w:ascii="Calibri" w:hAnsi="Calibri" w:cs="Calibri"/>
                <w:sz w:val="16"/>
                <w:szCs w:val="16"/>
              </w:rPr>
              <w:t xml:space="preserve"> </w:t>
            </w:r>
          </w:p>
        </w:tc>
        <w:tc>
          <w:tcPr>
            <w:tcW w:w="851" w:type="dxa"/>
            <w:tcBorders>
              <w:top w:val="nil"/>
              <w:left w:val="nil"/>
              <w:bottom w:val="single" w:sz="8" w:space="0" w:color="B5DDDC"/>
              <w:right w:val="single" w:sz="8" w:space="0" w:color="B5DDDC"/>
            </w:tcBorders>
            <w:shd w:val="clear" w:color="000000" w:fill="E2EFDA"/>
            <w:vAlign w:val="center"/>
            <w:hideMark/>
          </w:tcPr>
          <w:p w14:paraId="66159213"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2299581B"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463D8F8C"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9</w:t>
            </w:r>
          </w:p>
        </w:tc>
        <w:tc>
          <w:tcPr>
            <w:tcW w:w="1984" w:type="dxa"/>
            <w:tcBorders>
              <w:top w:val="nil"/>
              <w:left w:val="nil"/>
              <w:bottom w:val="single" w:sz="8" w:space="0" w:color="B5DDDC"/>
              <w:right w:val="single" w:sz="8" w:space="0" w:color="B5DDDC"/>
            </w:tcBorders>
            <w:vAlign w:val="center"/>
            <w:hideMark/>
          </w:tcPr>
          <w:p w14:paraId="42B8BAF6"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Is there a clear statement of findings?</w:t>
            </w:r>
          </w:p>
        </w:tc>
        <w:tc>
          <w:tcPr>
            <w:tcW w:w="851" w:type="dxa"/>
            <w:tcBorders>
              <w:top w:val="nil"/>
              <w:left w:val="nil"/>
              <w:bottom w:val="single" w:sz="8" w:space="0" w:color="B5DDDC"/>
              <w:right w:val="single" w:sz="8" w:space="0" w:color="B5DDDC"/>
            </w:tcBorders>
            <w:vAlign w:val="center"/>
            <w:hideMark/>
          </w:tcPr>
          <w:p w14:paraId="43E945AF"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67232E01" w14:textId="258169F3"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There is a discussion of study limitations with some conclusions at the end.  </w:t>
            </w:r>
            <w:r w:rsidR="002717F6">
              <w:rPr>
                <w:rFonts w:ascii="Calibri" w:hAnsi="Calibri" w:cs="Calibri"/>
                <w:sz w:val="16"/>
                <w:szCs w:val="16"/>
              </w:rPr>
              <w:t>T</w:t>
            </w:r>
            <w:r w:rsidRPr="004F2A7E">
              <w:rPr>
                <w:rFonts w:ascii="Calibri" w:hAnsi="Calibri" w:cs="Calibri"/>
                <w:sz w:val="16"/>
                <w:szCs w:val="16"/>
              </w:rPr>
              <w:t xml:space="preserve">he conclusions </w:t>
            </w:r>
            <w:r w:rsidR="00044CF8">
              <w:rPr>
                <w:rFonts w:ascii="Calibri" w:hAnsi="Calibri" w:cs="Calibri"/>
                <w:sz w:val="16"/>
                <w:szCs w:val="16"/>
              </w:rPr>
              <w:t xml:space="preserve">are </w:t>
            </w:r>
            <w:r w:rsidRPr="004F2A7E">
              <w:rPr>
                <w:rFonts w:ascii="Calibri" w:hAnsi="Calibri" w:cs="Calibri"/>
                <w:sz w:val="16"/>
                <w:szCs w:val="16"/>
              </w:rPr>
              <w:t>reasonable.</w:t>
            </w:r>
          </w:p>
        </w:tc>
        <w:tc>
          <w:tcPr>
            <w:tcW w:w="851" w:type="dxa"/>
            <w:tcBorders>
              <w:top w:val="nil"/>
              <w:left w:val="nil"/>
              <w:bottom w:val="nil"/>
              <w:right w:val="single" w:sz="8" w:space="0" w:color="B5DDDC"/>
            </w:tcBorders>
            <w:shd w:val="clear" w:color="000000" w:fill="E2EFDA"/>
            <w:vAlign w:val="center"/>
            <w:hideMark/>
          </w:tcPr>
          <w:p w14:paraId="4BA8B7A0"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10BDBB4F"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FD5DB9F"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7A575E77"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C: Will the results help locally?</w:t>
            </w:r>
          </w:p>
        </w:tc>
        <w:tc>
          <w:tcPr>
            <w:tcW w:w="851" w:type="dxa"/>
            <w:tcBorders>
              <w:top w:val="nil"/>
              <w:left w:val="nil"/>
              <w:bottom w:val="single" w:sz="8" w:space="0" w:color="B5DDDC"/>
              <w:right w:val="single" w:sz="8" w:space="0" w:color="B5DDDC"/>
            </w:tcBorders>
            <w:shd w:val="clear" w:color="000000" w:fill="D6EAEB"/>
            <w:noWrap/>
            <w:hideMark/>
          </w:tcPr>
          <w:p w14:paraId="04CFF73E"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394CAA50"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4D2EA005"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5D432D0C"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59C770DB"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10</w:t>
            </w:r>
          </w:p>
        </w:tc>
        <w:tc>
          <w:tcPr>
            <w:tcW w:w="1984" w:type="dxa"/>
            <w:tcBorders>
              <w:top w:val="single" w:sz="8" w:space="0" w:color="B5DDDC"/>
              <w:left w:val="nil"/>
              <w:bottom w:val="single" w:sz="8" w:space="0" w:color="B5DDDC"/>
              <w:right w:val="single" w:sz="8" w:space="0" w:color="B5DDDC"/>
            </w:tcBorders>
            <w:vAlign w:val="center"/>
            <w:hideMark/>
          </w:tcPr>
          <w:p w14:paraId="53417360"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How valuable is the research?  Is the research of satisfactory value?</w:t>
            </w:r>
          </w:p>
        </w:tc>
        <w:tc>
          <w:tcPr>
            <w:tcW w:w="851" w:type="dxa"/>
            <w:tcBorders>
              <w:top w:val="single" w:sz="8" w:space="0" w:color="B5DDDC"/>
              <w:left w:val="nil"/>
              <w:bottom w:val="single" w:sz="8" w:space="0" w:color="B5DDDC"/>
              <w:right w:val="single" w:sz="8" w:space="0" w:color="B5DDDC"/>
            </w:tcBorders>
            <w:vAlign w:val="center"/>
            <w:hideMark/>
          </w:tcPr>
          <w:p w14:paraId="10F40058"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7BBDFAF8" w14:textId="70CA4599"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The </w:t>
            </w:r>
            <w:r w:rsidR="009244A6" w:rsidRPr="004F2A7E">
              <w:rPr>
                <w:rFonts w:ascii="Calibri" w:hAnsi="Calibri" w:cs="Calibri"/>
                <w:sz w:val="16"/>
                <w:szCs w:val="16"/>
              </w:rPr>
              <w:t>research</w:t>
            </w:r>
            <w:r w:rsidRPr="004F2A7E">
              <w:rPr>
                <w:rFonts w:ascii="Calibri" w:hAnsi="Calibri" w:cs="Calibri"/>
                <w:sz w:val="16"/>
                <w:szCs w:val="16"/>
              </w:rPr>
              <w:t xml:space="preserve"> is interesting in a general, academic sense</w:t>
            </w:r>
            <w:r w:rsidR="00AD7251">
              <w:rPr>
                <w:rFonts w:ascii="Calibri" w:hAnsi="Calibri" w:cs="Calibri"/>
                <w:sz w:val="16"/>
                <w:szCs w:val="16"/>
              </w:rPr>
              <w:t>. However</w:t>
            </w:r>
            <w:r w:rsidRPr="004F2A7E">
              <w:rPr>
                <w:rFonts w:ascii="Calibri" w:hAnsi="Calibri" w:cs="Calibri"/>
                <w:sz w:val="16"/>
                <w:szCs w:val="16"/>
              </w:rPr>
              <w:t xml:space="preserve">, </w:t>
            </w:r>
            <w:r w:rsidR="001A6F7A">
              <w:rPr>
                <w:rFonts w:ascii="Calibri" w:hAnsi="Calibri" w:cs="Calibri"/>
                <w:sz w:val="16"/>
                <w:szCs w:val="16"/>
              </w:rPr>
              <w:t xml:space="preserve">there </w:t>
            </w:r>
            <w:r w:rsidRPr="004F2A7E">
              <w:rPr>
                <w:rFonts w:ascii="Calibri" w:hAnsi="Calibri" w:cs="Calibri"/>
                <w:sz w:val="16"/>
                <w:szCs w:val="16"/>
              </w:rPr>
              <w:t xml:space="preserve">a number of </w:t>
            </w:r>
            <w:r w:rsidR="009244A6" w:rsidRPr="004F2A7E">
              <w:rPr>
                <w:rFonts w:ascii="Calibri" w:hAnsi="Calibri" w:cs="Calibri"/>
                <w:sz w:val="16"/>
                <w:szCs w:val="16"/>
              </w:rPr>
              <w:t>significant</w:t>
            </w:r>
            <w:r w:rsidRPr="004F2A7E">
              <w:rPr>
                <w:rFonts w:ascii="Calibri" w:hAnsi="Calibri" w:cs="Calibri"/>
                <w:sz w:val="16"/>
                <w:szCs w:val="16"/>
              </w:rPr>
              <w:t xml:space="preserve"> limitations of the data and method described in section 4.4 that raise concerns about the appropriateness of extrapolating the study findings to other situations. For example, the study does not consider aging of the contamination, the varied data sources meaning that pathogen concentrations could deviate from actual values at specific beaches and the MST markers used are not 100% specific to the nominated animal hosts.</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4251F57A"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3E3F2BD7" w14:textId="77777777" w:rsidTr="000A3690">
        <w:trPr>
          <w:trHeight w:val="340"/>
        </w:trPr>
        <w:tc>
          <w:tcPr>
            <w:tcW w:w="274" w:type="dxa"/>
            <w:tcBorders>
              <w:top w:val="single" w:sz="8" w:space="0" w:color="B5DDDC"/>
              <w:left w:val="single" w:sz="8" w:space="0" w:color="B5DDDC"/>
              <w:bottom w:val="single" w:sz="8" w:space="0" w:color="B5DDDC"/>
              <w:right w:val="nil"/>
            </w:tcBorders>
            <w:shd w:val="clear" w:color="000000" w:fill="D6EAEB"/>
            <w:vAlign w:val="center"/>
            <w:hideMark/>
          </w:tcPr>
          <w:p w14:paraId="75241C7E"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w:t>
            </w:r>
          </w:p>
        </w:tc>
        <w:tc>
          <w:tcPr>
            <w:tcW w:w="1984" w:type="dxa"/>
            <w:tcBorders>
              <w:top w:val="single" w:sz="8" w:space="0" w:color="B5DDDC"/>
              <w:left w:val="single" w:sz="8" w:space="0" w:color="008000"/>
              <w:bottom w:val="single" w:sz="8" w:space="0" w:color="008000"/>
              <w:right w:val="single" w:sz="4" w:space="0" w:color="B5DDDC"/>
            </w:tcBorders>
            <w:shd w:val="clear" w:color="000000" w:fill="D6EAEB"/>
            <w:vAlign w:val="center"/>
            <w:hideMark/>
          </w:tcPr>
          <w:p w14:paraId="056606A3"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Overall risk of bias rating</w:t>
            </w:r>
          </w:p>
        </w:tc>
        <w:tc>
          <w:tcPr>
            <w:tcW w:w="851" w:type="dxa"/>
            <w:tcBorders>
              <w:top w:val="single" w:sz="8" w:space="0" w:color="B5DDDC"/>
              <w:left w:val="single" w:sz="8" w:space="0" w:color="B5DDDC"/>
              <w:bottom w:val="single" w:sz="8" w:space="0" w:color="008000"/>
              <w:right w:val="single" w:sz="8" w:space="0" w:color="B5DDDC"/>
            </w:tcBorders>
            <w:shd w:val="clear" w:color="000000" w:fill="D6EAEB"/>
            <w:vAlign w:val="center"/>
            <w:hideMark/>
          </w:tcPr>
          <w:p w14:paraId="36194E3E"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trike/>
                <w:sz w:val="16"/>
                <w:szCs w:val="16"/>
              </w:rPr>
              <w:t> </w:t>
            </w:r>
          </w:p>
        </w:tc>
        <w:tc>
          <w:tcPr>
            <w:tcW w:w="3827" w:type="dxa"/>
            <w:tcBorders>
              <w:top w:val="single" w:sz="8" w:space="0" w:color="B5DDDC"/>
              <w:left w:val="single" w:sz="4" w:space="0" w:color="B5DDDC"/>
              <w:bottom w:val="single" w:sz="8" w:space="0" w:color="008000"/>
              <w:right w:val="single" w:sz="4" w:space="0" w:color="B5DDDC"/>
            </w:tcBorders>
            <w:shd w:val="clear" w:color="000000" w:fill="D6EAEB"/>
            <w:vAlign w:val="center"/>
            <w:hideMark/>
          </w:tcPr>
          <w:p w14:paraId="03DB6EC1" w14:textId="1ADCF2E0" w:rsidR="004F2A7E" w:rsidRPr="004F2A7E" w:rsidRDefault="00992883" w:rsidP="004F2A7E">
            <w:pPr>
              <w:spacing w:before="0" w:after="0" w:line="240" w:lineRule="auto"/>
              <w:rPr>
                <w:rFonts w:ascii="Calibri" w:hAnsi="Calibri" w:cs="Calibri"/>
                <w:i/>
                <w:iCs/>
                <w:color w:val="000000"/>
                <w:sz w:val="16"/>
                <w:szCs w:val="16"/>
              </w:rPr>
            </w:pPr>
            <w:r w:rsidRPr="004F2A7E">
              <w:rPr>
                <w:rFonts w:ascii="Calibri" w:hAnsi="Calibri" w:cs="Calibri"/>
                <w:i/>
                <w:iCs/>
                <w:color w:val="000000"/>
                <w:sz w:val="16"/>
                <w:szCs w:val="16"/>
              </w:rPr>
              <w:t xml:space="preserve">This study makes use of QMRA approach which </w:t>
            </w:r>
            <w:r w:rsidR="00044CF8">
              <w:rPr>
                <w:rFonts w:ascii="Calibri" w:hAnsi="Calibri" w:cs="Calibri"/>
                <w:i/>
                <w:iCs/>
                <w:color w:val="000000"/>
                <w:sz w:val="16"/>
                <w:szCs w:val="16"/>
              </w:rPr>
              <w:t>i</w:t>
            </w:r>
            <w:r w:rsidR="00044CF8" w:rsidRPr="004F2A7E">
              <w:rPr>
                <w:rFonts w:ascii="Calibri" w:hAnsi="Calibri" w:cs="Calibri"/>
                <w:i/>
                <w:iCs/>
                <w:color w:val="000000"/>
                <w:sz w:val="16"/>
                <w:szCs w:val="16"/>
              </w:rPr>
              <w:t xml:space="preserve">s </w:t>
            </w:r>
            <w:r w:rsidRPr="004F2A7E">
              <w:rPr>
                <w:rFonts w:ascii="Calibri" w:hAnsi="Calibri" w:cs="Calibri"/>
                <w:i/>
                <w:iCs/>
                <w:color w:val="000000"/>
                <w:sz w:val="16"/>
                <w:szCs w:val="16"/>
              </w:rPr>
              <w:t xml:space="preserve">reasonably rigorous and is no doubt of interest in an academic sense, </w:t>
            </w:r>
            <w:r w:rsidR="009244A6" w:rsidRPr="004F2A7E">
              <w:rPr>
                <w:rFonts w:ascii="Calibri" w:hAnsi="Calibri" w:cs="Calibri"/>
                <w:i/>
                <w:iCs/>
                <w:color w:val="000000"/>
                <w:sz w:val="16"/>
                <w:szCs w:val="16"/>
              </w:rPr>
              <w:t>particularly</w:t>
            </w:r>
            <w:r w:rsidRPr="004F2A7E">
              <w:rPr>
                <w:rFonts w:ascii="Calibri" w:hAnsi="Calibri" w:cs="Calibri"/>
                <w:i/>
                <w:iCs/>
                <w:color w:val="000000"/>
                <w:sz w:val="16"/>
                <w:szCs w:val="16"/>
              </w:rPr>
              <w:t xml:space="preserve"> in the USA, but is based on biased assumptions of pathogen sources.</w:t>
            </w:r>
          </w:p>
        </w:tc>
        <w:tc>
          <w:tcPr>
            <w:tcW w:w="851" w:type="dxa"/>
            <w:tcBorders>
              <w:top w:val="single" w:sz="8" w:space="0" w:color="B5DDDC"/>
              <w:left w:val="single" w:sz="8" w:space="0" w:color="B5DDDC"/>
              <w:bottom w:val="single" w:sz="8" w:space="0" w:color="008000"/>
              <w:right w:val="single" w:sz="8" w:space="0" w:color="B5DDDC"/>
            </w:tcBorders>
            <w:shd w:val="clear" w:color="000000" w:fill="F8CBAD"/>
            <w:vAlign w:val="center"/>
            <w:hideMark/>
          </w:tcPr>
          <w:p w14:paraId="14348781"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high risk of bias (-)</w:t>
            </w:r>
          </w:p>
        </w:tc>
      </w:tr>
      <w:tr w:rsidR="00BF2DBF" w14:paraId="17670E40"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1881B7FE"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437C396E" w14:textId="77777777" w:rsidR="004F2A7E" w:rsidRPr="004F2A7E" w:rsidRDefault="00992883" w:rsidP="004F2A7E">
            <w:pPr>
              <w:spacing w:before="0" w:after="0" w:line="240" w:lineRule="auto"/>
              <w:rPr>
                <w:rFonts w:ascii="Calibri" w:hAnsi="Calibri" w:cs="Calibri"/>
                <w:b/>
                <w:bCs/>
                <w:sz w:val="16"/>
                <w:szCs w:val="16"/>
              </w:rPr>
            </w:pPr>
            <w:r w:rsidRPr="004F2A7E">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0FB4069B" w14:textId="7777777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086E3364" w14:textId="7777777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Exclude from further review due to high risk of bias.</w:t>
            </w:r>
          </w:p>
        </w:tc>
        <w:tc>
          <w:tcPr>
            <w:tcW w:w="851" w:type="dxa"/>
            <w:tcBorders>
              <w:top w:val="nil"/>
              <w:left w:val="nil"/>
              <w:bottom w:val="single" w:sz="8" w:space="0" w:color="B5DDDC"/>
              <w:right w:val="single" w:sz="8" w:space="0" w:color="B5DDDC"/>
            </w:tcBorders>
            <w:shd w:val="clear" w:color="000000" w:fill="FFC7CE"/>
            <w:vAlign w:val="center"/>
            <w:hideMark/>
          </w:tcPr>
          <w:p w14:paraId="06B636F5" w14:textId="7777777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 </w:t>
            </w:r>
          </w:p>
        </w:tc>
      </w:tr>
    </w:tbl>
    <w:p w14:paraId="25F677FE" w14:textId="4B1F3483" w:rsidR="002036F9" w:rsidRDefault="002036F9" w:rsidP="002036F9"/>
    <w:p w14:paraId="072E6221" w14:textId="77777777" w:rsidR="00AC4BEB" w:rsidRPr="002036F9" w:rsidRDefault="00AC4BEB" w:rsidP="002036F9"/>
    <w:p w14:paraId="0AA4BE41" w14:textId="74AA6FBC" w:rsidR="007F4AC6" w:rsidRDefault="00992883" w:rsidP="007F4AC6">
      <w:pPr>
        <w:pStyle w:val="Heading3"/>
      </w:pPr>
      <w:bookmarkStart w:id="502" w:name="_Toc106901119"/>
      <w:r>
        <w:t>J11: Cazals, Stott, et al., (2020)</w:t>
      </w:r>
      <w:bookmarkEnd w:id="502"/>
    </w:p>
    <w:p w14:paraId="7B298E3E" w14:textId="77777777" w:rsidR="002036F9" w:rsidRPr="007F4AC6" w:rsidRDefault="00992883" w:rsidP="00475C35">
      <w:pPr>
        <w:pStyle w:val="Heading4"/>
      </w:pPr>
      <w:bookmarkStart w:id="503" w:name="_Toc106901120"/>
      <w:r>
        <w:t>Quality assessment</w:t>
      </w:r>
      <w:bookmarkEnd w:id="503"/>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20E97CC8" w14:textId="77777777" w:rsidTr="000A3690">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62682AFC" w14:textId="77777777" w:rsidR="004A16D6" w:rsidRPr="004F2A7E" w:rsidRDefault="00992883" w:rsidP="004F2A7E">
            <w:pPr>
              <w:spacing w:before="0" w:after="0" w:line="240" w:lineRule="auto"/>
              <w:jc w:val="center"/>
              <w:rPr>
                <w:rFonts w:ascii="Calibri" w:hAnsi="Calibri" w:cs="Calibri"/>
                <w:b/>
                <w:bCs/>
                <w:color w:val="008000"/>
                <w:sz w:val="16"/>
                <w:szCs w:val="16"/>
              </w:rPr>
            </w:pPr>
            <w:r w:rsidRPr="004F2A7E">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5145F9D6" w14:textId="77777777" w:rsidR="004A16D6" w:rsidRPr="004F2A7E" w:rsidRDefault="00992883" w:rsidP="004F2A7E">
            <w:pPr>
              <w:spacing w:before="0" w:after="0" w:line="240" w:lineRule="auto"/>
              <w:rPr>
                <w:rFonts w:ascii="Calibri" w:hAnsi="Calibri" w:cs="Calibri"/>
                <w:b/>
                <w:bCs/>
                <w:color w:val="008000"/>
                <w:sz w:val="16"/>
                <w:szCs w:val="16"/>
              </w:rPr>
            </w:pPr>
            <w:r w:rsidRPr="004F2A7E">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51E3881C" w14:textId="6E9B8663" w:rsidR="004A16D6" w:rsidRPr="004F2A7E" w:rsidRDefault="00992883" w:rsidP="004F2A7E">
            <w:pPr>
              <w:spacing w:before="0" w:after="0" w:line="240" w:lineRule="auto"/>
              <w:rPr>
                <w:rFonts w:ascii="Calibri" w:hAnsi="Calibri" w:cs="Calibri"/>
                <w:b/>
                <w:bCs/>
                <w:color w:val="008000"/>
                <w:sz w:val="16"/>
                <w:szCs w:val="16"/>
              </w:rPr>
            </w:pPr>
            <w:r w:rsidRPr="004F2A7E">
              <w:rPr>
                <w:rFonts w:ascii="Calibri" w:hAnsi="Calibri" w:cs="Calibri"/>
                <w:b/>
                <w:bCs/>
                <w:color w:val="008000"/>
                <w:sz w:val="16"/>
                <w:szCs w:val="16"/>
              </w:rPr>
              <w:t> J11, Cazals, M., 2020, Near real-time notification of water quality impairments in recreational freshwaters using rapid online detection of β-D-glucuronidase activity as a surrogate for Escherichia coli monitoring</w:t>
            </w:r>
          </w:p>
        </w:tc>
      </w:tr>
      <w:tr w:rsidR="00BF2DBF" w14:paraId="7AEC9E9B" w14:textId="77777777" w:rsidTr="000A3690">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3864B9A2" w14:textId="5E87AF9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Q.</w:t>
            </w:r>
          </w:p>
        </w:tc>
        <w:tc>
          <w:tcPr>
            <w:tcW w:w="1984" w:type="dxa"/>
            <w:tcBorders>
              <w:top w:val="nil"/>
              <w:left w:val="nil"/>
              <w:bottom w:val="single" w:sz="8" w:space="0" w:color="B5DDDC"/>
              <w:right w:val="single" w:sz="8" w:space="0" w:color="B5DDDC"/>
            </w:tcBorders>
            <w:shd w:val="clear" w:color="000000" w:fill="B5DDDC"/>
            <w:vAlign w:val="center"/>
            <w:hideMark/>
          </w:tcPr>
          <w:p w14:paraId="0B323F71" w14:textId="7777777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21B87F62" w14:textId="7777777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3DFBA852" w14:textId="7777777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7A7523D5" w14:textId="7777777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Risk of Bias rating</w:t>
            </w:r>
          </w:p>
        </w:tc>
      </w:tr>
      <w:tr w:rsidR="00BF2DBF" w14:paraId="1D1F6193"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628DA6CE"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6F450878"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4662E96A"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5BA1713B"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5B81C996"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048E4269"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7EF1553"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1</w:t>
            </w:r>
          </w:p>
        </w:tc>
        <w:tc>
          <w:tcPr>
            <w:tcW w:w="1984" w:type="dxa"/>
            <w:tcBorders>
              <w:top w:val="nil"/>
              <w:left w:val="nil"/>
              <w:bottom w:val="single" w:sz="8" w:space="0" w:color="B5DDDC"/>
              <w:right w:val="single" w:sz="8" w:space="0" w:color="B5DDDC"/>
            </w:tcBorders>
            <w:vAlign w:val="center"/>
            <w:hideMark/>
          </w:tcPr>
          <w:p w14:paraId="0A11F197"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there a clear statement of the aims of the research?</w:t>
            </w:r>
          </w:p>
        </w:tc>
        <w:tc>
          <w:tcPr>
            <w:tcW w:w="851" w:type="dxa"/>
            <w:tcBorders>
              <w:top w:val="nil"/>
              <w:left w:val="nil"/>
              <w:bottom w:val="single" w:sz="8" w:space="0" w:color="B5DDDC"/>
              <w:right w:val="single" w:sz="8" w:space="0" w:color="B5DDDC"/>
            </w:tcBorders>
            <w:vAlign w:val="center"/>
            <w:hideMark/>
          </w:tcPr>
          <w:p w14:paraId="6D6DD890"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2A19FAAF" w14:textId="4A1C3624"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The main objective of this study was to investigate the usefulness of rapid online monitoring of ß-D-glucuronidase (GLUC) activity (a marker for </w:t>
            </w:r>
            <w:r w:rsidR="00EA2716" w:rsidRPr="00EA2716">
              <w:rPr>
                <w:rFonts w:ascii="Calibri" w:hAnsi="Calibri" w:cs="Calibri"/>
                <w:i/>
                <w:sz w:val="16"/>
                <w:szCs w:val="16"/>
              </w:rPr>
              <w:t>E. coli</w:t>
            </w:r>
            <w:r w:rsidRPr="004F2A7E">
              <w:rPr>
                <w:rFonts w:ascii="Calibri" w:hAnsi="Calibri" w:cs="Calibri"/>
                <w:sz w:val="16"/>
                <w:szCs w:val="16"/>
              </w:rPr>
              <w:t>) for timely and safe recreational water quality assessment and management</w:t>
            </w:r>
          </w:p>
        </w:tc>
        <w:tc>
          <w:tcPr>
            <w:tcW w:w="851" w:type="dxa"/>
            <w:tcBorders>
              <w:top w:val="nil"/>
              <w:left w:val="nil"/>
              <w:bottom w:val="single" w:sz="8" w:space="0" w:color="B5DDDC"/>
              <w:right w:val="single" w:sz="8" w:space="0" w:color="B5DDDC"/>
            </w:tcBorders>
            <w:shd w:val="clear" w:color="000000" w:fill="E2EFDA"/>
            <w:vAlign w:val="center"/>
            <w:hideMark/>
          </w:tcPr>
          <w:p w14:paraId="41B2D47B"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5D920C8E"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09673CF"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2</w:t>
            </w:r>
          </w:p>
        </w:tc>
        <w:tc>
          <w:tcPr>
            <w:tcW w:w="1984" w:type="dxa"/>
            <w:tcBorders>
              <w:top w:val="nil"/>
              <w:left w:val="nil"/>
              <w:bottom w:val="single" w:sz="8" w:space="0" w:color="B5DDDC"/>
              <w:right w:val="single" w:sz="8" w:space="0" w:color="B5DDDC"/>
            </w:tcBorders>
            <w:vAlign w:val="center"/>
            <w:hideMark/>
          </w:tcPr>
          <w:p w14:paraId="06E5B8D9"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Is the methodology appropriate?</w:t>
            </w:r>
          </w:p>
        </w:tc>
        <w:tc>
          <w:tcPr>
            <w:tcW w:w="851" w:type="dxa"/>
            <w:tcBorders>
              <w:top w:val="nil"/>
              <w:left w:val="nil"/>
              <w:bottom w:val="single" w:sz="8" w:space="0" w:color="B5DDDC"/>
              <w:right w:val="single" w:sz="8" w:space="0" w:color="B5DDDC"/>
            </w:tcBorders>
            <w:vAlign w:val="center"/>
            <w:hideMark/>
          </w:tcPr>
          <w:p w14:paraId="35F11ED8"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7E391F47" w14:textId="295E2B42"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The methodology involves comparison GLUC activity to culturable </w:t>
            </w:r>
            <w:r w:rsidR="00EA2716" w:rsidRPr="00EA2716">
              <w:rPr>
                <w:rFonts w:ascii="Calibri" w:hAnsi="Calibri" w:cs="Calibri"/>
                <w:i/>
                <w:sz w:val="16"/>
                <w:szCs w:val="16"/>
              </w:rPr>
              <w:t>E. coli</w:t>
            </w:r>
            <w:r w:rsidRPr="004F2A7E">
              <w:rPr>
                <w:rFonts w:ascii="Calibri" w:hAnsi="Calibri" w:cs="Calibri"/>
                <w:sz w:val="16"/>
                <w:szCs w:val="16"/>
              </w:rPr>
              <w:t xml:space="preserve"> determinations at 3 riverine beaches in Quebec, Canada and one riverine beach in New Zealand (all freshwater) and comparison of management responses based on the measurements to determine the differences (e.g. rates of false alarms etc.).  This methodology </w:t>
            </w:r>
            <w:r w:rsidR="00044CF8">
              <w:rPr>
                <w:rFonts w:ascii="Calibri" w:hAnsi="Calibri" w:cs="Calibri"/>
                <w:sz w:val="16"/>
                <w:szCs w:val="16"/>
              </w:rPr>
              <w:t>i</w:t>
            </w:r>
            <w:r w:rsidR="00044CF8" w:rsidRPr="004F2A7E">
              <w:rPr>
                <w:rFonts w:ascii="Calibri" w:hAnsi="Calibri" w:cs="Calibri"/>
                <w:sz w:val="16"/>
                <w:szCs w:val="16"/>
              </w:rPr>
              <w:t xml:space="preserve">s </w:t>
            </w:r>
            <w:r w:rsidRPr="004F2A7E">
              <w:rPr>
                <w:rFonts w:ascii="Calibri" w:hAnsi="Calibri" w:cs="Calibri"/>
                <w:sz w:val="16"/>
                <w:szCs w:val="16"/>
              </w:rPr>
              <w:t xml:space="preserve">appropriate. </w:t>
            </w:r>
          </w:p>
        </w:tc>
        <w:tc>
          <w:tcPr>
            <w:tcW w:w="851" w:type="dxa"/>
            <w:tcBorders>
              <w:top w:val="nil"/>
              <w:left w:val="nil"/>
              <w:bottom w:val="single" w:sz="8" w:space="0" w:color="B5DDDC"/>
              <w:right w:val="single" w:sz="8" w:space="0" w:color="B5DDDC"/>
            </w:tcBorders>
            <w:shd w:val="clear" w:color="000000" w:fill="E2EFDA"/>
            <w:vAlign w:val="center"/>
            <w:hideMark/>
          </w:tcPr>
          <w:p w14:paraId="7071ECB0"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1C332A8B"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6F87DB9"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45FC0FC1"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noWrap/>
            <w:hideMark/>
          </w:tcPr>
          <w:p w14:paraId="71F52804"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650D178A"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424CED2A"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421D8060"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71F3D881"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3</w:t>
            </w:r>
          </w:p>
        </w:tc>
        <w:tc>
          <w:tcPr>
            <w:tcW w:w="1984" w:type="dxa"/>
            <w:tcBorders>
              <w:top w:val="nil"/>
              <w:left w:val="nil"/>
              <w:bottom w:val="single" w:sz="8" w:space="0" w:color="B5DDDC"/>
              <w:right w:val="single" w:sz="8" w:space="0" w:color="B5DDDC"/>
            </w:tcBorders>
            <w:vAlign w:val="center"/>
            <w:hideMark/>
          </w:tcPr>
          <w:p w14:paraId="32C5CE0A"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research design appropriate to address the aims of the research?</w:t>
            </w:r>
          </w:p>
        </w:tc>
        <w:tc>
          <w:tcPr>
            <w:tcW w:w="851" w:type="dxa"/>
            <w:tcBorders>
              <w:top w:val="nil"/>
              <w:left w:val="nil"/>
              <w:bottom w:val="single" w:sz="8" w:space="0" w:color="B5DDDC"/>
              <w:right w:val="single" w:sz="8" w:space="0" w:color="B5DDDC"/>
            </w:tcBorders>
            <w:vAlign w:val="center"/>
            <w:hideMark/>
          </w:tcPr>
          <w:p w14:paraId="697E352A"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29CA7CCD" w14:textId="1CAE3914"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Standard observational study of genetic markers at 4 riverine sites across 2 countries.  The design </w:t>
            </w:r>
            <w:r w:rsidR="002A13D2">
              <w:rPr>
                <w:rFonts w:ascii="Calibri" w:hAnsi="Calibri" w:cs="Calibri"/>
                <w:sz w:val="16"/>
                <w:szCs w:val="16"/>
              </w:rPr>
              <w:t>i</w:t>
            </w:r>
            <w:r w:rsidRPr="004F2A7E">
              <w:rPr>
                <w:rFonts w:ascii="Calibri" w:hAnsi="Calibri" w:cs="Calibri"/>
                <w:sz w:val="16"/>
                <w:szCs w:val="16"/>
              </w:rPr>
              <w:t xml:space="preserve">s appropriate to </w:t>
            </w:r>
            <w:r w:rsidR="009244A6" w:rsidRPr="004F2A7E">
              <w:rPr>
                <w:rFonts w:ascii="Calibri" w:hAnsi="Calibri" w:cs="Calibri"/>
                <w:sz w:val="16"/>
                <w:szCs w:val="16"/>
              </w:rPr>
              <w:t>address</w:t>
            </w:r>
            <w:r w:rsidRPr="004F2A7E">
              <w:rPr>
                <w:rFonts w:ascii="Calibri" w:hAnsi="Calibri" w:cs="Calibri"/>
                <w:sz w:val="16"/>
                <w:szCs w:val="16"/>
              </w:rPr>
              <w:t xml:space="preserve"> the aims of the research.  A larger data set across more sites would have strengthened the design.</w:t>
            </w:r>
          </w:p>
        </w:tc>
        <w:tc>
          <w:tcPr>
            <w:tcW w:w="851" w:type="dxa"/>
            <w:tcBorders>
              <w:top w:val="nil"/>
              <w:left w:val="nil"/>
              <w:bottom w:val="single" w:sz="8" w:space="0" w:color="B5DDDC"/>
              <w:right w:val="single" w:sz="8" w:space="0" w:color="B5DDDC"/>
            </w:tcBorders>
            <w:shd w:val="clear" w:color="000000" w:fill="E2EFDA"/>
            <w:vAlign w:val="center"/>
            <w:hideMark/>
          </w:tcPr>
          <w:p w14:paraId="58229791"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77578D24"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00D2AF88"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4</w:t>
            </w:r>
          </w:p>
        </w:tc>
        <w:tc>
          <w:tcPr>
            <w:tcW w:w="1984" w:type="dxa"/>
            <w:tcBorders>
              <w:top w:val="nil"/>
              <w:left w:val="nil"/>
              <w:bottom w:val="single" w:sz="8" w:space="0" w:color="B5DDDC"/>
              <w:right w:val="single" w:sz="8" w:space="0" w:color="B5DDDC"/>
            </w:tcBorders>
            <w:vAlign w:val="center"/>
            <w:hideMark/>
          </w:tcPr>
          <w:p w14:paraId="2DA4A0EA"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chosen hypothetical population or subpopulation appropriate for addressing the study research aims?</w:t>
            </w:r>
          </w:p>
        </w:tc>
        <w:tc>
          <w:tcPr>
            <w:tcW w:w="851" w:type="dxa"/>
            <w:tcBorders>
              <w:top w:val="nil"/>
              <w:left w:val="nil"/>
              <w:bottom w:val="single" w:sz="8" w:space="0" w:color="B5DDDC"/>
              <w:right w:val="single" w:sz="8" w:space="0" w:color="B5DDDC"/>
            </w:tcBorders>
            <w:vAlign w:val="center"/>
            <w:hideMark/>
          </w:tcPr>
          <w:p w14:paraId="1FBE06CE"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5817CAFD" w14:textId="4E885F5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No risk assessment was undertaken. The study describes the difference in management responses based on GLUC monitoring versus culturable </w:t>
            </w:r>
            <w:r w:rsidR="00EA2716" w:rsidRPr="00EA2716">
              <w:rPr>
                <w:rFonts w:ascii="Calibri" w:hAnsi="Calibri" w:cs="Calibri"/>
                <w:i/>
                <w:sz w:val="16"/>
                <w:szCs w:val="16"/>
              </w:rPr>
              <w:t>E. coli</w:t>
            </w:r>
            <w:r w:rsidRPr="004F2A7E">
              <w:rPr>
                <w:rFonts w:ascii="Calibri" w:hAnsi="Calibri" w:cs="Calibri"/>
                <w:sz w:val="16"/>
                <w:szCs w:val="16"/>
              </w:rPr>
              <w:t xml:space="preserve"> monitoring.</w:t>
            </w:r>
          </w:p>
        </w:tc>
        <w:tc>
          <w:tcPr>
            <w:tcW w:w="851" w:type="dxa"/>
            <w:tcBorders>
              <w:top w:val="nil"/>
              <w:left w:val="nil"/>
              <w:bottom w:val="single" w:sz="8" w:space="0" w:color="B5DDDC"/>
              <w:right w:val="single" w:sz="8" w:space="0" w:color="B5DDDC"/>
            </w:tcBorders>
            <w:vAlign w:val="center"/>
            <w:hideMark/>
          </w:tcPr>
          <w:p w14:paraId="23D32C4F"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42416851"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74CE91FD"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5</w:t>
            </w:r>
          </w:p>
        </w:tc>
        <w:tc>
          <w:tcPr>
            <w:tcW w:w="1984" w:type="dxa"/>
            <w:tcBorders>
              <w:top w:val="nil"/>
              <w:left w:val="nil"/>
              <w:bottom w:val="single" w:sz="8" w:space="0" w:color="B5DDDC"/>
              <w:right w:val="single" w:sz="8" w:space="0" w:color="B5DDDC"/>
            </w:tcBorders>
            <w:vAlign w:val="center"/>
            <w:hideMark/>
          </w:tcPr>
          <w:p w14:paraId="33C3971D"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data collected in a way that addressed the research issue?</w:t>
            </w:r>
          </w:p>
        </w:tc>
        <w:tc>
          <w:tcPr>
            <w:tcW w:w="851" w:type="dxa"/>
            <w:tcBorders>
              <w:top w:val="nil"/>
              <w:left w:val="nil"/>
              <w:bottom w:val="nil"/>
              <w:right w:val="single" w:sz="8" w:space="0" w:color="B5DDDC"/>
            </w:tcBorders>
            <w:vAlign w:val="center"/>
            <w:hideMark/>
          </w:tcPr>
          <w:p w14:paraId="71890547"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309C7B84" w14:textId="06C86E6C"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Sites differed in </w:t>
            </w:r>
            <w:r w:rsidR="00EA2716" w:rsidRPr="00EA2716">
              <w:rPr>
                <w:rFonts w:ascii="Calibri" w:hAnsi="Calibri" w:cs="Calibri"/>
                <w:i/>
                <w:sz w:val="16"/>
                <w:szCs w:val="16"/>
              </w:rPr>
              <w:t>E. coli</w:t>
            </w:r>
            <w:r w:rsidRPr="004F2A7E">
              <w:rPr>
                <w:rFonts w:ascii="Calibri" w:hAnsi="Calibri" w:cs="Calibri"/>
                <w:sz w:val="16"/>
                <w:szCs w:val="16"/>
              </w:rPr>
              <w:t xml:space="preserve"> sample collection methods and enumeration methods which could introduce bias in results.  GLUC activity measurements were the same across all sites.  </w:t>
            </w:r>
          </w:p>
        </w:tc>
        <w:tc>
          <w:tcPr>
            <w:tcW w:w="851" w:type="dxa"/>
            <w:tcBorders>
              <w:top w:val="nil"/>
              <w:left w:val="nil"/>
              <w:bottom w:val="nil"/>
              <w:right w:val="single" w:sz="8" w:space="0" w:color="B5DDDC"/>
            </w:tcBorders>
            <w:shd w:val="clear" w:color="000000" w:fill="F8CBAD"/>
            <w:vAlign w:val="center"/>
            <w:hideMark/>
          </w:tcPr>
          <w:p w14:paraId="7E3B4134"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high risk of bias (-)</w:t>
            </w:r>
          </w:p>
        </w:tc>
      </w:tr>
      <w:tr w:rsidR="00BF2DBF" w14:paraId="7F4C78F0"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24BD227"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6</w:t>
            </w:r>
          </w:p>
        </w:tc>
        <w:tc>
          <w:tcPr>
            <w:tcW w:w="1984" w:type="dxa"/>
            <w:tcBorders>
              <w:top w:val="nil"/>
              <w:left w:val="nil"/>
              <w:bottom w:val="single" w:sz="8" w:space="0" w:color="B5DDDC"/>
              <w:right w:val="single" w:sz="8" w:space="0" w:color="B5DDDC"/>
            </w:tcBorders>
            <w:vAlign w:val="center"/>
            <w:hideMark/>
          </w:tcPr>
          <w:p w14:paraId="11C9FD22"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Has the relationship between researcher and participants been adequately considered?</w:t>
            </w:r>
          </w:p>
        </w:tc>
        <w:tc>
          <w:tcPr>
            <w:tcW w:w="851" w:type="dxa"/>
            <w:tcBorders>
              <w:top w:val="single" w:sz="8" w:space="0" w:color="B5DDDC"/>
              <w:left w:val="nil"/>
              <w:bottom w:val="single" w:sz="8" w:space="0" w:color="B5DDDC"/>
              <w:right w:val="single" w:sz="8" w:space="0" w:color="B5DDDC"/>
            </w:tcBorders>
            <w:vAlign w:val="center"/>
            <w:hideMark/>
          </w:tcPr>
          <w:p w14:paraId="0D00C876"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721718CD"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Question not applicable, since there were no human study participants</w:t>
            </w:r>
          </w:p>
        </w:tc>
        <w:tc>
          <w:tcPr>
            <w:tcW w:w="851" w:type="dxa"/>
            <w:tcBorders>
              <w:top w:val="single" w:sz="8" w:space="0" w:color="B5DDDC"/>
              <w:left w:val="nil"/>
              <w:bottom w:val="single" w:sz="8" w:space="0" w:color="B5DDDC"/>
              <w:right w:val="single" w:sz="8" w:space="0" w:color="B5DDDC"/>
            </w:tcBorders>
            <w:vAlign w:val="center"/>
            <w:hideMark/>
          </w:tcPr>
          <w:p w14:paraId="7B1F6AAD"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07FF9F2F"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33C88666"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2ED8D098"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4EC73361"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4B0AFA1D"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7F29F742"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3D4D20D0"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748A7974"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7</w:t>
            </w:r>
          </w:p>
        </w:tc>
        <w:tc>
          <w:tcPr>
            <w:tcW w:w="1984" w:type="dxa"/>
            <w:tcBorders>
              <w:top w:val="nil"/>
              <w:left w:val="nil"/>
              <w:bottom w:val="single" w:sz="8" w:space="0" w:color="B5DDDC"/>
              <w:right w:val="single" w:sz="8" w:space="0" w:color="B5DDDC"/>
            </w:tcBorders>
            <w:vAlign w:val="center"/>
            <w:hideMark/>
          </w:tcPr>
          <w:p w14:paraId="7F625DDC"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7BB7B189"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5122D545"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405CA5B0"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24FF7B07"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2F0972A"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8</w:t>
            </w:r>
          </w:p>
        </w:tc>
        <w:tc>
          <w:tcPr>
            <w:tcW w:w="1984" w:type="dxa"/>
            <w:tcBorders>
              <w:top w:val="nil"/>
              <w:left w:val="nil"/>
              <w:bottom w:val="single" w:sz="8" w:space="0" w:color="B5DDDC"/>
              <w:right w:val="single" w:sz="8" w:space="0" w:color="B5DDDC"/>
            </w:tcBorders>
            <w:vAlign w:val="center"/>
            <w:hideMark/>
          </w:tcPr>
          <w:p w14:paraId="72E40AA9"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data analysis sufficiently rigorous?</w:t>
            </w:r>
          </w:p>
        </w:tc>
        <w:tc>
          <w:tcPr>
            <w:tcW w:w="851" w:type="dxa"/>
            <w:tcBorders>
              <w:top w:val="nil"/>
              <w:left w:val="nil"/>
              <w:bottom w:val="single" w:sz="8" w:space="0" w:color="B5DDDC"/>
              <w:right w:val="single" w:sz="8" w:space="0" w:color="B5DDDC"/>
            </w:tcBorders>
            <w:vAlign w:val="center"/>
            <w:hideMark/>
          </w:tcPr>
          <w:p w14:paraId="3179DE85"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2B5A682A" w14:textId="62D06D49"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Data analyses are described in detail and </w:t>
            </w:r>
            <w:r w:rsidR="00044CF8">
              <w:rPr>
                <w:rFonts w:ascii="Calibri" w:hAnsi="Calibri" w:cs="Calibri"/>
                <w:sz w:val="16"/>
                <w:szCs w:val="16"/>
              </w:rPr>
              <w:t xml:space="preserve">are </w:t>
            </w:r>
            <w:r w:rsidRPr="004F2A7E">
              <w:rPr>
                <w:rFonts w:ascii="Calibri" w:hAnsi="Calibri" w:cs="Calibri"/>
                <w:sz w:val="16"/>
                <w:szCs w:val="16"/>
              </w:rPr>
              <w:t>sufficiently rigorous.</w:t>
            </w:r>
          </w:p>
        </w:tc>
        <w:tc>
          <w:tcPr>
            <w:tcW w:w="851" w:type="dxa"/>
            <w:tcBorders>
              <w:top w:val="nil"/>
              <w:left w:val="nil"/>
              <w:bottom w:val="single" w:sz="8" w:space="0" w:color="B5DDDC"/>
              <w:right w:val="single" w:sz="8" w:space="0" w:color="B5DDDC"/>
            </w:tcBorders>
            <w:shd w:val="clear" w:color="000000" w:fill="E2EFDA"/>
            <w:vAlign w:val="center"/>
            <w:hideMark/>
          </w:tcPr>
          <w:p w14:paraId="465AD08D"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774EB5D8"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781F9228"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9</w:t>
            </w:r>
          </w:p>
        </w:tc>
        <w:tc>
          <w:tcPr>
            <w:tcW w:w="1984" w:type="dxa"/>
            <w:tcBorders>
              <w:top w:val="nil"/>
              <w:left w:val="nil"/>
              <w:bottom w:val="single" w:sz="8" w:space="0" w:color="B5DDDC"/>
              <w:right w:val="single" w:sz="8" w:space="0" w:color="B5DDDC"/>
            </w:tcBorders>
            <w:vAlign w:val="center"/>
            <w:hideMark/>
          </w:tcPr>
          <w:p w14:paraId="6E3707D5"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Is there a clear statement of findings?</w:t>
            </w:r>
          </w:p>
        </w:tc>
        <w:tc>
          <w:tcPr>
            <w:tcW w:w="851" w:type="dxa"/>
            <w:tcBorders>
              <w:top w:val="nil"/>
              <w:left w:val="nil"/>
              <w:bottom w:val="single" w:sz="8" w:space="0" w:color="B5DDDC"/>
              <w:right w:val="single" w:sz="8" w:space="0" w:color="B5DDDC"/>
            </w:tcBorders>
            <w:vAlign w:val="center"/>
            <w:hideMark/>
          </w:tcPr>
          <w:p w14:paraId="50346798"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05771DBF" w14:textId="70FD6C1F"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There is a discussion with some conclusions at the end.  The conclusions provide an adequate description of the findings.</w:t>
            </w:r>
          </w:p>
        </w:tc>
        <w:tc>
          <w:tcPr>
            <w:tcW w:w="851" w:type="dxa"/>
            <w:tcBorders>
              <w:top w:val="nil"/>
              <w:left w:val="nil"/>
              <w:bottom w:val="nil"/>
              <w:right w:val="single" w:sz="8" w:space="0" w:color="B5DDDC"/>
            </w:tcBorders>
            <w:shd w:val="clear" w:color="000000" w:fill="E2EFDA"/>
            <w:vAlign w:val="center"/>
            <w:hideMark/>
          </w:tcPr>
          <w:p w14:paraId="45BCCE9A"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47F0DA25"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21A31FC0"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0A05BB08"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C: Will the results help locally?</w:t>
            </w:r>
          </w:p>
        </w:tc>
        <w:tc>
          <w:tcPr>
            <w:tcW w:w="851" w:type="dxa"/>
            <w:tcBorders>
              <w:top w:val="nil"/>
              <w:left w:val="nil"/>
              <w:bottom w:val="single" w:sz="8" w:space="0" w:color="B5DDDC"/>
              <w:right w:val="single" w:sz="8" w:space="0" w:color="B5DDDC"/>
            </w:tcBorders>
            <w:shd w:val="clear" w:color="000000" w:fill="D6EAEB"/>
            <w:noWrap/>
            <w:hideMark/>
          </w:tcPr>
          <w:p w14:paraId="18E4D0D0"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1D2B8A2A"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2A60357E"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332F4CBC"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7DEDA032"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10</w:t>
            </w:r>
          </w:p>
        </w:tc>
        <w:tc>
          <w:tcPr>
            <w:tcW w:w="1984" w:type="dxa"/>
            <w:tcBorders>
              <w:top w:val="nil"/>
              <w:left w:val="nil"/>
              <w:bottom w:val="nil"/>
              <w:right w:val="single" w:sz="8" w:space="0" w:color="B5DDDC"/>
            </w:tcBorders>
            <w:vAlign w:val="center"/>
            <w:hideMark/>
          </w:tcPr>
          <w:p w14:paraId="20278771"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How valuable is the research?  Is the research of satisfactory value?</w:t>
            </w:r>
          </w:p>
        </w:tc>
        <w:tc>
          <w:tcPr>
            <w:tcW w:w="851" w:type="dxa"/>
            <w:tcBorders>
              <w:top w:val="nil"/>
              <w:left w:val="nil"/>
              <w:bottom w:val="nil"/>
              <w:right w:val="single" w:sz="8" w:space="0" w:color="B5DDDC"/>
            </w:tcBorders>
            <w:vAlign w:val="center"/>
            <w:hideMark/>
          </w:tcPr>
          <w:p w14:paraId="2783B579"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nil"/>
              <w:right w:val="single" w:sz="8" w:space="0" w:color="B5DDDC"/>
            </w:tcBorders>
            <w:vAlign w:val="center"/>
            <w:hideMark/>
          </w:tcPr>
          <w:p w14:paraId="02D59803" w14:textId="1C05F875"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Rates of false alarms varied between 0 to 32% and failures to act between 3 and 10% which suggests the technology provides a weak substitute for regular </w:t>
            </w:r>
            <w:r w:rsidR="00EA2716" w:rsidRPr="00EA2716">
              <w:rPr>
                <w:rFonts w:ascii="Calibri" w:hAnsi="Calibri" w:cs="Calibri"/>
                <w:i/>
                <w:sz w:val="16"/>
                <w:szCs w:val="16"/>
              </w:rPr>
              <w:t>E. coli</w:t>
            </w:r>
            <w:r w:rsidRPr="004F2A7E">
              <w:rPr>
                <w:rFonts w:ascii="Calibri" w:hAnsi="Calibri" w:cs="Calibri"/>
                <w:sz w:val="16"/>
                <w:szCs w:val="16"/>
              </w:rPr>
              <w:t xml:space="preserve"> monitoring, which itself does not adequately cover risks from many waterborne pathogens.</w:t>
            </w:r>
          </w:p>
        </w:tc>
        <w:tc>
          <w:tcPr>
            <w:tcW w:w="851" w:type="dxa"/>
            <w:tcBorders>
              <w:top w:val="nil"/>
              <w:left w:val="nil"/>
              <w:bottom w:val="nil"/>
              <w:right w:val="single" w:sz="8" w:space="0" w:color="B5DDDC"/>
            </w:tcBorders>
            <w:shd w:val="clear" w:color="000000" w:fill="F8CBAD"/>
            <w:vAlign w:val="center"/>
            <w:hideMark/>
          </w:tcPr>
          <w:p w14:paraId="57354F47"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high risk of bias (-)</w:t>
            </w:r>
          </w:p>
        </w:tc>
      </w:tr>
      <w:tr w:rsidR="00BF2DBF" w14:paraId="7D26FE22" w14:textId="77777777" w:rsidTr="000A3690">
        <w:trPr>
          <w:trHeight w:val="340"/>
        </w:trPr>
        <w:tc>
          <w:tcPr>
            <w:tcW w:w="274" w:type="dxa"/>
            <w:tcBorders>
              <w:top w:val="nil"/>
              <w:left w:val="single" w:sz="8" w:space="0" w:color="B5DDDC"/>
              <w:bottom w:val="single" w:sz="8" w:space="0" w:color="B5DDDC"/>
              <w:right w:val="nil"/>
            </w:tcBorders>
            <w:shd w:val="clear" w:color="000000" w:fill="D6EAEB"/>
            <w:vAlign w:val="center"/>
            <w:hideMark/>
          </w:tcPr>
          <w:p w14:paraId="389F8F08"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w:t>
            </w:r>
          </w:p>
        </w:tc>
        <w:tc>
          <w:tcPr>
            <w:tcW w:w="1984"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5C3EEB5D"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74D8373B"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trike/>
                <w:sz w:val="16"/>
                <w:szCs w:val="16"/>
              </w:rPr>
              <w:t> </w:t>
            </w:r>
          </w:p>
        </w:tc>
        <w:tc>
          <w:tcPr>
            <w:tcW w:w="3827"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25CBDA95" w14:textId="377793FE" w:rsidR="004F2A7E" w:rsidRPr="004F2A7E" w:rsidRDefault="00992883" w:rsidP="004F2A7E">
            <w:pPr>
              <w:spacing w:before="0" w:after="0" w:line="240" w:lineRule="auto"/>
              <w:rPr>
                <w:rFonts w:ascii="Calibri" w:hAnsi="Calibri" w:cs="Calibri"/>
                <w:i/>
                <w:iCs/>
                <w:color w:val="000000"/>
                <w:sz w:val="16"/>
                <w:szCs w:val="16"/>
              </w:rPr>
            </w:pPr>
            <w:r w:rsidRPr="004F2A7E">
              <w:rPr>
                <w:rFonts w:ascii="Calibri" w:hAnsi="Calibri" w:cs="Calibri"/>
                <w:i/>
                <w:iCs/>
                <w:color w:val="000000"/>
                <w:sz w:val="16"/>
                <w:szCs w:val="16"/>
              </w:rPr>
              <w:t xml:space="preserve">The study is an observational study of the use an </w:t>
            </w:r>
            <w:r w:rsidR="00EA2716" w:rsidRPr="00EA2716">
              <w:rPr>
                <w:rFonts w:ascii="Calibri" w:hAnsi="Calibri" w:cs="Calibri"/>
                <w:i/>
                <w:iCs/>
                <w:color w:val="000000"/>
                <w:sz w:val="16"/>
                <w:szCs w:val="16"/>
              </w:rPr>
              <w:t>E. coli</w:t>
            </w:r>
            <w:r w:rsidRPr="004F2A7E">
              <w:rPr>
                <w:rFonts w:ascii="Calibri" w:hAnsi="Calibri" w:cs="Calibri"/>
                <w:i/>
                <w:iCs/>
                <w:color w:val="000000"/>
                <w:sz w:val="16"/>
                <w:szCs w:val="16"/>
              </w:rPr>
              <w:t xml:space="preserve"> enzymatic marker as a more rapid </w:t>
            </w:r>
            <w:r w:rsidR="009244A6" w:rsidRPr="004F2A7E">
              <w:rPr>
                <w:rFonts w:ascii="Calibri" w:hAnsi="Calibri" w:cs="Calibri"/>
                <w:i/>
                <w:iCs/>
                <w:color w:val="000000"/>
                <w:sz w:val="16"/>
                <w:szCs w:val="16"/>
              </w:rPr>
              <w:t>substitute</w:t>
            </w:r>
            <w:r w:rsidRPr="004F2A7E">
              <w:rPr>
                <w:rFonts w:ascii="Calibri" w:hAnsi="Calibri" w:cs="Calibri"/>
                <w:i/>
                <w:iCs/>
                <w:color w:val="000000"/>
                <w:sz w:val="16"/>
                <w:szCs w:val="16"/>
              </w:rPr>
              <w:t xml:space="preserve"> for standard </w:t>
            </w:r>
            <w:r w:rsidR="00EA2716" w:rsidRPr="00EA2716">
              <w:rPr>
                <w:rFonts w:ascii="Calibri" w:hAnsi="Calibri" w:cs="Calibri"/>
                <w:i/>
                <w:iCs/>
                <w:color w:val="000000"/>
                <w:sz w:val="16"/>
                <w:szCs w:val="16"/>
              </w:rPr>
              <w:t>E. coli</w:t>
            </w:r>
            <w:r w:rsidRPr="004F2A7E">
              <w:rPr>
                <w:rFonts w:ascii="Calibri" w:hAnsi="Calibri" w:cs="Calibri"/>
                <w:i/>
                <w:iCs/>
                <w:color w:val="000000"/>
                <w:sz w:val="16"/>
                <w:szCs w:val="16"/>
              </w:rPr>
              <w:t xml:space="preserve"> monitoring.  The research results </w:t>
            </w:r>
            <w:r w:rsidR="00D07DEB">
              <w:rPr>
                <w:rFonts w:ascii="Calibri" w:hAnsi="Calibri" w:cs="Calibri"/>
                <w:i/>
                <w:iCs/>
                <w:color w:val="000000"/>
                <w:sz w:val="16"/>
                <w:szCs w:val="16"/>
              </w:rPr>
              <w:t>have a probable high risk of</w:t>
            </w:r>
            <w:r w:rsidR="00D07DEB" w:rsidRPr="004F2A7E">
              <w:rPr>
                <w:rFonts w:ascii="Calibri" w:hAnsi="Calibri" w:cs="Calibri"/>
                <w:i/>
                <w:iCs/>
                <w:color w:val="000000"/>
                <w:sz w:val="16"/>
                <w:szCs w:val="16"/>
              </w:rPr>
              <w:t xml:space="preserve"> </w:t>
            </w:r>
            <w:r w:rsidRPr="004F2A7E">
              <w:rPr>
                <w:rFonts w:ascii="Calibri" w:hAnsi="Calibri" w:cs="Calibri"/>
                <w:i/>
                <w:iCs/>
                <w:color w:val="000000"/>
                <w:sz w:val="16"/>
                <w:szCs w:val="16"/>
              </w:rPr>
              <w:t xml:space="preserve">bias </w:t>
            </w:r>
            <w:r w:rsidR="00D07DEB">
              <w:rPr>
                <w:rFonts w:ascii="Calibri" w:hAnsi="Calibri" w:cs="Calibri"/>
                <w:i/>
                <w:iCs/>
                <w:color w:val="000000"/>
                <w:sz w:val="16"/>
                <w:szCs w:val="16"/>
              </w:rPr>
              <w:t>due to</w:t>
            </w:r>
            <w:r w:rsidRPr="004F2A7E">
              <w:rPr>
                <w:rFonts w:ascii="Calibri" w:hAnsi="Calibri" w:cs="Calibri"/>
                <w:i/>
                <w:iCs/>
                <w:color w:val="000000"/>
                <w:sz w:val="16"/>
                <w:szCs w:val="16"/>
              </w:rPr>
              <w:t xml:space="preserve"> variation in </w:t>
            </w:r>
            <w:r w:rsidR="00EA2716" w:rsidRPr="00EA2716">
              <w:rPr>
                <w:rFonts w:ascii="Calibri" w:hAnsi="Calibri" w:cs="Calibri"/>
                <w:i/>
                <w:iCs/>
                <w:color w:val="000000"/>
                <w:sz w:val="16"/>
                <w:szCs w:val="16"/>
              </w:rPr>
              <w:t>E. coli</w:t>
            </w:r>
            <w:r w:rsidRPr="004F2A7E">
              <w:rPr>
                <w:rFonts w:ascii="Calibri" w:hAnsi="Calibri" w:cs="Calibri"/>
                <w:i/>
                <w:iCs/>
                <w:color w:val="000000"/>
                <w:sz w:val="16"/>
                <w:szCs w:val="16"/>
              </w:rPr>
              <w:t xml:space="preserve"> sample collection methods and enumeration methods, the high rates of false alarms, the limited size of the data set and the narrow focus on </w:t>
            </w:r>
            <w:r w:rsidR="00EA2716" w:rsidRPr="00EA2716">
              <w:rPr>
                <w:rFonts w:ascii="Calibri" w:hAnsi="Calibri" w:cs="Calibri"/>
                <w:i/>
                <w:iCs/>
                <w:color w:val="000000"/>
                <w:sz w:val="16"/>
                <w:szCs w:val="16"/>
              </w:rPr>
              <w:t>E. coli</w:t>
            </w:r>
            <w:r w:rsidRPr="004F2A7E">
              <w:rPr>
                <w:rFonts w:ascii="Calibri" w:hAnsi="Calibri" w:cs="Calibri"/>
                <w:i/>
                <w:iCs/>
                <w:color w:val="000000"/>
                <w:sz w:val="16"/>
                <w:szCs w:val="16"/>
              </w:rPr>
              <w:t xml:space="preserve"> as an appropriate indicator for waterborne pathogens since its limitations as a sole indicator are widely understood.</w:t>
            </w:r>
          </w:p>
        </w:tc>
        <w:tc>
          <w:tcPr>
            <w:tcW w:w="851" w:type="dxa"/>
            <w:tcBorders>
              <w:top w:val="single" w:sz="8" w:space="0" w:color="008000"/>
              <w:left w:val="single" w:sz="8" w:space="0" w:color="B5DDDC"/>
              <w:bottom w:val="single" w:sz="8" w:space="0" w:color="008000"/>
              <w:right w:val="single" w:sz="8" w:space="0" w:color="B5DDDC"/>
            </w:tcBorders>
            <w:shd w:val="clear" w:color="000000" w:fill="F8CBAD"/>
            <w:vAlign w:val="center"/>
            <w:hideMark/>
          </w:tcPr>
          <w:p w14:paraId="188D3B41"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high risk of bias (-)</w:t>
            </w:r>
          </w:p>
        </w:tc>
      </w:tr>
      <w:tr w:rsidR="00BF2DBF" w14:paraId="0CC66FCD"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BF0502B"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2D40582A" w14:textId="77777777" w:rsidR="004F2A7E" w:rsidRPr="004F2A7E" w:rsidRDefault="00992883" w:rsidP="004F2A7E">
            <w:pPr>
              <w:spacing w:before="0" w:after="0" w:line="240" w:lineRule="auto"/>
              <w:rPr>
                <w:rFonts w:ascii="Calibri" w:hAnsi="Calibri" w:cs="Calibri"/>
                <w:b/>
                <w:bCs/>
                <w:sz w:val="16"/>
                <w:szCs w:val="16"/>
              </w:rPr>
            </w:pPr>
            <w:r w:rsidRPr="004F2A7E">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1883153B" w14:textId="7777777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77D24754" w14:textId="7777777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Exclude from further review due to high risk of bias.</w:t>
            </w:r>
          </w:p>
        </w:tc>
        <w:tc>
          <w:tcPr>
            <w:tcW w:w="851" w:type="dxa"/>
            <w:tcBorders>
              <w:top w:val="nil"/>
              <w:left w:val="nil"/>
              <w:bottom w:val="single" w:sz="8" w:space="0" w:color="B5DDDC"/>
              <w:right w:val="single" w:sz="8" w:space="0" w:color="B5DDDC"/>
            </w:tcBorders>
            <w:shd w:val="clear" w:color="000000" w:fill="FFC7CE"/>
            <w:vAlign w:val="center"/>
            <w:hideMark/>
          </w:tcPr>
          <w:p w14:paraId="59076BFB" w14:textId="7777777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 </w:t>
            </w:r>
          </w:p>
        </w:tc>
      </w:tr>
    </w:tbl>
    <w:p w14:paraId="498D74B6" w14:textId="7B08500B" w:rsidR="002036F9" w:rsidRDefault="002036F9" w:rsidP="002036F9"/>
    <w:p w14:paraId="08F3C2CA" w14:textId="77777777" w:rsidR="00AC4BEB" w:rsidRPr="002036F9" w:rsidRDefault="00AC4BEB" w:rsidP="002036F9"/>
    <w:p w14:paraId="07655EF5" w14:textId="21F50A8A" w:rsidR="007F4AC6" w:rsidRDefault="00992883" w:rsidP="007F4AC6">
      <w:pPr>
        <w:pStyle w:val="Heading3"/>
      </w:pPr>
      <w:bookmarkStart w:id="504" w:name="_Toc106901121"/>
      <w:r>
        <w:t>J12: Craig, Fallowfield, et al., (2003)</w:t>
      </w:r>
      <w:bookmarkEnd w:id="504"/>
    </w:p>
    <w:p w14:paraId="5F0C6FCA" w14:textId="77777777" w:rsidR="002036F9" w:rsidRPr="007F4AC6" w:rsidRDefault="00992883" w:rsidP="00475C35">
      <w:pPr>
        <w:pStyle w:val="Heading4"/>
      </w:pPr>
      <w:bookmarkStart w:id="505" w:name="_Toc106901122"/>
      <w:r>
        <w:t>Quality assessment</w:t>
      </w:r>
      <w:bookmarkEnd w:id="505"/>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21E1C304" w14:textId="77777777" w:rsidTr="000A3690">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379C4008" w14:textId="77777777" w:rsidR="0077472F" w:rsidRPr="004F2A7E" w:rsidRDefault="00992883" w:rsidP="004F2A7E">
            <w:pPr>
              <w:spacing w:before="0" w:after="0" w:line="240" w:lineRule="auto"/>
              <w:jc w:val="center"/>
              <w:rPr>
                <w:rFonts w:ascii="Calibri" w:hAnsi="Calibri" w:cs="Calibri"/>
                <w:b/>
                <w:bCs/>
                <w:color w:val="008000"/>
                <w:sz w:val="16"/>
                <w:szCs w:val="16"/>
              </w:rPr>
            </w:pPr>
            <w:r w:rsidRPr="004F2A7E">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00514D33" w14:textId="77777777" w:rsidR="0077472F" w:rsidRPr="004F2A7E" w:rsidRDefault="00992883" w:rsidP="004F2A7E">
            <w:pPr>
              <w:spacing w:before="0" w:after="0" w:line="240" w:lineRule="auto"/>
              <w:rPr>
                <w:rFonts w:ascii="Calibri" w:hAnsi="Calibri" w:cs="Calibri"/>
                <w:b/>
                <w:bCs/>
                <w:color w:val="008000"/>
                <w:sz w:val="16"/>
                <w:szCs w:val="16"/>
              </w:rPr>
            </w:pPr>
            <w:r w:rsidRPr="004F2A7E">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24EFE2EF" w14:textId="01754906" w:rsidR="0077472F" w:rsidRPr="004F2A7E" w:rsidRDefault="00992883" w:rsidP="0077472F">
            <w:pPr>
              <w:spacing w:before="0" w:after="0" w:line="240" w:lineRule="auto"/>
              <w:rPr>
                <w:rFonts w:ascii="Calibri" w:hAnsi="Calibri" w:cs="Calibri"/>
                <w:b/>
                <w:bCs/>
                <w:color w:val="008000"/>
                <w:sz w:val="16"/>
                <w:szCs w:val="16"/>
              </w:rPr>
            </w:pPr>
            <w:r w:rsidRPr="004F2A7E">
              <w:rPr>
                <w:rFonts w:ascii="Calibri" w:hAnsi="Calibri" w:cs="Calibri"/>
                <w:b/>
                <w:bCs/>
                <w:color w:val="008000"/>
                <w:sz w:val="16"/>
                <w:szCs w:val="16"/>
              </w:rPr>
              <w:t>J12, Craig, D., 2003, Effectiveness of guideline faecal indicator organism values in estimation of exposure risk at recreational coastal sites</w:t>
            </w:r>
          </w:p>
        </w:tc>
      </w:tr>
      <w:tr w:rsidR="00BF2DBF" w14:paraId="7E7F29A6" w14:textId="77777777" w:rsidTr="000A3690">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6D034246" w14:textId="4ACE86D6"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Q.</w:t>
            </w:r>
          </w:p>
        </w:tc>
        <w:tc>
          <w:tcPr>
            <w:tcW w:w="1984" w:type="dxa"/>
            <w:tcBorders>
              <w:top w:val="nil"/>
              <w:left w:val="nil"/>
              <w:bottom w:val="single" w:sz="8" w:space="0" w:color="B5DDDC"/>
              <w:right w:val="single" w:sz="8" w:space="0" w:color="B5DDDC"/>
            </w:tcBorders>
            <w:shd w:val="clear" w:color="000000" w:fill="B5DDDC"/>
            <w:vAlign w:val="center"/>
            <w:hideMark/>
          </w:tcPr>
          <w:p w14:paraId="31125EC2" w14:textId="7777777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28C9FE89" w14:textId="7777777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6836A13D" w14:textId="7777777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12D48857" w14:textId="7777777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Risk of Bias rating</w:t>
            </w:r>
          </w:p>
        </w:tc>
      </w:tr>
      <w:tr w:rsidR="00BF2DBF" w14:paraId="322C6808"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6F6DC069"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607B66C4"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79225952"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35C9A31D"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138360FC"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3A60CAE5"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C9FD57E"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1</w:t>
            </w:r>
          </w:p>
        </w:tc>
        <w:tc>
          <w:tcPr>
            <w:tcW w:w="1984" w:type="dxa"/>
            <w:tcBorders>
              <w:top w:val="nil"/>
              <w:left w:val="nil"/>
              <w:bottom w:val="single" w:sz="8" w:space="0" w:color="B5DDDC"/>
              <w:right w:val="single" w:sz="8" w:space="0" w:color="B5DDDC"/>
            </w:tcBorders>
            <w:vAlign w:val="center"/>
            <w:hideMark/>
          </w:tcPr>
          <w:p w14:paraId="4ACE33C4"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there a clear statement of the aims of the research?</w:t>
            </w:r>
          </w:p>
        </w:tc>
        <w:tc>
          <w:tcPr>
            <w:tcW w:w="851" w:type="dxa"/>
            <w:tcBorders>
              <w:top w:val="nil"/>
              <w:left w:val="nil"/>
              <w:bottom w:val="nil"/>
              <w:right w:val="single" w:sz="8" w:space="0" w:color="B5DDDC"/>
            </w:tcBorders>
            <w:vAlign w:val="center"/>
            <w:hideMark/>
          </w:tcPr>
          <w:p w14:paraId="63A4BCBE"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41E9BD5C"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The statement of aims is not clear: "The primary aim of this research was to attempt to more accurately identify a potential environmental exposure from contaminated waters in the first stage of a health risk assessment for recreational coastal waters".</w:t>
            </w:r>
          </w:p>
        </w:tc>
        <w:tc>
          <w:tcPr>
            <w:tcW w:w="851" w:type="dxa"/>
            <w:tcBorders>
              <w:top w:val="nil"/>
              <w:left w:val="nil"/>
              <w:bottom w:val="single" w:sz="8" w:space="0" w:color="B5DDDC"/>
              <w:right w:val="single" w:sz="8" w:space="0" w:color="B5DDDC"/>
            </w:tcBorders>
            <w:shd w:val="clear" w:color="000000" w:fill="FF0000"/>
            <w:vAlign w:val="center"/>
            <w:hideMark/>
          </w:tcPr>
          <w:p w14:paraId="3F124152"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27CEE705"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2E548072"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2</w:t>
            </w:r>
          </w:p>
        </w:tc>
        <w:tc>
          <w:tcPr>
            <w:tcW w:w="1984" w:type="dxa"/>
            <w:tcBorders>
              <w:top w:val="nil"/>
              <w:left w:val="nil"/>
              <w:bottom w:val="single" w:sz="8" w:space="0" w:color="B5DDDC"/>
              <w:right w:val="single" w:sz="8" w:space="0" w:color="B5DDDC"/>
            </w:tcBorders>
            <w:vAlign w:val="center"/>
            <w:hideMark/>
          </w:tcPr>
          <w:p w14:paraId="7AD0534D"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Is the methodology appropriate?</w:t>
            </w:r>
          </w:p>
        </w:tc>
        <w:tc>
          <w:tcPr>
            <w:tcW w:w="851" w:type="dxa"/>
            <w:tcBorders>
              <w:top w:val="single" w:sz="8" w:space="0" w:color="B5DDDC"/>
              <w:left w:val="nil"/>
              <w:bottom w:val="nil"/>
              <w:right w:val="single" w:sz="8" w:space="0" w:color="B5DDDC"/>
            </w:tcBorders>
            <w:vAlign w:val="center"/>
            <w:hideMark/>
          </w:tcPr>
          <w:p w14:paraId="2518B287"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3F859AC4" w14:textId="543FB1B1"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Using laboratory-based microcosms, the study sought to compare decay rates of two species of Salmonella in estuarine waters to that of "a number of faecal indicators" - later established to be </w:t>
            </w:r>
            <w:r w:rsidR="00EA2716" w:rsidRPr="00EA2716">
              <w:rPr>
                <w:rFonts w:ascii="Calibri" w:hAnsi="Calibri" w:cs="Calibri"/>
                <w:i/>
                <w:sz w:val="16"/>
                <w:szCs w:val="16"/>
              </w:rPr>
              <w:t>E. coli</w:t>
            </w:r>
            <w:r w:rsidRPr="004F2A7E">
              <w:rPr>
                <w:rFonts w:ascii="Calibri" w:hAnsi="Calibri" w:cs="Calibri"/>
                <w:sz w:val="16"/>
                <w:szCs w:val="16"/>
              </w:rPr>
              <w:t xml:space="preserve"> and Enterococcus faecium.  It is arguable that lab microcosms do not adequately represent the real estuarine environment.  An appropriate approach would be to link the research to a field study to assess basis for extrapolation of microcosm results to the real world. Therefore, the methodology does not seem appropriate.</w:t>
            </w:r>
          </w:p>
        </w:tc>
        <w:tc>
          <w:tcPr>
            <w:tcW w:w="851" w:type="dxa"/>
            <w:tcBorders>
              <w:top w:val="nil"/>
              <w:left w:val="nil"/>
              <w:bottom w:val="single" w:sz="8" w:space="0" w:color="B5DDDC"/>
              <w:right w:val="single" w:sz="8" w:space="0" w:color="B5DDDC"/>
            </w:tcBorders>
            <w:shd w:val="clear" w:color="000000" w:fill="FF0000"/>
            <w:vAlign w:val="center"/>
            <w:hideMark/>
          </w:tcPr>
          <w:p w14:paraId="038F341D"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15DFD602"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7818448"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4EBC9359"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A2: Is it worth continuing?</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336DAB54"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115281DF"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254CFF03"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12C9F4D4"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4721BBE1"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3</w:t>
            </w:r>
          </w:p>
        </w:tc>
        <w:tc>
          <w:tcPr>
            <w:tcW w:w="1984" w:type="dxa"/>
            <w:tcBorders>
              <w:top w:val="single" w:sz="8" w:space="0" w:color="B5DDDC"/>
              <w:left w:val="nil"/>
              <w:bottom w:val="single" w:sz="8" w:space="0" w:color="B5DDDC"/>
              <w:right w:val="single" w:sz="8" w:space="0" w:color="B5DDDC"/>
            </w:tcBorders>
            <w:vAlign w:val="center"/>
            <w:hideMark/>
          </w:tcPr>
          <w:p w14:paraId="74318692"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research design appropriate to address the aims of the research?</w:t>
            </w:r>
          </w:p>
        </w:tc>
        <w:tc>
          <w:tcPr>
            <w:tcW w:w="851" w:type="dxa"/>
            <w:tcBorders>
              <w:top w:val="single" w:sz="8" w:space="0" w:color="B5DDDC"/>
              <w:left w:val="nil"/>
              <w:bottom w:val="single" w:sz="8" w:space="0" w:color="B5DDDC"/>
              <w:right w:val="single" w:sz="8" w:space="0" w:color="B5DDDC"/>
            </w:tcBorders>
            <w:vAlign w:val="center"/>
            <w:hideMark/>
          </w:tcPr>
          <w:p w14:paraId="2B047518"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Can't tell</w:t>
            </w:r>
          </w:p>
        </w:tc>
        <w:tc>
          <w:tcPr>
            <w:tcW w:w="3827" w:type="dxa"/>
            <w:tcBorders>
              <w:top w:val="single" w:sz="8" w:space="0" w:color="B5DDDC"/>
              <w:left w:val="nil"/>
              <w:bottom w:val="single" w:sz="8" w:space="0" w:color="B5DDDC"/>
              <w:right w:val="single" w:sz="8" w:space="0" w:color="B5DDDC"/>
            </w:tcBorders>
            <w:vAlign w:val="center"/>
            <w:hideMark/>
          </w:tcPr>
          <w:p w14:paraId="650CDC7A" w14:textId="24BC92AC" w:rsidR="004F2A7E" w:rsidRPr="004F2A7E" w:rsidRDefault="00992883" w:rsidP="004F2A7E">
            <w:pPr>
              <w:spacing w:before="0" w:after="0" w:line="240" w:lineRule="auto"/>
              <w:rPr>
                <w:rFonts w:ascii="Calibri" w:hAnsi="Calibri" w:cs="Calibri"/>
                <w:sz w:val="16"/>
                <w:szCs w:val="16"/>
              </w:rPr>
            </w:pPr>
            <w:r>
              <w:rPr>
                <w:rFonts w:ascii="Calibri" w:hAnsi="Calibri" w:cs="Calibri"/>
                <w:sz w:val="16"/>
                <w:szCs w:val="16"/>
              </w:rPr>
              <w:t>Unable to determine</w:t>
            </w:r>
            <w:r w:rsidRPr="004F2A7E">
              <w:rPr>
                <w:rFonts w:ascii="Calibri" w:hAnsi="Calibri" w:cs="Calibri"/>
                <w:sz w:val="16"/>
                <w:szCs w:val="16"/>
              </w:rPr>
              <w:t xml:space="preserve"> the appropriateness of the design </w:t>
            </w:r>
            <w:r>
              <w:rPr>
                <w:rFonts w:ascii="Calibri" w:hAnsi="Calibri" w:cs="Calibri"/>
                <w:sz w:val="16"/>
                <w:szCs w:val="16"/>
              </w:rPr>
              <w:t>based on the</w:t>
            </w:r>
            <w:r w:rsidRPr="004F2A7E">
              <w:rPr>
                <w:rFonts w:ascii="Calibri" w:hAnsi="Calibri" w:cs="Calibri"/>
                <w:sz w:val="16"/>
                <w:szCs w:val="16"/>
              </w:rPr>
              <w:t xml:space="preserve"> aims</w:t>
            </w:r>
            <w:r>
              <w:rPr>
                <w:rFonts w:ascii="Calibri" w:hAnsi="Calibri" w:cs="Calibri"/>
                <w:sz w:val="16"/>
                <w:szCs w:val="16"/>
              </w:rPr>
              <w:t xml:space="preserve"> as described.</w:t>
            </w:r>
          </w:p>
        </w:tc>
        <w:tc>
          <w:tcPr>
            <w:tcW w:w="851" w:type="dxa"/>
            <w:tcBorders>
              <w:top w:val="single" w:sz="8" w:space="0" w:color="B5DDDC"/>
              <w:left w:val="nil"/>
              <w:bottom w:val="single" w:sz="8" w:space="0" w:color="B5DDDC"/>
              <w:right w:val="single" w:sz="8" w:space="0" w:color="B5DDDC"/>
            </w:tcBorders>
            <w:shd w:val="clear" w:color="000000" w:fill="F8CBAD"/>
            <w:vAlign w:val="center"/>
            <w:hideMark/>
          </w:tcPr>
          <w:p w14:paraId="39732E74"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high risk of bias (-)</w:t>
            </w:r>
          </w:p>
        </w:tc>
      </w:tr>
      <w:tr w:rsidR="00BF2DBF" w14:paraId="732FF38E"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68C236F0"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4</w:t>
            </w:r>
          </w:p>
        </w:tc>
        <w:tc>
          <w:tcPr>
            <w:tcW w:w="1984" w:type="dxa"/>
            <w:tcBorders>
              <w:top w:val="single" w:sz="8" w:space="0" w:color="B5DDDC"/>
              <w:left w:val="nil"/>
              <w:bottom w:val="single" w:sz="8" w:space="0" w:color="B5DDDC"/>
              <w:right w:val="single" w:sz="8" w:space="0" w:color="B5DDDC"/>
            </w:tcBorders>
            <w:vAlign w:val="center"/>
            <w:hideMark/>
          </w:tcPr>
          <w:p w14:paraId="7DC291CA"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chosen hypothetical population or subpopulation appropriate for addressing the study research aims?</w:t>
            </w:r>
          </w:p>
        </w:tc>
        <w:tc>
          <w:tcPr>
            <w:tcW w:w="851" w:type="dxa"/>
            <w:tcBorders>
              <w:top w:val="single" w:sz="8" w:space="0" w:color="B5DDDC"/>
              <w:left w:val="nil"/>
              <w:bottom w:val="single" w:sz="8" w:space="0" w:color="B5DDDC"/>
              <w:right w:val="single" w:sz="8" w:space="0" w:color="B5DDDC"/>
            </w:tcBorders>
            <w:vAlign w:val="center"/>
            <w:hideMark/>
          </w:tcPr>
          <w:p w14:paraId="2C5FF536"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single" w:sz="8" w:space="0" w:color="B5DDDC"/>
              <w:left w:val="nil"/>
              <w:bottom w:val="single" w:sz="8" w:space="0" w:color="B5DDDC"/>
              <w:right w:val="single" w:sz="8" w:space="0" w:color="B5DDDC"/>
            </w:tcBorders>
            <w:vAlign w:val="center"/>
            <w:hideMark/>
          </w:tcPr>
          <w:p w14:paraId="784ED1C9"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The hypothetical population is adults undertaking primary contact recreation.  Rates of gastrointestinal illness are calculated (note that this ignores other health impacts, e.g. sequelae like G-B syndrome), but not referenced to any tolerable risk guideline.</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02D2FC91"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1B6915FC"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119F873A"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5</w:t>
            </w:r>
          </w:p>
        </w:tc>
        <w:tc>
          <w:tcPr>
            <w:tcW w:w="1984" w:type="dxa"/>
            <w:tcBorders>
              <w:top w:val="nil"/>
              <w:left w:val="nil"/>
              <w:bottom w:val="single" w:sz="8" w:space="0" w:color="B5DDDC"/>
              <w:right w:val="single" w:sz="8" w:space="0" w:color="B5DDDC"/>
            </w:tcBorders>
            <w:vAlign w:val="center"/>
            <w:hideMark/>
          </w:tcPr>
          <w:p w14:paraId="30137132"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data collected in a way that addressed the research issue?</w:t>
            </w:r>
          </w:p>
        </w:tc>
        <w:tc>
          <w:tcPr>
            <w:tcW w:w="851" w:type="dxa"/>
            <w:tcBorders>
              <w:top w:val="nil"/>
              <w:left w:val="nil"/>
              <w:bottom w:val="nil"/>
              <w:right w:val="single" w:sz="8" w:space="0" w:color="B5DDDC"/>
            </w:tcBorders>
            <w:vAlign w:val="center"/>
            <w:hideMark/>
          </w:tcPr>
          <w:p w14:paraId="74EA5CAF"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5DF29764"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Lab microcosms were established to provide an environment for determining decay rates</w:t>
            </w:r>
          </w:p>
        </w:tc>
        <w:tc>
          <w:tcPr>
            <w:tcW w:w="851" w:type="dxa"/>
            <w:tcBorders>
              <w:top w:val="nil"/>
              <w:left w:val="nil"/>
              <w:bottom w:val="nil"/>
              <w:right w:val="single" w:sz="8" w:space="0" w:color="B5DDDC"/>
            </w:tcBorders>
            <w:shd w:val="clear" w:color="000000" w:fill="F8CBAD"/>
            <w:vAlign w:val="center"/>
            <w:hideMark/>
          </w:tcPr>
          <w:p w14:paraId="3EA6ADDF"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high risk of bias (-)</w:t>
            </w:r>
          </w:p>
        </w:tc>
      </w:tr>
      <w:tr w:rsidR="00BF2DBF" w14:paraId="001D0210"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297D3373"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6</w:t>
            </w:r>
          </w:p>
        </w:tc>
        <w:tc>
          <w:tcPr>
            <w:tcW w:w="1984" w:type="dxa"/>
            <w:tcBorders>
              <w:top w:val="nil"/>
              <w:left w:val="nil"/>
              <w:bottom w:val="single" w:sz="8" w:space="0" w:color="B5DDDC"/>
              <w:right w:val="single" w:sz="8" w:space="0" w:color="B5DDDC"/>
            </w:tcBorders>
            <w:vAlign w:val="center"/>
            <w:hideMark/>
          </w:tcPr>
          <w:p w14:paraId="432B8085"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Has the relationship between researcher and participants been adequately considered?</w:t>
            </w:r>
          </w:p>
        </w:tc>
        <w:tc>
          <w:tcPr>
            <w:tcW w:w="851" w:type="dxa"/>
            <w:tcBorders>
              <w:top w:val="single" w:sz="8" w:space="0" w:color="B5DDDC"/>
              <w:left w:val="nil"/>
              <w:bottom w:val="single" w:sz="8" w:space="0" w:color="B5DDDC"/>
              <w:right w:val="single" w:sz="8" w:space="0" w:color="B5DDDC"/>
            </w:tcBorders>
            <w:vAlign w:val="center"/>
            <w:hideMark/>
          </w:tcPr>
          <w:p w14:paraId="76EE3B90"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2C700DEE"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Question not applicable, since there were no human study participants</w:t>
            </w:r>
          </w:p>
        </w:tc>
        <w:tc>
          <w:tcPr>
            <w:tcW w:w="851" w:type="dxa"/>
            <w:tcBorders>
              <w:top w:val="single" w:sz="8" w:space="0" w:color="B5DDDC"/>
              <w:left w:val="nil"/>
              <w:bottom w:val="single" w:sz="8" w:space="0" w:color="B5DDDC"/>
              <w:right w:val="single" w:sz="8" w:space="0" w:color="B5DDDC"/>
            </w:tcBorders>
            <w:vAlign w:val="center"/>
            <w:hideMark/>
          </w:tcPr>
          <w:p w14:paraId="61D33ECC"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6224A130"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73E4CD24"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2B9EDA2A"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08243755"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706B6296"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62B202DC"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7470CA76"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3248A487"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7</w:t>
            </w:r>
          </w:p>
        </w:tc>
        <w:tc>
          <w:tcPr>
            <w:tcW w:w="1984" w:type="dxa"/>
            <w:tcBorders>
              <w:top w:val="nil"/>
              <w:left w:val="nil"/>
              <w:bottom w:val="single" w:sz="8" w:space="0" w:color="B5DDDC"/>
              <w:right w:val="single" w:sz="8" w:space="0" w:color="B5DDDC"/>
            </w:tcBorders>
            <w:vAlign w:val="center"/>
            <w:hideMark/>
          </w:tcPr>
          <w:p w14:paraId="27DC8CB6"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530EE866"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7DF6796D"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739D4BC5"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3A3F7580"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2614017C"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8</w:t>
            </w:r>
          </w:p>
        </w:tc>
        <w:tc>
          <w:tcPr>
            <w:tcW w:w="1984" w:type="dxa"/>
            <w:tcBorders>
              <w:top w:val="nil"/>
              <w:left w:val="nil"/>
              <w:bottom w:val="single" w:sz="8" w:space="0" w:color="B5DDDC"/>
              <w:right w:val="single" w:sz="8" w:space="0" w:color="B5DDDC"/>
            </w:tcBorders>
            <w:vAlign w:val="center"/>
            <w:hideMark/>
          </w:tcPr>
          <w:p w14:paraId="6889CC2F"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data analysis sufficiently rigorous?</w:t>
            </w:r>
          </w:p>
        </w:tc>
        <w:tc>
          <w:tcPr>
            <w:tcW w:w="851" w:type="dxa"/>
            <w:tcBorders>
              <w:top w:val="nil"/>
              <w:left w:val="nil"/>
              <w:bottom w:val="nil"/>
              <w:right w:val="single" w:sz="8" w:space="0" w:color="B5DDDC"/>
            </w:tcBorders>
            <w:vAlign w:val="center"/>
            <w:hideMark/>
          </w:tcPr>
          <w:p w14:paraId="096B149F"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6C02E0AA" w14:textId="71539D35"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Data analyses are described in detail and </w:t>
            </w:r>
            <w:r w:rsidR="00044CF8">
              <w:rPr>
                <w:rFonts w:ascii="Calibri" w:hAnsi="Calibri" w:cs="Calibri"/>
                <w:sz w:val="16"/>
                <w:szCs w:val="16"/>
              </w:rPr>
              <w:t>are</w:t>
            </w:r>
            <w:r w:rsidRPr="004F2A7E">
              <w:rPr>
                <w:rFonts w:ascii="Calibri" w:hAnsi="Calibri" w:cs="Calibri"/>
                <w:sz w:val="16"/>
                <w:szCs w:val="16"/>
              </w:rPr>
              <w:t xml:space="preserve"> sufficiently rigorous in the statistical sense, but limitations noted in the paper include a lack of available data on the occurrence of Salmonella spp. in recreational coastal water; the dose-response did not consider previous exposure or immunity, and Salmonella spp. infectivity may differ from that assumed after exposure to low-nutrient conditions such as coastal waters</w:t>
            </w:r>
          </w:p>
        </w:tc>
        <w:tc>
          <w:tcPr>
            <w:tcW w:w="851" w:type="dxa"/>
            <w:tcBorders>
              <w:top w:val="nil"/>
              <w:left w:val="nil"/>
              <w:bottom w:val="nil"/>
              <w:right w:val="single" w:sz="8" w:space="0" w:color="B5DDDC"/>
            </w:tcBorders>
            <w:shd w:val="clear" w:color="000000" w:fill="F8CBAD"/>
            <w:vAlign w:val="center"/>
            <w:hideMark/>
          </w:tcPr>
          <w:p w14:paraId="4571CFD8"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high risk of bias (-)</w:t>
            </w:r>
          </w:p>
        </w:tc>
      </w:tr>
      <w:tr w:rsidR="00BF2DBF" w14:paraId="7A48A7D6"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2F8B75C9"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9</w:t>
            </w:r>
          </w:p>
        </w:tc>
        <w:tc>
          <w:tcPr>
            <w:tcW w:w="1984" w:type="dxa"/>
            <w:tcBorders>
              <w:top w:val="nil"/>
              <w:left w:val="nil"/>
              <w:bottom w:val="single" w:sz="8" w:space="0" w:color="B5DDDC"/>
              <w:right w:val="single" w:sz="8" w:space="0" w:color="B5DDDC"/>
            </w:tcBorders>
            <w:vAlign w:val="center"/>
            <w:hideMark/>
          </w:tcPr>
          <w:p w14:paraId="14326209"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Is there a clear statement of findings?</w:t>
            </w:r>
          </w:p>
        </w:tc>
        <w:tc>
          <w:tcPr>
            <w:tcW w:w="851" w:type="dxa"/>
            <w:tcBorders>
              <w:top w:val="single" w:sz="8" w:space="0" w:color="B5DDDC"/>
              <w:left w:val="nil"/>
              <w:bottom w:val="single" w:sz="8" w:space="0" w:color="B5DDDC"/>
              <w:right w:val="single" w:sz="8" w:space="0" w:color="B5DDDC"/>
            </w:tcBorders>
            <w:vAlign w:val="center"/>
            <w:hideMark/>
          </w:tcPr>
          <w:p w14:paraId="6BE7A7B8"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311A1D61"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It is stated that the research highlights the limited effectiveness of using prescribed faecal coliform concentrations in the water column alone to estimate the risk of exposure to pathogenic microorganisms during recreational activity at coastal areas. It demonstrates that coastal sediments act as a reservoir for both indicator and pathogenic organisms released into the coastal environment.  This statement is relatively clear although does not align with the stated aims and sediments were already (even in 2003) a well understood source of pathogens.</w:t>
            </w:r>
          </w:p>
        </w:tc>
        <w:tc>
          <w:tcPr>
            <w:tcW w:w="851" w:type="dxa"/>
            <w:tcBorders>
              <w:top w:val="single" w:sz="8" w:space="0" w:color="B5DDDC"/>
              <w:left w:val="nil"/>
              <w:bottom w:val="nil"/>
              <w:right w:val="single" w:sz="8" w:space="0" w:color="B5DDDC"/>
            </w:tcBorders>
            <w:shd w:val="clear" w:color="000000" w:fill="E2EFDA"/>
            <w:vAlign w:val="center"/>
            <w:hideMark/>
          </w:tcPr>
          <w:p w14:paraId="51E5DC7E"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4D8B0E69"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05BA351"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66954DE3"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C: Will the results help locally?</w:t>
            </w:r>
          </w:p>
        </w:tc>
        <w:tc>
          <w:tcPr>
            <w:tcW w:w="851" w:type="dxa"/>
            <w:tcBorders>
              <w:top w:val="nil"/>
              <w:left w:val="nil"/>
              <w:bottom w:val="single" w:sz="8" w:space="0" w:color="B5DDDC"/>
              <w:right w:val="single" w:sz="8" w:space="0" w:color="B5DDDC"/>
            </w:tcBorders>
            <w:shd w:val="clear" w:color="000000" w:fill="D6EAEB"/>
            <w:noWrap/>
            <w:hideMark/>
          </w:tcPr>
          <w:p w14:paraId="08D9FA26"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2D5E40DF"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13EB8647"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136B2ED5"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AB4A9F5"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10</w:t>
            </w:r>
          </w:p>
        </w:tc>
        <w:tc>
          <w:tcPr>
            <w:tcW w:w="1984" w:type="dxa"/>
            <w:tcBorders>
              <w:top w:val="nil"/>
              <w:left w:val="nil"/>
              <w:bottom w:val="nil"/>
              <w:right w:val="single" w:sz="8" w:space="0" w:color="B5DDDC"/>
            </w:tcBorders>
            <w:vAlign w:val="center"/>
            <w:hideMark/>
          </w:tcPr>
          <w:p w14:paraId="2FE917B6"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How valuable is the research?  Is the research of satisfactory value?</w:t>
            </w:r>
          </w:p>
        </w:tc>
        <w:tc>
          <w:tcPr>
            <w:tcW w:w="851" w:type="dxa"/>
            <w:tcBorders>
              <w:top w:val="nil"/>
              <w:left w:val="nil"/>
              <w:bottom w:val="nil"/>
              <w:right w:val="single" w:sz="8" w:space="0" w:color="B5DDDC"/>
            </w:tcBorders>
            <w:vAlign w:val="center"/>
            <w:hideMark/>
          </w:tcPr>
          <w:p w14:paraId="1C3F76B0"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nil"/>
              <w:right w:val="single" w:sz="8" w:space="0" w:color="B5DDDC"/>
            </w:tcBorders>
            <w:vAlign w:val="center"/>
            <w:hideMark/>
          </w:tcPr>
          <w:p w14:paraId="49B9020C" w14:textId="660F2C40"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It is acknowledged in the paper that the estimations determined by the QRMA model are</w:t>
            </w:r>
            <w:r w:rsidRPr="004F2A7E">
              <w:rPr>
                <w:rFonts w:ascii="Calibri" w:hAnsi="Calibri" w:cs="Calibri"/>
                <w:sz w:val="16"/>
                <w:szCs w:val="16"/>
              </w:rPr>
              <w:br/>
              <w:t xml:space="preserve">exclusive to the risk of infection of Salmonella spp. and do not take into account exposure to other bacterial, protozoan or viral pathogens.  </w:t>
            </w:r>
            <w:r w:rsidRPr="004F2A7E">
              <w:rPr>
                <w:rFonts w:ascii="Calibri" w:hAnsi="Calibri" w:cs="Calibri"/>
                <w:sz w:val="16"/>
                <w:szCs w:val="16"/>
              </w:rPr>
              <w:br/>
            </w:r>
            <w:r w:rsidR="002A13D2">
              <w:rPr>
                <w:rFonts w:ascii="Calibri" w:hAnsi="Calibri" w:cs="Calibri"/>
                <w:sz w:val="16"/>
                <w:szCs w:val="16"/>
              </w:rPr>
              <w:t>I</w:t>
            </w:r>
            <w:r w:rsidRPr="004F2A7E">
              <w:rPr>
                <w:rFonts w:ascii="Calibri" w:hAnsi="Calibri" w:cs="Calibri"/>
                <w:sz w:val="16"/>
                <w:szCs w:val="16"/>
              </w:rPr>
              <w:t xml:space="preserve">n the context of research in support of protection of recreational water quality, the research is of low </w:t>
            </w:r>
            <w:r w:rsidR="0057662A">
              <w:rPr>
                <w:rFonts w:ascii="Calibri" w:hAnsi="Calibri" w:cs="Calibri"/>
                <w:sz w:val="16"/>
                <w:szCs w:val="16"/>
              </w:rPr>
              <w:t>relevance</w:t>
            </w:r>
            <w:r w:rsidR="005B319C">
              <w:rPr>
                <w:rFonts w:ascii="Calibri" w:hAnsi="Calibri" w:cs="Calibri"/>
                <w:sz w:val="16"/>
                <w:szCs w:val="16"/>
              </w:rPr>
              <w:t xml:space="preserve"> </w:t>
            </w:r>
            <w:r w:rsidR="0057662A">
              <w:rPr>
                <w:rFonts w:ascii="Calibri" w:hAnsi="Calibri" w:cs="Calibri"/>
                <w:sz w:val="16"/>
                <w:szCs w:val="16"/>
              </w:rPr>
              <w:t>for</w:t>
            </w:r>
            <w:r w:rsidR="005B319C">
              <w:rPr>
                <w:rFonts w:ascii="Calibri" w:hAnsi="Calibri" w:cs="Calibri"/>
                <w:sz w:val="16"/>
                <w:szCs w:val="16"/>
              </w:rPr>
              <w:t xml:space="preserve"> </w:t>
            </w:r>
            <w:r w:rsidR="00AD7251">
              <w:rPr>
                <w:rFonts w:ascii="Calibri" w:hAnsi="Calibri" w:cs="Calibri"/>
                <w:sz w:val="16"/>
                <w:szCs w:val="16"/>
              </w:rPr>
              <w:t>answering</w:t>
            </w:r>
            <w:r w:rsidR="005B319C">
              <w:rPr>
                <w:rFonts w:ascii="Calibri" w:hAnsi="Calibri" w:cs="Calibri"/>
                <w:sz w:val="16"/>
                <w:szCs w:val="16"/>
              </w:rPr>
              <w:t xml:space="preserve"> the research questions of this narrative review</w:t>
            </w:r>
            <w:r w:rsidRPr="004F2A7E">
              <w:rPr>
                <w:rFonts w:ascii="Calibri" w:hAnsi="Calibri" w:cs="Calibri"/>
                <w:sz w:val="16"/>
                <w:szCs w:val="16"/>
              </w:rPr>
              <w:t>.</w:t>
            </w:r>
          </w:p>
        </w:tc>
        <w:tc>
          <w:tcPr>
            <w:tcW w:w="851" w:type="dxa"/>
            <w:tcBorders>
              <w:top w:val="nil"/>
              <w:left w:val="nil"/>
              <w:bottom w:val="nil"/>
              <w:right w:val="single" w:sz="8" w:space="0" w:color="B5DDDC"/>
            </w:tcBorders>
            <w:shd w:val="clear" w:color="000000" w:fill="F8CBAD"/>
            <w:vAlign w:val="center"/>
            <w:hideMark/>
          </w:tcPr>
          <w:p w14:paraId="59906478"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high risk of bias (-)</w:t>
            </w:r>
          </w:p>
        </w:tc>
      </w:tr>
      <w:tr w:rsidR="00BF2DBF" w14:paraId="3B754F35" w14:textId="77777777" w:rsidTr="000A3690">
        <w:trPr>
          <w:trHeight w:val="340"/>
        </w:trPr>
        <w:tc>
          <w:tcPr>
            <w:tcW w:w="274" w:type="dxa"/>
            <w:tcBorders>
              <w:top w:val="nil"/>
              <w:left w:val="single" w:sz="8" w:space="0" w:color="B5DDDC"/>
              <w:bottom w:val="single" w:sz="8" w:space="0" w:color="B5DDDC"/>
              <w:right w:val="nil"/>
            </w:tcBorders>
            <w:shd w:val="clear" w:color="000000" w:fill="D6EAEB"/>
            <w:vAlign w:val="center"/>
            <w:hideMark/>
          </w:tcPr>
          <w:p w14:paraId="11F04FB0"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w:t>
            </w:r>
          </w:p>
        </w:tc>
        <w:tc>
          <w:tcPr>
            <w:tcW w:w="1984"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4B2DD027"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3797515E"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trike/>
                <w:sz w:val="16"/>
                <w:szCs w:val="16"/>
              </w:rPr>
              <w:t> </w:t>
            </w:r>
          </w:p>
        </w:tc>
        <w:tc>
          <w:tcPr>
            <w:tcW w:w="3827"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43195DE3" w14:textId="0DA6D481" w:rsidR="004F2A7E" w:rsidRPr="004F2A7E" w:rsidRDefault="00992883" w:rsidP="004F2A7E">
            <w:pPr>
              <w:spacing w:before="0" w:after="0" w:line="240" w:lineRule="auto"/>
              <w:rPr>
                <w:rFonts w:ascii="Calibri" w:hAnsi="Calibri" w:cs="Calibri"/>
                <w:i/>
                <w:iCs/>
                <w:color w:val="000000"/>
                <w:sz w:val="16"/>
                <w:szCs w:val="16"/>
              </w:rPr>
            </w:pPr>
            <w:r w:rsidRPr="004F2A7E">
              <w:rPr>
                <w:rFonts w:ascii="Calibri" w:hAnsi="Calibri" w:cs="Calibri"/>
                <w:i/>
                <w:iCs/>
                <w:color w:val="000000"/>
                <w:sz w:val="16"/>
                <w:szCs w:val="16"/>
              </w:rPr>
              <w:t xml:space="preserve">This study </w:t>
            </w:r>
            <w:r w:rsidR="008B7746">
              <w:rPr>
                <w:rFonts w:ascii="Calibri" w:hAnsi="Calibri" w:cs="Calibri"/>
                <w:i/>
                <w:iCs/>
                <w:color w:val="000000"/>
                <w:sz w:val="16"/>
                <w:szCs w:val="16"/>
              </w:rPr>
              <w:t>ha</w:t>
            </w:r>
            <w:r w:rsidRPr="004F2A7E">
              <w:rPr>
                <w:rFonts w:ascii="Calibri" w:hAnsi="Calibri" w:cs="Calibri"/>
                <w:i/>
                <w:iCs/>
                <w:color w:val="000000"/>
                <w:sz w:val="16"/>
                <w:szCs w:val="16"/>
              </w:rPr>
              <w:t>s</w:t>
            </w:r>
            <w:r w:rsidR="008B7746">
              <w:rPr>
                <w:rFonts w:ascii="Calibri" w:hAnsi="Calibri" w:cs="Calibri"/>
                <w:i/>
                <w:iCs/>
                <w:color w:val="000000"/>
                <w:sz w:val="16"/>
                <w:szCs w:val="16"/>
              </w:rPr>
              <w:t xml:space="preserve"> a number of limitations including </w:t>
            </w:r>
            <w:r w:rsidRPr="004F2A7E">
              <w:rPr>
                <w:rFonts w:ascii="Calibri" w:hAnsi="Calibri" w:cs="Calibri"/>
                <w:i/>
                <w:iCs/>
                <w:color w:val="000000"/>
                <w:sz w:val="16"/>
                <w:szCs w:val="16"/>
              </w:rPr>
              <w:t xml:space="preserve"> the research question</w:t>
            </w:r>
            <w:r w:rsidR="008B7746" w:rsidRPr="004F2A7E">
              <w:rPr>
                <w:rFonts w:ascii="Calibri" w:hAnsi="Calibri" w:cs="Calibri"/>
                <w:i/>
                <w:iCs/>
                <w:color w:val="000000"/>
                <w:sz w:val="16"/>
                <w:szCs w:val="16"/>
              </w:rPr>
              <w:t xml:space="preserve"> and</w:t>
            </w:r>
            <w:r w:rsidR="008B7746">
              <w:rPr>
                <w:rFonts w:ascii="Calibri" w:hAnsi="Calibri" w:cs="Calibri"/>
                <w:i/>
                <w:iCs/>
                <w:color w:val="000000"/>
                <w:sz w:val="16"/>
                <w:szCs w:val="16"/>
              </w:rPr>
              <w:t xml:space="preserve"> the</w:t>
            </w:r>
            <w:r w:rsidR="008B7746" w:rsidRPr="004F2A7E">
              <w:rPr>
                <w:rFonts w:ascii="Calibri" w:hAnsi="Calibri" w:cs="Calibri"/>
                <w:i/>
                <w:iCs/>
                <w:color w:val="000000"/>
                <w:sz w:val="16"/>
                <w:szCs w:val="16"/>
              </w:rPr>
              <w:t xml:space="preserve"> results are</w:t>
            </w:r>
            <w:r w:rsidR="008B7746">
              <w:rPr>
                <w:rFonts w:ascii="Calibri" w:hAnsi="Calibri" w:cs="Calibri"/>
                <w:i/>
                <w:iCs/>
                <w:color w:val="000000"/>
                <w:sz w:val="16"/>
                <w:szCs w:val="16"/>
              </w:rPr>
              <w:t xml:space="preserve"> of low relevance to this narrative review. T</w:t>
            </w:r>
            <w:r w:rsidRPr="004F2A7E">
              <w:rPr>
                <w:rFonts w:ascii="Calibri" w:hAnsi="Calibri" w:cs="Calibri"/>
                <w:i/>
                <w:iCs/>
                <w:color w:val="000000"/>
                <w:sz w:val="16"/>
                <w:szCs w:val="16"/>
              </w:rPr>
              <w:t xml:space="preserve">he paper self-identifies many </w:t>
            </w:r>
            <w:r w:rsidR="005B319C">
              <w:rPr>
                <w:rFonts w:ascii="Calibri" w:hAnsi="Calibri" w:cs="Calibri"/>
                <w:i/>
                <w:iCs/>
                <w:color w:val="000000"/>
                <w:sz w:val="16"/>
                <w:szCs w:val="16"/>
              </w:rPr>
              <w:t>limitation</w:t>
            </w:r>
            <w:r w:rsidR="005B319C" w:rsidRPr="004F2A7E">
              <w:rPr>
                <w:rFonts w:ascii="Calibri" w:hAnsi="Calibri" w:cs="Calibri"/>
                <w:i/>
                <w:iCs/>
                <w:color w:val="000000"/>
                <w:sz w:val="16"/>
                <w:szCs w:val="16"/>
              </w:rPr>
              <w:t xml:space="preserve">s </w:t>
            </w:r>
            <w:r w:rsidRPr="004F2A7E">
              <w:rPr>
                <w:rFonts w:ascii="Calibri" w:hAnsi="Calibri" w:cs="Calibri"/>
                <w:i/>
                <w:iCs/>
                <w:color w:val="000000"/>
                <w:sz w:val="16"/>
                <w:szCs w:val="16"/>
              </w:rPr>
              <w:t>of the research.</w:t>
            </w:r>
          </w:p>
        </w:tc>
        <w:tc>
          <w:tcPr>
            <w:tcW w:w="851" w:type="dxa"/>
            <w:tcBorders>
              <w:top w:val="single" w:sz="8" w:space="0" w:color="008000"/>
              <w:left w:val="single" w:sz="8" w:space="0" w:color="B5DDDC"/>
              <w:bottom w:val="single" w:sz="8" w:space="0" w:color="008000"/>
              <w:right w:val="single" w:sz="8" w:space="0" w:color="B5DDDC"/>
            </w:tcBorders>
            <w:shd w:val="clear" w:color="000000" w:fill="F8CBAD"/>
            <w:vAlign w:val="center"/>
            <w:hideMark/>
          </w:tcPr>
          <w:p w14:paraId="3F33A608"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high risk of bias (-)</w:t>
            </w:r>
          </w:p>
        </w:tc>
      </w:tr>
      <w:tr w:rsidR="00BF2DBF" w14:paraId="22C65CFC"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1E6C76FA"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421D1CAD" w14:textId="77777777" w:rsidR="004F2A7E" w:rsidRPr="004F2A7E" w:rsidRDefault="00992883" w:rsidP="004F2A7E">
            <w:pPr>
              <w:spacing w:before="0" w:after="0" w:line="240" w:lineRule="auto"/>
              <w:rPr>
                <w:rFonts w:ascii="Calibri" w:hAnsi="Calibri" w:cs="Calibri"/>
                <w:b/>
                <w:bCs/>
                <w:sz w:val="16"/>
                <w:szCs w:val="16"/>
              </w:rPr>
            </w:pPr>
            <w:r w:rsidRPr="004F2A7E">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71E1FA1A" w14:textId="7777777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0544AECF" w14:textId="3AF3EDF5"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Exclude from further review due to high risk of bias</w:t>
            </w:r>
            <w:r w:rsidR="002A13D2">
              <w:rPr>
                <w:rFonts w:ascii="Calibri" w:hAnsi="Calibri" w:cs="Calibri"/>
                <w:color w:val="9C0006"/>
                <w:sz w:val="16"/>
                <w:szCs w:val="16"/>
              </w:rPr>
              <w:t xml:space="preserve"> and relevance</w:t>
            </w:r>
            <w:r w:rsidRPr="004F2A7E">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36F2FC50" w14:textId="7777777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 </w:t>
            </w:r>
          </w:p>
        </w:tc>
      </w:tr>
    </w:tbl>
    <w:p w14:paraId="50A21272" w14:textId="11ABAE8E" w:rsidR="002036F9" w:rsidRDefault="002036F9" w:rsidP="002036F9"/>
    <w:p w14:paraId="02543988" w14:textId="77777777" w:rsidR="00AC4BEB" w:rsidRPr="002036F9" w:rsidRDefault="00AC4BEB" w:rsidP="002036F9"/>
    <w:p w14:paraId="1AD0F914" w14:textId="32A340EB" w:rsidR="007F4AC6" w:rsidRDefault="00992883" w:rsidP="007F4AC6">
      <w:pPr>
        <w:pStyle w:val="Heading3"/>
      </w:pPr>
      <w:bookmarkStart w:id="506" w:name="_Toc106901123"/>
      <w:r>
        <w:t>J13: Craig, Fallowfield, et al., (2004)</w:t>
      </w:r>
      <w:bookmarkEnd w:id="506"/>
    </w:p>
    <w:p w14:paraId="23C1DB72" w14:textId="77777777" w:rsidR="002036F9" w:rsidRPr="007F4AC6" w:rsidRDefault="00992883" w:rsidP="00475C35">
      <w:pPr>
        <w:pStyle w:val="Heading4"/>
      </w:pPr>
      <w:bookmarkStart w:id="507" w:name="_Toc106901124"/>
      <w:r>
        <w:t>Quality assessment</w:t>
      </w:r>
      <w:bookmarkEnd w:id="507"/>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213D3C2F" w14:textId="77777777" w:rsidTr="000A3690">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0E2C32AE" w14:textId="77777777" w:rsidR="00C52347" w:rsidRPr="004F2A7E" w:rsidRDefault="00992883" w:rsidP="004F2A7E">
            <w:pPr>
              <w:spacing w:before="0" w:after="0" w:line="240" w:lineRule="auto"/>
              <w:jc w:val="center"/>
              <w:rPr>
                <w:rFonts w:ascii="Calibri" w:hAnsi="Calibri" w:cs="Calibri"/>
                <w:b/>
                <w:bCs/>
                <w:color w:val="008000"/>
                <w:sz w:val="16"/>
                <w:szCs w:val="16"/>
              </w:rPr>
            </w:pPr>
            <w:r w:rsidRPr="004F2A7E">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50A0E3A6" w14:textId="77777777" w:rsidR="00C52347" w:rsidRPr="004F2A7E" w:rsidRDefault="00992883" w:rsidP="004F2A7E">
            <w:pPr>
              <w:spacing w:before="0" w:after="0" w:line="240" w:lineRule="auto"/>
              <w:rPr>
                <w:rFonts w:ascii="Calibri" w:hAnsi="Calibri" w:cs="Calibri"/>
                <w:b/>
                <w:bCs/>
                <w:color w:val="008000"/>
                <w:sz w:val="16"/>
                <w:szCs w:val="16"/>
              </w:rPr>
            </w:pPr>
            <w:r w:rsidRPr="004F2A7E">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088CEBC3" w14:textId="767D1626" w:rsidR="00C52347" w:rsidRPr="004F2A7E" w:rsidRDefault="00992883" w:rsidP="00C52347">
            <w:pPr>
              <w:spacing w:before="0" w:after="0" w:line="240" w:lineRule="auto"/>
              <w:rPr>
                <w:rFonts w:ascii="Calibri" w:hAnsi="Calibri" w:cs="Calibri"/>
                <w:b/>
                <w:bCs/>
                <w:color w:val="008000"/>
                <w:sz w:val="16"/>
                <w:szCs w:val="16"/>
              </w:rPr>
            </w:pPr>
            <w:r w:rsidRPr="004F2A7E">
              <w:rPr>
                <w:rFonts w:ascii="Calibri" w:hAnsi="Calibri" w:cs="Calibri"/>
                <w:b/>
                <w:bCs/>
                <w:color w:val="008000"/>
                <w:sz w:val="16"/>
                <w:szCs w:val="16"/>
              </w:rPr>
              <w:t>J13, Craig, D. , 2004, Use of microcosms to determine persistence of Escherichia coli in recreational coastal water and sediment and validation with in situ measurements</w:t>
            </w:r>
          </w:p>
        </w:tc>
      </w:tr>
      <w:tr w:rsidR="00BF2DBF" w14:paraId="234367BD" w14:textId="77777777" w:rsidTr="000A3690">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453A8E39" w14:textId="70DA7E1B"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Q.</w:t>
            </w:r>
          </w:p>
        </w:tc>
        <w:tc>
          <w:tcPr>
            <w:tcW w:w="1984" w:type="dxa"/>
            <w:tcBorders>
              <w:top w:val="nil"/>
              <w:left w:val="nil"/>
              <w:bottom w:val="single" w:sz="8" w:space="0" w:color="B5DDDC"/>
              <w:right w:val="single" w:sz="8" w:space="0" w:color="B5DDDC"/>
            </w:tcBorders>
            <w:shd w:val="clear" w:color="000000" w:fill="B5DDDC"/>
            <w:vAlign w:val="center"/>
            <w:hideMark/>
          </w:tcPr>
          <w:p w14:paraId="726EEE8E" w14:textId="7777777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24C2B33A" w14:textId="7777777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5C627270" w14:textId="7777777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47CD1FA2" w14:textId="7777777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Risk of Bias rating</w:t>
            </w:r>
          </w:p>
        </w:tc>
      </w:tr>
      <w:tr w:rsidR="00BF2DBF" w14:paraId="2F096D13"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6BEF87FD"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5F40D5F1"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555C6115"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540536FF"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671BC2B4"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39DECE6A"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17AA4B25"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1</w:t>
            </w:r>
          </w:p>
        </w:tc>
        <w:tc>
          <w:tcPr>
            <w:tcW w:w="1984" w:type="dxa"/>
            <w:tcBorders>
              <w:top w:val="nil"/>
              <w:left w:val="nil"/>
              <w:bottom w:val="single" w:sz="8" w:space="0" w:color="B5DDDC"/>
              <w:right w:val="single" w:sz="8" w:space="0" w:color="B5DDDC"/>
            </w:tcBorders>
            <w:vAlign w:val="center"/>
            <w:hideMark/>
          </w:tcPr>
          <w:p w14:paraId="7B118ABA"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there a clear statement of the aims of the research?</w:t>
            </w:r>
          </w:p>
        </w:tc>
        <w:tc>
          <w:tcPr>
            <w:tcW w:w="851" w:type="dxa"/>
            <w:tcBorders>
              <w:top w:val="nil"/>
              <w:left w:val="nil"/>
              <w:bottom w:val="single" w:sz="8" w:space="0" w:color="B5DDDC"/>
              <w:right w:val="single" w:sz="8" w:space="0" w:color="B5DDDC"/>
            </w:tcBorders>
            <w:vAlign w:val="center"/>
            <w:hideMark/>
          </w:tcPr>
          <w:p w14:paraId="6B03FBED"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12E4A4C4" w14:textId="4EB91FFB"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The study aims are clearly stated but there </w:t>
            </w:r>
            <w:r w:rsidR="009244A6" w:rsidRPr="004F2A7E">
              <w:rPr>
                <w:rFonts w:ascii="Calibri" w:hAnsi="Calibri" w:cs="Calibri"/>
                <w:sz w:val="16"/>
                <w:szCs w:val="16"/>
              </w:rPr>
              <w:t>are two</w:t>
            </w:r>
            <w:r w:rsidRPr="004F2A7E">
              <w:rPr>
                <w:rFonts w:ascii="Calibri" w:hAnsi="Calibri" w:cs="Calibri"/>
                <w:sz w:val="16"/>
                <w:szCs w:val="16"/>
              </w:rPr>
              <w:t xml:space="preserve"> different aims are stated in separate sections: (i) To determine the persistence of the faecal indicator organism </w:t>
            </w:r>
            <w:r w:rsidRPr="00C67CF5">
              <w:rPr>
                <w:rFonts w:ascii="Calibri" w:hAnsi="Calibri" w:cs="Calibri"/>
                <w:i/>
                <w:iCs/>
                <w:sz w:val="16"/>
                <w:szCs w:val="16"/>
              </w:rPr>
              <w:t>Escherichia coli</w:t>
            </w:r>
            <w:r w:rsidRPr="004F2A7E">
              <w:rPr>
                <w:rFonts w:ascii="Calibri" w:hAnsi="Calibri" w:cs="Calibri"/>
                <w:sz w:val="16"/>
                <w:szCs w:val="16"/>
              </w:rPr>
              <w:t xml:space="preserve"> in recreational coastal water and sediment using laboratory-based microcosms and validation with in situ measurements, and (ii) to more accurately describe environmental exposure in the first stage of a health risk assessment for recreational coastal waters</w:t>
            </w:r>
          </w:p>
        </w:tc>
        <w:tc>
          <w:tcPr>
            <w:tcW w:w="851" w:type="dxa"/>
            <w:tcBorders>
              <w:top w:val="nil"/>
              <w:left w:val="nil"/>
              <w:bottom w:val="single" w:sz="8" w:space="0" w:color="B5DDDC"/>
              <w:right w:val="single" w:sz="8" w:space="0" w:color="B5DDDC"/>
            </w:tcBorders>
            <w:shd w:val="clear" w:color="000000" w:fill="E2EFDA"/>
            <w:vAlign w:val="center"/>
            <w:hideMark/>
          </w:tcPr>
          <w:p w14:paraId="6891BBCE"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449707FF"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33A186A9"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2</w:t>
            </w:r>
          </w:p>
        </w:tc>
        <w:tc>
          <w:tcPr>
            <w:tcW w:w="1984" w:type="dxa"/>
            <w:tcBorders>
              <w:top w:val="nil"/>
              <w:left w:val="nil"/>
              <w:bottom w:val="single" w:sz="8" w:space="0" w:color="B5DDDC"/>
              <w:right w:val="single" w:sz="8" w:space="0" w:color="B5DDDC"/>
            </w:tcBorders>
            <w:vAlign w:val="center"/>
            <w:hideMark/>
          </w:tcPr>
          <w:p w14:paraId="56B7C62D"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Is the methodology appropriate?</w:t>
            </w:r>
          </w:p>
        </w:tc>
        <w:tc>
          <w:tcPr>
            <w:tcW w:w="851" w:type="dxa"/>
            <w:tcBorders>
              <w:top w:val="nil"/>
              <w:left w:val="nil"/>
              <w:bottom w:val="single" w:sz="8" w:space="0" w:color="B5DDDC"/>
              <w:right w:val="single" w:sz="8" w:space="0" w:color="B5DDDC"/>
            </w:tcBorders>
            <w:vAlign w:val="center"/>
            <w:hideMark/>
          </w:tcPr>
          <w:p w14:paraId="633AA2CF"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5B84BFB5" w14:textId="12647973"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The study sought to compare decay rates of </w:t>
            </w:r>
            <w:r w:rsidR="00EA2716" w:rsidRPr="00EA2716">
              <w:rPr>
                <w:rFonts w:ascii="Calibri" w:hAnsi="Calibri" w:cs="Calibri"/>
                <w:i/>
                <w:sz w:val="16"/>
                <w:szCs w:val="16"/>
              </w:rPr>
              <w:t>E. coli</w:t>
            </w:r>
            <w:r w:rsidRPr="004F2A7E">
              <w:rPr>
                <w:rFonts w:ascii="Calibri" w:hAnsi="Calibri" w:cs="Calibri"/>
                <w:sz w:val="16"/>
                <w:szCs w:val="16"/>
              </w:rPr>
              <w:t xml:space="preserve"> in estuarine waters between laboratory-based microcosms and in-situ measurements</w:t>
            </w:r>
            <w:r w:rsidR="009244A6">
              <w:rPr>
                <w:rFonts w:ascii="Calibri" w:hAnsi="Calibri" w:cs="Calibri"/>
                <w:sz w:val="16"/>
                <w:szCs w:val="16"/>
              </w:rPr>
              <w:t>.</w:t>
            </w:r>
            <w:r w:rsidRPr="004F2A7E">
              <w:rPr>
                <w:rFonts w:ascii="Calibri" w:hAnsi="Calibri" w:cs="Calibri"/>
                <w:sz w:val="16"/>
                <w:szCs w:val="16"/>
              </w:rPr>
              <w:t xml:space="preserve">  The lab microcosms were apparently indoors and thus the perspex columns used were not exposed to sunlight unlike the in-situ environmental samples and thus do not appropriately represent the marine environment. Therefore, the methodology does not seem appropriate.</w:t>
            </w:r>
          </w:p>
        </w:tc>
        <w:tc>
          <w:tcPr>
            <w:tcW w:w="851" w:type="dxa"/>
            <w:tcBorders>
              <w:top w:val="nil"/>
              <w:left w:val="nil"/>
              <w:bottom w:val="single" w:sz="8" w:space="0" w:color="B5DDDC"/>
              <w:right w:val="single" w:sz="8" w:space="0" w:color="B5DDDC"/>
            </w:tcBorders>
            <w:shd w:val="clear" w:color="000000" w:fill="FF0000"/>
            <w:vAlign w:val="center"/>
            <w:hideMark/>
          </w:tcPr>
          <w:p w14:paraId="0EBB5ACC"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7B6977B8"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711A8AD7"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224D45B4"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noWrap/>
            <w:hideMark/>
          </w:tcPr>
          <w:p w14:paraId="0977DDF0"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568A07F8"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08608F63"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5D768CEB"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1822B4DF"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3</w:t>
            </w:r>
          </w:p>
        </w:tc>
        <w:tc>
          <w:tcPr>
            <w:tcW w:w="1984" w:type="dxa"/>
            <w:tcBorders>
              <w:top w:val="single" w:sz="8" w:space="0" w:color="B5DDDC"/>
              <w:left w:val="nil"/>
              <w:bottom w:val="single" w:sz="8" w:space="0" w:color="B5DDDC"/>
              <w:right w:val="single" w:sz="8" w:space="0" w:color="B5DDDC"/>
            </w:tcBorders>
            <w:vAlign w:val="center"/>
            <w:hideMark/>
          </w:tcPr>
          <w:p w14:paraId="06819F90"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research design appropriate to address the aims of the research?</w:t>
            </w:r>
          </w:p>
        </w:tc>
        <w:tc>
          <w:tcPr>
            <w:tcW w:w="851" w:type="dxa"/>
            <w:tcBorders>
              <w:top w:val="single" w:sz="8" w:space="0" w:color="B5DDDC"/>
              <w:left w:val="nil"/>
              <w:bottom w:val="single" w:sz="8" w:space="0" w:color="B5DDDC"/>
              <w:right w:val="single" w:sz="8" w:space="0" w:color="B5DDDC"/>
            </w:tcBorders>
            <w:vAlign w:val="center"/>
            <w:hideMark/>
          </w:tcPr>
          <w:p w14:paraId="35D314E8"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7DD5C798" w14:textId="3A3899BB"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Comparison of decay rates of </w:t>
            </w:r>
            <w:r w:rsidR="00EA2716" w:rsidRPr="00EA2716">
              <w:rPr>
                <w:rFonts w:ascii="Calibri" w:hAnsi="Calibri" w:cs="Calibri"/>
                <w:i/>
                <w:sz w:val="16"/>
                <w:szCs w:val="16"/>
              </w:rPr>
              <w:t>E. coli</w:t>
            </w:r>
            <w:r w:rsidRPr="004F2A7E">
              <w:rPr>
                <w:rFonts w:ascii="Calibri" w:hAnsi="Calibri" w:cs="Calibri"/>
                <w:sz w:val="16"/>
                <w:szCs w:val="16"/>
              </w:rPr>
              <w:t xml:space="preserve"> dosed into indoor lab microcosms (70mm diameter x 310 mm length perspex tubes) in the absence of the bactericidal effects of UV light to </w:t>
            </w:r>
            <w:r w:rsidR="00EA2716" w:rsidRPr="00EA2716">
              <w:rPr>
                <w:rFonts w:ascii="Calibri" w:hAnsi="Calibri" w:cs="Calibri"/>
                <w:i/>
                <w:sz w:val="16"/>
                <w:szCs w:val="16"/>
              </w:rPr>
              <w:t>E. coli</w:t>
            </w:r>
            <w:r w:rsidRPr="004F2A7E">
              <w:rPr>
                <w:rFonts w:ascii="Calibri" w:hAnsi="Calibri" w:cs="Calibri"/>
                <w:sz w:val="16"/>
                <w:szCs w:val="16"/>
              </w:rPr>
              <w:t xml:space="preserve"> in-situ samples subjected to such light and also to varying tidal current and dilutions in order to better understand decay rates </w:t>
            </w:r>
            <w:r w:rsidR="00EA2716" w:rsidRPr="00EA2716">
              <w:rPr>
                <w:rFonts w:ascii="Calibri" w:hAnsi="Calibri" w:cs="Calibri"/>
                <w:i/>
                <w:sz w:val="16"/>
                <w:szCs w:val="16"/>
              </w:rPr>
              <w:t>E. coli</w:t>
            </w:r>
            <w:r w:rsidRPr="004F2A7E">
              <w:rPr>
                <w:rFonts w:ascii="Calibri" w:hAnsi="Calibri" w:cs="Calibri"/>
                <w:sz w:val="16"/>
                <w:szCs w:val="16"/>
              </w:rPr>
              <w:t xml:space="preserve"> following a contamination event (e.g. stormflow) will lead to false conclusions based on confounded experimental data.  A better approach would have been to apply sunlight to the microcosms to replicate the real world effect and to use a conservative tracer for the in-situ samples (perhaps matching with a hydraulic model).  Such measures would enable a more appropriate comparison.  A further issue that was not addressed was the possibility of resuspension of </w:t>
            </w:r>
            <w:r w:rsidR="00EA2716" w:rsidRPr="00EA2716">
              <w:rPr>
                <w:rFonts w:ascii="Calibri" w:hAnsi="Calibri" w:cs="Calibri"/>
                <w:i/>
                <w:sz w:val="16"/>
                <w:szCs w:val="16"/>
              </w:rPr>
              <w:t>E. coli</w:t>
            </w:r>
            <w:r w:rsidRPr="004F2A7E">
              <w:rPr>
                <w:rFonts w:ascii="Calibri" w:hAnsi="Calibri" w:cs="Calibri"/>
                <w:sz w:val="16"/>
                <w:szCs w:val="16"/>
              </w:rPr>
              <w:t xml:space="preserve"> from sediments in in-situ samples - a possible affect that was not addressed in the study.</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0D56FEB8"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35A95D7D"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2808F66E"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4</w:t>
            </w:r>
          </w:p>
        </w:tc>
        <w:tc>
          <w:tcPr>
            <w:tcW w:w="1984" w:type="dxa"/>
            <w:tcBorders>
              <w:top w:val="single" w:sz="8" w:space="0" w:color="B5DDDC"/>
              <w:left w:val="nil"/>
              <w:bottom w:val="single" w:sz="8" w:space="0" w:color="B5DDDC"/>
              <w:right w:val="single" w:sz="8" w:space="0" w:color="B5DDDC"/>
            </w:tcBorders>
            <w:vAlign w:val="center"/>
            <w:hideMark/>
          </w:tcPr>
          <w:p w14:paraId="7AE29261"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chosen hypothetical population or subpopulation appropriate for addressing the study research aims?</w:t>
            </w:r>
          </w:p>
        </w:tc>
        <w:tc>
          <w:tcPr>
            <w:tcW w:w="851" w:type="dxa"/>
            <w:tcBorders>
              <w:top w:val="single" w:sz="8" w:space="0" w:color="B5DDDC"/>
              <w:left w:val="nil"/>
              <w:bottom w:val="single" w:sz="8" w:space="0" w:color="B5DDDC"/>
              <w:right w:val="single" w:sz="8" w:space="0" w:color="B5DDDC"/>
            </w:tcBorders>
            <w:vAlign w:val="center"/>
            <w:hideMark/>
          </w:tcPr>
          <w:p w14:paraId="61168AD2"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single" w:sz="8" w:space="0" w:color="B5DDDC"/>
              <w:left w:val="nil"/>
              <w:bottom w:val="single" w:sz="8" w:space="0" w:color="B5DDDC"/>
              <w:right w:val="single" w:sz="8" w:space="0" w:color="B5DDDC"/>
            </w:tcBorders>
            <w:vAlign w:val="center"/>
            <w:hideMark/>
          </w:tcPr>
          <w:p w14:paraId="38D89699" w14:textId="5C7512F0"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No risk assessment was undertaken. The study describes the difference </w:t>
            </w:r>
            <w:r w:rsidR="009244A6" w:rsidRPr="004F2A7E">
              <w:rPr>
                <w:rFonts w:ascii="Calibri" w:hAnsi="Calibri" w:cs="Calibri"/>
                <w:sz w:val="16"/>
                <w:szCs w:val="16"/>
              </w:rPr>
              <w:t>in culturable</w:t>
            </w:r>
            <w:r w:rsidRPr="004F2A7E">
              <w:rPr>
                <w:rFonts w:ascii="Calibri" w:hAnsi="Calibri" w:cs="Calibri"/>
                <w:sz w:val="16"/>
                <w:szCs w:val="16"/>
              </w:rPr>
              <w:t xml:space="preserve"> </w:t>
            </w:r>
            <w:r w:rsidR="00EA2716" w:rsidRPr="00EA2716">
              <w:rPr>
                <w:rFonts w:ascii="Calibri" w:hAnsi="Calibri" w:cs="Calibri"/>
                <w:i/>
                <w:sz w:val="16"/>
                <w:szCs w:val="16"/>
              </w:rPr>
              <w:t>E. coli</w:t>
            </w:r>
            <w:r w:rsidRPr="004F2A7E">
              <w:rPr>
                <w:rFonts w:ascii="Calibri" w:hAnsi="Calibri" w:cs="Calibri"/>
                <w:sz w:val="16"/>
                <w:szCs w:val="16"/>
              </w:rPr>
              <w:t xml:space="preserve"> decay rates between lab microcosms and in-situ samples.</w:t>
            </w:r>
          </w:p>
        </w:tc>
        <w:tc>
          <w:tcPr>
            <w:tcW w:w="851" w:type="dxa"/>
            <w:tcBorders>
              <w:top w:val="single" w:sz="8" w:space="0" w:color="B5DDDC"/>
              <w:left w:val="nil"/>
              <w:bottom w:val="single" w:sz="8" w:space="0" w:color="B5DDDC"/>
              <w:right w:val="single" w:sz="8" w:space="0" w:color="B5DDDC"/>
            </w:tcBorders>
            <w:vAlign w:val="center"/>
            <w:hideMark/>
          </w:tcPr>
          <w:p w14:paraId="68162C2B"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758D902D"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3D746585"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5</w:t>
            </w:r>
          </w:p>
        </w:tc>
        <w:tc>
          <w:tcPr>
            <w:tcW w:w="1984" w:type="dxa"/>
            <w:tcBorders>
              <w:top w:val="nil"/>
              <w:left w:val="nil"/>
              <w:bottom w:val="single" w:sz="8" w:space="0" w:color="B5DDDC"/>
              <w:right w:val="single" w:sz="8" w:space="0" w:color="B5DDDC"/>
            </w:tcBorders>
            <w:vAlign w:val="center"/>
            <w:hideMark/>
          </w:tcPr>
          <w:p w14:paraId="35676261"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data collected in a way that addressed the research issue?</w:t>
            </w:r>
          </w:p>
        </w:tc>
        <w:tc>
          <w:tcPr>
            <w:tcW w:w="851" w:type="dxa"/>
            <w:tcBorders>
              <w:top w:val="nil"/>
              <w:left w:val="nil"/>
              <w:bottom w:val="nil"/>
              <w:right w:val="single" w:sz="8" w:space="0" w:color="B5DDDC"/>
            </w:tcBorders>
            <w:vAlign w:val="center"/>
            <w:hideMark/>
          </w:tcPr>
          <w:p w14:paraId="5A35EC84"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61BF7684"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The experiment design is confounded with respect to UV light and water movement as described above and thus the data cannot be considered to have been appropriate for addressing the research issue.</w:t>
            </w:r>
          </w:p>
        </w:tc>
        <w:tc>
          <w:tcPr>
            <w:tcW w:w="851" w:type="dxa"/>
            <w:tcBorders>
              <w:top w:val="nil"/>
              <w:left w:val="nil"/>
              <w:bottom w:val="single" w:sz="8" w:space="0" w:color="B5DDDC"/>
              <w:right w:val="single" w:sz="8" w:space="0" w:color="B5DDDC"/>
            </w:tcBorders>
            <w:shd w:val="clear" w:color="000000" w:fill="FF0000"/>
            <w:vAlign w:val="center"/>
            <w:hideMark/>
          </w:tcPr>
          <w:p w14:paraId="09329BBE"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041D081F"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2E10B7A"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6</w:t>
            </w:r>
          </w:p>
        </w:tc>
        <w:tc>
          <w:tcPr>
            <w:tcW w:w="1984" w:type="dxa"/>
            <w:tcBorders>
              <w:top w:val="nil"/>
              <w:left w:val="nil"/>
              <w:bottom w:val="single" w:sz="8" w:space="0" w:color="B5DDDC"/>
              <w:right w:val="single" w:sz="8" w:space="0" w:color="B5DDDC"/>
            </w:tcBorders>
            <w:vAlign w:val="center"/>
            <w:hideMark/>
          </w:tcPr>
          <w:p w14:paraId="1E822E59"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Has the relationship between researcher and participants been adequately considered?</w:t>
            </w:r>
          </w:p>
        </w:tc>
        <w:tc>
          <w:tcPr>
            <w:tcW w:w="851" w:type="dxa"/>
            <w:tcBorders>
              <w:top w:val="single" w:sz="8" w:space="0" w:color="B5DDDC"/>
              <w:left w:val="nil"/>
              <w:bottom w:val="single" w:sz="8" w:space="0" w:color="B5DDDC"/>
              <w:right w:val="single" w:sz="8" w:space="0" w:color="B5DDDC"/>
            </w:tcBorders>
            <w:vAlign w:val="center"/>
            <w:hideMark/>
          </w:tcPr>
          <w:p w14:paraId="0338DCCF"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377BA7D3"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1DE20D18"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72047026"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8CD3BCA"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247BACDF"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37A39D7C"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1ADD79E9"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3D9AADA5"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73D2C618"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2F4F6083"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7</w:t>
            </w:r>
          </w:p>
        </w:tc>
        <w:tc>
          <w:tcPr>
            <w:tcW w:w="1984" w:type="dxa"/>
            <w:tcBorders>
              <w:top w:val="nil"/>
              <w:left w:val="nil"/>
              <w:bottom w:val="single" w:sz="8" w:space="0" w:color="B5DDDC"/>
              <w:right w:val="single" w:sz="8" w:space="0" w:color="B5DDDC"/>
            </w:tcBorders>
            <w:vAlign w:val="center"/>
            <w:hideMark/>
          </w:tcPr>
          <w:p w14:paraId="13363B10"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22849481"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5341DB79"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208D9D28"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2BF0013E"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78067A41"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8</w:t>
            </w:r>
          </w:p>
        </w:tc>
        <w:tc>
          <w:tcPr>
            <w:tcW w:w="1984" w:type="dxa"/>
            <w:tcBorders>
              <w:top w:val="single" w:sz="8" w:space="0" w:color="B5DDDC"/>
              <w:left w:val="nil"/>
              <w:bottom w:val="single" w:sz="8" w:space="0" w:color="B5DDDC"/>
              <w:right w:val="single" w:sz="8" w:space="0" w:color="B5DDDC"/>
            </w:tcBorders>
            <w:vAlign w:val="center"/>
            <w:hideMark/>
          </w:tcPr>
          <w:p w14:paraId="2B8D136A"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data analysis sufficiently rigorous?</w:t>
            </w:r>
          </w:p>
        </w:tc>
        <w:tc>
          <w:tcPr>
            <w:tcW w:w="851" w:type="dxa"/>
            <w:tcBorders>
              <w:top w:val="single" w:sz="8" w:space="0" w:color="B5DDDC"/>
              <w:left w:val="nil"/>
              <w:bottom w:val="single" w:sz="8" w:space="0" w:color="B5DDDC"/>
              <w:right w:val="single" w:sz="8" w:space="0" w:color="B5DDDC"/>
            </w:tcBorders>
            <w:vAlign w:val="center"/>
            <w:hideMark/>
          </w:tcPr>
          <w:p w14:paraId="5E2E9077"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3B68FF98" w14:textId="4727E35C"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The data analyses were relatively simplistic but otherwise appropriate for the type of data.  However due to the confounding issues with the experimental design described above, the</w:t>
            </w:r>
            <w:r w:rsidR="000A18A4">
              <w:rPr>
                <w:rFonts w:ascii="Calibri" w:hAnsi="Calibri" w:cs="Calibri"/>
                <w:sz w:val="16"/>
                <w:szCs w:val="16"/>
              </w:rPr>
              <w:t>re is uncertainty regarding the</w:t>
            </w:r>
            <w:r w:rsidRPr="004F2A7E">
              <w:rPr>
                <w:rFonts w:ascii="Calibri" w:hAnsi="Calibri" w:cs="Calibri"/>
                <w:sz w:val="16"/>
                <w:szCs w:val="16"/>
              </w:rPr>
              <w:t xml:space="preserve"> results</w:t>
            </w:r>
            <w:r w:rsidR="000A18A4">
              <w:rPr>
                <w:rFonts w:ascii="Calibri" w:hAnsi="Calibri" w:cs="Calibri"/>
                <w:sz w:val="16"/>
                <w:szCs w:val="16"/>
              </w:rPr>
              <w:t xml:space="preserve"> which could be </w:t>
            </w:r>
            <w:r w:rsidRPr="004F2A7E">
              <w:rPr>
                <w:rFonts w:ascii="Calibri" w:hAnsi="Calibri" w:cs="Calibri"/>
                <w:sz w:val="16"/>
                <w:szCs w:val="16"/>
              </w:rPr>
              <w:t>misleading.</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4622464E"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6816A754"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316C785F"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9</w:t>
            </w:r>
          </w:p>
        </w:tc>
        <w:tc>
          <w:tcPr>
            <w:tcW w:w="1984" w:type="dxa"/>
            <w:tcBorders>
              <w:top w:val="single" w:sz="8" w:space="0" w:color="B5DDDC"/>
              <w:left w:val="nil"/>
              <w:bottom w:val="single" w:sz="8" w:space="0" w:color="B5DDDC"/>
              <w:right w:val="single" w:sz="8" w:space="0" w:color="B5DDDC"/>
            </w:tcBorders>
            <w:vAlign w:val="center"/>
            <w:hideMark/>
          </w:tcPr>
          <w:p w14:paraId="2952ADFA"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Is there a clear statement of findings?</w:t>
            </w:r>
          </w:p>
        </w:tc>
        <w:tc>
          <w:tcPr>
            <w:tcW w:w="851" w:type="dxa"/>
            <w:tcBorders>
              <w:top w:val="single" w:sz="8" w:space="0" w:color="B5DDDC"/>
              <w:left w:val="nil"/>
              <w:bottom w:val="nil"/>
              <w:right w:val="single" w:sz="8" w:space="0" w:color="B5DDDC"/>
            </w:tcBorders>
            <w:vAlign w:val="center"/>
            <w:hideMark/>
          </w:tcPr>
          <w:p w14:paraId="63E92503"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023DD217" w14:textId="44DD0FB3"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There is a concise statement of findings given in the study abstract but </w:t>
            </w:r>
            <w:r w:rsidR="000A18A4">
              <w:rPr>
                <w:rFonts w:ascii="Calibri" w:hAnsi="Calibri" w:cs="Calibri"/>
                <w:sz w:val="16"/>
                <w:szCs w:val="16"/>
              </w:rPr>
              <w:t>given the limitations identified regarding</w:t>
            </w:r>
            <w:r w:rsidRPr="004F2A7E">
              <w:rPr>
                <w:rFonts w:ascii="Calibri" w:hAnsi="Calibri" w:cs="Calibri"/>
                <w:sz w:val="16"/>
                <w:szCs w:val="16"/>
              </w:rPr>
              <w:t>a confound</w:t>
            </w:r>
            <w:r w:rsidR="000A18A4">
              <w:rPr>
                <w:rFonts w:ascii="Calibri" w:hAnsi="Calibri" w:cs="Calibri"/>
                <w:sz w:val="16"/>
                <w:szCs w:val="16"/>
              </w:rPr>
              <w:t>ing and</w:t>
            </w:r>
            <w:r w:rsidRPr="004F2A7E">
              <w:rPr>
                <w:rFonts w:ascii="Calibri" w:hAnsi="Calibri" w:cs="Calibri"/>
                <w:sz w:val="16"/>
                <w:szCs w:val="16"/>
              </w:rPr>
              <w:t xml:space="preserve">experimental design </w:t>
            </w:r>
            <w:r w:rsidR="000A18A4">
              <w:rPr>
                <w:rFonts w:ascii="Calibri" w:hAnsi="Calibri" w:cs="Calibri"/>
                <w:sz w:val="16"/>
                <w:szCs w:val="16"/>
              </w:rPr>
              <w:t>there is uncertainty around the findings which could be</w:t>
            </w:r>
            <w:r w:rsidRPr="004F2A7E">
              <w:rPr>
                <w:rFonts w:ascii="Calibri" w:hAnsi="Calibri" w:cs="Calibri"/>
                <w:sz w:val="16"/>
                <w:szCs w:val="16"/>
              </w:rPr>
              <w:t xml:space="preserve"> misleading.  </w:t>
            </w:r>
            <w:r w:rsidR="000A18A4">
              <w:rPr>
                <w:rFonts w:ascii="Calibri" w:hAnsi="Calibri" w:cs="Calibri"/>
                <w:sz w:val="16"/>
                <w:szCs w:val="16"/>
              </w:rPr>
              <w:t>T</w:t>
            </w:r>
            <w:r w:rsidRPr="004F2A7E">
              <w:rPr>
                <w:rFonts w:ascii="Calibri" w:hAnsi="Calibri" w:cs="Calibri"/>
                <w:sz w:val="16"/>
                <w:szCs w:val="16"/>
              </w:rPr>
              <w:t xml:space="preserve">he statement of findings cannot be considered clear </w:t>
            </w:r>
            <w:r w:rsidR="000A18A4">
              <w:rPr>
                <w:rFonts w:ascii="Calibri" w:hAnsi="Calibri" w:cs="Calibri"/>
                <w:sz w:val="16"/>
                <w:szCs w:val="16"/>
              </w:rPr>
              <w:t>given the study limitations</w:t>
            </w:r>
            <w:r w:rsidRPr="004F2A7E">
              <w:rPr>
                <w:rFonts w:ascii="Calibri" w:hAnsi="Calibri" w:cs="Calibri"/>
                <w:sz w:val="16"/>
                <w:szCs w:val="16"/>
              </w:rPr>
              <w:t>.</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18B16259"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351DBB00"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81E3ECC"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4B5BE68F"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C: Will the results help locally?</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1FA8DC9C"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2C240C4A"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7DF82E86"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597B045E"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09BAD44"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10</w:t>
            </w:r>
          </w:p>
        </w:tc>
        <w:tc>
          <w:tcPr>
            <w:tcW w:w="1984" w:type="dxa"/>
            <w:tcBorders>
              <w:top w:val="nil"/>
              <w:left w:val="nil"/>
              <w:bottom w:val="nil"/>
              <w:right w:val="single" w:sz="8" w:space="0" w:color="B5DDDC"/>
            </w:tcBorders>
            <w:vAlign w:val="center"/>
            <w:hideMark/>
          </w:tcPr>
          <w:p w14:paraId="7F52E15E"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How valuable is the research?  Is the research of satisfactory value?</w:t>
            </w:r>
          </w:p>
        </w:tc>
        <w:tc>
          <w:tcPr>
            <w:tcW w:w="851" w:type="dxa"/>
            <w:tcBorders>
              <w:top w:val="nil"/>
              <w:left w:val="nil"/>
              <w:bottom w:val="nil"/>
              <w:right w:val="single" w:sz="8" w:space="0" w:color="B5DDDC"/>
            </w:tcBorders>
            <w:vAlign w:val="center"/>
            <w:hideMark/>
          </w:tcPr>
          <w:p w14:paraId="299CC0EC"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nil"/>
              <w:right w:val="single" w:sz="8" w:space="0" w:color="B5DDDC"/>
            </w:tcBorders>
            <w:vAlign w:val="center"/>
            <w:hideMark/>
          </w:tcPr>
          <w:p w14:paraId="7DA1D541" w14:textId="73D57A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The research results are of </w:t>
            </w:r>
            <w:r w:rsidR="005B319C">
              <w:rPr>
                <w:rFonts w:ascii="Calibri" w:hAnsi="Calibri" w:cs="Calibri"/>
                <w:sz w:val="16"/>
                <w:szCs w:val="16"/>
              </w:rPr>
              <w:t>low</w:t>
            </w:r>
            <w:r w:rsidR="00182454">
              <w:rPr>
                <w:rFonts w:ascii="Calibri" w:hAnsi="Calibri" w:cs="Calibri"/>
                <w:sz w:val="16"/>
                <w:szCs w:val="16"/>
              </w:rPr>
              <w:t xml:space="preserve"> relevance</w:t>
            </w:r>
            <w:r w:rsidR="005B319C">
              <w:rPr>
                <w:rFonts w:ascii="Calibri" w:hAnsi="Calibri" w:cs="Calibri"/>
                <w:sz w:val="16"/>
                <w:szCs w:val="16"/>
              </w:rPr>
              <w:t xml:space="preserve"> for</w:t>
            </w:r>
            <w:r w:rsidR="00AD7251">
              <w:rPr>
                <w:rFonts w:ascii="Calibri" w:hAnsi="Calibri" w:cs="Calibri"/>
                <w:sz w:val="16"/>
                <w:szCs w:val="16"/>
              </w:rPr>
              <w:t xml:space="preserve"> answer</w:t>
            </w:r>
            <w:r w:rsidR="005B319C">
              <w:rPr>
                <w:rFonts w:ascii="Calibri" w:hAnsi="Calibri" w:cs="Calibri"/>
                <w:sz w:val="16"/>
                <w:szCs w:val="16"/>
              </w:rPr>
              <w:t>ing the research questions of this narrative review</w:t>
            </w:r>
            <w:r w:rsidRPr="004F2A7E">
              <w:rPr>
                <w:rFonts w:ascii="Calibri" w:hAnsi="Calibri" w:cs="Calibri"/>
                <w:sz w:val="16"/>
                <w:szCs w:val="16"/>
              </w:rPr>
              <w:t xml:space="preserve"> due to the confounding of the study design and other </w:t>
            </w:r>
            <w:r w:rsidR="005B319C">
              <w:rPr>
                <w:rFonts w:ascii="Calibri" w:hAnsi="Calibri" w:cs="Calibri"/>
                <w:sz w:val="16"/>
                <w:szCs w:val="16"/>
              </w:rPr>
              <w:t>limitations</w:t>
            </w:r>
            <w:r w:rsidR="005B319C" w:rsidRPr="004F2A7E">
              <w:rPr>
                <w:rFonts w:ascii="Calibri" w:hAnsi="Calibri" w:cs="Calibri"/>
                <w:sz w:val="16"/>
                <w:szCs w:val="16"/>
              </w:rPr>
              <w:t xml:space="preserve"> </w:t>
            </w:r>
            <w:r w:rsidRPr="004F2A7E">
              <w:rPr>
                <w:rFonts w:ascii="Calibri" w:hAnsi="Calibri" w:cs="Calibri"/>
                <w:sz w:val="16"/>
                <w:szCs w:val="16"/>
              </w:rPr>
              <w:t>described above.</w:t>
            </w:r>
          </w:p>
        </w:tc>
        <w:tc>
          <w:tcPr>
            <w:tcW w:w="851" w:type="dxa"/>
            <w:tcBorders>
              <w:top w:val="nil"/>
              <w:left w:val="nil"/>
              <w:bottom w:val="single" w:sz="8" w:space="0" w:color="B5DDDC"/>
              <w:right w:val="single" w:sz="8" w:space="0" w:color="B5DDDC"/>
            </w:tcBorders>
            <w:shd w:val="clear" w:color="000000" w:fill="FF0000"/>
            <w:vAlign w:val="center"/>
            <w:hideMark/>
          </w:tcPr>
          <w:p w14:paraId="447F0F4E"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62B36077" w14:textId="77777777" w:rsidTr="000A3690">
        <w:trPr>
          <w:trHeight w:val="340"/>
        </w:trPr>
        <w:tc>
          <w:tcPr>
            <w:tcW w:w="274" w:type="dxa"/>
            <w:tcBorders>
              <w:top w:val="nil"/>
              <w:left w:val="single" w:sz="8" w:space="0" w:color="B5DDDC"/>
              <w:bottom w:val="single" w:sz="8" w:space="0" w:color="B5DDDC"/>
              <w:right w:val="nil"/>
            </w:tcBorders>
            <w:shd w:val="clear" w:color="000000" w:fill="D6EAEB"/>
            <w:vAlign w:val="center"/>
            <w:hideMark/>
          </w:tcPr>
          <w:p w14:paraId="5F636C9A"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w:t>
            </w:r>
          </w:p>
        </w:tc>
        <w:tc>
          <w:tcPr>
            <w:tcW w:w="1984"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044A43B7"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301468F2"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trike/>
                <w:sz w:val="16"/>
                <w:szCs w:val="16"/>
              </w:rPr>
              <w:t> </w:t>
            </w:r>
          </w:p>
        </w:tc>
        <w:tc>
          <w:tcPr>
            <w:tcW w:w="3827"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1A0ADEDD" w14:textId="5FC80BC8" w:rsidR="004F2A7E" w:rsidRPr="004F2A7E" w:rsidRDefault="00992883" w:rsidP="004F2A7E">
            <w:pPr>
              <w:spacing w:before="0" w:after="0" w:line="240" w:lineRule="auto"/>
              <w:rPr>
                <w:rFonts w:ascii="Calibri" w:hAnsi="Calibri" w:cs="Calibri"/>
                <w:i/>
                <w:iCs/>
                <w:color w:val="000000"/>
                <w:sz w:val="16"/>
                <w:szCs w:val="16"/>
              </w:rPr>
            </w:pPr>
            <w:r w:rsidRPr="004F2A7E">
              <w:rPr>
                <w:rFonts w:ascii="Calibri" w:hAnsi="Calibri" w:cs="Calibri"/>
                <w:i/>
                <w:iCs/>
                <w:color w:val="000000"/>
                <w:sz w:val="16"/>
                <w:szCs w:val="16"/>
              </w:rPr>
              <w:t xml:space="preserve">Due to the confounding of the study design and other </w:t>
            </w:r>
            <w:r w:rsidR="005B319C">
              <w:rPr>
                <w:rFonts w:ascii="Calibri" w:hAnsi="Calibri" w:cs="Calibri"/>
                <w:i/>
                <w:iCs/>
                <w:color w:val="000000"/>
                <w:sz w:val="16"/>
                <w:szCs w:val="16"/>
              </w:rPr>
              <w:t>limitations</w:t>
            </w:r>
            <w:r w:rsidR="005B319C" w:rsidRPr="004F2A7E">
              <w:rPr>
                <w:rFonts w:ascii="Calibri" w:hAnsi="Calibri" w:cs="Calibri"/>
                <w:i/>
                <w:iCs/>
                <w:color w:val="000000"/>
                <w:sz w:val="16"/>
                <w:szCs w:val="16"/>
              </w:rPr>
              <w:t xml:space="preserve"> </w:t>
            </w:r>
            <w:r w:rsidRPr="004F2A7E">
              <w:rPr>
                <w:rFonts w:ascii="Calibri" w:hAnsi="Calibri" w:cs="Calibri"/>
                <w:i/>
                <w:iCs/>
                <w:color w:val="000000"/>
                <w:sz w:val="16"/>
                <w:szCs w:val="16"/>
              </w:rPr>
              <w:t>the study has a high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FF0000"/>
            <w:vAlign w:val="center"/>
            <w:hideMark/>
          </w:tcPr>
          <w:p w14:paraId="2E147AAF"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7E768566"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1688ADB8"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147D2252" w14:textId="77777777" w:rsidR="004F2A7E" w:rsidRPr="004F2A7E" w:rsidRDefault="00992883" w:rsidP="004F2A7E">
            <w:pPr>
              <w:spacing w:before="0" w:after="0" w:line="240" w:lineRule="auto"/>
              <w:rPr>
                <w:rFonts w:ascii="Calibri" w:hAnsi="Calibri" w:cs="Calibri"/>
                <w:b/>
                <w:bCs/>
                <w:sz w:val="16"/>
                <w:szCs w:val="16"/>
              </w:rPr>
            </w:pPr>
            <w:r w:rsidRPr="004F2A7E">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1F9A594A" w14:textId="7777777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7F6039E1" w14:textId="0D70EFDF"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Exclude from further review due to high risk of bias</w:t>
            </w:r>
            <w:r w:rsidR="00182454">
              <w:rPr>
                <w:rFonts w:ascii="Calibri" w:hAnsi="Calibri" w:cs="Calibri"/>
                <w:color w:val="9C0006"/>
                <w:sz w:val="16"/>
                <w:szCs w:val="16"/>
              </w:rPr>
              <w:t xml:space="preserve"> and relevance</w:t>
            </w:r>
            <w:r w:rsidRPr="004F2A7E">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29997050" w14:textId="7777777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 </w:t>
            </w:r>
          </w:p>
        </w:tc>
      </w:tr>
    </w:tbl>
    <w:p w14:paraId="3BFE32F1" w14:textId="4D062EE7" w:rsidR="002036F9" w:rsidRDefault="002036F9" w:rsidP="002036F9"/>
    <w:p w14:paraId="014235A1" w14:textId="77777777" w:rsidR="00AC4BEB" w:rsidRPr="002036F9" w:rsidRDefault="00AC4BEB" w:rsidP="002036F9"/>
    <w:p w14:paraId="64F18A80" w14:textId="08F6A533" w:rsidR="007F4AC6" w:rsidRPr="00767ACD" w:rsidRDefault="00992883" w:rsidP="007F4AC6">
      <w:pPr>
        <w:pStyle w:val="Heading3"/>
      </w:pPr>
      <w:bookmarkStart w:id="508" w:name="_Toc106901125"/>
      <w:r w:rsidRPr="00767ACD">
        <w:t>J14: Federigi, Verani, et al., (2019)</w:t>
      </w:r>
      <w:bookmarkEnd w:id="508"/>
    </w:p>
    <w:p w14:paraId="381549ED" w14:textId="77777777" w:rsidR="002036F9" w:rsidRPr="007F4AC6" w:rsidRDefault="00992883" w:rsidP="00475C35">
      <w:pPr>
        <w:pStyle w:val="Heading4"/>
      </w:pPr>
      <w:bookmarkStart w:id="509" w:name="_Toc106901126"/>
      <w:r>
        <w:t>Quality assessment</w:t>
      </w:r>
      <w:bookmarkEnd w:id="509"/>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2AE43869" w14:textId="77777777" w:rsidTr="000A3690">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45EBD06C" w14:textId="77777777" w:rsidR="00C52347" w:rsidRPr="00767ACD" w:rsidRDefault="00992883" w:rsidP="00767ACD">
            <w:pPr>
              <w:spacing w:before="0" w:after="0" w:line="240" w:lineRule="auto"/>
              <w:jc w:val="center"/>
              <w:rPr>
                <w:rFonts w:ascii="Calibri" w:hAnsi="Calibri" w:cs="Calibri"/>
                <w:b/>
                <w:bCs/>
                <w:color w:val="008000"/>
                <w:sz w:val="16"/>
                <w:szCs w:val="16"/>
              </w:rPr>
            </w:pPr>
            <w:r w:rsidRPr="00767ACD">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02A79D59" w14:textId="77777777" w:rsidR="00C52347" w:rsidRPr="00767ACD" w:rsidRDefault="00992883" w:rsidP="00767ACD">
            <w:pPr>
              <w:spacing w:before="0" w:after="0" w:line="240" w:lineRule="auto"/>
              <w:rPr>
                <w:rFonts w:ascii="Calibri" w:hAnsi="Calibri" w:cs="Calibri"/>
                <w:b/>
                <w:bCs/>
                <w:color w:val="008000"/>
                <w:sz w:val="16"/>
                <w:szCs w:val="16"/>
              </w:rPr>
            </w:pPr>
            <w:r w:rsidRPr="00767ACD">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1DB1039C" w14:textId="53E680F8" w:rsidR="00C52347" w:rsidRPr="00767ACD" w:rsidRDefault="00992883" w:rsidP="00C52347">
            <w:pPr>
              <w:spacing w:before="0" w:after="0" w:line="240" w:lineRule="auto"/>
              <w:rPr>
                <w:rFonts w:ascii="Calibri" w:hAnsi="Calibri" w:cs="Calibri"/>
                <w:b/>
                <w:bCs/>
                <w:color w:val="008000"/>
                <w:sz w:val="16"/>
                <w:szCs w:val="16"/>
              </w:rPr>
            </w:pPr>
            <w:r w:rsidRPr="00767ACD">
              <w:rPr>
                <w:rFonts w:ascii="Calibri" w:hAnsi="Calibri" w:cs="Calibri"/>
                <w:b/>
                <w:bCs/>
                <w:color w:val="008000"/>
                <w:sz w:val="16"/>
                <w:szCs w:val="16"/>
              </w:rPr>
              <w:t> J14, Federigi, , 2019, The application of quantitative microbial risk assessment to natural recreational waters: A review</w:t>
            </w:r>
          </w:p>
        </w:tc>
      </w:tr>
      <w:tr w:rsidR="00BF2DBF" w14:paraId="0B40FA4D" w14:textId="77777777" w:rsidTr="000A3690">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1054EB97" w14:textId="2E9A05C9" w:rsidR="00767ACD" w:rsidRPr="000A169D" w:rsidRDefault="00992883" w:rsidP="00C52347">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Q.</w:t>
            </w:r>
          </w:p>
        </w:tc>
        <w:tc>
          <w:tcPr>
            <w:tcW w:w="1984" w:type="dxa"/>
            <w:tcBorders>
              <w:top w:val="nil"/>
              <w:left w:val="nil"/>
              <w:bottom w:val="single" w:sz="8" w:space="0" w:color="B5DDDC"/>
              <w:right w:val="single" w:sz="8" w:space="0" w:color="B5DDDC"/>
            </w:tcBorders>
            <w:shd w:val="clear" w:color="000000" w:fill="B5DDDC"/>
            <w:vAlign w:val="center"/>
            <w:hideMark/>
          </w:tcPr>
          <w:p w14:paraId="24DEB25C" w14:textId="77777777" w:rsidR="00767ACD" w:rsidRPr="000A169D" w:rsidRDefault="00992883" w:rsidP="00C52347">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0E6D373C" w14:textId="77777777" w:rsidR="00767ACD" w:rsidRPr="000A169D" w:rsidRDefault="00992883" w:rsidP="00C52347">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0EECBB09" w14:textId="65DCC4B0" w:rsidR="00767ACD" w:rsidRPr="000A169D" w:rsidRDefault="00992883" w:rsidP="00C52347">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2AD011A0" w14:textId="77777777" w:rsidR="00767ACD" w:rsidRPr="000A169D" w:rsidRDefault="00992883" w:rsidP="00C52347">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Risk of Bias rating</w:t>
            </w:r>
          </w:p>
        </w:tc>
      </w:tr>
      <w:tr w:rsidR="00BF2DBF" w14:paraId="201102B2"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56CF00E9"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5E62D989"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Section A1: Are the results valid?</w:t>
            </w:r>
          </w:p>
        </w:tc>
        <w:tc>
          <w:tcPr>
            <w:tcW w:w="851" w:type="dxa"/>
            <w:tcBorders>
              <w:top w:val="single" w:sz="4" w:space="0" w:color="C6E0B4"/>
              <w:left w:val="single" w:sz="4" w:space="0" w:color="C6E0B4"/>
              <w:bottom w:val="single" w:sz="4" w:space="0" w:color="C6E0B4"/>
              <w:right w:val="single" w:sz="4" w:space="0" w:color="C6E0B4"/>
            </w:tcBorders>
            <w:shd w:val="clear" w:color="000000" w:fill="D6EAEB"/>
            <w:noWrap/>
            <w:hideMark/>
          </w:tcPr>
          <w:p w14:paraId="11405662"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3827" w:type="dxa"/>
            <w:tcBorders>
              <w:top w:val="single" w:sz="4" w:space="0" w:color="C6E0B4"/>
              <w:left w:val="nil"/>
              <w:bottom w:val="single" w:sz="4" w:space="0" w:color="C6E0B4"/>
              <w:right w:val="single" w:sz="4" w:space="0" w:color="C6E0B4"/>
            </w:tcBorders>
            <w:shd w:val="clear" w:color="000000" w:fill="D6EAEB"/>
            <w:noWrap/>
            <w:hideMark/>
          </w:tcPr>
          <w:p w14:paraId="6C3E9982"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851" w:type="dxa"/>
            <w:tcBorders>
              <w:top w:val="single" w:sz="4" w:space="0" w:color="C6E0B4"/>
              <w:left w:val="nil"/>
              <w:bottom w:val="single" w:sz="4" w:space="0" w:color="C6E0B4"/>
              <w:right w:val="single" w:sz="4" w:space="0" w:color="C6E0B4"/>
            </w:tcBorders>
            <w:shd w:val="clear" w:color="000000" w:fill="D6EAEB"/>
            <w:noWrap/>
            <w:hideMark/>
          </w:tcPr>
          <w:p w14:paraId="3893FB00"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r>
      <w:tr w:rsidR="00BF2DBF" w14:paraId="23B90894"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47A13C62"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1</w:t>
            </w:r>
          </w:p>
        </w:tc>
        <w:tc>
          <w:tcPr>
            <w:tcW w:w="1984" w:type="dxa"/>
            <w:tcBorders>
              <w:top w:val="nil"/>
              <w:left w:val="nil"/>
              <w:bottom w:val="single" w:sz="8" w:space="0" w:color="B5DDDC"/>
              <w:right w:val="single" w:sz="8" w:space="0" w:color="B5DDDC"/>
            </w:tcBorders>
            <w:vAlign w:val="center"/>
            <w:hideMark/>
          </w:tcPr>
          <w:p w14:paraId="0F964DA7"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Did the review address a clearly focused question?</w:t>
            </w:r>
          </w:p>
        </w:tc>
        <w:tc>
          <w:tcPr>
            <w:tcW w:w="851" w:type="dxa"/>
            <w:tcBorders>
              <w:top w:val="single" w:sz="8" w:space="0" w:color="B5DDDC"/>
              <w:left w:val="nil"/>
              <w:bottom w:val="nil"/>
              <w:right w:val="single" w:sz="8" w:space="0" w:color="B5DDDC"/>
            </w:tcBorders>
            <w:vAlign w:val="center"/>
            <w:hideMark/>
          </w:tcPr>
          <w:p w14:paraId="142DAF2D"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37A60AF8" w14:textId="1878EEDF"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There is no clear statement of </w:t>
            </w:r>
            <w:r w:rsidR="000A18A4">
              <w:rPr>
                <w:rFonts w:ascii="Calibri" w:hAnsi="Calibri" w:cs="Calibri"/>
                <w:sz w:val="16"/>
                <w:szCs w:val="16"/>
              </w:rPr>
              <w:t xml:space="preserve">study </w:t>
            </w:r>
            <w:r w:rsidRPr="00767ACD">
              <w:rPr>
                <w:rFonts w:ascii="Calibri" w:hAnsi="Calibri" w:cs="Calibri"/>
                <w:sz w:val="16"/>
                <w:szCs w:val="16"/>
              </w:rPr>
              <w:t>aims</w:t>
            </w:r>
            <w:r w:rsidR="000A18A4">
              <w:rPr>
                <w:rFonts w:ascii="Calibri" w:hAnsi="Calibri" w:cs="Calibri"/>
                <w:sz w:val="16"/>
                <w:szCs w:val="16"/>
              </w:rPr>
              <w:t xml:space="preserve"> or research questions</w:t>
            </w:r>
            <w:r w:rsidRPr="00767ACD">
              <w:rPr>
                <w:rFonts w:ascii="Calibri" w:hAnsi="Calibri" w:cs="Calibri"/>
                <w:sz w:val="16"/>
                <w:szCs w:val="16"/>
              </w:rPr>
              <w:t xml:space="preserve">. </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77FF99B7"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5208B373"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0C8ADC6D"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2</w:t>
            </w:r>
          </w:p>
        </w:tc>
        <w:tc>
          <w:tcPr>
            <w:tcW w:w="1984" w:type="dxa"/>
            <w:tcBorders>
              <w:top w:val="nil"/>
              <w:left w:val="nil"/>
              <w:bottom w:val="single" w:sz="8" w:space="0" w:color="B5DDDC"/>
              <w:right w:val="single" w:sz="8" w:space="0" w:color="B5DDDC"/>
            </w:tcBorders>
            <w:vAlign w:val="center"/>
            <w:hideMark/>
          </w:tcPr>
          <w:p w14:paraId="46370016"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Did the authors look for the right type of papers?</w:t>
            </w:r>
          </w:p>
        </w:tc>
        <w:tc>
          <w:tcPr>
            <w:tcW w:w="851" w:type="dxa"/>
            <w:tcBorders>
              <w:top w:val="single" w:sz="8" w:space="0" w:color="B5DDDC"/>
              <w:left w:val="nil"/>
              <w:bottom w:val="single" w:sz="8" w:space="0" w:color="B5DDDC"/>
              <w:right w:val="single" w:sz="8" w:space="0" w:color="B5DDDC"/>
            </w:tcBorders>
            <w:vAlign w:val="center"/>
            <w:hideMark/>
          </w:tcPr>
          <w:p w14:paraId="470B3890"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1485CDB9"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Publication selection followed four main criteria, based on papers: (1) focusing on recreational exposure to natural waters including both coastal (marine or estuarine) and inland waters (i.e. lakes, rivers, canals); (2) in English, (3) performing QMRA based on pathogens, (4) original research article and peer reviewed.</w:t>
            </w:r>
          </w:p>
        </w:tc>
        <w:tc>
          <w:tcPr>
            <w:tcW w:w="851" w:type="dxa"/>
            <w:tcBorders>
              <w:top w:val="nil"/>
              <w:left w:val="nil"/>
              <w:bottom w:val="single" w:sz="8" w:space="0" w:color="B5DDDC"/>
              <w:right w:val="single" w:sz="8" w:space="0" w:color="B5DDDC"/>
            </w:tcBorders>
            <w:shd w:val="clear" w:color="000000" w:fill="E2EFDA"/>
            <w:vAlign w:val="center"/>
            <w:hideMark/>
          </w:tcPr>
          <w:p w14:paraId="6C31EAC7"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low risk of bias (+)</w:t>
            </w:r>
          </w:p>
        </w:tc>
      </w:tr>
      <w:tr w:rsidR="00BF2DBF" w14:paraId="7F5F7A6B"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32D936FE" w14:textId="77777777" w:rsidR="00767ACD" w:rsidRPr="00767ACD" w:rsidRDefault="00992883" w:rsidP="00767ACD">
            <w:pPr>
              <w:spacing w:before="0" w:after="0" w:line="240" w:lineRule="auto"/>
              <w:jc w:val="center"/>
              <w:rPr>
                <w:rFonts w:ascii="Calibri" w:hAnsi="Calibri" w:cs="Calibri"/>
                <w:b/>
                <w:bCs/>
                <w:color w:val="000000"/>
                <w:sz w:val="16"/>
                <w:szCs w:val="16"/>
              </w:rPr>
            </w:pPr>
            <w:r w:rsidRPr="00767ACD">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521F7D8C"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vAlign w:val="center"/>
            <w:hideMark/>
          </w:tcPr>
          <w:p w14:paraId="1D204472"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79EE820F"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4E005F93"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r>
      <w:tr w:rsidR="00BF2DBF" w14:paraId="770C0EC1"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0CE849EB"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3</w:t>
            </w:r>
          </w:p>
        </w:tc>
        <w:tc>
          <w:tcPr>
            <w:tcW w:w="1984" w:type="dxa"/>
            <w:tcBorders>
              <w:top w:val="nil"/>
              <w:left w:val="nil"/>
              <w:bottom w:val="single" w:sz="8" w:space="0" w:color="B5DDDC"/>
              <w:right w:val="single" w:sz="8" w:space="0" w:color="B5DDDC"/>
            </w:tcBorders>
            <w:vAlign w:val="center"/>
            <w:hideMark/>
          </w:tcPr>
          <w:p w14:paraId="46687757"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Do you think all the important, relevant studies were included?</w:t>
            </w:r>
          </w:p>
        </w:tc>
        <w:tc>
          <w:tcPr>
            <w:tcW w:w="851" w:type="dxa"/>
            <w:tcBorders>
              <w:top w:val="nil"/>
              <w:left w:val="nil"/>
              <w:bottom w:val="single" w:sz="8" w:space="0" w:color="B5DDDC"/>
              <w:right w:val="single" w:sz="8" w:space="0" w:color="B5DDDC"/>
            </w:tcBorders>
            <w:vAlign w:val="center"/>
            <w:hideMark/>
          </w:tcPr>
          <w:p w14:paraId="30B71C93"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7BCFF051"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A broad search of four electronic databases: PubMed, Scopus, ScienceDirect, and Web of Science core collection was performed using the following search terms in the query: (QMRA OR “quantitative microbial risk assessment”) AND (“bathing waters” OR “recreational waters” OR recreation OR bathing).  The search method also made use of PRISMA guidelines (Moher et al. 2009)&gt;</w:t>
            </w:r>
          </w:p>
        </w:tc>
        <w:tc>
          <w:tcPr>
            <w:tcW w:w="851" w:type="dxa"/>
            <w:tcBorders>
              <w:top w:val="nil"/>
              <w:left w:val="nil"/>
              <w:bottom w:val="single" w:sz="8" w:space="0" w:color="B5DDDC"/>
              <w:right w:val="single" w:sz="8" w:space="0" w:color="B5DDDC"/>
            </w:tcBorders>
            <w:shd w:val="clear" w:color="000000" w:fill="70AD47"/>
            <w:vAlign w:val="center"/>
            <w:hideMark/>
          </w:tcPr>
          <w:p w14:paraId="7343471D"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low risk of bias (++)</w:t>
            </w:r>
          </w:p>
        </w:tc>
      </w:tr>
      <w:tr w:rsidR="00BF2DBF" w14:paraId="0A047D1B"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249EFF9F"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4</w:t>
            </w:r>
          </w:p>
        </w:tc>
        <w:tc>
          <w:tcPr>
            <w:tcW w:w="1984" w:type="dxa"/>
            <w:tcBorders>
              <w:top w:val="single" w:sz="8" w:space="0" w:color="B5DDDC"/>
              <w:left w:val="nil"/>
              <w:bottom w:val="single" w:sz="8" w:space="0" w:color="B5DDDC"/>
              <w:right w:val="single" w:sz="8" w:space="0" w:color="B5DDDC"/>
            </w:tcBorders>
            <w:vAlign w:val="center"/>
            <w:hideMark/>
          </w:tcPr>
          <w:p w14:paraId="02C133D5"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Did the review’s authors do enough to assess quality of the included studies?</w:t>
            </w:r>
          </w:p>
        </w:tc>
        <w:tc>
          <w:tcPr>
            <w:tcW w:w="851" w:type="dxa"/>
            <w:tcBorders>
              <w:top w:val="single" w:sz="8" w:space="0" w:color="B5DDDC"/>
              <w:left w:val="nil"/>
              <w:bottom w:val="single" w:sz="8" w:space="0" w:color="B5DDDC"/>
              <w:right w:val="single" w:sz="8" w:space="0" w:color="B5DDDC"/>
            </w:tcBorders>
            <w:vAlign w:val="center"/>
            <w:hideMark/>
          </w:tcPr>
          <w:p w14:paraId="48EE2747"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7365B1C6"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With the exception of the criteria for selection described above, no information is supplied with respect to how the reviewers assessed the quality of the studies.</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1F61E7C0"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20BB2531"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69402BCE"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5</w:t>
            </w:r>
          </w:p>
        </w:tc>
        <w:tc>
          <w:tcPr>
            <w:tcW w:w="1984" w:type="dxa"/>
            <w:tcBorders>
              <w:top w:val="single" w:sz="8" w:space="0" w:color="B5DDDC"/>
              <w:left w:val="nil"/>
              <w:bottom w:val="single" w:sz="8" w:space="0" w:color="B5DDDC"/>
              <w:right w:val="single" w:sz="8" w:space="0" w:color="B5DDDC"/>
            </w:tcBorders>
            <w:vAlign w:val="center"/>
            <w:hideMark/>
          </w:tcPr>
          <w:p w14:paraId="5DDD641D"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If the results of the review have been combined, was it reasonable to do so?</w:t>
            </w:r>
          </w:p>
        </w:tc>
        <w:tc>
          <w:tcPr>
            <w:tcW w:w="851" w:type="dxa"/>
            <w:tcBorders>
              <w:top w:val="single" w:sz="8" w:space="0" w:color="B5DDDC"/>
              <w:left w:val="nil"/>
              <w:bottom w:val="single" w:sz="8" w:space="0" w:color="B5DDDC"/>
              <w:right w:val="single" w:sz="8" w:space="0" w:color="B5DDDC"/>
            </w:tcBorders>
            <w:vAlign w:val="center"/>
            <w:hideMark/>
          </w:tcPr>
          <w:p w14:paraId="1156840E"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n/a</w:t>
            </w:r>
          </w:p>
        </w:tc>
        <w:tc>
          <w:tcPr>
            <w:tcW w:w="3827" w:type="dxa"/>
            <w:tcBorders>
              <w:top w:val="single" w:sz="8" w:space="0" w:color="B5DDDC"/>
              <w:left w:val="nil"/>
              <w:bottom w:val="single" w:sz="8" w:space="0" w:color="B5DDDC"/>
              <w:right w:val="single" w:sz="8" w:space="0" w:color="B5DDDC"/>
            </w:tcBorders>
            <w:vAlign w:val="center"/>
            <w:hideMark/>
          </w:tcPr>
          <w:p w14:paraId="3F14C68E" w14:textId="34CCA1FA"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The review was focused on qualitative aspects of the studies and did not involve the combination of data to create a database for meta-analysis</w:t>
            </w:r>
          </w:p>
        </w:tc>
        <w:tc>
          <w:tcPr>
            <w:tcW w:w="851" w:type="dxa"/>
            <w:tcBorders>
              <w:top w:val="single" w:sz="8" w:space="0" w:color="B5DDDC"/>
              <w:left w:val="nil"/>
              <w:bottom w:val="single" w:sz="8" w:space="0" w:color="B5DDDC"/>
              <w:right w:val="single" w:sz="8" w:space="0" w:color="B5DDDC"/>
            </w:tcBorders>
            <w:vAlign w:val="center"/>
            <w:hideMark/>
          </w:tcPr>
          <w:p w14:paraId="1B121BA4"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n/a</w:t>
            </w:r>
          </w:p>
        </w:tc>
      </w:tr>
      <w:tr w:rsidR="00BF2DBF" w14:paraId="1BA92ED1"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68E8EA2" w14:textId="77777777" w:rsidR="00767ACD" w:rsidRPr="00767ACD" w:rsidRDefault="00992883" w:rsidP="00767ACD">
            <w:pPr>
              <w:spacing w:before="0" w:after="0" w:line="240" w:lineRule="auto"/>
              <w:jc w:val="center"/>
              <w:rPr>
                <w:rFonts w:ascii="Calibri" w:hAnsi="Calibri" w:cs="Calibri"/>
                <w:b/>
                <w:bCs/>
                <w:color w:val="000000"/>
                <w:sz w:val="16"/>
                <w:szCs w:val="16"/>
              </w:rPr>
            </w:pPr>
            <w:r w:rsidRPr="00767ACD">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6602C1C7"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12D0E2D6"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729AE2A9"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3AF67311"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r>
      <w:tr w:rsidR="00BF2DBF" w14:paraId="70F1B157" w14:textId="77777777" w:rsidTr="000A3690">
        <w:trPr>
          <w:trHeight w:val="340"/>
        </w:trPr>
        <w:tc>
          <w:tcPr>
            <w:tcW w:w="274" w:type="dxa"/>
            <w:tcBorders>
              <w:top w:val="single" w:sz="8" w:space="0" w:color="B5DDDC"/>
              <w:left w:val="single" w:sz="8" w:space="0" w:color="B5DDDC"/>
              <w:bottom w:val="single" w:sz="8" w:space="0" w:color="B5DDDC"/>
              <w:right w:val="single" w:sz="4" w:space="0" w:color="C6E0B4"/>
            </w:tcBorders>
            <w:noWrap/>
            <w:hideMark/>
          </w:tcPr>
          <w:p w14:paraId="4475C105" w14:textId="77777777" w:rsidR="00767ACD" w:rsidRPr="00767ACD" w:rsidRDefault="00992883" w:rsidP="00767ACD">
            <w:pPr>
              <w:spacing w:before="0" w:after="0" w:line="240" w:lineRule="auto"/>
              <w:jc w:val="center"/>
              <w:rPr>
                <w:rFonts w:ascii="Calibri" w:hAnsi="Calibri" w:cs="Calibri"/>
                <w:color w:val="000000"/>
                <w:sz w:val="16"/>
                <w:szCs w:val="16"/>
              </w:rPr>
            </w:pPr>
            <w:r w:rsidRPr="00767ACD">
              <w:rPr>
                <w:rFonts w:ascii="Calibri" w:hAnsi="Calibri" w:cs="Calibri"/>
                <w:color w:val="000000"/>
                <w:sz w:val="16"/>
                <w:szCs w:val="16"/>
              </w:rPr>
              <w:t>6</w:t>
            </w:r>
          </w:p>
        </w:tc>
        <w:tc>
          <w:tcPr>
            <w:tcW w:w="1984" w:type="dxa"/>
            <w:tcBorders>
              <w:top w:val="single" w:sz="8" w:space="0" w:color="B5DDDC"/>
              <w:left w:val="single" w:sz="8" w:space="0" w:color="B5DDDC"/>
              <w:bottom w:val="single" w:sz="8" w:space="0" w:color="B5DDDC"/>
              <w:right w:val="single" w:sz="8" w:space="0" w:color="B5DDDC"/>
            </w:tcBorders>
            <w:vAlign w:val="center"/>
            <w:hideMark/>
          </w:tcPr>
          <w:p w14:paraId="747AC663"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What are the overall results of the review?</w:t>
            </w:r>
          </w:p>
        </w:tc>
        <w:tc>
          <w:tcPr>
            <w:tcW w:w="851" w:type="dxa"/>
            <w:tcBorders>
              <w:top w:val="single" w:sz="8" w:space="0" w:color="B5DDDC"/>
              <w:left w:val="nil"/>
              <w:bottom w:val="single" w:sz="8" w:space="0" w:color="B5DDDC"/>
              <w:right w:val="single" w:sz="8" w:space="0" w:color="B5DDDC"/>
            </w:tcBorders>
            <w:vAlign w:val="center"/>
            <w:hideMark/>
          </w:tcPr>
          <w:p w14:paraId="2519C18C"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6822DBD1" w14:textId="7270941C"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The review results consist of collections of observations on the attributes of the 54 included studies stratified by 23 subheadings under the broad groupings of (i) Time trend of QRMA studies, geographical location, and types of water, (ii) Aims of the QRMA in the study design, and (iii) Different approaches to QMRA steps and related issues.  The discussion section seeks to tie the observations</w:t>
            </w:r>
            <w:r w:rsidR="00460FE9">
              <w:rPr>
                <w:rFonts w:ascii="Calibri" w:hAnsi="Calibri" w:cs="Calibri"/>
                <w:sz w:val="16"/>
                <w:szCs w:val="16"/>
              </w:rPr>
              <w:t xml:space="preserve"> together but there are limitations given that there is </w:t>
            </w:r>
            <w:r w:rsidR="00460FE9" w:rsidRPr="00767ACD">
              <w:rPr>
                <w:rFonts w:ascii="Calibri" w:hAnsi="Calibri" w:cs="Calibri"/>
                <w:sz w:val="16"/>
                <w:szCs w:val="16"/>
              </w:rPr>
              <w:t xml:space="preserve">no clear statement of </w:t>
            </w:r>
            <w:r w:rsidR="00460FE9">
              <w:rPr>
                <w:rFonts w:ascii="Calibri" w:hAnsi="Calibri" w:cs="Calibri"/>
                <w:sz w:val="16"/>
                <w:szCs w:val="16"/>
              </w:rPr>
              <w:t xml:space="preserve">study </w:t>
            </w:r>
            <w:r w:rsidR="00460FE9" w:rsidRPr="00767ACD">
              <w:rPr>
                <w:rFonts w:ascii="Calibri" w:hAnsi="Calibri" w:cs="Calibri"/>
                <w:sz w:val="16"/>
                <w:szCs w:val="16"/>
              </w:rPr>
              <w:t>aims</w:t>
            </w:r>
            <w:r w:rsidR="00460FE9">
              <w:rPr>
                <w:rFonts w:ascii="Calibri" w:hAnsi="Calibri" w:cs="Calibri"/>
                <w:sz w:val="16"/>
                <w:szCs w:val="16"/>
              </w:rPr>
              <w:t xml:space="preserve"> or research questions. </w:t>
            </w:r>
            <w:r w:rsidRPr="00767ACD">
              <w:rPr>
                <w:rFonts w:ascii="Calibri" w:hAnsi="Calibri" w:cs="Calibri"/>
                <w:sz w:val="16"/>
                <w:szCs w:val="16"/>
              </w:rPr>
              <w:t>A conclusions sections lists 6 research gaps which may be considered as the overall findings of the review.</w:t>
            </w:r>
            <w:r w:rsidRPr="00767ACD">
              <w:rPr>
                <w:rFonts w:ascii="Calibri" w:hAnsi="Calibri" w:cs="Calibri"/>
                <w:sz w:val="16"/>
                <w:szCs w:val="16"/>
              </w:rPr>
              <w:br/>
              <w:t>1. A lack of epidemiological data on the main pathogens of concern in specific geographical areas;</w:t>
            </w:r>
            <w:r w:rsidRPr="00767ACD">
              <w:rPr>
                <w:rFonts w:ascii="Calibri" w:hAnsi="Calibri" w:cs="Calibri"/>
                <w:sz w:val="16"/>
                <w:szCs w:val="16"/>
              </w:rPr>
              <w:br/>
              <w:t>2. A lack of site-specific water quality data for many pathogens;</w:t>
            </w:r>
            <w:r w:rsidRPr="00767ACD">
              <w:rPr>
                <w:rFonts w:ascii="Calibri" w:hAnsi="Calibri" w:cs="Calibri"/>
                <w:sz w:val="16"/>
                <w:szCs w:val="16"/>
              </w:rPr>
              <w:br/>
              <w:t>3. Little consideration of the recovery efficiency of the detection methods during dose-calculation;</w:t>
            </w:r>
            <w:r w:rsidRPr="00767ACD">
              <w:rPr>
                <w:rFonts w:ascii="Calibri" w:hAnsi="Calibri" w:cs="Calibri"/>
                <w:sz w:val="16"/>
                <w:szCs w:val="16"/>
              </w:rPr>
              <w:br/>
              <w:t>4. A lack of dynamic QMRA models for adults with regular exposure to recreational waters, such as surfers who may have acquired a higher immune status than the general adult population;</w:t>
            </w:r>
            <w:r w:rsidRPr="00767ACD">
              <w:rPr>
                <w:rFonts w:ascii="Calibri" w:hAnsi="Calibri" w:cs="Calibri"/>
                <w:sz w:val="16"/>
                <w:szCs w:val="16"/>
              </w:rPr>
              <w:br/>
              <w:t>5. A lack of human challenge trials specifically for recreational exposure and for different population groups;</w:t>
            </w:r>
            <w:r w:rsidRPr="00767ACD">
              <w:rPr>
                <w:rFonts w:ascii="Calibri" w:hAnsi="Calibri" w:cs="Calibri"/>
                <w:sz w:val="16"/>
                <w:szCs w:val="16"/>
              </w:rPr>
              <w:br/>
              <w:t>6. A lack of studies aimed at reconciling dose-response curves with epidemiological studies.</w:t>
            </w:r>
          </w:p>
        </w:tc>
        <w:tc>
          <w:tcPr>
            <w:tcW w:w="851" w:type="dxa"/>
            <w:tcBorders>
              <w:top w:val="single" w:sz="8" w:space="0" w:color="B5DDDC"/>
              <w:left w:val="nil"/>
              <w:bottom w:val="single" w:sz="8" w:space="0" w:color="B5DDDC"/>
              <w:right w:val="single" w:sz="8" w:space="0" w:color="B5DDDC"/>
            </w:tcBorders>
            <w:shd w:val="clear" w:color="000000" w:fill="F8CBAD"/>
            <w:vAlign w:val="center"/>
            <w:hideMark/>
          </w:tcPr>
          <w:p w14:paraId="1C57D777"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high risk of bias (-)</w:t>
            </w:r>
          </w:p>
        </w:tc>
      </w:tr>
      <w:tr w:rsidR="00BF2DBF" w14:paraId="7EF0175A"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032D50E4"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7</w:t>
            </w:r>
          </w:p>
        </w:tc>
        <w:tc>
          <w:tcPr>
            <w:tcW w:w="1984" w:type="dxa"/>
            <w:tcBorders>
              <w:top w:val="single" w:sz="8" w:space="0" w:color="B5DDDC"/>
              <w:left w:val="nil"/>
              <w:bottom w:val="single" w:sz="8" w:space="0" w:color="B5DDDC"/>
              <w:right w:val="single" w:sz="8" w:space="0" w:color="B5DDDC"/>
            </w:tcBorders>
            <w:vAlign w:val="center"/>
            <w:hideMark/>
          </w:tcPr>
          <w:p w14:paraId="7C84FF16"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How precise are the results?</w:t>
            </w:r>
          </w:p>
        </w:tc>
        <w:tc>
          <w:tcPr>
            <w:tcW w:w="851" w:type="dxa"/>
            <w:tcBorders>
              <w:top w:val="single" w:sz="8" w:space="0" w:color="B5DDDC"/>
              <w:left w:val="nil"/>
              <w:bottom w:val="single" w:sz="8" w:space="0" w:color="B5DDDC"/>
              <w:right w:val="single" w:sz="8" w:space="0" w:color="B5DDDC"/>
            </w:tcBorders>
            <w:vAlign w:val="center"/>
            <w:hideMark/>
          </w:tcPr>
          <w:p w14:paraId="153ADB0B"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n/a</w:t>
            </w:r>
          </w:p>
        </w:tc>
        <w:tc>
          <w:tcPr>
            <w:tcW w:w="3827" w:type="dxa"/>
            <w:tcBorders>
              <w:top w:val="single" w:sz="8" w:space="0" w:color="B5DDDC"/>
              <w:left w:val="nil"/>
              <w:bottom w:val="single" w:sz="8" w:space="0" w:color="B5DDDC"/>
              <w:right w:val="single" w:sz="8" w:space="0" w:color="B5DDDC"/>
            </w:tcBorders>
            <w:vAlign w:val="center"/>
            <w:hideMark/>
          </w:tcPr>
          <w:p w14:paraId="0DF1FCB5"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The review results are of a qualitative nature and consist of commentary on the findings in the shortlisted research papers.</w:t>
            </w:r>
          </w:p>
        </w:tc>
        <w:tc>
          <w:tcPr>
            <w:tcW w:w="851" w:type="dxa"/>
            <w:tcBorders>
              <w:top w:val="single" w:sz="8" w:space="0" w:color="B5DDDC"/>
              <w:left w:val="nil"/>
              <w:bottom w:val="single" w:sz="8" w:space="0" w:color="B5DDDC"/>
              <w:right w:val="single" w:sz="8" w:space="0" w:color="B5DDDC"/>
            </w:tcBorders>
            <w:vAlign w:val="center"/>
            <w:hideMark/>
          </w:tcPr>
          <w:p w14:paraId="177858B7"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n/a</w:t>
            </w:r>
          </w:p>
        </w:tc>
      </w:tr>
      <w:tr w:rsidR="00BF2DBF" w14:paraId="642DF09A"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BBCE4B6" w14:textId="77777777" w:rsidR="00767ACD" w:rsidRPr="00767ACD" w:rsidRDefault="00992883" w:rsidP="00767ACD">
            <w:pPr>
              <w:spacing w:before="0" w:after="0" w:line="240" w:lineRule="auto"/>
              <w:jc w:val="center"/>
              <w:rPr>
                <w:rFonts w:ascii="Calibri" w:hAnsi="Calibri" w:cs="Calibri"/>
                <w:b/>
                <w:bCs/>
                <w:color w:val="000000"/>
                <w:sz w:val="16"/>
                <w:szCs w:val="16"/>
              </w:rPr>
            </w:pPr>
            <w:r w:rsidRPr="00767ACD">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789EEE42"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Section C: Will the results help locally?</w:t>
            </w:r>
          </w:p>
        </w:tc>
        <w:tc>
          <w:tcPr>
            <w:tcW w:w="851" w:type="dxa"/>
            <w:tcBorders>
              <w:top w:val="nil"/>
              <w:left w:val="nil"/>
              <w:bottom w:val="single" w:sz="8" w:space="0" w:color="B5DDDC"/>
              <w:right w:val="single" w:sz="8" w:space="0" w:color="B5DDDC"/>
            </w:tcBorders>
            <w:shd w:val="clear" w:color="000000" w:fill="D6EAEB"/>
            <w:vAlign w:val="center"/>
            <w:hideMark/>
          </w:tcPr>
          <w:p w14:paraId="04275982"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74A189B2"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742C57B7"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r>
      <w:tr w:rsidR="00BF2DBF" w14:paraId="6E30758F" w14:textId="77777777" w:rsidTr="000A3690">
        <w:trPr>
          <w:trHeight w:val="340"/>
        </w:trPr>
        <w:tc>
          <w:tcPr>
            <w:tcW w:w="274" w:type="dxa"/>
            <w:tcBorders>
              <w:top w:val="single" w:sz="4" w:space="0" w:color="C6E0B4"/>
              <w:left w:val="single" w:sz="4" w:space="0" w:color="C6E0B4"/>
              <w:bottom w:val="single" w:sz="4" w:space="0" w:color="C6E0B4"/>
              <w:right w:val="single" w:sz="4" w:space="0" w:color="C6E0B4"/>
            </w:tcBorders>
            <w:noWrap/>
            <w:hideMark/>
          </w:tcPr>
          <w:p w14:paraId="51743E27" w14:textId="77777777" w:rsidR="00767ACD" w:rsidRPr="00767ACD" w:rsidRDefault="00992883" w:rsidP="00767ACD">
            <w:pPr>
              <w:spacing w:before="0" w:after="0" w:line="240" w:lineRule="auto"/>
              <w:jc w:val="center"/>
              <w:rPr>
                <w:rFonts w:ascii="Calibri" w:hAnsi="Calibri" w:cs="Calibri"/>
                <w:color w:val="000000"/>
                <w:sz w:val="16"/>
                <w:szCs w:val="16"/>
              </w:rPr>
            </w:pPr>
            <w:r w:rsidRPr="00767ACD">
              <w:rPr>
                <w:rFonts w:ascii="Calibri" w:hAnsi="Calibri" w:cs="Calibri"/>
                <w:color w:val="000000"/>
                <w:sz w:val="16"/>
                <w:szCs w:val="16"/>
              </w:rPr>
              <w:t>8</w:t>
            </w:r>
          </w:p>
        </w:tc>
        <w:tc>
          <w:tcPr>
            <w:tcW w:w="1984" w:type="dxa"/>
            <w:tcBorders>
              <w:top w:val="nil"/>
              <w:left w:val="single" w:sz="8" w:space="0" w:color="B5DDDC"/>
              <w:bottom w:val="single" w:sz="8" w:space="0" w:color="B5DDDC"/>
              <w:right w:val="single" w:sz="8" w:space="0" w:color="B5DDDC"/>
            </w:tcBorders>
            <w:vAlign w:val="center"/>
            <w:hideMark/>
          </w:tcPr>
          <w:p w14:paraId="738141D2"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Can the results be applied to the local population?</w:t>
            </w:r>
          </w:p>
        </w:tc>
        <w:tc>
          <w:tcPr>
            <w:tcW w:w="851" w:type="dxa"/>
            <w:tcBorders>
              <w:top w:val="nil"/>
              <w:left w:val="nil"/>
              <w:bottom w:val="nil"/>
              <w:right w:val="single" w:sz="8" w:space="0" w:color="B5DDDC"/>
            </w:tcBorders>
            <w:vAlign w:val="center"/>
            <w:hideMark/>
          </w:tcPr>
          <w:p w14:paraId="40C70575"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2E293033" w14:textId="34EE18E6"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This paper consists of a </w:t>
            </w:r>
            <w:r w:rsidR="00460FE9">
              <w:rPr>
                <w:rFonts w:ascii="Calibri" w:hAnsi="Calibri" w:cs="Calibri"/>
                <w:sz w:val="16"/>
                <w:szCs w:val="16"/>
              </w:rPr>
              <w:t>general</w:t>
            </w:r>
            <w:r w:rsidRPr="00767ACD">
              <w:rPr>
                <w:rFonts w:ascii="Calibri" w:hAnsi="Calibri" w:cs="Calibri"/>
                <w:sz w:val="16"/>
                <w:szCs w:val="16"/>
              </w:rPr>
              <w:t xml:space="preserve"> review of the </w:t>
            </w:r>
            <w:r w:rsidR="009244A6" w:rsidRPr="00767ACD">
              <w:rPr>
                <w:rFonts w:ascii="Calibri" w:hAnsi="Calibri" w:cs="Calibri"/>
                <w:sz w:val="16"/>
                <w:szCs w:val="16"/>
              </w:rPr>
              <w:t>recreational</w:t>
            </w:r>
            <w:r w:rsidRPr="00767ACD">
              <w:rPr>
                <w:rFonts w:ascii="Calibri" w:hAnsi="Calibri" w:cs="Calibri"/>
                <w:sz w:val="16"/>
                <w:szCs w:val="16"/>
              </w:rPr>
              <w:t xml:space="preserve"> water QMRA literature and draws some conclusions about future research objectives.  It provides little information of relevance to the current </w:t>
            </w:r>
            <w:r w:rsidR="00460FE9">
              <w:rPr>
                <w:rFonts w:ascii="Calibri" w:hAnsi="Calibri" w:cs="Calibri"/>
                <w:sz w:val="16"/>
                <w:szCs w:val="16"/>
              </w:rPr>
              <w:t xml:space="preserve">narrative </w:t>
            </w:r>
            <w:r w:rsidRPr="00767ACD">
              <w:rPr>
                <w:rFonts w:ascii="Calibri" w:hAnsi="Calibri" w:cs="Calibri"/>
                <w:sz w:val="16"/>
                <w:szCs w:val="16"/>
              </w:rPr>
              <w:t>review.</w:t>
            </w:r>
          </w:p>
        </w:tc>
        <w:tc>
          <w:tcPr>
            <w:tcW w:w="851" w:type="dxa"/>
            <w:tcBorders>
              <w:top w:val="nil"/>
              <w:left w:val="nil"/>
              <w:bottom w:val="single" w:sz="8" w:space="0" w:color="B5DDDC"/>
              <w:right w:val="single" w:sz="8" w:space="0" w:color="B5DDDC"/>
            </w:tcBorders>
            <w:shd w:val="clear" w:color="000000" w:fill="FF0000"/>
            <w:vAlign w:val="center"/>
            <w:hideMark/>
          </w:tcPr>
          <w:p w14:paraId="7D2ACE12"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0AA7B58A"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541AD3E0"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9</w:t>
            </w:r>
          </w:p>
        </w:tc>
        <w:tc>
          <w:tcPr>
            <w:tcW w:w="1984" w:type="dxa"/>
            <w:tcBorders>
              <w:top w:val="nil"/>
              <w:left w:val="nil"/>
              <w:bottom w:val="single" w:sz="8" w:space="0" w:color="B5DDDC"/>
              <w:right w:val="single" w:sz="8" w:space="0" w:color="B5DDDC"/>
            </w:tcBorders>
            <w:vAlign w:val="center"/>
            <w:hideMark/>
          </w:tcPr>
          <w:p w14:paraId="243F2BFE"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Were all important outcomes considered?</w:t>
            </w:r>
          </w:p>
        </w:tc>
        <w:tc>
          <w:tcPr>
            <w:tcW w:w="851" w:type="dxa"/>
            <w:tcBorders>
              <w:top w:val="single" w:sz="8" w:space="0" w:color="B5DDDC"/>
              <w:left w:val="nil"/>
              <w:bottom w:val="nil"/>
              <w:right w:val="single" w:sz="8" w:space="0" w:color="B5DDDC"/>
            </w:tcBorders>
            <w:vAlign w:val="center"/>
            <w:hideMark/>
          </w:tcPr>
          <w:p w14:paraId="26876D2B"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Can't tell</w:t>
            </w:r>
          </w:p>
        </w:tc>
        <w:tc>
          <w:tcPr>
            <w:tcW w:w="3827" w:type="dxa"/>
            <w:tcBorders>
              <w:top w:val="nil"/>
              <w:left w:val="nil"/>
              <w:bottom w:val="single" w:sz="8" w:space="0" w:color="B5DDDC"/>
              <w:right w:val="single" w:sz="8" w:space="0" w:color="B5DDDC"/>
            </w:tcBorders>
            <w:vAlign w:val="center"/>
            <w:hideMark/>
          </w:tcPr>
          <w:p w14:paraId="3473BF72" w14:textId="3FE43A66"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It is not possible to state if all important outcomes have been considered as the study objectives were not</w:t>
            </w:r>
            <w:r w:rsidR="00460FE9">
              <w:rPr>
                <w:rFonts w:ascii="Calibri" w:hAnsi="Calibri" w:cs="Calibri"/>
                <w:sz w:val="16"/>
                <w:szCs w:val="16"/>
              </w:rPr>
              <w:t xml:space="preserve"> clearly</w:t>
            </w:r>
            <w:r w:rsidRPr="00767ACD">
              <w:rPr>
                <w:rFonts w:ascii="Calibri" w:hAnsi="Calibri" w:cs="Calibri"/>
                <w:sz w:val="16"/>
                <w:szCs w:val="16"/>
              </w:rPr>
              <w:t xml:space="preserve"> stated.</w:t>
            </w:r>
          </w:p>
        </w:tc>
        <w:tc>
          <w:tcPr>
            <w:tcW w:w="851" w:type="dxa"/>
            <w:tcBorders>
              <w:top w:val="nil"/>
              <w:left w:val="nil"/>
              <w:bottom w:val="nil"/>
              <w:right w:val="single" w:sz="8" w:space="0" w:color="B5DDDC"/>
            </w:tcBorders>
            <w:shd w:val="clear" w:color="000000" w:fill="F8CBAD"/>
            <w:vAlign w:val="center"/>
            <w:hideMark/>
          </w:tcPr>
          <w:p w14:paraId="5784546D"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high risk of bias (-)</w:t>
            </w:r>
          </w:p>
        </w:tc>
      </w:tr>
      <w:tr w:rsidR="00BF2DBF" w14:paraId="67739281"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EEC1DBD"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10</w:t>
            </w:r>
          </w:p>
        </w:tc>
        <w:tc>
          <w:tcPr>
            <w:tcW w:w="1984" w:type="dxa"/>
            <w:tcBorders>
              <w:top w:val="nil"/>
              <w:left w:val="nil"/>
              <w:bottom w:val="single" w:sz="8" w:space="0" w:color="B5DDDC"/>
              <w:right w:val="single" w:sz="8" w:space="0" w:color="B5DDDC"/>
            </w:tcBorders>
            <w:vAlign w:val="center"/>
            <w:hideMark/>
          </w:tcPr>
          <w:p w14:paraId="233DB4C1"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Are the benefits worth the harms and costs?</w:t>
            </w:r>
          </w:p>
        </w:tc>
        <w:tc>
          <w:tcPr>
            <w:tcW w:w="851" w:type="dxa"/>
            <w:tcBorders>
              <w:top w:val="single" w:sz="8" w:space="0" w:color="B5DDDC"/>
              <w:left w:val="nil"/>
              <w:bottom w:val="nil"/>
              <w:right w:val="single" w:sz="8" w:space="0" w:color="B5DDDC"/>
            </w:tcBorders>
            <w:vAlign w:val="center"/>
            <w:hideMark/>
          </w:tcPr>
          <w:p w14:paraId="114C0278"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2C076B78" w14:textId="3BEFB64F"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This </w:t>
            </w:r>
            <w:r w:rsidR="0067483F">
              <w:rPr>
                <w:rFonts w:ascii="Calibri" w:hAnsi="Calibri" w:cs="Calibri"/>
                <w:sz w:val="16"/>
                <w:szCs w:val="16"/>
              </w:rPr>
              <w:t>review</w:t>
            </w:r>
            <w:r w:rsidR="0067483F" w:rsidRPr="00767ACD">
              <w:rPr>
                <w:rFonts w:ascii="Calibri" w:hAnsi="Calibri" w:cs="Calibri"/>
                <w:sz w:val="16"/>
                <w:szCs w:val="16"/>
              </w:rPr>
              <w:t xml:space="preserve"> </w:t>
            </w:r>
            <w:r w:rsidR="0067483F">
              <w:rPr>
                <w:rFonts w:ascii="Calibri" w:hAnsi="Calibri" w:cs="Calibri"/>
                <w:sz w:val="16"/>
                <w:szCs w:val="16"/>
              </w:rPr>
              <w:t xml:space="preserve">had a number of limitations regarding clear </w:t>
            </w:r>
            <w:r w:rsidRPr="00767ACD">
              <w:rPr>
                <w:rFonts w:ascii="Calibri" w:hAnsi="Calibri" w:cs="Calibri"/>
                <w:sz w:val="16"/>
                <w:szCs w:val="16"/>
              </w:rPr>
              <w:t>aims</w:t>
            </w:r>
            <w:r w:rsidR="0067483F">
              <w:rPr>
                <w:rFonts w:ascii="Calibri" w:hAnsi="Calibri" w:cs="Calibri"/>
                <w:sz w:val="16"/>
                <w:szCs w:val="16"/>
              </w:rPr>
              <w:t xml:space="preserve"> and critical analysis of the findings</w:t>
            </w:r>
            <w:r w:rsidRPr="00767ACD">
              <w:rPr>
                <w:rFonts w:ascii="Calibri" w:hAnsi="Calibri" w:cs="Calibri"/>
                <w:sz w:val="16"/>
                <w:szCs w:val="16"/>
              </w:rPr>
              <w:t>.</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33B2A513"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2039C247" w14:textId="77777777" w:rsidTr="000A3690">
        <w:trPr>
          <w:trHeight w:val="340"/>
        </w:trPr>
        <w:tc>
          <w:tcPr>
            <w:tcW w:w="274" w:type="dxa"/>
            <w:tcBorders>
              <w:top w:val="nil"/>
              <w:left w:val="single" w:sz="8" w:space="0" w:color="B5DDDC"/>
              <w:bottom w:val="single" w:sz="8" w:space="0" w:color="B5DDDC"/>
              <w:right w:val="nil"/>
            </w:tcBorders>
            <w:shd w:val="clear" w:color="000000" w:fill="D6EAEB"/>
            <w:vAlign w:val="center"/>
            <w:hideMark/>
          </w:tcPr>
          <w:p w14:paraId="57C85F70"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w:t>
            </w:r>
          </w:p>
        </w:tc>
        <w:tc>
          <w:tcPr>
            <w:tcW w:w="1984"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3D024034"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1A65CFAD"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trike/>
                <w:sz w:val="16"/>
                <w:szCs w:val="16"/>
              </w:rPr>
              <w:t> </w:t>
            </w:r>
          </w:p>
        </w:tc>
        <w:tc>
          <w:tcPr>
            <w:tcW w:w="3827"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4EDCEFF2" w14:textId="6C357F30" w:rsidR="00767ACD" w:rsidRPr="00767ACD" w:rsidRDefault="00992883" w:rsidP="00767ACD">
            <w:pPr>
              <w:spacing w:before="0" w:after="0" w:line="240" w:lineRule="auto"/>
              <w:rPr>
                <w:rFonts w:ascii="Calibri" w:hAnsi="Calibri" w:cs="Calibri"/>
                <w:i/>
                <w:iCs/>
                <w:color w:val="000000"/>
                <w:sz w:val="16"/>
                <w:szCs w:val="16"/>
              </w:rPr>
            </w:pPr>
            <w:r w:rsidRPr="00767ACD">
              <w:rPr>
                <w:rFonts w:ascii="Calibri" w:hAnsi="Calibri" w:cs="Calibri"/>
                <w:i/>
                <w:iCs/>
                <w:color w:val="000000"/>
                <w:sz w:val="16"/>
                <w:szCs w:val="16"/>
              </w:rPr>
              <w:t xml:space="preserve">Due to </w:t>
            </w:r>
            <w:r w:rsidR="0067483F">
              <w:rPr>
                <w:rFonts w:ascii="Calibri" w:hAnsi="Calibri" w:cs="Calibri"/>
                <w:i/>
                <w:iCs/>
                <w:color w:val="000000"/>
                <w:sz w:val="16"/>
                <w:szCs w:val="16"/>
              </w:rPr>
              <w:t>limitations regarding review aims and critical analysis</w:t>
            </w:r>
            <w:r w:rsidRPr="00767ACD">
              <w:rPr>
                <w:rFonts w:ascii="Calibri" w:hAnsi="Calibri" w:cs="Calibri"/>
                <w:i/>
                <w:iCs/>
                <w:color w:val="000000"/>
                <w:sz w:val="16"/>
                <w:szCs w:val="16"/>
              </w:rPr>
              <w:t xml:space="preserve"> the study is considered to </w:t>
            </w:r>
            <w:r w:rsidR="002229B7">
              <w:rPr>
                <w:rFonts w:ascii="Calibri" w:hAnsi="Calibri" w:cs="Calibri"/>
                <w:i/>
                <w:iCs/>
                <w:color w:val="000000"/>
                <w:sz w:val="16"/>
                <w:szCs w:val="16"/>
              </w:rPr>
              <w:t>have</w:t>
            </w:r>
            <w:r w:rsidRPr="00767ACD">
              <w:rPr>
                <w:rFonts w:ascii="Calibri" w:hAnsi="Calibri" w:cs="Calibri"/>
                <w:i/>
                <w:iCs/>
                <w:color w:val="000000"/>
                <w:sz w:val="16"/>
                <w:szCs w:val="16"/>
              </w:rPr>
              <w:t xml:space="preserve"> a high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FF0000"/>
            <w:vAlign w:val="center"/>
            <w:hideMark/>
          </w:tcPr>
          <w:p w14:paraId="0CEDF76D"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38B39A65"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2DEE1AD"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1B84996B" w14:textId="77777777" w:rsidR="00767ACD" w:rsidRPr="00767ACD" w:rsidRDefault="00992883" w:rsidP="00767ACD">
            <w:pPr>
              <w:spacing w:before="0" w:after="0" w:line="240" w:lineRule="auto"/>
              <w:rPr>
                <w:rFonts w:ascii="Calibri" w:hAnsi="Calibri" w:cs="Calibri"/>
                <w:b/>
                <w:bCs/>
                <w:sz w:val="16"/>
                <w:szCs w:val="16"/>
              </w:rPr>
            </w:pPr>
            <w:r w:rsidRPr="00767ACD">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48FE631B" w14:textId="77777777" w:rsidR="00767ACD" w:rsidRPr="00767ACD" w:rsidRDefault="00992883" w:rsidP="00767ACD">
            <w:pPr>
              <w:spacing w:before="0" w:after="0" w:line="240" w:lineRule="auto"/>
              <w:jc w:val="center"/>
              <w:rPr>
                <w:rFonts w:ascii="Calibri" w:hAnsi="Calibri" w:cs="Calibri"/>
                <w:color w:val="9C0006"/>
                <w:sz w:val="16"/>
                <w:szCs w:val="16"/>
              </w:rPr>
            </w:pPr>
            <w:r w:rsidRPr="00767ACD">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622CD65A" w14:textId="77777777" w:rsidR="00767ACD" w:rsidRPr="00767ACD" w:rsidRDefault="00992883" w:rsidP="00767ACD">
            <w:pPr>
              <w:spacing w:before="0" w:after="0" w:line="240" w:lineRule="auto"/>
              <w:jc w:val="center"/>
              <w:rPr>
                <w:rFonts w:ascii="Calibri" w:hAnsi="Calibri" w:cs="Calibri"/>
                <w:color w:val="9C0006"/>
                <w:sz w:val="16"/>
                <w:szCs w:val="16"/>
              </w:rPr>
            </w:pPr>
            <w:r w:rsidRPr="00767ACD">
              <w:rPr>
                <w:rFonts w:ascii="Calibri" w:hAnsi="Calibri" w:cs="Calibri"/>
                <w:color w:val="9C0006"/>
                <w:sz w:val="16"/>
                <w:szCs w:val="16"/>
              </w:rPr>
              <w:t>Exclude from further review due to high risk of bias.</w:t>
            </w:r>
          </w:p>
        </w:tc>
        <w:tc>
          <w:tcPr>
            <w:tcW w:w="851" w:type="dxa"/>
            <w:tcBorders>
              <w:top w:val="nil"/>
              <w:left w:val="nil"/>
              <w:bottom w:val="single" w:sz="8" w:space="0" w:color="B5DDDC"/>
              <w:right w:val="single" w:sz="8" w:space="0" w:color="B5DDDC"/>
            </w:tcBorders>
            <w:shd w:val="clear" w:color="000000" w:fill="FFC7CE"/>
            <w:vAlign w:val="center"/>
            <w:hideMark/>
          </w:tcPr>
          <w:p w14:paraId="6D2828D6" w14:textId="77777777" w:rsidR="00767ACD" w:rsidRPr="00767ACD" w:rsidRDefault="00992883" w:rsidP="00767ACD">
            <w:pPr>
              <w:spacing w:before="0" w:after="0" w:line="240" w:lineRule="auto"/>
              <w:jc w:val="center"/>
              <w:rPr>
                <w:rFonts w:ascii="Calibri" w:hAnsi="Calibri" w:cs="Calibri"/>
                <w:color w:val="9C0006"/>
                <w:sz w:val="16"/>
                <w:szCs w:val="16"/>
              </w:rPr>
            </w:pPr>
            <w:r w:rsidRPr="00767ACD">
              <w:rPr>
                <w:rFonts w:ascii="Calibri" w:hAnsi="Calibri" w:cs="Calibri"/>
                <w:color w:val="9C0006"/>
                <w:sz w:val="16"/>
                <w:szCs w:val="16"/>
              </w:rPr>
              <w:t> </w:t>
            </w:r>
          </w:p>
        </w:tc>
      </w:tr>
    </w:tbl>
    <w:p w14:paraId="792C46C1" w14:textId="396AA125" w:rsidR="002036F9" w:rsidRDefault="002036F9" w:rsidP="002036F9"/>
    <w:p w14:paraId="4AB4DA0A" w14:textId="77777777" w:rsidR="00AC4BEB" w:rsidRPr="002036F9" w:rsidRDefault="00AC4BEB" w:rsidP="002036F9"/>
    <w:p w14:paraId="42151609" w14:textId="20159C08" w:rsidR="007F4AC6" w:rsidRDefault="00992883" w:rsidP="007F4AC6">
      <w:pPr>
        <w:pStyle w:val="Heading3"/>
      </w:pPr>
      <w:bookmarkStart w:id="510" w:name="_Toc106901127"/>
      <w:r>
        <w:t>J16: Goodwin, Schriewer, et al., (2017)</w:t>
      </w:r>
      <w:bookmarkEnd w:id="510"/>
    </w:p>
    <w:p w14:paraId="73A5BB74" w14:textId="77777777" w:rsidR="002036F9" w:rsidRPr="007F4AC6" w:rsidRDefault="00992883" w:rsidP="00475C35">
      <w:pPr>
        <w:pStyle w:val="Heading4"/>
      </w:pPr>
      <w:bookmarkStart w:id="511" w:name="_Toc106901128"/>
      <w:r>
        <w:t>Quality assessment</w:t>
      </w:r>
      <w:bookmarkEnd w:id="511"/>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269B7366" w14:textId="77777777" w:rsidTr="000A3690">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14272ECB" w14:textId="77777777" w:rsidR="0008375F" w:rsidRPr="004F2A7E" w:rsidRDefault="00992883" w:rsidP="004F2A7E">
            <w:pPr>
              <w:spacing w:before="0" w:after="0" w:line="240" w:lineRule="auto"/>
              <w:jc w:val="center"/>
              <w:rPr>
                <w:rFonts w:ascii="Calibri" w:hAnsi="Calibri" w:cs="Calibri"/>
                <w:b/>
                <w:bCs/>
                <w:color w:val="008000"/>
                <w:sz w:val="16"/>
                <w:szCs w:val="16"/>
              </w:rPr>
            </w:pPr>
            <w:r w:rsidRPr="004F2A7E">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3E3AEDA6" w14:textId="77777777" w:rsidR="0008375F" w:rsidRPr="004F2A7E" w:rsidRDefault="00992883" w:rsidP="004F2A7E">
            <w:pPr>
              <w:spacing w:before="0" w:after="0" w:line="240" w:lineRule="auto"/>
              <w:rPr>
                <w:rFonts w:ascii="Calibri" w:hAnsi="Calibri" w:cs="Calibri"/>
                <w:b/>
                <w:bCs/>
                <w:color w:val="008000"/>
                <w:sz w:val="16"/>
                <w:szCs w:val="16"/>
              </w:rPr>
            </w:pPr>
            <w:r w:rsidRPr="004F2A7E">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21110FE4" w14:textId="2FF80FD0" w:rsidR="0008375F" w:rsidRPr="004F2A7E" w:rsidRDefault="00992883" w:rsidP="0008375F">
            <w:pPr>
              <w:spacing w:before="0" w:after="0" w:line="240" w:lineRule="auto"/>
              <w:rPr>
                <w:rFonts w:ascii="Calibri" w:hAnsi="Calibri" w:cs="Calibri"/>
                <w:b/>
                <w:bCs/>
                <w:color w:val="008000"/>
                <w:sz w:val="16"/>
                <w:szCs w:val="16"/>
              </w:rPr>
            </w:pPr>
            <w:r w:rsidRPr="004F2A7E">
              <w:rPr>
                <w:rFonts w:ascii="Calibri" w:hAnsi="Calibri" w:cs="Calibri"/>
                <w:b/>
                <w:bCs/>
                <w:color w:val="008000"/>
                <w:sz w:val="16"/>
                <w:szCs w:val="16"/>
              </w:rPr>
              <w:t>J16, Goodwin, K, 2017, Consideration of Natural Sources in a Bacteria TMDL-Lines of Evidence, Including Beach Microbial Source Tracking</w:t>
            </w:r>
          </w:p>
        </w:tc>
      </w:tr>
      <w:tr w:rsidR="00BF2DBF" w14:paraId="38BE28E7" w14:textId="77777777" w:rsidTr="000A3690">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34A6D42A" w14:textId="4DB97DB7" w:rsidR="004F2A7E" w:rsidRPr="000A169D" w:rsidRDefault="00992883" w:rsidP="0008375F">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Q.</w:t>
            </w:r>
          </w:p>
        </w:tc>
        <w:tc>
          <w:tcPr>
            <w:tcW w:w="1984" w:type="dxa"/>
            <w:tcBorders>
              <w:top w:val="nil"/>
              <w:left w:val="nil"/>
              <w:bottom w:val="single" w:sz="8" w:space="0" w:color="B5DDDC"/>
              <w:right w:val="single" w:sz="8" w:space="0" w:color="B5DDDC"/>
            </w:tcBorders>
            <w:shd w:val="clear" w:color="000000" w:fill="B5DDDC"/>
            <w:vAlign w:val="center"/>
            <w:hideMark/>
          </w:tcPr>
          <w:p w14:paraId="7F262D5D" w14:textId="77777777" w:rsidR="004F2A7E" w:rsidRPr="000A169D" w:rsidRDefault="00992883" w:rsidP="0008375F">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76A74E61" w14:textId="77777777" w:rsidR="004F2A7E" w:rsidRPr="000A169D" w:rsidRDefault="00992883" w:rsidP="0008375F">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0B76DA59" w14:textId="77777777" w:rsidR="004F2A7E" w:rsidRPr="000A169D" w:rsidRDefault="00992883" w:rsidP="0008375F">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69A34C97" w14:textId="77777777" w:rsidR="004F2A7E" w:rsidRPr="000A169D" w:rsidRDefault="00992883" w:rsidP="0008375F">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Risk of Bias rating</w:t>
            </w:r>
          </w:p>
        </w:tc>
      </w:tr>
      <w:tr w:rsidR="00BF2DBF" w14:paraId="2000452A"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7233FCE8"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4F7A4C10"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21C4DE5A"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1892E2B0"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560F320F"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74FE7E68"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456A1C52"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1</w:t>
            </w:r>
          </w:p>
        </w:tc>
        <w:tc>
          <w:tcPr>
            <w:tcW w:w="1984" w:type="dxa"/>
            <w:tcBorders>
              <w:top w:val="nil"/>
              <w:left w:val="nil"/>
              <w:bottom w:val="single" w:sz="8" w:space="0" w:color="B5DDDC"/>
              <w:right w:val="single" w:sz="8" w:space="0" w:color="B5DDDC"/>
            </w:tcBorders>
            <w:vAlign w:val="center"/>
            <w:hideMark/>
          </w:tcPr>
          <w:p w14:paraId="12CD5B3F"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there a clear statement of the aims of the research?</w:t>
            </w:r>
          </w:p>
        </w:tc>
        <w:tc>
          <w:tcPr>
            <w:tcW w:w="851" w:type="dxa"/>
            <w:tcBorders>
              <w:top w:val="nil"/>
              <w:left w:val="nil"/>
              <w:bottom w:val="nil"/>
              <w:right w:val="single" w:sz="8" w:space="0" w:color="B5DDDC"/>
            </w:tcBorders>
            <w:vAlign w:val="center"/>
            <w:hideMark/>
          </w:tcPr>
          <w:p w14:paraId="6B32311D"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7F930C55" w14:textId="5B5D3C5D"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There is no statement of aims or objectives of the research.  The paper simply describes what was done to establish source of FIB and assess the success of bird exclusion measures.</w:t>
            </w:r>
          </w:p>
        </w:tc>
        <w:tc>
          <w:tcPr>
            <w:tcW w:w="851" w:type="dxa"/>
            <w:tcBorders>
              <w:top w:val="nil"/>
              <w:left w:val="nil"/>
              <w:bottom w:val="single" w:sz="8" w:space="0" w:color="B5DDDC"/>
              <w:right w:val="single" w:sz="8" w:space="0" w:color="B5DDDC"/>
            </w:tcBorders>
            <w:shd w:val="clear" w:color="000000" w:fill="FF0000"/>
            <w:vAlign w:val="center"/>
            <w:hideMark/>
          </w:tcPr>
          <w:p w14:paraId="474D212C"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7500ED7F"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2444B6C"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2</w:t>
            </w:r>
          </w:p>
        </w:tc>
        <w:tc>
          <w:tcPr>
            <w:tcW w:w="1984" w:type="dxa"/>
            <w:tcBorders>
              <w:top w:val="nil"/>
              <w:left w:val="nil"/>
              <w:bottom w:val="single" w:sz="8" w:space="0" w:color="B5DDDC"/>
              <w:right w:val="single" w:sz="8" w:space="0" w:color="B5DDDC"/>
            </w:tcBorders>
            <w:vAlign w:val="center"/>
            <w:hideMark/>
          </w:tcPr>
          <w:p w14:paraId="710E60F2"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Is the methodology appropriate?</w:t>
            </w:r>
          </w:p>
        </w:tc>
        <w:tc>
          <w:tcPr>
            <w:tcW w:w="851" w:type="dxa"/>
            <w:tcBorders>
              <w:top w:val="single" w:sz="8" w:space="0" w:color="B5DDDC"/>
              <w:left w:val="nil"/>
              <w:bottom w:val="single" w:sz="8" w:space="0" w:color="B5DDDC"/>
              <w:right w:val="single" w:sz="8" w:space="0" w:color="B5DDDC"/>
            </w:tcBorders>
            <w:vAlign w:val="center"/>
            <w:hideMark/>
          </w:tcPr>
          <w:p w14:paraId="4FAA27A3"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4DBF7EA4" w14:textId="22E1933B"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MST methods and qPCR analysis was used to identify sources of FIB.  A separate study on gull marker persistence was also carried out.  The methods are described in detail and </w:t>
            </w:r>
            <w:r w:rsidR="00044CF8">
              <w:rPr>
                <w:rFonts w:ascii="Calibri" w:hAnsi="Calibri" w:cs="Calibri"/>
                <w:sz w:val="16"/>
                <w:szCs w:val="16"/>
              </w:rPr>
              <w:t>are sufficiently</w:t>
            </w:r>
            <w:r w:rsidR="00044CF8" w:rsidRPr="004F2A7E">
              <w:rPr>
                <w:rFonts w:ascii="Calibri" w:hAnsi="Calibri" w:cs="Calibri"/>
                <w:sz w:val="16"/>
                <w:szCs w:val="16"/>
              </w:rPr>
              <w:t xml:space="preserve"> </w:t>
            </w:r>
            <w:r w:rsidRPr="004F2A7E">
              <w:rPr>
                <w:rFonts w:ascii="Calibri" w:hAnsi="Calibri" w:cs="Calibri"/>
                <w:sz w:val="16"/>
                <w:szCs w:val="16"/>
              </w:rPr>
              <w:t>rigorous.</w:t>
            </w:r>
          </w:p>
        </w:tc>
        <w:tc>
          <w:tcPr>
            <w:tcW w:w="851" w:type="dxa"/>
            <w:tcBorders>
              <w:top w:val="nil"/>
              <w:left w:val="nil"/>
              <w:bottom w:val="single" w:sz="8" w:space="0" w:color="B5DDDC"/>
              <w:right w:val="single" w:sz="8" w:space="0" w:color="B5DDDC"/>
            </w:tcBorders>
            <w:shd w:val="clear" w:color="000000" w:fill="E2EFDA"/>
            <w:vAlign w:val="center"/>
            <w:hideMark/>
          </w:tcPr>
          <w:p w14:paraId="466A3F08"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31821D44"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3FA407F0"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12D1641F"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noWrap/>
            <w:hideMark/>
          </w:tcPr>
          <w:p w14:paraId="05FABC40"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No</w:t>
            </w:r>
          </w:p>
        </w:tc>
        <w:tc>
          <w:tcPr>
            <w:tcW w:w="3827" w:type="dxa"/>
            <w:tcBorders>
              <w:top w:val="nil"/>
              <w:left w:val="nil"/>
              <w:bottom w:val="single" w:sz="8" w:space="0" w:color="B5DDDC"/>
              <w:right w:val="single" w:sz="8" w:space="0" w:color="B5DDDC"/>
            </w:tcBorders>
            <w:shd w:val="clear" w:color="000000" w:fill="D6EAEB"/>
            <w:noWrap/>
            <w:hideMark/>
          </w:tcPr>
          <w:p w14:paraId="7F14A58F"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562055A2"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7DAE3B5E"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7A98561"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3</w:t>
            </w:r>
          </w:p>
        </w:tc>
        <w:tc>
          <w:tcPr>
            <w:tcW w:w="1984" w:type="dxa"/>
            <w:tcBorders>
              <w:top w:val="nil"/>
              <w:left w:val="nil"/>
              <w:bottom w:val="single" w:sz="8" w:space="0" w:color="B5DDDC"/>
              <w:right w:val="single" w:sz="8" w:space="0" w:color="B5DDDC"/>
            </w:tcBorders>
            <w:vAlign w:val="center"/>
            <w:hideMark/>
          </w:tcPr>
          <w:p w14:paraId="6D6EC59C"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research design appropriate to address the aims of the research?</w:t>
            </w:r>
          </w:p>
        </w:tc>
        <w:tc>
          <w:tcPr>
            <w:tcW w:w="851" w:type="dxa"/>
            <w:tcBorders>
              <w:top w:val="nil"/>
              <w:left w:val="nil"/>
              <w:bottom w:val="nil"/>
              <w:right w:val="single" w:sz="8" w:space="0" w:color="B5DDDC"/>
            </w:tcBorders>
            <w:vAlign w:val="center"/>
            <w:hideMark/>
          </w:tcPr>
          <w:p w14:paraId="4D9FD6AD"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07FB7EFF"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Since there were no research aims described, the design cannot be assessed against them.  </w:t>
            </w:r>
          </w:p>
        </w:tc>
        <w:tc>
          <w:tcPr>
            <w:tcW w:w="851" w:type="dxa"/>
            <w:tcBorders>
              <w:top w:val="nil"/>
              <w:left w:val="nil"/>
              <w:bottom w:val="single" w:sz="8" w:space="0" w:color="B5DDDC"/>
              <w:right w:val="single" w:sz="8" w:space="0" w:color="B5DDDC"/>
            </w:tcBorders>
            <w:shd w:val="clear" w:color="000000" w:fill="FF0000"/>
            <w:vAlign w:val="center"/>
            <w:hideMark/>
          </w:tcPr>
          <w:p w14:paraId="5643AF70"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60C97E7A"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202883A1"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4</w:t>
            </w:r>
          </w:p>
        </w:tc>
        <w:tc>
          <w:tcPr>
            <w:tcW w:w="1984" w:type="dxa"/>
            <w:tcBorders>
              <w:top w:val="nil"/>
              <w:left w:val="nil"/>
              <w:bottom w:val="single" w:sz="8" w:space="0" w:color="B5DDDC"/>
              <w:right w:val="single" w:sz="8" w:space="0" w:color="B5DDDC"/>
            </w:tcBorders>
            <w:vAlign w:val="center"/>
            <w:hideMark/>
          </w:tcPr>
          <w:p w14:paraId="4D4E8257"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chosen hypothetical population or subpopulation appropriate for addressing the study research aims?</w:t>
            </w:r>
          </w:p>
        </w:tc>
        <w:tc>
          <w:tcPr>
            <w:tcW w:w="851" w:type="dxa"/>
            <w:tcBorders>
              <w:top w:val="single" w:sz="8" w:space="0" w:color="B5DDDC"/>
              <w:left w:val="nil"/>
              <w:bottom w:val="single" w:sz="8" w:space="0" w:color="B5DDDC"/>
              <w:right w:val="single" w:sz="8" w:space="0" w:color="B5DDDC"/>
            </w:tcBorders>
            <w:vAlign w:val="center"/>
            <w:hideMark/>
          </w:tcPr>
          <w:p w14:paraId="57EB2F0D"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7478F1B1" w14:textId="1458003A"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FIB concentrations were compared against US EPA and Californian criteria.  These criteria are based on protection </w:t>
            </w:r>
            <w:r w:rsidR="009244A6" w:rsidRPr="004F2A7E">
              <w:rPr>
                <w:rFonts w:ascii="Calibri" w:hAnsi="Calibri" w:cs="Calibri"/>
                <w:sz w:val="16"/>
                <w:szCs w:val="16"/>
              </w:rPr>
              <w:t>of adults</w:t>
            </w:r>
            <w:r w:rsidRPr="004F2A7E">
              <w:rPr>
                <w:rFonts w:ascii="Calibri" w:hAnsi="Calibri" w:cs="Calibri"/>
                <w:sz w:val="16"/>
                <w:szCs w:val="16"/>
              </w:rPr>
              <w:t xml:space="preserve"> (hypothetical) undertaking primary contact recreation. </w:t>
            </w:r>
          </w:p>
        </w:tc>
        <w:tc>
          <w:tcPr>
            <w:tcW w:w="851" w:type="dxa"/>
            <w:tcBorders>
              <w:top w:val="nil"/>
              <w:left w:val="nil"/>
              <w:bottom w:val="single" w:sz="8" w:space="0" w:color="B5DDDC"/>
              <w:right w:val="single" w:sz="8" w:space="0" w:color="B5DDDC"/>
            </w:tcBorders>
            <w:shd w:val="clear" w:color="000000" w:fill="E2EFDA"/>
            <w:vAlign w:val="center"/>
            <w:hideMark/>
          </w:tcPr>
          <w:p w14:paraId="5EDD09B0"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5B921910"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2D05EA7C"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5</w:t>
            </w:r>
          </w:p>
        </w:tc>
        <w:tc>
          <w:tcPr>
            <w:tcW w:w="1984" w:type="dxa"/>
            <w:tcBorders>
              <w:top w:val="nil"/>
              <w:left w:val="nil"/>
              <w:bottom w:val="single" w:sz="8" w:space="0" w:color="B5DDDC"/>
              <w:right w:val="single" w:sz="8" w:space="0" w:color="B5DDDC"/>
            </w:tcBorders>
            <w:vAlign w:val="center"/>
            <w:hideMark/>
          </w:tcPr>
          <w:p w14:paraId="57015A8E"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data collected in a way that addressed the research issue?</w:t>
            </w:r>
          </w:p>
        </w:tc>
        <w:tc>
          <w:tcPr>
            <w:tcW w:w="851" w:type="dxa"/>
            <w:tcBorders>
              <w:top w:val="nil"/>
              <w:left w:val="nil"/>
              <w:bottom w:val="single" w:sz="8" w:space="0" w:color="B5DDDC"/>
              <w:right w:val="single" w:sz="8" w:space="0" w:color="B5DDDC"/>
            </w:tcBorders>
            <w:vAlign w:val="center"/>
            <w:hideMark/>
          </w:tcPr>
          <w:p w14:paraId="69FBECAC"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00B382B1" w14:textId="3DFCEB00"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Data was obtained from field measurements and lab FIB and qPCR data analyses and used in the MST analyses.  Methods are described in detail and </w:t>
            </w:r>
            <w:r w:rsidR="00044CF8">
              <w:rPr>
                <w:rFonts w:ascii="Calibri" w:hAnsi="Calibri" w:cs="Calibri"/>
                <w:sz w:val="16"/>
                <w:szCs w:val="16"/>
              </w:rPr>
              <w:t>are</w:t>
            </w:r>
            <w:r w:rsidR="00044CF8" w:rsidRPr="004F2A7E">
              <w:rPr>
                <w:rFonts w:ascii="Calibri" w:hAnsi="Calibri" w:cs="Calibri"/>
                <w:sz w:val="16"/>
                <w:szCs w:val="16"/>
              </w:rPr>
              <w:t xml:space="preserve"> </w:t>
            </w:r>
            <w:r w:rsidRPr="004F2A7E">
              <w:rPr>
                <w:rFonts w:ascii="Calibri" w:hAnsi="Calibri" w:cs="Calibri"/>
                <w:sz w:val="16"/>
                <w:szCs w:val="16"/>
              </w:rPr>
              <w:t xml:space="preserve">of appropriate quality, although research </w:t>
            </w:r>
            <w:r w:rsidR="00044CF8">
              <w:rPr>
                <w:rFonts w:ascii="Calibri" w:hAnsi="Calibri" w:cs="Calibri"/>
                <w:sz w:val="16"/>
                <w:szCs w:val="16"/>
              </w:rPr>
              <w:t>question</w:t>
            </w:r>
            <w:r w:rsidR="00044CF8" w:rsidRPr="004F2A7E">
              <w:rPr>
                <w:rFonts w:ascii="Calibri" w:hAnsi="Calibri" w:cs="Calibri"/>
                <w:sz w:val="16"/>
                <w:szCs w:val="16"/>
              </w:rPr>
              <w:t xml:space="preserve"> </w:t>
            </w:r>
            <w:r w:rsidRPr="004F2A7E">
              <w:rPr>
                <w:rFonts w:ascii="Calibri" w:hAnsi="Calibri" w:cs="Calibri"/>
                <w:sz w:val="16"/>
                <w:szCs w:val="16"/>
              </w:rPr>
              <w:t>was not clearly defined as noted above.</w:t>
            </w:r>
          </w:p>
        </w:tc>
        <w:tc>
          <w:tcPr>
            <w:tcW w:w="851" w:type="dxa"/>
            <w:tcBorders>
              <w:top w:val="nil"/>
              <w:left w:val="nil"/>
              <w:bottom w:val="single" w:sz="8" w:space="0" w:color="B5DDDC"/>
              <w:right w:val="single" w:sz="8" w:space="0" w:color="B5DDDC"/>
            </w:tcBorders>
            <w:shd w:val="clear" w:color="000000" w:fill="E2EFDA"/>
            <w:vAlign w:val="center"/>
            <w:hideMark/>
          </w:tcPr>
          <w:p w14:paraId="01A96B9D"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0E297879"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0ED8548A"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6</w:t>
            </w:r>
          </w:p>
        </w:tc>
        <w:tc>
          <w:tcPr>
            <w:tcW w:w="1984" w:type="dxa"/>
            <w:tcBorders>
              <w:top w:val="nil"/>
              <w:left w:val="nil"/>
              <w:bottom w:val="single" w:sz="8" w:space="0" w:color="B5DDDC"/>
              <w:right w:val="single" w:sz="8" w:space="0" w:color="B5DDDC"/>
            </w:tcBorders>
            <w:vAlign w:val="center"/>
            <w:hideMark/>
          </w:tcPr>
          <w:p w14:paraId="1C2FF592"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Has the relationship between researcher and participants been adequately considered?</w:t>
            </w:r>
          </w:p>
        </w:tc>
        <w:tc>
          <w:tcPr>
            <w:tcW w:w="851" w:type="dxa"/>
            <w:tcBorders>
              <w:top w:val="nil"/>
              <w:left w:val="nil"/>
              <w:bottom w:val="single" w:sz="8" w:space="0" w:color="B5DDDC"/>
              <w:right w:val="single" w:sz="8" w:space="0" w:color="B5DDDC"/>
            </w:tcBorders>
            <w:vAlign w:val="center"/>
            <w:hideMark/>
          </w:tcPr>
          <w:p w14:paraId="76ECA7CB"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6FEE1B11"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1C9152FD"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6AC8B421"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7FF7526"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4E3E1FAD"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405206C4"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25DA5BA8"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44FAF653"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34016913"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30B337FF"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7</w:t>
            </w:r>
          </w:p>
        </w:tc>
        <w:tc>
          <w:tcPr>
            <w:tcW w:w="1984" w:type="dxa"/>
            <w:tcBorders>
              <w:top w:val="nil"/>
              <w:left w:val="nil"/>
              <w:bottom w:val="single" w:sz="8" w:space="0" w:color="B5DDDC"/>
              <w:right w:val="single" w:sz="8" w:space="0" w:color="B5DDDC"/>
            </w:tcBorders>
            <w:vAlign w:val="center"/>
            <w:hideMark/>
          </w:tcPr>
          <w:p w14:paraId="6677FB97"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23FBB469"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0A44F0D9"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11D85A00"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66B1F871"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3528C4C9"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8</w:t>
            </w:r>
          </w:p>
        </w:tc>
        <w:tc>
          <w:tcPr>
            <w:tcW w:w="1984" w:type="dxa"/>
            <w:tcBorders>
              <w:top w:val="nil"/>
              <w:left w:val="nil"/>
              <w:bottom w:val="single" w:sz="8" w:space="0" w:color="B5DDDC"/>
              <w:right w:val="single" w:sz="8" w:space="0" w:color="B5DDDC"/>
            </w:tcBorders>
            <w:vAlign w:val="center"/>
            <w:hideMark/>
          </w:tcPr>
          <w:p w14:paraId="78122669"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data analysis sufficiently rigorous?</w:t>
            </w:r>
          </w:p>
        </w:tc>
        <w:tc>
          <w:tcPr>
            <w:tcW w:w="851" w:type="dxa"/>
            <w:tcBorders>
              <w:top w:val="nil"/>
              <w:left w:val="nil"/>
              <w:bottom w:val="single" w:sz="8" w:space="0" w:color="B5DDDC"/>
              <w:right w:val="single" w:sz="8" w:space="0" w:color="B5DDDC"/>
            </w:tcBorders>
            <w:vAlign w:val="center"/>
            <w:hideMark/>
          </w:tcPr>
          <w:p w14:paraId="6B5890B7"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3FB49F03"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The data analyses were clear, detailed and appropriate for supporting the findings </w:t>
            </w:r>
          </w:p>
        </w:tc>
        <w:tc>
          <w:tcPr>
            <w:tcW w:w="851" w:type="dxa"/>
            <w:tcBorders>
              <w:top w:val="nil"/>
              <w:left w:val="nil"/>
              <w:bottom w:val="single" w:sz="8" w:space="0" w:color="B5DDDC"/>
              <w:right w:val="single" w:sz="8" w:space="0" w:color="B5DDDC"/>
            </w:tcBorders>
            <w:shd w:val="clear" w:color="000000" w:fill="E2EFDA"/>
            <w:vAlign w:val="center"/>
            <w:hideMark/>
          </w:tcPr>
          <w:p w14:paraId="0F450A8A"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5162B55B"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494FC9D"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9</w:t>
            </w:r>
          </w:p>
        </w:tc>
        <w:tc>
          <w:tcPr>
            <w:tcW w:w="1984" w:type="dxa"/>
            <w:tcBorders>
              <w:top w:val="nil"/>
              <w:left w:val="nil"/>
              <w:bottom w:val="single" w:sz="8" w:space="0" w:color="B5DDDC"/>
              <w:right w:val="single" w:sz="8" w:space="0" w:color="B5DDDC"/>
            </w:tcBorders>
            <w:vAlign w:val="center"/>
            <w:hideMark/>
          </w:tcPr>
          <w:p w14:paraId="72ABECA6"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Is there a clear statement of findings?</w:t>
            </w:r>
          </w:p>
        </w:tc>
        <w:tc>
          <w:tcPr>
            <w:tcW w:w="851" w:type="dxa"/>
            <w:tcBorders>
              <w:top w:val="nil"/>
              <w:left w:val="nil"/>
              <w:bottom w:val="single" w:sz="8" w:space="0" w:color="B5DDDC"/>
              <w:right w:val="single" w:sz="8" w:space="0" w:color="B5DDDC"/>
            </w:tcBorders>
            <w:vAlign w:val="center"/>
            <w:hideMark/>
          </w:tcPr>
          <w:p w14:paraId="48A27F6F"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1CFFAB27"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There is a clear statement of findings in the study abstract, however the study lacks a clear set of conclusions. </w:t>
            </w:r>
          </w:p>
        </w:tc>
        <w:tc>
          <w:tcPr>
            <w:tcW w:w="851" w:type="dxa"/>
            <w:tcBorders>
              <w:top w:val="nil"/>
              <w:left w:val="nil"/>
              <w:bottom w:val="single" w:sz="8" w:space="0" w:color="B5DDDC"/>
              <w:right w:val="single" w:sz="8" w:space="0" w:color="B5DDDC"/>
            </w:tcBorders>
            <w:shd w:val="clear" w:color="000000" w:fill="E2EFDA"/>
            <w:vAlign w:val="center"/>
            <w:hideMark/>
          </w:tcPr>
          <w:p w14:paraId="1755CB3E"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7EC2ED7D"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2D447DD"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34D5C107"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C: Will the results help locally?</w:t>
            </w:r>
          </w:p>
        </w:tc>
        <w:tc>
          <w:tcPr>
            <w:tcW w:w="851" w:type="dxa"/>
            <w:tcBorders>
              <w:top w:val="nil"/>
              <w:left w:val="nil"/>
              <w:bottom w:val="single" w:sz="8" w:space="0" w:color="B5DDDC"/>
              <w:right w:val="single" w:sz="8" w:space="0" w:color="B5DDDC"/>
            </w:tcBorders>
            <w:shd w:val="clear" w:color="000000" w:fill="D6EAEB"/>
            <w:noWrap/>
            <w:hideMark/>
          </w:tcPr>
          <w:p w14:paraId="075AF7EC"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47E5CC0F"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55D2458C"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4BB87975"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171DC841"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10</w:t>
            </w:r>
          </w:p>
        </w:tc>
        <w:tc>
          <w:tcPr>
            <w:tcW w:w="1984" w:type="dxa"/>
            <w:tcBorders>
              <w:top w:val="nil"/>
              <w:left w:val="nil"/>
              <w:bottom w:val="nil"/>
              <w:right w:val="single" w:sz="8" w:space="0" w:color="B5DDDC"/>
            </w:tcBorders>
            <w:vAlign w:val="center"/>
            <w:hideMark/>
          </w:tcPr>
          <w:p w14:paraId="6C981231"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How valuable is the research?  Is the research of satisfactory value?</w:t>
            </w:r>
          </w:p>
        </w:tc>
        <w:tc>
          <w:tcPr>
            <w:tcW w:w="851" w:type="dxa"/>
            <w:tcBorders>
              <w:top w:val="nil"/>
              <w:left w:val="nil"/>
              <w:bottom w:val="nil"/>
              <w:right w:val="single" w:sz="8" w:space="0" w:color="B5DDDC"/>
            </w:tcBorders>
            <w:vAlign w:val="center"/>
            <w:hideMark/>
          </w:tcPr>
          <w:p w14:paraId="20FEE4ED"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nil"/>
              <w:right w:val="single" w:sz="8" w:space="0" w:color="B5DDDC"/>
            </w:tcBorders>
            <w:vAlign w:val="center"/>
            <w:hideMark/>
          </w:tcPr>
          <w:p w14:paraId="6DA12D24" w14:textId="180C9D20"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This </w:t>
            </w:r>
            <w:r w:rsidR="00044CF8">
              <w:rPr>
                <w:rFonts w:ascii="Calibri" w:hAnsi="Calibri" w:cs="Calibri"/>
                <w:sz w:val="16"/>
                <w:szCs w:val="16"/>
              </w:rPr>
              <w:t>is a</w:t>
            </w:r>
            <w:r w:rsidRPr="004F2A7E">
              <w:rPr>
                <w:rFonts w:ascii="Calibri" w:hAnsi="Calibri" w:cs="Calibri"/>
                <w:sz w:val="16"/>
                <w:szCs w:val="16"/>
              </w:rPr>
              <w:t xml:space="preserve"> complex study to determine the source of continued FIB exceedances, despite improvement works, at a high value metropolitan beach in LA.  Since no gull control had been undertaken previously yet the site was "frequented by hundreds of birds daily", the findings that gull were a significant source and the water quality improvements post gull control measures</w:t>
            </w:r>
            <w:r w:rsidR="00EA7D7E">
              <w:rPr>
                <w:rFonts w:ascii="Calibri" w:hAnsi="Calibri" w:cs="Calibri"/>
                <w:sz w:val="16"/>
                <w:szCs w:val="16"/>
              </w:rPr>
              <w:t xml:space="preserve"> served to confirm a well-known risk </w:t>
            </w:r>
            <w:r w:rsidR="00D0718F">
              <w:rPr>
                <w:rFonts w:ascii="Calibri" w:hAnsi="Calibri" w:cs="Calibri"/>
                <w:sz w:val="16"/>
                <w:szCs w:val="16"/>
              </w:rPr>
              <w:t>pathway</w:t>
            </w:r>
            <w:r w:rsidRPr="004F2A7E">
              <w:rPr>
                <w:rFonts w:ascii="Calibri" w:hAnsi="Calibri" w:cs="Calibri"/>
                <w:sz w:val="16"/>
                <w:szCs w:val="16"/>
              </w:rPr>
              <w:t>.  The findings are also site-specific so the overall value of the research is low</w:t>
            </w:r>
            <w:r w:rsidR="00AD7251">
              <w:rPr>
                <w:rFonts w:ascii="Calibri" w:hAnsi="Calibri" w:cs="Calibri"/>
                <w:sz w:val="16"/>
                <w:szCs w:val="16"/>
              </w:rPr>
              <w:t xml:space="preserve"> in regards to answering the research questions of this narrative review</w:t>
            </w:r>
            <w:r w:rsidRPr="004F2A7E">
              <w:rPr>
                <w:rFonts w:ascii="Calibri" w:hAnsi="Calibri" w:cs="Calibri"/>
                <w:sz w:val="16"/>
                <w:szCs w:val="16"/>
              </w:rPr>
              <w:t>.</w:t>
            </w:r>
          </w:p>
        </w:tc>
        <w:tc>
          <w:tcPr>
            <w:tcW w:w="851" w:type="dxa"/>
            <w:tcBorders>
              <w:top w:val="nil"/>
              <w:left w:val="nil"/>
              <w:bottom w:val="nil"/>
              <w:right w:val="single" w:sz="8" w:space="0" w:color="B5DDDC"/>
            </w:tcBorders>
            <w:shd w:val="clear" w:color="000000" w:fill="F8CBAD"/>
            <w:vAlign w:val="center"/>
            <w:hideMark/>
          </w:tcPr>
          <w:p w14:paraId="5B4D9E23"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high risk of bias (-)</w:t>
            </w:r>
          </w:p>
        </w:tc>
      </w:tr>
      <w:tr w:rsidR="00BF2DBF" w14:paraId="313A09D0" w14:textId="77777777" w:rsidTr="000A3690">
        <w:trPr>
          <w:trHeight w:val="340"/>
        </w:trPr>
        <w:tc>
          <w:tcPr>
            <w:tcW w:w="274" w:type="dxa"/>
            <w:tcBorders>
              <w:top w:val="nil"/>
              <w:left w:val="single" w:sz="8" w:space="0" w:color="B5DDDC"/>
              <w:bottom w:val="single" w:sz="8" w:space="0" w:color="B5DDDC"/>
              <w:right w:val="nil"/>
            </w:tcBorders>
            <w:shd w:val="clear" w:color="000000" w:fill="D6EAEB"/>
            <w:vAlign w:val="center"/>
            <w:hideMark/>
          </w:tcPr>
          <w:p w14:paraId="7F18680C"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w:t>
            </w:r>
          </w:p>
        </w:tc>
        <w:tc>
          <w:tcPr>
            <w:tcW w:w="1984"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665C9FCD"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0A6B56AA"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trike/>
                <w:sz w:val="16"/>
                <w:szCs w:val="16"/>
              </w:rPr>
              <w:t> </w:t>
            </w:r>
          </w:p>
        </w:tc>
        <w:tc>
          <w:tcPr>
            <w:tcW w:w="3827"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52E86D68" w14:textId="0D2C2486" w:rsidR="004F2A7E" w:rsidRPr="004F2A7E" w:rsidRDefault="00992883" w:rsidP="004F2A7E">
            <w:pPr>
              <w:spacing w:before="0" w:after="0" w:line="240" w:lineRule="auto"/>
              <w:rPr>
                <w:rFonts w:ascii="Calibri" w:hAnsi="Calibri" w:cs="Calibri"/>
                <w:i/>
                <w:iCs/>
                <w:color w:val="000000"/>
                <w:sz w:val="16"/>
                <w:szCs w:val="16"/>
              </w:rPr>
            </w:pPr>
            <w:r w:rsidRPr="004F2A7E">
              <w:rPr>
                <w:rFonts w:ascii="Calibri" w:hAnsi="Calibri" w:cs="Calibri"/>
                <w:i/>
                <w:iCs/>
                <w:color w:val="000000"/>
                <w:sz w:val="16"/>
                <w:szCs w:val="16"/>
              </w:rPr>
              <w:t>Due to</w:t>
            </w:r>
            <w:r w:rsidR="000455F8">
              <w:rPr>
                <w:rFonts w:ascii="Calibri" w:hAnsi="Calibri" w:cs="Calibri"/>
                <w:i/>
                <w:iCs/>
                <w:color w:val="000000"/>
                <w:sz w:val="16"/>
                <w:szCs w:val="16"/>
              </w:rPr>
              <w:t xml:space="preserve"> study limitations regarding</w:t>
            </w:r>
            <w:r w:rsidRPr="004F2A7E">
              <w:rPr>
                <w:rFonts w:ascii="Calibri" w:hAnsi="Calibri" w:cs="Calibri"/>
                <w:i/>
                <w:iCs/>
                <w:color w:val="000000"/>
                <w:sz w:val="16"/>
                <w:szCs w:val="16"/>
              </w:rPr>
              <w:t xml:space="preserve"> the research aims and findings</w:t>
            </w:r>
            <w:r w:rsidR="000455F8">
              <w:rPr>
                <w:rFonts w:ascii="Calibri" w:hAnsi="Calibri" w:cs="Calibri"/>
                <w:i/>
                <w:iCs/>
                <w:color w:val="000000"/>
                <w:sz w:val="16"/>
                <w:szCs w:val="16"/>
              </w:rPr>
              <w:t xml:space="preserve"> that are of low relevance to this narrative review</w:t>
            </w:r>
            <w:r w:rsidRPr="004F2A7E">
              <w:rPr>
                <w:rFonts w:ascii="Calibri" w:hAnsi="Calibri" w:cs="Calibri"/>
                <w:i/>
                <w:iCs/>
                <w:color w:val="000000"/>
                <w:sz w:val="16"/>
                <w:szCs w:val="16"/>
              </w:rPr>
              <w:t xml:space="preserve">, the study is considered to </w:t>
            </w:r>
            <w:r w:rsidR="002229B7">
              <w:rPr>
                <w:rFonts w:ascii="Calibri" w:hAnsi="Calibri" w:cs="Calibri"/>
                <w:i/>
                <w:iCs/>
                <w:color w:val="000000"/>
                <w:sz w:val="16"/>
                <w:szCs w:val="16"/>
              </w:rPr>
              <w:t>have</w:t>
            </w:r>
            <w:r w:rsidRPr="004F2A7E">
              <w:rPr>
                <w:rFonts w:ascii="Calibri" w:hAnsi="Calibri" w:cs="Calibri"/>
                <w:i/>
                <w:iCs/>
                <w:color w:val="000000"/>
                <w:sz w:val="16"/>
                <w:szCs w:val="16"/>
              </w:rPr>
              <w:t xml:space="preserve"> a high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FF0000"/>
            <w:vAlign w:val="center"/>
            <w:hideMark/>
          </w:tcPr>
          <w:p w14:paraId="39BA0AB8"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7B12DD4B"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1A9749A8"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38F16462" w14:textId="77777777" w:rsidR="004F2A7E" w:rsidRPr="004F2A7E" w:rsidRDefault="00992883" w:rsidP="004F2A7E">
            <w:pPr>
              <w:spacing w:before="0" w:after="0" w:line="240" w:lineRule="auto"/>
              <w:rPr>
                <w:rFonts w:ascii="Calibri" w:hAnsi="Calibri" w:cs="Calibri"/>
                <w:b/>
                <w:bCs/>
                <w:sz w:val="16"/>
                <w:szCs w:val="16"/>
              </w:rPr>
            </w:pPr>
            <w:r w:rsidRPr="004F2A7E">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1FA4DFD7" w14:textId="7777777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132C0596" w14:textId="1DC3B5DC"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Exclude from further review due to high risk of bias</w:t>
            </w:r>
            <w:r w:rsidR="00182454">
              <w:rPr>
                <w:rFonts w:ascii="Calibri" w:hAnsi="Calibri" w:cs="Calibri"/>
                <w:color w:val="9C0006"/>
                <w:sz w:val="16"/>
                <w:szCs w:val="16"/>
              </w:rPr>
              <w:t xml:space="preserve"> and relevance</w:t>
            </w:r>
            <w:r w:rsidRPr="004F2A7E">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1ADF141A" w14:textId="7777777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 </w:t>
            </w:r>
          </w:p>
        </w:tc>
      </w:tr>
    </w:tbl>
    <w:p w14:paraId="686F92A7" w14:textId="2C3BBCBB" w:rsidR="007F4AC6" w:rsidRDefault="00992883" w:rsidP="007F4AC6">
      <w:pPr>
        <w:pStyle w:val="Heading3"/>
      </w:pPr>
      <w:bookmarkStart w:id="512" w:name="_Toc106901129"/>
      <w:r>
        <w:t>J17: Hart, Blackwood, et al., (2020)</w:t>
      </w:r>
      <w:bookmarkEnd w:id="512"/>
    </w:p>
    <w:p w14:paraId="2A96BB8C" w14:textId="77777777" w:rsidR="002036F9" w:rsidRPr="007F4AC6" w:rsidRDefault="00992883" w:rsidP="00475C35">
      <w:pPr>
        <w:pStyle w:val="Heading4"/>
      </w:pPr>
      <w:bookmarkStart w:id="513" w:name="_Toc106901130"/>
      <w:r>
        <w:t>Quality assessment</w:t>
      </w:r>
      <w:bookmarkEnd w:id="513"/>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73FE682C" w14:textId="77777777" w:rsidTr="000A3690">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38A5FECC" w14:textId="77777777" w:rsidR="008F7DC4" w:rsidRPr="004F2A7E" w:rsidRDefault="00992883" w:rsidP="004F2A7E">
            <w:pPr>
              <w:spacing w:before="0" w:after="0" w:line="240" w:lineRule="auto"/>
              <w:jc w:val="center"/>
              <w:rPr>
                <w:rFonts w:ascii="Calibri" w:hAnsi="Calibri" w:cs="Calibri"/>
                <w:b/>
                <w:bCs/>
                <w:color w:val="008000"/>
                <w:sz w:val="16"/>
                <w:szCs w:val="16"/>
              </w:rPr>
            </w:pPr>
            <w:r w:rsidRPr="004F2A7E">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532CB339" w14:textId="77777777" w:rsidR="008F7DC4" w:rsidRPr="004F2A7E" w:rsidRDefault="00992883" w:rsidP="004F2A7E">
            <w:pPr>
              <w:spacing w:before="0" w:after="0" w:line="240" w:lineRule="auto"/>
              <w:rPr>
                <w:rFonts w:ascii="Calibri" w:hAnsi="Calibri" w:cs="Calibri"/>
                <w:b/>
                <w:bCs/>
                <w:color w:val="008000"/>
                <w:sz w:val="16"/>
                <w:szCs w:val="16"/>
              </w:rPr>
            </w:pPr>
            <w:r w:rsidRPr="004F2A7E">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286CE0F2" w14:textId="5DD7D0E7" w:rsidR="008F7DC4" w:rsidRPr="004F2A7E" w:rsidRDefault="00992883" w:rsidP="008F7DC4">
            <w:pPr>
              <w:spacing w:before="0" w:after="0" w:line="240" w:lineRule="auto"/>
              <w:rPr>
                <w:rFonts w:ascii="Calibri" w:hAnsi="Calibri" w:cs="Calibri"/>
                <w:b/>
                <w:bCs/>
                <w:color w:val="008000"/>
                <w:sz w:val="16"/>
                <w:szCs w:val="16"/>
              </w:rPr>
            </w:pPr>
            <w:r w:rsidRPr="004F2A7E">
              <w:rPr>
                <w:rFonts w:ascii="Calibri" w:hAnsi="Calibri" w:cs="Calibri"/>
                <w:b/>
                <w:bCs/>
                <w:color w:val="008000"/>
                <w:sz w:val="16"/>
                <w:szCs w:val="16"/>
              </w:rPr>
              <w:t>J17, Hart, Just, 2020, Examining coastal dynamics and recreational water quality by quantifying multiple sewage specific markers in a North Carolina estuary</w:t>
            </w:r>
          </w:p>
        </w:tc>
      </w:tr>
      <w:tr w:rsidR="00BF2DBF" w14:paraId="3B799EC8" w14:textId="77777777" w:rsidTr="000A3690">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01EF4C09" w14:textId="0AB09E1A"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Q.</w:t>
            </w:r>
          </w:p>
        </w:tc>
        <w:tc>
          <w:tcPr>
            <w:tcW w:w="1984" w:type="dxa"/>
            <w:tcBorders>
              <w:top w:val="nil"/>
              <w:left w:val="nil"/>
              <w:bottom w:val="single" w:sz="8" w:space="0" w:color="B5DDDC"/>
              <w:right w:val="single" w:sz="8" w:space="0" w:color="B5DDDC"/>
            </w:tcBorders>
            <w:shd w:val="clear" w:color="000000" w:fill="B5DDDC"/>
            <w:vAlign w:val="center"/>
            <w:hideMark/>
          </w:tcPr>
          <w:p w14:paraId="5444A60C" w14:textId="7777777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68A2FDB7" w14:textId="7777777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4FEC40C7" w14:textId="7777777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357DF054" w14:textId="77777777" w:rsidR="004F2A7E" w:rsidRPr="000A169D" w:rsidRDefault="00992883" w:rsidP="000A169D">
            <w:pPr>
              <w:spacing w:before="0" w:after="0" w:line="240" w:lineRule="auto"/>
              <w:jc w:val="center"/>
              <w:rPr>
                <w:rFonts w:ascii="Calibri" w:hAnsi="Calibri" w:cs="Calibri"/>
                <w:b/>
                <w:bCs/>
                <w:color w:val="008000"/>
                <w:sz w:val="16"/>
                <w:szCs w:val="16"/>
              </w:rPr>
            </w:pPr>
            <w:r w:rsidRPr="000A169D">
              <w:rPr>
                <w:rFonts w:ascii="Calibri" w:hAnsi="Calibri" w:cs="Calibri"/>
                <w:b/>
                <w:bCs/>
                <w:color w:val="008000"/>
                <w:sz w:val="16"/>
                <w:szCs w:val="16"/>
              </w:rPr>
              <w:t>Risk of Bias rating</w:t>
            </w:r>
          </w:p>
        </w:tc>
      </w:tr>
      <w:tr w:rsidR="00BF2DBF" w14:paraId="0790DDE4"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43CD3772"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32D4F39F"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2E92E11F"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53D32B3E"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672EC037"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01FD8845"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B9D3A7C"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1</w:t>
            </w:r>
          </w:p>
        </w:tc>
        <w:tc>
          <w:tcPr>
            <w:tcW w:w="1984" w:type="dxa"/>
            <w:tcBorders>
              <w:top w:val="nil"/>
              <w:left w:val="nil"/>
              <w:bottom w:val="single" w:sz="8" w:space="0" w:color="B5DDDC"/>
              <w:right w:val="single" w:sz="8" w:space="0" w:color="B5DDDC"/>
            </w:tcBorders>
            <w:vAlign w:val="center"/>
            <w:hideMark/>
          </w:tcPr>
          <w:p w14:paraId="39D98BE7"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there a clear statement of the aims of the research?</w:t>
            </w:r>
          </w:p>
        </w:tc>
        <w:tc>
          <w:tcPr>
            <w:tcW w:w="851" w:type="dxa"/>
            <w:tcBorders>
              <w:top w:val="nil"/>
              <w:left w:val="nil"/>
              <w:bottom w:val="single" w:sz="8" w:space="0" w:color="B5DDDC"/>
              <w:right w:val="single" w:sz="8" w:space="0" w:color="B5DDDC"/>
            </w:tcBorders>
            <w:vAlign w:val="center"/>
            <w:hideMark/>
          </w:tcPr>
          <w:p w14:paraId="69D8E320"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408E2408" w14:textId="7181D496"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Three objectives are listed:</w:t>
            </w:r>
            <w:r w:rsidRPr="004F2A7E">
              <w:rPr>
                <w:rFonts w:ascii="Calibri" w:hAnsi="Calibri" w:cs="Calibri"/>
                <w:sz w:val="16"/>
                <w:szCs w:val="16"/>
              </w:rPr>
              <w:br/>
              <w:t xml:space="preserve">(1) to quantify the dynamics and magnitude of </w:t>
            </w:r>
            <w:r w:rsidR="009244A6" w:rsidRPr="004F2A7E">
              <w:rPr>
                <w:rFonts w:ascii="Calibri" w:hAnsi="Calibri" w:cs="Calibri"/>
                <w:sz w:val="16"/>
                <w:szCs w:val="16"/>
              </w:rPr>
              <w:t>faecal</w:t>
            </w:r>
            <w:r w:rsidRPr="004F2A7E">
              <w:rPr>
                <w:rFonts w:ascii="Calibri" w:hAnsi="Calibri" w:cs="Calibri"/>
                <w:sz w:val="16"/>
                <w:szCs w:val="16"/>
              </w:rPr>
              <w:t xml:space="preserve"> contamination in the stormwater discharge to highly-used receiving waters of a coastal town in North Carolina</w:t>
            </w:r>
            <w:r w:rsidRPr="004F2A7E">
              <w:rPr>
                <w:rFonts w:ascii="Calibri" w:hAnsi="Calibri" w:cs="Calibri"/>
                <w:sz w:val="16"/>
                <w:szCs w:val="16"/>
              </w:rPr>
              <w:br/>
              <w:t>(2) to use quantitative approaches to discern the sources of fecal contamination and to determine whether human sources could be responsible for observed FIB concentrations</w:t>
            </w:r>
            <w:r w:rsidRPr="004F2A7E">
              <w:rPr>
                <w:rFonts w:ascii="Calibri" w:hAnsi="Calibri" w:cs="Calibri"/>
                <w:sz w:val="16"/>
                <w:szCs w:val="16"/>
              </w:rPr>
              <w:br/>
              <w:t>(3) to identify the potential for simple predictive models to be developed that may assist in the ability to adequately manage such a high-profile</w:t>
            </w:r>
            <w:r w:rsidRPr="004F2A7E">
              <w:rPr>
                <w:rFonts w:ascii="Calibri" w:hAnsi="Calibri" w:cs="Calibri"/>
                <w:sz w:val="16"/>
                <w:szCs w:val="16"/>
              </w:rPr>
              <w:br/>
              <w:t>estuarine resource.</w:t>
            </w:r>
            <w:r w:rsidRPr="004F2A7E">
              <w:rPr>
                <w:rFonts w:ascii="Calibri" w:hAnsi="Calibri" w:cs="Calibri"/>
                <w:sz w:val="16"/>
                <w:szCs w:val="16"/>
              </w:rPr>
              <w:br/>
              <w:t>The objectives are clearly identified, although each objective is broad and</w:t>
            </w:r>
            <w:r w:rsidR="006A0F9B">
              <w:rPr>
                <w:rFonts w:ascii="Calibri" w:hAnsi="Calibri" w:cs="Calibri"/>
                <w:sz w:val="16"/>
                <w:szCs w:val="16"/>
              </w:rPr>
              <w:t xml:space="preserve"> could be clarified further</w:t>
            </w:r>
            <w:r w:rsidRPr="004F2A7E">
              <w:rPr>
                <w:rFonts w:ascii="Calibri" w:hAnsi="Calibri" w:cs="Calibri"/>
                <w:sz w:val="16"/>
                <w:szCs w:val="16"/>
              </w:rPr>
              <w:t>.</w:t>
            </w:r>
          </w:p>
        </w:tc>
        <w:tc>
          <w:tcPr>
            <w:tcW w:w="851" w:type="dxa"/>
            <w:tcBorders>
              <w:top w:val="nil"/>
              <w:left w:val="nil"/>
              <w:bottom w:val="single" w:sz="8" w:space="0" w:color="B5DDDC"/>
              <w:right w:val="single" w:sz="8" w:space="0" w:color="B5DDDC"/>
            </w:tcBorders>
            <w:shd w:val="clear" w:color="000000" w:fill="E2EFDA"/>
            <w:vAlign w:val="center"/>
            <w:hideMark/>
          </w:tcPr>
          <w:p w14:paraId="280925D8"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52453B4C"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76616667"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2</w:t>
            </w:r>
          </w:p>
        </w:tc>
        <w:tc>
          <w:tcPr>
            <w:tcW w:w="1984" w:type="dxa"/>
            <w:tcBorders>
              <w:top w:val="nil"/>
              <w:left w:val="nil"/>
              <w:bottom w:val="single" w:sz="8" w:space="0" w:color="B5DDDC"/>
              <w:right w:val="single" w:sz="8" w:space="0" w:color="B5DDDC"/>
            </w:tcBorders>
            <w:vAlign w:val="center"/>
            <w:hideMark/>
          </w:tcPr>
          <w:p w14:paraId="11A26520"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Is the methodology appropriate?</w:t>
            </w:r>
          </w:p>
        </w:tc>
        <w:tc>
          <w:tcPr>
            <w:tcW w:w="851" w:type="dxa"/>
            <w:tcBorders>
              <w:top w:val="nil"/>
              <w:left w:val="nil"/>
              <w:bottom w:val="single" w:sz="8" w:space="0" w:color="B5DDDC"/>
              <w:right w:val="single" w:sz="8" w:space="0" w:color="B5DDDC"/>
            </w:tcBorders>
            <w:vAlign w:val="center"/>
            <w:hideMark/>
          </w:tcPr>
          <w:p w14:paraId="1E0E2FCE"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214CA7A3" w14:textId="1CC56944"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MST methods and qPCR analysis of samples from two stormwater outfalls was used to identify sources of FIB. Such a methodology is appropriate, but the description of the methods </w:t>
            </w:r>
            <w:r w:rsidR="006A0F9B">
              <w:rPr>
                <w:rFonts w:ascii="Calibri" w:hAnsi="Calibri" w:cs="Calibri"/>
                <w:sz w:val="16"/>
                <w:szCs w:val="16"/>
              </w:rPr>
              <w:t>could be reported more clearly</w:t>
            </w:r>
            <w:r w:rsidRPr="004F2A7E">
              <w:rPr>
                <w:rFonts w:ascii="Calibri" w:hAnsi="Calibri" w:cs="Calibri"/>
                <w:sz w:val="16"/>
                <w:szCs w:val="16"/>
              </w:rPr>
              <w:t>.</w:t>
            </w:r>
          </w:p>
        </w:tc>
        <w:tc>
          <w:tcPr>
            <w:tcW w:w="851" w:type="dxa"/>
            <w:tcBorders>
              <w:top w:val="nil"/>
              <w:left w:val="nil"/>
              <w:bottom w:val="single" w:sz="8" w:space="0" w:color="B5DDDC"/>
              <w:right w:val="single" w:sz="8" w:space="0" w:color="B5DDDC"/>
            </w:tcBorders>
            <w:shd w:val="clear" w:color="000000" w:fill="E2EFDA"/>
            <w:vAlign w:val="center"/>
            <w:hideMark/>
          </w:tcPr>
          <w:p w14:paraId="14C7DBBA"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26CA0F79"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500AC73"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45E48973"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noWrap/>
            <w:hideMark/>
          </w:tcPr>
          <w:p w14:paraId="6B79DA2A"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3CB371D9"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4B235D96"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348F18F9"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30C04F7A"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3</w:t>
            </w:r>
          </w:p>
        </w:tc>
        <w:tc>
          <w:tcPr>
            <w:tcW w:w="1984" w:type="dxa"/>
            <w:tcBorders>
              <w:top w:val="nil"/>
              <w:left w:val="nil"/>
              <w:bottom w:val="single" w:sz="8" w:space="0" w:color="B5DDDC"/>
              <w:right w:val="single" w:sz="8" w:space="0" w:color="B5DDDC"/>
            </w:tcBorders>
            <w:vAlign w:val="center"/>
            <w:hideMark/>
          </w:tcPr>
          <w:p w14:paraId="5CB5CFD7"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research design appropriate to address the aims of the research?</w:t>
            </w:r>
          </w:p>
        </w:tc>
        <w:tc>
          <w:tcPr>
            <w:tcW w:w="851" w:type="dxa"/>
            <w:tcBorders>
              <w:top w:val="nil"/>
              <w:left w:val="nil"/>
              <w:bottom w:val="single" w:sz="8" w:space="0" w:color="B5DDDC"/>
              <w:right w:val="single" w:sz="8" w:space="0" w:color="B5DDDC"/>
            </w:tcBorders>
            <w:vAlign w:val="center"/>
            <w:hideMark/>
          </w:tcPr>
          <w:p w14:paraId="45F340C0"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2007D0D5" w14:textId="7B7A61AC"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Enterococci and 12-hour cumulative antecedent rainfall were plotted against the qPCR marker HF183 concentrations to assess their potential predictive capability (HF183 is marker for Bacteroides FIB).</w:t>
            </w:r>
          </w:p>
        </w:tc>
        <w:tc>
          <w:tcPr>
            <w:tcW w:w="851" w:type="dxa"/>
            <w:tcBorders>
              <w:top w:val="nil"/>
              <w:left w:val="nil"/>
              <w:bottom w:val="single" w:sz="8" w:space="0" w:color="B5DDDC"/>
              <w:right w:val="single" w:sz="8" w:space="0" w:color="B5DDDC"/>
            </w:tcBorders>
            <w:shd w:val="clear" w:color="000000" w:fill="E2EFDA"/>
            <w:vAlign w:val="center"/>
            <w:hideMark/>
          </w:tcPr>
          <w:p w14:paraId="66E32F01"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034094B4"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70BDD99A"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4</w:t>
            </w:r>
          </w:p>
        </w:tc>
        <w:tc>
          <w:tcPr>
            <w:tcW w:w="1984" w:type="dxa"/>
            <w:tcBorders>
              <w:top w:val="nil"/>
              <w:left w:val="nil"/>
              <w:bottom w:val="single" w:sz="8" w:space="0" w:color="B5DDDC"/>
              <w:right w:val="single" w:sz="8" w:space="0" w:color="B5DDDC"/>
            </w:tcBorders>
            <w:vAlign w:val="center"/>
            <w:hideMark/>
          </w:tcPr>
          <w:p w14:paraId="3E51DE49"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chosen hypothetical population or subpopulation appropriate for addressing the study research aims?</w:t>
            </w:r>
          </w:p>
        </w:tc>
        <w:tc>
          <w:tcPr>
            <w:tcW w:w="851" w:type="dxa"/>
            <w:tcBorders>
              <w:top w:val="nil"/>
              <w:left w:val="nil"/>
              <w:bottom w:val="single" w:sz="8" w:space="0" w:color="B5DDDC"/>
              <w:right w:val="single" w:sz="8" w:space="0" w:color="B5DDDC"/>
            </w:tcBorders>
            <w:vAlign w:val="center"/>
            <w:hideMark/>
          </w:tcPr>
          <w:p w14:paraId="65C95B60"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78C36F4D" w14:textId="5C642966"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Enterococci (FIB) concentrations were compared against North Carolina Department of Environmental Quality (NCDEQ) criteria Tier 1 standard of 104 MPN/100 mL.  The criteria are not explained, but a web search indicated that this criteria is for immediate (24hr) notice to the public. (https://deq.nc.gov/about/divisions/water-resources/drinking-water/compliance-services/public-notification-rule-tier).  The conclusion to be drawn is that the criteria are protective of the general public (with no further specification).  Compliance with a </w:t>
            </w:r>
            <w:r w:rsidR="009244A6" w:rsidRPr="004F2A7E">
              <w:rPr>
                <w:rFonts w:ascii="Calibri" w:hAnsi="Calibri" w:cs="Calibri"/>
                <w:sz w:val="16"/>
                <w:szCs w:val="16"/>
              </w:rPr>
              <w:t>regulatory criterion</w:t>
            </w:r>
            <w:r w:rsidRPr="004F2A7E">
              <w:rPr>
                <w:rFonts w:ascii="Calibri" w:hAnsi="Calibri" w:cs="Calibri"/>
                <w:sz w:val="16"/>
                <w:szCs w:val="16"/>
              </w:rPr>
              <w:t xml:space="preserve"> is not a goal, but was included to provide context with respect to recreational water quality management, thus it is probably appropriate for addressing the study aims</w:t>
            </w:r>
            <w:r w:rsidR="006A0F9B">
              <w:rPr>
                <w:rFonts w:ascii="Calibri" w:hAnsi="Calibri" w:cs="Calibri"/>
                <w:sz w:val="16"/>
                <w:szCs w:val="16"/>
              </w:rPr>
              <w:t>.</w:t>
            </w:r>
          </w:p>
        </w:tc>
        <w:tc>
          <w:tcPr>
            <w:tcW w:w="851" w:type="dxa"/>
            <w:tcBorders>
              <w:top w:val="nil"/>
              <w:left w:val="nil"/>
              <w:bottom w:val="single" w:sz="8" w:space="0" w:color="B5DDDC"/>
              <w:right w:val="single" w:sz="8" w:space="0" w:color="B5DDDC"/>
            </w:tcBorders>
            <w:shd w:val="clear" w:color="000000" w:fill="E2EFDA"/>
            <w:vAlign w:val="center"/>
            <w:hideMark/>
          </w:tcPr>
          <w:p w14:paraId="7C91DFB8"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12E444F7"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F955E6F"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5</w:t>
            </w:r>
          </w:p>
        </w:tc>
        <w:tc>
          <w:tcPr>
            <w:tcW w:w="1984" w:type="dxa"/>
            <w:tcBorders>
              <w:top w:val="nil"/>
              <w:left w:val="nil"/>
              <w:bottom w:val="single" w:sz="8" w:space="0" w:color="B5DDDC"/>
              <w:right w:val="single" w:sz="8" w:space="0" w:color="B5DDDC"/>
            </w:tcBorders>
            <w:vAlign w:val="center"/>
            <w:hideMark/>
          </w:tcPr>
          <w:p w14:paraId="0054A624"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data collected in a way that addressed the research issue?</w:t>
            </w:r>
          </w:p>
        </w:tc>
        <w:tc>
          <w:tcPr>
            <w:tcW w:w="851" w:type="dxa"/>
            <w:tcBorders>
              <w:top w:val="nil"/>
              <w:left w:val="nil"/>
              <w:bottom w:val="single" w:sz="8" w:space="0" w:color="B5DDDC"/>
              <w:right w:val="single" w:sz="8" w:space="0" w:color="B5DDDC"/>
            </w:tcBorders>
            <w:vAlign w:val="center"/>
            <w:hideMark/>
          </w:tcPr>
          <w:p w14:paraId="4A766714"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3B5D465B" w14:textId="0E6610B1"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Detailed descriptions of sample collection and analytical methods are presented.  The methods </w:t>
            </w:r>
            <w:r w:rsidR="00044CF8">
              <w:rPr>
                <w:rFonts w:ascii="Calibri" w:hAnsi="Calibri" w:cs="Calibri"/>
                <w:sz w:val="16"/>
                <w:szCs w:val="16"/>
              </w:rPr>
              <w:t>are</w:t>
            </w:r>
            <w:r w:rsidR="00044CF8" w:rsidRPr="004F2A7E">
              <w:rPr>
                <w:rFonts w:ascii="Calibri" w:hAnsi="Calibri" w:cs="Calibri"/>
                <w:sz w:val="16"/>
                <w:szCs w:val="16"/>
              </w:rPr>
              <w:t xml:space="preserve"> </w:t>
            </w:r>
            <w:r w:rsidRPr="004F2A7E">
              <w:rPr>
                <w:rFonts w:ascii="Calibri" w:hAnsi="Calibri" w:cs="Calibri"/>
                <w:sz w:val="16"/>
                <w:szCs w:val="16"/>
              </w:rPr>
              <w:t xml:space="preserve">appropriate, although </w:t>
            </w:r>
            <w:r w:rsidR="006A0F9B">
              <w:rPr>
                <w:rFonts w:ascii="Calibri" w:hAnsi="Calibri" w:cs="Calibri"/>
                <w:sz w:val="16"/>
                <w:szCs w:val="16"/>
              </w:rPr>
              <w:t xml:space="preserve">they could be reported more clearly. </w:t>
            </w:r>
          </w:p>
        </w:tc>
        <w:tc>
          <w:tcPr>
            <w:tcW w:w="851" w:type="dxa"/>
            <w:tcBorders>
              <w:top w:val="nil"/>
              <w:left w:val="nil"/>
              <w:bottom w:val="single" w:sz="8" w:space="0" w:color="B5DDDC"/>
              <w:right w:val="single" w:sz="8" w:space="0" w:color="B5DDDC"/>
            </w:tcBorders>
            <w:shd w:val="clear" w:color="000000" w:fill="E2EFDA"/>
            <w:vAlign w:val="center"/>
            <w:hideMark/>
          </w:tcPr>
          <w:p w14:paraId="0460DBFE"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0E310094"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A367937"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6</w:t>
            </w:r>
          </w:p>
        </w:tc>
        <w:tc>
          <w:tcPr>
            <w:tcW w:w="1984" w:type="dxa"/>
            <w:tcBorders>
              <w:top w:val="nil"/>
              <w:left w:val="nil"/>
              <w:bottom w:val="single" w:sz="8" w:space="0" w:color="B5DDDC"/>
              <w:right w:val="single" w:sz="8" w:space="0" w:color="B5DDDC"/>
            </w:tcBorders>
            <w:vAlign w:val="center"/>
            <w:hideMark/>
          </w:tcPr>
          <w:p w14:paraId="76D529BD"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Has the relationship between researcher and participants been adequately considered?</w:t>
            </w:r>
          </w:p>
        </w:tc>
        <w:tc>
          <w:tcPr>
            <w:tcW w:w="851" w:type="dxa"/>
            <w:tcBorders>
              <w:top w:val="nil"/>
              <w:left w:val="nil"/>
              <w:bottom w:val="single" w:sz="8" w:space="0" w:color="B5DDDC"/>
              <w:right w:val="single" w:sz="8" w:space="0" w:color="B5DDDC"/>
            </w:tcBorders>
            <w:vAlign w:val="center"/>
            <w:hideMark/>
          </w:tcPr>
          <w:p w14:paraId="6AAF340A"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5E6C518D"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7C8179F7"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61FCA402"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08EFED62"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7772843E"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7F482ED6"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0F39D2BD"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38564E0A"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128E632D"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342CBA6B"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7</w:t>
            </w:r>
          </w:p>
        </w:tc>
        <w:tc>
          <w:tcPr>
            <w:tcW w:w="1984" w:type="dxa"/>
            <w:tcBorders>
              <w:top w:val="nil"/>
              <w:left w:val="nil"/>
              <w:bottom w:val="single" w:sz="8" w:space="0" w:color="B5DDDC"/>
              <w:right w:val="single" w:sz="8" w:space="0" w:color="B5DDDC"/>
            </w:tcBorders>
            <w:vAlign w:val="center"/>
            <w:hideMark/>
          </w:tcPr>
          <w:p w14:paraId="32F85E9B"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7D5241F0"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57B88807"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5D47477D"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6B57B484"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7B7F63E0"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8</w:t>
            </w:r>
          </w:p>
        </w:tc>
        <w:tc>
          <w:tcPr>
            <w:tcW w:w="1984" w:type="dxa"/>
            <w:tcBorders>
              <w:top w:val="single" w:sz="8" w:space="0" w:color="B5DDDC"/>
              <w:left w:val="nil"/>
              <w:bottom w:val="single" w:sz="8" w:space="0" w:color="B5DDDC"/>
              <w:right w:val="single" w:sz="8" w:space="0" w:color="B5DDDC"/>
            </w:tcBorders>
            <w:vAlign w:val="center"/>
            <w:hideMark/>
          </w:tcPr>
          <w:p w14:paraId="612780DC"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data analysis sufficiently rigorous?</w:t>
            </w:r>
          </w:p>
        </w:tc>
        <w:tc>
          <w:tcPr>
            <w:tcW w:w="851" w:type="dxa"/>
            <w:tcBorders>
              <w:top w:val="single" w:sz="8" w:space="0" w:color="B5DDDC"/>
              <w:left w:val="nil"/>
              <w:bottom w:val="single" w:sz="8" w:space="0" w:color="B5DDDC"/>
              <w:right w:val="single" w:sz="8" w:space="0" w:color="B5DDDC"/>
            </w:tcBorders>
            <w:vAlign w:val="center"/>
            <w:hideMark/>
          </w:tcPr>
          <w:p w14:paraId="438754C2"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39CB7257" w14:textId="0E1B2BB9"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The data analyses in this paper </w:t>
            </w:r>
            <w:r w:rsidR="002229B7">
              <w:rPr>
                <w:rFonts w:ascii="Calibri" w:hAnsi="Calibri" w:cs="Calibri"/>
                <w:sz w:val="16"/>
                <w:szCs w:val="16"/>
              </w:rPr>
              <w:t>have</w:t>
            </w:r>
            <w:r w:rsidRPr="004F2A7E">
              <w:rPr>
                <w:rFonts w:ascii="Calibri" w:hAnsi="Calibri" w:cs="Calibri"/>
                <w:sz w:val="16"/>
                <w:szCs w:val="16"/>
              </w:rPr>
              <w:t xml:space="preserve"> some </w:t>
            </w:r>
            <w:r w:rsidR="002229B7">
              <w:rPr>
                <w:rFonts w:ascii="Calibri" w:hAnsi="Calibri" w:cs="Calibri"/>
                <w:sz w:val="16"/>
                <w:szCs w:val="16"/>
              </w:rPr>
              <w:t>limitations</w:t>
            </w:r>
            <w:r w:rsidRPr="004F2A7E">
              <w:rPr>
                <w:rFonts w:ascii="Calibri" w:hAnsi="Calibri" w:cs="Calibri"/>
                <w:sz w:val="16"/>
                <w:szCs w:val="16"/>
              </w:rPr>
              <w:t xml:space="preserve">.  For example several correlation coefficient matrices are used to identify relationships between measured variables (Figure 5).  </w:t>
            </w:r>
            <w:r w:rsidR="006E23BF">
              <w:rPr>
                <w:rFonts w:ascii="Calibri" w:hAnsi="Calibri" w:cs="Calibri"/>
                <w:sz w:val="16"/>
                <w:szCs w:val="16"/>
              </w:rPr>
              <w:t>However it is not clear how to use these images to</w:t>
            </w:r>
            <w:r w:rsidRPr="004F2A7E">
              <w:rPr>
                <w:rFonts w:ascii="Calibri" w:hAnsi="Calibri" w:cs="Calibri"/>
                <w:sz w:val="16"/>
                <w:szCs w:val="16"/>
              </w:rPr>
              <w:t xml:space="preserve"> discern important relationships.  Principal component analysis (PCA), or multiple regression would have been much more powerful and easier to interpret statistical tools to use here.  Similarly figure 6 shows linear fits between FIB and qPCR markers but does not provide statistical metrics for the lines in order to judge their quality.  Since these data analyses are used to derive the conclusions </w:t>
            </w:r>
            <w:r w:rsidR="006E23BF">
              <w:rPr>
                <w:rFonts w:ascii="Calibri" w:hAnsi="Calibri" w:cs="Calibri"/>
                <w:sz w:val="16"/>
                <w:szCs w:val="16"/>
              </w:rPr>
              <w:t>this introduces uncertainty in the study findings</w:t>
            </w:r>
            <w:r w:rsidRPr="004F2A7E">
              <w:rPr>
                <w:rFonts w:ascii="Calibri" w:hAnsi="Calibri" w:cs="Calibri"/>
                <w:sz w:val="16"/>
                <w:szCs w:val="16"/>
              </w:rPr>
              <w:t>.</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4CEE419B"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6156D346"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1EB52AA9"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9</w:t>
            </w:r>
          </w:p>
        </w:tc>
        <w:tc>
          <w:tcPr>
            <w:tcW w:w="1984" w:type="dxa"/>
            <w:tcBorders>
              <w:top w:val="single" w:sz="8" w:space="0" w:color="B5DDDC"/>
              <w:left w:val="nil"/>
              <w:bottom w:val="single" w:sz="8" w:space="0" w:color="B5DDDC"/>
              <w:right w:val="single" w:sz="8" w:space="0" w:color="B5DDDC"/>
            </w:tcBorders>
            <w:vAlign w:val="center"/>
            <w:hideMark/>
          </w:tcPr>
          <w:p w14:paraId="27324EDE"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Is there a clear statement of findings?</w:t>
            </w:r>
          </w:p>
        </w:tc>
        <w:tc>
          <w:tcPr>
            <w:tcW w:w="851" w:type="dxa"/>
            <w:tcBorders>
              <w:top w:val="single" w:sz="8" w:space="0" w:color="B5DDDC"/>
              <w:left w:val="nil"/>
              <w:bottom w:val="nil"/>
              <w:right w:val="single" w:sz="8" w:space="0" w:color="B5DDDC"/>
            </w:tcBorders>
            <w:vAlign w:val="center"/>
            <w:hideMark/>
          </w:tcPr>
          <w:p w14:paraId="50085A56"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6B7E7E37" w14:textId="7991EFC9"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There are some concise statements of findings in the abstract, but they don't clearly link to the </w:t>
            </w:r>
            <w:r w:rsidR="00115465">
              <w:rPr>
                <w:rFonts w:ascii="Calibri" w:hAnsi="Calibri" w:cs="Calibri"/>
                <w:sz w:val="16"/>
                <w:szCs w:val="16"/>
              </w:rPr>
              <w:t>aims</w:t>
            </w:r>
            <w:r w:rsidR="00115465" w:rsidRPr="004F2A7E">
              <w:rPr>
                <w:rFonts w:ascii="Calibri" w:hAnsi="Calibri" w:cs="Calibri"/>
                <w:sz w:val="16"/>
                <w:szCs w:val="16"/>
              </w:rPr>
              <w:t xml:space="preserve"> </w:t>
            </w:r>
            <w:r w:rsidRPr="004F2A7E">
              <w:rPr>
                <w:rFonts w:ascii="Calibri" w:hAnsi="Calibri" w:cs="Calibri"/>
                <w:sz w:val="16"/>
                <w:szCs w:val="16"/>
              </w:rPr>
              <w:t xml:space="preserve">which </w:t>
            </w:r>
            <w:r w:rsidR="007B07EB">
              <w:rPr>
                <w:rFonts w:ascii="Calibri" w:hAnsi="Calibri" w:cs="Calibri"/>
                <w:sz w:val="16"/>
                <w:szCs w:val="16"/>
              </w:rPr>
              <w:t>could be more clearly reported</w:t>
            </w:r>
            <w:r w:rsidRPr="004F2A7E">
              <w:rPr>
                <w:rFonts w:ascii="Calibri" w:hAnsi="Calibri" w:cs="Calibri"/>
                <w:sz w:val="16"/>
                <w:szCs w:val="16"/>
              </w:rPr>
              <w:t xml:space="preserve">. Furthermore, given the </w:t>
            </w:r>
            <w:r w:rsidR="00EA7D7E">
              <w:rPr>
                <w:rFonts w:ascii="Calibri" w:hAnsi="Calibri" w:cs="Calibri"/>
                <w:sz w:val="16"/>
                <w:szCs w:val="16"/>
              </w:rPr>
              <w:t>limitations with the</w:t>
            </w:r>
            <w:r w:rsidR="00EA7D7E" w:rsidRPr="004F2A7E">
              <w:rPr>
                <w:rFonts w:ascii="Calibri" w:hAnsi="Calibri" w:cs="Calibri"/>
                <w:sz w:val="16"/>
                <w:szCs w:val="16"/>
              </w:rPr>
              <w:t xml:space="preserve"> </w:t>
            </w:r>
            <w:r w:rsidRPr="004F2A7E">
              <w:rPr>
                <w:rFonts w:ascii="Calibri" w:hAnsi="Calibri" w:cs="Calibri"/>
                <w:sz w:val="16"/>
                <w:szCs w:val="16"/>
              </w:rPr>
              <w:t>statistical analysis, the abstract findings may be misleading.</w:t>
            </w:r>
          </w:p>
        </w:tc>
        <w:tc>
          <w:tcPr>
            <w:tcW w:w="851" w:type="dxa"/>
            <w:tcBorders>
              <w:top w:val="single" w:sz="8" w:space="0" w:color="B5DDDC"/>
              <w:left w:val="nil"/>
              <w:bottom w:val="nil"/>
              <w:right w:val="single" w:sz="8" w:space="0" w:color="B5DDDC"/>
            </w:tcBorders>
            <w:shd w:val="clear" w:color="000000" w:fill="F8CBAD"/>
            <w:vAlign w:val="center"/>
            <w:hideMark/>
          </w:tcPr>
          <w:p w14:paraId="6EBCF02D"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high risk of bias (-)</w:t>
            </w:r>
          </w:p>
        </w:tc>
      </w:tr>
      <w:tr w:rsidR="00BF2DBF" w14:paraId="6148EEC6"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AF4180B"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614B4240"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C: Will the results help locally?</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1F396C71"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7901E0B2"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58160EF7"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0F83731F"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45FD01FD"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10</w:t>
            </w:r>
          </w:p>
        </w:tc>
        <w:tc>
          <w:tcPr>
            <w:tcW w:w="1984" w:type="dxa"/>
            <w:tcBorders>
              <w:top w:val="nil"/>
              <w:left w:val="nil"/>
              <w:bottom w:val="nil"/>
              <w:right w:val="single" w:sz="8" w:space="0" w:color="B5DDDC"/>
            </w:tcBorders>
            <w:vAlign w:val="center"/>
            <w:hideMark/>
          </w:tcPr>
          <w:p w14:paraId="16421B82"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How valuable is the research?  Is the research of satisfactory value?</w:t>
            </w:r>
          </w:p>
        </w:tc>
        <w:tc>
          <w:tcPr>
            <w:tcW w:w="851" w:type="dxa"/>
            <w:tcBorders>
              <w:top w:val="nil"/>
              <w:left w:val="nil"/>
              <w:bottom w:val="nil"/>
              <w:right w:val="single" w:sz="8" w:space="0" w:color="B5DDDC"/>
            </w:tcBorders>
            <w:vAlign w:val="center"/>
            <w:hideMark/>
          </w:tcPr>
          <w:p w14:paraId="0126007B"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nil"/>
              <w:right w:val="single" w:sz="8" w:space="0" w:color="B5DDDC"/>
            </w:tcBorders>
            <w:vAlign w:val="center"/>
            <w:hideMark/>
          </w:tcPr>
          <w:p w14:paraId="29ED0F47" w14:textId="32BFF63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This study </w:t>
            </w:r>
            <w:r w:rsidR="002229B7">
              <w:rPr>
                <w:rFonts w:ascii="Calibri" w:hAnsi="Calibri" w:cs="Calibri"/>
                <w:sz w:val="16"/>
                <w:szCs w:val="16"/>
              </w:rPr>
              <w:t>has</w:t>
            </w:r>
            <w:r w:rsidRPr="004F2A7E">
              <w:rPr>
                <w:rFonts w:ascii="Calibri" w:hAnsi="Calibri" w:cs="Calibri"/>
                <w:sz w:val="16"/>
                <w:szCs w:val="16"/>
              </w:rPr>
              <w:t xml:space="preserve"> </w:t>
            </w:r>
            <w:r w:rsidR="006A0F9B">
              <w:rPr>
                <w:rFonts w:ascii="Calibri" w:hAnsi="Calibri" w:cs="Calibri"/>
                <w:sz w:val="16"/>
                <w:szCs w:val="16"/>
              </w:rPr>
              <w:t xml:space="preserve">limitations regarding the </w:t>
            </w:r>
            <w:r w:rsidRPr="004F2A7E">
              <w:rPr>
                <w:rFonts w:ascii="Calibri" w:hAnsi="Calibri" w:cs="Calibri"/>
                <w:sz w:val="16"/>
                <w:szCs w:val="16"/>
              </w:rPr>
              <w:t xml:space="preserve"> aims, methodology, </w:t>
            </w:r>
            <w:r w:rsidR="005239BD" w:rsidRPr="004F2A7E">
              <w:rPr>
                <w:rFonts w:ascii="Calibri" w:hAnsi="Calibri" w:cs="Calibri"/>
                <w:sz w:val="16"/>
                <w:szCs w:val="16"/>
              </w:rPr>
              <w:t>inappropriate statistical analysis</w:t>
            </w:r>
            <w:r w:rsidRPr="004F2A7E">
              <w:rPr>
                <w:rFonts w:ascii="Calibri" w:hAnsi="Calibri" w:cs="Calibri"/>
                <w:sz w:val="16"/>
                <w:szCs w:val="16"/>
              </w:rPr>
              <w:t xml:space="preserve">, and a focus on a local </w:t>
            </w:r>
            <w:r w:rsidR="005239BD" w:rsidRPr="004F2A7E">
              <w:rPr>
                <w:rFonts w:ascii="Calibri" w:hAnsi="Calibri" w:cs="Calibri"/>
                <w:sz w:val="16"/>
                <w:szCs w:val="16"/>
              </w:rPr>
              <w:t>stormwater</w:t>
            </w:r>
            <w:r w:rsidRPr="004F2A7E">
              <w:rPr>
                <w:rFonts w:ascii="Calibri" w:hAnsi="Calibri" w:cs="Calibri"/>
                <w:sz w:val="16"/>
                <w:szCs w:val="16"/>
              </w:rPr>
              <w:t xml:space="preserve"> drainage issue</w:t>
            </w:r>
            <w:r w:rsidR="006A0F9B">
              <w:rPr>
                <w:rFonts w:ascii="Calibri" w:hAnsi="Calibri" w:cs="Calibri"/>
                <w:sz w:val="16"/>
                <w:szCs w:val="16"/>
              </w:rPr>
              <w:t xml:space="preserve"> that would be</w:t>
            </w:r>
            <w:r w:rsidRPr="004F2A7E">
              <w:rPr>
                <w:rFonts w:ascii="Calibri" w:hAnsi="Calibri" w:cs="Calibri"/>
                <w:sz w:val="16"/>
                <w:szCs w:val="16"/>
              </w:rPr>
              <w:t xml:space="preserve"> difficult to extrapolate to other circumstances</w:t>
            </w:r>
            <w:r w:rsidR="000455F8">
              <w:rPr>
                <w:rFonts w:ascii="Calibri" w:hAnsi="Calibri" w:cs="Calibri"/>
                <w:sz w:val="16"/>
                <w:szCs w:val="16"/>
              </w:rPr>
              <w:t xml:space="preserve"> as required for this narrative review</w:t>
            </w:r>
            <w:r w:rsidRPr="004F2A7E">
              <w:rPr>
                <w:rFonts w:ascii="Calibri" w:hAnsi="Calibri" w:cs="Calibri"/>
                <w:sz w:val="16"/>
                <w:szCs w:val="16"/>
              </w:rPr>
              <w:t xml:space="preserve">.   </w:t>
            </w:r>
          </w:p>
        </w:tc>
        <w:tc>
          <w:tcPr>
            <w:tcW w:w="851" w:type="dxa"/>
            <w:tcBorders>
              <w:top w:val="nil"/>
              <w:left w:val="nil"/>
              <w:bottom w:val="single" w:sz="8" w:space="0" w:color="B5DDDC"/>
              <w:right w:val="single" w:sz="8" w:space="0" w:color="B5DDDC"/>
            </w:tcBorders>
            <w:shd w:val="clear" w:color="000000" w:fill="FF0000"/>
            <w:vAlign w:val="center"/>
            <w:hideMark/>
          </w:tcPr>
          <w:p w14:paraId="066FF129"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4B6602F7" w14:textId="77777777" w:rsidTr="000A3690">
        <w:trPr>
          <w:trHeight w:val="340"/>
        </w:trPr>
        <w:tc>
          <w:tcPr>
            <w:tcW w:w="274" w:type="dxa"/>
            <w:tcBorders>
              <w:top w:val="nil"/>
              <w:left w:val="single" w:sz="8" w:space="0" w:color="B5DDDC"/>
              <w:bottom w:val="single" w:sz="8" w:space="0" w:color="B5DDDC"/>
              <w:right w:val="nil"/>
            </w:tcBorders>
            <w:shd w:val="clear" w:color="000000" w:fill="D6EAEB"/>
            <w:vAlign w:val="center"/>
            <w:hideMark/>
          </w:tcPr>
          <w:p w14:paraId="40E43774"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w:t>
            </w:r>
          </w:p>
        </w:tc>
        <w:tc>
          <w:tcPr>
            <w:tcW w:w="1984"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0E302E67"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6970EBB3"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trike/>
                <w:sz w:val="16"/>
                <w:szCs w:val="16"/>
              </w:rPr>
              <w:t> </w:t>
            </w:r>
          </w:p>
        </w:tc>
        <w:tc>
          <w:tcPr>
            <w:tcW w:w="3827"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2C0F1A67" w14:textId="3E1B09AE" w:rsidR="004F2A7E" w:rsidRPr="004F2A7E" w:rsidRDefault="00992883" w:rsidP="004F2A7E">
            <w:pPr>
              <w:spacing w:before="0" w:after="0" w:line="240" w:lineRule="auto"/>
              <w:rPr>
                <w:rFonts w:ascii="Calibri" w:hAnsi="Calibri" w:cs="Calibri"/>
                <w:i/>
                <w:iCs/>
                <w:color w:val="000000"/>
                <w:sz w:val="16"/>
                <w:szCs w:val="16"/>
              </w:rPr>
            </w:pPr>
            <w:r w:rsidRPr="004F2A7E">
              <w:rPr>
                <w:rFonts w:ascii="Calibri" w:hAnsi="Calibri" w:cs="Calibri"/>
                <w:i/>
                <w:iCs/>
                <w:color w:val="000000"/>
                <w:sz w:val="16"/>
                <w:szCs w:val="16"/>
              </w:rPr>
              <w:t>Due to</w:t>
            </w:r>
            <w:r w:rsidR="000455F8">
              <w:rPr>
                <w:rFonts w:ascii="Calibri" w:hAnsi="Calibri" w:cs="Calibri"/>
                <w:i/>
                <w:iCs/>
                <w:color w:val="000000"/>
                <w:sz w:val="16"/>
                <w:szCs w:val="16"/>
              </w:rPr>
              <w:t xml:space="preserve"> study limitations regarding the</w:t>
            </w:r>
            <w:r w:rsidRPr="004F2A7E">
              <w:rPr>
                <w:rFonts w:ascii="Calibri" w:hAnsi="Calibri" w:cs="Calibri"/>
                <w:i/>
                <w:iCs/>
                <w:color w:val="000000"/>
                <w:sz w:val="16"/>
                <w:szCs w:val="16"/>
              </w:rPr>
              <w:t xml:space="preserve"> aims, methodological</w:t>
            </w:r>
            <w:r w:rsidR="000455F8">
              <w:rPr>
                <w:rFonts w:ascii="Calibri" w:hAnsi="Calibri" w:cs="Calibri"/>
                <w:i/>
                <w:iCs/>
                <w:color w:val="000000"/>
                <w:sz w:val="16"/>
                <w:szCs w:val="16"/>
              </w:rPr>
              <w:t xml:space="preserve"> rigour</w:t>
            </w:r>
            <w:r w:rsidRPr="004F2A7E">
              <w:rPr>
                <w:rFonts w:ascii="Calibri" w:hAnsi="Calibri" w:cs="Calibri"/>
                <w:i/>
                <w:iCs/>
                <w:color w:val="000000"/>
                <w:sz w:val="16"/>
                <w:szCs w:val="16"/>
              </w:rPr>
              <w:t xml:space="preserve"> and statistical</w:t>
            </w:r>
            <w:r w:rsidR="000455F8">
              <w:rPr>
                <w:rFonts w:ascii="Calibri" w:hAnsi="Calibri" w:cs="Calibri"/>
                <w:i/>
                <w:iCs/>
                <w:color w:val="000000"/>
                <w:sz w:val="16"/>
                <w:szCs w:val="16"/>
              </w:rPr>
              <w:t xml:space="preserve"> analysis</w:t>
            </w:r>
            <w:r w:rsidRPr="004F2A7E">
              <w:rPr>
                <w:rFonts w:ascii="Calibri" w:hAnsi="Calibri" w:cs="Calibri"/>
                <w:i/>
                <w:iCs/>
                <w:color w:val="000000"/>
                <w:sz w:val="16"/>
                <w:szCs w:val="16"/>
              </w:rPr>
              <w:t xml:space="preserve"> and findings</w:t>
            </w:r>
            <w:r w:rsidR="000455F8">
              <w:rPr>
                <w:rFonts w:ascii="Calibri" w:hAnsi="Calibri" w:cs="Calibri"/>
                <w:i/>
                <w:iCs/>
                <w:color w:val="000000"/>
                <w:sz w:val="16"/>
                <w:szCs w:val="16"/>
              </w:rPr>
              <w:t xml:space="preserve"> that are of low relevance for this review</w:t>
            </w:r>
            <w:r w:rsidRPr="004F2A7E">
              <w:rPr>
                <w:rFonts w:ascii="Calibri" w:hAnsi="Calibri" w:cs="Calibri"/>
                <w:i/>
                <w:iCs/>
                <w:color w:val="000000"/>
                <w:sz w:val="16"/>
                <w:szCs w:val="16"/>
              </w:rPr>
              <w:t xml:space="preserve">, the study is considered to </w:t>
            </w:r>
            <w:r w:rsidR="002229B7">
              <w:rPr>
                <w:rFonts w:ascii="Calibri" w:hAnsi="Calibri" w:cs="Calibri"/>
                <w:i/>
                <w:iCs/>
                <w:color w:val="000000"/>
                <w:sz w:val="16"/>
                <w:szCs w:val="16"/>
              </w:rPr>
              <w:t>have</w:t>
            </w:r>
            <w:r w:rsidRPr="004F2A7E">
              <w:rPr>
                <w:rFonts w:ascii="Calibri" w:hAnsi="Calibri" w:cs="Calibri"/>
                <w:i/>
                <w:iCs/>
                <w:color w:val="000000"/>
                <w:sz w:val="16"/>
                <w:szCs w:val="16"/>
              </w:rPr>
              <w:t xml:space="preserve"> a high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FF0000"/>
            <w:vAlign w:val="center"/>
            <w:hideMark/>
          </w:tcPr>
          <w:p w14:paraId="5A74BC3B"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4E18BE32"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238CAE46"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67068686" w14:textId="77777777" w:rsidR="004F2A7E" w:rsidRPr="004F2A7E" w:rsidRDefault="00992883" w:rsidP="004F2A7E">
            <w:pPr>
              <w:spacing w:before="0" w:after="0" w:line="240" w:lineRule="auto"/>
              <w:rPr>
                <w:rFonts w:ascii="Calibri" w:hAnsi="Calibri" w:cs="Calibri"/>
                <w:b/>
                <w:bCs/>
                <w:sz w:val="16"/>
                <w:szCs w:val="16"/>
              </w:rPr>
            </w:pPr>
            <w:r w:rsidRPr="004F2A7E">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0063AD62" w14:textId="7777777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0AFF2EE5" w14:textId="5B44CC6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Exclude from further review due to high risk of bias</w:t>
            </w:r>
            <w:r w:rsidR="00182454">
              <w:rPr>
                <w:rFonts w:ascii="Calibri" w:hAnsi="Calibri" w:cs="Calibri"/>
                <w:color w:val="9C0006"/>
                <w:sz w:val="16"/>
                <w:szCs w:val="16"/>
              </w:rPr>
              <w:t xml:space="preserve"> and relevance</w:t>
            </w:r>
            <w:r w:rsidRPr="004F2A7E">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7AB6B3B2" w14:textId="7777777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 </w:t>
            </w:r>
          </w:p>
        </w:tc>
      </w:tr>
    </w:tbl>
    <w:p w14:paraId="0AC41992" w14:textId="32ABB7BB" w:rsidR="002036F9" w:rsidRDefault="002036F9" w:rsidP="002036F9"/>
    <w:p w14:paraId="00B4536F" w14:textId="77777777" w:rsidR="00D3187B" w:rsidRPr="002036F9" w:rsidRDefault="00D3187B" w:rsidP="002036F9"/>
    <w:p w14:paraId="665AAE4E" w14:textId="2DE8E1DE" w:rsidR="007F4AC6" w:rsidRDefault="00992883" w:rsidP="007F4AC6">
      <w:pPr>
        <w:pStyle w:val="Heading3"/>
      </w:pPr>
      <w:bookmarkStart w:id="514" w:name="_Toc106901131"/>
      <w:r>
        <w:t>J19: Hughes, Beale, et al., (2017)</w:t>
      </w:r>
      <w:bookmarkEnd w:id="514"/>
    </w:p>
    <w:p w14:paraId="52B9524A" w14:textId="77777777" w:rsidR="002036F9" w:rsidRPr="007F4AC6" w:rsidRDefault="00992883" w:rsidP="00475C35">
      <w:pPr>
        <w:pStyle w:val="Heading4"/>
      </w:pPr>
      <w:bookmarkStart w:id="515" w:name="_Toc106901132"/>
      <w:r>
        <w:t>Quality assessment</w:t>
      </w:r>
      <w:bookmarkEnd w:id="515"/>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2FCB50D7" w14:textId="77777777" w:rsidTr="000A3690">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6DDC8E0E" w14:textId="77777777" w:rsidR="0070363D" w:rsidRPr="004F2A7E" w:rsidRDefault="00992883" w:rsidP="004F2A7E">
            <w:pPr>
              <w:spacing w:before="0" w:after="0" w:line="240" w:lineRule="auto"/>
              <w:jc w:val="center"/>
              <w:rPr>
                <w:rFonts w:ascii="Calibri" w:hAnsi="Calibri" w:cs="Calibri"/>
                <w:b/>
                <w:bCs/>
                <w:color w:val="008000"/>
                <w:sz w:val="16"/>
                <w:szCs w:val="16"/>
              </w:rPr>
            </w:pPr>
            <w:r w:rsidRPr="004F2A7E">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4142B210" w14:textId="77777777" w:rsidR="0070363D" w:rsidRPr="004F2A7E" w:rsidRDefault="00992883" w:rsidP="004F2A7E">
            <w:pPr>
              <w:spacing w:before="0" w:after="0" w:line="240" w:lineRule="auto"/>
              <w:rPr>
                <w:rFonts w:ascii="Calibri" w:hAnsi="Calibri" w:cs="Calibri"/>
                <w:b/>
                <w:bCs/>
                <w:color w:val="008000"/>
                <w:sz w:val="16"/>
                <w:szCs w:val="16"/>
              </w:rPr>
            </w:pPr>
            <w:r w:rsidRPr="004F2A7E">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21720F8D" w14:textId="6019EF08" w:rsidR="0070363D" w:rsidRPr="004F2A7E" w:rsidRDefault="00992883" w:rsidP="0070363D">
            <w:pPr>
              <w:spacing w:before="0" w:after="0" w:line="240" w:lineRule="auto"/>
              <w:rPr>
                <w:rFonts w:ascii="Calibri" w:hAnsi="Calibri" w:cs="Calibri"/>
                <w:b/>
                <w:bCs/>
                <w:color w:val="008000"/>
                <w:sz w:val="16"/>
                <w:szCs w:val="16"/>
              </w:rPr>
            </w:pPr>
            <w:r w:rsidRPr="004F2A7E">
              <w:rPr>
                <w:rFonts w:ascii="Calibri" w:hAnsi="Calibri" w:cs="Calibri"/>
                <w:b/>
                <w:bCs/>
                <w:color w:val="008000"/>
                <w:sz w:val="16"/>
                <w:szCs w:val="16"/>
              </w:rPr>
              <w:t>J19, Hughes, B., 2017, Cross-Comparison of Human Wastewater-Associated Molecular Markers in Relation to Fecal Indicator Bacteria and Enteric Viruses in Recreational Beach Waters</w:t>
            </w:r>
          </w:p>
        </w:tc>
      </w:tr>
      <w:tr w:rsidR="00BF2DBF" w14:paraId="695DDF59" w14:textId="77777777" w:rsidTr="000A3690">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25E91FEC" w14:textId="77777777" w:rsidR="004F2A7E" w:rsidRPr="006C3026" w:rsidRDefault="00992883" w:rsidP="004F2A7E">
            <w:pPr>
              <w:spacing w:before="0" w:after="0" w:line="240" w:lineRule="auto"/>
              <w:jc w:val="center"/>
              <w:rPr>
                <w:rFonts w:ascii="Calibri" w:hAnsi="Calibri" w:cs="Calibri"/>
                <w:b/>
                <w:bCs/>
                <w:color w:val="008000"/>
                <w:sz w:val="16"/>
                <w:szCs w:val="16"/>
              </w:rPr>
            </w:pPr>
            <w:r w:rsidRPr="006C3026">
              <w:rPr>
                <w:rFonts w:ascii="Calibri" w:hAnsi="Calibri" w:cs="Calibri"/>
                <w:b/>
                <w:bCs/>
                <w:color w:val="008000"/>
                <w:sz w:val="16"/>
                <w:szCs w:val="16"/>
              </w:rPr>
              <w:t xml:space="preserve">Q. </w:t>
            </w:r>
          </w:p>
        </w:tc>
        <w:tc>
          <w:tcPr>
            <w:tcW w:w="1984" w:type="dxa"/>
            <w:tcBorders>
              <w:top w:val="nil"/>
              <w:left w:val="nil"/>
              <w:bottom w:val="single" w:sz="8" w:space="0" w:color="B5DDDC"/>
              <w:right w:val="single" w:sz="8" w:space="0" w:color="B5DDDC"/>
            </w:tcBorders>
            <w:shd w:val="clear" w:color="000000" w:fill="B5DDDC"/>
            <w:vAlign w:val="center"/>
            <w:hideMark/>
          </w:tcPr>
          <w:p w14:paraId="7B7A7613" w14:textId="77777777" w:rsidR="004F2A7E" w:rsidRPr="006C3026" w:rsidRDefault="00992883" w:rsidP="004F2A7E">
            <w:pPr>
              <w:spacing w:before="0" w:after="0" w:line="240" w:lineRule="auto"/>
              <w:rPr>
                <w:rFonts w:ascii="Calibri" w:hAnsi="Calibri" w:cs="Calibri"/>
                <w:b/>
                <w:bCs/>
                <w:color w:val="008000"/>
                <w:sz w:val="16"/>
                <w:szCs w:val="16"/>
              </w:rPr>
            </w:pPr>
            <w:r w:rsidRPr="006C3026">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2410B2D6" w14:textId="77777777" w:rsidR="004F2A7E" w:rsidRPr="006C3026" w:rsidRDefault="00992883" w:rsidP="004F2A7E">
            <w:pPr>
              <w:spacing w:before="0" w:after="0" w:line="240" w:lineRule="auto"/>
              <w:rPr>
                <w:rFonts w:ascii="Calibri" w:hAnsi="Calibri" w:cs="Calibri"/>
                <w:b/>
                <w:bCs/>
                <w:color w:val="008000"/>
                <w:sz w:val="16"/>
                <w:szCs w:val="16"/>
              </w:rPr>
            </w:pPr>
            <w:r w:rsidRPr="006C3026">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2FA98001" w14:textId="77777777" w:rsidR="004F2A7E" w:rsidRPr="006C3026" w:rsidRDefault="00992883" w:rsidP="004F2A7E">
            <w:pPr>
              <w:spacing w:before="0" w:after="0" w:line="240" w:lineRule="auto"/>
              <w:jc w:val="center"/>
              <w:rPr>
                <w:rFonts w:ascii="Calibri" w:hAnsi="Calibri" w:cs="Calibri"/>
                <w:b/>
                <w:bCs/>
                <w:color w:val="008000"/>
                <w:sz w:val="16"/>
                <w:szCs w:val="16"/>
              </w:rPr>
            </w:pPr>
            <w:r w:rsidRPr="006C3026">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14A06C0D" w14:textId="77777777" w:rsidR="004F2A7E" w:rsidRPr="006C3026" w:rsidRDefault="00992883" w:rsidP="004F2A7E">
            <w:pPr>
              <w:spacing w:before="0" w:after="0" w:line="240" w:lineRule="auto"/>
              <w:rPr>
                <w:rFonts w:ascii="Calibri" w:hAnsi="Calibri" w:cs="Calibri"/>
                <w:b/>
                <w:bCs/>
                <w:color w:val="008000"/>
                <w:sz w:val="16"/>
                <w:szCs w:val="16"/>
              </w:rPr>
            </w:pPr>
            <w:r w:rsidRPr="006C3026">
              <w:rPr>
                <w:rFonts w:ascii="Calibri" w:hAnsi="Calibri" w:cs="Calibri"/>
                <w:b/>
                <w:bCs/>
                <w:color w:val="008000"/>
                <w:sz w:val="16"/>
                <w:szCs w:val="16"/>
              </w:rPr>
              <w:t>Risk of Bias rating</w:t>
            </w:r>
          </w:p>
        </w:tc>
      </w:tr>
      <w:tr w:rsidR="00BF2DBF" w14:paraId="2132095C"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514E551D"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45241612"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146F96E5"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17FC8751"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4DDFE3C6"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1B0BE16F"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179DCD84"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1</w:t>
            </w:r>
          </w:p>
        </w:tc>
        <w:tc>
          <w:tcPr>
            <w:tcW w:w="1984" w:type="dxa"/>
            <w:tcBorders>
              <w:top w:val="single" w:sz="8" w:space="0" w:color="B5DDDC"/>
              <w:left w:val="nil"/>
              <w:bottom w:val="single" w:sz="8" w:space="0" w:color="B5DDDC"/>
              <w:right w:val="single" w:sz="8" w:space="0" w:color="B5DDDC"/>
            </w:tcBorders>
            <w:vAlign w:val="center"/>
            <w:hideMark/>
          </w:tcPr>
          <w:p w14:paraId="1BE1F22F"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there a clear statement of the aims of the research?</w:t>
            </w:r>
          </w:p>
        </w:tc>
        <w:tc>
          <w:tcPr>
            <w:tcW w:w="851" w:type="dxa"/>
            <w:tcBorders>
              <w:top w:val="single" w:sz="8" w:space="0" w:color="B5DDDC"/>
              <w:left w:val="nil"/>
              <w:bottom w:val="single" w:sz="8" w:space="0" w:color="B5DDDC"/>
              <w:right w:val="single" w:sz="8" w:space="0" w:color="B5DDDC"/>
            </w:tcBorders>
            <w:vAlign w:val="center"/>
            <w:hideMark/>
          </w:tcPr>
          <w:p w14:paraId="4614B583"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Can't tell</w:t>
            </w:r>
          </w:p>
        </w:tc>
        <w:tc>
          <w:tcPr>
            <w:tcW w:w="3827" w:type="dxa"/>
            <w:tcBorders>
              <w:top w:val="single" w:sz="8" w:space="0" w:color="B5DDDC"/>
              <w:left w:val="nil"/>
              <w:bottom w:val="single" w:sz="8" w:space="0" w:color="B5DDDC"/>
              <w:right w:val="single" w:sz="8" w:space="0" w:color="B5DDDC"/>
            </w:tcBorders>
            <w:vAlign w:val="center"/>
            <w:hideMark/>
          </w:tcPr>
          <w:p w14:paraId="23844486" w14:textId="2DDE5E4E"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There is no clear statement of aims, but instead, there is a description of the methods undertaken followed by a statement of why that method was used (see last paragraph of introduction).  The latter statements could be considered aims, however </w:t>
            </w:r>
            <w:r w:rsidR="00547F8F">
              <w:rPr>
                <w:rFonts w:ascii="Calibri" w:hAnsi="Calibri" w:cs="Calibri"/>
                <w:sz w:val="16"/>
                <w:szCs w:val="16"/>
              </w:rPr>
              <w:t>this is not clear</w:t>
            </w:r>
            <w:r w:rsidRPr="004F2A7E">
              <w:rPr>
                <w:rFonts w:ascii="Calibri" w:hAnsi="Calibri" w:cs="Calibri"/>
                <w:sz w:val="16"/>
                <w:szCs w:val="16"/>
              </w:rPr>
              <w:t>.  The aims are to</w:t>
            </w:r>
            <w:r w:rsidRPr="004F2A7E">
              <w:rPr>
                <w:rFonts w:ascii="Calibri" w:hAnsi="Calibri" w:cs="Calibri"/>
                <w:sz w:val="16"/>
                <w:szCs w:val="16"/>
              </w:rPr>
              <w:br/>
              <w:t xml:space="preserve"> (i)  identify  suitable marker(s) of human </w:t>
            </w:r>
            <w:r w:rsidR="005239BD" w:rsidRPr="004F2A7E">
              <w:rPr>
                <w:rFonts w:ascii="Calibri" w:hAnsi="Calibri" w:cs="Calibri"/>
                <w:sz w:val="16"/>
                <w:szCs w:val="16"/>
              </w:rPr>
              <w:t>faecal</w:t>
            </w:r>
            <w:r w:rsidRPr="004F2A7E">
              <w:rPr>
                <w:rFonts w:ascii="Calibri" w:hAnsi="Calibri" w:cs="Calibri"/>
                <w:sz w:val="16"/>
                <w:szCs w:val="16"/>
              </w:rPr>
              <w:t xml:space="preserve"> pollution and their occurrence in relation to FIB and enteric viruses in a scenario where beach water samples are amended with various amount of fresh raw and secondary-treated wastewater. and</w:t>
            </w:r>
            <w:r w:rsidRPr="004F2A7E">
              <w:rPr>
                <w:rFonts w:ascii="Calibri" w:hAnsi="Calibri" w:cs="Calibri"/>
                <w:sz w:val="16"/>
                <w:szCs w:val="16"/>
              </w:rPr>
              <w:br/>
              <w:t xml:space="preserve"> (ii) determine to what extent these FIB, MST markers, and enteric viruses are present in ambient recreational beach water and sand samples from South East Queensland (SEQ), Australia, to understand the health risks associated with human </w:t>
            </w:r>
            <w:r w:rsidR="005239BD" w:rsidRPr="004F2A7E">
              <w:rPr>
                <w:rFonts w:ascii="Calibri" w:hAnsi="Calibri" w:cs="Calibri"/>
                <w:sz w:val="16"/>
                <w:szCs w:val="16"/>
              </w:rPr>
              <w:t>faecal</w:t>
            </w:r>
            <w:r w:rsidRPr="004F2A7E">
              <w:rPr>
                <w:rFonts w:ascii="Calibri" w:hAnsi="Calibri" w:cs="Calibri"/>
                <w:sz w:val="16"/>
                <w:szCs w:val="16"/>
              </w:rPr>
              <w:t xml:space="preserve"> pollution.</w:t>
            </w:r>
          </w:p>
        </w:tc>
        <w:tc>
          <w:tcPr>
            <w:tcW w:w="851" w:type="dxa"/>
            <w:tcBorders>
              <w:top w:val="single" w:sz="8" w:space="0" w:color="B5DDDC"/>
              <w:left w:val="nil"/>
              <w:bottom w:val="single" w:sz="8" w:space="0" w:color="B5DDDC"/>
              <w:right w:val="single" w:sz="8" w:space="0" w:color="B5DDDC"/>
            </w:tcBorders>
            <w:shd w:val="clear" w:color="000000" w:fill="F8CBAD"/>
            <w:vAlign w:val="center"/>
            <w:hideMark/>
          </w:tcPr>
          <w:p w14:paraId="24458BAB"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high risk of bias (-)</w:t>
            </w:r>
          </w:p>
        </w:tc>
      </w:tr>
      <w:tr w:rsidR="00BF2DBF" w14:paraId="72A087C4" w14:textId="77777777" w:rsidTr="000A369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31D42FA6"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2</w:t>
            </w:r>
          </w:p>
        </w:tc>
        <w:tc>
          <w:tcPr>
            <w:tcW w:w="1984" w:type="dxa"/>
            <w:tcBorders>
              <w:top w:val="single" w:sz="8" w:space="0" w:color="B5DDDC"/>
              <w:left w:val="nil"/>
              <w:bottom w:val="single" w:sz="8" w:space="0" w:color="B5DDDC"/>
              <w:right w:val="single" w:sz="8" w:space="0" w:color="B5DDDC"/>
            </w:tcBorders>
            <w:vAlign w:val="center"/>
            <w:hideMark/>
          </w:tcPr>
          <w:p w14:paraId="3434C25B"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Is the methodology appropriate?</w:t>
            </w:r>
          </w:p>
        </w:tc>
        <w:tc>
          <w:tcPr>
            <w:tcW w:w="851" w:type="dxa"/>
            <w:tcBorders>
              <w:top w:val="single" w:sz="8" w:space="0" w:color="B5DDDC"/>
              <w:left w:val="nil"/>
              <w:bottom w:val="single" w:sz="8" w:space="0" w:color="B5DDDC"/>
              <w:right w:val="single" w:sz="8" w:space="0" w:color="B5DDDC"/>
            </w:tcBorders>
            <w:vAlign w:val="center"/>
            <w:hideMark/>
          </w:tcPr>
          <w:p w14:paraId="6710E8BC"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Yes</w:t>
            </w:r>
          </w:p>
        </w:tc>
        <w:tc>
          <w:tcPr>
            <w:tcW w:w="3827" w:type="dxa"/>
            <w:tcBorders>
              <w:top w:val="single" w:sz="8" w:space="0" w:color="B5DDDC"/>
              <w:left w:val="nil"/>
              <w:bottom w:val="single" w:sz="8" w:space="0" w:color="B5DDDC"/>
              <w:right w:val="single" w:sz="8" w:space="0" w:color="B5DDDC"/>
            </w:tcBorders>
            <w:vAlign w:val="center"/>
            <w:hideMark/>
          </w:tcPr>
          <w:p w14:paraId="0EBD5FAC"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MST markers in beach water samples spiked with raw and secondary treated wastewater were assessed using qPCR assays.  The results were compared to local (SEQ) beach water samples.</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120C0821"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low risk of bias (+)</w:t>
            </w:r>
          </w:p>
        </w:tc>
      </w:tr>
      <w:tr w:rsidR="00BF2DBF" w14:paraId="28851309"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138569BC"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00360AC5"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noWrap/>
            <w:hideMark/>
          </w:tcPr>
          <w:p w14:paraId="3447E742"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457F9197"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4A012213"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24B0B3C7"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14381BD6"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3</w:t>
            </w:r>
          </w:p>
        </w:tc>
        <w:tc>
          <w:tcPr>
            <w:tcW w:w="1984" w:type="dxa"/>
            <w:tcBorders>
              <w:top w:val="nil"/>
              <w:left w:val="nil"/>
              <w:bottom w:val="single" w:sz="8" w:space="0" w:color="B5DDDC"/>
              <w:right w:val="single" w:sz="8" w:space="0" w:color="B5DDDC"/>
            </w:tcBorders>
            <w:vAlign w:val="center"/>
            <w:hideMark/>
          </w:tcPr>
          <w:p w14:paraId="479092DE"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research design appropriate to address the aims of the research?</w:t>
            </w:r>
          </w:p>
        </w:tc>
        <w:tc>
          <w:tcPr>
            <w:tcW w:w="851" w:type="dxa"/>
            <w:tcBorders>
              <w:top w:val="nil"/>
              <w:left w:val="nil"/>
              <w:bottom w:val="nil"/>
              <w:right w:val="single" w:sz="8" w:space="0" w:color="B5DDDC"/>
            </w:tcBorders>
            <w:vAlign w:val="center"/>
            <w:hideMark/>
          </w:tcPr>
          <w:p w14:paraId="105F3C59"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Can't tell</w:t>
            </w:r>
          </w:p>
        </w:tc>
        <w:tc>
          <w:tcPr>
            <w:tcW w:w="3827" w:type="dxa"/>
            <w:tcBorders>
              <w:top w:val="nil"/>
              <w:left w:val="nil"/>
              <w:bottom w:val="single" w:sz="8" w:space="0" w:color="B5DDDC"/>
              <w:right w:val="single" w:sz="8" w:space="0" w:color="B5DDDC"/>
            </w:tcBorders>
            <w:vAlign w:val="center"/>
            <w:hideMark/>
          </w:tcPr>
          <w:p w14:paraId="309AD2D0" w14:textId="085A12F3" w:rsidR="004F2A7E" w:rsidRPr="004F2A7E" w:rsidRDefault="00992883" w:rsidP="004F2A7E">
            <w:pPr>
              <w:spacing w:before="0" w:after="0" w:line="240" w:lineRule="auto"/>
              <w:rPr>
                <w:rFonts w:ascii="Calibri" w:hAnsi="Calibri" w:cs="Calibri"/>
                <w:sz w:val="16"/>
                <w:szCs w:val="16"/>
              </w:rPr>
            </w:pPr>
            <w:r>
              <w:rPr>
                <w:rFonts w:ascii="Calibri" w:hAnsi="Calibri" w:cs="Calibri"/>
                <w:sz w:val="16"/>
                <w:szCs w:val="16"/>
              </w:rPr>
              <w:t>Unable to</w:t>
            </w:r>
            <w:r w:rsidR="006F709F">
              <w:rPr>
                <w:rFonts w:ascii="Calibri" w:hAnsi="Calibri" w:cs="Calibri"/>
                <w:sz w:val="16"/>
                <w:szCs w:val="16"/>
              </w:rPr>
              <w:t xml:space="preserve"> accurately</w:t>
            </w:r>
            <w:r>
              <w:rPr>
                <w:rFonts w:ascii="Calibri" w:hAnsi="Calibri" w:cs="Calibri"/>
                <w:sz w:val="16"/>
                <w:szCs w:val="16"/>
              </w:rPr>
              <w:t xml:space="preserve"> determine</w:t>
            </w:r>
            <w:r w:rsidR="00046E71">
              <w:rPr>
                <w:rFonts w:ascii="Calibri" w:hAnsi="Calibri" w:cs="Calibri"/>
                <w:sz w:val="16"/>
                <w:szCs w:val="16"/>
              </w:rPr>
              <w:t xml:space="preserve"> if the study design is appropriate based on t</w:t>
            </w:r>
            <w:r w:rsidRPr="004F2A7E">
              <w:rPr>
                <w:rFonts w:ascii="Calibri" w:hAnsi="Calibri" w:cs="Calibri"/>
                <w:sz w:val="16"/>
                <w:szCs w:val="16"/>
              </w:rPr>
              <w:t xml:space="preserve">he aims </w:t>
            </w:r>
            <w:r w:rsidR="00046E71">
              <w:rPr>
                <w:rFonts w:ascii="Calibri" w:hAnsi="Calibri" w:cs="Calibri"/>
                <w:sz w:val="16"/>
                <w:szCs w:val="16"/>
              </w:rPr>
              <w:t>as described.</w:t>
            </w:r>
            <w:r w:rsidR="00E83C74">
              <w:rPr>
                <w:rFonts w:ascii="Calibri" w:hAnsi="Calibri" w:cs="Calibri"/>
                <w:sz w:val="16"/>
                <w:szCs w:val="16"/>
              </w:rPr>
              <w:t xml:space="preserve"> </w:t>
            </w:r>
            <w:r w:rsidRPr="004F2A7E">
              <w:rPr>
                <w:rFonts w:ascii="Calibri" w:hAnsi="Calibri" w:cs="Calibri"/>
                <w:sz w:val="16"/>
                <w:szCs w:val="16"/>
              </w:rPr>
              <w:t xml:space="preserve">Comparison of spiked lab samples versus environmental samples seems reasonable to help explain the results, </w:t>
            </w:r>
            <w:r w:rsidR="002717F6">
              <w:rPr>
                <w:rFonts w:ascii="Calibri" w:hAnsi="Calibri" w:cs="Calibri"/>
                <w:sz w:val="16"/>
                <w:szCs w:val="16"/>
              </w:rPr>
              <w:t xml:space="preserve">however </w:t>
            </w:r>
            <w:r w:rsidRPr="004F2A7E">
              <w:rPr>
                <w:rFonts w:ascii="Calibri" w:hAnsi="Calibri" w:cs="Calibri"/>
                <w:sz w:val="16"/>
                <w:szCs w:val="16"/>
              </w:rPr>
              <w:t>this does not align well with the stated aims (as noted above).</w:t>
            </w:r>
          </w:p>
        </w:tc>
        <w:tc>
          <w:tcPr>
            <w:tcW w:w="851" w:type="dxa"/>
            <w:tcBorders>
              <w:top w:val="nil"/>
              <w:left w:val="nil"/>
              <w:bottom w:val="nil"/>
              <w:right w:val="single" w:sz="8" w:space="0" w:color="B5DDDC"/>
            </w:tcBorders>
            <w:shd w:val="clear" w:color="000000" w:fill="F8CBAD"/>
            <w:vAlign w:val="center"/>
            <w:hideMark/>
          </w:tcPr>
          <w:p w14:paraId="3E963D0B"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high risk of bias (-)</w:t>
            </w:r>
          </w:p>
        </w:tc>
      </w:tr>
      <w:tr w:rsidR="00BF2DBF" w14:paraId="3B44FBB2"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29ED9889"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4</w:t>
            </w:r>
          </w:p>
        </w:tc>
        <w:tc>
          <w:tcPr>
            <w:tcW w:w="1984" w:type="dxa"/>
            <w:tcBorders>
              <w:top w:val="nil"/>
              <w:left w:val="nil"/>
              <w:bottom w:val="single" w:sz="8" w:space="0" w:color="B5DDDC"/>
              <w:right w:val="single" w:sz="8" w:space="0" w:color="B5DDDC"/>
            </w:tcBorders>
            <w:vAlign w:val="center"/>
            <w:hideMark/>
          </w:tcPr>
          <w:p w14:paraId="1B017EF0"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chosen hypothetical population or subpopulation appropriate for addressing the study research aims?</w:t>
            </w:r>
          </w:p>
        </w:tc>
        <w:tc>
          <w:tcPr>
            <w:tcW w:w="851" w:type="dxa"/>
            <w:tcBorders>
              <w:top w:val="single" w:sz="8" w:space="0" w:color="B5DDDC"/>
              <w:left w:val="nil"/>
              <w:bottom w:val="single" w:sz="8" w:space="0" w:color="B5DDDC"/>
              <w:right w:val="single" w:sz="8" w:space="0" w:color="B5DDDC"/>
            </w:tcBorders>
            <w:vAlign w:val="center"/>
            <w:hideMark/>
          </w:tcPr>
          <w:p w14:paraId="236F7563"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05F71349"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The study was focused on demonstrating the utility of MST methods to identify microbial sources in recreational waters and thus no assessment of risks to a hypothetical population or subpopulation was undertaken.</w:t>
            </w:r>
          </w:p>
        </w:tc>
        <w:tc>
          <w:tcPr>
            <w:tcW w:w="851" w:type="dxa"/>
            <w:tcBorders>
              <w:top w:val="single" w:sz="8" w:space="0" w:color="B5DDDC"/>
              <w:left w:val="nil"/>
              <w:bottom w:val="single" w:sz="8" w:space="0" w:color="B5DDDC"/>
              <w:right w:val="single" w:sz="8" w:space="0" w:color="B5DDDC"/>
            </w:tcBorders>
            <w:vAlign w:val="center"/>
            <w:hideMark/>
          </w:tcPr>
          <w:p w14:paraId="72AB9376"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72B8DC8A"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078AFCF"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5</w:t>
            </w:r>
          </w:p>
        </w:tc>
        <w:tc>
          <w:tcPr>
            <w:tcW w:w="1984" w:type="dxa"/>
            <w:tcBorders>
              <w:top w:val="nil"/>
              <w:left w:val="nil"/>
              <w:bottom w:val="single" w:sz="8" w:space="0" w:color="B5DDDC"/>
              <w:right w:val="single" w:sz="8" w:space="0" w:color="B5DDDC"/>
            </w:tcBorders>
            <w:vAlign w:val="center"/>
            <w:hideMark/>
          </w:tcPr>
          <w:p w14:paraId="10FD715E"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data collected in a way that addressed the research issue?</w:t>
            </w:r>
          </w:p>
        </w:tc>
        <w:tc>
          <w:tcPr>
            <w:tcW w:w="851" w:type="dxa"/>
            <w:tcBorders>
              <w:top w:val="nil"/>
              <w:left w:val="nil"/>
              <w:bottom w:val="nil"/>
              <w:right w:val="single" w:sz="8" w:space="0" w:color="B5DDDC"/>
            </w:tcBorders>
            <w:vAlign w:val="center"/>
            <w:hideMark/>
          </w:tcPr>
          <w:p w14:paraId="65F2DC77"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3100BFB6" w14:textId="2AF7A2F1" w:rsidR="004F2A7E" w:rsidRPr="004F2A7E" w:rsidRDefault="00992883" w:rsidP="004F2A7E">
            <w:pPr>
              <w:spacing w:before="0" w:after="0" w:line="240" w:lineRule="auto"/>
              <w:rPr>
                <w:rFonts w:ascii="Calibri" w:hAnsi="Calibri" w:cs="Calibri"/>
                <w:sz w:val="16"/>
                <w:szCs w:val="16"/>
              </w:rPr>
            </w:pPr>
            <w:r>
              <w:rPr>
                <w:rFonts w:ascii="Calibri" w:hAnsi="Calibri" w:cs="Calibri"/>
                <w:sz w:val="16"/>
                <w:szCs w:val="16"/>
              </w:rPr>
              <w:t>Unable to determine if the data collection methods were appropriate based on the aims as described.</w:t>
            </w:r>
          </w:p>
        </w:tc>
        <w:tc>
          <w:tcPr>
            <w:tcW w:w="851" w:type="dxa"/>
            <w:tcBorders>
              <w:top w:val="nil"/>
              <w:left w:val="nil"/>
              <w:bottom w:val="nil"/>
              <w:right w:val="single" w:sz="8" w:space="0" w:color="B5DDDC"/>
            </w:tcBorders>
            <w:shd w:val="clear" w:color="000000" w:fill="F8CBAD"/>
            <w:vAlign w:val="center"/>
            <w:hideMark/>
          </w:tcPr>
          <w:p w14:paraId="04C773F9"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high risk of bias (-)</w:t>
            </w:r>
          </w:p>
        </w:tc>
      </w:tr>
      <w:tr w:rsidR="00BF2DBF" w14:paraId="699C251F"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38F1861B"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6</w:t>
            </w:r>
          </w:p>
        </w:tc>
        <w:tc>
          <w:tcPr>
            <w:tcW w:w="1984" w:type="dxa"/>
            <w:tcBorders>
              <w:top w:val="nil"/>
              <w:left w:val="nil"/>
              <w:bottom w:val="single" w:sz="8" w:space="0" w:color="B5DDDC"/>
              <w:right w:val="single" w:sz="8" w:space="0" w:color="B5DDDC"/>
            </w:tcBorders>
            <w:vAlign w:val="center"/>
            <w:hideMark/>
          </w:tcPr>
          <w:p w14:paraId="24B289E9"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Has the relationship between researcher and participants been adequately considered?</w:t>
            </w:r>
          </w:p>
        </w:tc>
        <w:tc>
          <w:tcPr>
            <w:tcW w:w="851" w:type="dxa"/>
            <w:tcBorders>
              <w:top w:val="single" w:sz="8" w:space="0" w:color="B5DDDC"/>
              <w:left w:val="nil"/>
              <w:bottom w:val="single" w:sz="8" w:space="0" w:color="B5DDDC"/>
              <w:right w:val="single" w:sz="8" w:space="0" w:color="B5DDDC"/>
            </w:tcBorders>
            <w:vAlign w:val="center"/>
            <w:hideMark/>
          </w:tcPr>
          <w:p w14:paraId="706169C9"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6424426C"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Question not applicable, since there were no human study participants</w:t>
            </w:r>
          </w:p>
        </w:tc>
        <w:tc>
          <w:tcPr>
            <w:tcW w:w="851" w:type="dxa"/>
            <w:tcBorders>
              <w:top w:val="single" w:sz="8" w:space="0" w:color="B5DDDC"/>
              <w:left w:val="nil"/>
              <w:bottom w:val="single" w:sz="8" w:space="0" w:color="B5DDDC"/>
              <w:right w:val="single" w:sz="8" w:space="0" w:color="B5DDDC"/>
            </w:tcBorders>
            <w:vAlign w:val="center"/>
            <w:hideMark/>
          </w:tcPr>
          <w:p w14:paraId="5E15138E"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2394E60D"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2648FDBD"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593B0F94"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49D18B63"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06DD4104"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7113E714"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366F24DA"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224A36E6"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7</w:t>
            </w:r>
          </w:p>
        </w:tc>
        <w:tc>
          <w:tcPr>
            <w:tcW w:w="1984" w:type="dxa"/>
            <w:tcBorders>
              <w:top w:val="nil"/>
              <w:left w:val="nil"/>
              <w:bottom w:val="single" w:sz="8" w:space="0" w:color="B5DDDC"/>
              <w:right w:val="single" w:sz="8" w:space="0" w:color="B5DDDC"/>
            </w:tcBorders>
            <w:vAlign w:val="center"/>
            <w:hideMark/>
          </w:tcPr>
          <w:p w14:paraId="1428D58C"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7D9513FA"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5B2C5FE5"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5067BA9E"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n/a</w:t>
            </w:r>
          </w:p>
        </w:tc>
      </w:tr>
      <w:tr w:rsidR="00BF2DBF" w14:paraId="7F6F6724"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0E596C9"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8</w:t>
            </w:r>
          </w:p>
        </w:tc>
        <w:tc>
          <w:tcPr>
            <w:tcW w:w="1984" w:type="dxa"/>
            <w:tcBorders>
              <w:top w:val="nil"/>
              <w:left w:val="nil"/>
              <w:bottom w:val="single" w:sz="8" w:space="0" w:color="B5DDDC"/>
              <w:right w:val="single" w:sz="8" w:space="0" w:color="B5DDDC"/>
            </w:tcBorders>
            <w:vAlign w:val="center"/>
            <w:hideMark/>
          </w:tcPr>
          <w:p w14:paraId="62D683D2"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Was the data analysis sufficiently rigorous?</w:t>
            </w:r>
          </w:p>
        </w:tc>
        <w:tc>
          <w:tcPr>
            <w:tcW w:w="851" w:type="dxa"/>
            <w:tcBorders>
              <w:top w:val="nil"/>
              <w:left w:val="nil"/>
              <w:bottom w:val="nil"/>
              <w:right w:val="single" w:sz="8" w:space="0" w:color="B5DDDC"/>
            </w:tcBorders>
            <w:vAlign w:val="center"/>
            <w:hideMark/>
          </w:tcPr>
          <w:p w14:paraId="5A8BF138"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45B1DAB1" w14:textId="7EB70CFB"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The statistical analyses in the paper </w:t>
            </w:r>
            <w:r w:rsidR="00046E71">
              <w:rPr>
                <w:rFonts w:ascii="Calibri" w:hAnsi="Calibri" w:cs="Calibri"/>
                <w:sz w:val="16"/>
                <w:szCs w:val="16"/>
              </w:rPr>
              <w:t>have limitations that could impact certainty in the findings</w:t>
            </w:r>
            <w:r w:rsidRPr="004F2A7E">
              <w:rPr>
                <w:rFonts w:ascii="Calibri" w:hAnsi="Calibri" w:cs="Calibri"/>
                <w:sz w:val="16"/>
                <w:szCs w:val="16"/>
              </w:rPr>
              <w:t xml:space="preserve">.  For example, the </w:t>
            </w:r>
            <w:r w:rsidR="005239BD" w:rsidRPr="004F2A7E">
              <w:rPr>
                <w:rFonts w:ascii="Calibri" w:hAnsi="Calibri" w:cs="Calibri"/>
                <w:sz w:val="16"/>
                <w:szCs w:val="16"/>
              </w:rPr>
              <w:t>correlation</w:t>
            </w:r>
            <w:r w:rsidRPr="004F2A7E">
              <w:rPr>
                <w:rFonts w:ascii="Calibri" w:hAnsi="Calibri" w:cs="Calibri"/>
                <w:sz w:val="16"/>
                <w:szCs w:val="16"/>
              </w:rPr>
              <w:t xml:space="preserve"> matrices between dependent variables (qPCR markers) does not provide useful information, only indicating some similar </w:t>
            </w:r>
            <w:r w:rsidR="005239BD" w:rsidRPr="004F2A7E">
              <w:rPr>
                <w:rFonts w:ascii="Calibri" w:hAnsi="Calibri" w:cs="Calibri"/>
                <w:sz w:val="16"/>
                <w:szCs w:val="16"/>
              </w:rPr>
              <w:t>behaviour</w:t>
            </w:r>
            <w:r w:rsidRPr="004F2A7E">
              <w:rPr>
                <w:rFonts w:ascii="Calibri" w:hAnsi="Calibri" w:cs="Calibri"/>
                <w:sz w:val="16"/>
                <w:szCs w:val="16"/>
              </w:rPr>
              <w:t xml:space="preserve"> amongst the markers (which would be expected in sewage spiked samples).  Canonical correlation analysis (CCA), or multiple regression would have been much more powerful and easier to interpret statistical tools to use here. </w:t>
            </w:r>
            <w:r w:rsidRPr="004F2A7E">
              <w:rPr>
                <w:rFonts w:ascii="Calibri" w:hAnsi="Calibri" w:cs="Calibri"/>
                <w:sz w:val="16"/>
                <w:szCs w:val="16"/>
              </w:rPr>
              <w:br/>
              <w:t xml:space="preserve">Table 1 also uses </w:t>
            </w:r>
            <w:r w:rsidR="00046E71">
              <w:rPr>
                <w:rFonts w:ascii="Calibri" w:hAnsi="Calibri" w:cs="Calibri"/>
                <w:sz w:val="16"/>
                <w:szCs w:val="16"/>
              </w:rPr>
              <w:t xml:space="preserve">non-standard </w:t>
            </w:r>
            <w:r w:rsidRPr="004F2A7E">
              <w:rPr>
                <w:rFonts w:ascii="Calibri" w:hAnsi="Calibri" w:cs="Calibri"/>
                <w:sz w:val="16"/>
                <w:szCs w:val="16"/>
              </w:rPr>
              <w:t>units of concentration per 3 uL of DNA/RNA extracted from beach water - such data needs to be linked to some sort of standards so their utility</w:t>
            </w:r>
            <w:r w:rsidR="00115465">
              <w:rPr>
                <w:rFonts w:ascii="Calibri" w:hAnsi="Calibri" w:cs="Calibri"/>
                <w:sz w:val="16"/>
                <w:szCs w:val="16"/>
              </w:rPr>
              <w:t xml:space="preserve"> can be gauged</w:t>
            </w:r>
            <w:r w:rsidRPr="004F2A7E">
              <w:rPr>
                <w:rFonts w:ascii="Calibri" w:hAnsi="Calibri" w:cs="Calibri"/>
                <w:sz w:val="16"/>
                <w:szCs w:val="16"/>
              </w:rPr>
              <w:t>.</w:t>
            </w:r>
          </w:p>
        </w:tc>
        <w:tc>
          <w:tcPr>
            <w:tcW w:w="851" w:type="dxa"/>
            <w:tcBorders>
              <w:top w:val="nil"/>
              <w:left w:val="nil"/>
              <w:bottom w:val="single" w:sz="8" w:space="0" w:color="B5DDDC"/>
              <w:right w:val="single" w:sz="8" w:space="0" w:color="B5DDDC"/>
            </w:tcBorders>
            <w:shd w:val="clear" w:color="000000" w:fill="FF0000"/>
            <w:vAlign w:val="center"/>
            <w:hideMark/>
          </w:tcPr>
          <w:p w14:paraId="531FA0FA"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57AD2CB4"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FD4C57D"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9</w:t>
            </w:r>
          </w:p>
        </w:tc>
        <w:tc>
          <w:tcPr>
            <w:tcW w:w="1984" w:type="dxa"/>
            <w:tcBorders>
              <w:top w:val="nil"/>
              <w:left w:val="nil"/>
              <w:bottom w:val="single" w:sz="8" w:space="0" w:color="B5DDDC"/>
              <w:right w:val="single" w:sz="8" w:space="0" w:color="B5DDDC"/>
            </w:tcBorders>
            <w:vAlign w:val="center"/>
            <w:hideMark/>
          </w:tcPr>
          <w:p w14:paraId="50A93E86"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Is there a clear statement of findings?</w:t>
            </w:r>
          </w:p>
        </w:tc>
        <w:tc>
          <w:tcPr>
            <w:tcW w:w="851" w:type="dxa"/>
            <w:tcBorders>
              <w:top w:val="single" w:sz="8" w:space="0" w:color="B5DDDC"/>
              <w:left w:val="nil"/>
              <w:bottom w:val="nil"/>
              <w:right w:val="single" w:sz="8" w:space="0" w:color="B5DDDC"/>
            </w:tcBorders>
            <w:vAlign w:val="center"/>
            <w:hideMark/>
          </w:tcPr>
          <w:p w14:paraId="07D08D19"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66C1B991" w14:textId="134D54B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 xml:space="preserve">There are a couple of statements of findings in the abstract, but they don't clearly link to the </w:t>
            </w:r>
            <w:r w:rsidR="00115465">
              <w:rPr>
                <w:rFonts w:ascii="Calibri" w:hAnsi="Calibri" w:cs="Calibri"/>
                <w:sz w:val="16"/>
                <w:szCs w:val="16"/>
              </w:rPr>
              <w:t xml:space="preserve">aims and discussion </w:t>
            </w:r>
            <w:r w:rsidRPr="004F2A7E">
              <w:rPr>
                <w:rFonts w:ascii="Calibri" w:hAnsi="Calibri" w:cs="Calibri"/>
                <w:sz w:val="16"/>
                <w:szCs w:val="16"/>
              </w:rPr>
              <w:t xml:space="preserve">which </w:t>
            </w:r>
            <w:r w:rsidR="00115465">
              <w:rPr>
                <w:rFonts w:ascii="Calibri" w:hAnsi="Calibri" w:cs="Calibri"/>
                <w:sz w:val="16"/>
                <w:szCs w:val="16"/>
              </w:rPr>
              <w:t>could be reported more clearly</w:t>
            </w:r>
            <w:r w:rsidRPr="004F2A7E">
              <w:rPr>
                <w:rFonts w:ascii="Calibri" w:hAnsi="Calibri" w:cs="Calibri"/>
                <w:sz w:val="16"/>
                <w:szCs w:val="16"/>
              </w:rPr>
              <w:t xml:space="preserve">. </w:t>
            </w:r>
          </w:p>
        </w:tc>
        <w:tc>
          <w:tcPr>
            <w:tcW w:w="851" w:type="dxa"/>
            <w:tcBorders>
              <w:top w:val="nil"/>
              <w:left w:val="nil"/>
              <w:bottom w:val="nil"/>
              <w:right w:val="single" w:sz="8" w:space="0" w:color="B5DDDC"/>
            </w:tcBorders>
            <w:shd w:val="clear" w:color="000000" w:fill="F8CBAD"/>
            <w:vAlign w:val="center"/>
            <w:hideMark/>
          </w:tcPr>
          <w:p w14:paraId="30F8E670"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Probably high risk of bias (-)</w:t>
            </w:r>
          </w:p>
        </w:tc>
      </w:tr>
      <w:tr w:rsidR="00BF2DBF" w14:paraId="382B2D8D"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2998E350"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69553972"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Section C: Will the results help locally?</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0589ABE6"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0D945619"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0EB7B1C3" w14:textId="77777777" w:rsidR="004F2A7E" w:rsidRPr="004F2A7E" w:rsidRDefault="00992883" w:rsidP="004F2A7E">
            <w:pPr>
              <w:spacing w:before="0" w:after="0" w:line="240" w:lineRule="auto"/>
              <w:jc w:val="center"/>
              <w:rPr>
                <w:rFonts w:ascii="Calibri" w:hAnsi="Calibri" w:cs="Calibri"/>
                <w:b/>
                <w:bCs/>
                <w:color w:val="000000"/>
                <w:sz w:val="16"/>
                <w:szCs w:val="16"/>
              </w:rPr>
            </w:pPr>
            <w:r w:rsidRPr="004F2A7E">
              <w:rPr>
                <w:rFonts w:ascii="Calibri" w:hAnsi="Calibri" w:cs="Calibri"/>
                <w:b/>
                <w:bCs/>
                <w:color w:val="000000"/>
                <w:sz w:val="16"/>
                <w:szCs w:val="16"/>
              </w:rPr>
              <w:t> </w:t>
            </w:r>
          </w:p>
        </w:tc>
      </w:tr>
      <w:tr w:rsidR="00BF2DBF" w14:paraId="1DF898E9"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B7F5E66"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10</w:t>
            </w:r>
          </w:p>
        </w:tc>
        <w:tc>
          <w:tcPr>
            <w:tcW w:w="1984" w:type="dxa"/>
            <w:tcBorders>
              <w:top w:val="nil"/>
              <w:left w:val="nil"/>
              <w:bottom w:val="nil"/>
              <w:right w:val="single" w:sz="8" w:space="0" w:color="B5DDDC"/>
            </w:tcBorders>
            <w:vAlign w:val="center"/>
            <w:hideMark/>
          </w:tcPr>
          <w:p w14:paraId="105569A4"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How valuable is the research?  Is the research of satisfactory value?</w:t>
            </w:r>
          </w:p>
        </w:tc>
        <w:tc>
          <w:tcPr>
            <w:tcW w:w="851" w:type="dxa"/>
            <w:tcBorders>
              <w:top w:val="nil"/>
              <w:left w:val="nil"/>
              <w:bottom w:val="nil"/>
              <w:right w:val="single" w:sz="8" w:space="0" w:color="B5DDDC"/>
            </w:tcBorders>
            <w:vAlign w:val="center"/>
            <w:hideMark/>
          </w:tcPr>
          <w:p w14:paraId="37C27259" w14:textId="77777777" w:rsidR="004F2A7E" w:rsidRPr="004F2A7E" w:rsidRDefault="00992883" w:rsidP="004F2A7E">
            <w:pPr>
              <w:spacing w:before="0" w:after="0" w:line="240" w:lineRule="auto"/>
              <w:jc w:val="center"/>
              <w:rPr>
                <w:rFonts w:ascii="Calibri" w:hAnsi="Calibri" w:cs="Calibri"/>
                <w:sz w:val="16"/>
                <w:szCs w:val="16"/>
              </w:rPr>
            </w:pPr>
            <w:r w:rsidRPr="004F2A7E">
              <w:rPr>
                <w:rFonts w:ascii="Calibri" w:hAnsi="Calibri" w:cs="Calibri"/>
                <w:sz w:val="16"/>
                <w:szCs w:val="16"/>
              </w:rPr>
              <w:t>No</w:t>
            </w:r>
          </w:p>
        </w:tc>
        <w:tc>
          <w:tcPr>
            <w:tcW w:w="3827" w:type="dxa"/>
            <w:tcBorders>
              <w:top w:val="nil"/>
              <w:left w:val="nil"/>
              <w:bottom w:val="nil"/>
              <w:right w:val="single" w:sz="8" w:space="0" w:color="B5DDDC"/>
            </w:tcBorders>
            <w:vAlign w:val="center"/>
            <w:hideMark/>
          </w:tcPr>
          <w:p w14:paraId="39A99BE5" w14:textId="6411DEB4"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z w:val="16"/>
                <w:szCs w:val="16"/>
              </w:rPr>
              <w:t>This study</w:t>
            </w:r>
            <w:r w:rsidR="00182454">
              <w:rPr>
                <w:rFonts w:ascii="Calibri" w:hAnsi="Calibri" w:cs="Calibri"/>
                <w:sz w:val="16"/>
                <w:szCs w:val="16"/>
              </w:rPr>
              <w:t xml:space="preserve"> has limitations regarding the</w:t>
            </w:r>
            <w:r w:rsidRPr="004F2A7E">
              <w:rPr>
                <w:rFonts w:ascii="Calibri" w:hAnsi="Calibri" w:cs="Calibri"/>
                <w:sz w:val="16"/>
                <w:szCs w:val="16"/>
              </w:rPr>
              <w:t xml:space="preserve"> aims, methodolog</w:t>
            </w:r>
            <w:r w:rsidR="00912B1F">
              <w:rPr>
                <w:rFonts w:ascii="Calibri" w:hAnsi="Calibri" w:cs="Calibri"/>
                <w:sz w:val="16"/>
                <w:szCs w:val="16"/>
              </w:rPr>
              <w:t>ical</w:t>
            </w:r>
            <w:r w:rsidR="00182454">
              <w:rPr>
                <w:rFonts w:ascii="Calibri" w:hAnsi="Calibri" w:cs="Calibri"/>
                <w:sz w:val="16"/>
                <w:szCs w:val="16"/>
              </w:rPr>
              <w:t xml:space="preserve"> rigour</w:t>
            </w:r>
            <w:r w:rsidRPr="004F2A7E">
              <w:rPr>
                <w:rFonts w:ascii="Calibri" w:hAnsi="Calibri" w:cs="Calibri"/>
                <w:sz w:val="16"/>
                <w:szCs w:val="16"/>
              </w:rPr>
              <w:t xml:space="preserve"> and inappropriate statistical analyses. </w:t>
            </w:r>
          </w:p>
        </w:tc>
        <w:tc>
          <w:tcPr>
            <w:tcW w:w="851" w:type="dxa"/>
            <w:tcBorders>
              <w:top w:val="nil"/>
              <w:left w:val="nil"/>
              <w:bottom w:val="single" w:sz="8" w:space="0" w:color="B5DDDC"/>
              <w:right w:val="single" w:sz="8" w:space="0" w:color="B5DDDC"/>
            </w:tcBorders>
            <w:shd w:val="clear" w:color="000000" w:fill="FF0000"/>
            <w:vAlign w:val="center"/>
            <w:hideMark/>
          </w:tcPr>
          <w:p w14:paraId="3ACE78AF"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696E7F72" w14:textId="77777777" w:rsidTr="000A3690">
        <w:trPr>
          <w:trHeight w:val="340"/>
        </w:trPr>
        <w:tc>
          <w:tcPr>
            <w:tcW w:w="274" w:type="dxa"/>
            <w:tcBorders>
              <w:top w:val="nil"/>
              <w:left w:val="single" w:sz="8" w:space="0" w:color="B5DDDC"/>
              <w:bottom w:val="single" w:sz="8" w:space="0" w:color="B5DDDC"/>
              <w:right w:val="nil"/>
            </w:tcBorders>
            <w:shd w:val="clear" w:color="000000" w:fill="D6EAEB"/>
            <w:vAlign w:val="center"/>
            <w:hideMark/>
          </w:tcPr>
          <w:p w14:paraId="650ED31F"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w:t>
            </w:r>
          </w:p>
        </w:tc>
        <w:tc>
          <w:tcPr>
            <w:tcW w:w="1984"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04C63A1C" w14:textId="77777777" w:rsidR="004F2A7E" w:rsidRPr="004F2A7E" w:rsidRDefault="00992883" w:rsidP="004F2A7E">
            <w:pPr>
              <w:spacing w:before="0" w:after="0" w:line="240" w:lineRule="auto"/>
              <w:rPr>
                <w:rFonts w:ascii="Calibri" w:hAnsi="Calibri" w:cs="Calibri"/>
                <w:b/>
                <w:bCs/>
                <w:color w:val="000000"/>
                <w:sz w:val="16"/>
                <w:szCs w:val="16"/>
              </w:rPr>
            </w:pPr>
            <w:r w:rsidRPr="004F2A7E">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43B00296" w14:textId="77777777" w:rsidR="004F2A7E" w:rsidRPr="004F2A7E" w:rsidRDefault="00992883" w:rsidP="004F2A7E">
            <w:pPr>
              <w:spacing w:before="0" w:after="0" w:line="240" w:lineRule="auto"/>
              <w:rPr>
                <w:rFonts w:ascii="Calibri" w:hAnsi="Calibri" w:cs="Calibri"/>
                <w:sz w:val="16"/>
                <w:szCs w:val="16"/>
              </w:rPr>
            </w:pPr>
            <w:r w:rsidRPr="004F2A7E">
              <w:rPr>
                <w:rFonts w:ascii="Calibri" w:hAnsi="Calibri" w:cs="Calibri"/>
                <w:strike/>
                <w:sz w:val="16"/>
                <w:szCs w:val="16"/>
              </w:rPr>
              <w:t> </w:t>
            </w:r>
          </w:p>
        </w:tc>
        <w:tc>
          <w:tcPr>
            <w:tcW w:w="3827"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52601A18" w14:textId="6437B50E" w:rsidR="004F2A7E" w:rsidRPr="004F2A7E" w:rsidRDefault="00992883" w:rsidP="004F2A7E">
            <w:pPr>
              <w:spacing w:before="0" w:after="0" w:line="240" w:lineRule="auto"/>
              <w:rPr>
                <w:rFonts w:ascii="Calibri" w:hAnsi="Calibri" w:cs="Calibri"/>
                <w:i/>
                <w:iCs/>
                <w:color w:val="000000"/>
                <w:sz w:val="16"/>
                <w:szCs w:val="16"/>
              </w:rPr>
            </w:pPr>
            <w:r w:rsidRPr="004F2A7E">
              <w:rPr>
                <w:rFonts w:ascii="Calibri" w:hAnsi="Calibri" w:cs="Calibri"/>
                <w:i/>
                <w:iCs/>
                <w:color w:val="000000"/>
                <w:sz w:val="16"/>
                <w:szCs w:val="16"/>
              </w:rPr>
              <w:t xml:space="preserve">Due to </w:t>
            </w:r>
            <w:r w:rsidR="000455F8">
              <w:rPr>
                <w:rFonts w:ascii="Calibri" w:hAnsi="Calibri" w:cs="Calibri"/>
                <w:i/>
                <w:iCs/>
                <w:color w:val="000000"/>
                <w:sz w:val="16"/>
                <w:szCs w:val="16"/>
              </w:rPr>
              <w:t>study limitations regarding the</w:t>
            </w:r>
            <w:r w:rsidRPr="004F2A7E">
              <w:rPr>
                <w:rFonts w:ascii="Calibri" w:hAnsi="Calibri" w:cs="Calibri"/>
                <w:i/>
                <w:iCs/>
                <w:color w:val="000000"/>
                <w:sz w:val="16"/>
                <w:szCs w:val="16"/>
              </w:rPr>
              <w:t xml:space="preserve"> aims, methodological</w:t>
            </w:r>
            <w:r w:rsidR="000455F8">
              <w:rPr>
                <w:rFonts w:ascii="Calibri" w:hAnsi="Calibri" w:cs="Calibri"/>
                <w:i/>
                <w:iCs/>
                <w:color w:val="000000"/>
                <w:sz w:val="16"/>
                <w:szCs w:val="16"/>
              </w:rPr>
              <w:t xml:space="preserve"> rigour</w:t>
            </w:r>
            <w:r w:rsidRPr="004F2A7E">
              <w:rPr>
                <w:rFonts w:ascii="Calibri" w:hAnsi="Calibri" w:cs="Calibri"/>
                <w:i/>
                <w:iCs/>
                <w:color w:val="000000"/>
                <w:sz w:val="16"/>
                <w:szCs w:val="16"/>
              </w:rPr>
              <w:t xml:space="preserve"> and statistical</w:t>
            </w:r>
            <w:r w:rsidR="000455F8">
              <w:rPr>
                <w:rFonts w:ascii="Calibri" w:hAnsi="Calibri" w:cs="Calibri"/>
                <w:i/>
                <w:iCs/>
                <w:color w:val="000000"/>
                <w:sz w:val="16"/>
                <w:szCs w:val="16"/>
              </w:rPr>
              <w:t xml:space="preserve"> analys</w:t>
            </w:r>
            <w:r w:rsidR="00115465">
              <w:rPr>
                <w:rFonts w:ascii="Calibri" w:hAnsi="Calibri" w:cs="Calibri"/>
                <w:i/>
                <w:iCs/>
                <w:color w:val="000000"/>
                <w:sz w:val="16"/>
                <w:szCs w:val="16"/>
              </w:rPr>
              <w:t>e</w:t>
            </w:r>
            <w:r w:rsidR="000455F8">
              <w:rPr>
                <w:rFonts w:ascii="Calibri" w:hAnsi="Calibri" w:cs="Calibri"/>
                <w:i/>
                <w:iCs/>
                <w:color w:val="000000"/>
                <w:sz w:val="16"/>
                <w:szCs w:val="16"/>
              </w:rPr>
              <w:t>s</w:t>
            </w:r>
            <w:r w:rsidRPr="004F2A7E">
              <w:rPr>
                <w:rFonts w:ascii="Calibri" w:hAnsi="Calibri" w:cs="Calibri"/>
                <w:i/>
                <w:iCs/>
                <w:color w:val="000000"/>
                <w:sz w:val="16"/>
                <w:szCs w:val="16"/>
              </w:rPr>
              <w:t xml:space="preserve"> , the study is considered to </w:t>
            </w:r>
            <w:r w:rsidR="002229B7">
              <w:rPr>
                <w:rFonts w:ascii="Calibri" w:hAnsi="Calibri" w:cs="Calibri"/>
                <w:i/>
                <w:iCs/>
                <w:color w:val="000000"/>
                <w:sz w:val="16"/>
                <w:szCs w:val="16"/>
              </w:rPr>
              <w:t>have</w:t>
            </w:r>
            <w:r w:rsidRPr="004F2A7E">
              <w:rPr>
                <w:rFonts w:ascii="Calibri" w:hAnsi="Calibri" w:cs="Calibri"/>
                <w:i/>
                <w:iCs/>
                <w:color w:val="000000"/>
                <w:sz w:val="16"/>
                <w:szCs w:val="16"/>
              </w:rPr>
              <w:t xml:space="preserve"> a high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FF0000"/>
            <w:vAlign w:val="center"/>
            <w:hideMark/>
          </w:tcPr>
          <w:p w14:paraId="4BD5F03F"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Definitely high risk of bias (--)</w:t>
            </w:r>
          </w:p>
        </w:tc>
      </w:tr>
      <w:tr w:rsidR="00BF2DBF" w14:paraId="00116E38"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F1C1B18" w14:textId="77777777" w:rsidR="004F2A7E" w:rsidRPr="004F2A7E" w:rsidRDefault="00992883" w:rsidP="004F2A7E">
            <w:pPr>
              <w:spacing w:before="0" w:after="0" w:line="240" w:lineRule="auto"/>
              <w:jc w:val="center"/>
              <w:rPr>
                <w:rFonts w:ascii="Calibri" w:hAnsi="Calibri" w:cs="Calibri"/>
                <w:b/>
                <w:bCs/>
                <w:sz w:val="16"/>
                <w:szCs w:val="16"/>
              </w:rPr>
            </w:pPr>
            <w:r w:rsidRPr="004F2A7E">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04484A07" w14:textId="77777777" w:rsidR="004F2A7E" w:rsidRPr="004F2A7E" w:rsidRDefault="00992883" w:rsidP="004F2A7E">
            <w:pPr>
              <w:spacing w:before="0" w:after="0" w:line="240" w:lineRule="auto"/>
              <w:rPr>
                <w:rFonts w:ascii="Calibri" w:hAnsi="Calibri" w:cs="Calibri"/>
                <w:b/>
                <w:bCs/>
                <w:sz w:val="16"/>
                <w:szCs w:val="16"/>
              </w:rPr>
            </w:pPr>
            <w:r w:rsidRPr="004F2A7E">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644CAE01" w14:textId="7777777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6CBC56CB" w14:textId="5B021898"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Exclude from further review due to high risk of bias.</w:t>
            </w:r>
          </w:p>
        </w:tc>
        <w:tc>
          <w:tcPr>
            <w:tcW w:w="851" w:type="dxa"/>
            <w:tcBorders>
              <w:top w:val="nil"/>
              <w:left w:val="nil"/>
              <w:bottom w:val="single" w:sz="8" w:space="0" w:color="B5DDDC"/>
              <w:right w:val="single" w:sz="8" w:space="0" w:color="B5DDDC"/>
            </w:tcBorders>
            <w:shd w:val="clear" w:color="000000" w:fill="FFC7CE"/>
            <w:vAlign w:val="center"/>
            <w:hideMark/>
          </w:tcPr>
          <w:p w14:paraId="105AA24F" w14:textId="77777777" w:rsidR="004F2A7E" w:rsidRPr="004F2A7E" w:rsidRDefault="00992883" w:rsidP="004F2A7E">
            <w:pPr>
              <w:spacing w:before="0" w:after="0" w:line="240" w:lineRule="auto"/>
              <w:jc w:val="center"/>
              <w:rPr>
                <w:rFonts w:ascii="Calibri" w:hAnsi="Calibri" w:cs="Calibri"/>
                <w:color w:val="9C0006"/>
                <w:sz w:val="16"/>
                <w:szCs w:val="16"/>
              </w:rPr>
            </w:pPr>
            <w:r w:rsidRPr="004F2A7E">
              <w:rPr>
                <w:rFonts w:ascii="Calibri" w:hAnsi="Calibri" w:cs="Calibri"/>
                <w:color w:val="9C0006"/>
                <w:sz w:val="16"/>
                <w:szCs w:val="16"/>
              </w:rPr>
              <w:t> </w:t>
            </w:r>
          </w:p>
        </w:tc>
      </w:tr>
    </w:tbl>
    <w:p w14:paraId="5A2DDB1D" w14:textId="1699091A" w:rsidR="002036F9" w:rsidRDefault="002036F9" w:rsidP="002036F9"/>
    <w:p w14:paraId="3E69533D" w14:textId="3E173755" w:rsidR="007F4AC6" w:rsidRDefault="00992883" w:rsidP="007F4AC6">
      <w:pPr>
        <w:pStyle w:val="Heading3"/>
      </w:pPr>
      <w:bookmarkStart w:id="516" w:name="_Toc106901133"/>
      <w:r>
        <w:t>J21: Kinzelman, Byappanahalli, et al., (2020)</w:t>
      </w:r>
      <w:bookmarkEnd w:id="516"/>
    </w:p>
    <w:p w14:paraId="4DC67D14" w14:textId="77777777" w:rsidR="002036F9" w:rsidRPr="007F4AC6" w:rsidRDefault="00992883" w:rsidP="00475C35">
      <w:pPr>
        <w:pStyle w:val="Heading4"/>
      </w:pPr>
      <w:bookmarkStart w:id="517" w:name="_Toc106901134"/>
      <w:r>
        <w:t>Quality assessment</w:t>
      </w:r>
      <w:bookmarkEnd w:id="517"/>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1E609A6C" w14:textId="77777777" w:rsidTr="000A3690">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2F2B48D2" w14:textId="77777777" w:rsidR="007F6ACE" w:rsidRPr="00A51834" w:rsidRDefault="00992883" w:rsidP="00A51834">
            <w:pPr>
              <w:spacing w:before="0" w:after="0" w:line="240" w:lineRule="auto"/>
              <w:jc w:val="center"/>
              <w:rPr>
                <w:rFonts w:ascii="Calibri" w:hAnsi="Calibri" w:cs="Calibri"/>
                <w:b/>
                <w:bCs/>
                <w:color w:val="008000"/>
                <w:sz w:val="16"/>
                <w:szCs w:val="16"/>
              </w:rPr>
            </w:pPr>
            <w:r w:rsidRPr="00A51834">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2A955DA8" w14:textId="77777777" w:rsidR="007F6ACE" w:rsidRPr="00A51834" w:rsidRDefault="00992883" w:rsidP="00A51834">
            <w:pPr>
              <w:spacing w:before="0" w:after="0" w:line="240" w:lineRule="auto"/>
              <w:rPr>
                <w:rFonts w:ascii="Calibri" w:hAnsi="Calibri" w:cs="Calibri"/>
                <w:b/>
                <w:bCs/>
                <w:color w:val="008000"/>
                <w:sz w:val="16"/>
                <w:szCs w:val="16"/>
              </w:rPr>
            </w:pPr>
            <w:r w:rsidRPr="00A51834">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426E5932" w14:textId="2B416A4B" w:rsidR="007F6ACE" w:rsidRPr="00A51834" w:rsidRDefault="00992883" w:rsidP="007F6ACE">
            <w:pPr>
              <w:spacing w:before="0" w:after="0" w:line="240" w:lineRule="auto"/>
              <w:rPr>
                <w:rFonts w:ascii="Calibri" w:hAnsi="Calibri" w:cs="Calibri"/>
                <w:b/>
                <w:bCs/>
                <w:color w:val="008000"/>
                <w:sz w:val="16"/>
                <w:szCs w:val="16"/>
              </w:rPr>
            </w:pPr>
            <w:r w:rsidRPr="00A51834">
              <w:rPr>
                <w:rFonts w:ascii="Calibri" w:hAnsi="Calibri" w:cs="Calibri"/>
                <w:b/>
                <w:bCs/>
                <w:color w:val="008000"/>
                <w:sz w:val="16"/>
                <w:szCs w:val="16"/>
              </w:rPr>
              <w:t> J21, Kinzelman,, 2020, Utilization of multiple microbial tools to evaluate efficacy of restoration strategies to improve recreational water quality at a Lake Michigan Beach (Racine, WI) </w:t>
            </w:r>
          </w:p>
        </w:tc>
      </w:tr>
      <w:tr w:rsidR="00BF2DBF" w14:paraId="248BE73E" w14:textId="77777777" w:rsidTr="000A3690">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7B10F11B" w14:textId="76FDFA6F" w:rsidR="00A51834" w:rsidRPr="006C3026" w:rsidRDefault="00992883" w:rsidP="00423CB7">
            <w:pPr>
              <w:spacing w:before="0" w:after="0" w:line="240" w:lineRule="auto"/>
              <w:jc w:val="center"/>
              <w:rPr>
                <w:rFonts w:ascii="Calibri" w:hAnsi="Calibri" w:cs="Calibri"/>
                <w:b/>
                <w:bCs/>
                <w:color w:val="008000"/>
                <w:sz w:val="16"/>
                <w:szCs w:val="16"/>
              </w:rPr>
            </w:pPr>
            <w:r w:rsidRPr="006C3026">
              <w:rPr>
                <w:rFonts w:ascii="Calibri" w:hAnsi="Calibri" w:cs="Calibri"/>
                <w:b/>
                <w:bCs/>
                <w:color w:val="008000"/>
                <w:sz w:val="16"/>
                <w:szCs w:val="16"/>
              </w:rPr>
              <w:t>Q.</w:t>
            </w:r>
          </w:p>
        </w:tc>
        <w:tc>
          <w:tcPr>
            <w:tcW w:w="1984" w:type="dxa"/>
            <w:tcBorders>
              <w:top w:val="nil"/>
              <w:left w:val="nil"/>
              <w:bottom w:val="single" w:sz="8" w:space="0" w:color="B5DDDC"/>
              <w:right w:val="single" w:sz="8" w:space="0" w:color="B5DDDC"/>
            </w:tcBorders>
            <w:shd w:val="clear" w:color="000000" w:fill="B5DDDC"/>
            <w:vAlign w:val="center"/>
            <w:hideMark/>
          </w:tcPr>
          <w:p w14:paraId="53FE8AC6" w14:textId="77777777" w:rsidR="00A51834" w:rsidRPr="006C3026" w:rsidRDefault="00992883" w:rsidP="00423CB7">
            <w:pPr>
              <w:spacing w:before="0" w:after="0" w:line="240" w:lineRule="auto"/>
              <w:jc w:val="center"/>
              <w:rPr>
                <w:rFonts w:ascii="Calibri" w:hAnsi="Calibri" w:cs="Calibri"/>
                <w:b/>
                <w:bCs/>
                <w:color w:val="008000"/>
                <w:sz w:val="16"/>
                <w:szCs w:val="16"/>
              </w:rPr>
            </w:pPr>
            <w:r w:rsidRPr="006C3026">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671EB268" w14:textId="77777777" w:rsidR="00A51834" w:rsidRPr="006C3026" w:rsidRDefault="00992883" w:rsidP="00423CB7">
            <w:pPr>
              <w:spacing w:before="0" w:after="0" w:line="240" w:lineRule="auto"/>
              <w:jc w:val="center"/>
              <w:rPr>
                <w:rFonts w:ascii="Calibri" w:hAnsi="Calibri" w:cs="Calibri"/>
                <w:b/>
                <w:bCs/>
                <w:color w:val="008000"/>
                <w:sz w:val="16"/>
                <w:szCs w:val="16"/>
              </w:rPr>
            </w:pPr>
            <w:r w:rsidRPr="006C3026">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1FAF2FE0" w14:textId="77777777" w:rsidR="00A51834" w:rsidRPr="006C3026" w:rsidRDefault="00992883" w:rsidP="00423CB7">
            <w:pPr>
              <w:spacing w:before="0" w:after="0" w:line="240" w:lineRule="auto"/>
              <w:jc w:val="center"/>
              <w:rPr>
                <w:rFonts w:ascii="Calibri" w:hAnsi="Calibri" w:cs="Calibri"/>
                <w:b/>
                <w:bCs/>
                <w:color w:val="008000"/>
                <w:sz w:val="16"/>
                <w:szCs w:val="16"/>
              </w:rPr>
            </w:pPr>
            <w:r w:rsidRPr="006C3026">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1ECC7407" w14:textId="77777777" w:rsidR="00A51834" w:rsidRPr="006C3026" w:rsidRDefault="00992883" w:rsidP="00423CB7">
            <w:pPr>
              <w:spacing w:before="0" w:after="0" w:line="240" w:lineRule="auto"/>
              <w:jc w:val="center"/>
              <w:rPr>
                <w:rFonts w:ascii="Calibri" w:hAnsi="Calibri" w:cs="Calibri"/>
                <w:b/>
                <w:bCs/>
                <w:color w:val="008000"/>
                <w:sz w:val="16"/>
                <w:szCs w:val="16"/>
              </w:rPr>
            </w:pPr>
            <w:r w:rsidRPr="006C3026">
              <w:rPr>
                <w:rFonts w:ascii="Calibri" w:hAnsi="Calibri" w:cs="Calibri"/>
                <w:b/>
                <w:bCs/>
                <w:color w:val="008000"/>
                <w:sz w:val="16"/>
                <w:szCs w:val="16"/>
              </w:rPr>
              <w:t>Risk of Bias rating</w:t>
            </w:r>
          </w:p>
        </w:tc>
      </w:tr>
      <w:tr w:rsidR="00BF2DBF" w14:paraId="05D5A361"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2632FFEE"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0D910F1A"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10FD106C"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576BA6A5"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57E4F69C"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2701D3D8"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FE97882"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1</w:t>
            </w:r>
          </w:p>
        </w:tc>
        <w:tc>
          <w:tcPr>
            <w:tcW w:w="1984" w:type="dxa"/>
            <w:tcBorders>
              <w:top w:val="nil"/>
              <w:left w:val="nil"/>
              <w:bottom w:val="single" w:sz="8" w:space="0" w:color="B5DDDC"/>
              <w:right w:val="single" w:sz="8" w:space="0" w:color="B5DDDC"/>
            </w:tcBorders>
            <w:vAlign w:val="center"/>
            <w:hideMark/>
          </w:tcPr>
          <w:p w14:paraId="6AC0FCE0"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there a clear statement of the aims of the research?</w:t>
            </w:r>
          </w:p>
        </w:tc>
        <w:tc>
          <w:tcPr>
            <w:tcW w:w="851" w:type="dxa"/>
            <w:tcBorders>
              <w:top w:val="nil"/>
              <w:left w:val="nil"/>
              <w:bottom w:val="nil"/>
              <w:right w:val="single" w:sz="8" w:space="0" w:color="B5DDDC"/>
            </w:tcBorders>
            <w:vAlign w:val="center"/>
            <w:hideMark/>
          </w:tcPr>
          <w:p w14:paraId="08B1FBB7"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Can't tell</w:t>
            </w:r>
          </w:p>
        </w:tc>
        <w:tc>
          <w:tcPr>
            <w:tcW w:w="3827" w:type="dxa"/>
            <w:tcBorders>
              <w:top w:val="nil"/>
              <w:left w:val="nil"/>
              <w:bottom w:val="single" w:sz="8" w:space="0" w:color="B5DDDC"/>
              <w:right w:val="single" w:sz="8" w:space="0" w:color="B5DDDC"/>
            </w:tcBorders>
            <w:vAlign w:val="center"/>
            <w:hideMark/>
          </w:tcPr>
          <w:p w14:paraId="2F1242E5" w14:textId="2ACB58DF"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The state</w:t>
            </w:r>
            <w:r w:rsidR="00030F72">
              <w:rPr>
                <w:rFonts w:ascii="Calibri" w:hAnsi="Calibri" w:cs="Calibri"/>
                <w:sz w:val="16"/>
                <w:szCs w:val="16"/>
              </w:rPr>
              <w:t>d</w:t>
            </w:r>
            <w:r w:rsidRPr="00A51834">
              <w:rPr>
                <w:rFonts w:ascii="Calibri" w:hAnsi="Calibri" w:cs="Calibri"/>
                <w:sz w:val="16"/>
                <w:szCs w:val="16"/>
              </w:rPr>
              <w:t xml:space="preserve"> purpose of this study (to demonstrate the utility of traditional and 21st Century methods of microbiological analysis in ascertaining the influence of previously identified pollution sources on the receiving waters of Lake Michigan) </w:t>
            </w:r>
            <w:r w:rsidR="00046E71">
              <w:rPr>
                <w:rFonts w:ascii="Calibri" w:hAnsi="Calibri" w:cs="Calibri"/>
                <w:sz w:val="16"/>
                <w:szCs w:val="16"/>
              </w:rPr>
              <w:t>could be reported more clearly</w:t>
            </w:r>
            <w:r w:rsidRPr="00A51834">
              <w:rPr>
                <w:rFonts w:ascii="Calibri" w:hAnsi="Calibri" w:cs="Calibri"/>
                <w:sz w:val="16"/>
                <w:szCs w:val="16"/>
              </w:rPr>
              <w:t>.</w:t>
            </w:r>
          </w:p>
        </w:tc>
        <w:tc>
          <w:tcPr>
            <w:tcW w:w="851" w:type="dxa"/>
            <w:tcBorders>
              <w:top w:val="nil"/>
              <w:left w:val="nil"/>
              <w:bottom w:val="nil"/>
              <w:right w:val="single" w:sz="8" w:space="0" w:color="B5DDDC"/>
            </w:tcBorders>
            <w:shd w:val="clear" w:color="000000" w:fill="F8CBAD"/>
            <w:vAlign w:val="center"/>
            <w:hideMark/>
          </w:tcPr>
          <w:p w14:paraId="6A9D137F"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46ED9F21"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0C28BDBE"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2</w:t>
            </w:r>
          </w:p>
        </w:tc>
        <w:tc>
          <w:tcPr>
            <w:tcW w:w="1984" w:type="dxa"/>
            <w:tcBorders>
              <w:top w:val="nil"/>
              <w:left w:val="nil"/>
              <w:bottom w:val="single" w:sz="8" w:space="0" w:color="B5DDDC"/>
              <w:right w:val="single" w:sz="8" w:space="0" w:color="B5DDDC"/>
            </w:tcBorders>
            <w:vAlign w:val="center"/>
            <w:hideMark/>
          </w:tcPr>
          <w:p w14:paraId="1203E550"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Is the methodology appropriate?</w:t>
            </w:r>
          </w:p>
        </w:tc>
        <w:tc>
          <w:tcPr>
            <w:tcW w:w="851" w:type="dxa"/>
            <w:tcBorders>
              <w:top w:val="single" w:sz="8" w:space="0" w:color="B5DDDC"/>
              <w:left w:val="nil"/>
              <w:bottom w:val="single" w:sz="8" w:space="0" w:color="B5DDDC"/>
              <w:right w:val="single" w:sz="8" w:space="0" w:color="B5DDDC"/>
            </w:tcBorders>
            <w:vAlign w:val="center"/>
            <w:hideMark/>
          </w:tcPr>
          <w:p w14:paraId="3A80E5E2"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7DFFF54D" w14:textId="0E96C998"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The study is a descriptive study of impacts of beach management at a great lakes site on FIB and MST 16S rRNA Gene Sequences, this is probably appropriate, although the method </w:t>
            </w:r>
            <w:r w:rsidR="00046E71">
              <w:rPr>
                <w:rFonts w:ascii="Calibri" w:hAnsi="Calibri" w:cs="Calibri"/>
                <w:sz w:val="16"/>
                <w:szCs w:val="16"/>
              </w:rPr>
              <w:t>could be reported more clearly. Uncertain if these</w:t>
            </w:r>
            <w:r w:rsidRPr="00A51834">
              <w:rPr>
                <w:rFonts w:ascii="Calibri" w:hAnsi="Calibri" w:cs="Calibri"/>
                <w:sz w:val="16"/>
                <w:szCs w:val="16"/>
              </w:rPr>
              <w:t xml:space="preserve"> methods could be applied in other settings.</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5F7281E2"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low risk of bias (+)</w:t>
            </w:r>
          </w:p>
        </w:tc>
      </w:tr>
      <w:tr w:rsidR="00BF2DBF" w14:paraId="724578C9"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24FEA1A3"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578BAC3A"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noWrap/>
            <w:hideMark/>
          </w:tcPr>
          <w:p w14:paraId="245B07E3"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No</w:t>
            </w:r>
          </w:p>
        </w:tc>
        <w:tc>
          <w:tcPr>
            <w:tcW w:w="3827" w:type="dxa"/>
            <w:tcBorders>
              <w:top w:val="nil"/>
              <w:left w:val="nil"/>
              <w:bottom w:val="single" w:sz="8" w:space="0" w:color="B5DDDC"/>
              <w:right w:val="single" w:sz="8" w:space="0" w:color="B5DDDC"/>
            </w:tcBorders>
            <w:shd w:val="clear" w:color="000000" w:fill="D6EAEB"/>
            <w:noWrap/>
            <w:hideMark/>
          </w:tcPr>
          <w:p w14:paraId="534A48A2"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63D15F64"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2BE3BED5"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6E37A1B7"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3</w:t>
            </w:r>
          </w:p>
        </w:tc>
        <w:tc>
          <w:tcPr>
            <w:tcW w:w="1984" w:type="dxa"/>
            <w:tcBorders>
              <w:top w:val="nil"/>
              <w:left w:val="nil"/>
              <w:bottom w:val="single" w:sz="8" w:space="0" w:color="B5DDDC"/>
              <w:right w:val="single" w:sz="8" w:space="0" w:color="B5DDDC"/>
            </w:tcBorders>
            <w:vAlign w:val="center"/>
            <w:hideMark/>
          </w:tcPr>
          <w:p w14:paraId="6743DC7E"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research design appropriate to address the aims of the research?</w:t>
            </w:r>
          </w:p>
        </w:tc>
        <w:tc>
          <w:tcPr>
            <w:tcW w:w="851" w:type="dxa"/>
            <w:tcBorders>
              <w:top w:val="nil"/>
              <w:left w:val="nil"/>
              <w:bottom w:val="nil"/>
              <w:right w:val="single" w:sz="8" w:space="0" w:color="B5DDDC"/>
            </w:tcBorders>
            <w:vAlign w:val="center"/>
            <w:hideMark/>
          </w:tcPr>
          <w:p w14:paraId="316EC715"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Can't tell</w:t>
            </w:r>
          </w:p>
        </w:tc>
        <w:tc>
          <w:tcPr>
            <w:tcW w:w="3827" w:type="dxa"/>
            <w:tcBorders>
              <w:top w:val="nil"/>
              <w:left w:val="nil"/>
              <w:bottom w:val="single" w:sz="8" w:space="0" w:color="B5DDDC"/>
              <w:right w:val="single" w:sz="8" w:space="0" w:color="B5DDDC"/>
            </w:tcBorders>
            <w:vAlign w:val="center"/>
            <w:hideMark/>
          </w:tcPr>
          <w:p w14:paraId="01D84D65" w14:textId="6AAE3F6E" w:rsidR="00A51834" w:rsidRPr="00A51834" w:rsidRDefault="00992883" w:rsidP="00A51834">
            <w:pPr>
              <w:spacing w:before="0" w:after="0" w:line="240" w:lineRule="auto"/>
              <w:rPr>
                <w:rFonts w:ascii="Calibri" w:hAnsi="Calibri" w:cs="Calibri"/>
                <w:sz w:val="16"/>
                <w:szCs w:val="16"/>
              </w:rPr>
            </w:pPr>
            <w:r>
              <w:rPr>
                <w:rFonts w:ascii="Calibri" w:hAnsi="Calibri" w:cs="Calibri"/>
                <w:sz w:val="16"/>
                <w:szCs w:val="16"/>
              </w:rPr>
              <w:t>Unable to determine if the research aims are appropriate based on the reported aims as described.</w:t>
            </w:r>
          </w:p>
        </w:tc>
        <w:tc>
          <w:tcPr>
            <w:tcW w:w="851" w:type="dxa"/>
            <w:tcBorders>
              <w:top w:val="nil"/>
              <w:left w:val="nil"/>
              <w:bottom w:val="nil"/>
              <w:right w:val="single" w:sz="8" w:space="0" w:color="B5DDDC"/>
            </w:tcBorders>
            <w:shd w:val="clear" w:color="000000" w:fill="F8CBAD"/>
            <w:vAlign w:val="center"/>
            <w:hideMark/>
          </w:tcPr>
          <w:p w14:paraId="621DCA38"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0A68184A"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B1CBEDA"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4</w:t>
            </w:r>
          </w:p>
        </w:tc>
        <w:tc>
          <w:tcPr>
            <w:tcW w:w="1984" w:type="dxa"/>
            <w:tcBorders>
              <w:top w:val="nil"/>
              <w:left w:val="nil"/>
              <w:bottom w:val="single" w:sz="8" w:space="0" w:color="B5DDDC"/>
              <w:right w:val="single" w:sz="8" w:space="0" w:color="B5DDDC"/>
            </w:tcBorders>
            <w:vAlign w:val="center"/>
            <w:hideMark/>
          </w:tcPr>
          <w:p w14:paraId="78D2AA5A"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chosen hypothetical population or subpopulation appropriate for addressing the study research aims?</w:t>
            </w:r>
          </w:p>
        </w:tc>
        <w:tc>
          <w:tcPr>
            <w:tcW w:w="851" w:type="dxa"/>
            <w:tcBorders>
              <w:top w:val="single" w:sz="8" w:space="0" w:color="B5DDDC"/>
              <w:left w:val="nil"/>
              <w:bottom w:val="single" w:sz="8" w:space="0" w:color="B5DDDC"/>
              <w:right w:val="single" w:sz="8" w:space="0" w:color="B5DDDC"/>
            </w:tcBorders>
            <w:vAlign w:val="center"/>
            <w:hideMark/>
          </w:tcPr>
          <w:p w14:paraId="44DE33E2"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1B79423D" w14:textId="205628A5"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The study focus was </w:t>
            </w:r>
            <w:r w:rsidR="005239BD" w:rsidRPr="00A51834">
              <w:rPr>
                <w:rFonts w:ascii="Calibri" w:hAnsi="Calibri" w:cs="Calibri"/>
                <w:sz w:val="16"/>
                <w:szCs w:val="16"/>
              </w:rPr>
              <w:t>comparison</w:t>
            </w:r>
            <w:r w:rsidRPr="00A51834">
              <w:rPr>
                <w:rFonts w:ascii="Calibri" w:hAnsi="Calibri" w:cs="Calibri"/>
                <w:sz w:val="16"/>
                <w:szCs w:val="16"/>
              </w:rPr>
              <w:t xml:space="preserve"> of beach management methods against FIB monitoring data and thus did not involve a hypothetical population or subpopulation</w:t>
            </w:r>
          </w:p>
        </w:tc>
        <w:tc>
          <w:tcPr>
            <w:tcW w:w="851" w:type="dxa"/>
            <w:tcBorders>
              <w:top w:val="single" w:sz="8" w:space="0" w:color="B5DDDC"/>
              <w:left w:val="nil"/>
              <w:bottom w:val="single" w:sz="8" w:space="0" w:color="B5DDDC"/>
              <w:right w:val="single" w:sz="8" w:space="0" w:color="B5DDDC"/>
            </w:tcBorders>
            <w:vAlign w:val="center"/>
            <w:hideMark/>
          </w:tcPr>
          <w:p w14:paraId="15EEEF89"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r>
      <w:tr w:rsidR="00BF2DBF" w14:paraId="43273118"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678873A"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5</w:t>
            </w:r>
          </w:p>
        </w:tc>
        <w:tc>
          <w:tcPr>
            <w:tcW w:w="1984" w:type="dxa"/>
            <w:tcBorders>
              <w:top w:val="nil"/>
              <w:left w:val="nil"/>
              <w:bottom w:val="single" w:sz="8" w:space="0" w:color="B5DDDC"/>
              <w:right w:val="single" w:sz="8" w:space="0" w:color="B5DDDC"/>
            </w:tcBorders>
            <w:vAlign w:val="center"/>
            <w:hideMark/>
          </w:tcPr>
          <w:p w14:paraId="68E8ACAF"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data collected in a way that addressed the research issue?</w:t>
            </w:r>
          </w:p>
        </w:tc>
        <w:tc>
          <w:tcPr>
            <w:tcW w:w="851" w:type="dxa"/>
            <w:tcBorders>
              <w:top w:val="nil"/>
              <w:left w:val="nil"/>
              <w:bottom w:val="nil"/>
              <w:right w:val="single" w:sz="8" w:space="0" w:color="B5DDDC"/>
            </w:tcBorders>
            <w:vAlign w:val="center"/>
            <w:hideMark/>
          </w:tcPr>
          <w:p w14:paraId="4135B600"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44940494" w14:textId="354A7EC7" w:rsidR="00A51834" w:rsidRPr="00A51834" w:rsidRDefault="00992883" w:rsidP="00A51834">
            <w:pPr>
              <w:spacing w:before="0" w:after="0" w:line="240" w:lineRule="auto"/>
              <w:rPr>
                <w:rFonts w:ascii="Calibri" w:hAnsi="Calibri" w:cs="Calibri"/>
                <w:sz w:val="16"/>
                <w:szCs w:val="16"/>
              </w:rPr>
            </w:pPr>
            <w:r>
              <w:rPr>
                <w:rFonts w:ascii="Calibri" w:hAnsi="Calibri" w:cs="Calibri"/>
                <w:sz w:val="16"/>
                <w:szCs w:val="16"/>
              </w:rPr>
              <w:t xml:space="preserve">Unable to determine this based on the aims as described. </w:t>
            </w:r>
          </w:p>
        </w:tc>
        <w:tc>
          <w:tcPr>
            <w:tcW w:w="851" w:type="dxa"/>
            <w:tcBorders>
              <w:top w:val="nil"/>
              <w:left w:val="nil"/>
              <w:bottom w:val="nil"/>
              <w:right w:val="single" w:sz="8" w:space="0" w:color="B5DDDC"/>
            </w:tcBorders>
            <w:shd w:val="clear" w:color="000000" w:fill="F8CBAD"/>
            <w:vAlign w:val="center"/>
            <w:hideMark/>
          </w:tcPr>
          <w:p w14:paraId="7D806ECA"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110CE741"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1934D58"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6</w:t>
            </w:r>
          </w:p>
        </w:tc>
        <w:tc>
          <w:tcPr>
            <w:tcW w:w="1984" w:type="dxa"/>
            <w:tcBorders>
              <w:top w:val="nil"/>
              <w:left w:val="nil"/>
              <w:bottom w:val="single" w:sz="8" w:space="0" w:color="B5DDDC"/>
              <w:right w:val="single" w:sz="8" w:space="0" w:color="B5DDDC"/>
            </w:tcBorders>
            <w:vAlign w:val="center"/>
            <w:hideMark/>
          </w:tcPr>
          <w:p w14:paraId="1B0B0AD4"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Has the relationship between researcher and participants been adequately considered?</w:t>
            </w:r>
          </w:p>
        </w:tc>
        <w:tc>
          <w:tcPr>
            <w:tcW w:w="851" w:type="dxa"/>
            <w:tcBorders>
              <w:top w:val="single" w:sz="8" w:space="0" w:color="B5DDDC"/>
              <w:left w:val="nil"/>
              <w:bottom w:val="single" w:sz="8" w:space="0" w:color="B5DDDC"/>
              <w:right w:val="single" w:sz="8" w:space="0" w:color="B5DDDC"/>
            </w:tcBorders>
            <w:vAlign w:val="center"/>
            <w:hideMark/>
          </w:tcPr>
          <w:p w14:paraId="11AB2309"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6D6BD6B3"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Question not applicable, since there were no human study participants</w:t>
            </w:r>
          </w:p>
        </w:tc>
        <w:tc>
          <w:tcPr>
            <w:tcW w:w="851" w:type="dxa"/>
            <w:tcBorders>
              <w:top w:val="single" w:sz="8" w:space="0" w:color="B5DDDC"/>
              <w:left w:val="nil"/>
              <w:bottom w:val="single" w:sz="8" w:space="0" w:color="B5DDDC"/>
              <w:right w:val="single" w:sz="8" w:space="0" w:color="B5DDDC"/>
            </w:tcBorders>
            <w:vAlign w:val="center"/>
            <w:hideMark/>
          </w:tcPr>
          <w:p w14:paraId="5D188756"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r>
      <w:tr w:rsidR="00BF2DBF" w14:paraId="6944E2B3"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37106981"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0BAC38E2"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690EE05C"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7AC21457"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02935588"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1E2933F3"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12B9D1E3"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7</w:t>
            </w:r>
          </w:p>
        </w:tc>
        <w:tc>
          <w:tcPr>
            <w:tcW w:w="1984" w:type="dxa"/>
            <w:tcBorders>
              <w:top w:val="nil"/>
              <w:left w:val="nil"/>
              <w:bottom w:val="single" w:sz="8" w:space="0" w:color="B5DDDC"/>
              <w:right w:val="single" w:sz="8" w:space="0" w:color="B5DDDC"/>
            </w:tcBorders>
            <w:vAlign w:val="center"/>
            <w:hideMark/>
          </w:tcPr>
          <w:p w14:paraId="7DB5A84F"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3D06DD67"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4B689840"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06A5B54E"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r>
      <w:tr w:rsidR="00BF2DBF" w14:paraId="66BD138A"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2DBAB71D"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8</w:t>
            </w:r>
          </w:p>
        </w:tc>
        <w:tc>
          <w:tcPr>
            <w:tcW w:w="1984" w:type="dxa"/>
            <w:tcBorders>
              <w:top w:val="nil"/>
              <w:left w:val="nil"/>
              <w:bottom w:val="single" w:sz="8" w:space="0" w:color="B5DDDC"/>
              <w:right w:val="single" w:sz="8" w:space="0" w:color="B5DDDC"/>
            </w:tcBorders>
            <w:vAlign w:val="center"/>
            <w:hideMark/>
          </w:tcPr>
          <w:p w14:paraId="6F0F9219"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data analysis sufficiently rigorous?</w:t>
            </w:r>
          </w:p>
        </w:tc>
        <w:tc>
          <w:tcPr>
            <w:tcW w:w="851" w:type="dxa"/>
            <w:tcBorders>
              <w:top w:val="nil"/>
              <w:left w:val="nil"/>
              <w:bottom w:val="single" w:sz="8" w:space="0" w:color="B5DDDC"/>
              <w:right w:val="single" w:sz="8" w:space="0" w:color="B5DDDC"/>
            </w:tcBorders>
            <w:vAlign w:val="center"/>
            <w:hideMark/>
          </w:tcPr>
          <w:p w14:paraId="4364BC9F"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0AA4FD33" w14:textId="5479F0DF"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The statistical methods described in the paper </w:t>
            </w:r>
            <w:r w:rsidR="00044CF8">
              <w:rPr>
                <w:rFonts w:ascii="Calibri" w:hAnsi="Calibri" w:cs="Calibri"/>
                <w:sz w:val="16"/>
                <w:szCs w:val="16"/>
              </w:rPr>
              <w:t>are</w:t>
            </w:r>
            <w:r w:rsidR="00044CF8" w:rsidRPr="00A51834">
              <w:rPr>
                <w:rFonts w:ascii="Calibri" w:hAnsi="Calibri" w:cs="Calibri"/>
                <w:sz w:val="16"/>
                <w:szCs w:val="16"/>
              </w:rPr>
              <w:t xml:space="preserve"> </w:t>
            </w:r>
            <w:r w:rsidRPr="00A51834">
              <w:rPr>
                <w:rFonts w:ascii="Calibri" w:hAnsi="Calibri" w:cs="Calibri"/>
                <w:sz w:val="16"/>
                <w:szCs w:val="16"/>
              </w:rPr>
              <w:t xml:space="preserve">appropriate, but there is a lack of synthesis of the results, </w:t>
            </w:r>
            <w:r w:rsidR="002A13D2">
              <w:rPr>
                <w:rFonts w:ascii="Calibri" w:hAnsi="Calibri" w:cs="Calibri"/>
                <w:sz w:val="16"/>
                <w:szCs w:val="16"/>
              </w:rPr>
              <w:t>that could be more clearly reported</w:t>
            </w:r>
            <w:r w:rsidRPr="00A51834">
              <w:rPr>
                <w:rFonts w:ascii="Calibri" w:hAnsi="Calibri" w:cs="Calibri"/>
                <w:sz w:val="16"/>
                <w:szCs w:val="16"/>
              </w:rPr>
              <w:t>.</w:t>
            </w:r>
          </w:p>
        </w:tc>
        <w:tc>
          <w:tcPr>
            <w:tcW w:w="851" w:type="dxa"/>
            <w:tcBorders>
              <w:top w:val="nil"/>
              <w:left w:val="nil"/>
              <w:bottom w:val="single" w:sz="8" w:space="0" w:color="B5DDDC"/>
              <w:right w:val="single" w:sz="8" w:space="0" w:color="B5DDDC"/>
            </w:tcBorders>
            <w:shd w:val="clear" w:color="000000" w:fill="E2EFDA"/>
            <w:vAlign w:val="center"/>
            <w:hideMark/>
          </w:tcPr>
          <w:p w14:paraId="76925468"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low risk of bias (+)</w:t>
            </w:r>
          </w:p>
        </w:tc>
      </w:tr>
      <w:tr w:rsidR="00BF2DBF" w14:paraId="18C1077B"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7EA3756A"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9</w:t>
            </w:r>
          </w:p>
        </w:tc>
        <w:tc>
          <w:tcPr>
            <w:tcW w:w="1984" w:type="dxa"/>
            <w:tcBorders>
              <w:top w:val="nil"/>
              <w:left w:val="nil"/>
              <w:bottom w:val="single" w:sz="8" w:space="0" w:color="B5DDDC"/>
              <w:right w:val="single" w:sz="8" w:space="0" w:color="B5DDDC"/>
            </w:tcBorders>
            <w:vAlign w:val="center"/>
            <w:hideMark/>
          </w:tcPr>
          <w:p w14:paraId="5FDC4D01"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Is there a clear statement of findings?</w:t>
            </w:r>
          </w:p>
        </w:tc>
        <w:tc>
          <w:tcPr>
            <w:tcW w:w="851" w:type="dxa"/>
            <w:tcBorders>
              <w:top w:val="nil"/>
              <w:left w:val="nil"/>
              <w:bottom w:val="nil"/>
              <w:right w:val="single" w:sz="8" w:space="0" w:color="B5DDDC"/>
            </w:tcBorders>
            <w:vAlign w:val="center"/>
            <w:hideMark/>
          </w:tcPr>
          <w:p w14:paraId="218315FA"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3CEEDFE7" w14:textId="651A815D"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There are a couple of statements of findings in the abstract, but they don't clearly link to the text</w:t>
            </w:r>
            <w:r w:rsidR="00030F72">
              <w:rPr>
                <w:rFonts w:ascii="Calibri" w:hAnsi="Calibri" w:cs="Calibri"/>
                <w:sz w:val="16"/>
                <w:szCs w:val="16"/>
              </w:rPr>
              <w:t xml:space="preserve"> which could be more clearly reported</w:t>
            </w:r>
            <w:r w:rsidRPr="00A51834">
              <w:rPr>
                <w:rFonts w:ascii="Calibri" w:hAnsi="Calibri" w:cs="Calibri"/>
                <w:sz w:val="16"/>
                <w:szCs w:val="16"/>
              </w:rPr>
              <w:t xml:space="preserve">. </w:t>
            </w:r>
          </w:p>
        </w:tc>
        <w:tc>
          <w:tcPr>
            <w:tcW w:w="851" w:type="dxa"/>
            <w:tcBorders>
              <w:top w:val="nil"/>
              <w:left w:val="nil"/>
              <w:bottom w:val="nil"/>
              <w:right w:val="single" w:sz="8" w:space="0" w:color="B5DDDC"/>
            </w:tcBorders>
            <w:shd w:val="clear" w:color="000000" w:fill="F8CBAD"/>
            <w:vAlign w:val="center"/>
            <w:hideMark/>
          </w:tcPr>
          <w:p w14:paraId="331070B8"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48F799A0"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048BBD8"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415B3638"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C: Will the results help locally?</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633BD9A2"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0A190D26"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7E1A107D"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0AF51D47" w14:textId="77777777" w:rsidTr="000A3690">
        <w:trPr>
          <w:trHeight w:val="340"/>
        </w:trPr>
        <w:tc>
          <w:tcPr>
            <w:tcW w:w="274" w:type="dxa"/>
            <w:tcBorders>
              <w:top w:val="nil"/>
              <w:left w:val="single" w:sz="8" w:space="0" w:color="B5DDDC"/>
              <w:bottom w:val="single" w:sz="8" w:space="0" w:color="B5DDDC"/>
              <w:right w:val="single" w:sz="8" w:space="0" w:color="B5DDDC"/>
            </w:tcBorders>
            <w:vAlign w:val="center"/>
            <w:hideMark/>
          </w:tcPr>
          <w:p w14:paraId="5DCD5FAC"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10</w:t>
            </w:r>
          </w:p>
        </w:tc>
        <w:tc>
          <w:tcPr>
            <w:tcW w:w="1984" w:type="dxa"/>
            <w:tcBorders>
              <w:top w:val="nil"/>
              <w:left w:val="nil"/>
              <w:bottom w:val="nil"/>
              <w:right w:val="single" w:sz="8" w:space="0" w:color="B5DDDC"/>
            </w:tcBorders>
            <w:vAlign w:val="center"/>
            <w:hideMark/>
          </w:tcPr>
          <w:p w14:paraId="2ADC2D71"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How valuable is the research?  Is the research of satisfactory value?</w:t>
            </w:r>
          </w:p>
        </w:tc>
        <w:tc>
          <w:tcPr>
            <w:tcW w:w="851" w:type="dxa"/>
            <w:tcBorders>
              <w:top w:val="nil"/>
              <w:left w:val="nil"/>
              <w:bottom w:val="nil"/>
              <w:right w:val="single" w:sz="8" w:space="0" w:color="B5DDDC"/>
            </w:tcBorders>
            <w:vAlign w:val="center"/>
            <w:hideMark/>
          </w:tcPr>
          <w:p w14:paraId="5BC8075D"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No</w:t>
            </w:r>
          </w:p>
        </w:tc>
        <w:tc>
          <w:tcPr>
            <w:tcW w:w="3827" w:type="dxa"/>
            <w:tcBorders>
              <w:top w:val="nil"/>
              <w:left w:val="nil"/>
              <w:bottom w:val="nil"/>
              <w:right w:val="single" w:sz="8" w:space="0" w:color="B5DDDC"/>
            </w:tcBorders>
            <w:vAlign w:val="center"/>
            <w:hideMark/>
          </w:tcPr>
          <w:p w14:paraId="23CF6749" w14:textId="297225B9"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This study</w:t>
            </w:r>
            <w:r w:rsidR="00182454">
              <w:rPr>
                <w:rFonts w:ascii="Calibri" w:hAnsi="Calibri" w:cs="Calibri"/>
                <w:sz w:val="16"/>
                <w:szCs w:val="16"/>
              </w:rPr>
              <w:t xml:space="preserve"> has limitations regarding the</w:t>
            </w:r>
            <w:r w:rsidRPr="00A51834">
              <w:rPr>
                <w:rFonts w:ascii="Calibri" w:hAnsi="Calibri" w:cs="Calibri"/>
                <w:sz w:val="16"/>
                <w:szCs w:val="16"/>
              </w:rPr>
              <w:t xml:space="preserve"> aims, and </w:t>
            </w:r>
            <w:r w:rsidR="005C485D">
              <w:rPr>
                <w:rFonts w:ascii="Calibri" w:hAnsi="Calibri" w:cs="Calibri"/>
                <w:sz w:val="16"/>
                <w:szCs w:val="16"/>
              </w:rPr>
              <w:t xml:space="preserve">an </w:t>
            </w:r>
            <w:r w:rsidR="00182454">
              <w:rPr>
                <w:rFonts w:ascii="Calibri" w:hAnsi="Calibri" w:cs="Calibri"/>
                <w:sz w:val="16"/>
                <w:szCs w:val="16"/>
              </w:rPr>
              <w:t>inadequate</w:t>
            </w:r>
            <w:r w:rsidRPr="00A51834">
              <w:rPr>
                <w:rFonts w:ascii="Calibri" w:hAnsi="Calibri" w:cs="Calibri"/>
                <w:sz w:val="16"/>
                <w:szCs w:val="16"/>
              </w:rPr>
              <w:t xml:space="preserve"> synthesis of the results to </w:t>
            </w:r>
            <w:r w:rsidR="005C485D">
              <w:rPr>
                <w:rFonts w:ascii="Calibri" w:hAnsi="Calibri" w:cs="Calibri"/>
                <w:sz w:val="16"/>
                <w:szCs w:val="16"/>
              </w:rPr>
              <w:t xml:space="preserve">help </w:t>
            </w:r>
            <w:r w:rsidRPr="00A51834">
              <w:rPr>
                <w:rFonts w:ascii="Calibri" w:hAnsi="Calibri" w:cs="Calibri"/>
                <w:sz w:val="16"/>
                <w:szCs w:val="16"/>
              </w:rPr>
              <w:t>inform management of recreational beaches elsewhere.</w:t>
            </w:r>
          </w:p>
        </w:tc>
        <w:tc>
          <w:tcPr>
            <w:tcW w:w="851" w:type="dxa"/>
            <w:tcBorders>
              <w:top w:val="nil"/>
              <w:left w:val="nil"/>
              <w:bottom w:val="nil"/>
              <w:right w:val="single" w:sz="8" w:space="0" w:color="B5DDDC"/>
            </w:tcBorders>
            <w:shd w:val="clear" w:color="000000" w:fill="F8CBAD"/>
            <w:vAlign w:val="center"/>
            <w:hideMark/>
          </w:tcPr>
          <w:p w14:paraId="66BA0F98"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60D180B5" w14:textId="77777777" w:rsidTr="000A3690">
        <w:trPr>
          <w:trHeight w:val="340"/>
        </w:trPr>
        <w:tc>
          <w:tcPr>
            <w:tcW w:w="274" w:type="dxa"/>
            <w:tcBorders>
              <w:top w:val="nil"/>
              <w:left w:val="single" w:sz="8" w:space="0" w:color="B5DDDC"/>
              <w:bottom w:val="single" w:sz="8" w:space="0" w:color="B5DDDC"/>
              <w:right w:val="nil"/>
            </w:tcBorders>
            <w:shd w:val="clear" w:color="000000" w:fill="D6EAEB"/>
            <w:vAlign w:val="center"/>
            <w:hideMark/>
          </w:tcPr>
          <w:p w14:paraId="7870E536"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w:t>
            </w:r>
          </w:p>
        </w:tc>
        <w:tc>
          <w:tcPr>
            <w:tcW w:w="1984"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1E164035"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56A9E0D5"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trike/>
                <w:sz w:val="16"/>
                <w:szCs w:val="16"/>
              </w:rPr>
              <w:t> </w:t>
            </w:r>
          </w:p>
        </w:tc>
        <w:tc>
          <w:tcPr>
            <w:tcW w:w="3827"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4E233254" w14:textId="58AB3683" w:rsidR="00A51834" w:rsidRPr="00A51834" w:rsidRDefault="00992883" w:rsidP="00A51834">
            <w:pPr>
              <w:spacing w:before="0" w:after="0" w:line="240" w:lineRule="auto"/>
              <w:rPr>
                <w:rFonts w:ascii="Calibri" w:hAnsi="Calibri" w:cs="Calibri"/>
                <w:i/>
                <w:iCs/>
                <w:color w:val="000000"/>
                <w:sz w:val="16"/>
                <w:szCs w:val="16"/>
              </w:rPr>
            </w:pPr>
            <w:r w:rsidRPr="00A51834">
              <w:rPr>
                <w:rFonts w:ascii="Calibri" w:hAnsi="Calibri" w:cs="Calibri"/>
                <w:i/>
                <w:iCs/>
                <w:color w:val="000000"/>
                <w:sz w:val="16"/>
                <w:szCs w:val="16"/>
              </w:rPr>
              <w:t>Due to</w:t>
            </w:r>
            <w:r w:rsidR="000455F8">
              <w:rPr>
                <w:rFonts w:ascii="Calibri" w:hAnsi="Calibri" w:cs="Calibri"/>
                <w:i/>
                <w:iCs/>
                <w:color w:val="000000"/>
                <w:sz w:val="16"/>
                <w:szCs w:val="16"/>
              </w:rPr>
              <w:t xml:space="preserve"> study limitations regarding the</w:t>
            </w:r>
            <w:r w:rsidRPr="00A51834">
              <w:rPr>
                <w:rFonts w:ascii="Calibri" w:hAnsi="Calibri" w:cs="Calibri"/>
                <w:i/>
                <w:iCs/>
                <w:color w:val="000000"/>
                <w:sz w:val="16"/>
                <w:szCs w:val="16"/>
              </w:rPr>
              <w:t xml:space="preserve"> aims, methodological</w:t>
            </w:r>
            <w:r w:rsidR="000455F8">
              <w:rPr>
                <w:rFonts w:ascii="Calibri" w:hAnsi="Calibri" w:cs="Calibri"/>
                <w:i/>
                <w:iCs/>
                <w:color w:val="000000"/>
                <w:sz w:val="16"/>
                <w:szCs w:val="16"/>
              </w:rPr>
              <w:t xml:space="preserve"> rigour</w:t>
            </w:r>
            <w:r w:rsidRPr="00A51834">
              <w:rPr>
                <w:rFonts w:ascii="Calibri" w:hAnsi="Calibri" w:cs="Calibri"/>
                <w:i/>
                <w:iCs/>
                <w:color w:val="000000"/>
                <w:sz w:val="16"/>
                <w:szCs w:val="16"/>
              </w:rPr>
              <w:t xml:space="preserve"> and findings</w:t>
            </w:r>
            <w:r w:rsidR="000455F8">
              <w:rPr>
                <w:rFonts w:ascii="Calibri" w:hAnsi="Calibri" w:cs="Calibri"/>
                <w:i/>
                <w:iCs/>
                <w:color w:val="000000"/>
                <w:sz w:val="16"/>
                <w:szCs w:val="16"/>
              </w:rPr>
              <w:t xml:space="preserve"> that are of low relevance for this narrative review</w:t>
            </w:r>
            <w:r w:rsidRPr="00A51834">
              <w:rPr>
                <w:rFonts w:ascii="Calibri" w:hAnsi="Calibri" w:cs="Calibri"/>
                <w:i/>
                <w:iCs/>
                <w:color w:val="000000"/>
                <w:sz w:val="16"/>
                <w:szCs w:val="16"/>
              </w:rPr>
              <w:t xml:space="preserve">, the study is considered to </w:t>
            </w:r>
            <w:r w:rsidR="002229B7">
              <w:rPr>
                <w:rFonts w:ascii="Calibri" w:hAnsi="Calibri" w:cs="Calibri"/>
                <w:i/>
                <w:iCs/>
                <w:color w:val="000000"/>
                <w:sz w:val="16"/>
                <w:szCs w:val="16"/>
              </w:rPr>
              <w:t>have</w:t>
            </w:r>
            <w:r w:rsidRPr="00A51834">
              <w:rPr>
                <w:rFonts w:ascii="Calibri" w:hAnsi="Calibri" w:cs="Calibri"/>
                <w:i/>
                <w:iCs/>
                <w:color w:val="000000"/>
                <w:sz w:val="16"/>
                <w:szCs w:val="16"/>
              </w:rPr>
              <w:t xml:space="preserve"> a high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F8CBAD"/>
            <w:vAlign w:val="center"/>
            <w:hideMark/>
          </w:tcPr>
          <w:p w14:paraId="374EB062"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19858357" w14:textId="77777777" w:rsidTr="000A369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043892D"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19F272FE" w14:textId="77777777" w:rsidR="00A51834" w:rsidRPr="00A51834" w:rsidRDefault="00992883" w:rsidP="00A51834">
            <w:pPr>
              <w:spacing w:before="0" w:after="0" w:line="240" w:lineRule="auto"/>
              <w:rPr>
                <w:rFonts w:ascii="Calibri" w:hAnsi="Calibri" w:cs="Calibri"/>
                <w:b/>
                <w:bCs/>
                <w:sz w:val="16"/>
                <w:szCs w:val="16"/>
              </w:rPr>
            </w:pPr>
            <w:r w:rsidRPr="00A51834">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0532467B" w14:textId="77777777"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74C685BE" w14:textId="3EFD909B"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Exclude from further review due to high risk of bias</w:t>
            </w:r>
            <w:r w:rsidR="00182454">
              <w:rPr>
                <w:rFonts w:ascii="Calibri" w:hAnsi="Calibri" w:cs="Calibri"/>
                <w:color w:val="9C0006"/>
                <w:sz w:val="16"/>
                <w:szCs w:val="16"/>
              </w:rPr>
              <w:t xml:space="preserve"> and relevance</w:t>
            </w:r>
            <w:r w:rsidRPr="00A51834">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7F05B88A" w14:textId="77777777"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 </w:t>
            </w:r>
          </w:p>
        </w:tc>
      </w:tr>
    </w:tbl>
    <w:p w14:paraId="62D763C7" w14:textId="0032D81A" w:rsidR="007F4AC6" w:rsidRPr="00767ACD" w:rsidRDefault="00992883" w:rsidP="007F4AC6">
      <w:pPr>
        <w:pStyle w:val="Heading3"/>
      </w:pPr>
      <w:bookmarkStart w:id="518" w:name="_Toc106901135"/>
      <w:r w:rsidRPr="00767ACD">
        <w:t>J22: Korajkic, McMinn, et al., (2018)</w:t>
      </w:r>
      <w:bookmarkEnd w:id="518"/>
    </w:p>
    <w:p w14:paraId="6B1CDFE6" w14:textId="77777777" w:rsidR="002036F9" w:rsidRPr="007F4AC6" w:rsidRDefault="00992883" w:rsidP="00475C35">
      <w:pPr>
        <w:pStyle w:val="Heading4"/>
      </w:pPr>
      <w:bookmarkStart w:id="519" w:name="_Toc106901136"/>
      <w:r>
        <w:t>Quality assessment</w:t>
      </w:r>
      <w:bookmarkEnd w:id="519"/>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40A985CB" w14:textId="77777777" w:rsidTr="00906370">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5B3BAE35" w14:textId="77777777" w:rsidR="006C3026" w:rsidRPr="00767ACD" w:rsidRDefault="00992883" w:rsidP="00767ACD">
            <w:pPr>
              <w:spacing w:before="0" w:after="0" w:line="240" w:lineRule="auto"/>
              <w:jc w:val="center"/>
              <w:rPr>
                <w:rFonts w:ascii="Calibri" w:hAnsi="Calibri" w:cs="Calibri"/>
                <w:b/>
                <w:bCs/>
                <w:color w:val="008000"/>
                <w:sz w:val="16"/>
                <w:szCs w:val="16"/>
              </w:rPr>
            </w:pPr>
            <w:r w:rsidRPr="00767ACD">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1B96FDF3" w14:textId="77777777" w:rsidR="006C3026" w:rsidRPr="00767ACD" w:rsidRDefault="00992883" w:rsidP="00767ACD">
            <w:pPr>
              <w:spacing w:before="0" w:after="0" w:line="240" w:lineRule="auto"/>
              <w:rPr>
                <w:rFonts w:ascii="Calibri" w:hAnsi="Calibri" w:cs="Calibri"/>
                <w:b/>
                <w:bCs/>
                <w:color w:val="008000"/>
                <w:sz w:val="16"/>
                <w:szCs w:val="16"/>
              </w:rPr>
            </w:pPr>
            <w:r w:rsidRPr="00767ACD">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553DD88D" w14:textId="3876E5B4" w:rsidR="006C3026" w:rsidRPr="00767ACD" w:rsidRDefault="00992883" w:rsidP="006C3026">
            <w:pPr>
              <w:spacing w:before="0" w:after="0" w:line="240" w:lineRule="auto"/>
              <w:rPr>
                <w:rFonts w:ascii="Calibri" w:hAnsi="Calibri" w:cs="Calibri"/>
                <w:b/>
                <w:bCs/>
                <w:color w:val="008000"/>
                <w:sz w:val="16"/>
                <w:szCs w:val="16"/>
              </w:rPr>
            </w:pPr>
            <w:r w:rsidRPr="00767ACD">
              <w:rPr>
                <w:rFonts w:ascii="Calibri" w:hAnsi="Calibri" w:cs="Calibri"/>
                <w:b/>
                <w:bCs/>
                <w:color w:val="008000"/>
                <w:sz w:val="16"/>
                <w:szCs w:val="16"/>
              </w:rPr>
              <w:t> J22, Korajkic, , 2018, Relationships between microbial indicators and pathogens in recreational water settings</w:t>
            </w:r>
          </w:p>
        </w:tc>
      </w:tr>
      <w:tr w:rsidR="00BF2DBF" w14:paraId="636FEB6C" w14:textId="77777777" w:rsidTr="00906370">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427E9E27" w14:textId="3087A8F4" w:rsidR="00767ACD" w:rsidRPr="006C3026" w:rsidRDefault="00992883" w:rsidP="006C3026">
            <w:pPr>
              <w:spacing w:before="0" w:after="0" w:line="240" w:lineRule="auto"/>
              <w:jc w:val="center"/>
              <w:rPr>
                <w:rFonts w:ascii="Calibri" w:hAnsi="Calibri" w:cs="Calibri"/>
                <w:b/>
                <w:bCs/>
                <w:color w:val="008000"/>
                <w:sz w:val="16"/>
                <w:szCs w:val="16"/>
              </w:rPr>
            </w:pPr>
            <w:r w:rsidRPr="006C3026">
              <w:rPr>
                <w:rFonts w:ascii="Calibri" w:hAnsi="Calibri" w:cs="Calibri"/>
                <w:b/>
                <w:bCs/>
                <w:color w:val="008000"/>
                <w:sz w:val="16"/>
                <w:szCs w:val="16"/>
              </w:rPr>
              <w:t>Q.</w:t>
            </w:r>
          </w:p>
        </w:tc>
        <w:tc>
          <w:tcPr>
            <w:tcW w:w="1984" w:type="dxa"/>
            <w:tcBorders>
              <w:top w:val="nil"/>
              <w:left w:val="nil"/>
              <w:bottom w:val="single" w:sz="8" w:space="0" w:color="B5DDDC"/>
              <w:right w:val="single" w:sz="8" w:space="0" w:color="B5DDDC"/>
            </w:tcBorders>
            <w:shd w:val="clear" w:color="000000" w:fill="B5DDDC"/>
            <w:vAlign w:val="center"/>
            <w:hideMark/>
          </w:tcPr>
          <w:p w14:paraId="0E861D1B" w14:textId="77777777" w:rsidR="00767ACD" w:rsidRPr="006C3026" w:rsidRDefault="00992883" w:rsidP="006C3026">
            <w:pPr>
              <w:spacing w:before="0" w:after="0" w:line="240" w:lineRule="auto"/>
              <w:jc w:val="center"/>
              <w:rPr>
                <w:rFonts w:ascii="Calibri" w:hAnsi="Calibri" w:cs="Calibri"/>
                <w:b/>
                <w:bCs/>
                <w:color w:val="008000"/>
                <w:sz w:val="16"/>
                <w:szCs w:val="16"/>
              </w:rPr>
            </w:pPr>
            <w:r w:rsidRPr="006C3026">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4A174D9B" w14:textId="77777777" w:rsidR="00767ACD" w:rsidRPr="006C3026" w:rsidRDefault="00992883" w:rsidP="006C3026">
            <w:pPr>
              <w:spacing w:before="0" w:after="0" w:line="240" w:lineRule="auto"/>
              <w:jc w:val="center"/>
              <w:rPr>
                <w:rFonts w:ascii="Calibri" w:hAnsi="Calibri" w:cs="Calibri"/>
                <w:b/>
                <w:bCs/>
                <w:color w:val="008000"/>
                <w:sz w:val="16"/>
                <w:szCs w:val="16"/>
              </w:rPr>
            </w:pPr>
            <w:r w:rsidRPr="006C3026">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7B090102" w14:textId="5F69733A" w:rsidR="00767ACD" w:rsidRPr="006C3026" w:rsidRDefault="00992883" w:rsidP="006C3026">
            <w:pPr>
              <w:spacing w:before="0" w:after="0" w:line="240" w:lineRule="auto"/>
              <w:jc w:val="center"/>
              <w:rPr>
                <w:rFonts w:ascii="Calibri" w:hAnsi="Calibri" w:cs="Calibri"/>
                <w:b/>
                <w:bCs/>
                <w:color w:val="008000"/>
                <w:sz w:val="16"/>
                <w:szCs w:val="16"/>
              </w:rPr>
            </w:pPr>
            <w:r w:rsidRPr="006C3026">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2378916E" w14:textId="77777777" w:rsidR="00767ACD" w:rsidRPr="006C3026" w:rsidRDefault="00992883" w:rsidP="006C3026">
            <w:pPr>
              <w:spacing w:before="0" w:after="0" w:line="240" w:lineRule="auto"/>
              <w:jc w:val="center"/>
              <w:rPr>
                <w:rFonts w:ascii="Calibri" w:hAnsi="Calibri" w:cs="Calibri"/>
                <w:b/>
                <w:bCs/>
                <w:color w:val="008000"/>
                <w:sz w:val="16"/>
                <w:szCs w:val="16"/>
              </w:rPr>
            </w:pPr>
            <w:r w:rsidRPr="006C3026">
              <w:rPr>
                <w:rFonts w:ascii="Calibri" w:hAnsi="Calibri" w:cs="Calibri"/>
                <w:b/>
                <w:bCs/>
                <w:color w:val="008000"/>
                <w:sz w:val="16"/>
                <w:szCs w:val="16"/>
              </w:rPr>
              <w:t>Risk of Bias rating</w:t>
            </w:r>
          </w:p>
        </w:tc>
      </w:tr>
      <w:tr w:rsidR="00BF2DBF" w14:paraId="3340AE13"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57A76C7E"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4CFA0AF2"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Section A1: Are the results valid?</w:t>
            </w:r>
          </w:p>
        </w:tc>
        <w:tc>
          <w:tcPr>
            <w:tcW w:w="851" w:type="dxa"/>
            <w:tcBorders>
              <w:top w:val="single" w:sz="4" w:space="0" w:color="C6E0B4"/>
              <w:left w:val="single" w:sz="4" w:space="0" w:color="C6E0B4"/>
              <w:bottom w:val="single" w:sz="8" w:space="0" w:color="B5DDDC"/>
              <w:right w:val="single" w:sz="4" w:space="0" w:color="C6E0B4"/>
            </w:tcBorders>
            <w:shd w:val="clear" w:color="000000" w:fill="D6EAEB"/>
            <w:noWrap/>
            <w:hideMark/>
          </w:tcPr>
          <w:p w14:paraId="2F82B258"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3827" w:type="dxa"/>
            <w:tcBorders>
              <w:top w:val="single" w:sz="4" w:space="0" w:color="C6E0B4"/>
              <w:left w:val="nil"/>
              <w:bottom w:val="single" w:sz="8" w:space="0" w:color="B5DDDC"/>
              <w:right w:val="single" w:sz="4" w:space="0" w:color="C6E0B4"/>
            </w:tcBorders>
            <w:shd w:val="clear" w:color="000000" w:fill="D6EAEB"/>
            <w:noWrap/>
            <w:hideMark/>
          </w:tcPr>
          <w:p w14:paraId="440097EF"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851" w:type="dxa"/>
            <w:tcBorders>
              <w:top w:val="single" w:sz="4" w:space="0" w:color="C6E0B4"/>
              <w:left w:val="nil"/>
              <w:bottom w:val="single" w:sz="8" w:space="0" w:color="B5DDDC"/>
              <w:right w:val="single" w:sz="4" w:space="0" w:color="C6E0B4"/>
            </w:tcBorders>
            <w:shd w:val="clear" w:color="000000" w:fill="D6EAEB"/>
            <w:noWrap/>
            <w:hideMark/>
          </w:tcPr>
          <w:p w14:paraId="65D18DFA"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r>
      <w:tr w:rsidR="00BF2DBF" w14:paraId="772B94D0" w14:textId="77777777" w:rsidTr="0090637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5362EB37"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1</w:t>
            </w:r>
          </w:p>
        </w:tc>
        <w:tc>
          <w:tcPr>
            <w:tcW w:w="1984" w:type="dxa"/>
            <w:tcBorders>
              <w:top w:val="single" w:sz="8" w:space="0" w:color="B5DDDC"/>
              <w:left w:val="nil"/>
              <w:bottom w:val="single" w:sz="8" w:space="0" w:color="B5DDDC"/>
              <w:right w:val="single" w:sz="8" w:space="0" w:color="B5DDDC"/>
            </w:tcBorders>
            <w:vAlign w:val="center"/>
            <w:hideMark/>
          </w:tcPr>
          <w:p w14:paraId="14E66E6E"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Did the review address a clearly focused question?</w:t>
            </w:r>
          </w:p>
        </w:tc>
        <w:tc>
          <w:tcPr>
            <w:tcW w:w="851" w:type="dxa"/>
            <w:tcBorders>
              <w:top w:val="single" w:sz="8" w:space="0" w:color="B5DDDC"/>
              <w:left w:val="nil"/>
              <w:bottom w:val="single" w:sz="8" w:space="0" w:color="B5DDDC"/>
              <w:right w:val="single" w:sz="8" w:space="0" w:color="B5DDDC"/>
            </w:tcBorders>
            <w:vAlign w:val="center"/>
            <w:hideMark/>
          </w:tcPr>
          <w:p w14:paraId="67273671"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66608E00" w14:textId="31F4FA26"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The review cites 2 stated goals: (1) to examine reported relationships between various indicators and pathogen species to determine the feasibility of indicators as pathogen sentinels in recreational waters; and (2) to identify factors that affect this relationship (or lack thereof).  </w:t>
            </w:r>
            <w:r w:rsidR="00465343">
              <w:rPr>
                <w:rFonts w:ascii="Calibri" w:hAnsi="Calibri" w:cs="Calibri"/>
                <w:sz w:val="16"/>
                <w:szCs w:val="16"/>
              </w:rPr>
              <w:t xml:space="preserve">The research questions that underpin these goals could be more clearly described </w:t>
            </w:r>
          </w:p>
        </w:tc>
        <w:tc>
          <w:tcPr>
            <w:tcW w:w="851" w:type="dxa"/>
            <w:tcBorders>
              <w:top w:val="single" w:sz="8" w:space="0" w:color="B5DDDC"/>
              <w:left w:val="nil"/>
              <w:bottom w:val="single" w:sz="8" w:space="0" w:color="B5DDDC"/>
              <w:right w:val="single" w:sz="8" w:space="0" w:color="B5DDDC"/>
            </w:tcBorders>
            <w:shd w:val="clear" w:color="000000" w:fill="F8CBAD"/>
            <w:vAlign w:val="center"/>
            <w:hideMark/>
          </w:tcPr>
          <w:p w14:paraId="213486FE"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high risk of bias (-)</w:t>
            </w:r>
          </w:p>
        </w:tc>
      </w:tr>
      <w:tr w:rsidR="00BF2DBF" w14:paraId="436E1B05" w14:textId="77777777" w:rsidTr="0090637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5DF8E7E5"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2</w:t>
            </w:r>
          </w:p>
        </w:tc>
        <w:tc>
          <w:tcPr>
            <w:tcW w:w="1984" w:type="dxa"/>
            <w:tcBorders>
              <w:top w:val="single" w:sz="8" w:space="0" w:color="B5DDDC"/>
              <w:left w:val="nil"/>
              <w:bottom w:val="single" w:sz="8" w:space="0" w:color="B5DDDC"/>
              <w:right w:val="single" w:sz="8" w:space="0" w:color="B5DDDC"/>
            </w:tcBorders>
            <w:vAlign w:val="center"/>
            <w:hideMark/>
          </w:tcPr>
          <w:p w14:paraId="30E5319B"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Did the authors look for the right type of papers?</w:t>
            </w:r>
          </w:p>
        </w:tc>
        <w:tc>
          <w:tcPr>
            <w:tcW w:w="851" w:type="dxa"/>
            <w:tcBorders>
              <w:top w:val="single" w:sz="8" w:space="0" w:color="B5DDDC"/>
              <w:left w:val="nil"/>
              <w:bottom w:val="nil"/>
              <w:right w:val="single" w:sz="8" w:space="0" w:color="B5DDDC"/>
            </w:tcBorders>
            <w:vAlign w:val="center"/>
            <w:hideMark/>
          </w:tcPr>
          <w:p w14:paraId="63ACD2FC"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7826F8EA"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The search terms (described below) were very narrow and are likely to have excluded some key papers that were relevant to the study objectives.</w:t>
            </w:r>
          </w:p>
        </w:tc>
        <w:tc>
          <w:tcPr>
            <w:tcW w:w="851" w:type="dxa"/>
            <w:tcBorders>
              <w:top w:val="single" w:sz="8" w:space="0" w:color="B5DDDC"/>
              <w:left w:val="nil"/>
              <w:bottom w:val="nil"/>
              <w:right w:val="single" w:sz="8" w:space="0" w:color="B5DDDC"/>
            </w:tcBorders>
            <w:shd w:val="clear" w:color="000000" w:fill="F8CBAD"/>
            <w:vAlign w:val="center"/>
            <w:hideMark/>
          </w:tcPr>
          <w:p w14:paraId="0A283461"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high risk of bias (-)</w:t>
            </w:r>
          </w:p>
        </w:tc>
      </w:tr>
      <w:tr w:rsidR="00BF2DBF" w14:paraId="085F2E96"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720F67FA" w14:textId="77777777" w:rsidR="00767ACD" w:rsidRPr="00767ACD" w:rsidRDefault="00992883" w:rsidP="00767ACD">
            <w:pPr>
              <w:spacing w:before="0" w:after="0" w:line="240" w:lineRule="auto"/>
              <w:jc w:val="center"/>
              <w:rPr>
                <w:rFonts w:ascii="Calibri" w:hAnsi="Calibri" w:cs="Calibri"/>
                <w:b/>
                <w:bCs/>
                <w:color w:val="000000"/>
                <w:sz w:val="16"/>
                <w:szCs w:val="16"/>
              </w:rPr>
            </w:pPr>
            <w:r w:rsidRPr="00767ACD">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5414E7DE"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Section A2: Is it worth continuing?</w:t>
            </w:r>
          </w:p>
        </w:tc>
        <w:tc>
          <w:tcPr>
            <w:tcW w:w="851" w:type="dxa"/>
            <w:tcBorders>
              <w:top w:val="single" w:sz="8" w:space="0" w:color="B5DDDC"/>
              <w:left w:val="nil"/>
              <w:bottom w:val="single" w:sz="8" w:space="0" w:color="B5DDDC"/>
              <w:right w:val="single" w:sz="8" w:space="0" w:color="B5DDDC"/>
            </w:tcBorders>
            <w:shd w:val="clear" w:color="000000" w:fill="D6EAEB"/>
            <w:vAlign w:val="center"/>
            <w:hideMark/>
          </w:tcPr>
          <w:p w14:paraId="411007D7"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1F0994EE"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vAlign w:val="center"/>
            <w:hideMark/>
          </w:tcPr>
          <w:p w14:paraId="4DA32F6C"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r>
      <w:tr w:rsidR="00BF2DBF" w14:paraId="3ED09C54"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468AD6A1"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3</w:t>
            </w:r>
          </w:p>
        </w:tc>
        <w:tc>
          <w:tcPr>
            <w:tcW w:w="1984" w:type="dxa"/>
            <w:tcBorders>
              <w:top w:val="nil"/>
              <w:left w:val="nil"/>
              <w:bottom w:val="single" w:sz="8" w:space="0" w:color="B5DDDC"/>
              <w:right w:val="single" w:sz="8" w:space="0" w:color="B5DDDC"/>
            </w:tcBorders>
            <w:vAlign w:val="center"/>
            <w:hideMark/>
          </w:tcPr>
          <w:p w14:paraId="5758C9C9"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Do you think all the important, relevant studies were included?</w:t>
            </w:r>
          </w:p>
        </w:tc>
        <w:tc>
          <w:tcPr>
            <w:tcW w:w="851" w:type="dxa"/>
            <w:tcBorders>
              <w:top w:val="nil"/>
              <w:left w:val="nil"/>
              <w:bottom w:val="nil"/>
              <w:right w:val="single" w:sz="8" w:space="0" w:color="B5DDDC"/>
            </w:tcBorders>
            <w:vAlign w:val="center"/>
            <w:hideMark/>
          </w:tcPr>
          <w:p w14:paraId="0442020F"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7355AB59" w14:textId="26198016"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Bibliographic databases queried were PubMed and Google Scholar.  The databases were searched using the following keywords: "Recreational water and 'x' pathogens", and "swimming pools 'x' pathogens" where x = viral, bacterial, protozoan, and fungal, regardless of the year published.  Yet only 73 papers were identified which based on the current narrative review indicates that many papers must have been overlooked.  Google Scholar has a </w:t>
            </w:r>
            <w:r w:rsidR="005239BD" w:rsidRPr="00767ACD">
              <w:rPr>
                <w:rFonts w:ascii="Calibri" w:hAnsi="Calibri" w:cs="Calibri"/>
                <w:sz w:val="16"/>
                <w:szCs w:val="16"/>
              </w:rPr>
              <w:t>particularly</w:t>
            </w:r>
            <w:r w:rsidRPr="00767ACD">
              <w:rPr>
                <w:rFonts w:ascii="Calibri" w:hAnsi="Calibri" w:cs="Calibri"/>
                <w:sz w:val="16"/>
                <w:szCs w:val="16"/>
              </w:rPr>
              <w:t xml:space="preserve"> weak retrieval result since the searching method offers little opportunity for nuanced search terms to capture appropriate literature.</w:t>
            </w:r>
          </w:p>
        </w:tc>
        <w:tc>
          <w:tcPr>
            <w:tcW w:w="851" w:type="dxa"/>
            <w:tcBorders>
              <w:top w:val="nil"/>
              <w:left w:val="nil"/>
              <w:bottom w:val="nil"/>
              <w:right w:val="single" w:sz="8" w:space="0" w:color="B5DDDC"/>
            </w:tcBorders>
            <w:shd w:val="clear" w:color="000000" w:fill="F8CBAD"/>
            <w:vAlign w:val="center"/>
            <w:hideMark/>
          </w:tcPr>
          <w:p w14:paraId="389B747C"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high risk of bias (-)</w:t>
            </w:r>
          </w:p>
        </w:tc>
      </w:tr>
      <w:tr w:rsidR="00BF2DBF" w14:paraId="6A3C37A7"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640A0FD7"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4</w:t>
            </w:r>
          </w:p>
        </w:tc>
        <w:tc>
          <w:tcPr>
            <w:tcW w:w="1984" w:type="dxa"/>
            <w:tcBorders>
              <w:top w:val="nil"/>
              <w:left w:val="nil"/>
              <w:bottom w:val="single" w:sz="8" w:space="0" w:color="B5DDDC"/>
              <w:right w:val="single" w:sz="8" w:space="0" w:color="B5DDDC"/>
            </w:tcBorders>
            <w:vAlign w:val="center"/>
            <w:hideMark/>
          </w:tcPr>
          <w:p w14:paraId="710E9653"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Did the review’s authors do enough to assess quality of the included studies?</w:t>
            </w:r>
          </w:p>
        </w:tc>
        <w:tc>
          <w:tcPr>
            <w:tcW w:w="851" w:type="dxa"/>
            <w:tcBorders>
              <w:top w:val="single" w:sz="8" w:space="0" w:color="B5DDDC"/>
              <w:left w:val="nil"/>
              <w:bottom w:val="nil"/>
              <w:right w:val="single" w:sz="8" w:space="0" w:color="B5DDDC"/>
            </w:tcBorders>
            <w:vAlign w:val="center"/>
            <w:hideMark/>
          </w:tcPr>
          <w:p w14:paraId="57A9EB95"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2CBF8FAB"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No information is supplied with respect to how the reviewers assessed the quality of the studies.</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4BF7531C"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28BEDCFD"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233003BF"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5</w:t>
            </w:r>
          </w:p>
        </w:tc>
        <w:tc>
          <w:tcPr>
            <w:tcW w:w="1984" w:type="dxa"/>
            <w:tcBorders>
              <w:top w:val="nil"/>
              <w:left w:val="nil"/>
              <w:bottom w:val="single" w:sz="8" w:space="0" w:color="B5DDDC"/>
              <w:right w:val="single" w:sz="8" w:space="0" w:color="B5DDDC"/>
            </w:tcBorders>
            <w:vAlign w:val="center"/>
            <w:hideMark/>
          </w:tcPr>
          <w:p w14:paraId="040C7674"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If the results of the review have been combined, was it reasonable to do so?</w:t>
            </w:r>
          </w:p>
        </w:tc>
        <w:tc>
          <w:tcPr>
            <w:tcW w:w="851" w:type="dxa"/>
            <w:tcBorders>
              <w:top w:val="single" w:sz="8" w:space="0" w:color="B5DDDC"/>
              <w:left w:val="nil"/>
              <w:bottom w:val="nil"/>
              <w:right w:val="single" w:sz="8" w:space="0" w:color="B5DDDC"/>
            </w:tcBorders>
            <w:vAlign w:val="center"/>
            <w:hideMark/>
          </w:tcPr>
          <w:p w14:paraId="6D28FF3A"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58D45206" w14:textId="1E2D48D1"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The data analyses conducted for the study are </w:t>
            </w:r>
            <w:r w:rsidR="005239BD" w:rsidRPr="00767ACD">
              <w:rPr>
                <w:rFonts w:ascii="Calibri" w:hAnsi="Calibri" w:cs="Calibri"/>
                <w:sz w:val="16"/>
                <w:szCs w:val="16"/>
              </w:rPr>
              <w:t>severely</w:t>
            </w:r>
            <w:r w:rsidRPr="00767ACD">
              <w:rPr>
                <w:rFonts w:ascii="Calibri" w:hAnsi="Calibri" w:cs="Calibri"/>
                <w:sz w:val="16"/>
                <w:szCs w:val="16"/>
              </w:rPr>
              <w:t xml:space="preserve"> </w:t>
            </w:r>
            <w:r w:rsidR="005239BD" w:rsidRPr="00767ACD">
              <w:rPr>
                <w:rFonts w:ascii="Calibri" w:hAnsi="Calibri" w:cs="Calibri"/>
                <w:sz w:val="16"/>
                <w:szCs w:val="16"/>
              </w:rPr>
              <w:t>compromised</w:t>
            </w:r>
            <w:r w:rsidRPr="00767ACD">
              <w:rPr>
                <w:rFonts w:ascii="Calibri" w:hAnsi="Calibri" w:cs="Calibri"/>
                <w:sz w:val="16"/>
                <w:szCs w:val="16"/>
              </w:rPr>
              <w:t xml:space="preserve"> by the lumping together of </w:t>
            </w:r>
            <w:r w:rsidR="003E3D5C" w:rsidRPr="00767ACD">
              <w:rPr>
                <w:rFonts w:ascii="Calibri" w:hAnsi="Calibri" w:cs="Calibri"/>
                <w:sz w:val="16"/>
                <w:szCs w:val="16"/>
              </w:rPr>
              <w:t>heterogeneous</w:t>
            </w:r>
            <w:r w:rsidRPr="00767ACD">
              <w:rPr>
                <w:rFonts w:ascii="Calibri" w:hAnsi="Calibri" w:cs="Calibri"/>
                <w:sz w:val="16"/>
                <w:szCs w:val="16"/>
              </w:rPr>
              <w:t xml:space="preserve"> data sets.  For example, data from a subset (33) of included studies (those that reported in sufficient detail) are presented and analysed for mean concentrations of FIB, alternative indicators, MST markers, bacterial, viral and protozoan pathogens in fresh and marine water (figs 3 &amp; 4) - yet these data are used out of context from the reporting study and all information on the environmental conditions that they represent has </w:t>
            </w:r>
            <w:r w:rsidR="00C1056B">
              <w:rPr>
                <w:rFonts w:ascii="Calibri" w:hAnsi="Calibri" w:cs="Calibri"/>
                <w:sz w:val="16"/>
                <w:szCs w:val="16"/>
              </w:rPr>
              <w:t>not been reported</w:t>
            </w:r>
            <w:r w:rsidRPr="00767ACD">
              <w:rPr>
                <w:rFonts w:ascii="Calibri" w:hAnsi="Calibri" w:cs="Calibri"/>
                <w:sz w:val="16"/>
                <w:szCs w:val="16"/>
              </w:rPr>
              <w:t>.  For example do they represent stormflow or baseline conditions or both? have different catchment contaminant sources have been combined in a systematic way, so that certain sources are not over-represented in the database? etc.</w:t>
            </w:r>
          </w:p>
        </w:tc>
        <w:tc>
          <w:tcPr>
            <w:tcW w:w="851" w:type="dxa"/>
            <w:tcBorders>
              <w:top w:val="nil"/>
              <w:left w:val="nil"/>
              <w:bottom w:val="single" w:sz="8" w:space="0" w:color="B5DDDC"/>
              <w:right w:val="single" w:sz="8" w:space="0" w:color="B5DDDC"/>
            </w:tcBorders>
            <w:shd w:val="clear" w:color="000000" w:fill="FF0000"/>
            <w:vAlign w:val="center"/>
            <w:hideMark/>
          </w:tcPr>
          <w:p w14:paraId="645B970E"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29319370"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3D3094C7" w14:textId="77777777" w:rsidR="00767ACD" w:rsidRPr="00767ACD" w:rsidRDefault="00992883" w:rsidP="00767ACD">
            <w:pPr>
              <w:spacing w:before="0" w:after="0" w:line="240" w:lineRule="auto"/>
              <w:jc w:val="center"/>
              <w:rPr>
                <w:rFonts w:ascii="Calibri" w:hAnsi="Calibri" w:cs="Calibri"/>
                <w:b/>
                <w:bCs/>
                <w:color w:val="000000"/>
                <w:sz w:val="16"/>
                <w:szCs w:val="16"/>
              </w:rPr>
            </w:pPr>
            <w:r w:rsidRPr="00767ACD">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0BC858FC"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Section B: What are the results?</w:t>
            </w:r>
          </w:p>
        </w:tc>
        <w:tc>
          <w:tcPr>
            <w:tcW w:w="851" w:type="dxa"/>
            <w:tcBorders>
              <w:top w:val="single" w:sz="8" w:space="0" w:color="B5DDDC"/>
              <w:left w:val="nil"/>
              <w:bottom w:val="single" w:sz="8" w:space="0" w:color="B5DDDC"/>
              <w:right w:val="single" w:sz="8" w:space="0" w:color="B5DDDC"/>
            </w:tcBorders>
            <w:shd w:val="clear" w:color="000000" w:fill="D6EAEB"/>
            <w:vAlign w:val="center"/>
            <w:hideMark/>
          </w:tcPr>
          <w:p w14:paraId="200A61FD"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495DE15B"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319B2D9C"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r>
      <w:tr w:rsidR="00BF2DBF" w14:paraId="73C589C6" w14:textId="77777777" w:rsidTr="00906370">
        <w:trPr>
          <w:trHeight w:val="340"/>
        </w:trPr>
        <w:tc>
          <w:tcPr>
            <w:tcW w:w="274" w:type="dxa"/>
            <w:tcBorders>
              <w:top w:val="single" w:sz="8" w:space="0" w:color="B5DDDC"/>
              <w:left w:val="single" w:sz="8" w:space="0" w:color="B5DDDC"/>
              <w:bottom w:val="single" w:sz="8" w:space="0" w:color="B5DDDC"/>
              <w:right w:val="single" w:sz="4" w:space="0" w:color="C6E0B4"/>
            </w:tcBorders>
            <w:noWrap/>
            <w:hideMark/>
          </w:tcPr>
          <w:p w14:paraId="6DF1FA63" w14:textId="77777777" w:rsidR="00767ACD" w:rsidRPr="00767ACD" w:rsidRDefault="00992883" w:rsidP="00767ACD">
            <w:pPr>
              <w:spacing w:before="0" w:after="0" w:line="240" w:lineRule="auto"/>
              <w:jc w:val="center"/>
              <w:rPr>
                <w:rFonts w:ascii="Calibri" w:hAnsi="Calibri" w:cs="Calibri"/>
                <w:color w:val="000000"/>
                <w:sz w:val="16"/>
                <w:szCs w:val="16"/>
              </w:rPr>
            </w:pPr>
            <w:r w:rsidRPr="00767ACD">
              <w:rPr>
                <w:rFonts w:ascii="Calibri" w:hAnsi="Calibri" w:cs="Calibri"/>
                <w:color w:val="000000"/>
                <w:sz w:val="16"/>
                <w:szCs w:val="16"/>
              </w:rPr>
              <w:t>6</w:t>
            </w:r>
          </w:p>
        </w:tc>
        <w:tc>
          <w:tcPr>
            <w:tcW w:w="1984" w:type="dxa"/>
            <w:tcBorders>
              <w:top w:val="single" w:sz="8" w:space="0" w:color="B5DDDC"/>
              <w:left w:val="single" w:sz="8" w:space="0" w:color="B5DDDC"/>
              <w:bottom w:val="single" w:sz="8" w:space="0" w:color="B5DDDC"/>
              <w:right w:val="single" w:sz="8" w:space="0" w:color="B5DDDC"/>
            </w:tcBorders>
            <w:vAlign w:val="center"/>
            <w:hideMark/>
          </w:tcPr>
          <w:p w14:paraId="771FABD6"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What are the overall results of the review?</w:t>
            </w:r>
          </w:p>
        </w:tc>
        <w:tc>
          <w:tcPr>
            <w:tcW w:w="851" w:type="dxa"/>
            <w:tcBorders>
              <w:top w:val="single" w:sz="8" w:space="0" w:color="B5DDDC"/>
              <w:left w:val="nil"/>
              <w:bottom w:val="single" w:sz="8" w:space="0" w:color="B5DDDC"/>
              <w:right w:val="single" w:sz="8" w:space="0" w:color="B5DDDC"/>
            </w:tcBorders>
            <w:vAlign w:val="center"/>
            <w:hideMark/>
          </w:tcPr>
          <w:p w14:paraId="151024F5"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27669A5B" w14:textId="4411558C"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The overall results cited are:</w:t>
            </w:r>
            <w:r w:rsidRPr="00767ACD">
              <w:rPr>
                <w:rFonts w:ascii="Calibri" w:hAnsi="Calibri" w:cs="Calibri"/>
                <w:sz w:val="16"/>
                <w:szCs w:val="16"/>
              </w:rPr>
              <w:br/>
              <w:t xml:space="preserve"> - Significant relationships were more commonly reported between FIB and pathogenic bacteria or protozoa, compared to pathogenic viruses (p: 0.0022–0.0005), and this was more pronounced in freshwater compared to marine.</w:t>
            </w:r>
            <w:r w:rsidRPr="00767ACD">
              <w:rPr>
                <w:rFonts w:ascii="Calibri" w:hAnsi="Calibri" w:cs="Calibri"/>
                <w:sz w:val="16"/>
                <w:szCs w:val="16"/>
              </w:rPr>
              <w:br/>
              <w:t xml:space="preserve"> - Statistically significant relationships were typically noted following wet weather events and at sites known to be impacted by recent faecal pollution. </w:t>
            </w:r>
            <w:r w:rsidRPr="00767ACD">
              <w:rPr>
                <w:rFonts w:ascii="Calibri" w:hAnsi="Calibri" w:cs="Calibri"/>
                <w:sz w:val="16"/>
                <w:szCs w:val="16"/>
              </w:rPr>
              <w:br/>
              <w:t>- While FIB, alternative indicators, and MST markers continue to be suitable indicators of faecal pollution, their relationship with waterborne pathogens, particularly viruses, is tenuous at best and influenced by many different factors such as frequency of detection, variable shedding rates, differential fate and transport characteristics, as well as a broad range of site-specific factors such as the potential for the presence of a complex mixture of multiple sources of faecal contamination and pathogens.</w:t>
            </w:r>
            <w:r w:rsidRPr="00767ACD">
              <w:rPr>
                <w:rFonts w:ascii="Calibri" w:hAnsi="Calibri" w:cs="Calibri"/>
                <w:sz w:val="16"/>
                <w:szCs w:val="16"/>
              </w:rPr>
              <w:br/>
            </w:r>
            <w:r w:rsidRPr="00767ACD">
              <w:rPr>
                <w:rFonts w:ascii="Calibri" w:hAnsi="Calibri" w:cs="Calibri"/>
                <w:sz w:val="16"/>
                <w:szCs w:val="16"/>
              </w:rPr>
              <w:br/>
              <w:t>The above findings</w:t>
            </w:r>
            <w:r w:rsidR="00066876">
              <w:rPr>
                <w:rFonts w:ascii="Calibri" w:hAnsi="Calibri" w:cs="Calibri"/>
                <w:sz w:val="16"/>
                <w:szCs w:val="16"/>
              </w:rPr>
              <w:t xml:space="preserve"> could benefit from more critical a</w:t>
            </w:r>
            <w:r w:rsidR="00153C97">
              <w:rPr>
                <w:rFonts w:ascii="Calibri" w:hAnsi="Calibri" w:cs="Calibri"/>
                <w:sz w:val="16"/>
                <w:szCs w:val="16"/>
              </w:rPr>
              <w:t>nalysis</w:t>
            </w:r>
            <w:r w:rsidR="005C485D">
              <w:rPr>
                <w:rFonts w:ascii="Calibri" w:hAnsi="Calibri" w:cs="Calibri"/>
                <w:sz w:val="16"/>
                <w:szCs w:val="16"/>
              </w:rPr>
              <w:t xml:space="preserve"> and </w:t>
            </w:r>
            <w:r w:rsidRPr="00767ACD">
              <w:rPr>
                <w:rFonts w:ascii="Calibri" w:hAnsi="Calibri" w:cs="Calibri"/>
                <w:sz w:val="16"/>
                <w:szCs w:val="16"/>
              </w:rPr>
              <w:t xml:space="preserve">are </w:t>
            </w:r>
            <w:r w:rsidR="005C485D">
              <w:rPr>
                <w:rFonts w:ascii="Calibri" w:hAnsi="Calibri" w:cs="Calibri"/>
                <w:sz w:val="16"/>
                <w:szCs w:val="16"/>
              </w:rPr>
              <w:t xml:space="preserve">reflective </w:t>
            </w:r>
            <w:r w:rsidRPr="00767ACD">
              <w:rPr>
                <w:rFonts w:ascii="Calibri" w:hAnsi="Calibri" w:cs="Calibri"/>
                <w:sz w:val="16"/>
                <w:szCs w:val="16"/>
              </w:rPr>
              <w:t>of the likely heterogeneous nature of th</w:t>
            </w:r>
            <w:r w:rsidR="005C485D">
              <w:rPr>
                <w:rFonts w:ascii="Calibri" w:hAnsi="Calibri" w:cs="Calibri"/>
                <w:sz w:val="16"/>
                <w:szCs w:val="16"/>
              </w:rPr>
              <w:t>e included</w:t>
            </w:r>
            <w:r w:rsidRPr="00767ACD">
              <w:rPr>
                <w:rFonts w:ascii="Calibri" w:hAnsi="Calibri" w:cs="Calibri"/>
                <w:sz w:val="16"/>
                <w:szCs w:val="16"/>
              </w:rPr>
              <w:t xml:space="preserve"> studies.  It is possible that a focus on the results from high quality studies alone could have led to a different interpretation.  </w:t>
            </w:r>
          </w:p>
        </w:tc>
        <w:tc>
          <w:tcPr>
            <w:tcW w:w="851" w:type="dxa"/>
            <w:tcBorders>
              <w:top w:val="single" w:sz="8" w:space="0" w:color="B5DDDC"/>
              <w:left w:val="nil"/>
              <w:bottom w:val="single" w:sz="8" w:space="0" w:color="B5DDDC"/>
              <w:right w:val="single" w:sz="8" w:space="0" w:color="B5DDDC"/>
            </w:tcBorders>
            <w:shd w:val="clear" w:color="000000" w:fill="F8CBAD"/>
            <w:vAlign w:val="center"/>
            <w:hideMark/>
          </w:tcPr>
          <w:p w14:paraId="263C5640"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high risk of bias (-)</w:t>
            </w:r>
          </w:p>
        </w:tc>
      </w:tr>
      <w:tr w:rsidR="00BF2DBF" w14:paraId="78456BC6" w14:textId="77777777" w:rsidTr="0090637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7C43576E"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7</w:t>
            </w:r>
          </w:p>
        </w:tc>
        <w:tc>
          <w:tcPr>
            <w:tcW w:w="1984" w:type="dxa"/>
            <w:tcBorders>
              <w:top w:val="single" w:sz="8" w:space="0" w:color="B5DDDC"/>
              <w:left w:val="nil"/>
              <w:bottom w:val="single" w:sz="8" w:space="0" w:color="B5DDDC"/>
              <w:right w:val="single" w:sz="8" w:space="0" w:color="B5DDDC"/>
            </w:tcBorders>
            <w:vAlign w:val="center"/>
            <w:hideMark/>
          </w:tcPr>
          <w:p w14:paraId="3E7E0362"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How precise are the results?</w:t>
            </w:r>
          </w:p>
        </w:tc>
        <w:tc>
          <w:tcPr>
            <w:tcW w:w="851" w:type="dxa"/>
            <w:tcBorders>
              <w:top w:val="single" w:sz="8" w:space="0" w:color="B5DDDC"/>
              <w:left w:val="nil"/>
              <w:bottom w:val="nil"/>
              <w:right w:val="single" w:sz="8" w:space="0" w:color="B5DDDC"/>
            </w:tcBorders>
            <w:vAlign w:val="center"/>
            <w:hideMark/>
          </w:tcPr>
          <w:p w14:paraId="03549A27"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5FAA6B96" w14:textId="24E47E9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The results of the study, where quantitative, </w:t>
            </w:r>
            <w:r w:rsidR="005C485D">
              <w:rPr>
                <w:rFonts w:ascii="Calibri" w:hAnsi="Calibri" w:cs="Calibri"/>
                <w:sz w:val="16"/>
                <w:szCs w:val="16"/>
              </w:rPr>
              <w:t>are imprecise</w:t>
            </w:r>
            <w:r w:rsidRPr="00767ACD">
              <w:rPr>
                <w:rFonts w:ascii="Calibri" w:hAnsi="Calibri" w:cs="Calibri"/>
                <w:sz w:val="16"/>
                <w:szCs w:val="16"/>
              </w:rPr>
              <w:t>.  For example, due to the inappropriate combining of data for the meta</w:t>
            </w:r>
            <w:r w:rsidR="003E3D5C">
              <w:rPr>
                <w:rFonts w:ascii="Calibri" w:hAnsi="Calibri" w:cs="Calibri"/>
                <w:sz w:val="16"/>
                <w:szCs w:val="16"/>
              </w:rPr>
              <w:t>-a</w:t>
            </w:r>
            <w:r w:rsidRPr="00767ACD">
              <w:rPr>
                <w:rFonts w:ascii="Calibri" w:hAnsi="Calibri" w:cs="Calibri"/>
                <w:sz w:val="16"/>
                <w:szCs w:val="16"/>
              </w:rPr>
              <w:t xml:space="preserve">nalysis described above, the error bars shown in figures 3 &amp; 4 display wide margins of uncertainty - frequently 3 to 4 log.  Interestingly, standard deviations are used to display errors which </w:t>
            </w:r>
            <w:r w:rsidR="005C485D">
              <w:rPr>
                <w:rFonts w:ascii="Calibri" w:hAnsi="Calibri" w:cs="Calibri"/>
                <w:sz w:val="16"/>
                <w:szCs w:val="16"/>
              </w:rPr>
              <w:t>can</w:t>
            </w:r>
            <w:r w:rsidR="005C485D" w:rsidRPr="00767ACD">
              <w:rPr>
                <w:rFonts w:ascii="Calibri" w:hAnsi="Calibri" w:cs="Calibri"/>
                <w:sz w:val="16"/>
                <w:szCs w:val="16"/>
              </w:rPr>
              <w:t xml:space="preserve"> </w:t>
            </w:r>
            <w:r w:rsidRPr="00767ACD">
              <w:rPr>
                <w:rFonts w:ascii="Calibri" w:hAnsi="Calibri" w:cs="Calibri"/>
                <w:sz w:val="16"/>
                <w:szCs w:val="16"/>
              </w:rPr>
              <w:t>give the impression of a somewhat smaller error range than 95% confidence intervals or even box plots.</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27EE33C9"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5353CA13"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1A448F41" w14:textId="77777777" w:rsidR="00767ACD" w:rsidRPr="00767ACD" w:rsidRDefault="00992883" w:rsidP="00767ACD">
            <w:pPr>
              <w:spacing w:before="0" w:after="0" w:line="240" w:lineRule="auto"/>
              <w:jc w:val="center"/>
              <w:rPr>
                <w:rFonts w:ascii="Calibri" w:hAnsi="Calibri" w:cs="Calibri"/>
                <w:b/>
                <w:bCs/>
                <w:color w:val="000000"/>
                <w:sz w:val="16"/>
                <w:szCs w:val="16"/>
              </w:rPr>
            </w:pPr>
            <w:r w:rsidRPr="00767ACD">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5338820F"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Section C: Will the results help locally?</w:t>
            </w:r>
          </w:p>
        </w:tc>
        <w:tc>
          <w:tcPr>
            <w:tcW w:w="851" w:type="dxa"/>
            <w:tcBorders>
              <w:top w:val="single" w:sz="8" w:space="0" w:color="B5DDDC"/>
              <w:left w:val="nil"/>
              <w:bottom w:val="single" w:sz="8" w:space="0" w:color="B5DDDC"/>
              <w:right w:val="single" w:sz="8" w:space="0" w:color="B5DDDC"/>
            </w:tcBorders>
            <w:shd w:val="clear" w:color="000000" w:fill="D6EAEB"/>
            <w:vAlign w:val="center"/>
            <w:hideMark/>
          </w:tcPr>
          <w:p w14:paraId="39E2644C"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3D2E9233"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3EAB7928"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r>
      <w:tr w:rsidR="00BF2DBF" w14:paraId="24A93FE1" w14:textId="77777777" w:rsidTr="00906370">
        <w:trPr>
          <w:trHeight w:val="340"/>
        </w:trPr>
        <w:tc>
          <w:tcPr>
            <w:tcW w:w="274" w:type="dxa"/>
            <w:tcBorders>
              <w:top w:val="single" w:sz="4" w:space="0" w:color="C6E0B4"/>
              <w:left w:val="single" w:sz="4" w:space="0" w:color="C6E0B4"/>
              <w:bottom w:val="single" w:sz="4" w:space="0" w:color="C6E0B4"/>
              <w:right w:val="single" w:sz="4" w:space="0" w:color="C6E0B4"/>
            </w:tcBorders>
            <w:noWrap/>
            <w:hideMark/>
          </w:tcPr>
          <w:p w14:paraId="507C0CE0" w14:textId="77777777" w:rsidR="00767ACD" w:rsidRPr="00767ACD" w:rsidRDefault="00992883" w:rsidP="00767ACD">
            <w:pPr>
              <w:spacing w:before="0" w:after="0" w:line="240" w:lineRule="auto"/>
              <w:jc w:val="center"/>
              <w:rPr>
                <w:rFonts w:ascii="Calibri" w:hAnsi="Calibri" w:cs="Calibri"/>
                <w:color w:val="000000"/>
                <w:sz w:val="16"/>
                <w:szCs w:val="16"/>
              </w:rPr>
            </w:pPr>
            <w:r w:rsidRPr="00767ACD">
              <w:rPr>
                <w:rFonts w:ascii="Calibri" w:hAnsi="Calibri" w:cs="Calibri"/>
                <w:color w:val="000000"/>
                <w:sz w:val="16"/>
                <w:szCs w:val="16"/>
              </w:rPr>
              <w:t>8</w:t>
            </w:r>
          </w:p>
        </w:tc>
        <w:tc>
          <w:tcPr>
            <w:tcW w:w="1984" w:type="dxa"/>
            <w:tcBorders>
              <w:top w:val="nil"/>
              <w:left w:val="single" w:sz="8" w:space="0" w:color="B5DDDC"/>
              <w:bottom w:val="single" w:sz="8" w:space="0" w:color="B5DDDC"/>
              <w:right w:val="single" w:sz="8" w:space="0" w:color="B5DDDC"/>
            </w:tcBorders>
            <w:vAlign w:val="center"/>
            <w:hideMark/>
          </w:tcPr>
          <w:p w14:paraId="4206BC46"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Can the results be applied to the local population?</w:t>
            </w:r>
          </w:p>
        </w:tc>
        <w:tc>
          <w:tcPr>
            <w:tcW w:w="851" w:type="dxa"/>
            <w:tcBorders>
              <w:top w:val="nil"/>
              <w:left w:val="nil"/>
              <w:bottom w:val="nil"/>
              <w:right w:val="single" w:sz="8" w:space="0" w:color="B5DDDC"/>
            </w:tcBorders>
            <w:vAlign w:val="center"/>
            <w:hideMark/>
          </w:tcPr>
          <w:p w14:paraId="1771AD89"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7F1B2E04" w14:textId="4253E91D"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Th</w:t>
            </w:r>
            <w:r w:rsidR="00027366">
              <w:rPr>
                <w:rFonts w:ascii="Calibri" w:hAnsi="Calibri" w:cs="Calibri"/>
                <w:sz w:val="16"/>
                <w:szCs w:val="16"/>
              </w:rPr>
              <w:t>e aims of th</w:t>
            </w:r>
            <w:r w:rsidRPr="00767ACD">
              <w:rPr>
                <w:rFonts w:ascii="Calibri" w:hAnsi="Calibri" w:cs="Calibri"/>
                <w:sz w:val="16"/>
                <w:szCs w:val="16"/>
              </w:rPr>
              <w:t xml:space="preserve">is review </w:t>
            </w:r>
            <w:r w:rsidR="00027366">
              <w:rPr>
                <w:rFonts w:ascii="Calibri" w:hAnsi="Calibri" w:cs="Calibri"/>
                <w:sz w:val="16"/>
                <w:szCs w:val="16"/>
              </w:rPr>
              <w:t>could be more clearly defined. There are limitations based on combining</w:t>
            </w:r>
            <w:r w:rsidRPr="00767ACD">
              <w:rPr>
                <w:rFonts w:ascii="Calibri" w:hAnsi="Calibri" w:cs="Calibri"/>
                <w:sz w:val="16"/>
                <w:szCs w:val="16"/>
              </w:rPr>
              <w:t xml:space="preserve"> heterogeneous data sets in order to draw some generalisations.  The impact of important local contributing factors is lost.  </w:t>
            </w:r>
            <w:r w:rsidR="00F12392">
              <w:rPr>
                <w:rFonts w:ascii="Calibri" w:hAnsi="Calibri" w:cs="Calibri"/>
                <w:sz w:val="16"/>
                <w:szCs w:val="16"/>
              </w:rPr>
              <w:t>T</w:t>
            </w:r>
            <w:r w:rsidRPr="00767ACD">
              <w:rPr>
                <w:rFonts w:ascii="Calibri" w:hAnsi="Calibri" w:cs="Calibri"/>
                <w:sz w:val="16"/>
                <w:szCs w:val="16"/>
              </w:rPr>
              <w:t>he reviewers arrive at the conclusion that local factors are important because of the wide margins of uncertainty that they observed in their meta-analysis.</w:t>
            </w:r>
          </w:p>
        </w:tc>
        <w:tc>
          <w:tcPr>
            <w:tcW w:w="851" w:type="dxa"/>
            <w:tcBorders>
              <w:top w:val="nil"/>
              <w:left w:val="nil"/>
              <w:bottom w:val="single" w:sz="8" w:space="0" w:color="B5DDDC"/>
              <w:right w:val="single" w:sz="8" w:space="0" w:color="B5DDDC"/>
            </w:tcBorders>
            <w:shd w:val="clear" w:color="000000" w:fill="FF0000"/>
            <w:vAlign w:val="center"/>
            <w:hideMark/>
          </w:tcPr>
          <w:p w14:paraId="50C15A12"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150FD2AE" w14:textId="77777777" w:rsidTr="0090637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0C045E54"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9</w:t>
            </w:r>
          </w:p>
        </w:tc>
        <w:tc>
          <w:tcPr>
            <w:tcW w:w="1984" w:type="dxa"/>
            <w:tcBorders>
              <w:top w:val="nil"/>
              <w:left w:val="nil"/>
              <w:bottom w:val="single" w:sz="8" w:space="0" w:color="B5DDDC"/>
              <w:right w:val="single" w:sz="8" w:space="0" w:color="B5DDDC"/>
            </w:tcBorders>
            <w:vAlign w:val="center"/>
            <w:hideMark/>
          </w:tcPr>
          <w:p w14:paraId="1EA369D9"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Were all important outcomes considered?</w:t>
            </w:r>
          </w:p>
        </w:tc>
        <w:tc>
          <w:tcPr>
            <w:tcW w:w="851" w:type="dxa"/>
            <w:tcBorders>
              <w:top w:val="single" w:sz="8" w:space="0" w:color="B5DDDC"/>
              <w:left w:val="nil"/>
              <w:bottom w:val="nil"/>
              <w:right w:val="single" w:sz="8" w:space="0" w:color="B5DDDC"/>
            </w:tcBorders>
            <w:vAlign w:val="center"/>
            <w:hideMark/>
          </w:tcPr>
          <w:p w14:paraId="7E207F8C"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Can't tell</w:t>
            </w:r>
          </w:p>
        </w:tc>
        <w:tc>
          <w:tcPr>
            <w:tcW w:w="3827" w:type="dxa"/>
            <w:tcBorders>
              <w:top w:val="nil"/>
              <w:left w:val="nil"/>
              <w:bottom w:val="single" w:sz="8" w:space="0" w:color="B5DDDC"/>
              <w:right w:val="single" w:sz="8" w:space="0" w:color="B5DDDC"/>
            </w:tcBorders>
            <w:vAlign w:val="center"/>
            <w:hideMark/>
          </w:tcPr>
          <w:p w14:paraId="3FCA1645" w14:textId="14E1E7E8"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It is possible a more critical review of data quality and </w:t>
            </w:r>
            <w:r w:rsidR="005239BD" w:rsidRPr="00767ACD">
              <w:rPr>
                <w:rFonts w:ascii="Calibri" w:hAnsi="Calibri" w:cs="Calibri"/>
                <w:sz w:val="16"/>
                <w:szCs w:val="16"/>
              </w:rPr>
              <w:t>evaluation</w:t>
            </w:r>
            <w:r w:rsidRPr="00767ACD">
              <w:rPr>
                <w:rFonts w:ascii="Calibri" w:hAnsi="Calibri" w:cs="Calibri"/>
                <w:sz w:val="16"/>
                <w:szCs w:val="16"/>
              </w:rPr>
              <w:t xml:space="preserve"> of the findings of better </w:t>
            </w:r>
            <w:r w:rsidR="005239BD" w:rsidRPr="00767ACD">
              <w:rPr>
                <w:rFonts w:ascii="Calibri" w:hAnsi="Calibri" w:cs="Calibri"/>
                <w:sz w:val="16"/>
                <w:szCs w:val="16"/>
              </w:rPr>
              <w:t>quality</w:t>
            </w:r>
            <w:r w:rsidRPr="00767ACD">
              <w:rPr>
                <w:rFonts w:ascii="Calibri" w:hAnsi="Calibri" w:cs="Calibri"/>
                <w:sz w:val="16"/>
                <w:szCs w:val="16"/>
              </w:rPr>
              <w:t xml:space="preserve"> individual studies may have led to identification of more insightful findings. </w:t>
            </w:r>
          </w:p>
        </w:tc>
        <w:tc>
          <w:tcPr>
            <w:tcW w:w="851" w:type="dxa"/>
            <w:tcBorders>
              <w:top w:val="nil"/>
              <w:left w:val="nil"/>
              <w:bottom w:val="nil"/>
              <w:right w:val="single" w:sz="8" w:space="0" w:color="B5DDDC"/>
            </w:tcBorders>
            <w:shd w:val="clear" w:color="000000" w:fill="F8CBAD"/>
            <w:vAlign w:val="center"/>
            <w:hideMark/>
          </w:tcPr>
          <w:p w14:paraId="46C52B02"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high risk of bias (-)</w:t>
            </w:r>
          </w:p>
        </w:tc>
      </w:tr>
      <w:tr w:rsidR="00BF2DBF" w14:paraId="5E6D3E2D"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1B1226B8"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10</w:t>
            </w:r>
          </w:p>
        </w:tc>
        <w:tc>
          <w:tcPr>
            <w:tcW w:w="1984" w:type="dxa"/>
            <w:tcBorders>
              <w:top w:val="nil"/>
              <w:left w:val="nil"/>
              <w:bottom w:val="single" w:sz="8" w:space="0" w:color="B5DDDC"/>
              <w:right w:val="single" w:sz="8" w:space="0" w:color="B5DDDC"/>
            </w:tcBorders>
            <w:vAlign w:val="center"/>
            <w:hideMark/>
          </w:tcPr>
          <w:p w14:paraId="22641B97"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Are the benefits worth the harms and costs?</w:t>
            </w:r>
          </w:p>
        </w:tc>
        <w:tc>
          <w:tcPr>
            <w:tcW w:w="851" w:type="dxa"/>
            <w:tcBorders>
              <w:top w:val="single" w:sz="8" w:space="0" w:color="B5DDDC"/>
              <w:left w:val="nil"/>
              <w:bottom w:val="nil"/>
              <w:right w:val="single" w:sz="8" w:space="0" w:color="B5DDDC"/>
            </w:tcBorders>
            <w:vAlign w:val="center"/>
            <w:hideMark/>
          </w:tcPr>
          <w:p w14:paraId="758332EA"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45452AA7" w14:textId="5988483F"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This study </w:t>
            </w:r>
            <w:r w:rsidR="0099374A">
              <w:rPr>
                <w:rFonts w:ascii="Calibri" w:hAnsi="Calibri" w:cs="Calibri"/>
                <w:sz w:val="16"/>
                <w:szCs w:val="16"/>
              </w:rPr>
              <w:t xml:space="preserve">had a number of limitations including broad study </w:t>
            </w:r>
            <w:r w:rsidRPr="00767ACD">
              <w:rPr>
                <w:rFonts w:ascii="Calibri" w:hAnsi="Calibri" w:cs="Calibri"/>
                <w:sz w:val="16"/>
                <w:szCs w:val="16"/>
              </w:rPr>
              <w:t>aims, a lack of quality assessment of included papers and a meta-analysis</w:t>
            </w:r>
            <w:r w:rsidR="0099374A">
              <w:rPr>
                <w:rFonts w:ascii="Calibri" w:hAnsi="Calibri" w:cs="Calibri"/>
                <w:sz w:val="16"/>
                <w:szCs w:val="16"/>
              </w:rPr>
              <w:t xml:space="preserve"> that combined</w:t>
            </w:r>
            <w:r w:rsidRPr="00767ACD">
              <w:rPr>
                <w:rFonts w:ascii="Calibri" w:hAnsi="Calibri" w:cs="Calibri"/>
                <w:sz w:val="16"/>
                <w:szCs w:val="16"/>
              </w:rPr>
              <w:t xml:space="preserve"> heterogeneous data sets.</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09821506"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163D89EA" w14:textId="77777777" w:rsidTr="00906370">
        <w:trPr>
          <w:trHeight w:val="340"/>
        </w:trPr>
        <w:tc>
          <w:tcPr>
            <w:tcW w:w="274" w:type="dxa"/>
            <w:tcBorders>
              <w:top w:val="nil"/>
              <w:left w:val="single" w:sz="8" w:space="0" w:color="B5DDDC"/>
              <w:bottom w:val="single" w:sz="8" w:space="0" w:color="B5DDDC"/>
              <w:right w:val="nil"/>
            </w:tcBorders>
            <w:shd w:val="clear" w:color="000000" w:fill="D6EAEB"/>
            <w:vAlign w:val="center"/>
            <w:hideMark/>
          </w:tcPr>
          <w:p w14:paraId="1FF72AA1"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w:t>
            </w:r>
          </w:p>
        </w:tc>
        <w:tc>
          <w:tcPr>
            <w:tcW w:w="1984"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682B13A4"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579D5A69"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trike/>
                <w:sz w:val="16"/>
                <w:szCs w:val="16"/>
              </w:rPr>
              <w:t> </w:t>
            </w:r>
          </w:p>
        </w:tc>
        <w:tc>
          <w:tcPr>
            <w:tcW w:w="3827"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4AA25432" w14:textId="5C488621" w:rsidR="00767ACD" w:rsidRPr="00767ACD" w:rsidRDefault="00992883" w:rsidP="00767ACD">
            <w:pPr>
              <w:spacing w:before="0" w:after="0" w:line="240" w:lineRule="auto"/>
              <w:rPr>
                <w:rFonts w:ascii="Calibri" w:hAnsi="Calibri" w:cs="Calibri"/>
                <w:i/>
                <w:iCs/>
                <w:color w:val="000000"/>
                <w:sz w:val="16"/>
                <w:szCs w:val="16"/>
              </w:rPr>
            </w:pPr>
            <w:r w:rsidRPr="00A51834">
              <w:rPr>
                <w:rFonts w:ascii="Calibri" w:hAnsi="Calibri" w:cs="Calibri"/>
                <w:i/>
                <w:iCs/>
                <w:color w:val="000000"/>
                <w:sz w:val="16"/>
                <w:szCs w:val="16"/>
              </w:rPr>
              <w:t>Due to</w:t>
            </w:r>
            <w:r>
              <w:rPr>
                <w:rFonts w:ascii="Calibri" w:hAnsi="Calibri" w:cs="Calibri"/>
                <w:i/>
                <w:iCs/>
                <w:color w:val="000000"/>
                <w:sz w:val="16"/>
                <w:szCs w:val="16"/>
              </w:rPr>
              <w:t xml:space="preserve"> study limitations regarding the</w:t>
            </w:r>
            <w:r w:rsidRPr="00A51834">
              <w:rPr>
                <w:rFonts w:ascii="Calibri" w:hAnsi="Calibri" w:cs="Calibri"/>
                <w:i/>
                <w:iCs/>
                <w:color w:val="000000"/>
                <w:sz w:val="16"/>
                <w:szCs w:val="16"/>
              </w:rPr>
              <w:t xml:space="preserve"> aims</w:t>
            </w:r>
            <w:r>
              <w:rPr>
                <w:rFonts w:ascii="Calibri" w:hAnsi="Calibri" w:cs="Calibri"/>
                <w:i/>
                <w:iCs/>
                <w:color w:val="000000"/>
                <w:sz w:val="16"/>
                <w:szCs w:val="16"/>
              </w:rPr>
              <w:t xml:space="preserve"> and </w:t>
            </w:r>
            <w:r w:rsidRPr="00A51834">
              <w:rPr>
                <w:rFonts w:ascii="Calibri" w:hAnsi="Calibri" w:cs="Calibri"/>
                <w:i/>
                <w:iCs/>
                <w:color w:val="000000"/>
                <w:sz w:val="16"/>
                <w:szCs w:val="16"/>
              </w:rPr>
              <w:t>methodological</w:t>
            </w:r>
            <w:r>
              <w:rPr>
                <w:rFonts w:ascii="Calibri" w:hAnsi="Calibri" w:cs="Calibri"/>
                <w:i/>
                <w:iCs/>
                <w:color w:val="000000"/>
                <w:sz w:val="16"/>
                <w:szCs w:val="16"/>
              </w:rPr>
              <w:t xml:space="preserve"> rigour</w:t>
            </w:r>
            <w:r w:rsidRPr="00A51834">
              <w:rPr>
                <w:rFonts w:ascii="Calibri" w:hAnsi="Calibri" w:cs="Calibri"/>
                <w:i/>
                <w:iCs/>
                <w:color w:val="000000"/>
                <w:sz w:val="16"/>
                <w:szCs w:val="16"/>
              </w:rPr>
              <w:t xml:space="preserve">, the study is considered to </w:t>
            </w:r>
            <w:r>
              <w:rPr>
                <w:rFonts w:ascii="Calibri" w:hAnsi="Calibri" w:cs="Calibri"/>
                <w:i/>
                <w:iCs/>
                <w:color w:val="000000"/>
                <w:sz w:val="16"/>
                <w:szCs w:val="16"/>
              </w:rPr>
              <w:t>have</w:t>
            </w:r>
            <w:r w:rsidRPr="00A51834">
              <w:rPr>
                <w:rFonts w:ascii="Calibri" w:hAnsi="Calibri" w:cs="Calibri"/>
                <w:i/>
                <w:iCs/>
                <w:color w:val="000000"/>
                <w:sz w:val="16"/>
                <w:szCs w:val="16"/>
              </w:rPr>
              <w:t xml:space="preserve"> a high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FF0000"/>
            <w:vAlign w:val="center"/>
            <w:hideMark/>
          </w:tcPr>
          <w:p w14:paraId="5084EB23"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5898FAF4"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1E09492"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2FB09894" w14:textId="77777777" w:rsidR="00767ACD" w:rsidRPr="00767ACD" w:rsidRDefault="00992883" w:rsidP="00767ACD">
            <w:pPr>
              <w:spacing w:before="0" w:after="0" w:line="240" w:lineRule="auto"/>
              <w:rPr>
                <w:rFonts w:ascii="Calibri" w:hAnsi="Calibri" w:cs="Calibri"/>
                <w:b/>
                <w:bCs/>
                <w:sz w:val="16"/>
                <w:szCs w:val="16"/>
              </w:rPr>
            </w:pPr>
            <w:r w:rsidRPr="00767ACD">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24DA430E" w14:textId="77777777" w:rsidR="00767ACD" w:rsidRPr="00767ACD" w:rsidRDefault="00992883" w:rsidP="00767ACD">
            <w:pPr>
              <w:spacing w:before="0" w:after="0" w:line="240" w:lineRule="auto"/>
              <w:jc w:val="center"/>
              <w:rPr>
                <w:rFonts w:ascii="Calibri" w:hAnsi="Calibri" w:cs="Calibri"/>
                <w:color w:val="9C0006"/>
                <w:sz w:val="16"/>
                <w:szCs w:val="16"/>
              </w:rPr>
            </w:pPr>
            <w:r w:rsidRPr="00767ACD">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644B2908" w14:textId="77777777" w:rsidR="00767ACD" w:rsidRPr="00767ACD" w:rsidRDefault="00992883" w:rsidP="00767ACD">
            <w:pPr>
              <w:spacing w:before="0" w:after="0" w:line="240" w:lineRule="auto"/>
              <w:jc w:val="center"/>
              <w:rPr>
                <w:rFonts w:ascii="Calibri" w:hAnsi="Calibri" w:cs="Calibri"/>
                <w:color w:val="9C0006"/>
                <w:sz w:val="16"/>
                <w:szCs w:val="16"/>
              </w:rPr>
            </w:pPr>
            <w:r w:rsidRPr="00767ACD">
              <w:rPr>
                <w:rFonts w:ascii="Calibri" w:hAnsi="Calibri" w:cs="Calibri"/>
                <w:color w:val="9C0006"/>
                <w:sz w:val="16"/>
                <w:szCs w:val="16"/>
              </w:rPr>
              <w:t>Exclude from further review due to high risk of bias.</w:t>
            </w:r>
          </w:p>
        </w:tc>
        <w:tc>
          <w:tcPr>
            <w:tcW w:w="851" w:type="dxa"/>
            <w:tcBorders>
              <w:top w:val="nil"/>
              <w:left w:val="nil"/>
              <w:bottom w:val="single" w:sz="8" w:space="0" w:color="B5DDDC"/>
              <w:right w:val="single" w:sz="8" w:space="0" w:color="B5DDDC"/>
            </w:tcBorders>
            <w:shd w:val="clear" w:color="000000" w:fill="FFC7CE"/>
            <w:vAlign w:val="center"/>
            <w:hideMark/>
          </w:tcPr>
          <w:p w14:paraId="3271F38B" w14:textId="77777777" w:rsidR="00767ACD" w:rsidRPr="00767ACD" w:rsidRDefault="00992883" w:rsidP="00767ACD">
            <w:pPr>
              <w:spacing w:before="0" w:after="0" w:line="240" w:lineRule="auto"/>
              <w:jc w:val="center"/>
              <w:rPr>
                <w:rFonts w:ascii="Calibri" w:hAnsi="Calibri" w:cs="Calibri"/>
                <w:color w:val="9C0006"/>
                <w:sz w:val="16"/>
                <w:szCs w:val="16"/>
              </w:rPr>
            </w:pPr>
            <w:r w:rsidRPr="00767ACD">
              <w:rPr>
                <w:rFonts w:ascii="Calibri" w:hAnsi="Calibri" w:cs="Calibri"/>
                <w:color w:val="9C0006"/>
                <w:sz w:val="16"/>
                <w:szCs w:val="16"/>
              </w:rPr>
              <w:t> </w:t>
            </w:r>
          </w:p>
        </w:tc>
      </w:tr>
    </w:tbl>
    <w:p w14:paraId="3999030F" w14:textId="49C12AFA" w:rsidR="002036F9" w:rsidRDefault="002036F9" w:rsidP="002036F9"/>
    <w:p w14:paraId="129A9F53" w14:textId="77777777" w:rsidR="003934EB" w:rsidRPr="002036F9" w:rsidRDefault="003934EB" w:rsidP="002036F9"/>
    <w:p w14:paraId="4E1CC0B1" w14:textId="0B098617" w:rsidR="007F4AC6" w:rsidRDefault="00992883" w:rsidP="007F4AC6">
      <w:pPr>
        <w:pStyle w:val="Heading3"/>
      </w:pPr>
      <w:bookmarkStart w:id="520" w:name="_Toc106901137"/>
      <w:r>
        <w:t>J24: McKee, Molina, et al., (2020)</w:t>
      </w:r>
      <w:bookmarkEnd w:id="520"/>
    </w:p>
    <w:p w14:paraId="33916001" w14:textId="77777777" w:rsidR="002036F9" w:rsidRPr="007F4AC6" w:rsidRDefault="00992883" w:rsidP="00475C35">
      <w:pPr>
        <w:pStyle w:val="Heading4"/>
      </w:pPr>
      <w:bookmarkStart w:id="521" w:name="_Toc106901138"/>
      <w:r>
        <w:t>Quality assessment</w:t>
      </w:r>
      <w:bookmarkEnd w:id="521"/>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321F2348" w14:textId="77777777" w:rsidTr="00906370">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234D2556" w14:textId="77777777" w:rsidR="00BC0500" w:rsidRPr="00A51834" w:rsidRDefault="00992883" w:rsidP="00A51834">
            <w:pPr>
              <w:spacing w:before="0" w:after="0" w:line="240" w:lineRule="auto"/>
              <w:jc w:val="center"/>
              <w:rPr>
                <w:rFonts w:ascii="Calibri" w:hAnsi="Calibri" w:cs="Calibri"/>
                <w:b/>
                <w:bCs/>
                <w:color w:val="008000"/>
                <w:sz w:val="16"/>
                <w:szCs w:val="16"/>
              </w:rPr>
            </w:pPr>
            <w:r w:rsidRPr="00A51834">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619E2264" w14:textId="77777777" w:rsidR="00BC0500" w:rsidRPr="00A51834" w:rsidRDefault="00992883" w:rsidP="00A51834">
            <w:pPr>
              <w:spacing w:before="0" w:after="0" w:line="240" w:lineRule="auto"/>
              <w:rPr>
                <w:rFonts w:ascii="Calibri" w:hAnsi="Calibri" w:cs="Calibri"/>
                <w:b/>
                <w:bCs/>
                <w:color w:val="008000"/>
                <w:sz w:val="16"/>
                <w:szCs w:val="16"/>
              </w:rPr>
            </w:pPr>
            <w:r w:rsidRPr="00A51834">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4712AA61" w14:textId="665C633A" w:rsidR="00BC0500" w:rsidRPr="00A51834" w:rsidRDefault="00992883" w:rsidP="00BC0500">
            <w:pPr>
              <w:spacing w:before="0" w:after="0" w:line="240" w:lineRule="auto"/>
              <w:rPr>
                <w:rFonts w:ascii="Calibri" w:hAnsi="Calibri" w:cs="Calibri"/>
                <w:b/>
                <w:bCs/>
                <w:color w:val="008000"/>
                <w:sz w:val="16"/>
                <w:szCs w:val="16"/>
              </w:rPr>
            </w:pPr>
            <w:r w:rsidRPr="00A51834">
              <w:rPr>
                <w:rFonts w:ascii="Calibri" w:hAnsi="Calibri" w:cs="Calibri"/>
                <w:b/>
                <w:bCs/>
                <w:color w:val="008000"/>
                <w:sz w:val="16"/>
                <w:szCs w:val="16"/>
              </w:rPr>
              <w:t xml:space="preserve">J24, McKee, By , 2020, Microbial source tracking (MST) in Chattahoochee River National Recreation Area: Seasonal and precipitation trends in MST marker concentrations, and associations with </w:t>
            </w:r>
            <w:r w:rsidR="00EA2716" w:rsidRPr="00EA2716">
              <w:rPr>
                <w:rFonts w:ascii="Calibri" w:hAnsi="Calibri" w:cs="Calibri"/>
                <w:b/>
                <w:bCs/>
                <w:i/>
                <w:color w:val="008000"/>
                <w:sz w:val="16"/>
                <w:szCs w:val="16"/>
              </w:rPr>
              <w:t>E. coli</w:t>
            </w:r>
            <w:r w:rsidRPr="00A51834">
              <w:rPr>
                <w:rFonts w:ascii="Calibri" w:hAnsi="Calibri" w:cs="Calibri"/>
                <w:b/>
                <w:bCs/>
                <w:color w:val="008000"/>
                <w:sz w:val="16"/>
                <w:szCs w:val="16"/>
              </w:rPr>
              <w:t xml:space="preserve"> levels, pathogenic marker presence, and land use </w:t>
            </w:r>
          </w:p>
        </w:tc>
      </w:tr>
      <w:tr w:rsidR="00BF2DBF" w14:paraId="0BBC33B3" w14:textId="77777777" w:rsidTr="00906370">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6F99450A" w14:textId="3E90F095" w:rsidR="00A51834" w:rsidRPr="00BC0500" w:rsidRDefault="00992883" w:rsidP="00BC0500">
            <w:pPr>
              <w:spacing w:before="0" w:after="0" w:line="240" w:lineRule="auto"/>
              <w:jc w:val="center"/>
              <w:rPr>
                <w:rFonts w:ascii="Calibri" w:hAnsi="Calibri" w:cs="Calibri"/>
                <w:b/>
                <w:bCs/>
                <w:color w:val="008000"/>
                <w:sz w:val="16"/>
                <w:szCs w:val="16"/>
              </w:rPr>
            </w:pPr>
            <w:r w:rsidRPr="00BC0500">
              <w:rPr>
                <w:rFonts w:ascii="Calibri" w:hAnsi="Calibri" w:cs="Calibri"/>
                <w:b/>
                <w:bCs/>
                <w:color w:val="008000"/>
                <w:sz w:val="16"/>
                <w:szCs w:val="16"/>
              </w:rPr>
              <w:t>Q.</w:t>
            </w:r>
          </w:p>
        </w:tc>
        <w:tc>
          <w:tcPr>
            <w:tcW w:w="1984" w:type="dxa"/>
            <w:tcBorders>
              <w:top w:val="nil"/>
              <w:left w:val="nil"/>
              <w:bottom w:val="single" w:sz="8" w:space="0" w:color="B5DDDC"/>
              <w:right w:val="single" w:sz="8" w:space="0" w:color="B5DDDC"/>
            </w:tcBorders>
            <w:shd w:val="clear" w:color="000000" w:fill="B5DDDC"/>
            <w:vAlign w:val="center"/>
            <w:hideMark/>
          </w:tcPr>
          <w:p w14:paraId="65FA8033" w14:textId="77777777" w:rsidR="00A51834" w:rsidRPr="00BC0500" w:rsidRDefault="00992883" w:rsidP="00BC0500">
            <w:pPr>
              <w:spacing w:before="0" w:after="0" w:line="240" w:lineRule="auto"/>
              <w:jc w:val="center"/>
              <w:rPr>
                <w:rFonts w:ascii="Calibri" w:hAnsi="Calibri" w:cs="Calibri"/>
                <w:b/>
                <w:bCs/>
                <w:color w:val="008000"/>
                <w:sz w:val="16"/>
                <w:szCs w:val="16"/>
              </w:rPr>
            </w:pPr>
            <w:r w:rsidRPr="00BC0500">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56151033" w14:textId="77777777" w:rsidR="00A51834" w:rsidRPr="00BC0500" w:rsidRDefault="00992883" w:rsidP="00BC0500">
            <w:pPr>
              <w:spacing w:before="0" w:after="0" w:line="240" w:lineRule="auto"/>
              <w:jc w:val="center"/>
              <w:rPr>
                <w:rFonts w:ascii="Calibri" w:hAnsi="Calibri" w:cs="Calibri"/>
                <w:b/>
                <w:bCs/>
                <w:color w:val="008000"/>
                <w:sz w:val="16"/>
                <w:szCs w:val="16"/>
              </w:rPr>
            </w:pPr>
            <w:r w:rsidRPr="00BC0500">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011B4F0B" w14:textId="77777777" w:rsidR="00A51834" w:rsidRPr="00BC0500" w:rsidRDefault="00992883" w:rsidP="00BC0500">
            <w:pPr>
              <w:spacing w:before="0" w:after="0" w:line="240" w:lineRule="auto"/>
              <w:jc w:val="center"/>
              <w:rPr>
                <w:rFonts w:ascii="Calibri" w:hAnsi="Calibri" w:cs="Calibri"/>
                <w:b/>
                <w:bCs/>
                <w:color w:val="008000"/>
                <w:sz w:val="16"/>
                <w:szCs w:val="16"/>
              </w:rPr>
            </w:pPr>
            <w:r w:rsidRPr="00BC0500">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0FB41CA9" w14:textId="77777777" w:rsidR="00A51834" w:rsidRPr="00BC0500" w:rsidRDefault="00992883" w:rsidP="00BC0500">
            <w:pPr>
              <w:spacing w:before="0" w:after="0" w:line="240" w:lineRule="auto"/>
              <w:jc w:val="center"/>
              <w:rPr>
                <w:rFonts w:ascii="Calibri" w:hAnsi="Calibri" w:cs="Calibri"/>
                <w:b/>
                <w:bCs/>
                <w:color w:val="008000"/>
                <w:sz w:val="16"/>
                <w:szCs w:val="16"/>
              </w:rPr>
            </w:pPr>
            <w:r w:rsidRPr="00BC0500">
              <w:rPr>
                <w:rFonts w:ascii="Calibri" w:hAnsi="Calibri" w:cs="Calibri"/>
                <w:b/>
                <w:bCs/>
                <w:color w:val="008000"/>
                <w:sz w:val="16"/>
                <w:szCs w:val="16"/>
              </w:rPr>
              <w:t>Risk of Bias rating</w:t>
            </w:r>
          </w:p>
        </w:tc>
      </w:tr>
      <w:tr w:rsidR="00BF2DBF" w14:paraId="4DF367C2"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4E1810C3"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0C47E9EA"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3DE5625E"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23FB7802"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01379FA0"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74EEB667"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0DE064E2"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1</w:t>
            </w:r>
          </w:p>
        </w:tc>
        <w:tc>
          <w:tcPr>
            <w:tcW w:w="1984" w:type="dxa"/>
            <w:tcBorders>
              <w:top w:val="nil"/>
              <w:left w:val="nil"/>
              <w:bottom w:val="single" w:sz="8" w:space="0" w:color="B5DDDC"/>
              <w:right w:val="single" w:sz="8" w:space="0" w:color="B5DDDC"/>
            </w:tcBorders>
            <w:vAlign w:val="center"/>
            <w:hideMark/>
          </w:tcPr>
          <w:p w14:paraId="748AE427"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there a clear statement of the aims of the research?</w:t>
            </w:r>
          </w:p>
        </w:tc>
        <w:tc>
          <w:tcPr>
            <w:tcW w:w="851" w:type="dxa"/>
            <w:tcBorders>
              <w:top w:val="nil"/>
              <w:left w:val="nil"/>
              <w:bottom w:val="single" w:sz="8" w:space="0" w:color="B5DDDC"/>
              <w:right w:val="single" w:sz="8" w:space="0" w:color="B5DDDC"/>
            </w:tcBorders>
            <w:vAlign w:val="center"/>
            <w:hideMark/>
          </w:tcPr>
          <w:p w14:paraId="0F5F92E6"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6093363A" w14:textId="33091E02"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A clear and ambitious set of four </w:t>
            </w:r>
            <w:r w:rsidR="005239BD" w:rsidRPr="00A51834">
              <w:rPr>
                <w:rFonts w:ascii="Calibri" w:hAnsi="Calibri" w:cs="Calibri"/>
                <w:sz w:val="16"/>
                <w:szCs w:val="16"/>
              </w:rPr>
              <w:t>objectives</w:t>
            </w:r>
            <w:r w:rsidRPr="00A51834">
              <w:rPr>
                <w:rFonts w:ascii="Calibri" w:hAnsi="Calibri" w:cs="Calibri"/>
                <w:sz w:val="16"/>
                <w:szCs w:val="16"/>
              </w:rPr>
              <w:t xml:space="preserve"> is set out in the penultimate paragraph of the introduction related to determining sources and MST marker levels associated with exceedances of the Beach Action Values (BAV) for </w:t>
            </w:r>
            <w:r w:rsidR="00EA2716" w:rsidRPr="00EA2716">
              <w:rPr>
                <w:rFonts w:ascii="Calibri" w:hAnsi="Calibri" w:cs="Calibri"/>
                <w:i/>
                <w:sz w:val="16"/>
                <w:szCs w:val="16"/>
              </w:rPr>
              <w:t>E. coli</w:t>
            </w:r>
            <w:r w:rsidRPr="00A51834">
              <w:rPr>
                <w:rFonts w:ascii="Calibri" w:hAnsi="Calibri" w:cs="Calibri"/>
                <w:sz w:val="16"/>
                <w:szCs w:val="16"/>
              </w:rPr>
              <w:t xml:space="preserve"> and presence of a pathogenic markers.</w:t>
            </w:r>
          </w:p>
        </w:tc>
        <w:tc>
          <w:tcPr>
            <w:tcW w:w="851" w:type="dxa"/>
            <w:tcBorders>
              <w:top w:val="nil"/>
              <w:left w:val="nil"/>
              <w:bottom w:val="single" w:sz="8" w:space="0" w:color="B5DDDC"/>
              <w:right w:val="single" w:sz="8" w:space="0" w:color="B5DDDC"/>
            </w:tcBorders>
            <w:shd w:val="clear" w:color="000000" w:fill="E2EFDA"/>
            <w:vAlign w:val="center"/>
            <w:hideMark/>
          </w:tcPr>
          <w:p w14:paraId="0A944383"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low risk of bias (+)</w:t>
            </w:r>
          </w:p>
        </w:tc>
      </w:tr>
      <w:tr w:rsidR="00BF2DBF" w14:paraId="5066B384"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04D88801"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2</w:t>
            </w:r>
          </w:p>
        </w:tc>
        <w:tc>
          <w:tcPr>
            <w:tcW w:w="1984" w:type="dxa"/>
            <w:tcBorders>
              <w:top w:val="nil"/>
              <w:left w:val="nil"/>
              <w:bottom w:val="single" w:sz="8" w:space="0" w:color="B5DDDC"/>
              <w:right w:val="single" w:sz="8" w:space="0" w:color="B5DDDC"/>
            </w:tcBorders>
            <w:vAlign w:val="center"/>
            <w:hideMark/>
          </w:tcPr>
          <w:p w14:paraId="01E64823"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Is the methodology appropriate?</w:t>
            </w:r>
          </w:p>
        </w:tc>
        <w:tc>
          <w:tcPr>
            <w:tcW w:w="851" w:type="dxa"/>
            <w:tcBorders>
              <w:top w:val="nil"/>
              <w:left w:val="nil"/>
              <w:bottom w:val="single" w:sz="8" w:space="0" w:color="B5DDDC"/>
              <w:right w:val="single" w:sz="8" w:space="0" w:color="B5DDDC"/>
            </w:tcBorders>
            <w:vAlign w:val="center"/>
            <w:hideMark/>
          </w:tcPr>
          <w:p w14:paraId="7A6A1BE9"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53BDB880" w14:textId="77A20A2F"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The study uses field sampling in wet and dry conditions at a number of sites with </w:t>
            </w:r>
            <w:r w:rsidR="005239BD" w:rsidRPr="00A51834">
              <w:rPr>
                <w:rFonts w:ascii="Calibri" w:hAnsi="Calibri" w:cs="Calibri"/>
                <w:sz w:val="16"/>
                <w:szCs w:val="16"/>
              </w:rPr>
              <w:t xml:space="preserve">enterococci </w:t>
            </w:r>
            <w:r w:rsidRPr="00A51834">
              <w:rPr>
                <w:rFonts w:ascii="Calibri" w:hAnsi="Calibri" w:cs="Calibri"/>
                <w:sz w:val="16"/>
                <w:szCs w:val="16"/>
              </w:rPr>
              <w:t>and MST marker qPCR testing</w:t>
            </w:r>
          </w:p>
        </w:tc>
        <w:tc>
          <w:tcPr>
            <w:tcW w:w="851" w:type="dxa"/>
            <w:tcBorders>
              <w:top w:val="nil"/>
              <w:left w:val="nil"/>
              <w:bottom w:val="single" w:sz="8" w:space="0" w:color="B5DDDC"/>
              <w:right w:val="single" w:sz="8" w:space="0" w:color="B5DDDC"/>
            </w:tcBorders>
            <w:shd w:val="clear" w:color="000000" w:fill="E2EFDA"/>
            <w:vAlign w:val="center"/>
            <w:hideMark/>
          </w:tcPr>
          <w:p w14:paraId="305BE4D6"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low risk of bias (+)</w:t>
            </w:r>
          </w:p>
        </w:tc>
      </w:tr>
      <w:tr w:rsidR="00BF2DBF" w14:paraId="5DE6B4AB"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0F01BDA0"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50D46177"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noWrap/>
            <w:hideMark/>
          </w:tcPr>
          <w:p w14:paraId="7EABF0DD"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254437F0"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4522AA29"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5D93C1BC"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76ADF2CA"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3</w:t>
            </w:r>
          </w:p>
        </w:tc>
        <w:tc>
          <w:tcPr>
            <w:tcW w:w="1984" w:type="dxa"/>
            <w:tcBorders>
              <w:top w:val="nil"/>
              <w:left w:val="nil"/>
              <w:bottom w:val="single" w:sz="8" w:space="0" w:color="B5DDDC"/>
              <w:right w:val="single" w:sz="8" w:space="0" w:color="B5DDDC"/>
            </w:tcBorders>
            <w:vAlign w:val="center"/>
            <w:hideMark/>
          </w:tcPr>
          <w:p w14:paraId="0A481417"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research design appropriate to address the aims of the research?</w:t>
            </w:r>
          </w:p>
        </w:tc>
        <w:tc>
          <w:tcPr>
            <w:tcW w:w="851" w:type="dxa"/>
            <w:tcBorders>
              <w:top w:val="nil"/>
              <w:left w:val="nil"/>
              <w:bottom w:val="single" w:sz="8" w:space="0" w:color="B5DDDC"/>
              <w:right w:val="single" w:sz="8" w:space="0" w:color="B5DDDC"/>
            </w:tcBorders>
            <w:vAlign w:val="center"/>
            <w:hideMark/>
          </w:tcPr>
          <w:p w14:paraId="0A376EA1"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0B9BD9C7"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The research design is appropriate for the aims.</w:t>
            </w:r>
          </w:p>
        </w:tc>
        <w:tc>
          <w:tcPr>
            <w:tcW w:w="851" w:type="dxa"/>
            <w:tcBorders>
              <w:top w:val="nil"/>
              <w:left w:val="nil"/>
              <w:bottom w:val="single" w:sz="8" w:space="0" w:color="B5DDDC"/>
              <w:right w:val="single" w:sz="8" w:space="0" w:color="B5DDDC"/>
            </w:tcBorders>
            <w:shd w:val="clear" w:color="000000" w:fill="E2EFDA"/>
            <w:vAlign w:val="center"/>
            <w:hideMark/>
          </w:tcPr>
          <w:p w14:paraId="74FE5F1D"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low risk of bias (+)</w:t>
            </w:r>
          </w:p>
        </w:tc>
      </w:tr>
      <w:tr w:rsidR="00BF2DBF" w14:paraId="61DD981B"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087C4036"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4</w:t>
            </w:r>
          </w:p>
        </w:tc>
        <w:tc>
          <w:tcPr>
            <w:tcW w:w="1984" w:type="dxa"/>
            <w:tcBorders>
              <w:top w:val="nil"/>
              <w:left w:val="nil"/>
              <w:bottom w:val="single" w:sz="8" w:space="0" w:color="B5DDDC"/>
              <w:right w:val="single" w:sz="8" w:space="0" w:color="B5DDDC"/>
            </w:tcBorders>
            <w:vAlign w:val="center"/>
            <w:hideMark/>
          </w:tcPr>
          <w:p w14:paraId="21B81536"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chosen hypothetical population or subpopulation appropriate for addressing the study research aims?</w:t>
            </w:r>
          </w:p>
        </w:tc>
        <w:tc>
          <w:tcPr>
            <w:tcW w:w="851" w:type="dxa"/>
            <w:tcBorders>
              <w:top w:val="nil"/>
              <w:left w:val="nil"/>
              <w:bottom w:val="single" w:sz="8" w:space="0" w:color="B5DDDC"/>
              <w:right w:val="single" w:sz="8" w:space="0" w:color="B5DDDC"/>
            </w:tcBorders>
            <w:vAlign w:val="center"/>
            <w:hideMark/>
          </w:tcPr>
          <w:p w14:paraId="2E1277EF"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158FD1F6" w14:textId="4158D698"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The study focus was </w:t>
            </w:r>
            <w:r w:rsidR="005239BD" w:rsidRPr="00A51834">
              <w:rPr>
                <w:rFonts w:ascii="Calibri" w:hAnsi="Calibri" w:cs="Calibri"/>
                <w:sz w:val="16"/>
                <w:szCs w:val="16"/>
              </w:rPr>
              <w:t>comparison</w:t>
            </w:r>
            <w:r w:rsidRPr="00A51834">
              <w:rPr>
                <w:rFonts w:ascii="Calibri" w:hAnsi="Calibri" w:cs="Calibri"/>
                <w:sz w:val="16"/>
                <w:szCs w:val="16"/>
              </w:rPr>
              <w:t xml:space="preserve"> of beach management methods against FIB monitoring data and thus did not involve a hypothetical population or subpopulation</w:t>
            </w:r>
          </w:p>
        </w:tc>
        <w:tc>
          <w:tcPr>
            <w:tcW w:w="851" w:type="dxa"/>
            <w:tcBorders>
              <w:top w:val="nil"/>
              <w:left w:val="nil"/>
              <w:bottom w:val="single" w:sz="8" w:space="0" w:color="B5DDDC"/>
              <w:right w:val="single" w:sz="8" w:space="0" w:color="B5DDDC"/>
            </w:tcBorders>
            <w:vAlign w:val="center"/>
            <w:hideMark/>
          </w:tcPr>
          <w:p w14:paraId="49767E71"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r>
      <w:tr w:rsidR="00BF2DBF" w14:paraId="4DFB8F82"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0D212299"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5</w:t>
            </w:r>
          </w:p>
        </w:tc>
        <w:tc>
          <w:tcPr>
            <w:tcW w:w="1984" w:type="dxa"/>
            <w:tcBorders>
              <w:top w:val="nil"/>
              <w:left w:val="nil"/>
              <w:bottom w:val="single" w:sz="8" w:space="0" w:color="B5DDDC"/>
              <w:right w:val="single" w:sz="8" w:space="0" w:color="B5DDDC"/>
            </w:tcBorders>
            <w:vAlign w:val="center"/>
            <w:hideMark/>
          </w:tcPr>
          <w:p w14:paraId="4B38F271"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data collected in a way that addressed the research issue?</w:t>
            </w:r>
          </w:p>
        </w:tc>
        <w:tc>
          <w:tcPr>
            <w:tcW w:w="851" w:type="dxa"/>
            <w:tcBorders>
              <w:top w:val="nil"/>
              <w:left w:val="nil"/>
              <w:bottom w:val="single" w:sz="8" w:space="0" w:color="B5DDDC"/>
              <w:right w:val="single" w:sz="8" w:space="0" w:color="B5DDDC"/>
            </w:tcBorders>
            <w:vAlign w:val="center"/>
            <w:hideMark/>
          </w:tcPr>
          <w:p w14:paraId="62B9AEFE"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087B2D3B"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The data collection from a range of sites with different potential sources of microbial contamination plus the mix of FIB and qPCR MST markers is considered appropriate </w:t>
            </w:r>
          </w:p>
        </w:tc>
        <w:tc>
          <w:tcPr>
            <w:tcW w:w="851" w:type="dxa"/>
            <w:tcBorders>
              <w:top w:val="nil"/>
              <w:left w:val="nil"/>
              <w:bottom w:val="single" w:sz="8" w:space="0" w:color="B5DDDC"/>
              <w:right w:val="single" w:sz="8" w:space="0" w:color="B5DDDC"/>
            </w:tcBorders>
            <w:shd w:val="clear" w:color="000000" w:fill="E2EFDA"/>
            <w:vAlign w:val="center"/>
            <w:hideMark/>
          </w:tcPr>
          <w:p w14:paraId="7882D392"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low risk of bias (+)</w:t>
            </w:r>
          </w:p>
        </w:tc>
      </w:tr>
      <w:tr w:rsidR="00BF2DBF" w14:paraId="7B28855B"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46BD57A7"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6</w:t>
            </w:r>
          </w:p>
        </w:tc>
        <w:tc>
          <w:tcPr>
            <w:tcW w:w="1984" w:type="dxa"/>
            <w:tcBorders>
              <w:top w:val="nil"/>
              <w:left w:val="nil"/>
              <w:bottom w:val="single" w:sz="8" w:space="0" w:color="B5DDDC"/>
              <w:right w:val="single" w:sz="8" w:space="0" w:color="B5DDDC"/>
            </w:tcBorders>
            <w:vAlign w:val="center"/>
            <w:hideMark/>
          </w:tcPr>
          <w:p w14:paraId="68D86AF2"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Has the relationship between researcher and participants been adequately considered?</w:t>
            </w:r>
          </w:p>
        </w:tc>
        <w:tc>
          <w:tcPr>
            <w:tcW w:w="851" w:type="dxa"/>
            <w:tcBorders>
              <w:top w:val="nil"/>
              <w:left w:val="nil"/>
              <w:bottom w:val="single" w:sz="8" w:space="0" w:color="B5DDDC"/>
              <w:right w:val="single" w:sz="8" w:space="0" w:color="B5DDDC"/>
            </w:tcBorders>
            <w:vAlign w:val="center"/>
            <w:hideMark/>
          </w:tcPr>
          <w:p w14:paraId="518BB87B"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7831161B"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0E29F855"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r>
      <w:tr w:rsidR="00BF2DBF" w14:paraId="4EDCF1B1"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C90E1E7"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3D373FD9"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0B993503"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0F936B04"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257D3167"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0A3B8978"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0D30F2C3"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7</w:t>
            </w:r>
          </w:p>
        </w:tc>
        <w:tc>
          <w:tcPr>
            <w:tcW w:w="1984" w:type="dxa"/>
            <w:tcBorders>
              <w:top w:val="nil"/>
              <w:left w:val="nil"/>
              <w:bottom w:val="single" w:sz="8" w:space="0" w:color="B5DDDC"/>
              <w:right w:val="single" w:sz="8" w:space="0" w:color="B5DDDC"/>
            </w:tcBorders>
            <w:vAlign w:val="center"/>
            <w:hideMark/>
          </w:tcPr>
          <w:p w14:paraId="29DDE60D"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40CF57F1"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6D6D7C82"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1C4E7DC4"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r>
      <w:tr w:rsidR="00BF2DBF" w14:paraId="60727887"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29157C17"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8</w:t>
            </w:r>
          </w:p>
        </w:tc>
        <w:tc>
          <w:tcPr>
            <w:tcW w:w="1984" w:type="dxa"/>
            <w:tcBorders>
              <w:top w:val="nil"/>
              <w:left w:val="nil"/>
              <w:bottom w:val="single" w:sz="8" w:space="0" w:color="B5DDDC"/>
              <w:right w:val="single" w:sz="8" w:space="0" w:color="B5DDDC"/>
            </w:tcBorders>
            <w:vAlign w:val="center"/>
            <w:hideMark/>
          </w:tcPr>
          <w:p w14:paraId="38463A60"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data analysis sufficiently rigorous?</w:t>
            </w:r>
          </w:p>
        </w:tc>
        <w:tc>
          <w:tcPr>
            <w:tcW w:w="851" w:type="dxa"/>
            <w:tcBorders>
              <w:top w:val="nil"/>
              <w:left w:val="nil"/>
              <w:bottom w:val="nil"/>
              <w:right w:val="single" w:sz="8" w:space="0" w:color="B5DDDC"/>
            </w:tcBorders>
            <w:vAlign w:val="center"/>
            <w:hideMark/>
          </w:tcPr>
          <w:p w14:paraId="793A3B4E"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Can't tell</w:t>
            </w:r>
          </w:p>
        </w:tc>
        <w:tc>
          <w:tcPr>
            <w:tcW w:w="3827" w:type="dxa"/>
            <w:tcBorders>
              <w:top w:val="nil"/>
              <w:left w:val="nil"/>
              <w:bottom w:val="single" w:sz="8" w:space="0" w:color="B5DDDC"/>
              <w:right w:val="single" w:sz="8" w:space="0" w:color="B5DDDC"/>
            </w:tcBorders>
            <w:vAlign w:val="center"/>
            <w:hideMark/>
          </w:tcPr>
          <w:p w14:paraId="4A0215A6" w14:textId="749073F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The statistical methodology </w:t>
            </w:r>
            <w:r w:rsidR="002A13D2">
              <w:rPr>
                <w:rFonts w:ascii="Calibri" w:hAnsi="Calibri" w:cs="Calibri"/>
                <w:sz w:val="16"/>
                <w:szCs w:val="16"/>
              </w:rPr>
              <w:t>i</w:t>
            </w:r>
            <w:r w:rsidR="002A13D2" w:rsidRPr="00A51834">
              <w:rPr>
                <w:rFonts w:ascii="Calibri" w:hAnsi="Calibri" w:cs="Calibri"/>
                <w:sz w:val="16"/>
                <w:szCs w:val="16"/>
              </w:rPr>
              <w:t xml:space="preserve">s </w:t>
            </w:r>
            <w:r w:rsidR="005239BD" w:rsidRPr="00A51834">
              <w:rPr>
                <w:rFonts w:ascii="Calibri" w:hAnsi="Calibri" w:cs="Calibri"/>
                <w:sz w:val="16"/>
                <w:szCs w:val="16"/>
              </w:rPr>
              <w:t>sufficiently</w:t>
            </w:r>
            <w:r w:rsidRPr="00A51834">
              <w:rPr>
                <w:rFonts w:ascii="Calibri" w:hAnsi="Calibri" w:cs="Calibri"/>
                <w:sz w:val="16"/>
                <w:szCs w:val="16"/>
              </w:rPr>
              <w:t xml:space="preserve"> rigorous, but the graph labels </w:t>
            </w:r>
            <w:r w:rsidR="00046E71">
              <w:rPr>
                <w:rFonts w:ascii="Calibri" w:hAnsi="Calibri" w:cs="Calibri"/>
                <w:sz w:val="16"/>
                <w:szCs w:val="16"/>
              </w:rPr>
              <w:t>could be improved to aid interpretation</w:t>
            </w:r>
            <w:r w:rsidRPr="00A51834">
              <w:rPr>
                <w:rFonts w:ascii="Calibri" w:hAnsi="Calibri" w:cs="Calibri"/>
                <w:sz w:val="16"/>
                <w:szCs w:val="16"/>
              </w:rPr>
              <w:t xml:space="preserve">.  Furthermore the results as displayed demonstrate weak correlations.  For example Fig.4 R2 values are low and there is an obvious outlier on each graph that would inflate the already weak </w:t>
            </w:r>
            <w:r w:rsidR="005239BD" w:rsidRPr="00A51834">
              <w:rPr>
                <w:rFonts w:ascii="Calibri" w:hAnsi="Calibri" w:cs="Calibri"/>
                <w:sz w:val="16"/>
                <w:szCs w:val="16"/>
              </w:rPr>
              <w:t>relationship,</w:t>
            </w:r>
            <w:r w:rsidRPr="00A51834">
              <w:rPr>
                <w:rFonts w:ascii="Calibri" w:hAnsi="Calibri" w:cs="Calibri"/>
                <w:sz w:val="16"/>
                <w:szCs w:val="16"/>
              </w:rPr>
              <w:t xml:space="preserve"> yet the accompanying narrative </w:t>
            </w:r>
            <w:r w:rsidR="00046E71">
              <w:rPr>
                <w:rFonts w:ascii="Calibri" w:hAnsi="Calibri" w:cs="Calibri"/>
                <w:sz w:val="16"/>
                <w:szCs w:val="16"/>
              </w:rPr>
              <w:t xml:space="preserve">does not account for </w:t>
            </w:r>
            <w:r w:rsidRPr="00A51834">
              <w:rPr>
                <w:rFonts w:ascii="Calibri" w:hAnsi="Calibri" w:cs="Calibri"/>
                <w:sz w:val="16"/>
                <w:szCs w:val="16"/>
              </w:rPr>
              <w:t>this.</w:t>
            </w:r>
          </w:p>
        </w:tc>
        <w:tc>
          <w:tcPr>
            <w:tcW w:w="851" w:type="dxa"/>
            <w:tcBorders>
              <w:top w:val="nil"/>
              <w:left w:val="nil"/>
              <w:bottom w:val="nil"/>
              <w:right w:val="single" w:sz="8" w:space="0" w:color="B5DDDC"/>
            </w:tcBorders>
            <w:shd w:val="clear" w:color="000000" w:fill="F8CBAD"/>
            <w:vAlign w:val="center"/>
            <w:hideMark/>
          </w:tcPr>
          <w:p w14:paraId="4D0553F3"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2C2039D3"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2286B86C"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9</w:t>
            </w:r>
          </w:p>
        </w:tc>
        <w:tc>
          <w:tcPr>
            <w:tcW w:w="1984" w:type="dxa"/>
            <w:tcBorders>
              <w:top w:val="nil"/>
              <w:left w:val="nil"/>
              <w:bottom w:val="single" w:sz="8" w:space="0" w:color="B5DDDC"/>
              <w:right w:val="single" w:sz="8" w:space="0" w:color="B5DDDC"/>
            </w:tcBorders>
            <w:vAlign w:val="center"/>
            <w:hideMark/>
          </w:tcPr>
          <w:p w14:paraId="255DD7DC"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Is there a clear statement of findings?</w:t>
            </w:r>
          </w:p>
        </w:tc>
        <w:tc>
          <w:tcPr>
            <w:tcW w:w="851" w:type="dxa"/>
            <w:tcBorders>
              <w:top w:val="single" w:sz="8" w:space="0" w:color="B5DDDC"/>
              <w:left w:val="nil"/>
              <w:bottom w:val="nil"/>
              <w:right w:val="single" w:sz="8" w:space="0" w:color="B5DDDC"/>
            </w:tcBorders>
            <w:vAlign w:val="center"/>
            <w:hideMark/>
          </w:tcPr>
          <w:p w14:paraId="1C2ED77C"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4C0D6B3D" w14:textId="64BDC47D"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There is a list of detailed minor findings which lack a clear synthesis, as well as some concluding comments, which although clear, do not clearly align with the objectives as stated earlier in the paper.</w:t>
            </w:r>
          </w:p>
        </w:tc>
        <w:tc>
          <w:tcPr>
            <w:tcW w:w="851" w:type="dxa"/>
            <w:tcBorders>
              <w:top w:val="single" w:sz="8" w:space="0" w:color="B5DDDC"/>
              <w:left w:val="nil"/>
              <w:bottom w:val="nil"/>
              <w:right w:val="single" w:sz="8" w:space="0" w:color="B5DDDC"/>
            </w:tcBorders>
            <w:shd w:val="clear" w:color="000000" w:fill="F8CBAD"/>
            <w:vAlign w:val="center"/>
            <w:hideMark/>
          </w:tcPr>
          <w:p w14:paraId="39D7F008"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35FE815B"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B57221A"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08C4201B"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C: Will the results help locally?</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67106B92"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7BFBAFFB"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019B1843"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7397A8E5" w14:textId="77777777" w:rsidTr="0090637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7FB550AE"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10</w:t>
            </w:r>
          </w:p>
        </w:tc>
        <w:tc>
          <w:tcPr>
            <w:tcW w:w="1984" w:type="dxa"/>
            <w:tcBorders>
              <w:top w:val="single" w:sz="8" w:space="0" w:color="B5DDDC"/>
              <w:left w:val="nil"/>
              <w:bottom w:val="single" w:sz="8" w:space="0" w:color="B5DDDC"/>
              <w:right w:val="single" w:sz="8" w:space="0" w:color="B5DDDC"/>
            </w:tcBorders>
            <w:vAlign w:val="center"/>
            <w:hideMark/>
          </w:tcPr>
          <w:p w14:paraId="69E51998"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How valuable is the research?  Is the research of satisfactory value?</w:t>
            </w:r>
          </w:p>
        </w:tc>
        <w:tc>
          <w:tcPr>
            <w:tcW w:w="851" w:type="dxa"/>
            <w:tcBorders>
              <w:top w:val="single" w:sz="8" w:space="0" w:color="B5DDDC"/>
              <w:left w:val="nil"/>
              <w:bottom w:val="single" w:sz="8" w:space="0" w:color="B5DDDC"/>
              <w:right w:val="single" w:sz="8" w:space="0" w:color="B5DDDC"/>
            </w:tcBorders>
            <w:vAlign w:val="center"/>
            <w:hideMark/>
          </w:tcPr>
          <w:p w14:paraId="1513DC20"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35F06D6D" w14:textId="0692870C"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This study </w:t>
            </w:r>
            <w:r w:rsidR="00235233">
              <w:rPr>
                <w:rFonts w:ascii="Calibri" w:hAnsi="Calibri" w:cs="Calibri"/>
                <w:sz w:val="16"/>
                <w:szCs w:val="16"/>
              </w:rPr>
              <w:t>had broad objectives</w:t>
            </w:r>
            <w:r w:rsidR="007A4043">
              <w:rPr>
                <w:rFonts w:ascii="Calibri" w:hAnsi="Calibri" w:cs="Calibri"/>
                <w:sz w:val="16"/>
                <w:szCs w:val="16"/>
              </w:rPr>
              <w:t xml:space="preserve"> that </w:t>
            </w:r>
            <w:r w:rsidR="005239BD" w:rsidRPr="00A51834">
              <w:rPr>
                <w:rFonts w:ascii="Calibri" w:hAnsi="Calibri" w:cs="Calibri"/>
                <w:sz w:val="16"/>
                <w:szCs w:val="16"/>
              </w:rPr>
              <w:t>sought</w:t>
            </w:r>
            <w:r w:rsidRPr="00A51834">
              <w:rPr>
                <w:rFonts w:ascii="Calibri" w:hAnsi="Calibri" w:cs="Calibri"/>
                <w:sz w:val="16"/>
                <w:szCs w:val="16"/>
              </w:rPr>
              <w:t xml:space="preserve"> to identify clear relationships between Beach Action Values (based on FIB) and many potential diffuse sources over a large area.  Only weak relationships were observed and the statistical </w:t>
            </w:r>
            <w:r w:rsidR="005239BD" w:rsidRPr="00A51834">
              <w:rPr>
                <w:rFonts w:ascii="Calibri" w:hAnsi="Calibri" w:cs="Calibri"/>
                <w:sz w:val="16"/>
                <w:szCs w:val="16"/>
              </w:rPr>
              <w:t>interpretation</w:t>
            </w:r>
            <w:r w:rsidRPr="00A51834">
              <w:rPr>
                <w:rFonts w:ascii="Calibri" w:hAnsi="Calibri" w:cs="Calibri"/>
                <w:sz w:val="16"/>
                <w:szCs w:val="16"/>
              </w:rPr>
              <w:t xml:space="preserve"> leading to these is </w:t>
            </w:r>
            <w:r w:rsidR="00A416C2">
              <w:rPr>
                <w:rFonts w:ascii="Calibri" w:hAnsi="Calibri" w:cs="Calibri"/>
                <w:sz w:val="16"/>
                <w:szCs w:val="16"/>
              </w:rPr>
              <w:t>unclear</w:t>
            </w:r>
            <w:r w:rsidR="00A416C2" w:rsidRPr="00A51834">
              <w:rPr>
                <w:rFonts w:ascii="Calibri" w:hAnsi="Calibri" w:cs="Calibri"/>
                <w:sz w:val="16"/>
                <w:szCs w:val="16"/>
              </w:rPr>
              <w:t xml:space="preserve"> </w:t>
            </w:r>
            <w:r w:rsidRPr="00A51834">
              <w:rPr>
                <w:rFonts w:ascii="Calibri" w:hAnsi="Calibri" w:cs="Calibri"/>
                <w:sz w:val="16"/>
                <w:szCs w:val="16"/>
              </w:rPr>
              <w:t xml:space="preserve">(see above).  </w:t>
            </w:r>
            <w:r w:rsidR="005239BD" w:rsidRPr="00A51834">
              <w:rPr>
                <w:rFonts w:ascii="Calibri" w:hAnsi="Calibri" w:cs="Calibri"/>
                <w:sz w:val="16"/>
                <w:szCs w:val="16"/>
              </w:rPr>
              <w:t>Consequently</w:t>
            </w:r>
            <w:r w:rsidRPr="00A51834">
              <w:rPr>
                <w:rFonts w:ascii="Calibri" w:hAnsi="Calibri" w:cs="Calibri"/>
                <w:sz w:val="16"/>
                <w:szCs w:val="16"/>
              </w:rPr>
              <w:t>, the value of this research in a wider context is not satisfactory for the purposes of th</w:t>
            </w:r>
            <w:r w:rsidR="000455F8">
              <w:rPr>
                <w:rFonts w:ascii="Calibri" w:hAnsi="Calibri" w:cs="Calibri"/>
                <w:sz w:val="16"/>
                <w:szCs w:val="16"/>
              </w:rPr>
              <w:t>is</w:t>
            </w:r>
            <w:r w:rsidRPr="00A51834">
              <w:rPr>
                <w:rFonts w:ascii="Calibri" w:hAnsi="Calibri" w:cs="Calibri"/>
                <w:sz w:val="16"/>
                <w:szCs w:val="16"/>
              </w:rPr>
              <w:t xml:space="preserve"> current narrative review.</w:t>
            </w:r>
          </w:p>
        </w:tc>
        <w:tc>
          <w:tcPr>
            <w:tcW w:w="851" w:type="dxa"/>
            <w:tcBorders>
              <w:top w:val="single" w:sz="8" w:space="0" w:color="B5DDDC"/>
              <w:left w:val="nil"/>
              <w:bottom w:val="single" w:sz="8" w:space="0" w:color="B5DDDC"/>
              <w:right w:val="single" w:sz="8" w:space="0" w:color="B5DDDC"/>
            </w:tcBorders>
            <w:shd w:val="clear" w:color="000000" w:fill="F8CBAD"/>
            <w:vAlign w:val="center"/>
            <w:hideMark/>
          </w:tcPr>
          <w:p w14:paraId="63A2B21B"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1086BAE1" w14:textId="77777777" w:rsidTr="00906370">
        <w:trPr>
          <w:trHeight w:val="340"/>
        </w:trPr>
        <w:tc>
          <w:tcPr>
            <w:tcW w:w="274" w:type="dxa"/>
            <w:tcBorders>
              <w:top w:val="single" w:sz="8" w:space="0" w:color="B5DDDC"/>
              <w:left w:val="single" w:sz="8" w:space="0" w:color="B5DDDC"/>
              <w:bottom w:val="single" w:sz="8" w:space="0" w:color="B5DDDC"/>
              <w:right w:val="nil"/>
            </w:tcBorders>
            <w:shd w:val="clear" w:color="000000" w:fill="D6EAEB"/>
            <w:vAlign w:val="center"/>
            <w:hideMark/>
          </w:tcPr>
          <w:p w14:paraId="1C375965"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w:t>
            </w:r>
          </w:p>
        </w:tc>
        <w:tc>
          <w:tcPr>
            <w:tcW w:w="1984" w:type="dxa"/>
            <w:tcBorders>
              <w:top w:val="single" w:sz="8" w:space="0" w:color="B5DDDC"/>
              <w:left w:val="single" w:sz="8" w:space="0" w:color="008000"/>
              <w:bottom w:val="single" w:sz="8" w:space="0" w:color="008000"/>
              <w:right w:val="single" w:sz="4" w:space="0" w:color="B5DDDC"/>
            </w:tcBorders>
            <w:shd w:val="clear" w:color="000000" w:fill="D6EAEB"/>
            <w:vAlign w:val="center"/>
            <w:hideMark/>
          </w:tcPr>
          <w:p w14:paraId="126D4971"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Overall risk of bias rating</w:t>
            </w:r>
          </w:p>
        </w:tc>
        <w:tc>
          <w:tcPr>
            <w:tcW w:w="851" w:type="dxa"/>
            <w:tcBorders>
              <w:top w:val="single" w:sz="8" w:space="0" w:color="B5DDDC"/>
              <w:left w:val="single" w:sz="8" w:space="0" w:color="B5DDDC"/>
              <w:bottom w:val="single" w:sz="8" w:space="0" w:color="008000"/>
              <w:right w:val="single" w:sz="8" w:space="0" w:color="B5DDDC"/>
            </w:tcBorders>
            <w:shd w:val="clear" w:color="000000" w:fill="D6EAEB"/>
            <w:vAlign w:val="center"/>
            <w:hideMark/>
          </w:tcPr>
          <w:p w14:paraId="05A72E0D"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trike/>
                <w:sz w:val="16"/>
                <w:szCs w:val="16"/>
              </w:rPr>
              <w:t> </w:t>
            </w:r>
          </w:p>
        </w:tc>
        <w:tc>
          <w:tcPr>
            <w:tcW w:w="3827" w:type="dxa"/>
            <w:tcBorders>
              <w:top w:val="single" w:sz="8" w:space="0" w:color="B5DDDC"/>
              <w:left w:val="single" w:sz="4" w:space="0" w:color="B5DDDC"/>
              <w:bottom w:val="single" w:sz="8" w:space="0" w:color="008000"/>
              <w:right w:val="single" w:sz="4" w:space="0" w:color="B5DDDC"/>
            </w:tcBorders>
            <w:shd w:val="clear" w:color="000000" w:fill="D6EAEB"/>
            <w:vAlign w:val="center"/>
            <w:hideMark/>
          </w:tcPr>
          <w:p w14:paraId="799E4C76" w14:textId="58857AE2" w:rsidR="00A51834" w:rsidRPr="00A51834" w:rsidRDefault="00992883" w:rsidP="00A51834">
            <w:pPr>
              <w:spacing w:before="0" w:after="0" w:line="240" w:lineRule="auto"/>
              <w:rPr>
                <w:rFonts w:ascii="Calibri" w:hAnsi="Calibri" w:cs="Calibri"/>
                <w:i/>
                <w:iCs/>
                <w:color w:val="000000"/>
                <w:sz w:val="16"/>
                <w:szCs w:val="16"/>
              </w:rPr>
            </w:pPr>
            <w:r w:rsidRPr="00A51834">
              <w:rPr>
                <w:rFonts w:ascii="Calibri" w:hAnsi="Calibri" w:cs="Calibri"/>
                <w:i/>
                <w:iCs/>
                <w:color w:val="000000"/>
                <w:sz w:val="16"/>
                <w:szCs w:val="16"/>
              </w:rPr>
              <w:t>Due to</w:t>
            </w:r>
            <w:r w:rsidR="000455F8">
              <w:rPr>
                <w:rFonts w:ascii="Calibri" w:hAnsi="Calibri" w:cs="Calibri"/>
                <w:i/>
                <w:iCs/>
                <w:color w:val="000000"/>
                <w:sz w:val="16"/>
                <w:szCs w:val="16"/>
              </w:rPr>
              <w:t xml:space="preserve"> study limitations regarding</w:t>
            </w:r>
            <w:r w:rsidRPr="00A51834">
              <w:rPr>
                <w:rFonts w:ascii="Calibri" w:hAnsi="Calibri" w:cs="Calibri"/>
                <w:i/>
                <w:iCs/>
                <w:color w:val="000000"/>
                <w:sz w:val="16"/>
                <w:szCs w:val="16"/>
              </w:rPr>
              <w:t xml:space="preserve"> </w:t>
            </w:r>
            <w:r w:rsidR="000455F8">
              <w:rPr>
                <w:rFonts w:ascii="Calibri" w:hAnsi="Calibri" w:cs="Calibri"/>
                <w:i/>
                <w:iCs/>
                <w:color w:val="000000"/>
                <w:sz w:val="16"/>
                <w:szCs w:val="16"/>
              </w:rPr>
              <w:t xml:space="preserve">the </w:t>
            </w:r>
            <w:r w:rsidRPr="00A51834">
              <w:rPr>
                <w:rFonts w:ascii="Calibri" w:hAnsi="Calibri" w:cs="Calibri"/>
                <w:i/>
                <w:iCs/>
                <w:color w:val="000000"/>
                <w:sz w:val="16"/>
                <w:szCs w:val="16"/>
              </w:rPr>
              <w:t>methodological and statistical analysis and findings</w:t>
            </w:r>
            <w:r w:rsidR="000455F8">
              <w:rPr>
                <w:rFonts w:ascii="Calibri" w:hAnsi="Calibri" w:cs="Calibri"/>
                <w:i/>
                <w:iCs/>
                <w:color w:val="000000"/>
                <w:sz w:val="16"/>
                <w:szCs w:val="16"/>
              </w:rPr>
              <w:t xml:space="preserve"> that </w:t>
            </w:r>
            <w:r w:rsidR="00BB3EAB">
              <w:rPr>
                <w:rFonts w:ascii="Calibri" w:hAnsi="Calibri" w:cs="Calibri"/>
                <w:i/>
                <w:iCs/>
                <w:color w:val="000000"/>
                <w:sz w:val="16"/>
                <w:szCs w:val="16"/>
              </w:rPr>
              <w:t>have low relevance</w:t>
            </w:r>
            <w:r w:rsidR="000455F8">
              <w:rPr>
                <w:rFonts w:ascii="Calibri" w:hAnsi="Calibri" w:cs="Calibri"/>
                <w:i/>
                <w:iCs/>
                <w:color w:val="000000"/>
                <w:sz w:val="16"/>
                <w:szCs w:val="16"/>
              </w:rPr>
              <w:t xml:space="preserve"> for this narrative review</w:t>
            </w:r>
            <w:r w:rsidRPr="00A51834">
              <w:rPr>
                <w:rFonts w:ascii="Calibri" w:hAnsi="Calibri" w:cs="Calibri"/>
                <w:i/>
                <w:iCs/>
                <w:color w:val="000000"/>
                <w:sz w:val="16"/>
                <w:szCs w:val="16"/>
              </w:rPr>
              <w:t xml:space="preserve">, the study is considered to </w:t>
            </w:r>
            <w:r w:rsidR="002229B7">
              <w:rPr>
                <w:rFonts w:ascii="Calibri" w:hAnsi="Calibri" w:cs="Calibri"/>
                <w:i/>
                <w:iCs/>
                <w:color w:val="000000"/>
                <w:sz w:val="16"/>
                <w:szCs w:val="16"/>
              </w:rPr>
              <w:t>have</w:t>
            </w:r>
            <w:r w:rsidRPr="00A51834">
              <w:rPr>
                <w:rFonts w:ascii="Calibri" w:hAnsi="Calibri" w:cs="Calibri"/>
                <w:i/>
                <w:iCs/>
                <w:color w:val="000000"/>
                <w:sz w:val="16"/>
                <w:szCs w:val="16"/>
              </w:rPr>
              <w:t xml:space="preserve"> a high risk of bias.</w:t>
            </w:r>
          </w:p>
        </w:tc>
        <w:tc>
          <w:tcPr>
            <w:tcW w:w="851" w:type="dxa"/>
            <w:tcBorders>
              <w:top w:val="single" w:sz="8" w:space="0" w:color="B5DDDC"/>
              <w:left w:val="single" w:sz="8" w:space="0" w:color="B5DDDC"/>
              <w:bottom w:val="single" w:sz="8" w:space="0" w:color="008000"/>
              <w:right w:val="single" w:sz="8" w:space="0" w:color="B5DDDC"/>
            </w:tcBorders>
            <w:shd w:val="clear" w:color="000000" w:fill="F8CBAD"/>
            <w:vAlign w:val="center"/>
            <w:hideMark/>
          </w:tcPr>
          <w:p w14:paraId="48E83D5B"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46F726D3"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1BBC1605"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19A56DD9" w14:textId="77777777" w:rsidR="00A51834" w:rsidRPr="00A51834" w:rsidRDefault="00992883" w:rsidP="00A51834">
            <w:pPr>
              <w:spacing w:before="0" w:after="0" w:line="240" w:lineRule="auto"/>
              <w:rPr>
                <w:rFonts w:ascii="Calibri" w:hAnsi="Calibri" w:cs="Calibri"/>
                <w:b/>
                <w:bCs/>
                <w:sz w:val="16"/>
                <w:szCs w:val="16"/>
              </w:rPr>
            </w:pPr>
            <w:r w:rsidRPr="00A51834">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7A73E1DD" w14:textId="77777777"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4AACD8CA" w14:textId="5059E7F0"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Exclude from further review due to high risk of bias</w:t>
            </w:r>
            <w:r w:rsidR="00182454">
              <w:rPr>
                <w:rFonts w:ascii="Calibri" w:hAnsi="Calibri" w:cs="Calibri"/>
                <w:color w:val="9C0006"/>
                <w:sz w:val="16"/>
                <w:szCs w:val="16"/>
              </w:rPr>
              <w:t xml:space="preserve"> and relevance</w:t>
            </w:r>
            <w:r w:rsidRPr="00A51834">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6405A0D0" w14:textId="77777777"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 </w:t>
            </w:r>
          </w:p>
        </w:tc>
      </w:tr>
    </w:tbl>
    <w:p w14:paraId="0769C839" w14:textId="7072132A" w:rsidR="002036F9" w:rsidRDefault="002036F9" w:rsidP="002036F9"/>
    <w:p w14:paraId="63563707" w14:textId="77777777" w:rsidR="003934EB" w:rsidRPr="002036F9" w:rsidRDefault="003934EB" w:rsidP="002036F9"/>
    <w:p w14:paraId="1FB64DF5" w14:textId="45439286" w:rsidR="007F4AC6" w:rsidRDefault="00992883" w:rsidP="007F4AC6">
      <w:pPr>
        <w:pStyle w:val="Heading3"/>
      </w:pPr>
      <w:bookmarkStart w:id="522" w:name="_Toc106901139"/>
      <w:r>
        <w:t>J25: Mulder, Franz, et al., (2020)</w:t>
      </w:r>
      <w:bookmarkEnd w:id="522"/>
    </w:p>
    <w:p w14:paraId="53C47A37" w14:textId="77777777" w:rsidR="002036F9" w:rsidRPr="007F4AC6" w:rsidRDefault="00992883" w:rsidP="00475C35">
      <w:pPr>
        <w:pStyle w:val="Heading4"/>
      </w:pPr>
      <w:bookmarkStart w:id="523" w:name="_Toc106901140"/>
      <w:r>
        <w:t>Quality assessment</w:t>
      </w:r>
      <w:bookmarkEnd w:id="523"/>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145280AF" w14:textId="77777777" w:rsidTr="00906370">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6A4F97D9" w14:textId="77777777" w:rsidR="00F03543" w:rsidRPr="00A51834" w:rsidRDefault="00992883" w:rsidP="00A51834">
            <w:pPr>
              <w:spacing w:before="0" w:after="0" w:line="240" w:lineRule="auto"/>
              <w:jc w:val="center"/>
              <w:rPr>
                <w:rFonts w:ascii="Calibri" w:hAnsi="Calibri" w:cs="Calibri"/>
                <w:b/>
                <w:bCs/>
                <w:color w:val="008000"/>
                <w:sz w:val="16"/>
                <w:szCs w:val="16"/>
              </w:rPr>
            </w:pPr>
            <w:r w:rsidRPr="00A51834">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0A814BA8" w14:textId="77777777" w:rsidR="00F03543" w:rsidRPr="00A51834" w:rsidRDefault="00992883" w:rsidP="00A51834">
            <w:pPr>
              <w:spacing w:before="0" w:after="0" w:line="240" w:lineRule="auto"/>
              <w:rPr>
                <w:rFonts w:ascii="Calibri" w:hAnsi="Calibri" w:cs="Calibri"/>
                <w:b/>
                <w:bCs/>
                <w:color w:val="008000"/>
                <w:sz w:val="16"/>
                <w:szCs w:val="16"/>
              </w:rPr>
            </w:pPr>
            <w:r w:rsidRPr="00A51834">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3010ECA0" w14:textId="6F0A8E9D" w:rsidR="00F03543" w:rsidRPr="00A51834" w:rsidRDefault="00992883" w:rsidP="00F03543">
            <w:pPr>
              <w:spacing w:before="0" w:after="0" w:line="240" w:lineRule="auto"/>
              <w:rPr>
                <w:rFonts w:ascii="Calibri" w:hAnsi="Calibri" w:cs="Calibri"/>
                <w:b/>
                <w:bCs/>
                <w:color w:val="008000"/>
                <w:sz w:val="16"/>
                <w:szCs w:val="16"/>
              </w:rPr>
            </w:pPr>
            <w:r w:rsidRPr="00A51834">
              <w:rPr>
                <w:rFonts w:ascii="Calibri" w:hAnsi="Calibri" w:cs="Calibri"/>
                <w:b/>
                <w:bCs/>
                <w:color w:val="008000"/>
                <w:sz w:val="16"/>
                <w:szCs w:val="16"/>
              </w:rPr>
              <w:t>J25, Mulder, An, 2020, Tracing the animal sources of surface water contamination with Campylobacter jejuni and Campylobacter coli</w:t>
            </w:r>
          </w:p>
        </w:tc>
      </w:tr>
      <w:tr w:rsidR="00BF2DBF" w14:paraId="47A5A7DB" w14:textId="77777777" w:rsidTr="00906370">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3C1F62C9" w14:textId="7F95F77C" w:rsidR="00A51834" w:rsidRPr="00F03543" w:rsidRDefault="00992883" w:rsidP="00F03543">
            <w:pPr>
              <w:spacing w:before="0" w:after="0" w:line="240" w:lineRule="auto"/>
              <w:jc w:val="center"/>
              <w:rPr>
                <w:rFonts w:ascii="Calibri" w:hAnsi="Calibri" w:cs="Calibri"/>
                <w:b/>
                <w:bCs/>
                <w:color w:val="008000"/>
                <w:sz w:val="16"/>
                <w:szCs w:val="16"/>
              </w:rPr>
            </w:pPr>
            <w:r w:rsidRPr="00F03543">
              <w:rPr>
                <w:rFonts w:ascii="Calibri" w:hAnsi="Calibri" w:cs="Calibri"/>
                <w:b/>
                <w:bCs/>
                <w:color w:val="008000"/>
                <w:sz w:val="16"/>
                <w:szCs w:val="16"/>
              </w:rPr>
              <w:t>Q.</w:t>
            </w:r>
          </w:p>
        </w:tc>
        <w:tc>
          <w:tcPr>
            <w:tcW w:w="1984" w:type="dxa"/>
            <w:tcBorders>
              <w:top w:val="nil"/>
              <w:left w:val="nil"/>
              <w:bottom w:val="single" w:sz="8" w:space="0" w:color="B5DDDC"/>
              <w:right w:val="single" w:sz="8" w:space="0" w:color="B5DDDC"/>
            </w:tcBorders>
            <w:shd w:val="clear" w:color="000000" w:fill="B5DDDC"/>
            <w:vAlign w:val="center"/>
            <w:hideMark/>
          </w:tcPr>
          <w:p w14:paraId="1B1D8F1D" w14:textId="77777777" w:rsidR="00A51834" w:rsidRPr="00F03543" w:rsidRDefault="00992883" w:rsidP="00F03543">
            <w:pPr>
              <w:spacing w:before="0" w:after="0" w:line="240" w:lineRule="auto"/>
              <w:jc w:val="center"/>
              <w:rPr>
                <w:rFonts w:ascii="Calibri" w:hAnsi="Calibri" w:cs="Calibri"/>
                <w:b/>
                <w:bCs/>
                <w:color w:val="008000"/>
                <w:sz w:val="16"/>
                <w:szCs w:val="16"/>
              </w:rPr>
            </w:pPr>
            <w:r w:rsidRPr="00F03543">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58081A0F" w14:textId="77777777" w:rsidR="00A51834" w:rsidRPr="00F03543" w:rsidRDefault="00992883" w:rsidP="00F03543">
            <w:pPr>
              <w:spacing w:before="0" w:after="0" w:line="240" w:lineRule="auto"/>
              <w:jc w:val="center"/>
              <w:rPr>
                <w:rFonts w:ascii="Calibri" w:hAnsi="Calibri" w:cs="Calibri"/>
                <w:b/>
                <w:bCs/>
                <w:color w:val="008000"/>
                <w:sz w:val="16"/>
                <w:szCs w:val="16"/>
              </w:rPr>
            </w:pPr>
            <w:r w:rsidRPr="00F03543">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49DC9913" w14:textId="77777777" w:rsidR="00A51834" w:rsidRPr="00F03543" w:rsidRDefault="00992883" w:rsidP="00F03543">
            <w:pPr>
              <w:spacing w:before="0" w:after="0" w:line="240" w:lineRule="auto"/>
              <w:jc w:val="center"/>
              <w:rPr>
                <w:rFonts w:ascii="Calibri" w:hAnsi="Calibri" w:cs="Calibri"/>
                <w:b/>
                <w:bCs/>
                <w:color w:val="008000"/>
                <w:sz w:val="16"/>
                <w:szCs w:val="16"/>
              </w:rPr>
            </w:pPr>
            <w:r w:rsidRPr="00F03543">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2EE94FC3" w14:textId="77777777" w:rsidR="00A51834" w:rsidRPr="00F03543" w:rsidRDefault="00992883" w:rsidP="00F03543">
            <w:pPr>
              <w:spacing w:before="0" w:after="0" w:line="240" w:lineRule="auto"/>
              <w:jc w:val="center"/>
              <w:rPr>
                <w:rFonts w:ascii="Calibri" w:hAnsi="Calibri" w:cs="Calibri"/>
                <w:b/>
                <w:bCs/>
                <w:color w:val="008000"/>
                <w:sz w:val="16"/>
                <w:szCs w:val="16"/>
              </w:rPr>
            </w:pPr>
            <w:r w:rsidRPr="00F03543">
              <w:rPr>
                <w:rFonts w:ascii="Calibri" w:hAnsi="Calibri" w:cs="Calibri"/>
                <w:b/>
                <w:bCs/>
                <w:color w:val="008000"/>
                <w:sz w:val="16"/>
                <w:szCs w:val="16"/>
              </w:rPr>
              <w:t>Risk of Bias rating</w:t>
            </w:r>
          </w:p>
        </w:tc>
      </w:tr>
      <w:tr w:rsidR="00BF2DBF" w14:paraId="3950CC8C"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3925695B"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6B479801"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349F574C"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5FE4DF0A"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6A4D7A11"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63CE3B29"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6BC3DFB0"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1</w:t>
            </w:r>
          </w:p>
        </w:tc>
        <w:tc>
          <w:tcPr>
            <w:tcW w:w="1984" w:type="dxa"/>
            <w:tcBorders>
              <w:top w:val="nil"/>
              <w:left w:val="nil"/>
              <w:bottom w:val="single" w:sz="8" w:space="0" w:color="B5DDDC"/>
              <w:right w:val="single" w:sz="8" w:space="0" w:color="B5DDDC"/>
            </w:tcBorders>
            <w:vAlign w:val="center"/>
            <w:hideMark/>
          </w:tcPr>
          <w:p w14:paraId="5469520E"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there a clear statement of the aims of the research?</w:t>
            </w:r>
          </w:p>
        </w:tc>
        <w:tc>
          <w:tcPr>
            <w:tcW w:w="851" w:type="dxa"/>
            <w:tcBorders>
              <w:top w:val="nil"/>
              <w:left w:val="nil"/>
              <w:bottom w:val="single" w:sz="8" w:space="0" w:color="B5DDDC"/>
              <w:right w:val="single" w:sz="8" w:space="0" w:color="B5DDDC"/>
            </w:tcBorders>
            <w:vAlign w:val="center"/>
            <w:hideMark/>
          </w:tcPr>
          <w:p w14:paraId="677DCB4F"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5FED88F0"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This study was relatively clear: the study aimed to quantify Campylobacter prevalence and genotype diversity in surface water, as well as the relative contributions of several putative animal sources to surface water contamination with C. jejuni and C. coli in the Netherlands using high-throughput genomic data derived from whole-genome sequencing (WGS).</w:t>
            </w:r>
          </w:p>
        </w:tc>
        <w:tc>
          <w:tcPr>
            <w:tcW w:w="851" w:type="dxa"/>
            <w:tcBorders>
              <w:top w:val="nil"/>
              <w:left w:val="nil"/>
              <w:bottom w:val="single" w:sz="8" w:space="0" w:color="B5DDDC"/>
              <w:right w:val="single" w:sz="8" w:space="0" w:color="B5DDDC"/>
            </w:tcBorders>
            <w:shd w:val="clear" w:color="000000" w:fill="E2EFDA"/>
            <w:vAlign w:val="center"/>
            <w:hideMark/>
          </w:tcPr>
          <w:p w14:paraId="36AB46F7"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low risk of bias (+)</w:t>
            </w:r>
          </w:p>
        </w:tc>
      </w:tr>
      <w:tr w:rsidR="00BF2DBF" w14:paraId="5F114815"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79C06E08"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2</w:t>
            </w:r>
          </w:p>
        </w:tc>
        <w:tc>
          <w:tcPr>
            <w:tcW w:w="1984" w:type="dxa"/>
            <w:tcBorders>
              <w:top w:val="nil"/>
              <w:left w:val="nil"/>
              <w:bottom w:val="single" w:sz="8" w:space="0" w:color="B5DDDC"/>
              <w:right w:val="single" w:sz="8" w:space="0" w:color="B5DDDC"/>
            </w:tcBorders>
            <w:vAlign w:val="center"/>
            <w:hideMark/>
          </w:tcPr>
          <w:p w14:paraId="664A1673"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Is the methodology appropriate?</w:t>
            </w:r>
          </w:p>
        </w:tc>
        <w:tc>
          <w:tcPr>
            <w:tcW w:w="851" w:type="dxa"/>
            <w:tcBorders>
              <w:top w:val="nil"/>
              <w:left w:val="nil"/>
              <w:bottom w:val="nil"/>
              <w:right w:val="single" w:sz="8" w:space="0" w:color="B5DDDC"/>
            </w:tcBorders>
            <w:vAlign w:val="center"/>
            <w:hideMark/>
          </w:tcPr>
          <w:p w14:paraId="434C2932"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5BD540D3" w14:textId="3FF872CD"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Water samples were collected in areas which largely varied in densities of specific livestock groups in the Netherlands. Specifically, six landuse areas were selected, with either a high or a low density of poultry, pigs, or ruminants (i.e. cattle, sheep and goats combined).  Within each of these six landuse areas, 3 different types of freshwater (recreational, agricultural, and WWTP influenced) were sampled.  The study seeks to attribute the influence of the different landuses on the Campylobacter genotypes using analysis of molecular variance methods (AMOVA) as an extension of analysis of variance (ANOVA).  However the different treatments (e.g. high ruminants density vs low ruminants density) within the landuse factor are not replicated meaning that effects other than, say ruminant density, could be the cause of any observed differences</w:t>
            </w:r>
            <w:r w:rsidR="00D762AE">
              <w:rPr>
                <w:rFonts w:ascii="Calibri" w:hAnsi="Calibri" w:cs="Calibri"/>
                <w:sz w:val="16"/>
                <w:szCs w:val="16"/>
              </w:rPr>
              <w:t xml:space="preserve"> or </w:t>
            </w:r>
            <w:r w:rsidR="003E3D5C">
              <w:rPr>
                <w:rFonts w:ascii="Calibri" w:hAnsi="Calibri" w:cs="Calibri"/>
                <w:sz w:val="16"/>
                <w:szCs w:val="16"/>
              </w:rPr>
              <w:t>o</w:t>
            </w:r>
            <w:r w:rsidRPr="00A51834">
              <w:rPr>
                <w:rFonts w:ascii="Calibri" w:hAnsi="Calibri" w:cs="Calibri"/>
                <w:sz w:val="16"/>
                <w:szCs w:val="16"/>
              </w:rPr>
              <w:t>ther assumptions here</w:t>
            </w:r>
            <w:r w:rsidR="00D762AE">
              <w:rPr>
                <w:rFonts w:ascii="Calibri" w:hAnsi="Calibri" w:cs="Calibri"/>
                <w:sz w:val="16"/>
                <w:szCs w:val="16"/>
              </w:rPr>
              <w:t>.</w:t>
            </w:r>
          </w:p>
        </w:tc>
        <w:tc>
          <w:tcPr>
            <w:tcW w:w="851" w:type="dxa"/>
            <w:tcBorders>
              <w:top w:val="nil"/>
              <w:left w:val="nil"/>
              <w:bottom w:val="nil"/>
              <w:right w:val="single" w:sz="8" w:space="0" w:color="B5DDDC"/>
            </w:tcBorders>
            <w:shd w:val="clear" w:color="000000" w:fill="F8CBAD"/>
            <w:vAlign w:val="center"/>
            <w:hideMark/>
          </w:tcPr>
          <w:p w14:paraId="1F24BA71"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37C02BA2"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35072EF6"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6FA16B55"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A2: Is it worth continuing?</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1E9F7F29"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67DE154B"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4DE3D070"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5F539938" w14:textId="77777777" w:rsidTr="0090637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6256C29C"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3</w:t>
            </w:r>
          </w:p>
        </w:tc>
        <w:tc>
          <w:tcPr>
            <w:tcW w:w="1984" w:type="dxa"/>
            <w:tcBorders>
              <w:top w:val="single" w:sz="8" w:space="0" w:color="B5DDDC"/>
              <w:left w:val="nil"/>
              <w:bottom w:val="single" w:sz="8" w:space="0" w:color="B5DDDC"/>
              <w:right w:val="single" w:sz="8" w:space="0" w:color="B5DDDC"/>
            </w:tcBorders>
            <w:vAlign w:val="center"/>
            <w:hideMark/>
          </w:tcPr>
          <w:p w14:paraId="3574D5EE"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research design appropriate to address the aims of the research?</w:t>
            </w:r>
          </w:p>
        </w:tc>
        <w:tc>
          <w:tcPr>
            <w:tcW w:w="851" w:type="dxa"/>
            <w:tcBorders>
              <w:top w:val="single" w:sz="8" w:space="0" w:color="B5DDDC"/>
              <w:left w:val="nil"/>
              <w:bottom w:val="single" w:sz="8" w:space="0" w:color="B5DDDC"/>
              <w:right w:val="single" w:sz="8" w:space="0" w:color="B5DDDC"/>
            </w:tcBorders>
            <w:vAlign w:val="center"/>
            <w:hideMark/>
          </w:tcPr>
          <w:p w14:paraId="5E3FDD95"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532479F7" w14:textId="7335F1E4"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The research design is essentially a complex conventional three-factor analysis of covariance with the factors being (i) livestock land use (poultry, pigs, ruminants) (with a covariate of density as high or low), (ii) surface water location type (recreational, agricultural, and WWTP influenced) and season (summer, autumn, winter, spring).  However this </w:t>
            </w:r>
            <w:r w:rsidR="005239BD" w:rsidRPr="00A51834">
              <w:rPr>
                <w:rFonts w:ascii="Calibri" w:hAnsi="Calibri" w:cs="Calibri"/>
                <w:sz w:val="16"/>
                <w:szCs w:val="16"/>
              </w:rPr>
              <w:t>structure</w:t>
            </w:r>
            <w:r w:rsidRPr="00A51834">
              <w:rPr>
                <w:rFonts w:ascii="Calibri" w:hAnsi="Calibri" w:cs="Calibri"/>
                <w:sz w:val="16"/>
                <w:szCs w:val="16"/>
              </w:rPr>
              <w:t xml:space="preserve"> is not clearly recognised by the authors and thus leads to </w:t>
            </w:r>
            <w:r w:rsidR="005A1961">
              <w:rPr>
                <w:rFonts w:ascii="Calibri" w:hAnsi="Calibri" w:cs="Calibri"/>
                <w:sz w:val="16"/>
                <w:szCs w:val="16"/>
              </w:rPr>
              <w:t>limitations</w:t>
            </w:r>
            <w:r w:rsidR="005A1961" w:rsidRPr="00A51834">
              <w:rPr>
                <w:rFonts w:ascii="Calibri" w:hAnsi="Calibri" w:cs="Calibri"/>
                <w:sz w:val="16"/>
                <w:szCs w:val="16"/>
              </w:rPr>
              <w:t xml:space="preserve"> </w:t>
            </w:r>
            <w:r w:rsidRPr="00A51834">
              <w:rPr>
                <w:rFonts w:ascii="Calibri" w:hAnsi="Calibri" w:cs="Calibri"/>
                <w:sz w:val="16"/>
                <w:szCs w:val="16"/>
              </w:rPr>
              <w:t xml:space="preserve">within the </w:t>
            </w:r>
            <w:r w:rsidR="005A1961">
              <w:rPr>
                <w:rFonts w:ascii="Calibri" w:hAnsi="Calibri" w:cs="Calibri"/>
                <w:sz w:val="16"/>
                <w:szCs w:val="16"/>
              </w:rPr>
              <w:t xml:space="preserve">study </w:t>
            </w:r>
            <w:r w:rsidRPr="00A51834">
              <w:rPr>
                <w:rFonts w:ascii="Calibri" w:hAnsi="Calibri" w:cs="Calibri"/>
                <w:sz w:val="16"/>
                <w:szCs w:val="16"/>
              </w:rPr>
              <w:t xml:space="preserve">design including likely lack of </w:t>
            </w:r>
            <w:r w:rsidR="005239BD" w:rsidRPr="00A51834">
              <w:rPr>
                <w:rFonts w:ascii="Calibri" w:hAnsi="Calibri" w:cs="Calibri"/>
                <w:sz w:val="16"/>
                <w:szCs w:val="16"/>
              </w:rPr>
              <w:t>statistical</w:t>
            </w:r>
            <w:r w:rsidRPr="00A51834">
              <w:rPr>
                <w:rFonts w:ascii="Calibri" w:hAnsi="Calibri" w:cs="Calibri"/>
                <w:sz w:val="16"/>
                <w:szCs w:val="16"/>
              </w:rPr>
              <w:t xml:space="preserve"> power due to inadequate replication within landuse factors and confounding expressed landscape treatments with other unknown/unmeasured landscape factors. </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3967D498"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Definitely high risk of bias (--)</w:t>
            </w:r>
          </w:p>
        </w:tc>
      </w:tr>
      <w:tr w:rsidR="00BF2DBF" w14:paraId="2F16BE4F" w14:textId="77777777" w:rsidTr="0090637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2529D68E"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4</w:t>
            </w:r>
          </w:p>
        </w:tc>
        <w:tc>
          <w:tcPr>
            <w:tcW w:w="1984" w:type="dxa"/>
            <w:tcBorders>
              <w:top w:val="single" w:sz="8" w:space="0" w:color="B5DDDC"/>
              <w:left w:val="nil"/>
              <w:bottom w:val="single" w:sz="8" w:space="0" w:color="B5DDDC"/>
              <w:right w:val="single" w:sz="8" w:space="0" w:color="B5DDDC"/>
            </w:tcBorders>
            <w:vAlign w:val="center"/>
            <w:hideMark/>
          </w:tcPr>
          <w:p w14:paraId="5118DDED"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chosen hypothetical population or subpopulation appropriate for addressing the study research aims?</w:t>
            </w:r>
          </w:p>
        </w:tc>
        <w:tc>
          <w:tcPr>
            <w:tcW w:w="851" w:type="dxa"/>
            <w:tcBorders>
              <w:top w:val="single" w:sz="8" w:space="0" w:color="B5DDDC"/>
              <w:left w:val="nil"/>
              <w:bottom w:val="single" w:sz="8" w:space="0" w:color="B5DDDC"/>
              <w:right w:val="single" w:sz="8" w:space="0" w:color="B5DDDC"/>
            </w:tcBorders>
            <w:vAlign w:val="center"/>
            <w:hideMark/>
          </w:tcPr>
          <w:p w14:paraId="4206ACDB"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c>
          <w:tcPr>
            <w:tcW w:w="3827" w:type="dxa"/>
            <w:tcBorders>
              <w:top w:val="single" w:sz="8" w:space="0" w:color="B5DDDC"/>
              <w:left w:val="nil"/>
              <w:bottom w:val="single" w:sz="8" w:space="0" w:color="B5DDDC"/>
              <w:right w:val="single" w:sz="8" w:space="0" w:color="B5DDDC"/>
            </w:tcBorders>
            <w:vAlign w:val="center"/>
            <w:hideMark/>
          </w:tcPr>
          <w:p w14:paraId="15222CA5"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The study focus was on identification of Campylobacter sources in surface waters in the Netherlands and thus did not involve a hypothetical population or subpopulation.</w:t>
            </w:r>
          </w:p>
        </w:tc>
        <w:tc>
          <w:tcPr>
            <w:tcW w:w="851" w:type="dxa"/>
            <w:tcBorders>
              <w:top w:val="single" w:sz="8" w:space="0" w:color="B5DDDC"/>
              <w:left w:val="nil"/>
              <w:bottom w:val="single" w:sz="8" w:space="0" w:color="B5DDDC"/>
              <w:right w:val="single" w:sz="8" w:space="0" w:color="B5DDDC"/>
            </w:tcBorders>
            <w:vAlign w:val="center"/>
            <w:hideMark/>
          </w:tcPr>
          <w:p w14:paraId="5B177CAC"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r>
      <w:tr w:rsidR="00BF2DBF" w14:paraId="3FA3514B"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168F9ECA"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5</w:t>
            </w:r>
          </w:p>
        </w:tc>
        <w:tc>
          <w:tcPr>
            <w:tcW w:w="1984" w:type="dxa"/>
            <w:tcBorders>
              <w:top w:val="nil"/>
              <w:left w:val="nil"/>
              <w:bottom w:val="single" w:sz="8" w:space="0" w:color="B5DDDC"/>
              <w:right w:val="single" w:sz="8" w:space="0" w:color="B5DDDC"/>
            </w:tcBorders>
            <w:vAlign w:val="center"/>
            <w:hideMark/>
          </w:tcPr>
          <w:p w14:paraId="1ECB66CE"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data collected in a way that addressed the research issue?</w:t>
            </w:r>
          </w:p>
        </w:tc>
        <w:tc>
          <w:tcPr>
            <w:tcW w:w="851" w:type="dxa"/>
            <w:tcBorders>
              <w:top w:val="nil"/>
              <w:left w:val="nil"/>
              <w:bottom w:val="nil"/>
              <w:right w:val="single" w:sz="8" w:space="0" w:color="B5DDDC"/>
            </w:tcBorders>
            <w:vAlign w:val="center"/>
            <w:hideMark/>
          </w:tcPr>
          <w:p w14:paraId="7C33A1E2"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63D64C04" w14:textId="0FC92B6D"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Source attribution analysis based on whole-genome sequencing (WGS) </w:t>
            </w:r>
            <w:r w:rsidR="002A13D2">
              <w:rPr>
                <w:rFonts w:ascii="Calibri" w:hAnsi="Calibri" w:cs="Calibri"/>
                <w:sz w:val="16"/>
                <w:szCs w:val="16"/>
              </w:rPr>
              <w:t>is</w:t>
            </w:r>
            <w:r w:rsidRPr="00A51834">
              <w:rPr>
                <w:rFonts w:ascii="Calibri" w:hAnsi="Calibri" w:cs="Calibri"/>
                <w:sz w:val="16"/>
                <w:szCs w:val="16"/>
              </w:rPr>
              <w:t xml:space="preserve"> satisfactorily robust, but the </w:t>
            </w:r>
            <w:r w:rsidR="005239BD" w:rsidRPr="00A51834">
              <w:rPr>
                <w:rFonts w:ascii="Calibri" w:hAnsi="Calibri" w:cs="Calibri"/>
                <w:sz w:val="16"/>
                <w:szCs w:val="16"/>
              </w:rPr>
              <w:t>assessment</w:t>
            </w:r>
            <w:r w:rsidRPr="00A51834">
              <w:rPr>
                <w:rFonts w:ascii="Calibri" w:hAnsi="Calibri" w:cs="Calibri"/>
                <w:sz w:val="16"/>
                <w:szCs w:val="16"/>
              </w:rPr>
              <w:t xml:space="preserve"> of effects of livestock density, water type and season </w:t>
            </w:r>
            <w:r w:rsidR="002A13D2">
              <w:rPr>
                <w:rFonts w:ascii="Calibri" w:hAnsi="Calibri" w:cs="Calibri"/>
                <w:sz w:val="16"/>
                <w:szCs w:val="16"/>
              </w:rPr>
              <w:t>has limitations due to</w:t>
            </w:r>
            <w:r w:rsidRPr="00A51834">
              <w:rPr>
                <w:rFonts w:ascii="Calibri" w:hAnsi="Calibri" w:cs="Calibri"/>
                <w:sz w:val="16"/>
                <w:szCs w:val="16"/>
              </w:rPr>
              <w:t xml:space="preserve"> the confounding issue described above.</w:t>
            </w:r>
          </w:p>
        </w:tc>
        <w:tc>
          <w:tcPr>
            <w:tcW w:w="851" w:type="dxa"/>
            <w:tcBorders>
              <w:top w:val="nil"/>
              <w:left w:val="nil"/>
              <w:bottom w:val="nil"/>
              <w:right w:val="single" w:sz="8" w:space="0" w:color="B5DDDC"/>
            </w:tcBorders>
            <w:shd w:val="clear" w:color="000000" w:fill="F8CBAD"/>
            <w:vAlign w:val="center"/>
            <w:hideMark/>
          </w:tcPr>
          <w:p w14:paraId="2F2F2B77"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1450F88A"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777274A6"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6</w:t>
            </w:r>
          </w:p>
        </w:tc>
        <w:tc>
          <w:tcPr>
            <w:tcW w:w="1984" w:type="dxa"/>
            <w:tcBorders>
              <w:top w:val="nil"/>
              <w:left w:val="nil"/>
              <w:bottom w:val="single" w:sz="8" w:space="0" w:color="B5DDDC"/>
              <w:right w:val="single" w:sz="8" w:space="0" w:color="B5DDDC"/>
            </w:tcBorders>
            <w:vAlign w:val="center"/>
            <w:hideMark/>
          </w:tcPr>
          <w:p w14:paraId="7CF1EC4D"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Has the relationship between researcher and participants been adequately considered?</w:t>
            </w:r>
          </w:p>
        </w:tc>
        <w:tc>
          <w:tcPr>
            <w:tcW w:w="851" w:type="dxa"/>
            <w:tcBorders>
              <w:top w:val="single" w:sz="8" w:space="0" w:color="B5DDDC"/>
              <w:left w:val="nil"/>
              <w:bottom w:val="single" w:sz="8" w:space="0" w:color="B5DDDC"/>
              <w:right w:val="single" w:sz="8" w:space="0" w:color="B5DDDC"/>
            </w:tcBorders>
            <w:vAlign w:val="center"/>
            <w:hideMark/>
          </w:tcPr>
          <w:p w14:paraId="68034AAB"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61547655"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Question not applicable, since there were no human study participants</w:t>
            </w:r>
          </w:p>
        </w:tc>
        <w:tc>
          <w:tcPr>
            <w:tcW w:w="851" w:type="dxa"/>
            <w:tcBorders>
              <w:top w:val="single" w:sz="8" w:space="0" w:color="B5DDDC"/>
              <w:left w:val="nil"/>
              <w:bottom w:val="single" w:sz="8" w:space="0" w:color="B5DDDC"/>
              <w:right w:val="single" w:sz="8" w:space="0" w:color="B5DDDC"/>
            </w:tcBorders>
            <w:vAlign w:val="center"/>
            <w:hideMark/>
          </w:tcPr>
          <w:p w14:paraId="004C9085"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r>
      <w:tr w:rsidR="00BF2DBF" w14:paraId="4E9257B8"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015B7EC9"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2E1B8CCA"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71F4EE04"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5C5BF5A7"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4EEBFE94"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74A2E13B"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5F3C1385"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7</w:t>
            </w:r>
          </w:p>
        </w:tc>
        <w:tc>
          <w:tcPr>
            <w:tcW w:w="1984" w:type="dxa"/>
            <w:tcBorders>
              <w:top w:val="nil"/>
              <w:left w:val="nil"/>
              <w:bottom w:val="single" w:sz="8" w:space="0" w:color="B5DDDC"/>
              <w:right w:val="single" w:sz="8" w:space="0" w:color="B5DDDC"/>
            </w:tcBorders>
            <w:vAlign w:val="center"/>
            <w:hideMark/>
          </w:tcPr>
          <w:p w14:paraId="1EC5C1D1"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23A92301"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2AB09A0F"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5412E9DF"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r>
      <w:tr w:rsidR="00BF2DBF" w14:paraId="604D8424"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27A790BE"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8</w:t>
            </w:r>
          </w:p>
        </w:tc>
        <w:tc>
          <w:tcPr>
            <w:tcW w:w="1984" w:type="dxa"/>
            <w:tcBorders>
              <w:top w:val="nil"/>
              <w:left w:val="nil"/>
              <w:bottom w:val="single" w:sz="8" w:space="0" w:color="B5DDDC"/>
              <w:right w:val="single" w:sz="8" w:space="0" w:color="B5DDDC"/>
            </w:tcBorders>
            <w:vAlign w:val="center"/>
            <w:hideMark/>
          </w:tcPr>
          <w:p w14:paraId="626889AF"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data analysis sufficiently rigorous?</w:t>
            </w:r>
          </w:p>
        </w:tc>
        <w:tc>
          <w:tcPr>
            <w:tcW w:w="851" w:type="dxa"/>
            <w:tcBorders>
              <w:top w:val="nil"/>
              <w:left w:val="nil"/>
              <w:bottom w:val="single" w:sz="8" w:space="0" w:color="B5DDDC"/>
              <w:right w:val="single" w:sz="8" w:space="0" w:color="B5DDDC"/>
            </w:tcBorders>
            <w:vAlign w:val="center"/>
            <w:hideMark/>
          </w:tcPr>
          <w:p w14:paraId="5F76F569"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71B19A21" w14:textId="444D1F6F"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Aside from the methodological </w:t>
            </w:r>
            <w:r w:rsidR="004975C9">
              <w:rPr>
                <w:rFonts w:ascii="Calibri" w:hAnsi="Calibri" w:cs="Calibri"/>
                <w:sz w:val="16"/>
                <w:szCs w:val="16"/>
              </w:rPr>
              <w:t>limitations</w:t>
            </w:r>
            <w:r w:rsidR="004975C9" w:rsidRPr="00A51834">
              <w:rPr>
                <w:rFonts w:ascii="Calibri" w:hAnsi="Calibri" w:cs="Calibri"/>
                <w:sz w:val="16"/>
                <w:szCs w:val="16"/>
              </w:rPr>
              <w:t xml:space="preserve"> </w:t>
            </w:r>
            <w:r w:rsidRPr="00A51834">
              <w:rPr>
                <w:rFonts w:ascii="Calibri" w:hAnsi="Calibri" w:cs="Calibri"/>
                <w:sz w:val="16"/>
                <w:szCs w:val="16"/>
              </w:rPr>
              <w:t xml:space="preserve">identified above, the data analysis is for the most part rigorous.  An exception here is the canonical correlation plots (fig.5) </w:t>
            </w:r>
            <w:r w:rsidR="00046E71">
              <w:rPr>
                <w:rFonts w:ascii="Calibri" w:hAnsi="Calibri" w:cs="Calibri"/>
                <w:sz w:val="16"/>
                <w:szCs w:val="16"/>
              </w:rPr>
              <w:t>could be more clearly presented</w:t>
            </w:r>
            <w:r w:rsidRPr="00A51834">
              <w:rPr>
                <w:rFonts w:ascii="Calibri" w:hAnsi="Calibri" w:cs="Calibri"/>
                <w:sz w:val="16"/>
                <w:szCs w:val="16"/>
              </w:rPr>
              <w:t>.</w:t>
            </w:r>
          </w:p>
        </w:tc>
        <w:tc>
          <w:tcPr>
            <w:tcW w:w="851" w:type="dxa"/>
            <w:tcBorders>
              <w:top w:val="nil"/>
              <w:left w:val="nil"/>
              <w:bottom w:val="single" w:sz="8" w:space="0" w:color="B5DDDC"/>
              <w:right w:val="single" w:sz="8" w:space="0" w:color="B5DDDC"/>
            </w:tcBorders>
            <w:shd w:val="clear" w:color="000000" w:fill="E2EFDA"/>
            <w:vAlign w:val="center"/>
            <w:hideMark/>
          </w:tcPr>
          <w:p w14:paraId="4572CDC9"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low risk of bias (+)</w:t>
            </w:r>
          </w:p>
        </w:tc>
      </w:tr>
      <w:tr w:rsidR="00BF2DBF" w14:paraId="46F90C6B"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18D3370A"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9</w:t>
            </w:r>
          </w:p>
        </w:tc>
        <w:tc>
          <w:tcPr>
            <w:tcW w:w="1984" w:type="dxa"/>
            <w:tcBorders>
              <w:top w:val="nil"/>
              <w:left w:val="nil"/>
              <w:bottom w:val="single" w:sz="8" w:space="0" w:color="B5DDDC"/>
              <w:right w:val="single" w:sz="8" w:space="0" w:color="B5DDDC"/>
            </w:tcBorders>
            <w:vAlign w:val="center"/>
            <w:hideMark/>
          </w:tcPr>
          <w:p w14:paraId="79F34BED"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Is there a clear statement of findings?</w:t>
            </w:r>
          </w:p>
        </w:tc>
        <w:tc>
          <w:tcPr>
            <w:tcW w:w="851" w:type="dxa"/>
            <w:tcBorders>
              <w:top w:val="nil"/>
              <w:left w:val="nil"/>
              <w:bottom w:val="single" w:sz="8" w:space="0" w:color="B5DDDC"/>
              <w:right w:val="single" w:sz="8" w:space="0" w:color="B5DDDC"/>
            </w:tcBorders>
            <w:vAlign w:val="center"/>
            <w:hideMark/>
          </w:tcPr>
          <w:p w14:paraId="05B4C660"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032B0D59" w14:textId="0725B9FC"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Clear statements of findings are listed in the conclusions.  </w:t>
            </w:r>
            <w:r w:rsidR="006F709F">
              <w:rPr>
                <w:rFonts w:ascii="Calibri" w:hAnsi="Calibri" w:cs="Calibri"/>
                <w:sz w:val="16"/>
                <w:szCs w:val="16"/>
              </w:rPr>
              <w:t>It is unclear if these findings can be</w:t>
            </w:r>
            <w:r w:rsidRPr="00A51834">
              <w:rPr>
                <w:rFonts w:ascii="Calibri" w:hAnsi="Calibri" w:cs="Calibri"/>
                <w:sz w:val="16"/>
                <w:szCs w:val="16"/>
              </w:rPr>
              <w:t>interpret</w:t>
            </w:r>
            <w:r w:rsidR="006F709F">
              <w:rPr>
                <w:rFonts w:ascii="Calibri" w:hAnsi="Calibri" w:cs="Calibri"/>
                <w:sz w:val="16"/>
                <w:szCs w:val="16"/>
              </w:rPr>
              <w:t>ed</w:t>
            </w:r>
            <w:r w:rsidRPr="00A51834">
              <w:rPr>
                <w:rFonts w:ascii="Calibri" w:hAnsi="Calibri" w:cs="Calibri"/>
                <w:sz w:val="16"/>
                <w:szCs w:val="16"/>
              </w:rPr>
              <w:t xml:space="preserve"> in a wider context.  For example, wild birds and meat-producing poultry are identified as the main contributors to Campylobacter contamination of surface water, but the effect depends on water type, season, and local livestock density (i.e. highly variable in space and time and hardly a useful observation).</w:t>
            </w:r>
          </w:p>
        </w:tc>
        <w:tc>
          <w:tcPr>
            <w:tcW w:w="851" w:type="dxa"/>
            <w:tcBorders>
              <w:top w:val="nil"/>
              <w:left w:val="nil"/>
              <w:bottom w:val="single" w:sz="8" w:space="0" w:color="B5DDDC"/>
              <w:right w:val="single" w:sz="8" w:space="0" w:color="B5DDDC"/>
            </w:tcBorders>
            <w:shd w:val="clear" w:color="000000" w:fill="E2EFDA"/>
            <w:vAlign w:val="center"/>
            <w:hideMark/>
          </w:tcPr>
          <w:p w14:paraId="25ABB2DA"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low risk of bias (+)</w:t>
            </w:r>
          </w:p>
        </w:tc>
      </w:tr>
      <w:tr w:rsidR="00BF2DBF" w14:paraId="5F3C650B"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B5E50B1"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4C4A7EC0"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C: Will the results help locally?</w:t>
            </w:r>
          </w:p>
        </w:tc>
        <w:tc>
          <w:tcPr>
            <w:tcW w:w="851" w:type="dxa"/>
            <w:tcBorders>
              <w:top w:val="nil"/>
              <w:left w:val="nil"/>
              <w:bottom w:val="single" w:sz="8" w:space="0" w:color="B5DDDC"/>
              <w:right w:val="single" w:sz="8" w:space="0" w:color="B5DDDC"/>
            </w:tcBorders>
            <w:shd w:val="clear" w:color="000000" w:fill="D6EAEB"/>
            <w:noWrap/>
            <w:hideMark/>
          </w:tcPr>
          <w:p w14:paraId="60ED6D88"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0F8FD5D2"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1C0AA3D8"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7D1A41CC"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2AFD2D17"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10</w:t>
            </w:r>
          </w:p>
        </w:tc>
        <w:tc>
          <w:tcPr>
            <w:tcW w:w="1984" w:type="dxa"/>
            <w:tcBorders>
              <w:top w:val="nil"/>
              <w:left w:val="nil"/>
              <w:bottom w:val="nil"/>
              <w:right w:val="single" w:sz="8" w:space="0" w:color="B5DDDC"/>
            </w:tcBorders>
            <w:vAlign w:val="center"/>
            <w:hideMark/>
          </w:tcPr>
          <w:p w14:paraId="4DB799E1"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How valuable is the research?  Is the research of satisfactory value?</w:t>
            </w:r>
          </w:p>
        </w:tc>
        <w:tc>
          <w:tcPr>
            <w:tcW w:w="851" w:type="dxa"/>
            <w:tcBorders>
              <w:top w:val="nil"/>
              <w:left w:val="nil"/>
              <w:bottom w:val="nil"/>
              <w:right w:val="single" w:sz="8" w:space="0" w:color="B5DDDC"/>
            </w:tcBorders>
            <w:vAlign w:val="center"/>
            <w:hideMark/>
          </w:tcPr>
          <w:p w14:paraId="1797345E"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No</w:t>
            </w:r>
          </w:p>
        </w:tc>
        <w:tc>
          <w:tcPr>
            <w:tcW w:w="3827" w:type="dxa"/>
            <w:tcBorders>
              <w:top w:val="nil"/>
              <w:left w:val="nil"/>
              <w:bottom w:val="nil"/>
              <w:right w:val="single" w:sz="8" w:space="0" w:color="B5DDDC"/>
            </w:tcBorders>
            <w:vAlign w:val="center"/>
            <w:hideMark/>
          </w:tcPr>
          <w:p w14:paraId="1EC0B5A5" w14:textId="10F3CF2C"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This study </w:t>
            </w:r>
            <w:r w:rsidR="006F709F">
              <w:rPr>
                <w:rFonts w:ascii="Calibri" w:hAnsi="Calibri" w:cs="Calibri"/>
                <w:sz w:val="16"/>
                <w:szCs w:val="16"/>
              </w:rPr>
              <w:t>has</w:t>
            </w:r>
            <w:r w:rsidRPr="00A51834">
              <w:rPr>
                <w:rFonts w:ascii="Calibri" w:hAnsi="Calibri" w:cs="Calibri"/>
                <w:sz w:val="16"/>
                <w:szCs w:val="16"/>
              </w:rPr>
              <w:t xml:space="preserve"> an ambitious statistical sampling design which</w:t>
            </w:r>
            <w:r w:rsidR="00780782">
              <w:rPr>
                <w:rFonts w:ascii="Calibri" w:hAnsi="Calibri" w:cs="Calibri"/>
                <w:sz w:val="16"/>
                <w:szCs w:val="16"/>
              </w:rPr>
              <w:t xml:space="preserve"> has some limitations in its application</w:t>
            </w:r>
            <w:r w:rsidRPr="00A51834">
              <w:rPr>
                <w:rFonts w:ascii="Calibri" w:hAnsi="Calibri" w:cs="Calibri"/>
                <w:sz w:val="16"/>
                <w:szCs w:val="16"/>
              </w:rPr>
              <w:t xml:space="preserve"> </w:t>
            </w:r>
            <w:r w:rsidR="00780782">
              <w:rPr>
                <w:rFonts w:ascii="Calibri" w:hAnsi="Calibri" w:cs="Calibri"/>
                <w:sz w:val="16"/>
                <w:szCs w:val="16"/>
              </w:rPr>
              <w:t>which has</w:t>
            </w:r>
            <w:r w:rsidRPr="00A51834">
              <w:rPr>
                <w:rFonts w:ascii="Calibri" w:hAnsi="Calibri" w:cs="Calibri"/>
                <w:sz w:val="16"/>
                <w:szCs w:val="16"/>
              </w:rPr>
              <w:t xml:space="preserve"> lead to </w:t>
            </w:r>
            <w:r w:rsidR="00BB3EAB">
              <w:rPr>
                <w:rFonts w:ascii="Calibri" w:hAnsi="Calibri" w:cs="Calibri"/>
                <w:sz w:val="16"/>
                <w:szCs w:val="16"/>
              </w:rPr>
              <w:t>potentially misleading</w:t>
            </w:r>
            <w:r w:rsidRPr="00A51834">
              <w:rPr>
                <w:rFonts w:ascii="Calibri" w:hAnsi="Calibri" w:cs="Calibri"/>
                <w:sz w:val="16"/>
                <w:szCs w:val="16"/>
              </w:rPr>
              <w:t xml:space="preserve"> conclusions on treatment effects.  The major findings are highly location </w:t>
            </w:r>
            <w:r w:rsidR="005239BD" w:rsidRPr="00A51834">
              <w:rPr>
                <w:rFonts w:ascii="Calibri" w:hAnsi="Calibri" w:cs="Calibri"/>
                <w:sz w:val="16"/>
                <w:szCs w:val="16"/>
              </w:rPr>
              <w:t>specific</w:t>
            </w:r>
            <w:r w:rsidRPr="00A51834">
              <w:rPr>
                <w:rFonts w:ascii="Calibri" w:hAnsi="Calibri" w:cs="Calibri"/>
                <w:sz w:val="16"/>
                <w:szCs w:val="16"/>
              </w:rPr>
              <w:t xml:space="preserve"> and although informative, </w:t>
            </w:r>
            <w:r w:rsidR="00BB3EAB">
              <w:rPr>
                <w:rFonts w:ascii="Calibri" w:hAnsi="Calibri" w:cs="Calibri"/>
                <w:sz w:val="16"/>
                <w:szCs w:val="16"/>
              </w:rPr>
              <w:t xml:space="preserve">it </w:t>
            </w:r>
            <w:r w:rsidR="006F709F">
              <w:rPr>
                <w:rFonts w:ascii="Calibri" w:hAnsi="Calibri" w:cs="Calibri"/>
                <w:sz w:val="16"/>
                <w:szCs w:val="16"/>
              </w:rPr>
              <w:t xml:space="preserve">is unclear if </w:t>
            </w:r>
            <w:r w:rsidR="00A416C2">
              <w:rPr>
                <w:rFonts w:ascii="Calibri" w:hAnsi="Calibri" w:cs="Calibri"/>
                <w:sz w:val="16"/>
                <w:szCs w:val="16"/>
              </w:rPr>
              <w:t>they</w:t>
            </w:r>
            <w:r w:rsidRPr="00A51834">
              <w:rPr>
                <w:rFonts w:ascii="Calibri" w:hAnsi="Calibri" w:cs="Calibri"/>
                <w:sz w:val="16"/>
                <w:szCs w:val="16"/>
              </w:rPr>
              <w:t xml:space="preserve"> </w:t>
            </w:r>
            <w:r w:rsidR="006F709F">
              <w:rPr>
                <w:rFonts w:ascii="Calibri" w:hAnsi="Calibri" w:cs="Calibri"/>
                <w:sz w:val="16"/>
                <w:szCs w:val="16"/>
              </w:rPr>
              <w:t xml:space="preserve">would be </w:t>
            </w:r>
            <w:r w:rsidRPr="00A51834">
              <w:rPr>
                <w:rFonts w:ascii="Calibri" w:hAnsi="Calibri" w:cs="Calibri"/>
                <w:sz w:val="16"/>
                <w:szCs w:val="16"/>
              </w:rPr>
              <w:t>useful for informing the current narrative review.</w:t>
            </w:r>
          </w:p>
        </w:tc>
        <w:tc>
          <w:tcPr>
            <w:tcW w:w="851" w:type="dxa"/>
            <w:tcBorders>
              <w:top w:val="nil"/>
              <w:left w:val="nil"/>
              <w:bottom w:val="nil"/>
              <w:right w:val="single" w:sz="8" w:space="0" w:color="B5DDDC"/>
            </w:tcBorders>
            <w:shd w:val="clear" w:color="000000" w:fill="F8CBAD"/>
            <w:vAlign w:val="center"/>
            <w:hideMark/>
          </w:tcPr>
          <w:p w14:paraId="620536F5"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4D1829FD"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735B256B"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w:t>
            </w:r>
          </w:p>
        </w:tc>
        <w:tc>
          <w:tcPr>
            <w:tcW w:w="1984"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0AB772E2"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3ABF0911"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trike/>
                <w:sz w:val="16"/>
                <w:szCs w:val="16"/>
              </w:rPr>
              <w:t> </w:t>
            </w:r>
          </w:p>
        </w:tc>
        <w:tc>
          <w:tcPr>
            <w:tcW w:w="3827"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4DCB9729" w14:textId="0E5AA43D" w:rsidR="00A51834" w:rsidRPr="00A51834" w:rsidRDefault="00992883" w:rsidP="00A51834">
            <w:pPr>
              <w:spacing w:before="0" w:after="0" w:line="240" w:lineRule="auto"/>
              <w:rPr>
                <w:rFonts w:ascii="Calibri" w:hAnsi="Calibri" w:cs="Calibri"/>
                <w:i/>
                <w:iCs/>
                <w:color w:val="000000"/>
                <w:sz w:val="16"/>
                <w:szCs w:val="16"/>
              </w:rPr>
            </w:pPr>
            <w:r w:rsidRPr="00A51834">
              <w:rPr>
                <w:rFonts w:ascii="Calibri" w:hAnsi="Calibri" w:cs="Calibri"/>
                <w:i/>
                <w:iCs/>
                <w:color w:val="000000"/>
                <w:sz w:val="16"/>
                <w:szCs w:val="16"/>
              </w:rPr>
              <w:t xml:space="preserve">Due to </w:t>
            </w:r>
            <w:r w:rsidR="000455F8">
              <w:rPr>
                <w:rFonts w:ascii="Calibri" w:hAnsi="Calibri" w:cs="Calibri"/>
                <w:i/>
                <w:iCs/>
                <w:color w:val="000000"/>
                <w:sz w:val="16"/>
                <w:szCs w:val="16"/>
              </w:rPr>
              <w:t xml:space="preserve">study limitations regarding the </w:t>
            </w:r>
            <w:r w:rsidRPr="00A51834">
              <w:rPr>
                <w:rFonts w:ascii="Calibri" w:hAnsi="Calibri" w:cs="Calibri"/>
                <w:i/>
                <w:iCs/>
                <w:color w:val="000000"/>
                <w:sz w:val="16"/>
                <w:szCs w:val="16"/>
              </w:rPr>
              <w:t>methodological and statistical analysis and findings</w:t>
            </w:r>
            <w:r w:rsidR="000455F8">
              <w:rPr>
                <w:rFonts w:ascii="Calibri" w:hAnsi="Calibri" w:cs="Calibri"/>
                <w:i/>
                <w:iCs/>
                <w:color w:val="000000"/>
                <w:sz w:val="16"/>
                <w:szCs w:val="16"/>
              </w:rPr>
              <w:t xml:space="preserve"> that are of low relevance to this narrative review</w:t>
            </w:r>
            <w:r w:rsidRPr="00A51834">
              <w:rPr>
                <w:rFonts w:ascii="Calibri" w:hAnsi="Calibri" w:cs="Calibri"/>
                <w:i/>
                <w:iCs/>
                <w:color w:val="000000"/>
                <w:sz w:val="16"/>
                <w:szCs w:val="16"/>
              </w:rPr>
              <w:t xml:space="preserve">, the study is considered to </w:t>
            </w:r>
            <w:r w:rsidR="002229B7">
              <w:rPr>
                <w:rFonts w:ascii="Calibri" w:hAnsi="Calibri" w:cs="Calibri"/>
                <w:i/>
                <w:iCs/>
                <w:color w:val="000000"/>
                <w:sz w:val="16"/>
                <w:szCs w:val="16"/>
              </w:rPr>
              <w:t>have</w:t>
            </w:r>
            <w:r w:rsidRPr="00A51834">
              <w:rPr>
                <w:rFonts w:ascii="Calibri" w:hAnsi="Calibri" w:cs="Calibri"/>
                <w:i/>
                <w:iCs/>
                <w:color w:val="000000"/>
                <w:sz w:val="16"/>
                <w:szCs w:val="16"/>
              </w:rPr>
              <w:t xml:space="preserve"> a high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F8CBAD"/>
            <w:vAlign w:val="center"/>
            <w:hideMark/>
          </w:tcPr>
          <w:p w14:paraId="1672CC66"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59ED3B68"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330FACF2"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7B6A982D" w14:textId="77777777" w:rsidR="00A51834" w:rsidRPr="00A51834" w:rsidRDefault="00992883" w:rsidP="00A51834">
            <w:pPr>
              <w:spacing w:before="0" w:after="0" w:line="240" w:lineRule="auto"/>
              <w:rPr>
                <w:rFonts w:ascii="Calibri" w:hAnsi="Calibri" w:cs="Calibri"/>
                <w:b/>
                <w:bCs/>
                <w:sz w:val="16"/>
                <w:szCs w:val="16"/>
              </w:rPr>
            </w:pPr>
            <w:r w:rsidRPr="00A51834">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435CF580" w14:textId="77777777"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604312C7" w14:textId="6F451B4E"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Exclude from further review due to high risk of bias</w:t>
            </w:r>
            <w:r w:rsidR="007A4043">
              <w:rPr>
                <w:rFonts w:ascii="Calibri" w:hAnsi="Calibri" w:cs="Calibri"/>
                <w:color w:val="9C0006"/>
                <w:sz w:val="16"/>
                <w:szCs w:val="16"/>
              </w:rPr>
              <w:t xml:space="preserve"> and relevance</w:t>
            </w:r>
            <w:r w:rsidRPr="00A51834">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08344FFC" w14:textId="77777777"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 </w:t>
            </w:r>
          </w:p>
        </w:tc>
      </w:tr>
    </w:tbl>
    <w:p w14:paraId="4C58F05A" w14:textId="06B9846D" w:rsidR="002036F9" w:rsidRDefault="002036F9" w:rsidP="002036F9"/>
    <w:p w14:paraId="161A0C49" w14:textId="77777777" w:rsidR="003934EB" w:rsidRPr="002036F9" w:rsidRDefault="003934EB" w:rsidP="002036F9"/>
    <w:p w14:paraId="45B84A17" w14:textId="4D7EE483" w:rsidR="007F4AC6" w:rsidRPr="00F80C02" w:rsidRDefault="00992883" w:rsidP="007F4AC6">
      <w:pPr>
        <w:pStyle w:val="Heading3"/>
      </w:pPr>
      <w:bookmarkStart w:id="524" w:name="_Toc106901141"/>
      <w:r w:rsidRPr="00F80C02">
        <w:t>J26: Napier, Haugland, et al., (2017)</w:t>
      </w:r>
      <w:bookmarkEnd w:id="524"/>
    </w:p>
    <w:p w14:paraId="5BF4A756" w14:textId="77777777" w:rsidR="002036F9" w:rsidRPr="007F4AC6" w:rsidRDefault="00992883" w:rsidP="00475C35">
      <w:pPr>
        <w:pStyle w:val="Heading4"/>
      </w:pPr>
      <w:bookmarkStart w:id="525" w:name="_Toc106901142"/>
      <w:r>
        <w:t>Quality assessment</w:t>
      </w:r>
      <w:bookmarkEnd w:id="525"/>
    </w:p>
    <w:tbl>
      <w:tblPr>
        <w:tblW w:w="7787" w:type="dxa"/>
        <w:tblLayout w:type="fixed"/>
        <w:tblCellMar>
          <w:left w:w="28" w:type="dxa"/>
          <w:right w:w="28" w:type="dxa"/>
        </w:tblCellMar>
        <w:tblLook w:val="04A0" w:firstRow="1" w:lastRow="0" w:firstColumn="1" w:lastColumn="0" w:noHBand="0" w:noVBand="1"/>
      </w:tblPr>
      <w:tblGrid>
        <w:gridCol w:w="274"/>
        <w:gridCol w:w="1843"/>
        <w:gridCol w:w="850"/>
        <w:gridCol w:w="3969"/>
        <w:gridCol w:w="851"/>
      </w:tblGrid>
      <w:tr w:rsidR="00BF2DBF" w14:paraId="076CF441" w14:textId="77777777" w:rsidTr="00906370">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38F45D4C" w14:textId="77777777" w:rsidR="00FB46AB" w:rsidRPr="00F80C02" w:rsidRDefault="00992883" w:rsidP="00F80C02">
            <w:pPr>
              <w:spacing w:before="0" w:after="0" w:line="240" w:lineRule="auto"/>
              <w:jc w:val="center"/>
              <w:rPr>
                <w:rFonts w:ascii="Calibri" w:hAnsi="Calibri" w:cs="Calibri"/>
                <w:b/>
                <w:bCs/>
                <w:color w:val="008000"/>
                <w:sz w:val="16"/>
                <w:szCs w:val="16"/>
              </w:rPr>
            </w:pPr>
            <w:r w:rsidRPr="00F80C02">
              <w:rPr>
                <w:rFonts w:ascii="Calibri" w:hAnsi="Calibri" w:cs="Calibri"/>
                <w:b/>
                <w:bCs/>
                <w:color w:val="008000"/>
                <w:sz w:val="16"/>
                <w:szCs w:val="16"/>
              </w:rPr>
              <w:t> </w:t>
            </w:r>
          </w:p>
        </w:tc>
        <w:tc>
          <w:tcPr>
            <w:tcW w:w="1843" w:type="dxa"/>
            <w:tcBorders>
              <w:top w:val="single" w:sz="8" w:space="0" w:color="B5DDDC"/>
              <w:left w:val="nil"/>
              <w:bottom w:val="single" w:sz="8" w:space="0" w:color="B5DDDC"/>
              <w:right w:val="single" w:sz="8" w:space="0" w:color="B5DDDC"/>
            </w:tcBorders>
            <w:shd w:val="clear" w:color="000000" w:fill="B5DDDC"/>
            <w:vAlign w:val="center"/>
            <w:hideMark/>
          </w:tcPr>
          <w:p w14:paraId="11AC0AA6" w14:textId="77777777" w:rsidR="00FB46AB" w:rsidRPr="00F80C02" w:rsidRDefault="00992883" w:rsidP="00F80C02">
            <w:pPr>
              <w:spacing w:before="0" w:after="0" w:line="240" w:lineRule="auto"/>
              <w:rPr>
                <w:rFonts w:ascii="Calibri" w:hAnsi="Calibri" w:cs="Calibri"/>
                <w:b/>
                <w:bCs/>
                <w:color w:val="008000"/>
                <w:sz w:val="16"/>
                <w:szCs w:val="16"/>
              </w:rPr>
            </w:pPr>
            <w:r w:rsidRPr="00F80C02">
              <w:rPr>
                <w:rFonts w:ascii="Calibri" w:hAnsi="Calibri" w:cs="Calibri"/>
                <w:b/>
                <w:bCs/>
                <w:color w:val="008000"/>
                <w:sz w:val="16"/>
                <w:szCs w:val="16"/>
              </w:rPr>
              <w:t> </w:t>
            </w:r>
          </w:p>
        </w:tc>
        <w:tc>
          <w:tcPr>
            <w:tcW w:w="5670"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010DBF35" w14:textId="22CCC645" w:rsidR="00FB46AB" w:rsidRPr="00F80C02" w:rsidRDefault="00992883" w:rsidP="00FB46AB">
            <w:pPr>
              <w:spacing w:before="0" w:after="0" w:line="240" w:lineRule="auto"/>
              <w:rPr>
                <w:rFonts w:ascii="Calibri" w:hAnsi="Calibri" w:cs="Calibri"/>
                <w:b/>
                <w:bCs/>
                <w:color w:val="008000"/>
                <w:sz w:val="16"/>
                <w:szCs w:val="16"/>
              </w:rPr>
            </w:pPr>
            <w:r w:rsidRPr="00F80C02">
              <w:rPr>
                <w:rFonts w:ascii="Calibri" w:hAnsi="Calibri" w:cs="Calibri"/>
                <w:b/>
                <w:bCs/>
                <w:color w:val="008000"/>
                <w:sz w:val="16"/>
                <w:szCs w:val="16"/>
              </w:rPr>
              <w:t> J26, Napier, M., 2017, Exposure to human-associated fecal indicators and self-reported illness among swimmers at recreational beaches: A cohort study </w:t>
            </w:r>
          </w:p>
        </w:tc>
      </w:tr>
      <w:tr w:rsidR="00BF2DBF" w14:paraId="41382CCB" w14:textId="77777777" w:rsidTr="00906370">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79E3043A" w14:textId="0BF69B42" w:rsidR="00F80C02" w:rsidRPr="00FB46AB" w:rsidRDefault="00992883" w:rsidP="00FB46AB">
            <w:pPr>
              <w:spacing w:before="0" w:after="0" w:line="240" w:lineRule="auto"/>
              <w:jc w:val="center"/>
              <w:rPr>
                <w:rFonts w:ascii="Calibri" w:hAnsi="Calibri" w:cs="Calibri"/>
                <w:b/>
                <w:bCs/>
                <w:color w:val="008000"/>
                <w:sz w:val="16"/>
                <w:szCs w:val="16"/>
              </w:rPr>
            </w:pPr>
            <w:r w:rsidRPr="00FB46AB">
              <w:rPr>
                <w:rFonts w:ascii="Calibri" w:hAnsi="Calibri" w:cs="Calibri"/>
                <w:b/>
                <w:bCs/>
                <w:color w:val="008000"/>
                <w:sz w:val="16"/>
                <w:szCs w:val="16"/>
              </w:rPr>
              <w:t>Q.</w:t>
            </w:r>
          </w:p>
        </w:tc>
        <w:tc>
          <w:tcPr>
            <w:tcW w:w="1843" w:type="dxa"/>
            <w:tcBorders>
              <w:top w:val="nil"/>
              <w:left w:val="nil"/>
              <w:bottom w:val="single" w:sz="8" w:space="0" w:color="B5DDDC"/>
              <w:right w:val="single" w:sz="8" w:space="0" w:color="B5DDDC"/>
            </w:tcBorders>
            <w:shd w:val="clear" w:color="000000" w:fill="B5DDDC"/>
            <w:vAlign w:val="center"/>
            <w:hideMark/>
          </w:tcPr>
          <w:p w14:paraId="15262DA1" w14:textId="77777777" w:rsidR="00F80C02" w:rsidRPr="00FB46AB" w:rsidRDefault="00992883" w:rsidP="00FB46AB">
            <w:pPr>
              <w:spacing w:before="0" w:after="0" w:line="240" w:lineRule="auto"/>
              <w:jc w:val="center"/>
              <w:rPr>
                <w:rFonts w:ascii="Calibri" w:hAnsi="Calibri" w:cs="Calibri"/>
                <w:b/>
                <w:bCs/>
                <w:color w:val="008000"/>
                <w:sz w:val="16"/>
                <w:szCs w:val="16"/>
              </w:rPr>
            </w:pPr>
            <w:r w:rsidRPr="00FB46AB">
              <w:rPr>
                <w:rFonts w:ascii="Calibri" w:hAnsi="Calibri" w:cs="Calibri"/>
                <w:b/>
                <w:bCs/>
                <w:color w:val="008000"/>
                <w:sz w:val="16"/>
                <w:szCs w:val="16"/>
              </w:rPr>
              <w:t>Criteria</w:t>
            </w:r>
          </w:p>
        </w:tc>
        <w:tc>
          <w:tcPr>
            <w:tcW w:w="850" w:type="dxa"/>
            <w:tcBorders>
              <w:top w:val="nil"/>
              <w:left w:val="nil"/>
              <w:bottom w:val="single" w:sz="8" w:space="0" w:color="B5DDDC"/>
              <w:right w:val="single" w:sz="8" w:space="0" w:color="B5DDDC"/>
            </w:tcBorders>
            <w:shd w:val="clear" w:color="000000" w:fill="B5DDDC"/>
            <w:vAlign w:val="center"/>
            <w:hideMark/>
          </w:tcPr>
          <w:p w14:paraId="74B141CB" w14:textId="77777777" w:rsidR="00F80C02" w:rsidRPr="00FB46AB" w:rsidRDefault="00992883" w:rsidP="00FB46AB">
            <w:pPr>
              <w:spacing w:before="0" w:after="0" w:line="240" w:lineRule="auto"/>
              <w:jc w:val="center"/>
              <w:rPr>
                <w:rFonts w:ascii="Calibri" w:hAnsi="Calibri" w:cs="Calibri"/>
                <w:b/>
                <w:bCs/>
                <w:color w:val="008000"/>
                <w:sz w:val="16"/>
                <w:szCs w:val="16"/>
              </w:rPr>
            </w:pPr>
            <w:r w:rsidRPr="00FB46AB">
              <w:rPr>
                <w:rFonts w:ascii="Calibri" w:hAnsi="Calibri" w:cs="Calibri"/>
                <w:b/>
                <w:bCs/>
                <w:color w:val="008000"/>
                <w:sz w:val="16"/>
                <w:szCs w:val="16"/>
              </w:rPr>
              <w:t>Assessment</w:t>
            </w:r>
          </w:p>
        </w:tc>
        <w:tc>
          <w:tcPr>
            <w:tcW w:w="3969" w:type="dxa"/>
            <w:tcBorders>
              <w:top w:val="nil"/>
              <w:left w:val="nil"/>
              <w:bottom w:val="single" w:sz="8" w:space="0" w:color="B5DDDC"/>
              <w:right w:val="single" w:sz="8" w:space="0" w:color="B5DDDC"/>
            </w:tcBorders>
            <w:shd w:val="clear" w:color="000000" w:fill="B5DDDC"/>
            <w:vAlign w:val="center"/>
            <w:hideMark/>
          </w:tcPr>
          <w:p w14:paraId="4F35ED73" w14:textId="77777777" w:rsidR="00F80C02" w:rsidRPr="00FB46AB" w:rsidRDefault="00992883" w:rsidP="00FB46AB">
            <w:pPr>
              <w:spacing w:before="0" w:after="0" w:line="240" w:lineRule="auto"/>
              <w:jc w:val="center"/>
              <w:rPr>
                <w:rFonts w:ascii="Calibri" w:hAnsi="Calibri" w:cs="Calibri"/>
                <w:b/>
                <w:bCs/>
                <w:color w:val="008000"/>
                <w:sz w:val="16"/>
                <w:szCs w:val="16"/>
              </w:rPr>
            </w:pPr>
            <w:r w:rsidRPr="00FB46AB">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62E33369" w14:textId="77777777" w:rsidR="00F80C02" w:rsidRPr="00FB46AB" w:rsidRDefault="00992883" w:rsidP="00FB46AB">
            <w:pPr>
              <w:spacing w:before="0" w:after="0" w:line="240" w:lineRule="auto"/>
              <w:jc w:val="center"/>
              <w:rPr>
                <w:rFonts w:ascii="Calibri" w:hAnsi="Calibri" w:cs="Calibri"/>
                <w:b/>
                <w:bCs/>
                <w:color w:val="008000"/>
                <w:sz w:val="16"/>
                <w:szCs w:val="16"/>
              </w:rPr>
            </w:pPr>
            <w:r w:rsidRPr="00FB46AB">
              <w:rPr>
                <w:rFonts w:ascii="Calibri" w:hAnsi="Calibri" w:cs="Calibri"/>
                <w:b/>
                <w:bCs/>
                <w:color w:val="008000"/>
                <w:sz w:val="16"/>
                <w:szCs w:val="16"/>
              </w:rPr>
              <w:t>Risk of Bias rating</w:t>
            </w:r>
          </w:p>
        </w:tc>
      </w:tr>
      <w:tr w:rsidR="00BF2DBF" w14:paraId="72E0FD71"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231B45EF"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hideMark/>
          </w:tcPr>
          <w:p w14:paraId="6856A1A9"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Section A1: Are the results valid?</w:t>
            </w:r>
          </w:p>
        </w:tc>
        <w:tc>
          <w:tcPr>
            <w:tcW w:w="850" w:type="dxa"/>
            <w:tcBorders>
              <w:top w:val="nil"/>
              <w:left w:val="nil"/>
              <w:bottom w:val="single" w:sz="8" w:space="0" w:color="B5DDDC"/>
              <w:right w:val="single" w:sz="8" w:space="0" w:color="B5DDDC"/>
            </w:tcBorders>
            <w:shd w:val="clear" w:color="000000" w:fill="D6EAEB"/>
            <w:hideMark/>
          </w:tcPr>
          <w:p w14:paraId="5E84C74E"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hideMark/>
          </w:tcPr>
          <w:p w14:paraId="26DEDF4B"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hideMark/>
          </w:tcPr>
          <w:p w14:paraId="4F28FF8F"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 </w:t>
            </w:r>
          </w:p>
        </w:tc>
      </w:tr>
      <w:tr w:rsidR="00BF2DBF" w14:paraId="2FDF8787"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3C67D8DA"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1</w:t>
            </w:r>
          </w:p>
        </w:tc>
        <w:tc>
          <w:tcPr>
            <w:tcW w:w="1843" w:type="dxa"/>
            <w:tcBorders>
              <w:top w:val="nil"/>
              <w:left w:val="nil"/>
              <w:bottom w:val="single" w:sz="8" w:space="0" w:color="B5DDDC"/>
              <w:right w:val="single" w:sz="8" w:space="0" w:color="B5DDDC"/>
            </w:tcBorders>
            <w:vAlign w:val="center"/>
            <w:hideMark/>
          </w:tcPr>
          <w:p w14:paraId="76F70653"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Did the study address a clearly focused issue?</w:t>
            </w:r>
          </w:p>
        </w:tc>
        <w:tc>
          <w:tcPr>
            <w:tcW w:w="850" w:type="dxa"/>
            <w:tcBorders>
              <w:top w:val="nil"/>
              <w:left w:val="nil"/>
              <w:bottom w:val="single" w:sz="8" w:space="0" w:color="B5DDDC"/>
              <w:right w:val="single" w:sz="8" w:space="0" w:color="B5DDDC"/>
            </w:tcBorders>
            <w:vAlign w:val="center"/>
            <w:hideMark/>
          </w:tcPr>
          <w:p w14:paraId="7DBA83E7"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77632887"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The primary objective of this study was to estimate the association between four human-associated </w:t>
            </w:r>
            <w:r w:rsidRPr="00F80C02">
              <w:rPr>
                <w:rFonts w:ascii="Calibri" w:hAnsi="Calibri" w:cs="Calibri"/>
                <w:i/>
                <w:iCs/>
                <w:sz w:val="16"/>
                <w:szCs w:val="16"/>
              </w:rPr>
              <w:t>Bacteroides</w:t>
            </w:r>
            <w:r w:rsidRPr="00F80C02">
              <w:rPr>
                <w:rFonts w:ascii="Calibri" w:hAnsi="Calibri" w:cs="Calibri"/>
                <w:sz w:val="16"/>
                <w:szCs w:val="16"/>
              </w:rPr>
              <w:t xml:space="preserve"> markers and self-reported gastrointestinal (GI), diarrheal, and respiratory illness among swimmers at six U.S. marine and freshwater beaches enrolled in the National Epidemiological and Environmental Assessment of Recreational Water (NEEAR) study from 2003 to 2007. A  secondary objective was to determine whether these </w:t>
            </w:r>
            <w:r w:rsidRPr="00F80C02">
              <w:rPr>
                <w:rFonts w:ascii="Calibri" w:hAnsi="Calibri" w:cs="Calibri"/>
                <w:i/>
                <w:iCs/>
                <w:sz w:val="16"/>
                <w:szCs w:val="16"/>
              </w:rPr>
              <w:t>Bacteroides</w:t>
            </w:r>
            <w:r w:rsidRPr="00F80C02">
              <w:rPr>
                <w:rFonts w:ascii="Calibri" w:hAnsi="Calibri" w:cs="Calibri"/>
                <w:sz w:val="16"/>
                <w:szCs w:val="16"/>
              </w:rPr>
              <w:t xml:space="preserve"> markers modify the association between a general </w:t>
            </w:r>
            <w:r w:rsidRPr="00F80C02">
              <w:rPr>
                <w:rFonts w:ascii="Calibri" w:hAnsi="Calibri" w:cs="Calibri"/>
                <w:i/>
                <w:iCs/>
                <w:sz w:val="16"/>
                <w:szCs w:val="16"/>
              </w:rPr>
              <w:t>Enterococcus</w:t>
            </w:r>
            <w:r w:rsidRPr="00F80C02">
              <w:rPr>
                <w:rFonts w:ascii="Calibri" w:hAnsi="Calibri" w:cs="Calibri"/>
                <w:sz w:val="16"/>
                <w:szCs w:val="16"/>
              </w:rPr>
              <w:t xml:space="preserve"> indicator and GI and respiratory illnesses</w:t>
            </w:r>
          </w:p>
        </w:tc>
        <w:tc>
          <w:tcPr>
            <w:tcW w:w="851" w:type="dxa"/>
            <w:tcBorders>
              <w:top w:val="nil"/>
              <w:left w:val="nil"/>
              <w:bottom w:val="single" w:sz="8" w:space="0" w:color="B5DDDC"/>
              <w:right w:val="single" w:sz="8" w:space="0" w:color="B5DDDC"/>
            </w:tcBorders>
            <w:shd w:val="clear" w:color="000000" w:fill="70AD47"/>
            <w:vAlign w:val="center"/>
            <w:hideMark/>
          </w:tcPr>
          <w:p w14:paraId="3216CDBD"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Definitely low risk of bias (++)</w:t>
            </w:r>
          </w:p>
        </w:tc>
      </w:tr>
      <w:tr w:rsidR="00BF2DBF" w14:paraId="3A35F3F7"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2D5F24E7"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2</w:t>
            </w:r>
          </w:p>
        </w:tc>
        <w:tc>
          <w:tcPr>
            <w:tcW w:w="1843" w:type="dxa"/>
            <w:tcBorders>
              <w:top w:val="nil"/>
              <w:left w:val="nil"/>
              <w:bottom w:val="single" w:sz="8" w:space="0" w:color="B5DDDC"/>
              <w:right w:val="single" w:sz="8" w:space="0" w:color="B5DDDC"/>
            </w:tcBorders>
            <w:vAlign w:val="center"/>
            <w:hideMark/>
          </w:tcPr>
          <w:p w14:paraId="36178A1C"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Was the cohort recruited in an acceptable way?</w:t>
            </w:r>
          </w:p>
        </w:tc>
        <w:tc>
          <w:tcPr>
            <w:tcW w:w="850" w:type="dxa"/>
            <w:tcBorders>
              <w:top w:val="nil"/>
              <w:left w:val="nil"/>
              <w:bottom w:val="single" w:sz="8" w:space="0" w:color="B5DDDC"/>
              <w:right w:val="single" w:sz="8" w:space="0" w:color="B5DDDC"/>
            </w:tcBorders>
            <w:vAlign w:val="center"/>
            <w:hideMark/>
          </w:tcPr>
          <w:p w14:paraId="401A25FE"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46306899" w14:textId="7B522568"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The study makes use of the NEEAR historical data set and archived water samples which were accessed to test for the </w:t>
            </w:r>
            <w:r w:rsidRPr="00F80C02">
              <w:rPr>
                <w:rFonts w:ascii="Calibri" w:hAnsi="Calibri" w:cs="Calibri"/>
                <w:i/>
                <w:iCs/>
                <w:sz w:val="16"/>
                <w:szCs w:val="16"/>
              </w:rPr>
              <w:t>Bacteroides</w:t>
            </w:r>
            <w:r w:rsidRPr="00F80C02">
              <w:rPr>
                <w:rFonts w:ascii="Calibri" w:hAnsi="Calibri" w:cs="Calibri"/>
                <w:sz w:val="16"/>
                <w:szCs w:val="16"/>
              </w:rPr>
              <w:t xml:space="preserve"> markers.  For the </w:t>
            </w:r>
            <w:r w:rsidR="005239BD" w:rsidRPr="00F80C02">
              <w:rPr>
                <w:rFonts w:ascii="Calibri" w:hAnsi="Calibri" w:cs="Calibri"/>
                <w:sz w:val="16"/>
                <w:szCs w:val="16"/>
              </w:rPr>
              <w:t>original</w:t>
            </w:r>
            <w:r w:rsidRPr="00F80C02">
              <w:rPr>
                <w:rFonts w:ascii="Calibri" w:hAnsi="Calibri" w:cs="Calibri"/>
                <w:sz w:val="16"/>
                <w:szCs w:val="16"/>
              </w:rPr>
              <w:t xml:space="preserve"> NEEAR </w:t>
            </w:r>
            <w:r w:rsidR="002F40CC" w:rsidRPr="00F80C02">
              <w:rPr>
                <w:rFonts w:ascii="Calibri" w:hAnsi="Calibri" w:cs="Calibri"/>
                <w:sz w:val="16"/>
                <w:szCs w:val="16"/>
              </w:rPr>
              <w:t>study, procedures</w:t>
            </w:r>
            <w:r w:rsidRPr="00F80C02">
              <w:rPr>
                <w:rFonts w:ascii="Calibri" w:hAnsi="Calibri" w:cs="Calibri"/>
                <w:sz w:val="16"/>
                <w:szCs w:val="16"/>
              </w:rPr>
              <w:t>, questionnaires, protocols and consent process were reviewed and approved by the Institutional Review Board (IRB) of the Centers for Disease Control and Prevention.  The NEEAR study was a prospective cohort study: participants were adults enrolled at beaches on weekends and holidays in summer.  Participants completed surveys on site and received follow-up telephone interviews 10-12-days later to determine incident symptoms of gastrointestinal illness, diarrhea and respiratory illness.</w:t>
            </w:r>
          </w:p>
        </w:tc>
        <w:tc>
          <w:tcPr>
            <w:tcW w:w="851" w:type="dxa"/>
            <w:tcBorders>
              <w:top w:val="nil"/>
              <w:left w:val="nil"/>
              <w:bottom w:val="single" w:sz="8" w:space="0" w:color="B5DDDC"/>
              <w:right w:val="single" w:sz="8" w:space="0" w:color="B5DDDC"/>
            </w:tcBorders>
            <w:shd w:val="clear" w:color="000000" w:fill="E2EFDA"/>
            <w:vAlign w:val="center"/>
            <w:hideMark/>
          </w:tcPr>
          <w:p w14:paraId="4A29A1EE"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low risk of bias (+)</w:t>
            </w:r>
          </w:p>
        </w:tc>
      </w:tr>
      <w:tr w:rsidR="00BF2DBF" w14:paraId="30BB1D46"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2DD0FAA" w14:textId="77777777" w:rsidR="00F80C02" w:rsidRPr="00F80C02" w:rsidRDefault="00992883" w:rsidP="00F80C02">
            <w:pPr>
              <w:spacing w:before="0" w:after="0" w:line="240" w:lineRule="auto"/>
              <w:jc w:val="center"/>
              <w:rPr>
                <w:rFonts w:ascii="Calibri" w:hAnsi="Calibri" w:cs="Calibri"/>
                <w:b/>
                <w:bCs/>
                <w:color w:val="000000"/>
                <w:sz w:val="16"/>
                <w:szCs w:val="16"/>
              </w:rPr>
            </w:pPr>
            <w:r w:rsidRPr="00F80C02">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vAlign w:val="center"/>
            <w:hideMark/>
          </w:tcPr>
          <w:p w14:paraId="35AECACB"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Section A2: Is it worth continuing?</w:t>
            </w:r>
          </w:p>
        </w:tc>
        <w:tc>
          <w:tcPr>
            <w:tcW w:w="850" w:type="dxa"/>
            <w:tcBorders>
              <w:top w:val="nil"/>
              <w:left w:val="nil"/>
              <w:bottom w:val="single" w:sz="8" w:space="0" w:color="B5DDDC"/>
              <w:right w:val="single" w:sz="8" w:space="0" w:color="B5DDDC"/>
            </w:tcBorders>
            <w:shd w:val="clear" w:color="000000" w:fill="D6EAEB"/>
            <w:vAlign w:val="center"/>
            <w:hideMark/>
          </w:tcPr>
          <w:p w14:paraId="0DA6A604" w14:textId="77777777" w:rsidR="00F80C02" w:rsidRPr="00F80C02" w:rsidRDefault="00992883" w:rsidP="00F80C02">
            <w:pPr>
              <w:spacing w:before="0" w:after="0" w:line="240" w:lineRule="auto"/>
              <w:jc w:val="center"/>
              <w:rPr>
                <w:rFonts w:ascii="Calibri" w:hAnsi="Calibri" w:cs="Calibri"/>
                <w:b/>
                <w:bCs/>
                <w:color w:val="000000"/>
                <w:sz w:val="16"/>
                <w:szCs w:val="16"/>
              </w:rPr>
            </w:pPr>
            <w:r w:rsidRPr="00F80C02">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vAlign w:val="center"/>
            <w:hideMark/>
          </w:tcPr>
          <w:p w14:paraId="4D3B99E1"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Yes</w:t>
            </w:r>
          </w:p>
        </w:tc>
        <w:tc>
          <w:tcPr>
            <w:tcW w:w="851" w:type="dxa"/>
            <w:tcBorders>
              <w:top w:val="nil"/>
              <w:left w:val="nil"/>
              <w:bottom w:val="single" w:sz="8" w:space="0" w:color="B5DDDC"/>
              <w:right w:val="single" w:sz="8" w:space="0" w:color="B5DDDC"/>
            </w:tcBorders>
            <w:shd w:val="clear" w:color="000000" w:fill="D6EAEB"/>
            <w:vAlign w:val="center"/>
            <w:hideMark/>
          </w:tcPr>
          <w:p w14:paraId="028B2FF3" w14:textId="77777777" w:rsidR="00F80C02" w:rsidRPr="00F80C02" w:rsidRDefault="00992883" w:rsidP="00F80C02">
            <w:pPr>
              <w:spacing w:before="0" w:after="0" w:line="240" w:lineRule="auto"/>
              <w:jc w:val="center"/>
              <w:rPr>
                <w:rFonts w:ascii="Calibri" w:hAnsi="Calibri" w:cs="Calibri"/>
                <w:b/>
                <w:bCs/>
                <w:color w:val="000000"/>
                <w:sz w:val="16"/>
                <w:szCs w:val="16"/>
              </w:rPr>
            </w:pPr>
            <w:r w:rsidRPr="00F80C02">
              <w:rPr>
                <w:rFonts w:ascii="Calibri" w:hAnsi="Calibri" w:cs="Calibri"/>
                <w:b/>
                <w:bCs/>
                <w:color w:val="000000"/>
                <w:sz w:val="16"/>
                <w:szCs w:val="16"/>
              </w:rPr>
              <w:t> </w:t>
            </w:r>
          </w:p>
        </w:tc>
      </w:tr>
      <w:tr w:rsidR="00BF2DBF" w14:paraId="061502FB"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155ECF6A"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3</w:t>
            </w:r>
          </w:p>
        </w:tc>
        <w:tc>
          <w:tcPr>
            <w:tcW w:w="1843" w:type="dxa"/>
            <w:tcBorders>
              <w:top w:val="nil"/>
              <w:left w:val="nil"/>
              <w:bottom w:val="single" w:sz="8" w:space="0" w:color="B5DDDC"/>
              <w:right w:val="single" w:sz="8" w:space="0" w:color="B5DDDC"/>
            </w:tcBorders>
            <w:vAlign w:val="center"/>
            <w:hideMark/>
          </w:tcPr>
          <w:p w14:paraId="7147DCD6"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Was the exposure accurately measured to minimise bias?</w:t>
            </w:r>
          </w:p>
        </w:tc>
        <w:tc>
          <w:tcPr>
            <w:tcW w:w="850" w:type="dxa"/>
            <w:tcBorders>
              <w:top w:val="nil"/>
              <w:left w:val="nil"/>
              <w:bottom w:val="single" w:sz="8" w:space="0" w:color="B5DDDC"/>
              <w:right w:val="single" w:sz="8" w:space="0" w:color="B5DDDC"/>
            </w:tcBorders>
            <w:vAlign w:val="center"/>
            <w:hideMark/>
          </w:tcPr>
          <w:p w14:paraId="6CEFFAF2"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Can't tell</w:t>
            </w:r>
          </w:p>
        </w:tc>
        <w:tc>
          <w:tcPr>
            <w:tcW w:w="3969" w:type="dxa"/>
            <w:tcBorders>
              <w:top w:val="nil"/>
              <w:left w:val="nil"/>
              <w:bottom w:val="single" w:sz="8" w:space="0" w:color="B5DDDC"/>
              <w:right w:val="single" w:sz="8" w:space="0" w:color="B5DDDC"/>
            </w:tcBorders>
            <w:vAlign w:val="center"/>
            <w:hideMark/>
          </w:tcPr>
          <w:p w14:paraId="4D7B03D5"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Some measures are described to determine exposure bias, but the descriptions lack detail, so the true extent of such measures is somewhat unclear.  An example of measures taken include participants reporting water contact, but not “body immersion” being excluded from analysis because they comprise a group with heterogeneous water exposure.</w:t>
            </w:r>
          </w:p>
        </w:tc>
        <w:tc>
          <w:tcPr>
            <w:tcW w:w="851" w:type="dxa"/>
            <w:tcBorders>
              <w:top w:val="nil"/>
              <w:left w:val="nil"/>
              <w:bottom w:val="nil"/>
              <w:right w:val="single" w:sz="8" w:space="0" w:color="B5DDDC"/>
            </w:tcBorders>
            <w:shd w:val="clear" w:color="000000" w:fill="F8CBAD"/>
            <w:vAlign w:val="center"/>
            <w:hideMark/>
          </w:tcPr>
          <w:p w14:paraId="034EEE34"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0C2D8109"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6F20129A"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4</w:t>
            </w:r>
          </w:p>
        </w:tc>
        <w:tc>
          <w:tcPr>
            <w:tcW w:w="1843" w:type="dxa"/>
            <w:tcBorders>
              <w:top w:val="nil"/>
              <w:left w:val="nil"/>
              <w:bottom w:val="single" w:sz="8" w:space="0" w:color="B5DDDC"/>
              <w:right w:val="single" w:sz="8" w:space="0" w:color="B5DDDC"/>
            </w:tcBorders>
            <w:vAlign w:val="center"/>
            <w:hideMark/>
          </w:tcPr>
          <w:p w14:paraId="3C76905A"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Was the outcome accurately measured to minimise bias?</w:t>
            </w:r>
          </w:p>
        </w:tc>
        <w:tc>
          <w:tcPr>
            <w:tcW w:w="850" w:type="dxa"/>
            <w:tcBorders>
              <w:top w:val="nil"/>
              <w:left w:val="nil"/>
              <w:bottom w:val="single" w:sz="8" w:space="0" w:color="B5DDDC"/>
              <w:right w:val="single" w:sz="8" w:space="0" w:color="B5DDDC"/>
            </w:tcBorders>
            <w:vAlign w:val="center"/>
            <w:hideMark/>
          </w:tcPr>
          <w:p w14:paraId="2B8CA556"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4DAFA983"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Health outcomes were classified by the researchers into consistent categories - this is considered an important step to protect against classification errors in the dataset.  For example, “GI illness” referred to any of the following: (1) diarrhea (≥3 loose stools in a 24-h period); (2) vomiting; (3) nausea with stomach ache; or (4) nausea or stomach ache and interference with regular activities (missed time from work/regular activities due to illness). Diarrhea alone was also assessed as a separate outcome. “Respiratory illness” referred to any two of the following: sore throat, cough, runny nose, cold, or fever.</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6706D530"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low risk of bias (+)</w:t>
            </w:r>
          </w:p>
        </w:tc>
      </w:tr>
      <w:tr w:rsidR="00BF2DBF" w14:paraId="34D99FDB"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48BBEDA4"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5</w:t>
            </w:r>
          </w:p>
        </w:tc>
        <w:tc>
          <w:tcPr>
            <w:tcW w:w="1843" w:type="dxa"/>
            <w:tcBorders>
              <w:top w:val="nil"/>
              <w:left w:val="nil"/>
              <w:bottom w:val="single" w:sz="8" w:space="0" w:color="B5DDDC"/>
              <w:right w:val="single" w:sz="8" w:space="0" w:color="B5DDDC"/>
            </w:tcBorders>
            <w:vAlign w:val="center"/>
            <w:hideMark/>
          </w:tcPr>
          <w:p w14:paraId="6C988F55"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(a) Have the authors identified all important confounding factors?</w:t>
            </w:r>
          </w:p>
        </w:tc>
        <w:tc>
          <w:tcPr>
            <w:tcW w:w="850" w:type="dxa"/>
            <w:tcBorders>
              <w:top w:val="nil"/>
              <w:left w:val="nil"/>
              <w:bottom w:val="single" w:sz="8" w:space="0" w:color="B5DDDC"/>
              <w:right w:val="single" w:sz="8" w:space="0" w:color="B5DDDC"/>
            </w:tcBorders>
            <w:vAlign w:val="center"/>
            <w:hideMark/>
          </w:tcPr>
          <w:p w14:paraId="33BF9927"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Can't tell</w:t>
            </w:r>
          </w:p>
        </w:tc>
        <w:tc>
          <w:tcPr>
            <w:tcW w:w="3969" w:type="dxa"/>
            <w:tcBorders>
              <w:top w:val="nil"/>
              <w:left w:val="nil"/>
              <w:bottom w:val="single" w:sz="8" w:space="0" w:color="B5DDDC"/>
              <w:right w:val="single" w:sz="8" w:space="0" w:color="B5DDDC"/>
            </w:tcBorders>
            <w:vAlign w:val="center"/>
            <w:hideMark/>
          </w:tcPr>
          <w:p w14:paraId="58634EF3" w14:textId="44665B9B"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The authors state that they used directed acyclic </w:t>
            </w:r>
            <w:r w:rsidR="005239BD" w:rsidRPr="00F80C02">
              <w:rPr>
                <w:rFonts w:ascii="Calibri" w:hAnsi="Calibri" w:cs="Calibri"/>
                <w:sz w:val="16"/>
                <w:szCs w:val="16"/>
              </w:rPr>
              <w:t>graphs to</w:t>
            </w:r>
            <w:r w:rsidRPr="00F80C02">
              <w:rPr>
                <w:rFonts w:ascii="Calibri" w:hAnsi="Calibri" w:cs="Calibri"/>
                <w:sz w:val="16"/>
                <w:szCs w:val="16"/>
              </w:rPr>
              <w:t xml:space="preserve"> evaluate potential confounding factors plausibly associated with poor water quality and illness, however there is no further discussion of the graphs in the results, discussion or 31-page supplementary file.</w:t>
            </w:r>
          </w:p>
        </w:tc>
        <w:tc>
          <w:tcPr>
            <w:tcW w:w="851" w:type="dxa"/>
            <w:tcBorders>
              <w:top w:val="nil"/>
              <w:left w:val="nil"/>
              <w:bottom w:val="nil"/>
              <w:right w:val="single" w:sz="8" w:space="0" w:color="B5DDDC"/>
            </w:tcBorders>
            <w:shd w:val="clear" w:color="000000" w:fill="F8CBAD"/>
            <w:vAlign w:val="center"/>
            <w:hideMark/>
          </w:tcPr>
          <w:p w14:paraId="74D89BB0"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14F3863C"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1BD66436"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5</w:t>
            </w:r>
          </w:p>
        </w:tc>
        <w:tc>
          <w:tcPr>
            <w:tcW w:w="1843" w:type="dxa"/>
            <w:tcBorders>
              <w:top w:val="nil"/>
              <w:left w:val="nil"/>
              <w:bottom w:val="single" w:sz="8" w:space="0" w:color="B5DDDC"/>
              <w:right w:val="single" w:sz="8" w:space="0" w:color="B5DDDC"/>
            </w:tcBorders>
            <w:vAlign w:val="center"/>
            <w:hideMark/>
          </w:tcPr>
          <w:p w14:paraId="0ACF2252"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(b) Have they taken account of the confounding factors in the design and/or analysis?</w:t>
            </w:r>
          </w:p>
        </w:tc>
        <w:tc>
          <w:tcPr>
            <w:tcW w:w="850" w:type="dxa"/>
            <w:tcBorders>
              <w:top w:val="nil"/>
              <w:left w:val="nil"/>
              <w:bottom w:val="single" w:sz="8" w:space="0" w:color="B5DDDC"/>
              <w:right w:val="single" w:sz="8" w:space="0" w:color="B5DDDC"/>
            </w:tcBorders>
            <w:vAlign w:val="center"/>
            <w:hideMark/>
          </w:tcPr>
          <w:p w14:paraId="476447D4"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Can't tell</w:t>
            </w:r>
          </w:p>
        </w:tc>
        <w:tc>
          <w:tcPr>
            <w:tcW w:w="3969" w:type="dxa"/>
            <w:tcBorders>
              <w:top w:val="nil"/>
              <w:left w:val="nil"/>
              <w:bottom w:val="single" w:sz="8" w:space="0" w:color="B5DDDC"/>
              <w:right w:val="single" w:sz="8" w:space="0" w:color="B5DDDC"/>
            </w:tcBorders>
            <w:vAlign w:val="center"/>
            <w:hideMark/>
          </w:tcPr>
          <w:p w14:paraId="6D247803" w14:textId="4A347E0E"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The description of the statistical methods </w:t>
            </w:r>
            <w:r w:rsidR="00D87626">
              <w:rPr>
                <w:rFonts w:ascii="Calibri" w:hAnsi="Calibri" w:cs="Calibri"/>
                <w:sz w:val="16"/>
                <w:szCs w:val="16"/>
              </w:rPr>
              <w:t>could be reported more</w:t>
            </w:r>
            <w:r w:rsidR="00547F8F">
              <w:rPr>
                <w:rFonts w:ascii="Calibri" w:hAnsi="Calibri" w:cs="Calibri"/>
                <w:sz w:val="16"/>
                <w:szCs w:val="16"/>
              </w:rPr>
              <w:t xml:space="preserve"> clear</w:t>
            </w:r>
            <w:r w:rsidR="00D87626">
              <w:rPr>
                <w:rFonts w:ascii="Calibri" w:hAnsi="Calibri" w:cs="Calibri"/>
                <w:sz w:val="16"/>
                <w:szCs w:val="16"/>
              </w:rPr>
              <w:t>ly</w:t>
            </w:r>
            <w:r w:rsidRPr="00F80C02">
              <w:rPr>
                <w:rFonts w:ascii="Calibri" w:hAnsi="Calibri" w:cs="Calibri"/>
                <w:sz w:val="16"/>
                <w:szCs w:val="16"/>
              </w:rPr>
              <w:t xml:space="preserve">.  </w:t>
            </w:r>
            <w:r w:rsidR="00547F8F">
              <w:rPr>
                <w:rFonts w:ascii="Calibri" w:hAnsi="Calibri" w:cs="Calibri"/>
                <w:sz w:val="16"/>
                <w:szCs w:val="16"/>
              </w:rPr>
              <w:t>No</w:t>
            </w:r>
            <w:r w:rsidRPr="00F80C02">
              <w:rPr>
                <w:rFonts w:ascii="Calibri" w:hAnsi="Calibri" w:cs="Calibri"/>
                <w:sz w:val="16"/>
                <w:szCs w:val="16"/>
              </w:rPr>
              <w:t xml:space="preserve"> discussion of confounding factors </w:t>
            </w:r>
            <w:r w:rsidR="00547F8F">
              <w:rPr>
                <w:rFonts w:ascii="Calibri" w:hAnsi="Calibri" w:cs="Calibri"/>
                <w:sz w:val="16"/>
                <w:szCs w:val="16"/>
              </w:rPr>
              <w:t xml:space="preserve">was identified </w:t>
            </w:r>
            <w:r w:rsidRPr="00F80C02">
              <w:rPr>
                <w:rFonts w:ascii="Calibri" w:hAnsi="Calibri" w:cs="Calibri"/>
                <w:sz w:val="16"/>
                <w:szCs w:val="16"/>
              </w:rPr>
              <w:t xml:space="preserve">apart from the brief material cited above.  This could be because the author's terminology distinguished between covariables as potential confounders vs study limitations due to factors such as relative persistence of </w:t>
            </w:r>
            <w:r w:rsidRPr="00F80C02">
              <w:rPr>
                <w:rFonts w:ascii="Calibri" w:hAnsi="Calibri" w:cs="Calibri"/>
                <w:i/>
                <w:iCs/>
                <w:sz w:val="16"/>
                <w:szCs w:val="16"/>
              </w:rPr>
              <w:t>Bacteroides</w:t>
            </w:r>
            <w:r w:rsidRPr="00F80C02">
              <w:rPr>
                <w:rFonts w:ascii="Calibri" w:hAnsi="Calibri" w:cs="Calibri"/>
                <w:sz w:val="16"/>
                <w:szCs w:val="16"/>
              </w:rPr>
              <w:t xml:space="preserve"> markers vs general </w:t>
            </w:r>
            <w:r w:rsidRPr="00F80C02">
              <w:rPr>
                <w:rFonts w:ascii="Calibri" w:hAnsi="Calibri" w:cs="Calibri"/>
                <w:i/>
                <w:iCs/>
                <w:sz w:val="16"/>
                <w:szCs w:val="16"/>
              </w:rPr>
              <w:t>Enterococcus</w:t>
            </w:r>
            <w:r w:rsidRPr="00F80C02">
              <w:rPr>
                <w:rFonts w:ascii="Calibri" w:hAnsi="Calibri" w:cs="Calibri"/>
                <w:sz w:val="16"/>
                <w:szCs w:val="16"/>
              </w:rPr>
              <w:t xml:space="preserve"> markers, the long term freezer storage of samples (several years) prior to testing for genetic markers etc.</w:t>
            </w:r>
          </w:p>
        </w:tc>
        <w:tc>
          <w:tcPr>
            <w:tcW w:w="851" w:type="dxa"/>
            <w:tcBorders>
              <w:top w:val="single" w:sz="8" w:space="0" w:color="B5DDDC"/>
              <w:left w:val="nil"/>
              <w:bottom w:val="nil"/>
              <w:right w:val="single" w:sz="8" w:space="0" w:color="B5DDDC"/>
            </w:tcBorders>
            <w:shd w:val="clear" w:color="000000" w:fill="F8CBAD"/>
            <w:vAlign w:val="center"/>
            <w:hideMark/>
          </w:tcPr>
          <w:p w14:paraId="2B1D0FCA"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150F871A"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5D717B12"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6</w:t>
            </w:r>
          </w:p>
        </w:tc>
        <w:tc>
          <w:tcPr>
            <w:tcW w:w="1843" w:type="dxa"/>
            <w:tcBorders>
              <w:top w:val="nil"/>
              <w:left w:val="nil"/>
              <w:bottom w:val="single" w:sz="8" w:space="0" w:color="B5DDDC"/>
              <w:right w:val="single" w:sz="8" w:space="0" w:color="B5DDDC"/>
            </w:tcBorders>
            <w:vAlign w:val="center"/>
            <w:hideMark/>
          </w:tcPr>
          <w:p w14:paraId="658B421F"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(a) Was the follow up of subjects complete enough?</w:t>
            </w:r>
          </w:p>
        </w:tc>
        <w:tc>
          <w:tcPr>
            <w:tcW w:w="850" w:type="dxa"/>
            <w:tcBorders>
              <w:top w:val="nil"/>
              <w:left w:val="nil"/>
              <w:bottom w:val="single" w:sz="8" w:space="0" w:color="B5DDDC"/>
              <w:right w:val="single" w:sz="8" w:space="0" w:color="B5DDDC"/>
            </w:tcBorders>
            <w:vAlign w:val="center"/>
            <w:hideMark/>
          </w:tcPr>
          <w:p w14:paraId="2A747E46"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521D0331" w14:textId="5AD4AA9D"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As noted above, participants completed surveys on site and received follow-up telephone interviews 10-12-days later to determine incident symptoms of gastrointestinal illness, diarrhea and respiratory illness.  Given the nature of the study, this approach </w:t>
            </w:r>
            <w:r w:rsidR="00044CF8">
              <w:rPr>
                <w:rFonts w:ascii="Calibri" w:hAnsi="Calibri" w:cs="Calibri"/>
                <w:sz w:val="16"/>
                <w:szCs w:val="16"/>
              </w:rPr>
              <w:t>i</w:t>
            </w:r>
            <w:r w:rsidR="00044CF8" w:rsidRPr="00F80C02">
              <w:rPr>
                <w:rFonts w:ascii="Calibri" w:hAnsi="Calibri" w:cs="Calibri"/>
                <w:sz w:val="16"/>
                <w:szCs w:val="16"/>
              </w:rPr>
              <w:t xml:space="preserve">s </w:t>
            </w:r>
            <w:r w:rsidRPr="00F80C02">
              <w:rPr>
                <w:rFonts w:ascii="Calibri" w:hAnsi="Calibri" w:cs="Calibri"/>
                <w:sz w:val="16"/>
                <w:szCs w:val="16"/>
              </w:rPr>
              <w:t>complete enough.</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3E105EBE"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low risk of bias (+)</w:t>
            </w:r>
          </w:p>
        </w:tc>
      </w:tr>
      <w:tr w:rsidR="00BF2DBF" w14:paraId="0CC1032E"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0FBEAF63"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6</w:t>
            </w:r>
          </w:p>
        </w:tc>
        <w:tc>
          <w:tcPr>
            <w:tcW w:w="1843" w:type="dxa"/>
            <w:tcBorders>
              <w:top w:val="nil"/>
              <w:left w:val="nil"/>
              <w:bottom w:val="single" w:sz="8" w:space="0" w:color="B5DDDC"/>
              <w:right w:val="single" w:sz="8" w:space="0" w:color="B5DDDC"/>
            </w:tcBorders>
            <w:vAlign w:val="center"/>
            <w:hideMark/>
          </w:tcPr>
          <w:p w14:paraId="215B329F"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(b) Was the follow up of subjects long enough?</w:t>
            </w:r>
          </w:p>
        </w:tc>
        <w:tc>
          <w:tcPr>
            <w:tcW w:w="850" w:type="dxa"/>
            <w:tcBorders>
              <w:top w:val="nil"/>
              <w:left w:val="nil"/>
              <w:bottom w:val="single" w:sz="8" w:space="0" w:color="B5DDDC"/>
              <w:right w:val="single" w:sz="8" w:space="0" w:color="B5DDDC"/>
            </w:tcBorders>
            <w:vAlign w:val="center"/>
            <w:hideMark/>
          </w:tcPr>
          <w:p w14:paraId="42B1C671"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3916BE3C"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Follow up was considered satisfactory given the large scale of the study and the use of the information that was gathered.</w:t>
            </w:r>
          </w:p>
        </w:tc>
        <w:tc>
          <w:tcPr>
            <w:tcW w:w="851" w:type="dxa"/>
            <w:tcBorders>
              <w:top w:val="nil"/>
              <w:left w:val="nil"/>
              <w:bottom w:val="single" w:sz="8" w:space="0" w:color="B5DDDC"/>
              <w:right w:val="single" w:sz="8" w:space="0" w:color="B5DDDC"/>
            </w:tcBorders>
            <w:shd w:val="clear" w:color="000000" w:fill="E2EFDA"/>
            <w:vAlign w:val="center"/>
            <w:hideMark/>
          </w:tcPr>
          <w:p w14:paraId="388CCDD4"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low risk of bias (+)</w:t>
            </w:r>
          </w:p>
        </w:tc>
      </w:tr>
      <w:tr w:rsidR="00BF2DBF" w14:paraId="04782202"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3A3A1EC" w14:textId="77777777" w:rsidR="00F80C02" w:rsidRPr="00F80C02" w:rsidRDefault="00992883" w:rsidP="00F80C02">
            <w:pPr>
              <w:spacing w:before="0" w:after="0" w:line="240" w:lineRule="auto"/>
              <w:jc w:val="center"/>
              <w:rPr>
                <w:rFonts w:ascii="Calibri" w:hAnsi="Calibri" w:cs="Calibri"/>
                <w:b/>
                <w:bCs/>
                <w:color w:val="000000"/>
                <w:sz w:val="16"/>
                <w:szCs w:val="16"/>
              </w:rPr>
            </w:pPr>
            <w:r w:rsidRPr="00F80C02">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vAlign w:val="center"/>
            <w:hideMark/>
          </w:tcPr>
          <w:p w14:paraId="1787CD01"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Section B: What are the results?</w:t>
            </w:r>
          </w:p>
        </w:tc>
        <w:tc>
          <w:tcPr>
            <w:tcW w:w="850" w:type="dxa"/>
            <w:tcBorders>
              <w:top w:val="nil"/>
              <w:left w:val="nil"/>
              <w:bottom w:val="single" w:sz="8" w:space="0" w:color="B5DDDC"/>
              <w:right w:val="single" w:sz="8" w:space="0" w:color="B5DDDC"/>
            </w:tcBorders>
            <w:shd w:val="clear" w:color="000000" w:fill="D6EAEB"/>
            <w:vAlign w:val="center"/>
            <w:hideMark/>
          </w:tcPr>
          <w:p w14:paraId="4FD052EA"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 </w:t>
            </w:r>
          </w:p>
        </w:tc>
        <w:tc>
          <w:tcPr>
            <w:tcW w:w="3969" w:type="dxa"/>
            <w:tcBorders>
              <w:top w:val="nil"/>
              <w:left w:val="nil"/>
              <w:bottom w:val="single" w:sz="8" w:space="0" w:color="B5DDDC"/>
              <w:right w:val="single" w:sz="8" w:space="0" w:color="B5DDDC"/>
            </w:tcBorders>
            <w:shd w:val="clear" w:color="000000" w:fill="D6EAEB"/>
            <w:vAlign w:val="center"/>
            <w:hideMark/>
          </w:tcPr>
          <w:p w14:paraId="0609B3A7"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3D3DBC93"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 </w:t>
            </w:r>
          </w:p>
        </w:tc>
      </w:tr>
      <w:tr w:rsidR="00BF2DBF" w14:paraId="67EC0FE9"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0FBD4899"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7</w:t>
            </w:r>
          </w:p>
        </w:tc>
        <w:tc>
          <w:tcPr>
            <w:tcW w:w="1843" w:type="dxa"/>
            <w:tcBorders>
              <w:top w:val="nil"/>
              <w:left w:val="nil"/>
              <w:bottom w:val="single" w:sz="8" w:space="0" w:color="B5DDDC"/>
              <w:right w:val="single" w:sz="8" w:space="0" w:color="B5DDDC"/>
            </w:tcBorders>
            <w:vAlign w:val="center"/>
            <w:hideMark/>
          </w:tcPr>
          <w:p w14:paraId="6B96CCF4"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What are the results of this study?</w:t>
            </w:r>
          </w:p>
        </w:tc>
        <w:tc>
          <w:tcPr>
            <w:tcW w:w="850" w:type="dxa"/>
            <w:tcBorders>
              <w:top w:val="nil"/>
              <w:left w:val="nil"/>
              <w:bottom w:val="single" w:sz="8" w:space="0" w:color="B5DDDC"/>
              <w:right w:val="single" w:sz="8" w:space="0" w:color="B5DDDC"/>
            </w:tcBorders>
            <w:vAlign w:val="center"/>
            <w:hideMark/>
          </w:tcPr>
          <w:p w14:paraId="13418F66"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Can't tell</w:t>
            </w:r>
          </w:p>
        </w:tc>
        <w:tc>
          <w:tcPr>
            <w:tcW w:w="3969" w:type="dxa"/>
            <w:tcBorders>
              <w:top w:val="nil"/>
              <w:left w:val="nil"/>
              <w:bottom w:val="single" w:sz="8" w:space="0" w:color="B5DDDC"/>
              <w:right w:val="single" w:sz="8" w:space="0" w:color="B5DDDC"/>
            </w:tcBorders>
            <w:vAlign w:val="center"/>
            <w:hideMark/>
          </w:tcPr>
          <w:p w14:paraId="5526FF1D" w14:textId="560446B0"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This was a large study with a very large dataset and there are many very large data tables to interpret including 26 pages of tables in the supplementary report.  Consequently the review here focuses on the authors conclusions.  </w:t>
            </w:r>
            <w:r w:rsidRPr="00F80C02">
              <w:rPr>
                <w:rFonts w:ascii="Calibri" w:hAnsi="Calibri" w:cs="Calibri"/>
                <w:sz w:val="16"/>
                <w:szCs w:val="16"/>
              </w:rPr>
              <w:br/>
            </w:r>
            <w:r w:rsidRPr="00F80C02">
              <w:rPr>
                <w:rFonts w:ascii="Calibri" w:hAnsi="Calibri" w:cs="Calibri"/>
                <w:sz w:val="16"/>
                <w:szCs w:val="16"/>
              </w:rPr>
              <w:br/>
              <w:t xml:space="preserve">The authors sought to determine whether human-associated </w:t>
            </w:r>
            <w:r w:rsidRPr="00F80C02">
              <w:rPr>
                <w:rFonts w:ascii="Calibri" w:hAnsi="Calibri" w:cs="Calibri"/>
                <w:i/>
                <w:iCs/>
                <w:sz w:val="16"/>
                <w:szCs w:val="16"/>
              </w:rPr>
              <w:t>Bacteroides</w:t>
            </w:r>
            <w:r w:rsidRPr="00F80C02">
              <w:rPr>
                <w:rFonts w:ascii="Calibri" w:hAnsi="Calibri" w:cs="Calibri"/>
                <w:sz w:val="16"/>
                <w:szCs w:val="16"/>
              </w:rPr>
              <w:t xml:space="preserve"> markers could be useful indicators of faecal contamination at recreational beaches by testing for associations between such markers and self-reported GI, diarrheal, and respiratory illness among swimmers.</w:t>
            </w:r>
            <w:r w:rsidRPr="00F80C02">
              <w:rPr>
                <w:rFonts w:ascii="Calibri" w:hAnsi="Calibri" w:cs="Calibri"/>
                <w:sz w:val="16"/>
                <w:szCs w:val="16"/>
              </w:rPr>
              <w:br/>
            </w:r>
            <w:r w:rsidRPr="00F80C02">
              <w:rPr>
                <w:rFonts w:ascii="Calibri" w:hAnsi="Calibri" w:cs="Calibri"/>
                <w:sz w:val="16"/>
                <w:szCs w:val="16"/>
              </w:rPr>
              <w:br/>
              <w:t xml:space="preserve">The results showed inconsistent associations between the presence of human-associated </w:t>
            </w:r>
            <w:r w:rsidRPr="00F80C02">
              <w:rPr>
                <w:rFonts w:ascii="Calibri" w:hAnsi="Calibri" w:cs="Calibri"/>
                <w:i/>
                <w:iCs/>
                <w:sz w:val="16"/>
                <w:szCs w:val="16"/>
              </w:rPr>
              <w:t>Bacteroides</w:t>
            </w:r>
            <w:r w:rsidRPr="00F80C02">
              <w:rPr>
                <w:rFonts w:ascii="Calibri" w:hAnsi="Calibri" w:cs="Calibri"/>
                <w:sz w:val="16"/>
                <w:szCs w:val="16"/>
              </w:rPr>
              <w:t xml:space="preserve"> markers and illness, though positive patterns with GI, diarrhea, and respiratory illnesses associated with detection of one marker, BsteriF1, were observed. </w:t>
            </w:r>
            <w:r w:rsidRPr="00F80C02">
              <w:rPr>
                <w:rFonts w:ascii="Calibri" w:hAnsi="Calibri" w:cs="Calibri"/>
                <w:sz w:val="16"/>
                <w:szCs w:val="16"/>
              </w:rPr>
              <w:br/>
            </w:r>
            <w:r w:rsidRPr="00F80C02">
              <w:rPr>
                <w:rFonts w:ascii="Calibri" w:hAnsi="Calibri" w:cs="Calibri"/>
                <w:sz w:val="16"/>
                <w:szCs w:val="16"/>
              </w:rPr>
              <w:br/>
              <w:t xml:space="preserve">No evidence was detected that Bacteroides markers modified the association between the non-source-specific general indicator </w:t>
            </w:r>
            <w:r w:rsidRPr="00F80C02">
              <w:rPr>
                <w:rFonts w:ascii="Calibri" w:hAnsi="Calibri" w:cs="Calibri"/>
                <w:i/>
                <w:iCs/>
                <w:sz w:val="16"/>
                <w:szCs w:val="16"/>
              </w:rPr>
              <w:t>Enterococcus</w:t>
            </w:r>
            <w:r w:rsidRPr="00F80C02">
              <w:rPr>
                <w:rFonts w:ascii="Calibri" w:hAnsi="Calibri" w:cs="Calibri"/>
                <w:sz w:val="16"/>
                <w:szCs w:val="16"/>
              </w:rPr>
              <w:t xml:space="preserve"> and illness; however in marine waters there was a pattern of an increased GI illness risk in the presence of HF183, BsteriF1 and BuniF2 when </w:t>
            </w:r>
            <w:r w:rsidRPr="00F80C02">
              <w:rPr>
                <w:rFonts w:ascii="Calibri" w:hAnsi="Calibri" w:cs="Calibri"/>
                <w:i/>
                <w:iCs/>
                <w:sz w:val="16"/>
                <w:szCs w:val="16"/>
              </w:rPr>
              <w:t>Enterococcus</w:t>
            </w:r>
            <w:r w:rsidRPr="00F80C02">
              <w:rPr>
                <w:rFonts w:ascii="Calibri" w:hAnsi="Calibri" w:cs="Calibri"/>
                <w:sz w:val="16"/>
                <w:szCs w:val="16"/>
              </w:rPr>
              <w:t xml:space="preserve"> was measured by qPCR.</w:t>
            </w:r>
            <w:r w:rsidRPr="00F80C02">
              <w:rPr>
                <w:rFonts w:ascii="Calibri" w:hAnsi="Calibri" w:cs="Calibri"/>
                <w:sz w:val="16"/>
                <w:szCs w:val="16"/>
              </w:rPr>
              <w:br/>
            </w:r>
            <w:r w:rsidRPr="00F80C02">
              <w:rPr>
                <w:rFonts w:ascii="Calibri" w:hAnsi="Calibri" w:cs="Calibri"/>
                <w:sz w:val="16"/>
                <w:szCs w:val="16"/>
              </w:rPr>
              <w:br/>
              <w:t xml:space="preserve">Quantitative measures, rather than a presence-absence categorization, may more accurately characterize the associations between human markers of </w:t>
            </w:r>
            <w:r w:rsidR="005239BD" w:rsidRPr="00F80C02">
              <w:rPr>
                <w:rFonts w:ascii="Calibri" w:hAnsi="Calibri" w:cs="Calibri"/>
                <w:sz w:val="16"/>
                <w:szCs w:val="16"/>
              </w:rPr>
              <w:t>faecal</w:t>
            </w:r>
            <w:r w:rsidRPr="00F80C02">
              <w:rPr>
                <w:rFonts w:ascii="Calibri" w:hAnsi="Calibri" w:cs="Calibri"/>
                <w:sz w:val="16"/>
                <w:szCs w:val="16"/>
              </w:rPr>
              <w:t xml:space="preserve"> contamination and swimming associated illness risk.</w:t>
            </w:r>
            <w:r w:rsidRPr="00F80C02">
              <w:rPr>
                <w:rFonts w:ascii="Calibri" w:hAnsi="Calibri" w:cs="Calibri"/>
                <w:sz w:val="16"/>
                <w:szCs w:val="16"/>
              </w:rPr>
              <w:br/>
            </w:r>
            <w:r w:rsidRPr="00F80C02">
              <w:rPr>
                <w:rFonts w:ascii="Calibri" w:hAnsi="Calibri" w:cs="Calibri"/>
                <w:sz w:val="16"/>
                <w:szCs w:val="16"/>
              </w:rPr>
              <w:br/>
              <w:t xml:space="preserve">These interpretations of the results </w:t>
            </w:r>
            <w:r w:rsidR="005239BD" w:rsidRPr="00F80C02">
              <w:rPr>
                <w:rFonts w:ascii="Calibri" w:hAnsi="Calibri" w:cs="Calibri"/>
                <w:sz w:val="16"/>
                <w:szCs w:val="16"/>
              </w:rPr>
              <w:t>would</w:t>
            </w:r>
            <w:r w:rsidRPr="00F80C02">
              <w:rPr>
                <w:rFonts w:ascii="Calibri" w:hAnsi="Calibri" w:cs="Calibri"/>
                <w:sz w:val="16"/>
                <w:szCs w:val="16"/>
              </w:rPr>
              <w:t xml:space="preserve"> seem acceptable assuming that the experiment-wise error rate (EER) is accounted for (see below).  However, it is not clear if this has been done so the validity of the results is unclear.</w:t>
            </w:r>
          </w:p>
        </w:tc>
        <w:tc>
          <w:tcPr>
            <w:tcW w:w="851" w:type="dxa"/>
            <w:tcBorders>
              <w:top w:val="nil"/>
              <w:left w:val="nil"/>
              <w:bottom w:val="nil"/>
              <w:right w:val="single" w:sz="8" w:space="0" w:color="B5DDDC"/>
            </w:tcBorders>
            <w:shd w:val="clear" w:color="000000" w:fill="F8CBAD"/>
            <w:vAlign w:val="center"/>
            <w:hideMark/>
          </w:tcPr>
          <w:p w14:paraId="5415EB2D"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5F67BED9"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662B536E"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8</w:t>
            </w:r>
          </w:p>
        </w:tc>
        <w:tc>
          <w:tcPr>
            <w:tcW w:w="1843" w:type="dxa"/>
            <w:tcBorders>
              <w:top w:val="nil"/>
              <w:left w:val="nil"/>
              <w:bottom w:val="single" w:sz="8" w:space="0" w:color="B5DDDC"/>
              <w:right w:val="single" w:sz="8" w:space="0" w:color="B5DDDC"/>
            </w:tcBorders>
            <w:vAlign w:val="center"/>
            <w:hideMark/>
          </w:tcPr>
          <w:p w14:paraId="272C917B"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How precise are the results?</w:t>
            </w:r>
          </w:p>
        </w:tc>
        <w:tc>
          <w:tcPr>
            <w:tcW w:w="850" w:type="dxa"/>
            <w:tcBorders>
              <w:top w:val="nil"/>
              <w:left w:val="nil"/>
              <w:bottom w:val="single" w:sz="8" w:space="0" w:color="B5DDDC"/>
              <w:right w:val="single" w:sz="8" w:space="0" w:color="B5DDDC"/>
            </w:tcBorders>
            <w:vAlign w:val="center"/>
            <w:hideMark/>
          </w:tcPr>
          <w:p w14:paraId="73D5F273"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Can't tell</w:t>
            </w:r>
          </w:p>
        </w:tc>
        <w:tc>
          <w:tcPr>
            <w:tcW w:w="3969" w:type="dxa"/>
            <w:tcBorders>
              <w:top w:val="nil"/>
              <w:left w:val="nil"/>
              <w:bottom w:val="single" w:sz="8" w:space="0" w:color="B5DDDC"/>
              <w:right w:val="single" w:sz="8" w:space="0" w:color="B5DDDC"/>
            </w:tcBorders>
            <w:vAlign w:val="center"/>
            <w:hideMark/>
          </w:tcPr>
          <w:p w14:paraId="71C30CA7" w14:textId="4AC43576"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The results are relatively imprecise as can be seen in Figure 3 of the paper which shows the generally large 95% confidence intervals.  This uncertainty is recognised by the authors and their discussion of the few clearly positive results is limited to the markers with 95% confidence intervals that did not, or only minimally overlapped the 0% risk difference (centre line of figure 3 in the paper).  However, it is not clear if these multiple individual comparisons account for experiment-wise error rate.  When a series of significance tests is conducted on the same data set, the </w:t>
            </w:r>
            <w:r w:rsidR="005239BD" w:rsidRPr="00F80C02">
              <w:rPr>
                <w:rFonts w:ascii="Calibri" w:hAnsi="Calibri" w:cs="Calibri"/>
                <w:sz w:val="16"/>
                <w:szCs w:val="16"/>
              </w:rPr>
              <w:t>experiment</w:t>
            </w:r>
            <w:r w:rsidR="005239BD">
              <w:rPr>
                <w:rFonts w:ascii="Calibri" w:hAnsi="Calibri" w:cs="Calibri"/>
                <w:sz w:val="16"/>
                <w:szCs w:val="16"/>
              </w:rPr>
              <w:t>-</w:t>
            </w:r>
            <w:r w:rsidR="005239BD" w:rsidRPr="00F80C02">
              <w:rPr>
                <w:rFonts w:ascii="Calibri" w:hAnsi="Calibri" w:cs="Calibri"/>
                <w:sz w:val="16"/>
                <w:szCs w:val="16"/>
              </w:rPr>
              <w:t>wise</w:t>
            </w:r>
            <w:r w:rsidRPr="00F80C02">
              <w:rPr>
                <w:rFonts w:ascii="Calibri" w:hAnsi="Calibri" w:cs="Calibri"/>
                <w:sz w:val="16"/>
                <w:szCs w:val="16"/>
              </w:rPr>
              <w:t xml:space="preserve"> error rate (EER) is the probability that one or more of the significance tests results in a Type I error.  Reference is made to a statistical paper by Greenland (2004, https://doi.org/10.1093/aje/kwh221) however, the actual approach taken by the authors is unclear.  </w:t>
            </w:r>
          </w:p>
        </w:tc>
        <w:tc>
          <w:tcPr>
            <w:tcW w:w="851" w:type="dxa"/>
            <w:tcBorders>
              <w:top w:val="single" w:sz="8" w:space="0" w:color="B5DDDC"/>
              <w:left w:val="nil"/>
              <w:bottom w:val="single" w:sz="8" w:space="0" w:color="B5DDDC"/>
              <w:right w:val="single" w:sz="8" w:space="0" w:color="B5DDDC"/>
            </w:tcBorders>
            <w:shd w:val="clear" w:color="000000" w:fill="F8CBAD"/>
            <w:vAlign w:val="center"/>
            <w:hideMark/>
          </w:tcPr>
          <w:p w14:paraId="62C94BA4"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33212858" w14:textId="77777777" w:rsidTr="00906370">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2A1176BB"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9</w:t>
            </w:r>
          </w:p>
        </w:tc>
        <w:tc>
          <w:tcPr>
            <w:tcW w:w="1843" w:type="dxa"/>
            <w:tcBorders>
              <w:top w:val="single" w:sz="8" w:space="0" w:color="B5DDDC"/>
              <w:left w:val="nil"/>
              <w:bottom w:val="single" w:sz="8" w:space="0" w:color="B5DDDC"/>
              <w:right w:val="single" w:sz="8" w:space="0" w:color="B5DDDC"/>
            </w:tcBorders>
            <w:vAlign w:val="center"/>
            <w:hideMark/>
          </w:tcPr>
          <w:p w14:paraId="7B04ACFC"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Do you believe the results?</w:t>
            </w:r>
          </w:p>
        </w:tc>
        <w:tc>
          <w:tcPr>
            <w:tcW w:w="850" w:type="dxa"/>
            <w:tcBorders>
              <w:top w:val="single" w:sz="8" w:space="0" w:color="B5DDDC"/>
              <w:left w:val="nil"/>
              <w:bottom w:val="single" w:sz="8" w:space="0" w:color="B5DDDC"/>
              <w:right w:val="single" w:sz="8" w:space="0" w:color="B5DDDC"/>
            </w:tcBorders>
            <w:vAlign w:val="center"/>
            <w:hideMark/>
          </w:tcPr>
          <w:p w14:paraId="7D6D4391"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No</w:t>
            </w:r>
          </w:p>
        </w:tc>
        <w:tc>
          <w:tcPr>
            <w:tcW w:w="3969" w:type="dxa"/>
            <w:tcBorders>
              <w:top w:val="single" w:sz="8" w:space="0" w:color="B5DDDC"/>
              <w:left w:val="nil"/>
              <w:bottom w:val="single" w:sz="8" w:space="0" w:color="B5DDDC"/>
              <w:right w:val="single" w:sz="8" w:space="0" w:color="B5DDDC"/>
            </w:tcBorders>
            <w:vAlign w:val="center"/>
            <w:hideMark/>
          </w:tcPr>
          <w:p w14:paraId="63C613F9" w14:textId="3885F3B5"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Overall, the authors observed weaker and more inconsistent associations between illness and Bacteroides markers than expected.  Possible reasons given for the weak relationships were; </w:t>
            </w:r>
            <w:r w:rsidRPr="00F80C02">
              <w:rPr>
                <w:rFonts w:ascii="Calibri" w:hAnsi="Calibri" w:cs="Calibri"/>
                <w:sz w:val="16"/>
                <w:szCs w:val="16"/>
              </w:rPr>
              <w:br/>
              <w:t xml:space="preserve">- that human-associated </w:t>
            </w:r>
            <w:r w:rsidRPr="00F80C02">
              <w:rPr>
                <w:rFonts w:ascii="Calibri" w:hAnsi="Calibri" w:cs="Calibri"/>
                <w:i/>
                <w:iCs/>
                <w:sz w:val="16"/>
                <w:szCs w:val="16"/>
              </w:rPr>
              <w:t>Bacteroides</w:t>
            </w:r>
            <w:r w:rsidRPr="00F80C02">
              <w:rPr>
                <w:rFonts w:ascii="Calibri" w:hAnsi="Calibri" w:cs="Calibri"/>
                <w:sz w:val="16"/>
                <w:szCs w:val="16"/>
              </w:rPr>
              <w:t xml:space="preserve"> markers may be less persistent than general </w:t>
            </w:r>
            <w:r w:rsidRPr="00F80C02">
              <w:rPr>
                <w:rFonts w:ascii="Calibri" w:hAnsi="Calibri" w:cs="Calibri"/>
                <w:i/>
                <w:iCs/>
                <w:sz w:val="16"/>
                <w:szCs w:val="16"/>
              </w:rPr>
              <w:t>Enterococcus</w:t>
            </w:r>
            <w:r w:rsidRPr="00F80C02">
              <w:rPr>
                <w:rFonts w:ascii="Calibri" w:hAnsi="Calibri" w:cs="Calibri"/>
                <w:sz w:val="16"/>
                <w:szCs w:val="16"/>
              </w:rPr>
              <w:t xml:space="preserve"> markers in the environment.</w:t>
            </w:r>
            <w:r w:rsidRPr="00F80C02">
              <w:rPr>
                <w:rFonts w:ascii="Calibri" w:hAnsi="Calibri" w:cs="Calibri"/>
                <w:sz w:val="16"/>
                <w:szCs w:val="16"/>
              </w:rPr>
              <w:br/>
              <w:t>- that the densities of the human markers may have been impacted by the long-term freezer storage of the samples at −40 °C</w:t>
            </w:r>
            <w:r w:rsidRPr="00F80C02">
              <w:rPr>
                <w:rFonts w:ascii="Calibri" w:hAnsi="Calibri" w:cs="Calibri"/>
                <w:sz w:val="16"/>
                <w:szCs w:val="16"/>
              </w:rPr>
              <w:br/>
              <w:t xml:space="preserve">- that the human associated </w:t>
            </w:r>
            <w:r w:rsidRPr="00F80C02">
              <w:rPr>
                <w:rFonts w:ascii="Calibri" w:hAnsi="Calibri" w:cs="Calibri"/>
                <w:i/>
                <w:iCs/>
                <w:sz w:val="16"/>
                <w:szCs w:val="16"/>
              </w:rPr>
              <w:t>Bacteroides</w:t>
            </w:r>
            <w:r w:rsidRPr="00F80C02">
              <w:rPr>
                <w:rFonts w:ascii="Calibri" w:hAnsi="Calibri" w:cs="Calibri"/>
                <w:sz w:val="16"/>
                <w:szCs w:val="16"/>
              </w:rPr>
              <w:t xml:space="preserve"> markers in this study were often undetected.  These factors prompted the use of the presence-absence approach for data analysis, which may have limited the author's ability to estimate associations.</w:t>
            </w:r>
            <w:r w:rsidRPr="00F80C02">
              <w:rPr>
                <w:rFonts w:ascii="Calibri" w:hAnsi="Calibri" w:cs="Calibri"/>
                <w:sz w:val="16"/>
                <w:szCs w:val="16"/>
              </w:rPr>
              <w:br/>
              <w:t>- that the level of non-specific faecal contamination may have been so high that the addition of a human marker did not add any additional information to the estimation of illness risk.</w:t>
            </w:r>
            <w:r w:rsidRPr="00F80C02">
              <w:rPr>
                <w:rFonts w:ascii="Calibri" w:hAnsi="Calibri" w:cs="Calibri"/>
                <w:sz w:val="16"/>
                <w:szCs w:val="16"/>
              </w:rPr>
              <w:br/>
              <w:t xml:space="preserve">Given the above limitations, the study </w:t>
            </w:r>
            <w:r w:rsidR="00547F8F">
              <w:rPr>
                <w:rFonts w:ascii="Calibri" w:hAnsi="Calibri" w:cs="Calibri"/>
                <w:sz w:val="16"/>
                <w:szCs w:val="16"/>
              </w:rPr>
              <w:t>findings are</w:t>
            </w:r>
            <w:r w:rsidRPr="00F80C02">
              <w:rPr>
                <w:rFonts w:ascii="Calibri" w:hAnsi="Calibri" w:cs="Calibri"/>
                <w:sz w:val="16"/>
                <w:szCs w:val="16"/>
              </w:rPr>
              <w:t>sever</w:t>
            </w:r>
            <w:r w:rsidR="00D762AE">
              <w:rPr>
                <w:rFonts w:ascii="Calibri" w:hAnsi="Calibri" w:cs="Calibri"/>
                <w:sz w:val="16"/>
                <w:szCs w:val="16"/>
              </w:rPr>
              <w:t>e</w:t>
            </w:r>
            <w:r w:rsidRPr="00F80C02">
              <w:rPr>
                <w:rFonts w:ascii="Calibri" w:hAnsi="Calibri" w:cs="Calibri"/>
                <w:sz w:val="16"/>
                <w:szCs w:val="16"/>
              </w:rPr>
              <w:t xml:space="preserve">ly </w:t>
            </w:r>
            <w:r w:rsidR="00547F8F">
              <w:rPr>
                <w:rFonts w:ascii="Calibri" w:hAnsi="Calibri" w:cs="Calibri"/>
                <w:sz w:val="16"/>
                <w:szCs w:val="16"/>
              </w:rPr>
              <w:t>limited</w:t>
            </w:r>
            <w:r w:rsidR="00547F8F" w:rsidRPr="00F80C02">
              <w:rPr>
                <w:rFonts w:ascii="Calibri" w:hAnsi="Calibri" w:cs="Calibri"/>
                <w:sz w:val="16"/>
                <w:szCs w:val="16"/>
              </w:rPr>
              <w:t xml:space="preserve"> </w:t>
            </w:r>
            <w:r w:rsidRPr="00F80C02">
              <w:rPr>
                <w:rFonts w:ascii="Calibri" w:hAnsi="Calibri" w:cs="Calibri"/>
                <w:sz w:val="16"/>
                <w:szCs w:val="16"/>
              </w:rPr>
              <w:t xml:space="preserve">by the uncontrolled effect of sample freezing and storage for several years and the lack of clarity about the EER. Consequently the results are compromised by these </w:t>
            </w:r>
            <w:r w:rsidR="004975C9">
              <w:rPr>
                <w:rFonts w:ascii="Calibri" w:hAnsi="Calibri" w:cs="Calibri"/>
                <w:sz w:val="16"/>
                <w:szCs w:val="16"/>
              </w:rPr>
              <w:t>limitation</w:t>
            </w:r>
            <w:r w:rsidR="004975C9" w:rsidRPr="00F80C02">
              <w:rPr>
                <w:rFonts w:ascii="Calibri" w:hAnsi="Calibri" w:cs="Calibri"/>
                <w:sz w:val="16"/>
                <w:szCs w:val="16"/>
              </w:rPr>
              <w:t>s</w:t>
            </w:r>
            <w:r w:rsidRPr="00F80C02">
              <w:rPr>
                <w:rFonts w:ascii="Calibri" w:hAnsi="Calibri" w:cs="Calibri"/>
                <w:sz w:val="16"/>
                <w:szCs w:val="16"/>
              </w:rPr>
              <w:t>.</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40F932DD"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Definitely high risk of bias (--)</w:t>
            </w:r>
          </w:p>
        </w:tc>
      </w:tr>
      <w:tr w:rsidR="00BF2DBF" w14:paraId="3823AA31" w14:textId="77777777" w:rsidTr="00906370">
        <w:trPr>
          <w:trHeight w:val="340"/>
        </w:trPr>
        <w:tc>
          <w:tcPr>
            <w:tcW w:w="274"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1A158C91" w14:textId="77777777" w:rsidR="00F80C02" w:rsidRPr="00F80C02" w:rsidRDefault="00992883" w:rsidP="00F80C02">
            <w:pPr>
              <w:spacing w:before="0" w:after="0" w:line="240" w:lineRule="auto"/>
              <w:jc w:val="center"/>
              <w:rPr>
                <w:rFonts w:ascii="Calibri" w:hAnsi="Calibri" w:cs="Calibri"/>
                <w:b/>
                <w:bCs/>
                <w:color w:val="000000"/>
                <w:sz w:val="16"/>
                <w:szCs w:val="16"/>
              </w:rPr>
            </w:pPr>
            <w:r w:rsidRPr="00F80C02">
              <w:rPr>
                <w:rFonts w:ascii="Calibri" w:hAnsi="Calibri" w:cs="Calibri"/>
                <w:b/>
                <w:bCs/>
                <w:color w:val="000000"/>
                <w:sz w:val="16"/>
                <w:szCs w:val="16"/>
              </w:rPr>
              <w:t> </w:t>
            </w:r>
          </w:p>
        </w:tc>
        <w:tc>
          <w:tcPr>
            <w:tcW w:w="1843" w:type="dxa"/>
            <w:tcBorders>
              <w:top w:val="single" w:sz="8" w:space="0" w:color="B5DDDC"/>
              <w:left w:val="nil"/>
              <w:bottom w:val="single" w:sz="8" w:space="0" w:color="B5DDDC"/>
              <w:right w:val="single" w:sz="8" w:space="0" w:color="B5DDDC"/>
            </w:tcBorders>
            <w:shd w:val="clear" w:color="000000" w:fill="D6EAEB"/>
            <w:vAlign w:val="center"/>
            <w:hideMark/>
          </w:tcPr>
          <w:p w14:paraId="47BE4CEC"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Section C: Will the results help locally?</w:t>
            </w:r>
          </w:p>
        </w:tc>
        <w:tc>
          <w:tcPr>
            <w:tcW w:w="850" w:type="dxa"/>
            <w:tcBorders>
              <w:top w:val="single" w:sz="8" w:space="0" w:color="B5DDDC"/>
              <w:left w:val="nil"/>
              <w:bottom w:val="single" w:sz="8" w:space="0" w:color="B5DDDC"/>
              <w:right w:val="single" w:sz="8" w:space="0" w:color="B5DDDC"/>
            </w:tcBorders>
            <w:shd w:val="clear" w:color="000000" w:fill="D6EAEB"/>
            <w:vAlign w:val="center"/>
            <w:hideMark/>
          </w:tcPr>
          <w:p w14:paraId="6A99E70D" w14:textId="77777777" w:rsidR="00F80C02" w:rsidRPr="00F80C02" w:rsidRDefault="00992883" w:rsidP="00F80C02">
            <w:pPr>
              <w:spacing w:before="0" w:after="0" w:line="240" w:lineRule="auto"/>
              <w:rPr>
                <w:rFonts w:ascii="Calibri" w:hAnsi="Calibri" w:cs="Calibri"/>
                <w:b/>
                <w:bCs/>
                <w:color w:val="008000"/>
                <w:sz w:val="16"/>
                <w:szCs w:val="16"/>
              </w:rPr>
            </w:pPr>
            <w:r w:rsidRPr="00F80C02">
              <w:rPr>
                <w:rFonts w:ascii="Calibri" w:hAnsi="Calibri" w:cs="Calibri"/>
                <w:b/>
                <w:bCs/>
                <w:color w:val="008000"/>
                <w:sz w:val="16"/>
                <w:szCs w:val="16"/>
              </w:rPr>
              <w:t> </w:t>
            </w:r>
          </w:p>
        </w:tc>
        <w:tc>
          <w:tcPr>
            <w:tcW w:w="3969" w:type="dxa"/>
            <w:tcBorders>
              <w:top w:val="single" w:sz="8" w:space="0" w:color="B5DDDC"/>
              <w:left w:val="nil"/>
              <w:bottom w:val="single" w:sz="8" w:space="0" w:color="B5DDDC"/>
              <w:right w:val="single" w:sz="8" w:space="0" w:color="B5DDDC"/>
            </w:tcBorders>
            <w:shd w:val="clear" w:color="000000" w:fill="D6EAEB"/>
            <w:vAlign w:val="center"/>
            <w:hideMark/>
          </w:tcPr>
          <w:p w14:paraId="2D41DE73" w14:textId="77777777" w:rsidR="00F80C02" w:rsidRPr="00F80C02" w:rsidRDefault="00992883" w:rsidP="00F80C02">
            <w:pPr>
              <w:spacing w:before="0" w:after="0" w:line="240" w:lineRule="auto"/>
              <w:rPr>
                <w:rFonts w:ascii="Calibri" w:hAnsi="Calibri" w:cs="Calibri"/>
                <w:b/>
                <w:bCs/>
                <w:color w:val="008000"/>
                <w:sz w:val="16"/>
                <w:szCs w:val="16"/>
              </w:rPr>
            </w:pPr>
            <w:r w:rsidRPr="00F80C02">
              <w:rPr>
                <w:rFonts w:ascii="Calibri" w:hAnsi="Calibri" w:cs="Calibri"/>
                <w:b/>
                <w:bCs/>
                <w:color w:val="008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vAlign w:val="center"/>
            <w:hideMark/>
          </w:tcPr>
          <w:p w14:paraId="52FFBDDD" w14:textId="77777777" w:rsidR="00F80C02" w:rsidRPr="00F80C02" w:rsidRDefault="00992883" w:rsidP="00F80C02">
            <w:pPr>
              <w:spacing w:before="0" w:after="0" w:line="240" w:lineRule="auto"/>
              <w:rPr>
                <w:rFonts w:ascii="Calibri" w:hAnsi="Calibri" w:cs="Calibri"/>
                <w:b/>
                <w:bCs/>
                <w:color w:val="008000"/>
                <w:sz w:val="16"/>
                <w:szCs w:val="16"/>
              </w:rPr>
            </w:pPr>
            <w:r w:rsidRPr="00F80C02">
              <w:rPr>
                <w:rFonts w:ascii="Calibri" w:hAnsi="Calibri" w:cs="Calibri"/>
                <w:b/>
                <w:bCs/>
                <w:color w:val="008000"/>
                <w:sz w:val="16"/>
                <w:szCs w:val="16"/>
              </w:rPr>
              <w:t> </w:t>
            </w:r>
          </w:p>
        </w:tc>
      </w:tr>
      <w:tr w:rsidR="00BF2DBF" w14:paraId="7CA6970E"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4B44EAA6"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10</w:t>
            </w:r>
          </w:p>
        </w:tc>
        <w:tc>
          <w:tcPr>
            <w:tcW w:w="1843" w:type="dxa"/>
            <w:tcBorders>
              <w:top w:val="nil"/>
              <w:left w:val="nil"/>
              <w:bottom w:val="single" w:sz="8" w:space="0" w:color="B5DDDC"/>
              <w:right w:val="single" w:sz="8" w:space="0" w:color="B5DDDC"/>
            </w:tcBorders>
            <w:vAlign w:val="center"/>
            <w:hideMark/>
          </w:tcPr>
          <w:p w14:paraId="2DEABBC5"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Can the results be applied to the local population?</w:t>
            </w:r>
          </w:p>
        </w:tc>
        <w:tc>
          <w:tcPr>
            <w:tcW w:w="850" w:type="dxa"/>
            <w:tcBorders>
              <w:top w:val="nil"/>
              <w:left w:val="nil"/>
              <w:bottom w:val="nil"/>
              <w:right w:val="single" w:sz="8" w:space="0" w:color="B5DDDC"/>
            </w:tcBorders>
            <w:vAlign w:val="center"/>
            <w:hideMark/>
          </w:tcPr>
          <w:p w14:paraId="213249C3"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No</w:t>
            </w:r>
          </w:p>
        </w:tc>
        <w:tc>
          <w:tcPr>
            <w:tcW w:w="3969" w:type="dxa"/>
            <w:tcBorders>
              <w:top w:val="nil"/>
              <w:left w:val="nil"/>
              <w:bottom w:val="single" w:sz="8" w:space="0" w:color="B5DDDC"/>
              <w:right w:val="single" w:sz="8" w:space="0" w:color="B5DDDC"/>
            </w:tcBorders>
            <w:vAlign w:val="center"/>
            <w:hideMark/>
          </w:tcPr>
          <w:p w14:paraId="21448579" w14:textId="05E3494A"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Given the compromised results, it is </w:t>
            </w:r>
            <w:r w:rsidR="00547F8F">
              <w:rPr>
                <w:rFonts w:ascii="Calibri" w:hAnsi="Calibri" w:cs="Calibri"/>
                <w:sz w:val="16"/>
                <w:szCs w:val="16"/>
              </w:rPr>
              <w:t xml:space="preserve">not </w:t>
            </w:r>
            <w:r w:rsidR="00D87626">
              <w:rPr>
                <w:rFonts w:ascii="Calibri" w:hAnsi="Calibri" w:cs="Calibri"/>
                <w:sz w:val="16"/>
                <w:szCs w:val="16"/>
              </w:rPr>
              <w:t xml:space="preserve">considered </w:t>
            </w:r>
            <w:r w:rsidRPr="00F80C02">
              <w:rPr>
                <w:rFonts w:ascii="Calibri" w:hAnsi="Calibri" w:cs="Calibri"/>
                <w:sz w:val="16"/>
                <w:szCs w:val="16"/>
              </w:rPr>
              <w:t>appropriate to apply the findings elsewhere.</w:t>
            </w:r>
          </w:p>
        </w:tc>
        <w:tc>
          <w:tcPr>
            <w:tcW w:w="851" w:type="dxa"/>
            <w:tcBorders>
              <w:top w:val="nil"/>
              <w:left w:val="nil"/>
              <w:bottom w:val="single" w:sz="8" w:space="0" w:color="B5DDDC"/>
              <w:right w:val="single" w:sz="8" w:space="0" w:color="B5DDDC"/>
            </w:tcBorders>
            <w:shd w:val="clear" w:color="000000" w:fill="FF0000"/>
            <w:vAlign w:val="center"/>
            <w:hideMark/>
          </w:tcPr>
          <w:p w14:paraId="5CC13F4F"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Definitely high risk of bias (--)</w:t>
            </w:r>
          </w:p>
        </w:tc>
      </w:tr>
      <w:tr w:rsidR="00BF2DBF" w14:paraId="6E19AF59"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1DFE00BB"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11</w:t>
            </w:r>
          </w:p>
        </w:tc>
        <w:tc>
          <w:tcPr>
            <w:tcW w:w="1843" w:type="dxa"/>
            <w:tcBorders>
              <w:top w:val="nil"/>
              <w:left w:val="nil"/>
              <w:bottom w:val="single" w:sz="8" w:space="0" w:color="B5DDDC"/>
              <w:right w:val="single" w:sz="8" w:space="0" w:color="B5DDDC"/>
            </w:tcBorders>
            <w:vAlign w:val="center"/>
            <w:hideMark/>
          </w:tcPr>
          <w:p w14:paraId="346EB72A"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Do the results of this study fit with other available evidence?</w:t>
            </w:r>
          </w:p>
        </w:tc>
        <w:tc>
          <w:tcPr>
            <w:tcW w:w="850" w:type="dxa"/>
            <w:tcBorders>
              <w:top w:val="single" w:sz="8" w:space="0" w:color="B5DDDC"/>
              <w:left w:val="nil"/>
              <w:bottom w:val="single" w:sz="8" w:space="0" w:color="B5DDDC"/>
              <w:right w:val="single" w:sz="8" w:space="0" w:color="B5DDDC"/>
            </w:tcBorders>
            <w:vAlign w:val="center"/>
            <w:hideMark/>
          </w:tcPr>
          <w:p w14:paraId="167586B3"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Can't tell</w:t>
            </w:r>
          </w:p>
        </w:tc>
        <w:tc>
          <w:tcPr>
            <w:tcW w:w="3969" w:type="dxa"/>
            <w:tcBorders>
              <w:top w:val="nil"/>
              <w:left w:val="nil"/>
              <w:bottom w:val="single" w:sz="8" w:space="0" w:color="B5DDDC"/>
              <w:right w:val="single" w:sz="8" w:space="0" w:color="B5DDDC"/>
            </w:tcBorders>
            <w:vAlign w:val="center"/>
            <w:hideMark/>
          </w:tcPr>
          <w:p w14:paraId="35BD3C99"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Correspondence with other evidence is weak, as noted by the authors who were surprised by the study results.</w:t>
            </w:r>
          </w:p>
        </w:tc>
        <w:tc>
          <w:tcPr>
            <w:tcW w:w="851" w:type="dxa"/>
            <w:tcBorders>
              <w:top w:val="nil"/>
              <w:left w:val="nil"/>
              <w:bottom w:val="nil"/>
              <w:right w:val="single" w:sz="8" w:space="0" w:color="B5DDDC"/>
            </w:tcBorders>
            <w:shd w:val="clear" w:color="000000" w:fill="F8CBAD"/>
            <w:vAlign w:val="center"/>
            <w:hideMark/>
          </w:tcPr>
          <w:p w14:paraId="37CA7C92"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055F93B9" w14:textId="77777777" w:rsidTr="00906370">
        <w:trPr>
          <w:trHeight w:val="340"/>
        </w:trPr>
        <w:tc>
          <w:tcPr>
            <w:tcW w:w="274" w:type="dxa"/>
            <w:tcBorders>
              <w:top w:val="nil"/>
              <w:left w:val="single" w:sz="8" w:space="0" w:color="B5DDDC"/>
              <w:bottom w:val="single" w:sz="8" w:space="0" w:color="B5DDDC"/>
              <w:right w:val="single" w:sz="8" w:space="0" w:color="B5DDDC"/>
            </w:tcBorders>
            <w:vAlign w:val="center"/>
            <w:hideMark/>
          </w:tcPr>
          <w:p w14:paraId="6A68E004"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12</w:t>
            </w:r>
          </w:p>
        </w:tc>
        <w:tc>
          <w:tcPr>
            <w:tcW w:w="1843" w:type="dxa"/>
            <w:tcBorders>
              <w:top w:val="nil"/>
              <w:left w:val="nil"/>
              <w:bottom w:val="single" w:sz="8" w:space="0" w:color="B5DDDC"/>
              <w:right w:val="single" w:sz="8" w:space="0" w:color="B5DDDC"/>
            </w:tcBorders>
            <w:vAlign w:val="center"/>
            <w:hideMark/>
          </w:tcPr>
          <w:p w14:paraId="5466EEDD"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What are the implications of this study for practice?</w:t>
            </w:r>
          </w:p>
        </w:tc>
        <w:tc>
          <w:tcPr>
            <w:tcW w:w="850" w:type="dxa"/>
            <w:tcBorders>
              <w:top w:val="nil"/>
              <w:left w:val="nil"/>
              <w:bottom w:val="nil"/>
              <w:right w:val="single" w:sz="8" w:space="0" w:color="B5DDDC"/>
            </w:tcBorders>
            <w:vAlign w:val="center"/>
            <w:hideMark/>
          </w:tcPr>
          <w:p w14:paraId="0BE68654"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No</w:t>
            </w:r>
          </w:p>
        </w:tc>
        <w:tc>
          <w:tcPr>
            <w:tcW w:w="3969" w:type="dxa"/>
            <w:tcBorders>
              <w:top w:val="nil"/>
              <w:left w:val="nil"/>
              <w:bottom w:val="single" w:sz="8" w:space="0" w:color="B5DDDC"/>
              <w:right w:val="single" w:sz="8" w:space="0" w:color="B5DDDC"/>
            </w:tcBorders>
            <w:vAlign w:val="center"/>
            <w:hideMark/>
          </w:tcPr>
          <w:p w14:paraId="25BC0987" w14:textId="5B2B3948"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Due to the serious </w:t>
            </w:r>
            <w:r w:rsidR="004975C9">
              <w:rPr>
                <w:rFonts w:ascii="Calibri" w:hAnsi="Calibri" w:cs="Calibri"/>
                <w:sz w:val="16"/>
                <w:szCs w:val="16"/>
              </w:rPr>
              <w:t>limitation</w:t>
            </w:r>
            <w:r w:rsidRPr="00F80C02">
              <w:rPr>
                <w:rFonts w:ascii="Calibri" w:hAnsi="Calibri" w:cs="Calibri"/>
                <w:sz w:val="16"/>
                <w:szCs w:val="16"/>
              </w:rPr>
              <w:t xml:space="preserve">s in the study design with respect to the aged/thawed samples and EER, it does not seem appropriate to draw any significant conclusions from this study given the </w:t>
            </w:r>
            <w:r w:rsidR="00D87626">
              <w:rPr>
                <w:rFonts w:ascii="Calibri" w:hAnsi="Calibri" w:cs="Calibri"/>
                <w:sz w:val="16"/>
                <w:szCs w:val="16"/>
              </w:rPr>
              <w:t>uncertainty</w:t>
            </w:r>
            <w:r w:rsidRPr="00F80C02">
              <w:rPr>
                <w:rFonts w:ascii="Calibri" w:hAnsi="Calibri" w:cs="Calibri"/>
                <w:sz w:val="16"/>
                <w:szCs w:val="16"/>
              </w:rPr>
              <w:t xml:space="preserve"> over the reliability of the testing of genetic markers from 2 to 6 years old frozen samples.  </w:t>
            </w:r>
            <w:r w:rsidR="00D87626">
              <w:rPr>
                <w:rFonts w:ascii="Calibri" w:hAnsi="Calibri" w:cs="Calibri"/>
                <w:sz w:val="16"/>
                <w:szCs w:val="16"/>
              </w:rPr>
              <w:t>T</w:t>
            </w:r>
            <w:r w:rsidRPr="00F80C02">
              <w:rPr>
                <w:rFonts w:ascii="Calibri" w:hAnsi="Calibri" w:cs="Calibri"/>
                <w:sz w:val="16"/>
                <w:szCs w:val="16"/>
              </w:rPr>
              <w:t xml:space="preserve">he authors state, "We were unable to calculate an average daily concentration for each </w:t>
            </w:r>
            <w:r w:rsidRPr="00F80C02">
              <w:rPr>
                <w:rFonts w:ascii="Calibri" w:hAnsi="Calibri" w:cs="Calibri"/>
                <w:i/>
                <w:iCs/>
                <w:sz w:val="16"/>
                <w:szCs w:val="16"/>
              </w:rPr>
              <w:t>Bacteroides</w:t>
            </w:r>
            <w:r w:rsidRPr="00F80C02">
              <w:rPr>
                <w:rFonts w:ascii="Calibri" w:hAnsi="Calibri" w:cs="Calibri"/>
                <w:sz w:val="16"/>
                <w:szCs w:val="16"/>
              </w:rPr>
              <w:t xml:space="preserve"> marker due to limited detectable values and prolonged storage of samples, both of which had an unknown effect on the accuracy of the </w:t>
            </w:r>
            <w:r w:rsidR="005239BD" w:rsidRPr="00F80C02">
              <w:rPr>
                <w:rFonts w:ascii="Calibri" w:hAnsi="Calibri" w:cs="Calibri"/>
                <w:sz w:val="16"/>
                <w:szCs w:val="16"/>
              </w:rPr>
              <w:t>quantified</w:t>
            </w:r>
            <w:r w:rsidRPr="00F80C02">
              <w:rPr>
                <w:rFonts w:ascii="Calibri" w:hAnsi="Calibri" w:cs="Calibri"/>
                <w:sz w:val="16"/>
                <w:szCs w:val="16"/>
              </w:rPr>
              <w:t xml:space="preserve"> amount". Hence the authors switched to classifying exposure as present (detected in ≥2 samples/day) or absent (detected in 0–1 sample/day), which is likely to have weakened the expected relationships.</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39C63EAF"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Definitely high risk of bias (--)</w:t>
            </w:r>
          </w:p>
        </w:tc>
      </w:tr>
      <w:tr w:rsidR="00BF2DBF" w14:paraId="00B817DD" w14:textId="77777777" w:rsidTr="00906370">
        <w:trPr>
          <w:trHeight w:val="340"/>
        </w:trPr>
        <w:tc>
          <w:tcPr>
            <w:tcW w:w="274" w:type="dxa"/>
            <w:tcBorders>
              <w:top w:val="nil"/>
              <w:left w:val="single" w:sz="8" w:space="0" w:color="B5DDDC"/>
              <w:bottom w:val="single" w:sz="8" w:space="0" w:color="B5DDDC"/>
              <w:right w:val="nil"/>
            </w:tcBorders>
            <w:shd w:val="clear" w:color="000000" w:fill="D6EAEB"/>
            <w:vAlign w:val="center"/>
            <w:hideMark/>
          </w:tcPr>
          <w:p w14:paraId="3EB2D302"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w:t>
            </w:r>
          </w:p>
        </w:tc>
        <w:tc>
          <w:tcPr>
            <w:tcW w:w="1843"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6D55D368"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Overall risk of bias rating</w:t>
            </w:r>
          </w:p>
        </w:tc>
        <w:tc>
          <w:tcPr>
            <w:tcW w:w="850"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109C3B43"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trike/>
                <w:sz w:val="16"/>
                <w:szCs w:val="16"/>
              </w:rPr>
              <w:t> </w:t>
            </w:r>
          </w:p>
        </w:tc>
        <w:tc>
          <w:tcPr>
            <w:tcW w:w="3969"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549A4431" w14:textId="7E16513B" w:rsidR="00F80C02" w:rsidRPr="00F80C02" w:rsidRDefault="00992883" w:rsidP="00F80C02">
            <w:pPr>
              <w:spacing w:before="0" w:after="0" w:line="240" w:lineRule="auto"/>
              <w:rPr>
                <w:rFonts w:ascii="Calibri" w:hAnsi="Calibri" w:cs="Calibri"/>
                <w:i/>
                <w:iCs/>
                <w:color w:val="000000"/>
                <w:sz w:val="16"/>
                <w:szCs w:val="16"/>
              </w:rPr>
            </w:pPr>
            <w:r w:rsidRPr="00F80C02">
              <w:rPr>
                <w:rFonts w:ascii="Calibri" w:hAnsi="Calibri" w:cs="Calibri"/>
                <w:i/>
                <w:iCs/>
                <w:color w:val="000000"/>
                <w:sz w:val="16"/>
                <w:szCs w:val="16"/>
              </w:rPr>
              <w:t xml:space="preserve">Due to methodological and statistical </w:t>
            </w:r>
            <w:r w:rsidR="005A1961">
              <w:rPr>
                <w:rFonts w:ascii="Calibri" w:hAnsi="Calibri" w:cs="Calibri"/>
                <w:i/>
                <w:iCs/>
                <w:color w:val="000000"/>
                <w:sz w:val="16"/>
                <w:szCs w:val="16"/>
              </w:rPr>
              <w:t>limitations</w:t>
            </w:r>
            <w:r w:rsidRPr="00F80C02">
              <w:rPr>
                <w:rFonts w:ascii="Calibri" w:hAnsi="Calibri" w:cs="Calibri"/>
                <w:i/>
                <w:iCs/>
                <w:color w:val="000000"/>
                <w:sz w:val="16"/>
                <w:szCs w:val="16"/>
              </w:rPr>
              <w:t xml:space="preserve">, the study is considered to </w:t>
            </w:r>
            <w:r w:rsidR="002229B7">
              <w:rPr>
                <w:rFonts w:ascii="Calibri" w:hAnsi="Calibri" w:cs="Calibri"/>
                <w:i/>
                <w:iCs/>
                <w:color w:val="000000"/>
                <w:sz w:val="16"/>
                <w:szCs w:val="16"/>
              </w:rPr>
              <w:t>have</w:t>
            </w:r>
            <w:r w:rsidRPr="00F80C02">
              <w:rPr>
                <w:rFonts w:ascii="Calibri" w:hAnsi="Calibri" w:cs="Calibri"/>
                <w:i/>
                <w:iCs/>
                <w:color w:val="000000"/>
                <w:sz w:val="16"/>
                <w:szCs w:val="16"/>
              </w:rPr>
              <w:t xml:space="preserve"> a high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FF0000"/>
            <w:vAlign w:val="center"/>
            <w:hideMark/>
          </w:tcPr>
          <w:p w14:paraId="3D36F740"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Definitely high risk of bias (--)</w:t>
            </w:r>
          </w:p>
        </w:tc>
      </w:tr>
      <w:tr w:rsidR="00BF2DBF" w14:paraId="50D13EF8" w14:textId="77777777" w:rsidTr="00906370">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317822F2"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w:t>
            </w:r>
          </w:p>
        </w:tc>
        <w:tc>
          <w:tcPr>
            <w:tcW w:w="1843" w:type="dxa"/>
            <w:tcBorders>
              <w:top w:val="nil"/>
              <w:left w:val="nil"/>
              <w:bottom w:val="single" w:sz="8" w:space="0" w:color="B5DDDC"/>
              <w:right w:val="single" w:sz="8" w:space="0" w:color="B5DDDC"/>
            </w:tcBorders>
            <w:shd w:val="clear" w:color="000000" w:fill="D6EAEB"/>
            <w:vAlign w:val="center"/>
            <w:hideMark/>
          </w:tcPr>
          <w:p w14:paraId="68E17774" w14:textId="77777777" w:rsidR="00F80C02" w:rsidRPr="00F80C02" w:rsidRDefault="00992883" w:rsidP="00F80C02">
            <w:pPr>
              <w:spacing w:before="0" w:after="0" w:line="240" w:lineRule="auto"/>
              <w:rPr>
                <w:rFonts w:ascii="Calibri" w:hAnsi="Calibri" w:cs="Calibri"/>
                <w:b/>
                <w:bCs/>
                <w:sz w:val="16"/>
                <w:szCs w:val="16"/>
              </w:rPr>
            </w:pPr>
            <w:r w:rsidRPr="00F80C02">
              <w:rPr>
                <w:rFonts w:ascii="Calibri" w:hAnsi="Calibri" w:cs="Calibri"/>
                <w:b/>
                <w:bCs/>
                <w:sz w:val="16"/>
                <w:szCs w:val="16"/>
              </w:rPr>
              <w:t>Reviewer's conclusion</w:t>
            </w:r>
          </w:p>
        </w:tc>
        <w:tc>
          <w:tcPr>
            <w:tcW w:w="850" w:type="dxa"/>
            <w:tcBorders>
              <w:top w:val="nil"/>
              <w:left w:val="nil"/>
              <w:bottom w:val="single" w:sz="8" w:space="0" w:color="B5DDDC"/>
              <w:right w:val="nil"/>
            </w:tcBorders>
            <w:shd w:val="clear" w:color="000000" w:fill="FFC7CE"/>
            <w:vAlign w:val="center"/>
            <w:hideMark/>
          </w:tcPr>
          <w:p w14:paraId="2CB084CE" w14:textId="77777777" w:rsidR="00F80C02" w:rsidRPr="00F80C02" w:rsidRDefault="00992883" w:rsidP="00F80C02">
            <w:pPr>
              <w:spacing w:before="0" w:after="0" w:line="240" w:lineRule="auto"/>
              <w:jc w:val="center"/>
              <w:rPr>
                <w:rFonts w:ascii="Calibri" w:hAnsi="Calibri" w:cs="Calibri"/>
                <w:color w:val="9C0006"/>
                <w:sz w:val="16"/>
                <w:szCs w:val="16"/>
              </w:rPr>
            </w:pPr>
            <w:r w:rsidRPr="00F80C02">
              <w:rPr>
                <w:rFonts w:ascii="Calibri" w:hAnsi="Calibri" w:cs="Calibri"/>
                <w:color w:val="9C0006"/>
                <w:sz w:val="16"/>
                <w:szCs w:val="16"/>
              </w:rPr>
              <w:t> </w:t>
            </w:r>
          </w:p>
        </w:tc>
        <w:tc>
          <w:tcPr>
            <w:tcW w:w="3969" w:type="dxa"/>
            <w:tcBorders>
              <w:top w:val="nil"/>
              <w:left w:val="single" w:sz="8" w:space="0" w:color="B5DDDC"/>
              <w:bottom w:val="single" w:sz="8" w:space="0" w:color="B5DDDC"/>
              <w:right w:val="nil"/>
            </w:tcBorders>
            <w:shd w:val="clear" w:color="000000" w:fill="FFC7CE"/>
            <w:vAlign w:val="center"/>
            <w:hideMark/>
          </w:tcPr>
          <w:p w14:paraId="0AE3A4F6" w14:textId="77777777" w:rsidR="00F80C02" w:rsidRPr="00F80C02" w:rsidRDefault="00992883" w:rsidP="00F80C02">
            <w:pPr>
              <w:spacing w:before="0" w:after="0" w:line="240" w:lineRule="auto"/>
              <w:jc w:val="center"/>
              <w:rPr>
                <w:rFonts w:ascii="Calibri" w:hAnsi="Calibri" w:cs="Calibri"/>
                <w:color w:val="9C0006"/>
                <w:sz w:val="16"/>
                <w:szCs w:val="16"/>
              </w:rPr>
            </w:pPr>
            <w:r w:rsidRPr="00F80C02">
              <w:rPr>
                <w:rFonts w:ascii="Calibri" w:hAnsi="Calibri" w:cs="Calibri"/>
                <w:color w:val="9C0006"/>
                <w:sz w:val="16"/>
                <w:szCs w:val="16"/>
              </w:rPr>
              <w:t>Exclude from further review due to high risk of bias.</w:t>
            </w:r>
          </w:p>
        </w:tc>
        <w:tc>
          <w:tcPr>
            <w:tcW w:w="851" w:type="dxa"/>
            <w:tcBorders>
              <w:top w:val="nil"/>
              <w:left w:val="nil"/>
              <w:bottom w:val="single" w:sz="8" w:space="0" w:color="B5DDDC"/>
              <w:right w:val="single" w:sz="8" w:space="0" w:color="B5DDDC"/>
            </w:tcBorders>
            <w:shd w:val="clear" w:color="000000" w:fill="FFC7CE"/>
            <w:vAlign w:val="center"/>
            <w:hideMark/>
          </w:tcPr>
          <w:p w14:paraId="5A3C27D7" w14:textId="77777777" w:rsidR="00F80C02" w:rsidRPr="00F80C02" w:rsidRDefault="00992883" w:rsidP="00F80C02">
            <w:pPr>
              <w:spacing w:before="0" w:after="0" w:line="240" w:lineRule="auto"/>
              <w:jc w:val="center"/>
              <w:rPr>
                <w:rFonts w:ascii="Calibri" w:hAnsi="Calibri" w:cs="Calibri"/>
                <w:color w:val="9C0006"/>
                <w:sz w:val="16"/>
                <w:szCs w:val="16"/>
              </w:rPr>
            </w:pPr>
            <w:r w:rsidRPr="00F80C02">
              <w:rPr>
                <w:rFonts w:ascii="Calibri" w:hAnsi="Calibri" w:cs="Calibri"/>
                <w:color w:val="9C0006"/>
                <w:sz w:val="16"/>
                <w:szCs w:val="16"/>
              </w:rPr>
              <w:t> </w:t>
            </w:r>
          </w:p>
        </w:tc>
      </w:tr>
    </w:tbl>
    <w:p w14:paraId="744918D0" w14:textId="77777777" w:rsidR="00906370" w:rsidRDefault="00906370" w:rsidP="00906370"/>
    <w:p w14:paraId="3349E63D" w14:textId="77777777" w:rsidR="00906370" w:rsidRPr="002036F9" w:rsidRDefault="00906370" w:rsidP="00906370"/>
    <w:p w14:paraId="5FDAEBF8" w14:textId="77B74B80" w:rsidR="007F4AC6" w:rsidRPr="00F80C02" w:rsidRDefault="00992883" w:rsidP="007F4AC6">
      <w:pPr>
        <w:pStyle w:val="Heading3"/>
      </w:pPr>
      <w:bookmarkStart w:id="526" w:name="_Toc106901143"/>
      <w:r w:rsidRPr="00F80C02">
        <w:t>J27: Napier, Poole, et al., (2018)</w:t>
      </w:r>
      <w:bookmarkEnd w:id="526"/>
    </w:p>
    <w:p w14:paraId="3A5EA535" w14:textId="77777777" w:rsidR="002036F9" w:rsidRPr="007F4AC6" w:rsidRDefault="00992883" w:rsidP="00475C35">
      <w:pPr>
        <w:pStyle w:val="Heading4"/>
      </w:pPr>
      <w:bookmarkStart w:id="527" w:name="_Toc106901144"/>
      <w:r>
        <w:t>Quality assessment</w:t>
      </w:r>
      <w:bookmarkEnd w:id="527"/>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63EC934E" w14:textId="77777777" w:rsidTr="002222D3">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55B12642" w14:textId="77777777" w:rsidR="009E354A" w:rsidRPr="00F80C02" w:rsidRDefault="00992883" w:rsidP="00F80C02">
            <w:pPr>
              <w:spacing w:before="0" w:after="0" w:line="240" w:lineRule="auto"/>
              <w:jc w:val="center"/>
              <w:rPr>
                <w:rFonts w:ascii="Calibri" w:hAnsi="Calibri" w:cs="Calibri"/>
                <w:b/>
                <w:bCs/>
                <w:color w:val="008000"/>
                <w:sz w:val="16"/>
                <w:szCs w:val="16"/>
              </w:rPr>
            </w:pPr>
            <w:r w:rsidRPr="00F80C02">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081588F9" w14:textId="77777777" w:rsidR="009E354A" w:rsidRPr="00F80C02" w:rsidRDefault="00992883" w:rsidP="00F80C02">
            <w:pPr>
              <w:spacing w:before="0" w:after="0" w:line="240" w:lineRule="auto"/>
              <w:rPr>
                <w:rFonts w:ascii="Calibri" w:hAnsi="Calibri" w:cs="Calibri"/>
                <w:b/>
                <w:bCs/>
                <w:color w:val="008000"/>
                <w:sz w:val="16"/>
                <w:szCs w:val="16"/>
              </w:rPr>
            </w:pPr>
            <w:r w:rsidRPr="00F80C02">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5FC356FA" w14:textId="7D6E147A" w:rsidR="009E354A" w:rsidRPr="00F80C02" w:rsidRDefault="00992883" w:rsidP="009E354A">
            <w:pPr>
              <w:spacing w:before="0" w:after="0" w:line="240" w:lineRule="auto"/>
              <w:rPr>
                <w:rFonts w:ascii="Calibri" w:hAnsi="Calibri" w:cs="Calibri"/>
                <w:b/>
                <w:bCs/>
                <w:color w:val="008000"/>
                <w:sz w:val="16"/>
                <w:szCs w:val="16"/>
              </w:rPr>
            </w:pPr>
            <w:r w:rsidRPr="00F80C02">
              <w:rPr>
                <w:rFonts w:ascii="Calibri" w:hAnsi="Calibri" w:cs="Calibri"/>
                <w:b/>
                <w:bCs/>
                <w:color w:val="008000"/>
                <w:sz w:val="16"/>
                <w:szCs w:val="16"/>
              </w:rPr>
              <w:t> J27, Napier, Me, 2018, Exposure to Human-Associated Chemical Markers of Fecal Contamination and Self-Reported Illness among Swimmers at Recreational Beaches </w:t>
            </w:r>
          </w:p>
        </w:tc>
      </w:tr>
      <w:tr w:rsidR="00BF2DBF" w14:paraId="3AA9D054" w14:textId="77777777" w:rsidTr="002222D3">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05DBF30D" w14:textId="70F29987" w:rsidR="00F80C02" w:rsidRPr="009E354A" w:rsidRDefault="00992883" w:rsidP="009E354A">
            <w:pPr>
              <w:spacing w:before="0" w:after="0" w:line="240" w:lineRule="auto"/>
              <w:jc w:val="center"/>
              <w:rPr>
                <w:rFonts w:ascii="Calibri" w:hAnsi="Calibri" w:cs="Calibri"/>
                <w:b/>
                <w:bCs/>
                <w:color w:val="008000"/>
                <w:sz w:val="16"/>
                <w:szCs w:val="16"/>
              </w:rPr>
            </w:pPr>
            <w:r w:rsidRPr="009E354A">
              <w:rPr>
                <w:rFonts w:ascii="Calibri" w:hAnsi="Calibri" w:cs="Calibri"/>
                <w:b/>
                <w:bCs/>
                <w:color w:val="008000"/>
                <w:sz w:val="16"/>
                <w:szCs w:val="16"/>
              </w:rPr>
              <w:t>Q.</w:t>
            </w:r>
          </w:p>
        </w:tc>
        <w:tc>
          <w:tcPr>
            <w:tcW w:w="1984" w:type="dxa"/>
            <w:tcBorders>
              <w:top w:val="nil"/>
              <w:left w:val="nil"/>
              <w:bottom w:val="single" w:sz="8" w:space="0" w:color="B5DDDC"/>
              <w:right w:val="single" w:sz="8" w:space="0" w:color="B5DDDC"/>
            </w:tcBorders>
            <w:shd w:val="clear" w:color="000000" w:fill="B5DDDC"/>
            <w:vAlign w:val="center"/>
            <w:hideMark/>
          </w:tcPr>
          <w:p w14:paraId="6207F9C9" w14:textId="77777777" w:rsidR="00F80C02" w:rsidRPr="009E354A" w:rsidRDefault="00992883" w:rsidP="009E354A">
            <w:pPr>
              <w:spacing w:before="0" w:after="0" w:line="240" w:lineRule="auto"/>
              <w:jc w:val="center"/>
              <w:rPr>
                <w:rFonts w:ascii="Calibri" w:hAnsi="Calibri" w:cs="Calibri"/>
                <w:b/>
                <w:bCs/>
                <w:color w:val="008000"/>
                <w:sz w:val="16"/>
                <w:szCs w:val="16"/>
              </w:rPr>
            </w:pPr>
            <w:r w:rsidRPr="009E354A">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67067978" w14:textId="77777777" w:rsidR="00F80C02" w:rsidRPr="009E354A" w:rsidRDefault="00992883" w:rsidP="009E354A">
            <w:pPr>
              <w:spacing w:before="0" w:after="0" w:line="240" w:lineRule="auto"/>
              <w:jc w:val="center"/>
              <w:rPr>
                <w:rFonts w:ascii="Calibri" w:hAnsi="Calibri" w:cs="Calibri"/>
                <w:b/>
                <w:bCs/>
                <w:color w:val="008000"/>
                <w:sz w:val="16"/>
                <w:szCs w:val="16"/>
              </w:rPr>
            </w:pPr>
            <w:r w:rsidRPr="009E354A">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7E6EEE8B" w14:textId="77777777" w:rsidR="00F80C02" w:rsidRPr="009E354A" w:rsidRDefault="00992883" w:rsidP="009E354A">
            <w:pPr>
              <w:spacing w:before="0" w:after="0" w:line="240" w:lineRule="auto"/>
              <w:jc w:val="center"/>
              <w:rPr>
                <w:rFonts w:ascii="Calibri" w:hAnsi="Calibri" w:cs="Calibri"/>
                <w:b/>
                <w:bCs/>
                <w:color w:val="008000"/>
                <w:sz w:val="16"/>
                <w:szCs w:val="16"/>
              </w:rPr>
            </w:pPr>
            <w:r w:rsidRPr="009E354A">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00C257AA" w14:textId="77777777" w:rsidR="00F80C02" w:rsidRPr="009E354A" w:rsidRDefault="00992883" w:rsidP="009E354A">
            <w:pPr>
              <w:spacing w:before="0" w:after="0" w:line="240" w:lineRule="auto"/>
              <w:jc w:val="center"/>
              <w:rPr>
                <w:rFonts w:ascii="Calibri" w:hAnsi="Calibri" w:cs="Calibri"/>
                <w:b/>
                <w:bCs/>
                <w:color w:val="008000"/>
                <w:sz w:val="16"/>
                <w:szCs w:val="16"/>
              </w:rPr>
            </w:pPr>
            <w:r w:rsidRPr="009E354A">
              <w:rPr>
                <w:rFonts w:ascii="Calibri" w:hAnsi="Calibri" w:cs="Calibri"/>
                <w:b/>
                <w:bCs/>
                <w:color w:val="008000"/>
                <w:sz w:val="16"/>
                <w:szCs w:val="16"/>
              </w:rPr>
              <w:t>Risk of Bias rating</w:t>
            </w:r>
          </w:p>
        </w:tc>
      </w:tr>
      <w:tr w:rsidR="00BF2DBF" w14:paraId="13261E3F" w14:textId="77777777" w:rsidTr="002222D3">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1FA9E981"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546FC7A3"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hideMark/>
          </w:tcPr>
          <w:p w14:paraId="5F4AA6E2"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hideMark/>
          </w:tcPr>
          <w:p w14:paraId="4DF110CE"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hideMark/>
          </w:tcPr>
          <w:p w14:paraId="341E8D79"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 </w:t>
            </w:r>
          </w:p>
        </w:tc>
      </w:tr>
      <w:tr w:rsidR="00BF2DBF" w14:paraId="5C0A01C0"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38630EB6"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1</w:t>
            </w:r>
          </w:p>
        </w:tc>
        <w:tc>
          <w:tcPr>
            <w:tcW w:w="1984" w:type="dxa"/>
            <w:tcBorders>
              <w:top w:val="nil"/>
              <w:left w:val="nil"/>
              <w:bottom w:val="single" w:sz="8" w:space="0" w:color="B5DDDC"/>
              <w:right w:val="single" w:sz="8" w:space="0" w:color="B5DDDC"/>
            </w:tcBorders>
            <w:vAlign w:val="center"/>
            <w:hideMark/>
          </w:tcPr>
          <w:p w14:paraId="4B381BF5"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Did the study address a clearly focused issue?</w:t>
            </w:r>
          </w:p>
        </w:tc>
        <w:tc>
          <w:tcPr>
            <w:tcW w:w="851" w:type="dxa"/>
            <w:tcBorders>
              <w:top w:val="nil"/>
              <w:left w:val="nil"/>
              <w:bottom w:val="single" w:sz="8" w:space="0" w:color="B5DDDC"/>
              <w:right w:val="single" w:sz="8" w:space="0" w:color="B5DDDC"/>
            </w:tcBorders>
            <w:vAlign w:val="center"/>
            <w:hideMark/>
          </w:tcPr>
          <w:p w14:paraId="4295568D"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7626432D"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The study sought to determine if there is a link between chemical markers of faecal contamination and negative health impacts associated with exposure to waterborne pathogens, using data from a large, multi-site cohort study. </w:t>
            </w:r>
            <w:r w:rsidRPr="00F80C02">
              <w:rPr>
                <w:rFonts w:ascii="Calibri" w:hAnsi="Calibri" w:cs="Calibri"/>
                <w:sz w:val="16"/>
                <w:szCs w:val="16"/>
              </w:rPr>
              <w:br/>
            </w:r>
            <w:r w:rsidRPr="00F80C02">
              <w:rPr>
                <w:rFonts w:ascii="Calibri" w:hAnsi="Calibri" w:cs="Calibri"/>
                <w:sz w:val="16"/>
                <w:szCs w:val="16"/>
              </w:rPr>
              <w:br/>
              <w:t xml:space="preserve">The primary objectives were to: (1) estimate the association between chemical markers of human-derived faecal pollution and self-reported illness among recreational swimmers, and (2) determine whether chemical markers were able to identify human source when used in combination with conventional faecal indicator </w:t>
            </w:r>
            <w:r w:rsidRPr="00F80C02">
              <w:rPr>
                <w:rFonts w:ascii="Calibri" w:hAnsi="Calibri" w:cs="Calibri"/>
                <w:i/>
                <w:iCs/>
                <w:sz w:val="16"/>
                <w:szCs w:val="16"/>
              </w:rPr>
              <w:t>Enterococcus</w:t>
            </w:r>
            <w:r w:rsidRPr="00F80C02">
              <w:rPr>
                <w:rFonts w:ascii="Calibri" w:hAnsi="Calibri" w:cs="Calibri"/>
                <w:sz w:val="16"/>
                <w:szCs w:val="16"/>
              </w:rPr>
              <w:t xml:space="preserve"> spp. that were detected by qPCR.</w:t>
            </w:r>
          </w:p>
        </w:tc>
        <w:tc>
          <w:tcPr>
            <w:tcW w:w="851" w:type="dxa"/>
            <w:tcBorders>
              <w:top w:val="nil"/>
              <w:left w:val="nil"/>
              <w:bottom w:val="single" w:sz="8" w:space="0" w:color="B5DDDC"/>
              <w:right w:val="single" w:sz="8" w:space="0" w:color="B5DDDC"/>
            </w:tcBorders>
            <w:shd w:val="clear" w:color="000000" w:fill="70AD47"/>
            <w:vAlign w:val="center"/>
            <w:hideMark/>
          </w:tcPr>
          <w:p w14:paraId="34EBFB07"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Definitely low risk of bias (++)</w:t>
            </w:r>
          </w:p>
        </w:tc>
      </w:tr>
      <w:tr w:rsidR="00BF2DBF" w14:paraId="16DC165A"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06F20429"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2</w:t>
            </w:r>
          </w:p>
        </w:tc>
        <w:tc>
          <w:tcPr>
            <w:tcW w:w="1984" w:type="dxa"/>
            <w:tcBorders>
              <w:top w:val="nil"/>
              <w:left w:val="nil"/>
              <w:bottom w:val="single" w:sz="8" w:space="0" w:color="B5DDDC"/>
              <w:right w:val="single" w:sz="8" w:space="0" w:color="B5DDDC"/>
            </w:tcBorders>
            <w:vAlign w:val="center"/>
            <w:hideMark/>
          </w:tcPr>
          <w:p w14:paraId="0D965178"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Was the cohort recruited in an acceptable way?</w:t>
            </w:r>
          </w:p>
        </w:tc>
        <w:tc>
          <w:tcPr>
            <w:tcW w:w="851" w:type="dxa"/>
            <w:tcBorders>
              <w:top w:val="nil"/>
              <w:left w:val="nil"/>
              <w:bottom w:val="single" w:sz="8" w:space="0" w:color="B5DDDC"/>
              <w:right w:val="single" w:sz="8" w:space="0" w:color="B5DDDC"/>
            </w:tcBorders>
            <w:vAlign w:val="center"/>
            <w:hideMark/>
          </w:tcPr>
          <w:p w14:paraId="5AC02163"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17CDC708" w14:textId="3AF85141" w:rsidR="00F80C02" w:rsidRPr="00F80C02" w:rsidRDefault="00992883" w:rsidP="00D762AE">
            <w:pPr>
              <w:spacing w:before="0" w:after="0" w:line="240" w:lineRule="auto"/>
              <w:rPr>
                <w:rFonts w:ascii="Calibri" w:hAnsi="Calibri" w:cs="Calibri"/>
                <w:sz w:val="16"/>
                <w:szCs w:val="16"/>
              </w:rPr>
            </w:pPr>
            <w:r w:rsidRPr="00F80C02">
              <w:rPr>
                <w:rFonts w:ascii="Calibri" w:hAnsi="Calibri" w:cs="Calibri"/>
                <w:sz w:val="16"/>
                <w:szCs w:val="16"/>
              </w:rPr>
              <w:t xml:space="preserve">The study makes use of the NEEAR historical data set.  For the </w:t>
            </w:r>
            <w:r w:rsidR="002F40CC" w:rsidRPr="00F80C02">
              <w:rPr>
                <w:rFonts w:ascii="Calibri" w:hAnsi="Calibri" w:cs="Calibri"/>
                <w:sz w:val="16"/>
                <w:szCs w:val="16"/>
              </w:rPr>
              <w:t>original</w:t>
            </w:r>
            <w:r w:rsidRPr="00F80C02">
              <w:rPr>
                <w:rFonts w:ascii="Calibri" w:hAnsi="Calibri" w:cs="Calibri"/>
                <w:sz w:val="16"/>
                <w:szCs w:val="16"/>
              </w:rPr>
              <w:t xml:space="preserve"> NEEAR study, procedures, questionnaires, protocols and consent process were reviewed and approved by the Institutional Review Board (IRB) of the Centers for Disease Control and Prevention.  The NEEAR study was a prospective cohort study: participants were adults enrolled at beaches on weekends and holidays in summer.  Participants completed surveys on site and received follow-up telephone interviews 10-12-days later to determine incident symptoms of gastrointestinal illness, diarrhea and respiratory illness.</w:t>
            </w:r>
          </w:p>
        </w:tc>
        <w:tc>
          <w:tcPr>
            <w:tcW w:w="851" w:type="dxa"/>
            <w:tcBorders>
              <w:top w:val="nil"/>
              <w:left w:val="nil"/>
              <w:bottom w:val="single" w:sz="8" w:space="0" w:color="B5DDDC"/>
              <w:right w:val="single" w:sz="8" w:space="0" w:color="B5DDDC"/>
            </w:tcBorders>
            <w:shd w:val="clear" w:color="000000" w:fill="E2EFDA"/>
            <w:vAlign w:val="center"/>
            <w:hideMark/>
          </w:tcPr>
          <w:p w14:paraId="4C593F3E"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low risk of bias (+)</w:t>
            </w:r>
          </w:p>
        </w:tc>
      </w:tr>
      <w:tr w:rsidR="00BF2DBF" w14:paraId="44D26F38" w14:textId="77777777" w:rsidTr="002222D3">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14523298" w14:textId="77777777" w:rsidR="00F80C02" w:rsidRPr="00F80C02" w:rsidRDefault="00992883" w:rsidP="00F80C02">
            <w:pPr>
              <w:spacing w:before="0" w:after="0" w:line="240" w:lineRule="auto"/>
              <w:jc w:val="center"/>
              <w:rPr>
                <w:rFonts w:ascii="Calibri" w:hAnsi="Calibri" w:cs="Calibri"/>
                <w:b/>
                <w:bCs/>
                <w:color w:val="000000"/>
                <w:sz w:val="16"/>
                <w:szCs w:val="16"/>
              </w:rPr>
            </w:pPr>
            <w:r w:rsidRPr="00F80C02">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306BB807"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vAlign w:val="center"/>
            <w:hideMark/>
          </w:tcPr>
          <w:p w14:paraId="2F7FB0F9" w14:textId="77777777" w:rsidR="00F80C02" w:rsidRPr="00F80C02" w:rsidRDefault="00992883" w:rsidP="00F80C02">
            <w:pPr>
              <w:spacing w:before="0" w:after="0" w:line="240" w:lineRule="auto"/>
              <w:jc w:val="center"/>
              <w:rPr>
                <w:rFonts w:ascii="Calibri" w:hAnsi="Calibri" w:cs="Calibri"/>
                <w:b/>
                <w:bCs/>
                <w:color w:val="000000"/>
                <w:sz w:val="16"/>
                <w:szCs w:val="16"/>
              </w:rPr>
            </w:pPr>
            <w:r w:rsidRPr="00F80C02">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50B4FE6C"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4A915764" w14:textId="77777777" w:rsidR="00F80C02" w:rsidRPr="00F80C02" w:rsidRDefault="00992883" w:rsidP="00F80C02">
            <w:pPr>
              <w:spacing w:before="0" w:after="0" w:line="240" w:lineRule="auto"/>
              <w:jc w:val="center"/>
              <w:rPr>
                <w:rFonts w:ascii="Calibri" w:hAnsi="Calibri" w:cs="Calibri"/>
                <w:b/>
                <w:bCs/>
                <w:color w:val="000000"/>
                <w:sz w:val="16"/>
                <w:szCs w:val="16"/>
              </w:rPr>
            </w:pPr>
            <w:r w:rsidRPr="00F80C02">
              <w:rPr>
                <w:rFonts w:ascii="Calibri" w:hAnsi="Calibri" w:cs="Calibri"/>
                <w:b/>
                <w:bCs/>
                <w:color w:val="000000"/>
                <w:sz w:val="16"/>
                <w:szCs w:val="16"/>
              </w:rPr>
              <w:t> </w:t>
            </w:r>
          </w:p>
        </w:tc>
      </w:tr>
      <w:tr w:rsidR="00BF2DBF" w14:paraId="6F8E816D"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580193A7"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3</w:t>
            </w:r>
          </w:p>
        </w:tc>
        <w:tc>
          <w:tcPr>
            <w:tcW w:w="1984" w:type="dxa"/>
            <w:tcBorders>
              <w:top w:val="nil"/>
              <w:left w:val="nil"/>
              <w:bottom w:val="single" w:sz="8" w:space="0" w:color="B5DDDC"/>
              <w:right w:val="single" w:sz="8" w:space="0" w:color="B5DDDC"/>
            </w:tcBorders>
            <w:vAlign w:val="center"/>
            <w:hideMark/>
          </w:tcPr>
          <w:p w14:paraId="4F8A657A"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Was the exposure accurately measured to minimise bias?</w:t>
            </w:r>
          </w:p>
        </w:tc>
        <w:tc>
          <w:tcPr>
            <w:tcW w:w="851" w:type="dxa"/>
            <w:tcBorders>
              <w:top w:val="nil"/>
              <w:left w:val="nil"/>
              <w:bottom w:val="single" w:sz="8" w:space="0" w:color="B5DDDC"/>
              <w:right w:val="single" w:sz="8" w:space="0" w:color="B5DDDC"/>
            </w:tcBorders>
            <w:vAlign w:val="center"/>
            <w:hideMark/>
          </w:tcPr>
          <w:p w14:paraId="0B63E42C"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Can't tell</w:t>
            </w:r>
          </w:p>
        </w:tc>
        <w:tc>
          <w:tcPr>
            <w:tcW w:w="3827" w:type="dxa"/>
            <w:tcBorders>
              <w:top w:val="nil"/>
              <w:left w:val="nil"/>
              <w:bottom w:val="single" w:sz="8" w:space="0" w:color="B5DDDC"/>
              <w:right w:val="single" w:sz="8" w:space="0" w:color="B5DDDC"/>
            </w:tcBorders>
            <w:vAlign w:val="center"/>
            <w:hideMark/>
          </w:tcPr>
          <w:p w14:paraId="12352036"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Some measures are described to control exposure bias, but the descriptions lack detail (e.g. exclusion of non-swimmers, etc.), so the true extent of such measures is somewhat unclear. </w:t>
            </w:r>
          </w:p>
        </w:tc>
        <w:tc>
          <w:tcPr>
            <w:tcW w:w="851" w:type="dxa"/>
            <w:tcBorders>
              <w:top w:val="nil"/>
              <w:left w:val="nil"/>
              <w:bottom w:val="nil"/>
              <w:right w:val="single" w:sz="8" w:space="0" w:color="B5DDDC"/>
            </w:tcBorders>
            <w:shd w:val="clear" w:color="000000" w:fill="F8CBAD"/>
            <w:vAlign w:val="center"/>
            <w:hideMark/>
          </w:tcPr>
          <w:p w14:paraId="1B218240"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6EE7C659"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49082AEF"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4</w:t>
            </w:r>
          </w:p>
        </w:tc>
        <w:tc>
          <w:tcPr>
            <w:tcW w:w="1984" w:type="dxa"/>
            <w:tcBorders>
              <w:top w:val="nil"/>
              <w:left w:val="nil"/>
              <w:bottom w:val="single" w:sz="8" w:space="0" w:color="B5DDDC"/>
              <w:right w:val="single" w:sz="8" w:space="0" w:color="B5DDDC"/>
            </w:tcBorders>
            <w:vAlign w:val="center"/>
            <w:hideMark/>
          </w:tcPr>
          <w:p w14:paraId="5963E1DF"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Was the outcome accurately measured to minimise bias?</w:t>
            </w:r>
          </w:p>
        </w:tc>
        <w:tc>
          <w:tcPr>
            <w:tcW w:w="851" w:type="dxa"/>
            <w:tcBorders>
              <w:top w:val="nil"/>
              <w:left w:val="nil"/>
              <w:bottom w:val="single" w:sz="8" w:space="0" w:color="B5DDDC"/>
              <w:right w:val="single" w:sz="8" w:space="0" w:color="B5DDDC"/>
            </w:tcBorders>
            <w:vAlign w:val="center"/>
            <w:hideMark/>
          </w:tcPr>
          <w:p w14:paraId="67DD1A0D"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283D5019"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The paper makes reference to previous studies here, but it seems that it is the same data set as described in the related paper reviewed here (i.e. Napier et al 2017), so the same classifications apply</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53368DB9"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low risk of bias (+)</w:t>
            </w:r>
          </w:p>
        </w:tc>
      </w:tr>
      <w:tr w:rsidR="00BF2DBF" w14:paraId="6B94586A"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4CB143DC"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5</w:t>
            </w:r>
          </w:p>
        </w:tc>
        <w:tc>
          <w:tcPr>
            <w:tcW w:w="1984" w:type="dxa"/>
            <w:tcBorders>
              <w:top w:val="nil"/>
              <w:left w:val="nil"/>
              <w:bottom w:val="single" w:sz="8" w:space="0" w:color="B5DDDC"/>
              <w:right w:val="single" w:sz="8" w:space="0" w:color="B5DDDC"/>
            </w:tcBorders>
            <w:vAlign w:val="center"/>
            <w:hideMark/>
          </w:tcPr>
          <w:p w14:paraId="47852EC1"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(a) Have the authors identified all important confounding factors?</w:t>
            </w:r>
          </w:p>
        </w:tc>
        <w:tc>
          <w:tcPr>
            <w:tcW w:w="851" w:type="dxa"/>
            <w:tcBorders>
              <w:top w:val="nil"/>
              <w:left w:val="nil"/>
              <w:bottom w:val="single" w:sz="8" w:space="0" w:color="B5DDDC"/>
              <w:right w:val="single" w:sz="8" w:space="0" w:color="B5DDDC"/>
            </w:tcBorders>
            <w:vAlign w:val="center"/>
            <w:hideMark/>
          </w:tcPr>
          <w:p w14:paraId="5B5F882A"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Can't tell</w:t>
            </w:r>
          </w:p>
        </w:tc>
        <w:tc>
          <w:tcPr>
            <w:tcW w:w="3827" w:type="dxa"/>
            <w:tcBorders>
              <w:top w:val="nil"/>
              <w:left w:val="nil"/>
              <w:bottom w:val="single" w:sz="8" w:space="0" w:color="B5DDDC"/>
              <w:right w:val="single" w:sz="8" w:space="0" w:color="B5DDDC"/>
            </w:tcBorders>
            <w:vAlign w:val="center"/>
            <w:hideMark/>
          </w:tcPr>
          <w:p w14:paraId="7AF79C3B" w14:textId="7891AA10"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The author's ability to make inferences was limited by the fact that a high proportion of chemical samples was left-censored (i.e. below the limit of detection) and could not be analysed quantitatively.  The authors arranged the data as presence/absence (dichotomisation) but noted that this affected estimation of risk difference by reducing the proportion of cases with chemical exposure.  Other confounding factors are not </w:t>
            </w:r>
            <w:r w:rsidR="0029237F">
              <w:rPr>
                <w:rFonts w:ascii="Calibri" w:hAnsi="Calibri" w:cs="Calibri"/>
                <w:sz w:val="16"/>
                <w:szCs w:val="16"/>
              </w:rPr>
              <w:t xml:space="preserve">identified or </w:t>
            </w:r>
            <w:r w:rsidRPr="00F80C02">
              <w:rPr>
                <w:rFonts w:ascii="Calibri" w:hAnsi="Calibri" w:cs="Calibri"/>
                <w:sz w:val="16"/>
                <w:szCs w:val="16"/>
              </w:rPr>
              <w:t>discussed.</w:t>
            </w:r>
          </w:p>
        </w:tc>
        <w:tc>
          <w:tcPr>
            <w:tcW w:w="851" w:type="dxa"/>
            <w:tcBorders>
              <w:top w:val="nil"/>
              <w:left w:val="nil"/>
              <w:bottom w:val="nil"/>
              <w:right w:val="single" w:sz="8" w:space="0" w:color="B5DDDC"/>
            </w:tcBorders>
            <w:shd w:val="clear" w:color="000000" w:fill="F8CBAD"/>
            <w:vAlign w:val="center"/>
            <w:hideMark/>
          </w:tcPr>
          <w:p w14:paraId="08316FA2"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7E079B0B"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3510CE0C"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5</w:t>
            </w:r>
          </w:p>
        </w:tc>
        <w:tc>
          <w:tcPr>
            <w:tcW w:w="1984" w:type="dxa"/>
            <w:tcBorders>
              <w:top w:val="nil"/>
              <w:left w:val="nil"/>
              <w:bottom w:val="single" w:sz="8" w:space="0" w:color="B5DDDC"/>
              <w:right w:val="single" w:sz="8" w:space="0" w:color="B5DDDC"/>
            </w:tcBorders>
            <w:vAlign w:val="center"/>
            <w:hideMark/>
          </w:tcPr>
          <w:p w14:paraId="60BD7FCB"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(b) Have they taken account of the confounding factors in the design and/or analysis?</w:t>
            </w:r>
          </w:p>
        </w:tc>
        <w:tc>
          <w:tcPr>
            <w:tcW w:w="851" w:type="dxa"/>
            <w:tcBorders>
              <w:top w:val="nil"/>
              <w:left w:val="nil"/>
              <w:bottom w:val="single" w:sz="8" w:space="0" w:color="B5DDDC"/>
              <w:right w:val="single" w:sz="8" w:space="0" w:color="B5DDDC"/>
            </w:tcBorders>
            <w:vAlign w:val="center"/>
            <w:hideMark/>
          </w:tcPr>
          <w:p w14:paraId="60DC7BFD"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Can't tell</w:t>
            </w:r>
          </w:p>
        </w:tc>
        <w:tc>
          <w:tcPr>
            <w:tcW w:w="3827" w:type="dxa"/>
            <w:tcBorders>
              <w:top w:val="nil"/>
              <w:left w:val="nil"/>
              <w:bottom w:val="single" w:sz="8" w:space="0" w:color="B5DDDC"/>
              <w:right w:val="single" w:sz="8" w:space="0" w:color="B5DDDC"/>
            </w:tcBorders>
            <w:vAlign w:val="center"/>
            <w:hideMark/>
          </w:tcPr>
          <w:p w14:paraId="058D92AC" w14:textId="43CC71A6"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As with the related study reviewed here (Napier 2017) the description of the statistical methods </w:t>
            </w:r>
            <w:r w:rsidR="002A13D2">
              <w:rPr>
                <w:rFonts w:ascii="Calibri" w:hAnsi="Calibri" w:cs="Calibri"/>
                <w:sz w:val="16"/>
                <w:szCs w:val="16"/>
              </w:rPr>
              <w:t>could be more clearly reported</w:t>
            </w:r>
            <w:r w:rsidRPr="00F80C02">
              <w:rPr>
                <w:rFonts w:ascii="Calibri" w:hAnsi="Calibri" w:cs="Calibri"/>
                <w:sz w:val="16"/>
                <w:szCs w:val="16"/>
              </w:rPr>
              <w:t xml:space="preserve">.  </w:t>
            </w:r>
            <w:r w:rsidR="0029237F">
              <w:rPr>
                <w:rFonts w:ascii="Calibri" w:hAnsi="Calibri" w:cs="Calibri"/>
                <w:sz w:val="16"/>
                <w:szCs w:val="16"/>
              </w:rPr>
              <w:t>No</w:t>
            </w:r>
            <w:r w:rsidRPr="00F80C02">
              <w:rPr>
                <w:rFonts w:ascii="Calibri" w:hAnsi="Calibri" w:cs="Calibri"/>
                <w:sz w:val="16"/>
                <w:szCs w:val="16"/>
              </w:rPr>
              <w:t xml:space="preserve"> discussion of confounding factors </w:t>
            </w:r>
            <w:r w:rsidR="0029237F">
              <w:rPr>
                <w:rFonts w:ascii="Calibri" w:hAnsi="Calibri" w:cs="Calibri"/>
                <w:sz w:val="16"/>
                <w:szCs w:val="16"/>
              </w:rPr>
              <w:t xml:space="preserve">was located </w:t>
            </w:r>
            <w:r w:rsidRPr="00F80C02">
              <w:rPr>
                <w:rFonts w:ascii="Calibri" w:hAnsi="Calibri" w:cs="Calibri"/>
                <w:sz w:val="16"/>
                <w:szCs w:val="16"/>
              </w:rPr>
              <w:t xml:space="preserve">apart from the brief material cited above.  </w:t>
            </w:r>
          </w:p>
        </w:tc>
        <w:tc>
          <w:tcPr>
            <w:tcW w:w="851" w:type="dxa"/>
            <w:tcBorders>
              <w:top w:val="single" w:sz="8" w:space="0" w:color="B5DDDC"/>
              <w:left w:val="nil"/>
              <w:bottom w:val="nil"/>
              <w:right w:val="single" w:sz="8" w:space="0" w:color="B5DDDC"/>
            </w:tcBorders>
            <w:shd w:val="clear" w:color="000000" w:fill="F8CBAD"/>
            <w:vAlign w:val="center"/>
            <w:hideMark/>
          </w:tcPr>
          <w:p w14:paraId="23408A55"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016A03CB"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04D3EFBC"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6</w:t>
            </w:r>
          </w:p>
        </w:tc>
        <w:tc>
          <w:tcPr>
            <w:tcW w:w="1984" w:type="dxa"/>
            <w:tcBorders>
              <w:top w:val="nil"/>
              <w:left w:val="nil"/>
              <w:bottom w:val="single" w:sz="8" w:space="0" w:color="B5DDDC"/>
              <w:right w:val="single" w:sz="8" w:space="0" w:color="B5DDDC"/>
            </w:tcBorders>
            <w:vAlign w:val="center"/>
            <w:hideMark/>
          </w:tcPr>
          <w:p w14:paraId="51A0A0CA"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(a) Was the follow up of subjects complete enough?</w:t>
            </w:r>
          </w:p>
        </w:tc>
        <w:tc>
          <w:tcPr>
            <w:tcW w:w="851" w:type="dxa"/>
            <w:tcBorders>
              <w:top w:val="nil"/>
              <w:left w:val="nil"/>
              <w:bottom w:val="single" w:sz="8" w:space="0" w:color="B5DDDC"/>
              <w:right w:val="single" w:sz="8" w:space="0" w:color="B5DDDC"/>
            </w:tcBorders>
            <w:vAlign w:val="center"/>
            <w:hideMark/>
          </w:tcPr>
          <w:p w14:paraId="1A4546A4"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6EB3D293" w14:textId="359708F6"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As noted above, </w:t>
            </w:r>
            <w:r w:rsidR="003B325F">
              <w:rPr>
                <w:rFonts w:ascii="Calibri" w:hAnsi="Calibri" w:cs="Calibri"/>
                <w:sz w:val="16"/>
                <w:szCs w:val="16"/>
              </w:rPr>
              <w:t xml:space="preserve">the </w:t>
            </w:r>
            <w:r w:rsidRPr="00F80C02">
              <w:rPr>
                <w:rFonts w:ascii="Calibri" w:hAnsi="Calibri" w:cs="Calibri"/>
                <w:sz w:val="16"/>
                <w:szCs w:val="16"/>
              </w:rPr>
              <w:t>paper makes reference to previous studies here, but it seems that it is the same data set as described in the related paper reviewed here (i.e. Napier et al 2017), so the same classifications apply.</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03A238CF"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low risk of bias (+)</w:t>
            </w:r>
          </w:p>
        </w:tc>
      </w:tr>
      <w:tr w:rsidR="00BF2DBF" w14:paraId="378D777D"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5B2024C3"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6</w:t>
            </w:r>
          </w:p>
        </w:tc>
        <w:tc>
          <w:tcPr>
            <w:tcW w:w="1984" w:type="dxa"/>
            <w:tcBorders>
              <w:top w:val="nil"/>
              <w:left w:val="nil"/>
              <w:bottom w:val="single" w:sz="8" w:space="0" w:color="B5DDDC"/>
              <w:right w:val="single" w:sz="8" w:space="0" w:color="B5DDDC"/>
            </w:tcBorders>
            <w:vAlign w:val="center"/>
            <w:hideMark/>
          </w:tcPr>
          <w:p w14:paraId="7B2F3882"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(b) Was the follow up of subjects long enough?</w:t>
            </w:r>
          </w:p>
        </w:tc>
        <w:tc>
          <w:tcPr>
            <w:tcW w:w="851" w:type="dxa"/>
            <w:tcBorders>
              <w:top w:val="nil"/>
              <w:left w:val="nil"/>
              <w:bottom w:val="single" w:sz="8" w:space="0" w:color="B5DDDC"/>
              <w:right w:val="single" w:sz="8" w:space="0" w:color="B5DDDC"/>
            </w:tcBorders>
            <w:vAlign w:val="center"/>
            <w:hideMark/>
          </w:tcPr>
          <w:p w14:paraId="5D97DF91"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26689FC2"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As above</w:t>
            </w:r>
          </w:p>
        </w:tc>
        <w:tc>
          <w:tcPr>
            <w:tcW w:w="851" w:type="dxa"/>
            <w:tcBorders>
              <w:top w:val="nil"/>
              <w:left w:val="nil"/>
              <w:bottom w:val="single" w:sz="8" w:space="0" w:color="B5DDDC"/>
              <w:right w:val="single" w:sz="8" w:space="0" w:color="B5DDDC"/>
            </w:tcBorders>
            <w:shd w:val="clear" w:color="000000" w:fill="E2EFDA"/>
            <w:vAlign w:val="center"/>
            <w:hideMark/>
          </w:tcPr>
          <w:p w14:paraId="16C5A667"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low risk of bias (+)</w:t>
            </w:r>
          </w:p>
        </w:tc>
      </w:tr>
      <w:tr w:rsidR="00BF2DBF" w14:paraId="76782C33" w14:textId="77777777" w:rsidTr="002222D3">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92DC77B" w14:textId="77777777" w:rsidR="00F80C02" w:rsidRPr="00F80C02" w:rsidRDefault="00992883" w:rsidP="00F80C02">
            <w:pPr>
              <w:spacing w:before="0" w:after="0" w:line="240" w:lineRule="auto"/>
              <w:jc w:val="center"/>
              <w:rPr>
                <w:rFonts w:ascii="Calibri" w:hAnsi="Calibri" w:cs="Calibri"/>
                <w:b/>
                <w:bCs/>
                <w:color w:val="000000"/>
                <w:sz w:val="16"/>
                <w:szCs w:val="16"/>
              </w:rPr>
            </w:pPr>
            <w:r w:rsidRPr="00F80C02">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7C4AA80D"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571DE9EA"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31A3A521"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6E02A4C6"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 </w:t>
            </w:r>
          </w:p>
        </w:tc>
      </w:tr>
      <w:tr w:rsidR="00BF2DBF" w14:paraId="4A1AACF5"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7B448C7F"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7</w:t>
            </w:r>
          </w:p>
        </w:tc>
        <w:tc>
          <w:tcPr>
            <w:tcW w:w="1984" w:type="dxa"/>
            <w:tcBorders>
              <w:top w:val="nil"/>
              <w:left w:val="nil"/>
              <w:bottom w:val="single" w:sz="8" w:space="0" w:color="B5DDDC"/>
              <w:right w:val="single" w:sz="8" w:space="0" w:color="B5DDDC"/>
            </w:tcBorders>
            <w:vAlign w:val="center"/>
            <w:hideMark/>
          </w:tcPr>
          <w:p w14:paraId="0FCEDA9A"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What are the results of this study?</w:t>
            </w:r>
          </w:p>
        </w:tc>
        <w:tc>
          <w:tcPr>
            <w:tcW w:w="851" w:type="dxa"/>
            <w:tcBorders>
              <w:top w:val="nil"/>
              <w:left w:val="nil"/>
              <w:bottom w:val="single" w:sz="8" w:space="0" w:color="B5DDDC"/>
              <w:right w:val="single" w:sz="8" w:space="0" w:color="B5DDDC"/>
            </w:tcBorders>
            <w:vAlign w:val="center"/>
            <w:hideMark/>
          </w:tcPr>
          <w:p w14:paraId="0DA5002B"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Can't tell</w:t>
            </w:r>
          </w:p>
        </w:tc>
        <w:tc>
          <w:tcPr>
            <w:tcW w:w="3827" w:type="dxa"/>
            <w:tcBorders>
              <w:top w:val="nil"/>
              <w:left w:val="nil"/>
              <w:bottom w:val="single" w:sz="8" w:space="0" w:color="B5DDDC"/>
              <w:right w:val="single" w:sz="8" w:space="0" w:color="B5DDDC"/>
            </w:tcBorders>
            <w:vAlign w:val="center"/>
            <w:hideMark/>
          </w:tcPr>
          <w:p w14:paraId="0E042A45" w14:textId="18DEAE63"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The authors conclusions were: Sixty-two chemical markers were </w:t>
            </w:r>
            <w:r w:rsidR="005239BD" w:rsidRPr="00F80C02">
              <w:rPr>
                <w:rFonts w:ascii="Calibri" w:hAnsi="Calibri" w:cs="Calibri"/>
                <w:sz w:val="16"/>
                <w:szCs w:val="16"/>
              </w:rPr>
              <w:t>analysed</w:t>
            </w:r>
            <w:r w:rsidRPr="00F80C02">
              <w:rPr>
                <w:rFonts w:ascii="Calibri" w:hAnsi="Calibri" w:cs="Calibri"/>
                <w:sz w:val="16"/>
                <w:szCs w:val="16"/>
              </w:rPr>
              <w:t xml:space="preserve"> from daily water samples at freshwater and marine beaches. Of those, 20 were found consistently. With the possible exception of bisphenol A and cholesterol, no chemicals were consistently associated with increased risks of illness. These two chemicals were suggestively associated with 2% and 1% increased risks of GI illness and diarrhea in both freshwater and marine beaches.  This interpretation of the results is acceptable assuming that the experiment-wise error rate (EER) is accounted for (see below).  However, it is not clear if this has been done so the validity of the results is unclear.</w:t>
            </w:r>
          </w:p>
        </w:tc>
        <w:tc>
          <w:tcPr>
            <w:tcW w:w="851" w:type="dxa"/>
            <w:tcBorders>
              <w:top w:val="nil"/>
              <w:left w:val="nil"/>
              <w:bottom w:val="nil"/>
              <w:right w:val="single" w:sz="8" w:space="0" w:color="B5DDDC"/>
            </w:tcBorders>
            <w:shd w:val="clear" w:color="000000" w:fill="F8CBAD"/>
            <w:vAlign w:val="center"/>
            <w:hideMark/>
          </w:tcPr>
          <w:p w14:paraId="50D658D4"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3BB3E0F0"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7C6A1B13"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8</w:t>
            </w:r>
          </w:p>
        </w:tc>
        <w:tc>
          <w:tcPr>
            <w:tcW w:w="1984" w:type="dxa"/>
            <w:tcBorders>
              <w:top w:val="nil"/>
              <w:left w:val="nil"/>
              <w:bottom w:val="single" w:sz="8" w:space="0" w:color="B5DDDC"/>
              <w:right w:val="single" w:sz="8" w:space="0" w:color="B5DDDC"/>
            </w:tcBorders>
            <w:vAlign w:val="center"/>
            <w:hideMark/>
          </w:tcPr>
          <w:p w14:paraId="0D9DB392"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How precise are the results?</w:t>
            </w:r>
          </w:p>
        </w:tc>
        <w:tc>
          <w:tcPr>
            <w:tcW w:w="851" w:type="dxa"/>
            <w:tcBorders>
              <w:top w:val="nil"/>
              <w:left w:val="nil"/>
              <w:bottom w:val="single" w:sz="8" w:space="0" w:color="B5DDDC"/>
              <w:right w:val="single" w:sz="8" w:space="0" w:color="B5DDDC"/>
            </w:tcBorders>
            <w:vAlign w:val="center"/>
            <w:hideMark/>
          </w:tcPr>
          <w:p w14:paraId="75FEB1B1"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Can't tell</w:t>
            </w:r>
          </w:p>
        </w:tc>
        <w:tc>
          <w:tcPr>
            <w:tcW w:w="3827" w:type="dxa"/>
            <w:tcBorders>
              <w:top w:val="nil"/>
              <w:left w:val="nil"/>
              <w:bottom w:val="single" w:sz="8" w:space="0" w:color="B5DDDC"/>
              <w:right w:val="single" w:sz="8" w:space="0" w:color="B5DDDC"/>
            </w:tcBorders>
            <w:vAlign w:val="center"/>
            <w:hideMark/>
          </w:tcPr>
          <w:p w14:paraId="46F3C258" w14:textId="31D4C01E"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Similar to the findings in the Napier et al 2017 study, the results are relatively imprecise as can be seen in Figure 2 of the paper which shows the generally large 95% confidence intervals.  It is also not clear if these multiple individual comparisons account for experiment-wise error rate.  When a series of significance tests is conducted on the same data set, the experiment</w:t>
            </w:r>
            <w:r w:rsidR="005239BD">
              <w:rPr>
                <w:rFonts w:ascii="Calibri" w:hAnsi="Calibri" w:cs="Calibri"/>
                <w:sz w:val="16"/>
                <w:szCs w:val="16"/>
              </w:rPr>
              <w:t>-</w:t>
            </w:r>
            <w:r w:rsidRPr="00F80C02">
              <w:rPr>
                <w:rFonts w:ascii="Calibri" w:hAnsi="Calibri" w:cs="Calibri"/>
                <w:sz w:val="16"/>
                <w:szCs w:val="16"/>
              </w:rPr>
              <w:t>wise error rate (EER) is the probability that one or more of the significance tests results in a Type I error.  Reference is made to a statistical paper by Greenland (2004, https://doi.org/10.1093/aje/kwh221) however, the actual approach taken by the authors is unclear</w:t>
            </w:r>
          </w:p>
        </w:tc>
        <w:tc>
          <w:tcPr>
            <w:tcW w:w="851" w:type="dxa"/>
            <w:tcBorders>
              <w:top w:val="single" w:sz="8" w:space="0" w:color="B5DDDC"/>
              <w:left w:val="nil"/>
              <w:bottom w:val="nil"/>
              <w:right w:val="single" w:sz="8" w:space="0" w:color="B5DDDC"/>
            </w:tcBorders>
            <w:shd w:val="clear" w:color="000000" w:fill="F8CBAD"/>
            <w:vAlign w:val="center"/>
            <w:hideMark/>
          </w:tcPr>
          <w:p w14:paraId="10738B4E"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39B66AB3"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7EC93A77"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9</w:t>
            </w:r>
          </w:p>
        </w:tc>
        <w:tc>
          <w:tcPr>
            <w:tcW w:w="1984" w:type="dxa"/>
            <w:tcBorders>
              <w:top w:val="nil"/>
              <w:left w:val="nil"/>
              <w:bottom w:val="single" w:sz="8" w:space="0" w:color="B5DDDC"/>
              <w:right w:val="single" w:sz="8" w:space="0" w:color="B5DDDC"/>
            </w:tcBorders>
            <w:vAlign w:val="center"/>
            <w:hideMark/>
          </w:tcPr>
          <w:p w14:paraId="08D4DAEC"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Do you believe the results?</w:t>
            </w:r>
          </w:p>
        </w:tc>
        <w:tc>
          <w:tcPr>
            <w:tcW w:w="851" w:type="dxa"/>
            <w:tcBorders>
              <w:top w:val="nil"/>
              <w:left w:val="nil"/>
              <w:bottom w:val="nil"/>
              <w:right w:val="single" w:sz="8" w:space="0" w:color="B5DDDC"/>
            </w:tcBorders>
            <w:vAlign w:val="center"/>
            <w:hideMark/>
          </w:tcPr>
          <w:p w14:paraId="68DF5497"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5ABD2249"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The effect sizes are generally weak and it is not clear if the EER has been controlled</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24D926E8"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Definitely high risk of bias (--)</w:t>
            </w:r>
          </w:p>
        </w:tc>
      </w:tr>
      <w:tr w:rsidR="00BF2DBF" w14:paraId="3253EE3B" w14:textId="77777777" w:rsidTr="002222D3">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26281565" w14:textId="77777777" w:rsidR="00F80C02" w:rsidRPr="00F80C02" w:rsidRDefault="00992883" w:rsidP="00F80C02">
            <w:pPr>
              <w:spacing w:before="0" w:after="0" w:line="240" w:lineRule="auto"/>
              <w:jc w:val="center"/>
              <w:rPr>
                <w:rFonts w:ascii="Calibri" w:hAnsi="Calibri" w:cs="Calibri"/>
                <w:b/>
                <w:bCs/>
                <w:color w:val="000000"/>
                <w:sz w:val="16"/>
                <w:szCs w:val="16"/>
              </w:rPr>
            </w:pPr>
            <w:r w:rsidRPr="00F80C02">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6AC9784A"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Section C: Will the results help locally?</w:t>
            </w:r>
          </w:p>
        </w:tc>
        <w:tc>
          <w:tcPr>
            <w:tcW w:w="851" w:type="dxa"/>
            <w:tcBorders>
              <w:top w:val="single" w:sz="8" w:space="0" w:color="B5DDDC"/>
              <w:left w:val="nil"/>
              <w:bottom w:val="single" w:sz="8" w:space="0" w:color="B5DDDC"/>
              <w:right w:val="single" w:sz="8" w:space="0" w:color="B5DDDC"/>
            </w:tcBorders>
            <w:shd w:val="clear" w:color="000000" w:fill="D6EAEB"/>
            <w:vAlign w:val="center"/>
            <w:hideMark/>
          </w:tcPr>
          <w:p w14:paraId="4E189C5A" w14:textId="77777777" w:rsidR="00F80C02" w:rsidRPr="00F80C02" w:rsidRDefault="00992883" w:rsidP="00F80C02">
            <w:pPr>
              <w:spacing w:before="0" w:after="0" w:line="240" w:lineRule="auto"/>
              <w:rPr>
                <w:rFonts w:ascii="Calibri" w:hAnsi="Calibri" w:cs="Calibri"/>
                <w:b/>
                <w:bCs/>
                <w:color w:val="008000"/>
                <w:sz w:val="16"/>
                <w:szCs w:val="16"/>
              </w:rPr>
            </w:pPr>
            <w:r w:rsidRPr="00F80C02">
              <w:rPr>
                <w:rFonts w:ascii="Calibri" w:hAnsi="Calibri" w:cs="Calibri"/>
                <w:b/>
                <w:bCs/>
                <w:color w:val="008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21331113" w14:textId="77777777" w:rsidR="00F80C02" w:rsidRPr="00F80C02" w:rsidRDefault="00992883" w:rsidP="00F80C02">
            <w:pPr>
              <w:spacing w:before="0" w:after="0" w:line="240" w:lineRule="auto"/>
              <w:rPr>
                <w:rFonts w:ascii="Calibri" w:hAnsi="Calibri" w:cs="Calibri"/>
                <w:b/>
                <w:bCs/>
                <w:color w:val="008000"/>
                <w:sz w:val="16"/>
                <w:szCs w:val="16"/>
              </w:rPr>
            </w:pPr>
            <w:r w:rsidRPr="00F80C02">
              <w:rPr>
                <w:rFonts w:ascii="Calibri" w:hAnsi="Calibri" w:cs="Calibri"/>
                <w:b/>
                <w:bCs/>
                <w:color w:val="008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3F22BA5A" w14:textId="77777777" w:rsidR="00F80C02" w:rsidRPr="00F80C02" w:rsidRDefault="00992883" w:rsidP="00F80C02">
            <w:pPr>
              <w:spacing w:before="0" w:after="0" w:line="240" w:lineRule="auto"/>
              <w:rPr>
                <w:rFonts w:ascii="Calibri" w:hAnsi="Calibri" w:cs="Calibri"/>
                <w:b/>
                <w:bCs/>
                <w:color w:val="008000"/>
                <w:sz w:val="16"/>
                <w:szCs w:val="16"/>
              </w:rPr>
            </w:pPr>
            <w:r w:rsidRPr="00F80C02">
              <w:rPr>
                <w:rFonts w:ascii="Calibri" w:hAnsi="Calibri" w:cs="Calibri"/>
                <w:b/>
                <w:bCs/>
                <w:color w:val="008000"/>
                <w:sz w:val="16"/>
                <w:szCs w:val="16"/>
              </w:rPr>
              <w:t> </w:t>
            </w:r>
          </w:p>
        </w:tc>
      </w:tr>
      <w:tr w:rsidR="00BF2DBF" w14:paraId="484CF93C"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58E7179D"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10</w:t>
            </w:r>
          </w:p>
        </w:tc>
        <w:tc>
          <w:tcPr>
            <w:tcW w:w="1984" w:type="dxa"/>
            <w:tcBorders>
              <w:top w:val="nil"/>
              <w:left w:val="nil"/>
              <w:bottom w:val="single" w:sz="8" w:space="0" w:color="B5DDDC"/>
              <w:right w:val="single" w:sz="8" w:space="0" w:color="B5DDDC"/>
            </w:tcBorders>
            <w:vAlign w:val="center"/>
            <w:hideMark/>
          </w:tcPr>
          <w:p w14:paraId="3481B522"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Can the results be applied to the local population?</w:t>
            </w:r>
          </w:p>
        </w:tc>
        <w:tc>
          <w:tcPr>
            <w:tcW w:w="851" w:type="dxa"/>
            <w:tcBorders>
              <w:top w:val="nil"/>
              <w:left w:val="nil"/>
              <w:bottom w:val="nil"/>
              <w:right w:val="single" w:sz="8" w:space="0" w:color="B5DDDC"/>
            </w:tcBorders>
            <w:vAlign w:val="center"/>
            <w:hideMark/>
          </w:tcPr>
          <w:p w14:paraId="6F0E9DAF"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1EC43597" w14:textId="1530C293"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Given the compromised results, it is </w:t>
            </w:r>
            <w:r w:rsidR="00EA7D7E">
              <w:rPr>
                <w:rFonts w:ascii="Calibri" w:hAnsi="Calibri" w:cs="Calibri"/>
                <w:sz w:val="16"/>
                <w:szCs w:val="16"/>
              </w:rPr>
              <w:t xml:space="preserve">not </w:t>
            </w:r>
            <w:r w:rsidRPr="00F80C02">
              <w:rPr>
                <w:rFonts w:ascii="Calibri" w:hAnsi="Calibri" w:cs="Calibri"/>
                <w:sz w:val="16"/>
                <w:szCs w:val="16"/>
              </w:rPr>
              <w:t>appropriate to apply the findings elsewhere.</w:t>
            </w:r>
          </w:p>
        </w:tc>
        <w:tc>
          <w:tcPr>
            <w:tcW w:w="851" w:type="dxa"/>
            <w:tcBorders>
              <w:top w:val="nil"/>
              <w:left w:val="nil"/>
              <w:bottom w:val="single" w:sz="8" w:space="0" w:color="B5DDDC"/>
              <w:right w:val="single" w:sz="8" w:space="0" w:color="B5DDDC"/>
            </w:tcBorders>
            <w:shd w:val="clear" w:color="000000" w:fill="FF0000"/>
            <w:vAlign w:val="center"/>
            <w:hideMark/>
          </w:tcPr>
          <w:p w14:paraId="6848B4CD"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Definitely high risk of bias (--)</w:t>
            </w:r>
          </w:p>
        </w:tc>
      </w:tr>
      <w:tr w:rsidR="00BF2DBF" w14:paraId="3B315C15"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4C0247B1"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11</w:t>
            </w:r>
          </w:p>
        </w:tc>
        <w:tc>
          <w:tcPr>
            <w:tcW w:w="1984" w:type="dxa"/>
            <w:tcBorders>
              <w:top w:val="nil"/>
              <w:left w:val="nil"/>
              <w:bottom w:val="single" w:sz="8" w:space="0" w:color="B5DDDC"/>
              <w:right w:val="single" w:sz="8" w:space="0" w:color="B5DDDC"/>
            </w:tcBorders>
            <w:vAlign w:val="center"/>
            <w:hideMark/>
          </w:tcPr>
          <w:p w14:paraId="0E85236D"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Do the results of this study fit with other available evidence?</w:t>
            </w:r>
          </w:p>
        </w:tc>
        <w:tc>
          <w:tcPr>
            <w:tcW w:w="851" w:type="dxa"/>
            <w:tcBorders>
              <w:top w:val="single" w:sz="8" w:space="0" w:color="B5DDDC"/>
              <w:left w:val="nil"/>
              <w:bottom w:val="single" w:sz="8" w:space="0" w:color="B5DDDC"/>
              <w:right w:val="single" w:sz="8" w:space="0" w:color="B5DDDC"/>
            </w:tcBorders>
            <w:vAlign w:val="center"/>
            <w:hideMark/>
          </w:tcPr>
          <w:p w14:paraId="24ACC313"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Can't tell</w:t>
            </w:r>
          </w:p>
        </w:tc>
        <w:tc>
          <w:tcPr>
            <w:tcW w:w="3827" w:type="dxa"/>
            <w:tcBorders>
              <w:top w:val="nil"/>
              <w:left w:val="nil"/>
              <w:bottom w:val="single" w:sz="8" w:space="0" w:color="B5DDDC"/>
              <w:right w:val="single" w:sz="8" w:space="0" w:color="B5DDDC"/>
            </w:tcBorders>
            <w:vAlign w:val="center"/>
            <w:hideMark/>
          </w:tcPr>
          <w:p w14:paraId="12C46567"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There is limited research on this topic, thus it is unclear if the study fits any such evidence.</w:t>
            </w:r>
          </w:p>
        </w:tc>
        <w:tc>
          <w:tcPr>
            <w:tcW w:w="851" w:type="dxa"/>
            <w:tcBorders>
              <w:top w:val="nil"/>
              <w:left w:val="nil"/>
              <w:bottom w:val="nil"/>
              <w:right w:val="single" w:sz="8" w:space="0" w:color="B5DDDC"/>
            </w:tcBorders>
            <w:shd w:val="clear" w:color="000000" w:fill="F8CBAD"/>
            <w:vAlign w:val="center"/>
            <w:hideMark/>
          </w:tcPr>
          <w:p w14:paraId="1372EE6C"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5384F973"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6FA669F7"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12</w:t>
            </w:r>
          </w:p>
        </w:tc>
        <w:tc>
          <w:tcPr>
            <w:tcW w:w="1984" w:type="dxa"/>
            <w:tcBorders>
              <w:top w:val="nil"/>
              <w:left w:val="nil"/>
              <w:bottom w:val="single" w:sz="8" w:space="0" w:color="B5DDDC"/>
              <w:right w:val="single" w:sz="8" w:space="0" w:color="B5DDDC"/>
            </w:tcBorders>
            <w:vAlign w:val="center"/>
            <w:hideMark/>
          </w:tcPr>
          <w:p w14:paraId="5E3C2EDA"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What are the implications of this study for practice?</w:t>
            </w:r>
          </w:p>
        </w:tc>
        <w:tc>
          <w:tcPr>
            <w:tcW w:w="851" w:type="dxa"/>
            <w:tcBorders>
              <w:top w:val="nil"/>
              <w:left w:val="nil"/>
              <w:bottom w:val="nil"/>
              <w:right w:val="single" w:sz="8" w:space="0" w:color="B5DDDC"/>
            </w:tcBorders>
            <w:vAlign w:val="center"/>
            <w:hideMark/>
          </w:tcPr>
          <w:p w14:paraId="45DE406E"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7A5A90A0" w14:textId="0AA55001"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Due to weak and limited effect sizes noted and the possible serious </w:t>
            </w:r>
            <w:r w:rsidR="004975C9">
              <w:rPr>
                <w:rFonts w:ascii="Calibri" w:hAnsi="Calibri" w:cs="Calibri"/>
                <w:sz w:val="16"/>
                <w:szCs w:val="16"/>
              </w:rPr>
              <w:t>limitation</w:t>
            </w:r>
            <w:r w:rsidR="004975C9" w:rsidRPr="00F80C02">
              <w:rPr>
                <w:rFonts w:ascii="Calibri" w:hAnsi="Calibri" w:cs="Calibri"/>
                <w:sz w:val="16"/>
                <w:szCs w:val="16"/>
              </w:rPr>
              <w:t xml:space="preserve"> </w:t>
            </w:r>
            <w:r w:rsidRPr="00F80C02">
              <w:rPr>
                <w:rFonts w:ascii="Calibri" w:hAnsi="Calibri" w:cs="Calibri"/>
                <w:sz w:val="16"/>
                <w:szCs w:val="16"/>
              </w:rPr>
              <w:t xml:space="preserve">in the study design with respect to the EER, it does not seem appropriate to draw any significant conclusions from this study. </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7F6B5410"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Definitely high risk of bias (--)</w:t>
            </w:r>
          </w:p>
        </w:tc>
      </w:tr>
      <w:tr w:rsidR="00BF2DBF" w14:paraId="57674F1F" w14:textId="77777777" w:rsidTr="002222D3">
        <w:trPr>
          <w:trHeight w:val="340"/>
        </w:trPr>
        <w:tc>
          <w:tcPr>
            <w:tcW w:w="274" w:type="dxa"/>
            <w:tcBorders>
              <w:top w:val="nil"/>
              <w:left w:val="single" w:sz="8" w:space="0" w:color="B5DDDC"/>
              <w:bottom w:val="single" w:sz="8" w:space="0" w:color="B5DDDC"/>
              <w:right w:val="nil"/>
            </w:tcBorders>
            <w:shd w:val="clear" w:color="000000" w:fill="D6EAEB"/>
            <w:vAlign w:val="center"/>
            <w:hideMark/>
          </w:tcPr>
          <w:p w14:paraId="2F62928F"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w:t>
            </w:r>
          </w:p>
        </w:tc>
        <w:tc>
          <w:tcPr>
            <w:tcW w:w="1984"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739D535C"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7593E156"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trike/>
                <w:sz w:val="16"/>
                <w:szCs w:val="16"/>
              </w:rPr>
              <w:t> </w:t>
            </w:r>
          </w:p>
        </w:tc>
        <w:tc>
          <w:tcPr>
            <w:tcW w:w="3827"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45389641" w14:textId="7205EAF4" w:rsidR="00F80C02" w:rsidRPr="00F80C02" w:rsidRDefault="00992883" w:rsidP="00F80C02">
            <w:pPr>
              <w:spacing w:before="0" w:after="0" w:line="240" w:lineRule="auto"/>
              <w:rPr>
                <w:rFonts w:ascii="Calibri" w:hAnsi="Calibri" w:cs="Calibri"/>
                <w:i/>
                <w:iCs/>
                <w:color w:val="000000"/>
                <w:sz w:val="16"/>
                <w:szCs w:val="16"/>
              </w:rPr>
            </w:pPr>
            <w:r w:rsidRPr="00F80C02">
              <w:rPr>
                <w:rFonts w:ascii="Calibri" w:hAnsi="Calibri" w:cs="Calibri"/>
                <w:i/>
                <w:iCs/>
                <w:color w:val="000000"/>
                <w:sz w:val="16"/>
                <w:szCs w:val="16"/>
              </w:rPr>
              <w:t xml:space="preserve">Due to methodological and statistical </w:t>
            </w:r>
            <w:r w:rsidR="005A1961">
              <w:rPr>
                <w:rFonts w:ascii="Calibri" w:hAnsi="Calibri" w:cs="Calibri"/>
                <w:i/>
                <w:iCs/>
                <w:color w:val="000000"/>
                <w:sz w:val="16"/>
                <w:szCs w:val="16"/>
              </w:rPr>
              <w:t>limitations</w:t>
            </w:r>
            <w:r w:rsidRPr="00F80C02">
              <w:rPr>
                <w:rFonts w:ascii="Calibri" w:hAnsi="Calibri" w:cs="Calibri"/>
                <w:i/>
                <w:iCs/>
                <w:color w:val="000000"/>
                <w:sz w:val="16"/>
                <w:szCs w:val="16"/>
              </w:rPr>
              <w:t xml:space="preserve">, the study is considered to </w:t>
            </w:r>
            <w:r w:rsidR="002229B7">
              <w:rPr>
                <w:rFonts w:ascii="Calibri" w:hAnsi="Calibri" w:cs="Calibri"/>
                <w:i/>
                <w:iCs/>
                <w:color w:val="000000"/>
                <w:sz w:val="16"/>
                <w:szCs w:val="16"/>
              </w:rPr>
              <w:t>have</w:t>
            </w:r>
            <w:r w:rsidRPr="00F80C02">
              <w:rPr>
                <w:rFonts w:ascii="Calibri" w:hAnsi="Calibri" w:cs="Calibri"/>
                <w:i/>
                <w:iCs/>
                <w:color w:val="000000"/>
                <w:sz w:val="16"/>
                <w:szCs w:val="16"/>
              </w:rPr>
              <w:t xml:space="preserve"> a high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FF0000"/>
            <w:vAlign w:val="center"/>
            <w:hideMark/>
          </w:tcPr>
          <w:p w14:paraId="26E918C0"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Definitely high risk of bias (--)</w:t>
            </w:r>
          </w:p>
        </w:tc>
      </w:tr>
      <w:tr w:rsidR="00BF2DBF" w14:paraId="2D5F748A" w14:textId="77777777" w:rsidTr="002222D3">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31533C24"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61370FC9" w14:textId="77777777" w:rsidR="00F80C02" w:rsidRPr="00F80C02" w:rsidRDefault="00992883" w:rsidP="00F80C02">
            <w:pPr>
              <w:spacing w:before="0" w:after="0" w:line="240" w:lineRule="auto"/>
              <w:rPr>
                <w:rFonts w:ascii="Calibri" w:hAnsi="Calibri" w:cs="Calibri"/>
                <w:b/>
                <w:bCs/>
                <w:sz w:val="16"/>
                <w:szCs w:val="16"/>
              </w:rPr>
            </w:pPr>
            <w:r w:rsidRPr="00F80C02">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186582A4" w14:textId="77777777" w:rsidR="00F80C02" w:rsidRPr="00F80C02" w:rsidRDefault="00992883" w:rsidP="00F80C02">
            <w:pPr>
              <w:spacing w:before="0" w:after="0" w:line="240" w:lineRule="auto"/>
              <w:jc w:val="center"/>
              <w:rPr>
                <w:rFonts w:ascii="Calibri" w:hAnsi="Calibri" w:cs="Calibri"/>
                <w:color w:val="9C0006"/>
                <w:sz w:val="16"/>
                <w:szCs w:val="16"/>
              </w:rPr>
            </w:pPr>
            <w:r w:rsidRPr="00F80C02">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09518148" w14:textId="77777777" w:rsidR="00F80C02" w:rsidRPr="00F80C02" w:rsidRDefault="00992883" w:rsidP="00F80C02">
            <w:pPr>
              <w:spacing w:before="0" w:after="0" w:line="240" w:lineRule="auto"/>
              <w:jc w:val="center"/>
              <w:rPr>
                <w:rFonts w:ascii="Calibri" w:hAnsi="Calibri" w:cs="Calibri"/>
                <w:color w:val="9C0006"/>
                <w:sz w:val="16"/>
                <w:szCs w:val="16"/>
              </w:rPr>
            </w:pPr>
            <w:r w:rsidRPr="00F80C02">
              <w:rPr>
                <w:rFonts w:ascii="Calibri" w:hAnsi="Calibri" w:cs="Calibri"/>
                <w:color w:val="9C0006"/>
                <w:sz w:val="16"/>
                <w:szCs w:val="16"/>
              </w:rPr>
              <w:t>Exclude from further review due to high risk of bias.</w:t>
            </w:r>
          </w:p>
        </w:tc>
        <w:tc>
          <w:tcPr>
            <w:tcW w:w="851" w:type="dxa"/>
            <w:tcBorders>
              <w:top w:val="nil"/>
              <w:left w:val="nil"/>
              <w:bottom w:val="single" w:sz="8" w:space="0" w:color="B5DDDC"/>
              <w:right w:val="single" w:sz="8" w:space="0" w:color="B5DDDC"/>
            </w:tcBorders>
            <w:shd w:val="clear" w:color="000000" w:fill="FFC7CE"/>
            <w:vAlign w:val="center"/>
            <w:hideMark/>
          </w:tcPr>
          <w:p w14:paraId="16D9675F" w14:textId="77777777" w:rsidR="00F80C02" w:rsidRPr="00F80C02" w:rsidRDefault="00992883" w:rsidP="00F80C02">
            <w:pPr>
              <w:spacing w:before="0" w:after="0" w:line="240" w:lineRule="auto"/>
              <w:jc w:val="center"/>
              <w:rPr>
                <w:rFonts w:ascii="Calibri" w:hAnsi="Calibri" w:cs="Calibri"/>
                <w:color w:val="9C0006"/>
                <w:sz w:val="16"/>
                <w:szCs w:val="16"/>
              </w:rPr>
            </w:pPr>
            <w:r w:rsidRPr="00F80C02">
              <w:rPr>
                <w:rFonts w:ascii="Calibri" w:hAnsi="Calibri" w:cs="Calibri"/>
                <w:color w:val="9C0006"/>
                <w:sz w:val="16"/>
                <w:szCs w:val="16"/>
              </w:rPr>
              <w:t> </w:t>
            </w:r>
          </w:p>
        </w:tc>
      </w:tr>
    </w:tbl>
    <w:p w14:paraId="4DD870D9" w14:textId="65128C21" w:rsidR="002036F9" w:rsidRDefault="002036F9" w:rsidP="002036F9"/>
    <w:p w14:paraId="1396C9FF" w14:textId="77777777" w:rsidR="00FF6D84" w:rsidRPr="002036F9" w:rsidRDefault="00FF6D84" w:rsidP="002036F9"/>
    <w:p w14:paraId="2314DB22" w14:textId="3B7AD49F" w:rsidR="007F4AC6" w:rsidRDefault="00992883" w:rsidP="007F4AC6">
      <w:pPr>
        <w:pStyle w:val="Heading3"/>
      </w:pPr>
      <w:bookmarkStart w:id="528" w:name="_Toc106901145"/>
      <w:r>
        <w:t>J28: Oun, Yin, et al., (2017)</w:t>
      </w:r>
      <w:bookmarkEnd w:id="528"/>
    </w:p>
    <w:p w14:paraId="39EFAA22" w14:textId="77777777" w:rsidR="002036F9" w:rsidRPr="00C468DC" w:rsidRDefault="00992883" w:rsidP="00475C35">
      <w:pPr>
        <w:pStyle w:val="Heading4"/>
      </w:pPr>
      <w:bookmarkStart w:id="529" w:name="_Toc106901146"/>
      <w:r w:rsidRPr="00C468DC">
        <w:t>Quality assessment</w:t>
      </w:r>
      <w:bookmarkEnd w:id="529"/>
    </w:p>
    <w:tbl>
      <w:tblPr>
        <w:tblW w:w="7787" w:type="dxa"/>
        <w:tblLayout w:type="fixed"/>
        <w:tblCellMar>
          <w:left w:w="28" w:type="dxa"/>
          <w:right w:w="28" w:type="dxa"/>
        </w:tblCellMar>
        <w:tblLook w:val="04A0" w:firstRow="1" w:lastRow="0" w:firstColumn="1" w:lastColumn="0" w:noHBand="0" w:noVBand="1"/>
      </w:tblPr>
      <w:tblGrid>
        <w:gridCol w:w="274"/>
        <w:gridCol w:w="1843"/>
        <w:gridCol w:w="850"/>
        <w:gridCol w:w="3969"/>
        <w:gridCol w:w="851"/>
      </w:tblGrid>
      <w:tr w:rsidR="00BF2DBF" w14:paraId="79B7C862" w14:textId="77777777" w:rsidTr="002222D3">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179CDB29" w14:textId="77777777" w:rsidR="00AF53A8" w:rsidRPr="00A51834" w:rsidRDefault="00992883" w:rsidP="00A51834">
            <w:pPr>
              <w:spacing w:before="0" w:after="0" w:line="240" w:lineRule="auto"/>
              <w:jc w:val="center"/>
              <w:rPr>
                <w:rFonts w:ascii="Calibri" w:hAnsi="Calibri" w:cs="Calibri"/>
                <w:b/>
                <w:bCs/>
                <w:color w:val="008000"/>
                <w:sz w:val="16"/>
                <w:szCs w:val="16"/>
              </w:rPr>
            </w:pPr>
            <w:r w:rsidRPr="00A51834">
              <w:rPr>
                <w:rFonts w:ascii="Calibri" w:hAnsi="Calibri" w:cs="Calibri"/>
                <w:b/>
                <w:bCs/>
                <w:color w:val="008000"/>
                <w:sz w:val="16"/>
                <w:szCs w:val="16"/>
              </w:rPr>
              <w:t> </w:t>
            </w:r>
          </w:p>
        </w:tc>
        <w:tc>
          <w:tcPr>
            <w:tcW w:w="1843" w:type="dxa"/>
            <w:tcBorders>
              <w:top w:val="single" w:sz="8" w:space="0" w:color="B5DDDC"/>
              <w:left w:val="nil"/>
              <w:bottom w:val="single" w:sz="8" w:space="0" w:color="B5DDDC"/>
              <w:right w:val="single" w:sz="8" w:space="0" w:color="B5DDDC"/>
            </w:tcBorders>
            <w:shd w:val="clear" w:color="000000" w:fill="B5DDDC"/>
            <w:vAlign w:val="center"/>
            <w:hideMark/>
          </w:tcPr>
          <w:p w14:paraId="77906D83" w14:textId="77777777" w:rsidR="00AF53A8" w:rsidRPr="00A51834" w:rsidRDefault="00992883" w:rsidP="00A51834">
            <w:pPr>
              <w:spacing w:before="0" w:after="0" w:line="240" w:lineRule="auto"/>
              <w:rPr>
                <w:rFonts w:ascii="Calibri" w:hAnsi="Calibri" w:cs="Calibri"/>
                <w:b/>
                <w:bCs/>
                <w:color w:val="008000"/>
                <w:sz w:val="16"/>
                <w:szCs w:val="16"/>
              </w:rPr>
            </w:pPr>
            <w:r w:rsidRPr="00A51834">
              <w:rPr>
                <w:rFonts w:ascii="Calibri" w:hAnsi="Calibri" w:cs="Calibri"/>
                <w:b/>
                <w:bCs/>
                <w:color w:val="008000"/>
                <w:sz w:val="16"/>
                <w:szCs w:val="16"/>
              </w:rPr>
              <w:t> </w:t>
            </w:r>
          </w:p>
        </w:tc>
        <w:tc>
          <w:tcPr>
            <w:tcW w:w="5670"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32802929" w14:textId="4BBCECC4" w:rsidR="00AF53A8" w:rsidRPr="00A51834" w:rsidRDefault="00992883" w:rsidP="00AF53A8">
            <w:pPr>
              <w:spacing w:before="0" w:after="0" w:line="240" w:lineRule="auto"/>
              <w:rPr>
                <w:rFonts w:ascii="Calibri" w:hAnsi="Calibri" w:cs="Calibri"/>
                <w:b/>
                <w:bCs/>
                <w:color w:val="008000"/>
                <w:sz w:val="16"/>
                <w:szCs w:val="16"/>
              </w:rPr>
            </w:pPr>
            <w:r w:rsidRPr="00A51834">
              <w:rPr>
                <w:rFonts w:ascii="Calibri" w:hAnsi="Calibri" w:cs="Calibri"/>
                <w:b/>
                <w:bCs/>
                <w:color w:val="008000"/>
                <w:sz w:val="16"/>
                <w:szCs w:val="16"/>
              </w:rPr>
              <w:t> J28, Oun, A.; Y, 2017, Microbial pollution characterization of water and sediment at two beaches in Saginaw Bay, Michigan</w:t>
            </w:r>
          </w:p>
        </w:tc>
      </w:tr>
      <w:tr w:rsidR="00BF2DBF" w14:paraId="2287E4C0" w14:textId="77777777" w:rsidTr="002222D3">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1A8F442D" w14:textId="27389D62" w:rsidR="00A51834" w:rsidRPr="008B0C16" w:rsidRDefault="00992883" w:rsidP="008B0C16">
            <w:pPr>
              <w:spacing w:before="0" w:after="0" w:line="240" w:lineRule="auto"/>
              <w:jc w:val="center"/>
              <w:rPr>
                <w:rFonts w:ascii="Calibri" w:hAnsi="Calibri" w:cs="Calibri"/>
                <w:b/>
                <w:bCs/>
                <w:color w:val="008000"/>
                <w:sz w:val="16"/>
                <w:szCs w:val="16"/>
              </w:rPr>
            </w:pPr>
            <w:r w:rsidRPr="008B0C16">
              <w:rPr>
                <w:rFonts w:ascii="Calibri" w:hAnsi="Calibri" w:cs="Calibri"/>
                <w:b/>
                <w:bCs/>
                <w:color w:val="008000"/>
                <w:sz w:val="16"/>
                <w:szCs w:val="16"/>
              </w:rPr>
              <w:t>Q.</w:t>
            </w:r>
          </w:p>
        </w:tc>
        <w:tc>
          <w:tcPr>
            <w:tcW w:w="1843" w:type="dxa"/>
            <w:tcBorders>
              <w:top w:val="nil"/>
              <w:left w:val="nil"/>
              <w:bottom w:val="single" w:sz="8" w:space="0" w:color="B5DDDC"/>
              <w:right w:val="single" w:sz="8" w:space="0" w:color="B5DDDC"/>
            </w:tcBorders>
            <w:shd w:val="clear" w:color="000000" w:fill="B5DDDC"/>
            <w:vAlign w:val="center"/>
            <w:hideMark/>
          </w:tcPr>
          <w:p w14:paraId="05372D78" w14:textId="77777777" w:rsidR="00A51834" w:rsidRPr="008B0C16" w:rsidRDefault="00992883" w:rsidP="008B0C16">
            <w:pPr>
              <w:spacing w:before="0" w:after="0" w:line="240" w:lineRule="auto"/>
              <w:jc w:val="center"/>
              <w:rPr>
                <w:rFonts w:ascii="Calibri" w:hAnsi="Calibri" w:cs="Calibri"/>
                <w:b/>
                <w:bCs/>
                <w:color w:val="008000"/>
                <w:sz w:val="16"/>
                <w:szCs w:val="16"/>
              </w:rPr>
            </w:pPr>
            <w:r w:rsidRPr="008B0C16">
              <w:rPr>
                <w:rFonts w:ascii="Calibri" w:hAnsi="Calibri" w:cs="Calibri"/>
                <w:b/>
                <w:bCs/>
                <w:color w:val="008000"/>
                <w:sz w:val="16"/>
                <w:szCs w:val="16"/>
              </w:rPr>
              <w:t>Criteria</w:t>
            </w:r>
          </w:p>
        </w:tc>
        <w:tc>
          <w:tcPr>
            <w:tcW w:w="850" w:type="dxa"/>
            <w:tcBorders>
              <w:top w:val="nil"/>
              <w:left w:val="nil"/>
              <w:bottom w:val="single" w:sz="8" w:space="0" w:color="B5DDDC"/>
              <w:right w:val="single" w:sz="8" w:space="0" w:color="B5DDDC"/>
            </w:tcBorders>
            <w:shd w:val="clear" w:color="000000" w:fill="B5DDDC"/>
            <w:vAlign w:val="center"/>
            <w:hideMark/>
          </w:tcPr>
          <w:p w14:paraId="30D81422" w14:textId="77777777" w:rsidR="00A51834" w:rsidRPr="008B0C16" w:rsidRDefault="00992883" w:rsidP="008B0C16">
            <w:pPr>
              <w:spacing w:before="0" w:after="0" w:line="240" w:lineRule="auto"/>
              <w:jc w:val="center"/>
              <w:rPr>
                <w:rFonts w:ascii="Calibri" w:hAnsi="Calibri" w:cs="Calibri"/>
                <w:b/>
                <w:bCs/>
                <w:color w:val="008000"/>
                <w:sz w:val="16"/>
                <w:szCs w:val="16"/>
              </w:rPr>
            </w:pPr>
            <w:r w:rsidRPr="008B0C16">
              <w:rPr>
                <w:rFonts w:ascii="Calibri" w:hAnsi="Calibri" w:cs="Calibri"/>
                <w:b/>
                <w:bCs/>
                <w:color w:val="008000"/>
                <w:sz w:val="16"/>
                <w:szCs w:val="16"/>
              </w:rPr>
              <w:t>Assessment</w:t>
            </w:r>
          </w:p>
        </w:tc>
        <w:tc>
          <w:tcPr>
            <w:tcW w:w="3969" w:type="dxa"/>
            <w:tcBorders>
              <w:top w:val="nil"/>
              <w:left w:val="nil"/>
              <w:bottom w:val="single" w:sz="8" w:space="0" w:color="B5DDDC"/>
              <w:right w:val="single" w:sz="8" w:space="0" w:color="B5DDDC"/>
            </w:tcBorders>
            <w:shd w:val="clear" w:color="000000" w:fill="B5DDDC"/>
            <w:vAlign w:val="center"/>
            <w:hideMark/>
          </w:tcPr>
          <w:p w14:paraId="6C893763" w14:textId="77777777" w:rsidR="00A51834" w:rsidRPr="008B0C16" w:rsidRDefault="00992883" w:rsidP="008B0C16">
            <w:pPr>
              <w:spacing w:before="0" w:after="0" w:line="240" w:lineRule="auto"/>
              <w:jc w:val="center"/>
              <w:rPr>
                <w:rFonts w:ascii="Calibri" w:hAnsi="Calibri" w:cs="Calibri"/>
                <w:b/>
                <w:bCs/>
                <w:color w:val="008000"/>
                <w:sz w:val="16"/>
                <w:szCs w:val="16"/>
              </w:rPr>
            </w:pPr>
            <w:r w:rsidRPr="008B0C16">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671EC567" w14:textId="77777777" w:rsidR="00A51834" w:rsidRPr="008B0C16" w:rsidRDefault="00992883" w:rsidP="008B0C16">
            <w:pPr>
              <w:spacing w:before="0" w:after="0" w:line="240" w:lineRule="auto"/>
              <w:jc w:val="center"/>
              <w:rPr>
                <w:rFonts w:ascii="Calibri" w:hAnsi="Calibri" w:cs="Calibri"/>
                <w:b/>
                <w:bCs/>
                <w:color w:val="008000"/>
                <w:sz w:val="16"/>
                <w:szCs w:val="16"/>
              </w:rPr>
            </w:pPr>
            <w:r w:rsidRPr="008B0C16">
              <w:rPr>
                <w:rFonts w:ascii="Calibri" w:hAnsi="Calibri" w:cs="Calibri"/>
                <w:b/>
                <w:bCs/>
                <w:color w:val="008000"/>
                <w:sz w:val="16"/>
                <w:szCs w:val="16"/>
              </w:rPr>
              <w:t>Risk of Bias rating</w:t>
            </w:r>
          </w:p>
        </w:tc>
      </w:tr>
      <w:tr w:rsidR="00BF2DBF" w14:paraId="3812EE30" w14:textId="77777777" w:rsidTr="002222D3">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525F558B"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hideMark/>
          </w:tcPr>
          <w:p w14:paraId="2E618D63"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A1: Are the results valid?</w:t>
            </w:r>
          </w:p>
        </w:tc>
        <w:tc>
          <w:tcPr>
            <w:tcW w:w="850" w:type="dxa"/>
            <w:tcBorders>
              <w:top w:val="nil"/>
              <w:left w:val="nil"/>
              <w:bottom w:val="single" w:sz="8" w:space="0" w:color="B5DDDC"/>
              <w:right w:val="single" w:sz="8" w:space="0" w:color="B5DDDC"/>
            </w:tcBorders>
            <w:shd w:val="clear" w:color="000000" w:fill="D6EAEB"/>
            <w:noWrap/>
            <w:hideMark/>
          </w:tcPr>
          <w:p w14:paraId="6F79EB46"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noWrap/>
            <w:hideMark/>
          </w:tcPr>
          <w:p w14:paraId="3343D43E"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4C321315"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50E4C3EA"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49486DF2"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1</w:t>
            </w:r>
          </w:p>
        </w:tc>
        <w:tc>
          <w:tcPr>
            <w:tcW w:w="1843" w:type="dxa"/>
            <w:tcBorders>
              <w:top w:val="nil"/>
              <w:left w:val="nil"/>
              <w:bottom w:val="single" w:sz="8" w:space="0" w:color="B5DDDC"/>
              <w:right w:val="single" w:sz="8" w:space="0" w:color="B5DDDC"/>
            </w:tcBorders>
            <w:vAlign w:val="center"/>
            <w:hideMark/>
          </w:tcPr>
          <w:p w14:paraId="7AAEB3D4"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there a clear statement of the aims of the research?</w:t>
            </w:r>
          </w:p>
        </w:tc>
        <w:tc>
          <w:tcPr>
            <w:tcW w:w="850" w:type="dxa"/>
            <w:tcBorders>
              <w:top w:val="nil"/>
              <w:left w:val="nil"/>
              <w:bottom w:val="single" w:sz="8" w:space="0" w:color="B5DDDC"/>
              <w:right w:val="single" w:sz="8" w:space="0" w:color="B5DDDC"/>
            </w:tcBorders>
            <w:vAlign w:val="center"/>
            <w:hideMark/>
          </w:tcPr>
          <w:p w14:paraId="1B35C0D5"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783365BF" w14:textId="77067D8D"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The study aims are clear.  They are: 1) determine the </w:t>
            </w:r>
            <w:r w:rsidR="005239BD" w:rsidRPr="00A51834">
              <w:rPr>
                <w:rFonts w:ascii="Calibri" w:hAnsi="Calibri" w:cs="Calibri"/>
                <w:sz w:val="16"/>
                <w:szCs w:val="16"/>
              </w:rPr>
              <w:t>faecal</w:t>
            </w:r>
            <w:r w:rsidRPr="00A51834">
              <w:rPr>
                <w:rFonts w:ascii="Calibri" w:hAnsi="Calibri" w:cs="Calibri"/>
                <w:sz w:val="16"/>
                <w:szCs w:val="16"/>
              </w:rPr>
              <w:t xml:space="preserve"> pollution level of two recreational beaches at Saginaw Bay using </w:t>
            </w:r>
            <w:r w:rsidR="005239BD" w:rsidRPr="00A51834">
              <w:rPr>
                <w:rFonts w:ascii="Calibri" w:hAnsi="Calibri" w:cs="Calibri"/>
                <w:sz w:val="16"/>
                <w:szCs w:val="16"/>
              </w:rPr>
              <w:t>faecal</w:t>
            </w:r>
            <w:r w:rsidRPr="00A51834">
              <w:rPr>
                <w:rFonts w:ascii="Calibri" w:hAnsi="Calibri" w:cs="Calibri"/>
                <w:sz w:val="16"/>
                <w:szCs w:val="16"/>
              </w:rPr>
              <w:t xml:space="preserve"> indicators and virus infectivity measurements; 2) identify the probable source of contamination in the two recreation al beaches using host specific human and bovine</w:t>
            </w:r>
            <w:r w:rsidR="005239BD">
              <w:rPr>
                <w:rFonts w:ascii="Calibri" w:hAnsi="Calibri" w:cs="Calibri"/>
                <w:sz w:val="16"/>
                <w:szCs w:val="16"/>
              </w:rPr>
              <w:t xml:space="preserve"> </w:t>
            </w:r>
            <w:r w:rsidRPr="00A51834">
              <w:rPr>
                <w:rFonts w:ascii="Calibri" w:hAnsi="Calibri" w:cs="Calibri"/>
                <w:sz w:val="16"/>
                <w:szCs w:val="16"/>
              </w:rPr>
              <w:t xml:space="preserve">markers; 3) characterise the microbial pollution load of sediments; 4) determine the relationship of </w:t>
            </w:r>
            <w:r w:rsidR="005239BD" w:rsidRPr="00A51834">
              <w:rPr>
                <w:rFonts w:ascii="Calibri" w:hAnsi="Calibri" w:cs="Calibri"/>
                <w:sz w:val="16"/>
                <w:szCs w:val="16"/>
              </w:rPr>
              <w:t>faecal</w:t>
            </w:r>
            <w:r w:rsidRPr="00A51834">
              <w:rPr>
                <w:rFonts w:ascii="Calibri" w:hAnsi="Calibri" w:cs="Calibri"/>
                <w:sz w:val="16"/>
                <w:szCs w:val="16"/>
              </w:rPr>
              <w:t xml:space="preserve"> indicators (</w:t>
            </w:r>
            <w:r w:rsidR="00EA2716" w:rsidRPr="00EA2716">
              <w:rPr>
                <w:rFonts w:ascii="Calibri" w:hAnsi="Calibri" w:cs="Calibri"/>
                <w:i/>
                <w:sz w:val="16"/>
                <w:szCs w:val="16"/>
              </w:rPr>
              <w:t>E. coli</w:t>
            </w:r>
            <w:r w:rsidRPr="00A51834">
              <w:rPr>
                <w:rFonts w:ascii="Calibri" w:hAnsi="Calibri" w:cs="Calibri"/>
                <w:sz w:val="16"/>
                <w:szCs w:val="16"/>
              </w:rPr>
              <w:t xml:space="preserve"> and enterococci) with Bacteroides markers; and 5) evaluate the use of viruses as microbial source tracking tools.</w:t>
            </w:r>
          </w:p>
        </w:tc>
        <w:tc>
          <w:tcPr>
            <w:tcW w:w="851" w:type="dxa"/>
            <w:tcBorders>
              <w:top w:val="nil"/>
              <w:left w:val="nil"/>
              <w:bottom w:val="single" w:sz="8" w:space="0" w:color="B5DDDC"/>
              <w:right w:val="single" w:sz="8" w:space="0" w:color="B5DDDC"/>
            </w:tcBorders>
            <w:shd w:val="clear" w:color="000000" w:fill="70AD47"/>
            <w:vAlign w:val="center"/>
            <w:hideMark/>
          </w:tcPr>
          <w:p w14:paraId="66D33D55"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Definitely low risk of bias (++)</w:t>
            </w:r>
          </w:p>
        </w:tc>
      </w:tr>
      <w:tr w:rsidR="00BF2DBF" w14:paraId="06A6E3D5"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733CC045"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2</w:t>
            </w:r>
          </w:p>
        </w:tc>
        <w:tc>
          <w:tcPr>
            <w:tcW w:w="1843" w:type="dxa"/>
            <w:tcBorders>
              <w:top w:val="nil"/>
              <w:left w:val="nil"/>
              <w:bottom w:val="single" w:sz="8" w:space="0" w:color="B5DDDC"/>
              <w:right w:val="single" w:sz="8" w:space="0" w:color="B5DDDC"/>
            </w:tcBorders>
            <w:vAlign w:val="center"/>
            <w:hideMark/>
          </w:tcPr>
          <w:p w14:paraId="7CA91637"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Is the methodology appropriate?</w:t>
            </w:r>
          </w:p>
        </w:tc>
        <w:tc>
          <w:tcPr>
            <w:tcW w:w="850" w:type="dxa"/>
            <w:tcBorders>
              <w:top w:val="nil"/>
              <w:left w:val="nil"/>
              <w:bottom w:val="single" w:sz="8" w:space="0" w:color="B5DDDC"/>
              <w:right w:val="single" w:sz="8" w:space="0" w:color="B5DDDC"/>
            </w:tcBorders>
            <w:vAlign w:val="center"/>
            <w:hideMark/>
          </w:tcPr>
          <w:p w14:paraId="7DC6459F"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3A69D887" w14:textId="68137565"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Water and sediment </w:t>
            </w:r>
            <w:r w:rsidR="005239BD" w:rsidRPr="00A51834">
              <w:rPr>
                <w:rFonts w:ascii="Calibri" w:hAnsi="Calibri" w:cs="Calibri"/>
                <w:sz w:val="16"/>
                <w:szCs w:val="16"/>
              </w:rPr>
              <w:t>were</w:t>
            </w:r>
            <w:r w:rsidRPr="00A51834">
              <w:rPr>
                <w:rFonts w:ascii="Calibri" w:hAnsi="Calibri" w:cs="Calibri"/>
                <w:sz w:val="16"/>
                <w:szCs w:val="16"/>
              </w:rPr>
              <w:t xml:space="preserve"> sampled at two beaches weekly over 13 weeks in swimming season and tested for </w:t>
            </w:r>
            <w:r w:rsidR="00EA2716" w:rsidRPr="00EA2716">
              <w:rPr>
                <w:rFonts w:ascii="Calibri" w:hAnsi="Calibri" w:cs="Calibri"/>
                <w:i/>
                <w:sz w:val="16"/>
                <w:szCs w:val="16"/>
              </w:rPr>
              <w:t>E. coli</w:t>
            </w:r>
            <w:r w:rsidRPr="00A51834">
              <w:rPr>
                <w:rFonts w:ascii="Calibri" w:hAnsi="Calibri" w:cs="Calibri"/>
                <w:sz w:val="16"/>
                <w:szCs w:val="16"/>
              </w:rPr>
              <w:t xml:space="preserve">, enterococci, and Bacteroides qPCR assays.  This simple sampling plan is easy to follow and </w:t>
            </w:r>
            <w:r w:rsidR="00044CF8">
              <w:rPr>
                <w:rFonts w:ascii="Calibri" w:hAnsi="Calibri" w:cs="Calibri"/>
                <w:sz w:val="16"/>
                <w:szCs w:val="16"/>
              </w:rPr>
              <w:t>i</w:t>
            </w:r>
            <w:r w:rsidR="00044CF8" w:rsidRPr="00A51834">
              <w:rPr>
                <w:rFonts w:ascii="Calibri" w:hAnsi="Calibri" w:cs="Calibri"/>
                <w:sz w:val="16"/>
                <w:szCs w:val="16"/>
              </w:rPr>
              <w:t xml:space="preserve">s </w:t>
            </w:r>
            <w:r w:rsidRPr="00A51834">
              <w:rPr>
                <w:rFonts w:ascii="Calibri" w:hAnsi="Calibri" w:cs="Calibri"/>
                <w:sz w:val="16"/>
                <w:szCs w:val="16"/>
              </w:rPr>
              <w:t>appropriate in responding to the study aims.</w:t>
            </w:r>
          </w:p>
        </w:tc>
        <w:tc>
          <w:tcPr>
            <w:tcW w:w="851" w:type="dxa"/>
            <w:tcBorders>
              <w:top w:val="nil"/>
              <w:left w:val="nil"/>
              <w:bottom w:val="single" w:sz="8" w:space="0" w:color="B5DDDC"/>
              <w:right w:val="single" w:sz="8" w:space="0" w:color="B5DDDC"/>
            </w:tcBorders>
            <w:shd w:val="clear" w:color="000000" w:fill="E2EFDA"/>
            <w:vAlign w:val="center"/>
            <w:hideMark/>
          </w:tcPr>
          <w:p w14:paraId="09A47EF3"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low risk of bias (+)</w:t>
            </w:r>
          </w:p>
        </w:tc>
      </w:tr>
      <w:tr w:rsidR="00BF2DBF" w14:paraId="0585D640" w14:textId="77777777" w:rsidTr="002222D3">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B7F14A8"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vAlign w:val="center"/>
            <w:hideMark/>
          </w:tcPr>
          <w:p w14:paraId="6548464C"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A2: Is it worth continuing?</w:t>
            </w:r>
          </w:p>
        </w:tc>
        <w:tc>
          <w:tcPr>
            <w:tcW w:w="850" w:type="dxa"/>
            <w:tcBorders>
              <w:top w:val="nil"/>
              <w:left w:val="nil"/>
              <w:bottom w:val="single" w:sz="8" w:space="0" w:color="B5DDDC"/>
              <w:right w:val="single" w:sz="8" w:space="0" w:color="B5DDDC"/>
            </w:tcBorders>
            <w:shd w:val="clear" w:color="000000" w:fill="D6EAEB"/>
            <w:noWrap/>
            <w:hideMark/>
          </w:tcPr>
          <w:p w14:paraId="20BDC693"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noWrap/>
            <w:hideMark/>
          </w:tcPr>
          <w:p w14:paraId="2B77BDA3"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2BB2CD97"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0C8777EE"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7A791828"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3</w:t>
            </w:r>
          </w:p>
        </w:tc>
        <w:tc>
          <w:tcPr>
            <w:tcW w:w="1843" w:type="dxa"/>
            <w:tcBorders>
              <w:top w:val="nil"/>
              <w:left w:val="nil"/>
              <w:bottom w:val="single" w:sz="8" w:space="0" w:color="B5DDDC"/>
              <w:right w:val="single" w:sz="8" w:space="0" w:color="B5DDDC"/>
            </w:tcBorders>
            <w:vAlign w:val="center"/>
            <w:hideMark/>
          </w:tcPr>
          <w:p w14:paraId="12A0BE9B"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research design appropriate to address the aims of the research?</w:t>
            </w:r>
          </w:p>
        </w:tc>
        <w:tc>
          <w:tcPr>
            <w:tcW w:w="850" w:type="dxa"/>
            <w:tcBorders>
              <w:top w:val="nil"/>
              <w:left w:val="nil"/>
              <w:bottom w:val="single" w:sz="8" w:space="0" w:color="B5DDDC"/>
              <w:right w:val="single" w:sz="8" w:space="0" w:color="B5DDDC"/>
            </w:tcBorders>
            <w:vAlign w:val="center"/>
            <w:hideMark/>
          </w:tcPr>
          <w:p w14:paraId="3BBCEE64"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5A124100"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The research design is appropriate for the aims.</w:t>
            </w:r>
          </w:p>
        </w:tc>
        <w:tc>
          <w:tcPr>
            <w:tcW w:w="851" w:type="dxa"/>
            <w:tcBorders>
              <w:top w:val="nil"/>
              <w:left w:val="nil"/>
              <w:bottom w:val="single" w:sz="8" w:space="0" w:color="B5DDDC"/>
              <w:right w:val="single" w:sz="8" w:space="0" w:color="B5DDDC"/>
            </w:tcBorders>
            <w:shd w:val="clear" w:color="000000" w:fill="E2EFDA"/>
            <w:vAlign w:val="center"/>
            <w:hideMark/>
          </w:tcPr>
          <w:p w14:paraId="09549291"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low risk of bias (+)</w:t>
            </w:r>
          </w:p>
        </w:tc>
      </w:tr>
      <w:tr w:rsidR="00BF2DBF" w14:paraId="05B23398"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4410A23A"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4</w:t>
            </w:r>
          </w:p>
        </w:tc>
        <w:tc>
          <w:tcPr>
            <w:tcW w:w="1843" w:type="dxa"/>
            <w:tcBorders>
              <w:top w:val="nil"/>
              <w:left w:val="nil"/>
              <w:bottom w:val="single" w:sz="8" w:space="0" w:color="B5DDDC"/>
              <w:right w:val="single" w:sz="8" w:space="0" w:color="B5DDDC"/>
            </w:tcBorders>
            <w:vAlign w:val="center"/>
            <w:hideMark/>
          </w:tcPr>
          <w:p w14:paraId="4D2C70D3"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chosen hypothetical population or subpopulation appropriate for addressing the study research aims?</w:t>
            </w:r>
          </w:p>
        </w:tc>
        <w:tc>
          <w:tcPr>
            <w:tcW w:w="850" w:type="dxa"/>
            <w:tcBorders>
              <w:top w:val="nil"/>
              <w:left w:val="nil"/>
              <w:bottom w:val="single" w:sz="8" w:space="0" w:color="B5DDDC"/>
              <w:right w:val="single" w:sz="8" w:space="0" w:color="B5DDDC"/>
            </w:tcBorders>
            <w:vAlign w:val="center"/>
            <w:hideMark/>
          </w:tcPr>
          <w:p w14:paraId="3CF11BC1"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c>
          <w:tcPr>
            <w:tcW w:w="3969" w:type="dxa"/>
            <w:tcBorders>
              <w:top w:val="nil"/>
              <w:left w:val="nil"/>
              <w:bottom w:val="single" w:sz="8" w:space="0" w:color="B5DDDC"/>
              <w:right w:val="single" w:sz="8" w:space="0" w:color="B5DDDC"/>
            </w:tcBorders>
            <w:vAlign w:val="center"/>
            <w:hideMark/>
          </w:tcPr>
          <w:p w14:paraId="08C2916F" w14:textId="45F61B44"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The study focus was on </w:t>
            </w:r>
            <w:r w:rsidR="00EA2716" w:rsidRPr="00EA2716">
              <w:rPr>
                <w:rFonts w:ascii="Calibri" w:hAnsi="Calibri" w:cs="Calibri"/>
                <w:i/>
                <w:sz w:val="16"/>
                <w:szCs w:val="16"/>
              </w:rPr>
              <w:t>E. coli</w:t>
            </w:r>
            <w:r w:rsidRPr="00A51834">
              <w:rPr>
                <w:rFonts w:ascii="Calibri" w:hAnsi="Calibri" w:cs="Calibri"/>
                <w:sz w:val="16"/>
                <w:szCs w:val="16"/>
              </w:rPr>
              <w:t>, enterococci, and Bacteroides qPCR assays in Saginaw Bay, Lake Michigan, and thus did not involve a hypothetical population or subpopulation.</w:t>
            </w:r>
          </w:p>
        </w:tc>
        <w:tc>
          <w:tcPr>
            <w:tcW w:w="851" w:type="dxa"/>
            <w:tcBorders>
              <w:top w:val="nil"/>
              <w:left w:val="nil"/>
              <w:bottom w:val="single" w:sz="8" w:space="0" w:color="B5DDDC"/>
              <w:right w:val="single" w:sz="8" w:space="0" w:color="B5DDDC"/>
            </w:tcBorders>
            <w:vAlign w:val="center"/>
            <w:hideMark/>
          </w:tcPr>
          <w:p w14:paraId="2B520C64"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r>
      <w:tr w:rsidR="00BF2DBF" w14:paraId="79DE2160"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20720AD7"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5</w:t>
            </w:r>
          </w:p>
        </w:tc>
        <w:tc>
          <w:tcPr>
            <w:tcW w:w="1843" w:type="dxa"/>
            <w:tcBorders>
              <w:top w:val="nil"/>
              <w:left w:val="nil"/>
              <w:bottom w:val="single" w:sz="8" w:space="0" w:color="B5DDDC"/>
              <w:right w:val="single" w:sz="8" w:space="0" w:color="B5DDDC"/>
            </w:tcBorders>
            <w:vAlign w:val="center"/>
            <w:hideMark/>
          </w:tcPr>
          <w:p w14:paraId="52168B8F"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data collected in a way that addressed the research issue?</w:t>
            </w:r>
          </w:p>
        </w:tc>
        <w:tc>
          <w:tcPr>
            <w:tcW w:w="850" w:type="dxa"/>
            <w:tcBorders>
              <w:top w:val="nil"/>
              <w:left w:val="nil"/>
              <w:bottom w:val="single" w:sz="8" w:space="0" w:color="B5DDDC"/>
              <w:right w:val="single" w:sz="8" w:space="0" w:color="B5DDDC"/>
            </w:tcBorders>
            <w:vAlign w:val="center"/>
            <w:hideMark/>
          </w:tcPr>
          <w:p w14:paraId="45F4C24B"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59CE8CD0"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The data collection from two of sites with historically poor water quality and undefined sources of pollution plus the mix of FIB and qPCR MST markers is considered appropriate </w:t>
            </w:r>
          </w:p>
        </w:tc>
        <w:tc>
          <w:tcPr>
            <w:tcW w:w="851" w:type="dxa"/>
            <w:tcBorders>
              <w:top w:val="nil"/>
              <w:left w:val="nil"/>
              <w:bottom w:val="single" w:sz="8" w:space="0" w:color="B5DDDC"/>
              <w:right w:val="single" w:sz="8" w:space="0" w:color="B5DDDC"/>
            </w:tcBorders>
            <w:shd w:val="clear" w:color="000000" w:fill="E2EFDA"/>
            <w:vAlign w:val="center"/>
            <w:hideMark/>
          </w:tcPr>
          <w:p w14:paraId="63FCF209"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low risk of bias (+)</w:t>
            </w:r>
          </w:p>
        </w:tc>
      </w:tr>
      <w:tr w:rsidR="00BF2DBF" w14:paraId="67F64027"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59B36579"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6</w:t>
            </w:r>
          </w:p>
        </w:tc>
        <w:tc>
          <w:tcPr>
            <w:tcW w:w="1843" w:type="dxa"/>
            <w:tcBorders>
              <w:top w:val="nil"/>
              <w:left w:val="nil"/>
              <w:bottom w:val="single" w:sz="8" w:space="0" w:color="B5DDDC"/>
              <w:right w:val="single" w:sz="8" w:space="0" w:color="B5DDDC"/>
            </w:tcBorders>
            <w:vAlign w:val="center"/>
            <w:hideMark/>
          </w:tcPr>
          <w:p w14:paraId="5248A7B3"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Has the relationship between researcher and participants been adequately considered?</w:t>
            </w:r>
          </w:p>
        </w:tc>
        <w:tc>
          <w:tcPr>
            <w:tcW w:w="850" w:type="dxa"/>
            <w:tcBorders>
              <w:top w:val="nil"/>
              <w:left w:val="nil"/>
              <w:bottom w:val="single" w:sz="8" w:space="0" w:color="B5DDDC"/>
              <w:right w:val="single" w:sz="8" w:space="0" w:color="B5DDDC"/>
            </w:tcBorders>
            <w:vAlign w:val="center"/>
            <w:hideMark/>
          </w:tcPr>
          <w:p w14:paraId="48566893"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c>
          <w:tcPr>
            <w:tcW w:w="3969" w:type="dxa"/>
            <w:tcBorders>
              <w:top w:val="nil"/>
              <w:left w:val="nil"/>
              <w:bottom w:val="single" w:sz="8" w:space="0" w:color="B5DDDC"/>
              <w:right w:val="single" w:sz="8" w:space="0" w:color="B5DDDC"/>
            </w:tcBorders>
            <w:vAlign w:val="center"/>
            <w:hideMark/>
          </w:tcPr>
          <w:p w14:paraId="35F6B47B"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5476ADCC"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r>
      <w:tr w:rsidR="00BF2DBF" w14:paraId="1F407A4C" w14:textId="77777777" w:rsidTr="002222D3">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D07F839"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vAlign w:val="center"/>
            <w:hideMark/>
          </w:tcPr>
          <w:p w14:paraId="65CA9DAA"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B: What are the results?</w:t>
            </w:r>
          </w:p>
        </w:tc>
        <w:tc>
          <w:tcPr>
            <w:tcW w:w="850" w:type="dxa"/>
            <w:tcBorders>
              <w:top w:val="nil"/>
              <w:left w:val="nil"/>
              <w:bottom w:val="single" w:sz="8" w:space="0" w:color="B5DDDC"/>
              <w:right w:val="single" w:sz="8" w:space="0" w:color="B5DDDC"/>
            </w:tcBorders>
            <w:shd w:val="clear" w:color="000000" w:fill="D6EAEB"/>
            <w:vAlign w:val="center"/>
            <w:hideMark/>
          </w:tcPr>
          <w:p w14:paraId="290F5F72"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vAlign w:val="center"/>
            <w:hideMark/>
          </w:tcPr>
          <w:p w14:paraId="4DCD6657"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5BDBEDD9"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2A927D31"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07A06EA2"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7</w:t>
            </w:r>
          </w:p>
        </w:tc>
        <w:tc>
          <w:tcPr>
            <w:tcW w:w="1843" w:type="dxa"/>
            <w:tcBorders>
              <w:top w:val="nil"/>
              <w:left w:val="nil"/>
              <w:bottom w:val="single" w:sz="8" w:space="0" w:color="B5DDDC"/>
              <w:right w:val="single" w:sz="8" w:space="0" w:color="B5DDDC"/>
            </w:tcBorders>
            <w:vAlign w:val="center"/>
            <w:hideMark/>
          </w:tcPr>
          <w:p w14:paraId="30C0F918"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Have ethical issues been taken into consideration?</w:t>
            </w:r>
          </w:p>
        </w:tc>
        <w:tc>
          <w:tcPr>
            <w:tcW w:w="850" w:type="dxa"/>
            <w:tcBorders>
              <w:top w:val="nil"/>
              <w:left w:val="nil"/>
              <w:bottom w:val="single" w:sz="8" w:space="0" w:color="B5DDDC"/>
              <w:right w:val="single" w:sz="8" w:space="0" w:color="B5DDDC"/>
            </w:tcBorders>
            <w:vAlign w:val="center"/>
            <w:hideMark/>
          </w:tcPr>
          <w:p w14:paraId="7620E90E"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c>
          <w:tcPr>
            <w:tcW w:w="3969" w:type="dxa"/>
            <w:tcBorders>
              <w:top w:val="nil"/>
              <w:left w:val="nil"/>
              <w:bottom w:val="single" w:sz="8" w:space="0" w:color="B5DDDC"/>
              <w:right w:val="single" w:sz="8" w:space="0" w:color="B5DDDC"/>
            </w:tcBorders>
            <w:vAlign w:val="center"/>
            <w:hideMark/>
          </w:tcPr>
          <w:p w14:paraId="6799A808"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0CD0351E"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r>
      <w:tr w:rsidR="00BF2DBF" w14:paraId="3E5CA0DB"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50D98A9B"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8</w:t>
            </w:r>
          </w:p>
        </w:tc>
        <w:tc>
          <w:tcPr>
            <w:tcW w:w="1843" w:type="dxa"/>
            <w:tcBorders>
              <w:top w:val="nil"/>
              <w:left w:val="nil"/>
              <w:bottom w:val="single" w:sz="8" w:space="0" w:color="B5DDDC"/>
              <w:right w:val="single" w:sz="8" w:space="0" w:color="B5DDDC"/>
            </w:tcBorders>
            <w:vAlign w:val="center"/>
            <w:hideMark/>
          </w:tcPr>
          <w:p w14:paraId="44A732ED"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data analysis sufficiently rigorous?</w:t>
            </w:r>
          </w:p>
        </w:tc>
        <w:tc>
          <w:tcPr>
            <w:tcW w:w="850" w:type="dxa"/>
            <w:tcBorders>
              <w:top w:val="nil"/>
              <w:left w:val="nil"/>
              <w:bottom w:val="single" w:sz="8" w:space="0" w:color="B5DDDC"/>
              <w:right w:val="single" w:sz="8" w:space="0" w:color="B5DDDC"/>
            </w:tcBorders>
            <w:vAlign w:val="center"/>
            <w:hideMark/>
          </w:tcPr>
          <w:p w14:paraId="5D598709"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No</w:t>
            </w:r>
          </w:p>
        </w:tc>
        <w:tc>
          <w:tcPr>
            <w:tcW w:w="3969" w:type="dxa"/>
            <w:tcBorders>
              <w:top w:val="nil"/>
              <w:left w:val="nil"/>
              <w:bottom w:val="single" w:sz="8" w:space="0" w:color="B5DDDC"/>
              <w:right w:val="single" w:sz="8" w:space="0" w:color="B5DDDC"/>
            </w:tcBorders>
            <w:vAlign w:val="center"/>
            <w:hideMark/>
          </w:tcPr>
          <w:p w14:paraId="4E9E5569" w14:textId="4D8BA40B"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The data analysis involved checks for normality, log transformations to reduce skewness, and use of standard parametric tests (e.g. Pearsons correlation, T-tests etc.), which is appropriate.  However, the discussion of the results in relation to the clearly laid out project aims</w:t>
            </w:r>
            <w:r w:rsidR="00EA7D7E">
              <w:rPr>
                <w:rFonts w:ascii="Calibri" w:hAnsi="Calibri" w:cs="Calibri"/>
                <w:sz w:val="16"/>
                <w:szCs w:val="16"/>
              </w:rPr>
              <w:t xml:space="preserve"> could be more clearly</w:t>
            </w:r>
            <w:r w:rsidR="003B325F">
              <w:rPr>
                <w:rFonts w:ascii="Calibri" w:hAnsi="Calibri" w:cs="Calibri"/>
                <w:sz w:val="16"/>
                <w:szCs w:val="16"/>
              </w:rPr>
              <w:t xml:space="preserve"> reported</w:t>
            </w:r>
            <w:r w:rsidRPr="00A51834">
              <w:rPr>
                <w:rFonts w:ascii="Calibri" w:hAnsi="Calibri" w:cs="Calibri"/>
                <w:sz w:val="16"/>
                <w:szCs w:val="16"/>
              </w:rPr>
              <w:t>.</w:t>
            </w:r>
          </w:p>
        </w:tc>
        <w:tc>
          <w:tcPr>
            <w:tcW w:w="851" w:type="dxa"/>
            <w:tcBorders>
              <w:top w:val="nil"/>
              <w:left w:val="nil"/>
              <w:bottom w:val="single" w:sz="8" w:space="0" w:color="B5DDDC"/>
              <w:right w:val="single" w:sz="8" w:space="0" w:color="B5DDDC"/>
            </w:tcBorders>
            <w:shd w:val="clear" w:color="000000" w:fill="F8CBAD"/>
            <w:vAlign w:val="center"/>
            <w:hideMark/>
          </w:tcPr>
          <w:p w14:paraId="2B3F81A0"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36FF9B98" w14:textId="77777777" w:rsidTr="002222D3">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0293C136"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9</w:t>
            </w:r>
          </w:p>
        </w:tc>
        <w:tc>
          <w:tcPr>
            <w:tcW w:w="1843" w:type="dxa"/>
            <w:tcBorders>
              <w:top w:val="single" w:sz="8" w:space="0" w:color="B5DDDC"/>
              <w:left w:val="nil"/>
              <w:bottom w:val="single" w:sz="8" w:space="0" w:color="B5DDDC"/>
              <w:right w:val="single" w:sz="8" w:space="0" w:color="B5DDDC"/>
            </w:tcBorders>
            <w:vAlign w:val="center"/>
            <w:hideMark/>
          </w:tcPr>
          <w:p w14:paraId="7967EB50"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Is there a clear statement of findings?</w:t>
            </w:r>
          </w:p>
        </w:tc>
        <w:tc>
          <w:tcPr>
            <w:tcW w:w="850" w:type="dxa"/>
            <w:tcBorders>
              <w:top w:val="single" w:sz="8" w:space="0" w:color="B5DDDC"/>
              <w:left w:val="nil"/>
              <w:bottom w:val="single" w:sz="8" w:space="0" w:color="B5DDDC"/>
              <w:right w:val="single" w:sz="8" w:space="0" w:color="B5DDDC"/>
            </w:tcBorders>
            <w:vAlign w:val="center"/>
            <w:hideMark/>
          </w:tcPr>
          <w:p w14:paraId="22BB4CD6"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No</w:t>
            </w:r>
          </w:p>
        </w:tc>
        <w:tc>
          <w:tcPr>
            <w:tcW w:w="3969" w:type="dxa"/>
            <w:tcBorders>
              <w:top w:val="single" w:sz="8" w:space="0" w:color="B5DDDC"/>
              <w:left w:val="nil"/>
              <w:bottom w:val="single" w:sz="8" w:space="0" w:color="B5DDDC"/>
              <w:right w:val="single" w:sz="8" w:space="0" w:color="B5DDDC"/>
            </w:tcBorders>
            <w:vAlign w:val="center"/>
            <w:hideMark/>
          </w:tcPr>
          <w:p w14:paraId="067F6006" w14:textId="6DE02074"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A number of potentially interesting findings supporting null hypotheses or of only weak significance discussed in the text are not included in the study conclusions nor abstract</w:t>
            </w:r>
            <w:r w:rsidR="003B325F">
              <w:rPr>
                <w:rFonts w:ascii="Calibri" w:hAnsi="Calibri" w:cs="Calibri"/>
                <w:sz w:val="16"/>
                <w:szCs w:val="16"/>
              </w:rPr>
              <w:t>. This could</w:t>
            </w:r>
            <w:r w:rsidRPr="00A51834">
              <w:rPr>
                <w:rFonts w:ascii="Calibri" w:hAnsi="Calibri" w:cs="Calibri"/>
                <w:sz w:val="16"/>
                <w:szCs w:val="16"/>
              </w:rPr>
              <w:t xml:space="preserve"> possibly </w:t>
            </w:r>
            <w:r w:rsidR="003B325F">
              <w:rPr>
                <w:rFonts w:ascii="Calibri" w:hAnsi="Calibri" w:cs="Calibri"/>
                <w:sz w:val="16"/>
                <w:szCs w:val="16"/>
              </w:rPr>
              <w:t xml:space="preserve">be due to publication bias </w:t>
            </w:r>
            <w:r w:rsidRPr="00A51834">
              <w:rPr>
                <w:rFonts w:ascii="Calibri" w:hAnsi="Calibri" w:cs="Calibri"/>
                <w:sz w:val="16"/>
                <w:szCs w:val="16"/>
              </w:rPr>
              <w:t xml:space="preserve">because </w:t>
            </w:r>
            <w:r w:rsidR="003B325F">
              <w:rPr>
                <w:rFonts w:ascii="Calibri" w:hAnsi="Calibri" w:cs="Calibri"/>
                <w:sz w:val="16"/>
                <w:szCs w:val="16"/>
              </w:rPr>
              <w:t>of</w:t>
            </w:r>
            <w:r w:rsidRPr="00A51834">
              <w:rPr>
                <w:rFonts w:ascii="Calibri" w:hAnsi="Calibri" w:cs="Calibri"/>
                <w:sz w:val="16"/>
                <w:szCs w:val="16"/>
              </w:rPr>
              <w:t xml:space="preserve"> pressure to highlight only strongly statistically significant results.  For example neither of the following key observations are included in the conclusions and abstract: (i) use of HAdV and BAdV (human and bovine adenovirus) as a microbial source tracking methods in the studied beaches failed to identify the source of </w:t>
            </w:r>
            <w:r w:rsidR="005239BD" w:rsidRPr="00A51834">
              <w:rPr>
                <w:rFonts w:ascii="Calibri" w:hAnsi="Calibri" w:cs="Calibri"/>
                <w:sz w:val="16"/>
                <w:szCs w:val="16"/>
              </w:rPr>
              <w:t>faecal</w:t>
            </w:r>
            <w:r w:rsidRPr="00A51834">
              <w:rPr>
                <w:rFonts w:ascii="Calibri" w:hAnsi="Calibri" w:cs="Calibri"/>
                <w:sz w:val="16"/>
                <w:szCs w:val="16"/>
              </w:rPr>
              <w:t xml:space="preserve"> contamination, and (ii) weak correlations were observed between the concentration of FIB and Bacteroides markers in grab water samples.</w:t>
            </w:r>
          </w:p>
        </w:tc>
        <w:tc>
          <w:tcPr>
            <w:tcW w:w="851" w:type="dxa"/>
            <w:tcBorders>
              <w:top w:val="single" w:sz="8" w:space="0" w:color="B5DDDC"/>
              <w:left w:val="nil"/>
              <w:bottom w:val="single" w:sz="8" w:space="0" w:color="B5DDDC"/>
              <w:right w:val="single" w:sz="8" w:space="0" w:color="B5DDDC"/>
            </w:tcBorders>
            <w:shd w:val="clear" w:color="000000" w:fill="F8CBAD"/>
            <w:vAlign w:val="center"/>
            <w:hideMark/>
          </w:tcPr>
          <w:p w14:paraId="5F937515"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0CD7CBE2" w14:textId="77777777" w:rsidTr="002222D3">
        <w:trPr>
          <w:trHeight w:val="340"/>
        </w:trPr>
        <w:tc>
          <w:tcPr>
            <w:tcW w:w="274"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0700DE74"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1843" w:type="dxa"/>
            <w:tcBorders>
              <w:top w:val="single" w:sz="8" w:space="0" w:color="B5DDDC"/>
              <w:left w:val="nil"/>
              <w:bottom w:val="single" w:sz="8" w:space="0" w:color="B5DDDC"/>
              <w:right w:val="single" w:sz="8" w:space="0" w:color="B5DDDC"/>
            </w:tcBorders>
            <w:shd w:val="clear" w:color="000000" w:fill="D6EAEB"/>
            <w:vAlign w:val="center"/>
            <w:hideMark/>
          </w:tcPr>
          <w:p w14:paraId="4762BF83"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C: Will the results help locally?</w:t>
            </w:r>
          </w:p>
        </w:tc>
        <w:tc>
          <w:tcPr>
            <w:tcW w:w="850" w:type="dxa"/>
            <w:tcBorders>
              <w:top w:val="single" w:sz="8" w:space="0" w:color="B5DDDC"/>
              <w:left w:val="nil"/>
              <w:bottom w:val="single" w:sz="8" w:space="0" w:color="B5DDDC"/>
              <w:right w:val="single" w:sz="8" w:space="0" w:color="B5DDDC"/>
            </w:tcBorders>
            <w:shd w:val="clear" w:color="000000" w:fill="D6EAEB"/>
            <w:noWrap/>
            <w:hideMark/>
          </w:tcPr>
          <w:p w14:paraId="3259E759"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969" w:type="dxa"/>
            <w:tcBorders>
              <w:top w:val="single" w:sz="8" w:space="0" w:color="B5DDDC"/>
              <w:left w:val="nil"/>
              <w:bottom w:val="single" w:sz="8" w:space="0" w:color="B5DDDC"/>
              <w:right w:val="single" w:sz="8" w:space="0" w:color="B5DDDC"/>
            </w:tcBorders>
            <w:shd w:val="clear" w:color="000000" w:fill="D6EAEB"/>
            <w:noWrap/>
            <w:hideMark/>
          </w:tcPr>
          <w:p w14:paraId="3E0D043E"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1468A03C"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2A774D1D"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4DB5456A"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10</w:t>
            </w:r>
          </w:p>
        </w:tc>
        <w:tc>
          <w:tcPr>
            <w:tcW w:w="1843" w:type="dxa"/>
            <w:tcBorders>
              <w:top w:val="nil"/>
              <w:left w:val="nil"/>
              <w:bottom w:val="nil"/>
              <w:right w:val="single" w:sz="8" w:space="0" w:color="B5DDDC"/>
            </w:tcBorders>
            <w:vAlign w:val="center"/>
            <w:hideMark/>
          </w:tcPr>
          <w:p w14:paraId="3E34C2B5"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How valuable is the research?  Is the research of satisfactory value?</w:t>
            </w:r>
          </w:p>
        </w:tc>
        <w:tc>
          <w:tcPr>
            <w:tcW w:w="850" w:type="dxa"/>
            <w:tcBorders>
              <w:top w:val="nil"/>
              <w:left w:val="nil"/>
              <w:bottom w:val="nil"/>
              <w:right w:val="single" w:sz="8" w:space="0" w:color="B5DDDC"/>
            </w:tcBorders>
            <w:vAlign w:val="center"/>
            <w:hideMark/>
          </w:tcPr>
          <w:p w14:paraId="091E735F"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No</w:t>
            </w:r>
          </w:p>
        </w:tc>
        <w:tc>
          <w:tcPr>
            <w:tcW w:w="3969" w:type="dxa"/>
            <w:tcBorders>
              <w:top w:val="nil"/>
              <w:left w:val="nil"/>
              <w:bottom w:val="nil"/>
              <w:right w:val="single" w:sz="8" w:space="0" w:color="B5DDDC"/>
            </w:tcBorders>
            <w:vAlign w:val="center"/>
            <w:hideMark/>
          </w:tcPr>
          <w:p w14:paraId="703CC047" w14:textId="4C690A16"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Overall the study findings are probably strongly influenced by local conditions of the study area which does not support extrapolation of the findings to other contexts</w:t>
            </w:r>
            <w:r w:rsidR="000455F8">
              <w:rPr>
                <w:rFonts w:ascii="Calibri" w:hAnsi="Calibri" w:cs="Calibri"/>
                <w:sz w:val="16"/>
                <w:szCs w:val="16"/>
              </w:rPr>
              <w:t xml:space="preserve"> such as in this narrative review</w:t>
            </w:r>
            <w:r w:rsidRPr="00A51834">
              <w:rPr>
                <w:rFonts w:ascii="Calibri" w:hAnsi="Calibri" w:cs="Calibri"/>
                <w:sz w:val="16"/>
                <w:szCs w:val="16"/>
              </w:rPr>
              <w:t>.</w:t>
            </w:r>
          </w:p>
        </w:tc>
        <w:tc>
          <w:tcPr>
            <w:tcW w:w="851" w:type="dxa"/>
            <w:tcBorders>
              <w:top w:val="nil"/>
              <w:left w:val="nil"/>
              <w:bottom w:val="nil"/>
              <w:right w:val="single" w:sz="8" w:space="0" w:color="B5DDDC"/>
            </w:tcBorders>
            <w:shd w:val="clear" w:color="000000" w:fill="F8CBAD"/>
            <w:vAlign w:val="center"/>
            <w:hideMark/>
          </w:tcPr>
          <w:p w14:paraId="65A9498B"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42BD20C7" w14:textId="77777777" w:rsidTr="002222D3">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3DD60F6D"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w:t>
            </w:r>
          </w:p>
        </w:tc>
        <w:tc>
          <w:tcPr>
            <w:tcW w:w="1843"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581AA3C9"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Overall risk of bias rating</w:t>
            </w:r>
          </w:p>
        </w:tc>
        <w:tc>
          <w:tcPr>
            <w:tcW w:w="850"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110A3209"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trike/>
                <w:sz w:val="16"/>
                <w:szCs w:val="16"/>
              </w:rPr>
              <w:t> </w:t>
            </w:r>
          </w:p>
        </w:tc>
        <w:tc>
          <w:tcPr>
            <w:tcW w:w="3969"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4F2E38D8" w14:textId="221E4D15" w:rsidR="00A51834" w:rsidRPr="00A51834" w:rsidRDefault="00992883" w:rsidP="00A51834">
            <w:pPr>
              <w:spacing w:before="0" w:after="0" w:line="240" w:lineRule="auto"/>
              <w:rPr>
                <w:rFonts w:ascii="Calibri" w:hAnsi="Calibri" w:cs="Calibri"/>
                <w:i/>
                <w:iCs/>
                <w:color w:val="000000"/>
                <w:sz w:val="16"/>
                <w:szCs w:val="16"/>
              </w:rPr>
            </w:pPr>
            <w:r w:rsidRPr="00A51834">
              <w:rPr>
                <w:rFonts w:ascii="Calibri" w:hAnsi="Calibri" w:cs="Calibri"/>
                <w:i/>
                <w:iCs/>
                <w:color w:val="000000"/>
                <w:sz w:val="16"/>
                <w:szCs w:val="16"/>
              </w:rPr>
              <w:t xml:space="preserve">Due to </w:t>
            </w:r>
            <w:r w:rsidR="000455F8">
              <w:rPr>
                <w:rFonts w:ascii="Calibri" w:hAnsi="Calibri" w:cs="Calibri"/>
                <w:i/>
                <w:iCs/>
                <w:color w:val="000000"/>
                <w:sz w:val="16"/>
                <w:szCs w:val="16"/>
              </w:rPr>
              <w:t xml:space="preserve">study limitations regarding the </w:t>
            </w:r>
            <w:r w:rsidRPr="00A51834">
              <w:rPr>
                <w:rFonts w:ascii="Calibri" w:hAnsi="Calibri" w:cs="Calibri"/>
                <w:i/>
                <w:iCs/>
                <w:color w:val="000000"/>
                <w:sz w:val="16"/>
                <w:szCs w:val="16"/>
              </w:rPr>
              <w:t xml:space="preserve">methodological </w:t>
            </w:r>
            <w:r w:rsidR="000455F8">
              <w:rPr>
                <w:rFonts w:ascii="Calibri" w:hAnsi="Calibri" w:cs="Calibri"/>
                <w:i/>
                <w:iCs/>
                <w:color w:val="000000"/>
                <w:sz w:val="16"/>
                <w:szCs w:val="16"/>
              </w:rPr>
              <w:t xml:space="preserve">rigour </w:t>
            </w:r>
            <w:r w:rsidRPr="00A51834">
              <w:rPr>
                <w:rFonts w:ascii="Calibri" w:hAnsi="Calibri" w:cs="Calibri"/>
                <w:i/>
                <w:iCs/>
                <w:color w:val="000000"/>
                <w:sz w:val="16"/>
                <w:szCs w:val="16"/>
              </w:rPr>
              <w:t xml:space="preserve">and statistical </w:t>
            </w:r>
            <w:r w:rsidR="0039605C" w:rsidRPr="00A51834">
              <w:rPr>
                <w:rFonts w:ascii="Calibri" w:hAnsi="Calibri" w:cs="Calibri"/>
                <w:i/>
                <w:iCs/>
                <w:color w:val="000000"/>
                <w:sz w:val="16"/>
                <w:szCs w:val="16"/>
              </w:rPr>
              <w:t xml:space="preserve">analysis </w:t>
            </w:r>
            <w:r w:rsidRPr="00A51834">
              <w:rPr>
                <w:rFonts w:ascii="Calibri" w:hAnsi="Calibri" w:cs="Calibri"/>
                <w:i/>
                <w:iCs/>
                <w:color w:val="000000"/>
                <w:sz w:val="16"/>
                <w:szCs w:val="16"/>
              </w:rPr>
              <w:t>and findings</w:t>
            </w:r>
            <w:r w:rsidR="000455F8">
              <w:rPr>
                <w:rFonts w:ascii="Calibri" w:hAnsi="Calibri" w:cs="Calibri"/>
                <w:i/>
                <w:iCs/>
                <w:color w:val="000000"/>
                <w:sz w:val="16"/>
                <w:szCs w:val="16"/>
              </w:rPr>
              <w:t xml:space="preserve"> that are of low relevance to this narrative review</w:t>
            </w:r>
            <w:r w:rsidRPr="00A51834">
              <w:rPr>
                <w:rFonts w:ascii="Calibri" w:hAnsi="Calibri" w:cs="Calibri"/>
                <w:i/>
                <w:iCs/>
                <w:color w:val="000000"/>
                <w:sz w:val="16"/>
                <w:szCs w:val="16"/>
              </w:rPr>
              <w:t xml:space="preserve">, the study is considered to </w:t>
            </w:r>
            <w:r w:rsidR="002229B7">
              <w:rPr>
                <w:rFonts w:ascii="Calibri" w:hAnsi="Calibri" w:cs="Calibri"/>
                <w:i/>
                <w:iCs/>
                <w:color w:val="000000"/>
                <w:sz w:val="16"/>
                <w:szCs w:val="16"/>
              </w:rPr>
              <w:t>have</w:t>
            </w:r>
            <w:r w:rsidRPr="00A51834">
              <w:rPr>
                <w:rFonts w:ascii="Calibri" w:hAnsi="Calibri" w:cs="Calibri"/>
                <w:i/>
                <w:iCs/>
                <w:color w:val="000000"/>
                <w:sz w:val="16"/>
                <w:szCs w:val="16"/>
              </w:rPr>
              <w:t xml:space="preserve"> a high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F8CBAD"/>
            <w:vAlign w:val="center"/>
            <w:hideMark/>
          </w:tcPr>
          <w:p w14:paraId="3B478B70"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0F28CD17" w14:textId="77777777" w:rsidTr="002222D3">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C9F4B01"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w:t>
            </w:r>
          </w:p>
        </w:tc>
        <w:tc>
          <w:tcPr>
            <w:tcW w:w="1843" w:type="dxa"/>
            <w:tcBorders>
              <w:top w:val="nil"/>
              <w:left w:val="nil"/>
              <w:bottom w:val="single" w:sz="8" w:space="0" w:color="B5DDDC"/>
              <w:right w:val="single" w:sz="8" w:space="0" w:color="B5DDDC"/>
            </w:tcBorders>
            <w:shd w:val="clear" w:color="000000" w:fill="D6EAEB"/>
            <w:vAlign w:val="center"/>
            <w:hideMark/>
          </w:tcPr>
          <w:p w14:paraId="360D67F7" w14:textId="77777777" w:rsidR="00A51834" w:rsidRPr="00A51834" w:rsidRDefault="00992883" w:rsidP="00A51834">
            <w:pPr>
              <w:spacing w:before="0" w:after="0" w:line="240" w:lineRule="auto"/>
              <w:rPr>
                <w:rFonts w:ascii="Calibri" w:hAnsi="Calibri" w:cs="Calibri"/>
                <w:b/>
                <w:bCs/>
                <w:sz w:val="16"/>
                <w:szCs w:val="16"/>
              </w:rPr>
            </w:pPr>
            <w:r w:rsidRPr="00A51834">
              <w:rPr>
                <w:rFonts w:ascii="Calibri" w:hAnsi="Calibri" w:cs="Calibri"/>
                <w:b/>
                <w:bCs/>
                <w:sz w:val="16"/>
                <w:szCs w:val="16"/>
              </w:rPr>
              <w:t>Reviewer's conclusion</w:t>
            </w:r>
          </w:p>
        </w:tc>
        <w:tc>
          <w:tcPr>
            <w:tcW w:w="850" w:type="dxa"/>
            <w:tcBorders>
              <w:top w:val="nil"/>
              <w:left w:val="nil"/>
              <w:bottom w:val="single" w:sz="8" w:space="0" w:color="B5DDDC"/>
              <w:right w:val="nil"/>
            </w:tcBorders>
            <w:shd w:val="clear" w:color="000000" w:fill="FFC7CE"/>
            <w:vAlign w:val="center"/>
            <w:hideMark/>
          </w:tcPr>
          <w:p w14:paraId="3B5A3949" w14:textId="77777777"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 </w:t>
            </w:r>
          </w:p>
        </w:tc>
        <w:tc>
          <w:tcPr>
            <w:tcW w:w="3969" w:type="dxa"/>
            <w:tcBorders>
              <w:top w:val="nil"/>
              <w:left w:val="single" w:sz="8" w:space="0" w:color="B5DDDC"/>
              <w:bottom w:val="single" w:sz="8" w:space="0" w:color="B5DDDC"/>
              <w:right w:val="nil"/>
            </w:tcBorders>
            <w:shd w:val="clear" w:color="000000" w:fill="FFC7CE"/>
            <w:vAlign w:val="center"/>
            <w:hideMark/>
          </w:tcPr>
          <w:p w14:paraId="0F547519" w14:textId="6006A284"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Exclude from further review due to high risk of bias</w:t>
            </w:r>
            <w:r w:rsidR="007A4043">
              <w:rPr>
                <w:rFonts w:ascii="Calibri" w:hAnsi="Calibri" w:cs="Calibri"/>
                <w:color w:val="9C0006"/>
                <w:sz w:val="16"/>
                <w:szCs w:val="16"/>
              </w:rPr>
              <w:t xml:space="preserve"> and relevance</w:t>
            </w:r>
            <w:r w:rsidRPr="00A51834">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361CEFD0" w14:textId="77777777"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 </w:t>
            </w:r>
          </w:p>
        </w:tc>
      </w:tr>
    </w:tbl>
    <w:p w14:paraId="723BB5B8" w14:textId="0EE6FF35" w:rsidR="002036F9" w:rsidRDefault="002036F9" w:rsidP="002036F9"/>
    <w:p w14:paraId="4ED93F0A" w14:textId="77777777" w:rsidR="00FF6D84" w:rsidRPr="002036F9" w:rsidRDefault="00FF6D84" w:rsidP="002036F9"/>
    <w:p w14:paraId="6C66B694" w14:textId="19CC0845" w:rsidR="007F4AC6" w:rsidRPr="00F80C02" w:rsidRDefault="00992883" w:rsidP="007F4AC6">
      <w:pPr>
        <w:pStyle w:val="Heading3"/>
      </w:pPr>
      <w:bookmarkStart w:id="530" w:name="_Toc106901147"/>
      <w:r w:rsidRPr="00F80C02">
        <w:t>J29: Polkowska, Räsänen, et al., (2018)</w:t>
      </w:r>
      <w:bookmarkEnd w:id="530"/>
    </w:p>
    <w:p w14:paraId="3FE471D4" w14:textId="77777777" w:rsidR="002036F9" w:rsidRPr="007F4AC6" w:rsidRDefault="00992883" w:rsidP="00475C35">
      <w:pPr>
        <w:pStyle w:val="Heading4"/>
      </w:pPr>
      <w:bookmarkStart w:id="531" w:name="_Toc106901148"/>
      <w:r>
        <w:t>Quality assessment</w:t>
      </w:r>
      <w:bookmarkEnd w:id="531"/>
    </w:p>
    <w:tbl>
      <w:tblPr>
        <w:tblW w:w="7787" w:type="dxa"/>
        <w:tblLayout w:type="fixed"/>
        <w:tblCellMar>
          <w:left w:w="28" w:type="dxa"/>
          <w:right w:w="28" w:type="dxa"/>
        </w:tblCellMar>
        <w:tblLook w:val="04A0" w:firstRow="1" w:lastRow="0" w:firstColumn="1" w:lastColumn="0" w:noHBand="0" w:noVBand="1"/>
      </w:tblPr>
      <w:tblGrid>
        <w:gridCol w:w="274"/>
        <w:gridCol w:w="1843"/>
        <w:gridCol w:w="850"/>
        <w:gridCol w:w="3969"/>
        <w:gridCol w:w="851"/>
      </w:tblGrid>
      <w:tr w:rsidR="00BF2DBF" w14:paraId="49B9BC84" w14:textId="77777777" w:rsidTr="002222D3">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49042A0F" w14:textId="77777777" w:rsidR="009F07C9" w:rsidRPr="00F80C02" w:rsidRDefault="00992883" w:rsidP="00F80C02">
            <w:pPr>
              <w:spacing w:before="0" w:after="0" w:line="240" w:lineRule="auto"/>
              <w:jc w:val="center"/>
              <w:rPr>
                <w:rFonts w:ascii="Calibri" w:hAnsi="Calibri" w:cs="Calibri"/>
                <w:b/>
                <w:bCs/>
                <w:color w:val="008000"/>
                <w:sz w:val="16"/>
                <w:szCs w:val="16"/>
              </w:rPr>
            </w:pPr>
            <w:r w:rsidRPr="00F80C02">
              <w:rPr>
                <w:rFonts w:ascii="Calibri" w:hAnsi="Calibri" w:cs="Calibri"/>
                <w:b/>
                <w:bCs/>
                <w:color w:val="008000"/>
                <w:sz w:val="16"/>
                <w:szCs w:val="16"/>
              </w:rPr>
              <w:t> </w:t>
            </w:r>
          </w:p>
        </w:tc>
        <w:tc>
          <w:tcPr>
            <w:tcW w:w="1843" w:type="dxa"/>
            <w:tcBorders>
              <w:top w:val="single" w:sz="8" w:space="0" w:color="B5DDDC"/>
              <w:left w:val="nil"/>
              <w:bottom w:val="single" w:sz="8" w:space="0" w:color="B5DDDC"/>
              <w:right w:val="single" w:sz="8" w:space="0" w:color="B5DDDC"/>
            </w:tcBorders>
            <w:shd w:val="clear" w:color="000000" w:fill="B5DDDC"/>
            <w:vAlign w:val="center"/>
            <w:hideMark/>
          </w:tcPr>
          <w:p w14:paraId="3FCE5FDC" w14:textId="77777777" w:rsidR="009F07C9" w:rsidRPr="00F80C02" w:rsidRDefault="00992883" w:rsidP="00F80C02">
            <w:pPr>
              <w:spacing w:before="0" w:after="0" w:line="240" w:lineRule="auto"/>
              <w:rPr>
                <w:rFonts w:ascii="Calibri" w:hAnsi="Calibri" w:cs="Calibri"/>
                <w:b/>
                <w:bCs/>
                <w:color w:val="008000"/>
                <w:sz w:val="16"/>
                <w:szCs w:val="16"/>
              </w:rPr>
            </w:pPr>
            <w:r w:rsidRPr="00F80C02">
              <w:rPr>
                <w:rFonts w:ascii="Calibri" w:hAnsi="Calibri" w:cs="Calibri"/>
                <w:b/>
                <w:bCs/>
                <w:color w:val="008000"/>
                <w:sz w:val="16"/>
                <w:szCs w:val="16"/>
              </w:rPr>
              <w:t> </w:t>
            </w:r>
          </w:p>
        </w:tc>
        <w:tc>
          <w:tcPr>
            <w:tcW w:w="5670"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33C939C3" w14:textId="0A0426A6" w:rsidR="009F07C9" w:rsidRPr="00F80C02" w:rsidRDefault="00992883" w:rsidP="009F07C9">
            <w:pPr>
              <w:spacing w:before="0" w:after="0" w:line="240" w:lineRule="auto"/>
              <w:rPr>
                <w:rFonts w:ascii="Calibri" w:hAnsi="Calibri" w:cs="Calibri"/>
                <w:b/>
                <w:bCs/>
                <w:color w:val="008000"/>
                <w:sz w:val="16"/>
                <w:szCs w:val="16"/>
              </w:rPr>
            </w:pPr>
            <w:r w:rsidRPr="00F80C02">
              <w:rPr>
                <w:rFonts w:ascii="Calibri" w:hAnsi="Calibri" w:cs="Calibri"/>
                <w:b/>
                <w:bCs/>
                <w:color w:val="008000"/>
                <w:sz w:val="16"/>
                <w:szCs w:val="16"/>
              </w:rPr>
              <w:t> J29, Polkowska,, 2018, An outbreak of Norovirus infections associated with recreational lake water in Western Finland, 2014</w:t>
            </w:r>
          </w:p>
        </w:tc>
      </w:tr>
      <w:tr w:rsidR="00BF2DBF" w14:paraId="1387113A" w14:textId="77777777" w:rsidTr="002222D3">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7581E326" w14:textId="3BF9DD42" w:rsidR="00F80C02" w:rsidRPr="009F07C9" w:rsidRDefault="00992883" w:rsidP="009F07C9">
            <w:pPr>
              <w:spacing w:before="0" w:after="0" w:line="240" w:lineRule="auto"/>
              <w:jc w:val="center"/>
              <w:rPr>
                <w:rFonts w:ascii="Calibri" w:hAnsi="Calibri" w:cs="Calibri"/>
                <w:b/>
                <w:bCs/>
                <w:color w:val="008000"/>
                <w:sz w:val="16"/>
                <w:szCs w:val="16"/>
              </w:rPr>
            </w:pPr>
            <w:r w:rsidRPr="009F07C9">
              <w:rPr>
                <w:rFonts w:ascii="Calibri" w:hAnsi="Calibri" w:cs="Calibri"/>
                <w:b/>
                <w:bCs/>
                <w:color w:val="008000"/>
                <w:sz w:val="16"/>
                <w:szCs w:val="16"/>
              </w:rPr>
              <w:t>Q.</w:t>
            </w:r>
          </w:p>
        </w:tc>
        <w:tc>
          <w:tcPr>
            <w:tcW w:w="1843" w:type="dxa"/>
            <w:tcBorders>
              <w:top w:val="nil"/>
              <w:left w:val="nil"/>
              <w:bottom w:val="single" w:sz="8" w:space="0" w:color="B5DDDC"/>
              <w:right w:val="single" w:sz="8" w:space="0" w:color="B5DDDC"/>
            </w:tcBorders>
            <w:shd w:val="clear" w:color="000000" w:fill="B5DDDC"/>
            <w:vAlign w:val="center"/>
            <w:hideMark/>
          </w:tcPr>
          <w:p w14:paraId="12F428C9" w14:textId="77777777" w:rsidR="00F80C02" w:rsidRPr="009F07C9" w:rsidRDefault="00992883" w:rsidP="009F07C9">
            <w:pPr>
              <w:spacing w:before="0" w:after="0" w:line="240" w:lineRule="auto"/>
              <w:jc w:val="center"/>
              <w:rPr>
                <w:rFonts w:ascii="Calibri" w:hAnsi="Calibri" w:cs="Calibri"/>
                <w:b/>
                <w:bCs/>
                <w:color w:val="008000"/>
                <w:sz w:val="16"/>
                <w:szCs w:val="16"/>
              </w:rPr>
            </w:pPr>
            <w:r w:rsidRPr="009F07C9">
              <w:rPr>
                <w:rFonts w:ascii="Calibri" w:hAnsi="Calibri" w:cs="Calibri"/>
                <w:b/>
                <w:bCs/>
                <w:color w:val="008000"/>
                <w:sz w:val="16"/>
                <w:szCs w:val="16"/>
              </w:rPr>
              <w:t>Criteria</w:t>
            </w:r>
          </w:p>
        </w:tc>
        <w:tc>
          <w:tcPr>
            <w:tcW w:w="850" w:type="dxa"/>
            <w:tcBorders>
              <w:top w:val="nil"/>
              <w:left w:val="nil"/>
              <w:bottom w:val="single" w:sz="8" w:space="0" w:color="B5DDDC"/>
              <w:right w:val="single" w:sz="8" w:space="0" w:color="B5DDDC"/>
            </w:tcBorders>
            <w:shd w:val="clear" w:color="000000" w:fill="B5DDDC"/>
            <w:vAlign w:val="center"/>
            <w:hideMark/>
          </w:tcPr>
          <w:p w14:paraId="3BCD63C9" w14:textId="77777777" w:rsidR="00F80C02" w:rsidRPr="009F07C9" w:rsidRDefault="00992883" w:rsidP="009F07C9">
            <w:pPr>
              <w:spacing w:before="0" w:after="0" w:line="240" w:lineRule="auto"/>
              <w:jc w:val="center"/>
              <w:rPr>
                <w:rFonts w:ascii="Calibri" w:hAnsi="Calibri" w:cs="Calibri"/>
                <w:b/>
                <w:bCs/>
                <w:color w:val="008000"/>
                <w:sz w:val="16"/>
                <w:szCs w:val="16"/>
              </w:rPr>
            </w:pPr>
            <w:r w:rsidRPr="009F07C9">
              <w:rPr>
                <w:rFonts w:ascii="Calibri" w:hAnsi="Calibri" w:cs="Calibri"/>
                <w:b/>
                <w:bCs/>
                <w:color w:val="008000"/>
                <w:sz w:val="16"/>
                <w:szCs w:val="16"/>
              </w:rPr>
              <w:t>Assessment</w:t>
            </w:r>
          </w:p>
        </w:tc>
        <w:tc>
          <w:tcPr>
            <w:tcW w:w="3969" w:type="dxa"/>
            <w:tcBorders>
              <w:top w:val="nil"/>
              <w:left w:val="nil"/>
              <w:bottom w:val="single" w:sz="8" w:space="0" w:color="B5DDDC"/>
              <w:right w:val="single" w:sz="8" w:space="0" w:color="B5DDDC"/>
            </w:tcBorders>
            <w:shd w:val="clear" w:color="000000" w:fill="B5DDDC"/>
            <w:vAlign w:val="center"/>
            <w:hideMark/>
          </w:tcPr>
          <w:p w14:paraId="5179FBC5" w14:textId="77777777" w:rsidR="00F80C02" w:rsidRPr="009F07C9" w:rsidRDefault="00992883" w:rsidP="009F07C9">
            <w:pPr>
              <w:spacing w:before="0" w:after="0" w:line="240" w:lineRule="auto"/>
              <w:jc w:val="center"/>
              <w:rPr>
                <w:rFonts w:ascii="Calibri" w:hAnsi="Calibri" w:cs="Calibri"/>
                <w:b/>
                <w:bCs/>
                <w:color w:val="008000"/>
                <w:sz w:val="16"/>
                <w:szCs w:val="16"/>
              </w:rPr>
            </w:pPr>
            <w:r w:rsidRPr="009F07C9">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4FBCA808" w14:textId="77777777" w:rsidR="00F80C02" w:rsidRPr="009F07C9" w:rsidRDefault="00992883" w:rsidP="009F07C9">
            <w:pPr>
              <w:spacing w:before="0" w:after="0" w:line="240" w:lineRule="auto"/>
              <w:jc w:val="center"/>
              <w:rPr>
                <w:rFonts w:ascii="Calibri" w:hAnsi="Calibri" w:cs="Calibri"/>
                <w:b/>
                <w:bCs/>
                <w:color w:val="008000"/>
                <w:sz w:val="16"/>
                <w:szCs w:val="16"/>
              </w:rPr>
            </w:pPr>
            <w:r w:rsidRPr="009F07C9">
              <w:rPr>
                <w:rFonts w:ascii="Calibri" w:hAnsi="Calibri" w:cs="Calibri"/>
                <w:b/>
                <w:bCs/>
                <w:color w:val="008000"/>
                <w:sz w:val="16"/>
                <w:szCs w:val="16"/>
              </w:rPr>
              <w:t>Risk of Bias rating</w:t>
            </w:r>
          </w:p>
        </w:tc>
      </w:tr>
      <w:tr w:rsidR="00BF2DBF" w14:paraId="374AF7A4" w14:textId="77777777" w:rsidTr="002222D3">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3FAC9B23"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hideMark/>
          </w:tcPr>
          <w:p w14:paraId="5BC868FA"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Section A1: Are the results valid?</w:t>
            </w:r>
          </w:p>
        </w:tc>
        <w:tc>
          <w:tcPr>
            <w:tcW w:w="850" w:type="dxa"/>
            <w:tcBorders>
              <w:top w:val="nil"/>
              <w:left w:val="nil"/>
              <w:bottom w:val="single" w:sz="8" w:space="0" w:color="B5DDDC"/>
              <w:right w:val="single" w:sz="8" w:space="0" w:color="B5DDDC"/>
            </w:tcBorders>
            <w:shd w:val="clear" w:color="000000" w:fill="D6EAEB"/>
            <w:hideMark/>
          </w:tcPr>
          <w:p w14:paraId="327021CD"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hideMark/>
          </w:tcPr>
          <w:p w14:paraId="12CD8D4B"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hideMark/>
          </w:tcPr>
          <w:p w14:paraId="72B22539"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 </w:t>
            </w:r>
          </w:p>
        </w:tc>
      </w:tr>
      <w:tr w:rsidR="00BF2DBF" w14:paraId="340DAF02"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520B12D6"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1</w:t>
            </w:r>
          </w:p>
        </w:tc>
        <w:tc>
          <w:tcPr>
            <w:tcW w:w="1843" w:type="dxa"/>
            <w:tcBorders>
              <w:top w:val="nil"/>
              <w:left w:val="nil"/>
              <w:bottom w:val="single" w:sz="8" w:space="0" w:color="B5DDDC"/>
              <w:right w:val="single" w:sz="8" w:space="0" w:color="B5DDDC"/>
            </w:tcBorders>
            <w:vAlign w:val="center"/>
            <w:hideMark/>
          </w:tcPr>
          <w:p w14:paraId="0DDE87CB"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Did the study address a clearly focused issue?</w:t>
            </w:r>
          </w:p>
        </w:tc>
        <w:tc>
          <w:tcPr>
            <w:tcW w:w="850" w:type="dxa"/>
            <w:tcBorders>
              <w:top w:val="nil"/>
              <w:left w:val="nil"/>
              <w:bottom w:val="nil"/>
              <w:right w:val="single" w:sz="8" w:space="0" w:color="B5DDDC"/>
            </w:tcBorders>
            <w:vAlign w:val="center"/>
            <w:hideMark/>
          </w:tcPr>
          <w:p w14:paraId="2D0C2760"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No</w:t>
            </w:r>
          </w:p>
        </w:tc>
        <w:tc>
          <w:tcPr>
            <w:tcW w:w="3969" w:type="dxa"/>
            <w:tcBorders>
              <w:top w:val="nil"/>
              <w:left w:val="nil"/>
              <w:bottom w:val="single" w:sz="8" w:space="0" w:color="B5DDDC"/>
              <w:right w:val="single" w:sz="8" w:space="0" w:color="B5DDDC"/>
            </w:tcBorders>
            <w:vAlign w:val="center"/>
            <w:hideMark/>
          </w:tcPr>
          <w:p w14:paraId="464F634B" w14:textId="7F7FE342"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There is no clear statement of aims.</w:t>
            </w:r>
          </w:p>
        </w:tc>
        <w:tc>
          <w:tcPr>
            <w:tcW w:w="851" w:type="dxa"/>
            <w:tcBorders>
              <w:top w:val="nil"/>
              <w:left w:val="nil"/>
              <w:bottom w:val="single" w:sz="8" w:space="0" w:color="B5DDDC"/>
              <w:right w:val="single" w:sz="8" w:space="0" w:color="B5DDDC"/>
            </w:tcBorders>
            <w:shd w:val="clear" w:color="000000" w:fill="FF0000"/>
            <w:vAlign w:val="center"/>
            <w:hideMark/>
          </w:tcPr>
          <w:p w14:paraId="6EA110C8"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Definitely high risk of bias (--)</w:t>
            </w:r>
          </w:p>
        </w:tc>
      </w:tr>
      <w:tr w:rsidR="00BF2DBF" w14:paraId="3EC66025"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0BFFBE5D"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2</w:t>
            </w:r>
          </w:p>
        </w:tc>
        <w:tc>
          <w:tcPr>
            <w:tcW w:w="1843" w:type="dxa"/>
            <w:tcBorders>
              <w:top w:val="nil"/>
              <w:left w:val="nil"/>
              <w:bottom w:val="single" w:sz="8" w:space="0" w:color="B5DDDC"/>
              <w:right w:val="single" w:sz="8" w:space="0" w:color="B5DDDC"/>
            </w:tcBorders>
            <w:vAlign w:val="center"/>
            <w:hideMark/>
          </w:tcPr>
          <w:p w14:paraId="6D36B911"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Was the cohort recruited in an acceptable way?</w:t>
            </w:r>
          </w:p>
        </w:tc>
        <w:tc>
          <w:tcPr>
            <w:tcW w:w="850" w:type="dxa"/>
            <w:tcBorders>
              <w:top w:val="single" w:sz="8" w:space="0" w:color="B5DDDC"/>
              <w:left w:val="nil"/>
              <w:bottom w:val="single" w:sz="8" w:space="0" w:color="B5DDDC"/>
              <w:right w:val="single" w:sz="8" w:space="0" w:color="B5DDDC"/>
            </w:tcBorders>
            <w:vAlign w:val="center"/>
            <w:hideMark/>
          </w:tcPr>
          <w:p w14:paraId="6766C5B9"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Can't tell</w:t>
            </w:r>
          </w:p>
        </w:tc>
        <w:tc>
          <w:tcPr>
            <w:tcW w:w="3969" w:type="dxa"/>
            <w:tcBorders>
              <w:top w:val="nil"/>
              <w:left w:val="nil"/>
              <w:bottom w:val="single" w:sz="8" w:space="0" w:color="B5DDDC"/>
              <w:right w:val="single" w:sz="8" w:space="0" w:color="B5DDDC"/>
            </w:tcBorders>
            <w:vAlign w:val="center"/>
            <w:hideMark/>
          </w:tcPr>
          <w:p w14:paraId="6CBC307B"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The study was a retrospective cohort study. As noted by the authors, the recruitment of study subjects was based on press releases and participation in the study was voluntary, which may introduce volunteer bias. </w:t>
            </w:r>
          </w:p>
        </w:tc>
        <w:tc>
          <w:tcPr>
            <w:tcW w:w="851" w:type="dxa"/>
            <w:tcBorders>
              <w:top w:val="nil"/>
              <w:left w:val="nil"/>
              <w:bottom w:val="nil"/>
              <w:right w:val="single" w:sz="8" w:space="0" w:color="B5DDDC"/>
            </w:tcBorders>
            <w:shd w:val="clear" w:color="000000" w:fill="F8CBAD"/>
            <w:vAlign w:val="center"/>
            <w:hideMark/>
          </w:tcPr>
          <w:p w14:paraId="0A9CDC91"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57309269" w14:textId="77777777" w:rsidTr="002222D3">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B63517E" w14:textId="77777777" w:rsidR="00F80C02" w:rsidRPr="00F80C02" w:rsidRDefault="00992883" w:rsidP="00F80C02">
            <w:pPr>
              <w:spacing w:before="0" w:after="0" w:line="240" w:lineRule="auto"/>
              <w:jc w:val="center"/>
              <w:rPr>
                <w:rFonts w:ascii="Calibri" w:hAnsi="Calibri" w:cs="Calibri"/>
                <w:b/>
                <w:bCs/>
                <w:color w:val="000000"/>
                <w:sz w:val="16"/>
                <w:szCs w:val="16"/>
              </w:rPr>
            </w:pPr>
            <w:r w:rsidRPr="00F80C02">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vAlign w:val="center"/>
            <w:hideMark/>
          </w:tcPr>
          <w:p w14:paraId="0C3A37C0"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Section A2: Is it worth continuing?</w:t>
            </w:r>
          </w:p>
        </w:tc>
        <w:tc>
          <w:tcPr>
            <w:tcW w:w="850" w:type="dxa"/>
            <w:tcBorders>
              <w:top w:val="nil"/>
              <w:left w:val="nil"/>
              <w:bottom w:val="single" w:sz="8" w:space="0" w:color="B5DDDC"/>
              <w:right w:val="single" w:sz="8" w:space="0" w:color="B5DDDC"/>
            </w:tcBorders>
            <w:shd w:val="clear" w:color="000000" w:fill="D6EAEB"/>
            <w:vAlign w:val="center"/>
            <w:hideMark/>
          </w:tcPr>
          <w:p w14:paraId="30798696" w14:textId="77777777" w:rsidR="00F80C02" w:rsidRPr="00F80C02" w:rsidRDefault="00992883" w:rsidP="00F80C02">
            <w:pPr>
              <w:spacing w:before="0" w:after="0" w:line="240" w:lineRule="auto"/>
              <w:jc w:val="center"/>
              <w:rPr>
                <w:rFonts w:ascii="Calibri" w:hAnsi="Calibri" w:cs="Calibri"/>
                <w:b/>
                <w:bCs/>
                <w:color w:val="000000"/>
                <w:sz w:val="16"/>
                <w:szCs w:val="16"/>
              </w:rPr>
            </w:pPr>
            <w:r w:rsidRPr="00F80C02">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vAlign w:val="center"/>
            <w:hideMark/>
          </w:tcPr>
          <w:p w14:paraId="412CE70F" w14:textId="77777777" w:rsidR="00F80C02" w:rsidRPr="00F80C02" w:rsidRDefault="00992883" w:rsidP="00F80C02">
            <w:pPr>
              <w:spacing w:before="0" w:after="0" w:line="240" w:lineRule="auto"/>
              <w:jc w:val="center"/>
              <w:rPr>
                <w:rFonts w:ascii="Calibri" w:hAnsi="Calibri" w:cs="Calibri"/>
                <w:b/>
                <w:bCs/>
                <w:color w:val="000000"/>
                <w:sz w:val="16"/>
                <w:szCs w:val="16"/>
              </w:rPr>
            </w:pPr>
            <w:r w:rsidRPr="00F80C02">
              <w:rPr>
                <w:rFonts w:ascii="Calibri" w:hAnsi="Calibri" w:cs="Calibri"/>
                <w:b/>
                <w:bCs/>
                <w:color w:val="000000"/>
                <w:sz w:val="16"/>
                <w:szCs w:val="16"/>
              </w:rPr>
              <w:t>No</w:t>
            </w:r>
          </w:p>
        </w:tc>
        <w:tc>
          <w:tcPr>
            <w:tcW w:w="851" w:type="dxa"/>
            <w:tcBorders>
              <w:top w:val="single" w:sz="8" w:space="0" w:color="B5DDDC"/>
              <w:left w:val="nil"/>
              <w:bottom w:val="single" w:sz="8" w:space="0" w:color="B5DDDC"/>
              <w:right w:val="single" w:sz="8" w:space="0" w:color="B5DDDC"/>
            </w:tcBorders>
            <w:shd w:val="clear" w:color="000000" w:fill="D6EAEB"/>
            <w:vAlign w:val="center"/>
            <w:hideMark/>
          </w:tcPr>
          <w:p w14:paraId="72A8F79F" w14:textId="77777777" w:rsidR="00F80C02" w:rsidRPr="00F80C02" w:rsidRDefault="00992883" w:rsidP="00F80C02">
            <w:pPr>
              <w:spacing w:before="0" w:after="0" w:line="240" w:lineRule="auto"/>
              <w:jc w:val="center"/>
              <w:rPr>
                <w:rFonts w:ascii="Calibri" w:hAnsi="Calibri" w:cs="Calibri"/>
                <w:b/>
                <w:bCs/>
                <w:color w:val="000000"/>
                <w:sz w:val="16"/>
                <w:szCs w:val="16"/>
              </w:rPr>
            </w:pPr>
            <w:r w:rsidRPr="00F80C02">
              <w:rPr>
                <w:rFonts w:ascii="Calibri" w:hAnsi="Calibri" w:cs="Calibri"/>
                <w:b/>
                <w:bCs/>
                <w:color w:val="000000"/>
                <w:sz w:val="16"/>
                <w:szCs w:val="16"/>
              </w:rPr>
              <w:t> </w:t>
            </w:r>
          </w:p>
        </w:tc>
      </w:tr>
      <w:tr w:rsidR="00BF2DBF" w14:paraId="1273E246"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7D6DA586"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3</w:t>
            </w:r>
          </w:p>
        </w:tc>
        <w:tc>
          <w:tcPr>
            <w:tcW w:w="1843" w:type="dxa"/>
            <w:tcBorders>
              <w:top w:val="nil"/>
              <w:left w:val="nil"/>
              <w:bottom w:val="single" w:sz="8" w:space="0" w:color="B5DDDC"/>
              <w:right w:val="single" w:sz="8" w:space="0" w:color="B5DDDC"/>
            </w:tcBorders>
            <w:vAlign w:val="center"/>
            <w:hideMark/>
          </w:tcPr>
          <w:p w14:paraId="72740EA5"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Was the exposure accurately measured to minimise bias?</w:t>
            </w:r>
          </w:p>
        </w:tc>
        <w:tc>
          <w:tcPr>
            <w:tcW w:w="850" w:type="dxa"/>
            <w:tcBorders>
              <w:top w:val="nil"/>
              <w:left w:val="nil"/>
              <w:bottom w:val="single" w:sz="8" w:space="0" w:color="B5DDDC"/>
              <w:right w:val="single" w:sz="8" w:space="0" w:color="B5DDDC"/>
            </w:tcBorders>
            <w:vAlign w:val="center"/>
            <w:hideMark/>
          </w:tcPr>
          <w:p w14:paraId="6962D1A4"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0F116A9B" w14:textId="683E69DD"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Exposure was based on responses to a web </w:t>
            </w:r>
            <w:r w:rsidR="0039605C" w:rsidRPr="00F80C02">
              <w:rPr>
                <w:rFonts w:ascii="Calibri" w:hAnsi="Calibri" w:cs="Calibri"/>
                <w:sz w:val="16"/>
                <w:szCs w:val="16"/>
              </w:rPr>
              <w:t>questionnaire</w:t>
            </w:r>
            <w:r w:rsidRPr="00F80C02">
              <w:rPr>
                <w:rFonts w:ascii="Calibri" w:hAnsi="Calibri" w:cs="Calibri"/>
                <w:sz w:val="16"/>
                <w:szCs w:val="16"/>
              </w:rPr>
              <w:t xml:space="preserve"> seeking information on common risk factors that could contribute to </w:t>
            </w:r>
            <w:r w:rsidR="0039605C" w:rsidRPr="00F80C02">
              <w:rPr>
                <w:rFonts w:ascii="Calibri" w:hAnsi="Calibri" w:cs="Calibri"/>
                <w:sz w:val="16"/>
                <w:szCs w:val="16"/>
              </w:rPr>
              <w:t>recreational</w:t>
            </w:r>
            <w:r w:rsidRPr="00F80C02">
              <w:rPr>
                <w:rFonts w:ascii="Calibri" w:hAnsi="Calibri" w:cs="Calibri"/>
                <w:sz w:val="16"/>
                <w:szCs w:val="16"/>
              </w:rPr>
              <w:t xml:space="preserve"> water-derived gastroenteritis.  The risk factors included getting water in mouth while swimming, submersing head under water, swallowing water while swimming, playing on wet sand, eating own food, using change room, using toilet, using carpet wash place (this last item is apparently a cultural practice in Finland, where special piers for washing carpets are common in lakes and coastal areas).  Also information on the illness rates including, date and time of onset of gastrointestinal symptoms, number of persons who fell ill in the household and general hygienic conditions at the beaches.  The risk factors </w:t>
            </w:r>
            <w:r w:rsidR="00044CF8">
              <w:rPr>
                <w:rFonts w:ascii="Calibri" w:hAnsi="Calibri" w:cs="Calibri"/>
                <w:sz w:val="16"/>
                <w:szCs w:val="16"/>
              </w:rPr>
              <w:t>are</w:t>
            </w:r>
            <w:r w:rsidR="00044CF8" w:rsidRPr="00F80C02">
              <w:rPr>
                <w:rFonts w:ascii="Calibri" w:hAnsi="Calibri" w:cs="Calibri"/>
                <w:sz w:val="16"/>
                <w:szCs w:val="16"/>
              </w:rPr>
              <w:t xml:space="preserve"> </w:t>
            </w:r>
            <w:r w:rsidRPr="00F80C02">
              <w:rPr>
                <w:rFonts w:ascii="Calibri" w:hAnsi="Calibri" w:cs="Calibri"/>
                <w:sz w:val="16"/>
                <w:szCs w:val="16"/>
              </w:rPr>
              <w:t>appropriate and would be expected to be relatively straight forward to answer in a survey.</w:t>
            </w:r>
          </w:p>
        </w:tc>
        <w:tc>
          <w:tcPr>
            <w:tcW w:w="851" w:type="dxa"/>
            <w:tcBorders>
              <w:top w:val="nil"/>
              <w:left w:val="nil"/>
              <w:bottom w:val="single" w:sz="8" w:space="0" w:color="B5DDDC"/>
              <w:right w:val="single" w:sz="8" w:space="0" w:color="B5DDDC"/>
            </w:tcBorders>
            <w:shd w:val="clear" w:color="000000" w:fill="E2EFDA"/>
            <w:vAlign w:val="center"/>
            <w:hideMark/>
          </w:tcPr>
          <w:p w14:paraId="2A33709C"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low risk of bias (+)</w:t>
            </w:r>
          </w:p>
        </w:tc>
      </w:tr>
      <w:tr w:rsidR="00BF2DBF" w14:paraId="2F7AE94C"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02BC437E"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4</w:t>
            </w:r>
          </w:p>
        </w:tc>
        <w:tc>
          <w:tcPr>
            <w:tcW w:w="1843" w:type="dxa"/>
            <w:tcBorders>
              <w:top w:val="nil"/>
              <w:left w:val="nil"/>
              <w:bottom w:val="single" w:sz="8" w:space="0" w:color="B5DDDC"/>
              <w:right w:val="single" w:sz="8" w:space="0" w:color="B5DDDC"/>
            </w:tcBorders>
            <w:vAlign w:val="center"/>
            <w:hideMark/>
          </w:tcPr>
          <w:p w14:paraId="0B75E4C3"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Was the outcome accurately measured to minimise bias?</w:t>
            </w:r>
          </w:p>
        </w:tc>
        <w:tc>
          <w:tcPr>
            <w:tcW w:w="850" w:type="dxa"/>
            <w:tcBorders>
              <w:top w:val="nil"/>
              <w:left w:val="nil"/>
              <w:bottom w:val="single" w:sz="8" w:space="0" w:color="B5DDDC"/>
              <w:right w:val="single" w:sz="8" w:space="0" w:color="B5DDDC"/>
            </w:tcBorders>
            <w:vAlign w:val="center"/>
            <w:hideMark/>
          </w:tcPr>
          <w:p w14:paraId="44D5B1DB"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5515050D" w14:textId="69456501"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The outcomes were based on </w:t>
            </w:r>
            <w:r w:rsidR="0039605C" w:rsidRPr="00F80C02">
              <w:rPr>
                <w:rFonts w:ascii="Calibri" w:hAnsi="Calibri" w:cs="Calibri"/>
                <w:sz w:val="16"/>
                <w:szCs w:val="16"/>
              </w:rPr>
              <w:t>questionnaire</w:t>
            </w:r>
            <w:r w:rsidRPr="00F80C02">
              <w:rPr>
                <w:rFonts w:ascii="Calibri" w:hAnsi="Calibri" w:cs="Calibri"/>
                <w:sz w:val="16"/>
                <w:szCs w:val="16"/>
              </w:rPr>
              <w:t xml:space="preserve"> responses completed by the participants which may introduce some minor levels of error compared to other approaches such as direct interviews.</w:t>
            </w:r>
          </w:p>
        </w:tc>
        <w:tc>
          <w:tcPr>
            <w:tcW w:w="851" w:type="dxa"/>
            <w:tcBorders>
              <w:top w:val="nil"/>
              <w:left w:val="nil"/>
              <w:bottom w:val="single" w:sz="8" w:space="0" w:color="B5DDDC"/>
              <w:right w:val="single" w:sz="8" w:space="0" w:color="B5DDDC"/>
            </w:tcBorders>
            <w:shd w:val="clear" w:color="000000" w:fill="E2EFDA"/>
            <w:vAlign w:val="center"/>
            <w:hideMark/>
          </w:tcPr>
          <w:p w14:paraId="226FA0DC"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low risk of bias (+)</w:t>
            </w:r>
          </w:p>
        </w:tc>
      </w:tr>
      <w:tr w:rsidR="00BF2DBF" w14:paraId="5D6942D5"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1954C621"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5</w:t>
            </w:r>
          </w:p>
        </w:tc>
        <w:tc>
          <w:tcPr>
            <w:tcW w:w="1843" w:type="dxa"/>
            <w:tcBorders>
              <w:top w:val="nil"/>
              <w:left w:val="nil"/>
              <w:bottom w:val="single" w:sz="8" w:space="0" w:color="B5DDDC"/>
              <w:right w:val="single" w:sz="8" w:space="0" w:color="B5DDDC"/>
            </w:tcBorders>
            <w:vAlign w:val="center"/>
            <w:hideMark/>
          </w:tcPr>
          <w:p w14:paraId="64419855"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(a) Have the authors identified all important confounding factors?</w:t>
            </w:r>
          </w:p>
        </w:tc>
        <w:tc>
          <w:tcPr>
            <w:tcW w:w="850" w:type="dxa"/>
            <w:tcBorders>
              <w:top w:val="nil"/>
              <w:left w:val="nil"/>
              <w:bottom w:val="single" w:sz="8" w:space="0" w:color="B5DDDC"/>
              <w:right w:val="single" w:sz="8" w:space="0" w:color="B5DDDC"/>
            </w:tcBorders>
            <w:vAlign w:val="center"/>
            <w:hideMark/>
          </w:tcPr>
          <w:p w14:paraId="437DE57F"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4FDA1333"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The authors identify a number of possible confounding factors that remained uncontrolled these include: </w:t>
            </w:r>
            <w:r w:rsidRPr="00F80C02">
              <w:rPr>
                <w:rFonts w:ascii="Calibri" w:hAnsi="Calibri" w:cs="Calibri"/>
                <w:sz w:val="16"/>
                <w:szCs w:val="16"/>
              </w:rPr>
              <w:br/>
              <w:t>the recruitment of study subjects was based on press releases and participation in the study was voluntary, which may introduce volunteer bias, some people could respond to both the initial web-based survey and cohort study, people with more severe symptoms or parents of young children may tend to participate more often and  some bias may be related to self-reporting of symptoms, which were not validated by medical examination.   It is not possible to judge the net effects of such factors but it seems reasonable to conclude that their effects would be small.</w:t>
            </w:r>
          </w:p>
        </w:tc>
        <w:tc>
          <w:tcPr>
            <w:tcW w:w="851" w:type="dxa"/>
            <w:tcBorders>
              <w:top w:val="nil"/>
              <w:left w:val="nil"/>
              <w:bottom w:val="single" w:sz="8" w:space="0" w:color="B5DDDC"/>
              <w:right w:val="single" w:sz="8" w:space="0" w:color="B5DDDC"/>
            </w:tcBorders>
            <w:shd w:val="clear" w:color="000000" w:fill="E2EFDA"/>
            <w:vAlign w:val="center"/>
            <w:hideMark/>
          </w:tcPr>
          <w:p w14:paraId="7C1F721A"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low risk of bias (+)</w:t>
            </w:r>
          </w:p>
        </w:tc>
      </w:tr>
      <w:tr w:rsidR="00BF2DBF" w14:paraId="3C7ABEEF"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2A35DB18"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5</w:t>
            </w:r>
          </w:p>
        </w:tc>
        <w:tc>
          <w:tcPr>
            <w:tcW w:w="1843" w:type="dxa"/>
            <w:tcBorders>
              <w:top w:val="nil"/>
              <w:left w:val="nil"/>
              <w:bottom w:val="single" w:sz="8" w:space="0" w:color="B5DDDC"/>
              <w:right w:val="single" w:sz="8" w:space="0" w:color="B5DDDC"/>
            </w:tcBorders>
            <w:vAlign w:val="center"/>
            <w:hideMark/>
          </w:tcPr>
          <w:p w14:paraId="6F22E8E7"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(b) Have they taken account of the confounding factors in the design and/or analysis?</w:t>
            </w:r>
          </w:p>
        </w:tc>
        <w:tc>
          <w:tcPr>
            <w:tcW w:w="850" w:type="dxa"/>
            <w:tcBorders>
              <w:top w:val="nil"/>
              <w:left w:val="nil"/>
              <w:bottom w:val="single" w:sz="8" w:space="0" w:color="B5DDDC"/>
              <w:right w:val="single" w:sz="8" w:space="0" w:color="B5DDDC"/>
            </w:tcBorders>
            <w:vAlign w:val="center"/>
            <w:hideMark/>
          </w:tcPr>
          <w:p w14:paraId="294DE72C"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No</w:t>
            </w:r>
          </w:p>
        </w:tc>
        <w:tc>
          <w:tcPr>
            <w:tcW w:w="3969" w:type="dxa"/>
            <w:tcBorders>
              <w:top w:val="nil"/>
              <w:left w:val="nil"/>
              <w:bottom w:val="single" w:sz="8" w:space="0" w:color="B5DDDC"/>
              <w:right w:val="single" w:sz="8" w:space="0" w:color="B5DDDC"/>
            </w:tcBorders>
            <w:vAlign w:val="center"/>
            <w:hideMark/>
          </w:tcPr>
          <w:p w14:paraId="2CAA4333"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The factors described above were addressed in the study design and may have a minor influence on the results.</w:t>
            </w:r>
          </w:p>
        </w:tc>
        <w:tc>
          <w:tcPr>
            <w:tcW w:w="851" w:type="dxa"/>
            <w:tcBorders>
              <w:top w:val="nil"/>
              <w:left w:val="nil"/>
              <w:bottom w:val="nil"/>
              <w:right w:val="single" w:sz="8" w:space="0" w:color="B5DDDC"/>
            </w:tcBorders>
            <w:shd w:val="clear" w:color="000000" w:fill="F8CBAD"/>
            <w:vAlign w:val="center"/>
            <w:hideMark/>
          </w:tcPr>
          <w:p w14:paraId="1AE0C88E"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09C12E45"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4BFBBE60"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6</w:t>
            </w:r>
          </w:p>
        </w:tc>
        <w:tc>
          <w:tcPr>
            <w:tcW w:w="1843" w:type="dxa"/>
            <w:tcBorders>
              <w:top w:val="nil"/>
              <w:left w:val="nil"/>
              <w:bottom w:val="single" w:sz="8" w:space="0" w:color="B5DDDC"/>
              <w:right w:val="single" w:sz="8" w:space="0" w:color="B5DDDC"/>
            </w:tcBorders>
            <w:vAlign w:val="center"/>
            <w:hideMark/>
          </w:tcPr>
          <w:p w14:paraId="13C343C4"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(a) Was the follow up of subjects complete enough?</w:t>
            </w:r>
          </w:p>
        </w:tc>
        <w:tc>
          <w:tcPr>
            <w:tcW w:w="850" w:type="dxa"/>
            <w:tcBorders>
              <w:top w:val="nil"/>
              <w:left w:val="nil"/>
              <w:bottom w:val="single" w:sz="8" w:space="0" w:color="B5DDDC"/>
              <w:right w:val="single" w:sz="8" w:space="0" w:color="B5DDDC"/>
            </w:tcBorders>
            <w:vAlign w:val="center"/>
            <w:hideMark/>
          </w:tcPr>
          <w:p w14:paraId="450B7657"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n/a</w:t>
            </w:r>
          </w:p>
        </w:tc>
        <w:tc>
          <w:tcPr>
            <w:tcW w:w="3969" w:type="dxa"/>
            <w:tcBorders>
              <w:top w:val="nil"/>
              <w:left w:val="nil"/>
              <w:bottom w:val="single" w:sz="8" w:space="0" w:color="B5DDDC"/>
              <w:right w:val="single" w:sz="8" w:space="0" w:color="B5DDDC"/>
            </w:tcBorders>
            <w:vAlign w:val="center"/>
            <w:hideMark/>
          </w:tcPr>
          <w:p w14:paraId="63C7D406"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Being a retrospective study there was no follow up required.</w:t>
            </w:r>
          </w:p>
        </w:tc>
        <w:tc>
          <w:tcPr>
            <w:tcW w:w="851" w:type="dxa"/>
            <w:tcBorders>
              <w:top w:val="single" w:sz="8" w:space="0" w:color="B5DDDC"/>
              <w:left w:val="nil"/>
              <w:bottom w:val="single" w:sz="8" w:space="0" w:color="B5DDDC"/>
              <w:right w:val="single" w:sz="8" w:space="0" w:color="B5DDDC"/>
            </w:tcBorders>
            <w:vAlign w:val="center"/>
            <w:hideMark/>
          </w:tcPr>
          <w:p w14:paraId="041DE404"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n/a</w:t>
            </w:r>
          </w:p>
        </w:tc>
      </w:tr>
      <w:tr w:rsidR="00BF2DBF" w14:paraId="3F13EEA2"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5318C51D"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6</w:t>
            </w:r>
          </w:p>
        </w:tc>
        <w:tc>
          <w:tcPr>
            <w:tcW w:w="1843" w:type="dxa"/>
            <w:tcBorders>
              <w:top w:val="nil"/>
              <w:left w:val="nil"/>
              <w:bottom w:val="single" w:sz="8" w:space="0" w:color="B5DDDC"/>
              <w:right w:val="single" w:sz="8" w:space="0" w:color="B5DDDC"/>
            </w:tcBorders>
            <w:vAlign w:val="center"/>
            <w:hideMark/>
          </w:tcPr>
          <w:p w14:paraId="784EBE47"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(b) Was the follow up of subjects long enough?</w:t>
            </w:r>
          </w:p>
        </w:tc>
        <w:tc>
          <w:tcPr>
            <w:tcW w:w="850" w:type="dxa"/>
            <w:tcBorders>
              <w:top w:val="nil"/>
              <w:left w:val="nil"/>
              <w:bottom w:val="single" w:sz="8" w:space="0" w:color="B5DDDC"/>
              <w:right w:val="single" w:sz="8" w:space="0" w:color="B5DDDC"/>
            </w:tcBorders>
            <w:vAlign w:val="center"/>
            <w:hideMark/>
          </w:tcPr>
          <w:p w14:paraId="7FE69456"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n/a</w:t>
            </w:r>
          </w:p>
        </w:tc>
        <w:tc>
          <w:tcPr>
            <w:tcW w:w="3969" w:type="dxa"/>
            <w:tcBorders>
              <w:top w:val="nil"/>
              <w:left w:val="nil"/>
              <w:bottom w:val="single" w:sz="8" w:space="0" w:color="B5DDDC"/>
              <w:right w:val="single" w:sz="8" w:space="0" w:color="B5DDDC"/>
            </w:tcBorders>
            <w:vAlign w:val="center"/>
            <w:hideMark/>
          </w:tcPr>
          <w:p w14:paraId="4BD5B2D5"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Being a retrospective study there was no follow up required.</w:t>
            </w:r>
          </w:p>
        </w:tc>
        <w:tc>
          <w:tcPr>
            <w:tcW w:w="851" w:type="dxa"/>
            <w:tcBorders>
              <w:top w:val="nil"/>
              <w:left w:val="nil"/>
              <w:bottom w:val="single" w:sz="8" w:space="0" w:color="B5DDDC"/>
              <w:right w:val="single" w:sz="8" w:space="0" w:color="B5DDDC"/>
            </w:tcBorders>
            <w:vAlign w:val="center"/>
            <w:hideMark/>
          </w:tcPr>
          <w:p w14:paraId="603A7E80"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n/a</w:t>
            </w:r>
          </w:p>
        </w:tc>
      </w:tr>
      <w:tr w:rsidR="00BF2DBF" w14:paraId="2B8B6150" w14:textId="77777777" w:rsidTr="002222D3">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7AB69989" w14:textId="77777777" w:rsidR="00F80C02" w:rsidRPr="00F80C02" w:rsidRDefault="00992883" w:rsidP="00F80C02">
            <w:pPr>
              <w:spacing w:before="0" w:after="0" w:line="240" w:lineRule="auto"/>
              <w:jc w:val="center"/>
              <w:rPr>
                <w:rFonts w:ascii="Calibri" w:hAnsi="Calibri" w:cs="Calibri"/>
                <w:b/>
                <w:bCs/>
                <w:color w:val="000000"/>
                <w:sz w:val="16"/>
                <w:szCs w:val="16"/>
              </w:rPr>
            </w:pPr>
            <w:r w:rsidRPr="00F80C02">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vAlign w:val="center"/>
            <w:hideMark/>
          </w:tcPr>
          <w:p w14:paraId="4A2D110F"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Section B: What are the results?</w:t>
            </w:r>
          </w:p>
        </w:tc>
        <w:tc>
          <w:tcPr>
            <w:tcW w:w="850" w:type="dxa"/>
            <w:tcBorders>
              <w:top w:val="nil"/>
              <w:left w:val="nil"/>
              <w:bottom w:val="single" w:sz="8" w:space="0" w:color="B5DDDC"/>
              <w:right w:val="single" w:sz="8" w:space="0" w:color="B5DDDC"/>
            </w:tcBorders>
            <w:shd w:val="clear" w:color="000000" w:fill="D6EAEB"/>
            <w:vAlign w:val="center"/>
            <w:hideMark/>
          </w:tcPr>
          <w:p w14:paraId="3DF442B1"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 </w:t>
            </w:r>
          </w:p>
        </w:tc>
        <w:tc>
          <w:tcPr>
            <w:tcW w:w="3969" w:type="dxa"/>
            <w:tcBorders>
              <w:top w:val="nil"/>
              <w:left w:val="nil"/>
              <w:bottom w:val="single" w:sz="8" w:space="0" w:color="B5DDDC"/>
              <w:right w:val="single" w:sz="8" w:space="0" w:color="B5DDDC"/>
            </w:tcBorders>
            <w:shd w:val="clear" w:color="000000" w:fill="D6EAEB"/>
            <w:vAlign w:val="center"/>
            <w:hideMark/>
          </w:tcPr>
          <w:p w14:paraId="5EAF5CC3"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0886843A"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 </w:t>
            </w:r>
          </w:p>
        </w:tc>
      </w:tr>
      <w:tr w:rsidR="00BF2DBF" w14:paraId="75983FFC"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1D211567"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7</w:t>
            </w:r>
          </w:p>
        </w:tc>
        <w:tc>
          <w:tcPr>
            <w:tcW w:w="1843" w:type="dxa"/>
            <w:tcBorders>
              <w:top w:val="nil"/>
              <w:left w:val="nil"/>
              <w:bottom w:val="single" w:sz="8" w:space="0" w:color="B5DDDC"/>
              <w:right w:val="single" w:sz="8" w:space="0" w:color="B5DDDC"/>
            </w:tcBorders>
            <w:vAlign w:val="center"/>
            <w:hideMark/>
          </w:tcPr>
          <w:p w14:paraId="193ED402"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What are the results of this study?</w:t>
            </w:r>
          </w:p>
        </w:tc>
        <w:tc>
          <w:tcPr>
            <w:tcW w:w="850" w:type="dxa"/>
            <w:tcBorders>
              <w:top w:val="nil"/>
              <w:left w:val="nil"/>
              <w:bottom w:val="single" w:sz="8" w:space="0" w:color="B5DDDC"/>
              <w:right w:val="single" w:sz="8" w:space="0" w:color="B5DDDC"/>
            </w:tcBorders>
            <w:vAlign w:val="center"/>
            <w:hideMark/>
          </w:tcPr>
          <w:p w14:paraId="1A57FE10"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3CBA5B2B" w14:textId="2AD44D01"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Of 1453 persons enrolled in the study, 244 met the case definition (attack rate, 17%). Risk factors for gastroenteritis included getting water in the mouth while swimming (Risk ratio (RR) 3.32; 95% CI 2.36–4.68) and playing on the wet sand at the beach (RR 1.90; 95% CI 1.50–2.41). In a multivariable analysis (logistic regression), the source of the infection was likely at two lakes (lake A Odds ratio (OR) 1.66; 95% CI 1.15–2.39 and lake B, OR 2.35; 95% CI 1.49–3.72). Norovirus (NoV) was found in 19 stool samples. All water samples from implicated beaches had acceptable values of </w:t>
            </w:r>
            <w:r w:rsidR="0039605C" w:rsidRPr="00F80C02">
              <w:rPr>
                <w:rFonts w:ascii="Calibri" w:hAnsi="Calibri" w:cs="Calibri"/>
                <w:sz w:val="16"/>
                <w:szCs w:val="16"/>
              </w:rPr>
              <w:t>faecal</w:t>
            </w:r>
            <w:r w:rsidRPr="00F80C02">
              <w:rPr>
                <w:rFonts w:ascii="Calibri" w:hAnsi="Calibri" w:cs="Calibri"/>
                <w:sz w:val="16"/>
                <w:szCs w:val="16"/>
              </w:rPr>
              <w:t xml:space="preserve"> indicator bacteria and were negative for NoV. The likely source of the outbreak was lake-water contaminated with NoV at two popular lakes. Closure of swimming beaches, advice on hygienic precautions and rapid outbreak alerts were efficient in controlling the outbreak</w:t>
            </w:r>
          </w:p>
        </w:tc>
        <w:tc>
          <w:tcPr>
            <w:tcW w:w="851" w:type="dxa"/>
            <w:tcBorders>
              <w:top w:val="nil"/>
              <w:left w:val="nil"/>
              <w:bottom w:val="single" w:sz="8" w:space="0" w:color="B5DDDC"/>
              <w:right w:val="single" w:sz="8" w:space="0" w:color="B5DDDC"/>
            </w:tcBorders>
            <w:shd w:val="clear" w:color="000000" w:fill="E2EFDA"/>
            <w:vAlign w:val="center"/>
            <w:hideMark/>
          </w:tcPr>
          <w:p w14:paraId="544852AB"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low risk of bias (+)</w:t>
            </w:r>
          </w:p>
        </w:tc>
      </w:tr>
      <w:tr w:rsidR="00BF2DBF" w14:paraId="4458EABB"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6CDBACE4"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8</w:t>
            </w:r>
          </w:p>
        </w:tc>
        <w:tc>
          <w:tcPr>
            <w:tcW w:w="1843" w:type="dxa"/>
            <w:tcBorders>
              <w:top w:val="nil"/>
              <w:left w:val="nil"/>
              <w:bottom w:val="single" w:sz="8" w:space="0" w:color="B5DDDC"/>
              <w:right w:val="single" w:sz="8" w:space="0" w:color="B5DDDC"/>
            </w:tcBorders>
            <w:vAlign w:val="center"/>
            <w:hideMark/>
          </w:tcPr>
          <w:p w14:paraId="42849AE4"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How precise are the results?</w:t>
            </w:r>
          </w:p>
        </w:tc>
        <w:tc>
          <w:tcPr>
            <w:tcW w:w="850" w:type="dxa"/>
            <w:tcBorders>
              <w:top w:val="nil"/>
              <w:left w:val="nil"/>
              <w:bottom w:val="single" w:sz="8" w:space="0" w:color="B5DDDC"/>
              <w:right w:val="single" w:sz="8" w:space="0" w:color="B5DDDC"/>
            </w:tcBorders>
            <w:vAlign w:val="center"/>
            <w:hideMark/>
          </w:tcPr>
          <w:p w14:paraId="7437049A"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Can't tell</w:t>
            </w:r>
          </w:p>
        </w:tc>
        <w:tc>
          <w:tcPr>
            <w:tcW w:w="3969" w:type="dxa"/>
            <w:tcBorders>
              <w:top w:val="nil"/>
              <w:left w:val="nil"/>
              <w:bottom w:val="single" w:sz="8" w:space="0" w:color="B5DDDC"/>
              <w:right w:val="single" w:sz="8" w:space="0" w:color="B5DDDC"/>
            </w:tcBorders>
            <w:vAlign w:val="center"/>
            <w:hideMark/>
          </w:tcPr>
          <w:p w14:paraId="7DB877BC" w14:textId="351D75C8"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Statistical effect sizes were </w:t>
            </w:r>
            <w:r w:rsidR="005239BD" w:rsidRPr="00F80C02">
              <w:rPr>
                <w:rFonts w:ascii="Calibri" w:hAnsi="Calibri" w:cs="Calibri"/>
                <w:sz w:val="16"/>
                <w:szCs w:val="16"/>
              </w:rPr>
              <w:t>moderate,</w:t>
            </w:r>
            <w:r w:rsidRPr="00F80C02">
              <w:rPr>
                <w:rFonts w:ascii="Calibri" w:hAnsi="Calibri" w:cs="Calibri"/>
                <w:sz w:val="16"/>
                <w:szCs w:val="16"/>
              </w:rPr>
              <w:t xml:space="preserve"> and the statist</w:t>
            </w:r>
            <w:r w:rsidR="0039605C">
              <w:rPr>
                <w:rFonts w:ascii="Calibri" w:hAnsi="Calibri" w:cs="Calibri"/>
                <w:sz w:val="16"/>
                <w:szCs w:val="16"/>
              </w:rPr>
              <w:t>ic</w:t>
            </w:r>
            <w:r w:rsidRPr="00F80C02">
              <w:rPr>
                <w:rFonts w:ascii="Calibri" w:hAnsi="Calibri" w:cs="Calibri"/>
                <w:sz w:val="16"/>
                <w:szCs w:val="16"/>
              </w:rPr>
              <w:t xml:space="preserve">al model fitted </w:t>
            </w:r>
            <w:r w:rsidR="003C014A">
              <w:rPr>
                <w:rFonts w:ascii="Calibri" w:hAnsi="Calibri" w:cs="Calibri"/>
                <w:sz w:val="16"/>
                <w:szCs w:val="16"/>
              </w:rPr>
              <w:t>could have been explained a bit more clearly to enable a more</w:t>
            </w:r>
            <w:r w:rsidRPr="00F80C02">
              <w:rPr>
                <w:rFonts w:ascii="Calibri" w:hAnsi="Calibri" w:cs="Calibri"/>
                <w:sz w:val="16"/>
                <w:szCs w:val="16"/>
              </w:rPr>
              <w:t xml:space="preserve"> accuratel assess</w:t>
            </w:r>
            <w:r w:rsidR="003C014A">
              <w:rPr>
                <w:rFonts w:ascii="Calibri" w:hAnsi="Calibri" w:cs="Calibri"/>
                <w:sz w:val="16"/>
                <w:szCs w:val="16"/>
              </w:rPr>
              <w:t>ment of the</w:t>
            </w:r>
            <w:r w:rsidRPr="00F80C02">
              <w:rPr>
                <w:rFonts w:ascii="Calibri" w:hAnsi="Calibri" w:cs="Calibri"/>
                <w:sz w:val="16"/>
                <w:szCs w:val="16"/>
              </w:rPr>
              <w:t xml:space="preserve"> overall </w:t>
            </w:r>
            <w:r w:rsidR="0039605C" w:rsidRPr="00F80C02">
              <w:rPr>
                <w:rFonts w:ascii="Calibri" w:hAnsi="Calibri" w:cs="Calibri"/>
                <w:sz w:val="16"/>
                <w:szCs w:val="16"/>
              </w:rPr>
              <w:t>precision</w:t>
            </w:r>
            <w:r w:rsidRPr="00F80C02">
              <w:rPr>
                <w:rFonts w:ascii="Calibri" w:hAnsi="Calibri" w:cs="Calibri"/>
                <w:sz w:val="16"/>
                <w:szCs w:val="16"/>
              </w:rPr>
              <w:t>.</w:t>
            </w:r>
          </w:p>
        </w:tc>
        <w:tc>
          <w:tcPr>
            <w:tcW w:w="851" w:type="dxa"/>
            <w:tcBorders>
              <w:top w:val="nil"/>
              <w:left w:val="nil"/>
              <w:bottom w:val="nil"/>
              <w:right w:val="single" w:sz="8" w:space="0" w:color="B5DDDC"/>
            </w:tcBorders>
            <w:shd w:val="clear" w:color="000000" w:fill="F8CBAD"/>
            <w:vAlign w:val="center"/>
            <w:hideMark/>
          </w:tcPr>
          <w:p w14:paraId="28D667CD"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44CA9EC1"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2231D7CF"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9</w:t>
            </w:r>
          </w:p>
        </w:tc>
        <w:tc>
          <w:tcPr>
            <w:tcW w:w="1843" w:type="dxa"/>
            <w:tcBorders>
              <w:top w:val="nil"/>
              <w:left w:val="nil"/>
              <w:bottom w:val="single" w:sz="8" w:space="0" w:color="B5DDDC"/>
              <w:right w:val="single" w:sz="8" w:space="0" w:color="B5DDDC"/>
            </w:tcBorders>
            <w:vAlign w:val="center"/>
            <w:hideMark/>
          </w:tcPr>
          <w:p w14:paraId="6D30EBCD"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Do you believe the results?</w:t>
            </w:r>
          </w:p>
        </w:tc>
        <w:tc>
          <w:tcPr>
            <w:tcW w:w="850" w:type="dxa"/>
            <w:tcBorders>
              <w:top w:val="nil"/>
              <w:left w:val="nil"/>
              <w:bottom w:val="single" w:sz="8" w:space="0" w:color="B5DDDC"/>
              <w:right w:val="single" w:sz="8" w:space="0" w:color="B5DDDC"/>
            </w:tcBorders>
            <w:vAlign w:val="center"/>
            <w:hideMark/>
          </w:tcPr>
          <w:p w14:paraId="08D2FBE1"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2115A980" w14:textId="0D45FF44" w:rsidR="00F80C02" w:rsidRPr="00F80C02" w:rsidRDefault="00992883" w:rsidP="00F80C02">
            <w:pPr>
              <w:spacing w:before="0" w:after="0" w:line="240" w:lineRule="auto"/>
              <w:rPr>
                <w:rFonts w:ascii="Calibri" w:hAnsi="Calibri" w:cs="Calibri"/>
                <w:sz w:val="16"/>
                <w:szCs w:val="16"/>
              </w:rPr>
            </w:pPr>
            <w:r>
              <w:rPr>
                <w:rFonts w:ascii="Calibri" w:hAnsi="Calibri" w:cs="Calibri"/>
                <w:sz w:val="16"/>
                <w:szCs w:val="16"/>
              </w:rPr>
              <w:t>T</w:t>
            </w:r>
            <w:r w:rsidRPr="00F80C02">
              <w:rPr>
                <w:rFonts w:ascii="Calibri" w:hAnsi="Calibri" w:cs="Calibri"/>
                <w:sz w:val="16"/>
                <w:szCs w:val="16"/>
              </w:rPr>
              <w:t xml:space="preserve">he overall results </w:t>
            </w:r>
            <w:r w:rsidR="00044CF8">
              <w:rPr>
                <w:rFonts w:ascii="Calibri" w:hAnsi="Calibri" w:cs="Calibri"/>
                <w:sz w:val="16"/>
                <w:szCs w:val="16"/>
              </w:rPr>
              <w:t>are</w:t>
            </w:r>
            <w:r w:rsidR="00044CF8" w:rsidRPr="00F80C02">
              <w:rPr>
                <w:rFonts w:ascii="Calibri" w:hAnsi="Calibri" w:cs="Calibri"/>
                <w:sz w:val="16"/>
                <w:szCs w:val="16"/>
              </w:rPr>
              <w:t xml:space="preserve"> </w:t>
            </w:r>
            <w:r w:rsidRPr="00F80C02">
              <w:rPr>
                <w:rFonts w:ascii="Calibri" w:hAnsi="Calibri" w:cs="Calibri"/>
                <w:sz w:val="16"/>
                <w:szCs w:val="16"/>
              </w:rPr>
              <w:t>consistent with a lake norovirus contamination event.  This is supported by the public health statistics following beach closures which showed a drop in gastroenteritis rates among lake visitors.</w:t>
            </w:r>
          </w:p>
        </w:tc>
        <w:tc>
          <w:tcPr>
            <w:tcW w:w="851" w:type="dxa"/>
            <w:tcBorders>
              <w:top w:val="single" w:sz="8" w:space="0" w:color="B5DDDC"/>
              <w:left w:val="nil"/>
              <w:bottom w:val="single" w:sz="8" w:space="0" w:color="B5DDDC"/>
              <w:right w:val="single" w:sz="8" w:space="0" w:color="B5DDDC"/>
            </w:tcBorders>
            <w:shd w:val="clear" w:color="000000" w:fill="E2EFDA"/>
            <w:vAlign w:val="center"/>
            <w:hideMark/>
          </w:tcPr>
          <w:p w14:paraId="57146745"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low risk of bias (+)</w:t>
            </w:r>
          </w:p>
        </w:tc>
      </w:tr>
      <w:tr w:rsidR="00BF2DBF" w14:paraId="26E547C6" w14:textId="77777777" w:rsidTr="002222D3">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2C39200A" w14:textId="77777777" w:rsidR="00F80C02" w:rsidRPr="00F80C02" w:rsidRDefault="00992883" w:rsidP="00F80C02">
            <w:pPr>
              <w:spacing w:before="0" w:after="0" w:line="240" w:lineRule="auto"/>
              <w:jc w:val="center"/>
              <w:rPr>
                <w:rFonts w:ascii="Calibri" w:hAnsi="Calibri" w:cs="Calibri"/>
                <w:b/>
                <w:bCs/>
                <w:color w:val="000000"/>
                <w:sz w:val="16"/>
                <w:szCs w:val="16"/>
              </w:rPr>
            </w:pPr>
            <w:r w:rsidRPr="00F80C02">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vAlign w:val="center"/>
            <w:hideMark/>
          </w:tcPr>
          <w:p w14:paraId="268EF5E1"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Section C: Will the results help locally?</w:t>
            </w:r>
          </w:p>
        </w:tc>
        <w:tc>
          <w:tcPr>
            <w:tcW w:w="850" w:type="dxa"/>
            <w:tcBorders>
              <w:top w:val="nil"/>
              <w:left w:val="nil"/>
              <w:bottom w:val="single" w:sz="8" w:space="0" w:color="B5DDDC"/>
              <w:right w:val="single" w:sz="8" w:space="0" w:color="B5DDDC"/>
            </w:tcBorders>
            <w:shd w:val="clear" w:color="000000" w:fill="D6EAEB"/>
            <w:vAlign w:val="center"/>
            <w:hideMark/>
          </w:tcPr>
          <w:p w14:paraId="557B6ED6" w14:textId="77777777" w:rsidR="00F80C02" w:rsidRPr="00F80C02" w:rsidRDefault="00992883" w:rsidP="00F80C02">
            <w:pPr>
              <w:spacing w:before="0" w:after="0" w:line="240" w:lineRule="auto"/>
              <w:rPr>
                <w:rFonts w:ascii="Calibri" w:hAnsi="Calibri" w:cs="Calibri"/>
                <w:b/>
                <w:bCs/>
                <w:color w:val="008000"/>
                <w:sz w:val="16"/>
                <w:szCs w:val="16"/>
              </w:rPr>
            </w:pPr>
            <w:r w:rsidRPr="00F80C02">
              <w:rPr>
                <w:rFonts w:ascii="Calibri" w:hAnsi="Calibri" w:cs="Calibri"/>
                <w:b/>
                <w:bCs/>
                <w:color w:val="008000"/>
                <w:sz w:val="16"/>
                <w:szCs w:val="16"/>
              </w:rPr>
              <w:t> </w:t>
            </w:r>
          </w:p>
        </w:tc>
        <w:tc>
          <w:tcPr>
            <w:tcW w:w="3969" w:type="dxa"/>
            <w:tcBorders>
              <w:top w:val="nil"/>
              <w:left w:val="nil"/>
              <w:bottom w:val="single" w:sz="8" w:space="0" w:color="B5DDDC"/>
              <w:right w:val="single" w:sz="8" w:space="0" w:color="B5DDDC"/>
            </w:tcBorders>
            <w:shd w:val="clear" w:color="000000" w:fill="D6EAEB"/>
            <w:vAlign w:val="center"/>
            <w:hideMark/>
          </w:tcPr>
          <w:p w14:paraId="7B57E71F" w14:textId="77777777" w:rsidR="00F80C02" w:rsidRPr="00F80C02" w:rsidRDefault="00992883" w:rsidP="00F80C02">
            <w:pPr>
              <w:spacing w:before="0" w:after="0" w:line="240" w:lineRule="auto"/>
              <w:rPr>
                <w:rFonts w:ascii="Calibri" w:hAnsi="Calibri" w:cs="Calibri"/>
                <w:b/>
                <w:bCs/>
                <w:color w:val="008000"/>
                <w:sz w:val="16"/>
                <w:szCs w:val="16"/>
              </w:rPr>
            </w:pPr>
            <w:r w:rsidRPr="00F80C02">
              <w:rPr>
                <w:rFonts w:ascii="Calibri" w:hAnsi="Calibri" w:cs="Calibri"/>
                <w:b/>
                <w:bCs/>
                <w:color w:val="008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764A993A" w14:textId="77777777" w:rsidR="00F80C02" w:rsidRPr="00F80C02" w:rsidRDefault="00992883" w:rsidP="00F80C02">
            <w:pPr>
              <w:spacing w:before="0" w:after="0" w:line="240" w:lineRule="auto"/>
              <w:rPr>
                <w:rFonts w:ascii="Calibri" w:hAnsi="Calibri" w:cs="Calibri"/>
                <w:b/>
                <w:bCs/>
                <w:color w:val="008000"/>
                <w:sz w:val="16"/>
                <w:szCs w:val="16"/>
              </w:rPr>
            </w:pPr>
            <w:r w:rsidRPr="00F80C02">
              <w:rPr>
                <w:rFonts w:ascii="Calibri" w:hAnsi="Calibri" w:cs="Calibri"/>
                <w:b/>
                <w:bCs/>
                <w:color w:val="008000"/>
                <w:sz w:val="16"/>
                <w:szCs w:val="16"/>
              </w:rPr>
              <w:t> </w:t>
            </w:r>
          </w:p>
        </w:tc>
      </w:tr>
      <w:tr w:rsidR="00BF2DBF" w14:paraId="71B30B13"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44FF3A97"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10</w:t>
            </w:r>
          </w:p>
        </w:tc>
        <w:tc>
          <w:tcPr>
            <w:tcW w:w="1843" w:type="dxa"/>
            <w:tcBorders>
              <w:top w:val="nil"/>
              <w:left w:val="nil"/>
              <w:bottom w:val="single" w:sz="8" w:space="0" w:color="B5DDDC"/>
              <w:right w:val="single" w:sz="8" w:space="0" w:color="B5DDDC"/>
            </w:tcBorders>
            <w:vAlign w:val="center"/>
            <w:hideMark/>
          </w:tcPr>
          <w:p w14:paraId="0E778D86"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Can the results be applied to the local population?</w:t>
            </w:r>
          </w:p>
        </w:tc>
        <w:tc>
          <w:tcPr>
            <w:tcW w:w="850" w:type="dxa"/>
            <w:tcBorders>
              <w:top w:val="nil"/>
              <w:left w:val="nil"/>
              <w:bottom w:val="single" w:sz="8" w:space="0" w:color="B5DDDC"/>
              <w:right w:val="single" w:sz="8" w:space="0" w:color="B5DDDC"/>
            </w:tcBorders>
            <w:vAlign w:val="center"/>
            <w:hideMark/>
          </w:tcPr>
          <w:p w14:paraId="1B7CF8EA"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2465FB6E" w14:textId="7B3F4C61"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The findings could be applied in an Australian context, but the fact that NoV was not detected in the lakes and that FIB levels were within acceptable levels is not surprising due to the low infectious dose of NoV.  Overall the results conform with well-established risk pathways.  </w:t>
            </w:r>
          </w:p>
        </w:tc>
        <w:tc>
          <w:tcPr>
            <w:tcW w:w="851" w:type="dxa"/>
            <w:tcBorders>
              <w:top w:val="nil"/>
              <w:left w:val="nil"/>
              <w:bottom w:val="single" w:sz="8" w:space="0" w:color="B5DDDC"/>
              <w:right w:val="single" w:sz="8" w:space="0" w:color="B5DDDC"/>
            </w:tcBorders>
            <w:shd w:val="clear" w:color="000000" w:fill="E2EFDA"/>
            <w:vAlign w:val="center"/>
            <w:hideMark/>
          </w:tcPr>
          <w:p w14:paraId="776B7D4E"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low risk of bias (+)</w:t>
            </w:r>
          </w:p>
        </w:tc>
      </w:tr>
      <w:tr w:rsidR="00BF2DBF" w14:paraId="461DE030"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7CBCCDE9"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11</w:t>
            </w:r>
          </w:p>
        </w:tc>
        <w:tc>
          <w:tcPr>
            <w:tcW w:w="1843" w:type="dxa"/>
            <w:tcBorders>
              <w:top w:val="nil"/>
              <w:left w:val="nil"/>
              <w:bottom w:val="single" w:sz="8" w:space="0" w:color="B5DDDC"/>
              <w:right w:val="single" w:sz="8" w:space="0" w:color="B5DDDC"/>
            </w:tcBorders>
            <w:vAlign w:val="center"/>
            <w:hideMark/>
          </w:tcPr>
          <w:p w14:paraId="72346724"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Do the results of this study fit with other available evidence?</w:t>
            </w:r>
          </w:p>
        </w:tc>
        <w:tc>
          <w:tcPr>
            <w:tcW w:w="850" w:type="dxa"/>
            <w:tcBorders>
              <w:top w:val="nil"/>
              <w:left w:val="nil"/>
              <w:bottom w:val="single" w:sz="8" w:space="0" w:color="B5DDDC"/>
              <w:right w:val="single" w:sz="8" w:space="0" w:color="B5DDDC"/>
            </w:tcBorders>
            <w:vAlign w:val="center"/>
            <w:hideMark/>
          </w:tcPr>
          <w:p w14:paraId="5F65C7E3"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5EB23A63" w14:textId="0D416958"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The study results are consistent with </w:t>
            </w:r>
            <w:r w:rsidR="0039605C" w:rsidRPr="00F80C02">
              <w:rPr>
                <w:rFonts w:ascii="Calibri" w:hAnsi="Calibri" w:cs="Calibri"/>
                <w:sz w:val="16"/>
                <w:szCs w:val="16"/>
              </w:rPr>
              <w:t>well-established</w:t>
            </w:r>
            <w:r w:rsidRPr="00F80C02">
              <w:rPr>
                <w:rFonts w:ascii="Calibri" w:hAnsi="Calibri" w:cs="Calibri"/>
                <w:sz w:val="16"/>
                <w:szCs w:val="16"/>
              </w:rPr>
              <w:t xml:space="preserve"> public health knowledge. </w:t>
            </w:r>
          </w:p>
        </w:tc>
        <w:tc>
          <w:tcPr>
            <w:tcW w:w="851" w:type="dxa"/>
            <w:tcBorders>
              <w:top w:val="nil"/>
              <w:left w:val="nil"/>
              <w:bottom w:val="single" w:sz="8" w:space="0" w:color="B5DDDC"/>
              <w:right w:val="single" w:sz="8" w:space="0" w:color="B5DDDC"/>
            </w:tcBorders>
            <w:shd w:val="clear" w:color="000000" w:fill="E2EFDA"/>
            <w:vAlign w:val="center"/>
            <w:hideMark/>
          </w:tcPr>
          <w:p w14:paraId="7676C985"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low risk of bias (+)</w:t>
            </w:r>
          </w:p>
        </w:tc>
      </w:tr>
      <w:tr w:rsidR="00BF2DBF" w14:paraId="56A277B9" w14:textId="77777777" w:rsidTr="002222D3">
        <w:trPr>
          <w:trHeight w:val="340"/>
        </w:trPr>
        <w:tc>
          <w:tcPr>
            <w:tcW w:w="274" w:type="dxa"/>
            <w:tcBorders>
              <w:top w:val="nil"/>
              <w:left w:val="single" w:sz="8" w:space="0" w:color="B5DDDC"/>
              <w:bottom w:val="single" w:sz="8" w:space="0" w:color="B5DDDC"/>
              <w:right w:val="single" w:sz="8" w:space="0" w:color="B5DDDC"/>
            </w:tcBorders>
            <w:vAlign w:val="center"/>
            <w:hideMark/>
          </w:tcPr>
          <w:p w14:paraId="032E686F"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12</w:t>
            </w:r>
          </w:p>
        </w:tc>
        <w:tc>
          <w:tcPr>
            <w:tcW w:w="1843" w:type="dxa"/>
            <w:tcBorders>
              <w:top w:val="nil"/>
              <w:left w:val="nil"/>
              <w:bottom w:val="single" w:sz="8" w:space="0" w:color="B5DDDC"/>
              <w:right w:val="single" w:sz="8" w:space="0" w:color="B5DDDC"/>
            </w:tcBorders>
            <w:vAlign w:val="center"/>
            <w:hideMark/>
          </w:tcPr>
          <w:p w14:paraId="26691962"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What are the implications of this study for practice?</w:t>
            </w:r>
          </w:p>
        </w:tc>
        <w:tc>
          <w:tcPr>
            <w:tcW w:w="850" w:type="dxa"/>
            <w:tcBorders>
              <w:top w:val="nil"/>
              <w:left w:val="nil"/>
              <w:bottom w:val="single" w:sz="8" w:space="0" w:color="B5DDDC"/>
              <w:right w:val="single" w:sz="8" w:space="0" w:color="B5DDDC"/>
            </w:tcBorders>
            <w:vAlign w:val="center"/>
            <w:hideMark/>
          </w:tcPr>
          <w:p w14:paraId="28FF7AC7" w14:textId="77777777" w:rsidR="00F80C02" w:rsidRPr="00F80C02" w:rsidRDefault="00992883" w:rsidP="00F80C02">
            <w:pPr>
              <w:spacing w:before="0" w:after="0" w:line="240" w:lineRule="auto"/>
              <w:jc w:val="center"/>
              <w:rPr>
                <w:rFonts w:ascii="Calibri" w:hAnsi="Calibri" w:cs="Calibri"/>
                <w:sz w:val="16"/>
                <w:szCs w:val="16"/>
              </w:rPr>
            </w:pPr>
            <w:r w:rsidRPr="00F80C02">
              <w:rPr>
                <w:rFonts w:ascii="Calibri" w:hAnsi="Calibri" w:cs="Calibri"/>
                <w:sz w:val="16"/>
                <w:szCs w:val="16"/>
              </w:rPr>
              <w:t>No</w:t>
            </w:r>
          </w:p>
        </w:tc>
        <w:tc>
          <w:tcPr>
            <w:tcW w:w="3969" w:type="dxa"/>
            <w:tcBorders>
              <w:top w:val="nil"/>
              <w:left w:val="nil"/>
              <w:bottom w:val="single" w:sz="8" w:space="0" w:color="B5DDDC"/>
              <w:right w:val="single" w:sz="8" w:space="0" w:color="B5DDDC"/>
            </w:tcBorders>
            <w:vAlign w:val="center"/>
            <w:hideMark/>
          </w:tcPr>
          <w:p w14:paraId="6C15FB48" w14:textId="32A72F3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z w:val="16"/>
                <w:szCs w:val="16"/>
              </w:rPr>
              <w:t xml:space="preserve">Although not clearly stated in the study, bather shedding was implied as the main causal pathway for GI illness. The study results reinforce already </w:t>
            </w:r>
            <w:r w:rsidR="0039605C" w:rsidRPr="00F80C02">
              <w:rPr>
                <w:rFonts w:ascii="Calibri" w:hAnsi="Calibri" w:cs="Calibri"/>
                <w:sz w:val="16"/>
                <w:szCs w:val="16"/>
              </w:rPr>
              <w:t>well-established</w:t>
            </w:r>
            <w:r w:rsidRPr="00F80C02">
              <w:rPr>
                <w:rFonts w:ascii="Calibri" w:hAnsi="Calibri" w:cs="Calibri"/>
                <w:sz w:val="16"/>
                <w:szCs w:val="16"/>
              </w:rPr>
              <w:t xml:space="preserve"> knowledge that NoV is a </w:t>
            </w:r>
            <w:r w:rsidR="0039605C" w:rsidRPr="00F80C02">
              <w:rPr>
                <w:rFonts w:ascii="Calibri" w:hAnsi="Calibri" w:cs="Calibri"/>
                <w:sz w:val="16"/>
                <w:szCs w:val="16"/>
              </w:rPr>
              <w:t>significant</w:t>
            </w:r>
            <w:r w:rsidRPr="00F80C02">
              <w:rPr>
                <w:rFonts w:ascii="Calibri" w:hAnsi="Calibri" w:cs="Calibri"/>
                <w:sz w:val="16"/>
                <w:szCs w:val="16"/>
              </w:rPr>
              <w:t xml:space="preserve"> cause of gastroenteritis in crowded </w:t>
            </w:r>
            <w:r w:rsidR="0039605C" w:rsidRPr="00F80C02">
              <w:rPr>
                <w:rFonts w:ascii="Calibri" w:hAnsi="Calibri" w:cs="Calibri"/>
                <w:sz w:val="16"/>
                <w:szCs w:val="16"/>
              </w:rPr>
              <w:t>unhygienic</w:t>
            </w:r>
            <w:r w:rsidRPr="00F80C02">
              <w:rPr>
                <w:rFonts w:ascii="Calibri" w:hAnsi="Calibri" w:cs="Calibri"/>
                <w:sz w:val="16"/>
                <w:szCs w:val="16"/>
              </w:rPr>
              <w:t xml:space="preserve"> beach recreation areas.  </w:t>
            </w:r>
          </w:p>
        </w:tc>
        <w:tc>
          <w:tcPr>
            <w:tcW w:w="851" w:type="dxa"/>
            <w:tcBorders>
              <w:top w:val="nil"/>
              <w:left w:val="nil"/>
              <w:bottom w:val="nil"/>
              <w:right w:val="single" w:sz="8" w:space="0" w:color="B5DDDC"/>
            </w:tcBorders>
            <w:shd w:val="clear" w:color="000000" w:fill="F8CBAD"/>
            <w:vAlign w:val="center"/>
            <w:hideMark/>
          </w:tcPr>
          <w:p w14:paraId="2255F4F1"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50542BA4" w14:textId="77777777" w:rsidTr="002222D3">
        <w:trPr>
          <w:trHeight w:val="340"/>
        </w:trPr>
        <w:tc>
          <w:tcPr>
            <w:tcW w:w="274" w:type="dxa"/>
            <w:tcBorders>
              <w:top w:val="nil"/>
              <w:left w:val="single" w:sz="8" w:space="0" w:color="B5DDDC"/>
              <w:bottom w:val="single" w:sz="8" w:space="0" w:color="B5DDDC"/>
              <w:right w:val="nil"/>
            </w:tcBorders>
            <w:shd w:val="clear" w:color="000000" w:fill="D6EAEB"/>
            <w:vAlign w:val="center"/>
            <w:hideMark/>
          </w:tcPr>
          <w:p w14:paraId="31D7DA8F"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w:t>
            </w:r>
          </w:p>
        </w:tc>
        <w:tc>
          <w:tcPr>
            <w:tcW w:w="1843"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40E87E6F" w14:textId="77777777" w:rsidR="00F80C02" w:rsidRPr="00F80C02" w:rsidRDefault="00992883" w:rsidP="00F80C02">
            <w:pPr>
              <w:spacing w:before="0" w:after="0" w:line="240" w:lineRule="auto"/>
              <w:rPr>
                <w:rFonts w:ascii="Calibri" w:hAnsi="Calibri" w:cs="Calibri"/>
                <w:b/>
                <w:bCs/>
                <w:color w:val="000000"/>
                <w:sz w:val="16"/>
                <w:szCs w:val="16"/>
              </w:rPr>
            </w:pPr>
            <w:r w:rsidRPr="00F80C02">
              <w:rPr>
                <w:rFonts w:ascii="Calibri" w:hAnsi="Calibri" w:cs="Calibri"/>
                <w:b/>
                <w:bCs/>
                <w:color w:val="000000"/>
                <w:sz w:val="16"/>
                <w:szCs w:val="16"/>
              </w:rPr>
              <w:t>Overall risk of bias rating</w:t>
            </w:r>
          </w:p>
        </w:tc>
        <w:tc>
          <w:tcPr>
            <w:tcW w:w="850"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3247440A" w14:textId="77777777" w:rsidR="00F80C02" w:rsidRPr="00F80C02" w:rsidRDefault="00992883" w:rsidP="00F80C02">
            <w:pPr>
              <w:spacing w:before="0" w:after="0" w:line="240" w:lineRule="auto"/>
              <w:rPr>
                <w:rFonts w:ascii="Calibri" w:hAnsi="Calibri" w:cs="Calibri"/>
                <w:sz w:val="16"/>
                <w:szCs w:val="16"/>
              </w:rPr>
            </w:pPr>
            <w:r w:rsidRPr="00F80C02">
              <w:rPr>
                <w:rFonts w:ascii="Calibri" w:hAnsi="Calibri" w:cs="Calibri"/>
                <w:strike/>
                <w:sz w:val="16"/>
                <w:szCs w:val="16"/>
              </w:rPr>
              <w:t> </w:t>
            </w:r>
          </w:p>
        </w:tc>
        <w:tc>
          <w:tcPr>
            <w:tcW w:w="3969"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7309F3B2" w14:textId="46622631" w:rsidR="00F80C02" w:rsidRPr="00F80C02" w:rsidRDefault="00992883" w:rsidP="00F80C02">
            <w:pPr>
              <w:spacing w:before="0" w:after="0" w:line="240" w:lineRule="auto"/>
              <w:rPr>
                <w:rFonts w:ascii="Calibri" w:hAnsi="Calibri" w:cs="Calibri"/>
                <w:i/>
                <w:iCs/>
                <w:color w:val="000000"/>
                <w:sz w:val="16"/>
                <w:szCs w:val="16"/>
              </w:rPr>
            </w:pPr>
            <w:r w:rsidRPr="00F80C02">
              <w:rPr>
                <w:rFonts w:ascii="Calibri" w:hAnsi="Calibri" w:cs="Calibri"/>
                <w:i/>
                <w:iCs/>
                <w:color w:val="000000"/>
                <w:sz w:val="16"/>
                <w:szCs w:val="16"/>
              </w:rPr>
              <w:t xml:space="preserve">The findings are of low </w:t>
            </w:r>
            <w:r w:rsidR="000455F8">
              <w:rPr>
                <w:rFonts w:ascii="Calibri" w:hAnsi="Calibri" w:cs="Calibri"/>
                <w:i/>
                <w:iCs/>
                <w:color w:val="000000"/>
                <w:sz w:val="16"/>
                <w:szCs w:val="16"/>
              </w:rPr>
              <w:t>relevance</w:t>
            </w:r>
            <w:r w:rsidR="000455F8" w:rsidRPr="00F80C02">
              <w:rPr>
                <w:rFonts w:ascii="Calibri" w:hAnsi="Calibri" w:cs="Calibri"/>
                <w:i/>
                <w:iCs/>
                <w:color w:val="000000"/>
                <w:sz w:val="16"/>
                <w:szCs w:val="16"/>
              </w:rPr>
              <w:t xml:space="preserve"> </w:t>
            </w:r>
            <w:r w:rsidRPr="00F80C02">
              <w:rPr>
                <w:rFonts w:ascii="Calibri" w:hAnsi="Calibri" w:cs="Calibri"/>
                <w:i/>
                <w:iCs/>
                <w:color w:val="000000"/>
                <w:sz w:val="16"/>
                <w:szCs w:val="16"/>
              </w:rPr>
              <w:t>for the Australian context</w:t>
            </w:r>
            <w:r w:rsidR="000455F8">
              <w:rPr>
                <w:rFonts w:ascii="Calibri" w:hAnsi="Calibri" w:cs="Calibri"/>
                <w:i/>
                <w:iCs/>
                <w:color w:val="000000"/>
                <w:sz w:val="16"/>
                <w:szCs w:val="16"/>
              </w:rPr>
              <w:t xml:space="preserve"> and this narrative review</w:t>
            </w:r>
            <w:r w:rsidRPr="00F80C02">
              <w:rPr>
                <w:rFonts w:ascii="Calibri" w:hAnsi="Calibri" w:cs="Calibri"/>
                <w:i/>
                <w:iCs/>
                <w:color w:val="000000"/>
                <w:sz w:val="16"/>
                <w:szCs w:val="16"/>
              </w:rPr>
              <w:t>.</w:t>
            </w:r>
          </w:p>
        </w:tc>
        <w:tc>
          <w:tcPr>
            <w:tcW w:w="851" w:type="dxa"/>
            <w:tcBorders>
              <w:top w:val="single" w:sz="8" w:space="0" w:color="008000"/>
              <w:left w:val="single" w:sz="8" w:space="0" w:color="B5DDDC"/>
              <w:bottom w:val="single" w:sz="8" w:space="0" w:color="008000"/>
              <w:right w:val="single" w:sz="8" w:space="0" w:color="B5DDDC"/>
            </w:tcBorders>
            <w:shd w:val="clear" w:color="000000" w:fill="F8CBAD"/>
            <w:vAlign w:val="center"/>
            <w:hideMark/>
          </w:tcPr>
          <w:p w14:paraId="5FD6D91E"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Probably high risk of bias (-)</w:t>
            </w:r>
          </w:p>
        </w:tc>
      </w:tr>
      <w:tr w:rsidR="00BF2DBF" w14:paraId="52210B61" w14:textId="77777777" w:rsidTr="002222D3">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81B00F4" w14:textId="77777777" w:rsidR="00F80C02" w:rsidRPr="00F80C02" w:rsidRDefault="00992883" w:rsidP="00F80C02">
            <w:pPr>
              <w:spacing w:before="0" w:after="0" w:line="240" w:lineRule="auto"/>
              <w:jc w:val="center"/>
              <w:rPr>
                <w:rFonts w:ascii="Calibri" w:hAnsi="Calibri" w:cs="Calibri"/>
                <w:b/>
                <w:bCs/>
                <w:sz w:val="16"/>
                <w:szCs w:val="16"/>
              </w:rPr>
            </w:pPr>
            <w:r w:rsidRPr="00F80C02">
              <w:rPr>
                <w:rFonts w:ascii="Calibri" w:hAnsi="Calibri" w:cs="Calibri"/>
                <w:b/>
                <w:bCs/>
                <w:sz w:val="16"/>
                <w:szCs w:val="16"/>
              </w:rPr>
              <w:t>-</w:t>
            </w:r>
          </w:p>
        </w:tc>
        <w:tc>
          <w:tcPr>
            <w:tcW w:w="1843" w:type="dxa"/>
            <w:tcBorders>
              <w:top w:val="nil"/>
              <w:left w:val="nil"/>
              <w:bottom w:val="single" w:sz="8" w:space="0" w:color="B5DDDC"/>
              <w:right w:val="single" w:sz="8" w:space="0" w:color="B5DDDC"/>
            </w:tcBorders>
            <w:shd w:val="clear" w:color="000000" w:fill="D6EAEB"/>
            <w:vAlign w:val="center"/>
            <w:hideMark/>
          </w:tcPr>
          <w:p w14:paraId="4F006A54" w14:textId="77777777" w:rsidR="00F80C02" w:rsidRPr="00F80C02" w:rsidRDefault="00992883" w:rsidP="00F80C02">
            <w:pPr>
              <w:spacing w:before="0" w:after="0" w:line="240" w:lineRule="auto"/>
              <w:rPr>
                <w:rFonts w:ascii="Calibri" w:hAnsi="Calibri" w:cs="Calibri"/>
                <w:b/>
                <w:bCs/>
                <w:sz w:val="16"/>
                <w:szCs w:val="16"/>
              </w:rPr>
            </w:pPr>
            <w:r w:rsidRPr="00F80C02">
              <w:rPr>
                <w:rFonts w:ascii="Calibri" w:hAnsi="Calibri" w:cs="Calibri"/>
                <w:b/>
                <w:bCs/>
                <w:sz w:val="16"/>
                <w:szCs w:val="16"/>
              </w:rPr>
              <w:t>Reviewer's conclusion</w:t>
            </w:r>
          </w:p>
        </w:tc>
        <w:tc>
          <w:tcPr>
            <w:tcW w:w="850" w:type="dxa"/>
            <w:tcBorders>
              <w:top w:val="nil"/>
              <w:left w:val="nil"/>
              <w:bottom w:val="single" w:sz="8" w:space="0" w:color="B5DDDC"/>
              <w:right w:val="nil"/>
            </w:tcBorders>
            <w:shd w:val="clear" w:color="000000" w:fill="FFC7CE"/>
            <w:vAlign w:val="center"/>
            <w:hideMark/>
          </w:tcPr>
          <w:p w14:paraId="5DFC029D" w14:textId="77777777" w:rsidR="00F80C02" w:rsidRPr="00F80C02" w:rsidRDefault="00992883" w:rsidP="00F80C02">
            <w:pPr>
              <w:spacing w:before="0" w:after="0" w:line="240" w:lineRule="auto"/>
              <w:jc w:val="center"/>
              <w:rPr>
                <w:rFonts w:ascii="Calibri" w:hAnsi="Calibri" w:cs="Calibri"/>
                <w:color w:val="9C0006"/>
                <w:sz w:val="16"/>
                <w:szCs w:val="16"/>
              </w:rPr>
            </w:pPr>
            <w:r w:rsidRPr="00F80C02">
              <w:rPr>
                <w:rFonts w:ascii="Calibri" w:hAnsi="Calibri" w:cs="Calibri"/>
                <w:color w:val="9C0006"/>
                <w:sz w:val="16"/>
                <w:szCs w:val="16"/>
              </w:rPr>
              <w:t> </w:t>
            </w:r>
          </w:p>
        </w:tc>
        <w:tc>
          <w:tcPr>
            <w:tcW w:w="3969" w:type="dxa"/>
            <w:tcBorders>
              <w:top w:val="nil"/>
              <w:left w:val="single" w:sz="8" w:space="0" w:color="B5DDDC"/>
              <w:bottom w:val="single" w:sz="8" w:space="0" w:color="B5DDDC"/>
              <w:right w:val="nil"/>
            </w:tcBorders>
            <w:shd w:val="clear" w:color="000000" w:fill="FFC7CE"/>
            <w:vAlign w:val="center"/>
            <w:hideMark/>
          </w:tcPr>
          <w:p w14:paraId="27FD22AB" w14:textId="03DE462B" w:rsidR="00F80C02" w:rsidRPr="00F80C02" w:rsidRDefault="00992883" w:rsidP="00F80C02">
            <w:pPr>
              <w:spacing w:before="0" w:after="0" w:line="240" w:lineRule="auto"/>
              <w:jc w:val="center"/>
              <w:rPr>
                <w:rFonts w:ascii="Calibri" w:hAnsi="Calibri" w:cs="Calibri"/>
                <w:color w:val="9C0006"/>
                <w:sz w:val="16"/>
                <w:szCs w:val="16"/>
              </w:rPr>
            </w:pPr>
            <w:r w:rsidRPr="00F80C02">
              <w:rPr>
                <w:rFonts w:ascii="Calibri" w:hAnsi="Calibri" w:cs="Calibri"/>
                <w:color w:val="9C0006"/>
                <w:sz w:val="16"/>
                <w:szCs w:val="16"/>
              </w:rPr>
              <w:t>Exclude from further review due to high risk of bias</w:t>
            </w:r>
            <w:r w:rsidR="007A4043">
              <w:rPr>
                <w:rFonts w:ascii="Calibri" w:hAnsi="Calibri" w:cs="Calibri"/>
                <w:color w:val="9C0006"/>
                <w:sz w:val="16"/>
                <w:szCs w:val="16"/>
              </w:rPr>
              <w:t xml:space="preserve"> and relevance</w:t>
            </w:r>
            <w:r w:rsidRPr="00F80C02">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3527C799" w14:textId="77777777" w:rsidR="00F80C02" w:rsidRPr="00F80C02" w:rsidRDefault="00992883" w:rsidP="00F80C02">
            <w:pPr>
              <w:spacing w:before="0" w:after="0" w:line="240" w:lineRule="auto"/>
              <w:jc w:val="center"/>
              <w:rPr>
                <w:rFonts w:ascii="Calibri" w:hAnsi="Calibri" w:cs="Calibri"/>
                <w:color w:val="9C0006"/>
                <w:sz w:val="16"/>
                <w:szCs w:val="16"/>
              </w:rPr>
            </w:pPr>
            <w:r w:rsidRPr="00F80C02">
              <w:rPr>
                <w:rFonts w:ascii="Calibri" w:hAnsi="Calibri" w:cs="Calibri"/>
                <w:color w:val="9C0006"/>
                <w:sz w:val="16"/>
                <w:szCs w:val="16"/>
              </w:rPr>
              <w:t> </w:t>
            </w:r>
          </w:p>
        </w:tc>
      </w:tr>
    </w:tbl>
    <w:p w14:paraId="3008BD5B" w14:textId="3512839C" w:rsidR="000C6DD9" w:rsidRDefault="000C6DD9" w:rsidP="002036F9"/>
    <w:p w14:paraId="04E6C7C1" w14:textId="77777777" w:rsidR="00906370" w:rsidRPr="002036F9" w:rsidRDefault="00906370" w:rsidP="002036F9"/>
    <w:p w14:paraId="6A653DF1" w14:textId="62559790" w:rsidR="007F4AC6" w:rsidRPr="00767ACD" w:rsidRDefault="00992883" w:rsidP="007F4AC6">
      <w:pPr>
        <w:pStyle w:val="Heading3"/>
      </w:pPr>
      <w:bookmarkStart w:id="532" w:name="_Toc106901149"/>
      <w:r w:rsidRPr="00767ACD">
        <w:t>J31: Rodrigues and Cunha, (2017)</w:t>
      </w:r>
      <w:bookmarkEnd w:id="532"/>
    </w:p>
    <w:p w14:paraId="4CFDCE69" w14:textId="77777777" w:rsidR="002036F9" w:rsidRPr="007F4AC6" w:rsidRDefault="00992883" w:rsidP="00475C35">
      <w:pPr>
        <w:pStyle w:val="Heading4"/>
      </w:pPr>
      <w:bookmarkStart w:id="533" w:name="_Toc106901150"/>
      <w:r>
        <w:t>Quality assessment</w:t>
      </w:r>
      <w:bookmarkEnd w:id="533"/>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4C3B3FC0" w14:textId="77777777" w:rsidTr="0052318A">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2A9CDBEA" w14:textId="77777777" w:rsidR="00F206E5" w:rsidRPr="00767ACD" w:rsidRDefault="00992883" w:rsidP="00767ACD">
            <w:pPr>
              <w:spacing w:before="0" w:after="0" w:line="240" w:lineRule="auto"/>
              <w:jc w:val="center"/>
              <w:rPr>
                <w:rFonts w:ascii="Calibri" w:hAnsi="Calibri" w:cs="Calibri"/>
                <w:b/>
                <w:bCs/>
                <w:color w:val="008000"/>
                <w:sz w:val="16"/>
                <w:szCs w:val="16"/>
              </w:rPr>
            </w:pPr>
            <w:r w:rsidRPr="00767ACD">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5EAD6B9C" w14:textId="77777777" w:rsidR="00F206E5" w:rsidRPr="00767ACD" w:rsidRDefault="00992883" w:rsidP="00767ACD">
            <w:pPr>
              <w:spacing w:before="0" w:after="0" w:line="240" w:lineRule="auto"/>
              <w:rPr>
                <w:rFonts w:ascii="Calibri" w:hAnsi="Calibri" w:cs="Calibri"/>
                <w:b/>
                <w:bCs/>
                <w:color w:val="008000"/>
                <w:sz w:val="16"/>
                <w:szCs w:val="16"/>
              </w:rPr>
            </w:pPr>
            <w:r w:rsidRPr="00767ACD">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5DF99E50" w14:textId="6712CBA4" w:rsidR="00F206E5" w:rsidRPr="00767ACD" w:rsidRDefault="00992883" w:rsidP="00F206E5">
            <w:pPr>
              <w:spacing w:before="0" w:after="0" w:line="240" w:lineRule="auto"/>
              <w:rPr>
                <w:rFonts w:ascii="Calibri" w:hAnsi="Calibri" w:cs="Calibri"/>
                <w:b/>
                <w:bCs/>
                <w:color w:val="008000"/>
                <w:sz w:val="16"/>
                <w:szCs w:val="16"/>
              </w:rPr>
            </w:pPr>
            <w:r w:rsidRPr="00767ACD">
              <w:rPr>
                <w:rFonts w:ascii="Calibri" w:hAnsi="Calibri" w:cs="Calibri"/>
                <w:b/>
                <w:bCs/>
                <w:color w:val="008000"/>
                <w:sz w:val="16"/>
                <w:szCs w:val="16"/>
              </w:rPr>
              <w:t> J31, Rodrigues,, 2017, Assessment of the microbiological quality of recreational waters: indicators and methods</w:t>
            </w:r>
          </w:p>
        </w:tc>
      </w:tr>
      <w:tr w:rsidR="00BF2DBF" w14:paraId="3C2F30AD" w14:textId="77777777" w:rsidTr="0052318A">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180976AE" w14:textId="660F806C" w:rsidR="00767ACD" w:rsidRPr="00F206E5" w:rsidRDefault="00992883" w:rsidP="00F206E5">
            <w:pPr>
              <w:spacing w:before="0" w:after="0" w:line="240" w:lineRule="auto"/>
              <w:jc w:val="center"/>
              <w:rPr>
                <w:rFonts w:ascii="Calibri" w:hAnsi="Calibri" w:cs="Calibri"/>
                <w:b/>
                <w:bCs/>
                <w:color w:val="008000"/>
                <w:sz w:val="16"/>
                <w:szCs w:val="16"/>
              </w:rPr>
            </w:pPr>
            <w:r w:rsidRPr="00F206E5">
              <w:rPr>
                <w:rFonts w:ascii="Calibri" w:hAnsi="Calibri" w:cs="Calibri"/>
                <w:b/>
                <w:bCs/>
                <w:color w:val="008000"/>
                <w:sz w:val="16"/>
                <w:szCs w:val="16"/>
              </w:rPr>
              <w:t>Q.</w:t>
            </w:r>
          </w:p>
        </w:tc>
        <w:tc>
          <w:tcPr>
            <w:tcW w:w="1984" w:type="dxa"/>
            <w:tcBorders>
              <w:top w:val="nil"/>
              <w:left w:val="nil"/>
              <w:bottom w:val="single" w:sz="8" w:space="0" w:color="B5DDDC"/>
              <w:right w:val="single" w:sz="8" w:space="0" w:color="B5DDDC"/>
            </w:tcBorders>
            <w:shd w:val="clear" w:color="000000" w:fill="B5DDDC"/>
            <w:vAlign w:val="center"/>
            <w:hideMark/>
          </w:tcPr>
          <w:p w14:paraId="3E1AA117" w14:textId="77777777" w:rsidR="00767ACD" w:rsidRPr="00F206E5" w:rsidRDefault="00992883" w:rsidP="00F206E5">
            <w:pPr>
              <w:spacing w:before="0" w:after="0" w:line="240" w:lineRule="auto"/>
              <w:jc w:val="center"/>
              <w:rPr>
                <w:rFonts w:ascii="Calibri" w:hAnsi="Calibri" w:cs="Calibri"/>
                <w:b/>
                <w:bCs/>
                <w:color w:val="008000"/>
                <w:sz w:val="16"/>
                <w:szCs w:val="16"/>
              </w:rPr>
            </w:pPr>
            <w:r w:rsidRPr="00F206E5">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1EA2CBD2" w14:textId="77777777" w:rsidR="00767ACD" w:rsidRPr="00F206E5" w:rsidRDefault="00992883" w:rsidP="00F206E5">
            <w:pPr>
              <w:spacing w:before="0" w:after="0" w:line="240" w:lineRule="auto"/>
              <w:jc w:val="center"/>
              <w:rPr>
                <w:rFonts w:ascii="Calibri" w:hAnsi="Calibri" w:cs="Calibri"/>
                <w:b/>
                <w:bCs/>
                <w:color w:val="008000"/>
                <w:sz w:val="16"/>
                <w:szCs w:val="16"/>
              </w:rPr>
            </w:pPr>
            <w:r w:rsidRPr="00F206E5">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6671F04F" w14:textId="7BBEAEAF" w:rsidR="00767ACD" w:rsidRPr="00F206E5" w:rsidRDefault="00992883" w:rsidP="00F206E5">
            <w:pPr>
              <w:spacing w:before="0" w:after="0" w:line="240" w:lineRule="auto"/>
              <w:jc w:val="center"/>
              <w:rPr>
                <w:rFonts w:ascii="Calibri" w:hAnsi="Calibri" w:cs="Calibri"/>
                <w:b/>
                <w:bCs/>
                <w:color w:val="008000"/>
                <w:sz w:val="16"/>
                <w:szCs w:val="16"/>
              </w:rPr>
            </w:pPr>
            <w:r w:rsidRPr="00F206E5">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3C1CE94E" w14:textId="0927B577" w:rsidR="00767ACD" w:rsidRPr="00F206E5" w:rsidRDefault="00992883" w:rsidP="00F206E5">
            <w:pPr>
              <w:spacing w:before="0" w:after="0" w:line="240" w:lineRule="auto"/>
              <w:jc w:val="center"/>
              <w:rPr>
                <w:rFonts w:ascii="Calibri" w:hAnsi="Calibri" w:cs="Calibri"/>
                <w:b/>
                <w:bCs/>
                <w:color w:val="008000"/>
                <w:sz w:val="16"/>
                <w:szCs w:val="16"/>
              </w:rPr>
            </w:pPr>
            <w:r w:rsidRPr="00F206E5">
              <w:rPr>
                <w:rFonts w:ascii="Calibri" w:hAnsi="Calibri" w:cs="Calibri"/>
                <w:b/>
                <w:bCs/>
                <w:color w:val="008000"/>
                <w:sz w:val="16"/>
                <w:szCs w:val="16"/>
              </w:rPr>
              <w:t xml:space="preserve">Risk of </w:t>
            </w:r>
            <w:r w:rsidR="0020445F">
              <w:rPr>
                <w:rFonts w:ascii="Calibri" w:hAnsi="Calibri" w:cs="Calibri"/>
                <w:b/>
                <w:bCs/>
                <w:color w:val="008000"/>
                <w:sz w:val="16"/>
                <w:szCs w:val="16"/>
              </w:rPr>
              <w:br/>
            </w:r>
            <w:r w:rsidRPr="00F206E5">
              <w:rPr>
                <w:rFonts w:ascii="Calibri" w:hAnsi="Calibri" w:cs="Calibri"/>
                <w:b/>
                <w:bCs/>
                <w:color w:val="008000"/>
                <w:sz w:val="16"/>
                <w:szCs w:val="16"/>
              </w:rPr>
              <w:t>Bias rating</w:t>
            </w:r>
          </w:p>
        </w:tc>
      </w:tr>
      <w:tr w:rsidR="00BF2DBF" w14:paraId="620F8701"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796B206E"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1DC81606"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Section A1: Are the results valid?</w:t>
            </w:r>
          </w:p>
        </w:tc>
        <w:tc>
          <w:tcPr>
            <w:tcW w:w="851" w:type="dxa"/>
            <w:tcBorders>
              <w:top w:val="single" w:sz="4" w:space="0" w:color="C6E0B4"/>
              <w:left w:val="single" w:sz="4" w:space="0" w:color="C6E0B4"/>
              <w:bottom w:val="single" w:sz="4" w:space="0" w:color="C6E0B4"/>
              <w:right w:val="single" w:sz="4" w:space="0" w:color="C6E0B4"/>
            </w:tcBorders>
            <w:shd w:val="clear" w:color="000000" w:fill="D6EAEB"/>
            <w:noWrap/>
            <w:hideMark/>
          </w:tcPr>
          <w:p w14:paraId="2001939D"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3827" w:type="dxa"/>
            <w:tcBorders>
              <w:top w:val="single" w:sz="4" w:space="0" w:color="C6E0B4"/>
              <w:left w:val="nil"/>
              <w:bottom w:val="single" w:sz="4" w:space="0" w:color="C6E0B4"/>
              <w:right w:val="single" w:sz="4" w:space="0" w:color="C6E0B4"/>
            </w:tcBorders>
            <w:shd w:val="clear" w:color="000000" w:fill="D6EAEB"/>
            <w:noWrap/>
            <w:hideMark/>
          </w:tcPr>
          <w:p w14:paraId="7788A0AF"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851" w:type="dxa"/>
            <w:tcBorders>
              <w:top w:val="single" w:sz="4" w:space="0" w:color="C6E0B4"/>
              <w:left w:val="nil"/>
              <w:bottom w:val="single" w:sz="4" w:space="0" w:color="C6E0B4"/>
              <w:right w:val="single" w:sz="4" w:space="0" w:color="C6E0B4"/>
            </w:tcBorders>
            <w:shd w:val="clear" w:color="000000" w:fill="D6EAEB"/>
            <w:noWrap/>
            <w:hideMark/>
          </w:tcPr>
          <w:p w14:paraId="4F8951AF"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r>
      <w:tr w:rsidR="00BF2DBF" w14:paraId="55E0C030"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08BB28CD"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1</w:t>
            </w:r>
          </w:p>
        </w:tc>
        <w:tc>
          <w:tcPr>
            <w:tcW w:w="1984" w:type="dxa"/>
            <w:tcBorders>
              <w:top w:val="nil"/>
              <w:left w:val="nil"/>
              <w:bottom w:val="single" w:sz="8" w:space="0" w:color="B5DDDC"/>
              <w:right w:val="single" w:sz="8" w:space="0" w:color="B5DDDC"/>
            </w:tcBorders>
            <w:vAlign w:val="center"/>
            <w:hideMark/>
          </w:tcPr>
          <w:p w14:paraId="0F19087B"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Did the review address a clearly focused question?</w:t>
            </w:r>
          </w:p>
        </w:tc>
        <w:tc>
          <w:tcPr>
            <w:tcW w:w="851" w:type="dxa"/>
            <w:tcBorders>
              <w:top w:val="single" w:sz="8" w:space="0" w:color="B5DDDC"/>
              <w:left w:val="nil"/>
              <w:bottom w:val="nil"/>
              <w:right w:val="single" w:sz="8" w:space="0" w:color="B5DDDC"/>
            </w:tcBorders>
            <w:vAlign w:val="center"/>
            <w:hideMark/>
          </w:tcPr>
          <w:p w14:paraId="4E671F83"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6530D3B5" w14:textId="3E5FF081"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No clearly focused question is stated, but it can reasonably be inferred that the authors sought to "present an overview of several pathogen indicators and quantification methods to ensure the microbiological quality of RW", Although this is itself a reasonable objective, for the purposes of this narrative review it </w:t>
            </w:r>
            <w:r w:rsidR="00D0718F">
              <w:rPr>
                <w:rFonts w:ascii="Calibri" w:hAnsi="Calibri" w:cs="Calibri"/>
                <w:sz w:val="16"/>
                <w:szCs w:val="16"/>
              </w:rPr>
              <w:t>could be more clearly reported</w:t>
            </w:r>
            <w:r w:rsidRPr="00767ACD">
              <w:rPr>
                <w:rFonts w:ascii="Calibri" w:hAnsi="Calibri" w:cs="Calibri"/>
                <w:sz w:val="16"/>
                <w:szCs w:val="16"/>
              </w:rPr>
              <w:t>.</w:t>
            </w:r>
          </w:p>
        </w:tc>
        <w:tc>
          <w:tcPr>
            <w:tcW w:w="851" w:type="dxa"/>
            <w:tcBorders>
              <w:top w:val="single" w:sz="8" w:space="0" w:color="B5DDDC"/>
              <w:left w:val="nil"/>
              <w:bottom w:val="nil"/>
              <w:right w:val="single" w:sz="8" w:space="0" w:color="B5DDDC"/>
            </w:tcBorders>
            <w:shd w:val="clear" w:color="000000" w:fill="F8CBAD"/>
            <w:vAlign w:val="center"/>
            <w:hideMark/>
          </w:tcPr>
          <w:p w14:paraId="1D36AEE8"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high risk of bias (-)</w:t>
            </w:r>
          </w:p>
        </w:tc>
      </w:tr>
      <w:tr w:rsidR="00BF2DBF" w14:paraId="3FAC4630"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2A39DD56"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2</w:t>
            </w:r>
          </w:p>
        </w:tc>
        <w:tc>
          <w:tcPr>
            <w:tcW w:w="1984" w:type="dxa"/>
            <w:tcBorders>
              <w:top w:val="nil"/>
              <w:left w:val="nil"/>
              <w:bottom w:val="single" w:sz="8" w:space="0" w:color="B5DDDC"/>
              <w:right w:val="single" w:sz="8" w:space="0" w:color="B5DDDC"/>
            </w:tcBorders>
            <w:vAlign w:val="center"/>
            <w:hideMark/>
          </w:tcPr>
          <w:p w14:paraId="08ECF54D"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Did the authors look for the right type of papers?</w:t>
            </w:r>
          </w:p>
        </w:tc>
        <w:tc>
          <w:tcPr>
            <w:tcW w:w="851" w:type="dxa"/>
            <w:tcBorders>
              <w:top w:val="single" w:sz="8" w:space="0" w:color="B5DDDC"/>
              <w:left w:val="nil"/>
              <w:bottom w:val="nil"/>
              <w:right w:val="single" w:sz="8" w:space="0" w:color="B5DDDC"/>
            </w:tcBorders>
            <w:vAlign w:val="center"/>
            <w:hideMark/>
          </w:tcPr>
          <w:p w14:paraId="058B4246"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4A7A2CDA"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No information is supplied with respect to how the reviewers selected studies for review.</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4C179497"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552DB6F2"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F0D7767" w14:textId="77777777" w:rsidR="00767ACD" w:rsidRPr="00767ACD" w:rsidRDefault="00992883" w:rsidP="00767ACD">
            <w:pPr>
              <w:spacing w:before="0" w:after="0" w:line="240" w:lineRule="auto"/>
              <w:jc w:val="center"/>
              <w:rPr>
                <w:rFonts w:ascii="Calibri" w:hAnsi="Calibri" w:cs="Calibri"/>
                <w:b/>
                <w:bCs/>
                <w:color w:val="000000"/>
                <w:sz w:val="16"/>
                <w:szCs w:val="16"/>
              </w:rPr>
            </w:pPr>
            <w:r w:rsidRPr="00767ACD">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52AA8DB2"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Section A2: Is it worth continuing?</w:t>
            </w:r>
          </w:p>
        </w:tc>
        <w:tc>
          <w:tcPr>
            <w:tcW w:w="851" w:type="dxa"/>
            <w:tcBorders>
              <w:top w:val="single" w:sz="8" w:space="0" w:color="B5DDDC"/>
              <w:left w:val="nil"/>
              <w:bottom w:val="single" w:sz="8" w:space="0" w:color="B5DDDC"/>
              <w:right w:val="single" w:sz="8" w:space="0" w:color="B5DDDC"/>
            </w:tcBorders>
            <w:shd w:val="clear" w:color="000000" w:fill="D6EAEB"/>
            <w:vAlign w:val="center"/>
            <w:hideMark/>
          </w:tcPr>
          <w:p w14:paraId="740AD95A"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5F413CEB"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64CADA83"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r>
      <w:tr w:rsidR="00BF2DBF" w14:paraId="6BA96B58"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55D03635"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3</w:t>
            </w:r>
          </w:p>
        </w:tc>
        <w:tc>
          <w:tcPr>
            <w:tcW w:w="1984" w:type="dxa"/>
            <w:tcBorders>
              <w:top w:val="nil"/>
              <w:left w:val="nil"/>
              <w:bottom w:val="single" w:sz="8" w:space="0" w:color="B5DDDC"/>
              <w:right w:val="single" w:sz="8" w:space="0" w:color="B5DDDC"/>
            </w:tcBorders>
            <w:vAlign w:val="center"/>
            <w:hideMark/>
          </w:tcPr>
          <w:p w14:paraId="2FBC765B"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Do you think all the important, relevant studies were included?</w:t>
            </w:r>
          </w:p>
        </w:tc>
        <w:tc>
          <w:tcPr>
            <w:tcW w:w="851" w:type="dxa"/>
            <w:tcBorders>
              <w:top w:val="nil"/>
              <w:left w:val="nil"/>
              <w:bottom w:val="nil"/>
              <w:right w:val="single" w:sz="8" w:space="0" w:color="B5DDDC"/>
            </w:tcBorders>
            <w:vAlign w:val="center"/>
            <w:hideMark/>
          </w:tcPr>
          <w:p w14:paraId="6C15587F"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09F0FF5E" w14:textId="5C6D88B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No information is supplied with respect to bibliographic databases, follow up reference lists, inclusion/exclusion criteria, </w:t>
            </w:r>
            <w:r w:rsidR="003E3D5C" w:rsidRPr="00767ACD">
              <w:rPr>
                <w:rFonts w:ascii="Calibri" w:hAnsi="Calibri" w:cs="Calibri"/>
                <w:sz w:val="16"/>
                <w:szCs w:val="16"/>
              </w:rPr>
              <w:t>etc.</w:t>
            </w:r>
            <w:r w:rsidRPr="00767ACD">
              <w:rPr>
                <w:rFonts w:ascii="Calibri" w:hAnsi="Calibri" w:cs="Calibri"/>
                <w:sz w:val="16"/>
                <w:szCs w:val="16"/>
              </w:rPr>
              <w:t>, to source studies for review so it is possible that some important papers were overlooked</w:t>
            </w:r>
          </w:p>
        </w:tc>
        <w:tc>
          <w:tcPr>
            <w:tcW w:w="851" w:type="dxa"/>
            <w:tcBorders>
              <w:top w:val="nil"/>
              <w:left w:val="nil"/>
              <w:bottom w:val="nil"/>
              <w:right w:val="single" w:sz="8" w:space="0" w:color="B5DDDC"/>
            </w:tcBorders>
            <w:shd w:val="clear" w:color="000000" w:fill="F8CBAD"/>
            <w:vAlign w:val="center"/>
            <w:hideMark/>
          </w:tcPr>
          <w:p w14:paraId="7D817D1B"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high risk of bias (-)</w:t>
            </w:r>
          </w:p>
        </w:tc>
      </w:tr>
      <w:tr w:rsidR="00BF2DBF" w14:paraId="1EF96ECC"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5D87F698"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4</w:t>
            </w:r>
          </w:p>
        </w:tc>
        <w:tc>
          <w:tcPr>
            <w:tcW w:w="1984" w:type="dxa"/>
            <w:tcBorders>
              <w:top w:val="nil"/>
              <w:left w:val="nil"/>
              <w:bottom w:val="single" w:sz="8" w:space="0" w:color="B5DDDC"/>
              <w:right w:val="single" w:sz="8" w:space="0" w:color="B5DDDC"/>
            </w:tcBorders>
            <w:vAlign w:val="center"/>
            <w:hideMark/>
          </w:tcPr>
          <w:p w14:paraId="440C0726"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Did the review’s authors do enough to assess quality of the included studies?</w:t>
            </w:r>
          </w:p>
        </w:tc>
        <w:tc>
          <w:tcPr>
            <w:tcW w:w="851" w:type="dxa"/>
            <w:tcBorders>
              <w:top w:val="single" w:sz="8" w:space="0" w:color="B5DDDC"/>
              <w:left w:val="nil"/>
              <w:bottom w:val="nil"/>
              <w:right w:val="single" w:sz="8" w:space="0" w:color="B5DDDC"/>
            </w:tcBorders>
            <w:vAlign w:val="center"/>
            <w:hideMark/>
          </w:tcPr>
          <w:p w14:paraId="1C7B2628"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3B738ED8"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No information is supplied with respect to how the reviewers assessed the quality of the studies.</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5B3BC4CA"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5C3BB1A7"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621C53C9"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5</w:t>
            </w:r>
          </w:p>
        </w:tc>
        <w:tc>
          <w:tcPr>
            <w:tcW w:w="1984" w:type="dxa"/>
            <w:tcBorders>
              <w:top w:val="nil"/>
              <w:left w:val="nil"/>
              <w:bottom w:val="single" w:sz="8" w:space="0" w:color="B5DDDC"/>
              <w:right w:val="single" w:sz="8" w:space="0" w:color="B5DDDC"/>
            </w:tcBorders>
            <w:vAlign w:val="center"/>
            <w:hideMark/>
          </w:tcPr>
          <w:p w14:paraId="73C73164"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If the results of the review have been combined, was it reasonable to do so?</w:t>
            </w:r>
          </w:p>
        </w:tc>
        <w:tc>
          <w:tcPr>
            <w:tcW w:w="851" w:type="dxa"/>
            <w:tcBorders>
              <w:top w:val="single" w:sz="8" w:space="0" w:color="B5DDDC"/>
              <w:left w:val="nil"/>
              <w:bottom w:val="single" w:sz="8" w:space="0" w:color="B5DDDC"/>
              <w:right w:val="single" w:sz="8" w:space="0" w:color="B5DDDC"/>
            </w:tcBorders>
            <w:vAlign w:val="center"/>
            <w:hideMark/>
          </w:tcPr>
          <w:p w14:paraId="3BBEAE55"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1D32C707" w14:textId="5F8C1AB4"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The review was focused on qualitative aspects of the studies and did not </w:t>
            </w:r>
            <w:r w:rsidR="008F52EB" w:rsidRPr="00767ACD">
              <w:rPr>
                <w:rFonts w:ascii="Calibri" w:hAnsi="Calibri" w:cs="Calibri"/>
                <w:sz w:val="16"/>
                <w:szCs w:val="16"/>
              </w:rPr>
              <w:t>involve</w:t>
            </w:r>
            <w:r w:rsidRPr="00767ACD">
              <w:rPr>
                <w:rFonts w:ascii="Calibri" w:hAnsi="Calibri" w:cs="Calibri"/>
                <w:sz w:val="16"/>
                <w:szCs w:val="16"/>
              </w:rPr>
              <w:t xml:space="preserve"> the combination of data to create a database for meta-analysis</w:t>
            </w:r>
          </w:p>
        </w:tc>
        <w:tc>
          <w:tcPr>
            <w:tcW w:w="851" w:type="dxa"/>
            <w:tcBorders>
              <w:top w:val="nil"/>
              <w:left w:val="nil"/>
              <w:bottom w:val="single" w:sz="8" w:space="0" w:color="B5DDDC"/>
              <w:right w:val="single" w:sz="8" w:space="0" w:color="B5DDDC"/>
            </w:tcBorders>
            <w:vAlign w:val="center"/>
            <w:hideMark/>
          </w:tcPr>
          <w:p w14:paraId="400A0A58"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n/a</w:t>
            </w:r>
          </w:p>
        </w:tc>
      </w:tr>
      <w:tr w:rsidR="00BF2DBF" w14:paraId="6368DBB6"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791B2BC8" w14:textId="77777777" w:rsidR="00767ACD" w:rsidRPr="00767ACD" w:rsidRDefault="00992883" w:rsidP="00767ACD">
            <w:pPr>
              <w:spacing w:before="0" w:after="0" w:line="240" w:lineRule="auto"/>
              <w:jc w:val="center"/>
              <w:rPr>
                <w:rFonts w:ascii="Calibri" w:hAnsi="Calibri" w:cs="Calibri"/>
                <w:b/>
                <w:bCs/>
                <w:color w:val="000000"/>
                <w:sz w:val="16"/>
                <w:szCs w:val="16"/>
              </w:rPr>
            </w:pPr>
            <w:r w:rsidRPr="00767ACD">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226B88E0"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126EBE89"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3D905A59"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65E6D43B"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r>
      <w:tr w:rsidR="00BF2DBF" w14:paraId="0E48AB52" w14:textId="77777777" w:rsidTr="0052318A">
        <w:trPr>
          <w:trHeight w:val="340"/>
        </w:trPr>
        <w:tc>
          <w:tcPr>
            <w:tcW w:w="274" w:type="dxa"/>
            <w:tcBorders>
              <w:top w:val="single" w:sz="4" w:space="0" w:color="C6E0B4"/>
              <w:left w:val="single" w:sz="4" w:space="0" w:color="C6E0B4"/>
              <w:bottom w:val="single" w:sz="4" w:space="0" w:color="C6E0B4"/>
              <w:right w:val="single" w:sz="4" w:space="0" w:color="C6E0B4"/>
            </w:tcBorders>
            <w:noWrap/>
            <w:hideMark/>
          </w:tcPr>
          <w:p w14:paraId="48C1ADC2" w14:textId="77777777" w:rsidR="00767ACD" w:rsidRPr="00767ACD" w:rsidRDefault="00992883" w:rsidP="00767ACD">
            <w:pPr>
              <w:spacing w:before="0" w:after="0" w:line="240" w:lineRule="auto"/>
              <w:jc w:val="center"/>
              <w:rPr>
                <w:rFonts w:ascii="Calibri" w:hAnsi="Calibri" w:cs="Calibri"/>
                <w:color w:val="000000"/>
                <w:sz w:val="16"/>
                <w:szCs w:val="16"/>
              </w:rPr>
            </w:pPr>
            <w:r w:rsidRPr="00767ACD">
              <w:rPr>
                <w:rFonts w:ascii="Calibri" w:hAnsi="Calibri" w:cs="Calibri"/>
                <w:color w:val="000000"/>
                <w:sz w:val="16"/>
                <w:szCs w:val="16"/>
              </w:rPr>
              <w:t>6</w:t>
            </w:r>
          </w:p>
        </w:tc>
        <w:tc>
          <w:tcPr>
            <w:tcW w:w="1984" w:type="dxa"/>
            <w:tcBorders>
              <w:top w:val="nil"/>
              <w:left w:val="single" w:sz="8" w:space="0" w:color="B5DDDC"/>
              <w:bottom w:val="single" w:sz="8" w:space="0" w:color="B5DDDC"/>
              <w:right w:val="single" w:sz="8" w:space="0" w:color="B5DDDC"/>
            </w:tcBorders>
            <w:vAlign w:val="center"/>
            <w:hideMark/>
          </w:tcPr>
          <w:p w14:paraId="4933C0BF"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What are the overall results of the review?</w:t>
            </w:r>
          </w:p>
        </w:tc>
        <w:tc>
          <w:tcPr>
            <w:tcW w:w="851" w:type="dxa"/>
            <w:tcBorders>
              <w:top w:val="nil"/>
              <w:left w:val="nil"/>
              <w:bottom w:val="single" w:sz="8" w:space="0" w:color="B5DDDC"/>
              <w:right w:val="single" w:sz="8" w:space="0" w:color="B5DDDC"/>
            </w:tcBorders>
            <w:vAlign w:val="center"/>
            <w:hideMark/>
          </w:tcPr>
          <w:p w14:paraId="61762DFC"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0DCF0B25"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Some general commentary is made about the limitations of conventional FIB monitoring of recreational waters and the need for new technologies, particularly new biosensing methods that permit field use and use in early warning systems.  Given the highly qualitative nature of the commentary this review question is considered to be not applicable.</w:t>
            </w:r>
          </w:p>
        </w:tc>
        <w:tc>
          <w:tcPr>
            <w:tcW w:w="851" w:type="dxa"/>
            <w:tcBorders>
              <w:top w:val="nil"/>
              <w:left w:val="nil"/>
              <w:bottom w:val="single" w:sz="8" w:space="0" w:color="B5DDDC"/>
              <w:right w:val="single" w:sz="8" w:space="0" w:color="B5DDDC"/>
            </w:tcBorders>
            <w:vAlign w:val="center"/>
            <w:hideMark/>
          </w:tcPr>
          <w:p w14:paraId="5AEB41D0"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n/a</w:t>
            </w:r>
          </w:p>
        </w:tc>
      </w:tr>
      <w:tr w:rsidR="00BF2DBF" w14:paraId="3F06E6AF" w14:textId="77777777" w:rsidTr="0052318A">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14E12BB4"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7</w:t>
            </w:r>
          </w:p>
        </w:tc>
        <w:tc>
          <w:tcPr>
            <w:tcW w:w="1984" w:type="dxa"/>
            <w:tcBorders>
              <w:top w:val="nil"/>
              <w:left w:val="nil"/>
              <w:bottom w:val="single" w:sz="8" w:space="0" w:color="B5DDDC"/>
              <w:right w:val="single" w:sz="8" w:space="0" w:color="B5DDDC"/>
            </w:tcBorders>
            <w:vAlign w:val="center"/>
            <w:hideMark/>
          </w:tcPr>
          <w:p w14:paraId="1D5653BC"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How precise are the results?</w:t>
            </w:r>
          </w:p>
        </w:tc>
        <w:tc>
          <w:tcPr>
            <w:tcW w:w="851" w:type="dxa"/>
            <w:tcBorders>
              <w:top w:val="nil"/>
              <w:left w:val="nil"/>
              <w:bottom w:val="single" w:sz="8" w:space="0" w:color="B5DDDC"/>
              <w:right w:val="single" w:sz="8" w:space="0" w:color="B5DDDC"/>
            </w:tcBorders>
            <w:vAlign w:val="center"/>
            <w:hideMark/>
          </w:tcPr>
          <w:p w14:paraId="13D727BE"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401C72B3"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The review results are of a qualitative nature and consist of commentary on the findings in the shortlisted research papers.</w:t>
            </w:r>
          </w:p>
        </w:tc>
        <w:tc>
          <w:tcPr>
            <w:tcW w:w="851" w:type="dxa"/>
            <w:tcBorders>
              <w:top w:val="nil"/>
              <w:left w:val="nil"/>
              <w:bottom w:val="single" w:sz="8" w:space="0" w:color="B5DDDC"/>
              <w:right w:val="single" w:sz="8" w:space="0" w:color="B5DDDC"/>
            </w:tcBorders>
            <w:vAlign w:val="center"/>
            <w:hideMark/>
          </w:tcPr>
          <w:p w14:paraId="1E690C3B"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n/a</w:t>
            </w:r>
          </w:p>
        </w:tc>
      </w:tr>
      <w:tr w:rsidR="00BF2DBF" w14:paraId="0F320E6E"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06CCAAB5" w14:textId="77777777" w:rsidR="00767ACD" w:rsidRPr="00767ACD" w:rsidRDefault="00992883" w:rsidP="00767ACD">
            <w:pPr>
              <w:spacing w:before="0" w:after="0" w:line="240" w:lineRule="auto"/>
              <w:jc w:val="center"/>
              <w:rPr>
                <w:rFonts w:ascii="Calibri" w:hAnsi="Calibri" w:cs="Calibri"/>
                <w:b/>
                <w:bCs/>
                <w:color w:val="000000"/>
                <w:sz w:val="16"/>
                <w:szCs w:val="16"/>
              </w:rPr>
            </w:pPr>
            <w:r w:rsidRPr="00767ACD">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74BDA124"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Section C: Will the results help locally?</w:t>
            </w:r>
          </w:p>
        </w:tc>
        <w:tc>
          <w:tcPr>
            <w:tcW w:w="851" w:type="dxa"/>
            <w:tcBorders>
              <w:top w:val="nil"/>
              <w:left w:val="nil"/>
              <w:bottom w:val="single" w:sz="8" w:space="0" w:color="B5DDDC"/>
              <w:right w:val="single" w:sz="8" w:space="0" w:color="B5DDDC"/>
            </w:tcBorders>
            <w:shd w:val="clear" w:color="000000" w:fill="D6EAEB"/>
            <w:vAlign w:val="center"/>
            <w:hideMark/>
          </w:tcPr>
          <w:p w14:paraId="29DBD58B"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719C0BE3"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0A80EDDE"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 </w:t>
            </w:r>
          </w:p>
        </w:tc>
      </w:tr>
      <w:tr w:rsidR="00BF2DBF" w14:paraId="6C55AEF5" w14:textId="77777777" w:rsidTr="0052318A">
        <w:trPr>
          <w:trHeight w:val="340"/>
        </w:trPr>
        <w:tc>
          <w:tcPr>
            <w:tcW w:w="274" w:type="dxa"/>
            <w:tcBorders>
              <w:top w:val="single" w:sz="4" w:space="0" w:color="C6E0B4"/>
              <w:left w:val="single" w:sz="4" w:space="0" w:color="C6E0B4"/>
              <w:bottom w:val="single" w:sz="4" w:space="0" w:color="C6E0B4"/>
              <w:right w:val="single" w:sz="4" w:space="0" w:color="C6E0B4"/>
            </w:tcBorders>
            <w:noWrap/>
            <w:hideMark/>
          </w:tcPr>
          <w:p w14:paraId="0E604EF5" w14:textId="77777777" w:rsidR="00767ACD" w:rsidRPr="00767ACD" w:rsidRDefault="00992883" w:rsidP="00767ACD">
            <w:pPr>
              <w:spacing w:before="0" w:after="0" w:line="240" w:lineRule="auto"/>
              <w:jc w:val="center"/>
              <w:rPr>
                <w:rFonts w:ascii="Calibri" w:hAnsi="Calibri" w:cs="Calibri"/>
                <w:color w:val="000000"/>
                <w:sz w:val="16"/>
                <w:szCs w:val="16"/>
              </w:rPr>
            </w:pPr>
            <w:r w:rsidRPr="00767ACD">
              <w:rPr>
                <w:rFonts w:ascii="Calibri" w:hAnsi="Calibri" w:cs="Calibri"/>
                <w:color w:val="000000"/>
                <w:sz w:val="16"/>
                <w:szCs w:val="16"/>
              </w:rPr>
              <w:t>8</w:t>
            </w:r>
          </w:p>
        </w:tc>
        <w:tc>
          <w:tcPr>
            <w:tcW w:w="1984" w:type="dxa"/>
            <w:tcBorders>
              <w:top w:val="nil"/>
              <w:left w:val="single" w:sz="8" w:space="0" w:color="B5DDDC"/>
              <w:bottom w:val="single" w:sz="8" w:space="0" w:color="B5DDDC"/>
              <w:right w:val="single" w:sz="8" w:space="0" w:color="B5DDDC"/>
            </w:tcBorders>
            <w:vAlign w:val="center"/>
            <w:hideMark/>
          </w:tcPr>
          <w:p w14:paraId="1FC1BAF0"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Can the results be applied to the local population?</w:t>
            </w:r>
          </w:p>
        </w:tc>
        <w:tc>
          <w:tcPr>
            <w:tcW w:w="851" w:type="dxa"/>
            <w:tcBorders>
              <w:top w:val="nil"/>
              <w:left w:val="nil"/>
              <w:bottom w:val="nil"/>
              <w:right w:val="single" w:sz="8" w:space="0" w:color="B5DDDC"/>
            </w:tcBorders>
            <w:vAlign w:val="center"/>
            <w:hideMark/>
          </w:tcPr>
          <w:p w14:paraId="662D49EC"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7279E089" w14:textId="1ABCCABA"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The review findings are highly qualitative and high level and although conceivably widely applicable, there</w:t>
            </w:r>
            <w:r w:rsidR="00D0718F">
              <w:rPr>
                <w:rFonts w:ascii="Calibri" w:hAnsi="Calibri" w:cs="Calibri"/>
                <w:sz w:val="16"/>
                <w:szCs w:val="16"/>
              </w:rPr>
              <w:t xml:space="preserve"> are</w:t>
            </w:r>
            <w:r w:rsidRPr="00767ACD">
              <w:rPr>
                <w:rFonts w:ascii="Calibri" w:hAnsi="Calibri" w:cs="Calibri"/>
                <w:sz w:val="16"/>
                <w:szCs w:val="16"/>
              </w:rPr>
              <w:t xml:space="preserve"> </w:t>
            </w:r>
            <w:r w:rsidR="00912B1F">
              <w:rPr>
                <w:rFonts w:ascii="Calibri" w:hAnsi="Calibri" w:cs="Calibri"/>
                <w:sz w:val="16"/>
                <w:szCs w:val="16"/>
              </w:rPr>
              <w:t>limitations in methodological</w:t>
            </w:r>
            <w:r w:rsidRPr="00767ACD">
              <w:rPr>
                <w:rFonts w:ascii="Calibri" w:hAnsi="Calibri" w:cs="Calibri"/>
                <w:sz w:val="16"/>
                <w:szCs w:val="16"/>
              </w:rPr>
              <w:t xml:space="preserve"> rigour </w:t>
            </w:r>
            <w:r w:rsidR="00912B1F">
              <w:rPr>
                <w:rFonts w:ascii="Calibri" w:hAnsi="Calibri" w:cs="Calibri"/>
                <w:sz w:val="16"/>
                <w:szCs w:val="16"/>
              </w:rPr>
              <w:t>such as</w:t>
            </w:r>
            <w:r w:rsidRPr="00767ACD">
              <w:rPr>
                <w:rFonts w:ascii="Calibri" w:hAnsi="Calibri" w:cs="Calibri"/>
                <w:sz w:val="16"/>
                <w:szCs w:val="16"/>
              </w:rPr>
              <w:t xml:space="preserve"> the selection of review papers, critical appraisal of their quality and critical </w:t>
            </w:r>
            <w:r w:rsidR="008F52EB" w:rsidRPr="00767ACD">
              <w:rPr>
                <w:rFonts w:ascii="Calibri" w:hAnsi="Calibri" w:cs="Calibri"/>
                <w:sz w:val="16"/>
                <w:szCs w:val="16"/>
              </w:rPr>
              <w:t>synthesis</w:t>
            </w:r>
            <w:r w:rsidRPr="00767ACD">
              <w:rPr>
                <w:rFonts w:ascii="Calibri" w:hAnsi="Calibri" w:cs="Calibri"/>
                <w:sz w:val="16"/>
                <w:szCs w:val="16"/>
              </w:rPr>
              <w:t xml:space="preserve"> of the content.  Consequently it is concluded that there is probably a risk of bias with respect to this criterion.</w:t>
            </w:r>
          </w:p>
        </w:tc>
        <w:tc>
          <w:tcPr>
            <w:tcW w:w="851" w:type="dxa"/>
            <w:tcBorders>
              <w:top w:val="nil"/>
              <w:left w:val="nil"/>
              <w:bottom w:val="nil"/>
              <w:right w:val="single" w:sz="8" w:space="0" w:color="B5DDDC"/>
            </w:tcBorders>
            <w:shd w:val="clear" w:color="000000" w:fill="F8CBAD"/>
            <w:vAlign w:val="center"/>
            <w:hideMark/>
          </w:tcPr>
          <w:p w14:paraId="48A7E6FF"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high risk of bias (-)</w:t>
            </w:r>
          </w:p>
        </w:tc>
      </w:tr>
      <w:tr w:rsidR="00BF2DBF" w14:paraId="0DF846AA" w14:textId="77777777" w:rsidTr="0052318A">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2E25E38B"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9</w:t>
            </w:r>
          </w:p>
        </w:tc>
        <w:tc>
          <w:tcPr>
            <w:tcW w:w="1984" w:type="dxa"/>
            <w:tcBorders>
              <w:top w:val="nil"/>
              <w:left w:val="nil"/>
              <w:bottom w:val="single" w:sz="8" w:space="0" w:color="B5DDDC"/>
              <w:right w:val="single" w:sz="8" w:space="0" w:color="B5DDDC"/>
            </w:tcBorders>
            <w:vAlign w:val="center"/>
            <w:hideMark/>
          </w:tcPr>
          <w:p w14:paraId="7E970CC1"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Were all important outcomes considered?</w:t>
            </w:r>
          </w:p>
        </w:tc>
        <w:tc>
          <w:tcPr>
            <w:tcW w:w="851" w:type="dxa"/>
            <w:tcBorders>
              <w:top w:val="single" w:sz="8" w:space="0" w:color="B5DDDC"/>
              <w:left w:val="nil"/>
              <w:bottom w:val="nil"/>
              <w:right w:val="single" w:sz="8" w:space="0" w:color="B5DDDC"/>
            </w:tcBorders>
            <w:vAlign w:val="center"/>
            <w:hideMark/>
          </w:tcPr>
          <w:p w14:paraId="03D15056"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1003AF6A" w14:textId="627880EA"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 xml:space="preserve">The review </w:t>
            </w:r>
            <w:r w:rsidR="00D0718F">
              <w:rPr>
                <w:rFonts w:ascii="Calibri" w:hAnsi="Calibri" w:cs="Calibri"/>
                <w:sz w:val="16"/>
                <w:szCs w:val="16"/>
              </w:rPr>
              <w:t>could benefit from more</w:t>
            </w:r>
            <w:r w:rsidRPr="00767ACD">
              <w:rPr>
                <w:rFonts w:ascii="Calibri" w:hAnsi="Calibri" w:cs="Calibri"/>
                <w:sz w:val="16"/>
                <w:szCs w:val="16"/>
              </w:rPr>
              <w:t xml:space="preserve"> critical </w:t>
            </w:r>
            <w:r w:rsidR="00D0718F">
              <w:rPr>
                <w:rFonts w:ascii="Calibri" w:hAnsi="Calibri" w:cs="Calibri"/>
                <w:sz w:val="16"/>
                <w:szCs w:val="16"/>
              </w:rPr>
              <w:t>analysis</w:t>
            </w:r>
            <w:r w:rsidRPr="00767ACD">
              <w:rPr>
                <w:rFonts w:ascii="Calibri" w:hAnsi="Calibri" w:cs="Calibri"/>
                <w:sz w:val="16"/>
                <w:szCs w:val="16"/>
              </w:rPr>
              <w:t>.  The review is more ap</w:t>
            </w:r>
            <w:r w:rsidR="008F52EB">
              <w:rPr>
                <w:rFonts w:ascii="Calibri" w:hAnsi="Calibri" w:cs="Calibri"/>
                <w:sz w:val="16"/>
                <w:szCs w:val="16"/>
              </w:rPr>
              <w:t>prop</w:t>
            </w:r>
            <w:r w:rsidRPr="00767ACD">
              <w:rPr>
                <w:rFonts w:ascii="Calibri" w:hAnsi="Calibri" w:cs="Calibri"/>
                <w:sz w:val="16"/>
                <w:szCs w:val="16"/>
              </w:rPr>
              <w:t xml:space="preserve">riate as </w:t>
            </w:r>
            <w:r w:rsidR="008F52EB">
              <w:rPr>
                <w:rFonts w:ascii="Calibri" w:hAnsi="Calibri" w:cs="Calibri"/>
                <w:sz w:val="16"/>
                <w:szCs w:val="16"/>
              </w:rPr>
              <w:t>a</w:t>
            </w:r>
            <w:r w:rsidRPr="00767ACD">
              <w:rPr>
                <w:rFonts w:ascii="Calibri" w:hAnsi="Calibri" w:cs="Calibri"/>
                <w:sz w:val="16"/>
                <w:szCs w:val="16"/>
              </w:rPr>
              <w:t xml:space="preserve">n introduction to the general topic of recreational water quality monitoring rather than </w:t>
            </w:r>
            <w:r w:rsidR="00D0718F">
              <w:rPr>
                <w:rFonts w:ascii="Calibri" w:hAnsi="Calibri" w:cs="Calibri"/>
                <w:sz w:val="16"/>
                <w:szCs w:val="16"/>
              </w:rPr>
              <w:t>a</w:t>
            </w:r>
            <w:r w:rsidRPr="00767ACD">
              <w:rPr>
                <w:rFonts w:ascii="Calibri" w:hAnsi="Calibri" w:cs="Calibri"/>
                <w:sz w:val="16"/>
                <w:szCs w:val="16"/>
              </w:rPr>
              <w:t xml:space="preserve"> critical review of the state of the science.</w:t>
            </w:r>
          </w:p>
        </w:tc>
        <w:tc>
          <w:tcPr>
            <w:tcW w:w="851" w:type="dxa"/>
            <w:tcBorders>
              <w:top w:val="single" w:sz="8" w:space="0" w:color="B5DDDC"/>
              <w:left w:val="nil"/>
              <w:bottom w:val="nil"/>
              <w:right w:val="single" w:sz="8" w:space="0" w:color="B5DDDC"/>
            </w:tcBorders>
            <w:shd w:val="clear" w:color="000000" w:fill="F8CBAD"/>
            <w:vAlign w:val="center"/>
            <w:hideMark/>
          </w:tcPr>
          <w:p w14:paraId="786D2383"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Probably high risk of bias (-)</w:t>
            </w:r>
          </w:p>
        </w:tc>
      </w:tr>
      <w:tr w:rsidR="00BF2DBF" w14:paraId="25784199"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08BB94CB"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10</w:t>
            </w:r>
          </w:p>
        </w:tc>
        <w:tc>
          <w:tcPr>
            <w:tcW w:w="1984" w:type="dxa"/>
            <w:tcBorders>
              <w:top w:val="nil"/>
              <w:left w:val="nil"/>
              <w:bottom w:val="single" w:sz="8" w:space="0" w:color="B5DDDC"/>
              <w:right w:val="single" w:sz="8" w:space="0" w:color="B5DDDC"/>
            </w:tcBorders>
            <w:vAlign w:val="center"/>
            <w:hideMark/>
          </w:tcPr>
          <w:p w14:paraId="1F47E998"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z w:val="16"/>
                <w:szCs w:val="16"/>
              </w:rPr>
              <w:t>Are the benefits worth the harms and costs?</w:t>
            </w:r>
          </w:p>
        </w:tc>
        <w:tc>
          <w:tcPr>
            <w:tcW w:w="851" w:type="dxa"/>
            <w:tcBorders>
              <w:top w:val="single" w:sz="8" w:space="0" w:color="B5DDDC"/>
              <w:left w:val="nil"/>
              <w:bottom w:val="nil"/>
              <w:right w:val="single" w:sz="8" w:space="0" w:color="B5DDDC"/>
            </w:tcBorders>
            <w:vAlign w:val="center"/>
            <w:hideMark/>
          </w:tcPr>
          <w:p w14:paraId="24D92863" w14:textId="77777777" w:rsidR="00767ACD" w:rsidRPr="00767ACD" w:rsidRDefault="00992883" w:rsidP="00767ACD">
            <w:pPr>
              <w:spacing w:before="0" w:after="0" w:line="240" w:lineRule="auto"/>
              <w:jc w:val="center"/>
              <w:rPr>
                <w:rFonts w:ascii="Calibri" w:hAnsi="Calibri" w:cs="Calibri"/>
                <w:sz w:val="16"/>
                <w:szCs w:val="16"/>
              </w:rPr>
            </w:pPr>
            <w:r w:rsidRPr="00767ACD">
              <w:rPr>
                <w:rFonts w:ascii="Calibri" w:hAnsi="Calibri" w:cs="Calibri"/>
                <w:sz w:val="16"/>
                <w:szCs w:val="16"/>
              </w:rPr>
              <w:t>No</w:t>
            </w:r>
          </w:p>
        </w:tc>
        <w:tc>
          <w:tcPr>
            <w:tcW w:w="3827" w:type="dxa"/>
            <w:tcBorders>
              <w:top w:val="nil"/>
              <w:left w:val="nil"/>
              <w:bottom w:val="single" w:sz="8" w:space="0" w:color="B5DDDC"/>
              <w:right w:val="single" w:sz="8" w:space="0" w:color="B5DDDC"/>
            </w:tcBorders>
            <w:vAlign w:val="center"/>
            <w:hideMark/>
          </w:tcPr>
          <w:p w14:paraId="39EF3256" w14:textId="19ABEF07" w:rsidR="00767ACD" w:rsidRPr="00767ACD" w:rsidRDefault="00867A69" w:rsidP="004A0BFB">
            <w:pPr>
              <w:spacing w:before="0" w:after="0" w:line="240" w:lineRule="auto"/>
              <w:rPr>
                <w:rFonts w:ascii="Calibri" w:hAnsi="Calibri" w:cs="Calibri"/>
                <w:sz w:val="16"/>
                <w:szCs w:val="16"/>
              </w:rPr>
            </w:pPr>
            <w:r w:rsidRPr="00867A69">
              <w:rPr>
                <w:rFonts w:ascii="Calibri" w:hAnsi="Calibri" w:cs="Calibri"/>
                <w:sz w:val="16"/>
                <w:szCs w:val="16"/>
              </w:rPr>
              <w:t xml:space="preserve">This study had a number of limitations including </w:t>
            </w:r>
            <w:r>
              <w:rPr>
                <w:rFonts w:ascii="Calibri" w:hAnsi="Calibri" w:cs="Calibri"/>
                <w:sz w:val="16"/>
                <w:szCs w:val="16"/>
              </w:rPr>
              <w:t>lack of clear study aims</w:t>
            </w:r>
            <w:r w:rsidR="004A0BFB">
              <w:rPr>
                <w:rFonts w:ascii="Calibri" w:hAnsi="Calibri" w:cs="Calibri"/>
                <w:sz w:val="16"/>
                <w:szCs w:val="16"/>
              </w:rPr>
              <w:t xml:space="preserve"> and</w:t>
            </w:r>
            <w:r>
              <w:rPr>
                <w:rFonts w:ascii="Calibri" w:hAnsi="Calibri" w:cs="Calibri"/>
                <w:sz w:val="16"/>
                <w:szCs w:val="16"/>
              </w:rPr>
              <w:t xml:space="preserve"> </w:t>
            </w:r>
            <w:r w:rsidR="004A0BFB">
              <w:rPr>
                <w:rFonts w:ascii="Calibri" w:hAnsi="Calibri" w:cs="Calibri"/>
                <w:sz w:val="16"/>
                <w:szCs w:val="16"/>
              </w:rPr>
              <w:t xml:space="preserve">the high level and broad nature of the commentary. The study </w:t>
            </w:r>
            <w:r w:rsidR="00D0718F">
              <w:rPr>
                <w:rFonts w:ascii="Calibri" w:hAnsi="Calibri" w:cs="Calibri"/>
                <w:sz w:val="16"/>
                <w:szCs w:val="16"/>
              </w:rPr>
              <w:t xml:space="preserve">could benefit from </w:t>
            </w:r>
            <w:r w:rsidR="004A0BFB">
              <w:rPr>
                <w:rFonts w:ascii="Calibri" w:hAnsi="Calibri" w:cs="Calibri"/>
                <w:sz w:val="16"/>
                <w:szCs w:val="16"/>
              </w:rPr>
              <w:t xml:space="preserve">a </w:t>
            </w:r>
            <w:r w:rsidR="00D0718F">
              <w:rPr>
                <w:rFonts w:ascii="Calibri" w:hAnsi="Calibri" w:cs="Calibri"/>
                <w:sz w:val="16"/>
                <w:szCs w:val="16"/>
              </w:rPr>
              <w:t>more</w:t>
            </w:r>
            <w:r w:rsidR="00992883" w:rsidRPr="00767ACD">
              <w:rPr>
                <w:rFonts w:ascii="Calibri" w:hAnsi="Calibri" w:cs="Calibri"/>
                <w:sz w:val="16"/>
                <w:szCs w:val="16"/>
              </w:rPr>
              <w:t xml:space="preserve"> critical </w:t>
            </w:r>
            <w:r w:rsidR="00D0718F">
              <w:rPr>
                <w:rFonts w:ascii="Calibri" w:hAnsi="Calibri" w:cs="Calibri"/>
                <w:sz w:val="16"/>
                <w:szCs w:val="16"/>
              </w:rPr>
              <w:t>analysis</w:t>
            </w:r>
            <w:r w:rsidR="00D0718F" w:rsidRPr="00767ACD">
              <w:rPr>
                <w:rFonts w:ascii="Calibri" w:hAnsi="Calibri" w:cs="Calibri"/>
                <w:sz w:val="16"/>
                <w:szCs w:val="16"/>
              </w:rPr>
              <w:t xml:space="preserve"> </w:t>
            </w:r>
            <w:r w:rsidR="00992883" w:rsidRPr="00767ACD">
              <w:rPr>
                <w:rFonts w:ascii="Calibri" w:hAnsi="Calibri" w:cs="Calibri"/>
                <w:sz w:val="16"/>
                <w:szCs w:val="16"/>
              </w:rPr>
              <w:t xml:space="preserve">and </w:t>
            </w:r>
            <w:r w:rsidR="00D0718F">
              <w:rPr>
                <w:rFonts w:ascii="Calibri" w:hAnsi="Calibri" w:cs="Calibri"/>
                <w:sz w:val="16"/>
                <w:szCs w:val="16"/>
              </w:rPr>
              <w:t xml:space="preserve">data </w:t>
            </w:r>
            <w:r w:rsidR="00992883" w:rsidRPr="00767ACD">
              <w:rPr>
                <w:rFonts w:ascii="Calibri" w:hAnsi="Calibri" w:cs="Calibri"/>
                <w:sz w:val="16"/>
                <w:szCs w:val="16"/>
              </w:rPr>
              <w:t>synthesis.</w:t>
            </w:r>
          </w:p>
        </w:tc>
        <w:tc>
          <w:tcPr>
            <w:tcW w:w="851" w:type="dxa"/>
            <w:tcBorders>
              <w:top w:val="single" w:sz="8" w:space="0" w:color="B5DDDC"/>
              <w:left w:val="nil"/>
              <w:bottom w:val="single" w:sz="8" w:space="0" w:color="B5DDDC"/>
              <w:right w:val="single" w:sz="8" w:space="0" w:color="B5DDDC"/>
            </w:tcBorders>
            <w:shd w:val="clear" w:color="000000" w:fill="FF0000"/>
            <w:vAlign w:val="center"/>
            <w:hideMark/>
          </w:tcPr>
          <w:p w14:paraId="286AD4F3"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08F98FA2" w14:textId="77777777" w:rsidTr="0052318A">
        <w:trPr>
          <w:trHeight w:val="340"/>
        </w:trPr>
        <w:tc>
          <w:tcPr>
            <w:tcW w:w="274" w:type="dxa"/>
            <w:tcBorders>
              <w:top w:val="nil"/>
              <w:left w:val="single" w:sz="8" w:space="0" w:color="B5DDDC"/>
              <w:bottom w:val="single" w:sz="8" w:space="0" w:color="B5DDDC"/>
              <w:right w:val="nil"/>
            </w:tcBorders>
            <w:shd w:val="clear" w:color="000000" w:fill="D6EAEB"/>
            <w:vAlign w:val="center"/>
            <w:hideMark/>
          </w:tcPr>
          <w:p w14:paraId="117963D3"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w:t>
            </w:r>
          </w:p>
        </w:tc>
        <w:tc>
          <w:tcPr>
            <w:tcW w:w="1984"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78F755F0" w14:textId="77777777" w:rsidR="00767ACD" w:rsidRPr="00767ACD" w:rsidRDefault="00992883" w:rsidP="00767ACD">
            <w:pPr>
              <w:spacing w:before="0" w:after="0" w:line="240" w:lineRule="auto"/>
              <w:rPr>
                <w:rFonts w:ascii="Calibri" w:hAnsi="Calibri" w:cs="Calibri"/>
                <w:b/>
                <w:bCs/>
                <w:color w:val="000000"/>
                <w:sz w:val="16"/>
                <w:szCs w:val="16"/>
              </w:rPr>
            </w:pPr>
            <w:r w:rsidRPr="00767ACD">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43A8D28C" w14:textId="77777777" w:rsidR="00767ACD" w:rsidRPr="00767ACD" w:rsidRDefault="00992883" w:rsidP="00767ACD">
            <w:pPr>
              <w:spacing w:before="0" w:after="0" w:line="240" w:lineRule="auto"/>
              <w:rPr>
                <w:rFonts w:ascii="Calibri" w:hAnsi="Calibri" w:cs="Calibri"/>
                <w:sz w:val="16"/>
                <w:szCs w:val="16"/>
              </w:rPr>
            </w:pPr>
            <w:r w:rsidRPr="00767ACD">
              <w:rPr>
                <w:rFonts w:ascii="Calibri" w:hAnsi="Calibri" w:cs="Calibri"/>
                <w:strike/>
                <w:sz w:val="16"/>
                <w:szCs w:val="16"/>
              </w:rPr>
              <w:t> </w:t>
            </w:r>
          </w:p>
        </w:tc>
        <w:tc>
          <w:tcPr>
            <w:tcW w:w="3827"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3EA2102A" w14:textId="49A9D6DE" w:rsidR="00767ACD" w:rsidRPr="00767ACD" w:rsidRDefault="00992883" w:rsidP="00767ACD">
            <w:pPr>
              <w:spacing w:before="0" w:after="0" w:line="240" w:lineRule="auto"/>
              <w:rPr>
                <w:rFonts w:ascii="Calibri" w:hAnsi="Calibri" w:cs="Calibri"/>
                <w:i/>
                <w:iCs/>
                <w:color w:val="000000"/>
                <w:sz w:val="16"/>
                <w:szCs w:val="16"/>
              </w:rPr>
            </w:pPr>
            <w:r w:rsidRPr="00767ACD">
              <w:rPr>
                <w:rFonts w:ascii="Calibri" w:hAnsi="Calibri" w:cs="Calibri"/>
                <w:i/>
                <w:iCs/>
                <w:color w:val="000000"/>
                <w:sz w:val="16"/>
                <w:szCs w:val="16"/>
              </w:rPr>
              <w:t>Due to</w:t>
            </w:r>
            <w:r w:rsidR="00D0718F">
              <w:rPr>
                <w:rFonts w:ascii="Calibri" w:hAnsi="Calibri" w:cs="Calibri"/>
                <w:i/>
                <w:iCs/>
                <w:color w:val="000000"/>
                <w:sz w:val="16"/>
                <w:szCs w:val="16"/>
              </w:rPr>
              <w:t xml:space="preserve"> limitations regarding the methodo</w:t>
            </w:r>
            <w:r w:rsidR="003D3861">
              <w:rPr>
                <w:rFonts w:ascii="Calibri" w:hAnsi="Calibri" w:cs="Calibri"/>
                <w:i/>
                <w:iCs/>
                <w:color w:val="000000"/>
                <w:sz w:val="16"/>
                <w:szCs w:val="16"/>
              </w:rPr>
              <w:t>lo</w:t>
            </w:r>
            <w:r w:rsidR="00D0718F">
              <w:rPr>
                <w:rFonts w:ascii="Calibri" w:hAnsi="Calibri" w:cs="Calibri"/>
                <w:i/>
                <w:iCs/>
                <w:color w:val="000000"/>
                <w:sz w:val="16"/>
                <w:szCs w:val="16"/>
              </w:rPr>
              <w:t>gical rigour (e.g.</w:t>
            </w:r>
            <w:r w:rsidRPr="00767ACD">
              <w:rPr>
                <w:rFonts w:ascii="Calibri" w:hAnsi="Calibri" w:cs="Calibri"/>
                <w:i/>
                <w:iCs/>
                <w:color w:val="000000"/>
                <w:sz w:val="16"/>
                <w:szCs w:val="16"/>
              </w:rPr>
              <w:t xml:space="preserve"> selection and quality assessment of the included literature</w:t>
            </w:r>
            <w:r w:rsidR="00D0718F">
              <w:rPr>
                <w:rFonts w:ascii="Calibri" w:hAnsi="Calibri" w:cs="Calibri"/>
                <w:i/>
                <w:iCs/>
                <w:color w:val="000000"/>
                <w:sz w:val="16"/>
                <w:szCs w:val="16"/>
              </w:rPr>
              <w:t>,</w:t>
            </w:r>
            <w:r w:rsidRPr="00767ACD">
              <w:rPr>
                <w:rFonts w:ascii="Calibri" w:hAnsi="Calibri" w:cs="Calibri"/>
                <w:i/>
                <w:iCs/>
                <w:color w:val="000000"/>
                <w:sz w:val="16"/>
                <w:szCs w:val="16"/>
              </w:rPr>
              <w:t xml:space="preserve"> critical </w:t>
            </w:r>
            <w:r w:rsidR="00D0718F">
              <w:rPr>
                <w:rFonts w:ascii="Calibri" w:hAnsi="Calibri" w:cs="Calibri"/>
                <w:i/>
                <w:iCs/>
                <w:color w:val="000000"/>
                <w:sz w:val="16"/>
                <w:szCs w:val="16"/>
              </w:rPr>
              <w:t>analysis)</w:t>
            </w:r>
            <w:r w:rsidR="00D0718F" w:rsidRPr="00767ACD">
              <w:rPr>
                <w:rFonts w:ascii="Calibri" w:hAnsi="Calibri" w:cs="Calibri"/>
                <w:i/>
                <w:iCs/>
                <w:color w:val="000000"/>
                <w:sz w:val="16"/>
                <w:szCs w:val="16"/>
              </w:rPr>
              <w:t xml:space="preserve"> </w:t>
            </w:r>
            <w:r w:rsidRPr="00767ACD">
              <w:rPr>
                <w:rFonts w:ascii="Calibri" w:hAnsi="Calibri" w:cs="Calibri"/>
                <w:i/>
                <w:iCs/>
                <w:color w:val="000000"/>
                <w:sz w:val="16"/>
                <w:szCs w:val="16"/>
              </w:rPr>
              <w:t xml:space="preserve">the study is considered to </w:t>
            </w:r>
            <w:r w:rsidR="002229B7">
              <w:rPr>
                <w:rFonts w:ascii="Calibri" w:hAnsi="Calibri" w:cs="Calibri"/>
                <w:i/>
                <w:iCs/>
                <w:color w:val="000000"/>
                <w:sz w:val="16"/>
                <w:szCs w:val="16"/>
              </w:rPr>
              <w:t>have</w:t>
            </w:r>
            <w:r w:rsidRPr="00767ACD">
              <w:rPr>
                <w:rFonts w:ascii="Calibri" w:hAnsi="Calibri" w:cs="Calibri"/>
                <w:i/>
                <w:iCs/>
                <w:color w:val="000000"/>
                <w:sz w:val="16"/>
                <w:szCs w:val="16"/>
              </w:rPr>
              <w:t xml:space="preserve"> a high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FF0000"/>
            <w:vAlign w:val="center"/>
            <w:hideMark/>
          </w:tcPr>
          <w:p w14:paraId="6A52E3C9"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Definitely high risk of bias (--)</w:t>
            </w:r>
          </w:p>
        </w:tc>
      </w:tr>
      <w:tr w:rsidR="00BF2DBF" w14:paraId="7EBBF637"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907E5C2" w14:textId="77777777" w:rsidR="00767ACD" w:rsidRPr="00767ACD" w:rsidRDefault="00992883" w:rsidP="00767ACD">
            <w:pPr>
              <w:spacing w:before="0" w:after="0" w:line="240" w:lineRule="auto"/>
              <w:jc w:val="center"/>
              <w:rPr>
                <w:rFonts w:ascii="Calibri" w:hAnsi="Calibri" w:cs="Calibri"/>
                <w:b/>
                <w:bCs/>
                <w:sz w:val="16"/>
                <w:szCs w:val="16"/>
              </w:rPr>
            </w:pPr>
            <w:r w:rsidRPr="00767ACD">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6F062E3F" w14:textId="77777777" w:rsidR="00767ACD" w:rsidRPr="00767ACD" w:rsidRDefault="00992883" w:rsidP="00767ACD">
            <w:pPr>
              <w:spacing w:before="0" w:after="0" w:line="240" w:lineRule="auto"/>
              <w:rPr>
                <w:rFonts w:ascii="Calibri" w:hAnsi="Calibri" w:cs="Calibri"/>
                <w:b/>
                <w:bCs/>
                <w:sz w:val="16"/>
                <w:szCs w:val="16"/>
              </w:rPr>
            </w:pPr>
            <w:r w:rsidRPr="00767ACD">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5B2920DE" w14:textId="77777777" w:rsidR="00767ACD" w:rsidRPr="00767ACD" w:rsidRDefault="00992883" w:rsidP="00767ACD">
            <w:pPr>
              <w:spacing w:before="0" w:after="0" w:line="240" w:lineRule="auto"/>
              <w:jc w:val="center"/>
              <w:rPr>
                <w:rFonts w:ascii="Calibri" w:hAnsi="Calibri" w:cs="Calibri"/>
                <w:color w:val="9C0006"/>
                <w:sz w:val="16"/>
                <w:szCs w:val="16"/>
              </w:rPr>
            </w:pPr>
            <w:r w:rsidRPr="00767ACD">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53DED9C3" w14:textId="77777777" w:rsidR="00767ACD" w:rsidRPr="00767ACD" w:rsidRDefault="00992883" w:rsidP="00767ACD">
            <w:pPr>
              <w:spacing w:before="0" w:after="0" w:line="240" w:lineRule="auto"/>
              <w:jc w:val="center"/>
              <w:rPr>
                <w:rFonts w:ascii="Calibri" w:hAnsi="Calibri" w:cs="Calibri"/>
                <w:color w:val="9C0006"/>
                <w:sz w:val="16"/>
                <w:szCs w:val="16"/>
              </w:rPr>
            </w:pPr>
            <w:r w:rsidRPr="00767ACD">
              <w:rPr>
                <w:rFonts w:ascii="Calibri" w:hAnsi="Calibri" w:cs="Calibri"/>
                <w:color w:val="9C0006"/>
                <w:sz w:val="16"/>
                <w:szCs w:val="16"/>
              </w:rPr>
              <w:t>Exclude from further review due to high risk of bias.</w:t>
            </w:r>
          </w:p>
        </w:tc>
        <w:tc>
          <w:tcPr>
            <w:tcW w:w="851" w:type="dxa"/>
            <w:tcBorders>
              <w:top w:val="nil"/>
              <w:left w:val="nil"/>
              <w:bottom w:val="single" w:sz="8" w:space="0" w:color="B5DDDC"/>
              <w:right w:val="single" w:sz="8" w:space="0" w:color="B5DDDC"/>
            </w:tcBorders>
            <w:shd w:val="clear" w:color="000000" w:fill="FFC7CE"/>
            <w:vAlign w:val="center"/>
            <w:hideMark/>
          </w:tcPr>
          <w:p w14:paraId="2754E402" w14:textId="77777777" w:rsidR="00767ACD" w:rsidRPr="00767ACD" w:rsidRDefault="00992883" w:rsidP="00767ACD">
            <w:pPr>
              <w:spacing w:before="0" w:after="0" w:line="240" w:lineRule="auto"/>
              <w:jc w:val="center"/>
              <w:rPr>
                <w:rFonts w:ascii="Calibri" w:hAnsi="Calibri" w:cs="Calibri"/>
                <w:color w:val="9C0006"/>
                <w:sz w:val="16"/>
                <w:szCs w:val="16"/>
              </w:rPr>
            </w:pPr>
            <w:r w:rsidRPr="00767ACD">
              <w:rPr>
                <w:rFonts w:ascii="Calibri" w:hAnsi="Calibri" w:cs="Calibri"/>
                <w:color w:val="9C0006"/>
                <w:sz w:val="16"/>
                <w:szCs w:val="16"/>
              </w:rPr>
              <w:t> </w:t>
            </w:r>
          </w:p>
        </w:tc>
      </w:tr>
    </w:tbl>
    <w:p w14:paraId="6B8466DB" w14:textId="13A4E003" w:rsidR="00CC27A6" w:rsidRDefault="00CC27A6" w:rsidP="00CC27A6"/>
    <w:p w14:paraId="1C0E41BB" w14:textId="77777777" w:rsidR="00CC27A6" w:rsidRDefault="00CC27A6" w:rsidP="00CC27A6">
      <w:pPr>
        <w:pStyle w:val="Heading3"/>
      </w:pPr>
      <w:bookmarkStart w:id="534" w:name="_Toc106901151"/>
      <w:r>
        <w:t>J32: Roser, Davies, et al., (2006)</w:t>
      </w:r>
      <w:bookmarkEnd w:id="534"/>
    </w:p>
    <w:p w14:paraId="48B1184B" w14:textId="77777777" w:rsidR="002036F9" w:rsidRPr="007F4AC6" w:rsidRDefault="00992883" w:rsidP="00475C35">
      <w:pPr>
        <w:pStyle w:val="Heading4"/>
      </w:pPr>
      <w:bookmarkStart w:id="535" w:name="_Toc106901152"/>
      <w:r>
        <w:t>Quality assessment</w:t>
      </w:r>
      <w:bookmarkEnd w:id="535"/>
    </w:p>
    <w:tbl>
      <w:tblPr>
        <w:tblW w:w="7787" w:type="dxa"/>
        <w:tblLayout w:type="fixed"/>
        <w:tblCellMar>
          <w:left w:w="28" w:type="dxa"/>
          <w:right w:w="28" w:type="dxa"/>
        </w:tblCellMar>
        <w:tblLook w:val="04A0" w:firstRow="1" w:lastRow="0" w:firstColumn="1" w:lastColumn="0" w:noHBand="0" w:noVBand="1"/>
      </w:tblPr>
      <w:tblGrid>
        <w:gridCol w:w="274"/>
        <w:gridCol w:w="2126"/>
        <w:gridCol w:w="851"/>
        <w:gridCol w:w="3685"/>
        <w:gridCol w:w="851"/>
      </w:tblGrid>
      <w:tr w:rsidR="00BF2DBF" w14:paraId="37374BBC" w14:textId="77777777" w:rsidTr="0052318A">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180D3570" w14:textId="77777777" w:rsidR="004A79EA" w:rsidRPr="00A51834" w:rsidRDefault="00992883" w:rsidP="00A51834">
            <w:pPr>
              <w:spacing w:before="0" w:after="0" w:line="240" w:lineRule="auto"/>
              <w:jc w:val="center"/>
              <w:rPr>
                <w:rFonts w:ascii="Calibri" w:hAnsi="Calibri" w:cs="Calibri"/>
                <w:b/>
                <w:bCs/>
                <w:color w:val="008000"/>
                <w:sz w:val="16"/>
                <w:szCs w:val="16"/>
              </w:rPr>
            </w:pPr>
            <w:r w:rsidRPr="00A51834">
              <w:rPr>
                <w:rFonts w:ascii="Calibri" w:hAnsi="Calibri" w:cs="Calibri"/>
                <w:b/>
                <w:bCs/>
                <w:color w:val="008000"/>
                <w:sz w:val="16"/>
                <w:szCs w:val="16"/>
              </w:rPr>
              <w:t> </w:t>
            </w:r>
          </w:p>
        </w:tc>
        <w:tc>
          <w:tcPr>
            <w:tcW w:w="2126" w:type="dxa"/>
            <w:tcBorders>
              <w:top w:val="single" w:sz="8" w:space="0" w:color="B5DDDC"/>
              <w:left w:val="nil"/>
              <w:bottom w:val="single" w:sz="8" w:space="0" w:color="B5DDDC"/>
              <w:right w:val="single" w:sz="8" w:space="0" w:color="B5DDDC"/>
            </w:tcBorders>
            <w:shd w:val="clear" w:color="000000" w:fill="B5DDDC"/>
            <w:vAlign w:val="center"/>
            <w:hideMark/>
          </w:tcPr>
          <w:p w14:paraId="4DC7D30B" w14:textId="77777777" w:rsidR="004A79EA" w:rsidRPr="00A51834" w:rsidRDefault="00992883" w:rsidP="00A51834">
            <w:pPr>
              <w:spacing w:before="0" w:after="0" w:line="240" w:lineRule="auto"/>
              <w:rPr>
                <w:rFonts w:ascii="Calibri" w:hAnsi="Calibri" w:cs="Calibri"/>
                <w:b/>
                <w:bCs/>
                <w:color w:val="008000"/>
                <w:sz w:val="16"/>
                <w:szCs w:val="16"/>
              </w:rPr>
            </w:pPr>
            <w:r w:rsidRPr="00A51834">
              <w:rPr>
                <w:rFonts w:ascii="Calibri" w:hAnsi="Calibri" w:cs="Calibri"/>
                <w:b/>
                <w:bCs/>
                <w:color w:val="008000"/>
                <w:sz w:val="16"/>
                <w:szCs w:val="16"/>
              </w:rPr>
              <w:t> </w:t>
            </w:r>
          </w:p>
        </w:tc>
        <w:tc>
          <w:tcPr>
            <w:tcW w:w="5387"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0B8638A2" w14:textId="6A6ACEF7" w:rsidR="004A79EA" w:rsidRPr="00A51834" w:rsidRDefault="00992883" w:rsidP="004A79EA">
            <w:pPr>
              <w:spacing w:before="0" w:after="0" w:line="240" w:lineRule="auto"/>
              <w:rPr>
                <w:rFonts w:ascii="Calibri" w:hAnsi="Calibri" w:cs="Calibri"/>
                <w:b/>
                <w:bCs/>
                <w:color w:val="008000"/>
                <w:sz w:val="16"/>
                <w:szCs w:val="16"/>
              </w:rPr>
            </w:pPr>
            <w:r w:rsidRPr="00A51834">
              <w:rPr>
                <w:rFonts w:ascii="Calibri" w:hAnsi="Calibri" w:cs="Calibri"/>
                <w:b/>
                <w:bCs/>
                <w:color w:val="008000"/>
                <w:sz w:val="16"/>
                <w:szCs w:val="16"/>
              </w:rPr>
              <w:t> J32, Roser, Dav, 2006, Microbial exposure assessment of an urban recreational lake: A case study of the application of new risk-based guidelines </w:t>
            </w:r>
          </w:p>
        </w:tc>
      </w:tr>
      <w:tr w:rsidR="00BF2DBF" w14:paraId="69A044DB" w14:textId="77777777" w:rsidTr="0052318A">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5F613D91" w14:textId="34250AB2" w:rsidR="00A51834" w:rsidRPr="00F206E5" w:rsidRDefault="00992883" w:rsidP="00F206E5">
            <w:pPr>
              <w:spacing w:before="0" w:after="0" w:line="240" w:lineRule="auto"/>
              <w:jc w:val="center"/>
              <w:rPr>
                <w:rFonts w:ascii="Calibri" w:hAnsi="Calibri" w:cs="Calibri"/>
                <w:b/>
                <w:bCs/>
                <w:color w:val="008000"/>
                <w:sz w:val="16"/>
                <w:szCs w:val="16"/>
              </w:rPr>
            </w:pPr>
            <w:r w:rsidRPr="00F206E5">
              <w:rPr>
                <w:rFonts w:ascii="Calibri" w:hAnsi="Calibri" w:cs="Calibri"/>
                <w:b/>
                <w:bCs/>
                <w:color w:val="008000"/>
                <w:sz w:val="16"/>
                <w:szCs w:val="16"/>
              </w:rPr>
              <w:t>Q.</w:t>
            </w:r>
          </w:p>
        </w:tc>
        <w:tc>
          <w:tcPr>
            <w:tcW w:w="2126" w:type="dxa"/>
            <w:tcBorders>
              <w:top w:val="nil"/>
              <w:left w:val="nil"/>
              <w:bottom w:val="single" w:sz="8" w:space="0" w:color="B5DDDC"/>
              <w:right w:val="single" w:sz="8" w:space="0" w:color="B5DDDC"/>
            </w:tcBorders>
            <w:shd w:val="clear" w:color="000000" w:fill="B5DDDC"/>
            <w:vAlign w:val="center"/>
            <w:hideMark/>
          </w:tcPr>
          <w:p w14:paraId="3083CE73" w14:textId="77777777" w:rsidR="00A51834" w:rsidRPr="00F206E5" w:rsidRDefault="00992883" w:rsidP="00F206E5">
            <w:pPr>
              <w:spacing w:before="0" w:after="0" w:line="240" w:lineRule="auto"/>
              <w:jc w:val="center"/>
              <w:rPr>
                <w:rFonts w:ascii="Calibri" w:hAnsi="Calibri" w:cs="Calibri"/>
                <w:b/>
                <w:bCs/>
                <w:color w:val="008000"/>
                <w:sz w:val="16"/>
                <w:szCs w:val="16"/>
              </w:rPr>
            </w:pPr>
            <w:r w:rsidRPr="00F206E5">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4B93E566" w14:textId="77777777" w:rsidR="00A51834" w:rsidRPr="00F206E5" w:rsidRDefault="00992883" w:rsidP="00F206E5">
            <w:pPr>
              <w:spacing w:before="0" w:after="0" w:line="240" w:lineRule="auto"/>
              <w:jc w:val="center"/>
              <w:rPr>
                <w:rFonts w:ascii="Calibri" w:hAnsi="Calibri" w:cs="Calibri"/>
                <w:b/>
                <w:bCs/>
                <w:color w:val="008000"/>
                <w:sz w:val="16"/>
                <w:szCs w:val="16"/>
              </w:rPr>
            </w:pPr>
            <w:r w:rsidRPr="00F206E5">
              <w:rPr>
                <w:rFonts w:ascii="Calibri" w:hAnsi="Calibri" w:cs="Calibri"/>
                <w:b/>
                <w:bCs/>
                <w:color w:val="008000"/>
                <w:sz w:val="16"/>
                <w:szCs w:val="16"/>
              </w:rPr>
              <w:t>Assessment</w:t>
            </w:r>
          </w:p>
        </w:tc>
        <w:tc>
          <w:tcPr>
            <w:tcW w:w="3685" w:type="dxa"/>
            <w:tcBorders>
              <w:top w:val="nil"/>
              <w:left w:val="nil"/>
              <w:bottom w:val="single" w:sz="8" w:space="0" w:color="B5DDDC"/>
              <w:right w:val="single" w:sz="8" w:space="0" w:color="B5DDDC"/>
            </w:tcBorders>
            <w:shd w:val="clear" w:color="000000" w:fill="B5DDDC"/>
            <w:vAlign w:val="center"/>
            <w:hideMark/>
          </w:tcPr>
          <w:p w14:paraId="03D448CF" w14:textId="77777777" w:rsidR="00A51834" w:rsidRPr="00F206E5" w:rsidRDefault="00992883" w:rsidP="00F206E5">
            <w:pPr>
              <w:spacing w:before="0" w:after="0" w:line="240" w:lineRule="auto"/>
              <w:jc w:val="center"/>
              <w:rPr>
                <w:rFonts w:ascii="Calibri" w:hAnsi="Calibri" w:cs="Calibri"/>
                <w:b/>
                <w:bCs/>
                <w:color w:val="008000"/>
                <w:sz w:val="16"/>
                <w:szCs w:val="16"/>
              </w:rPr>
            </w:pPr>
            <w:r w:rsidRPr="00F206E5">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01F9DD02" w14:textId="77777777" w:rsidR="00A51834" w:rsidRPr="00F206E5" w:rsidRDefault="00992883" w:rsidP="00F206E5">
            <w:pPr>
              <w:spacing w:before="0" w:after="0" w:line="240" w:lineRule="auto"/>
              <w:jc w:val="center"/>
              <w:rPr>
                <w:rFonts w:ascii="Calibri" w:hAnsi="Calibri" w:cs="Calibri"/>
                <w:b/>
                <w:bCs/>
                <w:color w:val="008000"/>
                <w:sz w:val="16"/>
                <w:szCs w:val="16"/>
              </w:rPr>
            </w:pPr>
            <w:r w:rsidRPr="00F206E5">
              <w:rPr>
                <w:rFonts w:ascii="Calibri" w:hAnsi="Calibri" w:cs="Calibri"/>
                <w:b/>
                <w:bCs/>
                <w:color w:val="008000"/>
                <w:sz w:val="16"/>
                <w:szCs w:val="16"/>
              </w:rPr>
              <w:t>Risk of Bias rating</w:t>
            </w:r>
          </w:p>
        </w:tc>
      </w:tr>
      <w:tr w:rsidR="00BF2DBF" w14:paraId="40272BA6"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447E6911"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hideMark/>
          </w:tcPr>
          <w:p w14:paraId="4091840C"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29839627"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38242F2F"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5F32EFD2"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164C0FAC"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39C24969"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1</w:t>
            </w:r>
          </w:p>
        </w:tc>
        <w:tc>
          <w:tcPr>
            <w:tcW w:w="2126" w:type="dxa"/>
            <w:tcBorders>
              <w:top w:val="nil"/>
              <w:left w:val="nil"/>
              <w:bottom w:val="single" w:sz="8" w:space="0" w:color="B5DDDC"/>
              <w:right w:val="single" w:sz="8" w:space="0" w:color="B5DDDC"/>
            </w:tcBorders>
            <w:vAlign w:val="center"/>
            <w:hideMark/>
          </w:tcPr>
          <w:p w14:paraId="6D870D45"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there a clear statement of the aims of the research?</w:t>
            </w:r>
          </w:p>
        </w:tc>
        <w:tc>
          <w:tcPr>
            <w:tcW w:w="851" w:type="dxa"/>
            <w:tcBorders>
              <w:top w:val="nil"/>
              <w:left w:val="nil"/>
              <w:bottom w:val="nil"/>
              <w:right w:val="single" w:sz="8" w:space="0" w:color="B5DDDC"/>
            </w:tcBorders>
            <w:vAlign w:val="center"/>
            <w:hideMark/>
          </w:tcPr>
          <w:p w14:paraId="7114FEE2"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No</w:t>
            </w:r>
          </w:p>
        </w:tc>
        <w:tc>
          <w:tcPr>
            <w:tcW w:w="3685" w:type="dxa"/>
            <w:tcBorders>
              <w:top w:val="nil"/>
              <w:left w:val="nil"/>
              <w:bottom w:val="single" w:sz="8" w:space="0" w:color="B5DDDC"/>
              <w:right w:val="single" w:sz="8" w:space="0" w:color="B5DDDC"/>
            </w:tcBorders>
            <w:vAlign w:val="center"/>
            <w:hideMark/>
          </w:tcPr>
          <w:p w14:paraId="4D8316D1" w14:textId="2A3E64E2"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There is no clear statement of aims.</w:t>
            </w:r>
          </w:p>
        </w:tc>
        <w:tc>
          <w:tcPr>
            <w:tcW w:w="851" w:type="dxa"/>
            <w:tcBorders>
              <w:top w:val="nil"/>
              <w:left w:val="nil"/>
              <w:bottom w:val="single" w:sz="8" w:space="0" w:color="B5DDDC"/>
              <w:right w:val="single" w:sz="8" w:space="0" w:color="B5DDDC"/>
            </w:tcBorders>
            <w:shd w:val="clear" w:color="000000" w:fill="FF0000"/>
            <w:vAlign w:val="center"/>
            <w:hideMark/>
          </w:tcPr>
          <w:p w14:paraId="390F2D5D"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Definitely high risk of bias (--)</w:t>
            </w:r>
          </w:p>
        </w:tc>
      </w:tr>
      <w:tr w:rsidR="00BF2DBF" w14:paraId="0F0282CC"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7F01E683"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2</w:t>
            </w:r>
          </w:p>
        </w:tc>
        <w:tc>
          <w:tcPr>
            <w:tcW w:w="2126" w:type="dxa"/>
            <w:tcBorders>
              <w:top w:val="nil"/>
              <w:left w:val="nil"/>
              <w:bottom w:val="single" w:sz="8" w:space="0" w:color="B5DDDC"/>
              <w:right w:val="single" w:sz="8" w:space="0" w:color="B5DDDC"/>
            </w:tcBorders>
            <w:vAlign w:val="center"/>
            <w:hideMark/>
          </w:tcPr>
          <w:p w14:paraId="06F5362A"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Is the methodology appropriate?</w:t>
            </w:r>
          </w:p>
        </w:tc>
        <w:tc>
          <w:tcPr>
            <w:tcW w:w="851" w:type="dxa"/>
            <w:tcBorders>
              <w:top w:val="single" w:sz="8" w:space="0" w:color="B5DDDC"/>
              <w:left w:val="nil"/>
              <w:bottom w:val="nil"/>
              <w:right w:val="single" w:sz="8" w:space="0" w:color="B5DDDC"/>
            </w:tcBorders>
            <w:vAlign w:val="center"/>
            <w:hideMark/>
          </w:tcPr>
          <w:p w14:paraId="082BA56E"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No</w:t>
            </w:r>
          </w:p>
        </w:tc>
        <w:tc>
          <w:tcPr>
            <w:tcW w:w="3685" w:type="dxa"/>
            <w:tcBorders>
              <w:top w:val="nil"/>
              <w:left w:val="nil"/>
              <w:bottom w:val="single" w:sz="8" w:space="0" w:color="B5DDDC"/>
              <w:right w:val="single" w:sz="8" w:space="0" w:color="B5DDDC"/>
            </w:tcBorders>
            <w:vAlign w:val="center"/>
            <w:hideMark/>
          </w:tcPr>
          <w:p w14:paraId="0D761AF8" w14:textId="03A42956"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The paper is </w:t>
            </w:r>
            <w:r w:rsidR="00D0718F">
              <w:rPr>
                <w:rFonts w:ascii="Calibri" w:hAnsi="Calibri" w:cs="Calibri"/>
                <w:sz w:val="16"/>
                <w:szCs w:val="16"/>
              </w:rPr>
              <w:t>clearly reported</w:t>
            </w:r>
            <w:r w:rsidRPr="00A51834">
              <w:rPr>
                <w:rFonts w:ascii="Calibri" w:hAnsi="Calibri" w:cs="Calibri"/>
                <w:sz w:val="16"/>
                <w:szCs w:val="16"/>
              </w:rPr>
              <w:t xml:space="preserve"> but the methodology has some serious limitations. For example, the paper presents a case study as an example of the development of a water safety plan for protection of recreational water quality in a 10 ha urban lake.  Three stages are listed but it is acknowledged that the 3rd stage was still in progress at the time of </w:t>
            </w:r>
            <w:r w:rsidR="008F52EB" w:rsidRPr="00A51834">
              <w:rPr>
                <w:rFonts w:ascii="Calibri" w:hAnsi="Calibri" w:cs="Calibri"/>
                <w:sz w:val="16"/>
                <w:szCs w:val="16"/>
              </w:rPr>
              <w:t>writing,</w:t>
            </w:r>
            <w:r w:rsidRPr="00A51834">
              <w:rPr>
                <w:rFonts w:ascii="Calibri" w:hAnsi="Calibri" w:cs="Calibri"/>
                <w:sz w:val="16"/>
                <w:szCs w:val="16"/>
              </w:rPr>
              <w:t xml:space="preserve"> so the assessment is incomplete.  Furthermore it was noted that the lake was potentially contaminated by sewage </w:t>
            </w:r>
            <w:r w:rsidR="008F52EB" w:rsidRPr="00A51834">
              <w:rPr>
                <w:rFonts w:ascii="Calibri" w:hAnsi="Calibri" w:cs="Calibri"/>
                <w:sz w:val="16"/>
                <w:szCs w:val="16"/>
              </w:rPr>
              <w:t>sources,</w:t>
            </w:r>
            <w:r w:rsidRPr="00A51834">
              <w:rPr>
                <w:rFonts w:ascii="Calibri" w:hAnsi="Calibri" w:cs="Calibri"/>
                <w:sz w:val="16"/>
                <w:szCs w:val="16"/>
              </w:rPr>
              <w:t xml:space="preserve"> yet no consideration of viral risk as evidenced by monitoring of viral pathogens or markers, or consideration of times when sewage flows may occur is included (apparently due to lack of funds).   </w:t>
            </w:r>
          </w:p>
        </w:tc>
        <w:tc>
          <w:tcPr>
            <w:tcW w:w="851" w:type="dxa"/>
            <w:tcBorders>
              <w:top w:val="nil"/>
              <w:left w:val="nil"/>
              <w:bottom w:val="single" w:sz="8" w:space="0" w:color="B5DDDC"/>
              <w:right w:val="single" w:sz="8" w:space="0" w:color="B5DDDC"/>
            </w:tcBorders>
            <w:shd w:val="clear" w:color="000000" w:fill="FF0000"/>
            <w:vAlign w:val="center"/>
            <w:hideMark/>
          </w:tcPr>
          <w:p w14:paraId="06F563CE"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Definitely high risk of bias (--)</w:t>
            </w:r>
          </w:p>
        </w:tc>
      </w:tr>
      <w:tr w:rsidR="00BF2DBF" w14:paraId="7BBEC419"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E607EFC"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vAlign w:val="center"/>
            <w:hideMark/>
          </w:tcPr>
          <w:p w14:paraId="06F47034"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A2: Is it worth continuing?</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6A8128AB"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No</w:t>
            </w:r>
          </w:p>
        </w:tc>
        <w:tc>
          <w:tcPr>
            <w:tcW w:w="3685" w:type="dxa"/>
            <w:tcBorders>
              <w:top w:val="nil"/>
              <w:left w:val="nil"/>
              <w:bottom w:val="single" w:sz="8" w:space="0" w:color="B5DDDC"/>
              <w:right w:val="single" w:sz="8" w:space="0" w:color="B5DDDC"/>
            </w:tcBorders>
            <w:shd w:val="clear" w:color="000000" w:fill="D6EAEB"/>
            <w:noWrap/>
            <w:hideMark/>
          </w:tcPr>
          <w:p w14:paraId="780227A5"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05B7EAFE"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6B17E262"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6075EB44"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3</w:t>
            </w:r>
          </w:p>
        </w:tc>
        <w:tc>
          <w:tcPr>
            <w:tcW w:w="2126" w:type="dxa"/>
            <w:tcBorders>
              <w:top w:val="nil"/>
              <w:left w:val="nil"/>
              <w:bottom w:val="single" w:sz="8" w:space="0" w:color="B5DDDC"/>
              <w:right w:val="single" w:sz="8" w:space="0" w:color="B5DDDC"/>
            </w:tcBorders>
            <w:vAlign w:val="center"/>
            <w:hideMark/>
          </w:tcPr>
          <w:p w14:paraId="26CF7708"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research design appropriate to address the aims of the research?</w:t>
            </w:r>
          </w:p>
        </w:tc>
        <w:tc>
          <w:tcPr>
            <w:tcW w:w="851" w:type="dxa"/>
            <w:tcBorders>
              <w:top w:val="nil"/>
              <w:left w:val="nil"/>
              <w:bottom w:val="single" w:sz="8" w:space="0" w:color="B5DDDC"/>
              <w:right w:val="single" w:sz="8" w:space="0" w:color="B5DDDC"/>
            </w:tcBorders>
            <w:vAlign w:val="center"/>
            <w:hideMark/>
          </w:tcPr>
          <w:p w14:paraId="001633E5"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c>
          <w:tcPr>
            <w:tcW w:w="3685" w:type="dxa"/>
            <w:tcBorders>
              <w:top w:val="nil"/>
              <w:left w:val="nil"/>
              <w:bottom w:val="single" w:sz="8" w:space="0" w:color="B5DDDC"/>
              <w:right w:val="single" w:sz="8" w:space="0" w:color="B5DDDC"/>
            </w:tcBorders>
            <w:vAlign w:val="center"/>
            <w:hideMark/>
          </w:tcPr>
          <w:p w14:paraId="6ED17E54"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c>
          <w:tcPr>
            <w:tcW w:w="851" w:type="dxa"/>
            <w:tcBorders>
              <w:top w:val="nil"/>
              <w:left w:val="nil"/>
              <w:bottom w:val="single" w:sz="8" w:space="0" w:color="B5DDDC"/>
              <w:right w:val="single" w:sz="8" w:space="0" w:color="B5DDDC"/>
            </w:tcBorders>
            <w:vAlign w:val="center"/>
            <w:hideMark/>
          </w:tcPr>
          <w:p w14:paraId="75E847D0"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r>
      <w:tr w:rsidR="00BF2DBF" w14:paraId="067851A7"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0E54B221"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4</w:t>
            </w:r>
          </w:p>
        </w:tc>
        <w:tc>
          <w:tcPr>
            <w:tcW w:w="2126" w:type="dxa"/>
            <w:tcBorders>
              <w:top w:val="nil"/>
              <w:left w:val="nil"/>
              <w:bottom w:val="single" w:sz="8" w:space="0" w:color="B5DDDC"/>
              <w:right w:val="single" w:sz="8" w:space="0" w:color="B5DDDC"/>
            </w:tcBorders>
            <w:vAlign w:val="center"/>
            <w:hideMark/>
          </w:tcPr>
          <w:p w14:paraId="62425E73"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chosen hypothetical population or subpopulation appropriate for addressing the study research aims?</w:t>
            </w:r>
          </w:p>
        </w:tc>
        <w:tc>
          <w:tcPr>
            <w:tcW w:w="851" w:type="dxa"/>
            <w:tcBorders>
              <w:top w:val="nil"/>
              <w:left w:val="nil"/>
              <w:bottom w:val="single" w:sz="8" w:space="0" w:color="B5DDDC"/>
              <w:right w:val="single" w:sz="8" w:space="0" w:color="B5DDDC"/>
            </w:tcBorders>
            <w:vAlign w:val="center"/>
            <w:hideMark/>
          </w:tcPr>
          <w:p w14:paraId="272E400A"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c>
          <w:tcPr>
            <w:tcW w:w="3685" w:type="dxa"/>
            <w:tcBorders>
              <w:top w:val="nil"/>
              <w:left w:val="nil"/>
              <w:bottom w:val="single" w:sz="8" w:space="0" w:color="B5DDDC"/>
              <w:right w:val="single" w:sz="8" w:space="0" w:color="B5DDDC"/>
            </w:tcBorders>
            <w:vAlign w:val="center"/>
            <w:hideMark/>
          </w:tcPr>
          <w:p w14:paraId="345B8671"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c>
          <w:tcPr>
            <w:tcW w:w="851" w:type="dxa"/>
            <w:tcBorders>
              <w:top w:val="nil"/>
              <w:left w:val="nil"/>
              <w:bottom w:val="single" w:sz="8" w:space="0" w:color="B5DDDC"/>
              <w:right w:val="single" w:sz="8" w:space="0" w:color="B5DDDC"/>
            </w:tcBorders>
            <w:vAlign w:val="center"/>
            <w:hideMark/>
          </w:tcPr>
          <w:p w14:paraId="3641697B"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r>
      <w:tr w:rsidR="00BF2DBF" w14:paraId="7B0960DF"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50E12F76"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5</w:t>
            </w:r>
          </w:p>
        </w:tc>
        <w:tc>
          <w:tcPr>
            <w:tcW w:w="2126" w:type="dxa"/>
            <w:tcBorders>
              <w:top w:val="nil"/>
              <w:left w:val="nil"/>
              <w:bottom w:val="single" w:sz="8" w:space="0" w:color="B5DDDC"/>
              <w:right w:val="single" w:sz="8" w:space="0" w:color="B5DDDC"/>
            </w:tcBorders>
            <w:vAlign w:val="center"/>
            <w:hideMark/>
          </w:tcPr>
          <w:p w14:paraId="69E699C1"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data collected in a way that addressed the research issue?</w:t>
            </w:r>
          </w:p>
        </w:tc>
        <w:tc>
          <w:tcPr>
            <w:tcW w:w="851" w:type="dxa"/>
            <w:tcBorders>
              <w:top w:val="nil"/>
              <w:left w:val="nil"/>
              <w:bottom w:val="single" w:sz="8" w:space="0" w:color="B5DDDC"/>
              <w:right w:val="single" w:sz="8" w:space="0" w:color="B5DDDC"/>
            </w:tcBorders>
            <w:vAlign w:val="center"/>
            <w:hideMark/>
          </w:tcPr>
          <w:p w14:paraId="4EA583CA"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c>
          <w:tcPr>
            <w:tcW w:w="3685" w:type="dxa"/>
            <w:tcBorders>
              <w:top w:val="nil"/>
              <w:left w:val="nil"/>
              <w:bottom w:val="single" w:sz="8" w:space="0" w:color="B5DDDC"/>
              <w:right w:val="single" w:sz="8" w:space="0" w:color="B5DDDC"/>
            </w:tcBorders>
            <w:vAlign w:val="center"/>
            <w:hideMark/>
          </w:tcPr>
          <w:p w14:paraId="3EBDADD5"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c>
          <w:tcPr>
            <w:tcW w:w="851" w:type="dxa"/>
            <w:tcBorders>
              <w:top w:val="nil"/>
              <w:left w:val="nil"/>
              <w:bottom w:val="single" w:sz="8" w:space="0" w:color="B5DDDC"/>
              <w:right w:val="single" w:sz="8" w:space="0" w:color="B5DDDC"/>
            </w:tcBorders>
            <w:vAlign w:val="center"/>
            <w:hideMark/>
          </w:tcPr>
          <w:p w14:paraId="0DC288DE"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r>
      <w:tr w:rsidR="00BF2DBF" w14:paraId="10B96537"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31D63C01"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6</w:t>
            </w:r>
          </w:p>
        </w:tc>
        <w:tc>
          <w:tcPr>
            <w:tcW w:w="2126" w:type="dxa"/>
            <w:tcBorders>
              <w:top w:val="nil"/>
              <w:left w:val="nil"/>
              <w:bottom w:val="single" w:sz="8" w:space="0" w:color="B5DDDC"/>
              <w:right w:val="single" w:sz="8" w:space="0" w:color="B5DDDC"/>
            </w:tcBorders>
            <w:vAlign w:val="center"/>
            <w:hideMark/>
          </w:tcPr>
          <w:p w14:paraId="02C8C8E9"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Has the relationship between researcher and participants been adequately considered?</w:t>
            </w:r>
          </w:p>
        </w:tc>
        <w:tc>
          <w:tcPr>
            <w:tcW w:w="851" w:type="dxa"/>
            <w:tcBorders>
              <w:top w:val="nil"/>
              <w:left w:val="nil"/>
              <w:bottom w:val="single" w:sz="8" w:space="0" w:color="B5DDDC"/>
              <w:right w:val="single" w:sz="8" w:space="0" w:color="B5DDDC"/>
            </w:tcBorders>
            <w:vAlign w:val="center"/>
            <w:hideMark/>
          </w:tcPr>
          <w:p w14:paraId="6BD03E40"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c>
          <w:tcPr>
            <w:tcW w:w="3685" w:type="dxa"/>
            <w:tcBorders>
              <w:top w:val="nil"/>
              <w:left w:val="nil"/>
              <w:bottom w:val="single" w:sz="8" w:space="0" w:color="B5DDDC"/>
              <w:right w:val="single" w:sz="8" w:space="0" w:color="B5DDDC"/>
            </w:tcBorders>
            <w:vAlign w:val="center"/>
            <w:hideMark/>
          </w:tcPr>
          <w:p w14:paraId="2EF11284"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c>
          <w:tcPr>
            <w:tcW w:w="851" w:type="dxa"/>
            <w:tcBorders>
              <w:top w:val="nil"/>
              <w:left w:val="nil"/>
              <w:bottom w:val="single" w:sz="8" w:space="0" w:color="B5DDDC"/>
              <w:right w:val="single" w:sz="8" w:space="0" w:color="B5DDDC"/>
            </w:tcBorders>
            <w:vAlign w:val="center"/>
            <w:hideMark/>
          </w:tcPr>
          <w:p w14:paraId="716026B2"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r>
      <w:tr w:rsidR="00BF2DBF" w14:paraId="4BC06AFE"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336CADD9"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vAlign w:val="center"/>
            <w:hideMark/>
          </w:tcPr>
          <w:p w14:paraId="6B562084"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622A5B1E"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vAlign w:val="center"/>
            <w:hideMark/>
          </w:tcPr>
          <w:p w14:paraId="0DF66EC9"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4204C32D"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035ADB70"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2FD55D5A"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7</w:t>
            </w:r>
          </w:p>
        </w:tc>
        <w:tc>
          <w:tcPr>
            <w:tcW w:w="2126" w:type="dxa"/>
            <w:tcBorders>
              <w:top w:val="nil"/>
              <w:left w:val="nil"/>
              <w:bottom w:val="single" w:sz="8" w:space="0" w:color="B5DDDC"/>
              <w:right w:val="single" w:sz="8" w:space="0" w:color="B5DDDC"/>
            </w:tcBorders>
            <w:vAlign w:val="center"/>
            <w:hideMark/>
          </w:tcPr>
          <w:p w14:paraId="276B1FB0"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shd w:val="clear" w:color="000000" w:fill="D6EAEB"/>
            <w:vAlign w:val="center"/>
            <w:hideMark/>
          </w:tcPr>
          <w:p w14:paraId="53AB5C2F"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vAlign w:val="center"/>
            <w:hideMark/>
          </w:tcPr>
          <w:p w14:paraId="6FFC4838"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3C6B81AF"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236D5739"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4FA10864"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8</w:t>
            </w:r>
          </w:p>
        </w:tc>
        <w:tc>
          <w:tcPr>
            <w:tcW w:w="2126" w:type="dxa"/>
            <w:tcBorders>
              <w:top w:val="nil"/>
              <w:left w:val="nil"/>
              <w:bottom w:val="single" w:sz="8" w:space="0" w:color="B5DDDC"/>
              <w:right w:val="single" w:sz="8" w:space="0" w:color="B5DDDC"/>
            </w:tcBorders>
            <w:vAlign w:val="center"/>
            <w:hideMark/>
          </w:tcPr>
          <w:p w14:paraId="6FCBC0B6"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data analysis sufficiently rigorous?</w:t>
            </w:r>
          </w:p>
        </w:tc>
        <w:tc>
          <w:tcPr>
            <w:tcW w:w="851" w:type="dxa"/>
            <w:tcBorders>
              <w:top w:val="nil"/>
              <w:left w:val="nil"/>
              <w:bottom w:val="single" w:sz="8" w:space="0" w:color="B5DDDC"/>
              <w:right w:val="single" w:sz="8" w:space="0" w:color="B5DDDC"/>
            </w:tcBorders>
            <w:vAlign w:val="center"/>
            <w:hideMark/>
          </w:tcPr>
          <w:p w14:paraId="76AD04E5"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c>
          <w:tcPr>
            <w:tcW w:w="3685" w:type="dxa"/>
            <w:tcBorders>
              <w:top w:val="nil"/>
              <w:left w:val="nil"/>
              <w:bottom w:val="single" w:sz="8" w:space="0" w:color="B5DDDC"/>
              <w:right w:val="single" w:sz="8" w:space="0" w:color="B5DDDC"/>
            </w:tcBorders>
            <w:vAlign w:val="center"/>
            <w:hideMark/>
          </w:tcPr>
          <w:p w14:paraId="66A1ABEB"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c>
          <w:tcPr>
            <w:tcW w:w="851" w:type="dxa"/>
            <w:tcBorders>
              <w:top w:val="nil"/>
              <w:left w:val="nil"/>
              <w:bottom w:val="single" w:sz="8" w:space="0" w:color="B5DDDC"/>
              <w:right w:val="single" w:sz="8" w:space="0" w:color="B5DDDC"/>
            </w:tcBorders>
            <w:vAlign w:val="center"/>
            <w:hideMark/>
          </w:tcPr>
          <w:p w14:paraId="634D3168"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r>
      <w:tr w:rsidR="00BF2DBF" w14:paraId="43209AAE"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34B7E386"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9</w:t>
            </w:r>
          </w:p>
        </w:tc>
        <w:tc>
          <w:tcPr>
            <w:tcW w:w="2126" w:type="dxa"/>
            <w:tcBorders>
              <w:top w:val="nil"/>
              <w:left w:val="nil"/>
              <w:bottom w:val="single" w:sz="8" w:space="0" w:color="B5DDDC"/>
              <w:right w:val="single" w:sz="8" w:space="0" w:color="B5DDDC"/>
            </w:tcBorders>
            <w:vAlign w:val="center"/>
            <w:hideMark/>
          </w:tcPr>
          <w:p w14:paraId="0DA05FE7"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Is there a clear statement of findings?</w:t>
            </w:r>
          </w:p>
        </w:tc>
        <w:tc>
          <w:tcPr>
            <w:tcW w:w="851" w:type="dxa"/>
            <w:tcBorders>
              <w:top w:val="nil"/>
              <w:left w:val="nil"/>
              <w:bottom w:val="single" w:sz="8" w:space="0" w:color="B5DDDC"/>
              <w:right w:val="single" w:sz="8" w:space="0" w:color="B5DDDC"/>
            </w:tcBorders>
            <w:vAlign w:val="center"/>
            <w:hideMark/>
          </w:tcPr>
          <w:p w14:paraId="5C8BDAB0"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c>
          <w:tcPr>
            <w:tcW w:w="3685" w:type="dxa"/>
            <w:tcBorders>
              <w:top w:val="nil"/>
              <w:left w:val="nil"/>
              <w:bottom w:val="single" w:sz="8" w:space="0" w:color="B5DDDC"/>
              <w:right w:val="single" w:sz="8" w:space="0" w:color="B5DDDC"/>
            </w:tcBorders>
            <w:vAlign w:val="center"/>
            <w:hideMark/>
          </w:tcPr>
          <w:p w14:paraId="7C516D7F"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c>
          <w:tcPr>
            <w:tcW w:w="851" w:type="dxa"/>
            <w:tcBorders>
              <w:top w:val="nil"/>
              <w:left w:val="nil"/>
              <w:bottom w:val="single" w:sz="8" w:space="0" w:color="B5DDDC"/>
              <w:right w:val="single" w:sz="8" w:space="0" w:color="B5DDDC"/>
            </w:tcBorders>
            <w:vAlign w:val="center"/>
            <w:hideMark/>
          </w:tcPr>
          <w:p w14:paraId="5AE29FFD"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r>
      <w:tr w:rsidR="00BF2DBF" w14:paraId="6958ADDC"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4DAE305"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vAlign w:val="center"/>
            <w:hideMark/>
          </w:tcPr>
          <w:p w14:paraId="6C44208A"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C: Will the results help locally?</w:t>
            </w:r>
          </w:p>
        </w:tc>
        <w:tc>
          <w:tcPr>
            <w:tcW w:w="851" w:type="dxa"/>
            <w:tcBorders>
              <w:top w:val="nil"/>
              <w:left w:val="nil"/>
              <w:bottom w:val="single" w:sz="8" w:space="0" w:color="B5DDDC"/>
              <w:right w:val="single" w:sz="8" w:space="0" w:color="B5DDDC"/>
            </w:tcBorders>
            <w:vAlign w:val="center"/>
            <w:hideMark/>
          </w:tcPr>
          <w:p w14:paraId="0CA1334A"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c>
          <w:tcPr>
            <w:tcW w:w="3685" w:type="dxa"/>
            <w:tcBorders>
              <w:top w:val="nil"/>
              <w:left w:val="nil"/>
              <w:bottom w:val="single" w:sz="8" w:space="0" w:color="B5DDDC"/>
              <w:right w:val="single" w:sz="8" w:space="0" w:color="B5DDDC"/>
            </w:tcBorders>
            <w:vAlign w:val="center"/>
            <w:hideMark/>
          </w:tcPr>
          <w:p w14:paraId="1F3959C1"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c>
          <w:tcPr>
            <w:tcW w:w="851" w:type="dxa"/>
            <w:tcBorders>
              <w:top w:val="nil"/>
              <w:left w:val="nil"/>
              <w:bottom w:val="single" w:sz="8" w:space="0" w:color="B5DDDC"/>
              <w:right w:val="single" w:sz="8" w:space="0" w:color="B5DDDC"/>
            </w:tcBorders>
            <w:vAlign w:val="center"/>
            <w:hideMark/>
          </w:tcPr>
          <w:p w14:paraId="7634F99B"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w:t>
            </w:r>
          </w:p>
        </w:tc>
      </w:tr>
      <w:tr w:rsidR="00BF2DBF" w14:paraId="4BC35B8C"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0A12C92F"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10</w:t>
            </w:r>
          </w:p>
        </w:tc>
        <w:tc>
          <w:tcPr>
            <w:tcW w:w="2126" w:type="dxa"/>
            <w:tcBorders>
              <w:top w:val="nil"/>
              <w:left w:val="nil"/>
              <w:bottom w:val="nil"/>
              <w:right w:val="single" w:sz="8" w:space="0" w:color="B5DDDC"/>
            </w:tcBorders>
            <w:vAlign w:val="center"/>
            <w:hideMark/>
          </w:tcPr>
          <w:p w14:paraId="0DBCD802"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How valuable is the research?  Is the research of satisfactory value?</w:t>
            </w:r>
          </w:p>
        </w:tc>
        <w:tc>
          <w:tcPr>
            <w:tcW w:w="851" w:type="dxa"/>
            <w:tcBorders>
              <w:top w:val="nil"/>
              <w:left w:val="nil"/>
              <w:bottom w:val="single" w:sz="8" w:space="0" w:color="B5DDDC"/>
              <w:right w:val="single" w:sz="8" w:space="0" w:color="B5DDDC"/>
            </w:tcBorders>
            <w:shd w:val="clear" w:color="000000" w:fill="D6EAEB"/>
            <w:noWrap/>
            <w:hideMark/>
          </w:tcPr>
          <w:p w14:paraId="20B78697"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3BB31BBC"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613BBCB5"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61284158"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209BE400"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w:t>
            </w:r>
          </w:p>
        </w:tc>
        <w:tc>
          <w:tcPr>
            <w:tcW w:w="2126"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17869B2F"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21FC22FB"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trike/>
                <w:sz w:val="16"/>
                <w:szCs w:val="16"/>
              </w:rPr>
              <w:t> </w:t>
            </w:r>
          </w:p>
        </w:tc>
        <w:tc>
          <w:tcPr>
            <w:tcW w:w="3685"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60D6C6E8" w14:textId="61E1960B" w:rsidR="00A51834" w:rsidRPr="00A51834" w:rsidRDefault="00992883" w:rsidP="003E3D5C">
            <w:pPr>
              <w:spacing w:before="0" w:after="0" w:line="240" w:lineRule="auto"/>
              <w:rPr>
                <w:rFonts w:ascii="Calibri" w:hAnsi="Calibri" w:cs="Calibri"/>
                <w:i/>
                <w:iCs/>
                <w:color w:val="000000"/>
                <w:sz w:val="16"/>
                <w:szCs w:val="16"/>
              </w:rPr>
            </w:pPr>
            <w:r w:rsidRPr="00A51834">
              <w:rPr>
                <w:rFonts w:ascii="Calibri" w:hAnsi="Calibri" w:cs="Calibri"/>
                <w:i/>
                <w:iCs/>
                <w:color w:val="000000"/>
                <w:sz w:val="16"/>
                <w:szCs w:val="16"/>
              </w:rPr>
              <w:t xml:space="preserve">Due to the lack of aims, and methodological and statistical </w:t>
            </w:r>
            <w:r w:rsidR="005A1961">
              <w:rPr>
                <w:rFonts w:ascii="Calibri" w:hAnsi="Calibri" w:cs="Calibri"/>
                <w:i/>
                <w:iCs/>
                <w:color w:val="000000"/>
                <w:sz w:val="16"/>
                <w:szCs w:val="16"/>
              </w:rPr>
              <w:t>limitations</w:t>
            </w:r>
            <w:r w:rsidR="005A1961" w:rsidRPr="00A51834">
              <w:rPr>
                <w:rFonts w:ascii="Calibri" w:hAnsi="Calibri" w:cs="Calibri"/>
                <w:i/>
                <w:iCs/>
                <w:color w:val="000000"/>
                <w:sz w:val="16"/>
                <w:szCs w:val="16"/>
              </w:rPr>
              <w:t xml:space="preserve"> </w:t>
            </w:r>
            <w:r w:rsidRPr="00A51834">
              <w:rPr>
                <w:rFonts w:ascii="Calibri" w:hAnsi="Calibri" w:cs="Calibri"/>
                <w:i/>
                <w:iCs/>
                <w:color w:val="000000"/>
                <w:sz w:val="16"/>
                <w:szCs w:val="16"/>
              </w:rPr>
              <w:t xml:space="preserve">the study is considered to </w:t>
            </w:r>
            <w:r w:rsidR="002229B7">
              <w:rPr>
                <w:rFonts w:ascii="Calibri" w:hAnsi="Calibri" w:cs="Calibri"/>
                <w:i/>
                <w:iCs/>
                <w:color w:val="000000"/>
                <w:sz w:val="16"/>
                <w:szCs w:val="16"/>
              </w:rPr>
              <w:t>have</w:t>
            </w:r>
            <w:r w:rsidRPr="00A51834">
              <w:rPr>
                <w:rFonts w:ascii="Calibri" w:hAnsi="Calibri" w:cs="Calibri"/>
                <w:i/>
                <w:iCs/>
                <w:color w:val="000000"/>
                <w:sz w:val="16"/>
                <w:szCs w:val="16"/>
              </w:rPr>
              <w:t xml:space="preserve"> a high risk of bias.</w:t>
            </w:r>
          </w:p>
        </w:tc>
        <w:tc>
          <w:tcPr>
            <w:tcW w:w="851" w:type="dxa"/>
            <w:tcBorders>
              <w:top w:val="single" w:sz="8" w:space="0" w:color="008000"/>
              <w:left w:val="single" w:sz="8" w:space="0" w:color="B5DDDC"/>
              <w:bottom w:val="single" w:sz="8" w:space="0" w:color="008000"/>
              <w:right w:val="single" w:sz="8" w:space="0" w:color="B5DDDC"/>
            </w:tcBorders>
            <w:shd w:val="clear" w:color="000000" w:fill="FF0000"/>
            <w:vAlign w:val="center"/>
            <w:hideMark/>
          </w:tcPr>
          <w:p w14:paraId="2A999650"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Definitely high risk of bias (--)</w:t>
            </w:r>
          </w:p>
        </w:tc>
      </w:tr>
      <w:tr w:rsidR="00BF2DBF" w14:paraId="219A1A7E"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05FB558"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w:t>
            </w:r>
          </w:p>
        </w:tc>
        <w:tc>
          <w:tcPr>
            <w:tcW w:w="2126" w:type="dxa"/>
            <w:tcBorders>
              <w:top w:val="nil"/>
              <w:left w:val="nil"/>
              <w:bottom w:val="single" w:sz="8" w:space="0" w:color="B5DDDC"/>
              <w:right w:val="single" w:sz="8" w:space="0" w:color="B5DDDC"/>
            </w:tcBorders>
            <w:shd w:val="clear" w:color="000000" w:fill="D6EAEB"/>
            <w:vAlign w:val="center"/>
            <w:hideMark/>
          </w:tcPr>
          <w:p w14:paraId="52BCCBC8" w14:textId="77777777" w:rsidR="00A51834" w:rsidRPr="00A51834" w:rsidRDefault="00992883" w:rsidP="00A51834">
            <w:pPr>
              <w:spacing w:before="0" w:after="0" w:line="240" w:lineRule="auto"/>
              <w:rPr>
                <w:rFonts w:ascii="Calibri" w:hAnsi="Calibri" w:cs="Calibri"/>
                <w:b/>
                <w:bCs/>
                <w:sz w:val="16"/>
                <w:szCs w:val="16"/>
              </w:rPr>
            </w:pPr>
            <w:r w:rsidRPr="00A51834">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2FE29731" w14:textId="77777777"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 </w:t>
            </w:r>
          </w:p>
        </w:tc>
        <w:tc>
          <w:tcPr>
            <w:tcW w:w="3685" w:type="dxa"/>
            <w:tcBorders>
              <w:top w:val="nil"/>
              <w:left w:val="single" w:sz="8" w:space="0" w:color="B5DDDC"/>
              <w:bottom w:val="single" w:sz="8" w:space="0" w:color="B5DDDC"/>
              <w:right w:val="nil"/>
            </w:tcBorders>
            <w:shd w:val="clear" w:color="000000" w:fill="FFC7CE"/>
            <w:vAlign w:val="center"/>
            <w:hideMark/>
          </w:tcPr>
          <w:p w14:paraId="22CEFCFB" w14:textId="77777777" w:rsidR="00A51834" w:rsidRPr="00A51834" w:rsidRDefault="00992883" w:rsidP="00A51834">
            <w:pPr>
              <w:spacing w:before="0" w:after="0" w:line="240" w:lineRule="auto"/>
              <w:rPr>
                <w:rFonts w:ascii="Calibri" w:hAnsi="Calibri" w:cs="Calibri"/>
                <w:color w:val="9C0006"/>
                <w:sz w:val="16"/>
                <w:szCs w:val="16"/>
              </w:rPr>
            </w:pPr>
            <w:r w:rsidRPr="00A51834">
              <w:rPr>
                <w:rFonts w:ascii="Calibri" w:hAnsi="Calibri" w:cs="Calibri"/>
                <w:color w:val="9C0006"/>
                <w:sz w:val="16"/>
                <w:szCs w:val="16"/>
              </w:rPr>
              <w:t>Exclude from further review due to high risk of bias.</w:t>
            </w:r>
          </w:p>
        </w:tc>
        <w:tc>
          <w:tcPr>
            <w:tcW w:w="851" w:type="dxa"/>
            <w:tcBorders>
              <w:top w:val="nil"/>
              <w:left w:val="nil"/>
              <w:bottom w:val="single" w:sz="8" w:space="0" w:color="B5DDDC"/>
              <w:right w:val="single" w:sz="8" w:space="0" w:color="B5DDDC"/>
            </w:tcBorders>
            <w:shd w:val="clear" w:color="000000" w:fill="FFC7CE"/>
            <w:vAlign w:val="center"/>
            <w:hideMark/>
          </w:tcPr>
          <w:p w14:paraId="79CBFC47" w14:textId="77777777"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 </w:t>
            </w:r>
          </w:p>
        </w:tc>
      </w:tr>
    </w:tbl>
    <w:p w14:paraId="0C078EC5" w14:textId="163CCC1C" w:rsidR="002036F9" w:rsidRDefault="002036F9" w:rsidP="002036F9"/>
    <w:p w14:paraId="356F0A0A" w14:textId="77777777" w:rsidR="000C6DD9" w:rsidRPr="002036F9" w:rsidRDefault="000C6DD9" w:rsidP="002036F9"/>
    <w:p w14:paraId="5E31FB36" w14:textId="0BC1828C" w:rsidR="007F4AC6" w:rsidRDefault="00992883" w:rsidP="007F4AC6">
      <w:pPr>
        <w:pStyle w:val="Heading3"/>
      </w:pPr>
      <w:bookmarkStart w:id="536" w:name="_Toc106901153"/>
      <w:r>
        <w:t>J33: Rosiles-González, Ávila-Torres, et al., (2019)</w:t>
      </w:r>
      <w:bookmarkEnd w:id="536"/>
    </w:p>
    <w:p w14:paraId="3470065E" w14:textId="77777777" w:rsidR="002036F9" w:rsidRPr="00A51834" w:rsidRDefault="00992883" w:rsidP="00475C35">
      <w:pPr>
        <w:pStyle w:val="Heading4"/>
      </w:pPr>
      <w:bookmarkStart w:id="537" w:name="_Toc106901154"/>
      <w:r w:rsidRPr="00A51834">
        <w:t>Quality assessment</w:t>
      </w:r>
      <w:bookmarkEnd w:id="537"/>
    </w:p>
    <w:tbl>
      <w:tblPr>
        <w:tblW w:w="7787" w:type="dxa"/>
        <w:tblLayout w:type="fixed"/>
        <w:tblCellMar>
          <w:left w:w="28" w:type="dxa"/>
          <w:right w:w="28" w:type="dxa"/>
        </w:tblCellMar>
        <w:tblLook w:val="04A0" w:firstRow="1" w:lastRow="0" w:firstColumn="1" w:lastColumn="0" w:noHBand="0" w:noVBand="1"/>
      </w:tblPr>
      <w:tblGrid>
        <w:gridCol w:w="274"/>
        <w:gridCol w:w="2126"/>
        <w:gridCol w:w="851"/>
        <w:gridCol w:w="3685"/>
        <w:gridCol w:w="851"/>
      </w:tblGrid>
      <w:tr w:rsidR="00BF2DBF" w14:paraId="34A154B7" w14:textId="77777777" w:rsidTr="0052318A">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63FBDD91" w14:textId="77777777" w:rsidR="005379D6" w:rsidRPr="00A51834" w:rsidRDefault="00992883" w:rsidP="00A51834">
            <w:pPr>
              <w:spacing w:before="0" w:after="0" w:line="240" w:lineRule="auto"/>
              <w:jc w:val="center"/>
              <w:rPr>
                <w:rFonts w:ascii="Calibri" w:hAnsi="Calibri" w:cs="Calibri"/>
                <w:b/>
                <w:bCs/>
                <w:color w:val="008000"/>
                <w:sz w:val="16"/>
                <w:szCs w:val="16"/>
              </w:rPr>
            </w:pPr>
            <w:r w:rsidRPr="00A51834">
              <w:rPr>
                <w:rFonts w:ascii="Calibri" w:hAnsi="Calibri" w:cs="Calibri"/>
                <w:b/>
                <w:bCs/>
                <w:color w:val="008000"/>
                <w:sz w:val="16"/>
                <w:szCs w:val="16"/>
              </w:rPr>
              <w:t> </w:t>
            </w:r>
          </w:p>
        </w:tc>
        <w:tc>
          <w:tcPr>
            <w:tcW w:w="2126" w:type="dxa"/>
            <w:tcBorders>
              <w:top w:val="single" w:sz="8" w:space="0" w:color="B5DDDC"/>
              <w:left w:val="nil"/>
              <w:bottom w:val="single" w:sz="8" w:space="0" w:color="B5DDDC"/>
              <w:right w:val="single" w:sz="8" w:space="0" w:color="B5DDDC"/>
            </w:tcBorders>
            <w:shd w:val="clear" w:color="000000" w:fill="B5DDDC"/>
            <w:vAlign w:val="center"/>
            <w:hideMark/>
          </w:tcPr>
          <w:p w14:paraId="506FE216" w14:textId="77777777" w:rsidR="005379D6" w:rsidRPr="00A51834" w:rsidRDefault="00992883" w:rsidP="00A51834">
            <w:pPr>
              <w:spacing w:before="0" w:after="0" w:line="240" w:lineRule="auto"/>
              <w:rPr>
                <w:rFonts w:ascii="Calibri" w:hAnsi="Calibri" w:cs="Calibri"/>
                <w:b/>
                <w:bCs/>
                <w:color w:val="008000"/>
                <w:sz w:val="16"/>
                <w:szCs w:val="16"/>
              </w:rPr>
            </w:pPr>
            <w:r w:rsidRPr="00A51834">
              <w:rPr>
                <w:rFonts w:ascii="Calibri" w:hAnsi="Calibri" w:cs="Calibri"/>
                <w:b/>
                <w:bCs/>
                <w:color w:val="008000"/>
                <w:sz w:val="16"/>
                <w:szCs w:val="16"/>
              </w:rPr>
              <w:t> </w:t>
            </w:r>
          </w:p>
        </w:tc>
        <w:tc>
          <w:tcPr>
            <w:tcW w:w="5387"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5A66CBB2" w14:textId="1A7A835E" w:rsidR="005379D6" w:rsidRPr="00A51834" w:rsidRDefault="00992883" w:rsidP="005379D6">
            <w:pPr>
              <w:spacing w:before="0" w:after="0" w:line="240" w:lineRule="auto"/>
              <w:rPr>
                <w:rFonts w:ascii="Calibri" w:hAnsi="Calibri" w:cs="Calibri"/>
                <w:b/>
                <w:bCs/>
                <w:color w:val="008000"/>
                <w:sz w:val="16"/>
                <w:szCs w:val="16"/>
              </w:rPr>
            </w:pPr>
            <w:r w:rsidRPr="00A51834">
              <w:rPr>
                <w:rFonts w:ascii="Calibri" w:hAnsi="Calibri" w:cs="Calibri"/>
                <w:b/>
                <w:bCs/>
                <w:color w:val="008000"/>
                <w:sz w:val="16"/>
                <w:szCs w:val="16"/>
              </w:rPr>
              <w:t> J33, Rosiles-Go, 2019, Norovirus and human adenovirus occurrence and diversity in recreational water in a karst aquifer in the Yucatan Peninsula, Mexico </w:t>
            </w:r>
          </w:p>
        </w:tc>
      </w:tr>
      <w:tr w:rsidR="00BF2DBF" w14:paraId="59850132" w14:textId="77777777" w:rsidTr="0052318A">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2C3BBD49" w14:textId="359B2F61" w:rsidR="00A51834" w:rsidRPr="005379D6" w:rsidRDefault="00992883" w:rsidP="005379D6">
            <w:pPr>
              <w:spacing w:before="0" w:after="0" w:line="240" w:lineRule="auto"/>
              <w:jc w:val="center"/>
              <w:rPr>
                <w:rFonts w:ascii="Calibri" w:hAnsi="Calibri" w:cs="Calibri"/>
                <w:b/>
                <w:bCs/>
                <w:color w:val="008000"/>
                <w:sz w:val="16"/>
                <w:szCs w:val="16"/>
              </w:rPr>
            </w:pPr>
            <w:r w:rsidRPr="005379D6">
              <w:rPr>
                <w:rFonts w:ascii="Calibri" w:hAnsi="Calibri" w:cs="Calibri"/>
                <w:b/>
                <w:bCs/>
                <w:color w:val="008000"/>
                <w:sz w:val="16"/>
                <w:szCs w:val="16"/>
              </w:rPr>
              <w:t>Q.</w:t>
            </w:r>
          </w:p>
        </w:tc>
        <w:tc>
          <w:tcPr>
            <w:tcW w:w="2126" w:type="dxa"/>
            <w:tcBorders>
              <w:top w:val="nil"/>
              <w:left w:val="nil"/>
              <w:bottom w:val="single" w:sz="8" w:space="0" w:color="B5DDDC"/>
              <w:right w:val="single" w:sz="8" w:space="0" w:color="B5DDDC"/>
            </w:tcBorders>
            <w:shd w:val="clear" w:color="000000" w:fill="B5DDDC"/>
            <w:vAlign w:val="center"/>
            <w:hideMark/>
          </w:tcPr>
          <w:p w14:paraId="0AD953F8" w14:textId="77777777" w:rsidR="00A51834" w:rsidRPr="005379D6" w:rsidRDefault="00992883" w:rsidP="005379D6">
            <w:pPr>
              <w:spacing w:before="0" w:after="0" w:line="240" w:lineRule="auto"/>
              <w:jc w:val="center"/>
              <w:rPr>
                <w:rFonts w:ascii="Calibri" w:hAnsi="Calibri" w:cs="Calibri"/>
                <w:b/>
                <w:bCs/>
                <w:color w:val="008000"/>
                <w:sz w:val="16"/>
                <w:szCs w:val="16"/>
              </w:rPr>
            </w:pPr>
            <w:r w:rsidRPr="005379D6">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4E76F848" w14:textId="77777777" w:rsidR="00A51834" w:rsidRPr="005379D6" w:rsidRDefault="00992883" w:rsidP="005379D6">
            <w:pPr>
              <w:spacing w:before="0" w:after="0" w:line="240" w:lineRule="auto"/>
              <w:jc w:val="center"/>
              <w:rPr>
                <w:rFonts w:ascii="Calibri" w:hAnsi="Calibri" w:cs="Calibri"/>
                <w:b/>
                <w:bCs/>
                <w:color w:val="008000"/>
                <w:sz w:val="16"/>
                <w:szCs w:val="16"/>
              </w:rPr>
            </w:pPr>
            <w:r w:rsidRPr="005379D6">
              <w:rPr>
                <w:rFonts w:ascii="Calibri" w:hAnsi="Calibri" w:cs="Calibri"/>
                <w:b/>
                <w:bCs/>
                <w:color w:val="008000"/>
                <w:sz w:val="16"/>
                <w:szCs w:val="16"/>
              </w:rPr>
              <w:t>Assessment</w:t>
            </w:r>
          </w:p>
        </w:tc>
        <w:tc>
          <w:tcPr>
            <w:tcW w:w="3685" w:type="dxa"/>
            <w:tcBorders>
              <w:top w:val="nil"/>
              <w:left w:val="nil"/>
              <w:bottom w:val="single" w:sz="8" w:space="0" w:color="B5DDDC"/>
              <w:right w:val="single" w:sz="8" w:space="0" w:color="B5DDDC"/>
            </w:tcBorders>
            <w:shd w:val="clear" w:color="000000" w:fill="B5DDDC"/>
            <w:vAlign w:val="center"/>
            <w:hideMark/>
          </w:tcPr>
          <w:p w14:paraId="451FBBEC" w14:textId="77777777" w:rsidR="00A51834" w:rsidRPr="005379D6" w:rsidRDefault="00992883" w:rsidP="005379D6">
            <w:pPr>
              <w:spacing w:before="0" w:after="0" w:line="240" w:lineRule="auto"/>
              <w:jc w:val="center"/>
              <w:rPr>
                <w:rFonts w:ascii="Calibri" w:hAnsi="Calibri" w:cs="Calibri"/>
                <w:b/>
                <w:bCs/>
                <w:color w:val="008000"/>
                <w:sz w:val="16"/>
                <w:szCs w:val="16"/>
              </w:rPr>
            </w:pPr>
            <w:r w:rsidRPr="005379D6">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6D79176F" w14:textId="77777777" w:rsidR="00A51834" w:rsidRPr="005379D6" w:rsidRDefault="00992883" w:rsidP="005379D6">
            <w:pPr>
              <w:spacing w:before="0" w:after="0" w:line="240" w:lineRule="auto"/>
              <w:jc w:val="center"/>
              <w:rPr>
                <w:rFonts w:ascii="Calibri" w:hAnsi="Calibri" w:cs="Calibri"/>
                <w:b/>
                <w:bCs/>
                <w:color w:val="008000"/>
                <w:sz w:val="16"/>
                <w:szCs w:val="16"/>
              </w:rPr>
            </w:pPr>
            <w:r w:rsidRPr="005379D6">
              <w:rPr>
                <w:rFonts w:ascii="Calibri" w:hAnsi="Calibri" w:cs="Calibri"/>
                <w:b/>
                <w:bCs/>
                <w:color w:val="008000"/>
                <w:sz w:val="16"/>
                <w:szCs w:val="16"/>
              </w:rPr>
              <w:t>Risk of Bias rating</w:t>
            </w:r>
          </w:p>
        </w:tc>
      </w:tr>
      <w:tr w:rsidR="00BF2DBF" w14:paraId="51E941FF"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5E8BCF60"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hideMark/>
          </w:tcPr>
          <w:p w14:paraId="349F8B83"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67B8012C"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1911D3FF"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5BFE9D66"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3E24CF2D"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7C95BBB5"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1</w:t>
            </w:r>
          </w:p>
        </w:tc>
        <w:tc>
          <w:tcPr>
            <w:tcW w:w="2126" w:type="dxa"/>
            <w:tcBorders>
              <w:top w:val="nil"/>
              <w:left w:val="nil"/>
              <w:bottom w:val="single" w:sz="8" w:space="0" w:color="B5DDDC"/>
              <w:right w:val="single" w:sz="8" w:space="0" w:color="B5DDDC"/>
            </w:tcBorders>
            <w:vAlign w:val="center"/>
            <w:hideMark/>
          </w:tcPr>
          <w:p w14:paraId="174F1A6C"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there a clear statement of the aims of the research?</w:t>
            </w:r>
          </w:p>
        </w:tc>
        <w:tc>
          <w:tcPr>
            <w:tcW w:w="851" w:type="dxa"/>
            <w:tcBorders>
              <w:top w:val="nil"/>
              <w:left w:val="nil"/>
              <w:bottom w:val="single" w:sz="8" w:space="0" w:color="B5DDDC"/>
              <w:right w:val="single" w:sz="8" w:space="0" w:color="B5DDDC"/>
            </w:tcBorders>
            <w:vAlign w:val="center"/>
            <w:hideMark/>
          </w:tcPr>
          <w:p w14:paraId="50B56AE3"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5AD27582"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The stated aim was to determine the seasonal occurrence and diversity of norovirus (NoV) and human adenovirus (HAdV) in groundwater from sinkholes, and brackish water used for recreational activities in the karst aquifer of the Yucatan Peninsula, Mexico</w:t>
            </w:r>
          </w:p>
        </w:tc>
        <w:tc>
          <w:tcPr>
            <w:tcW w:w="851" w:type="dxa"/>
            <w:tcBorders>
              <w:top w:val="nil"/>
              <w:left w:val="nil"/>
              <w:bottom w:val="single" w:sz="8" w:space="0" w:color="B5DDDC"/>
              <w:right w:val="single" w:sz="8" w:space="0" w:color="B5DDDC"/>
            </w:tcBorders>
            <w:shd w:val="clear" w:color="000000" w:fill="E2EFDA"/>
            <w:vAlign w:val="center"/>
            <w:hideMark/>
          </w:tcPr>
          <w:p w14:paraId="56F2DD68"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low risk of bias (+)</w:t>
            </w:r>
          </w:p>
        </w:tc>
      </w:tr>
      <w:tr w:rsidR="00BF2DBF" w14:paraId="696B2E43"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252CB682"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2</w:t>
            </w:r>
          </w:p>
        </w:tc>
        <w:tc>
          <w:tcPr>
            <w:tcW w:w="2126" w:type="dxa"/>
            <w:tcBorders>
              <w:top w:val="nil"/>
              <w:left w:val="nil"/>
              <w:bottom w:val="single" w:sz="8" w:space="0" w:color="B5DDDC"/>
              <w:right w:val="single" w:sz="8" w:space="0" w:color="B5DDDC"/>
            </w:tcBorders>
            <w:vAlign w:val="center"/>
            <w:hideMark/>
          </w:tcPr>
          <w:p w14:paraId="3F6265CE"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Is the methodology appropriate?</w:t>
            </w:r>
          </w:p>
        </w:tc>
        <w:tc>
          <w:tcPr>
            <w:tcW w:w="851" w:type="dxa"/>
            <w:tcBorders>
              <w:top w:val="nil"/>
              <w:left w:val="nil"/>
              <w:bottom w:val="single" w:sz="8" w:space="0" w:color="B5DDDC"/>
              <w:right w:val="single" w:sz="8" w:space="0" w:color="B5DDDC"/>
            </w:tcBorders>
            <w:vAlign w:val="center"/>
            <w:hideMark/>
          </w:tcPr>
          <w:p w14:paraId="3CE85BBD"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39143B93"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The study is largely descriptive and describes sampling of waters from sinkholes (using ultrafiltration) used for primary contact recreation for viral pathogens (Norovirus and Adenovirus).</w:t>
            </w:r>
          </w:p>
        </w:tc>
        <w:tc>
          <w:tcPr>
            <w:tcW w:w="851" w:type="dxa"/>
            <w:tcBorders>
              <w:top w:val="nil"/>
              <w:left w:val="nil"/>
              <w:bottom w:val="single" w:sz="8" w:space="0" w:color="B5DDDC"/>
              <w:right w:val="single" w:sz="8" w:space="0" w:color="B5DDDC"/>
            </w:tcBorders>
            <w:shd w:val="clear" w:color="000000" w:fill="E2EFDA"/>
            <w:vAlign w:val="center"/>
            <w:hideMark/>
          </w:tcPr>
          <w:p w14:paraId="583E4F0B"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low risk of bias (+)</w:t>
            </w:r>
          </w:p>
        </w:tc>
      </w:tr>
      <w:tr w:rsidR="00BF2DBF" w14:paraId="2DD515B9"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FDAB54D"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vAlign w:val="center"/>
            <w:hideMark/>
          </w:tcPr>
          <w:p w14:paraId="146A3992"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noWrap/>
            <w:hideMark/>
          </w:tcPr>
          <w:p w14:paraId="4A2F4D69"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13B997E7"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52053BD4"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61738CBD"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62AF2EA6"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3</w:t>
            </w:r>
          </w:p>
        </w:tc>
        <w:tc>
          <w:tcPr>
            <w:tcW w:w="2126" w:type="dxa"/>
            <w:tcBorders>
              <w:top w:val="nil"/>
              <w:left w:val="nil"/>
              <w:bottom w:val="single" w:sz="8" w:space="0" w:color="B5DDDC"/>
              <w:right w:val="single" w:sz="8" w:space="0" w:color="B5DDDC"/>
            </w:tcBorders>
            <w:vAlign w:val="center"/>
            <w:hideMark/>
          </w:tcPr>
          <w:p w14:paraId="759D8B57"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research design appropriate to address the aims of the research?</w:t>
            </w:r>
          </w:p>
        </w:tc>
        <w:tc>
          <w:tcPr>
            <w:tcW w:w="851" w:type="dxa"/>
            <w:tcBorders>
              <w:top w:val="nil"/>
              <w:left w:val="nil"/>
              <w:bottom w:val="nil"/>
              <w:right w:val="single" w:sz="8" w:space="0" w:color="B5DDDC"/>
            </w:tcBorders>
            <w:vAlign w:val="center"/>
            <w:hideMark/>
          </w:tcPr>
          <w:p w14:paraId="37F77E2B"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No</w:t>
            </w:r>
          </w:p>
        </w:tc>
        <w:tc>
          <w:tcPr>
            <w:tcW w:w="3685" w:type="dxa"/>
            <w:tcBorders>
              <w:top w:val="nil"/>
              <w:left w:val="nil"/>
              <w:bottom w:val="single" w:sz="8" w:space="0" w:color="B5DDDC"/>
              <w:right w:val="single" w:sz="8" w:space="0" w:color="B5DDDC"/>
            </w:tcBorders>
            <w:vAlign w:val="center"/>
            <w:hideMark/>
          </w:tcPr>
          <w:p w14:paraId="2CB01150" w14:textId="6031B865"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In principle, sampling of a range of karst aquifer sinkholes would be an appropriate approach, however the description of the sampling sites, their localities and their relationship to the aquifer, the aquifer attributes and potential sources of viral pathogens described in the paper </w:t>
            </w:r>
            <w:r w:rsidR="00E219CA">
              <w:rPr>
                <w:rFonts w:ascii="Calibri" w:hAnsi="Calibri" w:cs="Calibri"/>
                <w:sz w:val="16"/>
                <w:szCs w:val="16"/>
              </w:rPr>
              <w:t>could be more clearly reported</w:t>
            </w:r>
            <w:r w:rsidRPr="00A51834">
              <w:rPr>
                <w:rFonts w:ascii="Calibri" w:hAnsi="Calibri" w:cs="Calibri"/>
                <w:sz w:val="16"/>
                <w:szCs w:val="16"/>
              </w:rPr>
              <w:t>.  The emphasis is mostly on diversity of norovirus (NoV) and human adenovirus (HAdV).</w:t>
            </w:r>
          </w:p>
        </w:tc>
        <w:tc>
          <w:tcPr>
            <w:tcW w:w="851" w:type="dxa"/>
            <w:tcBorders>
              <w:top w:val="nil"/>
              <w:left w:val="nil"/>
              <w:bottom w:val="single" w:sz="8" w:space="0" w:color="B5DDDC"/>
              <w:right w:val="single" w:sz="8" w:space="0" w:color="B5DDDC"/>
            </w:tcBorders>
            <w:shd w:val="clear" w:color="000000" w:fill="FF0000"/>
            <w:vAlign w:val="center"/>
            <w:hideMark/>
          </w:tcPr>
          <w:p w14:paraId="7994EDCB"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Definitely high risk of bias (--)</w:t>
            </w:r>
          </w:p>
        </w:tc>
      </w:tr>
      <w:tr w:rsidR="00BF2DBF" w14:paraId="0B33C6F3"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28EB2293"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4</w:t>
            </w:r>
          </w:p>
        </w:tc>
        <w:tc>
          <w:tcPr>
            <w:tcW w:w="2126" w:type="dxa"/>
            <w:tcBorders>
              <w:top w:val="nil"/>
              <w:left w:val="nil"/>
              <w:bottom w:val="single" w:sz="8" w:space="0" w:color="B5DDDC"/>
              <w:right w:val="single" w:sz="8" w:space="0" w:color="B5DDDC"/>
            </w:tcBorders>
            <w:vAlign w:val="center"/>
            <w:hideMark/>
          </w:tcPr>
          <w:p w14:paraId="5F9A3B2A"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chosen hypothetical population or subpopulation appropriate for addressing the study research aims?</w:t>
            </w:r>
          </w:p>
        </w:tc>
        <w:tc>
          <w:tcPr>
            <w:tcW w:w="851" w:type="dxa"/>
            <w:tcBorders>
              <w:top w:val="single" w:sz="8" w:space="0" w:color="B5DDDC"/>
              <w:left w:val="nil"/>
              <w:bottom w:val="single" w:sz="8" w:space="0" w:color="B5DDDC"/>
              <w:right w:val="single" w:sz="8" w:space="0" w:color="B5DDDC"/>
            </w:tcBorders>
            <w:vAlign w:val="center"/>
            <w:hideMark/>
          </w:tcPr>
          <w:p w14:paraId="3ADCAB53"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3EA56CAA"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The study focus was on assessing viral diversity in Mexican sinkholes used for water recreation, and thus did not involve a hypothetical population or subpopulation.</w:t>
            </w:r>
          </w:p>
        </w:tc>
        <w:tc>
          <w:tcPr>
            <w:tcW w:w="851" w:type="dxa"/>
            <w:tcBorders>
              <w:top w:val="nil"/>
              <w:left w:val="nil"/>
              <w:bottom w:val="single" w:sz="8" w:space="0" w:color="B5DDDC"/>
              <w:right w:val="single" w:sz="8" w:space="0" w:color="B5DDDC"/>
            </w:tcBorders>
            <w:vAlign w:val="center"/>
            <w:hideMark/>
          </w:tcPr>
          <w:p w14:paraId="6B46839B"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r>
      <w:tr w:rsidR="00BF2DBF" w14:paraId="618A9E12"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5C6412A5"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5</w:t>
            </w:r>
          </w:p>
        </w:tc>
        <w:tc>
          <w:tcPr>
            <w:tcW w:w="2126" w:type="dxa"/>
            <w:tcBorders>
              <w:top w:val="nil"/>
              <w:left w:val="nil"/>
              <w:bottom w:val="single" w:sz="8" w:space="0" w:color="B5DDDC"/>
              <w:right w:val="single" w:sz="8" w:space="0" w:color="B5DDDC"/>
            </w:tcBorders>
            <w:vAlign w:val="center"/>
            <w:hideMark/>
          </w:tcPr>
          <w:p w14:paraId="062C30E4"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data collected in a way that addressed the research issue?</w:t>
            </w:r>
          </w:p>
        </w:tc>
        <w:tc>
          <w:tcPr>
            <w:tcW w:w="851" w:type="dxa"/>
            <w:tcBorders>
              <w:top w:val="nil"/>
              <w:left w:val="nil"/>
              <w:bottom w:val="single" w:sz="8" w:space="0" w:color="B5DDDC"/>
              <w:right w:val="single" w:sz="8" w:space="0" w:color="B5DDDC"/>
            </w:tcBorders>
            <w:vAlign w:val="center"/>
            <w:hideMark/>
          </w:tcPr>
          <w:p w14:paraId="685C5259"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38D01106" w14:textId="1108C12F"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The stated aim was to determine the seasonal occurrence and diversity of norovirus (NoV) and human adenovirus (HAdV) in groundwater from sinkholes, and brackish water used for recreational activities in the karst aquifer of the Yucatan Peninsula, Mexico and the data collection method enabled such an assessment, although the context </w:t>
            </w:r>
            <w:r w:rsidR="00E219CA">
              <w:rPr>
                <w:rFonts w:ascii="Calibri" w:hAnsi="Calibri" w:cs="Calibri"/>
                <w:sz w:val="16"/>
                <w:szCs w:val="16"/>
              </w:rPr>
              <w:t>could have been strengthened with more details on</w:t>
            </w:r>
            <w:r w:rsidRPr="00A51834">
              <w:rPr>
                <w:rFonts w:ascii="Calibri" w:hAnsi="Calibri" w:cs="Calibri"/>
                <w:sz w:val="16"/>
                <w:szCs w:val="16"/>
              </w:rPr>
              <w:t xml:space="preserve"> site description.</w:t>
            </w:r>
          </w:p>
        </w:tc>
        <w:tc>
          <w:tcPr>
            <w:tcW w:w="851" w:type="dxa"/>
            <w:tcBorders>
              <w:top w:val="nil"/>
              <w:left w:val="nil"/>
              <w:bottom w:val="single" w:sz="8" w:space="0" w:color="B5DDDC"/>
              <w:right w:val="single" w:sz="8" w:space="0" w:color="B5DDDC"/>
            </w:tcBorders>
            <w:shd w:val="clear" w:color="000000" w:fill="E2EFDA"/>
            <w:vAlign w:val="center"/>
            <w:hideMark/>
          </w:tcPr>
          <w:p w14:paraId="2129F437"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low risk of bias (+)</w:t>
            </w:r>
          </w:p>
        </w:tc>
      </w:tr>
      <w:tr w:rsidR="00BF2DBF" w14:paraId="77E6026E"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1DDF0C4E"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6</w:t>
            </w:r>
          </w:p>
        </w:tc>
        <w:tc>
          <w:tcPr>
            <w:tcW w:w="2126" w:type="dxa"/>
            <w:tcBorders>
              <w:top w:val="nil"/>
              <w:left w:val="nil"/>
              <w:bottom w:val="single" w:sz="8" w:space="0" w:color="B5DDDC"/>
              <w:right w:val="single" w:sz="8" w:space="0" w:color="B5DDDC"/>
            </w:tcBorders>
            <w:vAlign w:val="center"/>
            <w:hideMark/>
          </w:tcPr>
          <w:p w14:paraId="10E7D82B"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Has the relationship between researcher and participants been adequately considered?</w:t>
            </w:r>
          </w:p>
        </w:tc>
        <w:tc>
          <w:tcPr>
            <w:tcW w:w="851" w:type="dxa"/>
            <w:tcBorders>
              <w:top w:val="nil"/>
              <w:left w:val="nil"/>
              <w:bottom w:val="single" w:sz="8" w:space="0" w:color="B5DDDC"/>
              <w:right w:val="single" w:sz="8" w:space="0" w:color="B5DDDC"/>
            </w:tcBorders>
            <w:vAlign w:val="center"/>
            <w:hideMark/>
          </w:tcPr>
          <w:p w14:paraId="295C9635"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5FFB25A6"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40E04C90"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r>
      <w:tr w:rsidR="00BF2DBF" w14:paraId="25143D84"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DF83929"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vAlign w:val="center"/>
            <w:hideMark/>
          </w:tcPr>
          <w:p w14:paraId="46B5B5D5"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440D8159"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vAlign w:val="center"/>
            <w:hideMark/>
          </w:tcPr>
          <w:p w14:paraId="55280C6C"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7C7163F2"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04697607"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1488BB82"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7</w:t>
            </w:r>
          </w:p>
        </w:tc>
        <w:tc>
          <w:tcPr>
            <w:tcW w:w="2126" w:type="dxa"/>
            <w:tcBorders>
              <w:top w:val="nil"/>
              <w:left w:val="nil"/>
              <w:bottom w:val="single" w:sz="8" w:space="0" w:color="B5DDDC"/>
              <w:right w:val="single" w:sz="8" w:space="0" w:color="B5DDDC"/>
            </w:tcBorders>
            <w:vAlign w:val="center"/>
            <w:hideMark/>
          </w:tcPr>
          <w:p w14:paraId="5C8E39CD"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574C4390"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23C8E034"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6C4DEC27"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n/a</w:t>
            </w:r>
          </w:p>
        </w:tc>
      </w:tr>
      <w:tr w:rsidR="00BF2DBF" w14:paraId="05033CC9"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5CE1A6B5"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8</w:t>
            </w:r>
          </w:p>
        </w:tc>
        <w:tc>
          <w:tcPr>
            <w:tcW w:w="2126" w:type="dxa"/>
            <w:tcBorders>
              <w:top w:val="nil"/>
              <w:left w:val="nil"/>
              <w:bottom w:val="single" w:sz="8" w:space="0" w:color="B5DDDC"/>
              <w:right w:val="single" w:sz="8" w:space="0" w:color="B5DDDC"/>
            </w:tcBorders>
            <w:vAlign w:val="center"/>
            <w:hideMark/>
          </w:tcPr>
          <w:p w14:paraId="57C5687C"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Was the data analysis sufficiently rigorous?</w:t>
            </w:r>
          </w:p>
        </w:tc>
        <w:tc>
          <w:tcPr>
            <w:tcW w:w="851" w:type="dxa"/>
            <w:tcBorders>
              <w:top w:val="nil"/>
              <w:left w:val="nil"/>
              <w:bottom w:val="single" w:sz="8" w:space="0" w:color="B5DDDC"/>
              <w:right w:val="single" w:sz="8" w:space="0" w:color="B5DDDC"/>
            </w:tcBorders>
            <w:vAlign w:val="center"/>
            <w:hideMark/>
          </w:tcPr>
          <w:p w14:paraId="4B464B1E"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62BC9138" w14:textId="36908E5E"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The statistical analyses of viral diversity </w:t>
            </w:r>
            <w:r w:rsidR="00044CF8">
              <w:rPr>
                <w:rFonts w:ascii="Calibri" w:hAnsi="Calibri" w:cs="Calibri"/>
                <w:sz w:val="16"/>
                <w:szCs w:val="16"/>
              </w:rPr>
              <w:t>are</w:t>
            </w:r>
            <w:r w:rsidR="00044CF8" w:rsidRPr="00A51834">
              <w:rPr>
                <w:rFonts w:ascii="Calibri" w:hAnsi="Calibri" w:cs="Calibri"/>
                <w:sz w:val="16"/>
                <w:szCs w:val="16"/>
              </w:rPr>
              <w:t xml:space="preserve"> </w:t>
            </w:r>
            <w:r w:rsidR="008F52EB" w:rsidRPr="00A51834">
              <w:rPr>
                <w:rFonts w:ascii="Calibri" w:hAnsi="Calibri" w:cs="Calibri"/>
                <w:sz w:val="16"/>
                <w:szCs w:val="16"/>
              </w:rPr>
              <w:t>rigorous,</w:t>
            </w:r>
            <w:r w:rsidRPr="00A51834">
              <w:rPr>
                <w:rFonts w:ascii="Calibri" w:hAnsi="Calibri" w:cs="Calibri"/>
                <w:sz w:val="16"/>
                <w:szCs w:val="16"/>
              </w:rPr>
              <w:t xml:space="preserve"> but the spatial analysis of site responses and assessment of viral sources is </w:t>
            </w:r>
            <w:r w:rsidR="00E219CA">
              <w:rPr>
                <w:rFonts w:ascii="Calibri" w:hAnsi="Calibri" w:cs="Calibri"/>
                <w:sz w:val="16"/>
                <w:szCs w:val="16"/>
              </w:rPr>
              <w:t>limited</w:t>
            </w:r>
            <w:r w:rsidRPr="00A51834">
              <w:rPr>
                <w:rFonts w:ascii="Calibri" w:hAnsi="Calibri" w:cs="Calibri"/>
                <w:sz w:val="16"/>
                <w:szCs w:val="16"/>
              </w:rPr>
              <w:t>.</w:t>
            </w:r>
          </w:p>
        </w:tc>
        <w:tc>
          <w:tcPr>
            <w:tcW w:w="851" w:type="dxa"/>
            <w:tcBorders>
              <w:top w:val="nil"/>
              <w:left w:val="nil"/>
              <w:bottom w:val="single" w:sz="8" w:space="0" w:color="B5DDDC"/>
              <w:right w:val="single" w:sz="8" w:space="0" w:color="B5DDDC"/>
            </w:tcBorders>
            <w:shd w:val="clear" w:color="000000" w:fill="E2EFDA"/>
            <w:vAlign w:val="center"/>
            <w:hideMark/>
          </w:tcPr>
          <w:p w14:paraId="771BEA95"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low risk of bias (+)</w:t>
            </w:r>
          </w:p>
        </w:tc>
      </w:tr>
      <w:tr w:rsidR="00BF2DBF" w14:paraId="01E38196"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683F98CC"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9</w:t>
            </w:r>
          </w:p>
        </w:tc>
        <w:tc>
          <w:tcPr>
            <w:tcW w:w="2126" w:type="dxa"/>
            <w:tcBorders>
              <w:top w:val="nil"/>
              <w:left w:val="nil"/>
              <w:bottom w:val="single" w:sz="8" w:space="0" w:color="B5DDDC"/>
              <w:right w:val="single" w:sz="8" w:space="0" w:color="B5DDDC"/>
            </w:tcBorders>
            <w:vAlign w:val="center"/>
            <w:hideMark/>
          </w:tcPr>
          <w:p w14:paraId="6AD5C9A3"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Is there a clear statement of findings?</w:t>
            </w:r>
          </w:p>
        </w:tc>
        <w:tc>
          <w:tcPr>
            <w:tcW w:w="851" w:type="dxa"/>
            <w:tcBorders>
              <w:top w:val="nil"/>
              <w:left w:val="nil"/>
              <w:bottom w:val="nil"/>
              <w:right w:val="single" w:sz="8" w:space="0" w:color="B5DDDC"/>
            </w:tcBorders>
            <w:vAlign w:val="center"/>
            <w:hideMark/>
          </w:tcPr>
          <w:p w14:paraId="26A551E6"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Can't tell</w:t>
            </w:r>
          </w:p>
        </w:tc>
        <w:tc>
          <w:tcPr>
            <w:tcW w:w="3685" w:type="dxa"/>
            <w:tcBorders>
              <w:top w:val="nil"/>
              <w:left w:val="nil"/>
              <w:bottom w:val="single" w:sz="8" w:space="0" w:color="B5DDDC"/>
              <w:right w:val="single" w:sz="8" w:space="0" w:color="B5DDDC"/>
            </w:tcBorders>
            <w:vAlign w:val="center"/>
            <w:hideMark/>
          </w:tcPr>
          <w:p w14:paraId="2F43BCBF"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There is a short statement in the abstract, but it does not address the aims.</w:t>
            </w:r>
          </w:p>
        </w:tc>
        <w:tc>
          <w:tcPr>
            <w:tcW w:w="851" w:type="dxa"/>
            <w:tcBorders>
              <w:top w:val="nil"/>
              <w:left w:val="nil"/>
              <w:bottom w:val="nil"/>
              <w:right w:val="single" w:sz="8" w:space="0" w:color="B5DDDC"/>
            </w:tcBorders>
            <w:shd w:val="clear" w:color="000000" w:fill="F8CBAD"/>
            <w:vAlign w:val="center"/>
            <w:hideMark/>
          </w:tcPr>
          <w:p w14:paraId="54ACBD35"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18F028A5"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0FEEF71D"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vAlign w:val="center"/>
            <w:hideMark/>
          </w:tcPr>
          <w:p w14:paraId="5D8AE00A"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Section C: Will the results help locally?</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33C1BB92"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2A45A502"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4CD816D1" w14:textId="77777777" w:rsidR="00A51834" w:rsidRPr="00A51834" w:rsidRDefault="00992883" w:rsidP="00A51834">
            <w:pPr>
              <w:spacing w:before="0" w:after="0" w:line="240" w:lineRule="auto"/>
              <w:jc w:val="center"/>
              <w:rPr>
                <w:rFonts w:ascii="Calibri" w:hAnsi="Calibri" w:cs="Calibri"/>
                <w:b/>
                <w:bCs/>
                <w:color w:val="000000"/>
                <w:sz w:val="16"/>
                <w:szCs w:val="16"/>
              </w:rPr>
            </w:pPr>
            <w:r w:rsidRPr="00A51834">
              <w:rPr>
                <w:rFonts w:ascii="Calibri" w:hAnsi="Calibri" w:cs="Calibri"/>
                <w:b/>
                <w:bCs/>
                <w:color w:val="000000"/>
                <w:sz w:val="16"/>
                <w:szCs w:val="16"/>
              </w:rPr>
              <w:t> </w:t>
            </w:r>
          </w:p>
        </w:tc>
      </w:tr>
      <w:tr w:rsidR="00BF2DBF" w14:paraId="69D31A11" w14:textId="77777777" w:rsidTr="0052318A">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5053F7D0"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10</w:t>
            </w:r>
          </w:p>
        </w:tc>
        <w:tc>
          <w:tcPr>
            <w:tcW w:w="2126" w:type="dxa"/>
            <w:tcBorders>
              <w:top w:val="single" w:sz="8" w:space="0" w:color="B5DDDC"/>
              <w:left w:val="nil"/>
              <w:bottom w:val="single" w:sz="8" w:space="0" w:color="B5DDDC"/>
              <w:right w:val="single" w:sz="8" w:space="0" w:color="B5DDDC"/>
            </w:tcBorders>
            <w:vAlign w:val="center"/>
            <w:hideMark/>
          </w:tcPr>
          <w:p w14:paraId="4056D768"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How valuable is the research?  Is the research of satisfactory value?</w:t>
            </w:r>
          </w:p>
        </w:tc>
        <w:tc>
          <w:tcPr>
            <w:tcW w:w="851" w:type="dxa"/>
            <w:tcBorders>
              <w:top w:val="single" w:sz="8" w:space="0" w:color="B5DDDC"/>
              <w:left w:val="nil"/>
              <w:bottom w:val="single" w:sz="8" w:space="0" w:color="B5DDDC"/>
              <w:right w:val="single" w:sz="8" w:space="0" w:color="B5DDDC"/>
            </w:tcBorders>
            <w:vAlign w:val="center"/>
            <w:hideMark/>
          </w:tcPr>
          <w:p w14:paraId="5E927963" w14:textId="77777777" w:rsidR="00A51834" w:rsidRPr="00A51834" w:rsidRDefault="00992883" w:rsidP="00A51834">
            <w:pPr>
              <w:spacing w:before="0" w:after="0" w:line="240" w:lineRule="auto"/>
              <w:jc w:val="center"/>
              <w:rPr>
                <w:rFonts w:ascii="Calibri" w:hAnsi="Calibri" w:cs="Calibri"/>
                <w:sz w:val="16"/>
                <w:szCs w:val="16"/>
              </w:rPr>
            </w:pPr>
            <w:r w:rsidRPr="00A51834">
              <w:rPr>
                <w:rFonts w:ascii="Calibri" w:hAnsi="Calibri" w:cs="Calibri"/>
                <w:sz w:val="16"/>
                <w:szCs w:val="16"/>
              </w:rPr>
              <w:t>No</w:t>
            </w:r>
          </w:p>
        </w:tc>
        <w:tc>
          <w:tcPr>
            <w:tcW w:w="3685" w:type="dxa"/>
            <w:tcBorders>
              <w:top w:val="single" w:sz="8" w:space="0" w:color="B5DDDC"/>
              <w:left w:val="nil"/>
              <w:bottom w:val="single" w:sz="8" w:space="0" w:color="B5DDDC"/>
              <w:right w:val="single" w:sz="8" w:space="0" w:color="B5DDDC"/>
            </w:tcBorders>
            <w:vAlign w:val="center"/>
            <w:hideMark/>
          </w:tcPr>
          <w:p w14:paraId="3447A52E" w14:textId="7474FBF8"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z w:val="16"/>
                <w:szCs w:val="16"/>
              </w:rPr>
              <w:t xml:space="preserve">The assessment of norovirus (NoV) and human adenovirus (HAdV) diversity </w:t>
            </w:r>
            <w:r w:rsidR="00E219CA">
              <w:rPr>
                <w:rFonts w:ascii="Calibri" w:hAnsi="Calibri" w:cs="Calibri"/>
                <w:sz w:val="16"/>
                <w:szCs w:val="16"/>
              </w:rPr>
              <w:t xml:space="preserve">has low relevance </w:t>
            </w:r>
            <w:r w:rsidRPr="00A51834">
              <w:rPr>
                <w:rFonts w:ascii="Calibri" w:hAnsi="Calibri" w:cs="Calibri"/>
                <w:sz w:val="16"/>
                <w:szCs w:val="16"/>
              </w:rPr>
              <w:t>in relation to the main elements of the primary research question (how do we monitor, assess and predict risks from diffuse and point source microbial contamination in recreational waters?)</w:t>
            </w:r>
            <w:r w:rsidR="00E219CA">
              <w:rPr>
                <w:rFonts w:ascii="Calibri" w:hAnsi="Calibri" w:cs="Calibri"/>
                <w:sz w:val="16"/>
                <w:szCs w:val="16"/>
              </w:rPr>
              <w:t>.T</w:t>
            </w:r>
            <w:r w:rsidRPr="00A51834">
              <w:rPr>
                <w:rFonts w:ascii="Calibri" w:hAnsi="Calibri" w:cs="Calibri"/>
                <w:sz w:val="16"/>
                <w:szCs w:val="16"/>
              </w:rPr>
              <w:t>he research in the context of this narrative review is not of satisfactory value</w:t>
            </w:r>
            <w:r w:rsidR="000455F8">
              <w:rPr>
                <w:rFonts w:ascii="Calibri" w:hAnsi="Calibri" w:cs="Calibri"/>
                <w:sz w:val="16"/>
                <w:szCs w:val="16"/>
              </w:rPr>
              <w:t xml:space="preserve"> to answer the research questions</w:t>
            </w:r>
            <w:r w:rsidRPr="00A51834">
              <w:rPr>
                <w:rFonts w:ascii="Calibri" w:hAnsi="Calibri" w:cs="Calibri"/>
                <w:sz w:val="16"/>
                <w:szCs w:val="16"/>
              </w:rPr>
              <w:t>.</w:t>
            </w:r>
          </w:p>
        </w:tc>
        <w:tc>
          <w:tcPr>
            <w:tcW w:w="851" w:type="dxa"/>
            <w:tcBorders>
              <w:top w:val="single" w:sz="8" w:space="0" w:color="B5DDDC"/>
              <w:left w:val="nil"/>
              <w:bottom w:val="single" w:sz="8" w:space="0" w:color="B5DDDC"/>
              <w:right w:val="single" w:sz="8" w:space="0" w:color="B5DDDC"/>
            </w:tcBorders>
            <w:shd w:val="clear" w:color="000000" w:fill="F8CBAD"/>
            <w:vAlign w:val="center"/>
            <w:hideMark/>
          </w:tcPr>
          <w:p w14:paraId="3B98A3DD"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7995B6F7" w14:textId="77777777" w:rsidTr="0052318A">
        <w:trPr>
          <w:trHeight w:val="340"/>
        </w:trPr>
        <w:tc>
          <w:tcPr>
            <w:tcW w:w="274"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629BF4A3"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w:t>
            </w:r>
          </w:p>
        </w:tc>
        <w:tc>
          <w:tcPr>
            <w:tcW w:w="2126" w:type="dxa"/>
            <w:tcBorders>
              <w:top w:val="single" w:sz="8" w:space="0" w:color="B5DDDC"/>
              <w:left w:val="single" w:sz="8" w:space="0" w:color="008000"/>
              <w:bottom w:val="single" w:sz="8" w:space="0" w:color="008000"/>
              <w:right w:val="single" w:sz="4" w:space="0" w:color="B5DDDC"/>
            </w:tcBorders>
            <w:shd w:val="clear" w:color="000000" w:fill="D6EAEB"/>
            <w:vAlign w:val="center"/>
            <w:hideMark/>
          </w:tcPr>
          <w:p w14:paraId="1404F1BA" w14:textId="77777777" w:rsidR="00A51834" w:rsidRPr="00A51834" w:rsidRDefault="00992883" w:rsidP="00A51834">
            <w:pPr>
              <w:spacing w:before="0" w:after="0" w:line="240" w:lineRule="auto"/>
              <w:rPr>
                <w:rFonts w:ascii="Calibri" w:hAnsi="Calibri" w:cs="Calibri"/>
                <w:b/>
                <w:bCs/>
                <w:color w:val="000000"/>
                <w:sz w:val="16"/>
                <w:szCs w:val="16"/>
              </w:rPr>
            </w:pPr>
            <w:r w:rsidRPr="00A51834">
              <w:rPr>
                <w:rFonts w:ascii="Calibri" w:hAnsi="Calibri" w:cs="Calibri"/>
                <w:b/>
                <w:bCs/>
                <w:color w:val="000000"/>
                <w:sz w:val="16"/>
                <w:szCs w:val="16"/>
              </w:rPr>
              <w:t>Overall risk of bias rating</w:t>
            </w:r>
          </w:p>
        </w:tc>
        <w:tc>
          <w:tcPr>
            <w:tcW w:w="851" w:type="dxa"/>
            <w:tcBorders>
              <w:top w:val="single" w:sz="8" w:space="0" w:color="B5DDDC"/>
              <w:left w:val="single" w:sz="8" w:space="0" w:color="B5DDDC"/>
              <w:bottom w:val="single" w:sz="8" w:space="0" w:color="008000"/>
              <w:right w:val="single" w:sz="8" w:space="0" w:color="B5DDDC"/>
            </w:tcBorders>
            <w:shd w:val="clear" w:color="000000" w:fill="D6EAEB"/>
            <w:vAlign w:val="center"/>
            <w:hideMark/>
          </w:tcPr>
          <w:p w14:paraId="1CBA1E40" w14:textId="77777777" w:rsidR="00A51834" w:rsidRPr="00A51834" w:rsidRDefault="00992883" w:rsidP="00A51834">
            <w:pPr>
              <w:spacing w:before="0" w:after="0" w:line="240" w:lineRule="auto"/>
              <w:rPr>
                <w:rFonts w:ascii="Calibri" w:hAnsi="Calibri" w:cs="Calibri"/>
                <w:sz w:val="16"/>
                <w:szCs w:val="16"/>
              </w:rPr>
            </w:pPr>
            <w:r w:rsidRPr="00A51834">
              <w:rPr>
                <w:rFonts w:ascii="Calibri" w:hAnsi="Calibri" w:cs="Calibri"/>
                <w:strike/>
                <w:sz w:val="16"/>
                <w:szCs w:val="16"/>
              </w:rPr>
              <w:t> </w:t>
            </w:r>
          </w:p>
        </w:tc>
        <w:tc>
          <w:tcPr>
            <w:tcW w:w="3685" w:type="dxa"/>
            <w:tcBorders>
              <w:top w:val="single" w:sz="8" w:space="0" w:color="B5DDDC"/>
              <w:left w:val="single" w:sz="4" w:space="0" w:color="B5DDDC"/>
              <w:bottom w:val="single" w:sz="8" w:space="0" w:color="008000"/>
              <w:right w:val="single" w:sz="4" w:space="0" w:color="B5DDDC"/>
            </w:tcBorders>
            <w:shd w:val="clear" w:color="000000" w:fill="D6EAEB"/>
            <w:vAlign w:val="center"/>
            <w:hideMark/>
          </w:tcPr>
          <w:p w14:paraId="2B274123" w14:textId="5B01864A" w:rsidR="00A51834" w:rsidRPr="00A51834" w:rsidRDefault="00992883" w:rsidP="00A51834">
            <w:pPr>
              <w:spacing w:before="0" w:after="0" w:line="240" w:lineRule="auto"/>
              <w:rPr>
                <w:rFonts w:ascii="Calibri" w:hAnsi="Calibri" w:cs="Calibri"/>
                <w:i/>
                <w:iCs/>
                <w:color w:val="000000"/>
                <w:sz w:val="16"/>
                <w:szCs w:val="16"/>
              </w:rPr>
            </w:pPr>
            <w:r w:rsidRPr="00A51834">
              <w:rPr>
                <w:rFonts w:ascii="Calibri" w:hAnsi="Calibri" w:cs="Calibri"/>
                <w:i/>
                <w:iCs/>
                <w:color w:val="000000"/>
                <w:sz w:val="16"/>
                <w:szCs w:val="16"/>
              </w:rPr>
              <w:t xml:space="preserve">Due to </w:t>
            </w:r>
            <w:r w:rsidR="000455F8">
              <w:rPr>
                <w:rFonts w:ascii="Calibri" w:hAnsi="Calibri" w:cs="Calibri"/>
                <w:i/>
                <w:iCs/>
                <w:color w:val="000000"/>
                <w:sz w:val="16"/>
                <w:szCs w:val="16"/>
              </w:rPr>
              <w:t xml:space="preserve">study limitations regarding the </w:t>
            </w:r>
            <w:r w:rsidRPr="00A51834">
              <w:rPr>
                <w:rFonts w:ascii="Calibri" w:hAnsi="Calibri" w:cs="Calibri"/>
                <w:i/>
                <w:iCs/>
                <w:color w:val="000000"/>
                <w:sz w:val="16"/>
                <w:szCs w:val="16"/>
              </w:rPr>
              <w:t xml:space="preserve">methodological </w:t>
            </w:r>
            <w:r w:rsidR="000455F8">
              <w:rPr>
                <w:rFonts w:ascii="Calibri" w:hAnsi="Calibri" w:cs="Calibri"/>
                <w:i/>
                <w:iCs/>
                <w:color w:val="000000"/>
                <w:sz w:val="16"/>
                <w:szCs w:val="16"/>
              </w:rPr>
              <w:t>rigour</w:t>
            </w:r>
            <w:r w:rsidR="005A1961" w:rsidRPr="00A51834">
              <w:rPr>
                <w:rFonts w:ascii="Calibri" w:hAnsi="Calibri" w:cs="Calibri"/>
                <w:i/>
                <w:iCs/>
                <w:color w:val="000000"/>
                <w:sz w:val="16"/>
                <w:szCs w:val="16"/>
              </w:rPr>
              <w:t xml:space="preserve"> </w:t>
            </w:r>
            <w:r w:rsidRPr="00A51834">
              <w:rPr>
                <w:rFonts w:ascii="Calibri" w:hAnsi="Calibri" w:cs="Calibri"/>
                <w:i/>
                <w:iCs/>
                <w:color w:val="000000"/>
                <w:sz w:val="16"/>
                <w:szCs w:val="16"/>
              </w:rPr>
              <w:t>and findings</w:t>
            </w:r>
            <w:r w:rsidR="000455F8">
              <w:rPr>
                <w:rFonts w:ascii="Calibri" w:hAnsi="Calibri" w:cs="Calibri"/>
                <w:i/>
                <w:iCs/>
                <w:color w:val="000000"/>
                <w:sz w:val="16"/>
                <w:szCs w:val="16"/>
              </w:rPr>
              <w:t xml:space="preserve"> that are of low relevance to this narrative review</w:t>
            </w:r>
            <w:r w:rsidRPr="00A51834">
              <w:rPr>
                <w:rFonts w:ascii="Calibri" w:hAnsi="Calibri" w:cs="Calibri"/>
                <w:i/>
                <w:iCs/>
                <w:color w:val="000000"/>
                <w:sz w:val="16"/>
                <w:szCs w:val="16"/>
              </w:rPr>
              <w:t xml:space="preserve">, the study is considered to </w:t>
            </w:r>
            <w:r w:rsidR="002229B7">
              <w:rPr>
                <w:rFonts w:ascii="Calibri" w:hAnsi="Calibri" w:cs="Calibri"/>
                <w:i/>
                <w:iCs/>
                <w:color w:val="000000"/>
                <w:sz w:val="16"/>
                <w:szCs w:val="16"/>
              </w:rPr>
              <w:t>have</w:t>
            </w:r>
            <w:r w:rsidRPr="00A51834">
              <w:rPr>
                <w:rFonts w:ascii="Calibri" w:hAnsi="Calibri" w:cs="Calibri"/>
                <w:i/>
                <w:iCs/>
                <w:color w:val="000000"/>
                <w:sz w:val="16"/>
                <w:szCs w:val="16"/>
              </w:rPr>
              <w:t xml:space="preserve"> a high risk of bias.</w:t>
            </w:r>
          </w:p>
        </w:tc>
        <w:tc>
          <w:tcPr>
            <w:tcW w:w="851" w:type="dxa"/>
            <w:tcBorders>
              <w:top w:val="single" w:sz="8" w:space="0" w:color="B5DDDC"/>
              <w:left w:val="single" w:sz="8" w:space="0" w:color="B5DDDC"/>
              <w:bottom w:val="single" w:sz="8" w:space="0" w:color="008000"/>
              <w:right w:val="single" w:sz="8" w:space="0" w:color="B5DDDC"/>
            </w:tcBorders>
            <w:shd w:val="clear" w:color="000000" w:fill="F8CBAD"/>
            <w:vAlign w:val="center"/>
            <w:hideMark/>
          </w:tcPr>
          <w:p w14:paraId="1BFAA4EC"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Probably high risk of bias (-)</w:t>
            </w:r>
          </w:p>
        </w:tc>
      </w:tr>
      <w:tr w:rsidR="00BF2DBF" w14:paraId="7ADD16C5"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7F991BA3" w14:textId="77777777" w:rsidR="00A51834" w:rsidRPr="00A51834" w:rsidRDefault="00992883" w:rsidP="00A51834">
            <w:pPr>
              <w:spacing w:before="0" w:after="0" w:line="240" w:lineRule="auto"/>
              <w:jc w:val="center"/>
              <w:rPr>
                <w:rFonts w:ascii="Calibri" w:hAnsi="Calibri" w:cs="Calibri"/>
                <w:b/>
                <w:bCs/>
                <w:sz w:val="16"/>
                <w:szCs w:val="16"/>
              </w:rPr>
            </w:pPr>
            <w:r w:rsidRPr="00A51834">
              <w:rPr>
                <w:rFonts w:ascii="Calibri" w:hAnsi="Calibri" w:cs="Calibri"/>
                <w:b/>
                <w:bCs/>
                <w:sz w:val="16"/>
                <w:szCs w:val="16"/>
              </w:rPr>
              <w:t>-</w:t>
            </w:r>
          </w:p>
        </w:tc>
        <w:tc>
          <w:tcPr>
            <w:tcW w:w="2126" w:type="dxa"/>
            <w:tcBorders>
              <w:top w:val="nil"/>
              <w:left w:val="nil"/>
              <w:bottom w:val="single" w:sz="8" w:space="0" w:color="B5DDDC"/>
              <w:right w:val="single" w:sz="8" w:space="0" w:color="B5DDDC"/>
            </w:tcBorders>
            <w:shd w:val="clear" w:color="000000" w:fill="D6EAEB"/>
            <w:vAlign w:val="center"/>
            <w:hideMark/>
          </w:tcPr>
          <w:p w14:paraId="2FC62A70" w14:textId="77777777" w:rsidR="00A51834" w:rsidRPr="00A51834" w:rsidRDefault="00992883" w:rsidP="00A51834">
            <w:pPr>
              <w:spacing w:before="0" w:after="0" w:line="240" w:lineRule="auto"/>
              <w:rPr>
                <w:rFonts w:ascii="Calibri" w:hAnsi="Calibri" w:cs="Calibri"/>
                <w:b/>
                <w:bCs/>
                <w:sz w:val="16"/>
                <w:szCs w:val="16"/>
              </w:rPr>
            </w:pPr>
            <w:r w:rsidRPr="00A51834">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6056C5A8" w14:textId="77777777"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 </w:t>
            </w:r>
          </w:p>
        </w:tc>
        <w:tc>
          <w:tcPr>
            <w:tcW w:w="3685" w:type="dxa"/>
            <w:tcBorders>
              <w:top w:val="nil"/>
              <w:left w:val="single" w:sz="8" w:space="0" w:color="B5DDDC"/>
              <w:bottom w:val="single" w:sz="8" w:space="0" w:color="B5DDDC"/>
              <w:right w:val="nil"/>
            </w:tcBorders>
            <w:shd w:val="clear" w:color="000000" w:fill="FFC7CE"/>
            <w:vAlign w:val="center"/>
            <w:hideMark/>
          </w:tcPr>
          <w:p w14:paraId="7BE995FE" w14:textId="3EF2CE4C"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Exclude from further review due to high risk of bias</w:t>
            </w:r>
            <w:r w:rsidR="007A4043">
              <w:rPr>
                <w:rFonts w:ascii="Calibri" w:hAnsi="Calibri" w:cs="Calibri"/>
                <w:color w:val="9C0006"/>
                <w:sz w:val="16"/>
                <w:szCs w:val="16"/>
              </w:rPr>
              <w:t xml:space="preserve"> and relevance</w:t>
            </w:r>
            <w:r w:rsidRPr="00A51834">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4B2C3AEB" w14:textId="77777777" w:rsidR="00A51834" w:rsidRPr="00A51834" w:rsidRDefault="00992883" w:rsidP="00A51834">
            <w:pPr>
              <w:spacing w:before="0" w:after="0" w:line="240" w:lineRule="auto"/>
              <w:jc w:val="center"/>
              <w:rPr>
                <w:rFonts w:ascii="Calibri" w:hAnsi="Calibri" w:cs="Calibri"/>
                <w:color w:val="9C0006"/>
                <w:sz w:val="16"/>
                <w:szCs w:val="16"/>
              </w:rPr>
            </w:pPr>
            <w:r w:rsidRPr="00A51834">
              <w:rPr>
                <w:rFonts w:ascii="Calibri" w:hAnsi="Calibri" w:cs="Calibri"/>
                <w:color w:val="9C0006"/>
                <w:sz w:val="16"/>
                <w:szCs w:val="16"/>
              </w:rPr>
              <w:t> </w:t>
            </w:r>
          </w:p>
        </w:tc>
      </w:tr>
    </w:tbl>
    <w:p w14:paraId="137C9DEA" w14:textId="2FD70AA1" w:rsidR="00A51834" w:rsidRDefault="00A51834" w:rsidP="002036F9"/>
    <w:p w14:paraId="67BF8A7E" w14:textId="77777777" w:rsidR="000C6DD9" w:rsidRPr="002036F9" w:rsidRDefault="000C6DD9" w:rsidP="002036F9"/>
    <w:p w14:paraId="30C77AC0" w14:textId="44595E2B" w:rsidR="007F4AC6" w:rsidRDefault="00992883" w:rsidP="007F4AC6">
      <w:pPr>
        <w:pStyle w:val="Heading3"/>
      </w:pPr>
      <w:bookmarkStart w:id="538" w:name="_Toc106901155"/>
      <w:r>
        <w:t>J37: Shrestha, Kelty, et al., (2020)</w:t>
      </w:r>
      <w:bookmarkEnd w:id="538"/>
    </w:p>
    <w:p w14:paraId="59693701" w14:textId="77777777" w:rsidR="002036F9" w:rsidRPr="007F4AC6" w:rsidRDefault="00992883" w:rsidP="00475C35">
      <w:pPr>
        <w:pStyle w:val="Heading4"/>
      </w:pPr>
      <w:bookmarkStart w:id="539" w:name="_Toc106901156"/>
      <w:r>
        <w:t>Quality assessment</w:t>
      </w:r>
      <w:bookmarkEnd w:id="539"/>
    </w:p>
    <w:tbl>
      <w:tblPr>
        <w:tblW w:w="7787" w:type="dxa"/>
        <w:tblLayout w:type="fixed"/>
        <w:tblCellMar>
          <w:left w:w="28" w:type="dxa"/>
          <w:right w:w="28" w:type="dxa"/>
        </w:tblCellMar>
        <w:tblLook w:val="04A0" w:firstRow="1" w:lastRow="0" w:firstColumn="1" w:lastColumn="0" w:noHBand="0" w:noVBand="1"/>
      </w:tblPr>
      <w:tblGrid>
        <w:gridCol w:w="274"/>
        <w:gridCol w:w="1843"/>
        <w:gridCol w:w="850"/>
        <w:gridCol w:w="3969"/>
        <w:gridCol w:w="851"/>
      </w:tblGrid>
      <w:tr w:rsidR="00BF2DBF" w14:paraId="0BB017EE" w14:textId="77777777" w:rsidTr="0052318A">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0F53B019" w14:textId="77777777" w:rsidR="00640A77" w:rsidRPr="00EF4BFB" w:rsidRDefault="00992883" w:rsidP="00EF4BFB">
            <w:pPr>
              <w:spacing w:before="0" w:after="0" w:line="240" w:lineRule="auto"/>
              <w:jc w:val="center"/>
              <w:rPr>
                <w:rFonts w:ascii="Calibri" w:hAnsi="Calibri" w:cs="Calibri"/>
                <w:b/>
                <w:bCs/>
                <w:color w:val="008000"/>
                <w:sz w:val="16"/>
                <w:szCs w:val="16"/>
              </w:rPr>
            </w:pPr>
            <w:r w:rsidRPr="00EF4BFB">
              <w:rPr>
                <w:rFonts w:ascii="Calibri" w:hAnsi="Calibri" w:cs="Calibri"/>
                <w:b/>
                <w:bCs/>
                <w:color w:val="008000"/>
                <w:sz w:val="16"/>
                <w:szCs w:val="16"/>
              </w:rPr>
              <w:t> </w:t>
            </w:r>
          </w:p>
        </w:tc>
        <w:tc>
          <w:tcPr>
            <w:tcW w:w="1843" w:type="dxa"/>
            <w:tcBorders>
              <w:top w:val="single" w:sz="8" w:space="0" w:color="B5DDDC"/>
              <w:left w:val="nil"/>
              <w:bottom w:val="single" w:sz="8" w:space="0" w:color="B5DDDC"/>
              <w:right w:val="single" w:sz="8" w:space="0" w:color="B5DDDC"/>
            </w:tcBorders>
            <w:shd w:val="clear" w:color="000000" w:fill="B5DDDC"/>
            <w:vAlign w:val="center"/>
            <w:hideMark/>
          </w:tcPr>
          <w:p w14:paraId="18975C91" w14:textId="77777777" w:rsidR="00640A77" w:rsidRPr="00EF4BFB" w:rsidRDefault="00992883" w:rsidP="00EF4BFB">
            <w:pPr>
              <w:spacing w:before="0" w:after="0" w:line="240" w:lineRule="auto"/>
              <w:rPr>
                <w:rFonts w:ascii="Calibri" w:hAnsi="Calibri" w:cs="Calibri"/>
                <w:b/>
                <w:bCs/>
                <w:color w:val="008000"/>
                <w:sz w:val="16"/>
                <w:szCs w:val="16"/>
              </w:rPr>
            </w:pPr>
            <w:r w:rsidRPr="00EF4BFB">
              <w:rPr>
                <w:rFonts w:ascii="Calibri" w:hAnsi="Calibri" w:cs="Calibri"/>
                <w:b/>
                <w:bCs/>
                <w:color w:val="008000"/>
                <w:sz w:val="16"/>
                <w:szCs w:val="16"/>
              </w:rPr>
              <w:t> </w:t>
            </w:r>
          </w:p>
        </w:tc>
        <w:tc>
          <w:tcPr>
            <w:tcW w:w="5670"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7E25D02C" w14:textId="6489BBB8" w:rsidR="00640A77" w:rsidRPr="00EF4BFB" w:rsidRDefault="00992883" w:rsidP="00283E93">
            <w:pPr>
              <w:spacing w:before="0" w:after="0" w:line="240" w:lineRule="auto"/>
              <w:rPr>
                <w:rFonts w:ascii="Calibri" w:hAnsi="Calibri" w:cs="Calibri"/>
                <w:b/>
                <w:bCs/>
                <w:color w:val="008000"/>
                <w:sz w:val="16"/>
                <w:szCs w:val="16"/>
              </w:rPr>
            </w:pPr>
            <w:r w:rsidRPr="00EF4BFB">
              <w:rPr>
                <w:rFonts w:ascii="Calibri" w:hAnsi="Calibri" w:cs="Calibri"/>
                <w:b/>
                <w:bCs/>
                <w:color w:val="008000"/>
                <w:sz w:val="16"/>
                <w:szCs w:val="16"/>
              </w:rPr>
              <w:t> J37, Shrestha, 2020, Fecal pollution source characterization at non-point source impacted beaches under dry and wet weather conditions </w:t>
            </w:r>
          </w:p>
        </w:tc>
      </w:tr>
      <w:tr w:rsidR="00BF2DBF" w14:paraId="57DEB1EE" w14:textId="77777777" w:rsidTr="0052318A">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7D92C752" w14:textId="2D0CBD3A" w:rsidR="00EF4BFB" w:rsidRPr="00283E93" w:rsidRDefault="00992883" w:rsidP="00283E93">
            <w:pPr>
              <w:spacing w:before="0" w:after="0" w:line="240" w:lineRule="auto"/>
              <w:jc w:val="center"/>
              <w:rPr>
                <w:rFonts w:ascii="Calibri" w:hAnsi="Calibri" w:cs="Calibri"/>
                <w:b/>
                <w:bCs/>
                <w:color w:val="008000"/>
                <w:sz w:val="16"/>
                <w:szCs w:val="16"/>
              </w:rPr>
            </w:pPr>
            <w:r w:rsidRPr="00283E93">
              <w:rPr>
                <w:rFonts w:ascii="Calibri" w:hAnsi="Calibri" w:cs="Calibri"/>
                <w:b/>
                <w:bCs/>
                <w:color w:val="008000"/>
                <w:sz w:val="16"/>
                <w:szCs w:val="16"/>
              </w:rPr>
              <w:t>Q.</w:t>
            </w:r>
          </w:p>
        </w:tc>
        <w:tc>
          <w:tcPr>
            <w:tcW w:w="1843" w:type="dxa"/>
            <w:tcBorders>
              <w:top w:val="nil"/>
              <w:left w:val="nil"/>
              <w:bottom w:val="single" w:sz="8" w:space="0" w:color="B5DDDC"/>
              <w:right w:val="single" w:sz="8" w:space="0" w:color="B5DDDC"/>
            </w:tcBorders>
            <w:shd w:val="clear" w:color="000000" w:fill="B5DDDC"/>
            <w:vAlign w:val="center"/>
            <w:hideMark/>
          </w:tcPr>
          <w:p w14:paraId="02F58808" w14:textId="77777777" w:rsidR="00EF4BFB" w:rsidRPr="00283E93" w:rsidRDefault="00992883" w:rsidP="00283E93">
            <w:pPr>
              <w:spacing w:before="0" w:after="0" w:line="240" w:lineRule="auto"/>
              <w:jc w:val="center"/>
              <w:rPr>
                <w:rFonts w:ascii="Calibri" w:hAnsi="Calibri" w:cs="Calibri"/>
                <w:b/>
                <w:bCs/>
                <w:color w:val="008000"/>
                <w:sz w:val="16"/>
                <w:szCs w:val="16"/>
              </w:rPr>
            </w:pPr>
            <w:r w:rsidRPr="00283E93">
              <w:rPr>
                <w:rFonts w:ascii="Calibri" w:hAnsi="Calibri" w:cs="Calibri"/>
                <w:b/>
                <w:bCs/>
                <w:color w:val="008000"/>
                <w:sz w:val="16"/>
                <w:szCs w:val="16"/>
              </w:rPr>
              <w:t>Criteria</w:t>
            </w:r>
          </w:p>
        </w:tc>
        <w:tc>
          <w:tcPr>
            <w:tcW w:w="850" w:type="dxa"/>
            <w:tcBorders>
              <w:top w:val="nil"/>
              <w:left w:val="nil"/>
              <w:bottom w:val="single" w:sz="8" w:space="0" w:color="B5DDDC"/>
              <w:right w:val="single" w:sz="8" w:space="0" w:color="B5DDDC"/>
            </w:tcBorders>
            <w:shd w:val="clear" w:color="000000" w:fill="B5DDDC"/>
            <w:vAlign w:val="center"/>
            <w:hideMark/>
          </w:tcPr>
          <w:p w14:paraId="20705C79" w14:textId="77777777" w:rsidR="00EF4BFB" w:rsidRPr="00283E93" w:rsidRDefault="00992883" w:rsidP="00283E93">
            <w:pPr>
              <w:spacing w:before="0" w:after="0" w:line="240" w:lineRule="auto"/>
              <w:jc w:val="center"/>
              <w:rPr>
                <w:rFonts w:ascii="Calibri" w:hAnsi="Calibri" w:cs="Calibri"/>
                <w:b/>
                <w:bCs/>
                <w:color w:val="008000"/>
                <w:sz w:val="16"/>
                <w:szCs w:val="16"/>
              </w:rPr>
            </w:pPr>
            <w:r w:rsidRPr="00283E93">
              <w:rPr>
                <w:rFonts w:ascii="Calibri" w:hAnsi="Calibri" w:cs="Calibri"/>
                <w:b/>
                <w:bCs/>
                <w:color w:val="008000"/>
                <w:sz w:val="16"/>
                <w:szCs w:val="16"/>
              </w:rPr>
              <w:t>Assessment</w:t>
            </w:r>
          </w:p>
        </w:tc>
        <w:tc>
          <w:tcPr>
            <w:tcW w:w="3969" w:type="dxa"/>
            <w:tcBorders>
              <w:top w:val="nil"/>
              <w:left w:val="nil"/>
              <w:bottom w:val="single" w:sz="8" w:space="0" w:color="B5DDDC"/>
              <w:right w:val="single" w:sz="8" w:space="0" w:color="B5DDDC"/>
            </w:tcBorders>
            <w:shd w:val="clear" w:color="000000" w:fill="B5DDDC"/>
            <w:vAlign w:val="center"/>
            <w:hideMark/>
          </w:tcPr>
          <w:p w14:paraId="11983EF7" w14:textId="77777777" w:rsidR="00EF4BFB" w:rsidRPr="00283E93" w:rsidRDefault="00992883" w:rsidP="00283E93">
            <w:pPr>
              <w:spacing w:before="0" w:after="0" w:line="240" w:lineRule="auto"/>
              <w:jc w:val="center"/>
              <w:rPr>
                <w:rFonts w:ascii="Calibri" w:hAnsi="Calibri" w:cs="Calibri"/>
                <w:b/>
                <w:bCs/>
                <w:color w:val="008000"/>
                <w:sz w:val="16"/>
                <w:szCs w:val="16"/>
              </w:rPr>
            </w:pPr>
            <w:r w:rsidRPr="00283E93">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18B44C45" w14:textId="77777777" w:rsidR="00EF4BFB" w:rsidRPr="00283E93" w:rsidRDefault="00992883" w:rsidP="00283E93">
            <w:pPr>
              <w:spacing w:before="0" w:after="0" w:line="240" w:lineRule="auto"/>
              <w:jc w:val="center"/>
              <w:rPr>
                <w:rFonts w:ascii="Calibri" w:hAnsi="Calibri" w:cs="Calibri"/>
                <w:b/>
                <w:bCs/>
                <w:color w:val="008000"/>
                <w:sz w:val="16"/>
                <w:szCs w:val="16"/>
              </w:rPr>
            </w:pPr>
            <w:r w:rsidRPr="00283E93">
              <w:rPr>
                <w:rFonts w:ascii="Calibri" w:hAnsi="Calibri" w:cs="Calibri"/>
                <w:b/>
                <w:bCs/>
                <w:color w:val="008000"/>
                <w:sz w:val="16"/>
                <w:szCs w:val="16"/>
              </w:rPr>
              <w:t>Risk of Bias rating</w:t>
            </w:r>
          </w:p>
        </w:tc>
      </w:tr>
      <w:tr w:rsidR="00BF2DBF" w14:paraId="066B534D"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155CE083"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hideMark/>
          </w:tcPr>
          <w:p w14:paraId="271DCE65"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A1: Are the results valid?</w:t>
            </w:r>
          </w:p>
        </w:tc>
        <w:tc>
          <w:tcPr>
            <w:tcW w:w="850" w:type="dxa"/>
            <w:tcBorders>
              <w:top w:val="nil"/>
              <w:left w:val="nil"/>
              <w:bottom w:val="single" w:sz="8" w:space="0" w:color="B5DDDC"/>
              <w:right w:val="single" w:sz="8" w:space="0" w:color="B5DDDC"/>
            </w:tcBorders>
            <w:shd w:val="clear" w:color="000000" w:fill="D6EAEB"/>
            <w:noWrap/>
            <w:hideMark/>
          </w:tcPr>
          <w:p w14:paraId="3D83B323"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noWrap/>
            <w:hideMark/>
          </w:tcPr>
          <w:p w14:paraId="007C1345"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32FBF178"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308C7C47"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5E67739F"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1</w:t>
            </w:r>
          </w:p>
        </w:tc>
        <w:tc>
          <w:tcPr>
            <w:tcW w:w="1843" w:type="dxa"/>
            <w:tcBorders>
              <w:top w:val="nil"/>
              <w:left w:val="nil"/>
              <w:bottom w:val="single" w:sz="8" w:space="0" w:color="B5DDDC"/>
              <w:right w:val="single" w:sz="8" w:space="0" w:color="B5DDDC"/>
            </w:tcBorders>
            <w:vAlign w:val="center"/>
            <w:hideMark/>
          </w:tcPr>
          <w:p w14:paraId="41CB7743"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there a clear statement of the aims of the research?</w:t>
            </w:r>
          </w:p>
        </w:tc>
        <w:tc>
          <w:tcPr>
            <w:tcW w:w="850" w:type="dxa"/>
            <w:tcBorders>
              <w:top w:val="nil"/>
              <w:left w:val="nil"/>
              <w:bottom w:val="single" w:sz="8" w:space="0" w:color="B5DDDC"/>
              <w:right w:val="single" w:sz="8" w:space="0" w:color="B5DDDC"/>
            </w:tcBorders>
            <w:vAlign w:val="center"/>
            <w:hideMark/>
          </w:tcPr>
          <w:p w14:paraId="35AB1511"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7F53EAD7"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A clear set of four study objectives are presented in the last paragraph of the introduction</w:t>
            </w:r>
          </w:p>
        </w:tc>
        <w:tc>
          <w:tcPr>
            <w:tcW w:w="851" w:type="dxa"/>
            <w:tcBorders>
              <w:top w:val="nil"/>
              <w:left w:val="nil"/>
              <w:bottom w:val="single" w:sz="8" w:space="0" w:color="B5DDDC"/>
              <w:right w:val="single" w:sz="8" w:space="0" w:color="B5DDDC"/>
            </w:tcBorders>
            <w:shd w:val="clear" w:color="000000" w:fill="E2EFDA"/>
            <w:vAlign w:val="center"/>
            <w:hideMark/>
          </w:tcPr>
          <w:p w14:paraId="516526C0"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01ED6A37"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1888722F"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2</w:t>
            </w:r>
          </w:p>
        </w:tc>
        <w:tc>
          <w:tcPr>
            <w:tcW w:w="1843" w:type="dxa"/>
            <w:tcBorders>
              <w:top w:val="nil"/>
              <w:left w:val="nil"/>
              <w:bottom w:val="single" w:sz="8" w:space="0" w:color="B5DDDC"/>
              <w:right w:val="single" w:sz="8" w:space="0" w:color="B5DDDC"/>
            </w:tcBorders>
            <w:vAlign w:val="center"/>
            <w:hideMark/>
          </w:tcPr>
          <w:p w14:paraId="45912601"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Is the methodology appropriate?</w:t>
            </w:r>
          </w:p>
        </w:tc>
        <w:tc>
          <w:tcPr>
            <w:tcW w:w="850" w:type="dxa"/>
            <w:tcBorders>
              <w:top w:val="nil"/>
              <w:left w:val="nil"/>
              <w:bottom w:val="single" w:sz="8" w:space="0" w:color="B5DDDC"/>
              <w:right w:val="single" w:sz="8" w:space="0" w:color="B5DDDC"/>
            </w:tcBorders>
            <w:vAlign w:val="center"/>
            <w:hideMark/>
          </w:tcPr>
          <w:p w14:paraId="6C6BBF4A"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7C966C4C" w14:textId="12F35ED5"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study authors investigated the role of microbial source tracking (MST) as a complement to routine beach monitoring at Chicago beaches. In summer 2016, water samples from nine Chicago beaches were analyzed for </w:t>
            </w:r>
            <w:r w:rsidR="00EA2716" w:rsidRPr="00EA2716">
              <w:rPr>
                <w:rFonts w:ascii="Calibri" w:hAnsi="Calibri" w:cs="Calibri"/>
                <w:i/>
                <w:sz w:val="16"/>
                <w:szCs w:val="16"/>
              </w:rPr>
              <w:t>E. coli</w:t>
            </w:r>
            <w:r w:rsidRPr="00EF4BFB">
              <w:rPr>
                <w:rFonts w:ascii="Calibri" w:hAnsi="Calibri" w:cs="Calibri"/>
                <w:sz w:val="16"/>
                <w:szCs w:val="16"/>
              </w:rPr>
              <w:t xml:space="preserve"> by culture and enterococci by qPCR.  The methodology is exploratory but </w:t>
            </w:r>
            <w:r w:rsidR="00044CF8">
              <w:rPr>
                <w:rFonts w:ascii="Calibri" w:hAnsi="Calibri" w:cs="Calibri"/>
                <w:sz w:val="16"/>
                <w:szCs w:val="16"/>
              </w:rPr>
              <w:t>i</w:t>
            </w:r>
            <w:r w:rsidR="00044CF8" w:rsidRPr="00EF4BFB">
              <w:rPr>
                <w:rFonts w:ascii="Calibri" w:hAnsi="Calibri" w:cs="Calibri"/>
                <w:sz w:val="16"/>
                <w:szCs w:val="16"/>
              </w:rPr>
              <w:t xml:space="preserve">s </w:t>
            </w:r>
            <w:r w:rsidRPr="00EF4BFB">
              <w:rPr>
                <w:rFonts w:ascii="Calibri" w:hAnsi="Calibri" w:cs="Calibri"/>
                <w:sz w:val="16"/>
                <w:szCs w:val="16"/>
              </w:rPr>
              <w:t>appropriate.</w:t>
            </w:r>
          </w:p>
        </w:tc>
        <w:tc>
          <w:tcPr>
            <w:tcW w:w="851" w:type="dxa"/>
            <w:tcBorders>
              <w:top w:val="nil"/>
              <w:left w:val="nil"/>
              <w:bottom w:val="single" w:sz="8" w:space="0" w:color="B5DDDC"/>
              <w:right w:val="single" w:sz="8" w:space="0" w:color="B5DDDC"/>
            </w:tcBorders>
            <w:shd w:val="clear" w:color="000000" w:fill="E2EFDA"/>
            <w:vAlign w:val="center"/>
            <w:hideMark/>
          </w:tcPr>
          <w:p w14:paraId="31C58789"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07BC04F2"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0C10727C"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vAlign w:val="center"/>
            <w:hideMark/>
          </w:tcPr>
          <w:p w14:paraId="6E04C2DB"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A2: Is it worth continuing?</w:t>
            </w:r>
          </w:p>
        </w:tc>
        <w:tc>
          <w:tcPr>
            <w:tcW w:w="850" w:type="dxa"/>
            <w:tcBorders>
              <w:top w:val="nil"/>
              <w:left w:val="nil"/>
              <w:bottom w:val="single" w:sz="8" w:space="0" w:color="B5DDDC"/>
              <w:right w:val="single" w:sz="8" w:space="0" w:color="B5DDDC"/>
            </w:tcBorders>
            <w:shd w:val="clear" w:color="000000" w:fill="D6EAEB"/>
            <w:noWrap/>
            <w:hideMark/>
          </w:tcPr>
          <w:p w14:paraId="47B44B27"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noWrap/>
            <w:hideMark/>
          </w:tcPr>
          <w:p w14:paraId="6AB3EE9B"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13D5AF8A"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58A44D27"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53167A26"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3</w:t>
            </w:r>
          </w:p>
        </w:tc>
        <w:tc>
          <w:tcPr>
            <w:tcW w:w="1843" w:type="dxa"/>
            <w:tcBorders>
              <w:top w:val="nil"/>
              <w:left w:val="nil"/>
              <w:bottom w:val="single" w:sz="8" w:space="0" w:color="B5DDDC"/>
              <w:right w:val="single" w:sz="8" w:space="0" w:color="B5DDDC"/>
            </w:tcBorders>
            <w:vAlign w:val="center"/>
            <w:hideMark/>
          </w:tcPr>
          <w:p w14:paraId="2058F386"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research design appropriate to address the aims of the research?</w:t>
            </w:r>
          </w:p>
        </w:tc>
        <w:tc>
          <w:tcPr>
            <w:tcW w:w="850" w:type="dxa"/>
            <w:tcBorders>
              <w:top w:val="nil"/>
              <w:left w:val="nil"/>
              <w:bottom w:val="single" w:sz="8" w:space="0" w:color="B5DDDC"/>
              <w:right w:val="single" w:sz="8" w:space="0" w:color="B5DDDC"/>
            </w:tcBorders>
            <w:vAlign w:val="center"/>
            <w:hideMark/>
          </w:tcPr>
          <w:p w14:paraId="0F832EDA"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36A92C80" w14:textId="1D89D4D1"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research design </w:t>
            </w:r>
            <w:r w:rsidR="00044CF8">
              <w:rPr>
                <w:rFonts w:ascii="Calibri" w:hAnsi="Calibri" w:cs="Calibri"/>
                <w:sz w:val="16"/>
                <w:szCs w:val="16"/>
              </w:rPr>
              <w:t>i</w:t>
            </w:r>
            <w:r w:rsidRPr="00EF4BFB">
              <w:rPr>
                <w:rFonts w:ascii="Calibri" w:hAnsi="Calibri" w:cs="Calibri"/>
                <w:sz w:val="16"/>
                <w:szCs w:val="16"/>
              </w:rPr>
              <w:t>s appropriate to address the aims of the research since nearly 200 samples are assessed.  Given the exploratory design, such a large number is necessary.</w:t>
            </w:r>
          </w:p>
        </w:tc>
        <w:tc>
          <w:tcPr>
            <w:tcW w:w="851" w:type="dxa"/>
            <w:tcBorders>
              <w:top w:val="nil"/>
              <w:left w:val="nil"/>
              <w:bottom w:val="single" w:sz="8" w:space="0" w:color="B5DDDC"/>
              <w:right w:val="single" w:sz="8" w:space="0" w:color="B5DDDC"/>
            </w:tcBorders>
            <w:shd w:val="clear" w:color="000000" w:fill="E2EFDA"/>
            <w:vAlign w:val="center"/>
            <w:hideMark/>
          </w:tcPr>
          <w:p w14:paraId="131CF309"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3F03584E"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3230A371"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4</w:t>
            </w:r>
          </w:p>
        </w:tc>
        <w:tc>
          <w:tcPr>
            <w:tcW w:w="1843" w:type="dxa"/>
            <w:tcBorders>
              <w:top w:val="nil"/>
              <w:left w:val="nil"/>
              <w:bottom w:val="single" w:sz="8" w:space="0" w:color="B5DDDC"/>
              <w:right w:val="single" w:sz="8" w:space="0" w:color="B5DDDC"/>
            </w:tcBorders>
            <w:vAlign w:val="center"/>
            <w:hideMark/>
          </w:tcPr>
          <w:p w14:paraId="0EFAEA77"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chosen hypothetical population or subpopulation appropriate for addressing the study research aims?</w:t>
            </w:r>
          </w:p>
        </w:tc>
        <w:tc>
          <w:tcPr>
            <w:tcW w:w="850" w:type="dxa"/>
            <w:tcBorders>
              <w:top w:val="nil"/>
              <w:left w:val="nil"/>
              <w:bottom w:val="single" w:sz="8" w:space="0" w:color="B5DDDC"/>
              <w:right w:val="single" w:sz="8" w:space="0" w:color="B5DDDC"/>
            </w:tcBorders>
            <w:vAlign w:val="center"/>
            <w:hideMark/>
          </w:tcPr>
          <w:p w14:paraId="4B01847D"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14447E2A"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hypothetical population is people undertaking primary contact recreation. </w:t>
            </w:r>
            <w:r w:rsidRPr="00EF4BFB">
              <w:rPr>
                <w:rFonts w:ascii="Calibri" w:hAnsi="Calibri" w:cs="Calibri"/>
                <w:sz w:val="16"/>
                <w:szCs w:val="16"/>
              </w:rPr>
              <w:br/>
              <w:t>The study authors examined associations between FIB Beach Action Values (BAV) exceedance and MST marker detection. BAVs are based on US EPA acceptable thresholds for gastrointestinal illness (note that this ignores other health impacts, e.g. sequelae like G-B syndrome).</w:t>
            </w:r>
          </w:p>
        </w:tc>
        <w:tc>
          <w:tcPr>
            <w:tcW w:w="851" w:type="dxa"/>
            <w:tcBorders>
              <w:top w:val="nil"/>
              <w:left w:val="nil"/>
              <w:bottom w:val="single" w:sz="8" w:space="0" w:color="B5DDDC"/>
              <w:right w:val="single" w:sz="8" w:space="0" w:color="B5DDDC"/>
            </w:tcBorders>
            <w:shd w:val="clear" w:color="000000" w:fill="E2EFDA"/>
            <w:vAlign w:val="center"/>
            <w:hideMark/>
          </w:tcPr>
          <w:p w14:paraId="22A8C110"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65CA8BDF"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7E5F8BD6"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5</w:t>
            </w:r>
          </w:p>
        </w:tc>
        <w:tc>
          <w:tcPr>
            <w:tcW w:w="1843" w:type="dxa"/>
            <w:tcBorders>
              <w:top w:val="nil"/>
              <w:left w:val="nil"/>
              <w:bottom w:val="single" w:sz="8" w:space="0" w:color="B5DDDC"/>
              <w:right w:val="single" w:sz="8" w:space="0" w:color="B5DDDC"/>
            </w:tcBorders>
            <w:vAlign w:val="center"/>
            <w:hideMark/>
          </w:tcPr>
          <w:p w14:paraId="32849956"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data collected in a way that addressed the research issue?</w:t>
            </w:r>
          </w:p>
        </w:tc>
        <w:tc>
          <w:tcPr>
            <w:tcW w:w="850" w:type="dxa"/>
            <w:tcBorders>
              <w:top w:val="nil"/>
              <w:left w:val="nil"/>
              <w:bottom w:val="single" w:sz="8" w:space="0" w:color="B5DDDC"/>
              <w:right w:val="single" w:sz="8" w:space="0" w:color="B5DDDC"/>
            </w:tcBorders>
            <w:vAlign w:val="center"/>
            <w:hideMark/>
          </w:tcPr>
          <w:p w14:paraId="23FB572E"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7C4C3881"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Data collection was appropriate to address the research issue.</w:t>
            </w:r>
          </w:p>
        </w:tc>
        <w:tc>
          <w:tcPr>
            <w:tcW w:w="851" w:type="dxa"/>
            <w:tcBorders>
              <w:top w:val="nil"/>
              <w:left w:val="nil"/>
              <w:bottom w:val="single" w:sz="8" w:space="0" w:color="B5DDDC"/>
              <w:right w:val="single" w:sz="8" w:space="0" w:color="B5DDDC"/>
            </w:tcBorders>
            <w:shd w:val="clear" w:color="000000" w:fill="E2EFDA"/>
            <w:vAlign w:val="center"/>
            <w:hideMark/>
          </w:tcPr>
          <w:p w14:paraId="1320A0EE"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3DB2D149"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2664D9CE"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6</w:t>
            </w:r>
          </w:p>
        </w:tc>
        <w:tc>
          <w:tcPr>
            <w:tcW w:w="1843" w:type="dxa"/>
            <w:tcBorders>
              <w:top w:val="nil"/>
              <w:left w:val="nil"/>
              <w:bottom w:val="single" w:sz="8" w:space="0" w:color="B5DDDC"/>
              <w:right w:val="single" w:sz="8" w:space="0" w:color="B5DDDC"/>
            </w:tcBorders>
            <w:vAlign w:val="center"/>
            <w:hideMark/>
          </w:tcPr>
          <w:p w14:paraId="06048DFB"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Has the relationship between researcher and participants been adequately considered?</w:t>
            </w:r>
          </w:p>
        </w:tc>
        <w:tc>
          <w:tcPr>
            <w:tcW w:w="850" w:type="dxa"/>
            <w:tcBorders>
              <w:top w:val="nil"/>
              <w:left w:val="nil"/>
              <w:bottom w:val="single" w:sz="8" w:space="0" w:color="B5DDDC"/>
              <w:right w:val="single" w:sz="8" w:space="0" w:color="B5DDDC"/>
            </w:tcBorders>
            <w:vAlign w:val="center"/>
            <w:hideMark/>
          </w:tcPr>
          <w:p w14:paraId="77C77700"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969" w:type="dxa"/>
            <w:tcBorders>
              <w:top w:val="nil"/>
              <w:left w:val="nil"/>
              <w:bottom w:val="single" w:sz="8" w:space="0" w:color="B5DDDC"/>
              <w:right w:val="single" w:sz="8" w:space="0" w:color="B5DDDC"/>
            </w:tcBorders>
            <w:vAlign w:val="center"/>
            <w:hideMark/>
          </w:tcPr>
          <w:p w14:paraId="3A2D2A45"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71BB68DD"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5891AED1"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10139FAF"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vAlign w:val="center"/>
            <w:hideMark/>
          </w:tcPr>
          <w:p w14:paraId="5BE1BEF6"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B: What are the results?</w:t>
            </w:r>
          </w:p>
        </w:tc>
        <w:tc>
          <w:tcPr>
            <w:tcW w:w="850" w:type="dxa"/>
            <w:tcBorders>
              <w:top w:val="nil"/>
              <w:left w:val="nil"/>
              <w:bottom w:val="single" w:sz="8" w:space="0" w:color="B5DDDC"/>
              <w:right w:val="single" w:sz="8" w:space="0" w:color="B5DDDC"/>
            </w:tcBorders>
            <w:shd w:val="clear" w:color="000000" w:fill="D6EAEB"/>
            <w:vAlign w:val="center"/>
            <w:hideMark/>
          </w:tcPr>
          <w:p w14:paraId="7E67BAA8"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vAlign w:val="center"/>
            <w:hideMark/>
          </w:tcPr>
          <w:p w14:paraId="6C70B052"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3A292C35"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0D07D303"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67EC5F4A"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7</w:t>
            </w:r>
          </w:p>
        </w:tc>
        <w:tc>
          <w:tcPr>
            <w:tcW w:w="1843" w:type="dxa"/>
            <w:tcBorders>
              <w:top w:val="nil"/>
              <w:left w:val="nil"/>
              <w:bottom w:val="single" w:sz="8" w:space="0" w:color="B5DDDC"/>
              <w:right w:val="single" w:sz="8" w:space="0" w:color="B5DDDC"/>
            </w:tcBorders>
            <w:vAlign w:val="center"/>
            <w:hideMark/>
          </w:tcPr>
          <w:p w14:paraId="72109224"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Have ethical issues been taken into consideration?</w:t>
            </w:r>
          </w:p>
        </w:tc>
        <w:tc>
          <w:tcPr>
            <w:tcW w:w="850" w:type="dxa"/>
            <w:tcBorders>
              <w:top w:val="nil"/>
              <w:left w:val="nil"/>
              <w:bottom w:val="single" w:sz="8" w:space="0" w:color="B5DDDC"/>
              <w:right w:val="single" w:sz="8" w:space="0" w:color="B5DDDC"/>
            </w:tcBorders>
            <w:vAlign w:val="center"/>
            <w:hideMark/>
          </w:tcPr>
          <w:p w14:paraId="00C35D60"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969" w:type="dxa"/>
            <w:tcBorders>
              <w:top w:val="nil"/>
              <w:left w:val="nil"/>
              <w:bottom w:val="single" w:sz="8" w:space="0" w:color="B5DDDC"/>
              <w:right w:val="single" w:sz="8" w:space="0" w:color="B5DDDC"/>
            </w:tcBorders>
            <w:vAlign w:val="center"/>
            <w:hideMark/>
          </w:tcPr>
          <w:p w14:paraId="61E1EDBC"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336A388A"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27B8C7DA"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0036DB82"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8</w:t>
            </w:r>
          </w:p>
        </w:tc>
        <w:tc>
          <w:tcPr>
            <w:tcW w:w="1843" w:type="dxa"/>
            <w:tcBorders>
              <w:top w:val="nil"/>
              <w:left w:val="nil"/>
              <w:bottom w:val="single" w:sz="8" w:space="0" w:color="B5DDDC"/>
              <w:right w:val="single" w:sz="8" w:space="0" w:color="B5DDDC"/>
            </w:tcBorders>
            <w:vAlign w:val="center"/>
            <w:hideMark/>
          </w:tcPr>
          <w:p w14:paraId="538FAD4B"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data analysis sufficiently rigorous?</w:t>
            </w:r>
          </w:p>
        </w:tc>
        <w:tc>
          <w:tcPr>
            <w:tcW w:w="850" w:type="dxa"/>
            <w:tcBorders>
              <w:top w:val="nil"/>
              <w:left w:val="nil"/>
              <w:bottom w:val="single" w:sz="8" w:space="0" w:color="B5DDDC"/>
              <w:right w:val="single" w:sz="8" w:space="0" w:color="B5DDDC"/>
            </w:tcBorders>
            <w:vAlign w:val="center"/>
            <w:hideMark/>
          </w:tcPr>
          <w:p w14:paraId="49F7F063"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47CDDB88" w14:textId="0767B2D4"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data analysis </w:t>
            </w:r>
            <w:r w:rsidR="003C014A">
              <w:rPr>
                <w:rFonts w:ascii="Calibri" w:hAnsi="Calibri" w:cs="Calibri"/>
                <w:sz w:val="16"/>
                <w:szCs w:val="16"/>
              </w:rPr>
              <w:t>could be more clearly reported to minimise</w:t>
            </w:r>
            <w:r w:rsidRPr="00EF4BFB">
              <w:rPr>
                <w:rFonts w:ascii="Calibri" w:hAnsi="Calibri" w:cs="Calibri"/>
                <w:sz w:val="16"/>
                <w:szCs w:val="16"/>
              </w:rPr>
              <w:t xml:space="preserve"> use of acronyms for MST markers, sample sites and regulatory thresholds and </w:t>
            </w:r>
            <w:r w:rsidR="003E3D5C" w:rsidRPr="00EF4BFB">
              <w:rPr>
                <w:rFonts w:ascii="Calibri" w:hAnsi="Calibri" w:cs="Calibri"/>
                <w:sz w:val="16"/>
                <w:szCs w:val="16"/>
              </w:rPr>
              <w:t>statistical</w:t>
            </w:r>
            <w:r w:rsidRPr="00EF4BFB">
              <w:rPr>
                <w:rFonts w:ascii="Calibri" w:hAnsi="Calibri" w:cs="Calibri"/>
                <w:sz w:val="16"/>
                <w:szCs w:val="16"/>
              </w:rPr>
              <w:t xml:space="preserve"> metrics, but </w:t>
            </w:r>
            <w:r w:rsidR="00044CF8">
              <w:rPr>
                <w:rFonts w:ascii="Calibri" w:hAnsi="Calibri" w:cs="Calibri"/>
                <w:sz w:val="16"/>
                <w:szCs w:val="16"/>
              </w:rPr>
              <w:t>is</w:t>
            </w:r>
            <w:r w:rsidRPr="00EF4BFB">
              <w:rPr>
                <w:rFonts w:ascii="Calibri" w:hAnsi="Calibri" w:cs="Calibri"/>
                <w:sz w:val="16"/>
                <w:szCs w:val="16"/>
              </w:rPr>
              <w:t xml:space="preserve"> of satisfactory rigour.</w:t>
            </w:r>
          </w:p>
        </w:tc>
        <w:tc>
          <w:tcPr>
            <w:tcW w:w="851" w:type="dxa"/>
            <w:tcBorders>
              <w:top w:val="nil"/>
              <w:left w:val="nil"/>
              <w:bottom w:val="single" w:sz="8" w:space="0" w:color="B5DDDC"/>
              <w:right w:val="single" w:sz="8" w:space="0" w:color="B5DDDC"/>
            </w:tcBorders>
            <w:shd w:val="clear" w:color="000000" w:fill="E2EFDA"/>
            <w:vAlign w:val="center"/>
            <w:hideMark/>
          </w:tcPr>
          <w:p w14:paraId="3F6BDAE1"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25E1CAFC"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76D7AF10"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9</w:t>
            </w:r>
          </w:p>
        </w:tc>
        <w:tc>
          <w:tcPr>
            <w:tcW w:w="1843" w:type="dxa"/>
            <w:tcBorders>
              <w:top w:val="nil"/>
              <w:left w:val="nil"/>
              <w:bottom w:val="single" w:sz="8" w:space="0" w:color="B5DDDC"/>
              <w:right w:val="single" w:sz="8" w:space="0" w:color="B5DDDC"/>
            </w:tcBorders>
            <w:vAlign w:val="center"/>
            <w:hideMark/>
          </w:tcPr>
          <w:p w14:paraId="4B63F3D8"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Is there a clear statement of findings?</w:t>
            </w:r>
          </w:p>
        </w:tc>
        <w:tc>
          <w:tcPr>
            <w:tcW w:w="850" w:type="dxa"/>
            <w:tcBorders>
              <w:top w:val="nil"/>
              <w:left w:val="nil"/>
              <w:bottom w:val="single" w:sz="8" w:space="0" w:color="B5DDDC"/>
              <w:right w:val="single" w:sz="8" w:space="0" w:color="B5DDDC"/>
            </w:tcBorders>
            <w:vAlign w:val="center"/>
            <w:hideMark/>
          </w:tcPr>
          <w:p w14:paraId="548E8933"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969" w:type="dxa"/>
            <w:tcBorders>
              <w:top w:val="nil"/>
              <w:left w:val="nil"/>
              <w:bottom w:val="single" w:sz="8" w:space="0" w:color="B5DDDC"/>
              <w:right w:val="single" w:sz="8" w:space="0" w:color="B5DDDC"/>
            </w:tcBorders>
            <w:vAlign w:val="center"/>
            <w:hideMark/>
          </w:tcPr>
          <w:p w14:paraId="7B323A4C"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Statements of findings are presented in the conclusions.</w:t>
            </w:r>
          </w:p>
        </w:tc>
        <w:tc>
          <w:tcPr>
            <w:tcW w:w="851" w:type="dxa"/>
            <w:tcBorders>
              <w:top w:val="nil"/>
              <w:left w:val="nil"/>
              <w:bottom w:val="single" w:sz="8" w:space="0" w:color="B5DDDC"/>
              <w:right w:val="single" w:sz="8" w:space="0" w:color="B5DDDC"/>
            </w:tcBorders>
            <w:shd w:val="clear" w:color="000000" w:fill="E2EFDA"/>
            <w:vAlign w:val="center"/>
            <w:hideMark/>
          </w:tcPr>
          <w:p w14:paraId="50F36E78"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16589529"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234F3C5"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1843" w:type="dxa"/>
            <w:tcBorders>
              <w:top w:val="nil"/>
              <w:left w:val="nil"/>
              <w:bottom w:val="single" w:sz="8" w:space="0" w:color="B5DDDC"/>
              <w:right w:val="single" w:sz="8" w:space="0" w:color="B5DDDC"/>
            </w:tcBorders>
            <w:shd w:val="clear" w:color="000000" w:fill="D6EAEB"/>
            <w:vAlign w:val="center"/>
            <w:hideMark/>
          </w:tcPr>
          <w:p w14:paraId="2478BEAF"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C: Will the results help locally?</w:t>
            </w:r>
          </w:p>
        </w:tc>
        <w:tc>
          <w:tcPr>
            <w:tcW w:w="850" w:type="dxa"/>
            <w:tcBorders>
              <w:top w:val="nil"/>
              <w:left w:val="nil"/>
              <w:bottom w:val="single" w:sz="8" w:space="0" w:color="B5DDDC"/>
              <w:right w:val="single" w:sz="8" w:space="0" w:color="B5DDDC"/>
            </w:tcBorders>
            <w:shd w:val="clear" w:color="000000" w:fill="D6EAEB"/>
            <w:noWrap/>
            <w:hideMark/>
          </w:tcPr>
          <w:p w14:paraId="47380B8D"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969" w:type="dxa"/>
            <w:tcBorders>
              <w:top w:val="nil"/>
              <w:left w:val="nil"/>
              <w:bottom w:val="single" w:sz="8" w:space="0" w:color="B5DDDC"/>
              <w:right w:val="single" w:sz="8" w:space="0" w:color="B5DDDC"/>
            </w:tcBorders>
            <w:shd w:val="clear" w:color="000000" w:fill="D6EAEB"/>
            <w:noWrap/>
            <w:hideMark/>
          </w:tcPr>
          <w:p w14:paraId="4C20011B"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02D73D55"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0DB8EF82"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5F5F10F9"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10</w:t>
            </w:r>
          </w:p>
        </w:tc>
        <w:tc>
          <w:tcPr>
            <w:tcW w:w="1843" w:type="dxa"/>
            <w:tcBorders>
              <w:top w:val="nil"/>
              <w:left w:val="nil"/>
              <w:bottom w:val="nil"/>
              <w:right w:val="single" w:sz="8" w:space="0" w:color="B5DDDC"/>
            </w:tcBorders>
            <w:vAlign w:val="center"/>
            <w:hideMark/>
          </w:tcPr>
          <w:p w14:paraId="5D1B1173"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How valuable is the research?  Is the research of satisfactory value?</w:t>
            </w:r>
          </w:p>
        </w:tc>
        <w:tc>
          <w:tcPr>
            <w:tcW w:w="850" w:type="dxa"/>
            <w:tcBorders>
              <w:top w:val="nil"/>
              <w:left w:val="nil"/>
              <w:bottom w:val="nil"/>
              <w:right w:val="single" w:sz="8" w:space="0" w:color="B5DDDC"/>
            </w:tcBorders>
            <w:vAlign w:val="center"/>
            <w:hideMark/>
          </w:tcPr>
          <w:p w14:paraId="72793F51"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No</w:t>
            </w:r>
          </w:p>
        </w:tc>
        <w:tc>
          <w:tcPr>
            <w:tcW w:w="3969" w:type="dxa"/>
            <w:tcBorders>
              <w:top w:val="nil"/>
              <w:left w:val="nil"/>
              <w:bottom w:val="nil"/>
              <w:right w:val="single" w:sz="8" w:space="0" w:color="B5DDDC"/>
            </w:tcBorders>
            <w:vAlign w:val="center"/>
            <w:hideMark/>
          </w:tcPr>
          <w:p w14:paraId="307EFEC3" w14:textId="30441288"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Although the study is well conducted the study aims and findings are mainly of relevance to the Chicago lakeshore beaches which are not influenced by stormwater drains due to deliberate engineering practices.  Australian metro beaches by comparison are not freshwater and highly likely to receive stormwater runoff.</w:t>
            </w:r>
          </w:p>
        </w:tc>
        <w:tc>
          <w:tcPr>
            <w:tcW w:w="851" w:type="dxa"/>
            <w:tcBorders>
              <w:top w:val="nil"/>
              <w:left w:val="nil"/>
              <w:bottom w:val="nil"/>
              <w:right w:val="single" w:sz="8" w:space="0" w:color="B5DDDC"/>
            </w:tcBorders>
            <w:shd w:val="clear" w:color="000000" w:fill="F8CBAD"/>
            <w:vAlign w:val="center"/>
            <w:hideMark/>
          </w:tcPr>
          <w:p w14:paraId="13004DE4"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high risk of bias (-)</w:t>
            </w:r>
          </w:p>
        </w:tc>
      </w:tr>
      <w:tr w:rsidR="00BF2DBF" w14:paraId="0083E0D5"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0AC9133D"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w:t>
            </w:r>
          </w:p>
        </w:tc>
        <w:tc>
          <w:tcPr>
            <w:tcW w:w="1843"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5EF3C9CC"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Overall risk of bias rating</w:t>
            </w:r>
          </w:p>
        </w:tc>
        <w:tc>
          <w:tcPr>
            <w:tcW w:w="850"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4991919E"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trike/>
                <w:sz w:val="16"/>
                <w:szCs w:val="16"/>
              </w:rPr>
              <w:t> </w:t>
            </w:r>
          </w:p>
        </w:tc>
        <w:tc>
          <w:tcPr>
            <w:tcW w:w="3969"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708C338F" w14:textId="3E87C8FE" w:rsidR="00EF4BFB" w:rsidRPr="00EF4BFB" w:rsidRDefault="00992883" w:rsidP="00EF4BFB">
            <w:pPr>
              <w:spacing w:before="0" w:after="0" w:line="240" w:lineRule="auto"/>
              <w:rPr>
                <w:rFonts w:ascii="Calibri" w:hAnsi="Calibri" w:cs="Calibri"/>
                <w:i/>
                <w:iCs/>
                <w:color w:val="000000"/>
                <w:sz w:val="16"/>
                <w:szCs w:val="16"/>
              </w:rPr>
            </w:pPr>
            <w:r w:rsidRPr="00EF4BFB">
              <w:rPr>
                <w:rFonts w:ascii="Calibri" w:hAnsi="Calibri" w:cs="Calibri"/>
                <w:i/>
                <w:iCs/>
                <w:color w:val="000000"/>
                <w:sz w:val="16"/>
                <w:szCs w:val="16"/>
              </w:rPr>
              <w:t xml:space="preserve">The findings are of low </w:t>
            </w:r>
            <w:r w:rsidR="0057662A">
              <w:rPr>
                <w:rFonts w:ascii="Calibri" w:hAnsi="Calibri" w:cs="Calibri"/>
                <w:i/>
                <w:iCs/>
                <w:color w:val="000000"/>
                <w:sz w:val="16"/>
                <w:szCs w:val="16"/>
              </w:rPr>
              <w:t>relevance</w:t>
            </w:r>
            <w:r w:rsidR="0057662A" w:rsidRPr="00EF4BFB">
              <w:rPr>
                <w:rFonts w:ascii="Calibri" w:hAnsi="Calibri" w:cs="Calibri"/>
                <w:i/>
                <w:iCs/>
                <w:color w:val="000000"/>
                <w:sz w:val="16"/>
                <w:szCs w:val="16"/>
              </w:rPr>
              <w:t xml:space="preserve"> </w:t>
            </w:r>
            <w:r w:rsidRPr="00EF4BFB">
              <w:rPr>
                <w:rFonts w:ascii="Calibri" w:hAnsi="Calibri" w:cs="Calibri"/>
                <w:i/>
                <w:iCs/>
                <w:color w:val="000000"/>
                <w:sz w:val="16"/>
                <w:szCs w:val="16"/>
              </w:rPr>
              <w:t>for the Australian context</w:t>
            </w:r>
            <w:r w:rsidR="0057662A">
              <w:rPr>
                <w:rFonts w:ascii="Calibri" w:hAnsi="Calibri" w:cs="Calibri"/>
                <w:i/>
                <w:iCs/>
                <w:color w:val="000000"/>
                <w:sz w:val="16"/>
                <w:szCs w:val="16"/>
              </w:rPr>
              <w:t xml:space="preserve"> and this narrative review</w:t>
            </w:r>
            <w:r w:rsidRPr="00EF4BFB">
              <w:rPr>
                <w:rFonts w:ascii="Calibri" w:hAnsi="Calibri" w:cs="Calibri"/>
                <w:i/>
                <w:iCs/>
                <w:color w:val="000000"/>
                <w:sz w:val="16"/>
                <w:szCs w:val="16"/>
              </w:rPr>
              <w:t>.</w:t>
            </w:r>
          </w:p>
        </w:tc>
        <w:tc>
          <w:tcPr>
            <w:tcW w:w="851" w:type="dxa"/>
            <w:tcBorders>
              <w:top w:val="single" w:sz="8" w:space="0" w:color="008000"/>
              <w:left w:val="single" w:sz="8" w:space="0" w:color="B5DDDC"/>
              <w:bottom w:val="single" w:sz="8" w:space="0" w:color="008000"/>
              <w:right w:val="single" w:sz="8" w:space="0" w:color="B5DDDC"/>
            </w:tcBorders>
            <w:shd w:val="clear" w:color="000000" w:fill="F8CBAD"/>
            <w:vAlign w:val="center"/>
            <w:hideMark/>
          </w:tcPr>
          <w:p w14:paraId="4DA2FAFF"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high risk of bias (-)</w:t>
            </w:r>
          </w:p>
        </w:tc>
      </w:tr>
      <w:tr w:rsidR="00BF2DBF" w14:paraId="1535FB8D"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E54F6D6"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w:t>
            </w:r>
          </w:p>
        </w:tc>
        <w:tc>
          <w:tcPr>
            <w:tcW w:w="1843" w:type="dxa"/>
            <w:tcBorders>
              <w:top w:val="nil"/>
              <w:left w:val="nil"/>
              <w:bottom w:val="single" w:sz="8" w:space="0" w:color="B5DDDC"/>
              <w:right w:val="single" w:sz="8" w:space="0" w:color="B5DDDC"/>
            </w:tcBorders>
            <w:shd w:val="clear" w:color="000000" w:fill="D6EAEB"/>
            <w:vAlign w:val="center"/>
            <w:hideMark/>
          </w:tcPr>
          <w:p w14:paraId="7C8E5711" w14:textId="77777777" w:rsidR="00EF4BFB" w:rsidRPr="00EF4BFB" w:rsidRDefault="00992883" w:rsidP="00EF4BFB">
            <w:pPr>
              <w:spacing w:before="0" w:after="0" w:line="240" w:lineRule="auto"/>
              <w:rPr>
                <w:rFonts w:ascii="Calibri" w:hAnsi="Calibri" w:cs="Calibri"/>
                <w:b/>
                <w:bCs/>
                <w:sz w:val="16"/>
                <w:szCs w:val="16"/>
              </w:rPr>
            </w:pPr>
            <w:r w:rsidRPr="00EF4BFB">
              <w:rPr>
                <w:rFonts w:ascii="Calibri" w:hAnsi="Calibri" w:cs="Calibri"/>
                <w:b/>
                <w:bCs/>
                <w:sz w:val="16"/>
                <w:szCs w:val="16"/>
              </w:rPr>
              <w:t>Reviewer's conclusion</w:t>
            </w:r>
          </w:p>
        </w:tc>
        <w:tc>
          <w:tcPr>
            <w:tcW w:w="850" w:type="dxa"/>
            <w:tcBorders>
              <w:top w:val="nil"/>
              <w:left w:val="nil"/>
              <w:bottom w:val="single" w:sz="8" w:space="0" w:color="B5DDDC"/>
              <w:right w:val="nil"/>
            </w:tcBorders>
            <w:shd w:val="clear" w:color="000000" w:fill="FFC7CE"/>
            <w:vAlign w:val="center"/>
            <w:hideMark/>
          </w:tcPr>
          <w:p w14:paraId="7BAF1EFC" w14:textId="77777777"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 </w:t>
            </w:r>
          </w:p>
        </w:tc>
        <w:tc>
          <w:tcPr>
            <w:tcW w:w="3969" w:type="dxa"/>
            <w:tcBorders>
              <w:top w:val="nil"/>
              <w:left w:val="single" w:sz="8" w:space="0" w:color="B5DDDC"/>
              <w:bottom w:val="single" w:sz="8" w:space="0" w:color="B5DDDC"/>
              <w:right w:val="nil"/>
            </w:tcBorders>
            <w:shd w:val="clear" w:color="000000" w:fill="FFC7CE"/>
            <w:vAlign w:val="center"/>
            <w:hideMark/>
          </w:tcPr>
          <w:p w14:paraId="08449479" w14:textId="4CE7F06C"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Exclude from further review due to high risk of bias</w:t>
            </w:r>
            <w:r w:rsidR="007A4043">
              <w:rPr>
                <w:rFonts w:ascii="Calibri" w:hAnsi="Calibri" w:cs="Calibri"/>
                <w:color w:val="9C0006"/>
                <w:sz w:val="16"/>
                <w:szCs w:val="16"/>
              </w:rPr>
              <w:t xml:space="preserve"> and relevance</w:t>
            </w:r>
            <w:r w:rsidRPr="00EF4BFB">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4A00A13A" w14:textId="77777777"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 </w:t>
            </w:r>
          </w:p>
        </w:tc>
      </w:tr>
    </w:tbl>
    <w:p w14:paraId="7BAA9AEA" w14:textId="77777777" w:rsidR="0052318A" w:rsidRDefault="0052318A" w:rsidP="0052318A"/>
    <w:p w14:paraId="5B060C20" w14:textId="77777777" w:rsidR="0052318A" w:rsidRPr="002036F9" w:rsidRDefault="0052318A" w:rsidP="0052318A"/>
    <w:p w14:paraId="3DE36728" w14:textId="1C8603BE" w:rsidR="007F4AC6" w:rsidRDefault="00992883" w:rsidP="007F4AC6">
      <w:pPr>
        <w:pStyle w:val="Heading3"/>
      </w:pPr>
      <w:bookmarkStart w:id="540" w:name="_Toc106901157"/>
      <w:r>
        <w:t>J38: Shrestha, Midwinter, et al., (2019)</w:t>
      </w:r>
      <w:bookmarkEnd w:id="540"/>
    </w:p>
    <w:p w14:paraId="5B013C0A" w14:textId="77777777" w:rsidR="002036F9" w:rsidRPr="007F4AC6" w:rsidRDefault="00992883" w:rsidP="00475C35">
      <w:pPr>
        <w:pStyle w:val="Heading4"/>
      </w:pPr>
      <w:bookmarkStart w:id="541" w:name="_Toc106901158"/>
      <w:r>
        <w:t>Quality assessment</w:t>
      </w:r>
      <w:bookmarkEnd w:id="541"/>
    </w:p>
    <w:tbl>
      <w:tblPr>
        <w:tblW w:w="7787" w:type="dxa"/>
        <w:tblLayout w:type="fixed"/>
        <w:tblCellMar>
          <w:left w:w="28" w:type="dxa"/>
          <w:right w:w="28" w:type="dxa"/>
        </w:tblCellMar>
        <w:tblLook w:val="04A0" w:firstRow="1" w:lastRow="0" w:firstColumn="1" w:lastColumn="0" w:noHBand="0" w:noVBand="1"/>
      </w:tblPr>
      <w:tblGrid>
        <w:gridCol w:w="274"/>
        <w:gridCol w:w="2126"/>
        <w:gridCol w:w="851"/>
        <w:gridCol w:w="3685"/>
        <w:gridCol w:w="851"/>
      </w:tblGrid>
      <w:tr w:rsidR="00BF2DBF" w14:paraId="53F953EE" w14:textId="77777777" w:rsidTr="0052318A">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4AA96C3E" w14:textId="77777777" w:rsidR="00C3714A" w:rsidRPr="00EF4BFB" w:rsidRDefault="00992883" w:rsidP="00EF4BFB">
            <w:pPr>
              <w:spacing w:before="0" w:after="0" w:line="240" w:lineRule="auto"/>
              <w:jc w:val="center"/>
              <w:rPr>
                <w:rFonts w:ascii="Calibri" w:hAnsi="Calibri" w:cs="Calibri"/>
                <w:b/>
                <w:bCs/>
                <w:color w:val="008000"/>
                <w:sz w:val="16"/>
                <w:szCs w:val="16"/>
              </w:rPr>
            </w:pPr>
            <w:r w:rsidRPr="00EF4BFB">
              <w:rPr>
                <w:rFonts w:ascii="Calibri" w:hAnsi="Calibri" w:cs="Calibri"/>
                <w:b/>
                <w:bCs/>
                <w:color w:val="008000"/>
                <w:sz w:val="16"/>
                <w:szCs w:val="16"/>
              </w:rPr>
              <w:t> </w:t>
            </w:r>
          </w:p>
        </w:tc>
        <w:tc>
          <w:tcPr>
            <w:tcW w:w="2126" w:type="dxa"/>
            <w:tcBorders>
              <w:top w:val="single" w:sz="8" w:space="0" w:color="B5DDDC"/>
              <w:left w:val="nil"/>
              <w:bottom w:val="single" w:sz="8" w:space="0" w:color="B5DDDC"/>
              <w:right w:val="single" w:sz="8" w:space="0" w:color="B5DDDC"/>
            </w:tcBorders>
            <w:shd w:val="clear" w:color="000000" w:fill="B5DDDC"/>
            <w:vAlign w:val="center"/>
            <w:hideMark/>
          </w:tcPr>
          <w:p w14:paraId="60AA52B9" w14:textId="77777777" w:rsidR="00C3714A" w:rsidRPr="00EF4BFB" w:rsidRDefault="00992883" w:rsidP="00EF4BFB">
            <w:pPr>
              <w:spacing w:before="0" w:after="0" w:line="240" w:lineRule="auto"/>
              <w:rPr>
                <w:rFonts w:ascii="Calibri" w:hAnsi="Calibri" w:cs="Calibri"/>
                <w:b/>
                <w:bCs/>
                <w:color w:val="008000"/>
                <w:sz w:val="16"/>
                <w:szCs w:val="16"/>
              </w:rPr>
            </w:pPr>
            <w:r w:rsidRPr="00EF4BFB">
              <w:rPr>
                <w:rFonts w:ascii="Calibri" w:hAnsi="Calibri" w:cs="Calibri"/>
                <w:b/>
                <w:bCs/>
                <w:color w:val="008000"/>
                <w:sz w:val="16"/>
                <w:szCs w:val="16"/>
              </w:rPr>
              <w:t> </w:t>
            </w:r>
          </w:p>
        </w:tc>
        <w:tc>
          <w:tcPr>
            <w:tcW w:w="5387"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452FC084" w14:textId="44405827" w:rsidR="00C3714A" w:rsidRPr="00EF4BFB" w:rsidRDefault="00992883" w:rsidP="00C3714A">
            <w:pPr>
              <w:spacing w:before="0" w:after="0" w:line="240" w:lineRule="auto"/>
              <w:rPr>
                <w:rFonts w:ascii="Calibri" w:hAnsi="Calibri" w:cs="Calibri"/>
                <w:b/>
                <w:bCs/>
                <w:color w:val="008000"/>
                <w:sz w:val="16"/>
                <w:szCs w:val="16"/>
              </w:rPr>
            </w:pPr>
            <w:r w:rsidRPr="00EF4BFB">
              <w:rPr>
                <w:rFonts w:ascii="Calibri" w:hAnsi="Calibri" w:cs="Calibri"/>
                <w:b/>
                <w:bCs/>
                <w:color w:val="008000"/>
                <w:sz w:val="16"/>
                <w:szCs w:val="16"/>
              </w:rPr>
              <w:t> J38, Shrestha, , 2019, Campylobacter jejuni strains associated with wild birds and those causing human disease in six high-use recreational waterways in New Zealand </w:t>
            </w:r>
          </w:p>
        </w:tc>
      </w:tr>
      <w:tr w:rsidR="00BF2DBF" w14:paraId="1F1AA87F" w14:textId="77777777" w:rsidTr="0052318A">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1F15B258" w14:textId="0321DBE5" w:rsidR="00EF4BFB" w:rsidRPr="00C3714A" w:rsidRDefault="00992883" w:rsidP="00C3714A">
            <w:pPr>
              <w:spacing w:before="0" w:after="0" w:line="240" w:lineRule="auto"/>
              <w:jc w:val="center"/>
              <w:rPr>
                <w:rFonts w:ascii="Calibri" w:hAnsi="Calibri" w:cs="Calibri"/>
                <w:b/>
                <w:bCs/>
                <w:color w:val="008000"/>
                <w:sz w:val="16"/>
                <w:szCs w:val="16"/>
              </w:rPr>
            </w:pPr>
            <w:r w:rsidRPr="00C3714A">
              <w:rPr>
                <w:rFonts w:ascii="Calibri" w:hAnsi="Calibri" w:cs="Calibri"/>
                <w:b/>
                <w:bCs/>
                <w:color w:val="008000"/>
                <w:sz w:val="16"/>
                <w:szCs w:val="16"/>
              </w:rPr>
              <w:t>Q.</w:t>
            </w:r>
          </w:p>
        </w:tc>
        <w:tc>
          <w:tcPr>
            <w:tcW w:w="2126" w:type="dxa"/>
            <w:tcBorders>
              <w:top w:val="nil"/>
              <w:left w:val="nil"/>
              <w:bottom w:val="single" w:sz="8" w:space="0" w:color="B5DDDC"/>
              <w:right w:val="single" w:sz="8" w:space="0" w:color="B5DDDC"/>
            </w:tcBorders>
            <w:shd w:val="clear" w:color="000000" w:fill="B5DDDC"/>
            <w:vAlign w:val="center"/>
            <w:hideMark/>
          </w:tcPr>
          <w:p w14:paraId="1E67AE7E" w14:textId="77777777" w:rsidR="00EF4BFB" w:rsidRPr="00C3714A" w:rsidRDefault="00992883" w:rsidP="00C3714A">
            <w:pPr>
              <w:spacing w:before="0" w:after="0" w:line="240" w:lineRule="auto"/>
              <w:jc w:val="center"/>
              <w:rPr>
                <w:rFonts w:ascii="Calibri" w:hAnsi="Calibri" w:cs="Calibri"/>
                <w:b/>
                <w:bCs/>
                <w:color w:val="008000"/>
                <w:sz w:val="16"/>
                <w:szCs w:val="16"/>
              </w:rPr>
            </w:pPr>
            <w:r w:rsidRPr="00C3714A">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0A9DC70F" w14:textId="77777777" w:rsidR="00EF4BFB" w:rsidRPr="00C3714A" w:rsidRDefault="00992883" w:rsidP="00C3714A">
            <w:pPr>
              <w:spacing w:before="0" w:after="0" w:line="240" w:lineRule="auto"/>
              <w:jc w:val="center"/>
              <w:rPr>
                <w:rFonts w:ascii="Calibri" w:hAnsi="Calibri" w:cs="Calibri"/>
                <w:b/>
                <w:bCs/>
                <w:color w:val="008000"/>
                <w:sz w:val="16"/>
                <w:szCs w:val="16"/>
              </w:rPr>
            </w:pPr>
            <w:r w:rsidRPr="00C3714A">
              <w:rPr>
                <w:rFonts w:ascii="Calibri" w:hAnsi="Calibri" w:cs="Calibri"/>
                <w:b/>
                <w:bCs/>
                <w:color w:val="008000"/>
                <w:sz w:val="16"/>
                <w:szCs w:val="16"/>
              </w:rPr>
              <w:t>Assessment</w:t>
            </w:r>
          </w:p>
        </w:tc>
        <w:tc>
          <w:tcPr>
            <w:tcW w:w="3685" w:type="dxa"/>
            <w:tcBorders>
              <w:top w:val="nil"/>
              <w:left w:val="nil"/>
              <w:bottom w:val="single" w:sz="8" w:space="0" w:color="B5DDDC"/>
              <w:right w:val="single" w:sz="8" w:space="0" w:color="B5DDDC"/>
            </w:tcBorders>
            <w:shd w:val="clear" w:color="000000" w:fill="B5DDDC"/>
            <w:vAlign w:val="center"/>
            <w:hideMark/>
          </w:tcPr>
          <w:p w14:paraId="61EA2F2A" w14:textId="77777777" w:rsidR="00EF4BFB" w:rsidRPr="00C3714A" w:rsidRDefault="00992883" w:rsidP="00C3714A">
            <w:pPr>
              <w:spacing w:before="0" w:after="0" w:line="240" w:lineRule="auto"/>
              <w:jc w:val="center"/>
              <w:rPr>
                <w:rFonts w:ascii="Calibri" w:hAnsi="Calibri" w:cs="Calibri"/>
                <w:b/>
                <w:bCs/>
                <w:color w:val="008000"/>
                <w:sz w:val="16"/>
                <w:szCs w:val="16"/>
              </w:rPr>
            </w:pPr>
            <w:r w:rsidRPr="00C3714A">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7020383E" w14:textId="77777777" w:rsidR="00EF4BFB" w:rsidRPr="00C3714A" w:rsidRDefault="00992883" w:rsidP="00C3714A">
            <w:pPr>
              <w:spacing w:before="0" w:after="0" w:line="240" w:lineRule="auto"/>
              <w:jc w:val="center"/>
              <w:rPr>
                <w:rFonts w:ascii="Calibri" w:hAnsi="Calibri" w:cs="Calibri"/>
                <w:b/>
                <w:bCs/>
                <w:color w:val="008000"/>
                <w:sz w:val="16"/>
                <w:szCs w:val="16"/>
              </w:rPr>
            </w:pPr>
            <w:r w:rsidRPr="00C3714A">
              <w:rPr>
                <w:rFonts w:ascii="Calibri" w:hAnsi="Calibri" w:cs="Calibri"/>
                <w:b/>
                <w:bCs/>
                <w:color w:val="008000"/>
                <w:sz w:val="16"/>
                <w:szCs w:val="16"/>
              </w:rPr>
              <w:t>Risk of Bias rating</w:t>
            </w:r>
          </w:p>
        </w:tc>
      </w:tr>
      <w:tr w:rsidR="00BF2DBF" w14:paraId="2183D84E"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5CBEE148"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hideMark/>
          </w:tcPr>
          <w:p w14:paraId="21D57C7F"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1615D8D9"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5F2CC5F6"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53B352FF"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5B44796C"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5A0DEFBE"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1</w:t>
            </w:r>
          </w:p>
        </w:tc>
        <w:tc>
          <w:tcPr>
            <w:tcW w:w="2126" w:type="dxa"/>
            <w:tcBorders>
              <w:top w:val="nil"/>
              <w:left w:val="nil"/>
              <w:bottom w:val="single" w:sz="8" w:space="0" w:color="B5DDDC"/>
              <w:right w:val="single" w:sz="8" w:space="0" w:color="B5DDDC"/>
            </w:tcBorders>
            <w:vAlign w:val="center"/>
            <w:hideMark/>
          </w:tcPr>
          <w:p w14:paraId="63B329D5"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there a clear statement of the aims of the research?</w:t>
            </w:r>
          </w:p>
        </w:tc>
        <w:tc>
          <w:tcPr>
            <w:tcW w:w="851" w:type="dxa"/>
            <w:tcBorders>
              <w:top w:val="nil"/>
              <w:left w:val="nil"/>
              <w:bottom w:val="single" w:sz="8" w:space="0" w:color="B5DDDC"/>
              <w:right w:val="single" w:sz="8" w:space="0" w:color="B5DDDC"/>
            </w:tcBorders>
            <w:vAlign w:val="center"/>
            <w:hideMark/>
          </w:tcPr>
          <w:p w14:paraId="6B58BA1A"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45E85C99"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The primary objectives of this study were (i) to assess the proportions of Campylobacter- and C. jejuni-positive water samples from each of six riverine study sites in the NZ north island and (ii) to determine the potential associations between the presence of both Campylobacter spp. and ruminant associated C. jejuni and explanatory variables such as month, site of sample collection, and river flow rates.</w:t>
            </w:r>
          </w:p>
        </w:tc>
        <w:tc>
          <w:tcPr>
            <w:tcW w:w="851" w:type="dxa"/>
            <w:tcBorders>
              <w:top w:val="nil"/>
              <w:left w:val="nil"/>
              <w:bottom w:val="single" w:sz="8" w:space="0" w:color="B5DDDC"/>
              <w:right w:val="single" w:sz="8" w:space="0" w:color="B5DDDC"/>
            </w:tcBorders>
            <w:shd w:val="clear" w:color="000000" w:fill="E2EFDA"/>
            <w:vAlign w:val="center"/>
            <w:hideMark/>
          </w:tcPr>
          <w:p w14:paraId="7E353BCF"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0F6C86E0"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6CF2FC93"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2</w:t>
            </w:r>
          </w:p>
        </w:tc>
        <w:tc>
          <w:tcPr>
            <w:tcW w:w="2126" w:type="dxa"/>
            <w:tcBorders>
              <w:top w:val="nil"/>
              <w:left w:val="nil"/>
              <w:bottom w:val="single" w:sz="8" w:space="0" w:color="B5DDDC"/>
              <w:right w:val="single" w:sz="8" w:space="0" w:color="B5DDDC"/>
            </w:tcBorders>
            <w:vAlign w:val="center"/>
            <w:hideMark/>
          </w:tcPr>
          <w:p w14:paraId="40D07329"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Is the methodology appropriate?</w:t>
            </w:r>
          </w:p>
        </w:tc>
        <w:tc>
          <w:tcPr>
            <w:tcW w:w="851" w:type="dxa"/>
            <w:tcBorders>
              <w:top w:val="nil"/>
              <w:left w:val="nil"/>
              <w:bottom w:val="single" w:sz="8" w:space="0" w:color="B5DDDC"/>
              <w:right w:val="single" w:sz="8" w:space="0" w:color="B5DDDC"/>
            </w:tcBorders>
            <w:vAlign w:val="center"/>
            <w:hideMark/>
          </w:tcPr>
          <w:p w14:paraId="17DECB22"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592385A8"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Water samples were collected between 2005 and 2009 from six high-use recreational waterways in the Manawatu-Wanganui region of the North Island. Relationships between Campylobacter spp and potentially predictive environmental variables was examined as was Campylobacter genetic diversity and potential sources via multilocus sequence typing (MLST).   The methodology is considered appropriate.</w:t>
            </w:r>
          </w:p>
        </w:tc>
        <w:tc>
          <w:tcPr>
            <w:tcW w:w="851" w:type="dxa"/>
            <w:tcBorders>
              <w:top w:val="nil"/>
              <w:left w:val="nil"/>
              <w:bottom w:val="single" w:sz="8" w:space="0" w:color="B5DDDC"/>
              <w:right w:val="single" w:sz="8" w:space="0" w:color="B5DDDC"/>
            </w:tcBorders>
            <w:shd w:val="clear" w:color="000000" w:fill="E2EFDA"/>
            <w:vAlign w:val="center"/>
            <w:hideMark/>
          </w:tcPr>
          <w:p w14:paraId="42CB619C"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593203B3"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17EF3C0"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vAlign w:val="center"/>
            <w:hideMark/>
          </w:tcPr>
          <w:p w14:paraId="0E59E552"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noWrap/>
            <w:hideMark/>
          </w:tcPr>
          <w:p w14:paraId="29BF22BA"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24A40C4B"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4478611A"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55A34AAA"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6EC4E163"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3</w:t>
            </w:r>
          </w:p>
        </w:tc>
        <w:tc>
          <w:tcPr>
            <w:tcW w:w="2126" w:type="dxa"/>
            <w:tcBorders>
              <w:top w:val="nil"/>
              <w:left w:val="nil"/>
              <w:bottom w:val="single" w:sz="8" w:space="0" w:color="B5DDDC"/>
              <w:right w:val="single" w:sz="8" w:space="0" w:color="B5DDDC"/>
            </w:tcBorders>
            <w:vAlign w:val="center"/>
            <w:hideMark/>
          </w:tcPr>
          <w:p w14:paraId="12077A5E"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research design appropriate to address the aims of the research?</w:t>
            </w:r>
          </w:p>
        </w:tc>
        <w:tc>
          <w:tcPr>
            <w:tcW w:w="851" w:type="dxa"/>
            <w:tcBorders>
              <w:top w:val="nil"/>
              <w:left w:val="nil"/>
              <w:bottom w:val="single" w:sz="8" w:space="0" w:color="B5DDDC"/>
              <w:right w:val="single" w:sz="8" w:space="0" w:color="B5DDDC"/>
            </w:tcBorders>
            <w:vAlign w:val="center"/>
            <w:hideMark/>
          </w:tcPr>
          <w:p w14:paraId="43EE351A"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2477EED4" w14:textId="7A368D1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research design </w:t>
            </w:r>
            <w:r w:rsidR="00044CF8">
              <w:rPr>
                <w:rFonts w:ascii="Calibri" w:hAnsi="Calibri" w:cs="Calibri"/>
                <w:sz w:val="16"/>
                <w:szCs w:val="16"/>
              </w:rPr>
              <w:t>i</w:t>
            </w:r>
            <w:r w:rsidR="00044CF8" w:rsidRPr="00EF4BFB">
              <w:rPr>
                <w:rFonts w:ascii="Calibri" w:hAnsi="Calibri" w:cs="Calibri"/>
                <w:sz w:val="16"/>
                <w:szCs w:val="16"/>
              </w:rPr>
              <w:t xml:space="preserve">s </w:t>
            </w:r>
            <w:r w:rsidRPr="00EF4BFB">
              <w:rPr>
                <w:rFonts w:ascii="Calibri" w:hAnsi="Calibri" w:cs="Calibri"/>
                <w:sz w:val="16"/>
                <w:szCs w:val="16"/>
              </w:rPr>
              <w:t>appropriate to address the aims of the research.</w:t>
            </w:r>
          </w:p>
        </w:tc>
        <w:tc>
          <w:tcPr>
            <w:tcW w:w="851" w:type="dxa"/>
            <w:tcBorders>
              <w:top w:val="nil"/>
              <w:left w:val="nil"/>
              <w:bottom w:val="single" w:sz="8" w:space="0" w:color="B5DDDC"/>
              <w:right w:val="single" w:sz="8" w:space="0" w:color="B5DDDC"/>
            </w:tcBorders>
            <w:shd w:val="clear" w:color="000000" w:fill="E2EFDA"/>
            <w:vAlign w:val="center"/>
            <w:hideMark/>
          </w:tcPr>
          <w:p w14:paraId="28120053"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682D03D8"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747445C7"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4</w:t>
            </w:r>
          </w:p>
        </w:tc>
        <w:tc>
          <w:tcPr>
            <w:tcW w:w="2126" w:type="dxa"/>
            <w:tcBorders>
              <w:top w:val="nil"/>
              <w:left w:val="nil"/>
              <w:bottom w:val="single" w:sz="8" w:space="0" w:color="B5DDDC"/>
              <w:right w:val="single" w:sz="8" w:space="0" w:color="B5DDDC"/>
            </w:tcBorders>
            <w:vAlign w:val="center"/>
            <w:hideMark/>
          </w:tcPr>
          <w:p w14:paraId="2BA5E452"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chosen hypothetical population or subpopulation appropriate for addressing the study research aims?</w:t>
            </w:r>
          </w:p>
        </w:tc>
        <w:tc>
          <w:tcPr>
            <w:tcW w:w="851" w:type="dxa"/>
            <w:tcBorders>
              <w:top w:val="nil"/>
              <w:left w:val="nil"/>
              <w:bottom w:val="single" w:sz="8" w:space="0" w:color="B5DDDC"/>
              <w:right w:val="single" w:sz="8" w:space="0" w:color="B5DDDC"/>
            </w:tcBorders>
            <w:vAlign w:val="center"/>
            <w:hideMark/>
          </w:tcPr>
          <w:p w14:paraId="1634EF8A"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07D63B22"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The study focus was on assessing Campylobacter presence and sources in NZ riverine recreational waters, and thus did not involve a hypothetical population or subpopulation.</w:t>
            </w:r>
          </w:p>
        </w:tc>
        <w:tc>
          <w:tcPr>
            <w:tcW w:w="851" w:type="dxa"/>
            <w:tcBorders>
              <w:top w:val="nil"/>
              <w:left w:val="nil"/>
              <w:bottom w:val="single" w:sz="8" w:space="0" w:color="B5DDDC"/>
              <w:right w:val="single" w:sz="8" w:space="0" w:color="B5DDDC"/>
            </w:tcBorders>
            <w:vAlign w:val="center"/>
            <w:hideMark/>
          </w:tcPr>
          <w:p w14:paraId="40A72B18"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7C39FCD5"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21F9644A"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5</w:t>
            </w:r>
          </w:p>
        </w:tc>
        <w:tc>
          <w:tcPr>
            <w:tcW w:w="2126" w:type="dxa"/>
            <w:tcBorders>
              <w:top w:val="nil"/>
              <w:left w:val="nil"/>
              <w:bottom w:val="single" w:sz="8" w:space="0" w:color="B5DDDC"/>
              <w:right w:val="single" w:sz="8" w:space="0" w:color="B5DDDC"/>
            </w:tcBorders>
            <w:vAlign w:val="center"/>
            <w:hideMark/>
          </w:tcPr>
          <w:p w14:paraId="77893728"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data collected in a way that addressed the research issue?</w:t>
            </w:r>
          </w:p>
        </w:tc>
        <w:tc>
          <w:tcPr>
            <w:tcW w:w="851" w:type="dxa"/>
            <w:tcBorders>
              <w:top w:val="nil"/>
              <w:left w:val="nil"/>
              <w:bottom w:val="single" w:sz="8" w:space="0" w:color="B5DDDC"/>
              <w:right w:val="single" w:sz="8" w:space="0" w:color="B5DDDC"/>
            </w:tcBorders>
            <w:vAlign w:val="center"/>
            <w:hideMark/>
          </w:tcPr>
          <w:p w14:paraId="6615F649"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739638FD"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Data collection was appropriate to address the research issue.</w:t>
            </w:r>
          </w:p>
        </w:tc>
        <w:tc>
          <w:tcPr>
            <w:tcW w:w="851" w:type="dxa"/>
            <w:tcBorders>
              <w:top w:val="nil"/>
              <w:left w:val="nil"/>
              <w:bottom w:val="single" w:sz="8" w:space="0" w:color="B5DDDC"/>
              <w:right w:val="single" w:sz="8" w:space="0" w:color="B5DDDC"/>
            </w:tcBorders>
            <w:shd w:val="clear" w:color="000000" w:fill="E2EFDA"/>
            <w:vAlign w:val="center"/>
            <w:hideMark/>
          </w:tcPr>
          <w:p w14:paraId="65154662"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2D0C885B"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57A57269"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6</w:t>
            </w:r>
          </w:p>
        </w:tc>
        <w:tc>
          <w:tcPr>
            <w:tcW w:w="2126" w:type="dxa"/>
            <w:tcBorders>
              <w:top w:val="nil"/>
              <w:left w:val="nil"/>
              <w:bottom w:val="single" w:sz="8" w:space="0" w:color="B5DDDC"/>
              <w:right w:val="single" w:sz="8" w:space="0" w:color="B5DDDC"/>
            </w:tcBorders>
            <w:vAlign w:val="center"/>
            <w:hideMark/>
          </w:tcPr>
          <w:p w14:paraId="012309E1"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Has the relationship between researcher and participants been adequately considered?</w:t>
            </w:r>
          </w:p>
        </w:tc>
        <w:tc>
          <w:tcPr>
            <w:tcW w:w="851" w:type="dxa"/>
            <w:tcBorders>
              <w:top w:val="nil"/>
              <w:left w:val="nil"/>
              <w:bottom w:val="single" w:sz="8" w:space="0" w:color="B5DDDC"/>
              <w:right w:val="single" w:sz="8" w:space="0" w:color="B5DDDC"/>
            </w:tcBorders>
            <w:vAlign w:val="center"/>
            <w:hideMark/>
          </w:tcPr>
          <w:p w14:paraId="383EA726"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569F2F4D"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33E681C1"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2FB92522"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4D7CA39"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vAlign w:val="center"/>
            <w:hideMark/>
          </w:tcPr>
          <w:p w14:paraId="7575CB43"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4303D262"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vAlign w:val="center"/>
            <w:hideMark/>
          </w:tcPr>
          <w:p w14:paraId="04AADBFD"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29C618FB"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0DD4BBA6"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6CD25BEC"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7</w:t>
            </w:r>
          </w:p>
        </w:tc>
        <w:tc>
          <w:tcPr>
            <w:tcW w:w="2126" w:type="dxa"/>
            <w:tcBorders>
              <w:top w:val="nil"/>
              <w:left w:val="nil"/>
              <w:bottom w:val="single" w:sz="8" w:space="0" w:color="B5DDDC"/>
              <w:right w:val="single" w:sz="8" w:space="0" w:color="B5DDDC"/>
            </w:tcBorders>
            <w:vAlign w:val="center"/>
            <w:hideMark/>
          </w:tcPr>
          <w:p w14:paraId="5D1D4D04"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48207C07"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2142EFC3"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1FF4CFCD"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114CE307"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352F906B"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8</w:t>
            </w:r>
          </w:p>
        </w:tc>
        <w:tc>
          <w:tcPr>
            <w:tcW w:w="2126" w:type="dxa"/>
            <w:tcBorders>
              <w:top w:val="nil"/>
              <w:left w:val="nil"/>
              <w:bottom w:val="single" w:sz="8" w:space="0" w:color="B5DDDC"/>
              <w:right w:val="single" w:sz="8" w:space="0" w:color="B5DDDC"/>
            </w:tcBorders>
            <w:vAlign w:val="center"/>
            <w:hideMark/>
          </w:tcPr>
          <w:p w14:paraId="7CC42CCA"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data analysis sufficiently rigorous?</w:t>
            </w:r>
          </w:p>
        </w:tc>
        <w:tc>
          <w:tcPr>
            <w:tcW w:w="851" w:type="dxa"/>
            <w:tcBorders>
              <w:top w:val="nil"/>
              <w:left w:val="nil"/>
              <w:bottom w:val="single" w:sz="8" w:space="0" w:color="B5DDDC"/>
              <w:right w:val="single" w:sz="8" w:space="0" w:color="B5DDDC"/>
            </w:tcBorders>
            <w:vAlign w:val="center"/>
            <w:hideMark/>
          </w:tcPr>
          <w:p w14:paraId="0CF72C02"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01600E7D"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data analysis is detailed and rigorous.  </w:t>
            </w:r>
          </w:p>
        </w:tc>
        <w:tc>
          <w:tcPr>
            <w:tcW w:w="851" w:type="dxa"/>
            <w:tcBorders>
              <w:top w:val="nil"/>
              <w:left w:val="nil"/>
              <w:bottom w:val="single" w:sz="8" w:space="0" w:color="B5DDDC"/>
              <w:right w:val="single" w:sz="8" w:space="0" w:color="B5DDDC"/>
            </w:tcBorders>
            <w:shd w:val="clear" w:color="000000" w:fill="70AD47"/>
            <w:vAlign w:val="center"/>
            <w:hideMark/>
          </w:tcPr>
          <w:p w14:paraId="5D188901"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Definitely low risk of bias (++)</w:t>
            </w:r>
          </w:p>
        </w:tc>
      </w:tr>
      <w:tr w:rsidR="00BF2DBF" w14:paraId="3FF1447C"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4DAE458E"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9</w:t>
            </w:r>
          </w:p>
        </w:tc>
        <w:tc>
          <w:tcPr>
            <w:tcW w:w="2126" w:type="dxa"/>
            <w:tcBorders>
              <w:top w:val="nil"/>
              <w:left w:val="nil"/>
              <w:bottom w:val="single" w:sz="8" w:space="0" w:color="B5DDDC"/>
              <w:right w:val="single" w:sz="8" w:space="0" w:color="B5DDDC"/>
            </w:tcBorders>
            <w:vAlign w:val="center"/>
            <w:hideMark/>
          </w:tcPr>
          <w:p w14:paraId="31AF3366"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Is there a clear statement of findings?</w:t>
            </w:r>
          </w:p>
        </w:tc>
        <w:tc>
          <w:tcPr>
            <w:tcW w:w="851" w:type="dxa"/>
            <w:tcBorders>
              <w:top w:val="nil"/>
              <w:left w:val="nil"/>
              <w:bottom w:val="single" w:sz="8" w:space="0" w:color="B5DDDC"/>
              <w:right w:val="single" w:sz="8" w:space="0" w:color="B5DDDC"/>
            </w:tcBorders>
            <w:vAlign w:val="center"/>
            <w:hideMark/>
          </w:tcPr>
          <w:p w14:paraId="2953AF97"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0A83FE0A" w14:textId="19CF9CE0"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A summary of findings is presented in the abstract, however the discussion </w:t>
            </w:r>
            <w:r w:rsidR="005D302C">
              <w:rPr>
                <w:rFonts w:ascii="Calibri" w:hAnsi="Calibri" w:cs="Calibri"/>
                <w:sz w:val="16"/>
                <w:szCs w:val="16"/>
              </w:rPr>
              <w:t>could be more clearly reported</w:t>
            </w:r>
            <w:r w:rsidRPr="00EF4BFB">
              <w:rPr>
                <w:rFonts w:ascii="Calibri" w:hAnsi="Calibri" w:cs="Calibri"/>
                <w:sz w:val="16"/>
                <w:szCs w:val="16"/>
              </w:rPr>
              <w:t>.</w:t>
            </w:r>
          </w:p>
        </w:tc>
        <w:tc>
          <w:tcPr>
            <w:tcW w:w="851" w:type="dxa"/>
            <w:tcBorders>
              <w:top w:val="nil"/>
              <w:left w:val="nil"/>
              <w:bottom w:val="single" w:sz="8" w:space="0" w:color="B5DDDC"/>
              <w:right w:val="single" w:sz="8" w:space="0" w:color="B5DDDC"/>
            </w:tcBorders>
            <w:shd w:val="clear" w:color="000000" w:fill="E2EFDA"/>
            <w:vAlign w:val="center"/>
            <w:hideMark/>
          </w:tcPr>
          <w:p w14:paraId="04B5725E"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63AFF5B2"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25DD15B3"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vAlign w:val="center"/>
            <w:hideMark/>
          </w:tcPr>
          <w:p w14:paraId="2D9646E6"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C: Will the results help locally?</w:t>
            </w:r>
          </w:p>
        </w:tc>
        <w:tc>
          <w:tcPr>
            <w:tcW w:w="851" w:type="dxa"/>
            <w:tcBorders>
              <w:top w:val="nil"/>
              <w:left w:val="nil"/>
              <w:bottom w:val="single" w:sz="8" w:space="0" w:color="B5DDDC"/>
              <w:right w:val="single" w:sz="8" w:space="0" w:color="B5DDDC"/>
            </w:tcBorders>
            <w:shd w:val="clear" w:color="000000" w:fill="D6EAEB"/>
            <w:noWrap/>
            <w:hideMark/>
          </w:tcPr>
          <w:p w14:paraId="792ABB58"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77621E58"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0A330E15"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69BCAFAD" w14:textId="77777777" w:rsidTr="0052318A">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7071A519"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10</w:t>
            </w:r>
          </w:p>
        </w:tc>
        <w:tc>
          <w:tcPr>
            <w:tcW w:w="2126" w:type="dxa"/>
            <w:tcBorders>
              <w:top w:val="single" w:sz="8" w:space="0" w:color="B5DDDC"/>
              <w:left w:val="nil"/>
              <w:bottom w:val="single" w:sz="8" w:space="0" w:color="B5DDDC"/>
              <w:right w:val="single" w:sz="8" w:space="0" w:color="B5DDDC"/>
            </w:tcBorders>
            <w:vAlign w:val="center"/>
            <w:hideMark/>
          </w:tcPr>
          <w:p w14:paraId="52D79E73"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How valuable is the research?  Is the research of satisfactory value?</w:t>
            </w:r>
          </w:p>
        </w:tc>
        <w:tc>
          <w:tcPr>
            <w:tcW w:w="851" w:type="dxa"/>
            <w:tcBorders>
              <w:top w:val="single" w:sz="8" w:space="0" w:color="B5DDDC"/>
              <w:left w:val="nil"/>
              <w:bottom w:val="single" w:sz="8" w:space="0" w:color="B5DDDC"/>
              <w:right w:val="single" w:sz="8" w:space="0" w:color="B5DDDC"/>
            </w:tcBorders>
            <w:vAlign w:val="center"/>
            <w:hideMark/>
          </w:tcPr>
          <w:p w14:paraId="34E6910C"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No</w:t>
            </w:r>
          </w:p>
        </w:tc>
        <w:tc>
          <w:tcPr>
            <w:tcW w:w="3685" w:type="dxa"/>
            <w:tcBorders>
              <w:top w:val="single" w:sz="8" w:space="0" w:color="B5DDDC"/>
              <w:left w:val="nil"/>
              <w:bottom w:val="single" w:sz="8" w:space="0" w:color="B5DDDC"/>
              <w:right w:val="single" w:sz="8" w:space="0" w:color="B5DDDC"/>
            </w:tcBorders>
            <w:vAlign w:val="center"/>
            <w:hideMark/>
          </w:tcPr>
          <w:p w14:paraId="0C574916" w14:textId="17F94F8B"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Although the study is well conducted the study aims and findings are mainly of relevance to NZ riverine recreational waters and are highly dependent on the nature of the source catchments.  The findings that Campylobacter spp are more prevalent in high flows in rivers with avian wildlife and ruminants </w:t>
            </w:r>
            <w:r w:rsidR="0057662A">
              <w:rPr>
                <w:rFonts w:ascii="Calibri" w:hAnsi="Calibri" w:cs="Calibri"/>
                <w:sz w:val="16"/>
                <w:szCs w:val="16"/>
              </w:rPr>
              <w:t>confirm</w:t>
            </w:r>
            <w:r w:rsidRPr="00EF4BFB">
              <w:rPr>
                <w:rFonts w:ascii="Calibri" w:hAnsi="Calibri" w:cs="Calibri"/>
                <w:sz w:val="16"/>
                <w:szCs w:val="16"/>
              </w:rPr>
              <w:t xml:space="preserve">s </w:t>
            </w:r>
            <w:r w:rsidR="0057662A">
              <w:rPr>
                <w:rFonts w:ascii="Calibri" w:hAnsi="Calibri" w:cs="Calibri"/>
                <w:sz w:val="16"/>
                <w:szCs w:val="16"/>
              </w:rPr>
              <w:t>current knowledge</w:t>
            </w:r>
            <w:r w:rsidRPr="00EF4BFB">
              <w:rPr>
                <w:rFonts w:ascii="Calibri" w:hAnsi="Calibri" w:cs="Calibri"/>
                <w:sz w:val="16"/>
                <w:szCs w:val="16"/>
              </w:rPr>
              <w:t>.  Whilst the MLST component of the paper is more interesting, it is not useful for informing the primary research question</w:t>
            </w:r>
            <w:r w:rsidR="0057662A">
              <w:rPr>
                <w:rFonts w:ascii="Calibri" w:hAnsi="Calibri" w:cs="Calibri"/>
                <w:sz w:val="16"/>
                <w:szCs w:val="16"/>
              </w:rPr>
              <w:t xml:space="preserve"> of this narrative review</w:t>
            </w:r>
            <w:r w:rsidRPr="00EF4BFB">
              <w:rPr>
                <w:rFonts w:ascii="Calibri" w:hAnsi="Calibri" w:cs="Calibri"/>
                <w:sz w:val="16"/>
                <w:szCs w:val="16"/>
              </w:rPr>
              <w:t xml:space="preserve">. </w:t>
            </w:r>
          </w:p>
        </w:tc>
        <w:tc>
          <w:tcPr>
            <w:tcW w:w="851" w:type="dxa"/>
            <w:tcBorders>
              <w:top w:val="single" w:sz="8" w:space="0" w:color="B5DDDC"/>
              <w:left w:val="nil"/>
              <w:bottom w:val="single" w:sz="8" w:space="0" w:color="B5DDDC"/>
              <w:right w:val="single" w:sz="8" w:space="0" w:color="B5DDDC"/>
            </w:tcBorders>
            <w:shd w:val="clear" w:color="000000" w:fill="F8CBAD"/>
            <w:vAlign w:val="center"/>
            <w:hideMark/>
          </w:tcPr>
          <w:p w14:paraId="0B9B8EA9"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high risk of bias (-)</w:t>
            </w:r>
          </w:p>
        </w:tc>
      </w:tr>
      <w:tr w:rsidR="00BF2DBF" w14:paraId="1FE6F0CB" w14:textId="77777777" w:rsidTr="0052318A">
        <w:trPr>
          <w:trHeight w:val="340"/>
        </w:trPr>
        <w:tc>
          <w:tcPr>
            <w:tcW w:w="274"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06AC683A"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w:t>
            </w:r>
          </w:p>
        </w:tc>
        <w:tc>
          <w:tcPr>
            <w:tcW w:w="2126" w:type="dxa"/>
            <w:tcBorders>
              <w:top w:val="single" w:sz="8" w:space="0" w:color="B5DDDC"/>
              <w:left w:val="single" w:sz="8" w:space="0" w:color="008000"/>
              <w:bottom w:val="single" w:sz="8" w:space="0" w:color="008000"/>
              <w:right w:val="single" w:sz="4" w:space="0" w:color="B5DDDC"/>
            </w:tcBorders>
            <w:shd w:val="clear" w:color="000000" w:fill="D6EAEB"/>
            <w:vAlign w:val="center"/>
            <w:hideMark/>
          </w:tcPr>
          <w:p w14:paraId="1F272D86"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Overall risk of bias rating</w:t>
            </w:r>
          </w:p>
        </w:tc>
        <w:tc>
          <w:tcPr>
            <w:tcW w:w="851" w:type="dxa"/>
            <w:tcBorders>
              <w:top w:val="single" w:sz="8" w:space="0" w:color="B5DDDC"/>
              <w:left w:val="single" w:sz="8" w:space="0" w:color="B5DDDC"/>
              <w:bottom w:val="single" w:sz="8" w:space="0" w:color="008000"/>
              <w:right w:val="single" w:sz="8" w:space="0" w:color="B5DDDC"/>
            </w:tcBorders>
            <w:shd w:val="clear" w:color="000000" w:fill="D6EAEB"/>
            <w:vAlign w:val="center"/>
            <w:hideMark/>
          </w:tcPr>
          <w:p w14:paraId="3D0A26DA"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trike/>
                <w:sz w:val="16"/>
                <w:szCs w:val="16"/>
              </w:rPr>
              <w:t> </w:t>
            </w:r>
          </w:p>
        </w:tc>
        <w:tc>
          <w:tcPr>
            <w:tcW w:w="3685" w:type="dxa"/>
            <w:tcBorders>
              <w:top w:val="single" w:sz="8" w:space="0" w:color="B5DDDC"/>
              <w:left w:val="single" w:sz="4" w:space="0" w:color="B5DDDC"/>
              <w:bottom w:val="single" w:sz="8" w:space="0" w:color="008000"/>
              <w:right w:val="single" w:sz="4" w:space="0" w:color="B5DDDC"/>
            </w:tcBorders>
            <w:shd w:val="clear" w:color="000000" w:fill="D6EAEB"/>
            <w:vAlign w:val="center"/>
            <w:hideMark/>
          </w:tcPr>
          <w:p w14:paraId="49814360" w14:textId="526D5353" w:rsidR="00EF4BFB" w:rsidRPr="00EF4BFB" w:rsidRDefault="00992883" w:rsidP="00D762AE">
            <w:pPr>
              <w:spacing w:before="0" w:after="0" w:line="240" w:lineRule="auto"/>
              <w:rPr>
                <w:rFonts w:ascii="Calibri" w:hAnsi="Calibri" w:cs="Calibri"/>
                <w:i/>
                <w:iCs/>
                <w:color w:val="000000"/>
                <w:sz w:val="16"/>
                <w:szCs w:val="16"/>
              </w:rPr>
            </w:pPr>
            <w:r w:rsidRPr="00EF4BFB">
              <w:rPr>
                <w:rFonts w:ascii="Calibri" w:hAnsi="Calibri" w:cs="Calibri"/>
                <w:i/>
                <w:iCs/>
                <w:color w:val="000000"/>
                <w:sz w:val="16"/>
                <w:szCs w:val="16"/>
              </w:rPr>
              <w:t xml:space="preserve">The findings are of low </w:t>
            </w:r>
            <w:r w:rsidR="0057662A">
              <w:rPr>
                <w:rFonts w:ascii="Calibri" w:hAnsi="Calibri" w:cs="Calibri"/>
                <w:i/>
                <w:iCs/>
                <w:color w:val="000000"/>
                <w:sz w:val="16"/>
                <w:szCs w:val="16"/>
              </w:rPr>
              <w:t>relevance</w:t>
            </w:r>
            <w:r w:rsidR="0057662A" w:rsidRPr="00EF4BFB">
              <w:rPr>
                <w:rFonts w:ascii="Calibri" w:hAnsi="Calibri" w:cs="Calibri"/>
                <w:i/>
                <w:iCs/>
                <w:color w:val="000000"/>
                <w:sz w:val="16"/>
                <w:szCs w:val="16"/>
              </w:rPr>
              <w:t xml:space="preserve"> </w:t>
            </w:r>
            <w:r w:rsidRPr="00EF4BFB">
              <w:rPr>
                <w:rFonts w:ascii="Calibri" w:hAnsi="Calibri" w:cs="Calibri"/>
                <w:i/>
                <w:iCs/>
                <w:color w:val="000000"/>
                <w:sz w:val="16"/>
                <w:szCs w:val="16"/>
              </w:rPr>
              <w:t>for the Australian context</w:t>
            </w:r>
            <w:r w:rsidR="0057662A">
              <w:rPr>
                <w:rFonts w:ascii="Calibri" w:hAnsi="Calibri" w:cs="Calibri"/>
                <w:i/>
                <w:iCs/>
                <w:color w:val="000000"/>
                <w:sz w:val="16"/>
                <w:szCs w:val="16"/>
              </w:rPr>
              <w:t xml:space="preserve"> and this narrative review</w:t>
            </w:r>
            <w:r w:rsidRPr="00EF4BFB">
              <w:rPr>
                <w:rFonts w:ascii="Calibri" w:hAnsi="Calibri" w:cs="Calibri"/>
                <w:i/>
                <w:iCs/>
                <w:color w:val="000000"/>
                <w:sz w:val="16"/>
                <w:szCs w:val="16"/>
              </w:rPr>
              <w:t>.</w:t>
            </w:r>
          </w:p>
        </w:tc>
        <w:tc>
          <w:tcPr>
            <w:tcW w:w="851" w:type="dxa"/>
            <w:tcBorders>
              <w:top w:val="single" w:sz="8" w:space="0" w:color="B5DDDC"/>
              <w:left w:val="single" w:sz="8" w:space="0" w:color="B5DDDC"/>
              <w:bottom w:val="single" w:sz="8" w:space="0" w:color="008000"/>
              <w:right w:val="single" w:sz="8" w:space="0" w:color="B5DDDC"/>
            </w:tcBorders>
            <w:shd w:val="clear" w:color="000000" w:fill="F8CBAD"/>
            <w:vAlign w:val="center"/>
            <w:hideMark/>
          </w:tcPr>
          <w:p w14:paraId="7F028CF8"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high risk of bias (-)</w:t>
            </w:r>
          </w:p>
        </w:tc>
      </w:tr>
      <w:tr w:rsidR="00BF2DBF" w14:paraId="4C980F19"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79B06865"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w:t>
            </w:r>
          </w:p>
        </w:tc>
        <w:tc>
          <w:tcPr>
            <w:tcW w:w="2126" w:type="dxa"/>
            <w:tcBorders>
              <w:top w:val="nil"/>
              <w:left w:val="nil"/>
              <w:bottom w:val="single" w:sz="8" w:space="0" w:color="B5DDDC"/>
              <w:right w:val="single" w:sz="8" w:space="0" w:color="B5DDDC"/>
            </w:tcBorders>
            <w:shd w:val="clear" w:color="000000" w:fill="D6EAEB"/>
            <w:vAlign w:val="center"/>
            <w:hideMark/>
          </w:tcPr>
          <w:p w14:paraId="7FA1E3EC" w14:textId="77777777" w:rsidR="00EF4BFB" w:rsidRPr="00EF4BFB" w:rsidRDefault="00992883" w:rsidP="00EF4BFB">
            <w:pPr>
              <w:spacing w:before="0" w:after="0" w:line="240" w:lineRule="auto"/>
              <w:rPr>
                <w:rFonts w:ascii="Calibri" w:hAnsi="Calibri" w:cs="Calibri"/>
                <w:b/>
                <w:bCs/>
                <w:sz w:val="16"/>
                <w:szCs w:val="16"/>
              </w:rPr>
            </w:pPr>
            <w:r w:rsidRPr="00EF4BFB">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00B1D10B" w14:textId="77777777"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 </w:t>
            </w:r>
          </w:p>
        </w:tc>
        <w:tc>
          <w:tcPr>
            <w:tcW w:w="3685" w:type="dxa"/>
            <w:tcBorders>
              <w:top w:val="nil"/>
              <w:left w:val="single" w:sz="8" w:space="0" w:color="B5DDDC"/>
              <w:bottom w:val="single" w:sz="8" w:space="0" w:color="B5DDDC"/>
              <w:right w:val="nil"/>
            </w:tcBorders>
            <w:shd w:val="clear" w:color="000000" w:fill="FFC7CE"/>
            <w:vAlign w:val="center"/>
            <w:hideMark/>
          </w:tcPr>
          <w:p w14:paraId="40AD53A9" w14:textId="07026890"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Exclude from further review due to high risk of bias</w:t>
            </w:r>
            <w:r w:rsidR="007A4043">
              <w:rPr>
                <w:rFonts w:ascii="Calibri" w:hAnsi="Calibri" w:cs="Calibri"/>
                <w:color w:val="9C0006"/>
                <w:sz w:val="16"/>
                <w:szCs w:val="16"/>
              </w:rPr>
              <w:t xml:space="preserve"> and relevance</w:t>
            </w:r>
            <w:r w:rsidRPr="00EF4BFB">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546F4ADE" w14:textId="77777777"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 </w:t>
            </w:r>
          </w:p>
        </w:tc>
      </w:tr>
    </w:tbl>
    <w:p w14:paraId="573348EA" w14:textId="0D452E57" w:rsidR="002036F9" w:rsidRDefault="002036F9" w:rsidP="002036F9"/>
    <w:p w14:paraId="320F715C" w14:textId="77777777" w:rsidR="000951B3" w:rsidRPr="002036F9" w:rsidRDefault="000951B3" w:rsidP="002036F9"/>
    <w:p w14:paraId="127D4F76" w14:textId="71A76DED" w:rsidR="007F4AC6" w:rsidRDefault="00992883" w:rsidP="007F4AC6">
      <w:pPr>
        <w:pStyle w:val="Heading3"/>
      </w:pPr>
      <w:bookmarkStart w:id="542" w:name="_Toc106901159"/>
      <w:r>
        <w:t>J39: Steele, Blackwood, et al., (2018)</w:t>
      </w:r>
      <w:bookmarkEnd w:id="542"/>
    </w:p>
    <w:p w14:paraId="22ACD201" w14:textId="77777777" w:rsidR="002036F9" w:rsidRPr="007F4AC6" w:rsidRDefault="00992883" w:rsidP="00475C35">
      <w:pPr>
        <w:pStyle w:val="Heading4"/>
      </w:pPr>
      <w:bookmarkStart w:id="543" w:name="_Toc106901160"/>
      <w:r>
        <w:t>Quality assessment</w:t>
      </w:r>
      <w:bookmarkEnd w:id="543"/>
    </w:p>
    <w:tbl>
      <w:tblPr>
        <w:tblW w:w="7787" w:type="dxa"/>
        <w:tblLayout w:type="fixed"/>
        <w:tblCellMar>
          <w:left w:w="28" w:type="dxa"/>
          <w:right w:w="28" w:type="dxa"/>
        </w:tblCellMar>
        <w:tblLook w:val="04A0" w:firstRow="1" w:lastRow="0" w:firstColumn="1" w:lastColumn="0" w:noHBand="0" w:noVBand="1"/>
      </w:tblPr>
      <w:tblGrid>
        <w:gridCol w:w="274"/>
        <w:gridCol w:w="2126"/>
        <w:gridCol w:w="992"/>
        <w:gridCol w:w="3544"/>
        <w:gridCol w:w="851"/>
      </w:tblGrid>
      <w:tr w:rsidR="00BF2DBF" w14:paraId="19E5DA3F" w14:textId="77777777" w:rsidTr="0052318A">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309DAE5B" w14:textId="77777777" w:rsidR="00BE001B" w:rsidRPr="00EF4BFB" w:rsidRDefault="00992883" w:rsidP="00EF4BFB">
            <w:pPr>
              <w:spacing w:before="0" w:after="0" w:line="240" w:lineRule="auto"/>
              <w:jc w:val="center"/>
              <w:rPr>
                <w:rFonts w:ascii="Calibri" w:hAnsi="Calibri" w:cs="Calibri"/>
                <w:b/>
                <w:bCs/>
                <w:color w:val="008000"/>
                <w:sz w:val="16"/>
                <w:szCs w:val="16"/>
              </w:rPr>
            </w:pPr>
            <w:r w:rsidRPr="00EF4BFB">
              <w:rPr>
                <w:rFonts w:ascii="Calibri" w:hAnsi="Calibri" w:cs="Calibri"/>
                <w:b/>
                <w:bCs/>
                <w:color w:val="008000"/>
                <w:sz w:val="16"/>
                <w:szCs w:val="16"/>
              </w:rPr>
              <w:t> </w:t>
            </w:r>
          </w:p>
        </w:tc>
        <w:tc>
          <w:tcPr>
            <w:tcW w:w="2126" w:type="dxa"/>
            <w:tcBorders>
              <w:top w:val="single" w:sz="8" w:space="0" w:color="B5DDDC"/>
              <w:left w:val="nil"/>
              <w:bottom w:val="single" w:sz="8" w:space="0" w:color="B5DDDC"/>
              <w:right w:val="single" w:sz="8" w:space="0" w:color="B5DDDC"/>
            </w:tcBorders>
            <w:shd w:val="clear" w:color="000000" w:fill="B5DDDC"/>
            <w:vAlign w:val="center"/>
            <w:hideMark/>
          </w:tcPr>
          <w:p w14:paraId="2C36B5C9" w14:textId="77777777" w:rsidR="00BE001B" w:rsidRPr="00EF4BFB" w:rsidRDefault="00992883" w:rsidP="00EF4BFB">
            <w:pPr>
              <w:spacing w:before="0" w:after="0" w:line="240" w:lineRule="auto"/>
              <w:rPr>
                <w:rFonts w:ascii="Calibri" w:hAnsi="Calibri" w:cs="Calibri"/>
                <w:b/>
                <w:bCs/>
                <w:color w:val="008000"/>
                <w:sz w:val="16"/>
                <w:szCs w:val="16"/>
              </w:rPr>
            </w:pPr>
            <w:r w:rsidRPr="00EF4BFB">
              <w:rPr>
                <w:rFonts w:ascii="Calibri" w:hAnsi="Calibri" w:cs="Calibri"/>
                <w:b/>
                <w:bCs/>
                <w:color w:val="008000"/>
                <w:sz w:val="16"/>
                <w:szCs w:val="16"/>
              </w:rPr>
              <w:t> </w:t>
            </w:r>
          </w:p>
        </w:tc>
        <w:tc>
          <w:tcPr>
            <w:tcW w:w="5387"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698E79DC" w14:textId="25EC4619" w:rsidR="00BE001B" w:rsidRPr="00EF4BFB" w:rsidRDefault="00992883" w:rsidP="00BE001B">
            <w:pPr>
              <w:spacing w:before="0" w:after="0" w:line="240" w:lineRule="auto"/>
              <w:rPr>
                <w:rFonts w:ascii="Calibri" w:hAnsi="Calibri" w:cs="Calibri"/>
                <w:b/>
                <w:bCs/>
                <w:color w:val="008000"/>
                <w:sz w:val="16"/>
                <w:szCs w:val="16"/>
              </w:rPr>
            </w:pPr>
            <w:r w:rsidRPr="00EF4BFB">
              <w:rPr>
                <w:rFonts w:ascii="Calibri" w:hAnsi="Calibri" w:cs="Calibri"/>
                <w:b/>
                <w:bCs/>
                <w:color w:val="008000"/>
                <w:sz w:val="16"/>
                <w:szCs w:val="16"/>
              </w:rPr>
              <w:t> J39, Steele, Jo, 2018, Quantification of pathogens and markers of fecal contamination during storm events along popular surfing beaches in San Diego, California </w:t>
            </w:r>
          </w:p>
        </w:tc>
      </w:tr>
      <w:tr w:rsidR="00BF2DBF" w14:paraId="0D24099A" w14:textId="77777777" w:rsidTr="0052318A">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21F256E4" w14:textId="3A3498CD" w:rsidR="00EF4BFB" w:rsidRPr="00BE001B" w:rsidRDefault="00992883" w:rsidP="00BE001B">
            <w:pPr>
              <w:spacing w:before="0" w:after="0" w:line="240" w:lineRule="auto"/>
              <w:jc w:val="center"/>
              <w:rPr>
                <w:rFonts w:ascii="Calibri" w:hAnsi="Calibri" w:cs="Calibri"/>
                <w:b/>
                <w:bCs/>
                <w:color w:val="008000"/>
                <w:sz w:val="16"/>
                <w:szCs w:val="16"/>
              </w:rPr>
            </w:pPr>
            <w:r w:rsidRPr="00BE001B">
              <w:rPr>
                <w:rFonts w:ascii="Calibri" w:hAnsi="Calibri" w:cs="Calibri"/>
                <w:b/>
                <w:bCs/>
                <w:color w:val="008000"/>
                <w:sz w:val="16"/>
                <w:szCs w:val="16"/>
              </w:rPr>
              <w:t>Q.</w:t>
            </w:r>
          </w:p>
        </w:tc>
        <w:tc>
          <w:tcPr>
            <w:tcW w:w="2126" w:type="dxa"/>
            <w:tcBorders>
              <w:top w:val="nil"/>
              <w:left w:val="nil"/>
              <w:bottom w:val="single" w:sz="8" w:space="0" w:color="B5DDDC"/>
              <w:right w:val="single" w:sz="8" w:space="0" w:color="B5DDDC"/>
            </w:tcBorders>
            <w:shd w:val="clear" w:color="000000" w:fill="B5DDDC"/>
            <w:vAlign w:val="center"/>
            <w:hideMark/>
          </w:tcPr>
          <w:p w14:paraId="68FC1E8D" w14:textId="77777777" w:rsidR="00EF4BFB" w:rsidRPr="00BE001B" w:rsidRDefault="00992883" w:rsidP="00BE001B">
            <w:pPr>
              <w:spacing w:before="0" w:after="0" w:line="240" w:lineRule="auto"/>
              <w:jc w:val="center"/>
              <w:rPr>
                <w:rFonts w:ascii="Calibri" w:hAnsi="Calibri" w:cs="Calibri"/>
                <w:b/>
                <w:bCs/>
                <w:color w:val="008000"/>
                <w:sz w:val="16"/>
                <w:szCs w:val="16"/>
              </w:rPr>
            </w:pPr>
            <w:r w:rsidRPr="00BE001B">
              <w:rPr>
                <w:rFonts w:ascii="Calibri" w:hAnsi="Calibri" w:cs="Calibri"/>
                <w:b/>
                <w:bCs/>
                <w:color w:val="008000"/>
                <w:sz w:val="16"/>
                <w:szCs w:val="16"/>
              </w:rPr>
              <w:t>Criteria</w:t>
            </w:r>
          </w:p>
        </w:tc>
        <w:tc>
          <w:tcPr>
            <w:tcW w:w="992" w:type="dxa"/>
            <w:tcBorders>
              <w:top w:val="nil"/>
              <w:left w:val="nil"/>
              <w:bottom w:val="single" w:sz="8" w:space="0" w:color="B5DDDC"/>
              <w:right w:val="single" w:sz="8" w:space="0" w:color="B5DDDC"/>
            </w:tcBorders>
            <w:shd w:val="clear" w:color="000000" w:fill="B5DDDC"/>
            <w:vAlign w:val="center"/>
            <w:hideMark/>
          </w:tcPr>
          <w:p w14:paraId="2B2CEA21" w14:textId="77777777" w:rsidR="00EF4BFB" w:rsidRPr="00BE001B" w:rsidRDefault="00992883" w:rsidP="00BE001B">
            <w:pPr>
              <w:spacing w:before="0" w:after="0" w:line="240" w:lineRule="auto"/>
              <w:jc w:val="center"/>
              <w:rPr>
                <w:rFonts w:ascii="Calibri" w:hAnsi="Calibri" w:cs="Calibri"/>
                <w:b/>
                <w:bCs/>
                <w:color w:val="008000"/>
                <w:sz w:val="16"/>
                <w:szCs w:val="16"/>
              </w:rPr>
            </w:pPr>
            <w:r w:rsidRPr="00BE001B">
              <w:rPr>
                <w:rFonts w:ascii="Calibri" w:hAnsi="Calibri" w:cs="Calibri"/>
                <w:b/>
                <w:bCs/>
                <w:color w:val="008000"/>
                <w:sz w:val="16"/>
                <w:szCs w:val="16"/>
              </w:rPr>
              <w:t>Assessment</w:t>
            </w:r>
          </w:p>
        </w:tc>
        <w:tc>
          <w:tcPr>
            <w:tcW w:w="3544" w:type="dxa"/>
            <w:tcBorders>
              <w:top w:val="nil"/>
              <w:left w:val="nil"/>
              <w:bottom w:val="single" w:sz="8" w:space="0" w:color="B5DDDC"/>
              <w:right w:val="single" w:sz="8" w:space="0" w:color="B5DDDC"/>
            </w:tcBorders>
            <w:shd w:val="clear" w:color="000000" w:fill="B5DDDC"/>
            <w:vAlign w:val="center"/>
            <w:hideMark/>
          </w:tcPr>
          <w:p w14:paraId="751EC4D5" w14:textId="77777777" w:rsidR="00EF4BFB" w:rsidRPr="00BE001B" w:rsidRDefault="00992883" w:rsidP="00BE001B">
            <w:pPr>
              <w:spacing w:before="0" w:after="0" w:line="240" w:lineRule="auto"/>
              <w:jc w:val="center"/>
              <w:rPr>
                <w:rFonts w:ascii="Calibri" w:hAnsi="Calibri" w:cs="Calibri"/>
                <w:b/>
                <w:bCs/>
                <w:color w:val="008000"/>
                <w:sz w:val="16"/>
                <w:szCs w:val="16"/>
              </w:rPr>
            </w:pPr>
            <w:r w:rsidRPr="00BE001B">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38721F35" w14:textId="77777777" w:rsidR="00EF4BFB" w:rsidRPr="00BE001B" w:rsidRDefault="00992883" w:rsidP="00BE001B">
            <w:pPr>
              <w:spacing w:before="0" w:after="0" w:line="240" w:lineRule="auto"/>
              <w:jc w:val="center"/>
              <w:rPr>
                <w:rFonts w:ascii="Calibri" w:hAnsi="Calibri" w:cs="Calibri"/>
                <w:b/>
                <w:bCs/>
                <w:color w:val="008000"/>
                <w:sz w:val="16"/>
                <w:szCs w:val="16"/>
              </w:rPr>
            </w:pPr>
            <w:r w:rsidRPr="00BE001B">
              <w:rPr>
                <w:rFonts w:ascii="Calibri" w:hAnsi="Calibri" w:cs="Calibri"/>
                <w:b/>
                <w:bCs/>
                <w:color w:val="008000"/>
                <w:sz w:val="16"/>
                <w:szCs w:val="16"/>
              </w:rPr>
              <w:t>Risk of Bias rating</w:t>
            </w:r>
          </w:p>
        </w:tc>
      </w:tr>
      <w:tr w:rsidR="00BF2DBF" w14:paraId="5966DF52"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3A910827"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hideMark/>
          </w:tcPr>
          <w:p w14:paraId="68F28447"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A1: Are the results valid?</w:t>
            </w:r>
          </w:p>
        </w:tc>
        <w:tc>
          <w:tcPr>
            <w:tcW w:w="992" w:type="dxa"/>
            <w:tcBorders>
              <w:top w:val="nil"/>
              <w:left w:val="nil"/>
              <w:bottom w:val="single" w:sz="8" w:space="0" w:color="B5DDDC"/>
              <w:right w:val="single" w:sz="8" w:space="0" w:color="B5DDDC"/>
            </w:tcBorders>
            <w:shd w:val="clear" w:color="000000" w:fill="D6EAEB"/>
            <w:noWrap/>
            <w:hideMark/>
          </w:tcPr>
          <w:p w14:paraId="3AC975E7"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544" w:type="dxa"/>
            <w:tcBorders>
              <w:top w:val="nil"/>
              <w:left w:val="nil"/>
              <w:bottom w:val="single" w:sz="8" w:space="0" w:color="B5DDDC"/>
              <w:right w:val="single" w:sz="8" w:space="0" w:color="B5DDDC"/>
            </w:tcBorders>
            <w:shd w:val="clear" w:color="000000" w:fill="D6EAEB"/>
            <w:noWrap/>
            <w:hideMark/>
          </w:tcPr>
          <w:p w14:paraId="5DBCFE26"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366EF2D6"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275987E1"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5A9235FD"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1</w:t>
            </w:r>
          </w:p>
        </w:tc>
        <w:tc>
          <w:tcPr>
            <w:tcW w:w="2126" w:type="dxa"/>
            <w:tcBorders>
              <w:top w:val="nil"/>
              <w:left w:val="nil"/>
              <w:bottom w:val="single" w:sz="8" w:space="0" w:color="B5DDDC"/>
              <w:right w:val="single" w:sz="8" w:space="0" w:color="B5DDDC"/>
            </w:tcBorders>
            <w:vAlign w:val="center"/>
            <w:hideMark/>
          </w:tcPr>
          <w:p w14:paraId="362E05A6"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there a clear statement of the aims of the research?</w:t>
            </w:r>
          </w:p>
        </w:tc>
        <w:tc>
          <w:tcPr>
            <w:tcW w:w="992" w:type="dxa"/>
            <w:tcBorders>
              <w:top w:val="nil"/>
              <w:left w:val="nil"/>
              <w:bottom w:val="single" w:sz="8" w:space="0" w:color="B5DDDC"/>
              <w:right w:val="single" w:sz="8" w:space="0" w:color="B5DDDC"/>
            </w:tcBorders>
            <w:vAlign w:val="center"/>
            <w:hideMark/>
          </w:tcPr>
          <w:p w14:paraId="1E9B89DF"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5004FE50"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Two objectives are embedded in the last paragraph of the introduction: (i) to investigate viral and bacterial pathogen dynamics in the stormwater of two urban watersheds that discharge to high-use swimming/surfing beaches in southern California, (ii) to utilize principal component analysis and other relational statistical approaches to assess relationships across MST markers and pathogen types, yielding potentially valuable information for subsequent mitigation efforts.  </w:t>
            </w:r>
          </w:p>
        </w:tc>
        <w:tc>
          <w:tcPr>
            <w:tcW w:w="851" w:type="dxa"/>
            <w:tcBorders>
              <w:top w:val="nil"/>
              <w:left w:val="nil"/>
              <w:bottom w:val="single" w:sz="8" w:space="0" w:color="B5DDDC"/>
              <w:right w:val="single" w:sz="8" w:space="0" w:color="B5DDDC"/>
            </w:tcBorders>
            <w:shd w:val="clear" w:color="000000" w:fill="E2EFDA"/>
            <w:vAlign w:val="center"/>
            <w:hideMark/>
          </w:tcPr>
          <w:p w14:paraId="6A9D15C8"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2C6DA9A9"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30BE7DA2"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2</w:t>
            </w:r>
          </w:p>
        </w:tc>
        <w:tc>
          <w:tcPr>
            <w:tcW w:w="2126" w:type="dxa"/>
            <w:tcBorders>
              <w:top w:val="nil"/>
              <w:left w:val="nil"/>
              <w:bottom w:val="single" w:sz="8" w:space="0" w:color="B5DDDC"/>
              <w:right w:val="single" w:sz="8" w:space="0" w:color="B5DDDC"/>
            </w:tcBorders>
            <w:vAlign w:val="center"/>
            <w:hideMark/>
          </w:tcPr>
          <w:p w14:paraId="16E680DA"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Is the methodology appropriate?</w:t>
            </w:r>
          </w:p>
        </w:tc>
        <w:tc>
          <w:tcPr>
            <w:tcW w:w="992" w:type="dxa"/>
            <w:tcBorders>
              <w:top w:val="nil"/>
              <w:left w:val="nil"/>
              <w:bottom w:val="single" w:sz="8" w:space="0" w:color="B5DDDC"/>
              <w:right w:val="single" w:sz="8" w:space="0" w:color="B5DDDC"/>
            </w:tcBorders>
            <w:vAlign w:val="center"/>
            <w:hideMark/>
          </w:tcPr>
          <w:p w14:paraId="23E9EC3C"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601886BF"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Using a mix of techniques to quantify microbial communities in relation to stormwater flows is an appropriate methodology</w:t>
            </w:r>
          </w:p>
        </w:tc>
        <w:tc>
          <w:tcPr>
            <w:tcW w:w="851" w:type="dxa"/>
            <w:tcBorders>
              <w:top w:val="nil"/>
              <w:left w:val="nil"/>
              <w:bottom w:val="single" w:sz="8" w:space="0" w:color="B5DDDC"/>
              <w:right w:val="single" w:sz="8" w:space="0" w:color="B5DDDC"/>
            </w:tcBorders>
            <w:shd w:val="clear" w:color="000000" w:fill="E2EFDA"/>
            <w:vAlign w:val="center"/>
            <w:hideMark/>
          </w:tcPr>
          <w:p w14:paraId="27F63C22"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4C54A0A8"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061292E9"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vAlign w:val="center"/>
            <w:hideMark/>
          </w:tcPr>
          <w:p w14:paraId="119AB84F"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A2: Is it worth continuing?</w:t>
            </w:r>
          </w:p>
        </w:tc>
        <w:tc>
          <w:tcPr>
            <w:tcW w:w="992" w:type="dxa"/>
            <w:tcBorders>
              <w:top w:val="nil"/>
              <w:left w:val="nil"/>
              <w:bottom w:val="single" w:sz="8" w:space="0" w:color="B5DDDC"/>
              <w:right w:val="single" w:sz="8" w:space="0" w:color="B5DDDC"/>
            </w:tcBorders>
            <w:shd w:val="clear" w:color="000000" w:fill="D6EAEB"/>
            <w:noWrap/>
            <w:hideMark/>
          </w:tcPr>
          <w:p w14:paraId="779D62FF"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3544" w:type="dxa"/>
            <w:tcBorders>
              <w:top w:val="nil"/>
              <w:left w:val="nil"/>
              <w:bottom w:val="single" w:sz="8" w:space="0" w:color="B5DDDC"/>
              <w:right w:val="single" w:sz="8" w:space="0" w:color="B5DDDC"/>
            </w:tcBorders>
            <w:shd w:val="clear" w:color="000000" w:fill="D6EAEB"/>
            <w:noWrap/>
            <w:hideMark/>
          </w:tcPr>
          <w:p w14:paraId="6BEBC898"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4F7B6814"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378A12D4"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65A41B41"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3</w:t>
            </w:r>
          </w:p>
        </w:tc>
        <w:tc>
          <w:tcPr>
            <w:tcW w:w="2126" w:type="dxa"/>
            <w:tcBorders>
              <w:top w:val="nil"/>
              <w:left w:val="nil"/>
              <w:bottom w:val="single" w:sz="8" w:space="0" w:color="B5DDDC"/>
              <w:right w:val="single" w:sz="8" w:space="0" w:color="B5DDDC"/>
            </w:tcBorders>
            <w:vAlign w:val="center"/>
            <w:hideMark/>
          </w:tcPr>
          <w:p w14:paraId="63B67EBA"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research design appropriate to address the aims of the research?</w:t>
            </w:r>
          </w:p>
        </w:tc>
        <w:tc>
          <w:tcPr>
            <w:tcW w:w="992" w:type="dxa"/>
            <w:tcBorders>
              <w:top w:val="nil"/>
              <w:left w:val="nil"/>
              <w:bottom w:val="nil"/>
              <w:right w:val="single" w:sz="8" w:space="0" w:color="B5DDDC"/>
            </w:tcBorders>
            <w:vAlign w:val="center"/>
            <w:hideMark/>
          </w:tcPr>
          <w:p w14:paraId="6B2897E9"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0F58A688" w14:textId="0E4D1DD9"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use of digital qPCR methods in microbial source tracking (MST) is appropriate, however, the application of PCA to microbiological data </w:t>
            </w:r>
            <w:r w:rsidR="002A0C1F">
              <w:rPr>
                <w:rFonts w:ascii="Calibri" w:hAnsi="Calibri" w:cs="Calibri"/>
                <w:sz w:val="16"/>
                <w:szCs w:val="16"/>
              </w:rPr>
              <w:t>has limitations</w:t>
            </w:r>
            <w:r w:rsidRPr="00EF4BFB">
              <w:rPr>
                <w:rFonts w:ascii="Calibri" w:hAnsi="Calibri" w:cs="Calibri"/>
                <w:sz w:val="16"/>
                <w:szCs w:val="16"/>
              </w:rPr>
              <w:t xml:space="preserve">.  PCA assumes linear relationships between all variables whereas microbial taxa have </w:t>
            </w:r>
            <w:r w:rsidR="003E3D5C" w:rsidRPr="00EF4BFB">
              <w:rPr>
                <w:rFonts w:ascii="Calibri" w:hAnsi="Calibri" w:cs="Calibri"/>
                <w:sz w:val="16"/>
                <w:szCs w:val="16"/>
              </w:rPr>
              <w:t>unimodal</w:t>
            </w:r>
            <w:r w:rsidRPr="00EF4BFB">
              <w:rPr>
                <w:rFonts w:ascii="Calibri" w:hAnsi="Calibri" w:cs="Calibri"/>
                <w:sz w:val="16"/>
                <w:szCs w:val="16"/>
              </w:rPr>
              <w:t xml:space="preserve"> relationships with environmental variables.  Thus samples at either end of an environmental gradient may both have low values for a microbial taxon and thus would be classified as similar by the analysis; any correlations with environmental variables on PCA axes based on such data would be </w:t>
            </w:r>
            <w:r w:rsidR="002A0C1F">
              <w:rPr>
                <w:rFonts w:ascii="Calibri" w:hAnsi="Calibri" w:cs="Calibri"/>
                <w:sz w:val="16"/>
                <w:szCs w:val="16"/>
              </w:rPr>
              <w:t>misleading</w:t>
            </w:r>
            <w:r w:rsidRPr="00EF4BFB">
              <w:rPr>
                <w:rFonts w:ascii="Calibri" w:hAnsi="Calibri" w:cs="Calibri"/>
                <w:sz w:val="16"/>
                <w:szCs w:val="16"/>
              </w:rPr>
              <w:t>.  This problem is well known in the ecological statistical literature and ecologists have developed a range of techniques to overcome the issue including use of robust dissimilarity coefficients, and ordination techniques like non-metric multidimensional scaling and canonical correlation analysis.</w:t>
            </w:r>
          </w:p>
        </w:tc>
        <w:tc>
          <w:tcPr>
            <w:tcW w:w="851" w:type="dxa"/>
            <w:tcBorders>
              <w:top w:val="nil"/>
              <w:left w:val="nil"/>
              <w:bottom w:val="single" w:sz="8" w:space="0" w:color="B5DDDC"/>
              <w:right w:val="single" w:sz="8" w:space="0" w:color="B5DDDC"/>
            </w:tcBorders>
            <w:shd w:val="clear" w:color="000000" w:fill="FF0000"/>
            <w:vAlign w:val="center"/>
            <w:hideMark/>
          </w:tcPr>
          <w:p w14:paraId="56F95DA3"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Definitely high risk of bias (--)</w:t>
            </w:r>
          </w:p>
        </w:tc>
      </w:tr>
      <w:tr w:rsidR="00BF2DBF" w14:paraId="0E9FBF55"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470115F9"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4</w:t>
            </w:r>
          </w:p>
        </w:tc>
        <w:tc>
          <w:tcPr>
            <w:tcW w:w="2126" w:type="dxa"/>
            <w:tcBorders>
              <w:top w:val="nil"/>
              <w:left w:val="nil"/>
              <w:bottom w:val="single" w:sz="8" w:space="0" w:color="B5DDDC"/>
              <w:right w:val="single" w:sz="8" w:space="0" w:color="B5DDDC"/>
            </w:tcBorders>
            <w:vAlign w:val="center"/>
            <w:hideMark/>
          </w:tcPr>
          <w:p w14:paraId="0FB4CBD3"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chosen hypothetical population or subpopulation appropriate for addressing the study research aims?</w:t>
            </w:r>
          </w:p>
        </w:tc>
        <w:tc>
          <w:tcPr>
            <w:tcW w:w="992" w:type="dxa"/>
            <w:tcBorders>
              <w:top w:val="single" w:sz="8" w:space="0" w:color="B5DDDC"/>
              <w:left w:val="nil"/>
              <w:bottom w:val="single" w:sz="8" w:space="0" w:color="B5DDDC"/>
              <w:right w:val="single" w:sz="8" w:space="0" w:color="B5DDDC"/>
            </w:tcBorders>
            <w:vAlign w:val="center"/>
            <w:hideMark/>
          </w:tcPr>
          <w:p w14:paraId="25FC1361"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52802CC8" w14:textId="6F664BBE"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study focus was on assessing relationships between FIB and </w:t>
            </w:r>
            <w:r w:rsidR="003E3D5C">
              <w:rPr>
                <w:rFonts w:ascii="Calibri" w:hAnsi="Calibri" w:cs="Calibri"/>
                <w:sz w:val="16"/>
                <w:szCs w:val="16"/>
              </w:rPr>
              <w:t>q</w:t>
            </w:r>
            <w:r w:rsidRPr="00EF4BFB">
              <w:rPr>
                <w:rFonts w:ascii="Calibri" w:hAnsi="Calibri" w:cs="Calibri"/>
                <w:sz w:val="16"/>
                <w:szCs w:val="16"/>
              </w:rPr>
              <w:t>PCR markers and stormwater sources and flow variability on ocean beach recreational waters, and thus did not involve a hypothetical population or subpopulation.</w:t>
            </w:r>
          </w:p>
        </w:tc>
        <w:tc>
          <w:tcPr>
            <w:tcW w:w="851" w:type="dxa"/>
            <w:tcBorders>
              <w:top w:val="nil"/>
              <w:left w:val="nil"/>
              <w:bottom w:val="single" w:sz="8" w:space="0" w:color="B5DDDC"/>
              <w:right w:val="single" w:sz="8" w:space="0" w:color="B5DDDC"/>
            </w:tcBorders>
            <w:vAlign w:val="center"/>
            <w:hideMark/>
          </w:tcPr>
          <w:p w14:paraId="1A42C582"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064B400E"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217BCEB6"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5</w:t>
            </w:r>
          </w:p>
        </w:tc>
        <w:tc>
          <w:tcPr>
            <w:tcW w:w="2126" w:type="dxa"/>
            <w:tcBorders>
              <w:top w:val="nil"/>
              <w:left w:val="nil"/>
              <w:bottom w:val="single" w:sz="8" w:space="0" w:color="B5DDDC"/>
              <w:right w:val="single" w:sz="8" w:space="0" w:color="B5DDDC"/>
            </w:tcBorders>
            <w:vAlign w:val="center"/>
            <w:hideMark/>
          </w:tcPr>
          <w:p w14:paraId="25B5E3C0"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data collected in a way that addressed the research issue?</w:t>
            </w:r>
          </w:p>
        </w:tc>
        <w:tc>
          <w:tcPr>
            <w:tcW w:w="992" w:type="dxa"/>
            <w:tcBorders>
              <w:top w:val="nil"/>
              <w:left w:val="nil"/>
              <w:bottom w:val="single" w:sz="8" w:space="0" w:color="B5DDDC"/>
              <w:right w:val="single" w:sz="8" w:space="0" w:color="B5DDDC"/>
            </w:tcBorders>
            <w:vAlign w:val="center"/>
            <w:hideMark/>
          </w:tcPr>
          <w:p w14:paraId="4DEF091A"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544" w:type="dxa"/>
            <w:tcBorders>
              <w:top w:val="nil"/>
              <w:left w:val="nil"/>
              <w:bottom w:val="single" w:sz="8" w:space="0" w:color="B5DDDC"/>
              <w:right w:val="single" w:sz="8" w:space="0" w:color="B5DDDC"/>
            </w:tcBorders>
            <w:vAlign w:val="center"/>
            <w:hideMark/>
          </w:tcPr>
          <w:p w14:paraId="663D07CE"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Data collection was appropriate to address the research issue.</w:t>
            </w:r>
          </w:p>
        </w:tc>
        <w:tc>
          <w:tcPr>
            <w:tcW w:w="851" w:type="dxa"/>
            <w:tcBorders>
              <w:top w:val="nil"/>
              <w:left w:val="nil"/>
              <w:bottom w:val="single" w:sz="8" w:space="0" w:color="B5DDDC"/>
              <w:right w:val="single" w:sz="8" w:space="0" w:color="B5DDDC"/>
            </w:tcBorders>
            <w:shd w:val="clear" w:color="000000" w:fill="E2EFDA"/>
            <w:vAlign w:val="center"/>
            <w:hideMark/>
          </w:tcPr>
          <w:p w14:paraId="4E61501D"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03773ED6"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0FE5128F"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6</w:t>
            </w:r>
          </w:p>
        </w:tc>
        <w:tc>
          <w:tcPr>
            <w:tcW w:w="2126" w:type="dxa"/>
            <w:tcBorders>
              <w:top w:val="nil"/>
              <w:left w:val="nil"/>
              <w:bottom w:val="single" w:sz="8" w:space="0" w:color="B5DDDC"/>
              <w:right w:val="single" w:sz="8" w:space="0" w:color="B5DDDC"/>
            </w:tcBorders>
            <w:vAlign w:val="center"/>
            <w:hideMark/>
          </w:tcPr>
          <w:p w14:paraId="6205B7A3"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Has the relationship between researcher and participants been adequately considered?</w:t>
            </w:r>
          </w:p>
        </w:tc>
        <w:tc>
          <w:tcPr>
            <w:tcW w:w="992" w:type="dxa"/>
            <w:tcBorders>
              <w:top w:val="nil"/>
              <w:left w:val="nil"/>
              <w:bottom w:val="single" w:sz="8" w:space="0" w:color="B5DDDC"/>
              <w:right w:val="single" w:sz="8" w:space="0" w:color="B5DDDC"/>
            </w:tcBorders>
            <w:vAlign w:val="center"/>
            <w:hideMark/>
          </w:tcPr>
          <w:p w14:paraId="1062D131"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3A000AA2"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2EA4CDC8"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1C18BD8C"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10B24EAB"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vAlign w:val="center"/>
            <w:hideMark/>
          </w:tcPr>
          <w:p w14:paraId="2380AF12"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B: What are the results?</w:t>
            </w:r>
          </w:p>
        </w:tc>
        <w:tc>
          <w:tcPr>
            <w:tcW w:w="992" w:type="dxa"/>
            <w:tcBorders>
              <w:top w:val="nil"/>
              <w:left w:val="nil"/>
              <w:bottom w:val="single" w:sz="8" w:space="0" w:color="B5DDDC"/>
              <w:right w:val="single" w:sz="8" w:space="0" w:color="B5DDDC"/>
            </w:tcBorders>
            <w:shd w:val="clear" w:color="000000" w:fill="D6EAEB"/>
            <w:vAlign w:val="center"/>
            <w:hideMark/>
          </w:tcPr>
          <w:p w14:paraId="1AC8FAD1"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544" w:type="dxa"/>
            <w:tcBorders>
              <w:top w:val="nil"/>
              <w:left w:val="nil"/>
              <w:bottom w:val="single" w:sz="8" w:space="0" w:color="B5DDDC"/>
              <w:right w:val="single" w:sz="8" w:space="0" w:color="B5DDDC"/>
            </w:tcBorders>
            <w:shd w:val="clear" w:color="000000" w:fill="D6EAEB"/>
            <w:vAlign w:val="center"/>
            <w:hideMark/>
          </w:tcPr>
          <w:p w14:paraId="2B4ADD06"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720DF263"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537A1772"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7C2C67D1"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7</w:t>
            </w:r>
          </w:p>
        </w:tc>
        <w:tc>
          <w:tcPr>
            <w:tcW w:w="2126" w:type="dxa"/>
            <w:tcBorders>
              <w:top w:val="nil"/>
              <w:left w:val="nil"/>
              <w:bottom w:val="single" w:sz="8" w:space="0" w:color="B5DDDC"/>
              <w:right w:val="single" w:sz="8" w:space="0" w:color="B5DDDC"/>
            </w:tcBorders>
            <w:vAlign w:val="center"/>
            <w:hideMark/>
          </w:tcPr>
          <w:p w14:paraId="4E97B376"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Have ethical issues been taken into consideration?</w:t>
            </w:r>
          </w:p>
        </w:tc>
        <w:tc>
          <w:tcPr>
            <w:tcW w:w="992" w:type="dxa"/>
            <w:tcBorders>
              <w:top w:val="nil"/>
              <w:left w:val="nil"/>
              <w:bottom w:val="single" w:sz="8" w:space="0" w:color="B5DDDC"/>
              <w:right w:val="single" w:sz="8" w:space="0" w:color="B5DDDC"/>
            </w:tcBorders>
            <w:vAlign w:val="center"/>
            <w:hideMark/>
          </w:tcPr>
          <w:p w14:paraId="2CCC9D7F"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544" w:type="dxa"/>
            <w:tcBorders>
              <w:top w:val="nil"/>
              <w:left w:val="nil"/>
              <w:bottom w:val="single" w:sz="8" w:space="0" w:color="B5DDDC"/>
              <w:right w:val="single" w:sz="8" w:space="0" w:color="B5DDDC"/>
            </w:tcBorders>
            <w:vAlign w:val="center"/>
            <w:hideMark/>
          </w:tcPr>
          <w:p w14:paraId="40C2CCA1"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0C311EDF"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0AD5EF9C"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0DE2405E"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8</w:t>
            </w:r>
          </w:p>
        </w:tc>
        <w:tc>
          <w:tcPr>
            <w:tcW w:w="2126" w:type="dxa"/>
            <w:tcBorders>
              <w:top w:val="nil"/>
              <w:left w:val="nil"/>
              <w:bottom w:val="single" w:sz="8" w:space="0" w:color="B5DDDC"/>
              <w:right w:val="single" w:sz="8" w:space="0" w:color="B5DDDC"/>
            </w:tcBorders>
            <w:vAlign w:val="center"/>
            <w:hideMark/>
          </w:tcPr>
          <w:p w14:paraId="3BCC025B"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data analysis sufficiently rigorous?</w:t>
            </w:r>
          </w:p>
        </w:tc>
        <w:tc>
          <w:tcPr>
            <w:tcW w:w="992" w:type="dxa"/>
            <w:tcBorders>
              <w:top w:val="nil"/>
              <w:left w:val="nil"/>
              <w:bottom w:val="nil"/>
              <w:right w:val="single" w:sz="8" w:space="0" w:color="B5DDDC"/>
            </w:tcBorders>
            <w:vAlign w:val="center"/>
            <w:hideMark/>
          </w:tcPr>
          <w:p w14:paraId="1C833D58"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No</w:t>
            </w:r>
          </w:p>
        </w:tc>
        <w:tc>
          <w:tcPr>
            <w:tcW w:w="3544" w:type="dxa"/>
            <w:tcBorders>
              <w:top w:val="nil"/>
              <w:left w:val="nil"/>
              <w:bottom w:val="single" w:sz="8" w:space="0" w:color="B5DDDC"/>
              <w:right w:val="single" w:sz="8" w:space="0" w:color="B5DDDC"/>
            </w:tcBorders>
            <w:vAlign w:val="center"/>
            <w:hideMark/>
          </w:tcPr>
          <w:p w14:paraId="71D51C1A" w14:textId="7C0D0DE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Analysis and discussion of the qPCR data was sufficiently rigorous, although inhibition problems </w:t>
            </w:r>
            <w:r w:rsidR="002A0C1F">
              <w:rPr>
                <w:rFonts w:ascii="Calibri" w:hAnsi="Calibri" w:cs="Calibri"/>
                <w:sz w:val="16"/>
                <w:szCs w:val="16"/>
              </w:rPr>
              <w:t>introduced uncertainty into some</w:t>
            </w:r>
            <w:r w:rsidRPr="00EF4BFB">
              <w:rPr>
                <w:rFonts w:ascii="Calibri" w:hAnsi="Calibri" w:cs="Calibri"/>
                <w:sz w:val="16"/>
                <w:szCs w:val="16"/>
              </w:rPr>
              <w:t xml:space="preserve"> of the results.  However, the PCA analysis was seriously </w:t>
            </w:r>
            <w:r w:rsidR="004975C9">
              <w:rPr>
                <w:rFonts w:ascii="Calibri" w:hAnsi="Calibri" w:cs="Calibri"/>
                <w:sz w:val="16"/>
                <w:szCs w:val="16"/>
              </w:rPr>
              <w:t>limit</w:t>
            </w:r>
            <w:r w:rsidR="004975C9" w:rsidRPr="00EF4BFB">
              <w:rPr>
                <w:rFonts w:ascii="Calibri" w:hAnsi="Calibri" w:cs="Calibri"/>
                <w:sz w:val="16"/>
                <w:szCs w:val="16"/>
              </w:rPr>
              <w:t xml:space="preserve">ed </w:t>
            </w:r>
            <w:r w:rsidRPr="00EF4BFB">
              <w:rPr>
                <w:rFonts w:ascii="Calibri" w:hAnsi="Calibri" w:cs="Calibri"/>
                <w:sz w:val="16"/>
                <w:szCs w:val="16"/>
              </w:rPr>
              <w:t>as noted above.</w:t>
            </w:r>
          </w:p>
        </w:tc>
        <w:tc>
          <w:tcPr>
            <w:tcW w:w="851" w:type="dxa"/>
            <w:tcBorders>
              <w:top w:val="nil"/>
              <w:left w:val="nil"/>
              <w:bottom w:val="single" w:sz="8" w:space="0" w:color="B5DDDC"/>
              <w:right w:val="single" w:sz="8" w:space="0" w:color="B5DDDC"/>
            </w:tcBorders>
            <w:shd w:val="clear" w:color="000000" w:fill="FF0000"/>
            <w:vAlign w:val="center"/>
            <w:hideMark/>
          </w:tcPr>
          <w:p w14:paraId="17A4080F"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Definitely high risk of bias (--)</w:t>
            </w:r>
          </w:p>
        </w:tc>
      </w:tr>
      <w:tr w:rsidR="00BF2DBF" w14:paraId="48162405"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4C55E413"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9</w:t>
            </w:r>
          </w:p>
        </w:tc>
        <w:tc>
          <w:tcPr>
            <w:tcW w:w="2126" w:type="dxa"/>
            <w:tcBorders>
              <w:top w:val="nil"/>
              <w:left w:val="nil"/>
              <w:bottom w:val="single" w:sz="8" w:space="0" w:color="B5DDDC"/>
              <w:right w:val="single" w:sz="8" w:space="0" w:color="B5DDDC"/>
            </w:tcBorders>
            <w:vAlign w:val="center"/>
            <w:hideMark/>
          </w:tcPr>
          <w:p w14:paraId="161B93C8"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Is there a clear statement of findings?</w:t>
            </w:r>
          </w:p>
        </w:tc>
        <w:tc>
          <w:tcPr>
            <w:tcW w:w="992" w:type="dxa"/>
            <w:tcBorders>
              <w:top w:val="single" w:sz="8" w:space="0" w:color="B5DDDC"/>
              <w:left w:val="nil"/>
              <w:bottom w:val="nil"/>
              <w:right w:val="single" w:sz="8" w:space="0" w:color="B5DDDC"/>
            </w:tcBorders>
            <w:vAlign w:val="center"/>
            <w:hideMark/>
          </w:tcPr>
          <w:p w14:paraId="3B012231"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Can't tell</w:t>
            </w:r>
          </w:p>
        </w:tc>
        <w:tc>
          <w:tcPr>
            <w:tcW w:w="3544" w:type="dxa"/>
            <w:tcBorders>
              <w:top w:val="nil"/>
              <w:left w:val="nil"/>
              <w:bottom w:val="single" w:sz="8" w:space="0" w:color="B5DDDC"/>
              <w:right w:val="single" w:sz="8" w:space="0" w:color="B5DDDC"/>
            </w:tcBorders>
            <w:vAlign w:val="center"/>
            <w:hideMark/>
          </w:tcPr>
          <w:p w14:paraId="35899708" w14:textId="491D0CD6"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The abstract contains some concise statements on findings, but the</w:t>
            </w:r>
            <w:r w:rsidR="002A0C1F">
              <w:rPr>
                <w:rFonts w:ascii="Calibri" w:hAnsi="Calibri" w:cs="Calibri"/>
                <w:sz w:val="16"/>
                <w:szCs w:val="16"/>
              </w:rPr>
              <w:t>s</w:t>
            </w:r>
            <w:r w:rsidRPr="00EF4BFB">
              <w:rPr>
                <w:rFonts w:ascii="Calibri" w:hAnsi="Calibri" w:cs="Calibri"/>
                <w:sz w:val="16"/>
                <w:szCs w:val="16"/>
              </w:rPr>
              <w:t xml:space="preserve">e are interspersed with method descriptions.  The conclusions provide a broad overview and </w:t>
            </w:r>
            <w:r w:rsidR="002A0C1F">
              <w:rPr>
                <w:rFonts w:ascii="Calibri" w:hAnsi="Calibri" w:cs="Calibri"/>
                <w:sz w:val="16"/>
                <w:szCs w:val="16"/>
              </w:rPr>
              <w:t>could be more clearly reported</w:t>
            </w:r>
            <w:r w:rsidRPr="00EF4BFB">
              <w:rPr>
                <w:rFonts w:ascii="Calibri" w:hAnsi="Calibri" w:cs="Calibri"/>
                <w:sz w:val="16"/>
                <w:szCs w:val="16"/>
              </w:rPr>
              <w:t>.</w:t>
            </w:r>
          </w:p>
        </w:tc>
        <w:tc>
          <w:tcPr>
            <w:tcW w:w="851" w:type="dxa"/>
            <w:tcBorders>
              <w:top w:val="nil"/>
              <w:left w:val="nil"/>
              <w:bottom w:val="nil"/>
              <w:right w:val="single" w:sz="8" w:space="0" w:color="B5DDDC"/>
            </w:tcBorders>
            <w:shd w:val="clear" w:color="000000" w:fill="F8CBAD"/>
            <w:vAlign w:val="center"/>
            <w:hideMark/>
          </w:tcPr>
          <w:p w14:paraId="7A73D097"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high risk of bias (-)</w:t>
            </w:r>
          </w:p>
        </w:tc>
      </w:tr>
      <w:tr w:rsidR="00BF2DBF" w14:paraId="4EF0AAD1"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1470B4B4"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vAlign w:val="center"/>
            <w:hideMark/>
          </w:tcPr>
          <w:p w14:paraId="42D10B8C"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C: Will the results help locally?</w:t>
            </w:r>
          </w:p>
        </w:tc>
        <w:tc>
          <w:tcPr>
            <w:tcW w:w="992" w:type="dxa"/>
            <w:tcBorders>
              <w:top w:val="single" w:sz="8" w:space="0" w:color="B5DDDC"/>
              <w:left w:val="nil"/>
              <w:bottom w:val="single" w:sz="8" w:space="0" w:color="B5DDDC"/>
              <w:right w:val="single" w:sz="8" w:space="0" w:color="B5DDDC"/>
            </w:tcBorders>
            <w:shd w:val="clear" w:color="000000" w:fill="D6EAEB"/>
            <w:noWrap/>
            <w:hideMark/>
          </w:tcPr>
          <w:p w14:paraId="68B4CF80"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544" w:type="dxa"/>
            <w:tcBorders>
              <w:top w:val="nil"/>
              <w:left w:val="nil"/>
              <w:bottom w:val="single" w:sz="8" w:space="0" w:color="B5DDDC"/>
              <w:right w:val="single" w:sz="8" w:space="0" w:color="B5DDDC"/>
            </w:tcBorders>
            <w:shd w:val="clear" w:color="000000" w:fill="D6EAEB"/>
            <w:noWrap/>
            <w:hideMark/>
          </w:tcPr>
          <w:p w14:paraId="7B8952F0"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5E3FC18A"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39B52FD1" w14:textId="77777777" w:rsidTr="0052318A">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01D5EC0C"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10</w:t>
            </w:r>
          </w:p>
        </w:tc>
        <w:tc>
          <w:tcPr>
            <w:tcW w:w="2126" w:type="dxa"/>
            <w:tcBorders>
              <w:top w:val="single" w:sz="8" w:space="0" w:color="B5DDDC"/>
              <w:left w:val="nil"/>
              <w:bottom w:val="single" w:sz="8" w:space="0" w:color="B5DDDC"/>
              <w:right w:val="single" w:sz="8" w:space="0" w:color="B5DDDC"/>
            </w:tcBorders>
            <w:vAlign w:val="center"/>
            <w:hideMark/>
          </w:tcPr>
          <w:p w14:paraId="06CD2CDA"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How valuable is the research?  Is the research of satisfactory value?</w:t>
            </w:r>
          </w:p>
        </w:tc>
        <w:tc>
          <w:tcPr>
            <w:tcW w:w="992" w:type="dxa"/>
            <w:tcBorders>
              <w:top w:val="single" w:sz="8" w:space="0" w:color="B5DDDC"/>
              <w:left w:val="nil"/>
              <w:bottom w:val="single" w:sz="8" w:space="0" w:color="B5DDDC"/>
              <w:right w:val="single" w:sz="8" w:space="0" w:color="B5DDDC"/>
            </w:tcBorders>
            <w:vAlign w:val="center"/>
            <w:hideMark/>
          </w:tcPr>
          <w:p w14:paraId="083E6C49"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No</w:t>
            </w:r>
          </w:p>
        </w:tc>
        <w:tc>
          <w:tcPr>
            <w:tcW w:w="3544" w:type="dxa"/>
            <w:tcBorders>
              <w:top w:val="single" w:sz="8" w:space="0" w:color="B5DDDC"/>
              <w:left w:val="nil"/>
              <w:bottom w:val="single" w:sz="8" w:space="0" w:color="B5DDDC"/>
              <w:right w:val="single" w:sz="8" w:space="0" w:color="B5DDDC"/>
            </w:tcBorders>
            <w:vAlign w:val="center"/>
            <w:hideMark/>
          </w:tcPr>
          <w:p w14:paraId="5DCCE2C2" w14:textId="2B709571"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study aims </w:t>
            </w:r>
            <w:r w:rsidR="002A0C1F">
              <w:rPr>
                <w:rFonts w:ascii="Calibri" w:hAnsi="Calibri" w:cs="Calibri"/>
                <w:sz w:val="16"/>
                <w:szCs w:val="16"/>
              </w:rPr>
              <w:t>could have been reported more clearly</w:t>
            </w:r>
            <w:r w:rsidRPr="00EF4BFB">
              <w:rPr>
                <w:rFonts w:ascii="Calibri" w:hAnsi="Calibri" w:cs="Calibri"/>
                <w:sz w:val="16"/>
                <w:szCs w:val="16"/>
              </w:rPr>
              <w:t xml:space="preserve"> and were only marginally rated as having a low risk of bias.  </w:t>
            </w:r>
            <w:r w:rsidR="00541F47">
              <w:rPr>
                <w:rFonts w:ascii="Calibri" w:hAnsi="Calibri" w:cs="Calibri"/>
                <w:sz w:val="16"/>
                <w:szCs w:val="16"/>
              </w:rPr>
              <w:t>It would also have been helpful for the reader to have a clearer description of t</w:t>
            </w:r>
            <w:r w:rsidRPr="00EF4BFB">
              <w:rPr>
                <w:rFonts w:ascii="Calibri" w:hAnsi="Calibri" w:cs="Calibri"/>
                <w:sz w:val="16"/>
                <w:szCs w:val="16"/>
              </w:rPr>
              <w:t xml:space="preserve">he </w:t>
            </w:r>
            <w:r w:rsidR="00541F47">
              <w:rPr>
                <w:rFonts w:ascii="Calibri" w:hAnsi="Calibri" w:cs="Calibri"/>
                <w:sz w:val="16"/>
                <w:szCs w:val="16"/>
              </w:rPr>
              <w:t xml:space="preserve">benefits </w:t>
            </w:r>
            <w:r w:rsidRPr="00EF4BFB">
              <w:rPr>
                <w:rFonts w:ascii="Calibri" w:hAnsi="Calibri" w:cs="Calibri"/>
                <w:sz w:val="16"/>
                <w:szCs w:val="16"/>
              </w:rPr>
              <w:t xml:space="preserve">of the novel digital </w:t>
            </w:r>
            <w:r w:rsidR="003E3D5C">
              <w:rPr>
                <w:rFonts w:ascii="Calibri" w:hAnsi="Calibri" w:cs="Calibri"/>
                <w:sz w:val="16"/>
                <w:szCs w:val="16"/>
              </w:rPr>
              <w:t>q</w:t>
            </w:r>
            <w:r w:rsidRPr="00EF4BFB">
              <w:rPr>
                <w:rFonts w:ascii="Calibri" w:hAnsi="Calibri" w:cs="Calibri"/>
                <w:sz w:val="16"/>
                <w:szCs w:val="16"/>
              </w:rPr>
              <w:t xml:space="preserve">PCR technology .  The PCA component is statistically </w:t>
            </w:r>
            <w:r w:rsidR="004975C9">
              <w:rPr>
                <w:rFonts w:ascii="Calibri" w:hAnsi="Calibri" w:cs="Calibri"/>
                <w:sz w:val="16"/>
                <w:szCs w:val="16"/>
              </w:rPr>
              <w:t>limit</w:t>
            </w:r>
            <w:r w:rsidR="004975C9" w:rsidRPr="00EF4BFB">
              <w:rPr>
                <w:rFonts w:ascii="Calibri" w:hAnsi="Calibri" w:cs="Calibri"/>
                <w:sz w:val="16"/>
                <w:szCs w:val="16"/>
              </w:rPr>
              <w:t xml:space="preserve">ed </w:t>
            </w:r>
            <w:r w:rsidRPr="00EF4BFB">
              <w:rPr>
                <w:rFonts w:ascii="Calibri" w:hAnsi="Calibri" w:cs="Calibri"/>
                <w:sz w:val="16"/>
                <w:szCs w:val="16"/>
              </w:rPr>
              <w:t>as discussed, whilst the overall findings are heavily determined by local catchment sources.  Consequently, the research does not provide much material in support of the primary research question.</w:t>
            </w:r>
          </w:p>
        </w:tc>
        <w:tc>
          <w:tcPr>
            <w:tcW w:w="851" w:type="dxa"/>
            <w:tcBorders>
              <w:top w:val="single" w:sz="8" w:space="0" w:color="B5DDDC"/>
              <w:left w:val="nil"/>
              <w:bottom w:val="single" w:sz="8" w:space="0" w:color="B5DDDC"/>
              <w:right w:val="single" w:sz="8" w:space="0" w:color="B5DDDC"/>
            </w:tcBorders>
            <w:shd w:val="clear" w:color="000000" w:fill="F8CBAD"/>
            <w:vAlign w:val="center"/>
            <w:hideMark/>
          </w:tcPr>
          <w:p w14:paraId="18240A8B"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high risk of bias (-)</w:t>
            </w:r>
          </w:p>
        </w:tc>
      </w:tr>
      <w:tr w:rsidR="00BF2DBF" w14:paraId="3E9A4DD0" w14:textId="77777777" w:rsidTr="0052318A">
        <w:trPr>
          <w:trHeight w:val="340"/>
        </w:trPr>
        <w:tc>
          <w:tcPr>
            <w:tcW w:w="274"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76F83D0A"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w:t>
            </w:r>
          </w:p>
        </w:tc>
        <w:tc>
          <w:tcPr>
            <w:tcW w:w="2126" w:type="dxa"/>
            <w:tcBorders>
              <w:top w:val="single" w:sz="8" w:space="0" w:color="B5DDDC"/>
              <w:left w:val="single" w:sz="8" w:space="0" w:color="008000"/>
              <w:bottom w:val="single" w:sz="8" w:space="0" w:color="008000"/>
              <w:right w:val="single" w:sz="4" w:space="0" w:color="B5DDDC"/>
            </w:tcBorders>
            <w:shd w:val="clear" w:color="000000" w:fill="D6EAEB"/>
            <w:vAlign w:val="center"/>
            <w:hideMark/>
          </w:tcPr>
          <w:p w14:paraId="2C4A99DA"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Overall risk of bias rating</w:t>
            </w:r>
          </w:p>
        </w:tc>
        <w:tc>
          <w:tcPr>
            <w:tcW w:w="992" w:type="dxa"/>
            <w:tcBorders>
              <w:top w:val="single" w:sz="8" w:space="0" w:color="B5DDDC"/>
              <w:left w:val="single" w:sz="8" w:space="0" w:color="B5DDDC"/>
              <w:bottom w:val="single" w:sz="8" w:space="0" w:color="008000"/>
              <w:right w:val="single" w:sz="8" w:space="0" w:color="B5DDDC"/>
            </w:tcBorders>
            <w:shd w:val="clear" w:color="000000" w:fill="D6EAEB"/>
            <w:vAlign w:val="center"/>
            <w:hideMark/>
          </w:tcPr>
          <w:p w14:paraId="44FD055B"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trike/>
                <w:sz w:val="16"/>
                <w:szCs w:val="16"/>
              </w:rPr>
              <w:t> </w:t>
            </w:r>
          </w:p>
        </w:tc>
        <w:tc>
          <w:tcPr>
            <w:tcW w:w="3544" w:type="dxa"/>
            <w:tcBorders>
              <w:top w:val="single" w:sz="8" w:space="0" w:color="B5DDDC"/>
              <w:left w:val="single" w:sz="4" w:space="0" w:color="B5DDDC"/>
              <w:bottom w:val="single" w:sz="8" w:space="0" w:color="008000"/>
              <w:right w:val="single" w:sz="4" w:space="0" w:color="B5DDDC"/>
            </w:tcBorders>
            <w:shd w:val="clear" w:color="000000" w:fill="D6EAEB"/>
            <w:vAlign w:val="center"/>
            <w:hideMark/>
          </w:tcPr>
          <w:p w14:paraId="39C340A3" w14:textId="433976F8" w:rsidR="00EF4BFB" w:rsidRPr="00EF4BFB" w:rsidRDefault="00992883" w:rsidP="00EF4BFB">
            <w:pPr>
              <w:spacing w:before="0" w:after="0" w:line="240" w:lineRule="auto"/>
              <w:rPr>
                <w:rFonts w:ascii="Calibri" w:hAnsi="Calibri" w:cs="Calibri"/>
                <w:i/>
                <w:iCs/>
                <w:color w:val="000000"/>
                <w:sz w:val="16"/>
                <w:szCs w:val="16"/>
              </w:rPr>
            </w:pPr>
            <w:r w:rsidRPr="00EF4BFB">
              <w:rPr>
                <w:rFonts w:ascii="Calibri" w:hAnsi="Calibri" w:cs="Calibri"/>
                <w:i/>
                <w:iCs/>
                <w:color w:val="000000"/>
                <w:sz w:val="16"/>
                <w:szCs w:val="16"/>
              </w:rPr>
              <w:t xml:space="preserve">Due to statistical </w:t>
            </w:r>
            <w:r w:rsidR="005A1961">
              <w:rPr>
                <w:rFonts w:ascii="Calibri" w:hAnsi="Calibri" w:cs="Calibri"/>
                <w:i/>
                <w:iCs/>
                <w:color w:val="000000"/>
                <w:sz w:val="16"/>
                <w:szCs w:val="16"/>
              </w:rPr>
              <w:t>limitations</w:t>
            </w:r>
            <w:r w:rsidRPr="00EF4BFB">
              <w:rPr>
                <w:rFonts w:ascii="Calibri" w:hAnsi="Calibri" w:cs="Calibri"/>
                <w:i/>
                <w:iCs/>
                <w:color w:val="000000"/>
                <w:sz w:val="16"/>
                <w:szCs w:val="16"/>
              </w:rPr>
              <w:t xml:space="preserve">, and findings that are strongly determined by local catchment factors the study is considered to </w:t>
            </w:r>
            <w:r w:rsidR="002229B7">
              <w:rPr>
                <w:rFonts w:ascii="Calibri" w:hAnsi="Calibri" w:cs="Calibri"/>
                <w:i/>
                <w:iCs/>
                <w:color w:val="000000"/>
                <w:sz w:val="16"/>
                <w:szCs w:val="16"/>
              </w:rPr>
              <w:t>have</w:t>
            </w:r>
            <w:r w:rsidRPr="00EF4BFB">
              <w:rPr>
                <w:rFonts w:ascii="Calibri" w:hAnsi="Calibri" w:cs="Calibri"/>
                <w:i/>
                <w:iCs/>
                <w:color w:val="000000"/>
                <w:sz w:val="16"/>
                <w:szCs w:val="16"/>
              </w:rPr>
              <w:t xml:space="preserve"> a high risk of bias.</w:t>
            </w:r>
          </w:p>
        </w:tc>
        <w:tc>
          <w:tcPr>
            <w:tcW w:w="851" w:type="dxa"/>
            <w:tcBorders>
              <w:top w:val="single" w:sz="8" w:space="0" w:color="B5DDDC"/>
              <w:left w:val="single" w:sz="8" w:space="0" w:color="B5DDDC"/>
              <w:bottom w:val="single" w:sz="8" w:space="0" w:color="008000"/>
              <w:right w:val="single" w:sz="8" w:space="0" w:color="B5DDDC"/>
            </w:tcBorders>
            <w:shd w:val="clear" w:color="000000" w:fill="F8CBAD"/>
            <w:vAlign w:val="center"/>
            <w:hideMark/>
          </w:tcPr>
          <w:p w14:paraId="1293791F"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high risk of bias (-)</w:t>
            </w:r>
          </w:p>
        </w:tc>
      </w:tr>
      <w:tr w:rsidR="00BF2DBF" w14:paraId="2253EFDC"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0A7FD34"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w:t>
            </w:r>
          </w:p>
        </w:tc>
        <w:tc>
          <w:tcPr>
            <w:tcW w:w="2126" w:type="dxa"/>
            <w:tcBorders>
              <w:top w:val="nil"/>
              <w:left w:val="nil"/>
              <w:bottom w:val="single" w:sz="8" w:space="0" w:color="B5DDDC"/>
              <w:right w:val="single" w:sz="8" w:space="0" w:color="B5DDDC"/>
            </w:tcBorders>
            <w:shd w:val="clear" w:color="000000" w:fill="D6EAEB"/>
            <w:vAlign w:val="center"/>
            <w:hideMark/>
          </w:tcPr>
          <w:p w14:paraId="07A9892A" w14:textId="77777777" w:rsidR="00EF4BFB" w:rsidRPr="00EF4BFB" w:rsidRDefault="00992883" w:rsidP="00EF4BFB">
            <w:pPr>
              <w:spacing w:before="0" w:after="0" w:line="240" w:lineRule="auto"/>
              <w:rPr>
                <w:rFonts w:ascii="Calibri" w:hAnsi="Calibri" w:cs="Calibri"/>
                <w:b/>
                <w:bCs/>
                <w:sz w:val="16"/>
                <w:szCs w:val="16"/>
              </w:rPr>
            </w:pPr>
            <w:r w:rsidRPr="00EF4BFB">
              <w:rPr>
                <w:rFonts w:ascii="Calibri" w:hAnsi="Calibri" w:cs="Calibri"/>
                <w:b/>
                <w:bCs/>
                <w:sz w:val="16"/>
                <w:szCs w:val="16"/>
              </w:rPr>
              <w:t>Reviewer's conclusion</w:t>
            </w:r>
          </w:p>
        </w:tc>
        <w:tc>
          <w:tcPr>
            <w:tcW w:w="992" w:type="dxa"/>
            <w:tcBorders>
              <w:top w:val="nil"/>
              <w:left w:val="nil"/>
              <w:bottom w:val="single" w:sz="8" w:space="0" w:color="B5DDDC"/>
              <w:right w:val="nil"/>
            </w:tcBorders>
            <w:shd w:val="clear" w:color="000000" w:fill="FFC7CE"/>
            <w:vAlign w:val="center"/>
            <w:hideMark/>
          </w:tcPr>
          <w:p w14:paraId="0DFFB87F" w14:textId="77777777"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 </w:t>
            </w:r>
          </w:p>
        </w:tc>
        <w:tc>
          <w:tcPr>
            <w:tcW w:w="3544" w:type="dxa"/>
            <w:tcBorders>
              <w:top w:val="nil"/>
              <w:left w:val="single" w:sz="8" w:space="0" w:color="B5DDDC"/>
              <w:bottom w:val="single" w:sz="8" w:space="0" w:color="B5DDDC"/>
              <w:right w:val="nil"/>
            </w:tcBorders>
            <w:shd w:val="clear" w:color="000000" w:fill="FFC7CE"/>
            <w:vAlign w:val="center"/>
            <w:hideMark/>
          </w:tcPr>
          <w:p w14:paraId="2655A85F" w14:textId="059AC241"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Exclude from further review due to high risk of bias</w:t>
            </w:r>
            <w:r w:rsidR="002A0C1F">
              <w:rPr>
                <w:rFonts w:ascii="Calibri" w:hAnsi="Calibri" w:cs="Calibri"/>
                <w:color w:val="9C0006"/>
                <w:sz w:val="16"/>
                <w:szCs w:val="16"/>
              </w:rPr>
              <w:t xml:space="preserve"> and relevance</w:t>
            </w:r>
            <w:r w:rsidRPr="00EF4BFB">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3F28FBE2" w14:textId="77777777"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 </w:t>
            </w:r>
          </w:p>
        </w:tc>
      </w:tr>
    </w:tbl>
    <w:p w14:paraId="3F30FF41" w14:textId="43C77FFF" w:rsidR="002036F9" w:rsidRDefault="002036F9" w:rsidP="002036F9"/>
    <w:p w14:paraId="57863DE4" w14:textId="70BA4A71" w:rsidR="001B2DDA" w:rsidRDefault="001B2DDA" w:rsidP="002036F9"/>
    <w:p w14:paraId="700F6685" w14:textId="54A2C023" w:rsidR="007F4AC6" w:rsidRDefault="00992883" w:rsidP="007F4AC6">
      <w:pPr>
        <w:pStyle w:val="Heading3"/>
      </w:pPr>
      <w:bookmarkStart w:id="544" w:name="_Toc106901161"/>
      <w:r>
        <w:t>J40: Xue, Feng, et al., (2018)</w:t>
      </w:r>
      <w:bookmarkEnd w:id="544"/>
    </w:p>
    <w:p w14:paraId="23237784" w14:textId="77777777" w:rsidR="002036F9" w:rsidRPr="007F4AC6" w:rsidRDefault="00992883" w:rsidP="00475C35">
      <w:pPr>
        <w:pStyle w:val="Heading4"/>
      </w:pPr>
      <w:bookmarkStart w:id="545" w:name="_Toc106901162"/>
      <w:r>
        <w:t>Quality assessment</w:t>
      </w:r>
      <w:bookmarkEnd w:id="545"/>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0052FBA3" w14:textId="77777777" w:rsidTr="0052318A">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58D1FE3E" w14:textId="77777777" w:rsidR="0094078F" w:rsidRPr="00EF4BFB" w:rsidRDefault="00992883" w:rsidP="00EF4BFB">
            <w:pPr>
              <w:spacing w:before="0" w:after="0" w:line="240" w:lineRule="auto"/>
              <w:jc w:val="center"/>
              <w:rPr>
                <w:rFonts w:ascii="Calibri" w:hAnsi="Calibri" w:cs="Calibri"/>
                <w:b/>
                <w:bCs/>
                <w:color w:val="008000"/>
                <w:sz w:val="16"/>
                <w:szCs w:val="16"/>
              </w:rPr>
            </w:pPr>
            <w:r w:rsidRPr="00EF4BFB">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0B136412" w14:textId="77777777" w:rsidR="0094078F" w:rsidRPr="00EF4BFB" w:rsidRDefault="00992883" w:rsidP="00EF4BFB">
            <w:pPr>
              <w:spacing w:before="0" w:after="0" w:line="240" w:lineRule="auto"/>
              <w:rPr>
                <w:rFonts w:ascii="Calibri" w:hAnsi="Calibri" w:cs="Calibri"/>
                <w:b/>
                <w:bCs/>
                <w:color w:val="008000"/>
                <w:sz w:val="16"/>
                <w:szCs w:val="16"/>
              </w:rPr>
            </w:pPr>
            <w:r w:rsidRPr="00EF4BFB">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2A43A663" w14:textId="17E32CC2" w:rsidR="0094078F" w:rsidRPr="00EF4BFB" w:rsidRDefault="00992883" w:rsidP="0094078F">
            <w:pPr>
              <w:spacing w:before="0" w:after="0" w:line="240" w:lineRule="auto"/>
              <w:rPr>
                <w:rFonts w:ascii="Calibri" w:hAnsi="Calibri" w:cs="Calibri"/>
                <w:b/>
                <w:bCs/>
                <w:color w:val="008000"/>
                <w:sz w:val="16"/>
                <w:szCs w:val="16"/>
              </w:rPr>
            </w:pPr>
            <w:r w:rsidRPr="00EF4BFB">
              <w:rPr>
                <w:rFonts w:ascii="Calibri" w:hAnsi="Calibri" w:cs="Calibri"/>
                <w:b/>
                <w:bCs/>
                <w:color w:val="008000"/>
                <w:sz w:val="16"/>
                <w:szCs w:val="16"/>
              </w:rPr>
              <w:t> J40, Xue, J.; F, 2018, Using Bacteroidales genetic markers to assess fecal pollution sources in coastal waters</w:t>
            </w:r>
          </w:p>
        </w:tc>
      </w:tr>
      <w:tr w:rsidR="00BF2DBF" w14:paraId="3449A228" w14:textId="77777777" w:rsidTr="0052318A">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0A8C3D43" w14:textId="5AB5B6F5" w:rsidR="00EF4BFB" w:rsidRPr="00EF4BFB" w:rsidRDefault="00992883" w:rsidP="004A79EA">
            <w:pPr>
              <w:spacing w:before="0" w:after="0" w:line="240" w:lineRule="auto"/>
              <w:jc w:val="center"/>
              <w:rPr>
                <w:rFonts w:ascii="Calibri" w:hAnsi="Calibri" w:cs="Calibri"/>
                <w:b/>
                <w:bCs/>
                <w:color w:val="008000"/>
                <w:sz w:val="16"/>
                <w:szCs w:val="16"/>
              </w:rPr>
            </w:pPr>
            <w:r w:rsidRPr="00EF4BFB">
              <w:rPr>
                <w:rFonts w:ascii="Calibri" w:hAnsi="Calibri" w:cs="Calibri"/>
                <w:b/>
                <w:bCs/>
                <w:color w:val="008000"/>
                <w:sz w:val="16"/>
                <w:szCs w:val="16"/>
              </w:rPr>
              <w:t>Q.</w:t>
            </w:r>
          </w:p>
        </w:tc>
        <w:tc>
          <w:tcPr>
            <w:tcW w:w="1984" w:type="dxa"/>
            <w:tcBorders>
              <w:top w:val="nil"/>
              <w:left w:val="nil"/>
              <w:bottom w:val="single" w:sz="8" w:space="0" w:color="B5DDDC"/>
              <w:right w:val="single" w:sz="8" w:space="0" w:color="B5DDDC"/>
            </w:tcBorders>
            <w:shd w:val="clear" w:color="000000" w:fill="B5DDDC"/>
            <w:vAlign w:val="center"/>
            <w:hideMark/>
          </w:tcPr>
          <w:p w14:paraId="4116EACA" w14:textId="77777777" w:rsidR="00EF4BFB" w:rsidRPr="00EF4BFB" w:rsidRDefault="00992883" w:rsidP="004A79EA">
            <w:pPr>
              <w:spacing w:before="0" w:after="0" w:line="240" w:lineRule="auto"/>
              <w:jc w:val="center"/>
              <w:rPr>
                <w:rFonts w:ascii="Calibri" w:hAnsi="Calibri" w:cs="Calibri"/>
                <w:b/>
                <w:bCs/>
                <w:color w:val="008000"/>
                <w:sz w:val="16"/>
                <w:szCs w:val="16"/>
              </w:rPr>
            </w:pPr>
            <w:r w:rsidRPr="00EF4BFB">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273A191F" w14:textId="77777777" w:rsidR="00EF4BFB" w:rsidRPr="00EF4BFB" w:rsidRDefault="00992883" w:rsidP="004A79EA">
            <w:pPr>
              <w:spacing w:before="0" w:after="0" w:line="240" w:lineRule="auto"/>
              <w:jc w:val="center"/>
              <w:rPr>
                <w:rFonts w:ascii="Calibri" w:hAnsi="Calibri" w:cs="Calibri"/>
                <w:b/>
                <w:bCs/>
                <w:color w:val="008000"/>
                <w:sz w:val="16"/>
                <w:szCs w:val="16"/>
              </w:rPr>
            </w:pPr>
            <w:r w:rsidRPr="00EF4BFB">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7AE28B55" w14:textId="77777777" w:rsidR="00EF4BFB" w:rsidRPr="00EF4BFB" w:rsidRDefault="00992883" w:rsidP="004A79EA">
            <w:pPr>
              <w:spacing w:before="0" w:after="0" w:line="240" w:lineRule="auto"/>
              <w:jc w:val="center"/>
              <w:rPr>
                <w:rFonts w:ascii="Calibri" w:hAnsi="Calibri" w:cs="Calibri"/>
                <w:b/>
                <w:bCs/>
                <w:i/>
                <w:iCs/>
                <w:color w:val="008000"/>
                <w:sz w:val="16"/>
                <w:szCs w:val="16"/>
              </w:rPr>
            </w:pPr>
            <w:r w:rsidRPr="00EF4BFB">
              <w:rPr>
                <w:rFonts w:ascii="Calibri" w:hAnsi="Calibri" w:cs="Calibri"/>
                <w:b/>
                <w:bCs/>
                <w:i/>
                <w:i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60082A3F" w14:textId="77777777" w:rsidR="00EF4BFB" w:rsidRPr="00EF4BFB" w:rsidRDefault="00992883" w:rsidP="004A79EA">
            <w:pPr>
              <w:spacing w:before="0" w:after="0" w:line="240" w:lineRule="auto"/>
              <w:jc w:val="center"/>
              <w:rPr>
                <w:rFonts w:ascii="Calibri" w:hAnsi="Calibri" w:cs="Calibri"/>
                <w:b/>
                <w:bCs/>
                <w:color w:val="008000"/>
                <w:sz w:val="16"/>
                <w:szCs w:val="16"/>
              </w:rPr>
            </w:pPr>
            <w:r w:rsidRPr="00EF4BFB">
              <w:rPr>
                <w:rFonts w:ascii="Calibri" w:hAnsi="Calibri" w:cs="Calibri"/>
                <w:b/>
                <w:bCs/>
                <w:color w:val="008000"/>
                <w:sz w:val="16"/>
                <w:szCs w:val="16"/>
              </w:rPr>
              <w:t>Risk of Bias rating</w:t>
            </w:r>
          </w:p>
        </w:tc>
      </w:tr>
      <w:tr w:rsidR="00BF2DBF" w14:paraId="5F299295"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07DEA842"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03E9A9A6"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361DE53A"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33EFA415"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0B769472"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25FAF633"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58E94EAC"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1</w:t>
            </w:r>
          </w:p>
        </w:tc>
        <w:tc>
          <w:tcPr>
            <w:tcW w:w="1984" w:type="dxa"/>
            <w:tcBorders>
              <w:top w:val="nil"/>
              <w:left w:val="nil"/>
              <w:bottom w:val="single" w:sz="8" w:space="0" w:color="B5DDDC"/>
              <w:right w:val="single" w:sz="8" w:space="0" w:color="B5DDDC"/>
            </w:tcBorders>
            <w:vAlign w:val="center"/>
            <w:hideMark/>
          </w:tcPr>
          <w:p w14:paraId="097BEF95"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there a clear statement of the aims of the research?</w:t>
            </w:r>
          </w:p>
        </w:tc>
        <w:tc>
          <w:tcPr>
            <w:tcW w:w="851" w:type="dxa"/>
            <w:tcBorders>
              <w:top w:val="nil"/>
              <w:left w:val="nil"/>
              <w:bottom w:val="single" w:sz="8" w:space="0" w:color="B5DDDC"/>
              <w:right w:val="single" w:sz="8" w:space="0" w:color="B5DDDC"/>
            </w:tcBorders>
            <w:vAlign w:val="center"/>
            <w:hideMark/>
          </w:tcPr>
          <w:p w14:paraId="72A2EB76"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6F3000E1"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The objectives are described in the last paragraph of the introduction: to determine if human and bovine faeces were responsible for poor microbial water quality in the study area (eastern shore of Mobile Bay in southern Alabama, USA) and the relationship between FIB and Bacteroidales genetic marker concentrations</w:t>
            </w:r>
          </w:p>
        </w:tc>
        <w:tc>
          <w:tcPr>
            <w:tcW w:w="851" w:type="dxa"/>
            <w:tcBorders>
              <w:top w:val="nil"/>
              <w:left w:val="nil"/>
              <w:bottom w:val="single" w:sz="8" w:space="0" w:color="B5DDDC"/>
              <w:right w:val="single" w:sz="8" w:space="0" w:color="B5DDDC"/>
            </w:tcBorders>
            <w:shd w:val="clear" w:color="000000" w:fill="E2EFDA"/>
            <w:vAlign w:val="center"/>
            <w:hideMark/>
          </w:tcPr>
          <w:p w14:paraId="1F9EB10D"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7FAE1E59"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27C3B807"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2</w:t>
            </w:r>
          </w:p>
        </w:tc>
        <w:tc>
          <w:tcPr>
            <w:tcW w:w="1984" w:type="dxa"/>
            <w:tcBorders>
              <w:top w:val="nil"/>
              <w:left w:val="nil"/>
              <w:bottom w:val="single" w:sz="8" w:space="0" w:color="B5DDDC"/>
              <w:right w:val="single" w:sz="8" w:space="0" w:color="B5DDDC"/>
            </w:tcBorders>
            <w:vAlign w:val="center"/>
            <w:hideMark/>
          </w:tcPr>
          <w:p w14:paraId="1A77B28C"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Is the methodology appropriate?</w:t>
            </w:r>
          </w:p>
        </w:tc>
        <w:tc>
          <w:tcPr>
            <w:tcW w:w="851" w:type="dxa"/>
            <w:tcBorders>
              <w:top w:val="nil"/>
              <w:left w:val="nil"/>
              <w:bottom w:val="single" w:sz="8" w:space="0" w:color="B5DDDC"/>
              <w:right w:val="single" w:sz="8" w:space="0" w:color="B5DDDC"/>
            </w:tcBorders>
            <w:vAlign w:val="center"/>
            <w:hideMark/>
          </w:tcPr>
          <w:p w14:paraId="7D095BB4"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6B100718"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Use of FIB and qPCR markers as part of an MST study to distinguish between sources of faecal contamination along the beach front and within tributaries to the bay is appropriate.</w:t>
            </w:r>
          </w:p>
        </w:tc>
        <w:tc>
          <w:tcPr>
            <w:tcW w:w="851" w:type="dxa"/>
            <w:tcBorders>
              <w:top w:val="nil"/>
              <w:left w:val="nil"/>
              <w:bottom w:val="single" w:sz="8" w:space="0" w:color="B5DDDC"/>
              <w:right w:val="single" w:sz="8" w:space="0" w:color="B5DDDC"/>
            </w:tcBorders>
            <w:shd w:val="clear" w:color="000000" w:fill="E2EFDA"/>
            <w:vAlign w:val="center"/>
            <w:hideMark/>
          </w:tcPr>
          <w:p w14:paraId="60ED038D"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1B5C93E1"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5CF2C46"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07E261A9"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noWrap/>
            <w:hideMark/>
          </w:tcPr>
          <w:p w14:paraId="12C936E9"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4C4C4A0E"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25C1EAE2"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17FCB278"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49A1E5EB"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3</w:t>
            </w:r>
          </w:p>
        </w:tc>
        <w:tc>
          <w:tcPr>
            <w:tcW w:w="1984" w:type="dxa"/>
            <w:tcBorders>
              <w:top w:val="nil"/>
              <w:left w:val="nil"/>
              <w:bottom w:val="single" w:sz="8" w:space="0" w:color="B5DDDC"/>
              <w:right w:val="single" w:sz="8" w:space="0" w:color="B5DDDC"/>
            </w:tcBorders>
            <w:vAlign w:val="center"/>
            <w:hideMark/>
          </w:tcPr>
          <w:p w14:paraId="62FE57A3"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research design appropriate to address the aims of the research?</w:t>
            </w:r>
          </w:p>
        </w:tc>
        <w:tc>
          <w:tcPr>
            <w:tcW w:w="851" w:type="dxa"/>
            <w:tcBorders>
              <w:top w:val="nil"/>
              <w:left w:val="nil"/>
              <w:bottom w:val="single" w:sz="8" w:space="0" w:color="B5DDDC"/>
              <w:right w:val="single" w:sz="8" w:space="0" w:color="B5DDDC"/>
            </w:tcBorders>
            <w:vAlign w:val="center"/>
            <w:hideMark/>
          </w:tcPr>
          <w:p w14:paraId="5274FE4D"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6D4CB400" w14:textId="0E95DB0B"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research design </w:t>
            </w:r>
            <w:r w:rsidR="00044CF8">
              <w:rPr>
                <w:rFonts w:ascii="Calibri" w:hAnsi="Calibri" w:cs="Calibri"/>
                <w:sz w:val="16"/>
                <w:szCs w:val="16"/>
              </w:rPr>
              <w:t>i</w:t>
            </w:r>
            <w:r w:rsidRPr="00EF4BFB">
              <w:rPr>
                <w:rFonts w:ascii="Calibri" w:hAnsi="Calibri" w:cs="Calibri"/>
                <w:sz w:val="16"/>
                <w:szCs w:val="16"/>
              </w:rPr>
              <w:t>s appropriate to address the aims of the research as total of 101 water samples were collected from 9 sites in the bay and analysed for enterococci FIB and qPCR markers targeting general (AllBac), human-associated (HF183), and cattle-associated (CowM3) Bacteroidales</w:t>
            </w:r>
          </w:p>
        </w:tc>
        <w:tc>
          <w:tcPr>
            <w:tcW w:w="851" w:type="dxa"/>
            <w:tcBorders>
              <w:top w:val="nil"/>
              <w:left w:val="nil"/>
              <w:bottom w:val="single" w:sz="8" w:space="0" w:color="B5DDDC"/>
              <w:right w:val="single" w:sz="8" w:space="0" w:color="B5DDDC"/>
            </w:tcBorders>
            <w:shd w:val="clear" w:color="000000" w:fill="E2EFDA"/>
            <w:vAlign w:val="center"/>
            <w:hideMark/>
          </w:tcPr>
          <w:p w14:paraId="32A250A6"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7B5CA50C"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545767FB"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4</w:t>
            </w:r>
          </w:p>
        </w:tc>
        <w:tc>
          <w:tcPr>
            <w:tcW w:w="1984" w:type="dxa"/>
            <w:tcBorders>
              <w:top w:val="nil"/>
              <w:left w:val="nil"/>
              <w:bottom w:val="single" w:sz="8" w:space="0" w:color="B5DDDC"/>
              <w:right w:val="single" w:sz="8" w:space="0" w:color="B5DDDC"/>
            </w:tcBorders>
            <w:vAlign w:val="center"/>
            <w:hideMark/>
          </w:tcPr>
          <w:p w14:paraId="383CDF7A"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chosen hypothetical population or subpopulation appropriate for addressing the study research aims?</w:t>
            </w:r>
          </w:p>
        </w:tc>
        <w:tc>
          <w:tcPr>
            <w:tcW w:w="851" w:type="dxa"/>
            <w:tcBorders>
              <w:top w:val="nil"/>
              <w:left w:val="nil"/>
              <w:bottom w:val="single" w:sz="8" w:space="0" w:color="B5DDDC"/>
              <w:right w:val="single" w:sz="8" w:space="0" w:color="B5DDDC"/>
            </w:tcBorders>
            <w:vAlign w:val="center"/>
            <w:hideMark/>
          </w:tcPr>
          <w:p w14:paraId="12561640"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0BA0614E" w14:textId="10C4124E"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study focus was on assessing relationships between FIB and </w:t>
            </w:r>
            <w:r w:rsidR="003E3D5C">
              <w:rPr>
                <w:rFonts w:ascii="Calibri" w:hAnsi="Calibri" w:cs="Calibri"/>
                <w:sz w:val="16"/>
                <w:szCs w:val="16"/>
              </w:rPr>
              <w:t>q</w:t>
            </w:r>
            <w:r w:rsidRPr="00EF4BFB">
              <w:rPr>
                <w:rFonts w:ascii="Calibri" w:hAnsi="Calibri" w:cs="Calibri"/>
                <w:sz w:val="16"/>
                <w:szCs w:val="16"/>
              </w:rPr>
              <w:t>PCR markers of faecal contamination sources in source tributaries and beach front recreational waters, and thus did not involve a hypothetical population or subpopulation.</w:t>
            </w:r>
          </w:p>
        </w:tc>
        <w:tc>
          <w:tcPr>
            <w:tcW w:w="851" w:type="dxa"/>
            <w:tcBorders>
              <w:top w:val="nil"/>
              <w:left w:val="nil"/>
              <w:bottom w:val="single" w:sz="8" w:space="0" w:color="B5DDDC"/>
              <w:right w:val="single" w:sz="8" w:space="0" w:color="B5DDDC"/>
            </w:tcBorders>
            <w:vAlign w:val="center"/>
            <w:hideMark/>
          </w:tcPr>
          <w:p w14:paraId="22C1AED3"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5D72B2DE"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2C34B9BE"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5</w:t>
            </w:r>
          </w:p>
        </w:tc>
        <w:tc>
          <w:tcPr>
            <w:tcW w:w="1984" w:type="dxa"/>
            <w:tcBorders>
              <w:top w:val="nil"/>
              <w:left w:val="nil"/>
              <w:bottom w:val="single" w:sz="8" w:space="0" w:color="B5DDDC"/>
              <w:right w:val="single" w:sz="8" w:space="0" w:color="B5DDDC"/>
            </w:tcBorders>
            <w:vAlign w:val="center"/>
            <w:hideMark/>
          </w:tcPr>
          <w:p w14:paraId="7DC67594"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data collected in a way that addressed the research issue?</w:t>
            </w:r>
          </w:p>
        </w:tc>
        <w:tc>
          <w:tcPr>
            <w:tcW w:w="851" w:type="dxa"/>
            <w:tcBorders>
              <w:top w:val="nil"/>
              <w:left w:val="nil"/>
              <w:bottom w:val="single" w:sz="8" w:space="0" w:color="B5DDDC"/>
              <w:right w:val="single" w:sz="8" w:space="0" w:color="B5DDDC"/>
            </w:tcBorders>
            <w:vAlign w:val="center"/>
            <w:hideMark/>
          </w:tcPr>
          <w:p w14:paraId="41999A83"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3CC97539"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Data collection was appropriate to address the research issue.</w:t>
            </w:r>
          </w:p>
        </w:tc>
        <w:tc>
          <w:tcPr>
            <w:tcW w:w="851" w:type="dxa"/>
            <w:tcBorders>
              <w:top w:val="nil"/>
              <w:left w:val="nil"/>
              <w:bottom w:val="single" w:sz="8" w:space="0" w:color="B5DDDC"/>
              <w:right w:val="single" w:sz="8" w:space="0" w:color="B5DDDC"/>
            </w:tcBorders>
            <w:shd w:val="clear" w:color="000000" w:fill="E2EFDA"/>
            <w:vAlign w:val="center"/>
            <w:hideMark/>
          </w:tcPr>
          <w:p w14:paraId="17A2D930"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6008C194"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1444E3D7"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6</w:t>
            </w:r>
          </w:p>
        </w:tc>
        <w:tc>
          <w:tcPr>
            <w:tcW w:w="1984" w:type="dxa"/>
            <w:tcBorders>
              <w:top w:val="nil"/>
              <w:left w:val="nil"/>
              <w:bottom w:val="single" w:sz="8" w:space="0" w:color="B5DDDC"/>
              <w:right w:val="single" w:sz="8" w:space="0" w:color="B5DDDC"/>
            </w:tcBorders>
            <w:vAlign w:val="center"/>
            <w:hideMark/>
          </w:tcPr>
          <w:p w14:paraId="31E565E1"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Has the relationship between researcher and participants been adequately considered?</w:t>
            </w:r>
          </w:p>
        </w:tc>
        <w:tc>
          <w:tcPr>
            <w:tcW w:w="851" w:type="dxa"/>
            <w:tcBorders>
              <w:top w:val="nil"/>
              <w:left w:val="nil"/>
              <w:bottom w:val="single" w:sz="8" w:space="0" w:color="B5DDDC"/>
              <w:right w:val="single" w:sz="8" w:space="0" w:color="B5DDDC"/>
            </w:tcBorders>
            <w:vAlign w:val="center"/>
            <w:hideMark/>
          </w:tcPr>
          <w:p w14:paraId="48823A1C"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46FC280D"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5299596E"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58977538"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AF724D4"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064CBF99"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495EF73F"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5B3FFB3C"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40961459"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06FFA2B5"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4578CBD8"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7</w:t>
            </w:r>
          </w:p>
        </w:tc>
        <w:tc>
          <w:tcPr>
            <w:tcW w:w="1984" w:type="dxa"/>
            <w:tcBorders>
              <w:top w:val="nil"/>
              <w:left w:val="nil"/>
              <w:bottom w:val="single" w:sz="8" w:space="0" w:color="B5DDDC"/>
              <w:right w:val="single" w:sz="8" w:space="0" w:color="B5DDDC"/>
            </w:tcBorders>
            <w:vAlign w:val="center"/>
            <w:hideMark/>
          </w:tcPr>
          <w:p w14:paraId="463109E4"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6255434C"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7C03A1C8"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32627A6E"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6B1EF0C2"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1811BDF1"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8</w:t>
            </w:r>
          </w:p>
        </w:tc>
        <w:tc>
          <w:tcPr>
            <w:tcW w:w="1984" w:type="dxa"/>
            <w:tcBorders>
              <w:top w:val="nil"/>
              <w:left w:val="nil"/>
              <w:bottom w:val="single" w:sz="8" w:space="0" w:color="B5DDDC"/>
              <w:right w:val="single" w:sz="8" w:space="0" w:color="B5DDDC"/>
            </w:tcBorders>
            <w:vAlign w:val="center"/>
            <w:hideMark/>
          </w:tcPr>
          <w:p w14:paraId="7BB08543"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data analysis sufficiently rigorous?</w:t>
            </w:r>
          </w:p>
        </w:tc>
        <w:tc>
          <w:tcPr>
            <w:tcW w:w="851" w:type="dxa"/>
            <w:tcBorders>
              <w:top w:val="nil"/>
              <w:left w:val="nil"/>
              <w:bottom w:val="single" w:sz="8" w:space="0" w:color="B5DDDC"/>
              <w:right w:val="single" w:sz="8" w:space="0" w:color="B5DDDC"/>
            </w:tcBorders>
            <w:vAlign w:val="center"/>
            <w:hideMark/>
          </w:tcPr>
          <w:p w14:paraId="3DF55CD1"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08F692F9"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The statistical analyses of FIB and qPCR Bacteroidales-based MST markers is satisfactory although the overall analysis was mainly descriptive and site-specific in keeping with the limited ambitions of the study aims.</w:t>
            </w:r>
          </w:p>
        </w:tc>
        <w:tc>
          <w:tcPr>
            <w:tcW w:w="851" w:type="dxa"/>
            <w:tcBorders>
              <w:top w:val="nil"/>
              <w:left w:val="nil"/>
              <w:bottom w:val="single" w:sz="8" w:space="0" w:color="B5DDDC"/>
              <w:right w:val="single" w:sz="8" w:space="0" w:color="B5DDDC"/>
            </w:tcBorders>
            <w:shd w:val="clear" w:color="000000" w:fill="E2EFDA"/>
            <w:vAlign w:val="center"/>
            <w:hideMark/>
          </w:tcPr>
          <w:p w14:paraId="76711426"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581F4968"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1D074587"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9</w:t>
            </w:r>
          </w:p>
        </w:tc>
        <w:tc>
          <w:tcPr>
            <w:tcW w:w="1984" w:type="dxa"/>
            <w:tcBorders>
              <w:top w:val="nil"/>
              <w:left w:val="nil"/>
              <w:bottom w:val="single" w:sz="8" w:space="0" w:color="B5DDDC"/>
              <w:right w:val="single" w:sz="8" w:space="0" w:color="B5DDDC"/>
            </w:tcBorders>
            <w:vAlign w:val="center"/>
            <w:hideMark/>
          </w:tcPr>
          <w:p w14:paraId="3B031A0B"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Is there a clear statement of findings?</w:t>
            </w:r>
          </w:p>
        </w:tc>
        <w:tc>
          <w:tcPr>
            <w:tcW w:w="851" w:type="dxa"/>
            <w:tcBorders>
              <w:top w:val="nil"/>
              <w:left w:val="nil"/>
              <w:bottom w:val="nil"/>
              <w:right w:val="single" w:sz="8" w:space="0" w:color="B5DDDC"/>
            </w:tcBorders>
            <w:vAlign w:val="center"/>
            <w:hideMark/>
          </w:tcPr>
          <w:p w14:paraId="010AF536"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Can't tell</w:t>
            </w:r>
          </w:p>
        </w:tc>
        <w:tc>
          <w:tcPr>
            <w:tcW w:w="3827" w:type="dxa"/>
            <w:tcBorders>
              <w:top w:val="nil"/>
              <w:left w:val="nil"/>
              <w:bottom w:val="single" w:sz="8" w:space="0" w:color="B5DDDC"/>
              <w:right w:val="single" w:sz="8" w:space="0" w:color="B5DDDC"/>
            </w:tcBorders>
            <w:vAlign w:val="center"/>
            <w:hideMark/>
          </w:tcPr>
          <w:p w14:paraId="1C6DCA99"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Some clear statements are contained in the abstract, but these do not address the depth of the findings.  The conclusions provide only some general overview statements and don't specifically address the study findings.</w:t>
            </w:r>
          </w:p>
        </w:tc>
        <w:tc>
          <w:tcPr>
            <w:tcW w:w="851" w:type="dxa"/>
            <w:tcBorders>
              <w:top w:val="nil"/>
              <w:left w:val="nil"/>
              <w:bottom w:val="nil"/>
              <w:right w:val="single" w:sz="8" w:space="0" w:color="B5DDDC"/>
            </w:tcBorders>
            <w:shd w:val="clear" w:color="000000" w:fill="F8CBAD"/>
            <w:vAlign w:val="center"/>
            <w:hideMark/>
          </w:tcPr>
          <w:p w14:paraId="3B0208FB"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high risk of bias (-)</w:t>
            </w:r>
          </w:p>
        </w:tc>
      </w:tr>
      <w:tr w:rsidR="00BF2DBF" w14:paraId="361398A8"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34FF033"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6CBEB110"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C: Will the results help locally?</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6A9B992A"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6E4FBEE4"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045B1A7B"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5A4AB963" w14:textId="77777777" w:rsidTr="0052318A">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28D432CF"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10</w:t>
            </w:r>
          </w:p>
        </w:tc>
        <w:tc>
          <w:tcPr>
            <w:tcW w:w="1984" w:type="dxa"/>
            <w:tcBorders>
              <w:top w:val="single" w:sz="8" w:space="0" w:color="B5DDDC"/>
              <w:left w:val="nil"/>
              <w:bottom w:val="single" w:sz="8" w:space="0" w:color="B5DDDC"/>
              <w:right w:val="single" w:sz="8" w:space="0" w:color="B5DDDC"/>
            </w:tcBorders>
            <w:vAlign w:val="center"/>
            <w:hideMark/>
          </w:tcPr>
          <w:p w14:paraId="6FADF781"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How valuable is the research?  Is the research of satisfactory value?</w:t>
            </w:r>
          </w:p>
        </w:tc>
        <w:tc>
          <w:tcPr>
            <w:tcW w:w="851" w:type="dxa"/>
            <w:tcBorders>
              <w:top w:val="single" w:sz="8" w:space="0" w:color="B5DDDC"/>
              <w:left w:val="nil"/>
              <w:bottom w:val="single" w:sz="8" w:space="0" w:color="B5DDDC"/>
              <w:right w:val="single" w:sz="8" w:space="0" w:color="B5DDDC"/>
            </w:tcBorders>
            <w:vAlign w:val="center"/>
            <w:hideMark/>
          </w:tcPr>
          <w:p w14:paraId="7FFCF490"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No</w:t>
            </w:r>
          </w:p>
        </w:tc>
        <w:tc>
          <w:tcPr>
            <w:tcW w:w="3827" w:type="dxa"/>
            <w:tcBorders>
              <w:top w:val="single" w:sz="8" w:space="0" w:color="B5DDDC"/>
              <w:left w:val="nil"/>
              <w:bottom w:val="single" w:sz="8" w:space="0" w:color="B5DDDC"/>
              <w:right w:val="single" w:sz="8" w:space="0" w:color="B5DDDC"/>
            </w:tcBorders>
            <w:vAlign w:val="center"/>
            <w:hideMark/>
          </w:tcPr>
          <w:p w14:paraId="263F3D50" w14:textId="742D8A9C"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This is simple study of only local relevance to the Mobile Bay recreational beaches.  The research aims are lim</w:t>
            </w:r>
            <w:r w:rsidR="00594D57">
              <w:rPr>
                <w:rFonts w:ascii="Calibri" w:hAnsi="Calibri" w:cs="Calibri"/>
                <w:sz w:val="16"/>
                <w:szCs w:val="16"/>
              </w:rPr>
              <w:t>i</w:t>
            </w:r>
            <w:r w:rsidRPr="00EF4BFB">
              <w:rPr>
                <w:rFonts w:ascii="Calibri" w:hAnsi="Calibri" w:cs="Calibri"/>
                <w:sz w:val="16"/>
                <w:szCs w:val="16"/>
              </w:rPr>
              <w:t xml:space="preserve">ted and although the study </w:t>
            </w:r>
            <w:r w:rsidR="002A0C1F">
              <w:rPr>
                <w:rFonts w:ascii="Calibri" w:hAnsi="Calibri" w:cs="Calibri"/>
                <w:sz w:val="16"/>
                <w:szCs w:val="16"/>
              </w:rPr>
              <w:t>clearly reported</w:t>
            </w:r>
            <w:r w:rsidRPr="00EF4BFB">
              <w:rPr>
                <w:rFonts w:ascii="Calibri" w:hAnsi="Calibri" w:cs="Calibri"/>
                <w:sz w:val="16"/>
                <w:szCs w:val="16"/>
              </w:rPr>
              <w:t xml:space="preserve">, it </w:t>
            </w:r>
            <w:r w:rsidR="002A0C1F">
              <w:rPr>
                <w:rFonts w:ascii="Calibri" w:hAnsi="Calibri" w:cs="Calibri"/>
                <w:sz w:val="16"/>
                <w:szCs w:val="16"/>
              </w:rPr>
              <w:t>is of low relevance</w:t>
            </w:r>
            <w:r w:rsidRPr="00EF4BFB">
              <w:rPr>
                <w:rFonts w:ascii="Calibri" w:hAnsi="Calibri" w:cs="Calibri"/>
                <w:sz w:val="16"/>
                <w:szCs w:val="16"/>
              </w:rPr>
              <w:t xml:space="preserve"> to </w:t>
            </w:r>
            <w:r w:rsidR="002A0C1F">
              <w:rPr>
                <w:rFonts w:ascii="Calibri" w:hAnsi="Calibri" w:cs="Calibri"/>
                <w:sz w:val="16"/>
                <w:szCs w:val="16"/>
              </w:rPr>
              <w:t>answer</w:t>
            </w:r>
            <w:r w:rsidR="002A0C1F" w:rsidRPr="00EF4BFB">
              <w:rPr>
                <w:rFonts w:ascii="Calibri" w:hAnsi="Calibri" w:cs="Calibri"/>
                <w:sz w:val="16"/>
                <w:szCs w:val="16"/>
              </w:rPr>
              <w:t xml:space="preserve"> </w:t>
            </w:r>
            <w:r w:rsidRPr="00EF4BFB">
              <w:rPr>
                <w:rFonts w:ascii="Calibri" w:hAnsi="Calibri" w:cs="Calibri"/>
                <w:sz w:val="16"/>
                <w:szCs w:val="16"/>
              </w:rPr>
              <w:t>the primary research question</w:t>
            </w:r>
            <w:r w:rsidR="002A0C1F">
              <w:rPr>
                <w:rFonts w:ascii="Calibri" w:hAnsi="Calibri" w:cs="Calibri"/>
                <w:sz w:val="16"/>
                <w:szCs w:val="16"/>
              </w:rPr>
              <w:t xml:space="preserve"> of this narrative review</w:t>
            </w:r>
            <w:r w:rsidRPr="00EF4BFB">
              <w:rPr>
                <w:rFonts w:ascii="Calibri" w:hAnsi="Calibri" w:cs="Calibri"/>
                <w:sz w:val="16"/>
                <w:szCs w:val="16"/>
              </w:rPr>
              <w:t>.</w:t>
            </w:r>
          </w:p>
        </w:tc>
        <w:tc>
          <w:tcPr>
            <w:tcW w:w="851" w:type="dxa"/>
            <w:tcBorders>
              <w:top w:val="single" w:sz="8" w:space="0" w:color="B5DDDC"/>
              <w:left w:val="nil"/>
              <w:bottom w:val="single" w:sz="8" w:space="0" w:color="B5DDDC"/>
              <w:right w:val="single" w:sz="8" w:space="0" w:color="B5DDDC"/>
            </w:tcBorders>
            <w:shd w:val="clear" w:color="000000" w:fill="F8CBAD"/>
            <w:vAlign w:val="center"/>
            <w:hideMark/>
          </w:tcPr>
          <w:p w14:paraId="631FE96C"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high risk of bias (-)</w:t>
            </w:r>
          </w:p>
        </w:tc>
      </w:tr>
      <w:tr w:rsidR="00BF2DBF" w14:paraId="57A9CF6C" w14:textId="77777777" w:rsidTr="0052318A">
        <w:trPr>
          <w:trHeight w:val="340"/>
        </w:trPr>
        <w:tc>
          <w:tcPr>
            <w:tcW w:w="274"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7FB6ED0B"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w:t>
            </w:r>
          </w:p>
        </w:tc>
        <w:tc>
          <w:tcPr>
            <w:tcW w:w="1984" w:type="dxa"/>
            <w:tcBorders>
              <w:top w:val="single" w:sz="8" w:space="0" w:color="B5DDDC"/>
              <w:left w:val="single" w:sz="8" w:space="0" w:color="008000"/>
              <w:bottom w:val="single" w:sz="8" w:space="0" w:color="008000"/>
              <w:right w:val="single" w:sz="4" w:space="0" w:color="B5DDDC"/>
            </w:tcBorders>
            <w:shd w:val="clear" w:color="000000" w:fill="D6EAEB"/>
            <w:vAlign w:val="center"/>
            <w:hideMark/>
          </w:tcPr>
          <w:p w14:paraId="27B0B649"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Overall risk of bias rating</w:t>
            </w:r>
          </w:p>
        </w:tc>
        <w:tc>
          <w:tcPr>
            <w:tcW w:w="851" w:type="dxa"/>
            <w:tcBorders>
              <w:top w:val="single" w:sz="8" w:space="0" w:color="B5DDDC"/>
              <w:left w:val="single" w:sz="8" w:space="0" w:color="B5DDDC"/>
              <w:bottom w:val="single" w:sz="8" w:space="0" w:color="008000"/>
              <w:right w:val="single" w:sz="8" w:space="0" w:color="B5DDDC"/>
            </w:tcBorders>
            <w:shd w:val="clear" w:color="000000" w:fill="D6EAEB"/>
            <w:vAlign w:val="center"/>
            <w:hideMark/>
          </w:tcPr>
          <w:p w14:paraId="414DC897"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trike/>
                <w:sz w:val="16"/>
                <w:szCs w:val="16"/>
              </w:rPr>
              <w:t> </w:t>
            </w:r>
          </w:p>
        </w:tc>
        <w:tc>
          <w:tcPr>
            <w:tcW w:w="3827" w:type="dxa"/>
            <w:tcBorders>
              <w:top w:val="single" w:sz="8" w:space="0" w:color="B5DDDC"/>
              <w:left w:val="single" w:sz="4" w:space="0" w:color="B5DDDC"/>
              <w:bottom w:val="single" w:sz="8" w:space="0" w:color="008000"/>
              <w:right w:val="single" w:sz="4" w:space="0" w:color="B5DDDC"/>
            </w:tcBorders>
            <w:shd w:val="clear" w:color="000000" w:fill="D6EAEB"/>
            <w:vAlign w:val="center"/>
            <w:hideMark/>
          </w:tcPr>
          <w:p w14:paraId="601519ED" w14:textId="122B85E0" w:rsidR="00EF4BFB" w:rsidRPr="00EF4BFB" w:rsidRDefault="00992883" w:rsidP="00EF4BFB">
            <w:pPr>
              <w:spacing w:before="0" w:after="0" w:line="240" w:lineRule="auto"/>
              <w:rPr>
                <w:rFonts w:ascii="Calibri" w:hAnsi="Calibri" w:cs="Calibri"/>
                <w:i/>
                <w:iCs/>
                <w:color w:val="000000"/>
                <w:sz w:val="16"/>
                <w:szCs w:val="16"/>
              </w:rPr>
            </w:pPr>
            <w:r w:rsidRPr="00EF4BFB">
              <w:rPr>
                <w:rFonts w:ascii="Calibri" w:hAnsi="Calibri" w:cs="Calibri"/>
                <w:i/>
                <w:iCs/>
                <w:color w:val="000000"/>
                <w:sz w:val="16"/>
                <w:szCs w:val="16"/>
              </w:rPr>
              <w:t xml:space="preserve">The study is considered to </w:t>
            </w:r>
            <w:r w:rsidR="002229B7">
              <w:rPr>
                <w:rFonts w:ascii="Calibri" w:hAnsi="Calibri" w:cs="Calibri"/>
                <w:i/>
                <w:iCs/>
                <w:color w:val="000000"/>
                <w:sz w:val="16"/>
                <w:szCs w:val="16"/>
              </w:rPr>
              <w:t>have</w:t>
            </w:r>
            <w:r w:rsidRPr="00EF4BFB">
              <w:rPr>
                <w:rFonts w:ascii="Calibri" w:hAnsi="Calibri" w:cs="Calibri"/>
                <w:i/>
                <w:iCs/>
                <w:color w:val="000000"/>
                <w:sz w:val="16"/>
                <w:szCs w:val="16"/>
              </w:rPr>
              <w:t xml:space="preserve"> a high risk of bias due to its focus on local, </w:t>
            </w:r>
            <w:r w:rsidR="008F52EB" w:rsidRPr="00EF4BFB">
              <w:rPr>
                <w:rFonts w:ascii="Calibri" w:hAnsi="Calibri" w:cs="Calibri"/>
                <w:i/>
                <w:iCs/>
                <w:color w:val="000000"/>
                <w:sz w:val="16"/>
                <w:szCs w:val="16"/>
              </w:rPr>
              <w:t>site-specific</w:t>
            </w:r>
            <w:r w:rsidRPr="00EF4BFB">
              <w:rPr>
                <w:rFonts w:ascii="Calibri" w:hAnsi="Calibri" w:cs="Calibri"/>
                <w:i/>
                <w:iCs/>
                <w:color w:val="000000"/>
                <w:sz w:val="16"/>
                <w:szCs w:val="16"/>
              </w:rPr>
              <w:t xml:space="preserve"> attributes of the study area.</w:t>
            </w:r>
          </w:p>
        </w:tc>
        <w:tc>
          <w:tcPr>
            <w:tcW w:w="851" w:type="dxa"/>
            <w:tcBorders>
              <w:top w:val="single" w:sz="8" w:space="0" w:color="B5DDDC"/>
              <w:left w:val="single" w:sz="8" w:space="0" w:color="B5DDDC"/>
              <w:bottom w:val="single" w:sz="8" w:space="0" w:color="008000"/>
              <w:right w:val="single" w:sz="8" w:space="0" w:color="B5DDDC"/>
            </w:tcBorders>
            <w:shd w:val="clear" w:color="000000" w:fill="F8CBAD"/>
            <w:vAlign w:val="center"/>
            <w:hideMark/>
          </w:tcPr>
          <w:p w14:paraId="24908778"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high risk of bias (-)</w:t>
            </w:r>
          </w:p>
        </w:tc>
      </w:tr>
      <w:tr w:rsidR="00BF2DBF" w14:paraId="2C08C006"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2887515B"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6A48D1D8" w14:textId="77777777" w:rsidR="00EF4BFB" w:rsidRPr="00EF4BFB" w:rsidRDefault="00992883" w:rsidP="00EF4BFB">
            <w:pPr>
              <w:spacing w:before="0" w:after="0" w:line="240" w:lineRule="auto"/>
              <w:rPr>
                <w:rFonts w:ascii="Calibri" w:hAnsi="Calibri" w:cs="Calibri"/>
                <w:b/>
                <w:bCs/>
                <w:sz w:val="16"/>
                <w:szCs w:val="16"/>
              </w:rPr>
            </w:pPr>
            <w:r w:rsidRPr="00EF4BFB">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06A737BE" w14:textId="77777777"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5812398E" w14:textId="4DD0DE43"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Exclude from further review due to high risk of bias</w:t>
            </w:r>
            <w:r w:rsidR="002A0C1F">
              <w:rPr>
                <w:rFonts w:ascii="Calibri" w:hAnsi="Calibri" w:cs="Calibri"/>
                <w:color w:val="9C0006"/>
                <w:sz w:val="16"/>
                <w:szCs w:val="16"/>
              </w:rPr>
              <w:t xml:space="preserve"> and relevance</w:t>
            </w:r>
            <w:r w:rsidRPr="00EF4BFB">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4E36EC01" w14:textId="77777777"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 </w:t>
            </w:r>
          </w:p>
        </w:tc>
      </w:tr>
    </w:tbl>
    <w:p w14:paraId="49470050" w14:textId="58E8B125" w:rsidR="007F4AC6" w:rsidRDefault="00992883" w:rsidP="00C67CF5">
      <w:pPr>
        <w:pStyle w:val="Heading3"/>
        <w:pageBreakBefore/>
      </w:pPr>
      <w:bookmarkStart w:id="546" w:name="_Toc106901163"/>
      <w:r>
        <w:t>J41: Xue, Lin, et al., (2018)</w:t>
      </w:r>
      <w:bookmarkEnd w:id="546"/>
    </w:p>
    <w:p w14:paraId="7DEA5DF5" w14:textId="77777777" w:rsidR="002036F9" w:rsidRPr="007F4AC6" w:rsidRDefault="00992883" w:rsidP="00475C35">
      <w:pPr>
        <w:pStyle w:val="Heading4"/>
      </w:pPr>
      <w:bookmarkStart w:id="547" w:name="_Toc106901164"/>
      <w:r>
        <w:t>Quality assessment</w:t>
      </w:r>
      <w:bookmarkEnd w:id="547"/>
    </w:p>
    <w:tbl>
      <w:tblPr>
        <w:tblW w:w="7787" w:type="dxa"/>
        <w:tblLayout w:type="fixed"/>
        <w:tblCellMar>
          <w:left w:w="28" w:type="dxa"/>
          <w:right w:w="28" w:type="dxa"/>
        </w:tblCellMar>
        <w:tblLook w:val="04A0" w:firstRow="1" w:lastRow="0" w:firstColumn="1" w:lastColumn="0" w:noHBand="0" w:noVBand="1"/>
      </w:tblPr>
      <w:tblGrid>
        <w:gridCol w:w="274"/>
        <w:gridCol w:w="2126"/>
        <w:gridCol w:w="851"/>
        <w:gridCol w:w="3685"/>
        <w:gridCol w:w="851"/>
      </w:tblGrid>
      <w:tr w:rsidR="00BF2DBF" w14:paraId="1C524B90" w14:textId="77777777" w:rsidTr="0052318A">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0025E0AC" w14:textId="77777777" w:rsidR="009367D9" w:rsidRPr="00EF4BFB" w:rsidRDefault="00992883" w:rsidP="00EF4BFB">
            <w:pPr>
              <w:spacing w:before="0" w:after="0" w:line="240" w:lineRule="auto"/>
              <w:jc w:val="center"/>
              <w:rPr>
                <w:rFonts w:ascii="Calibri" w:hAnsi="Calibri" w:cs="Calibri"/>
                <w:b/>
                <w:bCs/>
                <w:color w:val="008000"/>
                <w:sz w:val="16"/>
                <w:szCs w:val="16"/>
              </w:rPr>
            </w:pPr>
            <w:r w:rsidRPr="00EF4BFB">
              <w:rPr>
                <w:rFonts w:ascii="Calibri" w:hAnsi="Calibri" w:cs="Calibri"/>
                <w:b/>
                <w:bCs/>
                <w:color w:val="008000"/>
                <w:sz w:val="16"/>
                <w:szCs w:val="16"/>
              </w:rPr>
              <w:t> </w:t>
            </w:r>
          </w:p>
        </w:tc>
        <w:tc>
          <w:tcPr>
            <w:tcW w:w="2126" w:type="dxa"/>
            <w:tcBorders>
              <w:top w:val="single" w:sz="8" w:space="0" w:color="B5DDDC"/>
              <w:left w:val="nil"/>
              <w:bottom w:val="single" w:sz="8" w:space="0" w:color="B5DDDC"/>
              <w:right w:val="single" w:sz="8" w:space="0" w:color="B5DDDC"/>
            </w:tcBorders>
            <w:shd w:val="clear" w:color="000000" w:fill="B5DDDC"/>
            <w:vAlign w:val="center"/>
            <w:hideMark/>
          </w:tcPr>
          <w:p w14:paraId="4828CECC" w14:textId="77777777" w:rsidR="009367D9" w:rsidRPr="00EF4BFB" w:rsidRDefault="00992883" w:rsidP="00EF4BFB">
            <w:pPr>
              <w:spacing w:before="0" w:after="0" w:line="240" w:lineRule="auto"/>
              <w:rPr>
                <w:rFonts w:ascii="Calibri" w:hAnsi="Calibri" w:cs="Calibri"/>
                <w:b/>
                <w:bCs/>
                <w:color w:val="008000"/>
                <w:sz w:val="16"/>
                <w:szCs w:val="16"/>
              </w:rPr>
            </w:pPr>
            <w:r w:rsidRPr="00EF4BFB">
              <w:rPr>
                <w:rFonts w:ascii="Calibri" w:hAnsi="Calibri" w:cs="Calibri"/>
                <w:b/>
                <w:bCs/>
                <w:color w:val="008000"/>
                <w:sz w:val="16"/>
                <w:szCs w:val="16"/>
              </w:rPr>
              <w:t> </w:t>
            </w:r>
          </w:p>
        </w:tc>
        <w:tc>
          <w:tcPr>
            <w:tcW w:w="5387"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6DC0E65C" w14:textId="08191C1A" w:rsidR="009367D9" w:rsidRPr="00EF4BFB" w:rsidRDefault="00992883" w:rsidP="009367D9">
            <w:pPr>
              <w:spacing w:before="0" w:after="0" w:line="240" w:lineRule="auto"/>
              <w:rPr>
                <w:rFonts w:ascii="Calibri" w:hAnsi="Calibri" w:cs="Calibri"/>
                <w:b/>
                <w:bCs/>
                <w:color w:val="008000"/>
                <w:sz w:val="16"/>
                <w:szCs w:val="16"/>
              </w:rPr>
            </w:pPr>
            <w:r w:rsidRPr="00EF4BFB">
              <w:rPr>
                <w:rFonts w:ascii="Calibri" w:hAnsi="Calibri" w:cs="Calibri"/>
                <w:b/>
                <w:bCs/>
                <w:color w:val="008000"/>
                <w:sz w:val="16"/>
                <w:szCs w:val="16"/>
              </w:rPr>
              <w:t xml:space="preserve"> J41, Xue, J.; L, 2018, Assessment of fecal pollution </w:t>
            </w:r>
            <w:r>
              <w:rPr>
                <w:rFonts w:ascii="Calibri" w:hAnsi="Calibri" w:cs="Calibri"/>
                <w:b/>
                <w:bCs/>
                <w:color w:val="008000"/>
                <w:sz w:val="16"/>
                <w:szCs w:val="16"/>
              </w:rPr>
              <w:t>i</w:t>
            </w:r>
            <w:r w:rsidRPr="00EF4BFB">
              <w:rPr>
                <w:rFonts w:ascii="Calibri" w:hAnsi="Calibri" w:cs="Calibri"/>
                <w:b/>
                <w:bCs/>
                <w:color w:val="008000"/>
                <w:sz w:val="16"/>
                <w:szCs w:val="16"/>
              </w:rPr>
              <w:t>n Lake Pontchartrain, Louisiana </w:t>
            </w:r>
          </w:p>
        </w:tc>
      </w:tr>
      <w:tr w:rsidR="00BF2DBF" w14:paraId="0961BC1E" w14:textId="77777777" w:rsidTr="0052318A">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1C299BC5" w14:textId="794D1902" w:rsidR="00EF4BFB" w:rsidRPr="009367D9" w:rsidRDefault="00992883" w:rsidP="009367D9">
            <w:pPr>
              <w:spacing w:before="0" w:after="0" w:line="240" w:lineRule="auto"/>
              <w:jc w:val="center"/>
              <w:rPr>
                <w:rFonts w:ascii="Calibri" w:hAnsi="Calibri" w:cs="Calibri"/>
                <w:b/>
                <w:bCs/>
                <w:color w:val="008000"/>
                <w:sz w:val="16"/>
                <w:szCs w:val="16"/>
              </w:rPr>
            </w:pPr>
            <w:r w:rsidRPr="009367D9">
              <w:rPr>
                <w:rFonts w:ascii="Calibri" w:hAnsi="Calibri" w:cs="Calibri"/>
                <w:b/>
                <w:bCs/>
                <w:color w:val="008000"/>
                <w:sz w:val="16"/>
                <w:szCs w:val="16"/>
              </w:rPr>
              <w:t>Q.</w:t>
            </w:r>
          </w:p>
        </w:tc>
        <w:tc>
          <w:tcPr>
            <w:tcW w:w="2126" w:type="dxa"/>
            <w:tcBorders>
              <w:top w:val="nil"/>
              <w:left w:val="nil"/>
              <w:bottom w:val="single" w:sz="8" w:space="0" w:color="B5DDDC"/>
              <w:right w:val="single" w:sz="8" w:space="0" w:color="B5DDDC"/>
            </w:tcBorders>
            <w:shd w:val="clear" w:color="000000" w:fill="B5DDDC"/>
            <w:vAlign w:val="center"/>
            <w:hideMark/>
          </w:tcPr>
          <w:p w14:paraId="0349A0D9" w14:textId="77777777" w:rsidR="00EF4BFB" w:rsidRPr="009367D9" w:rsidRDefault="00992883" w:rsidP="009367D9">
            <w:pPr>
              <w:spacing w:before="0" w:after="0" w:line="240" w:lineRule="auto"/>
              <w:jc w:val="center"/>
              <w:rPr>
                <w:rFonts w:ascii="Calibri" w:hAnsi="Calibri" w:cs="Calibri"/>
                <w:b/>
                <w:bCs/>
                <w:color w:val="008000"/>
                <w:sz w:val="16"/>
                <w:szCs w:val="16"/>
              </w:rPr>
            </w:pPr>
            <w:r w:rsidRPr="009367D9">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3AAC54DD" w14:textId="77777777" w:rsidR="00EF4BFB" w:rsidRPr="009367D9" w:rsidRDefault="00992883" w:rsidP="009367D9">
            <w:pPr>
              <w:spacing w:before="0" w:after="0" w:line="240" w:lineRule="auto"/>
              <w:jc w:val="center"/>
              <w:rPr>
                <w:rFonts w:ascii="Calibri" w:hAnsi="Calibri" w:cs="Calibri"/>
                <w:b/>
                <w:bCs/>
                <w:color w:val="008000"/>
                <w:sz w:val="16"/>
                <w:szCs w:val="16"/>
              </w:rPr>
            </w:pPr>
            <w:r w:rsidRPr="009367D9">
              <w:rPr>
                <w:rFonts w:ascii="Calibri" w:hAnsi="Calibri" w:cs="Calibri"/>
                <w:b/>
                <w:bCs/>
                <w:color w:val="008000"/>
                <w:sz w:val="16"/>
                <w:szCs w:val="16"/>
              </w:rPr>
              <w:t>Assessment</w:t>
            </w:r>
          </w:p>
        </w:tc>
        <w:tc>
          <w:tcPr>
            <w:tcW w:w="3685" w:type="dxa"/>
            <w:tcBorders>
              <w:top w:val="nil"/>
              <w:left w:val="nil"/>
              <w:bottom w:val="single" w:sz="8" w:space="0" w:color="B5DDDC"/>
              <w:right w:val="single" w:sz="8" w:space="0" w:color="B5DDDC"/>
            </w:tcBorders>
            <w:shd w:val="clear" w:color="000000" w:fill="B5DDDC"/>
            <w:vAlign w:val="center"/>
            <w:hideMark/>
          </w:tcPr>
          <w:p w14:paraId="00406654" w14:textId="77777777" w:rsidR="00EF4BFB" w:rsidRPr="009367D9" w:rsidRDefault="00992883" w:rsidP="009367D9">
            <w:pPr>
              <w:spacing w:before="0" w:after="0" w:line="240" w:lineRule="auto"/>
              <w:jc w:val="center"/>
              <w:rPr>
                <w:rFonts w:ascii="Calibri" w:hAnsi="Calibri" w:cs="Calibri"/>
                <w:b/>
                <w:bCs/>
                <w:color w:val="008000"/>
                <w:sz w:val="16"/>
                <w:szCs w:val="16"/>
              </w:rPr>
            </w:pPr>
            <w:r w:rsidRPr="009367D9">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41A245EF" w14:textId="70EC7042" w:rsidR="00EF4BFB" w:rsidRPr="009367D9" w:rsidRDefault="00992883" w:rsidP="009367D9">
            <w:pPr>
              <w:spacing w:before="0" w:after="0" w:line="240" w:lineRule="auto"/>
              <w:jc w:val="center"/>
              <w:rPr>
                <w:rFonts w:ascii="Calibri" w:hAnsi="Calibri" w:cs="Calibri"/>
                <w:b/>
                <w:bCs/>
                <w:color w:val="008000"/>
                <w:sz w:val="16"/>
                <w:szCs w:val="16"/>
              </w:rPr>
            </w:pPr>
            <w:r w:rsidRPr="009367D9">
              <w:rPr>
                <w:rFonts w:ascii="Calibri" w:hAnsi="Calibri" w:cs="Calibri"/>
                <w:b/>
                <w:bCs/>
                <w:color w:val="008000"/>
                <w:sz w:val="16"/>
                <w:szCs w:val="16"/>
              </w:rPr>
              <w:t xml:space="preserve">Risk of </w:t>
            </w:r>
            <w:r w:rsidR="0052318A">
              <w:rPr>
                <w:rFonts w:ascii="Calibri" w:hAnsi="Calibri" w:cs="Calibri"/>
                <w:b/>
                <w:bCs/>
                <w:color w:val="008000"/>
                <w:sz w:val="16"/>
                <w:szCs w:val="16"/>
              </w:rPr>
              <w:br/>
            </w:r>
            <w:r w:rsidRPr="009367D9">
              <w:rPr>
                <w:rFonts w:ascii="Calibri" w:hAnsi="Calibri" w:cs="Calibri"/>
                <w:b/>
                <w:bCs/>
                <w:color w:val="008000"/>
                <w:sz w:val="16"/>
                <w:szCs w:val="16"/>
              </w:rPr>
              <w:t>Bias rating</w:t>
            </w:r>
          </w:p>
        </w:tc>
      </w:tr>
      <w:tr w:rsidR="00BF2DBF" w14:paraId="25592AD0"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057A880B"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hideMark/>
          </w:tcPr>
          <w:p w14:paraId="48C1C9DD"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4D6A0225"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76E11DA1"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353AA1AD"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24107128"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68CC338B"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1</w:t>
            </w:r>
          </w:p>
        </w:tc>
        <w:tc>
          <w:tcPr>
            <w:tcW w:w="2126" w:type="dxa"/>
            <w:tcBorders>
              <w:top w:val="nil"/>
              <w:left w:val="nil"/>
              <w:bottom w:val="single" w:sz="8" w:space="0" w:color="B5DDDC"/>
              <w:right w:val="single" w:sz="8" w:space="0" w:color="B5DDDC"/>
            </w:tcBorders>
            <w:vAlign w:val="center"/>
            <w:hideMark/>
          </w:tcPr>
          <w:p w14:paraId="7CE24E5C"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there a clear statement of the aims of the research?</w:t>
            </w:r>
          </w:p>
        </w:tc>
        <w:tc>
          <w:tcPr>
            <w:tcW w:w="851" w:type="dxa"/>
            <w:tcBorders>
              <w:top w:val="nil"/>
              <w:left w:val="nil"/>
              <w:bottom w:val="single" w:sz="8" w:space="0" w:color="B5DDDC"/>
              <w:right w:val="single" w:sz="8" w:space="0" w:color="B5DDDC"/>
            </w:tcBorders>
            <w:vAlign w:val="center"/>
            <w:hideMark/>
          </w:tcPr>
          <w:p w14:paraId="10E50AB9"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3DD912E1"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The objectives were to determine if human and bovine faeces were responsible for poor microbial water quality in Lake Pontchartrain, a large semi-enclosed estuary adjacent to New Orleans, Louisiana, USA and to determine if the presence of such faecal sources is dependent upon specific environmental conditions.</w:t>
            </w:r>
          </w:p>
        </w:tc>
        <w:tc>
          <w:tcPr>
            <w:tcW w:w="851" w:type="dxa"/>
            <w:tcBorders>
              <w:top w:val="nil"/>
              <w:left w:val="nil"/>
              <w:bottom w:val="single" w:sz="8" w:space="0" w:color="B5DDDC"/>
              <w:right w:val="single" w:sz="8" w:space="0" w:color="B5DDDC"/>
            </w:tcBorders>
            <w:shd w:val="clear" w:color="000000" w:fill="E2EFDA"/>
            <w:vAlign w:val="center"/>
            <w:hideMark/>
          </w:tcPr>
          <w:p w14:paraId="4BB61A01"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74A6C0F1"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25D1C860"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2</w:t>
            </w:r>
          </w:p>
        </w:tc>
        <w:tc>
          <w:tcPr>
            <w:tcW w:w="2126" w:type="dxa"/>
            <w:tcBorders>
              <w:top w:val="nil"/>
              <w:left w:val="nil"/>
              <w:bottom w:val="single" w:sz="8" w:space="0" w:color="B5DDDC"/>
              <w:right w:val="single" w:sz="8" w:space="0" w:color="B5DDDC"/>
            </w:tcBorders>
            <w:vAlign w:val="center"/>
            <w:hideMark/>
          </w:tcPr>
          <w:p w14:paraId="7C00D13B"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Is the methodology appropriate?</w:t>
            </w:r>
          </w:p>
        </w:tc>
        <w:tc>
          <w:tcPr>
            <w:tcW w:w="851" w:type="dxa"/>
            <w:tcBorders>
              <w:top w:val="nil"/>
              <w:left w:val="nil"/>
              <w:bottom w:val="single" w:sz="8" w:space="0" w:color="B5DDDC"/>
              <w:right w:val="single" w:sz="8" w:space="0" w:color="B5DDDC"/>
            </w:tcBorders>
            <w:vAlign w:val="center"/>
            <w:hideMark/>
          </w:tcPr>
          <w:p w14:paraId="4667B3C7"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1368B023"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The study made use of FIB and qPCR MST markers to identify sources around Lake Pontchartrain which is considered an appropriate methodology</w:t>
            </w:r>
          </w:p>
        </w:tc>
        <w:tc>
          <w:tcPr>
            <w:tcW w:w="851" w:type="dxa"/>
            <w:tcBorders>
              <w:top w:val="nil"/>
              <w:left w:val="nil"/>
              <w:bottom w:val="single" w:sz="8" w:space="0" w:color="B5DDDC"/>
              <w:right w:val="single" w:sz="8" w:space="0" w:color="B5DDDC"/>
            </w:tcBorders>
            <w:shd w:val="clear" w:color="000000" w:fill="E2EFDA"/>
            <w:vAlign w:val="center"/>
            <w:hideMark/>
          </w:tcPr>
          <w:p w14:paraId="3239F633"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105634E6"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3C44C327"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vAlign w:val="center"/>
            <w:hideMark/>
          </w:tcPr>
          <w:p w14:paraId="34FF94B2"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noWrap/>
            <w:hideMark/>
          </w:tcPr>
          <w:p w14:paraId="4BF84F39"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10042064"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095B5846"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52F99F9D"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56380943"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3</w:t>
            </w:r>
          </w:p>
        </w:tc>
        <w:tc>
          <w:tcPr>
            <w:tcW w:w="2126" w:type="dxa"/>
            <w:tcBorders>
              <w:top w:val="nil"/>
              <w:left w:val="nil"/>
              <w:bottom w:val="single" w:sz="8" w:space="0" w:color="B5DDDC"/>
              <w:right w:val="single" w:sz="8" w:space="0" w:color="B5DDDC"/>
            </w:tcBorders>
            <w:vAlign w:val="center"/>
            <w:hideMark/>
          </w:tcPr>
          <w:p w14:paraId="3EC82189"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research design appropriate to address the aims of the research?</w:t>
            </w:r>
          </w:p>
        </w:tc>
        <w:tc>
          <w:tcPr>
            <w:tcW w:w="851" w:type="dxa"/>
            <w:tcBorders>
              <w:top w:val="nil"/>
              <w:left w:val="nil"/>
              <w:bottom w:val="single" w:sz="8" w:space="0" w:color="B5DDDC"/>
              <w:right w:val="single" w:sz="8" w:space="0" w:color="B5DDDC"/>
            </w:tcBorders>
            <w:vAlign w:val="center"/>
            <w:hideMark/>
          </w:tcPr>
          <w:p w14:paraId="1EBB6894"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16A7A725" w14:textId="2ABB97F3"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research design </w:t>
            </w:r>
            <w:r w:rsidR="00044CF8">
              <w:rPr>
                <w:rFonts w:ascii="Calibri" w:hAnsi="Calibri" w:cs="Calibri"/>
                <w:sz w:val="16"/>
                <w:szCs w:val="16"/>
              </w:rPr>
              <w:t>i</w:t>
            </w:r>
            <w:r w:rsidR="00044CF8" w:rsidRPr="00EF4BFB">
              <w:rPr>
                <w:rFonts w:ascii="Calibri" w:hAnsi="Calibri" w:cs="Calibri"/>
                <w:sz w:val="16"/>
                <w:szCs w:val="16"/>
              </w:rPr>
              <w:t xml:space="preserve">s </w:t>
            </w:r>
            <w:r w:rsidRPr="00EF4BFB">
              <w:rPr>
                <w:rFonts w:ascii="Calibri" w:hAnsi="Calibri" w:cs="Calibri"/>
                <w:sz w:val="16"/>
                <w:szCs w:val="16"/>
              </w:rPr>
              <w:t>appropriate to address the aims of the research - 160 water samples were collected from 10 sites along Lake Pontchartrain and analysed for FIB (</w:t>
            </w:r>
            <w:r w:rsidR="00EA2716" w:rsidRPr="00EA2716">
              <w:rPr>
                <w:rFonts w:ascii="Calibri" w:hAnsi="Calibri" w:cs="Calibri"/>
                <w:i/>
                <w:sz w:val="16"/>
                <w:szCs w:val="16"/>
              </w:rPr>
              <w:t>E. coli</w:t>
            </w:r>
            <w:r w:rsidRPr="00EF4BFB">
              <w:rPr>
                <w:rFonts w:ascii="Calibri" w:hAnsi="Calibri" w:cs="Calibri"/>
                <w:sz w:val="16"/>
                <w:szCs w:val="16"/>
              </w:rPr>
              <w:t xml:space="preserve">, Enterococcus) and qPCR markers targeting </w:t>
            </w:r>
            <w:r w:rsidRPr="001D70FF">
              <w:rPr>
                <w:rFonts w:ascii="Calibri" w:hAnsi="Calibri" w:cs="Calibri"/>
                <w:i/>
                <w:sz w:val="16"/>
                <w:szCs w:val="16"/>
              </w:rPr>
              <w:t>E. co</w:t>
            </w:r>
            <w:r w:rsidR="00594D57" w:rsidRPr="001D70FF">
              <w:rPr>
                <w:rFonts w:ascii="Calibri" w:hAnsi="Calibri" w:cs="Calibri"/>
                <w:i/>
                <w:sz w:val="16"/>
                <w:szCs w:val="16"/>
              </w:rPr>
              <w:t>l</w:t>
            </w:r>
            <w:r w:rsidRPr="001D70FF">
              <w:rPr>
                <w:rFonts w:ascii="Calibri" w:hAnsi="Calibri" w:cs="Calibri"/>
                <w:i/>
                <w:sz w:val="16"/>
                <w:szCs w:val="16"/>
              </w:rPr>
              <w:t>i</w:t>
            </w:r>
            <w:r w:rsidRPr="00EF4BFB">
              <w:rPr>
                <w:rFonts w:ascii="Calibri" w:hAnsi="Calibri" w:cs="Calibri"/>
                <w:sz w:val="16"/>
                <w:szCs w:val="16"/>
              </w:rPr>
              <w:t>, Enterococcus spp., human-associated (HF183F/265R), and cattle-associated (CowM3F/M3R) Bacteroidales</w:t>
            </w:r>
          </w:p>
        </w:tc>
        <w:tc>
          <w:tcPr>
            <w:tcW w:w="851" w:type="dxa"/>
            <w:tcBorders>
              <w:top w:val="nil"/>
              <w:left w:val="nil"/>
              <w:bottom w:val="single" w:sz="8" w:space="0" w:color="B5DDDC"/>
              <w:right w:val="single" w:sz="8" w:space="0" w:color="B5DDDC"/>
            </w:tcBorders>
            <w:shd w:val="clear" w:color="000000" w:fill="E2EFDA"/>
            <w:vAlign w:val="center"/>
            <w:hideMark/>
          </w:tcPr>
          <w:p w14:paraId="38C404D1"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2F3A3603"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4D6D3422"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4</w:t>
            </w:r>
          </w:p>
        </w:tc>
        <w:tc>
          <w:tcPr>
            <w:tcW w:w="2126" w:type="dxa"/>
            <w:tcBorders>
              <w:top w:val="nil"/>
              <w:left w:val="nil"/>
              <w:bottom w:val="single" w:sz="8" w:space="0" w:color="B5DDDC"/>
              <w:right w:val="single" w:sz="8" w:space="0" w:color="B5DDDC"/>
            </w:tcBorders>
            <w:vAlign w:val="center"/>
            <w:hideMark/>
          </w:tcPr>
          <w:p w14:paraId="7175DDFB"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chosen hypothetical population or subpopulation appropriate for addressing the study research aims?</w:t>
            </w:r>
          </w:p>
        </w:tc>
        <w:tc>
          <w:tcPr>
            <w:tcW w:w="851" w:type="dxa"/>
            <w:tcBorders>
              <w:top w:val="nil"/>
              <w:left w:val="nil"/>
              <w:bottom w:val="single" w:sz="8" w:space="0" w:color="B5DDDC"/>
              <w:right w:val="single" w:sz="8" w:space="0" w:color="B5DDDC"/>
            </w:tcBorders>
            <w:vAlign w:val="center"/>
            <w:hideMark/>
          </w:tcPr>
          <w:p w14:paraId="51D1DA06"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7AA5EB1F" w14:textId="4CFEE5F2"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study focus was on assessing relationships between </w:t>
            </w:r>
            <w:r w:rsidR="008F52EB" w:rsidRPr="00EF4BFB">
              <w:rPr>
                <w:rFonts w:ascii="Calibri" w:hAnsi="Calibri" w:cs="Calibri"/>
                <w:sz w:val="16"/>
                <w:szCs w:val="16"/>
              </w:rPr>
              <w:t>faecal FIB</w:t>
            </w:r>
            <w:r w:rsidRPr="00EF4BFB">
              <w:rPr>
                <w:rFonts w:ascii="Calibri" w:hAnsi="Calibri" w:cs="Calibri"/>
                <w:sz w:val="16"/>
                <w:szCs w:val="16"/>
              </w:rPr>
              <w:t xml:space="preserve"> and </w:t>
            </w:r>
            <w:r w:rsidR="003E3D5C">
              <w:rPr>
                <w:rFonts w:ascii="Calibri" w:hAnsi="Calibri" w:cs="Calibri"/>
                <w:sz w:val="16"/>
                <w:szCs w:val="16"/>
              </w:rPr>
              <w:t>q</w:t>
            </w:r>
            <w:r w:rsidRPr="00EF4BFB">
              <w:rPr>
                <w:rFonts w:ascii="Calibri" w:hAnsi="Calibri" w:cs="Calibri"/>
                <w:sz w:val="16"/>
                <w:szCs w:val="16"/>
              </w:rPr>
              <w:t xml:space="preserve">PCR markers </w:t>
            </w:r>
            <w:r w:rsidR="008F52EB" w:rsidRPr="00EF4BFB">
              <w:rPr>
                <w:rFonts w:ascii="Calibri" w:hAnsi="Calibri" w:cs="Calibri"/>
                <w:sz w:val="16"/>
                <w:szCs w:val="16"/>
              </w:rPr>
              <w:t>of contamination</w:t>
            </w:r>
            <w:r w:rsidRPr="00EF4BFB">
              <w:rPr>
                <w:rFonts w:ascii="Calibri" w:hAnsi="Calibri" w:cs="Calibri"/>
                <w:sz w:val="16"/>
                <w:szCs w:val="16"/>
              </w:rPr>
              <w:t xml:space="preserve"> sources at recreational sites around Lake Pontchartrain, and thus did not involve a hypothetical population or subpopulation.</w:t>
            </w:r>
          </w:p>
        </w:tc>
        <w:tc>
          <w:tcPr>
            <w:tcW w:w="851" w:type="dxa"/>
            <w:tcBorders>
              <w:top w:val="nil"/>
              <w:left w:val="nil"/>
              <w:bottom w:val="single" w:sz="8" w:space="0" w:color="B5DDDC"/>
              <w:right w:val="single" w:sz="8" w:space="0" w:color="B5DDDC"/>
            </w:tcBorders>
            <w:vAlign w:val="center"/>
            <w:hideMark/>
          </w:tcPr>
          <w:p w14:paraId="4A3A0763"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08201C7B"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6736CAC8"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5</w:t>
            </w:r>
          </w:p>
        </w:tc>
        <w:tc>
          <w:tcPr>
            <w:tcW w:w="2126" w:type="dxa"/>
            <w:tcBorders>
              <w:top w:val="nil"/>
              <w:left w:val="nil"/>
              <w:bottom w:val="single" w:sz="8" w:space="0" w:color="B5DDDC"/>
              <w:right w:val="single" w:sz="8" w:space="0" w:color="B5DDDC"/>
            </w:tcBorders>
            <w:vAlign w:val="center"/>
            <w:hideMark/>
          </w:tcPr>
          <w:p w14:paraId="3C0E559D"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data collected in a way that addressed the research issue?</w:t>
            </w:r>
          </w:p>
        </w:tc>
        <w:tc>
          <w:tcPr>
            <w:tcW w:w="851" w:type="dxa"/>
            <w:tcBorders>
              <w:top w:val="nil"/>
              <w:left w:val="nil"/>
              <w:bottom w:val="single" w:sz="8" w:space="0" w:color="B5DDDC"/>
              <w:right w:val="single" w:sz="8" w:space="0" w:color="B5DDDC"/>
            </w:tcBorders>
            <w:vAlign w:val="center"/>
            <w:hideMark/>
          </w:tcPr>
          <w:p w14:paraId="0CF744A6"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05115B44"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Data collection was appropriate to address the research issue.</w:t>
            </w:r>
          </w:p>
        </w:tc>
        <w:tc>
          <w:tcPr>
            <w:tcW w:w="851" w:type="dxa"/>
            <w:tcBorders>
              <w:top w:val="nil"/>
              <w:left w:val="nil"/>
              <w:bottom w:val="single" w:sz="8" w:space="0" w:color="B5DDDC"/>
              <w:right w:val="single" w:sz="8" w:space="0" w:color="B5DDDC"/>
            </w:tcBorders>
            <w:shd w:val="clear" w:color="000000" w:fill="E2EFDA"/>
            <w:vAlign w:val="center"/>
            <w:hideMark/>
          </w:tcPr>
          <w:p w14:paraId="05E6F3B5"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1D5B0CA5" w14:textId="77777777" w:rsidTr="0052318A">
        <w:trPr>
          <w:trHeight w:val="340"/>
        </w:trPr>
        <w:tc>
          <w:tcPr>
            <w:tcW w:w="274" w:type="dxa"/>
            <w:tcBorders>
              <w:top w:val="single" w:sz="8" w:space="0" w:color="B5DDDC"/>
              <w:left w:val="single" w:sz="8" w:space="0" w:color="B5DDDC"/>
              <w:bottom w:val="single" w:sz="8" w:space="0" w:color="B5DDDC"/>
              <w:right w:val="single" w:sz="8" w:space="0" w:color="B5DDDC"/>
            </w:tcBorders>
            <w:vAlign w:val="center"/>
            <w:hideMark/>
          </w:tcPr>
          <w:p w14:paraId="52F1573A"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6</w:t>
            </w:r>
          </w:p>
        </w:tc>
        <w:tc>
          <w:tcPr>
            <w:tcW w:w="2126" w:type="dxa"/>
            <w:tcBorders>
              <w:top w:val="single" w:sz="8" w:space="0" w:color="B5DDDC"/>
              <w:left w:val="nil"/>
              <w:bottom w:val="single" w:sz="8" w:space="0" w:color="B5DDDC"/>
              <w:right w:val="single" w:sz="8" w:space="0" w:color="B5DDDC"/>
            </w:tcBorders>
            <w:vAlign w:val="center"/>
            <w:hideMark/>
          </w:tcPr>
          <w:p w14:paraId="0FAC1CEC"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Has the relationship between researcher and participants been adequately considered?</w:t>
            </w:r>
          </w:p>
        </w:tc>
        <w:tc>
          <w:tcPr>
            <w:tcW w:w="851" w:type="dxa"/>
            <w:tcBorders>
              <w:top w:val="single" w:sz="8" w:space="0" w:color="B5DDDC"/>
              <w:left w:val="nil"/>
              <w:bottom w:val="single" w:sz="8" w:space="0" w:color="B5DDDC"/>
              <w:right w:val="single" w:sz="8" w:space="0" w:color="B5DDDC"/>
            </w:tcBorders>
            <w:vAlign w:val="center"/>
            <w:hideMark/>
          </w:tcPr>
          <w:p w14:paraId="58DE3CD6"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685" w:type="dxa"/>
            <w:tcBorders>
              <w:top w:val="single" w:sz="8" w:space="0" w:color="B5DDDC"/>
              <w:left w:val="nil"/>
              <w:bottom w:val="single" w:sz="8" w:space="0" w:color="B5DDDC"/>
              <w:right w:val="single" w:sz="8" w:space="0" w:color="B5DDDC"/>
            </w:tcBorders>
            <w:vAlign w:val="center"/>
            <w:hideMark/>
          </w:tcPr>
          <w:p w14:paraId="60D0B2EF"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Question not applicable, since there were no human study participants</w:t>
            </w:r>
          </w:p>
        </w:tc>
        <w:tc>
          <w:tcPr>
            <w:tcW w:w="851" w:type="dxa"/>
            <w:tcBorders>
              <w:top w:val="single" w:sz="8" w:space="0" w:color="B5DDDC"/>
              <w:left w:val="nil"/>
              <w:bottom w:val="single" w:sz="8" w:space="0" w:color="B5DDDC"/>
              <w:right w:val="single" w:sz="8" w:space="0" w:color="B5DDDC"/>
            </w:tcBorders>
            <w:vAlign w:val="center"/>
            <w:hideMark/>
          </w:tcPr>
          <w:p w14:paraId="416D68D2"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638149AB"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900CCF0"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vAlign w:val="center"/>
            <w:hideMark/>
          </w:tcPr>
          <w:p w14:paraId="3EC2F977"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58E921BF"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vAlign w:val="center"/>
            <w:hideMark/>
          </w:tcPr>
          <w:p w14:paraId="02C07C39"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2D6A5666"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2342BB69"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71F401F4"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7</w:t>
            </w:r>
          </w:p>
        </w:tc>
        <w:tc>
          <w:tcPr>
            <w:tcW w:w="2126" w:type="dxa"/>
            <w:tcBorders>
              <w:top w:val="nil"/>
              <w:left w:val="nil"/>
              <w:bottom w:val="single" w:sz="8" w:space="0" w:color="B5DDDC"/>
              <w:right w:val="single" w:sz="8" w:space="0" w:color="B5DDDC"/>
            </w:tcBorders>
            <w:vAlign w:val="center"/>
            <w:hideMark/>
          </w:tcPr>
          <w:p w14:paraId="38FBEFDE"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342DE5CD"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685" w:type="dxa"/>
            <w:tcBorders>
              <w:top w:val="nil"/>
              <w:left w:val="nil"/>
              <w:bottom w:val="single" w:sz="8" w:space="0" w:color="B5DDDC"/>
              <w:right w:val="single" w:sz="8" w:space="0" w:color="B5DDDC"/>
            </w:tcBorders>
            <w:vAlign w:val="center"/>
            <w:hideMark/>
          </w:tcPr>
          <w:p w14:paraId="5FD5AE41"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238AEA14"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691DDC8B"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521C832F"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8</w:t>
            </w:r>
          </w:p>
        </w:tc>
        <w:tc>
          <w:tcPr>
            <w:tcW w:w="2126" w:type="dxa"/>
            <w:tcBorders>
              <w:top w:val="nil"/>
              <w:left w:val="nil"/>
              <w:bottom w:val="single" w:sz="8" w:space="0" w:color="B5DDDC"/>
              <w:right w:val="single" w:sz="8" w:space="0" w:color="B5DDDC"/>
            </w:tcBorders>
            <w:vAlign w:val="center"/>
            <w:hideMark/>
          </w:tcPr>
          <w:p w14:paraId="2AE18C53"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data analysis sufficiently rigorous?</w:t>
            </w:r>
          </w:p>
        </w:tc>
        <w:tc>
          <w:tcPr>
            <w:tcW w:w="851" w:type="dxa"/>
            <w:tcBorders>
              <w:top w:val="nil"/>
              <w:left w:val="nil"/>
              <w:bottom w:val="single" w:sz="8" w:space="0" w:color="B5DDDC"/>
              <w:right w:val="single" w:sz="8" w:space="0" w:color="B5DDDC"/>
            </w:tcBorders>
            <w:vAlign w:val="center"/>
            <w:hideMark/>
          </w:tcPr>
          <w:p w14:paraId="29D1155C"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552D2FA8" w14:textId="0018BBFB"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statistical analyses of FIB and qPCR Bacteroidales-based MST markers is satisfactory although the data graphs (fig.2, fig.3) </w:t>
            </w:r>
            <w:r w:rsidR="003C014A">
              <w:rPr>
                <w:rFonts w:ascii="Calibri" w:hAnsi="Calibri" w:cs="Calibri"/>
                <w:sz w:val="16"/>
                <w:szCs w:val="16"/>
              </w:rPr>
              <w:t>could be more clearly reported</w:t>
            </w:r>
            <w:r w:rsidRPr="00EF4BFB">
              <w:rPr>
                <w:rFonts w:ascii="Calibri" w:hAnsi="Calibri" w:cs="Calibri"/>
                <w:sz w:val="16"/>
                <w:szCs w:val="16"/>
              </w:rPr>
              <w:t>, and the overall analysis was mainly descriptive and site-specific in keeping with the limited study aims.</w:t>
            </w:r>
          </w:p>
        </w:tc>
        <w:tc>
          <w:tcPr>
            <w:tcW w:w="851" w:type="dxa"/>
            <w:tcBorders>
              <w:top w:val="nil"/>
              <w:left w:val="nil"/>
              <w:bottom w:val="single" w:sz="8" w:space="0" w:color="B5DDDC"/>
              <w:right w:val="single" w:sz="8" w:space="0" w:color="B5DDDC"/>
            </w:tcBorders>
            <w:shd w:val="clear" w:color="000000" w:fill="E2EFDA"/>
            <w:vAlign w:val="center"/>
            <w:hideMark/>
          </w:tcPr>
          <w:p w14:paraId="418A1394"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5D9B6028"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39A2C126"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9</w:t>
            </w:r>
          </w:p>
        </w:tc>
        <w:tc>
          <w:tcPr>
            <w:tcW w:w="2126" w:type="dxa"/>
            <w:tcBorders>
              <w:top w:val="nil"/>
              <w:left w:val="nil"/>
              <w:bottom w:val="single" w:sz="8" w:space="0" w:color="B5DDDC"/>
              <w:right w:val="single" w:sz="8" w:space="0" w:color="B5DDDC"/>
            </w:tcBorders>
            <w:vAlign w:val="center"/>
            <w:hideMark/>
          </w:tcPr>
          <w:p w14:paraId="33D8A3ED"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Is there a clear statement of findings?</w:t>
            </w:r>
          </w:p>
        </w:tc>
        <w:tc>
          <w:tcPr>
            <w:tcW w:w="851" w:type="dxa"/>
            <w:tcBorders>
              <w:top w:val="nil"/>
              <w:left w:val="nil"/>
              <w:bottom w:val="single" w:sz="8" w:space="0" w:color="B5DDDC"/>
              <w:right w:val="single" w:sz="8" w:space="0" w:color="B5DDDC"/>
            </w:tcBorders>
            <w:vAlign w:val="center"/>
            <w:hideMark/>
          </w:tcPr>
          <w:p w14:paraId="19157BC3"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685" w:type="dxa"/>
            <w:tcBorders>
              <w:top w:val="nil"/>
              <w:left w:val="nil"/>
              <w:bottom w:val="single" w:sz="8" w:space="0" w:color="B5DDDC"/>
              <w:right w:val="single" w:sz="8" w:space="0" w:color="B5DDDC"/>
            </w:tcBorders>
            <w:vAlign w:val="center"/>
            <w:hideMark/>
          </w:tcPr>
          <w:p w14:paraId="6839B850"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Statements of findings are presented in the conclusions.</w:t>
            </w:r>
          </w:p>
        </w:tc>
        <w:tc>
          <w:tcPr>
            <w:tcW w:w="851" w:type="dxa"/>
            <w:tcBorders>
              <w:top w:val="nil"/>
              <w:left w:val="nil"/>
              <w:bottom w:val="single" w:sz="8" w:space="0" w:color="B5DDDC"/>
              <w:right w:val="single" w:sz="8" w:space="0" w:color="B5DDDC"/>
            </w:tcBorders>
            <w:shd w:val="clear" w:color="000000" w:fill="E2EFDA"/>
            <w:vAlign w:val="center"/>
            <w:hideMark/>
          </w:tcPr>
          <w:p w14:paraId="0960B20D"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37EA2E33"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2CC4CAA7"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2126" w:type="dxa"/>
            <w:tcBorders>
              <w:top w:val="nil"/>
              <w:left w:val="nil"/>
              <w:bottom w:val="single" w:sz="8" w:space="0" w:color="B5DDDC"/>
              <w:right w:val="single" w:sz="8" w:space="0" w:color="B5DDDC"/>
            </w:tcBorders>
            <w:shd w:val="clear" w:color="000000" w:fill="D6EAEB"/>
            <w:vAlign w:val="center"/>
            <w:hideMark/>
          </w:tcPr>
          <w:p w14:paraId="149F46A2"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C: Will the results help locally?</w:t>
            </w:r>
          </w:p>
        </w:tc>
        <w:tc>
          <w:tcPr>
            <w:tcW w:w="851" w:type="dxa"/>
            <w:tcBorders>
              <w:top w:val="nil"/>
              <w:left w:val="nil"/>
              <w:bottom w:val="single" w:sz="8" w:space="0" w:color="B5DDDC"/>
              <w:right w:val="single" w:sz="8" w:space="0" w:color="B5DDDC"/>
            </w:tcBorders>
            <w:shd w:val="clear" w:color="000000" w:fill="D6EAEB"/>
            <w:noWrap/>
            <w:hideMark/>
          </w:tcPr>
          <w:p w14:paraId="3D655FC9"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685" w:type="dxa"/>
            <w:tcBorders>
              <w:top w:val="nil"/>
              <w:left w:val="nil"/>
              <w:bottom w:val="single" w:sz="8" w:space="0" w:color="B5DDDC"/>
              <w:right w:val="single" w:sz="8" w:space="0" w:color="B5DDDC"/>
            </w:tcBorders>
            <w:shd w:val="clear" w:color="000000" w:fill="D6EAEB"/>
            <w:noWrap/>
            <w:hideMark/>
          </w:tcPr>
          <w:p w14:paraId="75187EED"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47CA534B"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5063D7A6"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2DFB3F15"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10</w:t>
            </w:r>
          </w:p>
        </w:tc>
        <w:tc>
          <w:tcPr>
            <w:tcW w:w="2126" w:type="dxa"/>
            <w:tcBorders>
              <w:top w:val="nil"/>
              <w:left w:val="nil"/>
              <w:bottom w:val="nil"/>
              <w:right w:val="single" w:sz="8" w:space="0" w:color="B5DDDC"/>
            </w:tcBorders>
            <w:vAlign w:val="center"/>
            <w:hideMark/>
          </w:tcPr>
          <w:p w14:paraId="1AAFD954"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How valuable is the research?  Is the research of satisfactory value?</w:t>
            </w:r>
          </w:p>
        </w:tc>
        <w:tc>
          <w:tcPr>
            <w:tcW w:w="851" w:type="dxa"/>
            <w:tcBorders>
              <w:top w:val="nil"/>
              <w:left w:val="nil"/>
              <w:bottom w:val="nil"/>
              <w:right w:val="single" w:sz="8" w:space="0" w:color="B5DDDC"/>
            </w:tcBorders>
            <w:vAlign w:val="center"/>
            <w:hideMark/>
          </w:tcPr>
          <w:p w14:paraId="6731370B"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No</w:t>
            </w:r>
          </w:p>
        </w:tc>
        <w:tc>
          <w:tcPr>
            <w:tcW w:w="3685" w:type="dxa"/>
            <w:tcBorders>
              <w:top w:val="nil"/>
              <w:left w:val="nil"/>
              <w:bottom w:val="nil"/>
              <w:right w:val="single" w:sz="8" w:space="0" w:color="B5DDDC"/>
            </w:tcBorders>
            <w:vAlign w:val="center"/>
            <w:hideMark/>
          </w:tcPr>
          <w:p w14:paraId="66197E6E" w14:textId="4E9EC9E1"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This is </w:t>
            </w:r>
            <w:r w:rsidR="002A0C1F">
              <w:rPr>
                <w:rFonts w:ascii="Calibri" w:hAnsi="Calibri" w:cs="Calibri"/>
                <w:sz w:val="16"/>
                <w:szCs w:val="16"/>
              </w:rPr>
              <w:t xml:space="preserve">a </w:t>
            </w:r>
            <w:r w:rsidRPr="00EF4BFB">
              <w:rPr>
                <w:rFonts w:ascii="Calibri" w:hAnsi="Calibri" w:cs="Calibri"/>
                <w:sz w:val="16"/>
                <w:szCs w:val="16"/>
              </w:rPr>
              <w:t xml:space="preserve">simple study of only local relevance to the Lake Pontchartrain recreational beaches.  The research aims are </w:t>
            </w:r>
            <w:r w:rsidR="003E3D5C" w:rsidRPr="00EF4BFB">
              <w:rPr>
                <w:rFonts w:ascii="Calibri" w:hAnsi="Calibri" w:cs="Calibri"/>
                <w:sz w:val="16"/>
                <w:szCs w:val="16"/>
              </w:rPr>
              <w:t>limited</w:t>
            </w:r>
            <w:r w:rsidRPr="00EF4BFB">
              <w:rPr>
                <w:rFonts w:ascii="Calibri" w:hAnsi="Calibri" w:cs="Calibri"/>
                <w:sz w:val="16"/>
                <w:szCs w:val="16"/>
              </w:rPr>
              <w:t xml:space="preserve"> and although the study is </w:t>
            </w:r>
            <w:r w:rsidR="002A0C1F">
              <w:rPr>
                <w:rFonts w:ascii="Calibri" w:hAnsi="Calibri" w:cs="Calibri"/>
                <w:sz w:val="16"/>
                <w:szCs w:val="16"/>
              </w:rPr>
              <w:t>clearly reported</w:t>
            </w:r>
            <w:r w:rsidRPr="00EF4BFB">
              <w:rPr>
                <w:rFonts w:ascii="Calibri" w:hAnsi="Calibri" w:cs="Calibri"/>
                <w:sz w:val="16"/>
                <w:szCs w:val="16"/>
              </w:rPr>
              <w:t xml:space="preserve">, it </w:t>
            </w:r>
            <w:r w:rsidR="002A0C1F">
              <w:rPr>
                <w:rFonts w:ascii="Calibri" w:hAnsi="Calibri" w:cs="Calibri"/>
                <w:sz w:val="16"/>
                <w:szCs w:val="16"/>
              </w:rPr>
              <w:t>is of low relevance</w:t>
            </w:r>
            <w:r w:rsidRPr="00EF4BFB">
              <w:rPr>
                <w:rFonts w:ascii="Calibri" w:hAnsi="Calibri" w:cs="Calibri"/>
                <w:sz w:val="16"/>
                <w:szCs w:val="16"/>
              </w:rPr>
              <w:t xml:space="preserve"> to support the primary research question</w:t>
            </w:r>
            <w:r w:rsidR="002A0C1F">
              <w:rPr>
                <w:rFonts w:ascii="Calibri" w:hAnsi="Calibri" w:cs="Calibri"/>
                <w:sz w:val="16"/>
                <w:szCs w:val="16"/>
              </w:rPr>
              <w:t xml:space="preserve"> of this narrative review</w:t>
            </w:r>
            <w:r w:rsidRPr="00EF4BFB">
              <w:rPr>
                <w:rFonts w:ascii="Calibri" w:hAnsi="Calibri" w:cs="Calibri"/>
                <w:sz w:val="16"/>
                <w:szCs w:val="16"/>
              </w:rPr>
              <w:t>.</w:t>
            </w:r>
          </w:p>
        </w:tc>
        <w:tc>
          <w:tcPr>
            <w:tcW w:w="851" w:type="dxa"/>
            <w:tcBorders>
              <w:top w:val="nil"/>
              <w:left w:val="nil"/>
              <w:bottom w:val="nil"/>
              <w:right w:val="single" w:sz="8" w:space="0" w:color="B5DDDC"/>
            </w:tcBorders>
            <w:shd w:val="clear" w:color="000000" w:fill="F8CBAD"/>
            <w:vAlign w:val="center"/>
            <w:hideMark/>
          </w:tcPr>
          <w:p w14:paraId="7B142F34"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high risk of bias (-)</w:t>
            </w:r>
          </w:p>
        </w:tc>
      </w:tr>
      <w:tr w:rsidR="00BF2DBF" w14:paraId="1BF2ADF5"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2154DB97"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w:t>
            </w:r>
          </w:p>
        </w:tc>
        <w:tc>
          <w:tcPr>
            <w:tcW w:w="2126"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4F78F2FE"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6E0ECA85"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trike/>
                <w:sz w:val="16"/>
                <w:szCs w:val="16"/>
              </w:rPr>
              <w:t> </w:t>
            </w:r>
          </w:p>
        </w:tc>
        <w:tc>
          <w:tcPr>
            <w:tcW w:w="3685"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487C3EC3" w14:textId="3CB390BC" w:rsidR="00EF4BFB" w:rsidRPr="00EF4BFB" w:rsidRDefault="00992883" w:rsidP="00EF4BFB">
            <w:pPr>
              <w:spacing w:before="0" w:after="0" w:line="240" w:lineRule="auto"/>
              <w:rPr>
                <w:rFonts w:ascii="Calibri" w:hAnsi="Calibri" w:cs="Calibri"/>
                <w:i/>
                <w:iCs/>
                <w:color w:val="000000"/>
                <w:sz w:val="16"/>
                <w:szCs w:val="16"/>
              </w:rPr>
            </w:pPr>
            <w:r w:rsidRPr="00EF4BFB">
              <w:rPr>
                <w:rFonts w:ascii="Calibri" w:hAnsi="Calibri" w:cs="Calibri"/>
                <w:i/>
                <w:iCs/>
                <w:color w:val="000000"/>
                <w:sz w:val="16"/>
                <w:szCs w:val="16"/>
              </w:rPr>
              <w:t xml:space="preserve">The study is considered to </w:t>
            </w:r>
            <w:r w:rsidR="002229B7">
              <w:rPr>
                <w:rFonts w:ascii="Calibri" w:hAnsi="Calibri" w:cs="Calibri"/>
                <w:i/>
                <w:iCs/>
                <w:color w:val="000000"/>
                <w:sz w:val="16"/>
                <w:szCs w:val="16"/>
              </w:rPr>
              <w:t>have</w:t>
            </w:r>
            <w:r w:rsidRPr="00EF4BFB">
              <w:rPr>
                <w:rFonts w:ascii="Calibri" w:hAnsi="Calibri" w:cs="Calibri"/>
                <w:i/>
                <w:iCs/>
                <w:color w:val="000000"/>
                <w:sz w:val="16"/>
                <w:szCs w:val="16"/>
              </w:rPr>
              <w:t xml:space="preserve"> a high risk of bias due to its focus on local, </w:t>
            </w:r>
            <w:r w:rsidR="008F52EB" w:rsidRPr="00EF4BFB">
              <w:rPr>
                <w:rFonts w:ascii="Calibri" w:hAnsi="Calibri" w:cs="Calibri"/>
                <w:i/>
                <w:iCs/>
                <w:color w:val="000000"/>
                <w:sz w:val="16"/>
                <w:szCs w:val="16"/>
              </w:rPr>
              <w:t>site-specific</w:t>
            </w:r>
            <w:r w:rsidRPr="00EF4BFB">
              <w:rPr>
                <w:rFonts w:ascii="Calibri" w:hAnsi="Calibri" w:cs="Calibri"/>
                <w:i/>
                <w:iCs/>
                <w:color w:val="000000"/>
                <w:sz w:val="16"/>
                <w:szCs w:val="16"/>
              </w:rPr>
              <w:t xml:space="preserve"> attributes of the study area.</w:t>
            </w:r>
          </w:p>
        </w:tc>
        <w:tc>
          <w:tcPr>
            <w:tcW w:w="851" w:type="dxa"/>
            <w:tcBorders>
              <w:top w:val="single" w:sz="8" w:space="0" w:color="008000"/>
              <w:left w:val="single" w:sz="8" w:space="0" w:color="B5DDDC"/>
              <w:bottom w:val="single" w:sz="8" w:space="0" w:color="008000"/>
              <w:right w:val="single" w:sz="8" w:space="0" w:color="B5DDDC"/>
            </w:tcBorders>
            <w:shd w:val="clear" w:color="000000" w:fill="F8CBAD"/>
            <w:vAlign w:val="center"/>
            <w:hideMark/>
          </w:tcPr>
          <w:p w14:paraId="61808EC9"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high risk of bias (-)</w:t>
            </w:r>
          </w:p>
        </w:tc>
      </w:tr>
      <w:tr w:rsidR="00BF2DBF" w14:paraId="0B3D080C"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480849EC"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w:t>
            </w:r>
          </w:p>
        </w:tc>
        <w:tc>
          <w:tcPr>
            <w:tcW w:w="2126" w:type="dxa"/>
            <w:tcBorders>
              <w:top w:val="nil"/>
              <w:left w:val="nil"/>
              <w:bottom w:val="single" w:sz="8" w:space="0" w:color="B5DDDC"/>
              <w:right w:val="single" w:sz="8" w:space="0" w:color="B5DDDC"/>
            </w:tcBorders>
            <w:shd w:val="clear" w:color="000000" w:fill="D6EAEB"/>
            <w:vAlign w:val="center"/>
            <w:hideMark/>
          </w:tcPr>
          <w:p w14:paraId="0108CC3D" w14:textId="77777777" w:rsidR="00EF4BFB" w:rsidRPr="00EF4BFB" w:rsidRDefault="00992883" w:rsidP="00EF4BFB">
            <w:pPr>
              <w:spacing w:before="0" w:after="0" w:line="240" w:lineRule="auto"/>
              <w:rPr>
                <w:rFonts w:ascii="Calibri" w:hAnsi="Calibri" w:cs="Calibri"/>
                <w:b/>
                <w:bCs/>
                <w:sz w:val="16"/>
                <w:szCs w:val="16"/>
              </w:rPr>
            </w:pPr>
            <w:r w:rsidRPr="00EF4BFB">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498FEA0B" w14:textId="77777777"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 </w:t>
            </w:r>
          </w:p>
        </w:tc>
        <w:tc>
          <w:tcPr>
            <w:tcW w:w="3685" w:type="dxa"/>
            <w:tcBorders>
              <w:top w:val="nil"/>
              <w:left w:val="single" w:sz="8" w:space="0" w:color="B5DDDC"/>
              <w:bottom w:val="single" w:sz="8" w:space="0" w:color="B5DDDC"/>
              <w:right w:val="nil"/>
            </w:tcBorders>
            <w:shd w:val="clear" w:color="000000" w:fill="FFC7CE"/>
            <w:vAlign w:val="center"/>
            <w:hideMark/>
          </w:tcPr>
          <w:p w14:paraId="31129671" w14:textId="6D73C810"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Exclude from further review due to high risk of bias</w:t>
            </w:r>
            <w:r w:rsidR="002A0C1F">
              <w:rPr>
                <w:rFonts w:ascii="Calibri" w:hAnsi="Calibri" w:cs="Calibri"/>
                <w:color w:val="9C0006"/>
                <w:sz w:val="16"/>
                <w:szCs w:val="16"/>
              </w:rPr>
              <w:t xml:space="preserve"> and relevance</w:t>
            </w:r>
            <w:r w:rsidRPr="00EF4BFB">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31224851" w14:textId="77777777"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 </w:t>
            </w:r>
          </w:p>
        </w:tc>
      </w:tr>
    </w:tbl>
    <w:p w14:paraId="28A13EDB" w14:textId="61002EB0" w:rsidR="00185C1E" w:rsidRDefault="00992883" w:rsidP="007F4AC6">
      <w:pPr>
        <w:pStyle w:val="Heading3"/>
      </w:pPr>
      <w:bookmarkStart w:id="548" w:name="_Toc106901165"/>
      <w:r>
        <w:t>J42: Zimmer-Faust, Steele, et al., (2020)</w:t>
      </w:r>
      <w:bookmarkEnd w:id="548"/>
    </w:p>
    <w:p w14:paraId="0F279E23" w14:textId="77777777" w:rsidR="002036F9" w:rsidRPr="007F4AC6" w:rsidRDefault="00992883" w:rsidP="00475C35">
      <w:pPr>
        <w:pStyle w:val="Heading4"/>
      </w:pPr>
      <w:bookmarkStart w:id="549" w:name="_Toc106901166"/>
      <w:r>
        <w:t>Quality assessment</w:t>
      </w:r>
      <w:bookmarkEnd w:id="549"/>
    </w:p>
    <w:tbl>
      <w:tblPr>
        <w:tblW w:w="7787" w:type="dxa"/>
        <w:tblLayout w:type="fixed"/>
        <w:tblCellMar>
          <w:left w:w="28" w:type="dxa"/>
          <w:right w:w="28" w:type="dxa"/>
        </w:tblCellMar>
        <w:tblLook w:val="04A0" w:firstRow="1" w:lastRow="0" w:firstColumn="1" w:lastColumn="0" w:noHBand="0" w:noVBand="1"/>
      </w:tblPr>
      <w:tblGrid>
        <w:gridCol w:w="274"/>
        <w:gridCol w:w="1984"/>
        <w:gridCol w:w="851"/>
        <w:gridCol w:w="3827"/>
        <w:gridCol w:w="851"/>
      </w:tblGrid>
      <w:tr w:rsidR="00BF2DBF" w14:paraId="1D6FC913" w14:textId="77777777" w:rsidTr="0052318A">
        <w:trPr>
          <w:trHeight w:val="340"/>
          <w:tblHeader/>
        </w:trPr>
        <w:tc>
          <w:tcPr>
            <w:tcW w:w="27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0F885040" w14:textId="77777777" w:rsidR="00490FBA" w:rsidRPr="00EF4BFB" w:rsidRDefault="00992883" w:rsidP="00EF4BFB">
            <w:pPr>
              <w:spacing w:before="0" w:after="0" w:line="240" w:lineRule="auto"/>
              <w:jc w:val="center"/>
              <w:rPr>
                <w:rFonts w:ascii="Calibri" w:hAnsi="Calibri" w:cs="Calibri"/>
                <w:b/>
                <w:bCs/>
                <w:color w:val="008000"/>
                <w:sz w:val="16"/>
                <w:szCs w:val="16"/>
              </w:rPr>
            </w:pPr>
            <w:r w:rsidRPr="00EF4BFB">
              <w:rPr>
                <w:rFonts w:ascii="Calibri" w:hAnsi="Calibri" w:cs="Calibri"/>
                <w:b/>
                <w:bCs/>
                <w:color w:val="008000"/>
                <w:sz w:val="16"/>
                <w:szCs w:val="16"/>
              </w:rPr>
              <w:t> </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7B7B5AA6" w14:textId="77777777" w:rsidR="00490FBA" w:rsidRPr="00EF4BFB" w:rsidRDefault="00992883" w:rsidP="00EF4BFB">
            <w:pPr>
              <w:spacing w:before="0" w:after="0" w:line="240" w:lineRule="auto"/>
              <w:rPr>
                <w:rFonts w:ascii="Calibri" w:hAnsi="Calibri" w:cs="Calibri"/>
                <w:b/>
                <w:bCs/>
                <w:color w:val="008000"/>
                <w:sz w:val="16"/>
                <w:szCs w:val="16"/>
              </w:rPr>
            </w:pPr>
            <w:r w:rsidRPr="00EF4BFB">
              <w:rPr>
                <w:rFonts w:ascii="Calibri" w:hAnsi="Calibri" w:cs="Calibri"/>
                <w:b/>
                <w:bCs/>
                <w:color w:val="008000"/>
                <w:sz w:val="16"/>
                <w:szCs w:val="16"/>
              </w:rPr>
              <w:t> </w:t>
            </w:r>
          </w:p>
        </w:tc>
        <w:tc>
          <w:tcPr>
            <w:tcW w:w="5529" w:type="dxa"/>
            <w:gridSpan w:val="3"/>
            <w:tcBorders>
              <w:top w:val="single" w:sz="8" w:space="0" w:color="B5DDDC"/>
              <w:left w:val="nil"/>
              <w:bottom w:val="single" w:sz="8" w:space="0" w:color="B5DDDC"/>
              <w:right w:val="single" w:sz="8" w:space="0" w:color="B5DDDC"/>
            </w:tcBorders>
            <w:shd w:val="clear" w:color="000000" w:fill="B5DDDC"/>
            <w:vAlign w:val="center"/>
            <w:hideMark/>
          </w:tcPr>
          <w:p w14:paraId="1A7BE0E7" w14:textId="487B4D4F" w:rsidR="00490FBA" w:rsidRPr="00EF4BFB" w:rsidRDefault="00992883" w:rsidP="00490FBA">
            <w:pPr>
              <w:spacing w:before="0" w:after="0" w:line="240" w:lineRule="auto"/>
              <w:rPr>
                <w:rFonts w:ascii="Calibri" w:hAnsi="Calibri" w:cs="Calibri"/>
                <w:b/>
                <w:bCs/>
                <w:color w:val="008000"/>
                <w:sz w:val="16"/>
                <w:szCs w:val="16"/>
              </w:rPr>
            </w:pPr>
            <w:r w:rsidRPr="00EF4BFB">
              <w:rPr>
                <w:rFonts w:ascii="Calibri" w:hAnsi="Calibri" w:cs="Calibri"/>
                <w:b/>
                <w:bCs/>
                <w:color w:val="008000"/>
                <w:sz w:val="16"/>
                <w:szCs w:val="16"/>
              </w:rPr>
              <w:t> J42, Zimmer-Fau, 2020, The challenges of microbial source tracking at urban beaches for Quantitative Microbial Risk Assessment (QMRA) </w:t>
            </w:r>
          </w:p>
        </w:tc>
      </w:tr>
      <w:tr w:rsidR="00BF2DBF" w14:paraId="5EF39BEA" w14:textId="77777777" w:rsidTr="0052318A">
        <w:trPr>
          <w:trHeight w:val="340"/>
          <w:tblHeader/>
        </w:trPr>
        <w:tc>
          <w:tcPr>
            <w:tcW w:w="274" w:type="dxa"/>
            <w:tcBorders>
              <w:top w:val="nil"/>
              <w:left w:val="single" w:sz="8" w:space="0" w:color="B5DDDC"/>
              <w:bottom w:val="single" w:sz="8" w:space="0" w:color="B5DDDC"/>
              <w:right w:val="single" w:sz="8" w:space="0" w:color="B5DDDC"/>
            </w:tcBorders>
            <w:shd w:val="clear" w:color="000000" w:fill="B5DDDC"/>
            <w:vAlign w:val="center"/>
            <w:hideMark/>
          </w:tcPr>
          <w:p w14:paraId="6481987F" w14:textId="3FAB4DDA" w:rsidR="00EF4BFB" w:rsidRPr="00490FBA" w:rsidRDefault="00992883" w:rsidP="00490FBA">
            <w:pPr>
              <w:spacing w:before="0" w:after="0" w:line="240" w:lineRule="auto"/>
              <w:jc w:val="center"/>
              <w:rPr>
                <w:rFonts w:ascii="Calibri" w:hAnsi="Calibri" w:cs="Calibri"/>
                <w:b/>
                <w:bCs/>
                <w:color w:val="008000"/>
                <w:sz w:val="16"/>
                <w:szCs w:val="16"/>
              </w:rPr>
            </w:pPr>
            <w:r w:rsidRPr="00490FBA">
              <w:rPr>
                <w:rFonts w:ascii="Calibri" w:hAnsi="Calibri" w:cs="Calibri"/>
                <w:b/>
                <w:bCs/>
                <w:color w:val="008000"/>
                <w:sz w:val="16"/>
                <w:szCs w:val="16"/>
              </w:rPr>
              <w:t>Q.</w:t>
            </w:r>
          </w:p>
        </w:tc>
        <w:tc>
          <w:tcPr>
            <w:tcW w:w="1984" w:type="dxa"/>
            <w:tcBorders>
              <w:top w:val="nil"/>
              <w:left w:val="nil"/>
              <w:bottom w:val="single" w:sz="8" w:space="0" w:color="B5DDDC"/>
              <w:right w:val="single" w:sz="8" w:space="0" w:color="B5DDDC"/>
            </w:tcBorders>
            <w:shd w:val="clear" w:color="000000" w:fill="B5DDDC"/>
            <w:vAlign w:val="center"/>
            <w:hideMark/>
          </w:tcPr>
          <w:p w14:paraId="5AC41B9F" w14:textId="77777777" w:rsidR="00EF4BFB" w:rsidRPr="00490FBA" w:rsidRDefault="00992883" w:rsidP="00490FBA">
            <w:pPr>
              <w:spacing w:before="0" w:after="0" w:line="240" w:lineRule="auto"/>
              <w:jc w:val="center"/>
              <w:rPr>
                <w:rFonts w:ascii="Calibri" w:hAnsi="Calibri" w:cs="Calibri"/>
                <w:b/>
                <w:bCs/>
                <w:color w:val="008000"/>
                <w:sz w:val="16"/>
                <w:szCs w:val="16"/>
              </w:rPr>
            </w:pPr>
            <w:r w:rsidRPr="00490FBA">
              <w:rPr>
                <w:rFonts w:ascii="Calibri" w:hAnsi="Calibri" w:cs="Calibri"/>
                <w:b/>
                <w:bCs/>
                <w:color w:val="008000"/>
                <w:sz w:val="16"/>
                <w:szCs w:val="16"/>
              </w:rPr>
              <w:t>Criteria</w:t>
            </w:r>
          </w:p>
        </w:tc>
        <w:tc>
          <w:tcPr>
            <w:tcW w:w="851" w:type="dxa"/>
            <w:tcBorders>
              <w:top w:val="nil"/>
              <w:left w:val="nil"/>
              <w:bottom w:val="single" w:sz="8" w:space="0" w:color="B5DDDC"/>
              <w:right w:val="single" w:sz="8" w:space="0" w:color="B5DDDC"/>
            </w:tcBorders>
            <w:shd w:val="clear" w:color="000000" w:fill="B5DDDC"/>
            <w:vAlign w:val="center"/>
            <w:hideMark/>
          </w:tcPr>
          <w:p w14:paraId="30649AA6" w14:textId="77777777" w:rsidR="00EF4BFB" w:rsidRPr="00490FBA" w:rsidRDefault="00992883" w:rsidP="00490FBA">
            <w:pPr>
              <w:spacing w:before="0" w:after="0" w:line="240" w:lineRule="auto"/>
              <w:jc w:val="center"/>
              <w:rPr>
                <w:rFonts w:ascii="Calibri" w:hAnsi="Calibri" w:cs="Calibri"/>
                <w:b/>
                <w:bCs/>
                <w:color w:val="008000"/>
                <w:sz w:val="16"/>
                <w:szCs w:val="16"/>
              </w:rPr>
            </w:pPr>
            <w:r w:rsidRPr="00490FBA">
              <w:rPr>
                <w:rFonts w:ascii="Calibri" w:hAnsi="Calibri" w:cs="Calibri"/>
                <w:b/>
                <w:bCs/>
                <w:color w:val="008000"/>
                <w:sz w:val="16"/>
                <w:szCs w:val="16"/>
              </w:rPr>
              <w:t>Assessment</w:t>
            </w:r>
          </w:p>
        </w:tc>
        <w:tc>
          <w:tcPr>
            <w:tcW w:w="3827" w:type="dxa"/>
            <w:tcBorders>
              <w:top w:val="nil"/>
              <w:left w:val="nil"/>
              <w:bottom w:val="single" w:sz="8" w:space="0" w:color="B5DDDC"/>
              <w:right w:val="single" w:sz="8" w:space="0" w:color="B5DDDC"/>
            </w:tcBorders>
            <w:shd w:val="clear" w:color="000000" w:fill="B5DDDC"/>
            <w:vAlign w:val="center"/>
            <w:hideMark/>
          </w:tcPr>
          <w:p w14:paraId="1E8D9DC3" w14:textId="77777777" w:rsidR="00EF4BFB" w:rsidRPr="00490FBA" w:rsidRDefault="00992883" w:rsidP="00490FBA">
            <w:pPr>
              <w:spacing w:before="0" w:after="0" w:line="240" w:lineRule="auto"/>
              <w:jc w:val="center"/>
              <w:rPr>
                <w:rFonts w:ascii="Calibri" w:hAnsi="Calibri" w:cs="Calibri"/>
                <w:b/>
                <w:bCs/>
                <w:color w:val="008000"/>
                <w:sz w:val="16"/>
                <w:szCs w:val="16"/>
              </w:rPr>
            </w:pPr>
            <w:r w:rsidRPr="00490FBA">
              <w:rPr>
                <w:rFonts w:ascii="Calibri" w:hAnsi="Calibri" w:cs="Calibri"/>
                <w:b/>
                <w:bCs/>
                <w:color w:val="008000"/>
                <w:sz w:val="16"/>
                <w:szCs w:val="16"/>
              </w:rPr>
              <w:t>Comments</w:t>
            </w:r>
          </w:p>
        </w:tc>
        <w:tc>
          <w:tcPr>
            <w:tcW w:w="851" w:type="dxa"/>
            <w:tcBorders>
              <w:top w:val="nil"/>
              <w:left w:val="nil"/>
              <w:bottom w:val="single" w:sz="8" w:space="0" w:color="B5DDDC"/>
              <w:right w:val="single" w:sz="8" w:space="0" w:color="B5DDDC"/>
            </w:tcBorders>
            <w:shd w:val="clear" w:color="000000" w:fill="B5DDDC"/>
            <w:vAlign w:val="center"/>
            <w:hideMark/>
          </w:tcPr>
          <w:p w14:paraId="39E9F1F2" w14:textId="3B66C6FB" w:rsidR="00EF4BFB" w:rsidRPr="00490FBA" w:rsidRDefault="00992883" w:rsidP="00490FBA">
            <w:pPr>
              <w:spacing w:before="0" w:after="0" w:line="240" w:lineRule="auto"/>
              <w:jc w:val="center"/>
              <w:rPr>
                <w:rFonts w:ascii="Calibri" w:hAnsi="Calibri" w:cs="Calibri"/>
                <w:b/>
                <w:bCs/>
                <w:color w:val="008000"/>
                <w:sz w:val="16"/>
                <w:szCs w:val="16"/>
              </w:rPr>
            </w:pPr>
            <w:r w:rsidRPr="00490FBA">
              <w:rPr>
                <w:rFonts w:ascii="Calibri" w:hAnsi="Calibri" w:cs="Calibri"/>
                <w:b/>
                <w:bCs/>
                <w:color w:val="008000"/>
                <w:sz w:val="16"/>
                <w:szCs w:val="16"/>
              </w:rPr>
              <w:t xml:space="preserve">Risk of </w:t>
            </w:r>
            <w:r w:rsidR="0052318A">
              <w:rPr>
                <w:rFonts w:ascii="Calibri" w:hAnsi="Calibri" w:cs="Calibri"/>
                <w:b/>
                <w:bCs/>
                <w:color w:val="008000"/>
                <w:sz w:val="16"/>
                <w:szCs w:val="16"/>
              </w:rPr>
              <w:br/>
            </w:r>
            <w:r w:rsidRPr="00490FBA">
              <w:rPr>
                <w:rFonts w:ascii="Calibri" w:hAnsi="Calibri" w:cs="Calibri"/>
                <w:b/>
                <w:bCs/>
                <w:color w:val="008000"/>
                <w:sz w:val="16"/>
                <w:szCs w:val="16"/>
              </w:rPr>
              <w:t>Bias rating</w:t>
            </w:r>
          </w:p>
        </w:tc>
      </w:tr>
      <w:tr w:rsidR="00BF2DBF" w14:paraId="3C93E683"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hideMark/>
          </w:tcPr>
          <w:p w14:paraId="42B15964"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hideMark/>
          </w:tcPr>
          <w:p w14:paraId="28BF350F"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A1: Are the results valid?</w:t>
            </w:r>
          </w:p>
        </w:tc>
        <w:tc>
          <w:tcPr>
            <w:tcW w:w="851" w:type="dxa"/>
            <w:tcBorders>
              <w:top w:val="nil"/>
              <w:left w:val="nil"/>
              <w:bottom w:val="single" w:sz="8" w:space="0" w:color="B5DDDC"/>
              <w:right w:val="single" w:sz="8" w:space="0" w:color="B5DDDC"/>
            </w:tcBorders>
            <w:shd w:val="clear" w:color="000000" w:fill="D6EAEB"/>
            <w:noWrap/>
            <w:hideMark/>
          </w:tcPr>
          <w:p w14:paraId="4A635139"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5F2FCA34"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476D0634"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1E07B549"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10FEFF77"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1</w:t>
            </w:r>
          </w:p>
        </w:tc>
        <w:tc>
          <w:tcPr>
            <w:tcW w:w="1984" w:type="dxa"/>
            <w:tcBorders>
              <w:top w:val="nil"/>
              <w:left w:val="nil"/>
              <w:bottom w:val="single" w:sz="8" w:space="0" w:color="B5DDDC"/>
              <w:right w:val="single" w:sz="8" w:space="0" w:color="B5DDDC"/>
            </w:tcBorders>
            <w:vAlign w:val="center"/>
            <w:hideMark/>
          </w:tcPr>
          <w:p w14:paraId="219B43D6"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there a clear statement of the aims of the research?</w:t>
            </w:r>
          </w:p>
        </w:tc>
        <w:tc>
          <w:tcPr>
            <w:tcW w:w="851" w:type="dxa"/>
            <w:tcBorders>
              <w:top w:val="nil"/>
              <w:left w:val="nil"/>
              <w:bottom w:val="single" w:sz="8" w:space="0" w:color="B5DDDC"/>
              <w:right w:val="single" w:sz="8" w:space="0" w:color="B5DDDC"/>
            </w:tcBorders>
            <w:vAlign w:val="center"/>
            <w:hideMark/>
          </w:tcPr>
          <w:p w14:paraId="5C8626C8"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218AAFC8" w14:textId="42DE66AB"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The objectives were to identify the primary sources of faecal contamination to Inner Cabrillo Beach (ICB), Los Angeles, California during dry weather in order to guide the characterization of representative pathogens for risk assessment.</w:t>
            </w:r>
          </w:p>
        </w:tc>
        <w:tc>
          <w:tcPr>
            <w:tcW w:w="851" w:type="dxa"/>
            <w:tcBorders>
              <w:top w:val="nil"/>
              <w:left w:val="nil"/>
              <w:bottom w:val="single" w:sz="8" w:space="0" w:color="B5DDDC"/>
              <w:right w:val="single" w:sz="8" w:space="0" w:color="B5DDDC"/>
            </w:tcBorders>
            <w:shd w:val="clear" w:color="000000" w:fill="E2EFDA"/>
            <w:vAlign w:val="center"/>
            <w:hideMark/>
          </w:tcPr>
          <w:p w14:paraId="60865F6D"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14D2FB0E"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28C27F72"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2</w:t>
            </w:r>
          </w:p>
        </w:tc>
        <w:tc>
          <w:tcPr>
            <w:tcW w:w="1984" w:type="dxa"/>
            <w:tcBorders>
              <w:top w:val="nil"/>
              <w:left w:val="nil"/>
              <w:bottom w:val="single" w:sz="8" w:space="0" w:color="B5DDDC"/>
              <w:right w:val="single" w:sz="8" w:space="0" w:color="B5DDDC"/>
            </w:tcBorders>
            <w:vAlign w:val="center"/>
            <w:hideMark/>
          </w:tcPr>
          <w:p w14:paraId="48A00EA8"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Is the methodology appropriate?</w:t>
            </w:r>
          </w:p>
        </w:tc>
        <w:tc>
          <w:tcPr>
            <w:tcW w:w="851" w:type="dxa"/>
            <w:tcBorders>
              <w:top w:val="nil"/>
              <w:left w:val="nil"/>
              <w:bottom w:val="single" w:sz="8" w:space="0" w:color="B5DDDC"/>
              <w:right w:val="single" w:sz="8" w:space="0" w:color="B5DDDC"/>
            </w:tcBorders>
            <w:vAlign w:val="center"/>
            <w:hideMark/>
          </w:tcPr>
          <w:p w14:paraId="3F5F1F7E"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3F480428"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The study made use of FIB and qPCR MST markers to identify sources along Inner Cabrillo Beach (ICB), Los Angeles, which is considered an appropriate methodology</w:t>
            </w:r>
          </w:p>
        </w:tc>
        <w:tc>
          <w:tcPr>
            <w:tcW w:w="851" w:type="dxa"/>
            <w:tcBorders>
              <w:top w:val="nil"/>
              <w:left w:val="nil"/>
              <w:bottom w:val="single" w:sz="8" w:space="0" w:color="B5DDDC"/>
              <w:right w:val="single" w:sz="8" w:space="0" w:color="B5DDDC"/>
            </w:tcBorders>
            <w:shd w:val="clear" w:color="000000" w:fill="E2EFDA"/>
            <w:vAlign w:val="center"/>
            <w:hideMark/>
          </w:tcPr>
          <w:p w14:paraId="48D45523"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0EE21A68"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7CF60BAB"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062A992F"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A2: Is it worth continuing?</w:t>
            </w:r>
          </w:p>
        </w:tc>
        <w:tc>
          <w:tcPr>
            <w:tcW w:w="851" w:type="dxa"/>
            <w:tcBorders>
              <w:top w:val="nil"/>
              <w:left w:val="nil"/>
              <w:bottom w:val="single" w:sz="8" w:space="0" w:color="B5DDDC"/>
              <w:right w:val="single" w:sz="8" w:space="0" w:color="B5DDDC"/>
            </w:tcBorders>
            <w:shd w:val="clear" w:color="000000" w:fill="D6EAEB"/>
            <w:noWrap/>
            <w:hideMark/>
          </w:tcPr>
          <w:p w14:paraId="2B434F81"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504DE0E1"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noWrap/>
            <w:hideMark/>
          </w:tcPr>
          <w:p w14:paraId="56B8E97C"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5D0BB6DA"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131BD1E3"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3</w:t>
            </w:r>
          </w:p>
        </w:tc>
        <w:tc>
          <w:tcPr>
            <w:tcW w:w="1984" w:type="dxa"/>
            <w:tcBorders>
              <w:top w:val="nil"/>
              <w:left w:val="nil"/>
              <w:bottom w:val="single" w:sz="8" w:space="0" w:color="B5DDDC"/>
              <w:right w:val="single" w:sz="8" w:space="0" w:color="B5DDDC"/>
            </w:tcBorders>
            <w:vAlign w:val="center"/>
            <w:hideMark/>
          </w:tcPr>
          <w:p w14:paraId="2D4FBD98"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research design appropriate to address the aims of the research?</w:t>
            </w:r>
          </w:p>
        </w:tc>
        <w:tc>
          <w:tcPr>
            <w:tcW w:w="851" w:type="dxa"/>
            <w:tcBorders>
              <w:top w:val="nil"/>
              <w:left w:val="nil"/>
              <w:bottom w:val="single" w:sz="8" w:space="0" w:color="B5DDDC"/>
              <w:right w:val="single" w:sz="8" w:space="0" w:color="B5DDDC"/>
            </w:tcBorders>
            <w:vAlign w:val="center"/>
            <w:hideMark/>
          </w:tcPr>
          <w:p w14:paraId="672938AC"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33701120" w14:textId="4FC44786"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study design had three stated elements: 1) daily water samples collected during dry weather along ICB and processed for FIB and MST markers; 2) a high-resolution temporal study was conducted, targeting the influence of the tidal cycle on variability in FIB and MST marker levels at ICB; and 3) a spatial survey of human marker levels in the harbor comparing HF183 levels at ICB and at various offshore, harbor locations.  These elements </w:t>
            </w:r>
            <w:r w:rsidR="00044CF8">
              <w:rPr>
                <w:rFonts w:ascii="Calibri" w:hAnsi="Calibri" w:cs="Calibri"/>
                <w:sz w:val="16"/>
                <w:szCs w:val="16"/>
              </w:rPr>
              <w:t>are</w:t>
            </w:r>
            <w:r w:rsidRPr="00EF4BFB">
              <w:rPr>
                <w:rFonts w:ascii="Calibri" w:hAnsi="Calibri" w:cs="Calibri"/>
                <w:sz w:val="16"/>
                <w:szCs w:val="16"/>
              </w:rPr>
              <w:t xml:space="preserve"> appropriate for addressing the study aims.</w:t>
            </w:r>
          </w:p>
        </w:tc>
        <w:tc>
          <w:tcPr>
            <w:tcW w:w="851" w:type="dxa"/>
            <w:tcBorders>
              <w:top w:val="nil"/>
              <w:left w:val="nil"/>
              <w:bottom w:val="single" w:sz="8" w:space="0" w:color="B5DDDC"/>
              <w:right w:val="single" w:sz="8" w:space="0" w:color="B5DDDC"/>
            </w:tcBorders>
            <w:shd w:val="clear" w:color="000000" w:fill="E2EFDA"/>
            <w:vAlign w:val="center"/>
            <w:hideMark/>
          </w:tcPr>
          <w:p w14:paraId="6D4DCF04"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22F417C8"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2572A057"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4</w:t>
            </w:r>
          </w:p>
        </w:tc>
        <w:tc>
          <w:tcPr>
            <w:tcW w:w="1984" w:type="dxa"/>
            <w:tcBorders>
              <w:top w:val="nil"/>
              <w:left w:val="nil"/>
              <w:bottom w:val="single" w:sz="8" w:space="0" w:color="B5DDDC"/>
              <w:right w:val="single" w:sz="8" w:space="0" w:color="B5DDDC"/>
            </w:tcBorders>
            <w:vAlign w:val="center"/>
            <w:hideMark/>
          </w:tcPr>
          <w:p w14:paraId="397DE699"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chosen hypothetical population or subpopulation appropriate for addressing the study research aims?</w:t>
            </w:r>
          </w:p>
        </w:tc>
        <w:tc>
          <w:tcPr>
            <w:tcW w:w="851" w:type="dxa"/>
            <w:tcBorders>
              <w:top w:val="nil"/>
              <w:left w:val="nil"/>
              <w:bottom w:val="single" w:sz="8" w:space="0" w:color="B5DDDC"/>
              <w:right w:val="single" w:sz="8" w:space="0" w:color="B5DDDC"/>
            </w:tcBorders>
            <w:vAlign w:val="center"/>
            <w:hideMark/>
          </w:tcPr>
          <w:p w14:paraId="2E044FE1"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76792B79" w14:textId="1D716D65"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study focus was on assessing relationships between faecal FIB and </w:t>
            </w:r>
            <w:r w:rsidR="003E3D5C">
              <w:rPr>
                <w:rFonts w:ascii="Calibri" w:hAnsi="Calibri" w:cs="Calibri"/>
                <w:sz w:val="16"/>
                <w:szCs w:val="16"/>
              </w:rPr>
              <w:t>q</w:t>
            </w:r>
            <w:r w:rsidRPr="00EF4BFB">
              <w:rPr>
                <w:rFonts w:ascii="Calibri" w:hAnsi="Calibri" w:cs="Calibri"/>
                <w:sz w:val="16"/>
                <w:szCs w:val="16"/>
              </w:rPr>
              <w:t>PCR markers of contamination sources at recreational sites around ICB, and thus did not involve a hypothetical population or subpopulation.</w:t>
            </w:r>
          </w:p>
        </w:tc>
        <w:tc>
          <w:tcPr>
            <w:tcW w:w="851" w:type="dxa"/>
            <w:tcBorders>
              <w:top w:val="nil"/>
              <w:left w:val="nil"/>
              <w:bottom w:val="single" w:sz="8" w:space="0" w:color="B5DDDC"/>
              <w:right w:val="single" w:sz="8" w:space="0" w:color="B5DDDC"/>
            </w:tcBorders>
            <w:vAlign w:val="center"/>
            <w:hideMark/>
          </w:tcPr>
          <w:p w14:paraId="2185BEC4"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1F23CF63"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09411E70"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5</w:t>
            </w:r>
          </w:p>
        </w:tc>
        <w:tc>
          <w:tcPr>
            <w:tcW w:w="1984" w:type="dxa"/>
            <w:tcBorders>
              <w:top w:val="nil"/>
              <w:left w:val="nil"/>
              <w:bottom w:val="single" w:sz="8" w:space="0" w:color="B5DDDC"/>
              <w:right w:val="single" w:sz="8" w:space="0" w:color="B5DDDC"/>
            </w:tcBorders>
            <w:vAlign w:val="center"/>
            <w:hideMark/>
          </w:tcPr>
          <w:p w14:paraId="22396CCE"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data collected in a way that addressed the research issue?</w:t>
            </w:r>
          </w:p>
        </w:tc>
        <w:tc>
          <w:tcPr>
            <w:tcW w:w="851" w:type="dxa"/>
            <w:tcBorders>
              <w:top w:val="nil"/>
              <w:left w:val="nil"/>
              <w:bottom w:val="single" w:sz="8" w:space="0" w:color="B5DDDC"/>
              <w:right w:val="single" w:sz="8" w:space="0" w:color="B5DDDC"/>
            </w:tcBorders>
            <w:vAlign w:val="center"/>
            <w:hideMark/>
          </w:tcPr>
          <w:p w14:paraId="100FE492"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Yes</w:t>
            </w:r>
          </w:p>
        </w:tc>
        <w:tc>
          <w:tcPr>
            <w:tcW w:w="3827" w:type="dxa"/>
            <w:tcBorders>
              <w:top w:val="nil"/>
              <w:left w:val="nil"/>
              <w:bottom w:val="single" w:sz="8" w:space="0" w:color="B5DDDC"/>
              <w:right w:val="single" w:sz="8" w:space="0" w:color="B5DDDC"/>
            </w:tcBorders>
            <w:vAlign w:val="center"/>
            <w:hideMark/>
          </w:tcPr>
          <w:p w14:paraId="4CC05E53" w14:textId="37F8C79B"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Data collection ultimately proved inadequate to inform the stated study aim of characterization of representative pathogens for risk assessment, since the pathogen loadings from potential human sources could not confidently be qualified.  This is recognised</w:t>
            </w:r>
            <w:r w:rsidR="005B319C">
              <w:rPr>
                <w:rFonts w:ascii="Calibri" w:hAnsi="Calibri" w:cs="Calibri"/>
                <w:sz w:val="16"/>
                <w:szCs w:val="16"/>
              </w:rPr>
              <w:t xml:space="preserve"> by the author</w:t>
            </w:r>
            <w:r w:rsidRPr="00EF4BFB">
              <w:rPr>
                <w:rFonts w:ascii="Calibri" w:hAnsi="Calibri" w:cs="Calibri"/>
                <w:sz w:val="16"/>
                <w:szCs w:val="16"/>
              </w:rPr>
              <w:t>, clearly stated, and a key finding of the study</w:t>
            </w:r>
            <w:r w:rsidR="005B319C">
              <w:rPr>
                <w:rFonts w:ascii="Calibri" w:hAnsi="Calibri" w:cs="Calibri"/>
                <w:sz w:val="16"/>
                <w:szCs w:val="16"/>
              </w:rPr>
              <w:t>.</w:t>
            </w:r>
          </w:p>
        </w:tc>
        <w:tc>
          <w:tcPr>
            <w:tcW w:w="851" w:type="dxa"/>
            <w:tcBorders>
              <w:top w:val="nil"/>
              <w:left w:val="nil"/>
              <w:bottom w:val="single" w:sz="8" w:space="0" w:color="B5DDDC"/>
              <w:right w:val="single" w:sz="8" w:space="0" w:color="B5DDDC"/>
            </w:tcBorders>
            <w:shd w:val="clear" w:color="000000" w:fill="E2EFDA"/>
            <w:vAlign w:val="center"/>
            <w:hideMark/>
          </w:tcPr>
          <w:p w14:paraId="0AEF7338"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low risk of bias (+)</w:t>
            </w:r>
          </w:p>
        </w:tc>
      </w:tr>
      <w:tr w:rsidR="00BF2DBF" w14:paraId="6BC5CAEF"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3BD7CA9A"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6</w:t>
            </w:r>
          </w:p>
        </w:tc>
        <w:tc>
          <w:tcPr>
            <w:tcW w:w="1984" w:type="dxa"/>
            <w:tcBorders>
              <w:top w:val="nil"/>
              <w:left w:val="nil"/>
              <w:bottom w:val="single" w:sz="8" w:space="0" w:color="B5DDDC"/>
              <w:right w:val="single" w:sz="8" w:space="0" w:color="B5DDDC"/>
            </w:tcBorders>
            <w:vAlign w:val="center"/>
            <w:hideMark/>
          </w:tcPr>
          <w:p w14:paraId="60845447"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Has the relationship between researcher and participants been adequately considered?</w:t>
            </w:r>
          </w:p>
        </w:tc>
        <w:tc>
          <w:tcPr>
            <w:tcW w:w="851" w:type="dxa"/>
            <w:tcBorders>
              <w:top w:val="nil"/>
              <w:left w:val="nil"/>
              <w:bottom w:val="single" w:sz="8" w:space="0" w:color="B5DDDC"/>
              <w:right w:val="single" w:sz="8" w:space="0" w:color="B5DDDC"/>
            </w:tcBorders>
            <w:vAlign w:val="center"/>
            <w:hideMark/>
          </w:tcPr>
          <w:p w14:paraId="4FA21BEE"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19166822"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0BA59EB2"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56465A62"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1E071C7A"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11DC2C4B"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B: What are the results?</w:t>
            </w:r>
          </w:p>
        </w:tc>
        <w:tc>
          <w:tcPr>
            <w:tcW w:w="851" w:type="dxa"/>
            <w:tcBorders>
              <w:top w:val="nil"/>
              <w:left w:val="nil"/>
              <w:bottom w:val="single" w:sz="8" w:space="0" w:color="B5DDDC"/>
              <w:right w:val="single" w:sz="8" w:space="0" w:color="B5DDDC"/>
            </w:tcBorders>
            <w:shd w:val="clear" w:color="000000" w:fill="D6EAEB"/>
            <w:vAlign w:val="center"/>
            <w:hideMark/>
          </w:tcPr>
          <w:p w14:paraId="469C0706"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vAlign w:val="center"/>
            <w:hideMark/>
          </w:tcPr>
          <w:p w14:paraId="6AC6397C"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nil"/>
              <w:left w:val="nil"/>
              <w:bottom w:val="single" w:sz="8" w:space="0" w:color="B5DDDC"/>
              <w:right w:val="single" w:sz="8" w:space="0" w:color="B5DDDC"/>
            </w:tcBorders>
            <w:shd w:val="clear" w:color="000000" w:fill="D6EAEB"/>
            <w:vAlign w:val="center"/>
            <w:hideMark/>
          </w:tcPr>
          <w:p w14:paraId="51982EC0"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4EE1FDBF"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64064B40"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7</w:t>
            </w:r>
          </w:p>
        </w:tc>
        <w:tc>
          <w:tcPr>
            <w:tcW w:w="1984" w:type="dxa"/>
            <w:tcBorders>
              <w:top w:val="nil"/>
              <w:left w:val="nil"/>
              <w:bottom w:val="single" w:sz="8" w:space="0" w:color="B5DDDC"/>
              <w:right w:val="single" w:sz="8" w:space="0" w:color="B5DDDC"/>
            </w:tcBorders>
            <w:vAlign w:val="center"/>
            <w:hideMark/>
          </w:tcPr>
          <w:p w14:paraId="6081B46F"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Have ethical issues been taken into consideration?</w:t>
            </w:r>
          </w:p>
        </w:tc>
        <w:tc>
          <w:tcPr>
            <w:tcW w:w="851" w:type="dxa"/>
            <w:tcBorders>
              <w:top w:val="nil"/>
              <w:left w:val="nil"/>
              <w:bottom w:val="single" w:sz="8" w:space="0" w:color="B5DDDC"/>
              <w:right w:val="single" w:sz="8" w:space="0" w:color="B5DDDC"/>
            </w:tcBorders>
            <w:vAlign w:val="center"/>
            <w:hideMark/>
          </w:tcPr>
          <w:p w14:paraId="6AF3EC86"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c>
          <w:tcPr>
            <w:tcW w:w="3827" w:type="dxa"/>
            <w:tcBorders>
              <w:top w:val="nil"/>
              <w:left w:val="nil"/>
              <w:bottom w:val="single" w:sz="8" w:space="0" w:color="B5DDDC"/>
              <w:right w:val="single" w:sz="8" w:space="0" w:color="B5DDDC"/>
            </w:tcBorders>
            <w:vAlign w:val="center"/>
            <w:hideMark/>
          </w:tcPr>
          <w:p w14:paraId="2AC5C798"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Question not applicable, since there were no human study participants</w:t>
            </w:r>
          </w:p>
        </w:tc>
        <w:tc>
          <w:tcPr>
            <w:tcW w:w="851" w:type="dxa"/>
            <w:tcBorders>
              <w:top w:val="nil"/>
              <w:left w:val="nil"/>
              <w:bottom w:val="single" w:sz="8" w:space="0" w:color="B5DDDC"/>
              <w:right w:val="single" w:sz="8" w:space="0" w:color="B5DDDC"/>
            </w:tcBorders>
            <w:vAlign w:val="center"/>
            <w:hideMark/>
          </w:tcPr>
          <w:p w14:paraId="0086CFE4"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n/a</w:t>
            </w:r>
          </w:p>
        </w:tc>
      </w:tr>
      <w:tr w:rsidR="00BF2DBF" w14:paraId="2D74E802"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4ED070C3"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8</w:t>
            </w:r>
          </w:p>
        </w:tc>
        <w:tc>
          <w:tcPr>
            <w:tcW w:w="1984" w:type="dxa"/>
            <w:tcBorders>
              <w:top w:val="nil"/>
              <w:left w:val="nil"/>
              <w:bottom w:val="single" w:sz="8" w:space="0" w:color="B5DDDC"/>
              <w:right w:val="single" w:sz="8" w:space="0" w:color="B5DDDC"/>
            </w:tcBorders>
            <w:vAlign w:val="center"/>
            <w:hideMark/>
          </w:tcPr>
          <w:p w14:paraId="2D82CF1E"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Was the data analysis sufficiently rigorous?</w:t>
            </w:r>
          </w:p>
        </w:tc>
        <w:tc>
          <w:tcPr>
            <w:tcW w:w="851" w:type="dxa"/>
            <w:tcBorders>
              <w:top w:val="nil"/>
              <w:left w:val="nil"/>
              <w:bottom w:val="nil"/>
              <w:right w:val="single" w:sz="8" w:space="0" w:color="B5DDDC"/>
            </w:tcBorders>
            <w:vAlign w:val="center"/>
            <w:hideMark/>
          </w:tcPr>
          <w:p w14:paraId="0E50896B"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Can't tell</w:t>
            </w:r>
          </w:p>
        </w:tc>
        <w:tc>
          <w:tcPr>
            <w:tcW w:w="3827" w:type="dxa"/>
            <w:tcBorders>
              <w:top w:val="nil"/>
              <w:left w:val="nil"/>
              <w:bottom w:val="single" w:sz="8" w:space="0" w:color="B5DDDC"/>
              <w:right w:val="single" w:sz="8" w:space="0" w:color="B5DDDC"/>
            </w:tcBorders>
            <w:vAlign w:val="center"/>
            <w:hideMark/>
          </w:tcPr>
          <w:p w14:paraId="42B48757" w14:textId="7C756B0F" w:rsidR="00EF4BFB" w:rsidRPr="00EF4BFB" w:rsidRDefault="00992883" w:rsidP="00EF4BFB">
            <w:pPr>
              <w:spacing w:before="0" w:after="0" w:line="240" w:lineRule="auto"/>
              <w:rPr>
                <w:rFonts w:ascii="Calibri" w:hAnsi="Calibri" w:cs="Calibri"/>
                <w:sz w:val="16"/>
                <w:szCs w:val="16"/>
              </w:rPr>
            </w:pPr>
            <w:r>
              <w:rPr>
                <w:rFonts w:ascii="Calibri" w:hAnsi="Calibri" w:cs="Calibri"/>
                <w:sz w:val="16"/>
                <w:szCs w:val="16"/>
              </w:rPr>
              <w:t>T</w:t>
            </w:r>
            <w:r w:rsidRPr="00EF4BFB">
              <w:rPr>
                <w:rFonts w:ascii="Calibri" w:hAnsi="Calibri" w:cs="Calibri"/>
                <w:sz w:val="16"/>
                <w:szCs w:val="16"/>
              </w:rPr>
              <w:t>he statistical analysis is missing the fitting of some sort of linear model (e.g. multiple regression)</w:t>
            </w:r>
            <w:r w:rsidR="0081443A">
              <w:rPr>
                <w:rFonts w:ascii="Calibri" w:hAnsi="Calibri" w:cs="Calibri"/>
                <w:sz w:val="16"/>
                <w:szCs w:val="16"/>
              </w:rPr>
              <w:t xml:space="preserve"> or an explanation of why this was not done. </w:t>
            </w:r>
            <w:r w:rsidRPr="00EF4BFB">
              <w:rPr>
                <w:rFonts w:ascii="Calibri" w:hAnsi="Calibri" w:cs="Calibri"/>
                <w:sz w:val="16"/>
                <w:szCs w:val="16"/>
              </w:rPr>
              <w:t xml:space="preserve">The result is that the data analysis </w:t>
            </w:r>
            <w:r w:rsidR="003C014A">
              <w:rPr>
                <w:rFonts w:ascii="Calibri" w:hAnsi="Calibri" w:cs="Calibri"/>
                <w:sz w:val="16"/>
                <w:szCs w:val="16"/>
              </w:rPr>
              <w:t xml:space="preserve">could be more clearly </w:t>
            </w:r>
            <w:r w:rsidR="0081443A">
              <w:rPr>
                <w:rFonts w:ascii="Calibri" w:hAnsi="Calibri" w:cs="Calibri"/>
                <w:sz w:val="16"/>
                <w:szCs w:val="16"/>
              </w:rPr>
              <w:t xml:space="preserve">synthesised and </w:t>
            </w:r>
            <w:r w:rsidR="003C014A">
              <w:rPr>
                <w:rFonts w:ascii="Calibri" w:hAnsi="Calibri" w:cs="Calibri"/>
                <w:sz w:val="16"/>
                <w:szCs w:val="16"/>
              </w:rPr>
              <w:t>reported</w:t>
            </w:r>
            <w:r w:rsidRPr="00EF4BFB">
              <w:rPr>
                <w:rFonts w:ascii="Calibri" w:hAnsi="Calibri" w:cs="Calibri"/>
                <w:sz w:val="16"/>
                <w:szCs w:val="16"/>
              </w:rPr>
              <w:t xml:space="preserve">. </w:t>
            </w:r>
          </w:p>
        </w:tc>
        <w:tc>
          <w:tcPr>
            <w:tcW w:w="851" w:type="dxa"/>
            <w:tcBorders>
              <w:top w:val="nil"/>
              <w:left w:val="nil"/>
              <w:bottom w:val="nil"/>
              <w:right w:val="single" w:sz="8" w:space="0" w:color="B5DDDC"/>
            </w:tcBorders>
            <w:shd w:val="clear" w:color="000000" w:fill="F8CBAD"/>
            <w:vAlign w:val="center"/>
            <w:hideMark/>
          </w:tcPr>
          <w:p w14:paraId="22B8FAA9"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high risk of bias (-)</w:t>
            </w:r>
          </w:p>
        </w:tc>
      </w:tr>
      <w:tr w:rsidR="00BF2DBF" w14:paraId="7C3EBF77"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78F55A8E"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9</w:t>
            </w:r>
          </w:p>
        </w:tc>
        <w:tc>
          <w:tcPr>
            <w:tcW w:w="1984" w:type="dxa"/>
            <w:tcBorders>
              <w:top w:val="nil"/>
              <w:left w:val="nil"/>
              <w:bottom w:val="single" w:sz="8" w:space="0" w:color="B5DDDC"/>
              <w:right w:val="single" w:sz="8" w:space="0" w:color="B5DDDC"/>
            </w:tcBorders>
            <w:vAlign w:val="center"/>
            <w:hideMark/>
          </w:tcPr>
          <w:p w14:paraId="77A004E0"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Is there a clear statement of findings?</w:t>
            </w:r>
          </w:p>
        </w:tc>
        <w:tc>
          <w:tcPr>
            <w:tcW w:w="851" w:type="dxa"/>
            <w:tcBorders>
              <w:top w:val="single" w:sz="8" w:space="0" w:color="B5DDDC"/>
              <w:left w:val="nil"/>
              <w:bottom w:val="nil"/>
              <w:right w:val="single" w:sz="8" w:space="0" w:color="B5DDDC"/>
            </w:tcBorders>
            <w:vAlign w:val="center"/>
            <w:hideMark/>
          </w:tcPr>
          <w:p w14:paraId="50E7F8FD"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Can't tell</w:t>
            </w:r>
          </w:p>
        </w:tc>
        <w:tc>
          <w:tcPr>
            <w:tcW w:w="3827" w:type="dxa"/>
            <w:tcBorders>
              <w:top w:val="nil"/>
              <w:left w:val="nil"/>
              <w:bottom w:val="single" w:sz="8" w:space="0" w:color="B5DDDC"/>
              <w:right w:val="single" w:sz="8" w:space="0" w:color="B5DDDC"/>
            </w:tcBorders>
            <w:vAlign w:val="center"/>
            <w:hideMark/>
          </w:tcPr>
          <w:p w14:paraId="6E47E63D"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The abstract contains a couple of statements that may considered part of the study findings, but overall there is no clear statement of findings.</w:t>
            </w:r>
          </w:p>
        </w:tc>
        <w:tc>
          <w:tcPr>
            <w:tcW w:w="851" w:type="dxa"/>
            <w:tcBorders>
              <w:top w:val="single" w:sz="8" w:space="0" w:color="B5DDDC"/>
              <w:left w:val="nil"/>
              <w:bottom w:val="nil"/>
              <w:right w:val="single" w:sz="8" w:space="0" w:color="B5DDDC"/>
            </w:tcBorders>
            <w:shd w:val="clear" w:color="000000" w:fill="F8CBAD"/>
            <w:vAlign w:val="center"/>
            <w:hideMark/>
          </w:tcPr>
          <w:p w14:paraId="57589451"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high risk of bias (-)</w:t>
            </w:r>
          </w:p>
        </w:tc>
      </w:tr>
      <w:tr w:rsidR="00BF2DBF" w14:paraId="66A1B2C9"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0E44227B"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1984" w:type="dxa"/>
            <w:tcBorders>
              <w:top w:val="nil"/>
              <w:left w:val="nil"/>
              <w:bottom w:val="single" w:sz="8" w:space="0" w:color="B5DDDC"/>
              <w:right w:val="single" w:sz="8" w:space="0" w:color="B5DDDC"/>
            </w:tcBorders>
            <w:shd w:val="clear" w:color="000000" w:fill="D6EAEB"/>
            <w:vAlign w:val="center"/>
            <w:hideMark/>
          </w:tcPr>
          <w:p w14:paraId="66EB9209"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Section C: Will the results help locally?</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764E5CCD"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c>
          <w:tcPr>
            <w:tcW w:w="3827" w:type="dxa"/>
            <w:tcBorders>
              <w:top w:val="nil"/>
              <w:left w:val="nil"/>
              <w:bottom w:val="single" w:sz="8" w:space="0" w:color="B5DDDC"/>
              <w:right w:val="single" w:sz="8" w:space="0" w:color="B5DDDC"/>
            </w:tcBorders>
            <w:shd w:val="clear" w:color="000000" w:fill="D6EAEB"/>
            <w:noWrap/>
            <w:hideMark/>
          </w:tcPr>
          <w:p w14:paraId="374B1624"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 </w:t>
            </w:r>
          </w:p>
        </w:tc>
        <w:tc>
          <w:tcPr>
            <w:tcW w:w="851" w:type="dxa"/>
            <w:tcBorders>
              <w:top w:val="single" w:sz="8" w:space="0" w:color="B5DDDC"/>
              <w:left w:val="nil"/>
              <w:bottom w:val="single" w:sz="8" w:space="0" w:color="B5DDDC"/>
              <w:right w:val="single" w:sz="8" w:space="0" w:color="B5DDDC"/>
            </w:tcBorders>
            <w:shd w:val="clear" w:color="000000" w:fill="D6EAEB"/>
            <w:noWrap/>
            <w:hideMark/>
          </w:tcPr>
          <w:p w14:paraId="569D2BAF" w14:textId="77777777" w:rsidR="00EF4BFB" w:rsidRPr="00EF4BFB" w:rsidRDefault="00992883" w:rsidP="00EF4BFB">
            <w:pPr>
              <w:spacing w:before="0" w:after="0" w:line="240" w:lineRule="auto"/>
              <w:jc w:val="center"/>
              <w:rPr>
                <w:rFonts w:ascii="Calibri" w:hAnsi="Calibri" w:cs="Calibri"/>
                <w:b/>
                <w:bCs/>
                <w:color w:val="000000"/>
                <w:sz w:val="16"/>
                <w:szCs w:val="16"/>
              </w:rPr>
            </w:pPr>
            <w:r w:rsidRPr="00EF4BFB">
              <w:rPr>
                <w:rFonts w:ascii="Calibri" w:hAnsi="Calibri" w:cs="Calibri"/>
                <w:b/>
                <w:bCs/>
                <w:color w:val="000000"/>
                <w:sz w:val="16"/>
                <w:szCs w:val="16"/>
              </w:rPr>
              <w:t> </w:t>
            </w:r>
          </w:p>
        </w:tc>
      </w:tr>
      <w:tr w:rsidR="00BF2DBF" w14:paraId="230D555F" w14:textId="77777777" w:rsidTr="0052318A">
        <w:trPr>
          <w:trHeight w:val="340"/>
        </w:trPr>
        <w:tc>
          <w:tcPr>
            <w:tcW w:w="274" w:type="dxa"/>
            <w:tcBorders>
              <w:top w:val="nil"/>
              <w:left w:val="single" w:sz="8" w:space="0" w:color="B5DDDC"/>
              <w:bottom w:val="single" w:sz="8" w:space="0" w:color="B5DDDC"/>
              <w:right w:val="single" w:sz="8" w:space="0" w:color="B5DDDC"/>
            </w:tcBorders>
            <w:vAlign w:val="center"/>
            <w:hideMark/>
          </w:tcPr>
          <w:p w14:paraId="6454BD88"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10</w:t>
            </w:r>
          </w:p>
        </w:tc>
        <w:tc>
          <w:tcPr>
            <w:tcW w:w="1984" w:type="dxa"/>
            <w:tcBorders>
              <w:top w:val="nil"/>
              <w:left w:val="nil"/>
              <w:bottom w:val="nil"/>
              <w:right w:val="single" w:sz="8" w:space="0" w:color="B5DDDC"/>
            </w:tcBorders>
            <w:vAlign w:val="center"/>
            <w:hideMark/>
          </w:tcPr>
          <w:p w14:paraId="21F7F58E"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How valuable is the research?  Is the research of satisfactory value?</w:t>
            </w:r>
          </w:p>
        </w:tc>
        <w:tc>
          <w:tcPr>
            <w:tcW w:w="851" w:type="dxa"/>
            <w:tcBorders>
              <w:top w:val="nil"/>
              <w:left w:val="nil"/>
              <w:bottom w:val="nil"/>
              <w:right w:val="single" w:sz="8" w:space="0" w:color="B5DDDC"/>
            </w:tcBorders>
            <w:vAlign w:val="center"/>
            <w:hideMark/>
          </w:tcPr>
          <w:p w14:paraId="409418AF" w14:textId="77777777" w:rsidR="00EF4BFB" w:rsidRPr="00EF4BFB" w:rsidRDefault="00992883" w:rsidP="00EF4BFB">
            <w:pPr>
              <w:spacing w:before="0" w:after="0" w:line="240" w:lineRule="auto"/>
              <w:jc w:val="center"/>
              <w:rPr>
                <w:rFonts w:ascii="Calibri" w:hAnsi="Calibri" w:cs="Calibri"/>
                <w:sz w:val="16"/>
                <w:szCs w:val="16"/>
              </w:rPr>
            </w:pPr>
            <w:r w:rsidRPr="00EF4BFB">
              <w:rPr>
                <w:rFonts w:ascii="Calibri" w:hAnsi="Calibri" w:cs="Calibri"/>
                <w:sz w:val="16"/>
                <w:szCs w:val="16"/>
              </w:rPr>
              <w:t>No</w:t>
            </w:r>
          </w:p>
        </w:tc>
        <w:tc>
          <w:tcPr>
            <w:tcW w:w="3827" w:type="dxa"/>
            <w:tcBorders>
              <w:top w:val="nil"/>
              <w:left w:val="nil"/>
              <w:bottom w:val="nil"/>
              <w:right w:val="single" w:sz="8" w:space="0" w:color="B5DDDC"/>
            </w:tcBorders>
            <w:vAlign w:val="center"/>
            <w:hideMark/>
          </w:tcPr>
          <w:p w14:paraId="0C83D216" w14:textId="2FD0A9F6"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z w:val="16"/>
                <w:szCs w:val="16"/>
              </w:rPr>
              <w:t xml:space="preserve">The </w:t>
            </w:r>
            <w:r w:rsidR="005B319C">
              <w:rPr>
                <w:rFonts w:ascii="Calibri" w:hAnsi="Calibri" w:cs="Calibri"/>
                <w:sz w:val="16"/>
                <w:szCs w:val="16"/>
              </w:rPr>
              <w:t xml:space="preserve">findings of this </w:t>
            </w:r>
            <w:r w:rsidRPr="00EF4BFB">
              <w:rPr>
                <w:rFonts w:ascii="Calibri" w:hAnsi="Calibri" w:cs="Calibri"/>
                <w:sz w:val="16"/>
                <w:szCs w:val="16"/>
              </w:rPr>
              <w:t xml:space="preserve">study </w:t>
            </w:r>
            <w:r w:rsidR="005B319C">
              <w:rPr>
                <w:rFonts w:ascii="Calibri" w:hAnsi="Calibri" w:cs="Calibri"/>
                <w:sz w:val="16"/>
                <w:szCs w:val="16"/>
              </w:rPr>
              <w:t>could be more clearly reported</w:t>
            </w:r>
            <w:r w:rsidR="008F52EB" w:rsidRPr="00EF4BFB">
              <w:rPr>
                <w:rFonts w:ascii="Calibri" w:hAnsi="Calibri" w:cs="Calibri"/>
                <w:sz w:val="16"/>
                <w:szCs w:val="16"/>
              </w:rPr>
              <w:t>,</w:t>
            </w:r>
            <w:r w:rsidRPr="00EF4BFB">
              <w:rPr>
                <w:rFonts w:ascii="Calibri" w:hAnsi="Calibri" w:cs="Calibri"/>
                <w:sz w:val="16"/>
                <w:szCs w:val="16"/>
              </w:rPr>
              <w:t xml:space="preserve"> and the general results are heavily determined by the local catchment sources.  Consequently, the research </w:t>
            </w:r>
            <w:r w:rsidR="005B319C">
              <w:rPr>
                <w:rFonts w:ascii="Calibri" w:hAnsi="Calibri" w:cs="Calibri"/>
                <w:sz w:val="16"/>
                <w:szCs w:val="16"/>
              </w:rPr>
              <w:t xml:space="preserve">findings are of low </w:t>
            </w:r>
            <w:r w:rsidR="0057662A">
              <w:rPr>
                <w:rFonts w:ascii="Calibri" w:hAnsi="Calibri" w:cs="Calibri"/>
                <w:sz w:val="16"/>
                <w:szCs w:val="16"/>
              </w:rPr>
              <w:t>relevance</w:t>
            </w:r>
            <w:r w:rsidRPr="00EF4BFB">
              <w:rPr>
                <w:rFonts w:ascii="Calibri" w:hAnsi="Calibri" w:cs="Calibri"/>
                <w:sz w:val="16"/>
                <w:szCs w:val="16"/>
              </w:rPr>
              <w:t>to support the primary research question</w:t>
            </w:r>
            <w:r w:rsidR="005B319C">
              <w:rPr>
                <w:rFonts w:ascii="Calibri" w:hAnsi="Calibri" w:cs="Calibri"/>
                <w:sz w:val="16"/>
                <w:szCs w:val="16"/>
              </w:rPr>
              <w:t xml:space="preserve"> of this narrative review</w:t>
            </w:r>
            <w:r w:rsidRPr="00EF4BFB">
              <w:rPr>
                <w:rFonts w:ascii="Calibri" w:hAnsi="Calibri" w:cs="Calibri"/>
                <w:sz w:val="16"/>
                <w:szCs w:val="16"/>
              </w:rPr>
              <w:t>.</w:t>
            </w:r>
          </w:p>
        </w:tc>
        <w:tc>
          <w:tcPr>
            <w:tcW w:w="851" w:type="dxa"/>
            <w:tcBorders>
              <w:top w:val="nil"/>
              <w:left w:val="nil"/>
              <w:bottom w:val="nil"/>
              <w:right w:val="single" w:sz="8" w:space="0" w:color="B5DDDC"/>
            </w:tcBorders>
            <w:shd w:val="clear" w:color="000000" w:fill="F8CBAD"/>
            <w:vAlign w:val="center"/>
            <w:hideMark/>
          </w:tcPr>
          <w:p w14:paraId="381F47AC"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high risk of bias (-)</w:t>
            </w:r>
          </w:p>
        </w:tc>
      </w:tr>
      <w:tr w:rsidR="00BF2DBF" w14:paraId="06B50619"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5190E6B7"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w:t>
            </w:r>
          </w:p>
        </w:tc>
        <w:tc>
          <w:tcPr>
            <w:tcW w:w="1984"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3EEFE614" w14:textId="77777777" w:rsidR="00EF4BFB" w:rsidRPr="00EF4BFB" w:rsidRDefault="00992883" w:rsidP="00EF4BFB">
            <w:pPr>
              <w:spacing w:before="0" w:after="0" w:line="240" w:lineRule="auto"/>
              <w:rPr>
                <w:rFonts w:ascii="Calibri" w:hAnsi="Calibri" w:cs="Calibri"/>
                <w:b/>
                <w:bCs/>
                <w:color w:val="000000"/>
                <w:sz w:val="16"/>
                <w:szCs w:val="16"/>
              </w:rPr>
            </w:pPr>
            <w:r w:rsidRPr="00EF4BFB">
              <w:rPr>
                <w:rFonts w:ascii="Calibri" w:hAnsi="Calibri" w:cs="Calibri"/>
                <w:b/>
                <w:bCs/>
                <w:color w:val="000000"/>
                <w:sz w:val="16"/>
                <w:szCs w:val="16"/>
              </w:rPr>
              <w:t>Overall risk of bias rating</w:t>
            </w:r>
          </w:p>
        </w:tc>
        <w:tc>
          <w:tcPr>
            <w:tcW w:w="851"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145A60D0" w14:textId="77777777" w:rsidR="00EF4BFB" w:rsidRPr="00EF4BFB" w:rsidRDefault="00992883" w:rsidP="00EF4BFB">
            <w:pPr>
              <w:spacing w:before="0" w:after="0" w:line="240" w:lineRule="auto"/>
              <w:rPr>
                <w:rFonts w:ascii="Calibri" w:hAnsi="Calibri" w:cs="Calibri"/>
                <w:sz w:val="16"/>
                <w:szCs w:val="16"/>
              </w:rPr>
            </w:pPr>
            <w:r w:rsidRPr="00EF4BFB">
              <w:rPr>
                <w:rFonts w:ascii="Calibri" w:hAnsi="Calibri" w:cs="Calibri"/>
                <w:strike/>
                <w:sz w:val="16"/>
                <w:szCs w:val="16"/>
              </w:rPr>
              <w:t> </w:t>
            </w:r>
          </w:p>
        </w:tc>
        <w:tc>
          <w:tcPr>
            <w:tcW w:w="3827" w:type="dxa"/>
            <w:tcBorders>
              <w:top w:val="single" w:sz="8" w:space="0" w:color="008000"/>
              <w:left w:val="single" w:sz="4" w:space="0" w:color="B5DDDC"/>
              <w:bottom w:val="single" w:sz="8" w:space="0" w:color="008000"/>
              <w:right w:val="single" w:sz="4" w:space="0" w:color="B5DDDC"/>
            </w:tcBorders>
            <w:shd w:val="clear" w:color="000000" w:fill="D6EAEB"/>
            <w:vAlign w:val="center"/>
            <w:hideMark/>
          </w:tcPr>
          <w:p w14:paraId="6A40D357" w14:textId="73151E4D" w:rsidR="00EF4BFB" w:rsidRPr="00EF4BFB" w:rsidRDefault="00992883" w:rsidP="00EF4BFB">
            <w:pPr>
              <w:spacing w:before="0" w:after="0" w:line="240" w:lineRule="auto"/>
              <w:rPr>
                <w:rFonts w:ascii="Calibri" w:hAnsi="Calibri" w:cs="Calibri"/>
                <w:i/>
                <w:iCs/>
                <w:color w:val="000000"/>
                <w:sz w:val="16"/>
                <w:szCs w:val="16"/>
              </w:rPr>
            </w:pPr>
            <w:r w:rsidRPr="00EF4BFB">
              <w:rPr>
                <w:rFonts w:ascii="Calibri" w:hAnsi="Calibri" w:cs="Calibri"/>
                <w:i/>
                <w:iCs/>
                <w:color w:val="000000"/>
                <w:sz w:val="16"/>
                <w:szCs w:val="16"/>
              </w:rPr>
              <w:t xml:space="preserve">The study is considered to </w:t>
            </w:r>
            <w:r w:rsidR="002229B7">
              <w:rPr>
                <w:rFonts w:ascii="Calibri" w:hAnsi="Calibri" w:cs="Calibri"/>
                <w:i/>
                <w:iCs/>
                <w:color w:val="000000"/>
                <w:sz w:val="16"/>
                <w:szCs w:val="16"/>
              </w:rPr>
              <w:t>have</w:t>
            </w:r>
            <w:r w:rsidRPr="00EF4BFB">
              <w:rPr>
                <w:rFonts w:ascii="Calibri" w:hAnsi="Calibri" w:cs="Calibri"/>
                <w:i/>
                <w:iCs/>
                <w:color w:val="000000"/>
                <w:sz w:val="16"/>
                <w:szCs w:val="16"/>
              </w:rPr>
              <w:t xml:space="preserve"> a high risk of bias due to its focus on local, </w:t>
            </w:r>
            <w:r w:rsidR="008F52EB" w:rsidRPr="00EF4BFB">
              <w:rPr>
                <w:rFonts w:ascii="Calibri" w:hAnsi="Calibri" w:cs="Calibri"/>
                <w:i/>
                <w:iCs/>
                <w:color w:val="000000"/>
                <w:sz w:val="16"/>
                <w:szCs w:val="16"/>
              </w:rPr>
              <w:t>site-specific</w:t>
            </w:r>
            <w:r w:rsidRPr="00EF4BFB">
              <w:rPr>
                <w:rFonts w:ascii="Calibri" w:hAnsi="Calibri" w:cs="Calibri"/>
                <w:i/>
                <w:iCs/>
                <w:color w:val="000000"/>
                <w:sz w:val="16"/>
                <w:szCs w:val="16"/>
              </w:rPr>
              <w:t xml:space="preserve"> attributes of the study area.</w:t>
            </w:r>
          </w:p>
        </w:tc>
        <w:tc>
          <w:tcPr>
            <w:tcW w:w="851" w:type="dxa"/>
            <w:tcBorders>
              <w:top w:val="single" w:sz="8" w:space="0" w:color="008000"/>
              <w:left w:val="single" w:sz="8" w:space="0" w:color="B5DDDC"/>
              <w:bottom w:val="single" w:sz="8" w:space="0" w:color="008000"/>
              <w:right w:val="single" w:sz="8" w:space="0" w:color="B5DDDC"/>
            </w:tcBorders>
            <w:shd w:val="clear" w:color="000000" w:fill="F8CBAD"/>
            <w:vAlign w:val="center"/>
            <w:hideMark/>
          </w:tcPr>
          <w:p w14:paraId="53F8B142"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Probably high risk of bias (-)</w:t>
            </w:r>
          </w:p>
        </w:tc>
      </w:tr>
      <w:tr w:rsidR="00BF2DBF" w14:paraId="4CC49CED" w14:textId="77777777" w:rsidTr="0052318A">
        <w:trPr>
          <w:trHeight w:val="340"/>
        </w:trPr>
        <w:tc>
          <w:tcPr>
            <w:tcW w:w="274" w:type="dxa"/>
            <w:tcBorders>
              <w:top w:val="nil"/>
              <w:left w:val="single" w:sz="8" w:space="0" w:color="B5DDDC"/>
              <w:bottom w:val="single" w:sz="8" w:space="0" w:color="B5DDDC"/>
              <w:right w:val="single" w:sz="8" w:space="0" w:color="B5DDDC"/>
            </w:tcBorders>
            <w:shd w:val="clear" w:color="000000" w:fill="D6EAEB"/>
            <w:vAlign w:val="center"/>
            <w:hideMark/>
          </w:tcPr>
          <w:p w14:paraId="69B7ADBE" w14:textId="77777777" w:rsidR="00EF4BFB" w:rsidRPr="00EF4BFB" w:rsidRDefault="00992883" w:rsidP="00EF4BFB">
            <w:pPr>
              <w:spacing w:before="0" w:after="0" w:line="240" w:lineRule="auto"/>
              <w:jc w:val="center"/>
              <w:rPr>
                <w:rFonts w:ascii="Calibri" w:hAnsi="Calibri" w:cs="Calibri"/>
                <w:b/>
                <w:bCs/>
                <w:sz w:val="16"/>
                <w:szCs w:val="16"/>
              </w:rPr>
            </w:pPr>
            <w:r w:rsidRPr="00EF4BFB">
              <w:rPr>
                <w:rFonts w:ascii="Calibri" w:hAnsi="Calibri" w:cs="Calibri"/>
                <w:b/>
                <w:bCs/>
                <w:sz w:val="16"/>
                <w:szCs w:val="16"/>
              </w:rPr>
              <w:t>-</w:t>
            </w:r>
          </w:p>
        </w:tc>
        <w:tc>
          <w:tcPr>
            <w:tcW w:w="1984" w:type="dxa"/>
            <w:tcBorders>
              <w:top w:val="nil"/>
              <w:left w:val="nil"/>
              <w:bottom w:val="single" w:sz="8" w:space="0" w:color="B5DDDC"/>
              <w:right w:val="single" w:sz="8" w:space="0" w:color="B5DDDC"/>
            </w:tcBorders>
            <w:shd w:val="clear" w:color="000000" w:fill="D6EAEB"/>
            <w:vAlign w:val="center"/>
            <w:hideMark/>
          </w:tcPr>
          <w:p w14:paraId="469148DC" w14:textId="77777777" w:rsidR="00EF4BFB" w:rsidRPr="00EF4BFB" w:rsidRDefault="00992883" w:rsidP="00EF4BFB">
            <w:pPr>
              <w:spacing w:before="0" w:after="0" w:line="240" w:lineRule="auto"/>
              <w:rPr>
                <w:rFonts w:ascii="Calibri" w:hAnsi="Calibri" w:cs="Calibri"/>
                <w:b/>
                <w:bCs/>
                <w:sz w:val="16"/>
                <w:szCs w:val="16"/>
              </w:rPr>
            </w:pPr>
            <w:r w:rsidRPr="00EF4BFB">
              <w:rPr>
                <w:rFonts w:ascii="Calibri" w:hAnsi="Calibri" w:cs="Calibri"/>
                <w:b/>
                <w:bCs/>
                <w:sz w:val="16"/>
                <w:szCs w:val="16"/>
              </w:rPr>
              <w:t>Reviewer's conclusion</w:t>
            </w:r>
          </w:p>
        </w:tc>
        <w:tc>
          <w:tcPr>
            <w:tcW w:w="851" w:type="dxa"/>
            <w:tcBorders>
              <w:top w:val="nil"/>
              <w:left w:val="nil"/>
              <w:bottom w:val="single" w:sz="8" w:space="0" w:color="B5DDDC"/>
              <w:right w:val="nil"/>
            </w:tcBorders>
            <w:shd w:val="clear" w:color="000000" w:fill="FFC7CE"/>
            <w:vAlign w:val="center"/>
            <w:hideMark/>
          </w:tcPr>
          <w:p w14:paraId="4EA4FCE8" w14:textId="77777777"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 </w:t>
            </w:r>
          </w:p>
        </w:tc>
        <w:tc>
          <w:tcPr>
            <w:tcW w:w="3827" w:type="dxa"/>
            <w:tcBorders>
              <w:top w:val="nil"/>
              <w:left w:val="single" w:sz="8" w:space="0" w:color="B5DDDC"/>
              <w:bottom w:val="single" w:sz="8" w:space="0" w:color="B5DDDC"/>
              <w:right w:val="nil"/>
            </w:tcBorders>
            <w:shd w:val="clear" w:color="000000" w:fill="FFC7CE"/>
            <w:vAlign w:val="center"/>
            <w:hideMark/>
          </w:tcPr>
          <w:p w14:paraId="2A873A15" w14:textId="3FC16AB0"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Exclude from further review due to high risk of bias</w:t>
            </w:r>
            <w:r w:rsidR="0081443A">
              <w:rPr>
                <w:rFonts w:ascii="Calibri" w:hAnsi="Calibri" w:cs="Calibri"/>
                <w:color w:val="9C0006"/>
                <w:sz w:val="16"/>
                <w:szCs w:val="16"/>
              </w:rPr>
              <w:t xml:space="preserve"> and relevance</w:t>
            </w:r>
            <w:r w:rsidRPr="00EF4BFB">
              <w:rPr>
                <w:rFonts w:ascii="Calibri" w:hAnsi="Calibri" w:cs="Calibri"/>
                <w:color w:val="9C0006"/>
                <w:sz w:val="16"/>
                <w:szCs w:val="16"/>
              </w:rPr>
              <w:t>.</w:t>
            </w:r>
          </w:p>
        </w:tc>
        <w:tc>
          <w:tcPr>
            <w:tcW w:w="851" w:type="dxa"/>
            <w:tcBorders>
              <w:top w:val="nil"/>
              <w:left w:val="nil"/>
              <w:bottom w:val="single" w:sz="8" w:space="0" w:color="B5DDDC"/>
              <w:right w:val="single" w:sz="8" w:space="0" w:color="B5DDDC"/>
            </w:tcBorders>
            <w:shd w:val="clear" w:color="000000" w:fill="FFC7CE"/>
            <w:vAlign w:val="center"/>
            <w:hideMark/>
          </w:tcPr>
          <w:p w14:paraId="20CBFD64" w14:textId="77777777" w:rsidR="00EF4BFB" w:rsidRPr="00EF4BFB" w:rsidRDefault="00992883" w:rsidP="00EF4BFB">
            <w:pPr>
              <w:spacing w:before="0" w:after="0" w:line="240" w:lineRule="auto"/>
              <w:jc w:val="center"/>
              <w:rPr>
                <w:rFonts w:ascii="Calibri" w:hAnsi="Calibri" w:cs="Calibri"/>
                <w:color w:val="9C0006"/>
                <w:sz w:val="16"/>
                <w:szCs w:val="16"/>
              </w:rPr>
            </w:pPr>
            <w:r w:rsidRPr="00EF4BFB">
              <w:rPr>
                <w:rFonts w:ascii="Calibri" w:hAnsi="Calibri" w:cs="Calibri"/>
                <w:color w:val="9C0006"/>
                <w:sz w:val="16"/>
                <w:szCs w:val="16"/>
              </w:rPr>
              <w:t> </w:t>
            </w:r>
          </w:p>
        </w:tc>
      </w:tr>
    </w:tbl>
    <w:p w14:paraId="34F2D8CD" w14:textId="63740657" w:rsidR="00185C1E" w:rsidRDefault="00185C1E" w:rsidP="00DF00BC"/>
    <w:p w14:paraId="75241796" w14:textId="04A9C97C" w:rsidR="00185C1E" w:rsidRDefault="00185C1E" w:rsidP="00DF00BC"/>
    <w:p w14:paraId="153BAAC2" w14:textId="1438CD30" w:rsidR="004179B6" w:rsidRPr="008F7938" w:rsidRDefault="00992883" w:rsidP="004179B6">
      <w:pPr>
        <w:pStyle w:val="Heading1"/>
      </w:pPr>
      <w:bookmarkStart w:id="550" w:name="_Toc106901167"/>
      <w:r>
        <w:t>S</w:t>
      </w:r>
      <w:r w:rsidRPr="008F7938">
        <w:t>tudies</w:t>
      </w:r>
      <w:bookmarkEnd w:id="490"/>
      <w:r>
        <w:t xml:space="preserve"> excluded in screening</w:t>
      </w:r>
      <w:bookmarkEnd w:id="550"/>
    </w:p>
    <w:p w14:paraId="3CEA7EC7" w14:textId="6FA1C8E4" w:rsidR="00FE0801" w:rsidRPr="004B761C" w:rsidRDefault="00992883" w:rsidP="004E1680">
      <w:pPr>
        <w:pStyle w:val="Heading2"/>
      </w:pPr>
      <w:bookmarkStart w:id="551" w:name="_Toc106901168"/>
      <w:r>
        <w:t>Grey literature</w:t>
      </w:r>
      <w:r w:rsidR="005A26B3">
        <w:t xml:space="preserve"> </w:t>
      </w:r>
      <w:r w:rsidR="009D20E6" w:rsidRPr="009D20E6">
        <w:t xml:space="preserve">excluded in </w:t>
      </w:r>
      <w:r w:rsidR="008C0310">
        <w:t xml:space="preserve">full-text </w:t>
      </w:r>
      <w:r w:rsidR="009D20E6" w:rsidRPr="009D20E6">
        <w:t>screening</w:t>
      </w:r>
      <w:bookmarkEnd w:id="551"/>
    </w:p>
    <w:p w14:paraId="776F7D61" w14:textId="174C8222" w:rsidR="0078611E" w:rsidRPr="004A2419" w:rsidRDefault="00992883" w:rsidP="0000567D">
      <w:r w:rsidRPr="004A2419">
        <w:t xml:space="preserve">The following list of grey literature </w:t>
      </w:r>
      <w:r w:rsidR="005A26B3" w:rsidRPr="004A2419">
        <w:t>citations</w:t>
      </w:r>
      <w:r w:rsidRPr="004A2419">
        <w:t xml:space="preserve"> were scanned </w:t>
      </w:r>
      <w:r w:rsidR="000A4034">
        <w:t xml:space="preserve">against inclusion/exclusion criteria and </w:t>
      </w:r>
      <w:r w:rsidRPr="004A2419">
        <w:t>for relevance to the primary and secondary research questions and deemed not to be relevant.  Scanning involved accessing the full text document and checking through the document sections checking for any sections that may have some content relevant to the primary and secondary research questions.</w:t>
      </w:r>
    </w:p>
    <w:p w14:paraId="7E204CE5" w14:textId="5A85F938" w:rsidR="009D20E6" w:rsidRDefault="00992883" w:rsidP="009D20E6">
      <w:pPr>
        <w:pStyle w:val="Heading3"/>
      </w:pPr>
      <w:bookmarkStart w:id="552" w:name="_Toc106901169"/>
      <w:r w:rsidRPr="005C5997">
        <w:t>Screened on relevance</w:t>
      </w:r>
      <w:bookmarkEnd w:id="552"/>
    </w:p>
    <w:p w14:paraId="6E818F59" w14:textId="0C064E31" w:rsidR="0078611E" w:rsidRPr="005C5997" w:rsidRDefault="00992883" w:rsidP="009D20E6">
      <w:r>
        <w:t>The following studies were s</w:t>
      </w:r>
      <w:r w:rsidR="005C5997" w:rsidRPr="005C5997">
        <w:t>creened on relevance with reasons given in brackets “[ ]”</w:t>
      </w:r>
      <w:r>
        <w:t>.</w:t>
      </w:r>
    </w:p>
    <w:p w14:paraId="6E196DE6" w14:textId="4B43E68F" w:rsidR="00B93CB5" w:rsidRPr="00FA7F82" w:rsidRDefault="00992883" w:rsidP="00B93CB5">
      <w:pPr>
        <w:spacing w:before="0" w:line="240" w:lineRule="auto"/>
        <w:ind w:left="720" w:hanging="720"/>
        <w:rPr>
          <w:sz w:val="16"/>
          <w:szCs w:val="16"/>
        </w:rPr>
      </w:pPr>
      <w:r w:rsidRPr="00FA7F82">
        <w:rPr>
          <w:sz w:val="16"/>
          <w:szCs w:val="16"/>
        </w:rPr>
        <w:t>Deere, D., Rooney, G., 2013. QMRA of the Yarra River:  Phase 3, upper Yarra, Warrandyte to Warburton. Water Futures P/L. [Not a peer-reviewed document]</w:t>
      </w:r>
    </w:p>
    <w:p w14:paraId="6099FF99" w14:textId="7B24A315" w:rsidR="00B93CB5" w:rsidRPr="00FA7F82" w:rsidRDefault="00992883" w:rsidP="00B93CB5">
      <w:pPr>
        <w:spacing w:before="0" w:line="240" w:lineRule="auto"/>
        <w:ind w:left="720" w:hanging="720"/>
        <w:rPr>
          <w:sz w:val="16"/>
          <w:szCs w:val="16"/>
        </w:rPr>
      </w:pPr>
      <w:r w:rsidRPr="00FA7F82">
        <w:rPr>
          <w:sz w:val="16"/>
          <w:szCs w:val="16"/>
        </w:rPr>
        <w:t xml:space="preserve">ECDC, 2020. Final joint report in respect of a one health country visit to Ireland from 07 October 2019 to 11 October 2019 to discuss policies relating to antimicrobial resistance (No. Ref. </w:t>
      </w:r>
      <w:r w:rsidR="00C92C54" w:rsidRPr="00FA7F82">
        <w:rPr>
          <w:sz w:val="16"/>
          <w:szCs w:val="16"/>
        </w:rPr>
        <w:t>Ares (</w:t>
      </w:r>
      <w:r w:rsidRPr="00FA7F82">
        <w:rPr>
          <w:sz w:val="16"/>
          <w:szCs w:val="16"/>
        </w:rPr>
        <w:t>2020)2047456, DG(SANTE) 2019-6622). European Centre for Disease Prevention and Control (ECDC) and European Commission Directorate-General for Health and Food Safety. [Document makes only minor passing reference to recreational waters]</w:t>
      </w:r>
    </w:p>
    <w:p w14:paraId="0EEF71EB" w14:textId="3768C46C" w:rsidR="00B93CB5" w:rsidRPr="00FA7F82" w:rsidRDefault="00992883" w:rsidP="00B93CB5">
      <w:pPr>
        <w:spacing w:before="0" w:line="240" w:lineRule="auto"/>
        <w:ind w:left="720" w:hanging="720"/>
        <w:rPr>
          <w:sz w:val="16"/>
          <w:szCs w:val="16"/>
        </w:rPr>
      </w:pPr>
      <w:r w:rsidRPr="00FA7F82">
        <w:rPr>
          <w:sz w:val="16"/>
          <w:szCs w:val="16"/>
        </w:rPr>
        <w:t>Hawaii DoH, 2014. Water Quality Standards, Hawaii Administrative Rules (HAR), Chapter 11-54, State of Hawaii, Department of Health. [Simple water quality criteria, no contextual information supplied]</w:t>
      </w:r>
    </w:p>
    <w:p w14:paraId="12F1F5FA" w14:textId="57D88443" w:rsidR="00B93CB5" w:rsidRPr="00FA7F82" w:rsidRDefault="00992883" w:rsidP="00B93CB5">
      <w:pPr>
        <w:spacing w:before="0" w:line="240" w:lineRule="auto"/>
        <w:ind w:left="720" w:hanging="720"/>
        <w:rPr>
          <w:sz w:val="16"/>
          <w:szCs w:val="16"/>
        </w:rPr>
      </w:pPr>
      <w:r w:rsidRPr="00FA7F82">
        <w:rPr>
          <w:sz w:val="16"/>
          <w:szCs w:val="16"/>
        </w:rPr>
        <w:t xml:space="preserve">Health Canada, 2020. Guidelines for Canadian Recreational Water Quality: Cyanobacteria and their Toxins. Guideline Technical Document </w:t>
      </w:r>
      <w:r w:rsidR="00C92C54" w:rsidRPr="00FA7F82">
        <w:rPr>
          <w:sz w:val="16"/>
          <w:szCs w:val="16"/>
        </w:rPr>
        <w:t>for</w:t>
      </w:r>
      <w:r w:rsidRPr="00FA7F82">
        <w:rPr>
          <w:sz w:val="16"/>
          <w:szCs w:val="16"/>
        </w:rPr>
        <w:t xml:space="preserve"> Public Consultation. Health Canada, Ontario, </w:t>
      </w:r>
      <w:r w:rsidR="00C92C54" w:rsidRPr="00FA7F82">
        <w:rPr>
          <w:sz w:val="16"/>
          <w:szCs w:val="16"/>
        </w:rPr>
        <w:t>Canada. [</w:t>
      </w:r>
      <w:r w:rsidRPr="00FA7F82">
        <w:rPr>
          <w:sz w:val="16"/>
          <w:szCs w:val="16"/>
        </w:rPr>
        <w:t>Out of scope]</w:t>
      </w:r>
    </w:p>
    <w:p w14:paraId="677634BC" w14:textId="63CEF360" w:rsidR="00B93CB5" w:rsidRPr="00FA7F82" w:rsidRDefault="00992883" w:rsidP="00B93CB5">
      <w:pPr>
        <w:spacing w:before="0" w:line="240" w:lineRule="auto"/>
        <w:ind w:left="720" w:hanging="720"/>
        <w:rPr>
          <w:sz w:val="16"/>
          <w:szCs w:val="16"/>
        </w:rPr>
      </w:pPr>
      <w:r w:rsidRPr="00FA7F82">
        <w:rPr>
          <w:sz w:val="16"/>
          <w:szCs w:val="16"/>
        </w:rPr>
        <w:t xml:space="preserve">Health Protection Branch, B., 2018. Decision Protocol for Cyanobacterial Toxins in B.C. Drinking Water and Recreational Water. Health Protection Branch, British Columbia, </w:t>
      </w:r>
      <w:r w:rsidR="00C92C54" w:rsidRPr="00FA7F82">
        <w:rPr>
          <w:sz w:val="16"/>
          <w:szCs w:val="16"/>
        </w:rPr>
        <w:t>Canada. [</w:t>
      </w:r>
      <w:r w:rsidRPr="00FA7F82">
        <w:rPr>
          <w:sz w:val="16"/>
          <w:szCs w:val="16"/>
        </w:rPr>
        <w:t>Out of scope]</w:t>
      </w:r>
    </w:p>
    <w:p w14:paraId="3CD203FD" w14:textId="3BD50B7B" w:rsidR="00B93CB5" w:rsidRPr="00FA7F82" w:rsidRDefault="00992883" w:rsidP="00B93CB5">
      <w:pPr>
        <w:spacing w:before="0" w:line="240" w:lineRule="auto"/>
        <w:ind w:left="720" w:hanging="720"/>
        <w:rPr>
          <w:sz w:val="16"/>
          <w:szCs w:val="16"/>
        </w:rPr>
      </w:pPr>
      <w:r w:rsidRPr="00FA7F82">
        <w:rPr>
          <w:sz w:val="16"/>
          <w:szCs w:val="16"/>
        </w:rPr>
        <w:t xml:space="preserve">Health Protection NSW, 2013. Public Swimming Pool and Spa Pool Advisory Document. Health Protection NSW, </w:t>
      </w:r>
      <w:r w:rsidR="00C92C54" w:rsidRPr="00FA7F82">
        <w:rPr>
          <w:sz w:val="16"/>
          <w:szCs w:val="16"/>
        </w:rPr>
        <w:t>Sydney. [</w:t>
      </w:r>
      <w:r w:rsidRPr="00FA7F82">
        <w:rPr>
          <w:sz w:val="16"/>
          <w:szCs w:val="16"/>
        </w:rPr>
        <w:t>Out of Scope: applies to public swimming pools and spas that receive chemical disinfection]</w:t>
      </w:r>
    </w:p>
    <w:p w14:paraId="5FEFC5C5" w14:textId="2C0BF660" w:rsidR="00B93CB5" w:rsidRPr="00FA7F82" w:rsidRDefault="00992883" w:rsidP="00B93CB5">
      <w:pPr>
        <w:spacing w:before="0" w:line="240" w:lineRule="auto"/>
        <w:ind w:left="720" w:hanging="720"/>
        <w:rPr>
          <w:sz w:val="16"/>
          <w:szCs w:val="16"/>
        </w:rPr>
      </w:pPr>
      <w:r w:rsidRPr="00FA7F82">
        <w:rPr>
          <w:sz w:val="16"/>
          <w:szCs w:val="16"/>
        </w:rPr>
        <w:t xml:space="preserve">Health Protection Service, 2014. ACT Guidelines for Recreational Water Quality (No. HPS-00-0434). Health Protection Service, ACT Government, </w:t>
      </w:r>
      <w:r w:rsidR="00C92C54" w:rsidRPr="00FA7F82">
        <w:rPr>
          <w:sz w:val="16"/>
          <w:szCs w:val="16"/>
        </w:rPr>
        <w:t>ACT. [</w:t>
      </w:r>
      <w:r w:rsidRPr="00FA7F82">
        <w:rPr>
          <w:sz w:val="16"/>
          <w:szCs w:val="16"/>
        </w:rPr>
        <w:t xml:space="preserve">Simple </w:t>
      </w:r>
      <w:r w:rsidR="00C92C54" w:rsidRPr="00FA7F82">
        <w:rPr>
          <w:sz w:val="16"/>
          <w:szCs w:val="16"/>
        </w:rPr>
        <w:t>12-page</w:t>
      </w:r>
      <w:r w:rsidRPr="00FA7F82">
        <w:rPr>
          <w:sz w:val="16"/>
          <w:szCs w:val="16"/>
        </w:rPr>
        <w:t xml:space="preserve"> pamphlet based on NHM</w:t>
      </w:r>
      <w:r w:rsidR="00500FDC">
        <w:rPr>
          <w:sz w:val="16"/>
          <w:szCs w:val="16"/>
        </w:rPr>
        <w:t>R</w:t>
      </w:r>
      <w:r w:rsidRPr="00FA7F82">
        <w:rPr>
          <w:sz w:val="16"/>
          <w:szCs w:val="16"/>
        </w:rPr>
        <w:t>C 2008]</w:t>
      </w:r>
    </w:p>
    <w:p w14:paraId="0C82EDA3" w14:textId="5552922B" w:rsidR="00B93CB5" w:rsidRPr="00FA7F82" w:rsidRDefault="00992883" w:rsidP="00B93CB5">
      <w:pPr>
        <w:spacing w:before="0" w:line="240" w:lineRule="auto"/>
        <w:ind w:left="720" w:hanging="720"/>
        <w:rPr>
          <w:sz w:val="16"/>
          <w:szCs w:val="16"/>
        </w:rPr>
      </w:pPr>
      <w:r w:rsidRPr="00FA7F82">
        <w:rPr>
          <w:sz w:val="16"/>
          <w:szCs w:val="16"/>
        </w:rPr>
        <w:t xml:space="preserve">Ontario MHLTC, 2018. Recreational Water Protocol, 2018. Ministry of health and Long-Term Care, Ontario, </w:t>
      </w:r>
      <w:r w:rsidR="00C92C54" w:rsidRPr="00FA7F82">
        <w:rPr>
          <w:sz w:val="16"/>
          <w:szCs w:val="16"/>
        </w:rPr>
        <w:t>Canada. [</w:t>
      </w:r>
      <w:r w:rsidRPr="00FA7F82">
        <w:rPr>
          <w:sz w:val="16"/>
          <w:szCs w:val="16"/>
        </w:rPr>
        <w:t>Out of Scope: high level regulatory document, does not deal specifically with microbial risks]</w:t>
      </w:r>
    </w:p>
    <w:p w14:paraId="15E33C3E" w14:textId="7CFBF4F7" w:rsidR="00B93CB5" w:rsidRPr="00FA7F82" w:rsidRDefault="00992883" w:rsidP="00B93CB5">
      <w:pPr>
        <w:spacing w:before="0" w:line="240" w:lineRule="auto"/>
        <w:ind w:left="720" w:hanging="720"/>
        <w:rPr>
          <w:sz w:val="16"/>
          <w:szCs w:val="16"/>
        </w:rPr>
      </w:pPr>
      <w:r w:rsidRPr="00FA7F82">
        <w:rPr>
          <w:sz w:val="16"/>
          <w:szCs w:val="16"/>
        </w:rPr>
        <w:t xml:space="preserve">Queensland Health, 2019. Water quality guidelines for public aquatic facilities. Queensland Health, </w:t>
      </w:r>
      <w:r w:rsidR="00C92C54" w:rsidRPr="00FA7F82">
        <w:rPr>
          <w:sz w:val="16"/>
          <w:szCs w:val="16"/>
        </w:rPr>
        <w:t>Queensland. [</w:t>
      </w:r>
      <w:r w:rsidRPr="00FA7F82">
        <w:rPr>
          <w:sz w:val="16"/>
          <w:szCs w:val="16"/>
        </w:rPr>
        <w:t xml:space="preserve">Applies to </w:t>
      </w:r>
      <w:r w:rsidR="00C92C54" w:rsidRPr="00FA7F82">
        <w:rPr>
          <w:sz w:val="16"/>
          <w:szCs w:val="16"/>
        </w:rPr>
        <w:t>out-of-scope</w:t>
      </w:r>
      <w:r w:rsidRPr="00FA7F82">
        <w:rPr>
          <w:sz w:val="16"/>
          <w:szCs w:val="16"/>
        </w:rPr>
        <w:t xml:space="preserve"> waterbodies]</w:t>
      </w:r>
    </w:p>
    <w:p w14:paraId="1C0C56D5" w14:textId="155CB636" w:rsidR="00104DFD" w:rsidRPr="00FA7F82" w:rsidRDefault="00992883" w:rsidP="00B93CB5">
      <w:pPr>
        <w:spacing w:before="0" w:line="240" w:lineRule="auto"/>
        <w:ind w:left="720" w:hanging="720"/>
        <w:rPr>
          <w:sz w:val="16"/>
          <w:szCs w:val="16"/>
        </w:rPr>
      </w:pPr>
      <w:r w:rsidRPr="00FA7F82">
        <w:rPr>
          <w:sz w:val="16"/>
          <w:szCs w:val="16"/>
        </w:rPr>
        <w:t xml:space="preserve">State of Connecticut, 2016. State of Connecticut Guidelines for Monitoring Swimming Water and Closure Protocol. Connecticut Department of Public Health, Connecticut Department of Energy &amp; Environmental Protection, State of Connecticut, United </w:t>
      </w:r>
      <w:r w:rsidR="00C92C54" w:rsidRPr="00FA7F82">
        <w:rPr>
          <w:sz w:val="16"/>
          <w:szCs w:val="16"/>
        </w:rPr>
        <w:t>States. [</w:t>
      </w:r>
      <w:r w:rsidRPr="00FA7F82">
        <w:rPr>
          <w:sz w:val="16"/>
          <w:szCs w:val="16"/>
        </w:rPr>
        <w:t>Out of Scope: contains regional compliance monitoring information and makes only passing reference to microbial risks]</w:t>
      </w:r>
    </w:p>
    <w:p w14:paraId="64387869" w14:textId="38FEBFF6" w:rsidR="00104DFD" w:rsidRDefault="00992883" w:rsidP="00FA7F82">
      <w:pPr>
        <w:pStyle w:val="Heading3"/>
      </w:pPr>
      <w:bookmarkStart w:id="553" w:name="_Toc106901170"/>
      <w:r>
        <w:t>Screened on other criteria</w:t>
      </w:r>
      <w:bookmarkEnd w:id="553"/>
    </w:p>
    <w:p w14:paraId="1FAB2226" w14:textId="5B72D492" w:rsidR="009D20E6" w:rsidRPr="005C5997" w:rsidRDefault="00992883" w:rsidP="009D20E6">
      <w:r>
        <w:t>The following studies were s</w:t>
      </w:r>
      <w:r w:rsidRPr="005C5997">
        <w:t xml:space="preserve">creened </w:t>
      </w:r>
      <w:r>
        <w:t xml:space="preserve">out because they were non-Australian studies published prior to 2017 (i.e. the cut-off date agreed with the </w:t>
      </w:r>
      <w:r w:rsidR="00527ABA">
        <w:t>Committee</w:t>
      </w:r>
      <w:r w:rsidR="00611AD0">
        <w:t xml:space="preserve"> to manage the quantity of literature to review.  </w:t>
      </w:r>
      <w:r w:rsidR="00631025">
        <w:t>See Section 2.4.4 for justification</w:t>
      </w:r>
      <w:r>
        <w:t>).</w:t>
      </w:r>
    </w:p>
    <w:p w14:paraId="127D24F5" w14:textId="77777777" w:rsidR="005C5997" w:rsidRPr="00FA7F82" w:rsidRDefault="00992883" w:rsidP="005C5997">
      <w:pPr>
        <w:spacing w:before="0" w:line="240" w:lineRule="auto"/>
        <w:ind w:left="720" w:hanging="720"/>
        <w:rPr>
          <w:sz w:val="16"/>
          <w:szCs w:val="16"/>
        </w:rPr>
      </w:pPr>
      <w:r w:rsidRPr="00FA7F82">
        <w:rPr>
          <w:sz w:val="16"/>
          <w:szCs w:val="16"/>
        </w:rPr>
        <w:t>Health Canada, 2012. Guidelines for Canadian recreational water quality. Third Edition. Health Canada, Ottawa.</w:t>
      </w:r>
    </w:p>
    <w:p w14:paraId="65FF8AD7" w14:textId="77777777" w:rsidR="005C5997" w:rsidRPr="00FA7F82" w:rsidRDefault="00992883" w:rsidP="005C5997">
      <w:pPr>
        <w:spacing w:before="0" w:line="240" w:lineRule="auto"/>
        <w:ind w:left="720" w:hanging="720"/>
        <w:rPr>
          <w:sz w:val="16"/>
          <w:szCs w:val="16"/>
        </w:rPr>
      </w:pPr>
      <w:r w:rsidRPr="00FA7F82">
        <w:rPr>
          <w:sz w:val="16"/>
          <w:szCs w:val="16"/>
        </w:rPr>
        <w:t>NZMoE, 2003. Microbiological water quality guidelines for marine and freshwater recreational areas. New Zealand Ministry of the Environment.</w:t>
      </w:r>
    </w:p>
    <w:p w14:paraId="177E5105" w14:textId="77777777" w:rsidR="005C5997" w:rsidRPr="00FA7F82" w:rsidRDefault="00992883" w:rsidP="005C5997">
      <w:pPr>
        <w:spacing w:before="0" w:line="240" w:lineRule="auto"/>
        <w:ind w:left="720" w:hanging="720"/>
        <w:rPr>
          <w:sz w:val="16"/>
          <w:szCs w:val="16"/>
        </w:rPr>
      </w:pPr>
      <w:r w:rsidRPr="00FA7F82">
        <w:rPr>
          <w:sz w:val="16"/>
          <w:szCs w:val="16"/>
        </w:rPr>
        <w:t>US EPA, 2012. Recreational Water Quality Criteria (No. Office of Water 820-F-12-058). US Environmental Protection Agency, Office of Water, Office of Science and Technology, Washington, DC, United States.</w:t>
      </w:r>
    </w:p>
    <w:p w14:paraId="63F6EA68" w14:textId="77777777" w:rsidR="005C5997" w:rsidRPr="00FA7F82" w:rsidRDefault="00992883" w:rsidP="005C5997">
      <w:pPr>
        <w:spacing w:before="0" w:line="240" w:lineRule="auto"/>
        <w:ind w:left="720" w:hanging="720"/>
        <w:rPr>
          <w:sz w:val="16"/>
          <w:szCs w:val="16"/>
        </w:rPr>
      </w:pPr>
      <w:r w:rsidRPr="00FA7F82">
        <w:rPr>
          <w:sz w:val="16"/>
          <w:szCs w:val="16"/>
        </w:rPr>
        <w:t>US EPA, 2010. Quantitative Microbial Risk Assessment to Estimate Illness in Freshwater Impacted by Agricultural Animal Sources of Fecal Contamination (No. Office of Water EPA 822-R-10-005). US Environmental Protection Agency, Office of Water, Office of Science and Technology, Washington, DC, United States.</w:t>
      </w:r>
    </w:p>
    <w:p w14:paraId="128B7D76" w14:textId="77777777" w:rsidR="005C5997" w:rsidRPr="00FA7F82" w:rsidRDefault="00992883" w:rsidP="005C5997">
      <w:pPr>
        <w:spacing w:before="0" w:line="240" w:lineRule="auto"/>
        <w:ind w:left="720" w:hanging="720"/>
        <w:rPr>
          <w:sz w:val="16"/>
          <w:szCs w:val="16"/>
        </w:rPr>
      </w:pPr>
      <w:r w:rsidRPr="00FA7F82">
        <w:rPr>
          <w:sz w:val="16"/>
          <w:szCs w:val="16"/>
        </w:rPr>
        <w:t>US EPA, 2014. Microbiological Risk Assessment (MRA) Tools, Methods, and Approaches for Water Media (No. Office of Water EPA-820-R-14-009). US Environmental Protection Agency, Office of Water, Office of Science and Technology, Washington, DC, United States.</w:t>
      </w:r>
    </w:p>
    <w:p w14:paraId="0C58DE01" w14:textId="714B9223" w:rsidR="005C5997" w:rsidRPr="00FA7F82" w:rsidRDefault="00992883" w:rsidP="005C5997">
      <w:pPr>
        <w:spacing w:before="0" w:line="240" w:lineRule="auto"/>
        <w:ind w:left="720" w:hanging="720"/>
        <w:rPr>
          <w:sz w:val="16"/>
          <w:szCs w:val="16"/>
        </w:rPr>
      </w:pPr>
      <w:r w:rsidRPr="00FA7F82">
        <w:rPr>
          <w:sz w:val="16"/>
          <w:szCs w:val="16"/>
        </w:rPr>
        <w:t xml:space="preserve">US EPA, 2015. Review of Coliphages as </w:t>
      </w:r>
      <w:r w:rsidR="00AF58FC" w:rsidRPr="00FA7F82">
        <w:rPr>
          <w:sz w:val="16"/>
          <w:szCs w:val="16"/>
        </w:rPr>
        <w:t>Possible Indicators</w:t>
      </w:r>
      <w:r w:rsidRPr="00FA7F82">
        <w:rPr>
          <w:sz w:val="16"/>
          <w:szCs w:val="16"/>
        </w:rPr>
        <w:t xml:space="preserve"> of Fecal Contamination for Ambient Water Quality. (No. 820- R-15- 098.). US EPA Office of Water, Washington, DC, USA.</w:t>
      </w:r>
    </w:p>
    <w:p w14:paraId="48498070" w14:textId="77777777" w:rsidR="005C5997" w:rsidRPr="00FA7F82" w:rsidRDefault="00992883" w:rsidP="005C5997">
      <w:pPr>
        <w:spacing w:before="0" w:line="240" w:lineRule="auto"/>
        <w:ind w:left="720" w:hanging="720"/>
        <w:rPr>
          <w:sz w:val="16"/>
          <w:szCs w:val="16"/>
        </w:rPr>
      </w:pPr>
      <w:r w:rsidRPr="00FA7F82">
        <w:rPr>
          <w:sz w:val="16"/>
          <w:szCs w:val="16"/>
        </w:rPr>
        <w:t>US EPA, 2016. 2016 Coliphage Experts Workshop: Discussion Topics and Findings (No. No. EPA 823-F-16-001). US EPA Office of Water, Washington D.C.</w:t>
      </w:r>
    </w:p>
    <w:p w14:paraId="46D12BBE" w14:textId="74DB9523" w:rsidR="005C5997" w:rsidRPr="00FA7F82" w:rsidRDefault="00992883" w:rsidP="005C5997">
      <w:pPr>
        <w:spacing w:before="0" w:line="240" w:lineRule="auto"/>
        <w:ind w:left="720" w:hanging="720"/>
        <w:rPr>
          <w:sz w:val="16"/>
          <w:szCs w:val="16"/>
        </w:rPr>
      </w:pPr>
      <w:r w:rsidRPr="00FA7F82">
        <w:rPr>
          <w:sz w:val="16"/>
          <w:szCs w:val="16"/>
        </w:rPr>
        <w:t>WHO, 2016. Quantitative microbial risk assessment: Application for water safety management. World Health Organization.</w:t>
      </w:r>
    </w:p>
    <w:p w14:paraId="6187F6CE" w14:textId="477A7209" w:rsidR="005C5997" w:rsidRPr="00FA7F82" w:rsidRDefault="00992883" w:rsidP="005C5997">
      <w:pPr>
        <w:spacing w:before="0" w:line="240" w:lineRule="auto"/>
        <w:ind w:left="720" w:hanging="720"/>
        <w:rPr>
          <w:sz w:val="16"/>
          <w:szCs w:val="16"/>
        </w:rPr>
      </w:pPr>
      <w:r w:rsidRPr="00FA7F82">
        <w:rPr>
          <w:sz w:val="16"/>
          <w:szCs w:val="16"/>
        </w:rPr>
        <w:t>WHO, 2016</w:t>
      </w:r>
      <w:r w:rsidR="00AF58FC" w:rsidRPr="00FA7F82">
        <w:rPr>
          <w:sz w:val="16"/>
          <w:szCs w:val="16"/>
        </w:rPr>
        <w:t xml:space="preserve">. </w:t>
      </w:r>
      <w:r w:rsidRPr="00FA7F82">
        <w:rPr>
          <w:sz w:val="16"/>
          <w:szCs w:val="16"/>
        </w:rPr>
        <w:t>Protecting surface water for health: Identifying, assessing and managing drinking-water quality risks in surface-water catchments. World Health Organization.</w:t>
      </w:r>
    </w:p>
    <w:p w14:paraId="3814346C" w14:textId="53E1E895" w:rsidR="005C5997" w:rsidRPr="00FA7F82" w:rsidRDefault="00992883" w:rsidP="005C5997">
      <w:pPr>
        <w:spacing w:before="0" w:line="240" w:lineRule="auto"/>
        <w:ind w:left="720" w:hanging="720"/>
        <w:rPr>
          <w:sz w:val="16"/>
          <w:szCs w:val="16"/>
        </w:rPr>
      </w:pPr>
      <w:r w:rsidRPr="00FA7F82">
        <w:rPr>
          <w:sz w:val="16"/>
          <w:szCs w:val="16"/>
        </w:rPr>
        <w:t>WHO, 2014</w:t>
      </w:r>
      <w:r w:rsidR="00AF58FC" w:rsidRPr="00FA7F82">
        <w:rPr>
          <w:sz w:val="16"/>
          <w:szCs w:val="16"/>
        </w:rPr>
        <w:t>.</w:t>
      </w:r>
      <w:r w:rsidRPr="00FA7F82">
        <w:rPr>
          <w:sz w:val="16"/>
          <w:szCs w:val="16"/>
        </w:rPr>
        <w:t xml:space="preserve"> Briefing Note. Antimicrobial Resistance: An Emerging Water, Sanitation and Hygiene Issue (No. WHO/FWC/WSH/14.7). World Health Organization, Switzerland.</w:t>
      </w:r>
    </w:p>
    <w:p w14:paraId="7A2BE92D" w14:textId="77777777" w:rsidR="005C5997" w:rsidRPr="00FA7F82" w:rsidRDefault="00992883" w:rsidP="005C5997">
      <w:pPr>
        <w:spacing w:before="0" w:line="240" w:lineRule="auto"/>
        <w:ind w:left="720" w:hanging="720"/>
        <w:rPr>
          <w:sz w:val="16"/>
          <w:szCs w:val="16"/>
        </w:rPr>
      </w:pPr>
      <w:r w:rsidRPr="00FA7F82">
        <w:rPr>
          <w:sz w:val="16"/>
          <w:szCs w:val="16"/>
        </w:rPr>
        <w:t>WHO, 2009. Guidelines for safe recreational water environments. Addendum to Volume 1 - List of agreed updates.  WHO Reference Number: WHO/HSE/WSH/10.04. World Health Organization.</w:t>
      </w:r>
    </w:p>
    <w:p w14:paraId="009E7DDC" w14:textId="019D4A4E" w:rsidR="00104DFD" w:rsidRPr="00FA7F82" w:rsidRDefault="00992883" w:rsidP="005C5997">
      <w:pPr>
        <w:spacing w:before="0" w:line="240" w:lineRule="auto"/>
        <w:ind w:left="720" w:hanging="720"/>
        <w:rPr>
          <w:sz w:val="16"/>
          <w:szCs w:val="16"/>
        </w:rPr>
      </w:pPr>
      <w:r w:rsidRPr="00FA7F82">
        <w:rPr>
          <w:sz w:val="16"/>
          <w:szCs w:val="16"/>
        </w:rPr>
        <w:t>Wymer, L., Brenner, K., Martinson, J., Stutts, W.R., Schaub, S.A., Dufour, A., Hamel, D., Wilde, K., Brown, S., Siefring, S.C., 2006. The EMPACT Beaches Project Results from a Study on Microbiological Monitoring in Recreational Waters (No. EPA 600/R-04/023). US Environmental Protection Agency, Office of Research and Development, National Exposure Research Laboratory, Cincinnati, Ohio, USA.</w:t>
      </w:r>
    </w:p>
    <w:p w14:paraId="6C01F034" w14:textId="77777777" w:rsidR="005C5997" w:rsidRPr="000335EB" w:rsidRDefault="005C5997" w:rsidP="000335EB">
      <w:pPr>
        <w:spacing w:before="0" w:line="240" w:lineRule="auto"/>
        <w:ind w:left="720" w:hanging="720"/>
        <w:rPr>
          <w:sz w:val="16"/>
          <w:szCs w:val="16"/>
        </w:rPr>
      </w:pPr>
    </w:p>
    <w:p w14:paraId="1F6BA58F" w14:textId="6845E590" w:rsidR="00FE0801" w:rsidRPr="000335EB" w:rsidRDefault="00992883" w:rsidP="004E1680">
      <w:pPr>
        <w:pStyle w:val="Heading2"/>
      </w:pPr>
      <w:bookmarkStart w:id="554" w:name="_Toc106901171"/>
      <w:r>
        <w:t xml:space="preserve">Primary </w:t>
      </w:r>
      <w:r w:rsidR="009D20E6">
        <w:t>s</w:t>
      </w:r>
      <w:r>
        <w:t>tudies</w:t>
      </w:r>
      <w:r w:rsidR="009D20E6">
        <w:t xml:space="preserve"> </w:t>
      </w:r>
      <w:r w:rsidR="009D20E6" w:rsidRPr="009D20E6">
        <w:t xml:space="preserve">excluded in </w:t>
      </w:r>
      <w:r w:rsidR="008C0310">
        <w:t xml:space="preserve">full-text </w:t>
      </w:r>
      <w:r w:rsidR="009D20E6" w:rsidRPr="009D20E6">
        <w:t>screening</w:t>
      </w:r>
      <w:bookmarkEnd w:id="554"/>
    </w:p>
    <w:p w14:paraId="19891A07" w14:textId="68BC4DA3" w:rsidR="009D20E6" w:rsidRDefault="00992883" w:rsidP="00FA7F82">
      <w:pPr>
        <w:pStyle w:val="Heading3"/>
      </w:pPr>
      <w:bookmarkStart w:id="555" w:name="_Toc106901172"/>
      <w:r>
        <w:t xml:space="preserve">Addressed in existing review [+ detail] </w:t>
      </w:r>
      <w:r w:rsidR="007C5320">
        <w:t>(</w:t>
      </w:r>
      <w:r>
        <w:t>8</w:t>
      </w:r>
      <w:r w:rsidR="00E27554">
        <w:t>5</w:t>
      </w:r>
      <w:r>
        <w:t xml:space="preserve"> studies</w:t>
      </w:r>
      <w:r w:rsidR="007C5320">
        <w:t>)</w:t>
      </w:r>
      <w:bookmarkEnd w:id="555"/>
    </w:p>
    <w:p w14:paraId="6539A9C3" w14:textId="1299ABEC" w:rsidR="005537F9" w:rsidRPr="005537F9" w:rsidRDefault="00992883" w:rsidP="005537F9">
      <w:pPr>
        <w:spacing w:before="0" w:line="240" w:lineRule="auto"/>
        <w:ind w:left="720" w:hanging="720"/>
        <w:rPr>
          <w:sz w:val="16"/>
          <w:szCs w:val="16"/>
        </w:rPr>
      </w:pPr>
      <w:r w:rsidRPr="005537F9">
        <w:rPr>
          <w:sz w:val="16"/>
          <w:szCs w:val="16"/>
        </w:rPr>
        <w:t>Aragonés, L.; López, I.; Palazón, A.; López-Úbeda, R.; García, C. (2016). Evaluation of the quality of coastal bathing waters in Spain through fecal bacteria Escherichia coli and Enterococcus. The Science of the Total Environment 566-567</w:t>
      </w:r>
      <w:r w:rsidR="00CF7925">
        <w:rPr>
          <w:sz w:val="16"/>
          <w:szCs w:val="16"/>
        </w:rPr>
        <w:t>:</w:t>
      </w:r>
      <w:r w:rsidRPr="005537F9">
        <w:rPr>
          <w:sz w:val="16"/>
          <w:szCs w:val="16"/>
        </w:rPr>
        <w:t xml:space="preserve"> 288-297, DOI:10.1016/j.scitotenv.2016.05.106, [Addressed in existing review - RCIT Predictive/Deterministic Modelling].</w:t>
      </w:r>
    </w:p>
    <w:p w14:paraId="70329101" w14:textId="77777777" w:rsidR="005537F9" w:rsidRPr="005537F9" w:rsidRDefault="00992883" w:rsidP="005537F9">
      <w:pPr>
        <w:spacing w:before="0" w:line="240" w:lineRule="auto"/>
        <w:ind w:left="720" w:hanging="720"/>
        <w:rPr>
          <w:sz w:val="16"/>
          <w:szCs w:val="16"/>
        </w:rPr>
      </w:pPr>
      <w:r w:rsidRPr="005537F9">
        <w:rPr>
          <w:sz w:val="16"/>
          <w:szCs w:val="16"/>
        </w:rPr>
        <w:t>Ashbolt, N. J.; Schoen, M. E.; Soller, J. A.; Roser, D. J. (2010). Predicting pathogen risks to aid beach management: The real value of quantitative microbial risk assessment (QMRA). Water Research 44 (16)4692-4703. DOI:10.1016/j.watres.2010.06.048  [Addressed in existing review - QMRA].</w:t>
      </w:r>
    </w:p>
    <w:p w14:paraId="5EF1B42B" w14:textId="77777777" w:rsidR="005537F9" w:rsidRPr="005537F9" w:rsidRDefault="00992883" w:rsidP="005537F9">
      <w:pPr>
        <w:spacing w:before="0" w:line="240" w:lineRule="auto"/>
        <w:ind w:left="720" w:hanging="720"/>
        <w:rPr>
          <w:sz w:val="16"/>
          <w:szCs w:val="16"/>
        </w:rPr>
      </w:pPr>
      <w:r w:rsidRPr="005537F9">
        <w:rPr>
          <w:sz w:val="16"/>
          <w:szCs w:val="16"/>
        </w:rPr>
        <w:t>Benedict, R. T.; Neumann, C. M. (2004). Evaluating Oregon's beach sites for application to United States Environmental Protection Agency's BEACH Act criteria. Marine Pollution Bulletin 49 (7-8) 630-636, DOI:10.1016/j.marpolbul.2004.04.006, [Addressed in existing review - RCIT Predictive/Deterministic Modelling].</w:t>
      </w:r>
    </w:p>
    <w:p w14:paraId="7999C988" w14:textId="77777777" w:rsidR="005537F9" w:rsidRPr="005537F9" w:rsidRDefault="00992883" w:rsidP="005537F9">
      <w:pPr>
        <w:spacing w:before="0" w:line="240" w:lineRule="auto"/>
        <w:ind w:left="720" w:hanging="720"/>
        <w:rPr>
          <w:sz w:val="16"/>
          <w:szCs w:val="16"/>
        </w:rPr>
      </w:pPr>
      <w:r w:rsidRPr="005537F9">
        <w:rPr>
          <w:sz w:val="16"/>
          <w:szCs w:val="16"/>
        </w:rPr>
        <w:t>Brownell, M. J.; Harwood, V. J.; Kurz, R. C.; McQuaig, S. M.; Lukasik, J.; Scott, T. M. (2007). Confirmation of putative stormwater impact on water quality at a Florida beach by microbial source tracking methods and structure of indicator organism populations. Water Research 41 (16) 3747-3757, DOI:10.1016/j.watres.2007.04.001, [Addressed in existing review - MST methods].</w:t>
      </w:r>
    </w:p>
    <w:p w14:paraId="1BD56689" w14:textId="77777777" w:rsidR="005537F9" w:rsidRPr="005537F9" w:rsidRDefault="00992883" w:rsidP="005537F9">
      <w:pPr>
        <w:spacing w:before="0" w:line="240" w:lineRule="auto"/>
        <w:ind w:left="720" w:hanging="720"/>
        <w:rPr>
          <w:sz w:val="16"/>
          <w:szCs w:val="16"/>
        </w:rPr>
      </w:pPr>
      <w:r w:rsidRPr="005537F9">
        <w:rPr>
          <w:sz w:val="16"/>
          <w:szCs w:val="16"/>
        </w:rPr>
        <w:t>Byappanahalli, Muruleedhara N.; Nevers, Meredith B.; Whitman, Richard L.; Ge, Zhongfu; Shively, Dawn; Spoljaric, Ashley; Przybyla-Kelly, Katarzyna (2015). Wildlife, urban inputs, and landscape configuration are responsible for degraded swimming water quality at an embayed beach. Journal of Great Lakes Research 41 (1) 156-163, DOI:10.1016/j.jglr.2014.11.027, [Addressed in existing review - MST methods, qPCR Methods for FIB].</w:t>
      </w:r>
    </w:p>
    <w:p w14:paraId="64CB609F" w14:textId="77777777" w:rsidR="005537F9" w:rsidRPr="005537F9" w:rsidRDefault="00992883" w:rsidP="005537F9">
      <w:pPr>
        <w:spacing w:before="0" w:line="240" w:lineRule="auto"/>
        <w:ind w:left="720" w:hanging="720"/>
        <w:rPr>
          <w:sz w:val="16"/>
          <w:szCs w:val="16"/>
        </w:rPr>
      </w:pPr>
      <w:r w:rsidRPr="005537F9">
        <w:rPr>
          <w:sz w:val="16"/>
          <w:szCs w:val="16"/>
        </w:rPr>
        <w:t>Choi, S.; Chu, W. P.; Brown, J.; Becker, S. J.; Harwood, V. J.; Jiang, S. C. (2003). Application of enterococci antibiotic resistance patterns for contamination source identification at Huntington Beach, California. Marine Pollution Bulletin 46 (6) 748-755, DOI:10.1016/S0025-326X(03)00046-8, [Addressed in existing review - Emerging/wider issue - antimicrobial resistance (AMR)].</w:t>
      </w:r>
    </w:p>
    <w:p w14:paraId="69469F35" w14:textId="77777777" w:rsidR="005537F9" w:rsidRPr="005537F9" w:rsidRDefault="00992883" w:rsidP="005537F9">
      <w:pPr>
        <w:spacing w:before="0" w:line="240" w:lineRule="auto"/>
        <w:ind w:left="720" w:hanging="720"/>
        <w:rPr>
          <w:sz w:val="16"/>
          <w:szCs w:val="16"/>
        </w:rPr>
      </w:pPr>
      <w:r w:rsidRPr="005537F9">
        <w:rPr>
          <w:sz w:val="16"/>
          <w:szCs w:val="16"/>
        </w:rPr>
        <w:t>Coffey, Rory; Benham, Brian; Kline, Karen; Wolfe, Mary Leigh; Cummins, Enda (2015). Potential Microbial Load Reductions Required to Meet Existing Freshwater Recreational Water Quality Standards for a Selection of Mid-century Environmental Change Scenarios. Environmental Processes-an International Journal 2 (4) 609-629, DOI:10.1007/s40710-015-0114-2, [Addressed in existing review - RCIT Predictive/Deterministic Modelling].</w:t>
      </w:r>
    </w:p>
    <w:p w14:paraId="5556A039" w14:textId="77777777" w:rsidR="005537F9" w:rsidRPr="005537F9" w:rsidRDefault="00992883" w:rsidP="005537F9">
      <w:pPr>
        <w:spacing w:before="0" w:line="240" w:lineRule="auto"/>
        <w:ind w:left="720" w:hanging="720"/>
        <w:rPr>
          <w:sz w:val="16"/>
          <w:szCs w:val="16"/>
        </w:rPr>
      </w:pPr>
      <w:r w:rsidRPr="005537F9">
        <w:rPr>
          <w:sz w:val="16"/>
          <w:szCs w:val="16"/>
        </w:rPr>
        <w:t>Converse, R. R.; Kinzelman, J. L.; Sams, E. A.; Hudgens, E.; Dufour, A. P.; Ryu, H.; Santo-Domingo, J. W.; Kelty, C. A.; Shanks, O. C.; Siefring, S. D.; Haugland, R. A.; Wade, T. J. (2012). Dramatic improvements in beach water quality following gull removal. Environmental Science and Technology 46 (18) 10206-10213, DOI:10.1021/es302306b, [Addressed in existing review - MST methods, qPCR Methods for FIB].</w:t>
      </w:r>
    </w:p>
    <w:p w14:paraId="774DA117" w14:textId="77777777" w:rsidR="005537F9" w:rsidRPr="005537F9" w:rsidRDefault="00992883" w:rsidP="005537F9">
      <w:pPr>
        <w:spacing w:before="0" w:line="240" w:lineRule="auto"/>
        <w:ind w:left="720" w:hanging="720"/>
        <w:rPr>
          <w:sz w:val="16"/>
          <w:szCs w:val="16"/>
        </w:rPr>
      </w:pPr>
      <w:r w:rsidRPr="005537F9">
        <w:rPr>
          <w:sz w:val="16"/>
          <w:szCs w:val="16"/>
        </w:rPr>
        <w:t>Dickerson, J. W.; Hayedorn, C.; Hassall, A. (2007). Detection and remediation of human-origin pollution at two public beaches in Virginia using multiple source tracking methods. Water Research 41 (16) 3758-3770, DOI:10.1016/j.watres.2007.02.055, [Addressed in existing review - MST methods].</w:t>
      </w:r>
    </w:p>
    <w:p w14:paraId="7829EF41" w14:textId="6D7CF356" w:rsidR="005537F9" w:rsidRPr="005537F9" w:rsidRDefault="00992883" w:rsidP="005537F9">
      <w:pPr>
        <w:spacing w:before="0" w:line="240" w:lineRule="auto"/>
        <w:ind w:left="720" w:hanging="720"/>
        <w:rPr>
          <w:sz w:val="16"/>
          <w:szCs w:val="16"/>
        </w:rPr>
      </w:pPr>
      <w:r w:rsidRPr="005537F9">
        <w:rPr>
          <w:sz w:val="16"/>
          <w:szCs w:val="16"/>
        </w:rPr>
        <w:t xml:space="preserve">Duris, J. W.; Haack, S. K.; Fogarty, L. R. (2009). Gene and antigen markers of Shiga-toxin producing </w:t>
      </w:r>
      <w:r w:rsidR="00EA2716" w:rsidRPr="00EA2716">
        <w:rPr>
          <w:i/>
          <w:sz w:val="16"/>
          <w:szCs w:val="16"/>
        </w:rPr>
        <w:t>E. coli</w:t>
      </w:r>
      <w:r w:rsidRPr="005537F9">
        <w:rPr>
          <w:sz w:val="16"/>
          <w:szCs w:val="16"/>
        </w:rPr>
        <w:t xml:space="preserve"> from Michigan and Indiana river water: Occurrence and relation to recreational water quality criteria. Journal of Environmental Quality 38 (5) 1878-1886, DOI:10.2134/jeq2008.0225, [Addressed in existing review - qPCR methods].</w:t>
      </w:r>
    </w:p>
    <w:p w14:paraId="7BCC9336" w14:textId="77777777" w:rsidR="005537F9" w:rsidRPr="005537F9" w:rsidRDefault="00992883" w:rsidP="005537F9">
      <w:pPr>
        <w:spacing w:before="0" w:line="240" w:lineRule="auto"/>
        <w:ind w:left="720" w:hanging="720"/>
        <w:rPr>
          <w:sz w:val="16"/>
          <w:szCs w:val="16"/>
        </w:rPr>
      </w:pPr>
      <w:r w:rsidRPr="005537F9">
        <w:rPr>
          <w:sz w:val="16"/>
          <w:szCs w:val="16"/>
        </w:rPr>
        <w:t>Edge, T. A.; Hill, S.; Seto, P.; Marsalek, J. (2010). Library-dependent and library-independent microbial source tracking to identify spatial variation in faecal contamination sources along a Lake Ontario beach (Ontario, Canada). Water Science and Technology 62 (3) 719-727, DOI:10.2166/wst.2010.335, [Addressed in existing review - MST methods, qPCR Methods for FIB].</w:t>
      </w:r>
    </w:p>
    <w:p w14:paraId="72386F88" w14:textId="77777777" w:rsidR="005537F9" w:rsidRPr="005537F9" w:rsidRDefault="00992883" w:rsidP="005537F9">
      <w:pPr>
        <w:spacing w:before="0" w:line="240" w:lineRule="auto"/>
        <w:ind w:left="720" w:hanging="720"/>
        <w:rPr>
          <w:sz w:val="16"/>
          <w:szCs w:val="16"/>
        </w:rPr>
      </w:pPr>
      <w:r w:rsidRPr="005537F9">
        <w:rPr>
          <w:sz w:val="16"/>
          <w:szCs w:val="16"/>
        </w:rPr>
        <w:t>Edge, T. A.; Hill, S.; Stinson, G.; Seto, P.; Marsalek, J. (2007). Experience with the antibiotic resistance analysis and DNA fingerprinting in tracking faecal pollution at two lake beaches. Water Science and Technology 56 (11) 51-58, DOI:10.2166/wst.2007.757, [Addressed in existing review - MST methods].</w:t>
      </w:r>
    </w:p>
    <w:p w14:paraId="7A1BAA6A" w14:textId="77777777" w:rsidR="005537F9" w:rsidRPr="005537F9" w:rsidRDefault="00992883" w:rsidP="005537F9">
      <w:pPr>
        <w:spacing w:before="0" w:line="240" w:lineRule="auto"/>
        <w:ind w:left="720" w:hanging="720"/>
        <w:rPr>
          <w:sz w:val="16"/>
          <w:szCs w:val="16"/>
        </w:rPr>
      </w:pPr>
      <w:r w:rsidRPr="005537F9">
        <w:rPr>
          <w:sz w:val="16"/>
          <w:szCs w:val="16"/>
        </w:rPr>
        <w:t>Edge, Thomas A.; Hill, Stephen (2007). Multiple lines of evidence to identify the sources of fecal pollution at a freshwater beach in Hamilton Harbour, Lake Ontario. Water Research 41 (16) 3585-3594, DOI:10.1016/j.watres.2007.05.012, [Addressed in existing review - MST methods].</w:t>
      </w:r>
    </w:p>
    <w:p w14:paraId="1265A803" w14:textId="77777777" w:rsidR="005537F9" w:rsidRPr="005537F9" w:rsidRDefault="00992883" w:rsidP="005537F9">
      <w:pPr>
        <w:spacing w:before="0" w:line="240" w:lineRule="auto"/>
        <w:ind w:left="720" w:hanging="720"/>
        <w:rPr>
          <w:sz w:val="16"/>
          <w:szCs w:val="16"/>
        </w:rPr>
      </w:pPr>
      <w:r w:rsidRPr="005537F9">
        <w:rPr>
          <w:sz w:val="16"/>
          <w:szCs w:val="16"/>
        </w:rPr>
        <w:t>Esseili, M. A.; Kassem, I. I.; Lis, J.; Sigler, V. (2014). Application of denaturing gradient gel electrophoresis (DGGE) for assessing fecal pollution sources at a recreational beach. Journal of Water and Health 12 (4) 846-857, DOI:10.2166/wh.2014.034, [Addressed in existing review - MST].</w:t>
      </w:r>
    </w:p>
    <w:p w14:paraId="60EB262C" w14:textId="77777777" w:rsidR="005537F9" w:rsidRPr="005537F9" w:rsidRDefault="00992883" w:rsidP="005537F9">
      <w:pPr>
        <w:spacing w:before="0" w:line="240" w:lineRule="auto"/>
        <w:ind w:left="720" w:hanging="720"/>
        <w:rPr>
          <w:sz w:val="16"/>
          <w:szCs w:val="16"/>
        </w:rPr>
      </w:pPr>
      <w:r w:rsidRPr="005537F9">
        <w:rPr>
          <w:sz w:val="16"/>
          <w:szCs w:val="16"/>
        </w:rPr>
        <w:t>Fewtrell, L.; Kay, D. (2015). Recreational Water and Infection: A Review of Recent Findings. Current environmental health reports 2(1):85-94, DOI:10.1007/s40572-014-0036-6 [Addressed in existing review - FIO enterococci].</w:t>
      </w:r>
    </w:p>
    <w:p w14:paraId="382450D5" w14:textId="77777777" w:rsidR="005537F9" w:rsidRPr="005537F9" w:rsidRDefault="00992883" w:rsidP="005537F9">
      <w:pPr>
        <w:spacing w:before="0" w:line="240" w:lineRule="auto"/>
        <w:ind w:left="720" w:hanging="720"/>
        <w:rPr>
          <w:sz w:val="16"/>
          <w:szCs w:val="16"/>
        </w:rPr>
      </w:pPr>
      <w:r w:rsidRPr="005537F9">
        <w:rPr>
          <w:sz w:val="16"/>
          <w:szCs w:val="16"/>
        </w:rPr>
        <w:t>Fiello, M.; Mikell, A. T.; Moore, M. T.; Cooper, C. M. (2014). Variability in the characterization of total coliforms, fecal coliforms and Escherichia coli in recreational water supplies of North Mississippi, USA. Bulletin of Environmental Contamination and Toxicology 93 (2) 133-137, DOI:10.1007/s00128-014-1299-1, [Addressed in existing review - RCIT Predictive/Deterministic Modelling].</w:t>
      </w:r>
    </w:p>
    <w:p w14:paraId="643DD5F7" w14:textId="77777777" w:rsidR="005537F9" w:rsidRPr="005537F9" w:rsidRDefault="00992883" w:rsidP="005537F9">
      <w:pPr>
        <w:spacing w:before="0" w:line="240" w:lineRule="auto"/>
        <w:ind w:left="720" w:hanging="720"/>
        <w:rPr>
          <w:sz w:val="16"/>
          <w:szCs w:val="16"/>
        </w:rPr>
      </w:pPr>
      <w:r w:rsidRPr="005537F9">
        <w:rPr>
          <w:sz w:val="16"/>
          <w:szCs w:val="16"/>
        </w:rPr>
        <w:t>Furukawa, T.; Yoshida, T.; Suzuki, Y. (2011). Application of PFGE to source tracking of faecal pollution in coastal recreation area: a case study in Aoshima Beach, Japan. Journal of Applied Microbiology 110 (3) 688-696, DOI:10.1111/j.1365-2672.2010.04918.x, [Addressed in existing review - MST methods].</w:t>
      </w:r>
    </w:p>
    <w:p w14:paraId="334655B9" w14:textId="77777777" w:rsidR="005537F9" w:rsidRPr="005537F9" w:rsidRDefault="00992883" w:rsidP="005537F9">
      <w:pPr>
        <w:spacing w:before="0" w:line="240" w:lineRule="auto"/>
        <w:ind w:left="720" w:hanging="720"/>
        <w:rPr>
          <w:sz w:val="16"/>
          <w:szCs w:val="16"/>
        </w:rPr>
      </w:pPr>
      <w:r w:rsidRPr="005537F9">
        <w:rPr>
          <w:sz w:val="16"/>
          <w:szCs w:val="16"/>
        </w:rPr>
        <w:t>Furukawa, Takashi; Suzuki, Yoshihiro (2013). A Proposal for Source Tracking of Fecal Pollution in Recreational Waters by Pulsed-Field Gel Electrophoresis. Microbes and Environments 28 (4) 444-449, DOI:10.1264/jsme2.ME13075, [Addressed in existing review - MST methods].</w:t>
      </w:r>
    </w:p>
    <w:p w14:paraId="2C5370C0" w14:textId="77777777" w:rsidR="005537F9" w:rsidRPr="005537F9" w:rsidRDefault="00992883" w:rsidP="005537F9">
      <w:pPr>
        <w:spacing w:before="0" w:line="240" w:lineRule="auto"/>
        <w:ind w:left="720" w:hanging="720"/>
        <w:rPr>
          <w:sz w:val="16"/>
          <w:szCs w:val="16"/>
        </w:rPr>
      </w:pPr>
      <w:r w:rsidRPr="005537F9">
        <w:rPr>
          <w:sz w:val="16"/>
          <w:szCs w:val="16"/>
        </w:rPr>
        <w:t>Gourmelon, M.; Caprais, M.P.; Mieszkin, S.; Marti, R.; Wéry, N.; Jardé, E.; Derrien, M.; Jadas-Hécart, A.; Communal, P.Y.; Jaffrezic, A.; Pourcher, A.M. (2010). Development of microbial and chemical MST tools to identify the origin of the faecal pollution in bathing and shellfish harvesting waters in France. Shifting paradigms in the assessment of recreational water quality 44 (16) 4812-4824, DOI:10.1016/j.watres.2010.07.061, [Addressed in existing review - MST methods].</w:t>
      </w:r>
    </w:p>
    <w:p w14:paraId="181947B9" w14:textId="77777777" w:rsidR="005537F9" w:rsidRPr="005537F9" w:rsidRDefault="00992883" w:rsidP="005537F9">
      <w:pPr>
        <w:spacing w:before="0" w:line="240" w:lineRule="auto"/>
        <w:ind w:left="720" w:hanging="720"/>
        <w:rPr>
          <w:sz w:val="16"/>
          <w:szCs w:val="16"/>
        </w:rPr>
      </w:pPr>
      <w:r w:rsidRPr="005537F9">
        <w:rPr>
          <w:sz w:val="16"/>
          <w:szCs w:val="16"/>
        </w:rPr>
        <w:t>Gourmelon, Michèle; Caprais, Marie Paule; Ségura, Raphaël; Le Mennec, Cécile; Lozach, Solen; Piriou, Jean Yves; Rincé, Alain (2007). Evaluation of two library-independent microbial source tracking methods to identify sources of fecal contamination in French estuaries. Applied and Environmental Microbiology 73 (15) 4857-4866, DOI:10.1128/AEM.03003-06, [Addressed in existing review - MST methods].</w:t>
      </w:r>
    </w:p>
    <w:p w14:paraId="1CE1531C" w14:textId="77777777" w:rsidR="005537F9" w:rsidRPr="005537F9" w:rsidRDefault="00992883" w:rsidP="005537F9">
      <w:pPr>
        <w:spacing w:before="0" w:line="240" w:lineRule="auto"/>
        <w:ind w:left="720" w:hanging="720"/>
        <w:rPr>
          <w:sz w:val="16"/>
          <w:szCs w:val="16"/>
        </w:rPr>
      </w:pPr>
      <w:r w:rsidRPr="005537F9">
        <w:rPr>
          <w:sz w:val="16"/>
          <w:szCs w:val="16"/>
        </w:rPr>
        <w:t>Graczyk, T. K.; Sunderland, D.; Awantang, G. N.; Mashinski, Y.; Lucy, F. E.; Graczyk, Z.; Chomicz, L.; Breysse, P. N. (2010). Relationships among bather density, levels of human waterborne pathogens, and fecal coliform counts in marine recreational beach water. Parasitology Research 106 (5) 1103-1108, DOI:10.1007/s00436-010-1769-2, [Addressed in existing review - FIO enterococci].</w:t>
      </w:r>
    </w:p>
    <w:p w14:paraId="0B3E16EB" w14:textId="77777777" w:rsidR="005537F9" w:rsidRPr="005537F9" w:rsidRDefault="00992883" w:rsidP="005537F9">
      <w:pPr>
        <w:spacing w:before="0" w:line="240" w:lineRule="auto"/>
        <w:ind w:left="720" w:hanging="720"/>
        <w:rPr>
          <w:sz w:val="16"/>
          <w:szCs w:val="16"/>
        </w:rPr>
      </w:pPr>
      <w:r w:rsidRPr="005537F9">
        <w:rPr>
          <w:sz w:val="16"/>
          <w:szCs w:val="16"/>
        </w:rPr>
        <w:t>Griffith, J. F.; Cao, Y.; McGee, C. D.; Weisberg, S. B. (2009). Evaluation of rapid methods and novel indicators for assessing microbiological beach water quality. Water Research 43 (19) 4900-4907, DOI:10.1016/j.watres.2009.09.017, [Addressed in existing review - qPCR methods].</w:t>
      </w:r>
    </w:p>
    <w:p w14:paraId="6801DC42" w14:textId="4092BDD1" w:rsidR="005537F9" w:rsidRPr="005537F9" w:rsidRDefault="00992883" w:rsidP="005537F9">
      <w:pPr>
        <w:spacing w:before="0" w:line="240" w:lineRule="auto"/>
        <w:ind w:left="720" w:hanging="720"/>
        <w:rPr>
          <w:sz w:val="16"/>
          <w:szCs w:val="16"/>
        </w:rPr>
      </w:pPr>
      <w:r w:rsidRPr="005537F9">
        <w:rPr>
          <w:sz w:val="16"/>
          <w:szCs w:val="16"/>
        </w:rPr>
        <w:t>Griffith, John F; Weisberg, Stephen B (2006). Evaluation of rapid microbiological methods for measuring recreational water quality. Westminster, CA: Southern California Coastal Water Research Project  [Addressed in existing review - qPCR methods].</w:t>
      </w:r>
    </w:p>
    <w:p w14:paraId="2A6BB43B" w14:textId="77777777" w:rsidR="005537F9" w:rsidRPr="005537F9" w:rsidRDefault="00992883" w:rsidP="005537F9">
      <w:pPr>
        <w:spacing w:before="0" w:line="240" w:lineRule="auto"/>
        <w:ind w:left="720" w:hanging="720"/>
        <w:rPr>
          <w:sz w:val="16"/>
          <w:szCs w:val="16"/>
        </w:rPr>
      </w:pPr>
      <w:r w:rsidRPr="005537F9">
        <w:rPr>
          <w:sz w:val="16"/>
          <w:szCs w:val="16"/>
        </w:rPr>
        <w:t>Haack, S. K.; Fogarty, L. R.; Stelzer, E. A.; Fuller, L. M.; Brennan, A. K.; Isaacs, N. M.; Johnson, H. E. (2013). Geographic setting influences Great Lakes beach microbiological water quality. Environmental Science and Technology 47 (21) 12054-12063, DOI:10.1021/es402299a, [Addressed in existing review - RCIT Predictive/Deterministic Modelling].</w:t>
      </w:r>
    </w:p>
    <w:p w14:paraId="00EE16A0" w14:textId="77777777" w:rsidR="005537F9" w:rsidRPr="005537F9" w:rsidRDefault="00992883" w:rsidP="005537F9">
      <w:pPr>
        <w:spacing w:before="0" w:line="240" w:lineRule="auto"/>
        <w:ind w:left="720" w:hanging="720"/>
        <w:rPr>
          <w:sz w:val="16"/>
          <w:szCs w:val="16"/>
        </w:rPr>
      </w:pPr>
      <w:r w:rsidRPr="005537F9">
        <w:rPr>
          <w:sz w:val="16"/>
          <w:szCs w:val="16"/>
        </w:rPr>
        <w:t>Haggarty, R.A.; Ferguson, C.A.; Scott, E.M.; Iroegbu, C.; Stidson, R. (2010). Extreme value theory applied to the definition of bathing water quality discounting limits. Water Research 44 (3) 719-728, DOI:10.1016/j.watres.2009.10.007, [Addressed in existing review - RCIT Statistical Approaches for Predictive Estimates of Water Quality].</w:t>
      </w:r>
    </w:p>
    <w:p w14:paraId="48E6ADC6" w14:textId="5888CB19" w:rsidR="005537F9" w:rsidRPr="005537F9" w:rsidRDefault="00992883" w:rsidP="005537F9">
      <w:pPr>
        <w:spacing w:before="0" w:line="240" w:lineRule="auto"/>
        <w:ind w:left="720" w:hanging="720"/>
        <w:rPr>
          <w:sz w:val="16"/>
          <w:szCs w:val="16"/>
        </w:rPr>
      </w:pPr>
      <w:r w:rsidRPr="005537F9">
        <w:rPr>
          <w:sz w:val="16"/>
          <w:szCs w:val="16"/>
        </w:rPr>
        <w:t>Haugland, Richard; Siefring, Shawn; Wymer, Larry; Brenner, Kristen; Dufour, Alfred (2005). Comparison of Enterococcus measurements in freshwater at two recreational beaches by quantitative polymerase chain reaction and membrane filter culture analysis. Water research 39</w:t>
      </w:r>
      <w:r w:rsidR="001F58CD">
        <w:rPr>
          <w:sz w:val="16"/>
          <w:szCs w:val="16"/>
        </w:rPr>
        <w:t>:</w:t>
      </w:r>
      <w:r w:rsidRPr="005537F9">
        <w:rPr>
          <w:sz w:val="16"/>
          <w:szCs w:val="16"/>
        </w:rPr>
        <w:t xml:space="preserve"> 559-68, DOI:10.1016/j.watres.2004.11.011, [Addressed in existing review - qPCR methods].</w:t>
      </w:r>
    </w:p>
    <w:p w14:paraId="54A560DE" w14:textId="53E5DCC7" w:rsidR="005537F9" w:rsidRPr="005537F9" w:rsidRDefault="00992883" w:rsidP="005537F9">
      <w:pPr>
        <w:spacing w:before="0" w:line="240" w:lineRule="auto"/>
        <w:ind w:left="720" w:hanging="720"/>
        <w:rPr>
          <w:sz w:val="16"/>
          <w:szCs w:val="16"/>
        </w:rPr>
      </w:pPr>
      <w:r w:rsidRPr="005537F9">
        <w:rPr>
          <w:sz w:val="16"/>
          <w:szCs w:val="16"/>
        </w:rPr>
        <w:t>He, Li-Ming Lee; He, Zhen-Li (2008). Water quality prediction of marine recreational beaches receiving watershed baseflow and stormwater runoff in southern California, USA. Water Research 42 (10-11) 2563-2573, DOI:10.1016/j.watres.2008.01.002, [Addressed in existing review - RCIT Statistical Approaches for Predictive Estimat</w:t>
      </w:r>
      <w:r w:rsidR="004406D2">
        <w:rPr>
          <w:sz w:val="16"/>
          <w:szCs w:val="16"/>
        </w:rPr>
        <w:t>e</w:t>
      </w:r>
      <w:r w:rsidRPr="005537F9">
        <w:rPr>
          <w:sz w:val="16"/>
          <w:szCs w:val="16"/>
        </w:rPr>
        <w:t>].</w:t>
      </w:r>
    </w:p>
    <w:p w14:paraId="67820514" w14:textId="12E46590" w:rsidR="005537F9" w:rsidRPr="005537F9" w:rsidRDefault="00992883" w:rsidP="005537F9">
      <w:pPr>
        <w:spacing w:before="0" w:line="240" w:lineRule="auto"/>
        <w:ind w:left="720" w:hanging="720"/>
        <w:rPr>
          <w:sz w:val="16"/>
          <w:szCs w:val="16"/>
        </w:rPr>
      </w:pPr>
      <w:r w:rsidRPr="005537F9">
        <w:rPr>
          <w:sz w:val="16"/>
          <w:szCs w:val="16"/>
        </w:rPr>
        <w:t xml:space="preserve">Heberger, M. G.; Durant, J. L.; Oriel, K. A.; Kirshen, P. H.; Minardi, L. (2008). Combining real-time bacteria models and uncertainty analysis for establishing health advisories for recreational waters. Journal of Water Resources Planning and Management 134 (1) 73-82, DOI:10.1061/(ASCE)0733-9496(2008)134:1(73), [Addressed in existing review - RCIT Statistical Approaches for Predictive </w:t>
      </w:r>
      <w:r w:rsidR="004406D2">
        <w:rPr>
          <w:sz w:val="16"/>
          <w:szCs w:val="16"/>
        </w:rPr>
        <w:t>Estimate]</w:t>
      </w:r>
      <w:r w:rsidRPr="005537F9">
        <w:rPr>
          <w:sz w:val="16"/>
          <w:szCs w:val="16"/>
        </w:rPr>
        <w:t>.</w:t>
      </w:r>
    </w:p>
    <w:p w14:paraId="0209C7B5" w14:textId="77777777" w:rsidR="005537F9" w:rsidRPr="005537F9" w:rsidRDefault="00992883" w:rsidP="005537F9">
      <w:pPr>
        <w:spacing w:before="0" w:line="240" w:lineRule="auto"/>
        <w:ind w:left="720" w:hanging="720"/>
        <w:rPr>
          <w:sz w:val="16"/>
          <w:szCs w:val="16"/>
        </w:rPr>
      </w:pPr>
      <w:r w:rsidRPr="005537F9">
        <w:rPr>
          <w:sz w:val="16"/>
          <w:szCs w:val="16"/>
        </w:rPr>
        <w:t>Hellein, K. N.; Battie, C.; Tauchman, E.; Lund, D.; Oyarzabal, O. A.; Lepo, J. E. (2011). Culture-based indicators of fecal contamination and molecular microbial indicators rarely correlate with Campylobacter spp. in recreational waters. Journal of Water and Health 9 (4) 695-707, DOI:10.2166/wh.2011.154, [Addressed in existing review - qPCR methods].</w:t>
      </w:r>
    </w:p>
    <w:p w14:paraId="4C3F0C65" w14:textId="5F18F2DE" w:rsidR="005537F9" w:rsidRPr="005537F9" w:rsidRDefault="00992883" w:rsidP="005537F9">
      <w:pPr>
        <w:spacing w:before="0" w:line="240" w:lineRule="auto"/>
        <w:ind w:left="720" w:hanging="720"/>
        <w:rPr>
          <w:sz w:val="16"/>
          <w:szCs w:val="16"/>
        </w:rPr>
      </w:pPr>
      <w:r w:rsidRPr="005537F9">
        <w:rPr>
          <w:sz w:val="16"/>
          <w:szCs w:val="16"/>
        </w:rPr>
        <w:t xml:space="preserve">Huang, G.; Falconer, R. A.; Boye, B. A.; Lin, B. (2015). Cloud to coast: integrated assessment of environmental exposure, health impacts and risk perceptions of faecal organisms in coastal waters. International Journal of River Basin Management 13 (1) 73-86, DOI:10.1080/15715124.2014.963863, [Addressed in existing review - RCIT Statistical Approaches for Predictive </w:t>
      </w:r>
      <w:r w:rsidR="004406D2">
        <w:rPr>
          <w:sz w:val="16"/>
          <w:szCs w:val="16"/>
        </w:rPr>
        <w:t>Estimate]</w:t>
      </w:r>
      <w:r w:rsidRPr="005537F9">
        <w:rPr>
          <w:sz w:val="16"/>
          <w:szCs w:val="16"/>
        </w:rPr>
        <w:t>.</w:t>
      </w:r>
    </w:p>
    <w:p w14:paraId="29CB6DE4" w14:textId="77777777" w:rsidR="005537F9" w:rsidRPr="005537F9" w:rsidRDefault="00992883" w:rsidP="005537F9">
      <w:pPr>
        <w:spacing w:before="0" w:line="240" w:lineRule="auto"/>
        <w:ind w:left="720" w:hanging="720"/>
        <w:rPr>
          <w:sz w:val="16"/>
          <w:szCs w:val="16"/>
        </w:rPr>
      </w:pPr>
      <w:r w:rsidRPr="005537F9">
        <w:rPr>
          <w:sz w:val="16"/>
          <w:szCs w:val="16"/>
        </w:rPr>
        <w:t>Huijbers, Patricia MC; Blaak, Hetty; de Jong, Mart CM; Graat, Elisabeth AM; Vandenbroucke-Grauls, Christina MJE; de Roda Husman, Ana Maria (2015). Role of the environment in the transmission of antimicrobial resistance to humans: a review. Environmental science &amp; technology 49 (20) 11993-12004, DOI:http://dx.doi.org/10.1021/acs.est.5b02566, [Addressed in existing review - Emerging/wider issue - antimicrobial resistance (AMR)].</w:t>
      </w:r>
    </w:p>
    <w:p w14:paraId="7C437D38" w14:textId="7918581C" w:rsidR="005537F9" w:rsidRPr="005537F9" w:rsidRDefault="00992883" w:rsidP="005537F9">
      <w:pPr>
        <w:spacing w:before="0" w:line="240" w:lineRule="auto"/>
        <w:ind w:left="720" w:hanging="720"/>
        <w:rPr>
          <w:sz w:val="16"/>
          <w:szCs w:val="16"/>
        </w:rPr>
      </w:pPr>
      <w:r w:rsidRPr="005537F9">
        <w:rPr>
          <w:sz w:val="16"/>
          <w:szCs w:val="16"/>
        </w:rPr>
        <w:t xml:space="preserve">Johnson, E. K.; Moran, D.; Vinten, A. J. A. (2008). A framework for valuing the health benefits of improved bathing water quality in the River Irvine catchment. Journal of Environmental Management 87 (4) 633-638, DOI:10.1016/j.jenvman.2007.06.021, [Addressed in existing review - RCIT Statistical Approaches for Predictive </w:t>
      </w:r>
      <w:r w:rsidR="004406D2">
        <w:rPr>
          <w:sz w:val="16"/>
          <w:szCs w:val="16"/>
        </w:rPr>
        <w:t>Estimate]</w:t>
      </w:r>
      <w:r w:rsidRPr="005537F9">
        <w:rPr>
          <w:sz w:val="16"/>
          <w:szCs w:val="16"/>
        </w:rPr>
        <w:t>.</w:t>
      </w:r>
    </w:p>
    <w:p w14:paraId="4427D2CB" w14:textId="35F92787" w:rsidR="005537F9" w:rsidRPr="005537F9" w:rsidRDefault="00992883" w:rsidP="005537F9">
      <w:pPr>
        <w:spacing w:before="0" w:line="240" w:lineRule="auto"/>
        <w:ind w:left="720" w:hanging="720"/>
        <w:rPr>
          <w:sz w:val="16"/>
          <w:szCs w:val="16"/>
        </w:rPr>
      </w:pPr>
      <w:r w:rsidRPr="005537F9">
        <w:rPr>
          <w:sz w:val="16"/>
          <w:szCs w:val="16"/>
        </w:rPr>
        <w:t xml:space="preserve">Kay, D.; Stapleton, C. M.; Wyer, M. D.; McDonald, A. T.; Crowther, J.; Paul, N.; Jones, K.; Francis, C.; Watkins, J.; Wilkinson, J.; Humphrey, N.; Lin, B.; Yang, L.; Falconer, R. A.; Gardner, S. (2005). Decay of intestinal enterococci concentrations in high-energy estuarine and coastal waters: Towards real-time T90 values for modelling faecal indicators in recreational waters. Water Research 39 (4) 655-667, DOI:10.1016/j.watres.2004.11.014, [Addressed in existing review - RCIT Statistical Approaches for Predictive </w:t>
      </w:r>
      <w:r w:rsidR="004406D2">
        <w:rPr>
          <w:sz w:val="16"/>
          <w:szCs w:val="16"/>
        </w:rPr>
        <w:t>Estimate]</w:t>
      </w:r>
      <w:r w:rsidRPr="005537F9">
        <w:rPr>
          <w:sz w:val="16"/>
          <w:szCs w:val="16"/>
        </w:rPr>
        <w:t>.</w:t>
      </w:r>
    </w:p>
    <w:p w14:paraId="46CE7C8E" w14:textId="77777777" w:rsidR="005537F9" w:rsidRPr="005537F9" w:rsidRDefault="00992883" w:rsidP="005537F9">
      <w:pPr>
        <w:spacing w:before="0" w:line="240" w:lineRule="auto"/>
        <w:ind w:left="720" w:hanging="720"/>
        <w:rPr>
          <w:sz w:val="16"/>
          <w:szCs w:val="16"/>
        </w:rPr>
      </w:pPr>
      <w:r w:rsidRPr="005537F9">
        <w:rPr>
          <w:sz w:val="16"/>
          <w:szCs w:val="16"/>
        </w:rPr>
        <w:t>Kay, D.; Wyer, M. D.; Crowther, J.; Wilkinson, J.; Stapleton, C.; Glass, P. (2005). Sustainable reduction in the flux of microbial compliance parameters from urban and arable land use to coastal bathing waters by a wetland ecosystem produced by a marine flood defence structure. Water Research 39 (14) 3320-3332, DOI:10.1016/j.watres.2005.05.043, [Addressed in existing review - MST].</w:t>
      </w:r>
    </w:p>
    <w:p w14:paraId="7A8D2002" w14:textId="77777777" w:rsidR="005537F9" w:rsidRPr="005537F9" w:rsidRDefault="00992883" w:rsidP="005537F9">
      <w:pPr>
        <w:spacing w:before="0" w:line="240" w:lineRule="auto"/>
        <w:ind w:left="720" w:hanging="720"/>
        <w:rPr>
          <w:sz w:val="16"/>
          <w:szCs w:val="16"/>
        </w:rPr>
      </w:pPr>
      <w:r w:rsidRPr="005537F9">
        <w:rPr>
          <w:sz w:val="16"/>
          <w:szCs w:val="16"/>
        </w:rPr>
        <w:t>Khan, Izhar U. H.; Hill, Stephen; Nowak, Eva; Palmer, Michelle E.; Jarjanazi, Hamdi; Lee, Dae-Young; Mueller, Mike; Schop, Rhonda; Weir, Susan; Abbey, Ann-Marie Irwin; Winter, Jennifer; Edge, Thomas A. (2013). Investigation of the prevalence of thermophilic Campylobacter species at Lake Simcoe recreational beaches. Inland Waters 3 (1) 93-104, DOI:10.5268/IW-3.1.582, [Addressed in existing review - MST methods, qPCR Methods for FIB].</w:t>
      </w:r>
    </w:p>
    <w:p w14:paraId="1311F76C" w14:textId="326E3B8A" w:rsidR="005537F9" w:rsidRPr="005537F9" w:rsidRDefault="00992883" w:rsidP="005537F9">
      <w:pPr>
        <w:spacing w:before="0" w:line="240" w:lineRule="auto"/>
        <w:ind w:left="720" w:hanging="720"/>
        <w:rPr>
          <w:sz w:val="16"/>
          <w:szCs w:val="16"/>
        </w:rPr>
      </w:pPr>
      <w:r w:rsidRPr="005537F9">
        <w:rPr>
          <w:sz w:val="16"/>
          <w:szCs w:val="16"/>
        </w:rPr>
        <w:t xml:space="preserve">Ki, S. J.; Ensari, S.; Kim, J. H. (2007). Solar and tidal modulations of fecal indicator bacteria in coastal waters at Huntington Beach, California. Environmental Management 39 (6) 867-875, DOI:10.1007/s00267-006-0154-5, [Addressed in existing review - RCIT Statistical Approaches for Predictive </w:t>
      </w:r>
      <w:r w:rsidR="004406D2">
        <w:rPr>
          <w:sz w:val="16"/>
          <w:szCs w:val="16"/>
        </w:rPr>
        <w:t>Estimate]</w:t>
      </w:r>
      <w:r w:rsidRPr="005537F9">
        <w:rPr>
          <w:sz w:val="16"/>
          <w:szCs w:val="16"/>
        </w:rPr>
        <w:t>.</w:t>
      </w:r>
    </w:p>
    <w:p w14:paraId="334DA61A" w14:textId="77777777" w:rsidR="005537F9" w:rsidRPr="005537F9" w:rsidRDefault="00992883" w:rsidP="005537F9">
      <w:pPr>
        <w:spacing w:before="0" w:line="240" w:lineRule="auto"/>
        <w:ind w:left="720" w:hanging="720"/>
        <w:rPr>
          <w:sz w:val="16"/>
          <w:szCs w:val="16"/>
        </w:rPr>
      </w:pPr>
      <w:r w:rsidRPr="005537F9">
        <w:rPr>
          <w:sz w:val="16"/>
          <w:szCs w:val="16"/>
        </w:rPr>
        <w:t>Kinzelman, J.; McLellan, S. L.; Amick, A.; Preedit, J.; Scopel, C. O.; Olapade, O.; Gradus, S.; Singh, A.; Sedmak, G. (2008). Identification of human enteric pathogens in gull feces at Southwestern Lake Michigan bathing beaches. Canadian Journal of Microbiology 54 (12) 1006-1015, DOI:10.1139/W08-096, [Addressed in existing review - MST methods, qPCR Methods for FIB].</w:t>
      </w:r>
    </w:p>
    <w:p w14:paraId="44EA124E" w14:textId="77777777" w:rsidR="005537F9" w:rsidRPr="005537F9" w:rsidRDefault="00992883" w:rsidP="005537F9">
      <w:pPr>
        <w:spacing w:before="0" w:line="240" w:lineRule="auto"/>
        <w:ind w:left="720" w:hanging="720"/>
        <w:rPr>
          <w:sz w:val="16"/>
          <w:szCs w:val="16"/>
        </w:rPr>
      </w:pPr>
      <w:r w:rsidRPr="005537F9">
        <w:rPr>
          <w:sz w:val="16"/>
          <w:szCs w:val="16"/>
        </w:rPr>
        <w:t>Kleinheinz, G. T.; McDermott, C. M.; Chomeau, V. (2006). Evaluation of avian waste and bird counts as predicators of Escherichia coli contamination at Door County, Wisconsin beaches. Journal of Great Lakes Research 32 (1) 117-123, DOI:10.3394/0380-1330(2006)32[117:EOAWAB]2.0.CO;2, [Addressed in existing review - MST].</w:t>
      </w:r>
    </w:p>
    <w:p w14:paraId="62CD1286" w14:textId="77777777" w:rsidR="005537F9" w:rsidRPr="005537F9" w:rsidRDefault="00992883" w:rsidP="005537F9">
      <w:pPr>
        <w:spacing w:before="0" w:line="240" w:lineRule="auto"/>
        <w:ind w:left="720" w:hanging="720"/>
        <w:rPr>
          <w:sz w:val="16"/>
          <w:szCs w:val="16"/>
        </w:rPr>
      </w:pPr>
      <w:r w:rsidRPr="005537F9">
        <w:rPr>
          <w:sz w:val="16"/>
          <w:szCs w:val="16"/>
        </w:rPr>
        <w:t>Kon, Tanya; Weir, Susan C.; Howell, E. Todd; Lee, Hung; Trevors, Jack T. (2009). Repetitive element (REP)-polymerase chain reaction (PCR) analysis of Escherichia coli isolates from recreational waters of southeastern Lake Huron. Canadian Journal of Microbiology 55 (3) 269-276, DOI:10.1139/W08-123, [Addressed in existing review - MST methods, qPCR Methods for FIB].</w:t>
      </w:r>
    </w:p>
    <w:p w14:paraId="704C96DD" w14:textId="77777777" w:rsidR="005537F9" w:rsidRPr="005537F9" w:rsidRDefault="00992883" w:rsidP="005537F9">
      <w:pPr>
        <w:spacing w:before="0" w:line="240" w:lineRule="auto"/>
        <w:ind w:left="720" w:hanging="720"/>
        <w:rPr>
          <w:sz w:val="16"/>
          <w:szCs w:val="16"/>
        </w:rPr>
      </w:pPr>
      <w:r w:rsidRPr="005537F9">
        <w:rPr>
          <w:sz w:val="16"/>
          <w:szCs w:val="16"/>
        </w:rPr>
        <w:t>Korajkic, A.; Brownell, M. J.; Harwood, V. J. (2011). Investigation of human sewage pollution and pathogen analysis at Florida Gulf coast Beaches. Journal of Applied Microbiology 110 (1) 174-183, DOI:10.1111/j.1365-2672.2010.04869.x, [Addressed in existing review - MST methods, qPCR Methods for FIB].</w:t>
      </w:r>
    </w:p>
    <w:p w14:paraId="4544839C" w14:textId="49EEDA46" w:rsidR="005537F9" w:rsidRPr="005537F9" w:rsidRDefault="00992883" w:rsidP="005537F9">
      <w:pPr>
        <w:spacing w:before="0" w:line="240" w:lineRule="auto"/>
        <w:ind w:left="720" w:hanging="720"/>
        <w:rPr>
          <w:sz w:val="16"/>
          <w:szCs w:val="16"/>
        </w:rPr>
      </w:pPr>
      <w:r w:rsidRPr="005537F9">
        <w:rPr>
          <w:sz w:val="16"/>
          <w:szCs w:val="16"/>
        </w:rPr>
        <w:t xml:space="preserve">Kotchi, Serge Olivier; Brazeau, Stephanie; Turgeon, Patricia; Pelcat, Yann; Legare, Julie; Lavigne, Martin-Pierre; Essono, Francine Nzang; Fournier, Richard A.; Michel, Pascal (2015). Evaluation of Earth Observation Systems for Estimating Environmental Determinants of Microbial Contamination in Recreational Waters. Ieee Journal of Selected Topics in Applied Earth Observations and Remote Sensing 8 (7) 3730-3741, DOI:10.1109/JSTARS.2015.2426138, [Addressed in existing review - RCIT Statistical Approaches for Predictive </w:t>
      </w:r>
      <w:r w:rsidR="004406D2">
        <w:rPr>
          <w:sz w:val="16"/>
          <w:szCs w:val="16"/>
        </w:rPr>
        <w:t>Estimate]</w:t>
      </w:r>
      <w:r w:rsidRPr="005537F9">
        <w:rPr>
          <w:sz w:val="16"/>
          <w:szCs w:val="16"/>
        </w:rPr>
        <w:t>.</w:t>
      </w:r>
    </w:p>
    <w:p w14:paraId="7079E417" w14:textId="6B3891A9" w:rsidR="005537F9" w:rsidRPr="005537F9" w:rsidRDefault="00992883" w:rsidP="005537F9">
      <w:pPr>
        <w:spacing w:before="0" w:line="240" w:lineRule="auto"/>
        <w:ind w:left="720" w:hanging="720"/>
        <w:rPr>
          <w:sz w:val="16"/>
          <w:szCs w:val="16"/>
        </w:rPr>
      </w:pPr>
      <w:r w:rsidRPr="005537F9">
        <w:rPr>
          <w:sz w:val="16"/>
          <w:szCs w:val="16"/>
        </w:rPr>
        <w:t xml:space="preserve">Laura Patat, Maria; Ricci, Lila; Paula Comino, Ana; Scagliola, Marcelo (2015). Estimating Percentiles of Bacteriological Counts of Recreational Water Quality Using Tweedie Models. Water Quality Exposure and Health 7 (2) 227-231, DOI:10.1007/s12403-014-0143-5, [Addressed in existing review - RCIT Statistical Approaches for Predictive </w:t>
      </w:r>
      <w:r w:rsidR="004406D2">
        <w:rPr>
          <w:sz w:val="16"/>
          <w:szCs w:val="16"/>
        </w:rPr>
        <w:t>Estimate]</w:t>
      </w:r>
      <w:r w:rsidRPr="005537F9">
        <w:rPr>
          <w:sz w:val="16"/>
          <w:szCs w:val="16"/>
        </w:rPr>
        <w:t>.</w:t>
      </w:r>
    </w:p>
    <w:p w14:paraId="0F304031" w14:textId="7438DF40" w:rsidR="005537F9" w:rsidRPr="005537F9" w:rsidRDefault="00992883" w:rsidP="005537F9">
      <w:pPr>
        <w:spacing w:before="0" w:line="240" w:lineRule="auto"/>
        <w:ind w:left="720" w:hanging="720"/>
        <w:rPr>
          <w:sz w:val="16"/>
          <w:szCs w:val="16"/>
        </w:rPr>
      </w:pPr>
      <w:r w:rsidRPr="005537F9">
        <w:rPr>
          <w:sz w:val="16"/>
          <w:szCs w:val="16"/>
        </w:rPr>
        <w:t>Lee, Cheonghoon; Marion, Jason; Lee, Jiyoung (2013). Development and application of a quantitative PCR assay targeting Catellicoccus marimammalium for assessing gull-associated fecal contamination at Lake Erie beaches. The Science of the total environment 454-455C</w:t>
      </w:r>
      <w:r w:rsidR="001F58CD">
        <w:rPr>
          <w:sz w:val="16"/>
          <w:szCs w:val="16"/>
        </w:rPr>
        <w:t>:</w:t>
      </w:r>
      <w:r w:rsidRPr="005537F9">
        <w:rPr>
          <w:sz w:val="16"/>
          <w:szCs w:val="16"/>
        </w:rPr>
        <w:t xml:space="preserve"> 1-8, DOI:10.1016/j.scitotenv.2013.03.003, [Addressed in existing review - MST methods, qPCR Methods for FIB].</w:t>
      </w:r>
    </w:p>
    <w:p w14:paraId="491B58C3" w14:textId="44D998F4" w:rsidR="005537F9" w:rsidRPr="005537F9" w:rsidRDefault="00992883" w:rsidP="005537F9">
      <w:pPr>
        <w:spacing w:before="0" w:line="240" w:lineRule="auto"/>
        <w:ind w:left="720" w:hanging="720"/>
        <w:rPr>
          <w:sz w:val="16"/>
          <w:szCs w:val="16"/>
        </w:rPr>
      </w:pPr>
      <w:r w:rsidRPr="005537F9">
        <w:rPr>
          <w:sz w:val="16"/>
          <w:szCs w:val="16"/>
        </w:rPr>
        <w:t>Lemarchand, Karine; Lebaron, Philippe (2003). Occurrence of Salmonella spp. and Cryptosporidium spp. in a French coastal watershed: Relationship with fecal indicators. FEMS microbiology letters 218</w:t>
      </w:r>
      <w:r w:rsidR="001F58CD">
        <w:rPr>
          <w:sz w:val="16"/>
          <w:szCs w:val="16"/>
        </w:rPr>
        <w:t>:</w:t>
      </w:r>
      <w:r w:rsidRPr="005537F9">
        <w:rPr>
          <w:sz w:val="16"/>
          <w:szCs w:val="16"/>
        </w:rPr>
        <w:t xml:space="preserve"> 203-9, DOI:10.1016/S0378-1097(02)01135-7, [Addressed in existing review - MST].</w:t>
      </w:r>
    </w:p>
    <w:p w14:paraId="46D99B1B" w14:textId="72AB168D" w:rsidR="00F0580E" w:rsidRDefault="00992883" w:rsidP="005537F9">
      <w:pPr>
        <w:spacing w:before="0" w:line="240" w:lineRule="auto"/>
        <w:ind w:left="720" w:hanging="720"/>
        <w:rPr>
          <w:sz w:val="16"/>
          <w:szCs w:val="16"/>
        </w:rPr>
      </w:pPr>
      <w:r w:rsidRPr="00F010A3">
        <w:rPr>
          <w:sz w:val="16"/>
          <w:szCs w:val="16"/>
        </w:rPr>
        <w:t>Lepesteur, M.; McComb, A. J.; Moore, S. A. (2006). Do we all face the same risk when bathing in the estuary? Water Research 40 (14):2787-2795, DOI:10.1016/j.watres.2006.04.025 [</w:t>
      </w:r>
      <w:r>
        <w:rPr>
          <w:sz w:val="16"/>
          <w:szCs w:val="16"/>
        </w:rPr>
        <w:t>Addressed in existing review</w:t>
      </w:r>
      <w:r w:rsidRPr="00F010A3">
        <w:rPr>
          <w:sz w:val="16"/>
          <w:szCs w:val="16"/>
        </w:rPr>
        <w:t>].</w:t>
      </w:r>
    </w:p>
    <w:p w14:paraId="39291D30" w14:textId="3B159A9F" w:rsidR="005537F9" w:rsidRPr="005537F9" w:rsidRDefault="00992883" w:rsidP="005537F9">
      <w:pPr>
        <w:spacing w:before="0" w:line="240" w:lineRule="auto"/>
        <w:ind w:left="720" w:hanging="720"/>
        <w:rPr>
          <w:sz w:val="16"/>
          <w:szCs w:val="16"/>
        </w:rPr>
      </w:pPr>
      <w:r w:rsidRPr="005537F9">
        <w:rPr>
          <w:sz w:val="16"/>
          <w:szCs w:val="16"/>
        </w:rPr>
        <w:t>Liberatore, Lolita; Murmura, Federica; Scarano, Antonio (2015). Bathing water profile in the coastal belt of the province of Pescara (Italy, Central Adriatic Sea). Marine Pollution Bulletin 95 (1) 100-106, DOI:10.1016/j.marpolbul.2015.04.035, [Addressed in existing review - RCIT Predictive/Deterministic Modelling].</w:t>
      </w:r>
    </w:p>
    <w:p w14:paraId="795186F0" w14:textId="6ACDA879" w:rsidR="005537F9" w:rsidRPr="005537F9" w:rsidRDefault="00992883" w:rsidP="005537F9">
      <w:pPr>
        <w:spacing w:before="0" w:line="240" w:lineRule="auto"/>
        <w:ind w:left="720" w:hanging="720"/>
        <w:rPr>
          <w:sz w:val="16"/>
          <w:szCs w:val="16"/>
        </w:rPr>
      </w:pPr>
      <w:r w:rsidRPr="005537F9">
        <w:rPr>
          <w:sz w:val="16"/>
          <w:szCs w:val="16"/>
        </w:rPr>
        <w:t xml:space="preserve">López, I.; Álvarez, C.; Gil, J. L.; Revilla, J. A. (2013). Methodology to elaborate the bathing water profile on urban beaches, according to the requirements of the European Directive 2006/7/EC: The case of Santander beaches (Spain). Water Science and Technology 68 (5) 1037-1047, DOI:10.2166/wst.2013.342, [Addressed in existing review - RCIT Statistical Approaches for Predictive </w:t>
      </w:r>
      <w:r w:rsidR="004406D2">
        <w:rPr>
          <w:sz w:val="16"/>
          <w:szCs w:val="16"/>
        </w:rPr>
        <w:t>Estimate]</w:t>
      </w:r>
      <w:r w:rsidRPr="005537F9">
        <w:rPr>
          <w:sz w:val="16"/>
          <w:szCs w:val="16"/>
        </w:rPr>
        <w:t>.</w:t>
      </w:r>
    </w:p>
    <w:p w14:paraId="47B2907C" w14:textId="4A61500A" w:rsidR="005537F9" w:rsidRPr="005537F9" w:rsidRDefault="00992883" w:rsidP="005537F9">
      <w:pPr>
        <w:spacing w:before="0" w:line="240" w:lineRule="auto"/>
        <w:ind w:left="720" w:hanging="720"/>
        <w:rPr>
          <w:sz w:val="16"/>
          <w:szCs w:val="16"/>
        </w:rPr>
      </w:pPr>
      <w:r w:rsidRPr="005537F9">
        <w:rPr>
          <w:sz w:val="16"/>
          <w:szCs w:val="16"/>
        </w:rPr>
        <w:t>Lopez, Iago; Alvarez, Cesar; Luis Gil, Jose; Garcia, Andres; Barcena, Javier F.; Revilla, Jose A. (2013). A method for the source apportionment in bathing waters through the modelling of wastewater discharges: Development of an indicator and application to an urban beach in Santander (Northern Spain). Ecological Indicators 24</w:t>
      </w:r>
      <w:r w:rsidR="001F58CD">
        <w:rPr>
          <w:sz w:val="16"/>
          <w:szCs w:val="16"/>
        </w:rPr>
        <w:t>:</w:t>
      </w:r>
      <w:r w:rsidRPr="005537F9">
        <w:rPr>
          <w:sz w:val="16"/>
          <w:szCs w:val="16"/>
        </w:rPr>
        <w:t xml:space="preserve"> 334-343, DOI:10.1016/j.ecolind.2012.07.003, [Addressed in existing review - RCIT Statistical Approaches for Predictive </w:t>
      </w:r>
      <w:r w:rsidR="004406D2">
        <w:rPr>
          <w:sz w:val="16"/>
          <w:szCs w:val="16"/>
        </w:rPr>
        <w:t>Estimate]</w:t>
      </w:r>
      <w:r w:rsidRPr="005537F9">
        <w:rPr>
          <w:sz w:val="16"/>
          <w:szCs w:val="16"/>
        </w:rPr>
        <w:t>.</w:t>
      </w:r>
    </w:p>
    <w:p w14:paraId="285DC315" w14:textId="77777777" w:rsidR="005537F9" w:rsidRPr="005537F9" w:rsidRDefault="00992883" w:rsidP="005537F9">
      <w:pPr>
        <w:spacing w:before="0" w:line="240" w:lineRule="auto"/>
        <w:ind w:left="720" w:hanging="720"/>
        <w:rPr>
          <w:sz w:val="16"/>
          <w:szCs w:val="16"/>
        </w:rPr>
      </w:pPr>
      <w:r w:rsidRPr="005537F9">
        <w:rPr>
          <w:sz w:val="16"/>
          <w:szCs w:val="16"/>
        </w:rPr>
        <w:t>McLellan, S. L.; Salmore, A. K. (2003). Evidence for localized bacterial loading as the cause of chronic beach closings in a freshwater marina. Water Research 37 (11) 2700-2708, DOI:10.1016/S0043-1354(03)00068-X, [Addressed in existing review - MST].</w:t>
      </w:r>
    </w:p>
    <w:p w14:paraId="3011D4E5" w14:textId="1248734A" w:rsidR="005537F9" w:rsidRPr="005537F9" w:rsidRDefault="00992883" w:rsidP="005537F9">
      <w:pPr>
        <w:spacing w:before="0" w:line="240" w:lineRule="auto"/>
        <w:ind w:left="720" w:hanging="720"/>
        <w:rPr>
          <w:sz w:val="16"/>
          <w:szCs w:val="16"/>
        </w:rPr>
      </w:pPr>
      <w:r w:rsidRPr="005537F9">
        <w:rPr>
          <w:sz w:val="16"/>
          <w:szCs w:val="16"/>
        </w:rPr>
        <w:t>Mclellan, Sandra (2004). Genetic Diversity of Escherichia coli Isolated from Urban Rivers and Beach Water. Applied and environmental microbiology 70</w:t>
      </w:r>
      <w:r w:rsidR="001F58CD">
        <w:rPr>
          <w:sz w:val="16"/>
          <w:szCs w:val="16"/>
        </w:rPr>
        <w:t>:</w:t>
      </w:r>
      <w:r w:rsidRPr="005537F9">
        <w:rPr>
          <w:sz w:val="16"/>
          <w:szCs w:val="16"/>
        </w:rPr>
        <w:t xml:space="preserve"> 4658-65, DOI:10.1128/AEM.70.8.4658-4665.2004, [Addressed in existing review - MST].</w:t>
      </w:r>
    </w:p>
    <w:p w14:paraId="37212DFB" w14:textId="007BA7B1" w:rsidR="005537F9" w:rsidRPr="005537F9" w:rsidRDefault="00992883" w:rsidP="005537F9">
      <w:pPr>
        <w:spacing w:before="0" w:line="240" w:lineRule="auto"/>
        <w:ind w:left="720" w:hanging="720"/>
        <w:rPr>
          <w:sz w:val="16"/>
          <w:szCs w:val="16"/>
        </w:rPr>
      </w:pPr>
      <w:r w:rsidRPr="005537F9">
        <w:rPr>
          <w:sz w:val="16"/>
          <w:szCs w:val="16"/>
        </w:rPr>
        <w:t xml:space="preserve">Motamarri, S.; Boccelli, D. L. (2012). Development of a neural-based forecasting tool to classify recreational water quality using fecal indicator organisms. Water Research 46 (14) 4508-4520, DOI:10.1016/j.watres.2012.05.023, [Addressed in existing review - RCIT Statistical Approaches for Predictive </w:t>
      </w:r>
      <w:r w:rsidR="004406D2">
        <w:rPr>
          <w:sz w:val="16"/>
          <w:szCs w:val="16"/>
        </w:rPr>
        <w:t>Estimate]</w:t>
      </w:r>
      <w:r w:rsidRPr="005537F9">
        <w:rPr>
          <w:sz w:val="16"/>
          <w:szCs w:val="16"/>
        </w:rPr>
        <w:t>.</w:t>
      </w:r>
    </w:p>
    <w:p w14:paraId="0EEDD964" w14:textId="22DCE18F" w:rsidR="005537F9" w:rsidRPr="005537F9" w:rsidRDefault="00992883" w:rsidP="005537F9">
      <w:pPr>
        <w:spacing w:before="0" w:line="240" w:lineRule="auto"/>
        <w:ind w:left="720" w:hanging="720"/>
        <w:rPr>
          <w:sz w:val="16"/>
          <w:szCs w:val="16"/>
        </w:rPr>
      </w:pPr>
      <w:r w:rsidRPr="005537F9">
        <w:rPr>
          <w:sz w:val="16"/>
          <w:szCs w:val="16"/>
        </w:rPr>
        <w:t>Mulugeta, S.; Hindman, R.; Olszewski, A. M.; Hoover, K.; Greene, K.; Lieberman, M.; Mauro, S. A. (2012). Contamination level and location of recreational freshwater influence the ability to predict Escherichia coli concentration by qPCR targeting Bacteroides. Journal of Environmental Management 103</w:t>
      </w:r>
      <w:r w:rsidR="001F58CD">
        <w:rPr>
          <w:sz w:val="16"/>
          <w:szCs w:val="16"/>
        </w:rPr>
        <w:t>:</w:t>
      </w:r>
      <w:r w:rsidRPr="005537F9">
        <w:rPr>
          <w:sz w:val="16"/>
          <w:szCs w:val="16"/>
        </w:rPr>
        <w:t xml:space="preserve"> 95-101, DOI:10.1016/j.jenvman.2012.03.012, [Addressed in existing review - qPCR methods].</w:t>
      </w:r>
    </w:p>
    <w:p w14:paraId="55B997AF" w14:textId="0EC5DD88" w:rsidR="005537F9" w:rsidRPr="005537F9" w:rsidRDefault="00992883" w:rsidP="005537F9">
      <w:pPr>
        <w:spacing w:before="0" w:line="240" w:lineRule="auto"/>
        <w:ind w:left="720" w:hanging="720"/>
        <w:rPr>
          <w:sz w:val="16"/>
          <w:szCs w:val="16"/>
        </w:rPr>
      </w:pPr>
      <w:r w:rsidRPr="005537F9">
        <w:rPr>
          <w:sz w:val="16"/>
          <w:szCs w:val="16"/>
        </w:rPr>
        <w:t xml:space="preserve">Nevers, M. B.; Whitman, R. L. (2005). Nowcast modeling of Escherichia coli concentrations at multiple urban beaches of southern Lake Michigan. Water Research 39 (20) 5250-5260, DOI:10.1016/j.watres.2005.10.012, [Addressed in existing review - RCIT Statistical Approaches for Predictive </w:t>
      </w:r>
      <w:r w:rsidR="004406D2">
        <w:rPr>
          <w:sz w:val="16"/>
          <w:szCs w:val="16"/>
        </w:rPr>
        <w:t>Estimate]</w:t>
      </w:r>
      <w:r w:rsidRPr="005537F9">
        <w:rPr>
          <w:sz w:val="16"/>
          <w:szCs w:val="16"/>
        </w:rPr>
        <w:t>.</w:t>
      </w:r>
    </w:p>
    <w:p w14:paraId="4BFD03EB" w14:textId="77777777" w:rsidR="005537F9" w:rsidRPr="005537F9" w:rsidRDefault="00992883" w:rsidP="005537F9">
      <w:pPr>
        <w:spacing w:before="0" w:line="240" w:lineRule="auto"/>
        <w:ind w:left="720" w:hanging="720"/>
        <w:rPr>
          <w:sz w:val="16"/>
          <w:szCs w:val="16"/>
        </w:rPr>
      </w:pPr>
      <w:r w:rsidRPr="005537F9">
        <w:rPr>
          <w:sz w:val="16"/>
          <w:szCs w:val="16"/>
        </w:rPr>
        <w:t>Noble, R. T.; Moore, D. F.; Leecaster, M. K.; McGee, C. D.; Weisberg, S. B. (2003). Comparison of total coliform, fecal coliform, and enterococcus bacterial indicator response for ocean recreational water quality testing. Water Research 37 (7) 1637-1643, DOI:10.1016/S0043-1354(02)00496-7, [Addressed in existing review - FIO enterococci].</w:t>
      </w:r>
    </w:p>
    <w:p w14:paraId="448C2510" w14:textId="77777777" w:rsidR="005537F9" w:rsidRPr="005537F9" w:rsidRDefault="00992883" w:rsidP="005537F9">
      <w:pPr>
        <w:spacing w:before="0" w:line="240" w:lineRule="auto"/>
        <w:ind w:left="720" w:hanging="720"/>
        <w:rPr>
          <w:sz w:val="16"/>
          <w:szCs w:val="16"/>
        </w:rPr>
      </w:pPr>
      <w:r w:rsidRPr="005537F9">
        <w:rPr>
          <w:sz w:val="16"/>
          <w:szCs w:val="16"/>
        </w:rPr>
        <w:t>Oster, Ryan J.; Wijesinghe, Rasanthi U.; Haack, Sheridan K.; Fogarty, Lisa R.; Tucker, Taaja R.; Riley, Stephen C. (2014). Bacterial Pathogen Gene Abundance and Relation to Recreational Water Quality at Seven Great Lakes Beaches. Environmental Science &amp; Technology 48 (24) 14148-14157, DOI:10.1021/es5038657, [Addressed in existing review - qPCR methods].</w:t>
      </w:r>
    </w:p>
    <w:p w14:paraId="4F76B6B8" w14:textId="77777777" w:rsidR="005537F9" w:rsidRPr="005537F9" w:rsidRDefault="00992883" w:rsidP="005537F9">
      <w:pPr>
        <w:spacing w:before="0" w:line="240" w:lineRule="auto"/>
        <w:ind w:left="720" w:hanging="720"/>
        <w:rPr>
          <w:sz w:val="16"/>
          <w:szCs w:val="16"/>
        </w:rPr>
      </w:pPr>
      <w:r w:rsidRPr="005537F9">
        <w:rPr>
          <w:sz w:val="16"/>
          <w:szCs w:val="16"/>
        </w:rPr>
        <w:t>Ostoich, M.; Aimo, E.; Fassina, D.; Barbaro, J.; Vazzoler, M.; Soccorso, C.; Rossi, C. (2011). Biologic impact on the coastal belt of the province of Venice (Italy, Northern Adriatic Sea): Preliminary analysis for the characterization of the bathing water profile. Environmental Science and Pollution Research 18 (2) 247-259, DOI:10.1007/s11356-010-0368-1, [Addressed in existing review - RCIT Predictive/Deterministic Modelling].</w:t>
      </w:r>
    </w:p>
    <w:p w14:paraId="184C9DDE" w14:textId="57D05A52" w:rsidR="005537F9" w:rsidRPr="005537F9" w:rsidRDefault="00992883" w:rsidP="005537F9">
      <w:pPr>
        <w:spacing w:before="0" w:line="240" w:lineRule="auto"/>
        <w:ind w:left="720" w:hanging="720"/>
        <w:rPr>
          <w:sz w:val="16"/>
          <w:szCs w:val="16"/>
        </w:rPr>
      </w:pPr>
      <w:r w:rsidRPr="005537F9">
        <w:rPr>
          <w:sz w:val="16"/>
          <w:szCs w:val="16"/>
        </w:rPr>
        <w:t xml:space="preserve">Reicherts, J. D.; Emerson, C. W. (2010). Monitoring bathing beach water quality using composite sampling. Environmental Monitoring and Assessment 168 (1-4) 33-43, DOI:10.1007/s10661-009-1089-0, [Addressed in existing review - RCIT Statistical Approaches for Predictive </w:t>
      </w:r>
      <w:r w:rsidR="004406D2">
        <w:rPr>
          <w:sz w:val="16"/>
          <w:szCs w:val="16"/>
        </w:rPr>
        <w:t>Estimate]</w:t>
      </w:r>
      <w:r w:rsidRPr="005537F9">
        <w:rPr>
          <w:sz w:val="16"/>
          <w:szCs w:val="16"/>
        </w:rPr>
        <w:t>.</w:t>
      </w:r>
    </w:p>
    <w:p w14:paraId="4E510C23" w14:textId="77777777" w:rsidR="005537F9" w:rsidRPr="005537F9" w:rsidRDefault="00992883" w:rsidP="005537F9">
      <w:pPr>
        <w:spacing w:before="0" w:line="240" w:lineRule="auto"/>
        <w:ind w:left="720" w:hanging="720"/>
        <w:rPr>
          <w:sz w:val="16"/>
          <w:szCs w:val="16"/>
        </w:rPr>
      </w:pPr>
      <w:r w:rsidRPr="005537F9">
        <w:rPr>
          <w:sz w:val="16"/>
          <w:szCs w:val="16"/>
        </w:rPr>
        <w:t>Russell, T. L.; Sassoubre, L. M.; Wang, D.; Masuda, S.; Chen, H.; Soetjipto, C.; Hassaballah, A.; Boehm, A. B. (2013). A coupled modeling and molecular biology approach to microbial source tracking at Cowell Beach, Santa Cruz, CA, United States. Environmental Science and Technology 47 (18) 10231-10239, DOI:10.1021/es402303w, [Addressed in existing review - MST methods, qPCR Methods for FIB].</w:t>
      </w:r>
    </w:p>
    <w:p w14:paraId="164B874A" w14:textId="6F25EEEA" w:rsidR="005537F9" w:rsidRPr="005537F9" w:rsidRDefault="00992883" w:rsidP="005537F9">
      <w:pPr>
        <w:spacing w:before="0" w:line="240" w:lineRule="auto"/>
        <w:ind w:left="720" w:hanging="720"/>
        <w:rPr>
          <w:sz w:val="16"/>
          <w:szCs w:val="16"/>
        </w:rPr>
      </w:pPr>
      <w:r w:rsidRPr="005537F9">
        <w:rPr>
          <w:sz w:val="16"/>
          <w:szCs w:val="16"/>
        </w:rPr>
        <w:t>Santiago-Rodriguez, Tasha; Dávila, Catalina; González, Joel; Bonilla, Natasha; Marcos, Patricia; Urdaneta, Miguel; Cadete, Manuela; Monteiro, Silvia; Santos, Ricardo; Domingo, Jorge; Toranzos, Gary (2010). Characterization of Enterococcus faecalis-infecting phages (enterophages) as markers of human fecal pollution in recreational waters. Water research 44</w:t>
      </w:r>
      <w:r w:rsidR="001F58CD">
        <w:rPr>
          <w:sz w:val="16"/>
          <w:szCs w:val="16"/>
        </w:rPr>
        <w:t>:</w:t>
      </w:r>
      <w:r w:rsidRPr="005537F9">
        <w:rPr>
          <w:sz w:val="16"/>
          <w:szCs w:val="16"/>
        </w:rPr>
        <w:t xml:space="preserve"> 4716-25, DOI:10.1016/j.watres.2010.07.078, [Addressed in existing review - Viral indicators].</w:t>
      </w:r>
    </w:p>
    <w:p w14:paraId="6A91DCED" w14:textId="73362F77" w:rsidR="005537F9" w:rsidRPr="005537F9" w:rsidRDefault="00992883" w:rsidP="005537F9">
      <w:pPr>
        <w:spacing w:before="0" w:line="240" w:lineRule="auto"/>
        <w:ind w:left="720" w:hanging="720"/>
        <w:rPr>
          <w:sz w:val="16"/>
          <w:szCs w:val="16"/>
        </w:rPr>
      </w:pPr>
      <w:r w:rsidRPr="005537F9">
        <w:rPr>
          <w:sz w:val="16"/>
          <w:szCs w:val="16"/>
        </w:rPr>
        <w:t xml:space="preserve">Schernewski, Gerald; Fischer, Elisabeth; Huttula, Timo; Jost, Günter; Ras, Monique (2012). Simulation tools to support bathing water quality management: Escherichia coli bacteria in a Baltic lagoon. Journal of Coastal Conservation 16 (4) 473-488 [Addressed in existing review - RCIT Statistical Approaches for Predictive </w:t>
      </w:r>
      <w:r w:rsidR="004406D2">
        <w:rPr>
          <w:sz w:val="16"/>
          <w:szCs w:val="16"/>
        </w:rPr>
        <w:t>Estimate]</w:t>
      </w:r>
      <w:r w:rsidRPr="005537F9">
        <w:rPr>
          <w:sz w:val="16"/>
          <w:szCs w:val="16"/>
        </w:rPr>
        <w:t>.</w:t>
      </w:r>
    </w:p>
    <w:p w14:paraId="78D54F07" w14:textId="77777777" w:rsidR="005537F9" w:rsidRPr="005537F9" w:rsidRDefault="00992883" w:rsidP="005537F9">
      <w:pPr>
        <w:spacing w:before="0" w:line="240" w:lineRule="auto"/>
        <w:ind w:left="720" w:hanging="720"/>
        <w:rPr>
          <w:sz w:val="16"/>
          <w:szCs w:val="16"/>
        </w:rPr>
      </w:pPr>
      <w:r w:rsidRPr="005537F9">
        <w:rPr>
          <w:sz w:val="16"/>
          <w:szCs w:val="16"/>
        </w:rPr>
        <w:t>Semenza, J. C.; Caplan, J. S.; Buescher, G.; Das, T.; Brinks, M. V.; Gershunov, A. (2012). Climate change and microbiological water quality at California beaches. EcoHealth 9 (3) 293-297, DOI:10.1007/s10393-012-0779-1, [Addressed in existing review - RCIT Predictive/Deterministic Modelling].</w:t>
      </w:r>
    </w:p>
    <w:p w14:paraId="2A45C511" w14:textId="77777777" w:rsidR="005537F9" w:rsidRPr="005537F9" w:rsidRDefault="00992883" w:rsidP="005537F9">
      <w:pPr>
        <w:spacing w:before="0" w:line="240" w:lineRule="auto"/>
        <w:ind w:left="720" w:hanging="720"/>
        <w:rPr>
          <w:sz w:val="16"/>
          <w:szCs w:val="16"/>
        </w:rPr>
      </w:pPr>
      <w:r w:rsidRPr="005537F9">
        <w:rPr>
          <w:sz w:val="16"/>
          <w:szCs w:val="16"/>
        </w:rPr>
        <w:t>Sobsey, M. D.; Perdue, R.; Overton, M.; Fisher, J. (2003). Factors influencing faecal contamination in coastal marinas. Water Science and Technology 47 (3) 199-204, DOI:10.2166/wst.2003.0195, [Addressed in existing review - MST].</w:t>
      </w:r>
    </w:p>
    <w:p w14:paraId="51A5EB07" w14:textId="77777777" w:rsidR="005537F9" w:rsidRPr="005537F9" w:rsidRDefault="00992883" w:rsidP="005537F9">
      <w:pPr>
        <w:spacing w:before="0" w:line="240" w:lineRule="auto"/>
        <w:ind w:left="720" w:hanging="720"/>
        <w:rPr>
          <w:sz w:val="16"/>
          <w:szCs w:val="16"/>
        </w:rPr>
      </w:pPr>
      <w:r w:rsidRPr="005537F9">
        <w:rPr>
          <w:sz w:val="16"/>
          <w:szCs w:val="16"/>
        </w:rPr>
        <w:t>Soller, Jeffrey A; Olivieri, Adam W; Eisenberg, Joseph NS; DeGeorge, John F; Cooper, Robert C; Tchobanoglous, George (2006). A public health evaluation of recreational water impairment. Journal of water and health 4 (1) 1-19, DOI:doi: 10.2166/wh.2005.056, [Addressed in existing review - QMRA].</w:t>
      </w:r>
    </w:p>
    <w:p w14:paraId="65363AD1" w14:textId="77777777" w:rsidR="005537F9" w:rsidRPr="005537F9" w:rsidRDefault="00992883" w:rsidP="005537F9">
      <w:pPr>
        <w:spacing w:before="0" w:line="240" w:lineRule="auto"/>
        <w:ind w:left="720" w:hanging="720"/>
        <w:rPr>
          <w:sz w:val="16"/>
          <w:szCs w:val="16"/>
        </w:rPr>
      </w:pPr>
      <w:r w:rsidRPr="005537F9">
        <w:rPr>
          <w:sz w:val="16"/>
          <w:szCs w:val="16"/>
        </w:rPr>
        <w:t>Staley, Zachery R.; Edge, Thomas A. (2016). Comparative microbial source tracking methods for identification of fecal contamination sources at Sunnyside Beach in the Toronto region area of concern. Journal of Water and Health 14 (5) 839-850, DOI:10.2166/wh.2016.296, [Addressed in existing review - MST methods, qPCR Methods for FIB].</w:t>
      </w:r>
    </w:p>
    <w:p w14:paraId="6C7B4482" w14:textId="77777777" w:rsidR="005537F9" w:rsidRPr="005537F9" w:rsidRDefault="00992883" w:rsidP="005537F9">
      <w:pPr>
        <w:spacing w:before="0" w:line="240" w:lineRule="auto"/>
        <w:ind w:left="720" w:hanging="720"/>
        <w:rPr>
          <w:sz w:val="16"/>
          <w:szCs w:val="16"/>
        </w:rPr>
      </w:pPr>
      <w:r w:rsidRPr="005537F9">
        <w:rPr>
          <w:sz w:val="16"/>
          <w:szCs w:val="16"/>
        </w:rPr>
        <w:t>Staley, Zachery R.; Vogel, Laura; Robinson, Clare; Edge, Thomas A. (2015). Differential occurrence of Escherichia coli and human Bacteroidales at two Great Lakes beaches. Journal of Great Lakes Research 41 (2) 530-535, DOI:10.1016/j.jglr.2015.03.006, [Addressed in existing review - MST methods, qPCR Methods for FIB].</w:t>
      </w:r>
    </w:p>
    <w:p w14:paraId="50000E3C" w14:textId="77777777" w:rsidR="005537F9" w:rsidRPr="005537F9" w:rsidRDefault="00992883" w:rsidP="005537F9">
      <w:pPr>
        <w:spacing w:before="0" w:line="240" w:lineRule="auto"/>
        <w:ind w:left="720" w:hanging="720"/>
        <w:rPr>
          <w:sz w:val="16"/>
          <w:szCs w:val="16"/>
        </w:rPr>
      </w:pPr>
      <w:r w:rsidRPr="005537F9">
        <w:rPr>
          <w:sz w:val="16"/>
          <w:szCs w:val="16"/>
        </w:rPr>
        <w:t>Sterk, Ankie; Schets, Franciska M.; Husman, Ana Maria de Roda; de Nijs, Ton; Schijven, Jack F. (2015). Effect of Climate Change on the Concentration and Associated Risks of Vibrio Spp. in Dutch Recreational Waters. Risk Analysis 35 (9) 1717-1729, DOI:10.1111/risa.12365, [Addressed in existing review - RCIT Predictive/Deterministic Modelling].</w:t>
      </w:r>
    </w:p>
    <w:p w14:paraId="2D2EF9ED" w14:textId="77777777" w:rsidR="005537F9" w:rsidRPr="005537F9" w:rsidRDefault="00992883" w:rsidP="005537F9">
      <w:pPr>
        <w:spacing w:before="0" w:line="240" w:lineRule="auto"/>
        <w:ind w:left="720" w:hanging="720"/>
        <w:rPr>
          <w:sz w:val="16"/>
          <w:szCs w:val="16"/>
        </w:rPr>
      </w:pPr>
      <w:r w:rsidRPr="005537F9">
        <w:rPr>
          <w:sz w:val="16"/>
          <w:szCs w:val="16"/>
        </w:rPr>
        <w:t>Strathmann, M.; Horstkott, M.; Koch, C.; Gayer, U.; Wingender, J. (2016). The River Ruhr – an urban river under particular interest for recreational use and as a raw water source for drinking water: The collaborative research project “Safe Ruhr” – microbiological aspects. International Journal of Hygiene and Environmental Health 219 (7) 643-661, DOI:10.1016/j.ijheh.2016.07.005, [Addressed in existing review - RCIT Predictive/Deterministic Modelling].</w:t>
      </w:r>
    </w:p>
    <w:p w14:paraId="7E36C2AC" w14:textId="77777777" w:rsidR="005537F9" w:rsidRPr="005537F9" w:rsidRDefault="00992883" w:rsidP="005537F9">
      <w:pPr>
        <w:spacing w:before="0" w:line="240" w:lineRule="auto"/>
        <w:ind w:left="720" w:hanging="720"/>
        <w:rPr>
          <w:sz w:val="16"/>
          <w:szCs w:val="16"/>
        </w:rPr>
      </w:pPr>
      <w:r w:rsidRPr="005537F9">
        <w:rPr>
          <w:sz w:val="16"/>
          <w:szCs w:val="16"/>
        </w:rPr>
        <w:t>Stumpf, Curtis H.; Piehler, Michael F.; Thompson, Suzanne; Noble, Rachel T. (2010). Loading of fecal indicator bacteria in North Carolina tidal creek headwaters: Hydrographic patterns and terrestrial runoff relationships. Shifting paradigms in the assessment of recreational water quality 44 (16) 4704-4715, DOI:10.1016/j.watres.2010.07.004, [Addressed in existing review - RCIT Predictive/Deterministic Modelling].</w:t>
      </w:r>
    </w:p>
    <w:p w14:paraId="15D74EED" w14:textId="00C7E0DF" w:rsidR="005537F9" w:rsidRPr="005537F9" w:rsidRDefault="00992883" w:rsidP="005537F9">
      <w:pPr>
        <w:spacing w:before="0" w:line="240" w:lineRule="auto"/>
        <w:ind w:left="720" w:hanging="720"/>
        <w:rPr>
          <w:sz w:val="16"/>
          <w:szCs w:val="16"/>
        </w:rPr>
      </w:pPr>
      <w:r w:rsidRPr="005537F9">
        <w:rPr>
          <w:sz w:val="16"/>
          <w:szCs w:val="16"/>
        </w:rPr>
        <w:t>Thoe, W.; Gold, M.; Griesbach, A.; Grimmer, M.; Taggart, M. L.; Boehm, A. B. (2014). Predicting water quality at Santa Monica Beach: Evaluation of five different models for public notification of unsafe swimming conditions. Water Research 67</w:t>
      </w:r>
      <w:r w:rsidR="001F58CD">
        <w:rPr>
          <w:sz w:val="16"/>
          <w:szCs w:val="16"/>
        </w:rPr>
        <w:t>:</w:t>
      </w:r>
      <w:r w:rsidRPr="005537F9">
        <w:rPr>
          <w:sz w:val="16"/>
          <w:szCs w:val="16"/>
        </w:rPr>
        <w:t xml:space="preserve"> 105-117, DOI:10.1016/j.watres.2014.09.001, [Addressed in existing review - RCIT Predictive/Deterministic Modelling].</w:t>
      </w:r>
    </w:p>
    <w:p w14:paraId="7FFB991C" w14:textId="77777777" w:rsidR="005537F9" w:rsidRPr="005537F9" w:rsidRDefault="00992883" w:rsidP="005537F9">
      <w:pPr>
        <w:spacing w:before="0" w:line="240" w:lineRule="auto"/>
        <w:ind w:left="720" w:hanging="720"/>
        <w:rPr>
          <w:sz w:val="16"/>
          <w:szCs w:val="16"/>
        </w:rPr>
      </w:pPr>
      <w:r w:rsidRPr="005537F9">
        <w:rPr>
          <w:sz w:val="16"/>
          <w:szCs w:val="16"/>
        </w:rPr>
        <w:t>Thupaki, P.; Phanikumar, M. S.; Beletsky, D.; Schwab, D. J.; Nevers, M. B.; Whitman, R. L. (2010). Budget analysis of Escherichia coli at a southern Lake Michigan Beach. Environmental Science and Technology 44 (3) 1010-1016, DOI:10.1021/es902232a, [Addressed in existing review - RCIT Predictive/Deterministic Modelling].</w:t>
      </w:r>
    </w:p>
    <w:p w14:paraId="722DBE28" w14:textId="77777777" w:rsidR="005537F9" w:rsidRPr="005537F9" w:rsidRDefault="00992883" w:rsidP="005537F9">
      <w:pPr>
        <w:spacing w:before="0" w:line="240" w:lineRule="auto"/>
        <w:ind w:left="720" w:hanging="720"/>
        <w:rPr>
          <w:sz w:val="16"/>
          <w:szCs w:val="16"/>
        </w:rPr>
      </w:pPr>
      <w:r w:rsidRPr="005537F9">
        <w:rPr>
          <w:sz w:val="16"/>
          <w:szCs w:val="16"/>
        </w:rPr>
        <w:t>Timm, Christian; Luther, Stephan; Jurzik, Lars; Hamza, Ibrahim Ahmed; Kistemann, Thomas (2016). Applying QMRA and DALY to assess health risks from river bathing. International Journal of Hygiene and Environmental Health 219 (7) 681-692, DOI:10.1016/j.ijheh.2016.07.017, [Addressed in existing review - QMRA].</w:t>
      </w:r>
    </w:p>
    <w:p w14:paraId="5FE4EF74" w14:textId="77777777" w:rsidR="005537F9" w:rsidRPr="005537F9" w:rsidRDefault="00992883" w:rsidP="005537F9">
      <w:pPr>
        <w:spacing w:before="0" w:line="240" w:lineRule="auto"/>
        <w:ind w:left="720" w:hanging="720"/>
        <w:rPr>
          <w:sz w:val="16"/>
          <w:szCs w:val="16"/>
        </w:rPr>
      </w:pPr>
      <w:r w:rsidRPr="005537F9">
        <w:rPr>
          <w:sz w:val="16"/>
          <w:szCs w:val="16"/>
        </w:rPr>
        <w:t>Turgeon, P.; Michel, P.; Levallois, P.; Chevalier, P.; Daignault, D.; Crago, B.; Irwin, R.; McEwen, S. A.; Neumann, N. F.; Louie, M. (2011). Agroenvironmental Determinants Associated with the Presence of Antimicrobial-resistant Escherichia coli in Beach Waters in Quebec, Canada. Zoonoses and Public Health 58 (6) 432-439, DOI:10.1111/j.1863-2378.2010.01386.x, [Addressed in existing review - RCIT Predictive/Deterministic Modelling].</w:t>
      </w:r>
    </w:p>
    <w:p w14:paraId="6CC316C5" w14:textId="0F0A6936" w:rsidR="005537F9" w:rsidRPr="005537F9" w:rsidRDefault="00992883" w:rsidP="005537F9">
      <w:pPr>
        <w:spacing w:before="0" w:line="240" w:lineRule="auto"/>
        <w:ind w:left="720" w:hanging="720"/>
        <w:rPr>
          <w:sz w:val="16"/>
          <w:szCs w:val="16"/>
        </w:rPr>
      </w:pPr>
      <w:r w:rsidRPr="005537F9">
        <w:rPr>
          <w:sz w:val="16"/>
          <w:szCs w:val="16"/>
        </w:rPr>
        <w:t>Turgeon, Patricia (2012). Monitoring recreational waters: How to integrate environmental determinants. Journal of Environmental Protection 3 (8) 798-808 [Addressed in existing review - RCIT Predictive/Deterministic Modelling].</w:t>
      </w:r>
    </w:p>
    <w:p w14:paraId="134D7769" w14:textId="1D72F7D0" w:rsidR="005537F9" w:rsidRPr="005537F9" w:rsidRDefault="00992883" w:rsidP="005537F9">
      <w:pPr>
        <w:spacing w:before="0" w:line="240" w:lineRule="auto"/>
        <w:ind w:left="720" w:hanging="720"/>
        <w:rPr>
          <w:sz w:val="16"/>
          <w:szCs w:val="16"/>
        </w:rPr>
      </w:pPr>
      <w:r w:rsidRPr="005537F9">
        <w:rPr>
          <w:sz w:val="16"/>
          <w:szCs w:val="16"/>
        </w:rPr>
        <w:t>Turgeon, Patricia; Michel, Pascal; Levallois, Patrick; Ravel, André; Archambault, Marie; Lavigne, Martin-Pierre; Kotchi, Serge Olivier; Brazeau, Stéphanie (2013). Assessing and monitoring agroenvironmental determinants of recreational freshwater quality using remote sensing. Water science and technology 67 (7) 1503-1511 [Addressed in existing review - RCIT Predictive/Deterministic Modelling].</w:t>
      </w:r>
    </w:p>
    <w:p w14:paraId="1DEAA3BB" w14:textId="77777777" w:rsidR="005537F9" w:rsidRPr="005537F9" w:rsidRDefault="00992883" w:rsidP="005537F9">
      <w:pPr>
        <w:spacing w:before="0" w:line="240" w:lineRule="auto"/>
        <w:ind w:left="720" w:hanging="720"/>
        <w:rPr>
          <w:sz w:val="16"/>
          <w:szCs w:val="16"/>
        </w:rPr>
      </w:pPr>
      <w:r w:rsidRPr="005537F9">
        <w:rPr>
          <w:sz w:val="16"/>
          <w:szCs w:val="16"/>
        </w:rPr>
        <w:t>Ufnar, J. A.; Wang, S. Y.; Christiansen, J. M.; Yampara-Iquise, H.; Carson, C. A.; Ellender, R. D. (2006). Detection of the nifH gene of Methanobrevibacter smithii: a potential tool to identify sewage pollution in recreational waters. Journal of Applied Microbiology 101 (1) 44-52, DOI:10.1111/j.1365-2672.2006.02989.x, [Addressed in existing review - MST methods, qPCR Methods for FIB].</w:t>
      </w:r>
    </w:p>
    <w:p w14:paraId="4D97F355" w14:textId="77777777" w:rsidR="005537F9" w:rsidRPr="005537F9" w:rsidRDefault="00992883" w:rsidP="005537F9">
      <w:pPr>
        <w:spacing w:before="0" w:line="240" w:lineRule="auto"/>
        <w:ind w:left="720" w:hanging="720"/>
        <w:rPr>
          <w:sz w:val="16"/>
          <w:szCs w:val="16"/>
        </w:rPr>
      </w:pPr>
      <w:r w:rsidRPr="005537F9">
        <w:rPr>
          <w:sz w:val="16"/>
          <w:szCs w:val="16"/>
        </w:rPr>
        <w:t>Updyke, Erin Allmann; Wang, Zi; Sun, Si; Connell, Christina; Kirs, Marek; Wong, Mayee; Lu, Yuanan (2015). Human enteric viruses - potential indicators for enhanced monitoring of recreational water quality. Virologica Sinica 30 (5) 344-353, DOI:10.1007/s12250-015-3644-x, [Addressed in existing review - qPCR methods].</w:t>
      </w:r>
    </w:p>
    <w:p w14:paraId="595ED8C5" w14:textId="4A4A9E9B" w:rsidR="005537F9" w:rsidRPr="005537F9" w:rsidRDefault="00992883" w:rsidP="005537F9">
      <w:pPr>
        <w:spacing w:before="0" w:line="240" w:lineRule="auto"/>
        <w:ind w:left="720" w:hanging="720"/>
        <w:rPr>
          <w:sz w:val="16"/>
          <w:szCs w:val="16"/>
        </w:rPr>
      </w:pPr>
      <w:r w:rsidRPr="005537F9">
        <w:rPr>
          <w:sz w:val="16"/>
          <w:szCs w:val="16"/>
        </w:rPr>
        <w:t xml:space="preserve">Van Abel, Nicole; Schoen, Mary; Kissel, John; Meschke, Js (2017). Comparison of Risk Predicted by Multiple Norovirus Dose-Response Models and Implications for Quantitative Microbial Risk Assessment. Risk analysis : an official publication of the Society for Risk Analysis 37, DOI:10.1111/risa.12616, [Addressed in existing review - RCIT Statistical Approaches for Predictive </w:t>
      </w:r>
      <w:r w:rsidR="004406D2">
        <w:rPr>
          <w:sz w:val="16"/>
          <w:szCs w:val="16"/>
        </w:rPr>
        <w:t>Estimate]</w:t>
      </w:r>
      <w:r w:rsidRPr="005537F9">
        <w:rPr>
          <w:sz w:val="16"/>
          <w:szCs w:val="16"/>
        </w:rPr>
        <w:t>.</w:t>
      </w:r>
    </w:p>
    <w:p w14:paraId="26AEF60E" w14:textId="77777777" w:rsidR="005537F9" w:rsidRPr="005537F9" w:rsidRDefault="00992883" w:rsidP="005537F9">
      <w:pPr>
        <w:spacing w:before="0" w:line="240" w:lineRule="auto"/>
        <w:ind w:left="720" w:hanging="720"/>
        <w:rPr>
          <w:sz w:val="16"/>
          <w:szCs w:val="16"/>
        </w:rPr>
      </w:pPr>
      <w:r w:rsidRPr="005537F9">
        <w:rPr>
          <w:sz w:val="16"/>
          <w:szCs w:val="16"/>
        </w:rPr>
        <w:t>Vijayavel, K.; Byappanahalli, Muruleedhara N.; Taylor, H.; Whitman, Richard L.; Ebdon, J.; Kashian, D.R. (2014). Enterococcus phages as potential tool for identifying sewage inputs in the Great Lakes region. Journal of Great Lakes Research 40 (4) 989-993, DOI:10.1016/j.jglr.2014.09.011, [Addressed in existing review - Viral indicators].</w:t>
      </w:r>
    </w:p>
    <w:p w14:paraId="21222D90" w14:textId="77777777" w:rsidR="005537F9" w:rsidRPr="005537F9" w:rsidRDefault="00992883" w:rsidP="005537F9">
      <w:pPr>
        <w:spacing w:before="0" w:line="240" w:lineRule="auto"/>
        <w:ind w:left="720" w:hanging="720"/>
        <w:rPr>
          <w:sz w:val="16"/>
          <w:szCs w:val="16"/>
        </w:rPr>
      </w:pPr>
      <w:r w:rsidRPr="005537F9">
        <w:rPr>
          <w:sz w:val="16"/>
          <w:szCs w:val="16"/>
        </w:rPr>
        <w:t>Walters, S. P.; Yamahara, K. M.; Boehm, A. B. (2009). Persistence of nucleic acid markers of health-relevant organisms in seawater microcosms: Implications for their use in assessing risk in recreational waters. Water Research 43 (19) 4929-4939, DOI:10.1016/j.watres.2009.05.047, [Addressed in existing review - qPCR methods].</w:t>
      </w:r>
    </w:p>
    <w:p w14:paraId="373AA2D0" w14:textId="34D8B4C9" w:rsidR="005537F9" w:rsidRPr="005537F9" w:rsidRDefault="00992883" w:rsidP="005537F9">
      <w:pPr>
        <w:spacing w:before="0" w:line="240" w:lineRule="auto"/>
        <w:ind w:left="720" w:hanging="720"/>
        <w:rPr>
          <w:sz w:val="16"/>
          <w:szCs w:val="16"/>
        </w:rPr>
      </w:pPr>
      <w:r w:rsidRPr="005537F9">
        <w:rPr>
          <w:sz w:val="16"/>
          <w:szCs w:val="16"/>
        </w:rPr>
        <w:t xml:space="preserve">Wiedenmann, A. (2007). A Plausible Model to Explain Concentration - Response Relationships in Randomized Controlled Trials Assessing Infectious Disease Risks from Exposure to Recreational Waters. Statistical Framework for Recreational Water Quality Criteria and Monitoring 153-177 [Addressed in existing review - RCIT Statistical Approaches for Predictive </w:t>
      </w:r>
      <w:r w:rsidR="004406D2">
        <w:rPr>
          <w:sz w:val="16"/>
          <w:szCs w:val="16"/>
        </w:rPr>
        <w:t>Estimate]</w:t>
      </w:r>
      <w:r w:rsidRPr="005537F9">
        <w:rPr>
          <w:sz w:val="16"/>
          <w:szCs w:val="16"/>
        </w:rPr>
        <w:t>.</w:t>
      </w:r>
    </w:p>
    <w:p w14:paraId="5F84D390" w14:textId="789C4088" w:rsidR="005537F9" w:rsidRPr="005537F9" w:rsidRDefault="00992883" w:rsidP="005537F9">
      <w:pPr>
        <w:spacing w:before="0" w:line="240" w:lineRule="auto"/>
        <w:ind w:left="720" w:hanging="720"/>
        <w:rPr>
          <w:sz w:val="16"/>
          <w:szCs w:val="16"/>
        </w:rPr>
      </w:pPr>
      <w:r w:rsidRPr="005537F9">
        <w:rPr>
          <w:sz w:val="16"/>
          <w:szCs w:val="16"/>
        </w:rPr>
        <w:t>Wu, Jianyong; Jackson, Laura (2016). Association of land use and its change with beach closure in the United States, 2004-2013. Science of the Total Environment 571</w:t>
      </w:r>
      <w:r w:rsidR="001F58CD">
        <w:rPr>
          <w:sz w:val="16"/>
          <w:szCs w:val="16"/>
        </w:rPr>
        <w:t>:</w:t>
      </w:r>
      <w:r w:rsidRPr="005537F9">
        <w:rPr>
          <w:sz w:val="16"/>
          <w:szCs w:val="16"/>
        </w:rPr>
        <w:t xml:space="preserve"> 67-76, DOI:10.1016/j.scitotenv.2016.07.116, [Addressed in existing review - RCIT Predictive/Deterministic Modelling].</w:t>
      </w:r>
    </w:p>
    <w:p w14:paraId="05B51887" w14:textId="1D64A67B" w:rsidR="005537F9" w:rsidRPr="005537F9" w:rsidRDefault="00992883" w:rsidP="005537F9">
      <w:pPr>
        <w:spacing w:before="0" w:line="240" w:lineRule="auto"/>
        <w:ind w:left="720" w:hanging="720"/>
        <w:rPr>
          <w:sz w:val="16"/>
          <w:szCs w:val="16"/>
        </w:rPr>
      </w:pPr>
      <w:r w:rsidRPr="005537F9">
        <w:rPr>
          <w:sz w:val="16"/>
          <w:szCs w:val="16"/>
        </w:rPr>
        <w:t>Xagoraraki, Irene; Kuo, David; Wong, Kelvin; Wong, Mark; Rose, Joan (2008). Occurrence of Human Adenoviruses at Two Recreational Beaches of the Great Lakes. Applied and environmental microbiology 73</w:t>
      </w:r>
      <w:r w:rsidR="001F58CD">
        <w:rPr>
          <w:sz w:val="16"/>
          <w:szCs w:val="16"/>
        </w:rPr>
        <w:t>:</w:t>
      </w:r>
      <w:r w:rsidRPr="005537F9">
        <w:rPr>
          <w:sz w:val="16"/>
          <w:szCs w:val="16"/>
        </w:rPr>
        <w:t xml:space="preserve"> 7874-81, DOI:10.1128/AEM.01239-07, [Addressed in existing review - qPCR methods].</w:t>
      </w:r>
    </w:p>
    <w:p w14:paraId="0F7AA506" w14:textId="77777777" w:rsidR="005537F9" w:rsidRPr="005537F9" w:rsidRDefault="00992883" w:rsidP="005537F9">
      <w:pPr>
        <w:spacing w:before="0" w:line="240" w:lineRule="auto"/>
        <w:ind w:left="720" w:hanging="720"/>
        <w:rPr>
          <w:sz w:val="16"/>
          <w:szCs w:val="16"/>
        </w:rPr>
      </w:pPr>
      <w:r w:rsidRPr="005537F9">
        <w:rPr>
          <w:sz w:val="16"/>
          <w:szCs w:val="16"/>
        </w:rPr>
        <w:t>Zhang, Zaihong; Deng, Zhiqiang; Rusch, Kelly A. (2012). Development of predictive models for determining enterococci levels at Gulf Coast beaches. Water Research 46 (2) 465-474, DOI:10.1016/j.watres.2011.11.027, [Addressed in existing review - RCIT Predictive/Deterministic Modelling].</w:t>
      </w:r>
    </w:p>
    <w:p w14:paraId="6F199092" w14:textId="395386F0" w:rsidR="005537F9" w:rsidRPr="005537F9" w:rsidRDefault="00992883" w:rsidP="005537F9">
      <w:pPr>
        <w:spacing w:before="0" w:line="240" w:lineRule="auto"/>
        <w:ind w:left="720" w:hanging="720"/>
        <w:rPr>
          <w:sz w:val="16"/>
          <w:szCs w:val="16"/>
        </w:rPr>
      </w:pPr>
      <w:r w:rsidRPr="005537F9">
        <w:rPr>
          <w:sz w:val="16"/>
          <w:szCs w:val="16"/>
        </w:rPr>
        <w:t>Zhu, Xiaofang; Wang, John D; Solo-Gabriele, Helena M; Fleming, Lora E (2011). A water quality modeling study of non-point sources at recreational marine beaches. Water Research 45 (9) 2985-2995 [Addressed in existing review - RCIT Predictive/Deterministic Modelling].</w:t>
      </w:r>
    </w:p>
    <w:p w14:paraId="2B7B0995" w14:textId="50BFAF89" w:rsidR="00FA7F82" w:rsidRPr="005537F9" w:rsidRDefault="00992883" w:rsidP="005537F9">
      <w:pPr>
        <w:spacing w:before="0" w:line="240" w:lineRule="auto"/>
        <w:ind w:left="720" w:hanging="720"/>
        <w:rPr>
          <w:sz w:val="16"/>
          <w:szCs w:val="16"/>
        </w:rPr>
      </w:pPr>
      <w:r w:rsidRPr="005537F9">
        <w:rPr>
          <w:sz w:val="16"/>
          <w:szCs w:val="16"/>
        </w:rPr>
        <w:t xml:space="preserve">Zimmerman, A. M.; Rebarchik, D. M.; Flowers, A. R.; Williams, J. L.; Grimes, D. J. (2009). Escherichia coli detection using mTEC agar and fluorescent antibody direct viable counting on coastal recreational water samples. Letters in Applied Microbiology 49 (4) 478-483, DOI:10.1111/j.1472-765X.2009.02693.x, [Addressed in existing review - FIO </w:t>
      </w:r>
      <w:r w:rsidR="00EA2716" w:rsidRPr="00EA2716">
        <w:rPr>
          <w:i/>
          <w:sz w:val="16"/>
          <w:szCs w:val="16"/>
        </w:rPr>
        <w:t>E. coli</w:t>
      </w:r>
      <w:r w:rsidRPr="005537F9">
        <w:rPr>
          <w:sz w:val="16"/>
          <w:szCs w:val="16"/>
        </w:rPr>
        <w:t>].</w:t>
      </w:r>
    </w:p>
    <w:p w14:paraId="3BB85084" w14:textId="3B1AE1A3" w:rsidR="009D20E6" w:rsidRDefault="00992883" w:rsidP="00FA7F82">
      <w:pPr>
        <w:pStyle w:val="Heading3"/>
      </w:pPr>
      <w:bookmarkStart w:id="556" w:name="_Toc106901173"/>
      <w:r>
        <w:t xml:space="preserve">Basic sanitary survey </w:t>
      </w:r>
      <w:r w:rsidR="007C5320">
        <w:t>(</w:t>
      </w:r>
      <w:r>
        <w:t>6 studies</w:t>
      </w:r>
      <w:r w:rsidR="007C5320">
        <w:t>)</w:t>
      </w:r>
      <w:bookmarkEnd w:id="556"/>
    </w:p>
    <w:p w14:paraId="733961EA" w14:textId="77777777" w:rsidR="00F010A3" w:rsidRPr="00F010A3" w:rsidRDefault="00992883" w:rsidP="00F010A3">
      <w:pPr>
        <w:spacing w:before="0" w:line="240" w:lineRule="auto"/>
        <w:ind w:left="720" w:hanging="720"/>
        <w:rPr>
          <w:sz w:val="16"/>
          <w:szCs w:val="16"/>
        </w:rPr>
      </w:pPr>
      <w:r w:rsidRPr="00F010A3">
        <w:rPr>
          <w:sz w:val="16"/>
          <w:szCs w:val="16"/>
        </w:rPr>
        <w:t>Benedict, R. T.; Neumann, C. M. (2004). Assessing Oregon's twenty-six coastal beach areas for recreational water quality standards. Marine Pollution Bulletin 49 (7-8):624-629, DOI:10.1016/j.marpolbul.2004.04.005 [Basic sanitary survey].</w:t>
      </w:r>
    </w:p>
    <w:p w14:paraId="7B6E3230" w14:textId="77777777" w:rsidR="00F010A3" w:rsidRPr="00F010A3" w:rsidRDefault="00992883" w:rsidP="00F010A3">
      <w:pPr>
        <w:spacing w:before="0" w:line="240" w:lineRule="auto"/>
        <w:ind w:left="720" w:hanging="720"/>
        <w:rPr>
          <w:sz w:val="16"/>
          <w:szCs w:val="16"/>
        </w:rPr>
      </w:pPr>
      <w:r w:rsidRPr="00F010A3">
        <w:rPr>
          <w:sz w:val="16"/>
          <w:szCs w:val="16"/>
        </w:rPr>
        <w:t>Fong, Theng Theng; Phanikumar, Mantha; Xagoraraki, Irene; Rose, Joan (2009). Quantitative Detection of Human Adenoviruses in Wastewater and Combined Sewer Overflows Influencing a Michigan River. Applied and environmental microbiology 76:715-23, DOI:10.1128/AEM.01316-09 [Basic sanitary survey].</w:t>
      </w:r>
    </w:p>
    <w:p w14:paraId="4D8846A9" w14:textId="77777777" w:rsidR="00F010A3" w:rsidRPr="00F010A3" w:rsidRDefault="00992883" w:rsidP="00F010A3">
      <w:pPr>
        <w:spacing w:before="0" w:line="240" w:lineRule="auto"/>
        <w:ind w:left="720" w:hanging="720"/>
        <w:rPr>
          <w:sz w:val="16"/>
          <w:szCs w:val="16"/>
        </w:rPr>
      </w:pPr>
      <w:r w:rsidRPr="00F010A3">
        <w:rPr>
          <w:sz w:val="16"/>
          <w:szCs w:val="16"/>
        </w:rPr>
        <w:t>Kishinhi, Stephen; Tchounwou, Paul B.; Farah, Ibrahim O.; Chigbu, Paulinus (2006). Recreational water quality control in Mississippi, USA: bacteriological assessment in the Pearl River and Ross Barnett reservoir. Reviews on Environmental Health 21 (4):295-307, DOI:10.1515/reveh.2006.21.4.295 [Basic sanitary survey].</w:t>
      </w:r>
    </w:p>
    <w:p w14:paraId="000B988A" w14:textId="77777777" w:rsidR="00F010A3" w:rsidRPr="00F010A3" w:rsidRDefault="00992883" w:rsidP="00F010A3">
      <w:pPr>
        <w:spacing w:before="0" w:line="240" w:lineRule="auto"/>
        <w:ind w:left="720" w:hanging="720"/>
        <w:rPr>
          <w:sz w:val="16"/>
          <w:szCs w:val="16"/>
        </w:rPr>
      </w:pPr>
      <w:r w:rsidRPr="00F010A3">
        <w:rPr>
          <w:sz w:val="16"/>
          <w:szCs w:val="16"/>
        </w:rPr>
        <w:t>Noble, R. T.; Weisberg, S. B.; Leecaster, M. K.; McGee, C. D.; Dorsey, J. H.; Vainik, P.; Orozco-Borbón, V. (2003). Storm effects on regional beach water quality along the southern California shoreline. Journal of Water and Health 1 (1):23-31, DOI:10.2166/wh.2003.0004 [Basic sanitary survey].</w:t>
      </w:r>
    </w:p>
    <w:p w14:paraId="57E7A320" w14:textId="77777777" w:rsidR="00F010A3" w:rsidRPr="00F010A3" w:rsidRDefault="00992883" w:rsidP="00F010A3">
      <w:pPr>
        <w:spacing w:before="0" w:line="240" w:lineRule="auto"/>
        <w:ind w:left="720" w:hanging="720"/>
        <w:rPr>
          <w:sz w:val="16"/>
          <w:szCs w:val="16"/>
        </w:rPr>
      </w:pPr>
      <w:r w:rsidRPr="00F010A3">
        <w:rPr>
          <w:sz w:val="16"/>
          <w:szCs w:val="16"/>
        </w:rPr>
        <w:t>Rosenfeld, L. K.; McGee, C. D.; Robertson, G. L.; Noble, M. A.; Jones, B. H. (2006). Temporal and spatial variability of fecal indicator bacteria in the surf zone off Huntington Beach, CA. Marine Environmental Research 61 (5):471-493, DOI:10.1016/j.marenvres.2006.02.003 [Basic sanitary survey].</w:t>
      </w:r>
    </w:p>
    <w:p w14:paraId="0714C4C4" w14:textId="4EB92929" w:rsidR="00DF3ADF" w:rsidRPr="00F010A3" w:rsidRDefault="00992883" w:rsidP="00F010A3">
      <w:pPr>
        <w:spacing w:before="0" w:line="240" w:lineRule="auto"/>
        <w:ind w:left="720" w:hanging="720"/>
        <w:rPr>
          <w:sz w:val="16"/>
          <w:szCs w:val="16"/>
        </w:rPr>
      </w:pPr>
      <w:r w:rsidRPr="00F010A3">
        <w:rPr>
          <w:sz w:val="16"/>
          <w:szCs w:val="16"/>
        </w:rPr>
        <w:t xml:space="preserve">Sampson, R. W.; Swiatnicki, S. A.; McDermott, C. M.; Kleinheinz, G. T. (2005). </w:t>
      </w:r>
      <w:r w:rsidR="00EA2716" w:rsidRPr="00EA2716">
        <w:rPr>
          <w:i/>
          <w:sz w:val="16"/>
          <w:szCs w:val="16"/>
        </w:rPr>
        <w:t>E. coli</w:t>
      </w:r>
      <w:r w:rsidRPr="00F010A3">
        <w:rPr>
          <w:sz w:val="16"/>
          <w:szCs w:val="16"/>
        </w:rPr>
        <w:t xml:space="preserve"> at Lake Superior recreational beaches. Journal of Great Lakes Research 31 (1):116-121, DOI:10.1016/S0380-1330(05)70243-4 [Basic sanitary survey].</w:t>
      </w:r>
    </w:p>
    <w:p w14:paraId="28F5A6DB" w14:textId="623A5438" w:rsidR="009D20E6" w:rsidRDefault="00992883" w:rsidP="00FA7F82">
      <w:pPr>
        <w:pStyle w:val="Heading3"/>
      </w:pPr>
      <w:bookmarkStart w:id="557" w:name="_Toc106901174"/>
      <w:r>
        <w:t xml:space="preserve">Comment on another paper </w:t>
      </w:r>
      <w:r w:rsidR="007C5320">
        <w:t>(</w:t>
      </w:r>
      <w:r>
        <w:t>3 studies</w:t>
      </w:r>
      <w:r w:rsidR="007C5320">
        <w:t>)</w:t>
      </w:r>
      <w:bookmarkEnd w:id="557"/>
    </w:p>
    <w:p w14:paraId="7C2A4C7C" w14:textId="77777777" w:rsidR="00F010A3" w:rsidRPr="00F010A3" w:rsidRDefault="00992883" w:rsidP="00F010A3">
      <w:pPr>
        <w:spacing w:before="0" w:line="240" w:lineRule="auto"/>
        <w:ind w:left="720" w:hanging="720"/>
        <w:rPr>
          <w:sz w:val="16"/>
          <w:szCs w:val="16"/>
        </w:rPr>
      </w:pPr>
      <w:r w:rsidRPr="00F010A3">
        <w:rPr>
          <w:sz w:val="16"/>
          <w:szCs w:val="16"/>
        </w:rPr>
        <w:t>Clifton, C. (2008). Editorial for health risk of bathing in Southern California coastal waters by brinks et al. Archives of Environmental and Occupational Health 63 (3):136, DOI:10.3200/AEOH.63.3.136 [Comment on another paper].</w:t>
      </w:r>
    </w:p>
    <w:p w14:paraId="7DC51C7E" w14:textId="77777777" w:rsidR="00F010A3" w:rsidRPr="00F010A3" w:rsidRDefault="00992883" w:rsidP="00F010A3">
      <w:pPr>
        <w:spacing w:before="0" w:line="240" w:lineRule="auto"/>
        <w:ind w:left="720" w:hanging="720"/>
        <w:rPr>
          <w:sz w:val="16"/>
          <w:szCs w:val="16"/>
        </w:rPr>
      </w:pPr>
      <w:r w:rsidRPr="00F010A3">
        <w:rPr>
          <w:sz w:val="16"/>
          <w:szCs w:val="16"/>
        </w:rPr>
        <w:t>Kay, David; Ashbolt, Nick; Wyer, Mark D.; Fleisher, Jay M.; Fewtrell, Lorna; Rogers, Alan; Rees, Gareth (2006). Reply to comments on "Derivation of numerical values for the World Health Organization guidelines for recreational waters". Water Research 40 (9):1921-1925, DOI:10.1016/j.watres.2006.02.009 [Comment on another paper].</w:t>
      </w:r>
    </w:p>
    <w:p w14:paraId="64E426DC" w14:textId="546C7F40" w:rsidR="00F010A3" w:rsidRPr="00F010A3" w:rsidRDefault="00992883" w:rsidP="00F010A3">
      <w:pPr>
        <w:spacing w:before="0" w:line="240" w:lineRule="auto"/>
        <w:ind w:left="720" w:hanging="720"/>
        <w:rPr>
          <w:sz w:val="16"/>
          <w:szCs w:val="16"/>
        </w:rPr>
      </w:pPr>
      <w:r w:rsidRPr="00F010A3">
        <w:rPr>
          <w:sz w:val="16"/>
          <w:szCs w:val="16"/>
        </w:rPr>
        <w:t>Schwab, K. J. (2007). Are existing bacterial indicators adequate for determining recreational water illness in waters impacted by nonpoint pollution? Epidemiology 18 (1):21-22, DOI:10.1097/01.ede.0000249537.24445.c8 [Comment on another paper].</w:t>
      </w:r>
    </w:p>
    <w:p w14:paraId="730EDD4C" w14:textId="615AA0D3" w:rsidR="009D20E6" w:rsidRDefault="00992883" w:rsidP="00FA7F82">
      <w:pPr>
        <w:pStyle w:val="Heading3"/>
      </w:pPr>
      <w:bookmarkStart w:id="558" w:name="_Toc106901175"/>
      <w:r>
        <w:t xml:space="preserve">Non-Australian study cited in key review </w:t>
      </w:r>
      <w:r w:rsidR="007C5320">
        <w:t>(</w:t>
      </w:r>
      <w:r>
        <w:t>9</w:t>
      </w:r>
      <w:r w:rsidR="00E27554">
        <w:t>4</w:t>
      </w:r>
      <w:r>
        <w:t xml:space="preserve"> studies</w:t>
      </w:r>
      <w:r w:rsidR="007C5320">
        <w:t>)</w:t>
      </w:r>
      <w:bookmarkEnd w:id="558"/>
    </w:p>
    <w:p w14:paraId="08491BD0" w14:textId="77777777" w:rsidR="00F010A3" w:rsidRPr="00F010A3" w:rsidRDefault="00992883" w:rsidP="00F010A3">
      <w:pPr>
        <w:spacing w:before="0" w:line="240" w:lineRule="auto"/>
        <w:ind w:left="720" w:hanging="720"/>
        <w:rPr>
          <w:sz w:val="16"/>
          <w:szCs w:val="16"/>
        </w:rPr>
      </w:pPr>
      <w:r w:rsidRPr="00F010A3">
        <w:rPr>
          <w:sz w:val="16"/>
          <w:szCs w:val="16"/>
        </w:rPr>
        <w:t>Abdelzaher, A. M.; Wright, M. E.; Ortega, C.; Solo-Gabriele, H. M.; Miller, G.; Elmir, S.; Newman, X.; Shih, P.; Alfredo Bonilla, J.; Bonilla, T. D.; Palmer, C. J.; Scott, T.; Lukasik, J.; Harwood, V. J.; McQuaig, S.; Sinigalliano, C.; Gidley, M.; Plano, L. R. W.; Zhu, X.; Wang, J. D.; Fleming, L. E. (2010). Presence of pathogens and indicator microbes at a non-point source subtropical recreational marine beach. Applied and Environmental Microbiology 76 (3):724-732, DOI:10.1128/AEM.02127-09 [Non-Australian study cited in key review].</w:t>
      </w:r>
    </w:p>
    <w:p w14:paraId="77BCB767" w14:textId="77777777" w:rsidR="00F010A3" w:rsidRPr="00F010A3" w:rsidRDefault="00992883" w:rsidP="00F010A3">
      <w:pPr>
        <w:spacing w:before="0" w:line="240" w:lineRule="auto"/>
        <w:ind w:left="720" w:hanging="720"/>
        <w:rPr>
          <w:sz w:val="16"/>
          <w:szCs w:val="16"/>
        </w:rPr>
      </w:pPr>
      <w:r w:rsidRPr="00F010A3">
        <w:rPr>
          <w:sz w:val="16"/>
          <w:szCs w:val="16"/>
        </w:rPr>
        <w:t>Abdelzaher, Amir M.; Wright, Mary E.; Ortega, Cristina; Hasan, A. Rasem; Shibata, Tomoyoki; Solo-Gabriele, Helena M.; Kish, Jonathan; Withum, Kelly; He, Guoqing; Elmir, Samir M.; Bonilla, J. Alfredo; Bonilla, Tonya D.; Palmer, Carol J.; Scott, Troy M.; Lukasik, Jerzy; Harwood, Valerie J.; McQuaig, Shannon; Sinigalliano, Christopher D.; Gidley, Maribeth L.; Wanless, David; Plano, Lisa R. W.; Garza, Anna C.; Zhu, Xiaofang; Stewart, Jill R.; Dickerson, Jerold W.; Yampara-Iquise, Helen; Carson, Charles; Fleisher, Jay M.; Fleming, Lora E. (2011). Daily measures of microbes and human health at a non-point source marine beach. Journal of Water and Health 9 (3):443-457, DOI:10.2166/wh.2011.146 [Non-Australian study cited in key review].</w:t>
      </w:r>
    </w:p>
    <w:p w14:paraId="1DD4D724" w14:textId="77777777" w:rsidR="00F010A3" w:rsidRPr="00F010A3" w:rsidRDefault="00992883" w:rsidP="00F010A3">
      <w:pPr>
        <w:spacing w:before="0" w:line="240" w:lineRule="auto"/>
        <w:ind w:left="720" w:hanging="720"/>
        <w:rPr>
          <w:sz w:val="16"/>
          <w:szCs w:val="16"/>
        </w:rPr>
      </w:pPr>
      <w:r w:rsidRPr="00F010A3">
        <w:rPr>
          <w:sz w:val="16"/>
          <w:szCs w:val="16"/>
        </w:rPr>
        <w:t>Alm, Elizabeth W.; Daniels-Witt, Quri R.; Learman, Deric R.; Ryu, Hodon; Jordan, Dustin W.; Gehring, Thomas M.; Santo Domingo, Jorge (2018). Potential for gulls to transport bacteria from human waste sites to beaches. The Science of the Total Environment 615:123-130, DOI:10.1016/j.scitotenv.2017.09.232 [Non-Australian study cited in key review].</w:t>
      </w:r>
    </w:p>
    <w:p w14:paraId="094E4923" w14:textId="77777777" w:rsidR="00F010A3" w:rsidRPr="00F010A3" w:rsidRDefault="00992883" w:rsidP="00F010A3">
      <w:pPr>
        <w:spacing w:before="0" w:line="240" w:lineRule="auto"/>
        <w:ind w:left="720" w:hanging="720"/>
        <w:rPr>
          <w:sz w:val="16"/>
          <w:szCs w:val="16"/>
        </w:rPr>
      </w:pPr>
      <w:r w:rsidRPr="00F010A3">
        <w:rPr>
          <w:sz w:val="16"/>
          <w:szCs w:val="16"/>
        </w:rPr>
        <w:t>Bedri, Z.; Corkery, A.; O'Sullivan, J. J.; Deering, L. A.; Demeter, K.; Meijer, W. G.; O'Hare, G.; Masterson, B. (2016). Evaluating a microbial water quality prediction model for beach management under the revised EU Bathing Water Directive. Journal of Environmental Management 167:49-58, DOI:10.1016/j.jenvman.2015.10.046 [Non-Australian study cited in key review].</w:t>
      </w:r>
    </w:p>
    <w:p w14:paraId="1B587B04" w14:textId="77777777" w:rsidR="00F010A3" w:rsidRPr="00F010A3" w:rsidRDefault="00992883" w:rsidP="00F010A3">
      <w:pPr>
        <w:spacing w:before="0" w:line="240" w:lineRule="auto"/>
        <w:ind w:left="720" w:hanging="720"/>
        <w:rPr>
          <w:sz w:val="16"/>
          <w:szCs w:val="16"/>
        </w:rPr>
      </w:pPr>
      <w:r w:rsidRPr="00F010A3">
        <w:rPr>
          <w:sz w:val="16"/>
          <w:szCs w:val="16"/>
        </w:rPr>
        <w:t>Benjamin-Chung, J.; Arnold, B. F.; Wade, T. J.; Schiff, K.; Griffith, J. F.; Dufour, A. P.; Weisberg, S. B.; Colford, J. M. (2017). Coliphages and Gastrointestinal Illness in Recreational Waters: Pooled Analysis of Six Coastal Beach Cohorts. Epidemiology 28 (5):644-652, DOI:10.1097/EDE.0000000000000681 [Non-Australian study cited in key review].</w:t>
      </w:r>
    </w:p>
    <w:p w14:paraId="2C73FDE1" w14:textId="77777777" w:rsidR="00F010A3" w:rsidRPr="00F010A3" w:rsidRDefault="00992883" w:rsidP="00F010A3">
      <w:pPr>
        <w:spacing w:before="0" w:line="240" w:lineRule="auto"/>
        <w:ind w:left="720" w:hanging="720"/>
        <w:rPr>
          <w:sz w:val="16"/>
          <w:szCs w:val="16"/>
        </w:rPr>
      </w:pPr>
      <w:r w:rsidRPr="00F010A3">
        <w:rPr>
          <w:sz w:val="16"/>
          <w:szCs w:val="16"/>
        </w:rPr>
        <w:t>Boehm Jr, Alexandria B; Ashbolt, Nicholas J; Colford Jr, John M; Dunbar, Lee E; Fleming, Lora E; Gold, Mark A; Hansel, Joel A; Hunter, Paul R; Ichida, Audrey M; McGee, Charles D (2009). A sea change ahead for recreational water quality criteria. Journal of Water and Health 7 (1):9-20, ISSN:1477-8920 [Non-Australian study cited in key review].</w:t>
      </w:r>
    </w:p>
    <w:p w14:paraId="78DF67C4" w14:textId="77777777" w:rsidR="00F010A3" w:rsidRPr="00F010A3" w:rsidRDefault="00992883" w:rsidP="00F010A3">
      <w:pPr>
        <w:spacing w:before="0" w:line="240" w:lineRule="auto"/>
        <w:ind w:left="720" w:hanging="720"/>
        <w:rPr>
          <w:sz w:val="16"/>
          <w:szCs w:val="16"/>
        </w:rPr>
      </w:pPr>
      <w:r w:rsidRPr="00F010A3">
        <w:rPr>
          <w:sz w:val="16"/>
          <w:szCs w:val="16"/>
        </w:rPr>
        <w:t>Boehm, A. B.; Fuhrman, J. A.; Mrše, R. D.; Grant, S. B. (2003). Tiered approach for identification of a human fecal pollution source at a recreational beach: Case study at Avalon Bay, Catalina Island, California. Environmental Science and Technology 37 (4):673-680, DOI:10.1021/es025934x [Non-Australian study cited in key review].</w:t>
      </w:r>
    </w:p>
    <w:p w14:paraId="2D9CD1E6" w14:textId="77777777" w:rsidR="00F010A3" w:rsidRPr="00F010A3" w:rsidRDefault="00992883" w:rsidP="00F010A3">
      <w:pPr>
        <w:spacing w:before="0" w:line="240" w:lineRule="auto"/>
        <w:ind w:left="720" w:hanging="720"/>
        <w:rPr>
          <w:sz w:val="16"/>
          <w:szCs w:val="16"/>
        </w:rPr>
      </w:pPr>
      <w:r w:rsidRPr="00F010A3">
        <w:rPr>
          <w:sz w:val="16"/>
          <w:szCs w:val="16"/>
        </w:rPr>
        <w:t>Boehm, Alexandria B.; Soller, Jeffrey A.; Shanks, Orin C. (2015). Human-Associated Fecal Quantitative Polymerase Chain Reaction Measurements and Simulated Risk of Gastrointestinal Illness in Recreational Waters Contaminated with Raw Sewage. Environmental Science &amp; Technology Letters 2 (10):270-275, DOI:10.1021/acs.estlett.5b00219 [Non-Australian study cited in key review].</w:t>
      </w:r>
    </w:p>
    <w:p w14:paraId="742D3C98" w14:textId="77777777" w:rsidR="00F010A3" w:rsidRPr="00F010A3" w:rsidRDefault="00992883" w:rsidP="00F010A3">
      <w:pPr>
        <w:spacing w:before="0" w:line="240" w:lineRule="auto"/>
        <w:ind w:left="720" w:hanging="720"/>
        <w:rPr>
          <w:sz w:val="16"/>
          <w:szCs w:val="16"/>
        </w:rPr>
      </w:pPr>
      <w:r w:rsidRPr="00F010A3">
        <w:rPr>
          <w:sz w:val="16"/>
          <w:szCs w:val="16"/>
        </w:rPr>
        <w:t>Bonilla, T. D.; Nowosielski, K.; Cuvelier, M.; Hartz, A.; Green, M.; Esiobu, N.; McCorquodale, D. S.; Fleisher, J. M.; Rogerson, A. (2007). Prevalence and distribution of fecal indicator organisms in South Florida beach sand and preliminary assessment of health effects associated with beach sand exposure. Marine Pollution Bulletin 54 (9):1472-1482, DOI:10.1016/j.marpolbul.2007.04.016 [Non-Australian study cited in key review].</w:t>
      </w:r>
    </w:p>
    <w:p w14:paraId="067A7D79" w14:textId="77777777" w:rsidR="00F010A3" w:rsidRPr="00F010A3" w:rsidRDefault="00992883" w:rsidP="00F010A3">
      <w:pPr>
        <w:spacing w:before="0" w:line="240" w:lineRule="auto"/>
        <w:ind w:left="720" w:hanging="720"/>
        <w:rPr>
          <w:sz w:val="16"/>
          <w:szCs w:val="16"/>
        </w:rPr>
      </w:pPr>
      <w:r w:rsidRPr="00F010A3">
        <w:rPr>
          <w:sz w:val="16"/>
          <w:szCs w:val="16"/>
        </w:rPr>
        <w:t>Bradley, Graham; Hancock, Chris (2003). Increased risk of non-seasonal and body immersion recreational marine bathers contacting indicator microorganisms of sewage pollution. Marine Pollution Bulletin 46 (6):791-794, DOI:10.1016/S0025-326X(03)00089-4 [Non-Australian study cited in key review].</w:t>
      </w:r>
    </w:p>
    <w:p w14:paraId="242C2DF3" w14:textId="77777777" w:rsidR="00F010A3" w:rsidRPr="00F010A3" w:rsidRDefault="00992883" w:rsidP="00F010A3">
      <w:pPr>
        <w:spacing w:before="0" w:line="240" w:lineRule="auto"/>
        <w:ind w:left="720" w:hanging="720"/>
        <w:rPr>
          <w:sz w:val="16"/>
          <w:szCs w:val="16"/>
        </w:rPr>
      </w:pPr>
      <w:r w:rsidRPr="00F010A3">
        <w:rPr>
          <w:sz w:val="16"/>
          <w:szCs w:val="16"/>
        </w:rPr>
        <w:t>Brinks, Mitchell V.; Dwight, Ryan H.; Osgood, Nathaniel D.; Sharavanakumar, Gaialpathi; Turbow, David J.; El-Gohary, Mahmoud; Caplan, Joshua S.; Semenza, Jan C. (2008). Health Risk of Bathing in Southern California Coastal Waters. Archives of Environmental &amp; Occupational Health 63 (3):123-135, DOI:10.3200/AEOH.63.3.123-135 [Non-Australian study cited in key review].</w:t>
      </w:r>
    </w:p>
    <w:p w14:paraId="4DEB9672" w14:textId="77777777" w:rsidR="00F010A3" w:rsidRPr="00F010A3" w:rsidRDefault="00992883" w:rsidP="00F010A3">
      <w:pPr>
        <w:spacing w:before="0" w:line="240" w:lineRule="auto"/>
        <w:ind w:left="720" w:hanging="720"/>
        <w:rPr>
          <w:sz w:val="16"/>
          <w:szCs w:val="16"/>
        </w:rPr>
      </w:pPr>
      <w:r w:rsidRPr="00F010A3">
        <w:rPr>
          <w:sz w:val="16"/>
          <w:szCs w:val="16"/>
        </w:rPr>
        <w:t>Brown, Kendra I.; Graham, Katherine E.; Boehm, Alexandria B. (2017). Risk-Based Threshold of Gull-Associated Fecal Marker Concentrations for Recreational Water. Environmental Science &amp; Technology Letters 4 (2):44-48, DOI:10.1021/acs.estlett.6b00473 [Non-Australian study cited in key review].</w:t>
      </w:r>
    </w:p>
    <w:p w14:paraId="61F78514" w14:textId="77777777" w:rsidR="00F010A3" w:rsidRPr="00F010A3" w:rsidRDefault="00992883" w:rsidP="00F010A3">
      <w:pPr>
        <w:spacing w:before="0" w:line="240" w:lineRule="auto"/>
        <w:ind w:left="720" w:hanging="720"/>
        <w:rPr>
          <w:sz w:val="16"/>
          <w:szCs w:val="16"/>
        </w:rPr>
      </w:pPr>
      <w:r w:rsidRPr="00F010A3">
        <w:rPr>
          <w:sz w:val="16"/>
          <w:szCs w:val="16"/>
        </w:rPr>
        <w:t>Colford Jr, J. M.; Wade, T. J.; Schiff, K. C.; Wright, C. C.; Griffith, J. F.; Sandhu, S. K.; Burns, S.; Sobsey, M.; Lovelace, G.; Weisberg, S. B. (2007). Water quality indicators and the risk of illness at beaches with nonpoint sources of fecal contamination. Epidemiology 18 (1):27-35, DOI:10.1097/01.ede.0000249425.32990.b9 [Non-Australian study cited in key review].</w:t>
      </w:r>
    </w:p>
    <w:p w14:paraId="6FB93F28" w14:textId="77777777" w:rsidR="00F010A3" w:rsidRPr="00F010A3" w:rsidRDefault="00992883" w:rsidP="00F010A3">
      <w:pPr>
        <w:spacing w:before="0" w:line="240" w:lineRule="auto"/>
        <w:ind w:left="720" w:hanging="720"/>
        <w:rPr>
          <w:sz w:val="16"/>
          <w:szCs w:val="16"/>
        </w:rPr>
      </w:pPr>
      <w:r w:rsidRPr="00F010A3">
        <w:rPr>
          <w:sz w:val="16"/>
          <w:szCs w:val="16"/>
        </w:rPr>
        <w:t>Colford Jr, John M; Schiff, Kenneth C; Griffith, John F; Yau, Vince; Arnold, Benjamin F; Wright, Catherine C; Gruber, Joshua S; Wade, Timothy J; Burns, Susan; Hayes, Jacqueline (2012). Using rapid indicators for Enterococcus to assess the risk of illness after exposure to urban runoff contaminated marine water. Water Research 46 (7):2176-2186, ISSN:0043-1354 [Non-Australian study cited in key review].</w:t>
      </w:r>
    </w:p>
    <w:p w14:paraId="30B8DB24" w14:textId="77777777" w:rsidR="00F010A3" w:rsidRPr="00F010A3" w:rsidRDefault="00992883" w:rsidP="00F010A3">
      <w:pPr>
        <w:spacing w:before="0" w:line="240" w:lineRule="auto"/>
        <w:ind w:left="720" w:hanging="720"/>
        <w:rPr>
          <w:sz w:val="16"/>
          <w:szCs w:val="16"/>
        </w:rPr>
      </w:pPr>
      <w:r w:rsidRPr="00F010A3">
        <w:rPr>
          <w:sz w:val="16"/>
          <w:szCs w:val="16"/>
        </w:rPr>
        <w:t>Colford Jr, John M; Wade, Timothy J; Schiff, Kenneth C; Wright, Catherine; Griffith, John F; Sandhu, Sukhminder K; Weisberg, Stephen B (2005). Recreational Water Contact and Illness in Mission Bay, California. Technical Report 449, March 2005. Westminster, CA: Southern California Coastal Water Research Project :, DOI not available [Non-Australian study cited in key review].</w:t>
      </w:r>
    </w:p>
    <w:p w14:paraId="3EBBC66D" w14:textId="77777777" w:rsidR="00F010A3" w:rsidRPr="00F010A3" w:rsidRDefault="00992883" w:rsidP="00F010A3">
      <w:pPr>
        <w:spacing w:before="0" w:line="240" w:lineRule="auto"/>
        <w:ind w:left="720" w:hanging="720"/>
        <w:rPr>
          <w:sz w:val="16"/>
          <w:szCs w:val="16"/>
        </w:rPr>
      </w:pPr>
      <w:r w:rsidRPr="00F010A3">
        <w:rPr>
          <w:sz w:val="16"/>
          <w:szCs w:val="16"/>
        </w:rPr>
        <w:t>Collier, S. A.; Wade, T. J.; Sams, E. A.; Hlavsa, M. C.; Dufour, A. P.; Beach, M. J. (2015). Swimming in the USA: Beachgoer characteristics and health outcomes at US marine and freshwater beaches. Journal of Water and Health 13 (2):531-543, DOI:10.2166/wh.2014.095 [Non-Australian study cited in key review].</w:t>
      </w:r>
    </w:p>
    <w:p w14:paraId="44B80EFA" w14:textId="77777777" w:rsidR="00F010A3" w:rsidRPr="00F010A3" w:rsidRDefault="00992883" w:rsidP="00F010A3">
      <w:pPr>
        <w:spacing w:before="0" w:line="240" w:lineRule="auto"/>
        <w:ind w:left="720" w:hanging="720"/>
        <w:rPr>
          <w:sz w:val="16"/>
          <w:szCs w:val="16"/>
        </w:rPr>
      </w:pPr>
      <w:r w:rsidRPr="00F010A3">
        <w:rPr>
          <w:sz w:val="16"/>
          <w:szCs w:val="16"/>
        </w:rPr>
        <w:t>Corsi, Steven R.; Borchardt, Mark A.; Carvin, Rebecca B.; Burch, Tucker R.; Spencer, Susan K.; Lutz, Michelle A.; McDermott, Colleen M.; Busse, Kimberly M.; Kleinheinz, Gregory T.; Feng, Xiaoping; Zhu, Jun (2016). Human and Bovine Viruses and Bacteria at Three Great Lakes Beaches: Environmental Variable Associations and Health Risk. Environmental Science &amp; Technology 50 (2):987-995, DOI:10.1021/acs.est.5b04372 [Non-Australian study cited in key review].</w:t>
      </w:r>
    </w:p>
    <w:p w14:paraId="64235C51" w14:textId="77777777" w:rsidR="00F010A3" w:rsidRPr="00F010A3" w:rsidRDefault="00992883" w:rsidP="00F010A3">
      <w:pPr>
        <w:spacing w:before="0" w:line="240" w:lineRule="auto"/>
        <w:ind w:left="720" w:hanging="720"/>
        <w:rPr>
          <w:sz w:val="16"/>
          <w:szCs w:val="16"/>
        </w:rPr>
      </w:pPr>
      <w:r w:rsidRPr="00F010A3">
        <w:rPr>
          <w:sz w:val="16"/>
          <w:szCs w:val="16"/>
        </w:rPr>
        <w:t>DeFlorio-Barker, S.; Wade, T. J.; Jones, R. M.; Friedman, L. S.; Wing, C.; Dorevitch, S. (2017). Estimated costs of sporadic gastrointestinal illness associated with surface water recreation: A combined analysis of data from NEEAR and CHEERS studies. Environmental Health Perspectives 125 (2):215-222, DOI:10.1289/EHP130 [Non-Australian study cited in key review].</w:t>
      </w:r>
    </w:p>
    <w:p w14:paraId="3B9984EA" w14:textId="77777777" w:rsidR="00F010A3" w:rsidRPr="00F010A3" w:rsidRDefault="00992883" w:rsidP="00F010A3">
      <w:pPr>
        <w:spacing w:before="0" w:line="240" w:lineRule="auto"/>
        <w:ind w:left="720" w:hanging="720"/>
        <w:rPr>
          <w:sz w:val="16"/>
          <w:szCs w:val="16"/>
        </w:rPr>
      </w:pPr>
      <w:r w:rsidRPr="00F010A3">
        <w:rPr>
          <w:sz w:val="16"/>
          <w:szCs w:val="16"/>
        </w:rPr>
        <w:t>Dickinson, Gregory; Lim, Keah-Ying; Jiang, Sunny C. (2013). Quantitative Microbial Risk Assessment of Pathogenic Vibrios in Marine Recreational Waters of Southern California. Applied and Environmental Microbiology 79 (1):294-302, DOI:10.1128/AEM.02674-12 [Non-Australian study cited in key review].</w:t>
      </w:r>
    </w:p>
    <w:p w14:paraId="0B8CD7A8" w14:textId="77777777" w:rsidR="00F010A3" w:rsidRPr="00F010A3" w:rsidRDefault="00992883" w:rsidP="00F010A3">
      <w:pPr>
        <w:spacing w:before="0" w:line="240" w:lineRule="auto"/>
        <w:ind w:left="720" w:hanging="720"/>
        <w:rPr>
          <w:sz w:val="16"/>
          <w:szCs w:val="16"/>
        </w:rPr>
      </w:pPr>
      <w:r w:rsidRPr="00F010A3">
        <w:rPr>
          <w:sz w:val="16"/>
          <w:szCs w:val="16"/>
        </w:rPr>
        <w:t>Dorevitch, Samuel; Ashbolt, Nicholas J.; Ferguson, Christobel M.; Fujioka, Roger; McGee, Charles D.; Soller, Jeffrey A.; Whitman, Richard L. (2010). Meeting Report: Knowledge and Gaps in Developing Microbial Criteria for Inland Recreational Waters. Environmental Health Perspectives 118 (6):871-876, DOI:10.1289/ehp.0901627 [Non-Australian study cited in key review].</w:t>
      </w:r>
    </w:p>
    <w:p w14:paraId="353A08EC" w14:textId="77777777" w:rsidR="00F010A3" w:rsidRPr="00F010A3" w:rsidRDefault="00992883" w:rsidP="00F010A3">
      <w:pPr>
        <w:spacing w:before="0" w:line="240" w:lineRule="auto"/>
        <w:ind w:left="720" w:hanging="720"/>
        <w:rPr>
          <w:sz w:val="16"/>
          <w:szCs w:val="16"/>
        </w:rPr>
      </w:pPr>
      <w:r w:rsidRPr="00F010A3">
        <w:rPr>
          <w:sz w:val="16"/>
          <w:szCs w:val="16"/>
        </w:rPr>
        <w:t>Dorevitch, Samuel; DeFlorio-Barker, Stephanie; Jones, Rachael M; Liu, Li (2015). Water quality as a predictor of gastrointestinal illness following incidental contact water recreation. Water Research 83:94-103, ISSN:0043-1354 [Non-Australian study cited in key review].</w:t>
      </w:r>
    </w:p>
    <w:p w14:paraId="0E7504C1" w14:textId="77777777" w:rsidR="00F010A3" w:rsidRPr="00F010A3" w:rsidRDefault="00992883" w:rsidP="00F010A3">
      <w:pPr>
        <w:spacing w:before="0" w:line="240" w:lineRule="auto"/>
        <w:ind w:left="720" w:hanging="720"/>
        <w:rPr>
          <w:sz w:val="16"/>
          <w:szCs w:val="16"/>
        </w:rPr>
      </w:pPr>
      <w:r w:rsidRPr="00F010A3">
        <w:rPr>
          <w:sz w:val="16"/>
          <w:szCs w:val="16"/>
        </w:rPr>
        <w:t>Dorevitch, Samuel; Panthi, Suraj; Huang, Yue; Li, Hong; Michalek, Angela M; Pratap, Preethi; Wroblewski, Meredith; Liu, Li; Scheff, Peter A; Li, An (2011). Water ingestion during water recreation. Water research 45 (5):2020-2028, ISSN:0043-1354 [Non-Australian study cited in key review].</w:t>
      </w:r>
    </w:p>
    <w:p w14:paraId="3A440A60" w14:textId="77777777" w:rsidR="00F010A3" w:rsidRPr="00F010A3" w:rsidRDefault="00992883" w:rsidP="00F010A3">
      <w:pPr>
        <w:spacing w:before="0" w:line="240" w:lineRule="auto"/>
        <w:ind w:left="720" w:hanging="720"/>
        <w:rPr>
          <w:sz w:val="16"/>
          <w:szCs w:val="16"/>
        </w:rPr>
      </w:pPr>
      <w:r w:rsidRPr="00F010A3">
        <w:rPr>
          <w:sz w:val="16"/>
          <w:szCs w:val="16"/>
        </w:rPr>
        <w:t>Esiobu, N.; Green, M.; Echeverry, A.; Bonilla, T. D.; Stinson, C. M.; Hartz, A.; Rogerson, A.; McCorquodale, D. S. (2013). High numbers of Staphylococcus aureus at three bathing beaches in South Florida. International Journal of Environmental Health Research 23 (1):46-57, DOI:10.1080/09603123.2012.699027 [Non-Australian study cited in key review].</w:t>
      </w:r>
    </w:p>
    <w:p w14:paraId="5F4EC96F" w14:textId="77777777" w:rsidR="00F010A3" w:rsidRPr="00F010A3" w:rsidRDefault="00992883" w:rsidP="00F010A3">
      <w:pPr>
        <w:spacing w:before="0" w:line="240" w:lineRule="auto"/>
        <w:ind w:left="720" w:hanging="720"/>
        <w:rPr>
          <w:sz w:val="16"/>
          <w:szCs w:val="16"/>
        </w:rPr>
      </w:pPr>
      <w:r w:rsidRPr="00F010A3">
        <w:rPr>
          <w:sz w:val="16"/>
          <w:szCs w:val="16"/>
        </w:rPr>
        <w:t>Fleisher, J. M.; Fleming, L. E.; Solo-Gabriele, H. M.; Kish, J. K.; Sinigalliano, C. D.; Plano, L.; Elmir, S. M.; Wang, J. D.; Withum, K.; Shibata, T.; Gidley, M. L.; Abdelzaher, A.; He, G.; Ortega, C.; Zhu, X.; Wright, M.; Hollenbeck, J.; Backer, L. C. (2010). The BEACHES study: Health effects and exposures from non-point source microbial contaminants in subtropical recreational marine waters. International Journal of Epidemiology 39 (5):1291-1298, DOI:10.1093/ije/dyq084 [Non-Australian study cited in key review].</w:t>
      </w:r>
    </w:p>
    <w:p w14:paraId="6C9288E1" w14:textId="77777777" w:rsidR="00F010A3" w:rsidRPr="00F010A3" w:rsidRDefault="00992883" w:rsidP="00F010A3">
      <w:pPr>
        <w:spacing w:before="0" w:line="240" w:lineRule="auto"/>
        <w:ind w:left="720" w:hanging="720"/>
        <w:rPr>
          <w:sz w:val="16"/>
          <w:szCs w:val="16"/>
        </w:rPr>
      </w:pPr>
      <w:r w:rsidRPr="00F010A3">
        <w:rPr>
          <w:sz w:val="16"/>
          <w:szCs w:val="16"/>
        </w:rPr>
        <w:t>Fleisher, J. M.; Kay, D. (2006). Risk perception bias, self-reporting of illness, and the validity of reported results in an epidemiologic study of recreational water associated illnesses. Marine Pollution Bulletin 52 (3):264-268, DOI:10.1016/j.marpolbul.2005.08.019 [Non-Australian study cited in key review].</w:t>
      </w:r>
    </w:p>
    <w:p w14:paraId="4C9A0C9C" w14:textId="77777777" w:rsidR="00F010A3" w:rsidRPr="00F010A3" w:rsidRDefault="00992883" w:rsidP="00F010A3">
      <w:pPr>
        <w:spacing w:before="0" w:line="240" w:lineRule="auto"/>
        <w:ind w:left="720" w:hanging="720"/>
        <w:rPr>
          <w:sz w:val="16"/>
          <w:szCs w:val="16"/>
        </w:rPr>
      </w:pPr>
      <w:r w:rsidRPr="00F010A3">
        <w:rPr>
          <w:sz w:val="16"/>
          <w:szCs w:val="16"/>
        </w:rPr>
        <w:t>Francy, Donna S.; Stelzer, Erin A.; Duris, Joseph W.; Brady, Amie M. G.; Harrison, John H.; Johnson, Heather E.; Ware, Michael W. (2013). Predictive Models for Escherichia coli Concentrations at Inland Lake Beaches and Relationship of Model Variables to Pathogen Detection. Applied and Environmental Microbiology 79 (5):1676-1688, DOI:10.1128/AEM.02995-12 [Non-Australian study cited in key review].</w:t>
      </w:r>
    </w:p>
    <w:p w14:paraId="4CE293AA" w14:textId="77777777" w:rsidR="00F010A3" w:rsidRPr="00F010A3" w:rsidRDefault="00992883" w:rsidP="00F010A3">
      <w:pPr>
        <w:spacing w:before="0" w:line="240" w:lineRule="auto"/>
        <w:ind w:left="720" w:hanging="720"/>
        <w:rPr>
          <w:sz w:val="16"/>
          <w:szCs w:val="16"/>
        </w:rPr>
      </w:pPr>
      <w:r w:rsidRPr="00F010A3">
        <w:rPr>
          <w:sz w:val="16"/>
          <w:szCs w:val="16"/>
        </w:rPr>
        <w:t>Given, S.; Pendleton, L. H.; Boehm, A. B. (2006). Regional public health cost estimates of contaminated coastal waters: A case study of gastroenteritis at southern California beaches. Environmental Science and Technology 40 (16):4851-4858, DOI:10.1021/es060679s [Non-Australian study cited in key review].</w:t>
      </w:r>
    </w:p>
    <w:p w14:paraId="2B47B62D" w14:textId="77777777" w:rsidR="00F010A3" w:rsidRPr="00F010A3" w:rsidRDefault="00992883" w:rsidP="00F010A3">
      <w:pPr>
        <w:spacing w:before="0" w:line="240" w:lineRule="auto"/>
        <w:ind w:left="720" w:hanging="720"/>
        <w:rPr>
          <w:sz w:val="16"/>
          <w:szCs w:val="16"/>
        </w:rPr>
      </w:pPr>
      <w:r w:rsidRPr="00F010A3">
        <w:rPr>
          <w:sz w:val="16"/>
          <w:szCs w:val="16"/>
        </w:rPr>
        <w:t>Goodwin, K. D.; Gruber, S.; Vondrak, M.; Crumpacker, A. (2016). Watershed Assessment with Beach Microbial Source Tracking and Outcomes of Resulting Gull Management. Environmental Science and Technology 50 (18):9900-9906, DOI:10.1021/acs.est.6b02564 [Non-Australian study cited in key review].</w:t>
      </w:r>
    </w:p>
    <w:p w14:paraId="7924B8E2" w14:textId="77777777" w:rsidR="00F010A3" w:rsidRPr="00F010A3" w:rsidRDefault="00992883" w:rsidP="00F010A3">
      <w:pPr>
        <w:spacing w:before="0" w:line="240" w:lineRule="auto"/>
        <w:ind w:left="720" w:hanging="720"/>
        <w:rPr>
          <w:sz w:val="16"/>
          <w:szCs w:val="16"/>
        </w:rPr>
      </w:pPr>
      <w:r w:rsidRPr="00F010A3">
        <w:rPr>
          <w:sz w:val="16"/>
          <w:szCs w:val="16"/>
        </w:rPr>
        <w:t>Goodwin, K. D.; McNay, M.; Cao, Y.; Ebentier, D.; Madison, M.; Griffith, J. F. (2012). A multi-beach study of Staphylococcus aureus, MRSA, and enterococci in seawater and beach sand. Water Research 46 (13):4195-4207, DOI:10.1016/j.watres.2012.04.001 [Non-Australian study cited in key review].</w:t>
      </w:r>
    </w:p>
    <w:p w14:paraId="10D59C75" w14:textId="77777777" w:rsidR="00F010A3" w:rsidRPr="00F010A3" w:rsidRDefault="00992883" w:rsidP="00F010A3">
      <w:pPr>
        <w:spacing w:before="0" w:line="240" w:lineRule="auto"/>
        <w:ind w:left="720" w:hanging="720"/>
        <w:rPr>
          <w:sz w:val="16"/>
          <w:szCs w:val="16"/>
        </w:rPr>
      </w:pPr>
      <w:r w:rsidRPr="00F010A3">
        <w:rPr>
          <w:sz w:val="16"/>
          <w:szCs w:val="16"/>
        </w:rPr>
        <w:t>Gorham, T. J.; Lee, J. (2016). Pathogen Loading From Canada Geese Faeces in Freshwater: Potential Risks to Human Health Through Recreational Water Exposure. Zoonoses and Public Health 63 (3):177-190, DOI:10.1111/zph.12227 [Non-Australian study cited in key review].</w:t>
      </w:r>
    </w:p>
    <w:p w14:paraId="6DDFECC6" w14:textId="77777777" w:rsidR="00F010A3" w:rsidRPr="00F010A3" w:rsidRDefault="00992883" w:rsidP="00F010A3">
      <w:pPr>
        <w:spacing w:before="0" w:line="240" w:lineRule="auto"/>
        <w:ind w:left="720" w:hanging="720"/>
        <w:rPr>
          <w:sz w:val="16"/>
          <w:szCs w:val="16"/>
        </w:rPr>
      </w:pPr>
      <w:r w:rsidRPr="00F010A3">
        <w:rPr>
          <w:sz w:val="16"/>
          <w:szCs w:val="16"/>
        </w:rPr>
        <w:t>Griffith, J. F.; Weisberg, S. B.; Arnold, B. F.; Cao, Y.; Schiff, K. C.; Colford, J. M. (2016). Epidemiologic evaluation of multiple alternate microbial water quality monitoring indicators at three California beaches. Water Research 94:371-381, DOI:10.1016/j.watres.2016.02.036 [Non-Australian study cited in key review].</w:t>
      </w:r>
    </w:p>
    <w:p w14:paraId="428B5194" w14:textId="77777777" w:rsidR="00F010A3" w:rsidRPr="00F010A3" w:rsidRDefault="00992883" w:rsidP="00F010A3">
      <w:pPr>
        <w:spacing w:before="0" w:line="240" w:lineRule="auto"/>
        <w:ind w:left="720" w:hanging="720"/>
        <w:rPr>
          <w:sz w:val="16"/>
          <w:szCs w:val="16"/>
        </w:rPr>
      </w:pPr>
      <w:r w:rsidRPr="00F010A3">
        <w:rPr>
          <w:sz w:val="16"/>
          <w:szCs w:val="16"/>
        </w:rPr>
        <w:t>Hall, V.; Taye, A.; Walsh, B.; Maguire, H.; Dave, J.; Wright, A.; Anderson, C.; Crook, P. (2017). A large outbreak of gastrointestinal illness at an open-water swimming event in the River Thames, London. Epidemiology and Infection 145 (6):1246-1255, DOI:10.1017/S0950268816003393 [Non-Australian study cited in key review].</w:t>
      </w:r>
    </w:p>
    <w:p w14:paraId="75C57919" w14:textId="77777777" w:rsidR="00F010A3" w:rsidRPr="00F010A3" w:rsidRDefault="00992883" w:rsidP="00F010A3">
      <w:pPr>
        <w:spacing w:before="0" w:line="240" w:lineRule="auto"/>
        <w:ind w:left="720" w:hanging="720"/>
        <w:rPr>
          <w:sz w:val="16"/>
          <w:szCs w:val="16"/>
        </w:rPr>
      </w:pPr>
      <w:r w:rsidRPr="00F010A3">
        <w:rPr>
          <w:sz w:val="16"/>
          <w:szCs w:val="16"/>
        </w:rPr>
        <w:t>Heaney, C. D.; Sams, E.; Wing, S.; Marshall, S.; Brenner, K.; Dufour, A. P.; Wade, T. J. (2009). Contact with beach sand among beachgoers and risk of illness. American Journal of Epidemiology 170 (2):164-172, DOI:10.1093/aje/kwp152 [Non-Australian study cited in key review].</w:t>
      </w:r>
    </w:p>
    <w:p w14:paraId="33C3A839" w14:textId="77777777" w:rsidR="00F010A3" w:rsidRPr="00F010A3" w:rsidRDefault="00992883" w:rsidP="00F010A3">
      <w:pPr>
        <w:spacing w:before="0" w:line="240" w:lineRule="auto"/>
        <w:ind w:left="720" w:hanging="720"/>
        <w:rPr>
          <w:sz w:val="16"/>
          <w:szCs w:val="16"/>
        </w:rPr>
      </w:pPr>
      <w:r w:rsidRPr="00F010A3">
        <w:rPr>
          <w:sz w:val="16"/>
          <w:szCs w:val="16"/>
        </w:rPr>
        <w:t>Heaney, Christopher D; Sams, Elizabeth; Dufour, Alfred P; Brenner, Kristen P; Haugland, Richard A; Chern, Eunice; Wing, Steve; Marshall, Stephen; Love, David C; Serre, Marc (2012). Fecal indicators in sand, sand contact, and risk of enteric illness among beachgoers. Epidemiology (Cambridge, Mass.):23 (1):95, DOI not available [Non-Australian study cited in key review].</w:t>
      </w:r>
    </w:p>
    <w:p w14:paraId="74195B29" w14:textId="77777777" w:rsidR="00F010A3" w:rsidRPr="00F010A3" w:rsidRDefault="00992883" w:rsidP="00F010A3">
      <w:pPr>
        <w:spacing w:before="0" w:line="240" w:lineRule="auto"/>
        <w:ind w:left="720" w:hanging="720"/>
        <w:rPr>
          <w:sz w:val="16"/>
          <w:szCs w:val="16"/>
        </w:rPr>
      </w:pPr>
      <w:r w:rsidRPr="00F010A3">
        <w:rPr>
          <w:sz w:val="16"/>
          <w:szCs w:val="16"/>
        </w:rPr>
        <w:t>Hlavsa, Michele C.; Roberts, Virginia A.; Anderson, Ayana R.; Hill, Vincent R.; Kahler, Amy M.; Orr, Maureen; Garrison, Laurel E.; Hicks, Lauri A.; Newton, Anna; Hilborn, Elizabeth D.; Wade, Timothy J.; Beach, Michael J.; Yoder, Jonathan S.; Cdc (2011). Surveillance for waterborne disease outbreaks and other health events associated with recreational water --- United States, 2007--2008. Morbidity and Mortality Weekly Report. Surveillance Summaries (Washington, D.C.: 2002):60 (12):1-32, URL:http://www.ncbi.nlm.nih.gov/pubmed/21937976 [Non-Australian study cited in key review].</w:t>
      </w:r>
    </w:p>
    <w:p w14:paraId="0BCB268A" w14:textId="77777777" w:rsidR="00F010A3" w:rsidRPr="00F010A3" w:rsidRDefault="00992883" w:rsidP="00F010A3">
      <w:pPr>
        <w:spacing w:before="0" w:line="240" w:lineRule="auto"/>
        <w:ind w:left="720" w:hanging="720"/>
        <w:rPr>
          <w:sz w:val="16"/>
          <w:szCs w:val="16"/>
        </w:rPr>
      </w:pPr>
      <w:r w:rsidRPr="00F010A3">
        <w:rPr>
          <w:sz w:val="16"/>
          <w:szCs w:val="16"/>
        </w:rPr>
        <w:t>Hussein, K. R.; Bradley, G.; Glegg, G. (2012). An Evaluation of Bacterial Source Tracking of Faecal Bathing Water Pollution in the Kingsbridge Estuary, UK [Book Chapter]. [Book] The Significance of Faecal Indicators in Water: A Global Perspective :, ISBN:978-1-84973-542-1 [Non-Australian study cited in key review].</w:t>
      </w:r>
    </w:p>
    <w:p w14:paraId="0B922C51" w14:textId="77777777" w:rsidR="00F010A3" w:rsidRPr="00F010A3" w:rsidRDefault="00992883" w:rsidP="00F010A3">
      <w:pPr>
        <w:spacing w:before="0" w:line="240" w:lineRule="auto"/>
        <w:ind w:left="720" w:hanging="720"/>
        <w:rPr>
          <w:sz w:val="16"/>
          <w:szCs w:val="16"/>
        </w:rPr>
      </w:pPr>
      <w:r w:rsidRPr="00F010A3">
        <w:rPr>
          <w:sz w:val="16"/>
          <w:szCs w:val="16"/>
        </w:rPr>
        <w:t>Iwamoto, M.; Hlady, G.; Jeter, M.; Burnett, C.; Drenzek, C.; Lance, S.; Benson, J.; Page, D.; Blake, P. (2005). Shigellosis among swimmers in a freshwater lake. Southern Medical Journal 98 (8):774-778, DOI:10.1097/01.smj.0000172764.14147.e5 [Non-Australian study cited in key review].</w:t>
      </w:r>
    </w:p>
    <w:p w14:paraId="01BACB0A" w14:textId="77777777" w:rsidR="00F010A3" w:rsidRPr="00F010A3" w:rsidRDefault="00992883" w:rsidP="00F010A3">
      <w:pPr>
        <w:spacing w:before="0" w:line="240" w:lineRule="auto"/>
        <w:ind w:left="720" w:hanging="720"/>
        <w:rPr>
          <w:sz w:val="16"/>
          <w:szCs w:val="16"/>
        </w:rPr>
      </w:pPr>
      <w:r w:rsidRPr="00F010A3">
        <w:rPr>
          <w:sz w:val="16"/>
          <w:szCs w:val="16"/>
        </w:rPr>
        <w:t>Joosten, Rosa; Sonder, Gerard; Parkkali, Saara; Brandwagt, Diederik; Fanoy, Ewout; Mughini-Gras, Lapo; Lodder, Willemijn; Ruland, Erik; Siedenburg, Evelien; Kliffen, Suzanne (2017). Risk factors for gastroenteritis associated with canal swimming in two cities in the Netherlands during the summer of 2015: A prospective study. PloS one 12 (4):e0174732, ISSN:1932-6203 [Non-Australian study cited in key review].</w:t>
      </w:r>
    </w:p>
    <w:p w14:paraId="760BE72B" w14:textId="77777777" w:rsidR="00F010A3" w:rsidRPr="00F010A3" w:rsidRDefault="00992883" w:rsidP="00F010A3">
      <w:pPr>
        <w:spacing w:before="0" w:line="240" w:lineRule="auto"/>
        <w:ind w:left="720" w:hanging="720"/>
        <w:rPr>
          <w:sz w:val="16"/>
          <w:szCs w:val="16"/>
        </w:rPr>
      </w:pPr>
      <w:r w:rsidRPr="00F010A3">
        <w:rPr>
          <w:sz w:val="16"/>
          <w:szCs w:val="16"/>
        </w:rPr>
        <w:t>Kauppinen, Ari; Al-Hello, Haider; Zacheus, Outi; Kilponen, Jaana; Maunula, Leena; Huusko, Sari; Lappalainen, Maija; Miettinen, Ilkka; Blomqvist, Soile; Rimhanen-Finne, Ruska (2017). Increase in outbreaks of gastroenteritis linked to bathing water in Finland in summer 2014. Eurosurveillance 22 (8):30470, ISSN:1560-7917 [Non-Australian study cited in key review].</w:t>
      </w:r>
    </w:p>
    <w:p w14:paraId="41B040BA" w14:textId="77777777" w:rsidR="00F010A3" w:rsidRPr="00F010A3" w:rsidRDefault="00992883" w:rsidP="00F010A3">
      <w:pPr>
        <w:spacing w:before="0" w:line="240" w:lineRule="auto"/>
        <w:ind w:left="720" w:hanging="720"/>
        <w:rPr>
          <w:sz w:val="16"/>
          <w:szCs w:val="16"/>
        </w:rPr>
      </w:pPr>
      <w:r w:rsidRPr="00F010A3">
        <w:rPr>
          <w:sz w:val="16"/>
          <w:szCs w:val="16"/>
        </w:rPr>
        <w:t>Kay, D.; Bartram, J.; Prüss, A.; Ashbolt, N.; Wyer, M. D.; Fleisher, J. M.; Fewtrell, L.; Rogers, A.; Rees, G. (2004). Derivation of numerical values for the World Health Organization guidelines for recreational waters. Water Research 38 (5):1296-1304, DOI:10.1016/j.watres.2003.11.032 [Non-Australian study cited in key review].</w:t>
      </w:r>
    </w:p>
    <w:p w14:paraId="21B003E7" w14:textId="77777777" w:rsidR="00F010A3" w:rsidRPr="00F010A3" w:rsidRDefault="00992883" w:rsidP="00F010A3">
      <w:pPr>
        <w:spacing w:before="0" w:line="240" w:lineRule="auto"/>
        <w:ind w:left="720" w:hanging="720"/>
        <w:rPr>
          <w:sz w:val="16"/>
          <w:szCs w:val="16"/>
        </w:rPr>
      </w:pPr>
      <w:r w:rsidRPr="00F010A3">
        <w:rPr>
          <w:sz w:val="16"/>
          <w:szCs w:val="16"/>
        </w:rPr>
        <w:t>Kundu, Arti; McBride, Graham; Wuertz, Stefan (2013). Adenovirus-associated health risks for recreational activities in a multi-use coastal watershed based on site-specific quantitative microbial risk assessment. Water Research 47 (16):6309-6325, DOI:10.1016/j.watres.2013.08.002 [Non-Australian study cited in key review].</w:t>
      </w:r>
    </w:p>
    <w:p w14:paraId="789270B5" w14:textId="77777777" w:rsidR="00F010A3" w:rsidRPr="00F010A3" w:rsidRDefault="00992883" w:rsidP="00F010A3">
      <w:pPr>
        <w:spacing w:before="0" w:line="240" w:lineRule="auto"/>
        <w:ind w:left="720" w:hanging="720"/>
        <w:rPr>
          <w:sz w:val="16"/>
          <w:szCs w:val="16"/>
        </w:rPr>
      </w:pPr>
      <w:r w:rsidRPr="00F010A3">
        <w:rPr>
          <w:sz w:val="16"/>
          <w:szCs w:val="16"/>
        </w:rPr>
        <w:t>Lee, Chang Soo; Lee, Cheonghoon; Marion, Jason; Wang, Qiuhong; Saif, Linda; Lee, Jiyoung (2014). Occurrence of human enteric viruses at freshwater beaches during swimming season and its link to water inflow. Science of the Total Environment 472:757-766, DOI:10.1016/j.scitotenv.2013.11.088 [Non-Australian study cited in key review].</w:t>
      </w:r>
    </w:p>
    <w:p w14:paraId="24FACE03" w14:textId="5D666996" w:rsidR="00F010A3" w:rsidRPr="00F010A3" w:rsidRDefault="00992883" w:rsidP="00F010A3">
      <w:pPr>
        <w:spacing w:before="0" w:line="240" w:lineRule="auto"/>
        <w:ind w:left="720" w:hanging="720"/>
        <w:rPr>
          <w:sz w:val="16"/>
          <w:szCs w:val="16"/>
        </w:rPr>
      </w:pPr>
      <w:r w:rsidRPr="00F010A3">
        <w:rPr>
          <w:sz w:val="16"/>
          <w:szCs w:val="16"/>
        </w:rPr>
        <w:t xml:space="preserve">Leonard, A. F. C.; Zhang, L.; Balfour, A. J.; Garside, R.; Hawkey, P. M.; Murray, A. K.; Ukoumunne, O. C.; Gaze, W. H. (2018). Exposure to and colonisation by antibiotic-resistant </w:t>
      </w:r>
      <w:r w:rsidR="00EA2716" w:rsidRPr="00EA2716">
        <w:rPr>
          <w:i/>
          <w:sz w:val="16"/>
          <w:szCs w:val="16"/>
        </w:rPr>
        <w:t>E. coli</w:t>
      </w:r>
      <w:r w:rsidRPr="00F010A3">
        <w:rPr>
          <w:sz w:val="16"/>
          <w:szCs w:val="16"/>
        </w:rPr>
        <w:t xml:space="preserve"> in UK coastal water users: Environmental surveillance, exposure assessment, and epidemiological study (Beach Bum Survey). Environment International 114:326-333, DOI:10.1016/j.envint.2017.11.003 [Non-Australian study cited in key review].</w:t>
      </w:r>
    </w:p>
    <w:p w14:paraId="44BDFF1D" w14:textId="7F3D9CE2" w:rsidR="00F010A3" w:rsidRPr="00F010A3" w:rsidRDefault="00F010A3" w:rsidP="00F010A3">
      <w:pPr>
        <w:spacing w:before="0" w:line="240" w:lineRule="auto"/>
        <w:ind w:left="720" w:hanging="720"/>
        <w:rPr>
          <w:sz w:val="16"/>
          <w:szCs w:val="16"/>
        </w:rPr>
      </w:pPr>
    </w:p>
    <w:p w14:paraId="47F0D3F3" w14:textId="77777777" w:rsidR="00F010A3" w:rsidRPr="00F010A3" w:rsidRDefault="00992883" w:rsidP="00F010A3">
      <w:pPr>
        <w:spacing w:before="0" w:line="240" w:lineRule="auto"/>
        <w:ind w:left="720" w:hanging="720"/>
        <w:rPr>
          <w:sz w:val="16"/>
          <w:szCs w:val="16"/>
        </w:rPr>
      </w:pPr>
      <w:r w:rsidRPr="00F010A3">
        <w:rPr>
          <w:sz w:val="16"/>
          <w:szCs w:val="16"/>
        </w:rPr>
        <w:t>Lim, Keah-Ying; Shao, Stella; Peng, Jian; Grant, Stanley B.; Jiang, Sunny C. (2017). Evaluation of the dry and wet weather recreational health risks in a semi-enclosed marine embayment in Southern California. Water Research 111:318-329, DOI:10.1016/j.watres.2017.01.002 [Non-Australian study cited in key review].</w:t>
      </w:r>
    </w:p>
    <w:p w14:paraId="7CFFF800" w14:textId="77777777" w:rsidR="00F010A3" w:rsidRPr="00F010A3" w:rsidRDefault="00992883" w:rsidP="00F010A3">
      <w:pPr>
        <w:spacing w:before="0" w:line="240" w:lineRule="auto"/>
        <w:ind w:left="720" w:hanging="720"/>
        <w:rPr>
          <w:sz w:val="16"/>
          <w:szCs w:val="16"/>
        </w:rPr>
      </w:pPr>
      <w:r w:rsidRPr="00F010A3">
        <w:rPr>
          <w:sz w:val="16"/>
          <w:szCs w:val="16"/>
        </w:rPr>
        <w:t>Loge, Frank J.; Lambertini, Elisabetta; Borchardt, Mark A.; Başağaoğlu, Hakan; Ginn, Timothy R. (2009). Effects of etiological agent and bather shedding of pathogens on interpretation of epidemiological data used to establish recreational water quality standards. Risk Analysis: An Official Publication of the Society for Risk Analysis 29 (2):257-266, DOI:10.1111/j.1539-6924.2008.01184.x [Non-Australian study cited in key review].</w:t>
      </w:r>
    </w:p>
    <w:p w14:paraId="02DA1955" w14:textId="77777777" w:rsidR="00F010A3" w:rsidRPr="00F010A3" w:rsidRDefault="00992883" w:rsidP="00F010A3">
      <w:pPr>
        <w:spacing w:before="0" w:line="240" w:lineRule="auto"/>
        <w:ind w:left="720" w:hanging="720"/>
        <w:rPr>
          <w:sz w:val="16"/>
          <w:szCs w:val="16"/>
        </w:rPr>
      </w:pPr>
      <w:r w:rsidRPr="00F010A3">
        <w:rPr>
          <w:sz w:val="16"/>
          <w:szCs w:val="16"/>
        </w:rPr>
        <w:t>Mallin, M. A.; Haltom, M. I.; Song, B.; Tavares, M. E.; Dellies, S. P. (2010). Bacterial source tracking guides management of boat head waste in a coastal resort area. Journal of Environmental Management 91 (12):2748-2753, DOI:10.1016/j.jenvman.2010.07.043 [Non-Australian study cited in key review].</w:t>
      </w:r>
    </w:p>
    <w:p w14:paraId="040A72C7" w14:textId="77777777" w:rsidR="00F010A3" w:rsidRPr="00F010A3" w:rsidRDefault="00992883" w:rsidP="00F010A3">
      <w:pPr>
        <w:spacing w:before="0" w:line="240" w:lineRule="auto"/>
        <w:ind w:left="720" w:hanging="720"/>
        <w:rPr>
          <w:sz w:val="16"/>
          <w:szCs w:val="16"/>
        </w:rPr>
      </w:pPr>
      <w:r w:rsidRPr="00F010A3">
        <w:rPr>
          <w:sz w:val="16"/>
          <w:szCs w:val="16"/>
        </w:rPr>
        <w:t>Marion, J. W.; Lee, C.; Lee, C. S.; Wang, Q.; Lemeshow, S.; Buckley, T. J.; Saif, L. J.; Lee, J. (2014). Integrating bacterial and viral water quality assessment to predict swimming-associated illness at a freshwater beach: A cohort study. PLoS ONE 9 (11):, DOI:10.1371/journal.pone.0112029 [Non-Australian study cited in key review].</w:t>
      </w:r>
    </w:p>
    <w:p w14:paraId="1FE1E5CF" w14:textId="77777777" w:rsidR="00F010A3" w:rsidRPr="00F010A3" w:rsidRDefault="00992883" w:rsidP="00F010A3">
      <w:pPr>
        <w:spacing w:before="0" w:line="240" w:lineRule="auto"/>
        <w:ind w:left="720" w:hanging="720"/>
        <w:rPr>
          <w:sz w:val="16"/>
          <w:szCs w:val="16"/>
        </w:rPr>
      </w:pPr>
      <w:r w:rsidRPr="00F010A3">
        <w:rPr>
          <w:sz w:val="16"/>
          <w:szCs w:val="16"/>
        </w:rPr>
        <w:t>Marion, J. W.; Lee, J.; Lemeshow, S.; Buckley, T. J. (2010). Association of gastrointestinal illness and recreational water exposure at an inland U.S. beach. Water Research 44 (16):4796-4804, DOI:10.1016/j.watres.2010.07.065 [Non-Australian study cited in key review].</w:t>
      </w:r>
    </w:p>
    <w:p w14:paraId="3839F26F" w14:textId="77777777" w:rsidR="00F010A3" w:rsidRPr="00F010A3" w:rsidRDefault="00992883" w:rsidP="00F010A3">
      <w:pPr>
        <w:spacing w:before="0" w:line="240" w:lineRule="auto"/>
        <w:ind w:left="720" w:hanging="720"/>
        <w:rPr>
          <w:sz w:val="16"/>
          <w:szCs w:val="16"/>
        </w:rPr>
      </w:pPr>
      <w:r w:rsidRPr="00F010A3">
        <w:rPr>
          <w:sz w:val="16"/>
          <w:szCs w:val="16"/>
        </w:rPr>
        <w:t>McBride, Graham B.; Stott, Rebecca; Miller, Woutrina; Bambic, Dustin; Wuertz, Stefan (2013). Discharge-based QMRA for estimation of public health risks from exposure to stormwater-borne pathogens in recreational waters in the United States. Water Research 47 (14):5282-5297, DOI:10.1016/j.watres.2013.06.001 [Non-Australian study cited in key review].</w:t>
      </w:r>
    </w:p>
    <w:p w14:paraId="2216586B" w14:textId="77777777" w:rsidR="00F010A3" w:rsidRPr="00F010A3" w:rsidRDefault="00992883" w:rsidP="00F010A3">
      <w:pPr>
        <w:spacing w:before="0" w:line="240" w:lineRule="auto"/>
        <w:ind w:left="720" w:hanging="720"/>
        <w:rPr>
          <w:sz w:val="16"/>
          <w:szCs w:val="16"/>
        </w:rPr>
      </w:pPr>
      <w:r w:rsidRPr="00F010A3">
        <w:rPr>
          <w:sz w:val="16"/>
          <w:szCs w:val="16"/>
        </w:rPr>
        <w:t>Mcminn, Brian; Ashbolt, Nicholas; Korajkic, Asja (2017). Bacteriophages as indicators of fecal pollution and enteric virus removal. Letters in Applied Microbiology 65:, DOI:10.1111/lam.12736 [Non-Australian study cited in key review].</w:t>
      </w:r>
    </w:p>
    <w:p w14:paraId="4E4AB29F" w14:textId="77777777" w:rsidR="00F010A3" w:rsidRPr="00F010A3" w:rsidRDefault="00992883" w:rsidP="00F010A3">
      <w:pPr>
        <w:spacing w:before="0" w:line="240" w:lineRule="auto"/>
        <w:ind w:left="720" w:hanging="720"/>
        <w:rPr>
          <w:sz w:val="16"/>
          <w:szCs w:val="16"/>
        </w:rPr>
      </w:pPr>
      <w:r w:rsidRPr="00F010A3">
        <w:rPr>
          <w:sz w:val="16"/>
          <w:szCs w:val="16"/>
        </w:rPr>
        <w:t>McQuaig, S.; Griffith, J.; Harwood, V. J. (2012). Association of fecal indicator bacteria with human viruses and microbial source tracking markers at coastal beaches impacted by nonpoint source pollution. Applied and Environmental Microbiology 78 (18):6423-6432, DOI:10.1128/AEM.00024-12 [Non-Australian study cited in key review].</w:t>
      </w:r>
    </w:p>
    <w:p w14:paraId="22B36EFB" w14:textId="77777777" w:rsidR="00F010A3" w:rsidRPr="00F010A3" w:rsidRDefault="00992883" w:rsidP="00F010A3">
      <w:pPr>
        <w:spacing w:before="0" w:line="240" w:lineRule="auto"/>
        <w:ind w:left="720" w:hanging="720"/>
        <w:rPr>
          <w:sz w:val="16"/>
          <w:szCs w:val="16"/>
        </w:rPr>
      </w:pPr>
      <w:r w:rsidRPr="00F010A3">
        <w:rPr>
          <w:sz w:val="16"/>
          <w:szCs w:val="16"/>
        </w:rPr>
        <w:t>Mcquaig, Shannon; Scott, Troy; Lukasik, Jerzy; Paul, John; Harwood, Valerie (2009). Quantification of Human Polyomaviruses JC Virus and BK Virus by TaqMan Quantitative PCR and Comparison to Other Water Quality Indicators in Water and Fecal Samples. Applied and environmental microbiology 75:3379-88, DOI:10.1128/AEM.02302-08 [Non-Australian study cited in key review].</w:t>
      </w:r>
    </w:p>
    <w:p w14:paraId="58B55844" w14:textId="77777777" w:rsidR="00F010A3" w:rsidRPr="00F010A3" w:rsidRDefault="00992883" w:rsidP="00F010A3">
      <w:pPr>
        <w:spacing w:before="0" w:line="240" w:lineRule="auto"/>
        <w:ind w:left="720" w:hanging="720"/>
        <w:rPr>
          <w:sz w:val="16"/>
          <w:szCs w:val="16"/>
        </w:rPr>
      </w:pPr>
      <w:r w:rsidRPr="00F010A3">
        <w:rPr>
          <w:sz w:val="16"/>
          <w:szCs w:val="16"/>
        </w:rPr>
        <w:t>Molina, Marirosa; Hunter, Shayla; Cyterski, Mike; Peed, Lindsay A.; Kelty, Catherine A.; Sivaganesan, Mano; Mooney, Thomas; Prieto, Lourdes; Shanks, Orin C. (2014). Factors affecting the presence of human-associated and fecal indicator real-time quantitative PCR genetic markers in urban-impacted recreational beaches. Water Research 64:196-208, DOI:10.1016/j.watres.2014.06.036 [Non-Australian study cited in key review].</w:t>
      </w:r>
    </w:p>
    <w:p w14:paraId="400814AD" w14:textId="77777777" w:rsidR="00F010A3" w:rsidRPr="00F010A3" w:rsidRDefault="00992883" w:rsidP="00F010A3">
      <w:pPr>
        <w:spacing w:before="0" w:line="240" w:lineRule="auto"/>
        <w:ind w:left="720" w:hanging="720"/>
        <w:rPr>
          <w:sz w:val="16"/>
          <w:szCs w:val="16"/>
        </w:rPr>
      </w:pPr>
      <w:r w:rsidRPr="00F010A3">
        <w:rPr>
          <w:sz w:val="16"/>
          <w:szCs w:val="16"/>
        </w:rPr>
        <w:t>National Research Council (2004). Indicators for Waterborne Pathogens. [Book] National Research Council (USA)::, ISBN:978-0-309-09122-0 [Non-Australian study cited in key review].</w:t>
      </w:r>
    </w:p>
    <w:p w14:paraId="110E00E0" w14:textId="77777777" w:rsidR="00F010A3" w:rsidRPr="00F010A3" w:rsidRDefault="00992883" w:rsidP="00F010A3">
      <w:pPr>
        <w:spacing w:before="0" w:line="240" w:lineRule="auto"/>
        <w:ind w:left="720" w:hanging="720"/>
        <w:rPr>
          <w:sz w:val="16"/>
          <w:szCs w:val="16"/>
        </w:rPr>
      </w:pPr>
      <w:r w:rsidRPr="00F010A3">
        <w:rPr>
          <w:sz w:val="16"/>
          <w:szCs w:val="16"/>
        </w:rPr>
        <w:t>Nevers, M. B.; Byappanahalli, M. N.; Edge, T. A.; Whitman, R. L. (2014). Beach science in the Great Lakes. Journal of Great Lakes Research 40 (1):1-14, DOI:10.1016/j.jglr.2013.12.011 [Non-Australian study cited in key review].</w:t>
      </w:r>
    </w:p>
    <w:p w14:paraId="6144448D" w14:textId="77777777" w:rsidR="00F010A3" w:rsidRPr="00F010A3" w:rsidRDefault="00992883" w:rsidP="00F010A3">
      <w:pPr>
        <w:spacing w:before="0" w:line="240" w:lineRule="auto"/>
        <w:ind w:left="720" w:hanging="720"/>
        <w:rPr>
          <w:sz w:val="16"/>
          <w:szCs w:val="16"/>
        </w:rPr>
      </w:pPr>
      <w:r w:rsidRPr="00F010A3">
        <w:rPr>
          <w:sz w:val="16"/>
          <w:szCs w:val="16"/>
        </w:rPr>
        <w:t>Nevers, M. B.; Whitman, R. L. (2011). Beach monitoring criteria: Reading the fine print. Environmental Science and Technology 45 (24):10315-10321, DOI:10.1021/es202568f [Non-Australian study cited in key review].</w:t>
      </w:r>
    </w:p>
    <w:p w14:paraId="1306B163" w14:textId="77777777" w:rsidR="00F010A3" w:rsidRPr="00F010A3" w:rsidRDefault="00992883" w:rsidP="00F010A3">
      <w:pPr>
        <w:spacing w:before="0" w:line="240" w:lineRule="auto"/>
        <w:ind w:left="720" w:hanging="720"/>
        <w:rPr>
          <w:sz w:val="16"/>
          <w:szCs w:val="16"/>
        </w:rPr>
      </w:pPr>
      <w:r w:rsidRPr="00F010A3">
        <w:rPr>
          <w:sz w:val="16"/>
          <w:szCs w:val="16"/>
        </w:rPr>
        <w:t>Nevers, Meredith B.; Whitman, Richard L. (2011). Efficacy of monitoring and empirical predictive modeling at improving public health protection at Chicago beaches. Water Research 45 (4):1659-1668, DOI:10.1016/j.watres.2010.12.010 [Non-Australian study cited in key review].</w:t>
      </w:r>
    </w:p>
    <w:p w14:paraId="02CFE67B" w14:textId="77777777" w:rsidR="00F010A3" w:rsidRPr="00F010A3" w:rsidRDefault="00992883" w:rsidP="00F010A3">
      <w:pPr>
        <w:spacing w:before="0" w:line="240" w:lineRule="auto"/>
        <w:ind w:left="720" w:hanging="720"/>
        <w:rPr>
          <w:sz w:val="16"/>
          <w:szCs w:val="16"/>
        </w:rPr>
      </w:pPr>
      <w:r w:rsidRPr="00F010A3">
        <w:rPr>
          <w:sz w:val="16"/>
          <w:szCs w:val="16"/>
        </w:rPr>
        <w:t>Pintar, KDM; Fazil, A; Pollari, F; Charron, DF; Waltner</w:t>
      </w:r>
      <w:r w:rsidRPr="00F010A3">
        <w:rPr>
          <w:rFonts w:ascii="Cambria Math" w:hAnsi="Cambria Math" w:cs="Cambria Math"/>
          <w:sz w:val="16"/>
          <w:szCs w:val="16"/>
        </w:rPr>
        <w:t>‐</w:t>
      </w:r>
      <w:r w:rsidRPr="00F010A3">
        <w:rPr>
          <w:sz w:val="16"/>
          <w:szCs w:val="16"/>
        </w:rPr>
        <w:t>Toews, D; McEwen, SA (2010). A risk assessment model to evaluate the role of fecal contamination in recreational water on the incidence of cryptosporidiosis at the community level in Ontario. Risk Analysis: An International Journal 30 (1):49-64, ISSN:0272-4332 [Non-Australian study cited in key review].</w:t>
      </w:r>
    </w:p>
    <w:p w14:paraId="7CC9A30B" w14:textId="77777777" w:rsidR="00F010A3" w:rsidRPr="00F010A3" w:rsidRDefault="00992883" w:rsidP="00F010A3">
      <w:pPr>
        <w:spacing w:before="0" w:line="240" w:lineRule="auto"/>
        <w:ind w:left="720" w:hanging="720"/>
        <w:rPr>
          <w:sz w:val="16"/>
          <w:szCs w:val="16"/>
        </w:rPr>
      </w:pPr>
      <w:r w:rsidRPr="00F010A3">
        <w:rPr>
          <w:sz w:val="16"/>
          <w:szCs w:val="16"/>
        </w:rPr>
        <w:t>Rijal, G; Tolson, JK; Petropoulou, C; Granato, TC; Glymph, A; Gerba, C; Deflaun, MF; O’Connor, C; Kollias, L; Lanyon, R (2011). Microbial risk assessment for recreational use of the Chicago area waterway system. Journal of water and health 9 (1):169-186, ISSN:1477-8920 [Non-Australian study cited in key review].</w:t>
      </w:r>
    </w:p>
    <w:p w14:paraId="5E80DD33" w14:textId="77777777" w:rsidR="00F010A3" w:rsidRPr="00F010A3" w:rsidRDefault="00992883" w:rsidP="00F010A3">
      <w:pPr>
        <w:spacing w:before="0" w:line="240" w:lineRule="auto"/>
        <w:ind w:left="720" w:hanging="720"/>
        <w:rPr>
          <w:sz w:val="16"/>
          <w:szCs w:val="16"/>
        </w:rPr>
      </w:pPr>
      <w:r w:rsidRPr="00F010A3">
        <w:rPr>
          <w:sz w:val="16"/>
          <w:szCs w:val="16"/>
        </w:rPr>
        <w:t>Sanborn, Margaret; Takaro, Tim (2013). Recreational water–related illness: Office management and prevention. Canadian Family Physician 59 (5):491-495, ISSN:0008-350X [Non-Australian study cited in key review].</w:t>
      </w:r>
    </w:p>
    <w:p w14:paraId="10B2D635" w14:textId="77777777" w:rsidR="00F010A3" w:rsidRPr="00F010A3" w:rsidRDefault="00992883" w:rsidP="00F010A3">
      <w:pPr>
        <w:spacing w:before="0" w:line="240" w:lineRule="auto"/>
        <w:ind w:left="720" w:hanging="720"/>
        <w:rPr>
          <w:sz w:val="16"/>
          <w:szCs w:val="16"/>
        </w:rPr>
      </w:pPr>
      <w:r w:rsidRPr="00F010A3">
        <w:rPr>
          <w:sz w:val="16"/>
          <w:szCs w:val="16"/>
        </w:rPr>
        <w:t>Schets, F. A.; van Wijnen, J. H.; Schijven, J. F.; Schoon, A.; Husmant, A. M. de Roda (2008). Monitoring of waterborne pathogens in surface waters in Amsterdam, The Netherlands, and the potential health risk associated with exposure to Cryptosporidium and Giardia in these waters. Applied and Environmental Microbiology 74 (7):2069-2078, DOI:10.1128/AEM.01609-07 [Non-Australian study cited in key review].</w:t>
      </w:r>
    </w:p>
    <w:p w14:paraId="37D05937" w14:textId="77777777" w:rsidR="00F010A3" w:rsidRPr="00F010A3" w:rsidRDefault="00992883" w:rsidP="00F010A3">
      <w:pPr>
        <w:spacing w:before="0" w:line="240" w:lineRule="auto"/>
        <w:ind w:left="720" w:hanging="720"/>
        <w:rPr>
          <w:sz w:val="16"/>
          <w:szCs w:val="16"/>
        </w:rPr>
      </w:pPr>
      <w:r w:rsidRPr="00F010A3">
        <w:rPr>
          <w:sz w:val="16"/>
          <w:szCs w:val="16"/>
        </w:rPr>
        <w:t>Schets, F. M.; Husman, A. M. De Roda; Havelaar, A. H. (2011). Disease outbreaks associated with untreated recreational water use. Epidemiology and Infection 139 (7):1114-1125, DOI:10.1017/S0950268810002347 [Non-Australian study cited in key review].</w:t>
      </w:r>
    </w:p>
    <w:p w14:paraId="4EFB6207" w14:textId="77777777" w:rsidR="00F010A3" w:rsidRPr="00F010A3" w:rsidRDefault="00992883" w:rsidP="00F010A3">
      <w:pPr>
        <w:spacing w:before="0" w:line="240" w:lineRule="auto"/>
        <w:ind w:left="720" w:hanging="720"/>
        <w:rPr>
          <w:sz w:val="16"/>
          <w:szCs w:val="16"/>
        </w:rPr>
      </w:pPr>
      <w:r w:rsidRPr="00F010A3">
        <w:rPr>
          <w:sz w:val="16"/>
          <w:szCs w:val="16"/>
        </w:rPr>
        <w:t>Schijven, Jack F; Blaak, Hetty; Schets, Franciska M; de Roda Husman, Ana Maria (2015). Fate of extended-spectrum β-lactamase-producing Escherichia coli from faecal sources in surface water and probability of human exposure through swimming. Environmental science &amp; technology 49 (19):11825-11833, ISSN:0013-936X [Non-Australian study cited in key review].</w:t>
      </w:r>
    </w:p>
    <w:p w14:paraId="1CEC9896" w14:textId="77777777" w:rsidR="00F010A3" w:rsidRPr="00F010A3" w:rsidRDefault="00992883" w:rsidP="00F010A3">
      <w:pPr>
        <w:spacing w:before="0" w:line="240" w:lineRule="auto"/>
        <w:ind w:left="720" w:hanging="720"/>
        <w:rPr>
          <w:sz w:val="16"/>
          <w:szCs w:val="16"/>
        </w:rPr>
      </w:pPr>
      <w:r w:rsidRPr="00F010A3">
        <w:rPr>
          <w:sz w:val="16"/>
          <w:szCs w:val="16"/>
        </w:rPr>
        <w:t>Schijven, Jack; de Roda Husman, Ana Maria (2006). A survey of diving behavior and accidental water ingestion among Dutch occupational and sport divers to assess the risk of infection with waterborne pathogenic microorganisms. Environmental Health Perspectives 114 (5):712-717, ISSN:0091-6765 [Non-Australian study cited in key review].</w:t>
      </w:r>
    </w:p>
    <w:p w14:paraId="3BA67780" w14:textId="77777777" w:rsidR="00F010A3" w:rsidRPr="00F010A3" w:rsidRDefault="00992883" w:rsidP="00F010A3">
      <w:pPr>
        <w:spacing w:before="0" w:line="240" w:lineRule="auto"/>
        <w:ind w:left="720" w:hanging="720"/>
        <w:rPr>
          <w:sz w:val="16"/>
          <w:szCs w:val="16"/>
        </w:rPr>
      </w:pPr>
      <w:r w:rsidRPr="00F010A3">
        <w:rPr>
          <w:sz w:val="16"/>
          <w:szCs w:val="16"/>
        </w:rPr>
        <w:t>Schoen, Mary E; Ashbolt, Nicholas J (2010). Assessing pathogen risk to swimmers at non-sewage impacted recreational beaches. Environmental Science and Technology 44 (2010):2286-2291, URL:https://pubs.acs.org/doi/pdf/10.1021/es903523q [Non-Australian study cited in key review].</w:t>
      </w:r>
    </w:p>
    <w:p w14:paraId="7C434E80" w14:textId="77777777" w:rsidR="00F010A3" w:rsidRPr="00F010A3" w:rsidRDefault="00992883" w:rsidP="00F010A3">
      <w:pPr>
        <w:spacing w:before="0" w:line="240" w:lineRule="auto"/>
        <w:ind w:left="720" w:hanging="720"/>
        <w:rPr>
          <w:sz w:val="16"/>
          <w:szCs w:val="16"/>
        </w:rPr>
      </w:pPr>
      <w:r w:rsidRPr="00F010A3">
        <w:rPr>
          <w:sz w:val="16"/>
          <w:szCs w:val="16"/>
        </w:rPr>
        <w:t>Schoen, Mary; Soller, Jeffrey; Ashbolt, Nicholas (2011). Evaluating the importance of faecal sources in human-impacted waters. Water research 45:2670-80, DOI:10.1016/j.watres.2011.02.025 [Non-Australian study cited in key review].</w:t>
      </w:r>
    </w:p>
    <w:p w14:paraId="3D277F02" w14:textId="77777777" w:rsidR="00F010A3" w:rsidRPr="00F010A3" w:rsidRDefault="00992883" w:rsidP="00F010A3">
      <w:pPr>
        <w:spacing w:before="0" w:line="240" w:lineRule="auto"/>
        <w:ind w:left="720" w:hanging="720"/>
        <w:rPr>
          <w:sz w:val="16"/>
          <w:szCs w:val="16"/>
        </w:rPr>
      </w:pPr>
      <w:r w:rsidRPr="00F010A3">
        <w:rPr>
          <w:sz w:val="16"/>
          <w:szCs w:val="16"/>
        </w:rPr>
        <w:t>Shively, Dawn A.; Nevers, Meredith B.; Breitenbach, Cathy; Phanikumar, Mantha S.; Przybyla-Kelly, Kasia; Spoljaric, Ashley M.; Whitman, Richard L. (2016). Prototypic automated continuous recreational water quality monitoring of nine Chicago beaches. Journal of Environmental Management 166:285-293, DOI:10.1016/j.jenvman.2015.10.011 [Non-Australian study cited in key review].</w:t>
      </w:r>
    </w:p>
    <w:p w14:paraId="2F4048F8" w14:textId="77777777" w:rsidR="00F010A3" w:rsidRPr="00F010A3" w:rsidRDefault="00992883" w:rsidP="00F010A3">
      <w:pPr>
        <w:spacing w:before="0" w:line="240" w:lineRule="auto"/>
        <w:ind w:left="720" w:hanging="720"/>
        <w:rPr>
          <w:sz w:val="16"/>
          <w:szCs w:val="16"/>
        </w:rPr>
      </w:pPr>
      <w:r w:rsidRPr="00F010A3">
        <w:rPr>
          <w:sz w:val="16"/>
          <w:szCs w:val="16"/>
        </w:rPr>
        <w:t>Sinclair, R. G.; Jones, E. L.; Gerba, C. P. (2009). Viruses in recreational water-borne disease outbreaks: A review. Journal of Applied Microbiology 107 (6):1769-1780, DOI:10.1111/j.1365-2672.2009.04367.x [Non-Australian study cited in key review].</w:t>
      </w:r>
    </w:p>
    <w:p w14:paraId="503C1262" w14:textId="77777777" w:rsidR="00F010A3" w:rsidRPr="00F010A3" w:rsidRDefault="00992883" w:rsidP="00F010A3">
      <w:pPr>
        <w:spacing w:before="0" w:line="240" w:lineRule="auto"/>
        <w:ind w:left="720" w:hanging="720"/>
        <w:rPr>
          <w:sz w:val="16"/>
          <w:szCs w:val="16"/>
        </w:rPr>
      </w:pPr>
      <w:r w:rsidRPr="00F010A3">
        <w:rPr>
          <w:sz w:val="16"/>
          <w:szCs w:val="16"/>
        </w:rPr>
        <w:t>Sinigalliano, Christopher D.; Fleisher, Jay M.; Gidley, Maribeth L.; Solo-Gabriele, Helena M.; Shibata, Tomoyuki; Plano, Lisa R. W.; Elmir, Samir M.; Wanless, David; Bartkowiak, Jakub; Boiteau, Rene; Withum, Kelly; Abdelzaher, Amir M.; He, Guoqing; Ortega, Cristina; Zhu, Xiaofang; Wright, Mary E.; Kish, Jonathan; Hollenbeck, Julie; Scott, Troy; Backer, Lorraine C.; Fleming, Lora E. (2010). Traditional and molecular analyses for fecal indicator bacteria in non-point source subtropical recreational marine waters. Water Research 44 (13):3763-3772, DOI:10.1016/j.watres.2010.04.026 [Non-Australian study cited in key review].</w:t>
      </w:r>
    </w:p>
    <w:p w14:paraId="2B9A0D99" w14:textId="77777777" w:rsidR="00F010A3" w:rsidRPr="00F010A3" w:rsidRDefault="00992883" w:rsidP="00F010A3">
      <w:pPr>
        <w:spacing w:before="0" w:line="240" w:lineRule="auto"/>
        <w:ind w:left="720" w:hanging="720"/>
        <w:rPr>
          <w:sz w:val="16"/>
          <w:szCs w:val="16"/>
        </w:rPr>
      </w:pPr>
      <w:r w:rsidRPr="00F010A3">
        <w:rPr>
          <w:sz w:val="16"/>
          <w:szCs w:val="16"/>
        </w:rPr>
        <w:t>Soller, J. A.; Bartrand, T.; Ashbolt, N. J.; Ravenscroft, J.; Wade, T. J. (2010). Estimating the primary etiologic agents in recreational freshwaters impacted by human sources of faecal contamination. Water Research 44 (16):4736-4747, DOI:10.1016/j.watres.2010.07.064 [Non-Australian study cited in key review].</w:t>
      </w:r>
    </w:p>
    <w:p w14:paraId="500871CF" w14:textId="77777777" w:rsidR="00F010A3" w:rsidRPr="00F010A3" w:rsidRDefault="00992883" w:rsidP="00F010A3">
      <w:pPr>
        <w:spacing w:before="0" w:line="240" w:lineRule="auto"/>
        <w:ind w:left="720" w:hanging="720"/>
        <w:rPr>
          <w:sz w:val="16"/>
          <w:szCs w:val="16"/>
        </w:rPr>
      </w:pPr>
      <w:r w:rsidRPr="00F010A3">
        <w:rPr>
          <w:sz w:val="16"/>
          <w:szCs w:val="16"/>
        </w:rPr>
        <w:t>Soller, J. A.; Schoen, M. E.; Bartrand, T.; Ravenscroft, J. E.; Ashbolt, N. J. (2010). Estimated human health risks from exposure to recreational waters impacted by human and non-human sources of faecal contamination. Water Research 44 (16):4674-4691, DOI:10.1016/j.watres.2010.06.049 [Non-Australian study cited in key review].</w:t>
      </w:r>
    </w:p>
    <w:p w14:paraId="6F02FA1F" w14:textId="77777777" w:rsidR="00F010A3" w:rsidRPr="00F010A3" w:rsidRDefault="00992883" w:rsidP="00F010A3">
      <w:pPr>
        <w:spacing w:before="0" w:line="240" w:lineRule="auto"/>
        <w:ind w:left="720" w:hanging="720"/>
        <w:rPr>
          <w:sz w:val="16"/>
          <w:szCs w:val="16"/>
        </w:rPr>
      </w:pPr>
      <w:r w:rsidRPr="00F010A3">
        <w:rPr>
          <w:sz w:val="16"/>
          <w:szCs w:val="16"/>
        </w:rPr>
        <w:t>Soller, J. A.; Schoen, M. E.; Varghese, A.; Ichida, A. M.; Boehm, A. B.; Eftim, S.; Ashbolt, N. J.; Ravenscroft, J. E. (2014). Human health risk implications of multiple sources of faecal indicator bacteria in a recreational waterbody. Water Research 66:254-264, DOI:10.1016/j.watres.2014.08.026 [Non-Australian study cited in key review].</w:t>
      </w:r>
    </w:p>
    <w:p w14:paraId="604274FD" w14:textId="77777777" w:rsidR="00F010A3" w:rsidRPr="00F010A3" w:rsidRDefault="00992883" w:rsidP="00F010A3">
      <w:pPr>
        <w:spacing w:before="0" w:line="240" w:lineRule="auto"/>
        <w:ind w:left="720" w:hanging="720"/>
        <w:rPr>
          <w:sz w:val="16"/>
          <w:szCs w:val="16"/>
        </w:rPr>
      </w:pPr>
      <w:r w:rsidRPr="00F010A3">
        <w:rPr>
          <w:sz w:val="16"/>
          <w:szCs w:val="16"/>
        </w:rPr>
        <w:t>Soller, Jeffrey A; Schoen, Mary; Steele, Joshua A; Griffith, John F; Schiff, Kenneth C (2017). Incidence of gastrointestinal illness following wet weather recreational exposures: Harmonization of quantitative microbial risk assessment with an epidemiologic investigation of surfers. Water research 121:280-289, ISSN:0043-1354 [Non-Australian study cited in key review].</w:t>
      </w:r>
    </w:p>
    <w:p w14:paraId="708F0651" w14:textId="77777777" w:rsidR="00F010A3" w:rsidRPr="00F010A3" w:rsidRDefault="00992883" w:rsidP="00F010A3">
      <w:pPr>
        <w:spacing w:before="0" w:line="240" w:lineRule="auto"/>
        <w:ind w:left="720" w:hanging="720"/>
        <w:rPr>
          <w:sz w:val="16"/>
          <w:szCs w:val="16"/>
        </w:rPr>
      </w:pPr>
      <w:r w:rsidRPr="00F010A3">
        <w:rPr>
          <w:sz w:val="16"/>
          <w:szCs w:val="16"/>
        </w:rPr>
        <w:t>Soller, Jeffrey; Bartrand, Timothy; Ravenscroft, John; Molina, Marirosa; Whelan, Gene; Schoen, Mary; Ashbolt, Nicholas (2015). Estimated human health risks from recreational exposures to stormwater runoff containing animal faecal material. Environmental modelling &amp; software 72:21-32, ISSN:1364-8152 [Non-Australian study cited in key review].</w:t>
      </w:r>
    </w:p>
    <w:p w14:paraId="39F24DA8" w14:textId="77777777" w:rsidR="00F010A3" w:rsidRPr="00F010A3" w:rsidRDefault="00992883" w:rsidP="00F010A3">
      <w:pPr>
        <w:spacing w:before="0" w:line="240" w:lineRule="auto"/>
        <w:ind w:left="720" w:hanging="720"/>
        <w:rPr>
          <w:sz w:val="16"/>
          <w:szCs w:val="16"/>
        </w:rPr>
      </w:pPr>
      <w:r w:rsidRPr="00F010A3">
        <w:rPr>
          <w:sz w:val="16"/>
          <w:szCs w:val="16"/>
        </w:rPr>
        <w:t>Staley, Christopher; Gordon, Katrina; Schoen, Mary; Harwood, Valerie (2012). Performance of Two Quantitative PCR Methods for Microbial Source Tracking of Human Sewage and Implications for Microbial Risk Assessment in Recreational Waters. Applied and environmental microbiology 78:7317-26, DOI:10.1128/AEM.01430-12 [Non-Australian study cited in key review].</w:t>
      </w:r>
    </w:p>
    <w:p w14:paraId="1F9A062B" w14:textId="77777777" w:rsidR="00F010A3" w:rsidRPr="00F010A3" w:rsidRDefault="00992883" w:rsidP="00F010A3">
      <w:pPr>
        <w:spacing w:before="0" w:line="240" w:lineRule="auto"/>
        <w:ind w:left="720" w:hanging="720"/>
        <w:rPr>
          <w:sz w:val="16"/>
          <w:szCs w:val="16"/>
        </w:rPr>
      </w:pPr>
      <w:r w:rsidRPr="00F010A3">
        <w:rPr>
          <w:sz w:val="16"/>
          <w:szCs w:val="16"/>
        </w:rPr>
        <w:t>Sunger, Neha; Haas, Charles N (2015). Quantitative microbial risk assessment for recreational exposure to water bodies in Philadelphia. Water Environment Research 87 (3):211-222, DOI:10.2175/106143015X14212658613073 [Non-Australian study cited in key review].</w:t>
      </w:r>
    </w:p>
    <w:p w14:paraId="72EB54D1" w14:textId="77777777" w:rsidR="00F010A3" w:rsidRPr="00F010A3" w:rsidRDefault="00992883" w:rsidP="00F010A3">
      <w:pPr>
        <w:spacing w:before="0" w:line="240" w:lineRule="auto"/>
        <w:ind w:left="720" w:hanging="720"/>
        <w:rPr>
          <w:sz w:val="16"/>
          <w:szCs w:val="16"/>
        </w:rPr>
      </w:pPr>
      <w:r w:rsidRPr="00F010A3">
        <w:rPr>
          <w:sz w:val="16"/>
          <w:szCs w:val="16"/>
        </w:rPr>
        <w:t>Tseng, Linda Y.; Jiang, Sunny C. (2012). Comparison of recreational health risks associated with surfing and swimming in dry weather and post-storm conditions at Southern California beaches using quantitative microbial risk assessment (QMRA). Marine Pollution Bulletin 64 (5):912-918, DOI:10.1016/j.marpolbul.2012.03.009 [Non-Australian study cited in key review].</w:t>
      </w:r>
    </w:p>
    <w:p w14:paraId="4921D4C7" w14:textId="77777777" w:rsidR="00F010A3" w:rsidRPr="00F010A3" w:rsidRDefault="00992883" w:rsidP="00F010A3">
      <w:pPr>
        <w:spacing w:before="0" w:line="240" w:lineRule="auto"/>
        <w:ind w:left="720" w:hanging="720"/>
        <w:rPr>
          <w:sz w:val="16"/>
          <w:szCs w:val="16"/>
        </w:rPr>
      </w:pPr>
      <w:r w:rsidRPr="00F010A3">
        <w:rPr>
          <w:sz w:val="16"/>
          <w:szCs w:val="16"/>
        </w:rPr>
        <w:t>Viau, Emily J.; Lee, Debbie; Boehm, Alexandria B. (2011). Swimmer Risk of Gastrointestinal Illness from Exposure to Tropical Coastal Waters Impacted by Terrestrial Dry-Weather Runoff. Environmental Science &amp; Technology 45 (17):7158-7165, DOI:10.1021/es200984b [Non-Australian study cited in key review].</w:t>
      </w:r>
    </w:p>
    <w:p w14:paraId="31ECC410" w14:textId="77777777" w:rsidR="00F010A3" w:rsidRPr="00F010A3" w:rsidRDefault="00992883" w:rsidP="00F010A3">
      <w:pPr>
        <w:spacing w:before="0" w:line="240" w:lineRule="auto"/>
        <w:ind w:left="720" w:hanging="720"/>
        <w:rPr>
          <w:sz w:val="16"/>
          <w:szCs w:val="16"/>
        </w:rPr>
      </w:pPr>
      <w:r w:rsidRPr="00F010A3">
        <w:rPr>
          <w:sz w:val="16"/>
          <w:szCs w:val="16"/>
        </w:rPr>
        <w:t>Wade, T. J.; Calderon, R. L.; Sams, E.; Beach, M.; Brenner, K. P.; Williams, A. H.; Dufour, A. P. (2006). Rapidly measured indicators of recreational water quality are predictive of swimming-associated gastrointestinal illness. Environmental Health Perspectives 114 (1):24-28, DOI:10.1289/ehp.8273 [Non-Australian study cited in key review].</w:t>
      </w:r>
    </w:p>
    <w:p w14:paraId="632A779F" w14:textId="77777777" w:rsidR="00F010A3" w:rsidRPr="00F010A3" w:rsidRDefault="00992883" w:rsidP="00F010A3">
      <w:pPr>
        <w:spacing w:before="0" w:line="240" w:lineRule="auto"/>
        <w:ind w:left="720" w:hanging="720"/>
        <w:rPr>
          <w:sz w:val="16"/>
          <w:szCs w:val="16"/>
        </w:rPr>
      </w:pPr>
      <w:r w:rsidRPr="00F010A3">
        <w:rPr>
          <w:sz w:val="16"/>
          <w:szCs w:val="16"/>
        </w:rPr>
        <w:t>Wade, T. J.; Sams, E.; Brenner, K. P.; Haugland, R.; Chern, E.; Beach, M.; Wymer, L.; Rankin, C. C.; Love, D.; Li, Q.; Noble, R.; Dufour, A. P. (2010). Rapidly measured indicators of recreational water quality and swimming-associated illness at marine beaches: A prospective cohort study. Environmental Health: A Global Access Science Source 9 (1):, DOI:10.1186/1476-069X-9-66 [Non-Australian study cited in key review].</w:t>
      </w:r>
    </w:p>
    <w:p w14:paraId="6F3BF87C" w14:textId="77777777" w:rsidR="00F010A3" w:rsidRPr="00F010A3" w:rsidRDefault="00992883" w:rsidP="00F010A3">
      <w:pPr>
        <w:spacing w:before="0" w:line="240" w:lineRule="auto"/>
        <w:ind w:left="720" w:hanging="720"/>
        <w:rPr>
          <w:sz w:val="16"/>
          <w:szCs w:val="16"/>
        </w:rPr>
      </w:pPr>
      <w:r w:rsidRPr="00F010A3">
        <w:rPr>
          <w:sz w:val="16"/>
          <w:szCs w:val="16"/>
        </w:rPr>
        <w:t>Wade, Timothy; Calderon, Rebecca; Brenner, Kristen; Sams, Elizabeth; Beach, Michael; Haugland, Richard; Wymer, Larry; Dufour, Alfred (2008). High Sensitivity of Children to Swimming-Associated Gastrointestinal Illness: Results Using a Rapid Assay of Recreational Water Quality. Epidemiology (Cambridge, Mass.):19:375-83, DOI:10.1097/EDE.0b013e318169cc87 [Non-Australian study cited in key review].</w:t>
      </w:r>
    </w:p>
    <w:p w14:paraId="6AB89233" w14:textId="77777777" w:rsidR="00F010A3" w:rsidRPr="00F010A3" w:rsidRDefault="00992883" w:rsidP="00F010A3">
      <w:pPr>
        <w:spacing w:before="0" w:line="240" w:lineRule="auto"/>
        <w:ind w:left="720" w:hanging="720"/>
        <w:rPr>
          <w:sz w:val="16"/>
          <w:szCs w:val="16"/>
        </w:rPr>
      </w:pPr>
      <w:r w:rsidRPr="00F010A3">
        <w:rPr>
          <w:sz w:val="16"/>
          <w:szCs w:val="16"/>
        </w:rPr>
        <w:t>Walker, J. W.; van Duivenboden, R.; Neale, M. W. (2015). A tiered approach for the identification of faecal pollution sources on an Auckland urban beach. New Zealand Journal of Marine and Freshwater Research 49 (3):333-345, DOI:10.1080/00288330.2015.1014376 [Non-Australian study cited in key review].</w:t>
      </w:r>
    </w:p>
    <w:p w14:paraId="45CD90C2" w14:textId="77777777" w:rsidR="00F010A3" w:rsidRPr="00F010A3" w:rsidRDefault="00992883" w:rsidP="00F010A3">
      <w:pPr>
        <w:spacing w:before="0" w:line="240" w:lineRule="auto"/>
        <w:ind w:left="720" w:hanging="720"/>
        <w:rPr>
          <w:sz w:val="16"/>
          <w:szCs w:val="16"/>
        </w:rPr>
      </w:pPr>
      <w:r w:rsidRPr="00F010A3">
        <w:rPr>
          <w:sz w:val="16"/>
          <w:szCs w:val="16"/>
        </w:rPr>
        <w:t>WHO (2009). Guidelines for safe recreational water environments. Addendum to Volume 1 - List of agreed updates. [Book] World Health Organisation [WHO Reference Number: WHO/HSE/WSH/10.04] :, URL:https://www.who.int/publications/i/item/WHO-HSE-WSH-10.04 [Non-Australian study cited in key review].</w:t>
      </w:r>
    </w:p>
    <w:p w14:paraId="7A374155" w14:textId="77777777" w:rsidR="00F010A3" w:rsidRPr="00F010A3" w:rsidRDefault="00992883" w:rsidP="00F010A3">
      <w:pPr>
        <w:spacing w:before="0" w:line="240" w:lineRule="auto"/>
        <w:ind w:left="720" w:hanging="720"/>
        <w:rPr>
          <w:sz w:val="16"/>
          <w:szCs w:val="16"/>
        </w:rPr>
      </w:pPr>
      <w:r w:rsidRPr="00F010A3">
        <w:rPr>
          <w:sz w:val="16"/>
          <w:szCs w:val="16"/>
        </w:rPr>
        <w:t>Wiedenmann, A.; Krüger, P.; Dietz, K.; López-Pila, J. M.; Szewzyk, R.; Botzenhart, K. (2006). A randomized controlled trial assessing infectious disease risks from bathing in fresh recreational waters in relation to the concentration of Escherichia coli, intestinal enterococci; Clostridium perfringens, and somatic coliphages. Environmental Health Perspectives 114 (2):228-236, DOI:10.1289/ehp.8115 [Non-Australian study cited in key review].</w:t>
      </w:r>
    </w:p>
    <w:p w14:paraId="34D2586F" w14:textId="77777777" w:rsidR="00F010A3" w:rsidRPr="00F010A3" w:rsidRDefault="00992883" w:rsidP="00F010A3">
      <w:pPr>
        <w:spacing w:before="0" w:line="240" w:lineRule="auto"/>
        <w:ind w:left="720" w:hanging="720"/>
        <w:rPr>
          <w:sz w:val="16"/>
          <w:szCs w:val="16"/>
        </w:rPr>
      </w:pPr>
      <w:r w:rsidRPr="00F010A3">
        <w:rPr>
          <w:sz w:val="16"/>
          <w:szCs w:val="16"/>
        </w:rPr>
        <w:t>Wong, Mark; Kumar, Lekha; Jenkins, Trade M.; Xagoraraki, Irene; Phanikumar, Mantha S.; Rose, Joan B. (2009). Evaluation of public health risks at recreational beaches in Lake Michigan via detection of enteric viruses and a human-specific bacteriological marker. Water Research 43 (4):1137-1149, DOI:10.1016/j.watres.2008.11.051 [Non-Australian study cited in key review].</w:t>
      </w:r>
    </w:p>
    <w:p w14:paraId="04976C3A" w14:textId="77777777" w:rsidR="00F010A3" w:rsidRPr="00F010A3" w:rsidRDefault="00992883" w:rsidP="00F010A3">
      <w:pPr>
        <w:spacing w:before="0" w:line="240" w:lineRule="auto"/>
        <w:ind w:left="720" w:hanging="720"/>
        <w:rPr>
          <w:sz w:val="16"/>
          <w:szCs w:val="16"/>
        </w:rPr>
      </w:pPr>
      <w:r w:rsidRPr="00F010A3">
        <w:rPr>
          <w:sz w:val="16"/>
          <w:szCs w:val="16"/>
        </w:rPr>
        <w:t>Wyer, M. D.; Kay, D.; Watkins, J.; Davies, C.; Kay, C.; Thomas, R.; Porter, J.; Stapleton, C. M.; Moore, H. (2010). Evaluating short-term changes in recreational water quality during a hydrograph event using a combination of microbial tracers, environmental microbiology, microbial source tracking and hydrological techniques: A case study in Southwest Wales, UK. Water Research 44 (16):4783-4795, DOI:10.1016/j.watres.2010.06.047 [Non-Australian study cited in key review].</w:t>
      </w:r>
    </w:p>
    <w:p w14:paraId="401F8EA3" w14:textId="77777777" w:rsidR="00F010A3" w:rsidRPr="00F010A3" w:rsidRDefault="00992883" w:rsidP="00F010A3">
      <w:pPr>
        <w:spacing w:before="0" w:line="240" w:lineRule="auto"/>
        <w:ind w:left="720" w:hanging="720"/>
        <w:rPr>
          <w:sz w:val="16"/>
          <w:szCs w:val="16"/>
        </w:rPr>
      </w:pPr>
      <w:r w:rsidRPr="00F010A3">
        <w:rPr>
          <w:sz w:val="16"/>
          <w:szCs w:val="16"/>
        </w:rPr>
        <w:t>Wyer, Mark D; Wyn-Jones, A Peter; Kay, David; Au-Yeung, Ho-Kong Christopher; Gironés, Rosina; López-Pila, Juan; de Roda Husman, Ana Maria; Rutjes, Saskia; Schneider, Oliver (2012). Relationships between human adenoviruses and faecal indicator organisms in European recreational waters. Water Research 46 (13):4130-4141, ISSN:0043-1354 [Non-Australian study cited in key review].</w:t>
      </w:r>
    </w:p>
    <w:p w14:paraId="15AFEB71" w14:textId="77777777" w:rsidR="00F010A3" w:rsidRPr="00F010A3" w:rsidRDefault="00992883" w:rsidP="00F010A3">
      <w:pPr>
        <w:spacing w:before="0" w:line="240" w:lineRule="auto"/>
        <w:ind w:left="720" w:hanging="720"/>
        <w:rPr>
          <w:sz w:val="16"/>
          <w:szCs w:val="16"/>
        </w:rPr>
      </w:pPr>
      <w:r w:rsidRPr="00F010A3">
        <w:rPr>
          <w:sz w:val="16"/>
          <w:szCs w:val="16"/>
        </w:rPr>
        <w:t>Wymer, Larry J.; Wade, Timothy J.; Dufour, Alfred P. (2013). Equivalency of risk for a modified health endpoint: a case from recreational water epidemiology studies. BMC Public Health 13:459, DOI:10.1186/1471-2458-13-459 [Non-Australian study cited in key review].</w:t>
      </w:r>
    </w:p>
    <w:p w14:paraId="18E81AEE" w14:textId="77777777" w:rsidR="00F010A3" w:rsidRPr="00F010A3" w:rsidRDefault="00992883" w:rsidP="00F010A3">
      <w:pPr>
        <w:spacing w:before="0" w:line="240" w:lineRule="auto"/>
        <w:ind w:left="720" w:hanging="720"/>
        <w:rPr>
          <w:sz w:val="16"/>
          <w:szCs w:val="16"/>
        </w:rPr>
      </w:pPr>
      <w:r w:rsidRPr="00F010A3">
        <w:rPr>
          <w:sz w:val="16"/>
          <w:szCs w:val="16"/>
        </w:rPr>
        <w:t>Wyn-Jones, A Peter; Carducci, Annalaura; Cook, Nigel; D’agostino, Martin; Divizia, Maurizio; Fleischer, Jens; Gantzer, Christophe; Gawler, Andrew; Girones, Rosina; Höller, Christiane (2011). Surveillance of adenoviruses and noroviruses in European recreational waters. Water Research 45 (3):1025-1038, ISSN:0043-1354 [Non-Australian study cited in key review].</w:t>
      </w:r>
    </w:p>
    <w:p w14:paraId="1B5DDDE0" w14:textId="77777777" w:rsidR="00F010A3" w:rsidRPr="00F010A3" w:rsidRDefault="00992883" w:rsidP="00F010A3">
      <w:pPr>
        <w:spacing w:before="0" w:line="240" w:lineRule="auto"/>
        <w:ind w:left="720" w:hanging="720"/>
        <w:rPr>
          <w:sz w:val="16"/>
          <w:szCs w:val="16"/>
        </w:rPr>
      </w:pPr>
      <w:r w:rsidRPr="00F010A3">
        <w:rPr>
          <w:sz w:val="16"/>
          <w:szCs w:val="16"/>
        </w:rPr>
        <w:t>Yau, Vincent M.; Schiff, Kenneth C.; Arnold, Benjamin F.; Griffith, John F.; Gruber, Joshua S.; Wright, Catherine C.; Wade, Timothy J.; Burns, Susan; Hayes, Jacqueline M.; McGee, Charles; Gold, Mark; Cao, Yiping; Boehm, Alexandria B.; Weisberg, Stephen B.; Colford, John M. (2014). Effect of submarine groundwater discharge on bacterial indicators and swimmer health at Avalon Beach, CA, USA. Water Research 59:23-36, DOI:10.1016/j.watres.2014.03.050 [Non-Australian study cited in key review].</w:t>
      </w:r>
    </w:p>
    <w:p w14:paraId="7B15A3CD" w14:textId="77777777" w:rsidR="00F010A3" w:rsidRPr="00F010A3" w:rsidRDefault="00992883" w:rsidP="00F010A3">
      <w:pPr>
        <w:spacing w:before="0" w:line="240" w:lineRule="auto"/>
        <w:ind w:left="720" w:hanging="720"/>
        <w:rPr>
          <w:sz w:val="16"/>
          <w:szCs w:val="16"/>
        </w:rPr>
      </w:pPr>
      <w:r w:rsidRPr="00F010A3">
        <w:rPr>
          <w:sz w:val="16"/>
          <w:szCs w:val="16"/>
        </w:rPr>
        <w:t>Yau, Vincent; Wade, Timothy J.; de Wilde, Carol K.; Colford, John M. (2009). Skin-related symptoms following exposure to recreational water: a systematic review and meta-analysis. Water Quality Exposure and Health 1 (2):79-103, DOI:10.1007/s12403-009-0012-9 [Non-Australian study cited in key review].</w:t>
      </w:r>
    </w:p>
    <w:p w14:paraId="0839EFFA" w14:textId="77777777" w:rsidR="00F010A3" w:rsidRPr="00F010A3" w:rsidRDefault="00992883" w:rsidP="00F010A3">
      <w:pPr>
        <w:spacing w:before="0" w:line="240" w:lineRule="auto"/>
        <w:ind w:left="720" w:hanging="720"/>
        <w:rPr>
          <w:sz w:val="16"/>
          <w:szCs w:val="16"/>
        </w:rPr>
      </w:pPr>
      <w:r w:rsidRPr="00F010A3">
        <w:rPr>
          <w:sz w:val="16"/>
          <w:szCs w:val="16"/>
        </w:rPr>
        <w:t>Young, N. (2016). The association between marine bathing and infectious diseases - A review. Journal of the Marine Biological Association of the United Kingdom 96 (1):93-100, DOI:10.1017/S0025315415002003 [Non-Australian study cited in key review].</w:t>
      </w:r>
    </w:p>
    <w:p w14:paraId="31B81114" w14:textId="77777777" w:rsidR="00F010A3" w:rsidRPr="00F010A3" w:rsidRDefault="00992883" w:rsidP="00F010A3">
      <w:pPr>
        <w:spacing w:before="0" w:line="240" w:lineRule="auto"/>
        <w:ind w:left="720" w:hanging="720"/>
        <w:rPr>
          <w:sz w:val="16"/>
          <w:szCs w:val="16"/>
        </w:rPr>
      </w:pPr>
      <w:r w:rsidRPr="00F010A3">
        <w:rPr>
          <w:sz w:val="16"/>
          <w:szCs w:val="16"/>
        </w:rPr>
        <w:t>Zlot, A.; Simckes, M.; Vines, J.; Reynolds, L.; Sullivan, A.; Scott, M. K.; McLuckie, J. M.; Kromer, D.; Hill, V. R.; Yoder, J. S.; Hlavsa, M. C. (2015). Norovirus outbreak associated with a natural lake used for recreation - Oregon, 2014. American Journal of Transplantation 15 (7):2001-2005, DOI:10.1111/ajt.13404 [Non-Australian study cited in key review].</w:t>
      </w:r>
    </w:p>
    <w:p w14:paraId="4AFEB6C0" w14:textId="7D73FC23" w:rsidR="00F010A3" w:rsidRPr="00F010A3" w:rsidRDefault="00992883" w:rsidP="00F010A3">
      <w:pPr>
        <w:spacing w:before="0" w:line="240" w:lineRule="auto"/>
        <w:ind w:left="720" w:hanging="720"/>
        <w:rPr>
          <w:sz w:val="16"/>
          <w:szCs w:val="16"/>
        </w:rPr>
      </w:pPr>
      <w:r w:rsidRPr="00F010A3">
        <w:rPr>
          <w:sz w:val="16"/>
          <w:szCs w:val="16"/>
        </w:rPr>
        <w:t>Zmirou, D.; Pena, L.; Ledrans, M.; Letertre, A. (2003). Risks associated with the microbiological quality of bodies of fresh and marine water used for recreational purposes: Summary estimates based on published epidemiological studies. Archives of Environmental Health 58 (11):703-711, DOI:10.3200/AEOH.58.11.703-711 [Non-Australian study cited in key review].</w:t>
      </w:r>
    </w:p>
    <w:p w14:paraId="1C4CA03A" w14:textId="078525DA" w:rsidR="009D20E6" w:rsidRDefault="00992883" w:rsidP="00FA7F82">
      <w:pPr>
        <w:pStyle w:val="Heading3"/>
      </w:pPr>
      <w:bookmarkStart w:id="559" w:name="_Toc106901176"/>
      <w:r>
        <w:t>Not a recreational water study</w:t>
      </w:r>
      <w:r w:rsidR="007C5320">
        <w:t xml:space="preserve"> (</w:t>
      </w:r>
      <w:r>
        <w:t>9 studies</w:t>
      </w:r>
      <w:r w:rsidR="007C5320">
        <w:t>)</w:t>
      </w:r>
      <w:bookmarkEnd w:id="559"/>
    </w:p>
    <w:p w14:paraId="54026B87" w14:textId="77777777" w:rsidR="00F010A3" w:rsidRPr="00F010A3" w:rsidRDefault="00992883" w:rsidP="00F010A3">
      <w:pPr>
        <w:spacing w:before="0" w:line="240" w:lineRule="auto"/>
        <w:ind w:left="720" w:hanging="720"/>
        <w:rPr>
          <w:sz w:val="16"/>
          <w:szCs w:val="16"/>
        </w:rPr>
      </w:pPr>
      <w:r w:rsidRPr="00F010A3">
        <w:rPr>
          <w:sz w:val="16"/>
          <w:szCs w:val="16"/>
        </w:rPr>
        <w:t>Bush, K. F.; Fossani, C. L.; Li, S.; Mukherjee, B.; Gronlund, C. J.; O'Neill, M. S. (2014). Extreme precipitation and beach closures in the great lakes region: Evaluating risk among the elderly. International Journal of Environmental Research and Public Health 11 (2):2014-2032, DOI:10.3390/ijerph110202014 [Not a recreational water study].</w:t>
      </w:r>
    </w:p>
    <w:p w14:paraId="7BE3EEB5" w14:textId="77777777" w:rsidR="00F010A3" w:rsidRPr="00F010A3" w:rsidRDefault="00992883" w:rsidP="00F010A3">
      <w:pPr>
        <w:spacing w:before="0" w:line="240" w:lineRule="auto"/>
        <w:ind w:left="720" w:hanging="720"/>
        <w:rPr>
          <w:sz w:val="16"/>
          <w:szCs w:val="16"/>
        </w:rPr>
      </w:pPr>
      <w:r w:rsidRPr="00F010A3">
        <w:rPr>
          <w:sz w:val="16"/>
          <w:szCs w:val="16"/>
        </w:rPr>
        <w:t>Dufour, Alfred; Evans, Otis; Behymer, Thomas; Cantú, Ricardo (2007). Water ingestion during swimming activities in a pool: A pilot study. Journal of water and health 4:425-30, DOI:10.2166/wh.2006.0026 [Not a recreational water study].</w:t>
      </w:r>
    </w:p>
    <w:p w14:paraId="72499FB2" w14:textId="77777777" w:rsidR="00F010A3" w:rsidRPr="00F010A3" w:rsidRDefault="00992883" w:rsidP="00F010A3">
      <w:pPr>
        <w:spacing w:before="0" w:line="240" w:lineRule="auto"/>
        <w:ind w:left="720" w:hanging="720"/>
        <w:rPr>
          <w:sz w:val="16"/>
          <w:szCs w:val="16"/>
        </w:rPr>
      </w:pPr>
      <w:r w:rsidRPr="00F010A3">
        <w:rPr>
          <w:sz w:val="16"/>
          <w:szCs w:val="16"/>
        </w:rPr>
        <w:t>He, Jian-Wen; Jiang, Sunny (2005). Quantification of Enterococci and Human Adenoviruses in Environmental Samples by Real-Time PCR. Applied and environmental microbiology 71:2250-5, DOI:10.1128/AEM.71.5.2250-2255.2005 [Not a recreational water study].</w:t>
      </w:r>
    </w:p>
    <w:p w14:paraId="0D8058F1" w14:textId="79B88E46" w:rsidR="00F010A3" w:rsidRPr="00F010A3" w:rsidRDefault="00992883" w:rsidP="00F010A3">
      <w:pPr>
        <w:spacing w:before="0" w:line="240" w:lineRule="auto"/>
        <w:ind w:left="720" w:hanging="720"/>
        <w:rPr>
          <w:sz w:val="16"/>
          <w:szCs w:val="16"/>
        </w:rPr>
      </w:pPr>
      <w:r w:rsidRPr="00F010A3">
        <w:rPr>
          <w:sz w:val="16"/>
          <w:szCs w:val="16"/>
        </w:rPr>
        <w:t>Mara, Duncan (2011). Water- and wastewater-related disease and infection risks: What is an appropriate value for the maximum tolerable additional burden of disease? Journal of water and health 9:217-24, DOI:10.2166/wh.2010.109 [Not a recreational water study].</w:t>
      </w:r>
    </w:p>
    <w:p w14:paraId="0FE0D0F9" w14:textId="77777777" w:rsidR="00F010A3" w:rsidRPr="00F010A3" w:rsidRDefault="00992883" w:rsidP="00F010A3">
      <w:pPr>
        <w:spacing w:before="0" w:line="240" w:lineRule="auto"/>
        <w:ind w:left="720" w:hanging="720"/>
        <w:rPr>
          <w:sz w:val="16"/>
          <w:szCs w:val="16"/>
        </w:rPr>
      </w:pPr>
      <w:r w:rsidRPr="00F010A3">
        <w:rPr>
          <w:sz w:val="16"/>
          <w:szCs w:val="16"/>
        </w:rPr>
        <w:t>Mason, M. R.; Encina, C.; Sreevatsan, S.; Muñoz-Zanzi, C. (2016). Distribution and Diversity of Pathogenic Leptospira Species in Peri-domestic Surface Waters from South Central Chile. PLoS Neglected Tropical Diseases 10 (8):, DOI:10.1371/journal.pntd.0004895 [Not a recreational water study].</w:t>
      </w:r>
    </w:p>
    <w:p w14:paraId="3EBD9582" w14:textId="77777777" w:rsidR="00F010A3" w:rsidRPr="00F010A3" w:rsidRDefault="00992883" w:rsidP="00F010A3">
      <w:pPr>
        <w:spacing w:before="0" w:line="240" w:lineRule="auto"/>
        <w:ind w:left="720" w:hanging="720"/>
        <w:rPr>
          <w:sz w:val="16"/>
          <w:szCs w:val="16"/>
        </w:rPr>
      </w:pPr>
      <w:r w:rsidRPr="00F010A3">
        <w:rPr>
          <w:sz w:val="16"/>
          <w:szCs w:val="16"/>
        </w:rPr>
        <w:t>Oliver, J. D. (2005). Wound infections caused by Vibrio vulnificus and other marine bacteria. Epidemiology and Infection 133 (3):383-391, DOI:10.1017/S0950268805003894 [Not a recreational water study].</w:t>
      </w:r>
    </w:p>
    <w:p w14:paraId="0A1D66C9" w14:textId="3836FD28" w:rsidR="00F010A3" w:rsidRPr="00F010A3" w:rsidRDefault="00992883" w:rsidP="00F010A3">
      <w:pPr>
        <w:spacing w:before="0" w:line="240" w:lineRule="auto"/>
        <w:ind w:left="720" w:hanging="720"/>
        <w:rPr>
          <w:sz w:val="16"/>
          <w:szCs w:val="16"/>
        </w:rPr>
      </w:pPr>
      <w:r w:rsidRPr="00F010A3">
        <w:rPr>
          <w:sz w:val="16"/>
          <w:szCs w:val="16"/>
        </w:rPr>
        <w:t>Rodríguez-Tapia, L.; Morales-Novelo, J. A. (2017). Bacterial pollution in river waters and gastrointestinal diseases. International Journal of Environmental Research and Public Health 14 (5): DOI:10.3390/ijerph14050479 [Not a recreational water study].</w:t>
      </w:r>
    </w:p>
    <w:p w14:paraId="24FCD63B" w14:textId="77777777" w:rsidR="00F010A3" w:rsidRPr="00F010A3" w:rsidRDefault="00992883" w:rsidP="00F010A3">
      <w:pPr>
        <w:spacing w:before="0" w:line="240" w:lineRule="auto"/>
        <w:ind w:left="720" w:hanging="720"/>
        <w:rPr>
          <w:sz w:val="16"/>
          <w:szCs w:val="16"/>
        </w:rPr>
      </w:pPr>
      <w:r w:rsidRPr="00F010A3">
        <w:rPr>
          <w:sz w:val="16"/>
          <w:szCs w:val="16"/>
        </w:rPr>
        <w:t>van den Akker, B.; Whiffin, V.; Cox, P.; Beatson, P.; Ashbolt, N. J.; Roser, D. J. (2011). Estimating the risk from sewage treatment plant effluent in the Sydney catchment area. Water Science and Technology 63 (8):1707-1715, DOI:10.2166/wst.2011.408 [Not a recreational water study].</w:t>
      </w:r>
    </w:p>
    <w:p w14:paraId="5FAFD618" w14:textId="309AA666" w:rsidR="00F010A3" w:rsidRPr="00F010A3" w:rsidRDefault="00992883" w:rsidP="00F010A3">
      <w:pPr>
        <w:spacing w:before="0" w:line="240" w:lineRule="auto"/>
        <w:ind w:left="720" w:hanging="720"/>
        <w:rPr>
          <w:sz w:val="16"/>
          <w:szCs w:val="16"/>
        </w:rPr>
      </w:pPr>
      <w:r w:rsidRPr="00F010A3">
        <w:rPr>
          <w:sz w:val="16"/>
          <w:szCs w:val="16"/>
        </w:rPr>
        <w:t xml:space="preserve">Rosenthal, M.; Taylor, M.; Anderson, K. S.; Carter, K. K. (2017). Gastroenteritis associated with rafting the middle fork of the </w:t>
      </w:r>
      <w:r w:rsidR="007C5320" w:rsidRPr="00F010A3">
        <w:rPr>
          <w:sz w:val="16"/>
          <w:szCs w:val="16"/>
        </w:rPr>
        <w:t>Salmon River-Idaho</w:t>
      </w:r>
      <w:r w:rsidRPr="00F010A3">
        <w:rPr>
          <w:sz w:val="16"/>
          <w:szCs w:val="16"/>
        </w:rPr>
        <w:t>, 2013. Journal of Environmental Health 80 (1) 14-21,: [Not a recreational water study</w:t>
      </w:r>
      <w:r w:rsidR="007C5320">
        <w:rPr>
          <w:sz w:val="16"/>
          <w:szCs w:val="16"/>
        </w:rPr>
        <w:t xml:space="preserve"> – risks focussed on rafters camping alongside the river and using river water for drinking</w:t>
      </w:r>
      <w:r w:rsidRPr="00F010A3">
        <w:rPr>
          <w:sz w:val="16"/>
          <w:szCs w:val="16"/>
        </w:rPr>
        <w:t>].</w:t>
      </w:r>
    </w:p>
    <w:p w14:paraId="42AB8F09" w14:textId="28EC9113" w:rsidR="009D20E6" w:rsidRDefault="00992883" w:rsidP="00FA7F82">
      <w:pPr>
        <w:pStyle w:val="Heading3"/>
      </w:pPr>
      <w:bookmarkStart w:id="560" w:name="_Toc106901177"/>
      <w:r>
        <w:t>Not peer reviewed [+ detail]</w:t>
      </w:r>
      <w:r w:rsidR="00167FDE">
        <w:t xml:space="preserve"> (</w:t>
      </w:r>
      <w:r>
        <w:t>3 studies</w:t>
      </w:r>
      <w:r w:rsidR="00167FDE">
        <w:t>)</w:t>
      </w:r>
      <w:bookmarkEnd w:id="560"/>
    </w:p>
    <w:p w14:paraId="5893D860" w14:textId="37EE59BE" w:rsidR="00F010A3" w:rsidRPr="00F010A3" w:rsidRDefault="00992883" w:rsidP="00F010A3">
      <w:pPr>
        <w:spacing w:before="0" w:line="240" w:lineRule="auto"/>
        <w:ind w:left="720" w:hanging="720"/>
        <w:rPr>
          <w:sz w:val="16"/>
          <w:szCs w:val="16"/>
        </w:rPr>
      </w:pPr>
      <w:r w:rsidRPr="00F010A3">
        <w:rPr>
          <w:sz w:val="16"/>
          <w:szCs w:val="16"/>
        </w:rPr>
        <w:t>Chawla, R.; Real, K.; Masterson, B. (2005). An assessment of the impact of the proposed EU bathing water directive on Irish coastal bathing area compliance. Water Science and Technology: A Journal of the International Association on Water Pollution Research 51 (3-4):225-230 [Not peer reviewed - Conference paper].</w:t>
      </w:r>
    </w:p>
    <w:p w14:paraId="3AE0D1A3" w14:textId="4DF59AD3" w:rsidR="00F010A3" w:rsidRPr="00F010A3" w:rsidRDefault="00992883" w:rsidP="00F010A3">
      <w:pPr>
        <w:spacing w:before="0" w:line="240" w:lineRule="auto"/>
        <w:ind w:left="720" w:hanging="720"/>
        <w:rPr>
          <w:sz w:val="16"/>
          <w:szCs w:val="16"/>
        </w:rPr>
      </w:pPr>
      <w:r w:rsidRPr="00F010A3">
        <w:rPr>
          <w:sz w:val="16"/>
          <w:szCs w:val="16"/>
        </w:rPr>
        <w:t>McOliver, Cynthia C.; Graczyk, Thaddeus K.; Silbergeld, Ellen K. (2008). Assessing the Risks of Exposure to Cryptosporidium from Recreational Water Activities in Baltimore, Maryland. Urban and Community Fisheries Programms: Development, Management, and Evaluation 67:165-174 [Not peer reviewed - Conference paper].</w:t>
      </w:r>
    </w:p>
    <w:p w14:paraId="7FD21010" w14:textId="62417175" w:rsidR="00F010A3" w:rsidRPr="00F010A3" w:rsidRDefault="00992883" w:rsidP="00F010A3">
      <w:pPr>
        <w:spacing w:before="0" w:line="240" w:lineRule="auto"/>
        <w:ind w:left="720" w:hanging="720"/>
        <w:rPr>
          <w:sz w:val="16"/>
          <w:szCs w:val="16"/>
        </w:rPr>
      </w:pPr>
      <w:r w:rsidRPr="00F010A3">
        <w:rPr>
          <w:sz w:val="16"/>
          <w:szCs w:val="16"/>
        </w:rPr>
        <w:t>Kleinheinz, Gregory T; Busse, Kimberly (2010). Avian impacts on recreational water quality. Oshgosh (WI): University of Wisconsin Oshkosh, Department of Biology and Microbiology [Not peer reviewed - Unpublished manuscript].</w:t>
      </w:r>
    </w:p>
    <w:p w14:paraId="4A9B2E6D" w14:textId="03AA896C" w:rsidR="009D20E6" w:rsidRDefault="00992883" w:rsidP="00FA7F82">
      <w:pPr>
        <w:pStyle w:val="Heading3"/>
      </w:pPr>
      <w:bookmarkStart w:id="561" w:name="_Toc106901178"/>
      <w:r>
        <w:t xml:space="preserve">Not relevant to primary research question </w:t>
      </w:r>
      <w:r w:rsidR="00167FDE">
        <w:t>(</w:t>
      </w:r>
      <w:r w:rsidR="00FB3C42">
        <w:t xml:space="preserve">40 </w:t>
      </w:r>
      <w:r>
        <w:t>studies</w:t>
      </w:r>
      <w:r w:rsidR="00167FDE">
        <w:t>)</w:t>
      </w:r>
      <w:bookmarkEnd w:id="561"/>
    </w:p>
    <w:p w14:paraId="03C014F7" w14:textId="77777777" w:rsidR="00487782" w:rsidRPr="00F010A3" w:rsidRDefault="00487782" w:rsidP="00F010A3">
      <w:pPr>
        <w:spacing w:before="0" w:line="240" w:lineRule="auto"/>
        <w:ind w:left="720" w:hanging="720"/>
        <w:rPr>
          <w:sz w:val="16"/>
          <w:szCs w:val="16"/>
        </w:rPr>
      </w:pPr>
      <w:r w:rsidRPr="00F010A3">
        <w:rPr>
          <w:sz w:val="16"/>
          <w:szCs w:val="16"/>
        </w:rPr>
        <w:t>Abdelzaher, A. M.; Solo-Gabriele, H. M.; Phillips, M. C.; Elmir, S. M.; Fleming, L. E. (2013). An alternative approach to water regulations for public health protection at bathing beaches. Journal of Environmental and Public Health 2013:, DOI:10.1155/2013/138521, [Not relevant to primary research question - Dated advocacy of options for US regulatory regime].</w:t>
      </w:r>
    </w:p>
    <w:p w14:paraId="7AF0E94C" w14:textId="77777777" w:rsidR="00487782" w:rsidRPr="00F010A3" w:rsidRDefault="00487782" w:rsidP="00F010A3">
      <w:pPr>
        <w:spacing w:before="0" w:line="240" w:lineRule="auto"/>
        <w:ind w:left="720" w:hanging="720"/>
        <w:rPr>
          <w:sz w:val="16"/>
          <w:szCs w:val="16"/>
        </w:rPr>
      </w:pPr>
      <w:r w:rsidRPr="00F010A3">
        <w:rPr>
          <w:sz w:val="16"/>
          <w:szCs w:val="16"/>
        </w:rPr>
        <w:t>Anderson, Kimberly L.; Whitlock, John E.; Harwood, Valerie J. (2005). Persistence and Differential Survival of Fecal Indicator Bacteria in Subtropical Waters and Sediments. Applied and Environmental Microbiology 71 (6):3041, DOI:10.1128/AEM.71.6.3041-3048.2005, [Not relevant to primary research question - MST methods].</w:t>
      </w:r>
    </w:p>
    <w:p w14:paraId="0732F0D7" w14:textId="77777777" w:rsidR="00487782" w:rsidRPr="00F010A3" w:rsidRDefault="00487782" w:rsidP="00F010A3">
      <w:pPr>
        <w:spacing w:before="0" w:line="240" w:lineRule="auto"/>
        <w:ind w:left="720" w:hanging="720"/>
        <w:rPr>
          <w:sz w:val="16"/>
          <w:szCs w:val="16"/>
        </w:rPr>
      </w:pPr>
      <w:r w:rsidRPr="00F010A3">
        <w:rPr>
          <w:sz w:val="16"/>
          <w:szCs w:val="16"/>
        </w:rPr>
        <w:t xml:space="preserve">Aw, Tiong Gim; Sivaganesan, Mano; Briggs, Shannon; Dreelin, Erin; Asian, Asli; Dorevitch, Samuel; Shrestha, Abhilasha; Isaacs, Natasha; Kinzelman, Julie; Kleinheinz, Greg; Noble, Rachel; Rediske, Rick; Scull, Brian; Rosenberg, Susan; Weberman, Barbara; Sivy, Tami; Southwell, Ben; Siefring, Shawn; Oshima, Kevin; Haugland, Richard (2019). Evaluation of multiple laboratory performance and variability in analysis of recreational freshwaters by a rapid Escherichia coli qPCR method (Draft Method C). Water Research 156:465-474, DOI:10.1016/j.watres.2019.03.014, [Not relevant to primary research question - Multilab comparison of standardised US EPA </w:t>
      </w:r>
      <w:r w:rsidRPr="00EA2716">
        <w:rPr>
          <w:i/>
          <w:sz w:val="16"/>
          <w:szCs w:val="16"/>
        </w:rPr>
        <w:t>E. coli</w:t>
      </w:r>
      <w:r w:rsidRPr="00F010A3">
        <w:rPr>
          <w:sz w:val="16"/>
          <w:szCs w:val="16"/>
        </w:rPr>
        <w:t xml:space="preserve"> pPCR method - such studies are not in the review scope].</w:t>
      </w:r>
    </w:p>
    <w:p w14:paraId="484E0EB2" w14:textId="1A8C4733" w:rsidR="00487782" w:rsidRPr="00F010A3" w:rsidRDefault="00487782" w:rsidP="00F010A3">
      <w:pPr>
        <w:spacing w:before="0" w:line="240" w:lineRule="auto"/>
        <w:ind w:left="720" w:hanging="720"/>
        <w:rPr>
          <w:sz w:val="16"/>
          <w:szCs w:val="16"/>
        </w:rPr>
      </w:pPr>
      <w:r w:rsidRPr="00F010A3">
        <w:rPr>
          <w:sz w:val="16"/>
          <w:szCs w:val="16"/>
        </w:rPr>
        <w:t xml:space="preserve">Barreras, Henry; Kelly, Elizabeth A.; Kumar, Naresh; Solo-Gabriele, Helena M. (2019). Assessment of local and regional strategies to control bacteria levels at beaches with consideration of impacts from climate change. Marine Pollution Bulletin 138:249-259, DOI:10.1016/j.marpolbul.2018.10.046, </w:t>
      </w:r>
      <w:r w:rsidR="00FB3C42" w:rsidRPr="00FB3C42">
        <w:rPr>
          <w:sz w:val="16"/>
          <w:szCs w:val="16"/>
        </w:rPr>
        <w:t>[Not relevant to primary research question - Alternative indicators (addressed in secondary research question 1)].</w:t>
      </w:r>
    </w:p>
    <w:p w14:paraId="75968B0B" w14:textId="77777777" w:rsidR="00487782" w:rsidRPr="00200AC9" w:rsidRDefault="00487782" w:rsidP="00487782">
      <w:pPr>
        <w:spacing w:before="0" w:line="240" w:lineRule="auto"/>
        <w:ind w:left="720" w:hanging="720"/>
        <w:rPr>
          <w:sz w:val="16"/>
          <w:szCs w:val="16"/>
        </w:rPr>
      </w:pPr>
      <w:r w:rsidRPr="00200AC9">
        <w:rPr>
          <w:sz w:val="16"/>
          <w:szCs w:val="16"/>
        </w:rPr>
        <w:t xml:space="preserve">Bonadonna, L; Briancesco, R; Suffredini, E; Coccia, A; Della Libera, S; Carducci, A; Verani, M; Federigi, I; Iaconelli, M; Ferraro, G Bonanno (2019). Enteric viruses, somatic coliphages and Vibrio species in marine bathing and non-bathing waters in Italy. Marine pollution bulletin 149:110570, ISSN:0025-326X </w:t>
      </w:r>
      <w:r w:rsidRPr="00343F40">
        <w:rPr>
          <w:sz w:val="16"/>
          <w:szCs w:val="16"/>
        </w:rPr>
        <w:t>[Not relevant to primary research question - Alternative indicators (addressed in secondary research question 1)].</w:t>
      </w:r>
      <w:r w:rsidRPr="00343F40" w:rsidDel="00343F40">
        <w:rPr>
          <w:sz w:val="16"/>
          <w:szCs w:val="16"/>
        </w:rPr>
        <w:t xml:space="preserve"> </w:t>
      </w:r>
    </w:p>
    <w:p w14:paraId="2B6110AB" w14:textId="77777777" w:rsidR="00487782" w:rsidRPr="00F010A3" w:rsidRDefault="00487782" w:rsidP="00F010A3">
      <w:pPr>
        <w:spacing w:before="0" w:line="240" w:lineRule="auto"/>
        <w:ind w:left="720" w:hanging="720"/>
        <w:rPr>
          <w:sz w:val="16"/>
          <w:szCs w:val="16"/>
        </w:rPr>
      </w:pPr>
      <w:r w:rsidRPr="00F010A3">
        <w:rPr>
          <w:sz w:val="16"/>
          <w:szCs w:val="16"/>
        </w:rPr>
        <w:t>Bruce, M. G.; Curtis, M. B.; Payne, M. M.; Gautom, R. K.; Thompson, E. C.; Bennett, A. L.; Kobayashi, J. M. (2003). Lake-associated outbreak of Escherichia coli O157:H7 in Clark County, Washington, August 1999. Archives of Pediatrics and Adolescent Medicine 157 (10):1016-1021, DOI:10.1001/archpedi.157.10.1016, [Not relevant to primary research question - Outbreak follow up study].</w:t>
      </w:r>
    </w:p>
    <w:p w14:paraId="45C94AB6" w14:textId="77777777" w:rsidR="00487782" w:rsidRPr="00F010A3" w:rsidRDefault="00487782" w:rsidP="00F010A3">
      <w:pPr>
        <w:spacing w:before="0" w:line="240" w:lineRule="auto"/>
        <w:ind w:left="720" w:hanging="720"/>
        <w:rPr>
          <w:sz w:val="16"/>
          <w:szCs w:val="16"/>
        </w:rPr>
      </w:pPr>
      <w:r w:rsidRPr="00F010A3">
        <w:rPr>
          <w:sz w:val="16"/>
          <w:szCs w:val="16"/>
        </w:rPr>
        <w:t>Cervantes, Omar; Botero, Camilo M; Finkl, Charles W (2018). State-of-the-Art Users’ Risk Assessment on Beaches from the Tree of Science Platform. Beach Management Tools-Concepts, Methodologies and Case Studies :333-348, DOI:, [Not relevant to primary research question - Review of publication patterns].</w:t>
      </w:r>
    </w:p>
    <w:p w14:paraId="5643F2BF" w14:textId="77777777" w:rsidR="00487782" w:rsidRPr="00200AC9" w:rsidRDefault="00487782" w:rsidP="00487782">
      <w:pPr>
        <w:spacing w:before="0" w:line="240" w:lineRule="auto"/>
        <w:ind w:left="720" w:hanging="720"/>
        <w:rPr>
          <w:sz w:val="16"/>
          <w:szCs w:val="16"/>
        </w:rPr>
      </w:pPr>
      <w:r w:rsidRPr="00200AC9">
        <w:rPr>
          <w:sz w:val="16"/>
          <w:szCs w:val="16"/>
        </w:rPr>
        <w:t xml:space="preserve">Cloutier, Danielle D.; McLellan, Sandra L. (2017). Distribution and Differential Survival of Traditional and Alternative Indicators of Fecal Pollution at Freshwater Beaches. Applied and Environmental Microbiology 83 (4):e02881-16, DOI:10.1128/AEM.02881-16 </w:t>
      </w:r>
      <w:r w:rsidRPr="00343F40">
        <w:rPr>
          <w:sz w:val="16"/>
          <w:szCs w:val="16"/>
        </w:rPr>
        <w:t>[Not relevant to primary research question - Alternative indicators (addressed in secondary research question 1)].</w:t>
      </w:r>
      <w:r w:rsidRPr="00343F40" w:rsidDel="00343F40">
        <w:rPr>
          <w:sz w:val="16"/>
          <w:szCs w:val="16"/>
        </w:rPr>
        <w:t xml:space="preserve"> </w:t>
      </w:r>
    </w:p>
    <w:p w14:paraId="07C45FEF" w14:textId="77777777" w:rsidR="00487782" w:rsidRPr="00F010A3" w:rsidRDefault="00487782" w:rsidP="00F010A3">
      <w:pPr>
        <w:spacing w:before="0" w:line="240" w:lineRule="auto"/>
        <w:ind w:left="720" w:hanging="720"/>
        <w:rPr>
          <w:sz w:val="16"/>
          <w:szCs w:val="16"/>
        </w:rPr>
      </w:pPr>
      <w:r w:rsidRPr="00F010A3">
        <w:rPr>
          <w:sz w:val="16"/>
          <w:szCs w:val="16"/>
        </w:rPr>
        <w:t>Craun, G. F.; Wade, T. J. (2008). Outbreaks associated with recreational water in the United States, 1995-2004. Hygiena 53 (3):76-83, DOI:, [Not relevant to primary research question - National outbreak summary].</w:t>
      </w:r>
    </w:p>
    <w:p w14:paraId="13A0FF6F" w14:textId="77777777" w:rsidR="00487782" w:rsidRPr="00200AC9" w:rsidRDefault="00487782" w:rsidP="00487782">
      <w:pPr>
        <w:spacing w:before="0" w:line="240" w:lineRule="auto"/>
        <w:ind w:left="720" w:hanging="720"/>
        <w:rPr>
          <w:sz w:val="16"/>
          <w:szCs w:val="16"/>
        </w:rPr>
      </w:pPr>
      <w:r w:rsidRPr="00200AC9">
        <w:rPr>
          <w:sz w:val="16"/>
          <w:szCs w:val="16"/>
        </w:rPr>
        <w:t xml:space="preserve">Davies-Colley, Rob; Valois, Amanda; Milne, Juliet (2018). Faecal contamination and visual clarity in New Zealand rivers: correlation of key variables affecting swimming suitability. Journal of Water and Health 16 (3):329-339, ISSN:1477-8920 </w:t>
      </w:r>
      <w:r w:rsidRPr="00343F40">
        <w:rPr>
          <w:sz w:val="16"/>
          <w:szCs w:val="16"/>
        </w:rPr>
        <w:t>[Not relevant to primary research question - Alternative indicators (addressed in secondary research question 1)].</w:t>
      </w:r>
      <w:r w:rsidRPr="00343F40" w:rsidDel="00343F40">
        <w:rPr>
          <w:sz w:val="16"/>
          <w:szCs w:val="16"/>
        </w:rPr>
        <w:t xml:space="preserve"> </w:t>
      </w:r>
    </w:p>
    <w:p w14:paraId="2274143A" w14:textId="77777777" w:rsidR="00487782" w:rsidRPr="00F010A3" w:rsidRDefault="00487782" w:rsidP="00F010A3">
      <w:pPr>
        <w:spacing w:before="0" w:line="240" w:lineRule="auto"/>
        <w:ind w:left="720" w:hanging="720"/>
        <w:rPr>
          <w:sz w:val="16"/>
          <w:szCs w:val="16"/>
        </w:rPr>
      </w:pPr>
      <w:r w:rsidRPr="00F010A3">
        <w:rPr>
          <w:sz w:val="16"/>
          <w:szCs w:val="16"/>
        </w:rPr>
        <w:t>DeFlorio-Barker, Stephanie; Arnold, Benjamin F.; Sams, Elizabeth A.; Dufour, Alfred P.; Colford, John M.; Weisberg, Steven B.; Schiff, Kenneth C.; Wade, Timothy J. (2018). Child environmental exposures to water and sand at the beach: Findings from studies of over 68,000 subjects at 12 beaches. Journal of Exposure Science and Environmental Epidemiology 28 (2):93-100, DOI:10.1038/jes.2017.23, [Not relevant to primary research question - Economic analysis].</w:t>
      </w:r>
    </w:p>
    <w:p w14:paraId="5A38B2CF" w14:textId="77777777" w:rsidR="00487782" w:rsidRDefault="00487782" w:rsidP="00487782">
      <w:pPr>
        <w:spacing w:before="0" w:line="240" w:lineRule="auto"/>
        <w:ind w:left="720" w:hanging="720"/>
        <w:rPr>
          <w:sz w:val="16"/>
          <w:szCs w:val="16"/>
        </w:rPr>
      </w:pPr>
      <w:r w:rsidRPr="00200AC9">
        <w:rPr>
          <w:sz w:val="16"/>
          <w:szCs w:val="16"/>
        </w:rPr>
        <w:t xml:space="preserve">Donahue, Allison; Feng, Zhixuan; Kelly, Elizabeth; Reniers, Ad; Solo-Gabriele, Helena M. (2017). Significance of beach geomorphology on fecal indicator bacteria levels. Marine Pollution Bulletin 121 (1-2):160-167, DOI:10.1016/j.marpolbul.2017.05.024 </w:t>
      </w:r>
      <w:r w:rsidRPr="00343F40">
        <w:rPr>
          <w:sz w:val="16"/>
          <w:szCs w:val="16"/>
        </w:rPr>
        <w:t>[Not relevant to primary research question - Alternative indicators (addressed in secondary research question 1)].</w:t>
      </w:r>
      <w:r w:rsidRPr="00343F40" w:rsidDel="00343F40">
        <w:rPr>
          <w:sz w:val="16"/>
          <w:szCs w:val="16"/>
        </w:rPr>
        <w:t xml:space="preserve"> </w:t>
      </w:r>
    </w:p>
    <w:p w14:paraId="4C30A2D0" w14:textId="77777777" w:rsidR="00487782" w:rsidRPr="00F010A3" w:rsidRDefault="00487782" w:rsidP="00F010A3">
      <w:pPr>
        <w:spacing w:before="0" w:line="240" w:lineRule="auto"/>
        <w:ind w:left="720" w:hanging="720"/>
        <w:rPr>
          <w:sz w:val="16"/>
          <w:szCs w:val="16"/>
        </w:rPr>
      </w:pPr>
      <w:r w:rsidRPr="00F010A3">
        <w:rPr>
          <w:sz w:val="16"/>
          <w:szCs w:val="16"/>
        </w:rPr>
        <w:t>Dong, Y.; Kim, J.; Lewis, G. D. (2010). Evaluation of methodology for detection of human adenoviruses in wastewater, drinking water, stream water and recreational waters. Journal of Applied Microbiology 108 (3):800-809, DOI:10.1111/j.1365-2672.2009.04477.x, [Not relevant to primary research question - Analytical methods].</w:t>
      </w:r>
    </w:p>
    <w:p w14:paraId="00E2E9D2" w14:textId="77777777" w:rsidR="00487782" w:rsidRPr="00F010A3" w:rsidRDefault="00487782" w:rsidP="00F010A3">
      <w:pPr>
        <w:spacing w:before="0" w:line="240" w:lineRule="auto"/>
        <w:ind w:left="720" w:hanging="720"/>
        <w:rPr>
          <w:sz w:val="16"/>
          <w:szCs w:val="16"/>
        </w:rPr>
      </w:pPr>
      <w:r w:rsidRPr="00F010A3">
        <w:rPr>
          <w:sz w:val="16"/>
          <w:szCs w:val="16"/>
        </w:rPr>
        <w:t>Dziuban, Eric J; Liang, Jennifer L; Craun, Gunther F; Hill, Vincent; Yu, Patricia A; Painter, John; Moore, Matthew R; Calderon, Rebecca L; Roy, Sharon L; Beach, Michael J (2006). Surveillance for waterborne disease and outbreaks associated with recreational water—United States, 2003–2004. Morbidity and Mortality Weekly Report: Surveillance Summaries 55 (12):1-30, DOI:, [Not relevant to primary research question - National outbreak summary].</w:t>
      </w:r>
    </w:p>
    <w:p w14:paraId="1C30D21E" w14:textId="77777777" w:rsidR="00487782" w:rsidRPr="00F010A3" w:rsidRDefault="00487782" w:rsidP="00F010A3">
      <w:pPr>
        <w:spacing w:before="0" w:line="240" w:lineRule="auto"/>
        <w:ind w:left="720" w:hanging="720"/>
        <w:rPr>
          <w:sz w:val="16"/>
          <w:szCs w:val="16"/>
        </w:rPr>
      </w:pPr>
      <w:r w:rsidRPr="00F010A3">
        <w:rPr>
          <w:sz w:val="16"/>
          <w:szCs w:val="16"/>
        </w:rPr>
        <w:t>Efstratiou, M. A. (2004). Salmonella: relations with indicators in recreational waters affected by sewage discharges. Waterborne Pathogens 4:31-34, DOI:, [Not relevant to primary research question - Alternative indicators (addressed in secondary research question 1)].</w:t>
      </w:r>
    </w:p>
    <w:p w14:paraId="17F97E8D" w14:textId="77777777" w:rsidR="00487782" w:rsidRPr="00F010A3" w:rsidRDefault="00487782" w:rsidP="00F010A3">
      <w:pPr>
        <w:spacing w:before="0" w:line="240" w:lineRule="auto"/>
        <w:ind w:left="720" w:hanging="720"/>
        <w:rPr>
          <w:sz w:val="16"/>
          <w:szCs w:val="16"/>
        </w:rPr>
      </w:pPr>
      <w:r w:rsidRPr="00F010A3">
        <w:rPr>
          <w:sz w:val="16"/>
          <w:szCs w:val="16"/>
        </w:rPr>
        <w:t>Eregno, F. E.; Tryland, I.; Tjomsland, T.; Kempa, M.; Heistad, A. (2018). Hydrodynamic modelling of recreational water quality using Escherichia coli as an indicator of microbial contamination. Journal of Hydrology 561:179-186, DOI:10.1016/j.jhydrol.2018.04.006, [Not relevant to primary research question - Relev</w:t>
      </w:r>
      <w:r>
        <w:rPr>
          <w:sz w:val="16"/>
          <w:szCs w:val="16"/>
        </w:rPr>
        <w:t>a</w:t>
      </w:r>
      <w:r w:rsidRPr="00F010A3">
        <w:rPr>
          <w:sz w:val="16"/>
          <w:szCs w:val="16"/>
        </w:rPr>
        <w:t>ent only to local geographic setting].</w:t>
      </w:r>
    </w:p>
    <w:p w14:paraId="5978A84C" w14:textId="77777777" w:rsidR="00487782" w:rsidRPr="00F010A3" w:rsidRDefault="00487782" w:rsidP="00F010A3">
      <w:pPr>
        <w:spacing w:before="0" w:line="240" w:lineRule="auto"/>
        <w:ind w:left="720" w:hanging="720"/>
        <w:rPr>
          <w:sz w:val="16"/>
          <w:szCs w:val="16"/>
        </w:rPr>
      </w:pPr>
      <w:r w:rsidRPr="00F010A3">
        <w:rPr>
          <w:sz w:val="16"/>
          <w:szCs w:val="16"/>
        </w:rPr>
        <w:t>Eyles, R.; Niyogi, D.; Townsend, C.; Benwell, G.; Weinstein, P. (2003). Spatial and temporal patterns of Campylobacter contamination underlying public health risk in the Taieri River, New Zealand. Journal of Environmental Quality 32 (5):1820-1828, DOI:10.2134/jeq2003.1820, [Not relevant to primary research question - Relev</w:t>
      </w:r>
      <w:r>
        <w:rPr>
          <w:sz w:val="16"/>
          <w:szCs w:val="16"/>
        </w:rPr>
        <w:t>a</w:t>
      </w:r>
      <w:r w:rsidRPr="00F010A3">
        <w:rPr>
          <w:sz w:val="16"/>
          <w:szCs w:val="16"/>
        </w:rPr>
        <w:t>ent only to local geographic setting].</w:t>
      </w:r>
    </w:p>
    <w:p w14:paraId="04DD4F3B" w14:textId="77777777" w:rsidR="00487782" w:rsidRPr="00F010A3" w:rsidRDefault="00487782" w:rsidP="00F010A3">
      <w:pPr>
        <w:spacing w:before="0" w:line="240" w:lineRule="auto"/>
        <w:ind w:left="720" w:hanging="720"/>
        <w:rPr>
          <w:sz w:val="16"/>
          <w:szCs w:val="16"/>
        </w:rPr>
      </w:pPr>
      <w:r w:rsidRPr="00F010A3">
        <w:rPr>
          <w:sz w:val="16"/>
          <w:szCs w:val="16"/>
        </w:rPr>
        <w:t>Figueras, Maria José; de Torres, Mariona; Silvera, Carolina; Corrales, Maria José (2015). Monitoring Programmes for Bathing Waters Within the Frame of the EU Bathing Water Directive: The Experience of Catalonia. Experiences from Ground, Coastal and Transitional Water Quality Monitoring :301-333, DOI:, [Not relevant to primary research question - Rambling h</w:t>
      </w:r>
      <w:r>
        <w:rPr>
          <w:sz w:val="16"/>
          <w:szCs w:val="16"/>
        </w:rPr>
        <w:t>H</w:t>
      </w:r>
      <w:r w:rsidRPr="00F010A3">
        <w:rPr>
          <w:sz w:val="16"/>
          <w:szCs w:val="16"/>
        </w:rPr>
        <w:t>igh level description of Catalonia application of EU  Bathing Water Directive].</w:t>
      </w:r>
    </w:p>
    <w:p w14:paraId="39353D89" w14:textId="77777777" w:rsidR="00487782" w:rsidRPr="00F010A3" w:rsidRDefault="00487782" w:rsidP="00F010A3">
      <w:pPr>
        <w:spacing w:before="0" w:line="240" w:lineRule="auto"/>
        <w:ind w:left="720" w:hanging="720"/>
        <w:rPr>
          <w:sz w:val="16"/>
          <w:szCs w:val="16"/>
        </w:rPr>
      </w:pPr>
      <w:r w:rsidRPr="00F010A3">
        <w:rPr>
          <w:sz w:val="16"/>
          <w:szCs w:val="16"/>
        </w:rPr>
        <w:t>Hadad, E.; Pirogovsky, A.; Bartal, C.; Gilad, J.; Barnea, A.; Yitzhaki, S.; Grotto, I.; Balicer, R. D.; Schwartz, E. (2006). An outbreak of leptospirosis among Israeli troops near the Jordan River. American Journal of Tropical Medicine and Hygiene 74 (1):127-131, DOI:10.4269/ajtmh.2006.74.127, [Not relevant to primary research question - Simple outbreak followup study].</w:t>
      </w:r>
    </w:p>
    <w:p w14:paraId="4A8685F6" w14:textId="77777777" w:rsidR="00487782" w:rsidRPr="00F010A3" w:rsidRDefault="00487782" w:rsidP="00F010A3">
      <w:pPr>
        <w:spacing w:before="0" w:line="240" w:lineRule="auto"/>
        <w:ind w:left="720" w:hanging="720"/>
        <w:rPr>
          <w:sz w:val="16"/>
          <w:szCs w:val="16"/>
        </w:rPr>
      </w:pPr>
      <w:r w:rsidRPr="00F010A3">
        <w:rPr>
          <w:sz w:val="16"/>
          <w:szCs w:val="16"/>
        </w:rPr>
        <w:t>Hernandez, R. J.; Hernandez, Y.; Jimenez, N. H.; Piggot, A. M.; Klaus, J. S.; Feng, Z.; Reniers, A.; Solo-Gabriele, H. M. (2014). Effects of full-scale beach renovation on fecal indicator levels in shoreline sand and water. Water Research 48 (1):579-591, DOI:10.1016/j.watres.2013.10.020, [Not relevant to primary research question - Management response (addressed in secondary research question 2)].</w:t>
      </w:r>
    </w:p>
    <w:p w14:paraId="25CE1C5D" w14:textId="77777777" w:rsidR="00487782" w:rsidRPr="00F010A3" w:rsidRDefault="00487782" w:rsidP="00F010A3">
      <w:pPr>
        <w:spacing w:before="0" w:line="240" w:lineRule="auto"/>
        <w:ind w:left="720" w:hanging="720"/>
        <w:rPr>
          <w:sz w:val="16"/>
          <w:szCs w:val="16"/>
        </w:rPr>
      </w:pPr>
      <w:r w:rsidRPr="00F010A3">
        <w:rPr>
          <w:sz w:val="16"/>
          <w:szCs w:val="16"/>
        </w:rPr>
        <w:t>Heuvel, A. V.; McDermott, C.; Pillsbury, R.; Sandrin, T.; Kinzelman, J.; Ferguson, J.; Sadowsky, M.; Byappanahalli, M.; Whitman, R.; Kleinheinz, G. T. (2010). The green alga, Cladophora, promotes Escherichia coli growth and contamination of recreational waters in Lake Michigan. Journal of Environmental Quality 39 (1):333-344, DOI:10.2134/jeq2009.0152, [Not relevant to primary research question - Management response (addressed in secondary research question 2)].</w:t>
      </w:r>
    </w:p>
    <w:p w14:paraId="6F22E822" w14:textId="77777777" w:rsidR="00487782" w:rsidRPr="00F010A3" w:rsidRDefault="00487782" w:rsidP="00F010A3">
      <w:pPr>
        <w:spacing w:before="0" w:line="240" w:lineRule="auto"/>
        <w:ind w:left="720" w:hanging="720"/>
        <w:rPr>
          <w:sz w:val="16"/>
          <w:szCs w:val="16"/>
        </w:rPr>
      </w:pPr>
      <w:r w:rsidRPr="00F010A3">
        <w:rPr>
          <w:sz w:val="16"/>
          <w:szCs w:val="16"/>
        </w:rPr>
        <w:t>Hlavsa, M. C.; Roberts, V. A.; Kahler, A. M.; Hilborn, E. D.; Mecher, T. R.; Beach, M. J.; Wade, T. J.; Yoder, J. S. (2015). Outbreaks of illness associated with recreational water — United States, 2011-2012. Morbidity and Mortality Weekly Report 64 (24):668-672, DOI:, [Not relevant to primary research question - National outbreak summary].</w:t>
      </w:r>
    </w:p>
    <w:p w14:paraId="29306414" w14:textId="77777777" w:rsidR="00487782" w:rsidRPr="00F010A3" w:rsidRDefault="00487782" w:rsidP="00F010A3">
      <w:pPr>
        <w:spacing w:before="0" w:line="240" w:lineRule="auto"/>
        <w:ind w:left="720" w:hanging="720"/>
        <w:rPr>
          <w:sz w:val="16"/>
          <w:szCs w:val="16"/>
        </w:rPr>
      </w:pPr>
      <w:r w:rsidRPr="00F010A3">
        <w:rPr>
          <w:sz w:val="16"/>
          <w:szCs w:val="16"/>
        </w:rPr>
        <w:t>Hlavsa, Michele C.; Roberts, Virginia A.; Kahler, Amy M.; Hilborn, Elizabeth D.; Wade, Timothy J.; Backer, Lorraine C.; Yoder, Jonathan S.; Centers for Disease, Control; Prevention (2014). Recreational water-associated disease outbreaks--United States, 2009-2010. MMWR. Morbidity and mortality weekly report 63 (1):6-10, DOI:, [Not relevant to primary research question - National outbreak summary].</w:t>
      </w:r>
    </w:p>
    <w:p w14:paraId="407C1354" w14:textId="77777777" w:rsidR="00487782" w:rsidRPr="00F010A3" w:rsidRDefault="00487782" w:rsidP="00F010A3">
      <w:pPr>
        <w:spacing w:before="0" w:line="240" w:lineRule="auto"/>
        <w:ind w:left="720" w:hanging="720"/>
        <w:rPr>
          <w:sz w:val="16"/>
          <w:szCs w:val="16"/>
        </w:rPr>
      </w:pPr>
      <w:r w:rsidRPr="00F010A3">
        <w:rPr>
          <w:sz w:val="16"/>
          <w:szCs w:val="16"/>
        </w:rPr>
        <w:t>Kataržytė, M.; Vaičiūtė, D.; Nasvytis, P. (2019). Excellent bathing waters in coastal areas: is microbial pollution the only important parameter?. Ocean and Coastal Management 182:, DOI:10.1016/j.ocecoaman.2019.104922, [Not relevant to primary research question - Study does not focus on microbial risks].</w:t>
      </w:r>
    </w:p>
    <w:p w14:paraId="72FE62F7" w14:textId="77777777" w:rsidR="00487782" w:rsidRDefault="00487782" w:rsidP="00F010A3">
      <w:pPr>
        <w:spacing w:before="0" w:line="240" w:lineRule="auto"/>
        <w:ind w:left="720" w:hanging="720"/>
        <w:rPr>
          <w:sz w:val="16"/>
          <w:szCs w:val="16"/>
        </w:rPr>
      </w:pPr>
      <w:r w:rsidRPr="00F010A3">
        <w:rPr>
          <w:sz w:val="16"/>
          <w:szCs w:val="16"/>
        </w:rPr>
        <w:t>Mannocci, A.; La Torre, G.; Spagnoli, A.; Solimini, A. G.; Palazzo, C.; De Giusti, M. (2016). Is swimming in recreational water associated with the occurrence of respiratory illness? A systematic review and meta-analysis. Journal of Water and Health 14 (4) 590-599, DOI:10.2166/wh.2016.266 [Not relevant to primary research question - focus on respiratory illness].</w:t>
      </w:r>
    </w:p>
    <w:p w14:paraId="24279BB0" w14:textId="77777777" w:rsidR="00487782" w:rsidRPr="00F010A3" w:rsidRDefault="00487782" w:rsidP="00F010A3">
      <w:pPr>
        <w:spacing w:before="0" w:line="240" w:lineRule="auto"/>
        <w:ind w:left="720" w:hanging="720"/>
        <w:rPr>
          <w:sz w:val="16"/>
          <w:szCs w:val="16"/>
        </w:rPr>
      </w:pPr>
      <w:r w:rsidRPr="00F010A3">
        <w:rPr>
          <w:sz w:val="16"/>
          <w:szCs w:val="16"/>
        </w:rPr>
        <w:t>Marsalek, J.; Rochfort, Q. (2004). Urban wet-weather flows: Sources of fecal contamination impacting on recreational waters and threatening drinking-water sources. Journal of Toxicology and Environmental Health - Part A 67 (20-22):1765-1777, DOI:10.1080/15287390490492430, [Not relevant to primary research question - Focus on management of CSOs].</w:t>
      </w:r>
    </w:p>
    <w:p w14:paraId="1E8C6F74" w14:textId="77777777" w:rsidR="00487782" w:rsidRPr="00F010A3" w:rsidRDefault="00487782" w:rsidP="00F010A3">
      <w:pPr>
        <w:spacing w:before="0" w:line="240" w:lineRule="auto"/>
        <w:ind w:left="720" w:hanging="720"/>
        <w:rPr>
          <w:sz w:val="16"/>
          <w:szCs w:val="16"/>
        </w:rPr>
      </w:pPr>
      <w:r w:rsidRPr="00F010A3">
        <w:rPr>
          <w:sz w:val="16"/>
          <w:szCs w:val="16"/>
        </w:rPr>
        <w:t>Mascher, F.; Mascher, W.; Pichler-Semmelrock, F.; Reinthaler, F. F.; Zarfel, G. E.; Kittinger, C. (2017). Impact of combined sewer overflow on wastewater treatment and microbiological quality of rivers for recreation. Water (Switzerland):9 (11):, DOI:10.3390/w9110906, [Not relevant to primary research question - Focus on management of CSOs].</w:t>
      </w:r>
    </w:p>
    <w:p w14:paraId="0C9C77AE" w14:textId="77777777" w:rsidR="00487782" w:rsidRPr="00F010A3" w:rsidRDefault="00487782" w:rsidP="00F010A3">
      <w:pPr>
        <w:spacing w:before="0" w:line="240" w:lineRule="auto"/>
        <w:ind w:left="720" w:hanging="720"/>
        <w:rPr>
          <w:sz w:val="16"/>
          <w:szCs w:val="16"/>
        </w:rPr>
      </w:pPr>
      <w:r w:rsidRPr="00F010A3">
        <w:rPr>
          <w:sz w:val="16"/>
          <w:szCs w:val="16"/>
        </w:rPr>
        <w:t>Nevers, Meredith B.; Byappanahalli, Murulee N.; Shively, Dawn; Buszka, Paul M.; Jackson, P. Ryan; Phanikumar, Mantha S. (2018). Identifying and Eliminating Sources of Recreational Water Quality Degradation along an Urban Coast. Journal of Environmental Quality 47 (5):1042-1050, DOI:10.2134/jeq2017.11.0461, [Not relevant to primary research question - Habitat restoration study].</w:t>
      </w:r>
    </w:p>
    <w:p w14:paraId="69A80D13" w14:textId="77777777" w:rsidR="00487782" w:rsidRPr="00F010A3" w:rsidRDefault="00487782" w:rsidP="00F010A3">
      <w:pPr>
        <w:spacing w:before="0" w:line="240" w:lineRule="auto"/>
        <w:ind w:left="720" w:hanging="720"/>
        <w:rPr>
          <w:sz w:val="16"/>
          <w:szCs w:val="16"/>
        </w:rPr>
      </w:pPr>
      <w:r w:rsidRPr="00F010A3">
        <w:rPr>
          <w:sz w:val="16"/>
          <w:szCs w:val="16"/>
        </w:rPr>
        <w:t xml:space="preserve">Otto Iii, C. (2006). Recreational water-illness-prevention = Healthy swimming. Journal of Environmental Health 68 (9):54-55, DOI:, [Not relevant to primary research question - Obscure </w:t>
      </w:r>
      <w:r>
        <w:rPr>
          <w:sz w:val="16"/>
          <w:szCs w:val="16"/>
        </w:rPr>
        <w:t>C</w:t>
      </w:r>
      <w:r w:rsidRPr="00F010A3">
        <w:rPr>
          <w:sz w:val="16"/>
          <w:szCs w:val="16"/>
        </w:rPr>
        <w:t>commentary from CDC spokesperson].</w:t>
      </w:r>
    </w:p>
    <w:p w14:paraId="6F0A7AF3" w14:textId="77777777" w:rsidR="00487782" w:rsidRPr="00F010A3" w:rsidRDefault="00487782" w:rsidP="00F010A3">
      <w:pPr>
        <w:spacing w:before="0" w:line="240" w:lineRule="auto"/>
        <w:ind w:left="720" w:hanging="720"/>
        <w:rPr>
          <w:sz w:val="16"/>
          <w:szCs w:val="16"/>
        </w:rPr>
      </w:pPr>
      <w:r w:rsidRPr="00F010A3">
        <w:rPr>
          <w:sz w:val="16"/>
          <w:szCs w:val="16"/>
        </w:rPr>
        <w:t>Paíga, P.; Delerue-Matos, C. (2017). Anthropogenic contamination of Portuguese coastal waters during the bathing season: Assessment using caffeine as a chemical marker. Marine Pollution Bulletin 120 (1-2):355-363, DOI:10.1016/j.marpolbul.2017.05.030, [Not relevant to primary research question - Alternative indicators (addressed in secondary research question 1)].</w:t>
      </w:r>
    </w:p>
    <w:p w14:paraId="001BAF72" w14:textId="77777777" w:rsidR="00487782" w:rsidRPr="00F010A3" w:rsidRDefault="00487782" w:rsidP="00F010A3">
      <w:pPr>
        <w:spacing w:before="0" w:line="240" w:lineRule="auto"/>
        <w:ind w:left="720" w:hanging="720"/>
        <w:rPr>
          <w:sz w:val="16"/>
          <w:szCs w:val="16"/>
        </w:rPr>
      </w:pPr>
      <w:r w:rsidRPr="00F010A3">
        <w:rPr>
          <w:sz w:val="16"/>
          <w:szCs w:val="16"/>
        </w:rPr>
        <w:t>Pianetti, A.; Bruscolini, F.; Sabatini, L.; Colantoni, P. (2004). Microbial characteristics of marine sediments in bathing area along Pesaro-Gabicce coast (Italy): A preliminary study. Journal of Applied Microbiology 97 (4):682-689, DOI:10.1111/j.1365-2672.2004.02352.x, [Not relevant to primary research question - Alternative indicators (addressed in secondary research question 1)].</w:t>
      </w:r>
    </w:p>
    <w:p w14:paraId="412662EF" w14:textId="77777777" w:rsidR="00487782" w:rsidRPr="00F010A3" w:rsidRDefault="00487782" w:rsidP="00F010A3">
      <w:pPr>
        <w:spacing w:before="0" w:line="240" w:lineRule="auto"/>
        <w:ind w:left="720" w:hanging="720"/>
        <w:rPr>
          <w:sz w:val="16"/>
          <w:szCs w:val="16"/>
        </w:rPr>
      </w:pPr>
      <w:r w:rsidRPr="00F010A3">
        <w:rPr>
          <w:sz w:val="16"/>
          <w:szCs w:val="16"/>
        </w:rPr>
        <w:t>Pratap, P. L.; Redman, S.; Fagen, M. C.; Dorevitch, S. (2013). Improving water quality communications at beaches: Input from stakeholders. Journal of Water and Health 11 (4):647-658, DOI:10.2166/wh.2013.077, [Not relevant to primary research question - Management response (addressed in secondary research question 2)].</w:t>
      </w:r>
    </w:p>
    <w:p w14:paraId="78AE3F57" w14:textId="77777777" w:rsidR="00487782" w:rsidRPr="00F010A3" w:rsidRDefault="00487782" w:rsidP="00F010A3">
      <w:pPr>
        <w:spacing w:before="0" w:line="240" w:lineRule="auto"/>
        <w:ind w:left="720" w:hanging="720"/>
        <w:rPr>
          <w:sz w:val="16"/>
          <w:szCs w:val="16"/>
        </w:rPr>
      </w:pPr>
      <w:r w:rsidRPr="00F010A3">
        <w:rPr>
          <w:sz w:val="16"/>
          <w:szCs w:val="16"/>
        </w:rPr>
        <w:t>Rea, C. L.; Bisesi, M. S.; Mitsch, W.; Andridge, R.; Lee, J. (2015). Human Health-Related Ecosystem Services of Avian-Dense Coastal Wetlands Adjacent to a Western Lake Erie Swimming Beach. EcoHealth 12 (1):77-87, DOI:10.1007/s10393-014-1007-y, [Not relevant to primary research question - Ecological focus].</w:t>
      </w:r>
    </w:p>
    <w:p w14:paraId="4FC0F6FF" w14:textId="77777777" w:rsidR="00487782" w:rsidRPr="00F010A3" w:rsidRDefault="00487782" w:rsidP="00F010A3">
      <w:pPr>
        <w:spacing w:before="0" w:line="240" w:lineRule="auto"/>
        <w:ind w:left="720" w:hanging="720"/>
        <w:rPr>
          <w:sz w:val="16"/>
          <w:szCs w:val="16"/>
        </w:rPr>
      </w:pPr>
      <w:r w:rsidRPr="00F010A3">
        <w:rPr>
          <w:sz w:val="16"/>
          <w:szCs w:val="16"/>
        </w:rPr>
        <w:t>Roslev, P.; Bukh, A. S.; Iversen, L.; Sønderbo, H.; Iversen, N. (2010). Application of mussels as biosamplers for characterization of faecal pollution in coastal recreational waters. Water Science and Technology 62 (3):586-593, DOI:10.2166/wst.2010.910, [Not relevant to primary research question - New technologies (addressed in secondary research question 1)].</w:t>
      </w:r>
    </w:p>
    <w:p w14:paraId="38D0815C" w14:textId="77777777" w:rsidR="00487782" w:rsidRPr="00F010A3" w:rsidRDefault="00487782" w:rsidP="00F010A3">
      <w:pPr>
        <w:spacing w:before="0" w:line="240" w:lineRule="auto"/>
        <w:ind w:left="720" w:hanging="720"/>
        <w:rPr>
          <w:sz w:val="16"/>
          <w:szCs w:val="16"/>
        </w:rPr>
      </w:pPr>
      <w:r w:rsidRPr="00F010A3">
        <w:rPr>
          <w:sz w:val="16"/>
          <w:szCs w:val="16"/>
        </w:rPr>
        <w:t>Rothenheber, Derek; Jones, Stephen (2018). Enterococcal Concentrations in a Coastal Ecosystem Are a Function of Fecal Source Input, Environmental Conditions, and Environmental Sources. Applied and Environmental Microbiology 84 (17):e01038-18, DOI:10.1128/AEM.01038-18, [Not relevant to primary research question - Alternative indicators (addressed in secondary research question 1)].</w:t>
      </w:r>
    </w:p>
    <w:p w14:paraId="31FF6F67" w14:textId="77777777" w:rsidR="00487782" w:rsidRPr="00F010A3" w:rsidRDefault="00487782" w:rsidP="00F010A3">
      <w:pPr>
        <w:spacing w:before="0" w:line="240" w:lineRule="auto"/>
        <w:ind w:left="720" w:hanging="720"/>
        <w:rPr>
          <w:sz w:val="16"/>
          <w:szCs w:val="16"/>
        </w:rPr>
      </w:pPr>
      <w:r w:rsidRPr="00F010A3">
        <w:rPr>
          <w:sz w:val="16"/>
          <w:szCs w:val="16"/>
        </w:rPr>
        <w:t>Sartorius, B.; Andersson, Y.; Velicko, I.; De Jong, B.; Löfdahl, M.; Hedlund, K. O.; Allestam, G.; Wångsell, C.; Bergstedt, O.; Horal, P.; Ulleryd, P.; Soderstrom, A. (2007). Outbreak of novovirus in västra Götaland associated with recreational activities at two lakes during August 2004. Scandinavian Journal of Infectious Diseases 39 (4):323-331, DOI:10.1080/00365540601053006, [Not relevant to primary research question - Simple outbreak followup study].</w:t>
      </w:r>
    </w:p>
    <w:p w14:paraId="2F61991D" w14:textId="77777777" w:rsidR="00487782" w:rsidRPr="00F010A3" w:rsidRDefault="00487782" w:rsidP="00F010A3">
      <w:pPr>
        <w:spacing w:before="0" w:line="240" w:lineRule="auto"/>
        <w:ind w:left="720" w:hanging="720"/>
        <w:rPr>
          <w:sz w:val="16"/>
          <w:szCs w:val="16"/>
        </w:rPr>
      </w:pPr>
      <w:r w:rsidRPr="00F010A3">
        <w:rPr>
          <w:sz w:val="16"/>
          <w:szCs w:val="16"/>
        </w:rPr>
        <w:t>Valente, M. S.; Pedro, P.; Alonso, M. C.; Borrego, J. J.; Dionísio, L. (2010). Are the defined substrate-based methods adequate to determine the microbiological quality of natural recreational waters?. Journal of Water and Health 8 (1):1-19, DOI:10.2166/wh.2009.220, [Not relevant to primary research question - Analytical methods].</w:t>
      </w:r>
    </w:p>
    <w:p w14:paraId="4E3BA714" w14:textId="77777777" w:rsidR="00487782" w:rsidRPr="00F010A3" w:rsidRDefault="00487782" w:rsidP="00F010A3">
      <w:pPr>
        <w:spacing w:before="0" w:line="240" w:lineRule="auto"/>
        <w:ind w:left="720" w:hanging="720"/>
        <w:rPr>
          <w:sz w:val="16"/>
          <w:szCs w:val="16"/>
        </w:rPr>
      </w:pPr>
      <w:r w:rsidRPr="00F010A3">
        <w:rPr>
          <w:sz w:val="16"/>
          <w:szCs w:val="16"/>
        </w:rPr>
        <w:t>Wanjugi, P.; Sivaganesan, M.; Korajkic, A.; McMinn, B.; Kelty, C. A.; Rhodes, E.; Cyterski, M.; Zepp, R.; Oshima, K.; Stachler, E.; Kinzelman, J.; Kurdas, S. R.; Citriglia, M.; Hsu, F. C.; Acrey, B.; Shanks, O. C. (2018). Incidence of somatic and F+ coliphage in Great Lake Basin recreational waters. Water Research 140:200-210, DOI:10.1016/j.watres.2018.04.055, [Not relevant to primary research question - Viral indicators covered in WHO 2018 review].</w:t>
      </w:r>
    </w:p>
    <w:p w14:paraId="61859749" w14:textId="77777777" w:rsidR="00487782" w:rsidRPr="00F010A3" w:rsidRDefault="00487782" w:rsidP="00F010A3">
      <w:pPr>
        <w:spacing w:before="0" w:line="240" w:lineRule="auto"/>
        <w:ind w:left="720" w:hanging="720"/>
        <w:rPr>
          <w:sz w:val="16"/>
          <w:szCs w:val="16"/>
        </w:rPr>
      </w:pPr>
      <w:r w:rsidRPr="00F010A3">
        <w:rPr>
          <w:sz w:val="16"/>
          <w:szCs w:val="16"/>
        </w:rPr>
        <w:t xml:space="preserve">Weiskerger, Chelsea J.; Whitman, Richard L. (2018). Monitoring </w:t>
      </w:r>
      <w:r w:rsidRPr="00EA2716">
        <w:rPr>
          <w:i/>
          <w:sz w:val="16"/>
          <w:szCs w:val="16"/>
        </w:rPr>
        <w:t>E. coli</w:t>
      </w:r>
      <w:r w:rsidRPr="00F010A3">
        <w:rPr>
          <w:sz w:val="16"/>
          <w:szCs w:val="16"/>
        </w:rPr>
        <w:t xml:space="preserve"> in a changing beachscape. Science of the Total Environment 619:1236-1246, DOI:10.1016/j.scitotenv.2017.11.167, [Not relevant to primary research question - Study makes only minor reference to recreational water quality and is mainly about the environmental impacts of a unique exotic large bivalve mollusc invasion in Lake Michigan].</w:t>
      </w:r>
    </w:p>
    <w:p w14:paraId="5D09B05F" w14:textId="77777777" w:rsidR="00487782" w:rsidRPr="00F010A3" w:rsidRDefault="00487782" w:rsidP="00F010A3">
      <w:pPr>
        <w:spacing w:before="0" w:line="240" w:lineRule="auto"/>
        <w:ind w:left="720" w:hanging="720"/>
        <w:rPr>
          <w:sz w:val="16"/>
          <w:szCs w:val="16"/>
        </w:rPr>
      </w:pPr>
      <w:r w:rsidRPr="00F010A3">
        <w:rPr>
          <w:sz w:val="16"/>
          <w:szCs w:val="16"/>
        </w:rPr>
        <w:t>Yoder, Jonathan S; Craun, Gunther F; Calderon, Rebecca L (2008). Surveillance for waterborne disease and outbreaks associated with recreational water use and other aquatic facility-associated health events--United States, 2005-2006. [Report] Centers for Disease Control and Prevention (CDC), US Department of Health [PMID: 18784642] 57:, DOI:, [Not relevant to primary research question - National outbreak summary].</w:t>
      </w:r>
    </w:p>
    <w:p w14:paraId="5614CC0F" w14:textId="16F24230" w:rsidR="00487782" w:rsidRPr="00F010A3" w:rsidRDefault="00487782" w:rsidP="00F010A3">
      <w:pPr>
        <w:spacing w:before="0" w:line="240" w:lineRule="auto"/>
        <w:ind w:left="720" w:hanging="720"/>
        <w:rPr>
          <w:sz w:val="16"/>
          <w:szCs w:val="16"/>
        </w:rPr>
      </w:pPr>
    </w:p>
    <w:p w14:paraId="3E50E37D" w14:textId="40E294A1" w:rsidR="009D20E6" w:rsidRDefault="00992883" w:rsidP="00FA7F82">
      <w:pPr>
        <w:pStyle w:val="Heading3"/>
      </w:pPr>
      <w:bookmarkStart w:id="562" w:name="_Toc106901179"/>
      <w:r>
        <w:t xml:space="preserve">Obsolete [+ reason] </w:t>
      </w:r>
      <w:r w:rsidR="00167FDE">
        <w:t>(</w:t>
      </w:r>
      <w:r>
        <w:t>16 studies</w:t>
      </w:r>
      <w:r w:rsidR="00167FDE">
        <w:t>)</w:t>
      </w:r>
      <w:bookmarkEnd w:id="562"/>
    </w:p>
    <w:p w14:paraId="5F814C6E" w14:textId="66E1ED4C" w:rsidR="000E58AD" w:rsidRPr="000E58AD" w:rsidRDefault="00992883" w:rsidP="000E58AD">
      <w:pPr>
        <w:spacing w:before="0" w:line="240" w:lineRule="auto"/>
        <w:ind w:left="720" w:hanging="720"/>
        <w:rPr>
          <w:sz w:val="16"/>
          <w:szCs w:val="16"/>
        </w:rPr>
      </w:pPr>
      <w:r w:rsidRPr="000E58AD">
        <w:rPr>
          <w:sz w:val="16"/>
          <w:szCs w:val="16"/>
        </w:rPr>
        <w:t>Ashbolt, N. J.; Bruno, M. (2003). Application and refinement of the WHO risk framework for recreational waters in Sydney, Australia. Journal of Water and Health 1 (3):125-131, DOI:10.2166/wh.2003.0015 [Obsolete - Cited in NHM</w:t>
      </w:r>
      <w:r w:rsidR="00500FDC">
        <w:rPr>
          <w:sz w:val="16"/>
          <w:szCs w:val="16"/>
        </w:rPr>
        <w:t>R</w:t>
      </w:r>
      <w:r w:rsidRPr="000E58AD">
        <w:rPr>
          <w:sz w:val="16"/>
          <w:szCs w:val="16"/>
        </w:rPr>
        <w:t>C 2008].</w:t>
      </w:r>
    </w:p>
    <w:p w14:paraId="7E5E0A4C" w14:textId="04596FDA" w:rsidR="000E58AD" w:rsidRPr="000E58AD" w:rsidRDefault="00992883" w:rsidP="000E58AD">
      <w:pPr>
        <w:spacing w:before="0" w:line="240" w:lineRule="auto"/>
        <w:ind w:left="720" w:hanging="720"/>
        <w:rPr>
          <w:sz w:val="16"/>
          <w:szCs w:val="16"/>
        </w:rPr>
      </w:pPr>
      <w:r w:rsidRPr="000E58AD">
        <w:rPr>
          <w:sz w:val="16"/>
          <w:szCs w:val="16"/>
        </w:rPr>
        <w:t>Boehm, Alexandria B; Soller, Jeffrey A (2013). Recreational water risk: pathogens and fecal indicators. Environmental toxicology :441-459 [Obsolete - Literature review].</w:t>
      </w:r>
    </w:p>
    <w:p w14:paraId="78BE0CDA" w14:textId="7624BF9B" w:rsidR="000E58AD" w:rsidRPr="000E58AD" w:rsidRDefault="00992883" w:rsidP="000E58AD">
      <w:pPr>
        <w:spacing w:before="0" w:line="240" w:lineRule="auto"/>
        <w:ind w:left="720" w:hanging="720"/>
        <w:rPr>
          <w:sz w:val="16"/>
          <w:szCs w:val="16"/>
        </w:rPr>
      </w:pPr>
      <w:r w:rsidRPr="000E58AD">
        <w:rPr>
          <w:sz w:val="16"/>
          <w:szCs w:val="16"/>
        </w:rPr>
        <w:t>Boggild, A. K.; Wilson, M. E. (2015). Recreational water exposure. Clinical Infectious Disease, Second Edition :800-809 [Obsolete - Literature review].</w:t>
      </w:r>
    </w:p>
    <w:p w14:paraId="2E000227" w14:textId="7AD78D19" w:rsidR="000E58AD" w:rsidRPr="000E58AD" w:rsidRDefault="00992883" w:rsidP="000E58AD">
      <w:pPr>
        <w:spacing w:before="0" w:line="240" w:lineRule="auto"/>
        <w:ind w:left="720" w:hanging="720"/>
        <w:rPr>
          <w:sz w:val="16"/>
          <w:szCs w:val="16"/>
        </w:rPr>
      </w:pPr>
      <w:r w:rsidRPr="000E58AD">
        <w:rPr>
          <w:sz w:val="16"/>
          <w:szCs w:val="16"/>
        </w:rPr>
        <w:t>De Giusti, M.; La Torre, G.; Solimini, A. G.; Palazzo, C.; Di Thiene, D.; Mannocci, A.; Boccia, A. (2010). The exposure to recreational water: are European guideline microbiological indicators effective to prevent health outcomes? A systematic review. European Journal of Public Health 20:71-72 [Obsolete - Literature review].</w:t>
      </w:r>
    </w:p>
    <w:p w14:paraId="515F6EDB" w14:textId="77777777" w:rsidR="000E58AD" w:rsidRPr="000E58AD" w:rsidRDefault="00992883" w:rsidP="000E58AD">
      <w:pPr>
        <w:spacing w:before="0" w:line="240" w:lineRule="auto"/>
        <w:ind w:left="720" w:hanging="720"/>
        <w:rPr>
          <w:sz w:val="16"/>
          <w:szCs w:val="16"/>
        </w:rPr>
      </w:pPr>
      <w:r w:rsidRPr="000E58AD">
        <w:rPr>
          <w:sz w:val="16"/>
          <w:szCs w:val="16"/>
        </w:rPr>
        <w:t>Kamizoulis, G.; Saliba, L. (2004). Development of coastal recreational water quality standards in the mediterranean. Environment International 30 (6):841-854, DOI:10.1016/j.envint.2003.12.011, [Obsolete - Literature review].</w:t>
      </w:r>
    </w:p>
    <w:p w14:paraId="552C957C" w14:textId="77777777" w:rsidR="000E58AD" w:rsidRPr="000E58AD" w:rsidRDefault="00992883" w:rsidP="000E58AD">
      <w:pPr>
        <w:spacing w:before="0" w:line="240" w:lineRule="auto"/>
        <w:ind w:left="720" w:hanging="720"/>
        <w:rPr>
          <w:sz w:val="16"/>
          <w:szCs w:val="16"/>
        </w:rPr>
      </w:pPr>
      <w:r w:rsidRPr="000E58AD">
        <w:rPr>
          <w:sz w:val="16"/>
          <w:szCs w:val="16"/>
        </w:rPr>
        <w:t>Noble, Rachel T.; Weisberg, Stephen B. (2005). A review of technologies for rapid detection of bacteria in recreational waters. Journal of Water and Health 3 (4):381-392, DOI:10.2166/wh.2005.051, [Obsolete - Literature review].</w:t>
      </w:r>
    </w:p>
    <w:p w14:paraId="2A6F8C4A" w14:textId="77777777" w:rsidR="000E58AD" w:rsidRPr="000E58AD" w:rsidRDefault="00992883" w:rsidP="000E58AD">
      <w:pPr>
        <w:spacing w:before="0" w:line="240" w:lineRule="auto"/>
        <w:ind w:left="720" w:hanging="720"/>
        <w:rPr>
          <w:sz w:val="16"/>
          <w:szCs w:val="16"/>
        </w:rPr>
      </w:pPr>
      <w:r w:rsidRPr="000E58AD">
        <w:rPr>
          <w:sz w:val="16"/>
          <w:szCs w:val="16"/>
        </w:rPr>
        <w:t>Pond, Kathy (2005). Water recreation and disease: plausibility of associated infections: acute effects, sequelae, and mortality. [Book] World Health Organisation :, ISBN:92-4-156305-2, [Obsolete - Literature review].</w:t>
      </w:r>
    </w:p>
    <w:p w14:paraId="1465CF59" w14:textId="3A4CF896" w:rsidR="000E58AD" w:rsidRPr="000E58AD" w:rsidRDefault="00992883" w:rsidP="000E58AD">
      <w:pPr>
        <w:spacing w:before="0" w:line="240" w:lineRule="auto"/>
        <w:ind w:left="720" w:hanging="720"/>
        <w:rPr>
          <w:sz w:val="16"/>
          <w:szCs w:val="16"/>
        </w:rPr>
      </w:pPr>
      <w:r w:rsidRPr="000E58AD">
        <w:rPr>
          <w:sz w:val="16"/>
          <w:szCs w:val="16"/>
        </w:rPr>
        <w:t>Salas, Henry (2009). Recreational water environments and health. Environmental and Social Determinants of Health :679-712 [Obsolete - Literature review].</w:t>
      </w:r>
    </w:p>
    <w:p w14:paraId="20D0425B" w14:textId="35E959C0" w:rsidR="000E58AD" w:rsidRPr="000E58AD" w:rsidRDefault="00992883" w:rsidP="000E58AD">
      <w:pPr>
        <w:spacing w:before="0" w:line="240" w:lineRule="auto"/>
        <w:ind w:left="720" w:hanging="720"/>
        <w:rPr>
          <w:sz w:val="16"/>
          <w:szCs w:val="16"/>
        </w:rPr>
      </w:pPr>
      <w:r w:rsidRPr="000E58AD">
        <w:rPr>
          <w:sz w:val="16"/>
          <w:szCs w:val="16"/>
        </w:rPr>
        <w:t>Santo Domingo, JORGE W; Hansel, JOEL (2008). Waterborne diseases and microbial quality monitoring for recreational water bodies using regulatory methods. Oceans and Human Health: Risks and Remedies from the Sea :337-357 [Obsolete - Literature review].</w:t>
      </w:r>
    </w:p>
    <w:p w14:paraId="708E594C" w14:textId="5424EA9F" w:rsidR="000E58AD" w:rsidRPr="000E58AD" w:rsidRDefault="00992883" w:rsidP="000E58AD">
      <w:pPr>
        <w:spacing w:before="0" w:line="240" w:lineRule="auto"/>
        <w:ind w:left="720" w:hanging="720"/>
        <w:rPr>
          <w:sz w:val="16"/>
          <w:szCs w:val="16"/>
        </w:rPr>
      </w:pPr>
      <w:r w:rsidRPr="000E58AD">
        <w:rPr>
          <w:sz w:val="16"/>
          <w:szCs w:val="16"/>
        </w:rPr>
        <w:t>Shanks, Orin C.; McLellan, Sandra; Huse, Susan M.; Sogin, Mitchell L. (2011). Characterization of Microbial Community Structures in Recreational Waters and Primary Sources of Faecal Pollution with a Next-generation Sequencing Approach. Environmental Microbiology: Current Technology and Water Applications [Obsolete - Literature review].</w:t>
      </w:r>
    </w:p>
    <w:p w14:paraId="2004BA50" w14:textId="77777777" w:rsidR="000E58AD" w:rsidRPr="000E58AD" w:rsidRDefault="00992883" w:rsidP="000E58AD">
      <w:pPr>
        <w:spacing w:before="0" w:line="240" w:lineRule="auto"/>
        <w:ind w:left="720" w:hanging="720"/>
        <w:rPr>
          <w:sz w:val="16"/>
          <w:szCs w:val="16"/>
        </w:rPr>
      </w:pPr>
      <w:r w:rsidRPr="000E58AD">
        <w:rPr>
          <w:sz w:val="16"/>
          <w:szCs w:val="16"/>
        </w:rPr>
        <w:t>Stewart, J. R.; Gast, R. J.; Fujioka, R. S.; Solo-Gabriele, H. M.; Meschke, J. S.; Amaral-Zettler, L. A.; Del Castillo, E.; Polz, M. F.; Collier, T. K.; Strom, M. S.; Sinigalliano, C. D.; Moeller, P. D. R.; Holland, A. F. (2008). The coastal environment and human health: Microbial indicators, pathogens, sentinels and reservoirs. Environmental Health: A Global Access Science Source 7 (SUPPL. 2):, DOI:10.1186/1476-069X-7-S2-S3, [Obsolete - Literature review].</w:t>
      </w:r>
    </w:p>
    <w:p w14:paraId="706C52B8" w14:textId="77777777" w:rsidR="000E58AD" w:rsidRPr="000E58AD" w:rsidRDefault="00992883" w:rsidP="000E58AD">
      <w:pPr>
        <w:spacing w:before="0" w:line="240" w:lineRule="auto"/>
        <w:ind w:left="720" w:hanging="720"/>
        <w:rPr>
          <w:sz w:val="16"/>
          <w:szCs w:val="16"/>
        </w:rPr>
      </w:pPr>
      <w:r w:rsidRPr="000E58AD">
        <w:rPr>
          <w:sz w:val="16"/>
          <w:szCs w:val="16"/>
        </w:rPr>
        <w:t>Wade, T. J.; Pai, N.; Eisenberg, J. N. S.; Colford, J. M. (2003). Do US Environmental Protection Agency water quality guidelines for recreational waters prevent gastrointestinal illness? A systematic review and meta-analysis. Environmental Health Perspectives 111 (8):1102-1109, DOI:10.1289/ehp.6241, [Obsolete - Literature review].</w:t>
      </w:r>
    </w:p>
    <w:p w14:paraId="06AE5DE0" w14:textId="2749C7BB" w:rsidR="000E58AD" w:rsidRPr="000E58AD" w:rsidRDefault="00992883" w:rsidP="000E58AD">
      <w:pPr>
        <w:spacing w:before="0" w:line="240" w:lineRule="auto"/>
        <w:ind w:left="720" w:hanging="720"/>
        <w:rPr>
          <w:sz w:val="16"/>
          <w:szCs w:val="16"/>
        </w:rPr>
      </w:pPr>
      <w:r w:rsidRPr="000E58AD">
        <w:rPr>
          <w:sz w:val="16"/>
          <w:szCs w:val="16"/>
        </w:rPr>
        <w:t>Weir, Mark H. (2016). Dose-Response Modeling and Use: Challenges and Uncertainties in Environmental Exposure. Manual of Environmental Microbiology :3.5.3-1-3.5.3-17 [Obsolete - Literature review].</w:t>
      </w:r>
    </w:p>
    <w:p w14:paraId="6A5405C2" w14:textId="54800EF9" w:rsidR="000E58AD" w:rsidRPr="000E58AD" w:rsidRDefault="00992883" w:rsidP="000E58AD">
      <w:pPr>
        <w:spacing w:before="0" w:line="240" w:lineRule="auto"/>
        <w:ind w:left="720" w:hanging="720"/>
        <w:rPr>
          <w:sz w:val="16"/>
          <w:szCs w:val="16"/>
        </w:rPr>
      </w:pPr>
      <w:r w:rsidRPr="000E58AD">
        <w:rPr>
          <w:sz w:val="16"/>
          <w:szCs w:val="16"/>
        </w:rPr>
        <w:t>Weisberg, Stephen B; Noble, Rachel T; Griffith, John F (2007). Microbial indicators of marine recreational water quality. Manual of Environmental Microbiology, Third Edition :280-289 [Obsolete - Literature review].</w:t>
      </w:r>
    </w:p>
    <w:p w14:paraId="346DC3D6" w14:textId="45B8DAE6" w:rsidR="000E58AD" w:rsidRPr="000E58AD" w:rsidRDefault="00992883" w:rsidP="000E58AD">
      <w:pPr>
        <w:spacing w:before="0" w:line="240" w:lineRule="auto"/>
        <w:ind w:left="720" w:hanging="720"/>
        <w:rPr>
          <w:sz w:val="16"/>
          <w:szCs w:val="16"/>
        </w:rPr>
      </w:pPr>
      <w:r w:rsidRPr="000E58AD">
        <w:rPr>
          <w:sz w:val="16"/>
          <w:szCs w:val="16"/>
        </w:rPr>
        <w:t>Yoder, J. S.; Blackburn, B. G.; Craun, G. F.; Hill, V.; Levy, D. A.; Chen, N.; Lee, S. H.; Calderon, R. L.; Beach, M. J. (2004). Surveillance for waterborne-disease outbreaks associated with recreational water--United States, 2001-2002. MMWR. Surveillance summaries : Morbidity and mortality weekly report. Surveillance summaries / CDC 53 (8):1-22 [Obsolete - Literature review].</w:t>
      </w:r>
    </w:p>
    <w:p w14:paraId="064BBCDD" w14:textId="5FB2863D" w:rsidR="00F010A3" w:rsidRPr="00F010A3" w:rsidRDefault="00992883" w:rsidP="000E58AD">
      <w:pPr>
        <w:spacing w:before="0" w:line="240" w:lineRule="auto"/>
        <w:ind w:left="720" w:hanging="720"/>
        <w:rPr>
          <w:sz w:val="16"/>
          <w:szCs w:val="16"/>
        </w:rPr>
      </w:pPr>
      <w:r w:rsidRPr="000E58AD">
        <w:rPr>
          <w:sz w:val="16"/>
          <w:szCs w:val="16"/>
        </w:rPr>
        <w:t>Kay, David; McDonald, AT; Stapleton, CM; Wyer, MD; Crowther, John (2009). Catchment to coastal systems: managing microbial pollutants in bathing and shellfish harvesting waters. Handbook of Catchment Management :183-208 [Obsolete - Methods].</w:t>
      </w:r>
    </w:p>
    <w:p w14:paraId="40340EB9" w14:textId="53093669" w:rsidR="009D20E6" w:rsidRDefault="00992883" w:rsidP="00FA7F82">
      <w:pPr>
        <w:pStyle w:val="Heading3"/>
      </w:pPr>
      <w:bookmarkStart w:id="563" w:name="_Toc106901180"/>
      <w:r>
        <w:t xml:space="preserve">Out of scope [+ reason] </w:t>
      </w:r>
      <w:r w:rsidR="00167FDE">
        <w:t>(</w:t>
      </w:r>
      <w:r>
        <w:t>52 studies</w:t>
      </w:r>
      <w:r w:rsidR="00167FDE">
        <w:t>)</w:t>
      </w:r>
      <w:bookmarkEnd w:id="563"/>
    </w:p>
    <w:p w14:paraId="34067616" w14:textId="77777777" w:rsidR="000E58AD" w:rsidRPr="000E58AD" w:rsidRDefault="00992883" w:rsidP="000E58AD">
      <w:pPr>
        <w:spacing w:before="0" w:line="240" w:lineRule="auto"/>
        <w:ind w:left="720" w:hanging="720"/>
        <w:rPr>
          <w:sz w:val="16"/>
          <w:szCs w:val="16"/>
        </w:rPr>
      </w:pPr>
      <w:r w:rsidRPr="000E58AD">
        <w:rPr>
          <w:sz w:val="16"/>
          <w:szCs w:val="16"/>
        </w:rPr>
        <w:t>Brown, Kendra I.; Boehm, Alexandria B. (2015). Comparative decay of Catellicoccus marimmalium and enterococci in beach sand and seawater. Water Research 83:377-384, DOI:10.1016/j.watres.2015.06.055, [Out of scope - Beach sand focus].</w:t>
      </w:r>
    </w:p>
    <w:p w14:paraId="76ECF930" w14:textId="77777777" w:rsidR="000E58AD" w:rsidRPr="000E58AD" w:rsidRDefault="00992883" w:rsidP="000E58AD">
      <w:pPr>
        <w:spacing w:before="0" w:line="240" w:lineRule="auto"/>
        <w:ind w:left="720" w:hanging="720"/>
        <w:rPr>
          <w:sz w:val="16"/>
          <w:szCs w:val="16"/>
        </w:rPr>
      </w:pPr>
      <w:r w:rsidRPr="000E58AD">
        <w:rPr>
          <w:sz w:val="16"/>
          <w:szCs w:val="16"/>
        </w:rPr>
        <w:t>Cloutier, Danielle (2017). Microbial Communities and the Diverse Ecology of Fecal Indicators at Lake Michigan Beaches. [Thesis] URL:https://dc.uwm.edu/cgi/viewcontent.cgi?article=2461&amp;context=etd, [Out of scope - Beach sand focus].</w:t>
      </w:r>
    </w:p>
    <w:p w14:paraId="7C20A669" w14:textId="30E39C47" w:rsidR="000E58AD" w:rsidRPr="000E58AD" w:rsidRDefault="00992883" w:rsidP="000E58AD">
      <w:pPr>
        <w:spacing w:before="0" w:line="240" w:lineRule="auto"/>
        <w:ind w:left="720" w:hanging="720"/>
        <w:rPr>
          <w:sz w:val="16"/>
          <w:szCs w:val="16"/>
        </w:rPr>
      </w:pPr>
      <w:r w:rsidRPr="000E58AD">
        <w:rPr>
          <w:sz w:val="16"/>
          <w:szCs w:val="16"/>
        </w:rPr>
        <w:t>Coakley, Eugenie; Parris, Amie L.; Wyman, Al; Latowsky, Gretchen (2016). Assessment of Enterococcus Levels in Recreational Beach Sand Along the Rhode Island Coast. Journal of Environmental Health 78 (8):12-17 [Out of scope - Beach sand focus].</w:t>
      </w:r>
    </w:p>
    <w:p w14:paraId="0B9D13A4" w14:textId="77777777" w:rsidR="000E58AD" w:rsidRPr="000E58AD" w:rsidRDefault="00992883" w:rsidP="000E58AD">
      <w:pPr>
        <w:spacing w:before="0" w:line="240" w:lineRule="auto"/>
        <w:ind w:left="720" w:hanging="720"/>
        <w:rPr>
          <w:sz w:val="16"/>
          <w:szCs w:val="16"/>
        </w:rPr>
      </w:pPr>
      <w:r w:rsidRPr="000E58AD">
        <w:rPr>
          <w:sz w:val="16"/>
          <w:szCs w:val="16"/>
        </w:rPr>
        <w:t>Halliday, E.; Gast, R. J. (2011). Bacteria in beach sands: An emerging challenge in protecting coastal water quality and bather health. Environmental Science and Technology 45 (2):370-379, DOI:10.1021/es102747s, [Out of scope - Beach sand focus].</w:t>
      </w:r>
    </w:p>
    <w:p w14:paraId="24073A0B" w14:textId="77777777" w:rsidR="000E58AD" w:rsidRPr="000E58AD" w:rsidRDefault="00992883" w:rsidP="000E58AD">
      <w:pPr>
        <w:spacing w:before="0" w:line="240" w:lineRule="auto"/>
        <w:ind w:left="720" w:hanging="720"/>
        <w:rPr>
          <w:sz w:val="16"/>
          <w:szCs w:val="16"/>
        </w:rPr>
      </w:pPr>
      <w:r w:rsidRPr="000E58AD">
        <w:rPr>
          <w:sz w:val="16"/>
          <w:szCs w:val="16"/>
        </w:rPr>
        <w:t>Halliday, Elizabeth; Griffith, John F.; Gast, Rebecca J. (2010). Use of an exogenous plasmid standard and quantitative PCR to monitor spatial and temporal distribution of Enterococcus spp. in beach sands. Limnology and Oceanography-Methods 8:146-154, DOI:10.4319/lom.2010.8.146, [Out of scope - Beach sand focus].</w:t>
      </w:r>
    </w:p>
    <w:p w14:paraId="444A8C11" w14:textId="77777777" w:rsidR="000E58AD" w:rsidRPr="000E58AD" w:rsidRDefault="00992883" w:rsidP="000E58AD">
      <w:pPr>
        <w:spacing w:before="0" w:line="240" w:lineRule="auto"/>
        <w:ind w:left="720" w:hanging="720"/>
        <w:rPr>
          <w:sz w:val="16"/>
          <w:szCs w:val="16"/>
        </w:rPr>
      </w:pPr>
      <w:r w:rsidRPr="000E58AD">
        <w:rPr>
          <w:sz w:val="16"/>
          <w:szCs w:val="16"/>
        </w:rPr>
        <w:t>Halliday, Elizabeth; McLellan, Sandra L.; Amaral-Zettler, Linda A.; Sogin, Mitchell L.; Gast, Rebecca J. (2014). Comparison of Bacterial Communities in Sands and Water at Beaches with Bacterial Water Quality Violations. Plos One 9 (3):e90815, DOI:10.1371/journal.pone.0090815, [Out of scope - Beach sand focus].</w:t>
      </w:r>
    </w:p>
    <w:p w14:paraId="7AEC3A5E" w14:textId="77777777" w:rsidR="000E58AD" w:rsidRPr="000E58AD" w:rsidRDefault="00992883" w:rsidP="000E58AD">
      <w:pPr>
        <w:spacing w:before="0" w:line="240" w:lineRule="auto"/>
        <w:ind w:left="720" w:hanging="720"/>
        <w:rPr>
          <w:sz w:val="16"/>
          <w:szCs w:val="16"/>
        </w:rPr>
      </w:pPr>
      <w:r w:rsidRPr="000E58AD">
        <w:rPr>
          <w:sz w:val="16"/>
          <w:szCs w:val="16"/>
        </w:rPr>
        <w:t>Heaney, C. D.; Exum, N. G.; Dufour, A. P.; Brenner, K. P.; Haugland, R. A.; Chern, E.; Schwab, K. J.; Love, D. C.; Serre, M. L.; Noble, R.; Wade, T. J. (2014). Water quality, weather and environmental factors associated with fecal indicator organism density in beach sand at two recreational marine beaches. Science of the Total Environment 497-498:440-447, DOI:10.1016/j.scitotenv.2014.07.113, [Out of scope - Beach sand focus].</w:t>
      </w:r>
    </w:p>
    <w:p w14:paraId="53883251" w14:textId="26EF2F2E" w:rsidR="000E58AD" w:rsidRPr="000E58AD" w:rsidRDefault="00992883" w:rsidP="000E58AD">
      <w:pPr>
        <w:spacing w:before="0" w:line="240" w:lineRule="auto"/>
        <w:ind w:left="720" w:hanging="720"/>
        <w:rPr>
          <w:sz w:val="16"/>
          <w:szCs w:val="16"/>
        </w:rPr>
      </w:pPr>
      <w:r w:rsidRPr="000E58AD">
        <w:rPr>
          <w:sz w:val="16"/>
          <w:szCs w:val="16"/>
        </w:rPr>
        <w:t>Manjarrez-Paba, Ganiveth; Blanco Herrera, Jorge Ivan; Gonzalez Arrunategui, Betsy Paola (2018). Environmental and Health Risk by the Presence of Parasites in the Sand of Cartagena Beaches. Beach Management Tools - Concepts, Methodologies and Case Studies 24:831-844 [Out of scope - Beach sand focus].</w:t>
      </w:r>
    </w:p>
    <w:p w14:paraId="2AFF252B" w14:textId="77777777" w:rsidR="000E58AD" w:rsidRPr="000E58AD" w:rsidRDefault="00992883" w:rsidP="000E58AD">
      <w:pPr>
        <w:spacing w:before="0" w:line="240" w:lineRule="auto"/>
        <w:ind w:left="720" w:hanging="720"/>
        <w:rPr>
          <w:sz w:val="16"/>
          <w:szCs w:val="16"/>
        </w:rPr>
      </w:pPr>
      <w:r w:rsidRPr="000E58AD">
        <w:rPr>
          <w:sz w:val="16"/>
          <w:szCs w:val="16"/>
        </w:rPr>
        <w:t>Sabino, R.; Rodrigues, R.; Costa, I.; Carneiro, C.; Cunha, M.; Duarte, A.; Faria, N.; Ferreira, F. C.; Gargaté, M. J.; Júlio, C.; Martins, M. L.; Nevers, M. B.; Oleastro, M.; Solo-Gabriele, H.; Veríssimo, C.; Viegas, C.; Whitman, R. L.; Brandão, J. (2014). Routine screening of harmful microorganisms in beach sands: Implications to public health. Science of the Total Environment 472:1062-1069, DOI:10.1016/j.scitotenv.2013.11.091, [Out of scope - Beach sand focus].</w:t>
      </w:r>
    </w:p>
    <w:p w14:paraId="1941B100" w14:textId="77777777" w:rsidR="000E58AD" w:rsidRPr="000E58AD" w:rsidRDefault="00992883" w:rsidP="000E58AD">
      <w:pPr>
        <w:spacing w:before="0" w:line="240" w:lineRule="auto"/>
        <w:ind w:left="720" w:hanging="720"/>
        <w:rPr>
          <w:sz w:val="16"/>
          <w:szCs w:val="16"/>
        </w:rPr>
      </w:pPr>
      <w:r w:rsidRPr="000E58AD">
        <w:rPr>
          <w:sz w:val="16"/>
          <w:szCs w:val="16"/>
        </w:rPr>
        <w:t>Shibata, T.; Solo-Gabriele, H. M. (2012). Quantitative microbial risk assessment of human illness from exposure to marine beach sand. Environmental Science and Technology 46 (5):2799-2805, DOI:10.1021/es203638x, [Out of scope - Beach sand focus].</w:t>
      </w:r>
    </w:p>
    <w:p w14:paraId="08300054" w14:textId="40F1B3F4" w:rsidR="000E58AD" w:rsidRPr="000E58AD" w:rsidRDefault="00992883" w:rsidP="000E58AD">
      <w:pPr>
        <w:spacing w:before="0" w:line="240" w:lineRule="auto"/>
        <w:ind w:left="720" w:hanging="720"/>
        <w:rPr>
          <w:sz w:val="16"/>
          <w:szCs w:val="16"/>
        </w:rPr>
      </w:pPr>
      <w:r w:rsidRPr="000E58AD">
        <w:rPr>
          <w:sz w:val="16"/>
          <w:szCs w:val="16"/>
        </w:rPr>
        <w:t>Skórczewski, Piotr; Mudryk, Zbigniew; Gackowska, Joanna; Perlinski, Piotr (2012). Abundance and distribution of fecal indicator bacteria in recreational beach sand in the southern Baltic Sea. Revista de Biología Marina y Oceanografía 47 (3):503-512 [Out of scope - Beach sand focus].</w:t>
      </w:r>
    </w:p>
    <w:p w14:paraId="34895A40" w14:textId="139172FB" w:rsidR="000E58AD" w:rsidRPr="000E58AD" w:rsidRDefault="00992883" w:rsidP="000E58AD">
      <w:pPr>
        <w:spacing w:before="0" w:line="240" w:lineRule="auto"/>
        <w:ind w:left="720" w:hanging="720"/>
        <w:rPr>
          <w:sz w:val="16"/>
          <w:szCs w:val="16"/>
        </w:rPr>
      </w:pPr>
      <w:r w:rsidRPr="000E58AD">
        <w:rPr>
          <w:sz w:val="16"/>
          <w:szCs w:val="16"/>
        </w:rPr>
        <w:t>Solo-Gabriele, Helena M; Harwood, Valerie J; Kay, David; Fujioka, Roger S; Sadowsky, Michael J; Whitman, Richard L; Wither, Andrew; Caniça, Manuela; Da Fonseca, Rita Carvalho; Duarte, Aida (2016). Beach sand and the potential for infectious disease transmission: observations and recommendations. Journal of the Marine Biological Association of the United Kingdom 96 (1):101-120 [Out of scope - Beach sand focus].</w:t>
      </w:r>
    </w:p>
    <w:p w14:paraId="14582AE2" w14:textId="77777777" w:rsidR="000E58AD" w:rsidRPr="000E58AD" w:rsidRDefault="00992883" w:rsidP="000E58AD">
      <w:pPr>
        <w:spacing w:before="0" w:line="240" w:lineRule="auto"/>
        <w:ind w:left="720" w:hanging="720"/>
        <w:rPr>
          <w:sz w:val="16"/>
          <w:szCs w:val="16"/>
        </w:rPr>
      </w:pPr>
      <w:r w:rsidRPr="000E58AD">
        <w:rPr>
          <w:sz w:val="16"/>
          <w:szCs w:val="16"/>
        </w:rPr>
        <w:t>Vogel, Laura J.; Edge, Thomas A.; O'Carroll, Denis M.; Solo-Gabriele, Helena M.; Kushnir, Caitlin S. E.; Robinson, Clare E. (2017). Evaluation of methods to sample fecal indicator bacteria in foreshore sand and pore water at freshwater beaches. Water Research 121:204-212, DOI:10.1016/j.watres.2017.05.021, [Out of scope - Beach sand focus].</w:t>
      </w:r>
    </w:p>
    <w:p w14:paraId="1571ED95" w14:textId="77777777" w:rsidR="000E58AD" w:rsidRPr="000E58AD" w:rsidRDefault="00992883" w:rsidP="000E58AD">
      <w:pPr>
        <w:spacing w:before="0" w:line="240" w:lineRule="auto"/>
        <w:ind w:left="720" w:hanging="720"/>
        <w:rPr>
          <w:sz w:val="16"/>
          <w:szCs w:val="16"/>
        </w:rPr>
      </w:pPr>
      <w:r w:rsidRPr="000E58AD">
        <w:rPr>
          <w:sz w:val="16"/>
          <w:szCs w:val="16"/>
        </w:rPr>
        <w:t>Weiskerger, Chelsea J.; Brandao, Joao; Ahmed, Warish; Aslan, Asli; Avolio, Lindsay; Badgley, Brian D.; Boehm, Alexandria B.; Edge, Thomas A.; Fleisher, Jay M.; Heaney, Christopher D.; Jordao, Luisa; Kinzelman, Julie L.; Klaus, James S.; Kleinheinz, Gregory T.; Merilainen, Paivi; Nshimyimana, Jean Pierre; Phanikumar, Mantha S.; Piggot, Alan M.; Pitkanen, Tarja; Robinson, Clare; Sadowsky, Michael J.; Staley, Christopher; Staley, Zachery R.; Symonds, Erin M.; Vogel, Laura J.; Yamahara, Kevan M.; Whitman, Richard L.; Solo-Gabriele, Helena M.; Harwood, Valerie J. (2019). Impacts of a changing earth on microbial dynamics and human health risks in the continuum between beach water and sand. Water Research 162:456-470, DOI:10.1016/j.watres.2019.07.006, [Out of scope - Beach sand focus].</w:t>
      </w:r>
    </w:p>
    <w:p w14:paraId="4EB41990" w14:textId="77777777" w:rsidR="000E58AD" w:rsidRPr="000E58AD" w:rsidRDefault="00992883" w:rsidP="000E58AD">
      <w:pPr>
        <w:spacing w:before="0" w:line="240" w:lineRule="auto"/>
        <w:ind w:left="720" w:hanging="720"/>
        <w:rPr>
          <w:sz w:val="16"/>
          <w:szCs w:val="16"/>
        </w:rPr>
      </w:pPr>
      <w:r w:rsidRPr="000E58AD">
        <w:rPr>
          <w:sz w:val="16"/>
          <w:szCs w:val="16"/>
        </w:rPr>
        <w:t>Whiley, Harriet; Austin, Jasmine; da Silva, Graziela Miot; Ross, Kirstin (2018). Faecal Indicator Bacteria Present in Sand at South Port Beach, South Australia. Journal of Coastal Research 34 (1):215-219, DOI:10.2112/JCOASTRES-D-16-00183.1, [Out of scope - Beach sand focus].</w:t>
      </w:r>
    </w:p>
    <w:p w14:paraId="6E457822" w14:textId="77777777" w:rsidR="000E58AD" w:rsidRPr="000E58AD" w:rsidRDefault="00992883" w:rsidP="000E58AD">
      <w:pPr>
        <w:spacing w:before="0" w:line="240" w:lineRule="auto"/>
        <w:ind w:left="720" w:hanging="720"/>
        <w:rPr>
          <w:sz w:val="16"/>
          <w:szCs w:val="16"/>
        </w:rPr>
      </w:pPr>
      <w:r w:rsidRPr="000E58AD">
        <w:rPr>
          <w:sz w:val="16"/>
          <w:szCs w:val="16"/>
        </w:rPr>
        <w:t>Whitman, R. L.; Harwood, V. J.; Edge, T. A.; Nevers, M. B.; Byappanahalli, M.; Vijayavel, K.; Brandão, J.; Sadowsky, M. J.; Alm, E. W.; Crowe, A.; Ferguson, D.; Ge, Z.; Halliday, E.; Kinzelman, J.; Kleinheinz, G.; Przybyla-Kelly, K.; Staley, C.; Staley, Z.; Solo-Gabriele, H. M. (2014). Microbes in beach sands: Integrating environment, ecology and public health. Reviews in Environmental Science and Biotechnology 13 (3):329-368, DOI:10.1007/s11157-014-9340-8, [Out of scope - Beach sand focus].</w:t>
      </w:r>
    </w:p>
    <w:p w14:paraId="7A1EB3D9" w14:textId="36B1383B" w:rsidR="000E58AD" w:rsidRPr="000E58AD" w:rsidRDefault="00992883" w:rsidP="000E58AD">
      <w:pPr>
        <w:spacing w:before="0" w:line="240" w:lineRule="auto"/>
        <w:ind w:left="720" w:hanging="720"/>
        <w:rPr>
          <w:sz w:val="16"/>
          <w:szCs w:val="16"/>
        </w:rPr>
      </w:pPr>
      <w:r w:rsidRPr="000E58AD">
        <w:rPr>
          <w:sz w:val="16"/>
          <w:szCs w:val="16"/>
        </w:rPr>
        <w:t xml:space="preserve">Whitman, Richard L.; Przybyla-Kelly, Katarzyna; Shively, Dawn A.; Nevers, Meredith B.; Byappanahalli, Muruleedhara N. (2009). Hand-mouth transfer and potential for exposure to </w:t>
      </w:r>
      <w:r w:rsidR="00EA2716" w:rsidRPr="00EA2716">
        <w:rPr>
          <w:i/>
          <w:sz w:val="16"/>
          <w:szCs w:val="16"/>
        </w:rPr>
        <w:t>E. coli</w:t>
      </w:r>
      <w:r w:rsidRPr="000E58AD">
        <w:rPr>
          <w:sz w:val="16"/>
          <w:szCs w:val="16"/>
        </w:rPr>
        <w:t xml:space="preserve"> and F+ coliphage in beach sand, Chicago, Illinois. Journal of Water and Health 7 (4):623-629, DOI:10.2166/wh.2009.115, [Out of scope - Beach sand focus].</w:t>
      </w:r>
    </w:p>
    <w:p w14:paraId="06E683A5" w14:textId="77777777" w:rsidR="000E58AD" w:rsidRPr="000E58AD" w:rsidRDefault="00992883" w:rsidP="000E58AD">
      <w:pPr>
        <w:spacing w:before="0" w:line="240" w:lineRule="auto"/>
        <w:ind w:left="720" w:hanging="720"/>
        <w:rPr>
          <w:sz w:val="16"/>
          <w:szCs w:val="16"/>
        </w:rPr>
      </w:pPr>
      <w:r w:rsidRPr="000E58AD">
        <w:rPr>
          <w:sz w:val="16"/>
          <w:szCs w:val="16"/>
        </w:rPr>
        <w:t>Yamahara, K. M.; Sassoubre, L. M.; Goodwin, K. D.; Boehm, A. B. (2012). Occurrence and persistence of bacterial pathogens and indicator organisms in beach sand along the California coast. Applied and Environmental Microbiology 78 (6):1733-1745, DOI:10.1128/AEM.06185-11, [Out of scope - Beach sand focus].</w:t>
      </w:r>
    </w:p>
    <w:p w14:paraId="54551580" w14:textId="77777777" w:rsidR="000E58AD" w:rsidRPr="000E58AD" w:rsidRDefault="00992883" w:rsidP="000E58AD">
      <w:pPr>
        <w:spacing w:before="0" w:line="240" w:lineRule="auto"/>
        <w:ind w:left="720" w:hanging="720"/>
        <w:rPr>
          <w:sz w:val="16"/>
          <w:szCs w:val="16"/>
        </w:rPr>
      </w:pPr>
      <w:r w:rsidRPr="000E58AD">
        <w:rPr>
          <w:sz w:val="16"/>
          <w:szCs w:val="16"/>
        </w:rPr>
        <w:t>Yamahara, Kevan M.; Walters, Sarah P.; Boehm, Alexandria B. (2009). Growth of Enterococci in Unaltered, Unseeded Beach Sands Subjected to Tidal Wetting. Applied and Environmental Microbiology 75 (6):1517-1524, DOI:10.1128/AEM.02278-08, [Out of scope - Beach sand focus].</w:t>
      </w:r>
    </w:p>
    <w:p w14:paraId="5F26B10E" w14:textId="77777777" w:rsidR="000E58AD" w:rsidRPr="000E58AD" w:rsidRDefault="00992883" w:rsidP="000E58AD">
      <w:pPr>
        <w:spacing w:before="0" w:line="240" w:lineRule="auto"/>
        <w:ind w:left="720" w:hanging="720"/>
        <w:rPr>
          <w:sz w:val="16"/>
          <w:szCs w:val="16"/>
        </w:rPr>
      </w:pPr>
      <w:r w:rsidRPr="000E58AD">
        <w:rPr>
          <w:sz w:val="16"/>
          <w:szCs w:val="16"/>
        </w:rPr>
        <w:t>Stewart, I.; Webb, P. M.; Schluter, P. J.; Fleming, L. E.; Burns Jr, J. W.; Gantar, M.; Backer, L. C.; Shaw, G. R. (2006). Epidemiology of recreational exposure to freshwater cyanobacteria - An international prospective cohort study. BMC Public Health 6:, DOI:10.1186/1471-2458-6-93, [Out of scope - Cyanobacteria].</w:t>
      </w:r>
    </w:p>
    <w:p w14:paraId="6A6352F4" w14:textId="77777777" w:rsidR="000E58AD" w:rsidRPr="000E58AD" w:rsidRDefault="00992883" w:rsidP="000E58AD">
      <w:pPr>
        <w:spacing w:before="0" w:line="240" w:lineRule="auto"/>
        <w:ind w:left="720" w:hanging="720"/>
        <w:rPr>
          <w:sz w:val="16"/>
          <w:szCs w:val="16"/>
        </w:rPr>
      </w:pPr>
      <w:r w:rsidRPr="000E58AD">
        <w:rPr>
          <w:sz w:val="16"/>
          <w:szCs w:val="16"/>
        </w:rPr>
        <w:t>Hass, Charles N.; Rose, Joan B.; Gerba, Charles P. (2014). Quantitative Microbial Risk Assessment. [Book] John Wiley &amp; Sons, Inc :, ISBN:978-1-118-14529-6, [Out of scope - Detailed QMRA methods handbook].</w:t>
      </w:r>
    </w:p>
    <w:p w14:paraId="7F7257EB" w14:textId="77777777" w:rsidR="000E58AD" w:rsidRPr="000E58AD" w:rsidRDefault="00992883" w:rsidP="000E58AD">
      <w:pPr>
        <w:spacing w:before="0" w:line="240" w:lineRule="auto"/>
        <w:ind w:left="720" w:hanging="720"/>
        <w:rPr>
          <w:sz w:val="16"/>
          <w:szCs w:val="16"/>
        </w:rPr>
      </w:pPr>
      <w:r w:rsidRPr="000E58AD">
        <w:rPr>
          <w:sz w:val="16"/>
          <w:szCs w:val="16"/>
        </w:rPr>
        <w:t>Purnell, Sarah; Halliday, Andrew; Newman, Freya; Sinclair, Christine; Ebdon, James (2020). Pathogen infection risk to recreational water users, associated with surface waters impacted by de facto and indirect potable reuse activities. Science of the Total Environment 722:137799, DOI:10.1016/j.scitotenv.2020.137799, [Out of scope - Environmental flow augmentation (hypothetical)].</w:t>
      </w:r>
    </w:p>
    <w:p w14:paraId="60A3C72F" w14:textId="77777777" w:rsidR="000E58AD" w:rsidRPr="000E58AD" w:rsidRDefault="00992883" w:rsidP="000E58AD">
      <w:pPr>
        <w:spacing w:before="0" w:line="240" w:lineRule="auto"/>
        <w:ind w:left="720" w:hanging="720"/>
        <w:rPr>
          <w:sz w:val="16"/>
          <w:szCs w:val="16"/>
        </w:rPr>
      </w:pPr>
      <w:r w:rsidRPr="000E58AD">
        <w:rPr>
          <w:sz w:val="16"/>
          <w:szCs w:val="16"/>
        </w:rPr>
        <w:t>Bergron, P.; Courtois, S.; Masse, P. (2009). New analytical tools for the active management of bathing water quality: Application on fresh water and seawater samples. Journal Europeen d'Hydrologie 40 (2):151-164, DOI:10.1051/water/2009010, [Out of scope - French language only].</w:t>
      </w:r>
    </w:p>
    <w:p w14:paraId="061D36CF" w14:textId="77777777" w:rsidR="000E58AD" w:rsidRPr="000E58AD" w:rsidRDefault="00992883" w:rsidP="000E58AD">
      <w:pPr>
        <w:spacing w:before="0" w:line="240" w:lineRule="auto"/>
        <w:ind w:left="720" w:hanging="720"/>
        <w:rPr>
          <w:sz w:val="16"/>
          <w:szCs w:val="16"/>
        </w:rPr>
      </w:pPr>
      <w:r w:rsidRPr="000E58AD">
        <w:rPr>
          <w:sz w:val="16"/>
          <w:szCs w:val="16"/>
        </w:rPr>
        <w:t>Biedunkiewicz, A.; Góralska, K. (2016). Microfungi Potentially Pathogenic for Humans Reported in Surface Waters Utilized for Recreation. Clean - Soil, Air, Water 44 (6):599-609, DOI:10.1002/clen.201500696, [Out of scope - Fungi].</w:t>
      </w:r>
    </w:p>
    <w:p w14:paraId="29CC69C9" w14:textId="77777777" w:rsidR="000E58AD" w:rsidRPr="000E58AD" w:rsidRDefault="00992883" w:rsidP="000E58AD">
      <w:pPr>
        <w:spacing w:before="0" w:line="240" w:lineRule="auto"/>
        <w:ind w:left="720" w:hanging="720"/>
        <w:rPr>
          <w:sz w:val="16"/>
          <w:szCs w:val="16"/>
        </w:rPr>
      </w:pPr>
      <w:r w:rsidRPr="000E58AD">
        <w:rPr>
          <w:sz w:val="16"/>
          <w:szCs w:val="16"/>
        </w:rPr>
        <w:t>Frenkel, M.; Yunik, Y.; Fleker, M.; Blum, S. E.; Sionov, E.; Elad, D.; Serhan, H.; Segal, E. (2020). Fungi in sands of Mediterranean Sea beaches of Israel—Potential relevance to human health and well-being. Mycoses 63 (11):1255-1261, DOI:10.1111/myc.13144, [Out of scope - Fungi].</w:t>
      </w:r>
    </w:p>
    <w:p w14:paraId="2202FB8B" w14:textId="77777777" w:rsidR="000E58AD" w:rsidRPr="000E58AD" w:rsidRDefault="00992883" w:rsidP="000E58AD">
      <w:pPr>
        <w:spacing w:before="0" w:line="240" w:lineRule="auto"/>
        <w:ind w:left="720" w:hanging="720"/>
        <w:rPr>
          <w:sz w:val="16"/>
          <w:szCs w:val="16"/>
        </w:rPr>
      </w:pPr>
      <w:r w:rsidRPr="000E58AD">
        <w:rPr>
          <w:sz w:val="16"/>
          <w:szCs w:val="16"/>
        </w:rPr>
        <w:t>Graczyk, T. K.; Sunderland, D.; Tamang, L.; Shields, T. M.; Lucy, F. E.; Breysse, P. N. (2007). Quantitative evaluation of the impact of bather density on levels of human-virulent microsporidian spores in recreational water. Applied and Environmental Microbiology 73 (13):4095-4099, DOI:10.1128/AEM.00365-07, [Out of scope - Fungi].</w:t>
      </w:r>
    </w:p>
    <w:p w14:paraId="6778CDD3" w14:textId="4DF4CAC5" w:rsidR="000E58AD" w:rsidRPr="000E58AD" w:rsidRDefault="00992883" w:rsidP="000E58AD">
      <w:pPr>
        <w:spacing w:before="0" w:line="240" w:lineRule="auto"/>
        <w:ind w:left="720" w:hanging="720"/>
        <w:rPr>
          <w:sz w:val="16"/>
          <w:szCs w:val="16"/>
        </w:rPr>
      </w:pPr>
      <w:r w:rsidRPr="000E58AD">
        <w:rPr>
          <w:sz w:val="16"/>
          <w:szCs w:val="16"/>
        </w:rPr>
        <w:t>Solo-Gabriele, Helena; Brandão, João; Gordon, Bari; Ferguson, Alesia (2016). Recreational Environment: Pathogenic Fungi in Public Places, Information Gaps in Assessing Public Health Risk. Environmental Mycology in Public Health :167-192 [Out of scope - Fungi].</w:t>
      </w:r>
    </w:p>
    <w:p w14:paraId="207CF8B0" w14:textId="77777777" w:rsidR="000E58AD" w:rsidRPr="000E58AD" w:rsidRDefault="00992883" w:rsidP="000E58AD">
      <w:pPr>
        <w:spacing w:before="0" w:line="240" w:lineRule="auto"/>
        <w:ind w:left="720" w:hanging="720"/>
        <w:rPr>
          <w:sz w:val="16"/>
          <w:szCs w:val="16"/>
        </w:rPr>
      </w:pPr>
      <w:r w:rsidRPr="000E58AD">
        <w:rPr>
          <w:sz w:val="16"/>
          <w:szCs w:val="16"/>
        </w:rPr>
        <w:t>Sivaganesan, Mano; Aw, Tiong Gim; Briggs, Shannon; Dreelin, Erin; Aslan, Asli; Dorevitch, Samuel; Shrestha, Abhilasha; Isaacs, Natasha; Kinzelman, Julie; Kleinheinz, Greg; Noble, Rachel; Rediske, Rick; Scull, Brian; Rosenberg, Susan; Weberman, Barbara; Sivy, Tami; Southwell, Ben; Siefring, Shawn; Oshima, Kevin; Haugland, Richard (2019). Standardized data quality acceptance criteria for a rapid Escherichia coli qPCR method (Draft Method C):for water quality monitoring at recreational beaches. Water Research 156:456-464, DOI:10.1016/j.watres.2019.03.011, [Out of scope - Interlaboratory comparison].</w:t>
      </w:r>
    </w:p>
    <w:p w14:paraId="755D3407" w14:textId="4313BB43" w:rsidR="000E58AD" w:rsidRPr="000E58AD" w:rsidRDefault="00992883" w:rsidP="000E58AD">
      <w:pPr>
        <w:spacing w:before="0" w:line="240" w:lineRule="auto"/>
        <w:ind w:left="720" w:hanging="720"/>
        <w:rPr>
          <w:sz w:val="16"/>
          <w:szCs w:val="16"/>
        </w:rPr>
      </w:pPr>
      <w:r w:rsidRPr="000E58AD">
        <w:rPr>
          <w:sz w:val="16"/>
          <w:szCs w:val="16"/>
        </w:rPr>
        <w:t>Dionisi, A.; Schinaia, N.; Arcieri, R.; Ripabelli, G.; Luzzi, I. (2003). Association between sea recreational water and gastroenteritis. Annali dell'Istituto Superiore di Sanita 39 (1):29-34 [Out of scope - Italian language only].</w:t>
      </w:r>
    </w:p>
    <w:p w14:paraId="13A1E44F" w14:textId="77777777" w:rsidR="000E58AD" w:rsidRPr="000E58AD" w:rsidRDefault="00992883" w:rsidP="000E58AD">
      <w:pPr>
        <w:spacing w:before="0" w:line="240" w:lineRule="auto"/>
        <w:ind w:left="720" w:hanging="720"/>
        <w:rPr>
          <w:sz w:val="16"/>
          <w:szCs w:val="16"/>
        </w:rPr>
      </w:pPr>
      <w:r w:rsidRPr="000E58AD">
        <w:rPr>
          <w:sz w:val="16"/>
          <w:szCs w:val="16"/>
        </w:rPr>
        <w:t>Gobeille, A. K.; Morland, K. B.; Bopp, R. F.; Godbold, J. H.; Landrigan, P. J. (2006). Body burdens of mercury in lower Hudson River area anglers. Environmental Research 101 (2):205-212, DOI:10.1016/j.envres.2005.08.017, [Out of scope - Mercury contamination in anglers].</w:t>
      </w:r>
    </w:p>
    <w:p w14:paraId="44C0769A" w14:textId="77777777" w:rsidR="000E58AD" w:rsidRPr="000E58AD" w:rsidRDefault="00992883" w:rsidP="000E58AD">
      <w:pPr>
        <w:spacing w:before="0" w:line="240" w:lineRule="auto"/>
        <w:ind w:left="720" w:hanging="720"/>
        <w:rPr>
          <w:sz w:val="16"/>
          <w:szCs w:val="16"/>
        </w:rPr>
      </w:pPr>
      <w:r w:rsidRPr="000E58AD">
        <w:rPr>
          <w:sz w:val="16"/>
          <w:szCs w:val="16"/>
        </w:rPr>
        <w:t>Ferguson, A.; Del Donno, C.; Obeng-Gyasi, E.; Mena, K.; Altomare, T. K.; Guerrero, R.; Gidley, M.; Montas, L.; Solo-Gabriele, H. M. (2019). Children exposure-related behavior patterns and risk perception associated with recreational beach use. International Journal of Environmental Research and Public Health 16 (15):, DOI:10.3390/ijerph16152783, [Out of scope - Oil spill chemicals].</w:t>
      </w:r>
    </w:p>
    <w:p w14:paraId="2692CBDC" w14:textId="77777777" w:rsidR="000E58AD" w:rsidRPr="000E58AD" w:rsidRDefault="00992883" w:rsidP="000E58AD">
      <w:pPr>
        <w:spacing w:before="0" w:line="240" w:lineRule="auto"/>
        <w:ind w:left="720" w:hanging="720"/>
        <w:rPr>
          <w:sz w:val="16"/>
          <w:szCs w:val="16"/>
        </w:rPr>
      </w:pPr>
      <w:r w:rsidRPr="000E58AD">
        <w:rPr>
          <w:sz w:val="16"/>
          <w:szCs w:val="16"/>
        </w:rPr>
        <w:t>Lodder, W. J.; Schijven, J. F.; Rutjes, S. A.; Husman, A. M. de Roda; Teunis, P. F. M. (2015). Entero- and parechovirus distributions in surface water and probabilities of exposure to these viruses during water recreation. Water Research 75:25-32, DOI:10.1016/j.watres.2015.02.024, [Out of scope - Opportunistic pathogens - Entero- and parechovirus].</w:t>
      </w:r>
    </w:p>
    <w:p w14:paraId="68A38F8F" w14:textId="77777777" w:rsidR="000E58AD" w:rsidRPr="000E58AD" w:rsidRDefault="00992883" w:rsidP="000E58AD">
      <w:pPr>
        <w:spacing w:before="0" w:line="240" w:lineRule="auto"/>
        <w:ind w:left="720" w:hanging="720"/>
        <w:rPr>
          <w:sz w:val="16"/>
          <w:szCs w:val="16"/>
        </w:rPr>
      </w:pPr>
      <w:r w:rsidRPr="000E58AD">
        <w:rPr>
          <w:sz w:val="16"/>
          <w:szCs w:val="16"/>
        </w:rPr>
        <w:t>Izquierdo, F.; Castro Hermida, J. A.; Fenoy, S.; Mezo, M.; González-Warleta, M.; Aguila, C. D. (2011). Detection of microsporidia in drinking water, wastewater and recreational rivers. Water Research 45 (16):4837-4843, DOI:10.1016/j.watres.2011.06.033, [Out of scope - Opportunistic pathogens - Microsporidia].</w:t>
      </w:r>
    </w:p>
    <w:p w14:paraId="65C75C94" w14:textId="77777777" w:rsidR="000E58AD" w:rsidRPr="000E58AD" w:rsidRDefault="00992883" w:rsidP="000E58AD">
      <w:pPr>
        <w:spacing w:before="0" w:line="240" w:lineRule="auto"/>
        <w:ind w:left="720" w:hanging="720"/>
        <w:rPr>
          <w:sz w:val="16"/>
          <w:szCs w:val="16"/>
        </w:rPr>
      </w:pPr>
      <w:r w:rsidRPr="000E58AD">
        <w:rPr>
          <w:sz w:val="16"/>
          <w:szCs w:val="16"/>
        </w:rPr>
        <w:t>Fogarty, L. R.; Haack, S. K.; Johnson, H. E.; Brennan, A. K.; Isaacs, N. M.; Spencer, C. (2015). Staphylococcus aureus and methicillin-resistant s. aureus (MRSA):at ambient freshwater beaches. Journal of Water and Health 13 (3):680-692, DOI:10.2166/wh.2014.278, [Out of scope - Opportunistic pathogens - MRSA].</w:t>
      </w:r>
    </w:p>
    <w:p w14:paraId="2C378EBB" w14:textId="77777777" w:rsidR="000E58AD" w:rsidRPr="000E58AD" w:rsidRDefault="00992883" w:rsidP="000E58AD">
      <w:pPr>
        <w:spacing w:before="0" w:line="240" w:lineRule="auto"/>
        <w:ind w:left="720" w:hanging="720"/>
        <w:rPr>
          <w:sz w:val="16"/>
          <w:szCs w:val="16"/>
        </w:rPr>
      </w:pPr>
      <w:r w:rsidRPr="000E58AD">
        <w:rPr>
          <w:sz w:val="16"/>
          <w:szCs w:val="16"/>
        </w:rPr>
        <w:t>Plano, Lisa R. W.; Garza, Anna C.; Shibata, Tomoyuki; Elmir, Samir M.; Kish, Jonathan; Sinigalliano, Christopher D.; Gidley, Maribeth L.; Miller, Gary; Withum, Kelly; Fleming, Lora E.; Solo-Gabriele, Helena M. (2011). Shedding of Staphylococcus aureus and methicillin-resistant Staphylococcus aureus from adult and pediatric bathers in marine waters. Bmc Microbiology 11:5, DOI:10.1186/1471-2180-11-5, [Out of scope - Opportunistic pathogens - MRSA].</w:t>
      </w:r>
    </w:p>
    <w:p w14:paraId="6A6B642A" w14:textId="77777777" w:rsidR="000E58AD" w:rsidRPr="000E58AD" w:rsidRDefault="00992883" w:rsidP="000E58AD">
      <w:pPr>
        <w:spacing w:before="0" w:line="240" w:lineRule="auto"/>
        <w:ind w:left="720" w:hanging="720"/>
        <w:rPr>
          <w:sz w:val="16"/>
          <w:szCs w:val="16"/>
        </w:rPr>
      </w:pPr>
      <w:r w:rsidRPr="000E58AD">
        <w:rPr>
          <w:sz w:val="16"/>
          <w:szCs w:val="16"/>
        </w:rPr>
        <w:t>Marszewska, A.; Cichy, A.; Heese, T.; Żbikowska, E. (2016). The real threat of swimmers’ itch in anthropogenic recreational water body of the Polish Lowland. Parasitology Research 115 (8):3049-3056, DOI:10.1007/s00436-016-5060-z, [Out of scope - Opportunistic pathogens - Schistosomes].</w:t>
      </w:r>
    </w:p>
    <w:p w14:paraId="34EE7CFE" w14:textId="77777777" w:rsidR="000E58AD" w:rsidRPr="000E58AD" w:rsidRDefault="00992883" w:rsidP="000E58AD">
      <w:pPr>
        <w:spacing w:before="0" w:line="240" w:lineRule="auto"/>
        <w:ind w:left="720" w:hanging="720"/>
        <w:rPr>
          <w:sz w:val="16"/>
          <w:szCs w:val="16"/>
        </w:rPr>
      </w:pPr>
      <w:r w:rsidRPr="000E58AD">
        <w:rPr>
          <w:sz w:val="16"/>
          <w:szCs w:val="16"/>
        </w:rPr>
        <w:t>Clark, Catherine D.; De Bruyn, Warren J.; Hirsch, Charlotte M.; Jakubowski, Scott D. (2010). Hydrogen peroxide measurements in recreational marine bathing waters in Southern California, USA. Water Research 44 (7):2203-2210, DOI:10.1016/j.watres.2009.12.044, [Out of scope - Photoinactivation].</w:t>
      </w:r>
    </w:p>
    <w:p w14:paraId="3C3DFF08" w14:textId="6703CF0E" w:rsidR="000E58AD" w:rsidRPr="000E58AD" w:rsidRDefault="00992883" w:rsidP="000E58AD">
      <w:pPr>
        <w:spacing w:before="0" w:line="240" w:lineRule="auto"/>
        <w:ind w:left="720" w:hanging="720"/>
        <w:rPr>
          <w:sz w:val="16"/>
          <w:szCs w:val="16"/>
        </w:rPr>
      </w:pPr>
      <w:r w:rsidRPr="000E58AD">
        <w:rPr>
          <w:sz w:val="16"/>
          <w:szCs w:val="16"/>
        </w:rPr>
        <w:t>Prüss, Annette (1998). Review of epidemiological studies on health effects from exposure to recreational water. International journal of epidemiology 27 (1):1-9 [Out of scope - Published pre 2003].</w:t>
      </w:r>
    </w:p>
    <w:p w14:paraId="316D98D2" w14:textId="77777777" w:rsidR="000E58AD" w:rsidRPr="000E58AD" w:rsidRDefault="00992883" w:rsidP="000E58AD">
      <w:pPr>
        <w:spacing w:before="0" w:line="240" w:lineRule="auto"/>
        <w:ind w:left="720" w:hanging="720"/>
        <w:rPr>
          <w:sz w:val="16"/>
          <w:szCs w:val="16"/>
        </w:rPr>
      </w:pPr>
      <w:r w:rsidRPr="000E58AD">
        <w:rPr>
          <w:sz w:val="16"/>
          <w:szCs w:val="16"/>
        </w:rPr>
        <w:t>Fujioka, R. S.; Solo-Gabriele, H. M.; Byappanahalli, M. N.; Kirs, M. (2015). U.S. recreational water quality criteria: A vision for the future. International Journal of Environmental Research and Public Health 12 (7):7752-7776, DOI:10.3390/ijerph120707752, [Out of scope - Regulatory governance review].</w:t>
      </w:r>
    </w:p>
    <w:p w14:paraId="548C6BA2" w14:textId="182B4480" w:rsidR="000E58AD" w:rsidRPr="000E58AD" w:rsidRDefault="00992883" w:rsidP="000E58AD">
      <w:pPr>
        <w:spacing w:before="0" w:line="240" w:lineRule="auto"/>
        <w:ind w:left="720" w:hanging="720"/>
        <w:rPr>
          <w:sz w:val="16"/>
          <w:szCs w:val="16"/>
        </w:rPr>
      </w:pPr>
      <w:r w:rsidRPr="000E58AD">
        <w:rPr>
          <w:sz w:val="16"/>
          <w:szCs w:val="16"/>
        </w:rPr>
        <w:t>Piggot, Alan M; Klaus, James S; Johnson, Sara; Phillips, Matthew C; Solo-Gabriele, Helena M (2012). Relationship between enterococcal levels and sediment biofilms at recreational beaches in South Florida. Applied and environmental microbiology 78 (17):5973-5982 [Out of scope - Sediment biofilms].</w:t>
      </w:r>
    </w:p>
    <w:p w14:paraId="2A09FA4C" w14:textId="77777777" w:rsidR="000E58AD" w:rsidRPr="000E58AD" w:rsidRDefault="00992883" w:rsidP="000E58AD">
      <w:pPr>
        <w:spacing w:before="0" w:line="240" w:lineRule="auto"/>
        <w:ind w:left="720" w:hanging="720"/>
        <w:rPr>
          <w:sz w:val="16"/>
          <w:szCs w:val="16"/>
        </w:rPr>
      </w:pPr>
      <w:r w:rsidRPr="000E58AD">
        <w:rPr>
          <w:sz w:val="16"/>
          <w:szCs w:val="16"/>
        </w:rPr>
        <w:t>Roslev, Peter; Bastholm, Soren; Iversen, Niels (2008). Relationship between fecal indicators in sediment and recreational waters in a Danish estuary. Water Air and Soil Pollution 194 (1-4):13-21, DOI:10.1007/s11270-008-9715-y, [Out of scope - Sediment biofilms].</w:t>
      </w:r>
    </w:p>
    <w:p w14:paraId="5BD40448" w14:textId="77777777" w:rsidR="000E58AD" w:rsidRPr="000E58AD" w:rsidRDefault="00992883" w:rsidP="000E58AD">
      <w:pPr>
        <w:spacing w:before="0" w:line="240" w:lineRule="auto"/>
        <w:ind w:left="720" w:hanging="720"/>
        <w:rPr>
          <w:sz w:val="16"/>
          <w:szCs w:val="16"/>
        </w:rPr>
      </w:pPr>
      <w:r w:rsidRPr="000E58AD">
        <w:rPr>
          <w:sz w:val="16"/>
          <w:szCs w:val="16"/>
        </w:rPr>
        <w:t>Doménech-Sánchez, A.; Olea, F.; Berrocal, C. I. (2008). Infections related to recreational waters. Enfermedades Infecciosas y Microbiologia Clinica 26 (SUPPL. 13):32-37, DOI:10.1157/13128778, [Out of scope - Spanish language only].</w:t>
      </w:r>
    </w:p>
    <w:p w14:paraId="6FB533B7" w14:textId="77777777" w:rsidR="000E58AD" w:rsidRPr="000E58AD" w:rsidRDefault="00992883" w:rsidP="000E58AD">
      <w:pPr>
        <w:spacing w:before="0" w:line="240" w:lineRule="auto"/>
        <w:ind w:left="720" w:hanging="720"/>
        <w:rPr>
          <w:sz w:val="16"/>
          <w:szCs w:val="16"/>
        </w:rPr>
      </w:pPr>
      <w:r w:rsidRPr="000E58AD">
        <w:rPr>
          <w:sz w:val="16"/>
          <w:szCs w:val="16"/>
        </w:rPr>
        <w:t>AbdelZaher, Amir Mahmoud (2010). Microbes At A Non-Point Source Sub-Tropical Recreational Marine Beach And Their Implications On Human Health And Beach Monitoring Practices. [Thesis] URL:https://scholarship.miami.edu/discovery/delivery?vid=01UOML_INST:ResearchRepository&amp;repId=12355279870002976#13355519250002976, [Out of scope - Thesis].</w:t>
      </w:r>
    </w:p>
    <w:p w14:paraId="158DF376" w14:textId="77777777" w:rsidR="000E58AD" w:rsidRPr="000E58AD" w:rsidRDefault="00992883" w:rsidP="000E58AD">
      <w:pPr>
        <w:spacing w:before="0" w:line="240" w:lineRule="auto"/>
        <w:ind w:left="720" w:hanging="720"/>
        <w:rPr>
          <w:sz w:val="16"/>
          <w:szCs w:val="16"/>
        </w:rPr>
      </w:pPr>
      <w:r w:rsidRPr="000E58AD">
        <w:rPr>
          <w:sz w:val="16"/>
          <w:szCs w:val="16"/>
        </w:rPr>
        <w:t>Durant, Brandon (2018). Spatial and Temporal Variability in Bacterial Communities in Surface and Groundwater at Lake Erie Beaches with Varying Water Quality. [Thesis] URL:https://ubir.buffalo.edu/xmlui/bitstream/handle/10477/78464/durant_buffalo_0656m_16040.pdf?sequence=4&amp;isAllowed=y, [Out of scope - Thesis].</w:t>
      </w:r>
    </w:p>
    <w:p w14:paraId="01C1B2A3" w14:textId="77777777" w:rsidR="000E58AD" w:rsidRPr="000E58AD" w:rsidRDefault="00992883" w:rsidP="000E58AD">
      <w:pPr>
        <w:spacing w:before="0" w:line="240" w:lineRule="auto"/>
        <w:ind w:left="720" w:hanging="720"/>
        <w:rPr>
          <w:sz w:val="16"/>
          <w:szCs w:val="16"/>
        </w:rPr>
      </w:pPr>
      <w:r w:rsidRPr="000E58AD">
        <w:rPr>
          <w:sz w:val="16"/>
          <w:szCs w:val="16"/>
        </w:rPr>
        <w:t>Eregno, Fasil Ejigu (2017). Quantitative Microbial Risk Assessment and Water Quality Modelling-On Drinking Water Sources, Recreational and Recycled Waters. [Thesis] URL:https://www.nap.edu/catalog/11010/indicators-for-waterborne-pathogens, [Out of scope - Thesis].</w:t>
      </w:r>
    </w:p>
    <w:p w14:paraId="7EEED69A" w14:textId="77777777" w:rsidR="000E58AD" w:rsidRPr="000E58AD" w:rsidRDefault="00992883" w:rsidP="000E58AD">
      <w:pPr>
        <w:spacing w:before="0" w:line="240" w:lineRule="auto"/>
        <w:ind w:left="720" w:hanging="720"/>
        <w:rPr>
          <w:sz w:val="16"/>
          <w:szCs w:val="16"/>
        </w:rPr>
      </w:pPr>
      <w:r w:rsidRPr="000E58AD">
        <w:rPr>
          <w:sz w:val="16"/>
          <w:szCs w:val="16"/>
        </w:rPr>
        <w:t>Jacques, Margaret Margaret Rose (2015). Microbial risk assessment for recreational use of the Malden River. [Thesis] URL:http://hdl.handle.net/1721.1/99600, [Out of scope - Thesis].</w:t>
      </w:r>
    </w:p>
    <w:p w14:paraId="2BABC56A" w14:textId="77777777" w:rsidR="000E58AD" w:rsidRPr="000E58AD" w:rsidRDefault="00992883" w:rsidP="000E58AD">
      <w:pPr>
        <w:spacing w:before="0" w:line="240" w:lineRule="auto"/>
        <w:ind w:left="720" w:hanging="720"/>
        <w:rPr>
          <w:sz w:val="16"/>
          <w:szCs w:val="16"/>
        </w:rPr>
      </w:pPr>
      <w:r w:rsidRPr="000E58AD">
        <w:rPr>
          <w:sz w:val="16"/>
          <w:szCs w:val="16"/>
        </w:rPr>
        <w:t>Kinzelman, Julie Lynn (2005). Investigating bathing water quality failures and initiating remediation for the protection of public health. [Thesis] URL:https://openresearch.surrey.ac.uk/esploro/outputs/doctoral/Investigating-Bathing-Water-Quality-Failures-and-Initiating-Remediation-For-The-Protection-of-Public-Health/99511847502346, [Out of scope - Thesis].</w:t>
      </w:r>
    </w:p>
    <w:p w14:paraId="77C13A76" w14:textId="4EEF9201" w:rsidR="000E58AD" w:rsidRPr="000E58AD" w:rsidRDefault="00992883" w:rsidP="000E58AD">
      <w:pPr>
        <w:spacing w:before="0" w:line="240" w:lineRule="auto"/>
        <w:ind w:left="720" w:hanging="720"/>
        <w:rPr>
          <w:sz w:val="16"/>
          <w:szCs w:val="16"/>
        </w:rPr>
      </w:pPr>
      <w:r w:rsidRPr="000E58AD">
        <w:rPr>
          <w:sz w:val="16"/>
          <w:szCs w:val="16"/>
        </w:rPr>
        <w:t>Leonard, Anne Frances Clare (2016). Are bacteria in the coastal zone a threat to human health? [Thesis] URL:https://ore.exeter.ac.uk/repository/handle/10871/22805, [Out of scope - Thesis].</w:t>
      </w:r>
    </w:p>
    <w:p w14:paraId="4AECC198" w14:textId="77777777" w:rsidR="000E58AD" w:rsidRPr="000E58AD" w:rsidRDefault="00992883" w:rsidP="000E58AD">
      <w:pPr>
        <w:spacing w:before="0" w:line="240" w:lineRule="auto"/>
        <w:ind w:left="720" w:hanging="720"/>
        <w:rPr>
          <w:sz w:val="16"/>
          <w:szCs w:val="16"/>
        </w:rPr>
      </w:pPr>
      <w:r w:rsidRPr="000E58AD">
        <w:rPr>
          <w:sz w:val="16"/>
          <w:szCs w:val="16"/>
        </w:rPr>
        <w:t>Rothenheber, Derek (2017). Microbial Source Tracking in Coastal Recreational Waters of Southern Maine: Relationships Between Enterococci, Environmental Factors, Potential Pathogens, and Fecal Sources. [Thesis] URL:https://ore.exeter.ac.uk/repository/handle/10871/22805, [Out of scope - Thesis].</w:t>
      </w:r>
    </w:p>
    <w:p w14:paraId="77CBC074" w14:textId="77777777" w:rsidR="000E58AD" w:rsidRPr="000E58AD" w:rsidRDefault="00992883" w:rsidP="000E58AD">
      <w:pPr>
        <w:spacing w:before="0" w:line="240" w:lineRule="auto"/>
        <w:ind w:left="720" w:hanging="720"/>
        <w:rPr>
          <w:sz w:val="16"/>
          <w:szCs w:val="16"/>
        </w:rPr>
      </w:pPr>
      <w:r w:rsidRPr="000E58AD">
        <w:rPr>
          <w:sz w:val="16"/>
          <w:szCs w:val="16"/>
        </w:rPr>
        <w:t>Sunger, Neha (2013). Quantitative Health Risk Assessment of Recreational Water Users in Philadelphia. [Thesis] URL:https://idea.library.drexel.edu/islandora/object/idea:4104, [Out of scope - Thesis].</w:t>
      </w:r>
    </w:p>
    <w:p w14:paraId="5EA312FB" w14:textId="77777777" w:rsidR="000E58AD" w:rsidRPr="000E58AD" w:rsidRDefault="00992883" w:rsidP="000E58AD">
      <w:pPr>
        <w:spacing w:before="0" w:line="240" w:lineRule="auto"/>
        <w:ind w:left="720" w:hanging="720"/>
        <w:rPr>
          <w:sz w:val="16"/>
          <w:szCs w:val="16"/>
        </w:rPr>
      </w:pPr>
      <w:r w:rsidRPr="000E58AD">
        <w:rPr>
          <w:sz w:val="16"/>
          <w:szCs w:val="16"/>
        </w:rPr>
        <w:t>Donofrio, Robert S.; Aridi, Sal; Saha, Ratul; Bechanko, Robin; Schaefer, Kevin; Bestervelt, Lorelle L.; Hamil, Beth (2013). Laboratory validation of an ozone device for recreational water treatment. Journal of Water and Health 11 (2):267-276, DOI:10.2166/wh.2013.198, [Out of scope - Water treatment].</w:t>
      </w:r>
    </w:p>
    <w:p w14:paraId="66A7788E" w14:textId="018D30F4" w:rsidR="00F010A3" w:rsidRDefault="00992883" w:rsidP="000E58AD">
      <w:pPr>
        <w:spacing w:before="0" w:line="240" w:lineRule="auto"/>
        <w:ind w:left="720" w:hanging="720"/>
        <w:rPr>
          <w:sz w:val="16"/>
          <w:szCs w:val="16"/>
        </w:rPr>
      </w:pPr>
      <w:r w:rsidRPr="000E58AD">
        <w:rPr>
          <w:sz w:val="16"/>
          <w:szCs w:val="16"/>
        </w:rPr>
        <w:t>Hoebe, Cjpa; Vennema, H.; Husman, A. M. D.; van Duynhoven, Ythp (2004). Norovirus outbreak among primary schoolchildren who had played in a recreational water fountain. Journal of Infectious Diseases 189 (4):699-705, DOI:10.1086/381534, [Out of scope - Water treatment].</w:t>
      </w:r>
    </w:p>
    <w:p w14:paraId="209BA056" w14:textId="77777777" w:rsidR="00667879" w:rsidRPr="00F010A3" w:rsidRDefault="00667879" w:rsidP="000E58AD">
      <w:pPr>
        <w:spacing w:before="0" w:line="240" w:lineRule="auto"/>
        <w:ind w:left="720" w:hanging="720"/>
        <w:rPr>
          <w:sz w:val="16"/>
          <w:szCs w:val="16"/>
        </w:rPr>
      </w:pPr>
    </w:p>
    <w:p w14:paraId="66C72B46" w14:textId="0120C9ED" w:rsidR="008C0310" w:rsidRDefault="00992883" w:rsidP="008C0310">
      <w:pPr>
        <w:pStyle w:val="Heading2"/>
      </w:pPr>
      <w:bookmarkStart w:id="564" w:name="_Toc106901181"/>
      <w:r>
        <w:t xml:space="preserve">Primary studies </w:t>
      </w:r>
      <w:r w:rsidRPr="009D20E6">
        <w:t xml:space="preserve">excluded in </w:t>
      </w:r>
      <w:r>
        <w:t xml:space="preserve">initial </w:t>
      </w:r>
      <w:r w:rsidRPr="009D20E6">
        <w:t>screening</w:t>
      </w:r>
      <w:bookmarkEnd w:id="564"/>
    </w:p>
    <w:p w14:paraId="61EF44F7" w14:textId="2A735B3C" w:rsidR="00603DB7" w:rsidRPr="00603DB7" w:rsidRDefault="00603DB7" w:rsidP="00C67CF5">
      <w:r>
        <w:t xml:space="preserve">Screening methods are described in Section </w:t>
      </w:r>
      <w:r>
        <w:fldChar w:fldCharType="begin"/>
      </w:r>
      <w:r>
        <w:instrText xml:space="preserve"> REF _Ref106896084 \r \h </w:instrText>
      </w:r>
      <w:r>
        <w:fldChar w:fldCharType="separate"/>
      </w:r>
      <w:r w:rsidR="00667879">
        <w:t>3.2</w:t>
      </w:r>
      <w:r>
        <w:fldChar w:fldCharType="end"/>
      </w:r>
      <w:r>
        <w:t>.  Initial screening was performed on titles, with difficult to classify subsets subsequently screened on abstracts.</w:t>
      </w:r>
    </w:p>
    <w:p w14:paraId="28B3F61F" w14:textId="317F6BD1" w:rsidR="008C0310" w:rsidRDefault="00992883" w:rsidP="00A05B8C">
      <w:pPr>
        <w:pStyle w:val="Caption"/>
      </w:pPr>
      <w:bookmarkStart w:id="565" w:name="_Toc106900985"/>
      <w:r>
        <w:t xml:space="preserve">Table </w:t>
      </w:r>
      <w:r w:rsidR="00B438A3">
        <w:fldChar w:fldCharType="begin"/>
      </w:r>
      <w:r>
        <w:instrText xml:space="preserve"> STYLEREF 1 \s </w:instrText>
      </w:r>
      <w:r w:rsidR="00B438A3">
        <w:fldChar w:fldCharType="separate"/>
      </w:r>
      <w:r w:rsidR="00667879">
        <w:rPr>
          <w:noProof/>
        </w:rPr>
        <w:t>8</w:t>
      </w:r>
      <w:r w:rsidR="00B438A3">
        <w:rPr>
          <w:noProof/>
        </w:rPr>
        <w:fldChar w:fldCharType="end"/>
      </w:r>
      <w:r w:rsidR="00D35187">
        <w:noBreakHyphen/>
      </w:r>
      <w:r w:rsidR="00B438A3">
        <w:fldChar w:fldCharType="begin"/>
      </w:r>
      <w:r>
        <w:instrText xml:space="preserve"> SEQ Table \* ARABIC \s 1 </w:instrText>
      </w:r>
      <w:r w:rsidR="00B438A3">
        <w:fldChar w:fldCharType="separate"/>
      </w:r>
      <w:r w:rsidR="00667879">
        <w:rPr>
          <w:noProof/>
        </w:rPr>
        <w:t>1</w:t>
      </w:r>
      <w:r w:rsidR="00B438A3">
        <w:rPr>
          <w:noProof/>
        </w:rPr>
        <w:fldChar w:fldCharType="end"/>
      </w:r>
      <w:r>
        <w:t>. Primary studies screening summary</w:t>
      </w:r>
      <w:bookmarkEnd w:id="565"/>
    </w:p>
    <w:tbl>
      <w:tblPr>
        <w:tblStyle w:val="DefaultTableStyle1"/>
        <w:tblW w:w="0" w:type="auto"/>
        <w:tblLayout w:type="fixed"/>
        <w:tblLook w:val="04A0" w:firstRow="1" w:lastRow="0" w:firstColumn="1" w:lastColumn="0" w:noHBand="0" w:noVBand="1"/>
      </w:tblPr>
      <w:tblGrid>
        <w:gridCol w:w="2830"/>
        <w:gridCol w:w="2410"/>
      </w:tblGrid>
      <w:tr w:rsidR="00BF2DBF" w14:paraId="4A35EB55" w14:textId="77777777" w:rsidTr="00BF2DBF">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F338B65" w14:textId="77777777" w:rsidR="00FA555D" w:rsidRPr="00FA555D" w:rsidRDefault="00992883" w:rsidP="00FA555D">
            <w:pPr>
              <w:spacing w:before="0" w:after="0" w:line="240" w:lineRule="auto"/>
              <w:rPr>
                <w:rFonts w:ascii="Calibri" w:hAnsi="Calibri" w:cs="Calibri"/>
                <w:bCs/>
                <w:szCs w:val="16"/>
              </w:rPr>
            </w:pPr>
            <w:r w:rsidRPr="00FA555D">
              <w:rPr>
                <w:rFonts w:ascii="Calibri" w:hAnsi="Calibri" w:cs="Calibri"/>
                <w:bCs/>
                <w:szCs w:val="16"/>
              </w:rPr>
              <w:t>Summary</w:t>
            </w:r>
          </w:p>
        </w:tc>
        <w:tc>
          <w:tcPr>
            <w:tcW w:w="2410" w:type="dxa"/>
            <w:noWrap/>
            <w:hideMark/>
          </w:tcPr>
          <w:p w14:paraId="477763A1" w14:textId="7DB9374C" w:rsidR="00FA555D" w:rsidRPr="00FA555D" w:rsidRDefault="00992883" w:rsidP="00FA555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Cs/>
                <w:szCs w:val="16"/>
              </w:rPr>
            </w:pPr>
            <w:r>
              <w:rPr>
                <w:rFonts w:ascii="Calibri" w:hAnsi="Calibri" w:cs="Calibri"/>
                <w:bCs/>
                <w:szCs w:val="16"/>
              </w:rPr>
              <w:t>Number of citations</w:t>
            </w:r>
          </w:p>
        </w:tc>
      </w:tr>
      <w:tr w:rsidR="00BF2DBF" w14:paraId="3E278205" w14:textId="77777777" w:rsidTr="00BF2DBF">
        <w:trPr>
          <w:trHeight w:val="204"/>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191FF89" w14:textId="05CCAE49" w:rsidR="00FA555D" w:rsidRPr="00FA555D" w:rsidRDefault="00992883" w:rsidP="00FA555D">
            <w:pPr>
              <w:spacing w:before="0" w:after="0" w:line="240" w:lineRule="auto"/>
              <w:rPr>
                <w:rFonts w:ascii="Calibri" w:hAnsi="Calibri" w:cs="Calibri"/>
                <w:color w:val="000000"/>
                <w:szCs w:val="16"/>
              </w:rPr>
            </w:pPr>
            <w:r w:rsidRPr="00FA555D">
              <w:rPr>
                <w:rFonts w:ascii="Calibri" w:hAnsi="Calibri" w:cs="Calibri"/>
                <w:color w:val="000000"/>
                <w:szCs w:val="16"/>
              </w:rPr>
              <w:t xml:space="preserve">Not a </w:t>
            </w:r>
            <w:r>
              <w:rPr>
                <w:rFonts w:ascii="Calibri" w:hAnsi="Calibri" w:cs="Calibri"/>
                <w:color w:val="000000"/>
                <w:szCs w:val="16"/>
              </w:rPr>
              <w:t>recreation</w:t>
            </w:r>
            <w:r w:rsidRPr="00FA555D">
              <w:rPr>
                <w:rFonts w:ascii="Calibri" w:hAnsi="Calibri" w:cs="Calibri"/>
                <w:color w:val="000000"/>
                <w:szCs w:val="16"/>
              </w:rPr>
              <w:t>al water quality study</w:t>
            </w:r>
          </w:p>
        </w:tc>
        <w:tc>
          <w:tcPr>
            <w:tcW w:w="2410" w:type="dxa"/>
            <w:noWrap/>
            <w:hideMark/>
          </w:tcPr>
          <w:p w14:paraId="2904F493" w14:textId="77777777" w:rsidR="00FA555D" w:rsidRPr="00FA555D" w:rsidRDefault="00992883" w:rsidP="00FA555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FA555D">
              <w:rPr>
                <w:rFonts w:ascii="Calibri" w:hAnsi="Calibri" w:cs="Calibri"/>
                <w:color w:val="000000"/>
                <w:szCs w:val="16"/>
              </w:rPr>
              <w:t>2044</w:t>
            </w:r>
          </w:p>
        </w:tc>
      </w:tr>
      <w:tr w:rsidR="00BF2DBF" w14:paraId="1953CD18" w14:textId="77777777" w:rsidTr="00BF2DBF">
        <w:trPr>
          <w:trHeight w:val="204"/>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CB3D2C2" w14:textId="77777777" w:rsidR="00FA555D" w:rsidRPr="00FA555D" w:rsidRDefault="00992883" w:rsidP="00FA555D">
            <w:pPr>
              <w:spacing w:before="0" w:after="0" w:line="240" w:lineRule="auto"/>
              <w:rPr>
                <w:rFonts w:ascii="Calibri" w:hAnsi="Calibri" w:cs="Calibri"/>
                <w:color w:val="000000"/>
                <w:szCs w:val="16"/>
              </w:rPr>
            </w:pPr>
            <w:r w:rsidRPr="00FA555D">
              <w:rPr>
                <w:rFonts w:ascii="Calibri" w:hAnsi="Calibri" w:cs="Calibri"/>
                <w:color w:val="000000"/>
                <w:szCs w:val="16"/>
              </w:rPr>
              <w:t>Out of scope (plus reason)</w:t>
            </w:r>
          </w:p>
        </w:tc>
        <w:tc>
          <w:tcPr>
            <w:tcW w:w="2410" w:type="dxa"/>
            <w:noWrap/>
            <w:hideMark/>
          </w:tcPr>
          <w:p w14:paraId="69A92741" w14:textId="77777777" w:rsidR="00FA555D" w:rsidRPr="00FA555D" w:rsidRDefault="00992883" w:rsidP="00FA555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FA555D">
              <w:rPr>
                <w:rFonts w:ascii="Calibri" w:hAnsi="Calibri" w:cs="Calibri"/>
                <w:color w:val="000000"/>
                <w:szCs w:val="16"/>
              </w:rPr>
              <w:t>58</w:t>
            </w:r>
          </w:p>
        </w:tc>
      </w:tr>
      <w:tr w:rsidR="00BF2DBF" w14:paraId="4EAB24A8" w14:textId="77777777" w:rsidTr="00BF2DBF">
        <w:trPr>
          <w:trHeight w:val="204"/>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EEFDB73" w14:textId="77777777" w:rsidR="00FA555D" w:rsidRPr="00FA555D" w:rsidRDefault="00992883" w:rsidP="00FA555D">
            <w:pPr>
              <w:spacing w:before="0" w:after="0" w:line="240" w:lineRule="auto"/>
              <w:rPr>
                <w:rFonts w:ascii="Calibri" w:hAnsi="Calibri" w:cs="Calibri"/>
                <w:color w:val="000000"/>
                <w:szCs w:val="16"/>
              </w:rPr>
            </w:pPr>
            <w:r w:rsidRPr="00FA555D">
              <w:rPr>
                <w:rFonts w:ascii="Calibri" w:hAnsi="Calibri" w:cs="Calibri"/>
                <w:color w:val="000000"/>
                <w:szCs w:val="16"/>
              </w:rPr>
              <w:t>Not OECD member nation</w:t>
            </w:r>
          </w:p>
        </w:tc>
        <w:tc>
          <w:tcPr>
            <w:tcW w:w="2410" w:type="dxa"/>
            <w:noWrap/>
            <w:hideMark/>
          </w:tcPr>
          <w:p w14:paraId="12C29A6E" w14:textId="77777777" w:rsidR="00FA555D" w:rsidRPr="00FA555D" w:rsidRDefault="00992883" w:rsidP="00FA555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FA555D">
              <w:rPr>
                <w:rFonts w:ascii="Calibri" w:hAnsi="Calibri" w:cs="Calibri"/>
                <w:color w:val="000000"/>
                <w:szCs w:val="16"/>
              </w:rPr>
              <w:t>141</w:t>
            </w:r>
          </w:p>
        </w:tc>
      </w:tr>
      <w:tr w:rsidR="00BF2DBF" w14:paraId="6EC5DB81" w14:textId="77777777" w:rsidTr="00BF2DBF">
        <w:trPr>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6AA31CD" w14:textId="77777777" w:rsidR="00FA555D" w:rsidRPr="00FA555D" w:rsidRDefault="00992883" w:rsidP="00FA555D">
            <w:pPr>
              <w:spacing w:before="0" w:after="0" w:line="240" w:lineRule="auto"/>
              <w:rPr>
                <w:rFonts w:ascii="Calibri" w:hAnsi="Calibri" w:cs="Calibri"/>
                <w:color w:val="000000"/>
                <w:szCs w:val="16"/>
              </w:rPr>
            </w:pPr>
            <w:r w:rsidRPr="00FA555D">
              <w:rPr>
                <w:rFonts w:ascii="Calibri" w:hAnsi="Calibri" w:cs="Calibri"/>
                <w:color w:val="000000"/>
                <w:szCs w:val="16"/>
              </w:rPr>
              <w:t>Included studies</w:t>
            </w:r>
          </w:p>
        </w:tc>
        <w:tc>
          <w:tcPr>
            <w:tcW w:w="2410" w:type="dxa"/>
            <w:noWrap/>
            <w:hideMark/>
          </w:tcPr>
          <w:p w14:paraId="1A45471D" w14:textId="77777777" w:rsidR="00FA555D" w:rsidRPr="00FA555D" w:rsidRDefault="00992883" w:rsidP="00FA555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FA555D">
              <w:rPr>
                <w:rFonts w:ascii="Calibri" w:hAnsi="Calibri" w:cs="Calibri"/>
                <w:color w:val="000000"/>
                <w:szCs w:val="16"/>
              </w:rPr>
              <w:t>320</w:t>
            </w:r>
          </w:p>
        </w:tc>
      </w:tr>
      <w:tr w:rsidR="00BF2DBF" w14:paraId="31665291" w14:textId="77777777" w:rsidTr="00BF2DBF">
        <w:trPr>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782D801" w14:textId="07953599" w:rsidR="00FA555D" w:rsidRPr="00FA555D" w:rsidRDefault="00992883" w:rsidP="00FA555D">
            <w:pPr>
              <w:spacing w:before="0" w:after="0" w:line="240" w:lineRule="auto"/>
              <w:jc w:val="right"/>
              <w:rPr>
                <w:rFonts w:ascii="Calibri" w:hAnsi="Calibri" w:cs="Calibri"/>
                <w:color w:val="000000"/>
                <w:szCs w:val="16"/>
              </w:rPr>
            </w:pPr>
            <w:r>
              <w:rPr>
                <w:rFonts w:ascii="Calibri" w:hAnsi="Calibri" w:cs="Calibri"/>
                <w:color w:val="000000"/>
                <w:szCs w:val="16"/>
              </w:rPr>
              <w:t>Total</w:t>
            </w:r>
          </w:p>
        </w:tc>
        <w:tc>
          <w:tcPr>
            <w:tcW w:w="2410" w:type="dxa"/>
            <w:noWrap/>
            <w:hideMark/>
          </w:tcPr>
          <w:p w14:paraId="31A566D2" w14:textId="77777777" w:rsidR="00FA555D" w:rsidRPr="00FA555D" w:rsidRDefault="00992883" w:rsidP="00FA555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16"/>
              </w:rPr>
            </w:pPr>
            <w:r w:rsidRPr="00FA555D">
              <w:rPr>
                <w:rFonts w:ascii="Calibri" w:hAnsi="Calibri" w:cs="Calibri"/>
                <w:b/>
                <w:bCs/>
                <w:color w:val="000000"/>
                <w:szCs w:val="16"/>
              </w:rPr>
              <w:t>2563</w:t>
            </w:r>
          </w:p>
        </w:tc>
      </w:tr>
    </w:tbl>
    <w:p w14:paraId="63C010AB" w14:textId="5ED797B1" w:rsidR="008C0310" w:rsidRDefault="008C0310" w:rsidP="008C0310"/>
    <w:p w14:paraId="2A20AC95" w14:textId="64C53B47" w:rsidR="00FA555D" w:rsidRDefault="00992883" w:rsidP="00FA555D">
      <w:pPr>
        <w:pStyle w:val="Heading3"/>
      </w:pPr>
      <w:bookmarkStart w:id="566" w:name="_Toc106901182"/>
      <w:r>
        <w:t>Not a recreational water quality study (2044 studies)</w:t>
      </w:r>
      <w:bookmarkEnd w:id="566"/>
    </w:p>
    <w:p w14:paraId="67CE0AF2" w14:textId="77777777" w:rsidR="00197A0E" w:rsidRPr="00197A0E" w:rsidRDefault="00992883" w:rsidP="00197A0E">
      <w:pPr>
        <w:spacing w:before="0" w:line="240" w:lineRule="auto"/>
        <w:ind w:left="720" w:hanging="720"/>
        <w:rPr>
          <w:sz w:val="16"/>
          <w:szCs w:val="16"/>
        </w:rPr>
      </w:pPr>
      <w:r w:rsidRPr="00197A0E">
        <w:rPr>
          <w:sz w:val="16"/>
          <w:szCs w:val="16"/>
        </w:rPr>
        <w:t>Abdipour, Yaser; Khazan, Hooshang; Azargashb, Eznollah; Mahmoudi, Mohammad Reza; Farahnak, Ali; Rostami, Ali (2020). Prevalence of Intestinal Parasitic Infections among Individuals Referred to the Medical Centers of Coastal Cities, Guilan Province, Northern Iran, 2015-2017. Iranian Journal of Public Health 49(6)1157-1163. ISSN:2251-6085 [Not a recreational water quality study].</w:t>
      </w:r>
    </w:p>
    <w:p w14:paraId="6686CED0" w14:textId="77777777" w:rsidR="00197A0E" w:rsidRPr="00197A0E" w:rsidRDefault="00992883" w:rsidP="00197A0E">
      <w:pPr>
        <w:spacing w:before="0" w:line="240" w:lineRule="auto"/>
        <w:ind w:left="720" w:hanging="720"/>
        <w:rPr>
          <w:sz w:val="16"/>
          <w:szCs w:val="16"/>
        </w:rPr>
      </w:pPr>
      <w:r w:rsidRPr="00197A0E">
        <w:rPr>
          <w:sz w:val="16"/>
          <w:szCs w:val="16"/>
        </w:rPr>
        <w:t>Abdul Azis, P. K.; Al-Tisan, I. A.; Daili, M. A.; Green, T. N.; Dalvi, A. G. I.; Javeed, M. A. (2003). Chlorophyll and plankton of the Gulf coastal waters of Saudi Arabia bordering a desalination plant. Desalination 154 (3)291-302. DOI:10.1016/S0011-9164(03)80044-9 [Not a recreational water quality study].</w:t>
      </w:r>
    </w:p>
    <w:p w14:paraId="5CB8E6CA" w14:textId="77777777" w:rsidR="00197A0E" w:rsidRPr="00197A0E" w:rsidRDefault="00992883" w:rsidP="00197A0E">
      <w:pPr>
        <w:spacing w:before="0" w:line="240" w:lineRule="auto"/>
        <w:ind w:left="720" w:hanging="720"/>
        <w:rPr>
          <w:sz w:val="16"/>
          <w:szCs w:val="16"/>
        </w:rPr>
      </w:pPr>
      <w:r w:rsidRPr="00197A0E">
        <w:rPr>
          <w:sz w:val="16"/>
          <w:szCs w:val="16"/>
        </w:rPr>
        <w:t>Abdulsattar, B. O.; Abdulsattar, J. O.; Rasool, K. H.; Abdulhussein, A. R. A.; Abbas, M. H. (2020). Study of antimicrobial resistance pattern of Escherichia coli and Klebsiella strains and multivariate analysis for water quality assessment of Tigris River, Baghdad, Iraq. Nature Environment and Pollution Technology 19 (3)1327-1334. DOI:10.46488/NEPT.2020.v19i03.050 [Not a recreational water quality study].</w:t>
      </w:r>
    </w:p>
    <w:p w14:paraId="3C7ABC6F" w14:textId="77777777" w:rsidR="00197A0E" w:rsidRPr="00197A0E" w:rsidRDefault="00992883" w:rsidP="00197A0E">
      <w:pPr>
        <w:spacing w:before="0" w:line="240" w:lineRule="auto"/>
        <w:ind w:left="720" w:hanging="720"/>
        <w:rPr>
          <w:sz w:val="16"/>
          <w:szCs w:val="16"/>
        </w:rPr>
      </w:pPr>
      <w:r w:rsidRPr="00197A0E">
        <w:rPr>
          <w:sz w:val="16"/>
          <w:szCs w:val="16"/>
        </w:rPr>
        <w:t>Abeywardena, Harshanie; Jex, Aaron R.; Firestone, Simon M.; McPhee, Sandra; Driessen, Nicole; Koehler, Anson V.; Haydon, Shane R.; von Samson-Himmelstjerna, Georg; Stevens, Melita A.; Gasser, Robin B. (2013). Assessing calves as carriers of Cryptosporidium and Giardia with zoonotic potential on dairy and beef farms within a water catchment area by mutation scanning. Electrophoresis 34 (15)2259-2267. DOI:10.1002/elps.201300146 [Not a recreational water quality study].</w:t>
      </w:r>
    </w:p>
    <w:p w14:paraId="4B9BBB20" w14:textId="77777777" w:rsidR="00197A0E" w:rsidRPr="00197A0E" w:rsidRDefault="00992883" w:rsidP="00197A0E">
      <w:pPr>
        <w:spacing w:before="0" w:line="240" w:lineRule="auto"/>
        <w:ind w:left="720" w:hanging="720"/>
        <w:rPr>
          <w:sz w:val="16"/>
          <w:szCs w:val="16"/>
        </w:rPr>
      </w:pPr>
      <w:r w:rsidRPr="00197A0E">
        <w:rPr>
          <w:sz w:val="16"/>
          <w:szCs w:val="16"/>
        </w:rPr>
        <w:t>Abi Saab, M. T.; Jammoul, D.; Makhlouf, H.; Fahed, S.; Lebbous, N.; Hajjar, C.; Abi Saad, R.; Younes, M.; Hajj, M.; Todorovic, M. (2018). Assessing the performance of constructed wetland for water quality management of a Southern Mediterranean river. Water and Environment Journal 32 (4)508-518. DOI:10.1111/wej.12348 [Not a recreational water quality study].</w:t>
      </w:r>
    </w:p>
    <w:p w14:paraId="30669B6F" w14:textId="77777777" w:rsidR="00197A0E" w:rsidRPr="00197A0E" w:rsidRDefault="00992883" w:rsidP="00197A0E">
      <w:pPr>
        <w:spacing w:before="0" w:line="240" w:lineRule="auto"/>
        <w:ind w:left="720" w:hanging="720"/>
        <w:rPr>
          <w:sz w:val="16"/>
          <w:szCs w:val="16"/>
        </w:rPr>
      </w:pPr>
      <w:r w:rsidRPr="00197A0E">
        <w:rPr>
          <w:sz w:val="16"/>
          <w:szCs w:val="16"/>
        </w:rPr>
        <w:t>Abia, A. L. K.; Ubomba-Jaswa, E.; Momba, M. N. B. (2016). Occurrence of diarrhoeagenic Escherichia coli virulence genes in water and bed sediments of a river used by communities in Gauteng, South Africa. Environmental Science and Pollution Research 23 (15)15665-15674. DOI:10.1007/s11356-016-6762-6 [Not a recreational water quality study].</w:t>
      </w:r>
    </w:p>
    <w:p w14:paraId="6B65BEDF" w14:textId="591700C2" w:rsidR="00197A0E" w:rsidRPr="00197A0E" w:rsidRDefault="00992883" w:rsidP="00197A0E">
      <w:pPr>
        <w:spacing w:before="0" w:line="240" w:lineRule="auto"/>
        <w:ind w:left="720" w:hanging="720"/>
        <w:rPr>
          <w:sz w:val="16"/>
          <w:szCs w:val="16"/>
        </w:rPr>
      </w:pPr>
      <w:r w:rsidRPr="00197A0E">
        <w:rPr>
          <w:sz w:val="16"/>
          <w:szCs w:val="16"/>
        </w:rPr>
        <w:t>Abia, A. L. K.; Ubomba-Jaswa, E.; Momba, M. N. B. (2015). Impact of seasonal variation on Escherichia coli concentrations in the riverbed sediments in the Apies River, South Africa. Science of the Total Environment 537</w:t>
      </w:r>
      <w:r w:rsidR="001F58CD">
        <w:rPr>
          <w:sz w:val="16"/>
          <w:szCs w:val="16"/>
        </w:rPr>
        <w:t>:</w:t>
      </w:r>
      <w:r w:rsidRPr="00197A0E">
        <w:rPr>
          <w:sz w:val="16"/>
          <w:szCs w:val="16"/>
        </w:rPr>
        <w:t xml:space="preserve"> 462-469. DOI:10.1016/j.scitotenv.2015.07.132 [Not a recreational water quality study].</w:t>
      </w:r>
    </w:p>
    <w:p w14:paraId="39587124" w14:textId="6284E6B2" w:rsidR="00197A0E" w:rsidRPr="00197A0E" w:rsidRDefault="00992883" w:rsidP="00197A0E">
      <w:pPr>
        <w:spacing w:before="0" w:line="240" w:lineRule="auto"/>
        <w:ind w:left="720" w:hanging="720"/>
        <w:rPr>
          <w:sz w:val="16"/>
          <w:szCs w:val="16"/>
        </w:rPr>
      </w:pPr>
      <w:r w:rsidRPr="00197A0E">
        <w:rPr>
          <w:sz w:val="16"/>
          <w:szCs w:val="16"/>
        </w:rPr>
        <w:t>Abu-Bakar, A.; Ahmadian, R.; Falconer, R. A. (2017). Modelling the transport and decay processes of microbial tracers in a macro-tidal estuary. Water Research 123</w:t>
      </w:r>
      <w:r w:rsidR="001F58CD">
        <w:rPr>
          <w:sz w:val="16"/>
          <w:szCs w:val="16"/>
        </w:rPr>
        <w:t>:</w:t>
      </w:r>
      <w:r w:rsidRPr="00197A0E">
        <w:rPr>
          <w:sz w:val="16"/>
          <w:szCs w:val="16"/>
        </w:rPr>
        <w:t xml:space="preserve"> 802-824. DOI:10.1016/j.watres.2017.07.007 [Not a recreational water quality study].</w:t>
      </w:r>
    </w:p>
    <w:p w14:paraId="10F93CEF" w14:textId="77777777" w:rsidR="00197A0E" w:rsidRPr="00197A0E" w:rsidRDefault="00992883" w:rsidP="00197A0E">
      <w:pPr>
        <w:spacing w:before="0" w:line="240" w:lineRule="auto"/>
        <w:ind w:left="720" w:hanging="720"/>
        <w:rPr>
          <w:sz w:val="16"/>
          <w:szCs w:val="16"/>
        </w:rPr>
      </w:pPr>
      <w:r w:rsidRPr="00197A0E">
        <w:rPr>
          <w:sz w:val="16"/>
          <w:szCs w:val="16"/>
        </w:rPr>
        <w:t>Abubakar, A.; Van de Vijver, F. J. R.; Hassan, A. S.; Fischer, R.; Nyongesa, M. K.; Kabunda, B.; Berkley, J. A.; Stein, A.; Newton, C. R. (2017). Cumulative Psychosocial Risk is a Salient Predictor of Depressive Symptoms among Vertically HIV-Infected and HIV-Affected Adolescents at the Kenyan Coast. Annals of Global Health 83 (43987)743-752. DOI:10.1016/j.aogh.2017.10.024 [Not a recreational water quality study].</w:t>
      </w:r>
    </w:p>
    <w:p w14:paraId="44A361E8" w14:textId="77777777" w:rsidR="00197A0E" w:rsidRPr="00197A0E" w:rsidRDefault="00992883" w:rsidP="00197A0E">
      <w:pPr>
        <w:spacing w:before="0" w:line="240" w:lineRule="auto"/>
        <w:ind w:left="720" w:hanging="720"/>
        <w:rPr>
          <w:sz w:val="16"/>
          <w:szCs w:val="16"/>
        </w:rPr>
      </w:pPr>
      <w:r w:rsidRPr="00197A0E">
        <w:rPr>
          <w:sz w:val="16"/>
          <w:szCs w:val="16"/>
        </w:rPr>
        <w:t>Ackoundou-N'Guessan, K. C.; Lagou, D. A.; Tia, M. W.; Gnionsahe, D. A.; Guei, M. C. (2011). Risk factors for chronic renal failure in Ivory Coast: a prospective study of 280 patients. Saudi journal of kidney diseases and transplantation : an official publication of the Saudi Center for Organ Transplantation, Saudi Arabia 22 (1)185-190. URL:https://www.scopus.com/inward/record.uri?eid=2-s2.0-79952227521&amp;partnerID=40&amp;md5=b5eb90d7b65ec157981f36f0be68a1bd [Not a recreational water quality study].</w:t>
      </w:r>
    </w:p>
    <w:p w14:paraId="4AEFED41" w14:textId="77777777" w:rsidR="00197A0E" w:rsidRPr="00197A0E" w:rsidRDefault="00992883" w:rsidP="00197A0E">
      <w:pPr>
        <w:spacing w:before="0" w:line="240" w:lineRule="auto"/>
        <w:ind w:left="720" w:hanging="720"/>
        <w:rPr>
          <w:sz w:val="16"/>
          <w:szCs w:val="16"/>
        </w:rPr>
      </w:pPr>
      <w:r w:rsidRPr="00197A0E">
        <w:rPr>
          <w:sz w:val="16"/>
          <w:szCs w:val="16"/>
        </w:rPr>
        <w:t>Adineh, Maede; Ghaderi, Mostafa; Mousavi-Nasab, Seyed Dawood (2019). Occurrence of Salivirus in Sewage and River Water Samples in Karaj, Iran. Food and Environmental Virology 11 (2)193-197. DOI:10.1007/s12560-019-09377-1 [Not a recreational water quality study].</w:t>
      </w:r>
    </w:p>
    <w:p w14:paraId="716DA6A2" w14:textId="77777777" w:rsidR="00197A0E" w:rsidRPr="00197A0E" w:rsidRDefault="00992883" w:rsidP="00197A0E">
      <w:pPr>
        <w:spacing w:before="0" w:line="240" w:lineRule="auto"/>
        <w:ind w:left="720" w:hanging="720"/>
        <w:rPr>
          <w:sz w:val="16"/>
          <w:szCs w:val="16"/>
        </w:rPr>
      </w:pPr>
      <w:r w:rsidRPr="00197A0E">
        <w:rPr>
          <w:sz w:val="16"/>
          <w:szCs w:val="16"/>
        </w:rPr>
        <w:t>Adriaenssens, E. M.; Farkas, K.; Harrison, C.; Jones, D. L.; Allison, H. E.; McCarthy, A. J. (2018). Viromic analysis of wastewater input to a river catchment reveals a diverse assemblage of RNA viruses. mSystems 3 (3). DOI:10.1128/MSYSTEMS.00025-18 [Not a recreational water quality study].</w:t>
      </w:r>
    </w:p>
    <w:p w14:paraId="169E94C2" w14:textId="1F931ACD" w:rsidR="00197A0E" w:rsidRPr="00197A0E" w:rsidRDefault="00992883" w:rsidP="00197A0E">
      <w:pPr>
        <w:spacing w:before="0" w:line="240" w:lineRule="auto"/>
        <w:ind w:left="720" w:hanging="720"/>
        <w:rPr>
          <w:sz w:val="16"/>
          <w:szCs w:val="16"/>
        </w:rPr>
      </w:pPr>
      <w:r w:rsidRPr="00197A0E">
        <w:rPr>
          <w:sz w:val="16"/>
          <w:szCs w:val="16"/>
        </w:rPr>
        <w:t>Aemig, Q.; Chéron, C.; Delgenès, N.; Jimenez, J.; Houot, S.; Steyer, J. P.; Patureau, D. (2016). Distribution of Polycyclic Aromatic Hydrocarbons (PAHs) in sludge organic matter pools as a driving force of their fate during anaerobic digestion. Waste Management 48</w:t>
      </w:r>
      <w:r w:rsidR="001F58CD">
        <w:rPr>
          <w:sz w:val="16"/>
          <w:szCs w:val="16"/>
        </w:rPr>
        <w:t>:</w:t>
      </w:r>
      <w:r w:rsidRPr="00197A0E">
        <w:rPr>
          <w:sz w:val="16"/>
          <w:szCs w:val="16"/>
        </w:rPr>
        <w:t xml:space="preserve"> 389-396. DOI:10.1016/j.wasman.2015.11.045 [Not a recreational water quality study].</w:t>
      </w:r>
    </w:p>
    <w:p w14:paraId="5CBD8C59" w14:textId="6977DFAB" w:rsidR="00197A0E" w:rsidRPr="00197A0E" w:rsidRDefault="00992883" w:rsidP="00197A0E">
      <w:pPr>
        <w:spacing w:before="0" w:line="240" w:lineRule="auto"/>
        <w:ind w:left="720" w:hanging="720"/>
        <w:rPr>
          <w:sz w:val="16"/>
          <w:szCs w:val="16"/>
        </w:rPr>
      </w:pPr>
      <w:r w:rsidRPr="00197A0E">
        <w:rPr>
          <w:sz w:val="16"/>
          <w:szCs w:val="16"/>
        </w:rPr>
        <w:t>Aguilera, R.; Gershunov, A.; Benmarhnia, T. (2019). Atmospheric rivers impact California's coastal water quality via extreme precipitation. Science of the Total Environment 671</w:t>
      </w:r>
      <w:r w:rsidR="001F58CD">
        <w:rPr>
          <w:sz w:val="16"/>
          <w:szCs w:val="16"/>
        </w:rPr>
        <w:t>:</w:t>
      </w:r>
      <w:r w:rsidRPr="00197A0E">
        <w:rPr>
          <w:sz w:val="16"/>
          <w:szCs w:val="16"/>
        </w:rPr>
        <w:t xml:space="preserve"> 488-494. DOI:10.1016/j.scitotenv.2019.03.318 [Not a recreational water quality study].</w:t>
      </w:r>
    </w:p>
    <w:p w14:paraId="6EBE232C" w14:textId="636EBB26" w:rsidR="00197A0E" w:rsidRPr="00197A0E" w:rsidRDefault="00992883" w:rsidP="00197A0E">
      <w:pPr>
        <w:spacing w:before="0" w:line="240" w:lineRule="auto"/>
        <w:ind w:left="720" w:hanging="720"/>
        <w:rPr>
          <w:sz w:val="16"/>
          <w:szCs w:val="16"/>
        </w:rPr>
      </w:pPr>
      <w:r w:rsidRPr="00197A0E">
        <w:rPr>
          <w:sz w:val="16"/>
          <w:szCs w:val="16"/>
        </w:rPr>
        <w:t>Aguirre-Martínez, G. V.; Okello, C.; Salamanca, M. J.; Garrido, C.; Del Valls, T. A.; Martín-Díaz, M. L. (2016). Is the step-wise tiered approach for ERA of pharmaceuticals useful for the assessment of cancer therapeutic drugs present in marine environment? Environmental Research 144</w:t>
      </w:r>
      <w:r w:rsidR="001F58CD">
        <w:rPr>
          <w:sz w:val="16"/>
          <w:szCs w:val="16"/>
        </w:rPr>
        <w:t>:</w:t>
      </w:r>
      <w:r w:rsidRPr="00197A0E">
        <w:rPr>
          <w:sz w:val="16"/>
          <w:szCs w:val="16"/>
        </w:rPr>
        <w:t xml:space="preserve"> 43-59. DOI:10.1016/j.envres.2015.10.028 [Not a recreational water quality study].</w:t>
      </w:r>
    </w:p>
    <w:p w14:paraId="0F583DF5" w14:textId="77777777" w:rsidR="00197A0E" w:rsidRPr="00197A0E" w:rsidRDefault="00992883" w:rsidP="00197A0E">
      <w:pPr>
        <w:spacing w:before="0" w:line="240" w:lineRule="auto"/>
        <w:ind w:left="720" w:hanging="720"/>
        <w:rPr>
          <w:sz w:val="16"/>
          <w:szCs w:val="16"/>
        </w:rPr>
      </w:pPr>
      <w:r w:rsidRPr="00197A0E">
        <w:rPr>
          <w:sz w:val="16"/>
          <w:szCs w:val="16"/>
        </w:rPr>
        <w:t>Agunbiade, F. O.; Moodley, B. (2016). Occurrence and distribution pattern of acidic pharmaceuticals in surface water, wastewater, and sediment of the Msunduzi River, Kwazulu-Natal, South Africa. Environmental Toxicology and Chemistry 35 (1)36-46. DOI:10.1002/etc.3144 [Not a recreational water quality study].</w:t>
      </w:r>
    </w:p>
    <w:p w14:paraId="474D93EE" w14:textId="77777777" w:rsidR="00197A0E" w:rsidRPr="00197A0E" w:rsidRDefault="00992883" w:rsidP="00197A0E">
      <w:pPr>
        <w:spacing w:before="0" w:line="240" w:lineRule="auto"/>
        <w:ind w:left="720" w:hanging="720"/>
        <w:rPr>
          <w:sz w:val="16"/>
          <w:szCs w:val="16"/>
        </w:rPr>
      </w:pPr>
      <w:r w:rsidRPr="00197A0E">
        <w:rPr>
          <w:sz w:val="16"/>
          <w:szCs w:val="16"/>
        </w:rPr>
        <w:t>Ahmad, Eissa A.; Duane, Michael J. (2020). Selective microbial-induced biomineralization of a siliciclastic zoned coastline in a constricted modern tidal flat, Kuwait (Northern Arabian Gulf). Arabian Journal of Geosciences 13 (19)1017. DOI:10.1007/s12517-020-05941-3 [Not a recreational water quality study].</w:t>
      </w:r>
    </w:p>
    <w:p w14:paraId="0630E695" w14:textId="77777777" w:rsidR="00197A0E" w:rsidRPr="00197A0E" w:rsidRDefault="00992883" w:rsidP="00197A0E">
      <w:pPr>
        <w:spacing w:before="0" w:line="240" w:lineRule="auto"/>
        <w:ind w:left="720" w:hanging="720"/>
        <w:rPr>
          <w:sz w:val="16"/>
          <w:szCs w:val="16"/>
        </w:rPr>
      </w:pPr>
      <w:r w:rsidRPr="00197A0E">
        <w:rPr>
          <w:sz w:val="16"/>
          <w:szCs w:val="16"/>
        </w:rPr>
        <w:t>Ahmed, M. S.; Bibi, S. (2010). Uptake and bioaccumulation of water borne lead (Pb) in the fingerlings of a freshwater cyprinid, Catla catla L. Journal of Animal and Plant Sciences 20 (3)201-207. URL:https://www.scopus.com/inward/record.uri?eid=2-s2.0-77957367082&amp;partnerID=40&amp;md5=feea340947ccac44a301ac3b727be404 [Not a recreational water quality study].</w:t>
      </w:r>
    </w:p>
    <w:p w14:paraId="1D0AA2CB" w14:textId="77777777" w:rsidR="00197A0E" w:rsidRPr="00197A0E" w:rsidRDefault="00992883" w:rsidP="00197A0E">
      <w:pPr>
        <w:spacing w:before="0" w:line="240" w:lineRule="auto"/>
        <w:ind w:left="720" w:hanging="720"/>
        <w:rPr>
          <w:sz w:val="16"/>
          <w:szCs w:val="16"/>
        </w:rPr>
      </w:pPr>
      <w:r w:rsidRPr="00197A0E">
        <w:rPr>
          <w:sz w:val="16"/>
          <w:szCs w:val="16"/>
        </w:rPr>
        <w:t>Ahmed, T.; Ohta, K.; Nagafuchi, O.; Maruo, M. (2012). Binding interactions of 1-naphthol with dissolved organic matter of Lake Biwa and treated sewage wastewater: The role of microbial fulvic acid. Environmental Toxicology and Chemistry 31 (10)2201-2209. DOI:10.1002/etc.1934 [Not a recreational water quality study].</w:t>
      </w:r>
    </w:p>
    <w:p w14:paraId="3C141638" w14:textId="77777777" w:rsidR="00197A0E" w:rsidRPr="00197A0E" w:rsidRDefault="00992883" w:rsidP="00197A0E">
      <w:pPr>
        <w:spacing w:before="0" w:line="240" w:lineRule="auto"/>
        <w:ind w:left="720" w:hanging="720"/>
        <w:rPr>
          <w:sz w:val="16"/>
          <w:szCs w:val="16"/>
        </w:rPr>
      </w:pPr>
      <w:r w:rsidRPr="00197A0E">
        <w:rPr>
          <w:sz w:val="16"/>
          <w:szCs w:val="16"/>
        </w:rPr>
        <w:t>Ahmed, W.; Goonetilleke, A.; Gardner, T. (2010). Human and bovine adenoviruses for the detection of source-specific fecal pollution in coastal waters in Australia. Water Research 44 (16)4662-4673. DOI:10.1016/j.watres.2010.05.017 [Not a recreational water quality study].</w:t>
      </w:r>
    </w:p>
    <w:p w14:paraId="69A53F54" w14:textId="77777777" w:rsidR="00197A0E" w:rsidRPr="00197A0E" w:rsidRDefault="00992883" w:rsidP="00197A0E">
      <w:pPr>
        <w:spacing w:before="0" w:line="240" w:lineRule="auto"/>
        <w:ind w:left="720" w:hanging="720"/>
        <w:rPr>
          <w:sz w:val="16"/>
          <w:szCs w:val="16"/>
        </w:rPr>
      </w:pPr>
      <w:r w:rsidRPr="00197A0E">
        <w:rPr>
          <w:sz w:val="16"/>
          <w:szCs w:val="16"/>
        </w:rPr>
        <w:t>Ahmed, W.; Gyawali, P.; Toze, S. (2016). Evaluation of Glass Wool Filters and Hollow-Fiber Ultrafiltration Concentration Methods for qPCR Detection of Human Adenoviruses and Polyomaviruses in River Water. Water, Air, and Soil Pollution 227 (9). DOI:10.1007/s11270-016-3026-5 [Not a recreational water quality study].</w:t>
      </w:r>
    </w:p>
    <w:p w14:paraId="037B6352" w14:textId="77777777" w:rsidR="00197A0E" w:rsidRPr="00197A0E" w:rsidRDefault="00992883" w:rsidP="00197A0E">
      <w:pPr>
        <w:spacing w:before="0" w:line="240" w:lineRule="auto"/>
        <w:ind w:left="720" w:hanging="720"/>
        <w:rPr>
          <w:sz w:val="16"/>
          <w:szCs w:val="16"/>
        </w:rPr>
      </w:pPr>
      <w:r w:rsidRPr="00197A0E">
        <w:rPr>
          <w:sz w:val="16"/>
          <w:szCs w:val="16"/>
        </w:rPr>
        <w:t>Ahmed, W.; Hargreaves, M.; Goonetilleke, A.; Katouli, M. (2008). Population similarity analysis of indicator bacteria for source prediction of faecal pollution in a coastal lake. Marine Pollution Bulletin 56 (8)1469-1475. DOI:10.1016/j.marpolbul.2008.04.043 [Not a recreational water quality study].</w:t>
      </w:r>
    </w:p>
    <w:p w14:paraId="2F9DE02F" w14:textId="77777777" w:rsidR="00197A0E" w:rsidRPr="00197A0E" w:rsidRDefault="00992883" w:rsidP="00197A0E">
      <w:pPr>
        <w:spacing w:before="0" w:line="240" w:lineRule="auto"/>
        <w:ind w:left="720" w:hanging="720"/>
        <w:rPr>
          <w:sz w:val="16"/>
          <w:szCs w:val="16"/>
        </w:rPr>
      </w:pPr>
      <w:r w:rsidRPr="00197A0E">
        <w:rPr>
          <w:sz w:val="16"/>
          <w:szCs w:val="16"/>
        </w:rPr>
        <w:t>Ahmed, W.; Katouli, M. (2008). Phenotypic variations of enterococci in surface waters: analysis of biochemical fingerprinting data from multi-catchments. Journal of Applied Microbiology 105 (2)452-458. DOI:10.1111/j.1365-2672.2008.03763.x [Not a recreational water quality study].</w:t>
      </w:r>
    </w:p>
    <w:p w14:paraId="56AE4909" w14:textId="77777777" w:rsidR="00197A0E" w:rsidRPr="00197A0E" w:rsidRDefault="00992883" w:rsidP="00197A0E">
      <w:pPr>
        <w:spacing w:before="0" w:line="240" w:lineRule="auto"/>
        <w:ind w:left="720" w:hanging="720"/>
        <w:rPr>
          <w:sz w:val="16"/>
          <w:szCs w:val="16"/>
        </w:rPr>
      </w:pPr>
      <w:r w:rsidRPr="00197A0E">
        <w:rPr>
          <w:sz w:val="16"/>
          <w:szCs w:val="16"/>
        </w:rPr>
        <w:t>Ahmed, W.; Neller, R.; Katouli, M. (2005). Host species-specific metabolic fingerprint database for enterococci and Escherichia coli and its application to identify sources of fecal contamination in surface waters. Applied and Environmental Microbiology 71 (8)4461-4468. DOI:10.1128/AEM.71.8.4461-4468.2005 [Not a recreational water quality study].</w:t>
      </w:r>
    </w:p>
    <w:p w14:paraId="7734AF90" w14:textId="2A0E9E03" w:rsidR="00197A0E" w:rsidRPr="00197A0E" w:rsidRDefault="00992883" w:rsidP="00197A0E">
      <w:pPr>
        <w:spacing w:before="0" w:line="240" w:lineRule="auto"/>
        <w:ind w:left="720" w:hanging="720"/>
        <w:rPr>
          <w:sz w:val="16"/>
          <w:szCs w:val="16"/>
        </w:rPr>
      </w:pPr>
      <w:r w:rsidRPr="00197A0E">
        <w:rPr>
          <w:sz w:val="16"/>
          <w:szCs w:val="16"/>
        </w:rPr>
        <w:t>Ahmed, W.; Payyappat, S.; Cassidy, M.; Harrison, N.; Besley, C. (2020). Interlaboratory accuracy and precision among results of three sewage-associated marker genes in urban environmental estuarine waters and freshwater streams. Science of the Total Environment 741. DOI:10.1016/j.scitotenv.2020.140071 [Not a recreational water quality study].</w:t>
      </w:r>
    </w:p>
    <w:p w14:paraId="3B402A96" w14:textId="77777777" w:rsidR="00197A0E" w:rsidRPr="00197A0E" w:rsidRDefault="00992883" w:rsidP="00197A0E">
      <w:pPr>
        <w:spacing w:before="0" w:line="240" w:lineRule="auto"/>
        <w:ind w:left="720" w:hanging="720"/>
        <w:rPr>
          <w:sz w:val="16"/>
          <w:szCs w:val="16"/>
        </w:rPr>
      </w:pPr>
      <w:r w:rsidRPr="00197A0E">
        <w:rPr>
          <w:sz w:val="16"/>
          <w:szCs w:val="16"/>
        </w:rPr>
        <w:t>Ahmed, W.; Sawant, S.; Huygens, F.; Goonetilleke, A.; Gardner, T. (2009). Prevalence and occurrence of zoonotic bacterial pathogens in surface waters determined by quantitative PCR. Water Research 43 (19)4918-4928. DOI:10.1016/j.watres.2009.03.041 [Not a recreational water quality study].</w:t>
      </w:r>
    </w:p>
    <w:p w14:paraId="27AE9F53" w14:textId="77777777" w:rsidR="00197A0E" w:rsidRPr="00197A0E" w:rsidRDefault="00992883" w:rsidP="00197A0E">
      <w:pPr>
        <w:spacing w:before="0" w:line="240" w:lineRule="auto"/>
        <w:ind w:left="720" w:hanging="720"/>
        <w:rPr>
          <w:sz w:val="16"/>
          <w:szCs w:val="16"/>
        </w:rPr>
      </w:pPr>
      <w:r w:rsidRPr="00197A0E">
        <w:rPr>
          <w:sz w:val="16"/>
          <w:szCs w:val="16"/>
        </w:rPr>
        <w:t>Ahmed, W.; Staley, C.; Sadowsky, M. J.; Gyawali, P.; Sidhu, J. P. S.; Palmer, A.; Beale, D. J.; Toze, S. (2015). Toolbox Approaches Using Molecular Markers and 16S rRNA Gene Amplicon Data Sets for Identification of Fecal Pollution in Surface Water. Applied and Environmental Microbiology 81 (20)7067-7077. DOI:10.1128/AEM.02032-15 [Not a recreational water quality study].</w:t>
      </w:r>
    </w:p>
    <w:p w14:paraId="7122FD07" w14:textId="77777777" w:rsidR="00197A0E" w:rsidRPr="00197A0E" w:rsidRDefault="00992883" w:rsidP="00197A0E">
      <w:pPr>
        <w:spacing w:before="0" w:line="240" w:lineRule="auto"/>
        <w:ind w:left="720" w:hanging="720"/>
        <w:rPr>
          <w:sz w:val="16"/>
          <w:szCs w:val="16"/>
        </w:rPr>
      </w:pPr>
      <w:r w:rsidRPr="00197A0E">
        <w:rPr>
          <w:sz w:val="16"/>
          <w:szCs w:val="16"/>
        </w:rPr>
        <w:t>Ahmed, W.; Tucker, J.; Bettelheim, K. A.; Neller, R.; Katouli, M. (2007). Detection of virulence genes in Escheyichia coli of an existing metabolic fingerprint database to predict the sources of pathogenic E-coli in surface waters. Water Research 41 (16)3785-3791. DOI:10.1016/j.watres.2006.12.026 [Not a recreational water quality study].</w:t>
      </w:r>
    </w:p>
    <w:p w14:paraId="6651F97D" w14:textId="395F983E" w:rsidR="00197A0E" w:rsidRPr="00197A0E" w:rsidRDefault="00992883" w:rsidP="00197A0E">
      <w:pPr>
        <w:spacing w:before="0" w:line="240" w:lineRule="auto"/>
        <w:ind w:left="720" w:hanging="720"/>
        <w:rPr>
          <w:sz w:val="16"/>
          <w:szCs w:val="16"/>
        </w:rPr>
      </w:pPr>
      <w:r w:rsidRPr="00197A0E">
        <w:rPr>
          <w:sz w:val="16"/>
          <w:szCs w:val="16"/>
        </w:rPr>
        <w:t xml:space="preserve">Ahmed, Warish; Gyawali, Pradip; Toze, Simon (2015). Quantitative PCR measurements of Escherichia coli including shiga toxin-producing </w:t>
      </w:r>
      <w:r w:rsidR="00EA2716" w:rsidRPr="00EA2716">
        <w:rPr>
          <w:i/>
          <w:sz w:val="16"/>
          <w:szCs w:val="16"/>
        </w:rPr>
        <w:t>E. coli</w:t>
      </w:r>
      <w:r w:rsidRPr="00197A0E">
        <w:rPr>
          <w:sz w:val="16"/>
          <w:szCs w:val="16"/>
        </w:rPr>
        <w:t xml:space="preserve"> (STEC) in animal feces and environmental waters. Environmental science &amp; technology 49(5)3084-3090. ISSN:0013-936X [Not a recreational water quality study].</w:t>
      </w:r>
    </w:p>
    <w:p w14:paraId="71DD2BAA" w14:textId="0DD0A093" w:rsidR="00197A0E" w:rsidRPr="00197A0E" w:rsidRDefault="00992883" w:rsidP="00197A0E">
      <w:pPr>
        <w:spacing w:before="0" w:line="240" w:lineRule="auto"/>
        <w:ind w:left="720" w:hanging="720"/>
        <w:rPr>
          <w:sz w:val="16"/>
          <w:szCs w:val="16"/>
        </w:rPr>
      </w:pPr>
      <w:r w:rsidRPr="00197A0E">
        <w:rPr>
          <w:sz w:val="16"/>
          <w:szCs w:val="16"/>
        </w:rPr>
        <w:t>Ahmed, Warish; Hamilton, Kerry; Toze, Simon; Cook, Stephen; Page, Declan (2019). A review on microbial contaminants in stormwater runoff and outfalls: Potential health risks and mitigation strategies. Science of the Total Environment 692</w:t>
      </w:r>
      <w:r w:rsidR="001F58CD">
        <w:rPr>
          <w:sz w:val="16"/>
          <w:szCs w:val="16"/>
        </w:rPr>
        <w:t xml:space="preserve">: </w:t>
      </w:r>
      <w:r w:rsidRPr="00197A0E">
        <w:rPr>
          <w:sz w:val="16"/>
          <w:szCs w:val="16"/>
        </w:rPr>
        <w:t>1304-1321. ISSN:0048-9697 [Not a recreational water quality study].</w:t>
      </w:r>
    </w:p>
    <w:p w14:paraId="4CE1113E" w14:textId="77777777" w:rsidR="00197A0E" w:rsidRPr="00197A0E" w:rsidRDefault="00992883" w:rsidP="00197A0E">
      <w:pPr>
        <w:spacing w:before="0" w:line="240" w:lineRule="auto"/>
        <w:ind w:left="720" w:hanging="720"/>
        <w:rPr>
          <w:sz w:val="16"/>
          <w:szCs w:val="16"/>
        </w:rPr>
      </w:pPr>
      <w:r w:rsidRPr="00197A0E">
        <w:rPr>
          <w:sz w:val="16"/>
          <w:szCs w:val="16"/>
        </w:rPr>
        <w:t>Ahmed, Warish; Neller, Ron; Katouli, Mohammad (2005). Faecal source tracking in surface waters: A review of faecal indicator microorganisms and current methods. Environmental Health 5(4) 51. [Not a recreational water quality study].</w:t>
      </w:r>
    </w:p>
    <w:p w14:paraId="715F545B" w14:textId="17ACE5D2" w:rsidR="00197A0E" w:rsidRPr="00197A0E" w:rsidRDefault="00992883" w:rsidP="00197A0E">
      <w:pPr>
        <w:spacing w:before="0" w:line="240" w:lineRule="auto"/>
        <w:ind w:left="720" w:hanging="720"/>
        <w:rPr>
          <w:sz w:val="16"/>
          <w:szCs w:val="16"/>
        </w:rPr>
      </w:pPr>
      <w:r w:rsidRPr="00197A0E">
        <w:rPr>
          <w:sz w:val="16"/>
          <w:szCs w:val="16"/>
        </w:rPr>
        <w:t>Ahmed, Warish; Payyappat, Sudhi; Cassidy, Michele; Harrison, Nathan; Marinoni, Oswald; Besley, Colin (2020). Prevalence and abundance of traditional and host-associated fecal indicators in urban estuarine sediments: Potential implications for estuarine water quality monitoring. Water Research 184</w:t>
      </w:r>
      <w:r w:rsidR="001F58CD">
        <w:rPr>
          <w:sz w:val="16"/>
          <w:szCs w:val="16"/>
        </w:rPr>
        <w:t>:</w:t>
      </w:r>
      <w:r w:rsidRPr="00197A0E">
        <w:rPr>
          <w:sz w:val="16"/>
          <w:szCs w:val="16"/>
        </w:rPr>
        <w:t xml:space="preserve"> 116109. DOI:10.1016/j.watres.2020.116109 [Not a recreational water quality study].</w:t>
      </w:r>
    </w:p>
    <w:p w14:paraId="71342948" w14:textId="77777777" w:rsidR="00197A0E" w:rsidRPr="00197A0E" w:rsidRDefault="00992883" w:rsidP="00197A0E">
      <w:pPr>
        <w:spacing w:before="0" w:line="240" w:lineRule="auto"/>
        <w:ind w:left="720" w:hanging="720"/>
        <w:rPr>
          <w:sz w:val="16"/>
          <w:szCs w:val="16"/>
        </w:rPr>
      </w:pPr>
      <w:r w:rsidRPr="00197A0E">
        <w:rPr>
          <w:sz w:val="16"/>
          <w:szCs w:val="16"/>
        </w:rPr>
        <w:t>Ahmed, Warish; Sidhu, Jatinder PS; Smith, K; Beale, DJ; Gyawali, P; Toze, S (2016). Distributions of fecal markers in wastewater from different climatic zones for human fecal pollution tracking in Australian surface waters. Applied and environmental microbiology 82(4)1316-1323. ISSN:0099-2240 [Not a recreational water quality study].</w:t>
      </w:r>
    </w:p>
    <w:p w14:paraId="7920A3AB" w14:textId="77777777" w:rsidR="00197A0E" w:rsidRPr="00197A0E" w:rsidRDefault="00992883" w:rsidP="00197A0E">
      <w:pPr>
        <w:spacing w:before="0" w:line="240" w:lineRule="auto"/>
        <w:ind w:left="720" w:hanging="720"/>
        <w:rPr>
          <w:sz w:val="16"/>
          <w:szCs w:val="16"/>
        </w:rPr>
      </w:pPr>
      <w:r w:rsidRPr="00197A0E">
        <w:rPr>
          <w:sz w:val="16"/>
          <w:szCs w:val="16"/>
        </w:rPr>
        <w:t>Ahmed, Warish; Staley, Christopher; Kaiser, Thomas; Sadowsky, Michael J; Kozak, Sonya; Beale, David; Simpson, Stuart (2018). Decay of sewage-associated bacterial communities in fresh and marine environmental waters and sediment. Applied microbiology and biotechnology 102(16)7159-7170. ISSN:0175-7598 [Not a recreational water quality study].</w:t>
      </w:r>
    </w:p>
    <w:p w14:paraId="7433C257" w14:textId="77777777" w:rsidR="00197A0E" w:rsidRPr="00197A0E" w:rsidRDefault="00992883" w:rsidP="00197A0E">
      <w:pPr>
        <w:spacing w:before="0" w:line="240" w:lineRule="auto"/>
        <w:ind w:left="720" w:hanging="720"/>
        <w:rPr>
          <w:sz w:val="16"/>
          <w:szCs w:val="16"/>
        </w:rPr>
      </w:pPr>
      <w:r w:rsidRPr="00197A0E">
        <w:rPr>
          <w:sz w:val="16"/>
          <w:szCs w:val="16"/>
        </w:rPr>
        <w:t>Ahmed, Warish; Vieritz, Alison; Goonetilleke, Ashantha; Gardner, Ted (2010). Health risk from the use of roof-harvested rainwater in Southeast Queensland, Australia, as potable or nonpotable water, determined using quantitative microbial risk assessment. Applied and Environmental Microbiology 76(22)7382-7391. ISSN:0099-2240 [Not a recreational water quality study].</w:t>
      </w:r>
    </w:p>
    <w:p w14:paraId="00B3811D" w14:textId="77777777" w:rsidR="00197A0E" w:rsidRPr="00197A0E" w:rsidRDefault="00992883" w:rsidP="00197A0E">
      <w:pPr>
        <w:spacing w:before="0" w:line="240" w:lineRule="auto"/>
        <w:ind w:left="720" w:hanging="720"/>
        <w:rPr>
          <w:sz w:val="16"/>
          <w:szCs w:val="16"/>
        </w:rPr>
      </w:pPr>
      <w:r w:rsidRPr="00197A0E">
        <w:rPr>
          <w:sz w:val="16"/>
          <w:szCs w:val="16"/>
        </w:rPr>
        <w:t>Ahn, J. H.; Grant, S. B.; Surbeck, C. Q.; Digiacomo, P. M.; Nezlin, N. P.; Jiang, S. (2005). Coastal water quality impact of stormwater runoff from an urban watershed in Southern California. Environmental Science and Technology 39 (16)5940-5953. DOI:10.1021/es0501464 [Not a recreational water quality study].</w:t>
      </w:r>
    </w:p>
    <w:p w14:paraId="016CF29B" w14:textId="5EF96887" w:rsidR="00197A0E" w:rsidRPr="00197A0E" w:rsidRDefault="00992883" w:rsidP="00197A0E">
      <w:pPr>
        <w:spacing w:before="0" w:line="240" w:lineRule="auto"/>
        <w:ind w:left="720" w:hanging="720"/>
        <w:rPr>
          <w:sz w:val="16"/>
          <w:szCs w:val="16"/>
        </w:rPr>
      </w:pPr>
      <w:r w:rsidRPr="00197A0E">
        <w:rPr>
          <w:sz w:val="16"/>
          <w:szCs w:val="16"/>
        </w:rPr>
        <w:t>Ain-Najwa, M. Y.; Yasmin, A. R.; Omar, A. R.; Arshad, S. S.; Abu, J.; Mohammed, H. O.; Kumar, K.; Loong, S. K.; Rovie-Ryan, J. J.; Mohd-Kharip-Shah, A. K. (2020). Evidence of West Nile virus infection in migratory and resident wild birds in west coast of peninsular Malaysia. One Health 10. DOI:10.1016/j.onehlt.2020.100134 [Not a recreational water quality study].</w:t>
      </w:r>
    </w:p>
    <w:p w14:paraId="4BA3D935" w14:textId="77777777" w:rsidR="00197A0E" w:rsidRPr="00197A0E" w:rsidRDefault="00992883" w:rsidP="00197A0E">
      <w:pPr>
        <w:spacing w:before="0" w:line="240" w:lineRule="auto"/>
        <w:ind w:left="720" w:hanging="720"/>
        <w:rPr>
          <w:sz w:val="16"/>
          <w:szCs w:val="16"/>
        </w:rPr>
      </w:pPr>
      <w:r w:rsidRPr="00197A0E">
        <w:rPr>
          <w:sz w:val="16"/>
          <w:szCs w:val="16"/>
        </w:rPr>
        <w:t>Ajaero, Chukwuemeka; McMartin, Dena W.; Peru, Kerry M.; Bailey, Jon; Haakensen, Monique; Friesen, Vanessa; Martz, Rachel; Hughes, Sarah A.; Brown, Christine; Chen, Huan; McKenna, Amy M.; Corilo, Yuri E.; Headley, John V. (2017). Fourier Transform Ion Cyclotron Resonance Mass Spectrometry Characterization of Athabasca Oil Sand Process-Affected Waters Incubated in the Presence of Wetland Plants. Energy &amp; Fuels 31 (2)1731-1740. DOI:10.1021/acs.energyfuels.6b02643 [Not a recreational water quality study].</w:t>
      </w:r>
    </w:p>
    <w:p w14:paraId="67D0B4BB" w14:textId="77777777" w:rsidR="00197A0E" w:rsidRPr="00197A0E" w:rsidRDefault="00992883" w:rsidP="00197A0E">
      <w:pPr>
        <w:spacing w:before="0" w:line="240" w:lineRule="auto"/>
        <w:ind w:left="720" w:hanging="720"/>
        <w:rPr>
          <w:sz w:val="16"/>
          <w:szCs w:val="16"/>
        </w:rPr>
      </w:pPr>
      <w:r w:rsidRPr="00197A0E">
        <w:rPr>
          <w:sz w:val="16"/>
          <w:szCs w:val="16"/>
        </w:rPr>
        <w:t>Ajeagah, Gideon; Cioroi, Maria; Praisler, Mirela; Constantin, Oana; Palela, Mihaela; Bahrim, Gabriela (2012). Bacteriological and environmental characterisation of the water quality in the Danube River Basin in the Galati area of Romania. African Journal of Microbiology Research 6 (2)292-301. DOI:10.5897/AJMR11.1182 [Not a recreational water quality study].</w:t>
      </w:r>
    </w:p>
    <w:p w14:paraId="4CB25FCC" w14:textId="77777777" w:rsidR="00197A0E" w:rsidRPr="00197A0E" w:rsidRDefault="00992883" w:rsidP="00197A0E">
      <w:pPr>
        <w:spacing w:before="0" w:line="240" w:lineRule="auto"/>
        <w:ind w:left="720" w:hanging="720"/>
        <w:rPr>
          <w:sz w:val="16"/>
          <w:szCs w:val="16"/>
        </w:rPr>
      </w:pPr>
      <w:r w:rsidRPr="00197A0E">
        <w:rPr>
          <w:sz w:val="16"/>
          <w:szCs w:val="16"/>
        </w:rPr>
        <w:t>Akaninwor, J. O.; Anosike, E. O.; Egwim, O. (2007). Effect of Indomie industrial effleunt discharge on microbial properties of new Calabar River. Scientific Research and Essays 2(1)43952. ISSN:1992-2248 [Not a recreational water quality study].</w:t>
      </w:r>
    </w:p>
    <w:p w14:paraId="7211E43B" w14:textId="77777777" w:rsidR="00197A0E" w:rsidRPr="00197A0E" w:rsidRDefault="00992883" w:rsidP="00197A0E">
      <w:pPr>
        <w:spacing w:before="0" w:line="240" w:lineRule="auto"/>
        <w:ind w:left="720" w:hanging="720"/>
        <w:rPr>
          <w:sz w:val="16"/>
          <w:szCs w:val="16"/>
        </w:rPr>
      </w:pPr>
      <w:r w:rsidRPr="00197A0E">
        <w:rPr>
          <w:sz w:val="16"/>
          <w:szCs w:val="16"/>
        </w:rPr>
        <w:t>Akurut, Hellen; Sanya, Richard E.; Lubyayi, Lawrence; Nampijja, Margaret; Kizza, Moses; Kaweesa, James; Kizindo, Robert; Sewankambo, Moses; Nsubuga, Denis; Tukahebwa, Edridah; Kabatereine, Narcis B.; Elliott, Alison M.; Webb, Emily L.; La, Viiswa trial team (2020). Anthelminthic treatment receipt and its predictors in Lake Victoria fishing communities, Uganda: Intervention coverage results from the LaVIISWA cluster randomised trial. PLoS neglected tropical diseases 14 (10)e0008718. DOI:10.1371/journal.pntd.0008718 [Not a recreational water quality study].</w:t>
      </w:r>
    </w:p>
    <w:p w14:paraId="336DA472" w14:textId="77777777" w:rsidR="00197A0E" w:rsidRPr="00197A0E" w:rsidRDefault="00992883" w:rsidP="00197A0E">
      <w:pPr>
        <w:spacing w:before="0" w:line="240" w:lineRule="auto"/>
        <w:ind w:left="720" w:hanging="720"/>
        <w:rPr>
          <w:sz w:val="16"/>
          <w:szCs w:val="16"/>
        </w:rPr>
      </w:pPr>
      <w:r w:rsidRPr="00197A0E">
        <w:rPr>
          <w:sz w:val="16"/>
          <w:szCs w:val="16"/>
        </w:rPr>
        <w:t>Alam, M. W.; Xiangmin, X. (2019). Marine Pollution Prevention in Bangladesh: A Way Forward for Implement Comprehensive National Legal Framework. Thalassas 35 (1)17-27. DOI:10.1007/s41208-018-0078-x [Not a recreational water quality study].</w:t>
      </w:r>
    </w:p>
    <w:p w14:paraId="104A6A61" w14:textId="77777777" w:rsidR="00197A0E" w:rsidRPr="00197A0E" w:rsidRDefault="00992883" w:rsidP="00197A0E">
      <w:pPr>
        <w:spacing w:before="0" w:line="240" w:lineRule="auto"/>
        <w:ind w:left="720" w:hanging="720"/>
        <w:rPr>
          <w:sz w:val="16"/>
          <w:szCs w:val="16"/>
        </w:rPr>
      </w:pPr>
      <w:r w:rsidRPr="00197A0E">
        <w:rPr>
          <w:sz w:val="16"/>
          <w:szCs w:val="16"/>
        </w:rPr>
        <w:t>Alamgir, A.; Khan, M. A.; Schilling, J.; Shaukat, S. S.; Shahab, S. (2016). Assessment of groundwater quality in the coastal area of Sindh province, Pakistan. Environmental Monitoring and Assessment 188 (2)41275. DOI:10.1007/s10661-015-5061-x [Not a recreational water quality study].</w:t>
      </w:r>
    </w:p>
    <w:p w14:paraId="11DFD139" w14:textId="77777777" w:rsidR="00197A0E" w:rsidRPr="00197A0E" w:rsidRDefault="00992883" w:rsidP="00197A0E">
      <w:pPr>
        <w:spacing w:before="0" w:line="240" w:lineRule="auto"/>
        <w:ind w:left="720" w:hanging="720"/>
        <w:rPr>
          <w:sz w:val="16"/>
          <w:szCs w:val="16"/>
        </w:rPr>
      </w:pPr>
      <w:r w:rsidRPr="00197A0E">
        <w:rPr>
          <w:sz w:val="16"/>
          <w:szCs w:val="16"/>
        </w:rPr>
        <w:t>Al-Badaii, F.; Gasim, M. B.; Mokhtar, M.; Toriman, M. E.; Rahim, S. A. (2012). Water-pollution study based on the physico-chemical and microbiological parameters of the Semenyih River, Selangor, Malaysia. Arab World Geographer 15 (4)318-334. URL:https://www.scopus.com/inward/record.uri?eid=2-s2.0-84877955010&amp;partnerID=40&amp;md5=d8b9f06e884a437f0fd6c30329114902 [Not a recreational water quality study].</w:t>
      </w:r>
    </w:p>
    <w:p w14:paraId="526A4435" w14:textId="212BE893" w:rsidR="00197A0E" w:rsidRPr="00197A0E" w:rsidRDefault="00992883" w:rsidP="00197A0E">
      <w:pPr>
        <w:spacing w:before="0" w:line="240" w:lineRule="auto"/>
        <w:ind w:left="720" w:hanging="720"/>
        <w:rPr>
          <w:sz w:val="16"/>
          <w:szCs w:val="16"/>
        </w:rPr>
      </w:pPr>
      <w:r w:rsidRPr="00197A0E">
        <w:rPr>
          <w:sz w:val="16"/>
          <w:szCs w:val="16"/>
        </w:rPr>
        <w:t>Al-Bayatti, K. K.; Al-Arajy, K. H.; Al-Nuaemy, S. H. (2012). Bacteriological and physicochemical studies on tigris river near the water purification stations within baghdad province. Journal of Environmental and Public Health 2012. DOI:10.1155/2012/695253 [Not a recreational water quality study].</w:t>
      </w:r>
    </w:p>
    <w:p w14:paraId="51C7908D" w14:textId="77777777" w:rsidR="00197A0E" w:rsidRPr="00197A0E" w:rsidRDefault="00992883" w:rsidP="00197A0E">
      <w:pPr>
        <w:spacing w:before="0" w:line="240" w:lineRule="auto"/>
        <w:ind w:left="720" w:hanging="720"/>
        <w:rPr>
          <w:sz w:val="16"/>
          <w:szCs w:val="16"/>
        </w:rPr>
      </w:pPr>
      <w:r w:rsidRPr="00197A0E">
        <w:rPr>
          <w:sz w:val="16"/>
          <w:szCs w:val="16"/>
        </w:rPr>
        <w:t>Alcoba, Gabriel (2020). Sea bathing dangers: marine envenoming, trauma, and infections. Revue Medicale Suisse 16 (693)984-988. URL:http://www.ncbi.nlm.nih.gov/pubmed/32401438 [Not a recreational water quality study].</w:t>
      </w:r>
    </w:p>
    <w:p w14:paraId="70014F41" w14:textId="77777777" w:rsidR="00197A0E" w:rsidRPr="00197A0E" w:rsidRDefault="00992883" w:rsidP="00197A0E">
      <w:pPr>
        <w:spacing w:before="0" w:line="240" w:lineRule="auto"/>
        <w:ind w:left="720" w:hanging="720"/>
        <w:rPr>
          <w:sz w:val="16"/>
          <w:szCs w:val="16"/>
        </w:rPr>
      </w:pPr>
      <w:r w:rsidRPr="00197A0E">
        <w:rPr>
          <w:sz w:val="16"/>
          <w:szCs w:val="16"/>
        </w:rPr>
        <w:t>Alexander, K. A.; Heaney, A. K.; Shaman, J. (2018). Hydrometeorology and flood pulse dynamics drive diarrheal disease outbreaks and increase vulnerability to climate change in surface-water-dependent populations: A retrospective analysis. PLoS Medicine 15 (11). DOI:10.1371/journal.pmed.1002688 [Not a recreational water quality study].</w:t>
      </w:r>
    </w:p>
    <w:p w14:paraId="7D4A6F3D" w14:textId="77777777" w:rsidR="00197A0E" w:rsidRPr="00197A0E" w:rsidRDefault="00992883" w:rsidP="00197A0E">
      <w:pPr>
        <w:spacing w:before="0" w:line="240" w:lineRule="auto"/>
        <w:ind w:left="720" w:hanging="720"/>
        <w:rPr>
          <w:sz w:val="16"/>
          <w:szCs w:val="16"/>
        </w:rPr>
      </w:pPr>
      <w:r w:rsidRPr="00197A0E">
        <w:rPr>
          <w:sz w:val="16"/>
          <w:szCs w:val="16"/>
        </w:rPr>
        <w:t>Alharbi, M. H.; Condemine, C.; Christiansen, R.; LaCourse, E. J.; Makaula, P.; Stanton, M. C.; Juziwelo, L.; Kayuni, S.; Stothard, J. R. (2019). Biomphalaria pfeifferi snails and intestinal schistosomiasis, Lake Malawi, Africa, 2017-2018. Emerging Infectious Diseases 25 (3)613-615. DOI:10.3201/eid2503.181601 [Not a recreational water quality study].</w:t>
      </w:r>
    </w:p>
    <w:p w14:paraId="2B9A7677" w14:textId="77777777" w:rsidR="00197A0E" w:rsidRPr="00197A0E" w:rsidRDefault="00992883" w:rsidP="00197A0E">
      <w:pPr>
        <w:spacing w:before="0" w:line="240" w:lineRule="auto"/>
        <w:ind w:left="720" w:hanging="720"/>
        <w:rPr>
          <w:sz w:val="16"/>
          <w:szCs w:val="16"/>
        </w:rPr>
      </w:pPr>
      <w:r w:rsidRPr="00197A0E">
        <w:rPr>
          <w:sz w:val="16"/>
          <w:szCs w:val="16"/>
        </w:rPr>
        <w:t>Ali, A.; Strezov, V.; Davies, P.; Wright, I. (2017). Environmental impact of coal mining and coal seam gas production on surface water quality in the Sydney basin, Australia. Environmental Monitoring and Assessment 189 (8). DOI:10.1007/s10661-017-6110-4 [Not a recreational water quality study].</w:t>
      </w:r>
    </w:p>
    <w:p w14:paraId="5FBF7E15" w14:textId="77777777" w:rsidR="00197A0E" w:rsidRPr="00197A0E" w:rsidRDefault="00992883" w:rsidP="00197A0E">
      <w:pPr>
        <w:spacing w:before="0" w:line="240" w:lineRule="auto"/>
        <w:ind w:left="720" w:hanging="720"/>
        <w:rPr>
          <w:sz w:val="16"/>
          <w:szCs w:val="16"/>
        </w:rPr>
      </w:pPr>
      <w:r w:rsidRPr="00197A0E">
        <w:rPr>
          <w:sz w:val="16"/>
          <w:szCs w:val="16"/>
        </w:rPr>
        <w:t>Ali, S. M.; Othman, A. A.; Abbas, M. T. (2016). Bacteriological monitoring for the Northern Khors of lake Nasser, Egypt. Research Journal of Microbiology 11 (43892)80-92. DOI:10.3923/jm.2016.80.92 [Not a recreational water quality study].</w:t>
      </w:r>
    </w:p>
    <w:p w14:paraId="5054D713" w14:textId="77777777" w:rsidR="00197A0E" w:rsidRPr="00197A0E" w:rsidRDefault="00992883" w:rsidP="00197A0E">
      <w:pPr>
        <w:spacing w:before="0" w:line="240" w:lineRule="auto"/>
        <w:ind w:left="720" w:hanging="720"/>
        <w:rPr>
          <w:sz w:val="16"/>
          <w:szCs w:val="16"/>
        </w:rPr>
      </w:pPr>
      <w:r w:rsidRPr="00197A0E">
        <w:rPr>
          <w:sz w:val="16"/>
          <w:szCs w:val="16"/>
        </w:rPr>
        <w:t>Ali, Z.; Mohammad, A.; Riaz, Y.; Quraishi, U. M.; Malik, R. N. (2018). Treatment efficiency of a hybrid constructed wetland system for municipal wastewater and its suitability for crop irrigation. International Journal of Phytoremediation 20 (11)1152-1161. DOI:10.1080/15226514.2018.1460311 [Not a recreational water quality study].</w:t>
      </w:r>
    </w:p>
    <w:p w14:paraId="61CBDFDF" w14:textId="2C86079A" w:rsidR="00197A0E" w:rsidRPr="00197A0E" w:rsidRDefault="00992883" w:rsidP="00197A0E">
      <w:pPr>
        <w:spacing w:before="0" w:line="240" w:lineRule="auto"/>
        <w:ind w:left="720" w:hanging="720"/>
        <w:rPr>
          <w:sz w:val="16"/>
          <w:szCs w:val="16"/>
        </w:rPr>
      </w:pPr>
      <w:r w:rsidRPr="00197A0E">
        <w:rPr>
          <w:sz w:val="16"/>
          <w:szCs w:val="16"/>
        </w:rPr>
        <w:t>Alimba, C. G.; Faggio, C. (2019). Microplastics in the marine environment: Current trends in environmental pollution and mechanisms of toxicological profile. Environmental Toxicology and Pharmacology 68</w:t>
      </w:r>
      <w:r w:rsidR="001F58CD">
        <w:rPr>
          <w:sz w:val="16"/>
          <w:szCs w:val="16"/>
        </w:rPr>
        <w:t>:</w:t>
      </w:r>
      <w:r w:rsidRPr="00197A0E">
        <w:rPr>
          <w:sz w:val="16"/>
          <w:szCs w:val="16"/>
        </w:rPr>
        <w:t xml:space="preserve"> 61-74. DOI:10.1016/j.etap.2019.03.001 [Not a recreational water quality study].</w:t>
      </w:r>
    </w:p>
    <w:p w14:paraId="65586465" w14:textId="77777777" w:rsidR="00197A0E" w:rsidRPr="00197A0E" w:rsidRDefault="00992883" w:rsidP="00197A0E">
      <w:pPr>
        <w:spacing w:before="0" w:line="240" w:lineRule="auto"/>
        <w:ind w:left="720" w:hanging="720"/>
        <w:rPr>
          <w:sz w:val="16"/>
          <w:szCs w:val="16"/>
        </w:rPr>
      </w:pPr>
      <w:r w:rsidRPr="00197A0E">
        <w:rPr>
          <w:sz w:val="16"/>
          <w:szCs w:val="16"/>
        </w:rPr>
        <w:t>All, J. D. (2006). Colorado River floods, droughts, and shrimp fishing in the Upper Gulf of California, Mexico. Environmental Management 37 (1)111-125. DOI:10.1007/s00267-004-0184-9 [Not a recreational water quality study].</w:t>
      </w:r>
    </w:p>
    <w:p w14:paraId="0B107699" w14:textId="77777777" w:rsidR="00197A0E" w:rsidRPr="00197A0E" w:rsidRDefault="00992883" w:rsidP="00197A0E">
      <w:pPr>
        <w:spacing w:before="0" w:line="240" w:lineRule="auto"/>
        <w:ind w:left="720" w:hanging="720"/>
        <w:rPr>
          <w:sz w:val="16"/>
          <w:szCs w:val="16"/>
        </w:rPr>
      </w:pPr>
      <w:r w:rsidRPr="00197A0E">
        <w:rPr>
          <w:sz w:val="16"/>
          <w:szCs w:val="16"/>
        </w:rPr>
        <w:t>Allan, Shahriar; Rafiei, Alireza; Najafi, Narges; Davoudi, Alireza; Babamahmoodi, Farhang; Ahangarkani, Fatemeh; Abdolalizadeh, Roghayeh (2017). Molecular evaluation of leptospira species isolated from environmental surface waters in north of Iran. International Journal of Advanced Biotechnology and Research 8(4)1519-1522. ISSN:0976-2612 [Not a recreational water quality study].</w:t>
      </w:r>
    </w:p>
    <w:p w14:paraId="11A28162" w14:textId="77777777" w:rsidR="00197A0E" w:rsidRPr="00197A0E" w:rsidRDefault="00992883" w:rsidP="00197A0E">
      <w:pPr>
        <w:spacing w:before="0" w:line="240" w:lineRule="auto"/>
        <w:ind w:left="720" w:hanging="720"/>
        <w:rPr>
          <w:sz w:val="16"/>
          <w:szCs w:val="16"/>
        </w:rPr>
      </w:pPr>
      <w:r w:rsidRPr="00197A0E">
        <w:rPr>
          <w:sz w:val="16"/>
          <w:szCs w:val="16"/>
        </w:rPr>
        <w:t>Almagro Nievas, Diego; Acuña Castillo, Rafael; Hernández Jerez, Antonio; Robles Montes, Alberto (2008). [Investigation of an outbreak of acute respiratory illness due to exposure to chlorine gas in a public swimming pool]. Gaceta Sanitaria 22 (3)287-290. DOI:10.1157/13123976 [Not a recreational water quality study].</w:t>
      </w:r>
    </w:p>
    <w:p w14:paraId="224A501D" w14:textId="77777777" w:rsidR="00197A0E" w:rsidRPr="00197A0E" w:rsidRDefault="00992883" w:rsidP="00197A0E">
      <w:pPr>
        <w:spacing w:before="0" w:line="240" w:lineRule="auto"/>
        <w:ind w:left="720" w:hanging="720"/>
        <w:rPr>
          <w:sz w:val="16"/>
          <w:szCs w:val="16"/>
        </w:rPr>
      </w:pPr>
      <w:r w:rsidRPr="00197A0E">
        <w:rPr>
          <w:sz w:val="16"/>
          <w:szCs w:val="16"/>
        </w:rPr>
        <w:t>Almeida, C. A.; Quintar, S.; González, P.; Mallea, M. A. (2007). Influence of urbanization and tourist activities on the water quality of the Potrero de los Funes River (San Luis - Argentina). Environmental Monitoring and Assessment 133 (43891)459-465. DOI:10.1007/s10661-006-9600-3 [Not a recreational water quality study].</w:t>
      </w:r>
    </w:p>
    <w:p w14:paraId="17F03544" w14:textId="77777777" w:rsidR="00197A0E" w:rsidRPr="00197A0E" w:rsidRDefault="00992883" w:rsidP="00197A0E">
      <w:pPr>
        <w:spacing w:before="0" w:line="240" w:lineRule="auto"/>
        <w:ind w:left="720" w:hanging="720"/>
        <w:rPr>
          <w:sz w:val="16"/>
          <w:szCs w:val="16"/>
        </w:rPr>
      </w:pPr>
      <w:r w:rsidRPr="00197A0E">
        <w:rPr>
          <w:sz w:val="16"/>
          <w:szCs w:val="16"/>
        </w:rPr>
        <w:t>Almuktar, S. A. A. A. N.; Abed, S. N.; Scholz, M. (2018). Wetlands for wastewater treatment and subsequent recycling of treated effluent: a review. Environmental Science and Pollution Research 25 (24)23595-23623. DOI:10.1007/s11356-018-2629-3 [Not a recreational water quality study].</w:t>
      </w:r>
    </w:p>
    <w:p w14:paraId="7538252D" w14:textId="2CDE5B44" w:rsidR="00197A0E" w:rsidRPr="00197A0E" w:rsidRDefault="00992883" w:rsidP="00197A0E">
      <w:pPr>
        <w:spacing w:before="0" w:line="240" w:lineRule="auto"/>
        <w:ind w:left="720" w:hanging="720"/>
        <w:rPr>
          <w:sz w:val="16"/>
          <w:szCs w:val="16"/>
        </w:rPr>
      </w:pPr>
      <w:r w:rsidRPr="00197A0E">
        <w:rPr>
          <w:sz w:val="16"/>
          <w:szCs w:val="16"/>
        </w:rPr>
        <w:t>Al-Shehri, H.; James LaCourse, E.; Klimach, O.; Kabatereine, N. B.; Stothard, J. R. (2019). Molecular characterisation and taxon assemblage typing of giardiasis in primary school children living close to the shoreline of Lake Albert, Uganda. Parasite Epidemiology and Control 4. DOI:10.1016/j.parepi.2018.e00074 [Not a recreational water quality study].</w:t>
      </w:r>
    </w:p>
    <w:p w14:paraId="05F72763" w14:textId="77777777" w:rsidR="00197A0E" w:rsidRPr="00197A0E" w:rsidRDefault="00992883" w:rsidP="00197A0E">
      <w:pPr>
        <w:spacing w:before="0" w:line="240" w:lineRule="auto"/>
        <w:ind w:left="720" w:hanging="720"/>
        <w:rPr>
          <w:sz w:val="16"/>
          <w:szCs w:val="16"/>
        </w:rPr>
      </w:pPr>
      <w:r w:rsidRPr="00197A0E">
        <w:rPr>
          <w:sz w:val="16"/>
          <w:szCs w:val="16"/>
        </w:rPr>
        <w:t>AltIn, A.; Filiz, Z.; Iscen, C. F. (2009). Assessment of seasonal variations of surface water quality characteristics for Porsuk Stream. Environmental Monitoring and Assessment 158 (43922)51-65. DOI:10.1007/s10661-008-0564-3 [Not a recreational water quality study].</w:t>
      </w:r>
    </w:p>
    <w:p w14:paraId="75AEB423" w14:textId="695FFBA5" w:rsidR="00197A0E" w:rsidRPr="00197A0E" w:rsidRDefault="00992883" w:rsidP="00197A0E">
      <w:pPr>
        <w:spacing w:before="0" w:line="240" w:lineRule="auto"/>
        <w:ind w:left="720" w:hanging="720"/>
        <w:rPr>
          <w:sz w:val="16"/>
          <w:szCs w:val="16"/>
        </w:rPr>
      </w:pPr>
      <w:r w:rsidRPr="00197A0E">
        <w:rPr>
          <w:sz w:val="16"/>
          <w:szCs w:val="16"/>
        </w:rPr>
        <w:t>Alvarez-Ortega, N.; Caballero-Gallardo, K.; Olivero-Verbel, J. (2019). Toxicological effects in children exposed to lead: A cross-sectional study at the Colombian Caribbean coast. Environment International 130. DOI:10.1016/j.envint.2019.05.003 [Not a recreational water quality study].</w:t>
      </w:r>
    </w:p>
    <w:p w14:paraId="4A41A53D" w14:textId="77777777" w:rsidR="00197A0E" w:rsidRPr="00197A0E" w:rsidRDefault="00992883" w:rsidP="00197A0E">
      <w:pPr>
        <w:spacing w:before="0" w:line="240" w:lineRule="auto"/>
        <w:ind w:left="720" w:hanging="720"/>
        <w:rPr>
          <w:sz w:val="16"/>
          <w:szCs w:val="16"/>
        </w:rPr>
      </w:pPr>
      <w:r w:rsidRPr="00197A0E">
        <w:rPr>
          <w:sz w:val="16"/>
          <w:szCs w:val="16"/>
        </w:rPr>
        <w:t>Alves, D. D.; Riegel, R. P.; de Quevedo, D. M.; Osório, D. M. M.; da Costa, G. M.; do Nascimento, C. A.; Telöken, F. (2018). Seasonal assessment and apportionment of surface water pollution using multivariate statistical methods: Sinos River, southern Brazil. Environmental Monitoring and Assessment 190 (7). DOI:10.1007/s10661-018-6759-3 [Not a recreational water quality study].</w:t>
      </w:r>
    </w:p>
    <w:p w14:paraId="536CFF2F" w14:textId="77777777" w:rsidR="00197A0E" w:rsidRPr="00197A0E" w:rsidRDefault="00992883" w:rsidP="00197A0E">
      <w:pPr>
        <w:spacing w:before="0" w:line="240" w:lineRule="auto"/>
        <w:ind w:left="720" w:hanging="720"/>
        <w:rPr>
          <w:sz w:val="16"/>
          <w:szCs w:val="16"/>
        </w:rPr>
      </w:pPr>
      <w:r w:rsidRPr="00197A0E">
        <w:rPr>
          <w:sz w:val="16"/>
          <w:szCs w:val="16"/>
        </w:rPr>
        <w:t>Alves, T. W. B.; Andrade Júnior, F. P. D.; Barbosa, V. S. D. A. (2019). The importance of river virus control, it’s geographical distribution, biological cycle, pathogenesis and prophylatic measures: A review. Periodico Tche Quimica 16 (31)133-146. URL:https://www.scopus.com/inward/record.uri?eid=2-s2.0-85068474589&amp;partnerID=40&amp;md5=fa97d4c160d89acfdbf1110c3153c5d5 [Not a recreational water quality study].</w:t>
      </w:r>
    </w:p>
    <w:p w14:paraId="178688BE" w14:textId="77777777" w:rsidR="00197A0E" w:rsidRPr="00197A0E" w:rsidRDefault="00992883" w:rsidP="00197A0E">
      <w:pPr>
        <w:spacing w:before="0" w:line="240" w:lineRule="auto"/>
        <w:ind w:left="720" w:hanging="720"/>
        <w:rPr>
          <w:sz w:val="16"/>
          <w:szCs w:val="16"/>
        </w:rPr>
      </w:pPr>
      <w:r w:rsidRPr="00197A0E">
        <w:rPr>
          <w:sz w:val="16"/>
          <w:szCs w:val="16"/>
        </w:rPr>
        <w:t>Alzaylaee, H.; Collins, R. A.; Shechonge, A.; Ngatunga, B. P.; Morgan, E. R.; Genner, M. J. (2020). Environmental DNA-based xenomonitoring for determining Schistosoma presence in tropical freshwaters. Parasites and Vectors 13 (1). DOI:10.1186/s13071-020-3941-6 [Not a recreational water quality study].</w:t>
      </w:r>
    </w:p>
    <w:p w14:paraId="1F388C42" w14:textId="77777777" w:rsidR="00197A0E" w:rsidRPr="00197A0E" w:rsidRDefault="00992883" w:rsidP="00197A0E">
      <w:pPr>
        <w:spacing w:before="0" w:line="240" w:lineRule="auto"/>
        <w:ind w:left="720" w:hanging="720"/>
        <w:rPr>
          <w:sz w:val="16"/>
          <w:szCs w:val="16"/>
        </w:rPr>
      </w:pPr>
      <w:r w:rsidRPr="00197A0E">
        <w:rPr>
          <w:sz w:val="16"/>
          <w:szCs w:val="16"/>
        </w:rPr>
        <w:t>Am, A.; Silvester, R.; Alexander, D.; M, N.; Abdulla, M. H. (2016). Characterization of blooming algae and bloom-associated changes in the water quality parameters of traditional pokkali cum prawn fields along the South West coast of India. Environmental Monitoring and Assessment 188 (3)44105. DOI:10.1007/s10661-016-5133-6 [Not a recreational water quality study].</w:t>
      </w:r>
    </w:p>
    <w:p w14:paraId="57699266" w14:textId="77777777" w:rsidR="00197A0E" w:rsidRPr="00197A0E" w:rsidRDefault="00992883" w:rsidP="00197A0E">
      <w:pPr>
        <w:spacing w:before="0" w:line="240" w:lineRule="auto"/>
        <w:ind w:left="720" w:hanging="720"/>
        <w:rPr>
          <w:sz w:val="16"/>
          <w:szCs w:val="16"/>
        </w:rPr>
      </w:pPr>
      <w:r w:rsidRPr="00197A0E">
        <w:rPr>
          <w:sz w:val="16"/>
          <w:szCs w:val="16"/>
        </w:rPr>
        <w:t>Amado, E. M.; Freire, C. A.; Souza, M. M. (2006). Osmoregulation and tissue water regulation in the freshwater red crab Dilocarcinus pagei (Crustacea, Decapoda), and the effect of waterborne inorganic lead. Aquatic Toxicology 79 (1)44044. DOI:10.1016/j.aquatox.2006.04.003 [Not a recreational water quality study].</w:t>
      </w:r>
    </w:p>
    <w:p w14:paraId="08222568" w14:textId="77777777" w:rsidR="00197A0E" w:rsidRPr="00197A0E" w:rsidRDefault="00992883" w:rsidP="00197A0E">
      <w:pPr>
        <w:spacing w:before="0" w:line="240" w:lineRule="auto"/>
        <w:ind w:left="720" w:hanging="720"/>
        <w:rPr>
          <w:sz w:val="16"/>
          <w:szCs w:val="16"/>
        </w:rPr>
      </w:pPr>
      <w:r w:rsidRPr="00197A0E">
        <w:rPr>
          <w:sz w:val="16"/>
          <w:szCs w:val="16"/>
        </w:rPr>
        <w:t>Ameh, S.; Owoaje, E.; Oyo-Ita, A.; Kabiru, C. W.; Akpet, O. E. O.; Etokidem, A.; Enembe, O.; Ekpenyong, N. (2016). Barriers to and determinants of the use of intermittent preventive treatment of malaria in pregnancy in Cross River State, Nigeria: A cross-sectional study. BMC Pregnancy and Childbirth 16 (1). DOI:10.1186/s12884-016-0883-2 [Not a recreational water quality study].</w:t>
      </w:r>
    </w:p>
    <w:p w14:paraId="2101ABCC" w14:textId="77777777" w:rsidR="00197A0E" w:rsidRPr="00197A0E" w:rsidRDefault="00992883" w:rsidP="00197A0E">
      <w:pPr>
        <w:spacing w:before="0" w:line="240" w:lineRule="auto"/>
        <w:ind w:left="720" w:hanging="720"/>
        <w:rPr>
          <w:sz w:val="16"/>
          <w:szCs w:val="16"/>
        </w:rPr>
      </w:pPr>
      <w:r w:rsidRPr="00197A0E">
        <w:rPr>
          <w:sz w:val="16"/>
          <w:szCs w:val="16"/>
        </w:rPr>
        <w:t>Amer, S.; Zidan, S.; Adamu, H.; Ye, J.; Roellig, D.; Xiao, L.; Feng, Y. (2013). Prevalence and characterization of Cryptosporidium spp. in dairy cattle in Nile River delta provinces, Egypt. Experimental Parasitology 135 (3)518-523. DOI:10.1016/j.exppara.2013.09.002 [Not a recreational water quality study].</w:t>
      </w:r>
    </w:p>
    <w:p w14:paraId="5828809B" w14:textId="77777777" w:rsidR="00197A0E" w:rsidRPr="00197A0E" w:rsidRDefault="00992883" w:rsidP="00197A0E">
      <w:pPr>
        <w:spacing w:before="0" w:line="240" w:lineRule="auto"/>
        <w:ind w:left="720" w:hanging="720"/>
        <w:rPr>
          <w:sz w:val="16"/>
          <w:szCs w:val="16"/>
        </w:rPr>
      </w:pPr>
      <w:r w:rsidRPr="00197A0E">
        <w:rPr>
          <w:sz w:val="16"/>
          <w:szCs w:val="16"/>
        </w:rPr>
        <w:t>Ames, A.; Steiner, V.; Liebold, E.; Milz, S. A.; Eitniear, S. (2019). Perceptions of Water-related Environmental Concerns in Northwest Ohio One Year after a Lake Erie Harmful Algal Bloom. Environmental Management 64 (6)689-700. DOI:10.1007/s00267-019-01217-z [Not a recreational water quality study].</w:t>
      </w:r>
    </w:p>
    <w:p w14:paraId="24DAAFCC" w14:textId="77777777" w:rsidR="00197A0E" w:rsidRPr="00197A0E" w:rsidRDefault="00992883" w:rsidP="00197A0E">
      <w:pPr>
        <w:spacing w:before="0" w:line="240" w:lineRule="auto"/>
        <w:ind w:left="720" w:hanging="720"/>
        <w:rPr>
          <w:sz w:val="16"/>
          <w:szCs w:val="16"/>
        </w:rPr>
      </w:pPr>
      <w:r w:rsidRPr="00197A0E">
        <w:rPr>
          <w:sz w:val="16"/>
          <w:szCs w:val="16"/>
        </w:rPr>
        <w:t>Amzati, G. S.; Djikeng, A.; Odongo, D. O.; Nimpaye, H.; Sibeko, K. P.; Muhigwa, J. B. B.; Madder, M.; Kirschvink, N.; Marcotty, T. (2019). Genetic and antigenic variation of the bovine tick-borne pathogen Theileria parva in the Great Lakes region of Central Africa. Parasites and Vectors 12 (1). DOI:10.1186/s13071-019-3848-2 [Not a recreational water quality study].</w:t>
      </w:r>
    </w:p>
    <w:p w14:paraId="7496F7C1" w14:textId="77777777" w:rsidR="00197A0E" w:rsidRPr="00197A0E" w:rsidRDefault="00992883" w:rsidP="00197A0E">
      <w:pPr>
        <w:spacing w:before="0" w:line="240" w:lineRule="auto"/>
        <w:ind w:left="720" w:hanging="720"/>
        <w:rPr>
          <w:sz w:val="16"/>
          <w:szCs w:val="16"/>
        </w:rPr>
      </w:pPr>
      <w:r w:rsidRPr="00197A0E">
        <w:rPr>
          <w:sz w:val="16"/>
          <w:szCs w:val="16"/>
        </w:rPr>
        <w:t>Amzati, G. S.; Pelle, R.; Muhigwa, J. B. B.; Kanduma, E. G.; Djikeng, A.; Madder, M.; Kirschvink, N.; Marcotty, T. (2018). Mitochondrial phylogeography and population structure of the cattle tick Rhipicephalus appendiculatus in the African Great Lakes region. Parasites and Vectors 11 (1). DOI:10.1186/s13071-018-2904-7 [Not a recreational water quality study].</w:t>
      </w:r>
    </w:p>
    <w:p w14:paraId="5EAB8E5D" w14:textId="77777777" w:rsidR="00197A0E" w:rsidRPr="00197A0E" w:rsidRDefault="00992883" w:rsidP="00197A0E">
      <w:pPr>
        <w:spacing w:before="0" w:line="240" w:lineRule="auto"/>
        <w:ind w:left="720" w:hanging="720"/>
        <w:rPr>
          <w:sz w:val="16"/>
          <w:szCs w:val="16"/>
        </w:rPr>
      </w:pPr>
      <w:r w:rsidRPr="00197A0E">
        <w:rPr>
          <w:sz w:val="16"/>
          <w:szCs w:val="16"/>
        </w:rPr>
        <w:t>An, W.; Zhang, D.; Xiao, S.; Yu, J.; Yang, M. (2012). Risk assessment of Giardia in rivers of southern China based on continuous monitoring. Journal of Environmental Sciences 24 (2)309-313. DOI:10.1016/S1001-0742(11)60768-7 [Not a recreational water quality study].</w:t>
      </w:r>
    </w:p>
    <w:p w14:paraId="76816B4F" w14:textId="77777777" w:rsidR="00197A0E" w:rsidRPr="00197A0E" w:rsidRDefault="00992883" w:rsidP="00197A0E">
      <w:pPr>
        <w:spacing w:before="0" w:line="240" w:lineRule="auto"/>
        <w:ind w:left="720" w:hanging="720"/>
        <w:rPr>
          <w:sz w:val="16"/>
          <w:szCs w:val="16"/>
        </w:rPr>
      </w:pPr>
      <w:r w:rsidRPr="00197A0E">
        <w:rPr>
          <w:sz w:val="16"/>
          <w:szCs w:val="16"/>
        </w:rPr>
        <w:t>An, W.; Zhang, D.; Xiao, S.; Yu, J.; Yang, M. (2011). Quantitative health risk assessment of cryptosporidium in rivers of Southern China based on continuous monitoring. Environmental Science and Technology 45 (11)4951-4958. DOI:10.1021/es103981w [Not a recreational water quality study].</w:t>
      </w:r>
    </w:p>
    <w:p w14:paraId="5DFEBA9F" w14:textId="2245CEC5" w:rsidR="00197A0E" w:rsidRPr="00197A0E" w:rsidRDefault="00992883" w:rsidP="00197A0E">
      <w:pPr>
        <w:spacing w:before="0" w:line="240" w:lineRule="auto"/>
        <w:ind w:left="720" w:hanging="720"/>
        <w:rPr>
          <w:sz w:val="16"/>
          <w:szCs w:val="16"/>
        </w:rPr>
      </w:pPr>
      <w:r w:rsidRPr="00197A0E">
        <w:rPr>
          <w:sz w:val="16"/>
          <w:szCs w:val="16"/>
        </w:rPr>
        <w:t>Anawar, H. M.; Ahmed, G.; Strezov, V. (2019). Long-term performance and feasibility of using constructed wetlands for treatment of emerging and nanomaterial contaminants in municipal and industrial wastewater. Emerging and Nanomaterial Contaminants in Wastewater: Advanced Treatment Technologies 63-81. URL:https://www.scopus.com/inward/record.uri?eid=2-s2.0-85080840082&amp;doi=10.1016%2fB978-0-12-814673-6.00003-6&amp;partnerID=40&amp;md5=161365872315649052006f8ff7684ccf [Not a recreational water quality study].</w:t>
      </w:r>
    </w:p>
    <w:p w14:paraId="104A4898" w14:textId="6B1A2FA2" w:rsidR="00197A0E" w:rsidRPr="00197A0E" w:rsidRDefault="00992883" w:rsidP="00197A0E">
      <w:pPr>
        <w:spacing w:before="0" w:line="240" w:lineRule="auto"/>
        <w:ind w:left="720" w:hanging="720"/>
        <w:rPr>
          <w:sz w:val="16"/>
          <w:szCs w:val="16"/>
        </w:rPr>
      </w:pPr>
      <w:r w:rsidRPr="00197A0E">
        <w:rPr>
          <w:sz w:val="16"/>
          <w:szCs w:val="16"/>
        </w:rPr>
        <w:t>Anbalagan, S.; Arunprasanna, V.; Kannan, M.; Dinakaran, S.; Krishnan, M. (2015). Spatio-temporal dynamics of mosquitoes in stream pools of a biosphere reserve of Southern Western Ghats, India. Acta Tropica 152</w:t>
      </w:r>
      <w:r w:rsidR="001F58CD">
        <w:rPr>
          <w:sz w:val="16"/>
          <w:szCs w:val="16"/>
        </w:rPr>
        <w:t>:</w:t>
      </w:r>
      <w:r w:rsidRPr="00197A0E">
        <w:rPr>
          <w:sz w:val="16"/>
          <w:szCs w:val="16"/>
        </w:rPr>
        <w:t xml:space="preserve"> 228-236. DOI:10.1016/j.actatropica.2015.09.024 [Not a recreational water quality study].</w:t>
      </w:r>
    </w:p>
    <w:p w14:paraId="0CCFB91A" w14:textId="77777777" w:rsidR="00197A0E" w:rsidRPr="00197A0E" w:rsidRDefault="00992883" w:rsidP="00197A0E">
      <w:pPr>
        <w:spacing w:before="0" w:line="240" w:lineRule="auto"/>
        <w:ind w:left="720" w:hanging="720"/>
        <w:rPr>
          <w:sz w:val="16"/>
          <w:szCs w:val="16"/>
        </w:rPr>
      </w:pPr>
      <w:r w:rsidRPr="00197A0E">
        <w:rPr>
          <w:sz w:val="16"/>
          <w:szCs w:val="16"/>
        </w:rPr>
        <w:t>Andersson, M.; Backman, H.; Nordberg, G.; Hagenbjörk, A.; Hedman, L.; Eriksson, K.; Forsberg, B.; Rönmark, E. (2018). Early life swimming pool exposure and asthma onset in children - A case-control study. Environmental Health: A Global Access Science Source 17 (1). DOI:10.1186/s12940-018-0383-0 [Not a recreational water quality study].</w:t>
      </w:r>
    </w:p>
    <w:p w14:paraId="17FCD1AC" w14:textId="77777777" w:rsidR="00197A0E" w:rsidRPr="00197A0E" w:rsidRDefault="00992883" w:rsidP="00197A0E">
      <w:pPr>
        <w:spacing w:before="0" w:line="240" w:lineRule="auto"/>
        <w:ind w:left="720" w:hanging="720"/>
        <w:rPr>
          <w:sz w:val="16"/>
          <w:szCs w:val="16"/>
        </w:rPr>
      </w:pPr>
      <w:r w:rsidRPr="00197A0E">
        <w:rPr>
          <w:sz w:val="16"/>
          <w:szCs w:val="16"/>
        </w:rPr>
        <w:t>Andersson, M.; Hedman, L.; Nordberg, G.; Forsberg, B.; Eriksson, K.; Rönmark, E. (2015). Swimming pool attendance is related to asthma among atopic school children: A population-based study Children's Environmental Health. Environmental Health: A Global Access Science Source 14 (1). DOI:10.1186/s12940-015-0023-x [Not a recreational water quality study].</w:t>
      </w:r>
    </w:p>
    <w:p w14:paraId="590461F0" w14:textId="66A25269" w:rsidR="00197A0E" w:rsidRPr="00197A0E" w:rsidRDefault="00992883" w:rsidP="00197A0E">
      <w:pPr>
        <w:spacing w:before="0" w:line="240" w:lineRule="auto"/>
        <w:ind w:left="720" w:hanging="720"/>
        <w:rPr>
          <w:sz w:val="16"/>
          <w:szCs w:val="16"/>
        </w:rPr>
      </w:pPr>
      <w:r w:rsidRPr="00197A0E">
        <w:rPr>
          <w:sz w:val="16"/>
          <w:szCs w:val="16"/>
        </w:rPr>
        <w:t>Andrade, L.; O'Dwyer, J.; O'Neill, E.; Hynds, P. (2018). Surface water flooding, groundwater contamination, and enteric disease in developed countries: A scoping review of connections and consequences. Environmental Pollution 236</w:t>
      </w:r>
      <w:r w:rsidR="001F58CD">
        <w:rPr>
          <w:sz w:val="16"/>
          <w:szCs w:val="16"/>
        </w:rPr>
        <w:t>:</w:t>
      </w:r>
      <w:r w:rsidRPr="00197A0E">
        <w:rPr>
          <w:sz w:val="16"/>
          <w:szCs w:val="16"/>
        </w:rPr>
        <w:t xml:space="preserve"> 540-549. DOI:10.1016/j.envpol.2018.01.104 [Not a recreational water quality study].</w:t>
      </w:r>
    </w:p>
    <w:p w14:paraId="182E25B5" w14:textId="77777777" w:rsidR="00197A0E" w:rsidRPr="00197A0E" w:rsidRDefault="00992883" w:rsidP="00197A0E">
      <w:pPr>
        <w:spacing w:before="0" w:line="240" w:lineRule="auto"/>
        <w:ind w:left="720" w:hanging="720"/>
        <w:rPr>
          <w:sz w:val="16"/>
          <w:szCs w:val="16"/>
        </w:rPr>
      </w:pPr>
      <w:r w:rsidRPr="00197A0E">
        <w:rPr>
          <w:sz w:val="16"/>
          <w:szCs w:val="16"/>
        </w:rPr>
        <w:t>Andrade, Rosane C.; Bastos, Rafael K. X.; Bevilacqua, Paula D.; Andrade, Rosangela (2019). Cryptosporidium genotyping and land use mapping for hazard identification and source tracking in a small mixed rural-urban watershed in Southeastern Brazil. Journal of Water and Health 17 (1)149-159. DOI:10.2166/wh.2018.143 [Not a recreational water quality study].</w:t>
      </w:r>
    </w:p>
    <w:p w14:paraId="3D694B59" w14:textId="77777777" w:rsidR="00197A0E" w:rsidRPr="00197A0E" w:rsidRDefault="00992883" w:rsidP="00197A0E">
      <w:pPr>
        <w:spacing w:before="0" w:line="240" w:lineRule="auto"/>
        <w:ind w:left="720" w:hanging="720"/>
        <w:rPr>
          <w:sz w:val="16"/>
          <w:szCs w:val="16"/>
        </w:rPr>
      </w:pPr>
      <w:r w:rsidRPr="00197A0E">
        <w:rPr>
          <w:sz w:val="16"/>
          <w:szCs w:val="16"/>
        </w:rPr>
        <w:t>Anganova, E. V.; Savilov, E. D.; Savchenkov, M. F.; Chemezova, N. N. (2014). Heterogeneity of microbial communities of surface waters on indices of antibiotic resistance of bacteria. Gigiena i sanitariia  (4)19-22. URL:https://www.scopus.com/inward/record.uri?eid=2-s2.0-84930811394&amp;partnerID=40&amp;md5=5bff6d05c70b9e85cbbf25fe6f73922e [Not a recreational water quality study].</w:t>
      </w:r>
    </w:p>
    <w:p w14:paraId="0B7C70D3" w14:textId="77777777" w:rsidR="00197A0E" w:rsidRPr="00197A0E" w:rsidRDefault="00992883" w:rsidP="00197A0E">
      <w:pPr>
        <w:spacing w:before="0" w:line="240" w:lineRule="auto"/>
        <w:ind w:left="720" w:hanging="720"/>
        <w:rPr>
          <w:sz w:val="16"/>
          <w:szCs w:val="16"/>
        </w:rPr>
      </w:pPr>
      <w:r w:rsidRPr="00197A0E">
        <w:rPr>
          <w:sz w:val="16"/>
          <w:szCs w:val="16"/>
        </w:rPr>
        <w:t>Angjeli, G.; Lika Cekani, M.; Malollari, I. (2014). Statistical evaluation of microbiologically contaminated water in the Shengjin beach, Albania. Journal of Environmental Protection and Ecology 15 (4)1594-1602. URL:https://www.scopus.com/inward/record.uri?eid=2-s2.0-84946836761&amp;partnerID=40&amp;md5=6730fa08925d90f6e13fcd5cf15f66c6 [Not a recreational water quality study].</w:t>
      </w:r>
    </w:p>
    <w:p w14:paraId="4000F9D0" w14:textId="7C406A05" w:rsidR="00197A0E" w:rsidRPr="00197A0E" w:rsidRDefault="00992883" w:rsidP="00197A0E">
      <w:pPr>
        <w:spacing w:before="0" w:line="240" w:lineRule="auto"/>
        <w:ind w:left="720" w:hanging="720"/>
        <w:rPr>
          <w:sz w:val="16"/>
          <w:szCs w:val="16"/>
        </w:rPr>
      </w:pPr>
      <w:r w:rsidRPr="00197A0E">
        <w:rPr>
          <w:sz w:val="16"/>
          <w:szCs w:val="16"/>
        </w:rPr>
        <w:t>Anjos, David C.; Hernandez, Fernando F. F.; Banuelos, Gary S.; Dangi, Sadikshya R.; Tirado-Corbala, Rebecca; da Silva, Francisco N.; Filho, Paulo F. M. (2018). Microbial community and heavy metals content in soils along the Curu River in Ceara, Brazil. Geoderma Regional 14</w:t>
      </w:r>
      <w:r w:rsidR="001F58CD">
        <w:rPr>
          <w:sz w:val="16"/>
          <w:szCs w:val="16"/>
        </w:rPr>
        <w:t>:</w:t>
      </w:r>
      <w:r w:rsidRPr="00197A0E">
        <w:rPr>
          <w:sz w:val="16"/>
          <w:szCs w:val="16"/>
        </w:rPr>
        <w:t xml:space="preserve"> e00173. DOI:10.1016/j.geodrs.2018.e00173 [Not a recreational water quality study].</w:t>
      </w:r>
    </w:p>
    <w:p w14:paraId="007C6C05" w14:textId="77777777" w:rsidR="00197A0E" w:rsidRPr="00197A0E" w:rsidRDefault="00992883" w:rsidP="00197A0E">
      <w:pPr>
        <w:spacing w:before="0" w:line="240" w:lineRule="auto"/>
        <w:ind w:left="720" w:hanging="720"/>
        <w:rPr>
          <w:sz w:val="16"/>
          <w:szCs w:val="16"/>
        </w:rPr>
      </w:pPr>
      <w:r w:rsidRPr="00197A0E">
        <w:rPr>
          <w:sz w:val="16"/>
          <w:szCs w:val="16"/>
        </w:rPr>
        <w:t>Annan-Prah, A.; Amewowor, D. H. a K.; Osei-Kofi, J.; Amoono, S. E.; Akorli, S. Y.; Saka, E.; Ndadi, H. A. (2011). Street foods: Handling, hygiene and client expectations in a World Heritage Site Town, Cape Coast, Ghana. African Journal of Microbiology Research 5(13)1629-1634. ISSN:1996-0808 [Not a recreational water quality study].</w:t>
      </w:r>
    </w:p>
    <w:p w14:paraId="4048ABEC" w14:textId="77777777" w:rsidR="00197A0E" w:rsidRPr="00197A0E" w:rsidRDefault="00992883" w:rsidP="00197A0E">
      <w:pPr>
        <w:spacing w:before="0" w:line="240" w:lineRule="auto"/>
        <w:ind w:left="720" w:hanging="720"/>
        <w:rPr>
          <w:sz w:val="16"/>
          <w:szCs w:val="16"/>
        </w:rPr>
      </w:pPr>
      <w:r w:rsidRPr="00197A0E">
        <w:rPr>
          <w:sz w:val="16"/>
          <w:szCs w:val="16"/>
        </w:rPr>
        <w:t>Annett, R.; Habibi, H. R.; Hontela, A. (2014). Impact of glyphosate and glyphosate-based herbicides on the freshwater environment. Journal of Applied Toxicology 34 (5)458-479. DOI:10.1002/jat.2997 [Not a recreational water quality study].</w:t>
      </w:r>
    </w:p>
    <w:p w14:paraId="3EF847BD" w14:textId="77777777" w:rsidR="00197A0E" w:rsidRPr="00197A0E" w:rsidRDefault="00992883" w:rsidP="00197A0E">
      <w:pPr>
        <w:spacing w:before="0" w:line="240" w:lineRule="auto"/>
        <w:ind w:left="720" w:hanging="720"/>
        <w:rPr>
          <w:sz w:val="16"/>
          <w:szCs w:val="16"/>
        </w:rPr>
      </w:pPr>
      <w:r w:rsidRPr="00197A0E">
        <w:rPr>
          <w:sz w:val="16"/>
          <w:szCs w:val="16"/>
        </w:rPr>
        <w:t>Antognoli, M. C.; Hirst, H. L.; Garry, F. B.; Salman, M. D. (2007). Immune response to and faecal shedding of Mycobacterium avium ssp. paratuberculosis in young dairy calves, and the association between test results in the calves and the infection status of their dams. Zoonoses and Public Health 54 (43924)152-159. DOI:10.1111/j.1863-2378.2007.01038.x [Not a recreational water quality study].</w:t>
      </w:r>
    </w:p>
    <w:p w14:paraId="55E4FC25" w14:textId="77777777" w:rsidR="00197A0E" w:rsidRPr="00197A0E" w:rsidRDefault="00992883" w:rsidP="00197A0E">
      <w:pPr>
        <w:spacing w:before="0" w:line="240" w:lineRule="auto"/>
        <w:ind w:left="720" w:hanging="720"/>
        <w:rPr>
          <w:sz w:val="16"/>
          <w:szCs w:val="16"/>
        </w:rPr>
      </w:pPr>
      <w:r w:rsidRPr="00197A0E">
        <w:rPr>
          <w:sz w:val="16"/>
          <w:szCs w:val="16"/>
        </w:rPr>
        <w:t>Antony, B.; Cherian, E. V.; Boloor, R.; Shenoy, K. V. (2016). A sporadic outbreak of Burkholderia cepacia complex bacteremia in pediatric intensive care unit of a tertiary care hospital in coastal Karnataka, South India. Indian Journal of Pathology and Microbiology 59 (2)197-199. DOI:10.4103/0377-4929.182010 [Not a recreational water quality study].</w:t>
      </w:r>
    </w:p>
    <w:p w14:paraId="4CA9F327" w14:textId="77777777" w:rsidR="00197A0E" w:rsidRPr="00197A0E" w:rsidRDefault="00992883" w:rsidP="00197A0E">
      <w:pPr>
        <w:spacing w:before="0" w:line="240" w:lineRule="auto"/>
        <w:ind w:left="720" w:hanging="720"/>
        <w:rPr>
          <w:sz w:val="16"/>
          <w:szCs w:val="16"/>
        </w:rPr>
      </w:pPr>
      <w:r w:rsidRPr="00197A0E">
        <w:rPr>
          <w:sz w:val="16"/>
          <w:szCs w:val="16"/>
        </w:rPr>
        <w:t>Anza, I.; Vidal, D.; Feliu, J.; Crespo, E.; Mateo, R. (2016). Differences in the vulnerability of waterbird species to botulism outbreaks in Mediterranean wetlands: An assessment of ecological and physiological factors. Applied and Environmental Microbiology 82 (10)3092-3099. DOI:10.1128/AEM.00119-16 [Not a recreational water quality study].</w:t>
      </w:r>
    </w:p>
    <w:p w14:paraId="2EE20599" w14:textId="77777777" w:rsidR="00197A0E" w:rsidRPr="00197A0E" w:rsidRDefault="00992883" w:rsidP="00197A0E">
      <w:pPr>
        <w:spacing w:before="0" w:line="240" w:lineRule="auto"/>
        <w:ind w:left="720" w:hanging="720"/>
        <w:rPr>
          <w:sz w:val="16"/>
          <w:szCs w:val="16"/>
        </w:rPr>
      </w:pPr>
      <w:r w:rsidRPr="00197A0E">
        <w:rPr>
          <w:sz w:val="16"/>
          <w:szCs w:val="16"/>
        </w:rPr>
        <w:t>Anza, I.; Vidal, D.; Laguna, C.; Díaz-Sánchez, S.; Sánchez, S.; Chicote, Á; Florín, M.; Mateo, R. (2014). Eutrophication and bacterial pathogens as risk factors for avian botulism outbreaks in wetlands receiving effluents from urban wastewater treatment plants. Applied and Environmental Microbiology 80 (14)4251-4259. DOI:10.1128/AEM.00949-14 [Not a recreational water quality study].</w:t>
      </w:r>
    </w:p>
    <w:p w14:paraId="2FFD7DAC" w14:textId="77777777" w:rsidR="00197A0E" w:rsidRPr="00197A0E" w:rsidRDefault="00992883" w:rsidP="00197A0E">
      <w:pPr>
        <w:spacing w:before="0" w:line="240" w:lineRule="auto"/>
        <w:ind w:left="720" w:hanging="720"/>
        <w:rPr>
          <w:sz w:val="16"/>
          <w:szCs w:val="16"/>
        </w:rPr>
      </w:pPr>
      <w:r w:rsidRPr="00197A0E">
        <w:rPr>
          <w:sz w:val="16"/>
          <w:szCs w:val="16"/>
        </w:rPr>
        <w:t>Apostol, L. N. G.; Imagawa, T.; Suzuki, A.; Masago, Y.; Lupisan, S.; Olveda, R.; Saito, M.; Omura, T.; Oshitani, H. (2012). Genetic diversity and molecular characterization of enteroviruses from sewage-Polluted urban and rural rivers in the Philippines. Virus Genes 45 (2)207-217. DOI:10.1007/s11262-012-0776-z [Not a recreational water quality study].</w:t>
      </w:r>
    </w:p>
    <w:p w14:paraId="2ACB0714" w14:textId="77777777" w:rsidR="00197A0E" w:rsidRPr="00197A0E" w:rsidRDefault="00992883" w:rsidP="00197A0E">
      <w:pPr>
        <w:spacing w:before="0" w:line="240" w:lineRule="auto"/>
        <w:ind w:left="720" w:hanging="720"/>
        <w:rPr>
          <w:sz w:val="16"/>
          <w:szCs w:val="16"/>
        </w:rPr>
      </w:pPr>
      <w:r w:rsidRPr="00197A0E">
        <w:rPr>
          <w:sz w:val="16"/>
          <w:szCs w:val="16"/>
        </w:rPr>
        <w:t>Arasu, P. T.; Murugan, A. (2013). Physico chemical study on the sea water intrusion in tuticorin coastal area. International Journal of ChemTech Research 5 (4)1824-1828. URL:https://www.scopus.com/inward/record.uri?eid=2-s2.0-84877970934&amp;partnerID=40&amp;md5=1f619bbff1d318e9463d81eec55aef91 [Not a recreational water quality study].</w:t>
      </w:r>
    </w:p>
    <w:p w14:paraId="49DB4AB4" w14:textId="77777777" w:rsidR="00197A0E" w:rsidRPr="00197A0E" w:rsidRDefault="00992883" w:rsidP="00197A0E">
      <w:pPr>
        <w:spacing w:before="0" w:line="240" w:lineRule="auto"/>
        <w:ind w:left="720" w:hanging="720"/>
        <w:rPr>
          <w:sz w:val="16"/>
          <w:szCs w:val="16"/>
        </w:rPr>
      </w:pPr>
      <w:r w:rsidRPr="00197A0E">
        <w:rPr>
          <w:sz w:val="16"/>
          <w:szCs w:val="16"/>
        </w:rPr>
        <w:t>Araujo, D. B.; Martorelli, L. A.; Kataoka, A. P. G. A.; Campos, A. C. A.; Rodrigues, C. S.; Sanfilippo, L. F.; Cunha, E. S.; Durigon, E. L.; Favoretto, S. R. (2014). Antibodies to rabies virus in terrestrial wild mammals in native rainforest on the north coast of São Paulo state, Brazil. Journal of Wildlife Diseases 50 (3)469-477. DOI:10.7589/2013-04-099 [Not a recreational water quality study].</w:t>
      </w:r>
    </w:p>
    <w:p w14:paraId="7CCDBD52" w14:textId="4E3046E3" w:rsidR="00197A0E" w:rsidRPr="00197A0E" w:rsidRDefault="00992883" w:rsidP="00197A0E">
      <w:pPr>
        <w:spacing w:before="0" w:line="240" w:lineRule="auto"/>
        <w:ind w:left="720" w:hanging="720"/>
        <w:rPr>
          <w:sz w:val="16"/>
          <w:szCs w:val="16"/>
        </w:rPr>
      </w:pPr>
      <w:r w:rsidRPr="00197A0E">
        <w:rPr>
          <w:sz w:val="16"/>
          <w:szCs w:val="16"/>
        </w:rPr>
        <w:t>Araújo, Susana; Henriques, Isabel S.; Leandro, Sérgio Miguel; Alves, Artur; Pereira, Anabela; Correia, António (2014). Gulls identified as major source of fecal pollution in coastal waters: a microbial source tracking study. The Science of the Total Environment 470-471</w:t>
      </w:r>
      <w:r w:rsidR="001F58CD">
        <w:rPr>
          <w:sz w:val="16"/>
          <w:szCs w:val="16"/>
        </w:rPr>
        <w:t>:</w:t>
      </w:r>
      <w:r w:rsidRPr="00197A0E">
        <w:rPr>
          <w:sz w:val="16"/>
          <w:szCs w:val="16"/>
        </w:rPr>
        <w:t xml:space="preserve"> 84-91. DOI:10.1016/j.scitotenv.2013.09.075 [Not a recreational water quality study].</w:t>
      </w:r>
    </w:p>
    <w:p w14:paraId="7BE4DC23" w14:textId="0D31CAE2" w:rsidR="00197A0E" w:rsidRPr="00197A0E" w:rsidRDefault="00992883" w:rsidP="00197A0E">
      <w:pPr>
        <w:spacing w:before="0" w:line="240" w:lineRule="auto"/>
        <w:ind w:left="720" w:hanging="720"/>
        <w:rPr>
          <w:sz w:val="16"/>
          <w:szCs w:val="16"/>
        </w:rPr>
      </w:pPr>
      <w:r w:rsidRPr="00197A0E">
        <w:rPr>
          <w:sz w:val="16"/>
          <w:szCs w:val="16"/>
        </w:rPr>
        <w:t>Arheimer, B.; Andersson, L.; Alkan-Olsson, J.; Jonsson, A. (2007). Using catchment models to establish measure plans according to the water framework directive. 56. URL:https://www.scopus.com/inward/record.uri?eid=2-s2.0-34547682315&amp;doi=10.2166%2fwst.2007.432&amp;partnerID=40&amp;md5=1ddc7bf60b51de0d401300b721a3868d [Not a recreational water quality study].</w:t>
      </w:r>
    </w:p>
    <w:p w14:paraId="15DE138B" w14:textId="36E1BC8E" w:rsidR="00197A0E" w:rsidRPr="00197A0E" w:rsidRDefault="00992883" w:rsidP="00197A0E">
      <w:pPr>
        <w:spacing w:before="0" w:line="240" w:lineRule="auto"/>
        <w:ind w:left="720" w:hanging="720"/>
        <w:rPr>
          <w:sz w:val="16"/>
          <w:szCs w:val="16"/>
        </w:rPr>
      </w:pPr>
      <w:r w:rsidRPr="00197A0E">
        <w:rPr>
          <w:sz w:val="16"/>
          <w:szCs w:val="16"/>
        </w:rPr>
        <w:t>Arkhipova, O. E. (2015). Assessment of ecological development of the South Seas Russia coast. 1</w:t>
      </w:r>
      <w:r w:rsidR="001F58CD">
        <w:rPr>
          <w:sz w:val="16"/>
          <w:szCs w:val="16"/>
        </w:rPr>
        <w:t>:</w:t>
      </w:r>
      <w:r w:rsidRPr="00197A0E">
        <w:rPr>
          <w:sz w:val="16"/>
          <w:szCs w:val="16"/>
        </w:rPr>
        <w:t xml:space="preserve"> 131-142. URL:https://www.scopus.com/inward/record.uri?eid=2-s2.0-84957947448&amp;partnerID=40&amp;md5=316d83334c49ad859d2bcfd3c90955bb [Not a recreational water quality study].</w:t>
      </w:r>
    </w:p>
    <w:p w14:paraId="03A07379" w14:textId="77777777" w:rsidR="00197A0E" w:rsidRPr="00197A0E" w:rsidRDefault="00992883" w:rsidP="00197A0E">
      <w:pPr>
        <w:spacing w:before="0" w:line="240" w:lineRule="auto"/>
        <w:ind w:left="720" w:hanging="720"/>
        <w:rPr>
          <w:sz w:val="16"/>
          <w:szCs w:val="16"/>
        </w:rPr>
      </w:pPr>
      <w:r w:rsidRPr="00197A0E">
        <w:rPr>
          <w:sz w:val="16"/>
          <w:szCs w:val="16"/>
        </w:rPr>
        <w:t>Armstrong, S. D.; Xia, D.; Bah, G. S.; Krishna, R.; Ngangyung, H. F.; La Course, E. J.; McSorley, H. J.; Kengne-Ouafo, J. A.; Chounna-Ndongmo, P. W.; Wanji, S.; Enyong, P. A.; Taylor, D. W.; Blaxter, M. L.; Wastling, J. M.; Tanya, V. N.; Makepeace, B. L. (2016). Stage-specific proteomes from onchocerca ochengi, sister species of the human river blindness parasite, uncover adaptations to a nodular lifestyle. Molecular and Cellular Proteomics 15 (8)2554-2575. DOI:10.1074/mcp.M115.055640 [Not a recreational water quality study].</w:t>
      </w:r>
    </w:p>
    <w:p w14:paraId="3D7A905F" w14:textId="77777777" w:rsidR="00197A0E" w:rsidRPr="00197A0E" w:rsidRDefault="00992883" w:rsidP="00197A0E">
      <w:pPr>
        <w:spacing w:before="0" w:line="240" w:lineRule="auto"/>
        <w:ind w:left="720" w:hanging="720"/>
        <w:rPr>
          <w:sz w:val="16"/>
          <w:szCs w:val="16"/>
        </w:rPr>
      </w:pPr>
      <w:r w:rsidRPr="00197A0E">
        <w:rPr>
          <w:sz w:val="16"/>
          <w:szCs w:val="16"/>
        </w:rPr>
        <w:t>Arroyo-Salgado, Barbara; Buelvas-Montes, Yaleyvis; Villalba-Vizcaino, Vivian; Salomon-Arzuza, Octavio (2014). Genetic profiling of Giardia intestinalis by polimerase chain in human and dogs samples of Colombian Caribean Coast. Enfermedades Infecciosas Y Microbiologia Clinica 32 (7)424-427. DOI:10.1016/j.eimc.2013.07.016 [Not a recreational water quality study].</w:t>
      </w:r>
    </w:p>
    <w:p w14:paraId="220154D2" w14:textId="0D0B54C7" w:rsidR="00197A0E" w:rsidRPr="00197A0E" w:rsidRDefault="00992883" w:rsidP="00197A0E">
      <w:pPr>
        <w:spacing w:before="0" w:line="240" w:lineRule="auto"/>
        <w:ind w:left="720" w:hanging="720"/>
        <w:rPr>
          <w:sz w:val="16"/>
          <w:szCs w:val="16"/>
        </w:rPr>
      </w:pPr>
      <w:r w:rsidRPr="00197A0E">
        <w:rPr>
          <w:sz w:val="16"/>
          <w:szCs w:val="16"/>
        </w:rPr>
        <w:t>Artigas, J.; Pascault, N.; Bouchez, A.; Chastain, J.; Debroas, D.; Humbert, J. F.; Leloup, J.; Tadonleke, R. D.; ter Halle, A.; Pesce, S. (2014). Comparative sensitivity to the fungicide tebuconazole of biofilm and plankton microbial communities in freshwater ecosystems. Science of the Total Environment 468-469</w:t>
      </w:r>
      <w:r w:rsidR="001F58CD">
        <w:rPr>
          <w:sz w:val="16"/>
          <w:szCs w:val="16"/>
        </w:rPr>
        <w:t>:</w:t>
      </w:r>
      <w:r w:rsidRPr="00197A0E">
        <w:rPr>
          <w:sz w:val="16"/>
          <w:szCs w:val="16"/>
        </w:rPr>
        <w:t xml:space="preserve"> 326-336. DOI:10.1016/j.scitotenv.2013.08.074 [Not a recreational water quality study].</w:t>
      </w:r>
    </w:p>
    <w:p w14:paraId="281FBAA2" w14:textId="77777777" w:rsidR="00197A0E" w:rsidRPr="00197A0E" w:rsidRDefault="00992883" w:rsidP="00197A0E">
      <w:pPr>
        <w:spacing w:before="0" w:line="240" w:lineRule="auto"/>
        <w:ind w:left="720" w:hanging="720"/>
        <w:rPr>
          <w:sz w:val="16"/>
          <w:szCs w:val="16"/>
        </w:rPr>
      </w:pPr>
      <w:r w:rsidRPr="00197A0E">
        <w:rPr>
          <w:sz w:val="16"/>
          <w:szCs w:val="16"/>
        </w:rPr>
        <w:t>Arum, S. O.; Weldon, C. W.; Orindi, B.; Landmann, T.; Tchouassi, D. P.; Affognon, H. D.; Sang, R. (2015). Distribution and diversity of the vectors of Rift Valley fever along the livestock movement routes in the northeastern and coastal regions of Kenya. Parasites and Vectors 8 (1). DOI:10.1186/s13071-015-0907-1 [Not a recreational water quality study].</w:t>
      </w:r>
    </w:p>
    <w:p w14:paraId="6447911F" w14:textId="77777777" w:rsidR="00197A0E" w:rsidRPr="00197A0E" w:rsidRDefault="00992883" w:rsidP="00197A0E">
      <w:pPr>
        <w:spacing w:before="0" w:line="240" w:lineRule="auto"/>
        <w:ind w:left="720" w:hanging="720"/>
        <w:rPr>
          <w:sz w:val="16"/>
          <w:szCs w:val="16"/>
        </w:rPr>
      </w:pPr>
      <w:r w:rsidRPr="00197A0E">
        <w:rPr>
          <w:sz w:val="16"/>
          <w:szCs w:val="16"/>
        </w:rPr>
        <w:t>Ashbolt, Nicholas J; Amézquita, Alejandro; Backhaus, Thomas; Borriello, Peter; Brandt, Kristian K; Collignon, Peter; Coors, Anja; Finley, Rita; Gaze, William H; Heberer, Thomas (2013). Human health risk assessment (HHRA) for environmental development and transfer of antibiotic resistance. Environmental health perspectives 121(9)993-1001. ISSN:0091-6765 [Not a recreational water quality study].</w:t>
      </w:r>
    </w:p>
    <w:p w14:paraId="28973BEA" w14:textId="77777777" w:rsidR="00197A0E" w:rsidRPr="00197A0E" w:rsidRDefault="00992883" w:rsidP="00197A0E">
      <w:pPr>
        <w:spacing w:before="0" w:line="240" w:lineRule="auto"/>
        <w:ind w:left="720" w:hanging="720"/>
        <w:rPr>
          <w:sz w:val="16"/>
          <w:szCs w:val="16"/>
        </w:rPr>
      </w:pPr>
      <w:r w:rsidRPr="00197A0E">
        <w:rPr>
          <w:sz w:val="16"/>
          <w:szCs w:val="16"/>
        </w:rPr>
        <w:t>Ashwini, S. K.; Varghese, George K. (2020). Environmental forensic analysis of the microplastic pollution at "Nattika" Beach, Kerala Coast, India. Environmental Forensics 21 (1)21-36. DOI:10.1080/15275922.2019.1693442 [Not a recreational water quality study].</w:t>
      </w:r>
    </w:p>
    <w:p w14:paraId="4CE237D4" w14:textId="77777777" w:rsidR="00197A0E" w:rsidRPr="00197A0E" w:rsidRDefault="00992883" w:rsidP="00197A0E">
      <w:pPr>
        <w:spacing w:before="0" w:line="240" w:lineRule="auto"/>
        <w:ind w:left="720" w:hanging="720"/>
        <w:rPr>
          <w:sz w:val="16"/>
          <w:szCs w:val="16"/>
        </w:rPr>
      </w:pPr>
      <w:r w:rsidRPr="00197A0E">
        <w:rPr>
          <w:sz w:val="16"/>
          <w:szCs w:val="16"/>
        </w:rPr>
        <w:t>Aslan-Yilmaz, A.; Okuş, E.; Övez, S. (2004). Bacteriological indicators of anthropogenic impact prior to and during the recovery of water quality in an extremely polluted estuary, Golden Horn, Turkey. Marine Pollution Bulletin 49 (44176)951-958. DOI:10.1016/j.marpolbul.2004.06.020 [Not a recreational water quality study].</w:t>
      </w:r>
    </w:p>
    <w:p w14:paraId="1D84A638" w14:textId="77777777" w:rsidR="00197A0E" w:rsidRPr="00197A0E" w:rsidRDefault="00992883" w:rsidP="00197A0E">
      <w:pPr>
        <w:spacing w:before="0" w:line="240" w:lineRule="auto"/>
        <w:ind w:left="720" w:hanging="720"/>
        <w:rPr>
          <w:sz w:val="16"/>
          <w:szCs w:val="16"/>
        </w:rPr>
      </w:pPr>
      <w:r w:rsidRPr="00197A0E">
        <w:rPr>
          <w:sz w:val="16"/>
          <w:szCs w:val="16"/>
        </w:rPr>
        <w:t>Assis, A. S. F.; Cruz, L. T.; Ferreira, A. S.; Bessa, M. E.; de Oliveira Pinto, M. A.; Vieira, C. B.; Otenio, M. H.; Miagostovich, M. P.; da Rosa e Silva, M. L. (2015). Relationship between viral detection and turbidity in a watershed contaminated with group A rotavirus. Environmental Science and Pollution Research 22 (9)6886-6897. DOI:10.1007/s11356-014-3874-8 [Not a recreational water quality study].</w:t>
      </w:r>
    </w:p>
    <w:p w14:paraId="04E982E5" w14:textId="77777777" w:rsidR="00197A0E" w:rsidRPr="00197A0E" w:rsidRDefault="00992883" w:rsidP="00197A0E">
      <w:pPr>
        <w:spacing w:before="0" w:line="240" w:lineRule="auto"/>
        <w:ind w:left="720" w:hanging="720"/>
        <w:rPr>
          <w:sz w:val="16"/>
          <w:szCs w:val="16"/>
        </w:rPr>
      </w:pPr>
      <w:r w:rsidRPr="00197A0E">
        <w:rPr>
          <w:sz w:val="16"/>
          <w:szCs w:val="16"/>
        </w:rPr>
        <w:t>Åström, J.; Pettersson, T. J. R.; Reischer, G. H.; Hermansson, M. (2013). Short-term microbial release during rain events from on-site sewers and cattle in a surface water source. Journal of Water and Health 11 (3)430-442. DOI:10.2166/wh.2013.226 [Not a recreational water quality study].</w:t>
      </w:r>
    </w:p>
    <w:p w14:paraId="0D4F48C9" w14:textId="77777777" w:rsidR="00197A0E" w:rsidRPr="00197A0E" w:rsidRDefault="00992883" w:rsidP="00197A0E">
      <w:pPr>
        <w:spacing w:before="0" w:line="240" w:lineRule="auto"/>
        <w:ind w:left="720" w:hanging="720"/>
        <w:rPr>
          <w:sz w:val="16"/>
          <w:szCs w:val="16"/>
        </w:rPr>
      </w:pPr>
      <w:r w:rsidRPr="00197A0E">
        <w:rPr>
          <w:sz w:val="16"/>
          <w:szCs w:val="16"/>
        </w:rPr>
        <w:t>Åström, Johan; Petterson, Susan; Bergstedt, Olof; Pettersson, Thomas JR; Stenström, Thor Axel (2007). Evaluation of the microbial risk reduction due to selective closure of the raw water intake before drinking water treatment. Journal of Water and Health 5(S1)81-97. ISSN:1477-8920 [Not a recreational water quality study].</w:t>
      </w:r>
    </w:p>
    <w:p w14:paraId="35A80656" w14:textId="77777777" w:rsidR="00197A0E" w:rsidRPr="00197A0E" w:rsidRDefault="00992883" w:rsidP="00197A0E">
      <w:pPr>
        <w:spacing w:before="0" w:line="240" w:lineRule="auto"/>
        <w:ind w:left="720" w:hanging="720"/>
        <w:rPr>
          <w:sz w:val="16"/>
          <w:szCs w:val="16"/>
        </w:rPr>
      </w:pPr>
      <w:r w:rsidRPr="00197A0E">
        <w:rPr>
          <w:sz w:val="16"/>
          <w:szCs w:val="16"/>
        </w:rPr>
        <w:t>Atalabi, T. E.; Lawal, U.; Ipinlaye, S. J. (2016). Prevalence and intensity of genito-urinary schistosomiasis and associated risk factors among junior high school students in two local government areas around Zobe Dam in Katsina State, Nigeria. Parasites and Vectors 9 (1). DOI:10.1186/s13071-016-1672-5 [Not a recreational water quality study].</w:t>
      </w:r>
    </w:p>
    <w:p w14:paraId="0A07D761" w14:textId="77777777" w:rsidR="00197A0E" w:rsidRPr="00197A0E" w:rsidRDefault="00992883" w:rsidP="00197A0E">
      <w:pPr>
        <w:spacing w:before="0" w:line="240" w:lineRule="auto"/>
        <w:ind w:left="720" w:hanging="720"/>
        <w:rPr>
          <w:sz w:val="16"/>
          <w:szCs w:val="16"/>
        </w:rPr>
      </w:pPr>
      <w:r w:rsidRPr="00197A0E">
        <w:rPr>
          <w:sz w:val="16"/>
          <w:szCs w:val="16"/>
        </w:rPr>
        <w:t>Atoyan, J. A.; Herron, E. M.; Amador, J. A. (2011). Evaluation of microbiological water quality in the Pettaquamscutt River (Rhode Island, USA) using chemical, molecular and culture-dependent methods. Marine Pollution Bulletin 62 (7)1577-1583. DOI:10.1016/j.marpolbul.2011.04.032 [Not a recreational water quality study].</w:t>
      </w:r>
    </w:p>
    <w:p w14:paraId="69DE5850" w14:textId="77777777" w:rsidR="00197A0E" w:rsidRPr="00197A0E" w:rsidRDefault="00992883" w:rsidP="00197A0E">
      <w:pPr>
        <w:spacing w:before="0" w:line="240" w:lineRule="auto"/>
        <w:ind w:left="720" w:hanging="720"/>
        <w:rPr>
          <w:sz w:val="16"/>
          <w:szCs w:val="16"/>
        </w:rPr>
      </w:pPr>
      <w:r w:rsidRPr="00197A0E">
        <w:rPr>
          <w:sz w:val="16"/>
          <w:szCs w:val="16"/>
        </w:rPr>
        <w:t>Aulicino, F. A.; Marranzano, M.; Mauro, L. (2005). Surface water pollution and microbiological indicators. Annali dell'Istituto Superiore di Sanita 41 (3)359-370. URL:https://www.scopus.com/inward/record.uri?eid=2-s2.0-33646871053&amp;partnerID=40&amp;md5=7bd2db77bc0b21ae2f013d98acfd6894 [Not a recreational water quality study].</w:t>
      </w:r>
    </w:p>
    <w:p w14:paraId="11EED81F" w14:textId="77777777" w:rsidR="00197A0E" w:rsidRPr="00197A0E" w:rsidRDefault="00992883" w:rsidP="00197A0E">
      <w:pPr>
        <w:spacing w:before="0" w:line="240" w:lineRule="auto"/>
        <w:ind w:left="720" w:hanging="720"/>
        <w:rPr>
          <w:sz w:val="16"/>
          <w:szCs w:val="16"/>
        </w:rPr>
      </w:pPr>
      <w:r w:rsidRPr="00197A0E">
        <w:rPr>
          <w:sz w:val="16"/>
          <w:szCs w:val="16"/>
        </w:rPr>
        <w:t>Aunpromma, Surasit; Kanjampa, Prapan; Papirom, Pittaya; Tangkawattana, Sirikachorn; Tangkawattana, Prasarn; Tesana, Smarn; Boonmars, Thidarut; Suwannatrai, Apiporn; Uopsai, Suwit; Sukon, Peerapol; Sripa, Banchob (2016). Prevlence and Risk Factors for Opisthorchis Viverrini Infection Among Cats and Dogs in Six Districts Surrounding the Ubolratana Dam, an Endemic Area for Human Opisthorchiasis in Northeastern Thailand. Southeast Asian Journal of Tropical Medicine and Public Health 47(6)1153-1159. ISSN:0125-1562 [Not a recreational water quality study].</w:t>
      </w:r>
    </w:p>
    <w:p w14:paraId="12E5D5B0" w14:textId="77777777" w:rsidR="00197A0E" w:rsidRPr="00197A0E" w:rsidRDefault="00992883" w:rsidP="00197A0E">
      <w:pPr>
        <w:spacing w:before="0" w:line="240" w:lineRule="auto"/>
        <w:ind w:left="720" w:hanging="720"/>
        <w:rPr>
          <w:sz w:val="16"/>
          <w:szCs w:val="16"/>
        </w:rPr>
      </w:pPr>
      <w:r w:rsidRPr="00197A0E">
        <w:rPr>
          <w:sz w:val="16"/>
          <w:szCs w:val="16"/>
        </w:rPr>
        <w:t>Avigliano, E.; Schenone, N. (2016). Water quality in Atlantic rainforest mountain rivers (South America): quality indices assessment, nutrients distribution, and consumption effect. Environmental Science and Pollution Research 23 (15)15063-15075. DOI:10.1007/s11356-016-6646-9 [Not a recreational water quality study].</w:t>
      </w:r>
    </w:p>
    <w:p w14:paraId="16436BCD" w14:textId="77777777" w:rsidR="00197A0E" w:rsidRPr="00197A0E" w:rsidRDefault="00992883" w:rsidP="00197A0E">
      <w:pPr>
        <w:spacing w:before="0" w:line="240" w:lineRule="auto"/>
        <w:ind w:left="720" w:hanging="720"/>
        <w:rPr>
          <w:sz w:val="16"/>
          <w:szCs w:val="16"/>
        </w:rPr>
      </w:pPr>
      <w:r w:rsidRPr="00197A0E">
        <w:rPr>
          <w:sz w:val="16"/>
          <w:szCs w:val="16"/>
        </w:rPr>
        <w:t>Awo, M. E.; Fonge, B. A.; Tabot, P. T.; Akoachere, J. T. K. (2020). Water quality of the volcanic crater lake, Lake Barombi Kotto, in Cameroon. African Journal of Aquatic Science 45 (4)401-411. DOI:10.2989/16085914.2020.1737799 [Not a recreational water quality study].</w:t>
      </w:r>
    </w:p>
    <w:p w14:paraId="338B470E" w14:textId="77777777" w:rsidR="00197A0E" w:rsidRPr="00197A0E" w:rsidRDefault="00992883" w:rsidP="00197A0E">
      <w:pPr>
        <w:spacing w:before="0" w:line="240" w:lineRule="auto"/>
        <w:ind w:left="720" w:hanging="720"/>
        <w:rPr>
          <w:sz w:val="16"/>
          <w:szCs w:val="16"/>
        </w:rPr>
      </w:pPr>
      <w:r w:rsidRPr="00197A0E">
        <w:rPr>
          <w:sz w:val="16"/>
          <w:szCs w:val="16"/>
        </w:rPr>
        <w:t>Ayni, F. E.; Cherif, S.; Jrad, A.; Trabelsi-Ayadi, M. (2011). Impact of Treated Wastewater Reuse on Agriculture and Aquifer Recharge in a Coastal Area: Korba Case Study. Water Resources Management 25 (9)2251-2265. DOI:10.1007/s11269-011-9805-2 [Not a recreational water quality study].</w:t>
      </w:r>
    </w:p>
    <w:p w14:paraId="0131A4AE" w14:textId="77777777" w:rsidR="00197A0E" w:rsidRPr="00197A0E" w:rsidRDefault="00992883" w:rsidP="00197A0E">
      <w:pPr>
        <w:spacing w:before="0" w:line="240" w:lineRule="auto"/>
        <w:ind w:left="720" w:hanging="720"/>
        <w:rPr>
          <w:sz w:val="16"/>
          <w:szCs w:val="16"/>
        </w:rPr>
      </w:pPr>
      <w:r w:rsidRPr="00197A0E">
        <w:rPr>
          <w:sz w:val="16"/>
          <w:szCs w:val="16"/>
        </w:rPr>
        <w:t>Azhdar, Zakieh; Ghaderi, Mostafa; Mousavi-Nasab, Seyed Dawood (2019). Optimization of RT-qPCR for Detection of Aichi Virus in Sewage and River Water Samples in Karaj, Iran. Archives of Iranian Medicine 22(5)242-246. ISSN:1029-2977 [Not a recreational water quality study].</w:t>
      </w:r>
    </w:p>
    <w:p w14:paraId="68874A5A" w14:textId="77777777" w:rsidR="00197A0E" w:rsidRPr="00197A0E" w:rsidRDefault="00992883" w:rsidP="00197A0E">
      <w:pPr>
        <w:spacing w:before="0" w:line="240" w:lineRule="auto"/>
        <w:ind w:left="720" w:hanging="720"/>
        <w:rPr>
          <w:sz w:val="16"/>
          <w:szCs w:val="16"/>
        </w:rPr>
      </w:pPr>
      <w:r w:rsidRPr="00197A0E">
        <w:rPr>
          <w:sz w:val="16"/>
          <w:szCs w:val="16"/>
        </w:rPr>
        <w:t>Azlan, A. Majid; Rasid, M. N.; Richard, R. L.; Mahboob, T.; Sritongchuen, C.; Jaturas, N.; Tan, T. C.; Sawangjaroen, N.; Lim, Y. a L.; Nissapatorn, V. (2016). Titiwangsa Lake a source of urban parasitic contamination. Tropical Biomedicine 33(3)594-598. ISSN:0127-5720 [Not a recreational water quality study].</w:t>
      </w:r>
    </w:p>
    <w:p w14:paraId="293C3FCE" w14:textId="06C00AD2" w:rsidR="00197A0E" w:rsidRPr="00197A0E" w:rsidRDefault="00992883" w:rsidP="00197A0E">
      <w:pPr>
        <w:spacing w:before="0" w:line="240" w:lineRule="auto"/>
        <w:ind w:left="720" w:hanging="720"/>
        <w:rPr>
          <w:sz w:val="16"/>
          <w:szCs w:val="16"/>
        </w:rPr>
      </w:pPr>
      <w:r w:rsidRPr="00197A0E">
        <w:rPr>
          <w:sz w:val="16"/>
          <w:szCs w:val="16"/>
        </w:rPr>
        <w:t>Azuma, T.; Nakada, N.; Yamashita, N.; Tanaka, H. (2015). Prediction, risk and control of anti-influenza drugs in the Yodo River Basin, Japan during seasonal and pandemic influenza using the transmission model for infectious disease. Science of the Total Environment 521-522</w:t>
      </w:r>
      <w:r w:rsidR="001F58CD">
        <w:rPr>
          <w:sz w:val="16"/>
          <w:szCs w:val="16"/>
        </w:rPr>
        <w:t>:</w:t>
      </w:r>
      <w:r w:rsidRPr="00197A0E">
        <w:rPr>
          <w:sz w:val="16"/>
          <w:szCs w:val="16"/>
        </w:rPr>
        <w:t xml:space="preserve"> 68-74. DOI:10.1016/j.scitotenv.2015.03.069 [Not a recreational water quality study].</w:t>
      </w:r>
    </w:p>
    <w:p w14:paraId="0768905D" w14:textId="77777777" w:rsidR="00197A0E" w:rsidRPr="00197A0E" w:rsidRDefault="00992883" w:rsidP="00197A0E">
      <w:pPr>
        <w:spacing w:before="0" w:line="240" w:lineRule="auto"/>
        <w:ind w:left="720" w:hanging="720"/>
        <w:rPr>
          <w:sz w:val="16"/>
          <w:szCs w:val="16"/>
        </w:rPr>
      </w:pPr>
      <w:r w:rsidRPr="00197A0E">
        <w:rPr>
          <w:sz w:val="16"/>
          <w:szCs w:val="16"/>
        </w:rPr>
        <w:t>Bachand, N.; Ravel, A.; Leighton, P.; Stephen, C.; Ndao, M.; Avard, E.; Jenkins, E. (2019). Serological and molecular detection of Toxoplasma gondii in terrestrial and marine wildlife harvested for food in Nunavik, Canada. Parasites and Vectors 12 (1). DOI:10.1186/s13071-019-3408-9 [Not a recreational water quality study].</w:t>
      </w:r>
    </w:p>
    <w:p w14:paraId="5177010C" w14:textId="77777777" w:rsidR="00197A0E" w:rsidRPr="00197A0E" w:rsidRDefault="00992883" w:rsidP="00197A0E">
      <w:pPr>
        <w:spacing w:before="0" w:line="240" w:lineRule="auto"/>
        <w:ind w:left="720" w:hanging="720"/>
        <w:rPr>
          <w:sz w:val="16"/>
          <w:szCs w:val="16"/>
        </w:rPr>
      </w:pPr>
      <w:r w:rsidRPr="00197A0E">
        <w:rPr>
          <w:sz w:val="16"/>
          <w:szCs w:val="16"/>
        </w:rPr>
        <w:t>Bachoon, D. S.; Markand, S.; Otero, E.; Perry, G.; Ramsubaugh, A. (2010). Assessment of non-point sources of fecal pollution in coastal waters of Puerto Rico and Trinidad. Marine Pollution Bulletin 60 (7)1117-1121. DOI:10.1016/j.marpolbul.2010.04.020 [Not a recreational water quality study].</w:t>
      </w:r>
    </w:p>
    <w:p w14:paraId="5D700B37" w14:textId="77777777" w:rsidR="00197A0E" w:rsidRPr="00197A0E" w:rsidRDefault="00992883" w:rsidP="00197A0E">
      <w:pPr>
        <w:spacing w:before="0" w:line="240" w:lineRule="auto"/>
        <w:ind w:left="720" w:hanging="720"/>
        <w:rPr>
          <w:sz w:val="16"/>
          <w:szCs w:val="16"/>
        </w:rPr>
      </w:pPr>
      <w:r w:rsidRPr="00197A0E">
        <w:rPr>
          <w:sz w:val="16"/>
          <w:szCs w:val="16"/>
        </w:rPr>
        <w:t>Bacigalupe, D.; Basso, W.; Caspe, S. G.; Moré, G.; Lischinsky, L.; Gos, M. L.; Leunda, M.; Campero, L.; Moore, D. P.; Schares, G.; Campero, C. M.; Venturini, M. C. (2013). Neospora caninum NC-6 Argentina induces fetopathy in both serologically positive and negative experimentally inoculated pregnant dams. Parasitology Research 112 (7)2585-2592. DOI:10.1007/s00436-013-3424-1 [Not a recreational water quality study].</w:t>
      </w:r>
    </w:p>
    <w:p w14:paraId="2E6B1F5D" w14:textId="106BDA6E" w:rsidR="00197A0E" w:rsidRPr="00197A0E" w:rsidRDefault="00992883" w:rsidP="00197A0E">
      <w:pPr>
        <w:spacing w:before="0" w:line="240" w:lineRule="auto"/>
        <w:ind w:left="720" w:hanging="720"/>
        <w:rPr>
          <w:sz w:val="16"/>
          <w:szCs w:val="16"/>
        </w:rPr>
      </w:pPr>
      <w:r w:rsidRPr="00197A0E">
        <w:rPr>
          <w:sz w:val="16"/>
          <w:szCs w:val="16"/>
        </w:rPr>
        <w:t>Badgley, Brian D.; Steele, Meredith K.; Cappellin, Catherine; Burger, Julie; Jian, Jinshi; Neher, Timothy P.; Orentas, Megan; Wagner, Regan (2019). Fecal indicator dynamics at the watershed scale: Variable relationships with land use, season, and water chemistry. Science of the Total Environment 697</w:t>
      </w:r>
      <w:r w:rsidR="001F58CD">
        <w:rPr>
          <w:sz w:val="16"/>
          <w:szCs w:val="16"/>
        </w:rPr>
        <w:t>:</w:t>
      </w:r>
      <w:r w:rsidRPr="00197A0E">
        <w:rPr>
          <w:sz w:val="16"/>
          <w:szCs w:val="16"/>
        </w:rPr>
        <w:t xml:space="preserve"> 134113. DOI:10.1016/j.scitotenv.2019.134113 [Not a recreational water quality study].</w:t>
      </w:r>
    </w:p>
    <w:p w14:paraId="5E9EF937" w14:textId="77777777" w:rsidR="00197A0E" w:rsidRPr="00197A0E" w:rsidRDefault="00992883" w:rsidP="00197A0E">
      <w:pPr>
        <w:spacing w:before="0" w:line="240" w:lineRule="auto"/>
        <w:ind w:left="720" w:hanging="720"/>
        <w:rPr>
          <w:sz w:val="16"/>
          <w:szCs w:val="16"/>
        </w:rPr>
      </w:pPr>
      <w:r w:rsidRPr="00197A0E">
        <w:rPr>
          <w:sz w:val="16"/>
          <w:szCs w:val="16"/>
        </w:rPr>
        <w:t>Báez-Cazull, S. E.; McGuire, J. T.; Cozzarelli, I. M.; Voytek, M. A. (2008). Determination of dominant biogeochemical processes in a contaminated aquifer-wetland system using multivariate statistical analysis. Journal of Environmental Quality 37 (1)30-46. DOI:10.2134/jeq2007.0169 [Not a recreational water quality study].</w:t>
      </w:r>
    </w:p>
    <w:p w14:paraId="13CBA94C" w14:textId="77777777" w:rsidR="00197A0E" w:rsidRPr="00197A0E" w:rsidRDefault="00992883" w:rsidP="00197A0E">
      <w:pPr>
        <w:spacing w:before="0" w:line="240" w:lineRule="auto"/>
        <w:ind w:left="720" w:hanging="720"/>
        <w:rPr>
          <w:sz w:val="16"/>
          <w:szCs w:val="16"/>
        </w:rPr>
      </w:pPr>
      <w:r w:rsidRPr="00197A0E">
        <w:rPr>
          <w:sz w:val="16"/>
          <w:szCs w:val="16"/>
        </w:rPr>
        <w:t>Bai, H.; Shiota, T.; Yoshizaki, S.; Saito-Obata, M.; Malbas, F. F.; Lupisan, S. P.; Oshitani, H.; Takeda, N.; Muramatsu, M.; Wakita, T.; Ishii, K.; Li, T. C. (2019). Detection of subgenotype IA and IIIA hepatitis A viruses in rivers flowing through metro Manila, the Philippines. Japanese Journal of Infectious Diseases 72 (1)53-55. DOI:10.7883/yoken.JJID.2018.148 [Not a recreational water quality study].</w:t>
      </w:r>
    </w:p>
    <w:p w14:paraId="072A74D2" w14:textId="14A77406" w:rsidR="00197A0E" w:rsidRPr="00197A0E" w:rsidRDefault="00992883" w:rsidP="00197A0E">
      <w:pPr>
        <w:spacing w:before="0" w:line="240" w:lineRule="auto"/>
        <w:ind w:left="720" w:hanging="720"/>
        <w:rPr>
          <w:sz w:val="16"/>
          <w:szCs w:val="16"/>
        </w:rPr>
      </w:pPr>
      <w:r w:rsidRPr="00197A0E">
        <w:rPr>
          <w:sz w:val="16"/>
          <w:szCs w:val="16"/>
        </w:rPr>
        <w:t>Bai, L.; Zhang, Q.; Ju, Q.; Wang, C.; Zhang, H.; Jiang, H. (2020). Priming effect of autochthonous organic matter on enhanced degradation of 17α-ethynylestradiol in water-sediment system of one eutrophic lake. Water Research 184. DOI:10.1016/j.watres.2020.116153 [Not a recreational water quality study].</w:t>
      </w:r>
    </w:p>
    <w:p w14:paraId="02D05636" w14:textId="77777777" w:rsidR="00197A0E" w:rsidRPr="00197A0E" w:rsidRDefault="00992883" w:rsidP="00197A0E">
      <w:pPr>
        <w:spacing w:before="0" w:line="240" w:lineRule="auto"/>
        <w:ind w:left="720" w:hanging="720"/>
        <w:rPr>
          <w:sz w:val="16"/>
          <w:szCs w:val="16"/>
        </w:rPr>
      </w:pPr>
      <w:r w:rsidRPr="00197A0E">
        <w:rPr>
          <w:sz w:val="16"/>
          <w:szCs w:val="16"/>
        </w:rPr>
        <w:t>Bai, X.; Xi, C.; Wu, J. (2016). Survival of Helicobacter pylori in the wastewater treatment process and the receiving river in Michigan, USA. Journal of Water and Health 14 (4)692-698. DOI:10.2166/wh.2016.259 [Not a recreational water quality study].</w:t>
      </w:r>
    </w:p>
    <w:p w14:paraId="0D8818C2" w14:textId="77777777" w:rsidR="00197A0E" w:rsidRPr="00197A0E" w:rsidRDefault="00992883" w:rsidP="00197A0E">
      <w:pPr>
        <w:spacing w:before="0" w:line="240" w:lineRule="auto"/>
        <w:ind w:left="720" w:hanging="720"/>
        <w:rPr>
          <w:sz w:val="16"/>
          <w:szCs w:val="16"/>
        </w:rPr>
      </w:pPr>
      <w:r w:rsidRPr="00197A0E">
        <w:rPr>
          <w:sz w:val="16"/>
          <w:szCs w:val="16"/>
        </w:rPr>
        <w:t>Bakare, A. A.; Lateef, A.; Amuda, O. S.; Afolabi, R. O. (2003). The aquatic toxicity and characterization of chemical and microbiological constituents of water samples from Oba River, Odo-Oba, Nigeria. Asian Journal of Microbiology, Biotechnology and Environmental Sciences 5 (1)43040. URL:https://www.scopus.com/inward/record.uri?eid=2-s2.0-0038076448&amp;partnerID=40&amp;md5=a2b8669a9c0c2234e41afd35cc9d6781 [Not a recreational water quality study].</w:t>
      </w:r>
    </w:p>
    <w:p w14:paraId="392A745D" w14:textId="77777777" w:rsidR="00197A0E" w:rsidRPr="00197A0E" w:rsidRDefault="00992883" w:rsidP="00197A0E">
      <w:pPr>
        <w:spacing w:before="0" w:line="240" w:lineRule="auto"/>
        <w:ind w:left="720" w:hanging="720"/>
        <w:rPr>
          <w:sz w:val="16"/>
          <w:szCs w:val="16"/>
        </w:rPr>
      </w:pPr>
      <w:r w:rsidRPr="00197A0E">
        <w:rPr>
          <w:sz w:val="16"/>
          <w:szCs w:val="16"/>
        </w:rPr>
        <w:t>Baker, D. L.; Ferguson, C. M.; Chier, P.; Warnecke, M.; Watkinson, A. (2016). Standardised survey method for identifying catchment risks to water quality. Journal of Water and Health 14 (3)349-368. DOI:10.2166/wh.2015.054 [Not a recreational water quality study].</w:t>
      </w:r>
    </w:p>
    <w:p w14:paraId="2CBEF2DF" w14:textId="77777777" w:rsidR="00197A0E" w:rsidRPr="00197A0E" w:rsidRDefault="00992883" w:rsidP="00197A0E">
      <w:pPr>
        <w:spacing w:before="0" w:line="240" w:lineRule="auto"/>
        <w:ind w:left="720" w:hanging="720"/>
        <w:rPr>
          <w:sz w:val="16"/>
          <w:szCs w:val="16"/>
        </w:rPr>
      </w:pPr>
      <w:r w:rsidRPr="00197A0E">
        <w:rPr>
          <w:sz w:val="16"/>
          <w:szCs w:val="16"/>
        </w:rPr>
        <w:t>Bakhiet, H. H. A.; Zaroug, M. (2020). Transmission of salmonella spp from water sources to fish in the muddy seasonal water of the river Nile state, Sudan. Journal of World's Poultry Research 10 (3)93-97. DOI:10.36380/SCIL.2020.OJAFR13 [Not a recreational water quality study].</w:t>
      </w:r>
    </w:p>
    <w:p w14:paraId="34781BBF" w14:textId="77777777" w:rsidR="00197A0E" w:rsidRPr="00197A0E" w:rsidRDefault="00992883" w:rsidP="00197A0E">
      <w:pPr>
        <w:spacing w:before="0" w:line="240" w:lineRule="auto"/>
        <w:ind w:left="720" w:hanging="720"/>
        <w:rPr>
          <w:sz w:val="16"/>
          <w:szCs w:val="16"/>
        </w:rPr>
      </w:pPr>
      <w:r w:rsidRPr="00197A0E">
        <w:rPr>
          <w:sz w:val="16"/>
          <w:szCs w:val="16"/>
        </w:rPr>
        <w:t>Balen, J.; Zhao, Z. Y.; Williams, G. M.; McManus, D. P.; Raso, G.; Utzinger, J.; Zhou, J.; Li, Y. S. (2007). Prevalence, intensity and associated morbidity of Schistosoma japonicum infection in the Dongting Lake region, China. Bulletin of the World Health Organization 85 (7)519-526. DOI:10.2471/BLT.06.034033 [Not a recreational water quality study].</w:t>
      </w:r>
    </w:p>
    <w:p w14:paraId="7ECD33D7" w14:textId="771AB749" w:rsidR="00197A0E" w:rsidRPr="00197A0E" w:rsidRDefault="00992883" w:rsidP="00197A0E">
      <w:pPr>
        <w:spacing w:before="0" w:line="240" w:lineRule="auto"/>
        <w:ind w:left="720" w:hanging="720"/>
        <w:rPr>
          <w:sz w:val="16"/>
          <w:szCs w:val="16"/>
        </w:rPr>
      </w:pPr>
      <w:r w:rsidRPr="00197A0E">
        <w:rPr>
          <w:sz w:val="16"/>
          <w:szCs w:val="16"/>
        </w:rPr>
        <w:t>Ballesté, Elisenda; Demeter, Katalin; Masterson, Bartholomew; Timoneda, Natàlia; Sala-Comorera, Laura; Meijer, Wim G. (2020). Implementation and integration of microbial source tracking in a river watershed monitoring plan. The Science of the Total Environment 736</w:t>
      </w:r>
      <w:r w:rsidR="001F58CD">
        <w:rPr>
          <w:sz w:val="16"/>
          <w:szCs w:val="16"/>
        </w:rPr>
        <w:t>:</w:t>
      </w:r>
      <w:r w:rsidRPr="00197A0E">
        <w:rPr>
          <w:sz w:val="16"/>
          <w:szCs w:val="16"/>
        </w:rPr>
        <w:t xml:space="preserve"> 139573. DOI:10.1016/j.scitotenv.2020.139573 [Not a recreational water quality study].</w:t>
      </w:r>
    </w:p>
    <w:p w14:paraId="214ACDEC" w14:textId="56F652B2" w:rsidR="00197A0E" w:rsidRPr="00197A0E" w:rsidRDefault="00992883" w:rsidP="00197A0E">
      <w:pPr>
        <w:spacing w:before="0" w:line="240" w:lineRule="auto"/>
        <w:ind w:left="720" w:hanging="720"/>
        <w:rPr>
          <w:sz w:val="16"/>
          <w:szCs w:val="16"/>
        </w:rPr>
      </w:pPr>
      <w:r w:rsidRPr="00197A0E">
        <w:rPr>
          <w:sz w:val="16"/>
          <w:szCs w:val="16"/>
        </w:rPr>
        <w:t>Bambic, Dustin G.; Kildare-Hann, Beverly J.; Rajal, Veronica B.; Sturm, Belinda S. M.; Minton, Chris B.; Schriewer, Alexander; Wuertz, Stefan (2015). Spatial and hydrologic variation of Bacteroidales, adenovirus and enterovirus in a semi-arid, wastewater effluent-impacted watershed. Water Research 75</w:t>
      </w:r>
      <w:r w:rsidR="001F58CD">
        <w:rPr>
          <w:sz w:val="16"/>
          <w:szCs w:val="16"/>
        </w:rPr>
        <w:t>:</w:t>
      </w:r>
      <w:r w:rsidRPr="00197A0E">
        <w:rPr>
          <w:sz w:val="16"/>
          <w:szCs w:val="16"/>
        </w:rPr>
        <w:t xml:space="preserve"> 83-94. DOI:10.1016/j.watres.2015.02.023 [Not a recreational water quality study].</w:t>
      </w:r>
    </w:p>
    <w:p w14:paraId="4DCA924D" w14:textId="77777777" w:rsidR="00197A0E" w:rsidRPr="00197A0E" w:rsidRDefault="00992883" w:rsidP="00197A0E">
      <w:pPr>
        <w:spacing w:before="0" w:line="240" w:lineRule="auto"/>
        <w:ind w:left="720" w:hanging="720"/>
        <w:rPr>
          <w:sz w:val="16"/>
          <w:szCs w:val="16"/>
        </w:rPr>
      </w:pPr>
      <w:r w:rsidRPr="00197A0E">
        <w:rPr>
          <w:sz w:val="16"/>
          <w:szCs w:val="16"/>
        </w:rPr>
        <w:t>Banmairuroy, Paweeranut; Chaichana, Phattharaporn; Pulsrikarn, Chaiwat; Nuanualsuwan, Suphachai (2014). Quantitative Microbial Risk Assessment of Salmonella in Surface Water as a Source of Tap Water. Thai Journal of Veterinary Medicine 44(1)95-106. ISSN:0125-6491 [Not a recreational water quality study].</w:t>
      </w:r>
    </w:p>
    <w:p w14:paraId="6F5B7D52" w14:textId="77777777" w:rsidR="00197A0E" w:rsidRPr="00197A0E" w:rsidRDefault="00992883" w:rsidP="00197A0E">
      <w:pPr>
        <w:spacing w:before="0" w:line="240" w:lineRule="auto"/>
        <w:ind w:left="720" w:hanging="720"/>
        <w:rPr>
          <w:sz w:val="16"/>
          <w:szCs w:val="16"/>
        </w:rPr>
      </w:pPr>
      <w:r w:rsidRPr="00197A0E">
        <w:rPr>
          <w:sz w:val="16"/>
          <w:szCs w:val="16"/>
        </w:rPr>
        <w:t>Bansal, Roohi; Dhami, Navdeep Kaur; Mukherjee, Abhijit; Reddy, M. Sudhakara (2016). Biocalcification by halophilic bacteria for remediation of concrete structures in marine environment. Journal of Industrial Microbiology &amp; Biotechnology 43 (11)1497-1505. DOI:10.1007/s10295-016-1835-6 [Not a recreational water quality study].</w:t>
      </w:r>
    </w:p>
    <w:p w14:paraId="23E39B77" w14:textId="42CF5526" w:rsidR="00197A0E" w:rsidRPr="00197A0E" w:rsidRDefault="00992883" w:rsidP="00197A0E">
      <w:pPr>
        <w:spacing w:before="0" w:line="240" w:lineRule="auto"/>
        <w:ind w:left="720" w:hanging="720"/>
        <w:rPr>
          <w:sz w:val="16"/>
          <w:szCs w:val="16"/>
        </w:rPr>
      </w:pPr>
      <w:r w:rsidRPr="00197A0E">
        <w:rPr>
          <w:sz w:val="16"/>
          <w:szCs w:val="16"/>
        </w:rPr>
        <w:t>Bao, Shaopan; Wang, Han; Zhang, Weicheng; Xie, Zhicai; Fang, Tao (2016). An investigation into the effects of silver nanoparticles on natural microbial communities in two freshwater sediments. Environmental Pollution 219</w:t>
      </w:r>
      <w:r w:rsidR="001F58CD">
        <w:rPr>
          <w:sz w:val="16"/>
          <w:szCs w:val="16"/>
        </w:rPr>
        <w:t>:</w:t>
      </w:r>
      <w:r w:rsidRPr="00197A0E">
        <w:rPr>
          <w:sz w:val="16"/>
          <w:szCs w:val="16"/>
        </w:rPr>
        <w:t xml:space="preserve"> 696-704. DOI:10.1016/j.envpol.2016.06.071 [Not a recreational water quality study].</w:t>
      </w:r>
    </w:p>
    <w:p w14:paraId="6DCFF4A0" w14:textId="77777777" w:rsidR="00197A0E" w:rsidRPr="00197A0E" w:rsidRDefault="00992883" w:rsidP="00197A0E">
      <w:pPr>
        <w:spacing w:before="0" w:line="240" w:lineRule="auto"/>
        <w:ind w:left="720" w:hanging="720"/>
        <w:rPr>
          <w:sz w:val="16"/>
          <w:szCs w:val="16"/>
        </w:rPr>
      </w:pPr>
      <w:r w:rsidRPr="00197A0E">
        <w:rPr>
          <w:sz w:val="16"/>
          <w:szCs w:val="16"/>
        </w:rPr>
        <w:t>Barahmand, M. B.; Nabizadeh, R.; Nadafi, K.; Medzaghinia, A. (2012). Qualitative analysis of the southern strip of coastal waters in the Caspian province of Gilan and the environmental health indicators in the coastal area in 2009-2010. Journal of Mazandaran University of Medical Sciences 22 (88)40-52. URL:https://www.scopus.com/inward/record.uri?eid=2-s2.0-84861446894&amp;partnerID=40&amp;md5=a3833eeda501302e8b1b0f8b804bf1a2 [Not a recreational water quality study].</w:t>
      </w:r>
    </w:p>
    <w:p w14:paraId="5DE89A81" w14:textId="27026E85" w:rsidR="00197A0E" w:rsidRPr="00197A0E" w:rsidRDefault="00992883" w:rsidP="00197A0E">
      <w:pPr>
        <w:spacing w:before="0" w:line="240" w:lineRule="auto"/>
        <w:ind w:left="720" w:hanging="720"/>
        <w:rPr>
          <w:sz w:val="16"/>
          <w:szCs w:val="16"/>
        </w:rPr>
      </w:pPr>
      <w:r w:rsidRPr="00197A0E">
        <w:rPr>
          <w:sz w:val="16"/>
          <w:szCs w:val="16"/>
        </w:rPr>
        <w:t>Barsosio, H. C.; Gitonga, J. N.; Karanja, H. K.; Nyamwaya, D. K.; Omuoyo, D. O.; Kamau, E.; Hamaluba, M. M.; Nyiro, J. U.; Kitsao, B. S.; Nyaguara, A.; Mwakio, S.; Newton, C. R.; Sang, R.; Wright, D.; Sanders, E. J.; Seale, A. C.; Agoti, C. N.; Berkley, J. A.; Bejon, P.; Warimwe, G. M. (2019). Congenital microcephaly unrelated to flavivirus exposure in coastal Kenya. Wellcome Open Research 4. DOI:10.12688/wellcomeopenres.15568.1 [Not a recreational water quality study].</w:t>
      </w:r>
    </w:p>
    <w:p w14:paraId="3F7C34C9" w14:textId="77777777" w:rsidR="00197A0E" w:rsidRPr="00197A0E" w:rsidRDefault="00992883" w:rsidP="00197A0E">
      <w:pPr>
        <w:spacing w:before="0" w:line="240" w:lineRule="auto"/>
        <w:ind w:left="720" w:hanging="720"/>
        <w:rPr>
          <w:sz w:val="16"/>
          <w:szCs w:val="16"/>
        </w:rPr>
      </w:pPr>
      <w:r w:rsidRPr="00197A0E">
        <w:rPr>
          <w:sz w:val="16"/>
          <w:szCs w:val="16"/>
        </w:rPr>
        <w:t>Barss, P.; Djerrari, H.; Leduc, B. E.; Lepage, Y.; Dionne, C. E. (2008). Risk factors and prevention for spinal cord injury from diving in swimming pools and natural sites in Quebec, Canada: A 44-year study. Accident Analysis and Prevention 40 (2)787-797. DOI:10.1016/j.aap.2007.09.017 [Not a recreational water quality study].</w:t>
      </w:r>
    </w:p>
    <w:p w14:paraId="1B01C868" w14:textId="77777777" w:rsidR="00197A0E" w:rsidRPr="00197A0E" w:rsidRDefault="00992883" w:rsidP="00197A0E">
      <w:pPr>
        <w:spacing w:before="0" w:line="240" w:lineRule="auto"/>
        <w:ind w:left="720" w:hanging="720"/>
        <w:rPr>
          <w:sz w:val="16"/>
          <w:szCs w:val="16"/>
        </w:rPr>
      </w:pPr>
      <w:r w:rsidRPr="00197A0E">
        <w:rPr>
          <w:sz w:val="16"/>
          <w:szCs w:val="16"/>
        </w:rPr>
        <w:t>Bastidas Navarro, Marcela; Balseiro, Esteban; Modenutti, Beatriz (2011). UV radiation simultaneously affects phototrophy and phagotrophy in nanoflagellate-dominated phytoplankton from an Andean shallow lake. Photochemical &amp; Photobiological Sciences 10 (8)1318-1325. DOI:10.1039/c1pp05010a [Not a recreational water quality study].</w:t>
      </w:r>
    </w:p>
    <w:p w14:paraId="2E71F8E7" w14:textId="77777777" w:rsidR="00197A0E" w:rsidRPr="00197A0E" w:rsidRDefault="00992883" w:rsidP="00197A0E">
      <w:pPr>
        <w:spacing w:before="0" w:line="240" w:lineRule="auto"/>
        <w:ind w:left="720" w:hanging="720"/>
        <w:rPr>
          <w:sz w:val="16"/>
          <w:szCs w:val="16"/>
        </w:rPr>
      </w:pPr>
      <w:r w:rsidRPr="00197A0E">
        <w:rPr>
          <w:sz w:val="16"/>
          <w:szCs w:val="16"/>
        </w:rPr>
        <w:t>Baştürk, E. (2019). Assessing Water Quality of Mamasın Dam, Turkey: Using Water Quality Index Method, Ecological and Health Risk Assessments. Clean - Soil, Air, Water 47 (12). DOI:10.1002/clen.201900251 [Not a recreational water quality study].</w:t>
      </w:r>
    </w:p>
    <w:p w14:paraId="65667575" w14:textId="77777777" w:rsidR="00197A0E" w:rsidRPr="00197A0E" w:rsidRDefault="00992883" w:rsidP="00197A0E">
      <w:pPr>
        <w:spacing w:before="0" w:line="240" w:lineRule="auto"/>
        <w:ind w:left="720" w:hanging="720"/>
        <w:rPr>
          <w:sz w:val="16"/>
          <w:szCs w:val="16"/>
        </w:rPr>
      </w:pPr>
      <w:r w:rsidRPr="00197A0E">
        <w:rPr>
          <w:sz w:val="16"/>
          <w:szCs w:val="16"/>
        </w:rPr>
        <w:t>Basu, S.; Banerjee, T.; Manna, P.; Bhattacharyya, B.; Guha, B. (2013). Influence of Physicochemical Parameters on the Abundance of Coliform Bacteria in an Industrial Site of the Hooghly River, India. Proceedings of the Zoological Society 66 (1)20-26. DOI:10.1007/s12595-012-0054-z [Not a recreational water quality study].</w:t>
      </w:r>
    </w:p>
    <w:p w14:paraId="26B4E48B" w14:textId="77777777" w:rsidR="00197A0E" w:rsidRPr="00197A0E" w:rsidRDefault="00992883" w:rsidP="00197A0E">
      <w:pPr>
        <w:spacing w:before="0" w:line="240" w:lineRule="auto"/>
        <w:ind w:left="720" w:hanging="720"/>
        <w:rPr>
          <w:sz w:val="16"/>
          <w:szCs w:val="16"/>
        </w:rPr>
      </w:pPr>
      <w:r w:rsidRPr="00197A0E">
        <w:rPr>
          <w:sz w:val="16"/>
          <w:szCs w:val="16"/>
        </w:rPr>
        <w:t>Bate, G. C.; Matcher, G. F.; Venkatachalam, S.; Meiklejohn, I.; Dorrington, R. A. (2019). Microalgae in two freshwater lakes and an estuary as a result of groundwater contamination from households. Transactions of the Royal Society of South Africa 74 (2)115-125. DOI:10.1080/0035919X.2019.1586785 [Not a recreational water quality study].</w:t>
      </w:r>
    </w:p>
    <w:p w14:paraId="04B07693" w14:textId="77777777" w:rsidR="00197A0E" w:rsidRPr="00197A0E" w:rsidRDefault="00992883" w:rsidP="00197A0E">
      <w:pPr>
        <w:spacing w:before="0" w:line="240" w:lineRule="auto"/>
        <w:ind w:left="720" w:hanging="720"/>
        <w:rPr>
          <w:sz w:val="16"/>
          <w:szCs w:val="16"/>
        </w:rPr>
      </w:pPr>
      <w:r w:rsidRPr="00197A0E">
        <w:rPr>
          <w:sz w:val="16"/>
          <w:szCs w:val="16"/>
        </w:rPr>
        <w:t>Bateganya, N. L.; Nakalanzi, D.; Babu, M.; Hein, T. (2015). Buffering municipal wastewater pollution using urban wetlands in sub-Saharan Africa: A case of Masaka municipality, Uganda. Environmental Technology (United Kingdom) 36 (17)2149-2160. DOI:10.1080/09593330.2015.1023363 [Not a recreational water quality study].</w:t>
      </w:r>
    </w:p>
    <w:p w14:paraId="00C1A339" w14:textId="77777777" w:rsidR="00197A0E" w:rsidRPr="00197A0E" w:rsidRDefault="00992883" w:rsidP="00197A0E">
      <w:pPr>
        <w:spacing w:before="0" w:line="240" w:lineRule="auto"/>
        <w:ind w:left="720" w:hanging="720"/>
        <w:rPr>
          <w:sz w:val="16"/>
          <w:szCs w:val="16"/>
        </w:rPr>
      </w:pPr>
      <w:r w:rsidRPr="00197A0E">
        <w:rPr>
          <w:sz w:val="16"/>
          <w:szCs w:val="16"/>
        </w:rPr>
        <w:t>Batt, A. L.; Aga, D. S. (2005). Simultaneous analysis of multiple classes of antibiotics by ion trap LC/MS/MS for assessing surface water and groundwater contamination. Analytical Chemistry 77 (9)2940-2947. DOI:10.1021/ac048512+ [Not a recreational water quality study].</w:t>
      </w:r>
    </w:p>
    <w:p w14:paraId="1F9F6F91" w14:textId="77777777" w:rsidR="00197A0E" w:rsidRPr="00197A0E" w:rsidRDefault="00992883" w:rsidP="00197A0E">
      <w:pPr>
        <w:spacing w:before="0" w:line="240" w:lineRule="auto"/>
        <w:ind w:left="720" w:hanging="720"/>
        <w:rPr>
          <w:sz w:val="16"/>
          <w:szCs w:val="16"/>
        </w:rPr>
      </w:pPr>
      <w:r w:rsidRPr="00197A0E">
        <w:rPr>
          <w:sz w:val="16"/>
          <w:szCs w:val="16"/>
        </w:rPr>
        <w:t>Baumgardner, D. J.; Knavel, E. M.; Steber, D.; Swain, G. R. (2006). Geographic distribution of human blastomycosis cases in Milwaukee, Wisconsin, USA: Association with urban watersheds. Mycopathologia 161 (5)275-282. DOI:10.1007/s11046-006-0018-9 [Not a recreational water quality study].</w:t>
      </w:r>
    </w:p>
    <w:p w14:paraId="4287C772" w14:textId="77777777" w:rsidR="00197A0E" w:rsidRPr="00197A0E" w:rsidRDefault="00992883" w:rsidP="00197A0E">
      <w:pPr>
        <w:spacing w:before="0" w:line="240" w:lineRule="auto"/>
        <w:ind w:left="720" w:hanging="720"/>
        <w:rPr>
          <w:sz w:val="16"/>
          <w:szCs w:val="16"/>
        </w:rPr>
      </w:pPr>
      <w:r w:rsidRPr="00197A0E">
        <w:rPr>
          <w:sz w:val="16"/>
          <w:szCs w:val="16"/>
        </w:rPr>
        <w:t>Baumstark-Khan, C.; Rabbow, E.; Rettberg, P.; Horneck, G. (2007). The combined bacterial Lux-Fluoro test for the detection and quantification of genotoxic and cytotoxic agents in surface water: Results from the "Technical Workshop on Genotoxicity Biosensing". Aquatic Toxicology 85 (3)209-218. DOI:10.1016/j.aquatox.2007.09.003 [Not a recreational water quality study].</w:t>
      </w:r>
    </w:p>
    <w:p w14:paraId="6DFB477A" w14:textId="77777777" w:rsidR="00197A0E" w:rsidRPr="00197A0E" w:rsidRDefault="00992883" w:rsidP="00197A0E">
      <w:pPr>
        <w:spacing w:before="0" w:line="240" w:lineRule="auto"/>
        <w:ind w:left="720" w:hanging="720"/>
        <w:rPr>
          <w:sz w:val="16"/>
          <w:szCs w:val="16"/>
        </w:rPr>
      </w:pPr>
      <w:r w:rsidRPr="00197A0E">
        <w:rPr>
          <w:sz w:val="16"/>
          <w:szCs w:val="16"/>
        </w:rPr>
        <w:t>Bauzá, L.; Aguilera, A.; Echenique, R.; Andrinolo, D.; Giannuzzi, L. (2014). Application of hydrogen peroxide to the control of eutrophic lake systems in laboratory assays. Toxins 6 (9)2657-2675. DOI:10.3390/toxins6092657 [Not a recreational water quality study].</w:t>
      </w:r>
    </w:p>
    <w:p w14:paraId="5BF1FA6C" w14:textId="77777777" w:rsidR="00197A0E" w:rsidRPr="00197A0E" w:rsidRDefault="00992883" w:rsidP="00197A0E">
      <w:pPr>
        <w:spacing w:before="0" w:line="240" w:lineRule="auto"/>
        <w:ind w:left="720" w:hanging="720"/>
        <w:rPr>
          <w:sz w:val="16"/>
          <w:szCs w:val="16"/>
        </w:rPr>
      </w:pPr>
      <w:r w:rsidRPr="00197A0E">
        <w:rPr>
          <w:sz w:val="16"/>
          <w:szCs w:val="16"/>
        </w:rPr>
        <w:t>Bayer, R.; Bachynski, K. E. (2013). Analysis &amp; commentary Banning smoking in parks and on beaches: Science, policy, and the politics of denormalization. Health Affairs 32 (7)1291-1298. DOI:10.1377/hlthaff.2012.1022 [Not a recreational water quality study].</w:t>
      </w:r>
    </w:p>
    <w:p w14:paraId="6D20D8AC" w14:textId="2356A462" w:rsidR="00197A0E" w:rsidRPr="00197A0E" w:rsidRDefault="00992883" w:rsidP="00197A0E">
      <w:pPr>
        <w:spacing w:before="0" w:line="240" w:lineRule="auto"/>
        <w:ind w:left="720" w:hanging="720"/>
        <w:rPr>
          <w:sz w:val="16"/>
          <w:szCs w:val="16"/>
        </w:rPr>
      </w:pPr>
      <w:r w:rsidRPr="00197A0E">
        <w:rPr>
          <w:sz w:val="16"/>
          <w:szCs w:val="16"/>
        </w:rPr>
        <w:t>Beale, D. J.; Crosswell, J.; Karpe, A. V.; Metcalfe, S. S.; Morrison, P. D.; Staley, C.; Ahmed, W.; Sadowsky, M. J.; Palombo, E. A.; Steven, A. D. L. (2018). Seasonal metabolic analysis of marine sediments collected from Moreton Bay in South East Queensland, Australia, using a multi-omics-based approach. Science of the Total Environment 631-632</w:t>
      </w:r>
      <w:r w:rsidR="001F58CD">
        <w:rPr>
          <w:sz w:val="16"/>
          <w:szCs w:val="16"/>
        </w:rPr>
        <w:t>:</w:t>
      </w:r>
      <w:r w:rsidRPr="00197A0E">
        <w:rPr>
          <w:sz w:val="16"/>
          <w:szCs w:val="16"/>
        </w:rPr>
        <w:t xml:space="preserve"> 1328-1341. DOI:10.1016/j.scitotenv.2018.03.106 [Not a recreational water quality study].</w:t>
      </w:r>
    </w:p>
    <w:p w14:paraId="20253DB7" w14:textId="4DED02B1" w:rsidR="00197A0E" w:rsidRPr="00197A0E" w:rsidRDefault="00992883" w:rsidP="00197A0E">
      <w:pPr>
        <w:spacing w:before="0" w:line="240" w:lineRule="auto"/>
        <w:ind w:left="720" w:hanging="720"/>
        <w:rPr>
          <w:sz w:val="16"/>
          <w:szCs w:val="16"/>
        </w:rPr>
      </w:pPr>
      <w:r w:rsidRPr="00197A0E">
        <w:rPr>
          <w:sz w:val="16"/>
          <w:szCs w:val="16"/>
        </w:rPr>
        <w:t>Beddow, J.; Stölpe, B.; Cole, P. A.; Lead, J. R.; Sapp, M.; Lyons, B. P.; McKew, B.; Steinke, M.; Benyahia, F.; Colbeck, I.; Whitby, C. (2014). Estuarine sediment hydrocarbon-degrading microbial communities demonstrate resilience to nanosilver. International Biodeterioration and Biodegradation 96</w:t>
      </w:r>
      <w:r w:rsidR="001F58CD">
        <w:rPr>
          <w:sz w:val="16"/>
          <w:szCs w:val="16"/>
        </w:rPr>
        <w:t>:</w:t>
      </w:r>
      <w:r w:rsidRPr="00197A0E">
        <w:rPr>
          <w:sz w:val="16"/>
          <w:szCs w:val="16"/>
        </w:rPr>
        <w:t xml:space="preserve"> 206-215. DOI:10.1016/j.ibiod.2014.09.004 [Not a recreational water quality study].</w:t>
      </w:r>
    </w:p>
    <w:p w14:paraId="4FBD5971" w14:textId="77777777" w:rsidR="00197A0E" w:rsidRPr="00197A0E" w:rsidRDefault="00992883" w:rsidP="00197A0E">
      <w:pPr>
        <w:spacing w:before="0" w:line="240" w:lineRule="auto"/>
        <w:ind w:left="720" w:hanging="720"/>
        <w:rPr>
          <w:sz w:val="16"/>
          <w:szCs w:val="16"/>
        </w:rPr>
      </w:pPr>
      <w:r w:rsidRPr="00197A0E">
        <w:rPr>
          <w:sz w:val="16"/>
          <w:szCs w:val="16"/>
        </w:rPr>
        <w:t>Bedri, Z.; O'Sullivan, J. J.; Deering, L. A.; Demeter, K.; Masterson, B.; Meijer, W. G.; O'Hare, G. (2015). Assessing the water quality response to an alternative sewage disposal strategy at bathing sites on the east coast of Ireland. Marine Pollution Bulletin 91 (1)330-346. DOI:10.1016/j.marpolbul.2014.11.008 [Not a recreational water quality study].</w:t>
      </w:r>
    </w:p>
    <w:p w14:paraId="2E1D143A" w14:textId="188D17E5" w:rsidR="00197A0E" w:rsidRPr="00197A0E" w:rsidRDefault="00992883" w:rsidP="00197A0E">
      <w:pPr>
        <w:spacing w:before="0" w:line="240" w:lineRule="auto"/>
        <w:ind w:left="720" w:hanging="720"/>
        <w:rPr>
          <w:sz w:val="16"/>
          <w:szCs w:val="16"/>
        </w:rPr>
      </w:pPr>
      <w:r w:rsidRPr="00197A0E">
        <w:rPr>
          <w:sz w:val="16"/>
          <w:szCs w:val="16"/>
        </w:rPr>
        <w:t>Behr, C.; Slopianka, M.; Haake, V.; Strauss, V.; Sperber, S.; Kamp, H.; Walk, T.; Beekmann, K.; Rietjens, I. M. C. M.; van Ravenzwaay, B. (2019). Analysis of metabolome changes in the bile acid pool in feces and plasma of antibiotic-treated rats. Toxicology and Applied Pharmacology 363</w:t>
      </w:r>
      <w:r w:rsidR="001F58CD">
        <w:rPr>
          <w:sz w:val="16"/>
          <w:szCs w:val="16"/>
        </w:rPr>
        <w:t>:</w:t>
      </w:r>
      <w:r w:rsidRPr="00197A0E">
        <w:rPr>
          <w:sz w:val="16"/>
          <w:szCs w:val="16"/>
        </w:rPr>
        <w:t xml:space="preserve"> 79-87. DOI:10.1016/j.taap.2018.11.012 [Not a recreational water quality study].</w:t>
      </w:r>
    </w:p>
    <w:p w14:paraId="2C9DB62F" w14:textId="77777777" w:rsidR="00197A0E" w:rsidRPr="00197A0E" w:rsidRDefault="00992883" w:rsidP="00197A0E">
      <w:pPr>
        <w:spacing w:before="0" w:line="240" w:lineRule="auto"/>
        <w:ind w:left="720" w:hanging="720"/>
        <w:rPr>
          <w:sz w:val="16"/>
          <w:szCs w:val="16"/>
        </w:rPr>
      </w:pPr>
      <w:r w:rsidRPr="00197A0E">
        <w:rPr>
          <w:sz w:val="16"/>
          <w:szCs w:val="16"/>
        </w:rPr>
        <w:t>Beiras, R.; Tato, T. (2018). Marine environmental risk assessment and acute water quality criterion for pentachlorophenol in coastal waters. Ecotoxicology 27 (7)803-808. DOI:10.1007/s10646-018-1930-8 [Not a recreational water quality study].</w:t>
      </w:r>
    </w:p>
    <w:p w14:paraId="3962FCFF" w14:textId="77DA6CA0" w:rsidR="00197A0E" w:rsidRPr="00197A0E" w:rsidRDefault="00992883" w:rsidP="00197A0E">
      <w:pPr>
        <w:spacing w:before="0" w:line="240" w:lineRule="auto"/>
        <w:ind w:left="720" w:hanging="720"/>
        <w:rPr>
          <w:sz w:val="16"/>
          <w:szCs w:val="16"/>
        </w:rPr>
      </w:pPr>
      <w:r w:rsidRPr="00197A0E">
        <w:rPr>
          <w:sz w:val="16"/>
          <w:szCs w:val="16"/>
        </w:rPr>
        <w:t>Beiras, Ricardo (2018). Marine pollution: sources, fate and effects of pollutants in coastal ecosystems. ISBN:0-12-813737-1 [Not a recreational water quality study].</w:t>
      </w:r>
    </w:p>
    <w:p w14:paraId="259086E6" w14:textId="77777777" w:rsidR="00197A0E" w:rsidRPr="00197A0E" w:rsidRDefault="00992883" w:rsidP="00197A0E">
      <w:pPr>
        <w:spacing w:before="0" w:line="240" w:lineRule="auto"/>
        <w:ind w:left="720" w:hanging="720"/>
        <w:rPr>
          <w:sz w:val="16"/>
          <w:szCs w:val="16"/>
        </w:rPr>
      </w:pPr>
      <w:r w:rsidRPr="00197A0E">
        <w:rPr>
          <w:sz w:val="16"/>
          <w:szCs w:val="16"/>
        </w:rPr>
        <w:t>Belete, H.; Tikubet, G.; Petros, B.; Oyibo, W. A.; Otigbuo, I. N. (2004). Control of human African trypanosomiasis: Trap and odour preference of tsetse flies (Glossina morsitans submorsitans) in the upper Didessa river valley of Ethiopia. Tropical Medicine and International Health 9 (6)710-714. DOI:10.1111/j.1365-3156.2004.01248.x [Not a recreational water quality study].</w:t>
      </w:r>
    </w:p>
    <w:p w14:paraId="3493EB3D" w14:textId="77777777" w:rsidR="00197A0E" w:rsidRPr="00197A0E" w:rsidRDefault="00992883" w:rsidP="00197A0E">
      <w:pPr>
        <w:spacing w:before="0" w:line="240" w:lineRule="auto"/>
        <w:ind w:left="720" w:hanging="720"/>
        <w:rPr>
          <w:sz w:val="16"/>
          <w:szCs w:val="16"/>
        </w:rPr>
      </w:pPr>
      <w:r w:rsidRPr="00197A0E">
        <w:rPr>
          <w:sz w:val="16"/>
          <w:szCs w:val="16"/>
        </w:rPr>
        <w:t>Bellas, J.; Fernández, N.; Lorenzo, I.; Beiras, R. (2008). Integrative assessment of coastal pollution in a Ría coastal system (Galicia, NW Spain): Correspondence between sediment chemistry and toxicity. Chemosphere 72 (5)826-835. DOI:10.1016/j.chemosphere.2008.02.039 [Not a recreational water quality study].</w:t>
      </w:r>
    </w:p>
    <w:p w14:paraId="29B45A27" w14:textId="77777777" w:rsidR="00197A0E" w:rsidRPr="00197A0E" w:rsidRDefault="00992883" w:rsidP="00197A0E">
      <w:pPr>
        <w:spacing w:before="0" w:line="240" w:lineRule="auto"/>
        <w:ind w:left="720" w:hanging="720"/>
        <w:rPr>
          <w:sz w:val="16"/>
          <w:szCs w:val="16"/>
        </w:rPr>
      </w:pPr>
      <w:r w:rsidRPr="00197A0E">
        <w:rPr>
          <w:sz w:val="16"/>
          <w:szCs w:val="16"/>
        </w:rPr>
        <w:t>Ben Moussa, A.; Chahlaoui, A. (2018). Vulnerability of the watershed of khoumane river (Morocco) and bacteriological risk of its water on health and environment. Techniques - Sciences - Methodes 2018-January (5)69-74. DOI:10.1051/tsm/201805069 [Not a recreational water quality study].</w:t>
      </w:r>
    </w:p>
    <w:p w14:paraId="06F35F97" w14:textId="11863E6C" w:rsidR="00197A0E" w:rsidRPr="00197A0E" w:rsidRDefault="00992883" w:rsidP="00197A0E">
      <w:pPr>
        <w:spacing w:before="0" w:line="240" w:lineRule="auto"/>
        <w:ind w:left="720" w:hanging="720"/>
        <w:rPr>
          <w:sz w:val="16"/>
          <w:szCs w:val="16"/>
        </w:rPr>
      </w:pPr>
      <w:r w:rsidRPr="00197A0E">
        <w:rPr>
          <w:sz w:val="16"/>
          <w:szCs w:val="16"/>
        </w:rPr>
        <w:t>Ben Othman, H.; Lanouguère, É; Got, P.; Sakka Hlaili, A.; Leboulanger, C. (2018). Structural and functional responses of coastal marine phytoplankton communities to PAH mixtures. Chemosphere 209</w:t>
      </w:r>
      <w:r w:rsidR="001F58CD">
        <w:rPr>
          <w:sz w:val="16"/>
          <w:szCs w:val="16"/>
        </w:rPr>
        <w:t>:</w:t>
      </w:r>
      <w:r w:rsidRPr="00197A0E">
        <w:rPr>
          <w:sz w:val="16"/>
          <w:szCs w:val="16"/>
        </w:rPr>
        <w:t xml:space="preserve"> 908-919. DOI:10.1016/j.chemosphere.2018.06.153 [Not a recreational water quality study].</w:t>
      </w:r>
    </w:p>
    <w:p w14:paraId="41A6DA07" w14:textId="6615784B" w:rsidR="00197A0E" w:rsidRPr="00197A0E" w:rsidRDefault="00992883" w:rsidP="00197A0E">
      <w:pPr>
        <w:spacing w:before="0" w:line="240" w:lineRule="auto"/>
        <w:ind w:left="720" w:hanging="720"/>
        <w:rPr>
          <w:sz w:val="16"/>
          <w:szCs w:val="16"/>
        </w:rPr>
      </w:pPr>
      <w:r w:rsidRPr="00197A0E">
        <w:rPr>
          <w:sz w:val="16"/>
          <w:szCs w:val="16"/>
        </w:rPr>
        <w:t>Benazir Abate, T.; Flores, J. V. (2017). Reduction of thermotolerant coliforms present in the sea water by means of micro-nanobubbles of air-ozone of the beach los pavos, Lima, Peru. Chemical Engineering Transactions 60</w:t>
      </w:r>
      <w:r w:rsidR="001F58CD">
        <w:rPr>
          <w:sz w:val="16"/>
          <w:szCs w:val="16"/>
        </w:rPr>
        <w:t>:</w:t>
      </w:r>
      <w:r w:rsidRPr="00197A0E">
        <w:rPr>
          <w:sz w:val="16"/>
          <w:szCs w:val="16"/>
        </w:rPr>
        <w:t xml:space="preserve"> 313-318. DOI:10.3303/CET1760053 [Not a recreational water quality study].</w:t>
      </w:r>
    </w:p>
    <w:p w14:paraId="390724E5" w14:textId="77777777" w:rsidR="00197A0E" w:rsidRPr="00197A0E" w:rsidRDefault="00992883" w:rsidP="00197A0E">
      <w:pPr>
        <w:spacing w:before="0" w:line="240" w:lineRule="auto"/>
        <w:ind w:left="720" w:hanging="720"/>
        <w:rPr>
          <w:sz w:val="16"/>
          <w:szCs w:val="16"/>
        </w:rPr>
      </w:pPr>
      <w:r w:rsidRPr="00197A0E">
        <w:rPr>
          <w:sz w:val="16"/>
          <w:szCs w:val="16"/>
        </w:rPr>
        <w:t>Benkendorff, K.; Davis, A. R. (2004). Gastropod egg mass deposition on a temperate, wave-exposed coastline in New South Wales, Australia: Implications for intertidal conservation. Aquatic Conservation: Marine and Freshwater Ecosystems 14 (3)263-280. DOI:10.1002/aqc.604 [Not a recreational water quality study].</w:t>
      </w:r>
    </w:p>
    <w:p w14:paraId="621F43AD" w14:textId="77777777" w:rsidR="00197A0E" w:rsidRPr="00197A0E" w:rsidRDefault="00992883" w:rsidP="00197A0E">
      <w:pPr>
        <w:spacing w:before="0" w:line="240" w:lineRule="auto"/>
        <w:ind w:left="720" w:hanging="720"/>
        <w:rPr>
          <w:sz w:val="16"/>
          <w:szCs w:val="16"/>
        </w:rPr>
      </w:pPr>
      <w:r w:rsidRPr="00197A0E">
        <w:rPr>
          <w:sz w:val="16"/>
          <w:szCs w:val="16"/>
        </w:rPr>
        <w:t>Bennett, A.; Haydon, S.; Stevens, M.; Coulson, G. (2015). Culling reduces fecal pellet deposition by introduced sambar (Rusa unicolor) in a protected water catchment. Wildlife Society Bulletin 39 (2)268-275. DOI:10.1002/wsb.522 [Not a recreational water quality study].</w:t>
      </w:r>
    </w:p>
    <w:p w14:paraId="64741F8F" w14:textId="60B4C4E3" w:rsidR="00197A0E" w:rsidRPr="00197A0E" w:rsidRDefault="00992883" w:rsidP="00197A0E">
      <w:pPr>
        <w:spacing w:before="0" w:line="240" w:lineRule="auto"/>
        <w:ind w:left="720" w:hanging="720"/>
        <w:rPr>
          <w:sz w:val="16"/>
          <w:szCs w:val="16"/>
        </w:rPr>
      </w:pPr>
      <w:r w:rsidRPr="00197A0E">
        <w:rPr>
          <w:sz w:val="16"/>
          <w:szCs w:val="16"/>
        </w:rPr>
        <w:t>Bento, M. C.; Canha, R.; Eira, C.; Vingada, J.; Nicolau, L.; Ferreira, M.; Domingo, M.; Tavares, L.; Duarte, A. (2019). Herpesvirus infection in marine mammals: A retrospective molecular survey of stranded cetaceans in the Portuguese coastline. Infection Genetics and Evolution 67</w:t>
      </w:r>
      <w:r w:rsidR="001F58CD">
        <w:rPr>
          <w:sz w:val="16"/>
          <w:szCs w:val="16"/>
        </w:rPr>
        <w:t>:</w:t>
      </w:r>
      <w:r w:rsidRPr="00197A0E">
        <w:rPr>
          <w:sz w:val="16"/>
          <w:szCs w:val="16"/>
        </w:rPr>
        <w:t xml:space="preserve"> 222-233. DOI:10.1016/j.meegid.2018.11.013 [Not a recreational water quality study].</w:t>
      </w:r>
    </w:p>
    <w:p w14:paraId="55EB9760" w14:textId="77777777" w:rsidR="00197A0E" w:rsidRPr="00197A0E" w:rsidRDefault="00992883" w:rsidP="00197A0E">
      <w:pPr>
        <w:spacing w:before="0" w:line="240" w:lineRule="auto"/>
        <w:ind w:left="720" w:hanging="720"/>
        <w:rPr>
          <w:sz w:val="16"/>
          <w:szCs w:val="16"/>
        </w:rPr>
      </w:pPr>
      <w:r w:rsidRPr="00197A0E">
        <w:rPr>
          <w:sz w:val="16"/>
          <w:szCs w:val="16"/>
        </w:rPr>
        <w:t>Berardi, T.; Shapiro, K.; Byrne, B. A.; Miller, W. (2014). Prevalence and characterization of salmonella shed by captive and free-range California sea lions (Zalophus Californianus) from a rehabilitation center and three state reserves along the California coast. Journal of Zoo and Wildlife Medicine 45 (3)527-533. DOI:10.1638/2013-0197R1.1 [Not a recreational water quality study].</w:t>
      </w:r>
    </w:p>
    <w:p w14:paraId="4A1B2354" w14:textId="11F22B09" w:rsidR="00197A0E" w:rsidRPr="00197A0E" w:rsidRDefault="00992883" w:rsidP="00197A0E">
      <w:pPr>
        <w:spacing w:before="0" w:line="240" w:lineRule="auto"/>
        <w:ind w:left="720" w:hanging="720"/>
        <w:rPr>
          <w:sz w:val="16"/>
          <w:szCs w:val="16"/>
        </w:rPr>
      </w:pPr>
      <w:r w:rsidRPr="00197A0E">
        <w:rPr>
          <w:sz w:val="16"/>
          <w:szCs w:val="16"/>
        </w:rPr>
        <w:t>Berezina, N. A.; Gubelit, Y. I.; Polyak, Y. M.; Sharov, A. N.; Kudryavtseva, V. A.; Lubimtsev, V. A.; Petukhov, V. A.; Shigaeva, T. D. (2017). An integrated approach to the assessment of the eastern Gulf of Finland health: A case study of coastal habitats. Journal of Marine Systems 171</w:t>
      </w:r>
      <w:r w:rsidR="001F58CD">
        <w:rPr>
          <w:sz w:val="16"/>
          <w:szCs w:val="16"/>
        </w:rPr>
        <w:t>:</w:t>
      </w:r>
      <w:r w:rsidRPr="00197A0E">
        <w:rPr>
          <w:sz w:val="16"/>
          <w:szCs w:val="16"/>
        </w:rPr>
        <w:t xml:space="preserve"> 159-171. DOI:10.1016/j.jmarsys.2016.08.013 [Not a recreational water quality study].</w:t>
      </w:r>
    </w:p>
    <w:p w14:paraId="0E27251C" w14:textId="77777777" w:rsidR="00197A0E" w:rsidRPr="00197A0E" w:rsidRDefault="00992883" w:rsidP="00197A0E">
      <w:pPr>
        <w:spacing w:before="0" w:line="240" w:lineRule="auto"/>
        <w:ind w:left="720" w:hanging="720"/>
        <w:rPr>
          <w:sz w:val="16"/>
          <w:szCs w:val="16"/>
        </w:rPr>
      </w:pPr>
      <w:r w:rsidRPr="00197A0E">
        <w:rPr>
          <w:sz w:val="16"/>
          <w:szCs w:val="16"/>
        </w:rPr>
        <w:t>Berg, V.; Zerihun, M. A.; Jørgensen, A.; Lie, E.; Dale, O. B.; Skaare, J. U.; Lyche, J. L. (2013). High prevalence of infections and pathological changes in burbot (Lota lota) from a polluted lake (Lake Mjøsa, Norway). Chemosphere 90 (5)1711-1718. DOI:10.1016/j.chemosphere.2012.10.017 [Not a recreational water quality study].</w:t>
      </w:r>
    </w:p>
    <w:p w14:paraId="0EC7639D" w14:textId="1269A155" w:rsidR="00197A0E" w:rsidRPr="00197A0E" w:rsidRDefault="00992883" w:rsidP="00197A0E">
      <w:pPr>
        <w:spacing w:before="0" w:line="240" w:lineRule="auto"/>
        <w:ind w:left="720" w:hanging="720"/>
        <w:rPr>
          <w:sz w:val="16"/>
          <w:szCs w:val="16"/>
        </w:rPr>
      </w:pPr>
      <w:r w:rsidRPr="00197A0E">
        <w:rPr>
          <w:sz w:val="16"/>
          <w:szCs w:val="16"/>
        </w:rPr>
        <w:t>Bernard, A.; Nickmilder, M.; Dumont, X. (2015). Chlorinated pool attendance, airway epithelium defects and the risks of allergic diseases in adolescents: Interrelationships revealed by circulating biomarkers. Environmental Research 140</w:t>
      </w:r>
      <w:r w:rsidR="001F58CD">
        <w:rPr>
          <w:sz w:val="16"/>
          <w:szCs w:val="16"/>
        </w:rPr>
        <w:t>:</w:t>
      </w:r>
      <w:r w:rsidRPr="00197A0E">
        <w:rPr>
          <w:sz w:val="16"/>
          <w:szCs w:val="16"/>
        </w:rPr>
        <w:t xml:space="preserve"> 119-126. DOI:10.1016/j.envres.2015.03.034 [Not a recreational water quality study].</w:t>
      </w:r>
    </w:p>
    <w:p w14:paraId="1245399B" w14:textId="77777777" w:rsidR="00197A0E" w:rsidRPr="00197A0E" w:rsidRDefault="00992883" w:rsidP="00197A0E">
      <w:pPr>
        <w:spacing w:before="0" w:line="240" w:lineRule="auto"/>
        <w:ind w:left="720" w:hanging="720"/>
        <w:rPr>
          <w:sz w:val="16"/>
          <w:szCs w:val="16"/>
        </w:rPr>
      </w:pPr>
      <w:r w:rsidRPr="00197A0E">
        <w:rPr>
          <w:sz w:val="16"/>
          <w:szCs w:val="16"/>
        </w:rPr>
        <w:t>Bernard, A.; Nickmilder, M.; Voisin, C.; Sardella, A. (2009). Impact of chlorinated swimming pool attendance on the respiratory health of adolescents. Pediatrics 124 (4)1110-1118. DOI:10.1542/peds.2009-0032 [Not a recreational water quality study].</w:t>
      </w:r>
    </w:p>
    <w:p w14:paraId="04BFB24C" w14:textId="77777777" w:rsidR="00197A0E" w:rsidRPr="00197A0E" w:rsidRDefault="00992883" w:rsidP="00197A0E">
      <w:pPr>
        <w:spacing w:before="0" w:line="240" w:lineRule="auto"/>
        <w:ind w:left="720" w:hanging="720"/>
        <w:rPr>
          <w:sz w:val="16"/>
          <w:szCs w:val="16"/>
        </w:rPr>
      </w:pPr>
      <w:r w:rsidRPr="00197A0E">
        <w:rPr>
          <w:sz w:val="16"/>
          <w:szCs w:val="16"/>
        </w:rPr>
        <w:t>Bernhard, A. E.; Goyard, T.; Simonich, M. T.; Field, K. G. (2003). Application of a rapid method for identifying fecal pollution sources in a multi-use estuary. Water Research 37 (4)909-913. DOI:10.1016/S0043-1354(02)00384-6 [Not a recreational water quality study].</w:t>
      </w:r>
    </w:p>
    <w:p w14:paraId="4927CFEC" w14:textId="795F0208" w:rsidR="00197A0E" w:rsidRPr="00197A0E" w:rsidRDefault="00992883" w:rsidP="00197A0E">
      <w:pPr>
        <w:spacing w:before="0" w:line="240" w:lineRule="auto"/>
        <w:ind w:left="720" w:hanging="720"/>
        <w:rPr>
          <w:sz w:val="16"/>
          <w:szCs w:val="16"/>
        </w:rPr>
      </w:pPr>
      <w:r w:rsidRPr="00197A0E">
        <w:rPr>
          <w:sz w:val="16"/>
          <w:szCs w:val="16"/>
        </w:rPr>
        <w:t>Berounsky, Veronica M.; Travers, Heidi; Reynolds, Karen (2018). Canine Detection of Fecal Coliform Bacteria from Human Sources in the Pettaquamscutt Estuary, RI - Preliminary Results. ISBN:978-1-5386-4814-8 [Not a recreational water quality study].</w:t>
      </w:r>
    </w:p>
    <w:p w14:paraId="1760610F" w14:textId="4CDDEA09" w:rsidR="00197A0E" w:rsidRPr="00197A0E" w:rsidRDefault="00992883" w:rsidP="00197A0E">
      <w:pPr>
        <w:spacing w:before="0" w:line="240" w:lineRule="auto"/>
        <w:ind w:left="720" w:hanging="720"/>
        <w:rPr>
          <w:sz w:val="16"/>
          <w:szCs w:val="16"/>
        </w:rPr>
      </w:pPr>
      <w:r w:rsidRPr="00197A0E">
        <w:rPr>
          <w:sz w:val="16"/>
          <w:szCs w:val="16"/>
        </w:rPr>
        <w:t>Bertelkamp, C.; Verliefde, A. R. D.; Reynisson, J.; Singhal, N.; Cabo, A. J.; de Jonge, M.; Van der Hoek, J. P. (2016). A predictive multi-linear regression model for organic micropollutants, based on a laboratory-scale column study simulating the river bank filtration process. Journal of Hazardous Materials 304</w:t>
      </w:r>
      <w:r w:rsidR="001F58CD">
        <w:rPr>
          <w:sz w:val="16"/>
          <w:szCs w:val="16"/>
        </w:rPr>
        <w:t>:</w:t>
      </w:r>
      <w:r w:rsidRPr="00197A0E">
        <w:rPr>
          <w:sz w:val="16"/>
          <w:szCs w:val="16"/>
        </w:rPr>
        <w:t xml:space="preserve"> 502-511. DOI:10.1016/j.jhazmat.2015.11.003 [Not a recreational water quality study].</w:t>
      </w:r>
    </w:p>
    <w:p w14:paraId="67784B7F" w14:textId="7868424B" w:rsidR="00197A0E" w:rsidRPr="00197A0E" w:rsidRDefault="00992883" w:rsidP="00197A0E">
      <w:pPr>
        <w:spacing w:before="0" w:line="240" w:lineRule="auto"/>
        <w:ind w:left="720" w:hanging="720"/>
        <w:rPr>
          <w:sz w:val="16"/>
          <w:szCs w:val="16"/>
        </w:rPr>
      </w:pPr>
      <w:r w:rsidRPr="00197A0E">
        <w:rPr>
          <w:sz w:val="16"/>
          <w:szCs w:val="16"/>
        </w:rPr>
        <w:t>Bett, B.; Lindahl, J.; Sang, R.; Wainaina, M.; Kairu-Wanyoike, S.; Bukachi, S.; Njeru, I.; Karanja, J.; Ontiri, E.; Kariuki Njenga, M.; Wright, D.; Warimwe, G. M.; Grace, D. (2019). Association between Rift Valley fever virus seroprevalences in livestock and humans and their respective intra-cluster correlation coefficients, Tana River County, Kenya. Epidemiology and Infection 147. DOI:10.1017/S0950268818003242 [Not a recreational water quality study].</w:t>
      </w:r>
    </w:p>
    <w:p w14:paraId="0CF5392E" w14:textId="77777777" w:rsidR="00197A0E" w:rsidRPr="00197A0E" w:rsidRDefault="00992883" w:rsidP="00197A0E">
      <w:pPr>
        <w:spacing w:before="0" w:line="240" w:lineRule="auto"/>
        <w:ind w:left="720" w:hanging="720"/>
        <w:rPr>
          <w:sz w:val="16"/>
          <w:szCs w:val="16"/>
        </w:rPr>
      </w:pPr>
      <w:r w:rsidRPr="00197A0E">
        <w:rPr>
          <w:sz w:val="16"/>
          <w:szCs w:val="16"/>
        </w:rPr>
        <w:t>Beutel, M. W.; Whritenour, V.; Brouillard, E. (2013). Fecal coliform removal in a lightly loaded surface-flow constructed treatment wetland polishing agricultural runoff. Water Science and Technology 68 (4)909-915. DOI:10.2166/wst.2013.329 [Not a recreational water quality study].</w:t>
      </w:r>
    </w:p>
    <w:p w14:paraId="369F5EB9" w14:textId="77777777" w:rsidR="00197A0E" w:rsidRPr="00197A0E" w:rsidRDefault="00992883" w:rsidP="00197A0E">
      <w:pPr>
        <w:spacing w:before="0" w:line="240" w:lineRule="auto"/>
        <w:ind w:left="720" w:hanging="720"/>
        <w:rPr>
          <w:sz w:val="16"/>
          <w:szCs w:val="16"/>
        </w:rPr>
      </w:pPr>
      <w:r w:rsidRPr="00197A0E">
        <w:rPr>
          <w:sz w:val="16"/>
          <w:szCs w:val="16"/>
        </w:rPr>
        <w:t>Bhardwaj, R.; Gupta, A.; Garg, J. K. (2018). Impact of heavy metals on inhibitory concentration of Escherichia coli—a case study of river Yamuna system, Delhi, India. Environmental Monitoring and Assessment 190 (11). DOI:10.1007/s10661-018-7061-0 [Not a recreational water quality study].</w:t>
      </w:r>
    </w:p>
    <w:p w14:paraId="1B019DDA" w14:textId="77777777" w:rsidR="00197A0E" w:rsidRPr="00197A0E" w:rsidRDefault="00992883" w:rsidP="00197A0E">
      <w:pPr>
        <w:spacing w:before="0" w:line="240" w:lineRule="auto"/>
        <w:ind w:left="720" w:hanging="720"/>
        <w:rPr>
          <w:sz w:val="16"/>
          <w:szCs w:val="16"/>
        </w:rPr>
      </w:pPr>
      <w:r w:rsidRPr="00197A0E">
        <w:rPr>
          <w:sz w:val="16"/>
          <w:szCs w:val="16"/>
        </w:rPr>
        <w:t>Bhuiyan, M. A. H.; Rakib, M. A.; Dampare, S. B.; Ganyaglo, S.; Suzuki, S. (2011). Surface water quality assessment in the central part of Bangladesh using multivariate analysis. KSCE Journal of Civil Engineering 15 (6)995-1003. DOI:10.1007/s12205-011-1079-y [Not a recreational water quality study].</w:t>
      </w:r>
    </w:p>
    <w:p w14:paraId="281161FA" w14:textId="77777777" w:rsidR="00197A0E" w:rsidRPr="00197A0E" w:rsidRDefault="00992883" w:rsidP="00197A0E">
      <w:pPr>
        <w:spacing w:before="0" w:line="240" w:lineRule="auto"/>
        <w:ind w:left="720" w:hanging="720"/>
        <w:rPr>
          <w:sz w:val="16"/>
          <w:szCs w:val="16"/>
        </w:rPr>
      </w:pPr>
      <w:r w:rsidRPr="00197A0E">
        <w:rPr>
          <w:sz w:val="16"/>
          <w:szCs w:val="16"/>
        </w:rPr>
        <w:t>Bhuvaneshwari, B.; Devika, R. (2005). Studies on the physico-chemical and biological characteristics of Coovum river. Asian Journal of Microbiology, Biotechnology and Environmental Sciences 7 (3)449-451. URL:https://www.scopus.com/inward/record.uri?eid=2-s2.0-29544440775&amp;partnerID=40&amp;md5=f1667c616416d53ec70cbaf0dca380eb [Not a recreational water quality study].</w:t>
      </w:r>
    </w:p>
    <w:p w14:paraId="3DE88CFC" w14:textId="77777777" w:rsidR="00197A0E" w:rsidRPr="00197A0E" w:rsidRDefault="00992883" w:rsidP="00197A0E">
      <w:pPr>
        <w:spacing w:before="0" w:line="240" w:lineRule="auto"/>
        <w:ind w:left="720" w:hanging="720"/>
        <w:rPr>
          <w:sz w:val="16"/>
          <w:szCs w:val="16"/>
        </w:rPr>
      </w:pPr>
      <w:r w:rsidRPr="00197A0E">
        <w:rPr>
          <w:sz w:val="16"/>
          <w:szCs w:val="16"/>
        </w:rPr>
        <w:t>Bianchi, V. A.; Rocchetta, I.; Luquet, C. M. (2014). Biomarker responses to sewage pollution in freshwater mussels (Diplodon chilensis) transplanted to a Patagonian river. Journal of Environmental Science and Health - Part A Toxic/Hazardous Substances and Environmental Engineering 49 (11)1276-1285. DOI:10.1080/10934529.2014.910065 [Not a recreational water quality study].</w:t>
      </w:r>
    </w:p>
    <w:p w14:paraId="1D757F3C" w14:textId="77777777" w:rsidR="00197A0E" w:rsidRPr="00197A0E" w:rsidRDefault="00992883" w:rsidP="00197A0E">
      <w:pPr>
        <w:spacing w:before="0" w:line="240" w:lineRule="auto"/>
        <w:ind w:left="720" w:hanging="720"/>
        <w:rPr>
          <w:sz w:val="16"/>
          <w:szCs w:val="16"/>
        </w:rPr>
      </w:pPr>
      <w:r w:rsidRPr="00197A0E">
        <w:rPr>
          <w:sz w:val="16"/>
          <w:szCs w:val="16"/>
        </w:rPr>
        <w:t>Bidhuri, S.; Jain, P. (2019). Identifying waterborne disease prone areas using geospatial approach along the right bank of Yamuna River in Delhi. International Journal of Environmental Health Research 29 (5)561-581. DOI:10.1080/09603123.2018.1557121 [Not a recreational water quality study].</w:t>
      </w:r>
    </w:p>
    <w:p w14:paraId="3F9ED28D" w14:textId="77777777" w:rsidR="00197A0E" w:rsidRPr="00197A0E" w:rsidRDefault="00992883" w:rsidP="00197A0E">
      <w:pPr>
        <w:spacing w:before="0" w:line="240" w:lineRule="auto"/>
        <w:ind w:left="720" w:hanging="720"/>
        <w:rPr>
          <w:sz w:val="16"/>
          <w:szCs w:val="16"/>
        </w:rPr>
      </w:pPr>
      <w:r w:rsidRPr="00197A0E">
        <w:rPr>
          <w:sz w:val="16"/>
          <w:szCs w:val="16"/>
        </w:rPr>
        <w:t>Bielmyer, G. K.; Gatlin, D.; Isely, J. J.; Tomasso, J.; Klaine, S. J. (2005). Responses of hybrid striped bass to waterborne and dietary copper in freshwater and saltwater. Comparative Biochemistry and Physiology C-Toxicology &amp; Pharmacology 140 (1)131-137. DOI:10.1016/j.cca.2005.01.014 [Not a recreational water quality study].</w:t>
      </w:r>
    </w:p>
    <w:p w14:paraId="4B003613" w14:textId="52C42E15" w:rsidR="00197A0E" w:rsidRPr="00197A0E" w:rsidRDefault="00992883" w:rsidP="00197A0E">
      <w:pPr>
        <w:spacing w:before="0" w:line="240" w:lineRule="auto"/>
        <w:ind w:left="720" w:hanging="720"/>
        <w:rPr>
          <w:sz w:val="16"/>
          <w:szCs w:val="16"/>
        </w:rPr>
      </w:pPr>
      <w:r w:rsidRPr="00197A0E">
        <w:rPr>
          <w:sz w:val="16"/>
          <w:szCs w:val="16"/>
        </w:rPr>
        <w:t>Bienfang, PK; DeFelice, SV; Laws, EA; Brand, Larry E; Bidigare, RR; Christensen, S; Trapido-Rosenthal, H; Hemscheidt, TK; McGillicuddy, DJ; Anderson, DM (2011). Prominent human health impacts from several marine microbes: history, ecology, and public health implications. International journal of microbiology 2011. ISSN:1687-918X [Not a recreational water quality study].</w:t>
      </w:r>
    </w:p>
    <w:p w14:paraId="62276259" w14:textId="77777777" w:rsidR="00197A0E" w:rsidRPr="00197A0E" w:rsidRDefault="00992883" w:rsidP="00197A0E">
      <w:pPr>
        <w:spacing w:before="0" w:line="240" w:lineRule="auto"/>
        <w:ind w:left="720" w:hanging="720"/>
        <w:rPr>
          <w:sz w:val="16"/>
          <w:szCs w:val="16"/>
        </w:rPr>
      </w:pPr>
      <w:r w:rsidRPr="00197A0E">
        <w:rPr>
          <w:sz w:val="16"/>
          <w:szCs w:val="16"/>
        </w:rPr>
        <w:t>Bigongiari, N.; Cipriani, L. E.; Pranzini, E.; Renzi, M.; Vitale, G. (2015). Assessing shelf aggregate environmental compatibility and suitability for beach nourishment: A case study for Tuscany (Italy). Marine Pollution Bulletin 93 (43862)183-193. DOI:10.1016/j.marpolbul.2015.01.021 [Not a recreational water quality study].</w:t>
      </w:r>
    </w:p>
    <w:p w14:paraId="1BF4DC4E" w14:textId="4B28B8C4" w:rsidR="00197A0E" w:rsidRPr="00197A0E" w:rsidRDefault="00992883" w:rsidP="00197A0E">
      <w:pPr>
        <w:spacing w:before="0" w:line="240" w:lineRule="auto"/>
        <w:ind w:left="720" w:hanging="720"/>
        <w:rPr>
          <w:sz w:val="16"/>
          <w:szCs w:val="16"/>
        </w:rPr>
      </w:pPr>
      <w:r w:rsidRPr="00197A0E">
        <w:rPr>
          <w:sz w:val="16"/>
          <w:szCs w:val="16"/>
        </w:rPr>
        <w:t>Birch, H.; Hammershøj, R.; Comber, M.; Mayer, P. (2017). Biodegradation of hydrocarbon mixtures in surface waters at environmentally relevant levels – Effect of inoculum origin on kinetics and sequence of degradation. Chemosphere 184</w:t>
      </w:r>
      <w:r w:rsidR="001F58CD">
        <w:rPr>
          <w:sz w:val="16"/>
          <w:szCs w:val="16"/>
        </w:rPr>
        <w:t>:</w:t>
      </w:r>
      <w:r w:rsidRPr="00197A0E">
        <w:rPr>
          <w:sz w:val="16"/>
          <w:szCs w:val="16"/>
        </w:rPr>
        <w:t xml:space="preserve"> 400-407. DOI:10.1016/j.chemosphere.2017.05.169 [Not a recreational water quality study].</w:t>
      </w:r>
    </w:p>
    <w:p w14:paraId="1BB46C5D" w14:textId="77777777" w:rsidR="00197A0E" w:rsidRPr="00197A0E" w:rsidRDefault="00992883" w:rsidP="00197A0E">
      <w:pPr>
        <w:spacing w:before="0" w:line="240" w:lineRule="auto"/>
        <w:ind w:left="720" w:hanging="720"/>
        <w:rPr>
          <w:sz w:val="16"/>
          <w:szCs w:val="16"/>
        </w:rPr>
      </w:pPr>
      <w:r w:rsidRPr="00197A0E">
        <w:rPr>
          <w:sz w:val="16"/>
          <w:szCs w:val="16"/>
        </w:rPr>
        <w:t>Bishop, R. P.; Odongo, D.; Ahmed, J.; Mwamuye, M.; Fry, L. M.; Knowles, D. P.; Nanteza, A.; Lubega, G.; Gwakisa, P.; Clausen, P. H.; Obara, I. (2020). A review of recent research on Theileria parva: Implications for the infection and treatment vaccination method for control of East Coast fever. Transboundary and Emerging Diseases 67 (S1)56-67. DOI:10.1111/tbed.13325 [Not a recreational water quality study].</w:t>
      </w:r>
    </w:p>
    <w:p w14:paraId="73ADDEF5" w14:textId="77777777" w:rsidR="00197A0E" w:rsidRPr="00197A0E" w:rsidRDefault="00992883" w:rsidP="00197A0E">
      <w:pPr>
        <w:spacing w:before="0" w:line="240" w:lineRule="auto"/>
        <w:ind w:left="720" w:hanging="720"/>
        <w:rPr>
          <w:sz w:val="16"/>
          <w:szCs w:val="16"/>
        </w:rPr>
      </w:pPr>
      <w:r w:rsidRPr="00197A0E">
        <w:rPr>
          <w:sz w:val="16"/>
          <w:szCs w:val="16"/>
        </w:rPr>
        <w:t>Blaak, Hetty; Lynch, Gretta; Italiaander, Ronald; Hamidjaja, Raditijo A; Schets, Franciska M; de Roda Husman, Ana Maria (2015). Multidrug-resistant and extended spectrum beta-lactamase-producing Escherichia coli in Dutch surface water and wastewater. PLoS One 10(6)e0127752. ISSN:1932-6203 [Not a recreational water quality study].</w:t>
      </w:r>
    </w:p>
    <w:p w14:paraId="704F5F87" w14:textId="77777777" w:rsidR="00197A0E" w:rsidRPr="00197A0E" w:rsidRDefault="00992883" w:rsidP="00197A0E">
      <w:pPr>
        <w:spacing w:before="0" w:line="240" w:lineRule="auto"/>
        <w:ind w:left="720" w:hanging="720"/>
        <w:rPr>
          <w:sz w:val="16"/>
          <w:szCs w:val="16"/>
        </w:rPr>
      </w:pPr>
      <w:r w:rsidRPr="00197A0E">
        <w:rPr>
          <w:sz w:val="16"/>
          <w:szCs w:val="16"/>
        </w:rPr>
        <w:t>Blaise, C.; Gagné, F.; Chèvre, N.; Harwood, M.; Lee, K.; Lappalainen, J.; Chial, B.; Persoone, G.; Doe, K. (2004). Toxicity assessment of oil-contaminated freshwater sediments. Environmental Toxicology 19 (4)267-273. DOI:10.1002/tox.20026 [Not a recreational water quality study].</w:t>
      </w:r>
    </w:p>
    <w:p w14:paraId="3010A811" w14:textId="77777777" w:rsidR="00197A0E" w:rsidRPr="00197A0E" w:rsidRDefault="00992883" w:rsidP="00197A0E">
      <w:pPr>
        <w:spacing w:before="0" w:line="240" w:lineRule="auto"/>
        <w:ind w:left="720" w:hanging="720"/>
        <w:rPr>
          <w:sz w:val="16"/>
          <w:szCs w:val="16"/>
        </w:rPr>
      </w:pPr>
      <w:r w:rsidRPr="00197A0E">
        <w:rPr>
          <w:sz w:val="16"/>
          <w:szCs w:val="16"/>
        </w:rPr>
        <w:t>Blanch, A. R.; Belanche-Munõz, L.; Bonjoch, X.; Ebdon, J.; Gantzer, C.; Lucena, F.; Ottoson, J.; Kourtis, C.; Iversen, A.; Kuḧn, I.; Moce, L.; Muniesa, M.; Schwartzbrod, J.; Skraber, S.; Papageorgiou, G.; Taylor, H. D.; Wallis, J.; Jofre, J. (2004). Tracking the origin of faecal pollution in surface water: An ongoing project within the European Union research programme. Journal of Water and Health 2 (4)249-260. DOI:10.2166/wh.2004.0022 [Not a recreational water quality study].</w:t>
      </w:r>
    </w:p>
    <w:p w14:paraId="0A0C6EEB" w14:textId="77777777" w:rsidR="00197A0E" w:rsidRPr="00197A0E" w:rsidRDefault="00992883" w:rsidP="00197A0E">
      <w:pPr>
        <w:spacing w:before="0" w:line="240" w:lineRule="auto"/>
        <w:ind w:left="720" w:hanging="720"/>
        <w:rPr>
          <w:sz w:val="16"/>
          <w:szCs w:val="16"/>
        </w:rPr>
      </w:pPr>
      <w:r w:rsidRPr="00197A0E">
        <w:rPr>
          <w:sz w:val="16"/>
          <w:szCs w:val="16"/>
        </w:rPr>
        <w:t>Blanchette, D.; Lefebvre, R.; Nastev, M.; Cloutier, V. (2010). Groundwater quality, geochemical processes and groundwater evolution in the Chateauguay River watershed, Quebec, Canada. Canadian Water Resources Journal 35 (4)503-526. DOI:10.4296/cwrj3504503 [Not a recreational water quality study].</w:t>
      </w:r>
    </w:p>
    <w:p w14:paraId="1A07DF93" w14:textId="77777777" w:rsidR="00197A0E" w:rsidRPr="00197A0E" w:rsidRDefault="00992883" w:rsidP="00197A0E">
      <w:pPr>
        <w:spacing w:before="0" w:line="240" w:lineRule="auto"/>
        <w:ind w:left="720" w:hanging="720"/>
        <w:rPr>
          <w:sz w:val="16"/>
          <w:szCs w:val="16"/>
        </w:rPr>
      </w:pPr>
      <w:r w:rsidRPr="00197A0E">
        <w:rPr>
          <w:sz w:val="16"/>
          <w:szCs w:val="16"/>
        </w:rPr>
        <w:t>Blanchong, J. A.; Samuel, M. D.; Goldberg, D. R.; Shadduck, D. J.; Creekmore, L. H. (2006). Wetland environmental conditions associated with the risk of avian cholera outbreaks and the abundance of Pasteurella multocida. Journal of Wildlife Management 70 (1)54-60. DOI:10.2193/0022-541X(2006)70[54:WECAWT]2.0.CO;2 [Not a recreational water quality study].</w:t>
      </w:r>
    </w:p>
    <w:p w14:paraId="3B18D8B4" w14:textId="77777777" w:rsidR="00197A0E" w:rsidRPr="00197A0E" w:rsidRDefault="00992883" w:rsidP="00197A0E">
      <w:pPr>
        <w:spacing w:before="0" w:line="240" w:lineRule="auto"/>
        <w:ind w:left="720" w:hanging="720"/>
        <w:rPr>
          <w:sz w:val="16"/>
          <w:szCs w:val="16"/>
        </w:rPr>
      </w:pPr>
      <w:r w:rsidRPr="00197A0E">
        <w:rPr>
          <w:sz w:val="16"/>
          <w:szCs w:val="16"/>
        </w:rPr>
        <w:t>Bloom, M. S.; Vena, J. E.; Swanson, M. K.; Moysich, K. B.; Olson, J. R. (2005). Profiles of ortho-polychlorinated biphenyl congeners, dichlorodiphenyldichloroethylene, hexachlorobenzene, and Mirex among male Lake Ontario sportfish consumers: The New York State Angler Cohort Study. Environmental Research 97 (2)178-194. DOI:10.1016/j.envres.2004.06.001 [Not a recreational water quality study].</w:t>
      </w:r>
    </w:p>
    <w:p w14:paraId="433E441D" w14:textId="74450893" w:rsidR="00197A0E" w:rsidRPr="00197A0E" w:rsidRDefault="00992883" w:rsidP="00197A0E">
      <w:pPr>
        <w:spacing w:before="0" w:line="240" w:lineRule="auto"/>
        <w:ind w:left="720" w:hanging="720"/>
        <w:rPr>
          <w:sz w:val="16"/>
          <w:szCs w:val="16"/>
        </w:rPr>
      </w:pPr>
      <w:r w:rsidRPr="00197A0E">
        <w:rPr>
          <w:sz w:val="16"/>
          <w:szCs w:val="16"/>
        </w:rPr>
        <w:t>Blunt, S. M.; Sackett, J. D.; Rosen, M. R.; Benotti, M. J.; Trenholm, R. A.; Vanderford, B. J.; Hedlund, B. P.; Moser, D. P. (2018). Association between degradation of pharmaceuticals and endocrine-disrupting compounds and microbial communities along a treated wastewater effluent gradient in Lake Mead. Science of the Total Environment 622-623</w:t>
      </w:r>
      <w:r w:rsidR="001F58CD">
        <w:rPr>
          <w:sz w:val="16"/>
          <w:szCs w:val="16"/>
        </w:rPr>
        <w:t>:</w:t>
      </w:r>
      <w:r w:rsidRPr="00197A0E">
        <w:rPr>
          <w:sz w:val="16"/>
          <w:szCs w:val="16"/>
        </w:rPr>
        <w:t xml:space="preserve"> 1640-1648. DOI:10.1016/j.scitotenv.2017.10.052 [Not a recreational water quality study].</w:t>
      </w:r>
    </w:p>
    <w:p w14:paraId="46C7D464" w14:textId="77777777" w:rsidR="00197A0E" w:rsidRPr="00197A0E" w:rsidRDefault="00992883" w:rsidP="00197A0E">
      <w:pPr>
        <w:spacing w:before="0" w:line="240" w:lineRule="auto"/>
        <w:ind w:left="720" w:hanging="720"/>
        <w:rPr>
          <w:sz w:val="16"/>
          <w:szCs w:val="16"/>
        </w:rPr>
      </w:pPr>
      <w:r w:rsidRPr="00197A0E">
        <w:rPr>
          <w:sz w:val="16"/>
          <w:szCs w:val="16"/>
        </w:rPr>
        <w:t>Boehm, A. B. (2007). Enterococci concentrations in diverse coastal environments exhibit extreme variability. Environmental Science and Technology 41 (24)8227-8232. DOI:10.1021/es071807v [Not a recreational water quality study].</w:t>
      </w:r>
    </w:p>
    <w:p w14:paraId="7B2BE195" w14:textId="1766D349" w:rsidR="00197A0E" w:rsidRPr="00197A0E" w:rsidRDefault="00992883" w:rsidP="00197A0E">
      <w:pPr>
        <w:spacing w:before="0" w:line="240" w:lineRule="auto"/>
        <w:ind w:left="720" w:hanging="720"/>
        <w:rPr>
          <w:sz w:val="16"/>
          <w:szCs w:val="16"/>
        </w:rPr>
      </w:pPr>
      <w:r w:rsidRPr="00197A0E">
        <w:rPr>
          <w:sz w:val="16"/>
          <w:szCs w:val="16"/>
        </w:rPr>
        <w:t>Boehm, Alexandria B.; Silverman, Andrea I.; Schriewer, Alexander; Goodwin, Kelly (2019). Systematic review and meta-analysis of decay rates of waterborne mammalian viruses and coliphages in surface waters. Water Research 164</w:t>
      </w:r>
      <w:r w:rsidR="001F58CD">
        <w:rPr>
          <w:sz w:val="16"/>
          <w:szCs w:val="16"/>
        </w:rPr>
        <w:t>:</w:t>
      </w:r>
      <w:r w:rsidRPr="00197A0E">
        <w:rPr>
          <w:sz w:val="16"/>
          <w:szCs w:val="16"/>
        </w:rPr>
        <w:t xml:space="preserve"> 114898. DOI:10.1016/j.watres.2019.144898 [Not a recreational water quality study].</w:t>
      </w:r>
    </w:p>
    <w:p w14:paraId="5D7A087D" w14:textId="77777777" w:rsidR="00197A0E" w:rsidRPr="00197A0E" w:rsidRDefault="00992883" w:rsidP="00197A0E">
      <w:pPr>
        <w:spacing w:before="0" w:line="240" w:lineRule="auto"/>
        <w:ind w:left="720" w:hanging="720"/>
        <w:rPr>
          <w:sz w:val="16"/>
          <w:szCs w:val="16"/>
        </w:rPr>
      </w:pPr>
      <w:r w:rsidRPr="00197A0E">
        <w:rPr>
          <w:sz w:val="16"/>
          <w:szCs w:val="16"/>
        </w:rPr>
        <w:t>Boehm, Alexandria B.; Yamahara, Kevan M.; Walters, Sarah P.; Layton, Blythe A.; Keymer, Daniel P.; Thompson, Rachelle S.; Knee, Karen L.; Rosener, Matt (2011). Dissolved Inorganic Nitrogen, Soluble Reactive Phosphorous, and Microbial Pollutant Loading from Tropical Rural Watersheds in Hawai'i to the Coastal Ocean During Non-Storm Conditions. Estuaries and Coasts 34 (5)925-936. DOI:10.1007/s12237-010-9352-8 [Not a recreational water quality study].</w:t>
      </w:r>
    </w:p>
    <w:p w14:paraId="2DA48AE3" w14:textId="77777777" w:rsidR="00197A0E" w:rsidRPr="00197A0E" w:rsidRDefault="00992883" w:rsidP="00197A0E">
      <w:pPr>
        <w:spacing w:before="0" w:line="240" w:lineRule="auto"/>
        <w:ind w:left="720" w:hanging="720"/>
        <w:rPr>
          <w:sz w:val="16"/>
          <w:szCs w:val="16"/>
        </w:rPr>
      </w:pPr>
      <w:r w:rsidRPr="00197A0E">
        <w:rPr>
          <w:sz w:val="16"/>
          <w:szCs w:val="16"/>
        </w:rPr>
        <w:t>Bohrerova, Z.; Park, E.; Halloran, K.; Lee, J. (2017). Water Quality Changes Shortly After Low-Head Dam Removal Examined With Cultural and Microbial Source Tracking Methods. River Research and Applications 33 (1)113-122. DOI:10.1002/rra.3069 [Not a recreational water quality study].</w:t>
      </w:r>
    </w:p>
    <w:p w14:paraId="1C70FA63" w14:textId="77777777" w:rsidR="00197A0E" w:rsidRPr="00197A0E" w:rsidRDefault="00992883" w:rsidP="00197A0E">
      <w:pPr>
        <w:spacing w:before="0" w:line="240" w:lineRule="auto"/>
        <w:ind w:left="720" w:hanging="720"/>
        <w:rPr>
          <w:sz w:val="16"/>
          <w:szCs w:val="16"/>
        </w:rPr>
      </w:pPr>
      <w:r w:rsidRPr="00197A0E">
        <w:rPr>
          <w:sz w:val="16"/>
          <w:szCs w:val="16"/>
        </w:rPr>
        <w:t>Boi, P.; Amalfitano, S.; Manti, A.; Semprucci, F.; Sisti, D.; Rocchi, M. B.; Balsamo, M.; Papa, S. (2016). Strategies for Water Quality Assessment: A Multiparametric Analysis of Microbiological Changes in River Waters. River Research and Applications 32 (3)490-500. DOI:10.1002/rra.2872 [Not a recreational water quality study].</w:t>
      </w:r>
    </w:p>
    <w:p w14:paraId="35426C3A" w14:textId="77777777" w:rsidR="00197A0E" w:rsidRPr="00197A0E" w:rsidRDefault="00992883" w:rsidP="00197A0E">
      <w:pPr>
        <w:spacing w:before="0" w:line="240" w:lineRule="auto"/>
        <w:ind w:left="720" w:hanging="720"/>
        <w:rPr>
          <w:sz w:val="16"/>
          <w:szCs w:val="16"/>
        </w:rPr>
      </w:pPr>
      <w:r w:rsidRPr="00197A0E">
        <w:rPr>
          <w:sz w:val="16"/>
          <w:szCs w:val="16"/>
        </w:rPr>
        <w:t>Bonadonna, L.; Briancesco, R. (2011). Zootechnical wastewater reuse: Constructed wetland as a challenge for protozoan parasite removal. International Journal of Environmental Health Research 21 (5)331-340. DOI:10.1080/09603123.2011.552714 [Not a recreational water quality study].</w:t>
      </w:r>
    </w:p>
    <w:p w14:paraId="503EB2C1" w14:textId="77777777" w:rsidR="00197A0E" w:rsidRPr="00197A0E" w:rsidRDefault="00992883" w:rsidP="00197A0E">
      <w:pPr>
        <w:spacing w:before="0" w:line="240" w:lineRule="auto"/>
        <w:ind w:left="720" w:hanging="720"/>
        <w:rPr>
          <w:sz w:val="16"/>
          <w:szCs w:val="16"/>
        </w:rPr>
      </w:pPr>
      <w:r w:rsidRPr="00197A0E">
        <w:rPr>
          <w:sz w:val="16"/>
          <w:szCs w:val="16"/>
        </w:rPr>
        <w:t>Bondarenko, S.; Gan, J.; Haver, D. L.; Kabashima, J. N. (2004). Persistence of selected organophosphate and carbamate insecticides in waters from a coastal watershed. Environmental Toxicology and Chemistry 23 (11)2649-2654. DOI:10.1897/03-436 [Not a recreational water quality study].</w:t>
      </w:r>
    </w:p>
    <w:p w14:paraId="105C6D1C" w14:textId="77777777" w:rsidR="00197A0E" w:rsidRPr="00197A0E" w:rsidRDefault="00992883" w:rsidP="00197A0E">
      <w:pPr>
        <w:spacing w:before="0" w:line="240" w:lineRule="auto"/>
        <w:ind w:left="720" w:hanging="720"/>
        <w:rPr>
          <w:sz w:val="16"/>
          <w:szCs w:val="16"/>
        </w:rPr>
      </w:pPr>
      <w:r w:rsidRPr="00197A0E">
        <w:rPr>
          <w:sz w:val="16"/>
          <w:szCs w:val="16"/>
        </w:rPr>
        <w:t>Bonini, M.; Bodina, A.; Bonali, D.; Bascucci, B.; Pellino, P.; Castaldi, S. (2011). Investigation and comparison of behaviours of adults and children in swimming pools. Annali di igiene : medicina preventiva e di comunità 23 (4)319-328. URL:https://www.scopus.com/inward/record.uri?eid=2-s2.0-84855394352&amp;partnerID=40&amp;md5=5782fb97cc0595a254f7f0e57cc0a07d [Not a recreational water quality study].</w:t>
      </w:r>
    </w:p>
    <w:p w14:paraId="44D27A3A" w14:textId="77777777" w:rsidR="00197A0E" w:rsidRPr="00197A0E" w:rsidRDefault="00992883" w:rsidP="00197A0E">
      <w:pPr>
        <w:spacing w:before="0" w:line="240" w:lineRule="auto"/>
        <w:ind w:left="720" w:hanging="720"/>
        <w:rPr>
          <w:sz w:val="16"/>
          <w:szCs w:val="16"/>
        </w:rPr>
      </w:pPr>
      <w:r w:rsidRPr="00197A0E">
        <w:rPr>
          <w:sz w:val="16"/>
          <w:szCs w:val="16"/>
        </w:rPr>
        <w:t>Bonnedahl, J.; Drobni, P.; Johansson, A.; Hernandez, J.; Melhus, Å; Stedt, J.; Olsen, B.; Drobni, M. (2010). Characterization, and comparison of human clinical and black-headed gull (Larus ridibundus) extended-spectrum β-lactamase-producing bacterial isolates from Kalmar, on the southeast coast of Sweden. Journal of Antimicrobial Chemotherapy 65 (9)1939-1944. DOI:10.1093/jac/dkq222 [Not a recreational water quality study].</w:t>
      </w:r>
    </w:p>
    <w:p w14:paraId="59A7DF9B" w14:textId="77777777" w:rsidR="00197A0E" w:rsidRPr="00197A0E" w:rsidRDefault="00992883" w:rsidP="00197A0E">
      <w:pPr>
        <w:spacing w:before="0" w:line="240" w:lineRule="auto"/>
        <w:ind w:left="720" w:hanging="720"/>
        <w:rPr>
          <w:sz w:val="16"/>
          <w:szCs w:val="16"/>
        </w:rPr>
      </w:pPr>
      <w:r w:rsidRPr="00197A0E">
        <w:rPr>
          <w:sz w:val="16"/>
          <w:szCs w:val="16"/>
        </w:rPr>
        <w:t>Boon, N. A. M.; Mbow, M.; Paredis, L.; Moris, P.; Sy, I.; Maes, T.; Webster, B. L.; Sacko, M.; Volckaert, F. A. M.; Polman, K.; Huyse, T. (2019). No barrier breakdown between human and cattle schistosome species in the Senegal River Basin in the face of hybridisation. International Journal for Parasitology 49 (13-14)1039-1048. DOI:10.1016/j.ijpara.2019.08.004 [Not a recreational water quality study].</w:t>
      </w:r>
    </w:p>
    <w:p w14:paraId="183A23AA" w14:textId="77777777" w:rsidR="00197A0E" w:rsidRPr="00197A0E" w:rsidRDefault="00992883" w:rsidP="00197A0E">
      <w:pPr>
        <w:spacing w:before="0" w:line="240" w:lineRule="auto"/>
        <w:ind w:left="720" w:hanging="720"/>
        <w:rPr>
          <w:sz w:val="16"/>
          <w:szCs w:val="16"/>
        </w:rPr>
      </w:pPr>
      <w:r w:rsidRPr="00197A0E">
        <w:rPr>
          <w:sz w:val="16"/>
          <w:szCs w:val="16"/>
        </w:rPr>
        <w:t>Booth, J.; Brion, G. M. (2004). The utility of the AC/TC ratio for watershed management: A case study. Water Science and Technology 50 (1)199-203. DOI:10.2166/wst.2004.0054 [Not a recreational water quality study].</w:t>
      </w:r>
    </w:p>
    <w:p w14:paraId="0976E8E2" w14:textId="5EC44FF0" w:rsidR="00197A0E" w:rsidRPr="00197A0E" w:rsidRDefault="00992883" w:rsidP="00197A0E">
      <w:pPr>
        <w:spacing w:before="0" w:line="240" w:lineRule="auto"/>
        <w:ind w:left="720" w:hanging="720"/>
        <w:rPr>
          <w:sz w:val="16"/>
          <w:szCs w:val="16"/>
        </w:rPr>
      </w:pPr>
      <w:r w:rsidRPr="00197A0E">
        <w:rPr>
          <w:sz w:val="16"/>
          <w:szCs w:val="16"/>
        </w:rPr>
        <w:t>Bordehore, Cesar; Alonso, Cristina; Sanchez-Fernandez, Lara; Canepa, Antonio; Acevedo, M.; Nogue, Santiago; Fuentes, Veronica L. (2016). Lifeguard assistance at Spanish Mediterranean beaches: Jellyfish prevail and proposals for improving risk management. Ocean &amp; Coastal Management 131</w:t>
      </w:r>
      <w:r w:rsidR="001F58CD">
        <w:rPr>
          <w:sz w:val="16"/>
          <w:szCs w:val="16"/>
        </w:rPr>
        <w:t>:</w:t>
      </w:r>
      <w:r w:rsidRPr="00197A0E">
        <w:rPr>
          <w:sz w:val="16"/>
          <w:szCs w:val="16"/>
        </w:rPr>
        <w:t xml:space="preserve"> 45-52. DOI:10.1016/j.ocecoaman.2016.08.008 [Not a recreational water quality study].</w:t>
      </w:r>
    </w:p>
    <w:p w14:paraId="31D0DB74" w14:textId="77777777" w:rsidR="00197A0E" w:rsidRPr="00197A0E" w:rsidRDefault="00992883" w:rsidP="00197A0E">
      <w:pPr>
        <w:spacing w:before="0" w:line="240" w:lineRule="auto"/>
        <w:ind w:left="720" w:hanging="720"/>
        <w:rPr>
          <w:sz w:val="16"/>
          <w:szCs w:val="16"/>
        </w:rPr>
      </w:pPr>
      <w:r w:rsidRPr="00197A0E">
        <w:rPr>
          <w:sz w:val="16"/>
          <w:szCs w:val="16"/>
        </w:rPr>
        <w:t>Borella, L.; Salogni, C.; Vitale, N.; Scali, F.; Moretti, V. M.; Pasquali, P.; Alborali, G. L. (2020). Motile aeromonads from farmed and wild freshwater fish in northern Italy: An evaluation of antimicrobial activity and multidrug resistance during 2013 and 2016. Acta Veterinaria Scandinavica 62 (1). DOI:10.1186/s13028-020-0504-y [Not a recreational water quality study].</w:t>
      </w:r>
    </w:p>
    <w:p w14:paraId="347FB135" w14:textId="77777777" w:rsidR="00197A0E" w:rsidRPr="00197A0E" w:rsidRDefault="00992883" w:rsidP="00197A0E">
      <w:pPr>
        <w:spacing w:before="0" w:line="240" w:lineRule="auto"/>
        <w:ind w:left="720" w:hanging="720"/>
        <w:rPr>
          <w:sz w:val="16"/>
          <w:szCs w:val="16"/>
        </w:rPr>
      </w:pPr>
      <w:r w:rsidRPr="00197A0E">
        <w:rPr>
          <w:sz w:val="16"/>
          <w:szCs w:val="16"/>
        </w:rPr>
        <w:t>Borggaard, O. K.; Gimsing, A. L. (2008). Fate of glyphosate in soil and the possibility of leaching to ground and surface waters: A review. Pest Management Science 64 (4)441-456. DOI:10.1002/ps.1512 [Not a recreational water quality study].</w:t>
      </w:r>
    </w:p>
    <w:p w14:paraId="21BDFD59" w14:textId="2C3BA1C6" w:rsidR="00197A0E" w:rsidRPr="00197A0E" w:rsidRDefault="00992883" w:rsidP="00197A0E">
      <w:pPr>
        <w:spacing w:before="0" w:line="240" w:lineRule="auto"/>
        <w:ind w:left="720" w:hanging="720"/>
        <w:rPr>
          <w:sz w:val="16"/>
          <w:szCs w:val="16"/>
        </w:rPr>
      </w:pPr>
      <w:r w:rsidRPr="00197A0E">
        <w:rPr>
          <w:sz w:val="16"/>
          <w:szCs w:val="16"/>
        </w:rPr>
        <w:t>Borgia, V. J. F.; Thatheyus, A. J.; Murugesan, A. G.; Alexander, S. C. P.; Geetha, I. (2018). Effects of effluent from electoplating industry on the immune response in the freshwater fish, Cyprinus carpio. Fish and Shellfish Immunology 79</w:t>
      </w:r>
      <w:r w:rsidR="001F58CD">
        <w:rPr>
          <w:sz w:val="16"/>
          <w:szCs w:val="16"/>
        </w:rPr>
        <w:t>:</w:t>
      </w:r>
      <w:r w:rsidRPr="00197A0E">
        <w:rPr>
          <w:sz w:val="16"/>
          <w:szCs w:val="16"/>
        </w:rPr>
        <w:t xml:space="preserve"> 86-92. DOI:10.1016/j.fsi.2018.05.010 [Not a recreational water quality study].</w:t>
      </w:r>
    </w:p>
    <w:p w14:paraId="10ACF090" w14:textId="06B9FEE0" w:rsidR="00197A0E" w:rsidRPr="00197A0E" w:rsidRDefault="00992883" w:rsidP="00197A0E">
      <w:pPr>
        <w:spacing w:before="0" w:line="240" w:lineRule="auto"/>
        <w:ind w:left="720" w:hanging="720"/>
        <w:rPr>
          <w:sz w:val="16"/>
          <w:szCs w:val="16"/>
        </w:rPr>
      </w:pPr>
      <w:r w:rsidRPr="00197A0E">
        <w:rPr>
          <w:sz w:val="16"/>
          <w:szCs w:val="16"/>
        </w:rPr>
        <w:t>Bosch, D. D.; Chin, D. A.; Sakura-Lemessy, D.; Adams, M. P.; Vellidis, G. (2010). Alternative methods for fecal coliform load reductions in Suth Gorgia watersheds. 320-328. URL:https://www.scopus.com/inward/record.uri?eid=2-s2.0-79955438026&amp;partnerID=40&amp;md5=bf5bb85119dc3b19152b4b623aa05402 [Not a recreational water quality study].</w:t>
      </w:r>
    </w:p>
    <w:p w14:paraId="559584C0" w14:textId="77777777" w:rsidR="00197A0E" w:rsidRPr="00197A0E" w:rsidRDefault="00992883" w:rsidP="00197A0E">
      <w:pPr>
        <w:spacing w:before="0" w:line="240" w:lineRule="auto"/>
        <w:ind w:left="720" w:hanging="720"/>
        <w:rPr>
          <w:sz w:val="16"/>
          <w:szCs w:val="16"/>
        </w:rPr>
      </w:pPr>
      <w:r w:rsidRPr="00197A0E">
        <w:rPr>
          <w:sz w:val="16"/>
          <w:szCs w:val="16"/>
        </w:rPr>
        <w:t>Bosch, K.; Erdinger, L.; Ingel, F.; Khussainova, S.; Utegenova, E.; Bresgen, N.; Eckl, P. M. (2007). Evaluation of the toxicological properties of ground- and surface-water samples from the Aral Sea Basin. Science of the Total Environment 374 (1)43-50. DOI:10.1016/j.scitotenv.2006.11.048 [Not a recreational water quality study].</w:t>
      </w:r>
    </w:p>
    <w:p w14:paraId="64129BAE" w14:textId="77777777" w:rsidR="00197A0E" w:rsidRPr="00197A0E" w:rsidRDefault="00992883" w:rsidP="00197A0E">
      <w:pPr>
        <w:spacing w:before="0" w:line="240" w:lineRule="auto"/>
        <w:ind w:left="720" w:hanging="720"/>
        <w:rPr>
          <w:sz w:val="16"/>
          <w:szCs w:val="16"/>
        </w:rPr>
      </w:pPr>
      <w:r w:rsidRPr="00197A0E">
        <w:rPr>
          <w:sz w:val="16"/>
          <w:szCs w:val="16"/>
        </w:rPr>
        <w:t>Bose, Sushanta; Chafetz, Henry S. (2009). Topographic control on distribution of modern microbially induced sedimentary structures (MISS): A case study from Texas coast. Sedimentary Geology 213 (43924)136-149. DOI:10.1016/j.sedgeo.2008.11.009 [Not a recreational water quality study].</w:t>
      </w:r>
    </w:p>
    <w:p w14:paraId="38EB4B90" w14:textId="77777777" w:rsidR="00197A0E" w:rsidRPr="00197A0E" w:rsidRDefault="00992883" w:rsidP="00197A0E">
      <w:pPr>
        <w:spacing w:before="0" w:line="240" w:lineRule="auto"/>
        <w:ind w:left="720" w:hanging="720"/>
        <w:rPr>
          <w:sz w:val="16"/>
          <w:szCs w:val="16"/>
        </w:rPr>
      </w:pPr>
      <w:r w:rsidRPr="00197A0E">
        <w:rPr>
          <w:sz w:val="16"/>
          <w:szCs w:val="16"/>
        </w:rPr>
        <w:t>Botsou, F.; Hatzianestis, I. (2012). Polycyclic aromatic hydrocarbons (PAHs) in marine sediments of the Hellenic coastal zone, eastern Mediterranean: Levels, sources and toxicological significance. Journal of Soils and Sediments 12 (2)265-277. DOI:10.1007/s11368-011-0453-1 [Not a recreational water quality study].</w:t>
      </w:r>
    </w:p>
    <w:p w14:paraId="35BE95A0" w14:textId="77777777" w:rsidR="00197A0E" w:rsidRPr="00197A0E" w:rsidRDefault="00992883" w:rsidP="00197A0E">
      <w:pPr>
        <w:spacing w:before="0" w:line="240" w:lineRule="auto"/>
        <w:ind w:left="720" w:hanging="720"/>
        <w:rPr>
          <w:sz w:val="16"/>
          <w:szCs w:val="16"/>
        </w:rPr>
      </w:pPr>
      <w:r w:rsidRPr="00197A0E">
        <w:rPr>
          <w:sz w:val="16"/>
          <w:szCs w:val="16"/>
        </w:rPr>
        <w:t>Boudreau, M.; Courtenay, S. C.; MacLatchy, D. L.; Bérubé, C. H.; Parrott, J. L.; Van Der Kraak, G. J. (2004). Utility of morphological abnormalities during early-life development of the estuarine mummichog, Fundulus heteroclitus, as an indicator of estrogenic and antiestrogenic endocrine disruption. Environmental Toxicology and Chemistry 23 (2)415-425. DOI:10.1897/03-50 [Not a recreational water quality study].</w:t>
      </w:r>
    </w:p>
    <w:p w14:paraId="6B7EEB72" w14:textId="68ED38DB" w:rsidR="00197A0E" w:rsidRPr="00197A0E" w:rsidRDefault="00992883" w:rsidP="00197A0E">
      <w:pPr>
        <w:spacing w:before="0" w:line="240" w:lineRule="auto"/>
        <w:ind w:left="720" w:hanging="720"/>
        <w:rPr>
          <w:sz w:val="16"/>
          <w:szCs w:val="16"/>
        </w:rPr>
      </w:pPr>
      <w:r w:rsidRPr="00197A0E">
        <w:rPr>
          <w:sz w:val="16"/>
          <w:szCs w:val="16"/>
        </w:rPr>
        <w:t xml:space="preserve">Boutilier, L.; Jamieson, R.; Gordon, R.; Lake, C. (2011). Modeling </w:t>
      </w:r>
      <w:r w:rsidR="00EA2716" w:rsidRPr="00EA2716">
        <w:rPr>
          <w:i/>
          <w:sz w:val="16"/>
          <w:szCs w:val="16"/>
        </w:rPr>
        <w:t>E. coli</w:t>
      </w:r>
      <w:r w:rsidRPr="00197A0E">
        <w:rPr>
          <w:sz w:val="16"/>
          <w:szCs w:val="16"/>
        </w:rPr>
        <w:t xml:space="preserve"> fate and transport in treatment wetlands using the water quality analysis and simulation program. Journal of Environmental Science and Health - Part A Toxic/Hazardous Substances and Environmental Engineering 46 (7)680-691. DOI:10.1080/10934529.2011.571576 [Not a recreational water quality study].</w:t>
      </w:r>
    </w:p>
    <w:p w14:paraId="7F1B69D3" w14:textId="77777777" w:rsidR="00197A0E" w:rsidRPr="00197A0E" w:rsidRDefault="00992883" w:rsidP="00197A0E">
      <w:pPr>
        <w:spacing w:before="0" w:line="240" w:lineRule="auto"/>
        <w:ind w:left="720" w:hanging="720"/>
        <w:rPr>
          <w:sz w:val="16"/>
          <w:szCs w:val="16"/>
        </w:rPr>
      </w:pPr>
      <w:r w:rsidRPr="00197A0E">
        <w:rPr>
          <w:sz w:val="16"/>
          <w:szCs w:val="16"/>
        </w:rPr>
        <w:t>Bowen, A. B.; Kile, J. C.; Otto, C.; Kazerouni, N.; Austin, C.; Blount, B. C.; Wong, H. N.; Beach, M. J.; Fry, A. M. (2007). Outbreaks of short-incubation ocular and respiratory illness following exposure to indoor swimming pools. Environmental Health Perspectives 115 (2)267-271. DOI:10.1289/ehp.9555 [Not a recreational water quality study].</w:t>
      </w:r>
    </w:p>
    <w:p w14:paraId="59B7B5C4" w14:textId="77777777" w:rsidR="00197A0E" w:rsidRPr="00197A0E" w:rsidRDefault="00992883" w:rsidP="00197A0E">
      <w:pPr>
        <w:spacing w:before="0" w:line="240" w:lineRule="auto"/>
        <w:ind w:left="720" w:hanging="720"/>
        <w:rPr>
          <w:sz w:val="16"/>
          <w:szCs w:val="16"/>
        </w:rPr>
      </w:pPr>
      <w:r w:rsidRPr="00197A0E">
        <w:rPr>
          <w:sz w:val="16"/>
          <w:szCs w:val="16"/>
        </w:rPr>
        <w:t>Bower, P. A.; Scopel, C. O.; Jensen, E. T.; Depas, M. M.; McLellan, S. L. (2005). Detection of genetic markers of fecal indicator bacteria in Lake Michigan and determination of their relationship to Escherichia coli densities using standard microbiological methods. Applied and Environmental Microbiology 71 (12)8305-8313. DOI:10.1128/AEM.71.12.8305-8313.2005 [Not a recreational water quality study].</w:t>
      </w:r>
    </w:p>
    <w:p w14:paraId="77C5129E" w14:textId="77777777" w:rsidR="00197A0E" w:rsidRPr="00197A0E" w:rsidRDefault="00992883" w:rsidP="00197A0E">
      <w:pPr>
        <w:spacing w:before="0" w:line="240" w:lineRule="auto"/>
        <w:ind w:left="720" w:hanging="720"/>
        <w:rPr>
          <w:sz w:val="16"/>
          <w:szCs w:val="16"/>
        </w:rPr>
      </w:pPr>
      <w:r w:rsidRPr="00197A0E">
        <w:rPr>
          <w:sz w:val="16"/>
          <w:szCs w:val="16"/>
        </w:rPr>
        <w:t>Bowker, James D.; Ostland, Vaughn E.; Carty, Daniel; Bowman, Molly P. (2010). Effectiveness of Aquaflor (50% Florfenicol) to Control Mortality Associated with Streptococcus iniae in Freshwater-Reared Subadult Sunshine Bass. Journal of Aquatic Animal Health 22 (4)254-265. DOI:10.1577/H09-010.1 [Not a recreational water quality study].</w:t>
      </w:r>
    </w:p>
    <w:p w14:paraId="5E681F3F" w14:textId="77777777" w:rsidR="00197A0E" w:rsidRPr="00197A0E" w:rsidRDefault="00992883" w:rsidP="00197A0E">
      <w:pPr>
        <w:spacing w:before="0" w:line="240" w:lineRule="auto"/>
        <w:ind w:left="720" w:hanging="720"/>
        <w:rPr>
          <w:sz w:val="16"/>
          <w:szCs w:val="16"/>
        </w:rPr>
      </w:pPr>
      <w:r w:rsidRPr="00197A0E">
        <w:rPr>
          <w:sz w:val="16"/>
          <w:szCs w:val="16"/>
        </w:rPr>
        <w:t>Bradford, A.; Handy, R. D.; Readman, J. W.; Atfield, A.; Mühling, M. (2009). Impact of silver nanoparticle contamination on the genetic diversity of natural bacterial assemblages in estuarine sediments. Environmental Science and Technology 43 (12)4530-4536. DOI:10.1021/es9001949 [Not a recreational water quality study].</w:t>
      </w:r>
    </w:p>
    <w:p w14:paraId="5B83AACC" w14:textId="287397F7" w:rsidR="00197A0E" w:rsidRPr="00197A0E" w:rsidRDefault="00992883" w:rsidP="00197A0E">
      <w:pPr>
        <w:spacing w:before="0" w:line="240" w:lineRule="auto"/>
        <w:ind w:left="720" w:hanging="720"/>
        <w:rPr>
          <w:sz w:val="16"/>
          <w:szCs w:val="16"/>
        </w:rPr>
      </w:pPr>
      <w:r w:rsidRPr="00197A0E">
        <w:rPr>
          <w:sz w:val="16"/>
          <w:szCs w:val="16"/>
        </w:rPr>
        <w:t>Bradshaw, J. K.; Snyder, B. J.; Oladeinde, A.; Spidle, D.; Berrang, M. E.; Meinersmann, R. J.; Oakley, B.; Sidle, R. C.; Sullivan, K.; Molina, M. (2016). Characterizing relationships among fecal indicator bacteria, microbial source tracking markers, and associated waterborne pathogen occurrence in stream water and sediments in a mixed land use watershed. Water Research 101</w:t>
      </w:r>
      <w:r w:rsidR="001F58CD">
        <w:rPr>
          <w:sz w:val="16"/>
          <w:szCs w:val="16"/>
        </w:rPr>
        <w:t>:</w:t>
      </w:r>
      <w:r w:rsidRPr="00197A0E">
        <w:rPr>
          <w:sz w:val="16"/>
          <w:szCs w:val="16"/>
        </w:rPr>
        <w:t xml:space="preserve"> 498-509. DOI:10.1016/j.watres.2016.05.014 [Not a recreational water quality study].</w:t>
      </w:r>
    </w:p>
    <w:p w14:paraId="653C3810" w14:textId="77777777" w:rsidR="00197A0E" w:rsidRPr="00197A0E" w:rsidRDefault="00992883" w:rsidP="00197A0E">
      <w:pPr>
        <w:spacing w:before="0" w:line="240" w:lineRule="auto"/>
        <w:ind w:left="720" w:hanging="720"/>
        <w:rPr>
          <w:sz w:val="16"/>
          <w:szCs w:val="16"/>
        </w:rPr>
      </w:pPr>
      <w:r w:rsidRPr="00197A0E">
        <w:rPr>
          <w:sz w:val="16"/>
          <w:szCs w:val="16"/>
        </w:rPr>
        <w:t>Braeye, T.; De Schrijver, K.; Wollants, E.; Van Ranst, M.; Verhaegen, J. (2015). A large community outbreak of gastroenteritis associated with consumption of drinking water contaminated by river water, Belgium, 2010. Epidemiology and Infection 143 (4)711-719. DOI:10.1017/S0950268814001629 [Not a recreational water quality study].</w:t>
      </w:r>
    </w:p>
    <w:p w14:paraId="523FA37D" w14:textId="77777777" w:rsidR="00197A0E" w:rsidRPr="00197A0E" w:rsidRDefault="00992883" w:rsidP="00197A0E">
      <w:pPr>
        <w:spacing w:before="0" w:line="240" w:lineRule="auto"/>
        <w:ind w:left="720" w:hanging="720"/>
        <w:rPr>
          <w:sz w:val="16"/>
          <w:szCs w:val="16"/>
        </w:rPr>
      </w:pPr>
      <w:r w:rsidRPr="00197A0E">
        <w:rPr>
          <w:sz w:val="16"/>
          <w:szCs w:val="16"/>
        </w:rPr>
        <w:t>Brent, R. N.; Berberich, D. A. (2014). Use of artificial stream mesocosms to investigate mercury uptake in the South River, Virginia, USA. Archives of Environmental Contamination and Toxicology 66 (2)201-212. DOI:10.1007/s00244-013-9964-7 [Not a recreational water quality study].</w:t>
      </w:r>
    </w:p>
    <w:p w14:paraId="6E6FDEE7" w14:textId="77777777" w:rsidR="00197A0E" w:rsidRPr="00197A0E" w:rsidRDefault="00992883" w:rsidP="00197A0E">
      <w:pPr>
        <w:spacing w:before="0" w:line="240" w:lineRule="auto"/>
        <w:ind w:left="720" w:hanging="720"/>
        <w:rPr>
          <w:sz w:val="16"/>
          <w:szCs w:val="16"/>
        </w:rPr>
      </w:pPr>
      <w:r w:rsidRPr="00197A0E">
        <w:rPr>
          <w:sz w:val="16"/>
          <w:szCs w:val="16"/>
        </w:rPr>
        <w:t>Breyta, Rachel; Jones, Amelia; Stewart, Bruce; Brunson, Ray; Thomas, Joan; Kerwin, John; Bertolini, Jim; Mumford, Sonia; Patterson, Chris; Kurath, Gael (2013). Emergence of MD type infectious hematopoietic necrosis virus in Washington State coastal steelhead trout. Diseases of Aquatic Organisms 104 (3)179-195. DOI:10.3354/dao02596 [Not a recreational water quality study].</w:t>
      </w:r>
    </w:p>
    <w:p w14:paraId="54C744B8" w14:textId="7599A83B" w:rsidR="00197A0E" w:rsidRPr="00197A0E" w:rsidRDefault="00992883" w:rsidP="00197A0E">
      <w:pPr>
        <w:spacing w:before="0" w:line="240" w:lineRule="auto"/>
        <w:ind w:left="720" w:hanging="720"/>
        <w:rPr>
          <w:sz w:val="16"/>
          <w:szCs w:val="16"/>
        </w:rPr>
      </w:pPr>
      <w:r w:rsidRPr="00197A0E">
        <w:rPr>
          <w:sz w:val="16"/>
          <w:szCs w:val="16"/>
        </w:rPr>
        <w:t>Briancesco, Rossella; Meloni, Pierluigi; Semproni, Maurizio; Bonadonna, Lucia (2014). Non-tuberculous mycobacteria, amoebae and bacterial indicators in swimming pool and spa. Microchemical Journal 113</w:t>
      </w:r>
      <w:r w:rsidR="001F58CD">
        <w:rPr>
          <w:sz w:val="16"/>
          <w:szCs w:val="16"/>
        </w:rPr>
        <w:t>:</w:t>
      </w:r>
      <w:r w:rsidRPr="00197A0E">
        <w:rPr>
          <w:sz w:val="16"/>
          <w:szCs w:val="16"/>
        </w:rPr>
        <w:t xml:space="preserve"> 48-52. DOI:10.1016/j.microc.2013.11.003 [Not a recreational water quality study].</w:t>
      </w:r>
    </w:p>
    <w:p w14:paraId="7BA429F8" w14:textId="22D7E6E8" w:rsidR="00197A0E" w:rsidRPr="00197A0E" w:rsidRDefault="00992883" w:rsidP="00197A0E">
      <w:pPr>
        <w:spacing w:before="0" w:line="240" w:lineRule="auto"/>
        <w:ind w:left="720" w:hanging="720"/>
        <w:rPr>
          <w:sz w:val="16"/>
          <w:szCs w:val="16"/>
        </w:rPr>
      </w:pPr>
      <w:r w:rsidRPr="00197A0E">
        <w:rPr>
          <w:sz w:val="16"/>
          <w:szCs w:val="16"/>
        </w:rPr>
        <w:t>Brion, G. M. (2005). Application of the AC/TC bacterial ratio for watershed quality management of stormwater introduced pathogens. 295. DOI:10.1061/40792(173)295 [Not a recreational water quality study].</w:t>
      </w:r>
    </w:p>
    <w:p w14:paraId="63EB1B35" w14:textId="4FC21557" w:rsidR="00197A0E" w:rsidRPr="00197A0E" w:rsidRDefault="00992883" w:rsidP="00197A0E">
      <w:pPr>
        <w:spacing w:before="0" w:line="240" w:lineRule="auto"/>
        <w:ind w:left="720" w:hanging="720"/>
        <w:rPr>
          <w:sz w:val="16"/>
          <w:szCs w:val="16"/>
        </w:rPr>
      </w:pPr>
      <w:r w:rsidRPr="00197A0E">
        <w:rPr>
          <w:sz w:val="16"/>
          <w:szCs w:val="16"/>
        </w:rPr>
        <w:t>Broadhurst, M.; Orme, C. D. L. (2014). Spatial and temporal benthic species assemblage responses with a deployed marine tidal energy device: A small scaled study. Marine Environmental Research 99</w:t>
      </w:r>
      <w:r w:rsidR="001F58CD">
        <w:rPr>
          <w:sz w:val="16"/>
          <w:szCs w:val="16"/>
        </w:rPr>
        <w:t>:</w:t>
      </w:r>
      <w:r w:rsidRPr="00197A0E">
        <w:rPr>
          <w:sz w:val="16"/>
          <w:szCs w:val="16"/>
        </w:rPr>
        <w:t xml:space="preserve"> 76-84. DOI:10.1016/j.marenvres.2014.03.012 [Not a recreational water quality study].</w:t>
      </w:r>
    </w:p>
    <w:p w14:paraId="4D7FB3DE" w14:textId="63B99A3F" w:rsidR="00197A0E" w:rsidRPr="00197A0E" w:rsidRDefault="00992883" w:rsidP="00197A0E">
      <w:pPr>
        <w:spacing w:before="0" w:line="240" w:lineRule="auto"/>
        <w:ind w:left="720" w:hanging="720"/>
        <w:rPr>
          <w:sz w:val="16"/>
          <w:szCs w:val="16"/>
        </w:rPr>
      </w:pPr>
      <w:r w:rsidRPr="00197A0E">
        <w:rPr>
          <w:sz w:val="16"/>
          <w:szCs w:val="16"/>
        </w:rPr>
        <w:t>Brooks, Wesley R.; Fienen, Michael N.; Corsi, Steven R. (2013). Partial least squares for efficient models of fecal indicator bacteria on Great Lakes beaches. Journal of Environmental Management 114</w:t>
      </w:r>
      <w:r w:rsidR="001F58CD">
        <w:rPr>
          <w:sz w:val="16"/>
          <w:szCs w:val="16"/>
        </w:rPr>
        <w:t>:</w:t>
      </w:r>
      <w:r w:rsidRPr="00197A0E">
        <w:rPr>
          <w:sz w:val="16"/>
          <w:szCs w:val="16"/>
        </w:rPr>
        <w:t xml:space="preserve"> 470-475. DOI:10.1016/j.jenvman.2012.09.033 [Not a recreational water quality study].</w:t>
      </w:r>
    </w:p>
    <w:p w14:paraId="37242FE7" w14:textId="77777777" w:rsidR="00197A0E" w:rsidRPr="00197A0E" w:rsidRDefault="00992883" w:rsidP="00197A0E">
      <w:pPr>
        <w:spacing w:before="0" w:line="240" w:lineRule="auto"/>
        <w:ind w:left="720" w:hanging="720"/>
        <w:rPr>
          <w:sz w:val="16"/>
          <w:szCs w:val="16"/>
        </w:rPr>
      </w:pPr>
      <w:r w:rsidRPr="00197A0E">
        <w:rPr>
          <w:sz w:val="16"/>
          <w:szCs w:val="16"/>
        </w:rPr>
        <w:t>Brouwer, Andrew F; Masters, Nina B; Eisenberg, Joseph NS (2018). Quantitative microbial risk assessment and infectious disease transmission modeling of waterborne enteric pathogens. Current environmental health reports 5(2)293-304. ISSN:2196-5412 [Not a recreational water quality study].</w:t>
      </w:r>
    </w:p>
    <w:p w14:paraId="024E8C1C" w14:textId="77777777" w:rsidR="00197A0E" w:rsidRPr="00197A0E" w:rsidRDefault="00992883" w:rsidP="00197A0E">
      <w:pPr>
        <w:spacing w:before="0" w:line="240" w:lineRule="auto"/>
        <w:ind w:left="720" w:hanging="720"/>
        <w:rPr>
          <w:sz w:val="16"/>
          <w:szCs w:val="16"/>
        </w:rPr>
      </w:pPr>
      <w:r w:rsidRPr="00197A0E">
        <w:rPr>
          <w:sz w:val="16"/>
          <w:szCs w:val="16"/>
        </w:rPr>
        <w:t>Brown, Clairessa M.; Staley, Christopher; Wang, Ping; Dalzell, Brent; Chun, Chan Lan; Sadowsky, Michael J. (2017). A High-Throughput DNA-Sequencing Approach for Determining Sources of Fecal Bacteria in a Lake Superior Estuary. Environmental Science &amp; Technology 51 (15)8263-8271. DOI:10.1021/acs.est.7b01353 [Not a recreational water quality study].</w:t>
      </w:r>
    </w:p>
    <w:p w14:paraId="1A61C3D3" w14:textId="77777777" w:rsidR="00197A0E" w:rsidRPr="00197A0E" w:rsidRDefault="00992883" w:rsidP="00197A0E">
      <w:pPr>
        <w:spacing w:before="0" w:line="240" w:lineRule="auto"/>
        <w:ind w:left="720" w:hanging="720"/>
        <w:rPr>
          <w:sz w:val="16"/>
          <w:szCs w:val="16"/>
        </w:rPr>
      </w:pPr>
      <w:r w:rsidRPr="00197A0E">
        <w:rPr>
          <w:sz w:val="16"/>
          <w:szCs w:val="16"/>
        </w:rPr>
        <w:t>Bryan, B. A.; Kandulu, J.; Deere, D. A.; White, M.; Frizenschaf, J.; Crossman, N. D. (2009). Adaptive management for mitigating Cryptosporidium risk in source water: A case study in an agricultural catchment in South Australia. Journal of Environmental Management 90 (10)3122-3134. DOI:10.1016/j.jenvman.2009.05.014 [Not a recreational water quality study].</w:t>
      </w:r>
    </w:p>
    <w:p w14:paraId="33A22B3B" w14:textId="77777777" w:rsidR="00197A0E" w:rsidRPr="00197A0E" w:rsidRDefault="00992883" w:rsidP="00197A0E">
      <w:pPr>
        <w:spacing w:before="0" w:line="240" w:lineRule="auto"/>
        <w:ind w:left="720" w:hanging="720"/>
        <w:rPr>
          <w:sz w:val="16"/>
          <w:szCs w:val="16"/>
        </w:rPr>
      </w:pPr>
      <w:r w:rsidRPr="00197A0E">
        <w:rPr>
          <w:sz w:val="16"/>
          <w:szCs w:val="16"/>
        </w:rPr>
        <w:t>Budambula, N. L. M.; Mwachiro, E. C.; Gitonga, N. M. (2006). Antibiotic resistance of bacteria isolated from Nairobi River. Asian Journal of Microbiology, Biotechnology and Environmental Sciences 8 (1)44174. URL:https://www.scopus.com/inward/record.uri?eid=2-s2.0-33745170070&amp;partnerID=40&amp;md5=a478f270eb308d83eeba2c4c91b6a50a [Not a recreational water quality study].</w:t>
      </w:r>
    </w:p>
    <w:p w14:paraId="6F613C0A" w14:textId="625F5573" w:rsidR="00197A0E" w:rsidRPr="00197A0E" w:rsidRDefault="00992883" w:rsidP="00197A0E">
      <w:pPr>
        <w:spacing w:before="0" w:line="240" w:lineRule="auto"/>
        <w:ind w:left="720" w:hanging="720"/>
        <w:rPr>
          <w:sz w:val="16"/>
          <w:szCs w:val="16"/>
        </w:rPr>
      </w:pPr>
      <w:r w:rsidRPr="00197A0E">
        <w:rPr>
          <w:sz w:val="16"/>
          <w:szCs w:val="16"/>
        </w:rPr>
        <w:t>Buffet, P. E.; Poirier, L.; Zalouk-Vergnoux, A.; Lopes, C.; Amiard, J. C.; Gaudin, P.; Risso-de Faverney, C.; Guibbolini, M.; Gilliland, D.; Perrein-Ettajani, H.; Valsami-Jones, E.; Mouneyrac, C. (2014). Biochemical and behavioural responses of the marine polychaete hediste diversicolor to cadmium sulfide quantum dots (CdS QDs): Waterborne and dietary exposure. Chemosphere 100</w:t>
      </w:r>
      <w:r w:rsidR="001F58CD">
        <w:rPr>
          <w:sz w:val="16"/>
          <w:szCs w:val="16"/>
        </w:rPr>
        <w:t>:</w:t>
      </w:r>
      <w:r w:rsidRPr="00197A0E">
        <w:rPr>
          <w:sz w:val="16"/>
          <w:szCs w:val="16"/>
        </w:rPr>
        <w:t xml:space="preserve"> 63-70. DOI:10.1016/j.chemosphere.2013.12.069 [Not a recreational water quality study].</w:t>
      </w:r>
    </w:p>
    <w:p w14:paraId="00494206" w14:textId="77777777" w:rsidR="00197A0E" w:rsidRPr="00197A0E" w:rsidRDefault="00992883" w:rsidP="00197A0E">
      <w:pPr>
        <w:spacing w:before="0" w:line="240" w:lineRule="auto"/>
        <w:ind w:left="720" w:hanging="720"/>
        <w:rPr>
          <w:sz w:val="16"/>
          <w:szCs w:val="16"/>
        </w:rPr>
      </w:pPr>
      <w:r w:rsidRPr="00197A0E">
        <w:rPr>
          <w:sz w:val="16"/>
          <w:szCs w:val="16"/>
        </w:rPr>
        <w:t>Burch, Tucker R; Spencer, Susan K; Stokdyk, Joel P; Kieke Jr, Burney A; Larson, Rebecca A; Firnstahl, Aaron D; Rule, Ana M; Borchardt, Mark A (2017). Quantitative microbial risk assessment for spray irrigation of dairy manure based on an empirical fate and transport model. Environmental health perspectives 125(8)87009. ISSN:0091-6765 [Not a recreational water quality study].</w:t>
      </w:r>
    </w:p>
    <w:p w14:paraId="1576935C" w14:textId="77777777" w:rsidR="00197A0E" w:rsidRPr="00197A0E" w:rsidRDefault="00992883" w:rsidP="00197A0E">
      <w:pPr>
        <w:spacing w:before="0" w:line="240" w:lineRule="auto"/>
        <w:ind w:left="720" w:hanging="720"/>
        <w:rPr>
          <w:sz w:val="16"/>
          <w:szCs w:val="16"/>
        </w:rPr>
      </w:pPr>
      <w:r w:rsidRPr="00197A0E">
        <w:rPr>
          <w:sz w:val="16"/>
          <w:szCs w:val="16"/>
        </w:rPr>
        <w:t>Burger, J. (2003). Assessing perceptions about ecosystem health and restoration options in three east coast estuaries. Environmental Monitoring and Assessment 83 (2)145-162. DOI:10.1023/A:1022505300319 [Not a recreational water quality study].</w:t>
      </w:r>
    </w:p>
    <w:p w14:paraId="00FFE63A" w14:textId="7E5E1290" w:rsidR="00197A0E" w:rsidRPr="00197A0E" w:rsidRDefault="00992883" w:rsidP="00197A0E">
      <w:pPr>
        <w:spacing w:before="0" w:line="240" w:lineRule="auto"/>
        <w:ind w:left="720" w:hanging="720"/>
        <w:rPr>
          <w:sz w:val="16"/>
          <w:szCs w:val="16"/>
        </w:rPr>
      </w:pPr>
      <w:r w:rsidRPr="00197A0E">
        <w:rPr>
          <w:sz w:val="16"/>
          <w:szCs w:val="16"/>
        </w:rPr>
        <w:t>Burger, Joanna (2011). Stakeholders, Risk from Mercury, and the Savannah River Site: Iterative and Inclusive Solutions to Deal with Risk from Fish Consumption. ISBN:978-1-4419-8812-6 [Not a recreational water quality study].</w:t>
      </w:r>
    </w:p>
    <w:p w14:paraId="742FEA95" w14:textId="77777777" w:rsidR="00197A0E" w:rsidRPr="00197A0E" w:rsidRDefault="00992883" w:rsidP="00197A0E">
      <w:pPr>
        <w:spacing w:before="0" w:line="240" w:lineRule="auto"/>
        <w:ind w:left="720" w:hanging="720"/>
        <w:rPr>
          <w:sz w:val="16"/>
          <w:szCs w:val="16"/>
        </w:rPr>
      </w:pPr>
      <w:r w:rsidRPr="00197A0E">
        <w:rPr>
          <w:sz w:val="16"/>
          <w:szCs w:val="16"/>
        </w:rPr>
        <w:t>Burgos, A. L.; Alvarado Bautista, M.; Páez Bistrain, R.; Hernández Morales, R. (2017). Spatial and temporal patterns of the microbiological condition of water from community sources and threats to family health in seasonal watersheds of the Bajo Balsas (Mexico). Revista Internacional de Contaminacion Ambiental 33 (2)199-213. DOI:10.20937/RICA.2017.33.02.02 [Not a recreational water quality study].</w:t>
      </w:r>
    </w:p>
    <w:p w14:paraId="6D474C45" w14:textId="77777777" w:rsidR="00197A0E" w:rsidRPr="00197A0E" w:rsidRDefault="00992883" w:rsidP="00197A0E">
      <w:pPr>
        <w:spacing w:before="0" w:line="240" w:lineRule="auto"/>
        <w:ind w:left="720" w:hanging="720"/>
        <w:rPr>
          <w:sz w:val="16"/>
          <w:szCs w:val="16"/>
        </w:rPr>
      </w:pPr>
      <w:r w:rsidRPr="00197A0E">
        <w:rPr>
          <w:sz w:val="16"/>
          <w:szCs w:val="16"/>
        </w:rPr>
        <w:t>Burnes, B. S. (2003). Antibiotic resistance analysis of fecal coliforms to determine fecal pollution sources in a mixed-use watershed. Environmental Monitoring and Assessment 85 (1)87-98. DOI:10.1023/A:1023357200980 [Not a recreational water quality study].</w:t>
      </w:r>
    </w:p>
    <w:p w14:paraId="6345F178" w14:textId="2F281E39" w:rsidR="00197A0E" w:rsidRPr="00197A0E" w:rsidRDefault="00992883" w:rsidP="00197A0E">
      <w:pPr>
        <w:spacing w:before="0" w:line="240" w:lineRule="auto"/>
        <w:ind w:left="720" w:hanging="720"/>
        <w:rPr>
          <w:sz w:val="16"/>
          <w:szCs w:val="16"/>
        </w:rPr>
      </w:pPr>
      <w:r w:rsidRPr="00197A0E">
        <w:rPr>
          <w:sz w:val="16"/>
          <w:szCs w:val="16"/>
        </w:rPr>
        <w:t xml:space="preserve">Burnet, J. B.; Dinh, Q. T.; Imbeault, S.; Servais, P.; Dorner, S.; Prévost, M. (2019). Autonomous online measurement of Β-D-glucuronidase activity in surface water: is it suitable for rapid </w:t>
      </w:r>
      <w:r w:rsidR="00EA2716" w:rsidRPr="00EA2716">
        <w:rPr>
          <w:i/>
          <w:sz w:val="16"/>
          <w:szCs w:val="16"/>
        </w:rPr>
        <w:t>E. coli</w:t>
      </w:r>
      <w:r w:rsidRPr="00197A0E">
        <w:rPr>
          <w:sz w:val="16"/>
          <w:szCs w:val="16"/>
        </w:rPr>
        <w:t xml:space="preserve"> monitoring? Water Research 152</w:t>
      </w:r>
      <w:r w:rsidR="001F58CD">
        <w:rPr>
          <w:sz w:val="16"/>
          <w:szCs w:val="16"/>
        </w:rPr>
        <w:t>:</w:t>
      </w:r>
      <w:r w:rsidRPr="00197A0E">
        <w:rPr>
          <w:sz w:val="16"/>
          <w:szCs w:val="16"/>
        </w:rPr>
        <w:t xml:space="preserve"> 241-250. DOI:10.1016/j.watres.2018.12.060 [Not a recreational water quality study].</w:t>
      </w:r>
    </w:p>
    <w:p w14:paraId="0D4D72EC" w14:textId="77777777" w:rsidR="00197A0E" w:rsidRPr="00197A0E" w:rsidRDefault="00992883" w:rsidP="00197A0E">
      <w:pPr>
        <w:spacing w:before="0" w:line="240" w:lineRule="auto"/>
        <w:ind w:left="720" w:hanging="720"/>
        <w:rPr>
          <w:sz w:val="16"/>
          <w:szCs w:val="16"/>
        </w:rPr>
      </w:pPr>
      <w:r w:rsidRPr="00197A0E">
        <w:rPr>
          <w:sz w:val="16"/>
          <w:szCs w:val="16"/>
        </w:rPr>
        <w:t>Burton, A. J.; Nydam, D. V.; Mitchell, K. J.; Bowman, D. D. (2012). Fecal shedding of cryptosporidium oocysts in healthy alpaca crias and their dams. Journal of the American Veterinary Medical Association 241 (4)496-498. DOI:10.2460/javma.241.4.496 [Not a recreational water quality study].</w:t>
      </w:r>
    </w:p>
    <w:p w14:paraId="6F3E718B" w14:textId="77777777" w:rsidR="00197A0E" w:rsidRPr="00197A0E" w:rsidRDefault="00992883" w:rsidP="00197A0E">
      <w:pPr>
        <w:spacing w:before="0" w:line="240" w:lineRule="auto"/>
        <w:ind w:left="720" w:hanging="720"/>
        <w:rPr>
          <w:sz w:val="16"/>
          <w:szCs w:val="16"/>
        </w:rPr>
      </w:pPr>
      <w:r w:rsidRPr="00197A0E">
        <w:rPr>
          <w:sz w:val="16"/>
          <w:szCs w:val="16"/>
        </w:rPr>
        <w:t>Bushati, N.; Neziri, A.; Malollari, I.; Bushati, F. (2009). Bacteriological investigations of wells water near the Shkodra Lake. Journal of Environmental Protection and Ecology 10 (3)645-648. URL:https://www.scopus.com/inward/record.uri?eid=2-s2.0-70350310318&amp;partnerID=40&amp;md5=04d0fb8583fecde68b72508b2825badb [Not a recreational water quality study].</w:t>
      </w:r>
    </w:p>
    <w:p w14:paraId="4996C8F9" w14:textId="311C3844" w:rsidR="00197A0E" w:rsidRPr="00197A0E" w:rsidRDefault="00992883" w:rsidP="00197A0E">
      <w:pPr>
        <w:spacing w:before="0" w:line="240" w:lineRule="auto"/>
        <w:ind w:left="720" w:hanging="720"/>
        <w:rPr>
          <w:sz w:val="16"/>
          <w:szCs w:val="16"/>
        </w:rPr>
      </w:pPr>
      <w:r w:rsidRPr="00197A0E">
        <w:rPr>
          <w:sz w:val="16"/>
          <w:szCs w:val="16"/>
        </w:rPr>
        <w:t>Button, M.; Auvinen, H.; Van Koetsem, F.; Hosseinkhani, B.; Rousseau, D.; Weber, K. P.; Du Laing, G. (2016). Susceptibility of constructed wetland microbial communities to silver nanoparticles: A microcosm study. Ecological Engineering 97</w:t>
      </w:r>
      <w:r w:rsidR="001F58CD">
        <w:rPr>
          <w:sz w:val="16"/>
          <w:szCs w:val="16"/>
        </w:rPr>
        <w:t>:</w:t>
      </w:r>
      <w:r w:rsidRPr="00197A0E">
        <w:rPr>
          <w:sz w:val="16"/>
          <w:szCs w:val="16"/>
        </w:rPr>
        <w:t xml:space="preserve"> 476-485. DOI:10.1016/j.ecoleng.2016.10.033 [Not a recreational water quality study].</w:t>
      </w:r>
    </w:p>
    <w:p w14:paraId="38A8CC74" w14:textId="77777777" w:rsidR="00197A0E" w:rsidRPr="00197A0E" w:rsidRDefault="00992883" w:rsidP="00197A0E">
      <w:pPr>
        <w:spacing w:before="0" w:line="240" w:lineRule="auto"/>
        <w:ind w:left="720" w:hanging="720"/>
        <w:rPr>
          <w:sz w:val="16"/>
          <w:szCs w:val="16"/>
        </w:rPr>
      </w:pPr>
      <w:r w:rsidRPr="00197A0E">
        <w:rPr>
          <w:sz w:val="16"/>
          <w:szCs w:val="16"/>
        </w:rPr>
        <w:t>Button, M.; Weber, K.; Nivala, J.; Aubron, T.; Müller, R. A. (2016). Community-Level Physiological Profiling of Microbial Communities in Constructed Wetlands: Effects of Sample Preparation. Applied Biochemistry and Biotechnology 178 (5)960-973. DOI:10.1007/s12010-015-1921-7 [Not a recreational water quality study].</w:t>
      </w:r>
    </w:p>
    <w:p w14:paraId="3EB8495E" w14:textId="77777777" w:rsidR="00197A0E" w:rsidRPr="00197A0E" w:rsidRDefault="00992883" w:rsidP="00197A0E">
      <w:pPr>
        <w:spacing w:before="0" w:line="240" w:lineRule="auto"/>
        <w:ind w:left="720" w:hanging="720"/>
        <w:rPr>
          <w:sz w:val="16"/>
          <w:szCs w:val="16"/>
        </w:rPr>
      </w:pPr>
      <w:r w:rsidRPr="00197A0E">
        <w:rPr>
          <w:sz w:val="16"/>
          <w:szCs w:val="16"/>
        </w:rPr>
        <w:t>Bwire, Godfrey; Sack, David A.; Kagirita, Atek; Obala, Tonny; Debes, Amanda K.; Ram, Malathi; Komakech, Henry; George, Christine Marie; Orach, Christopher Garimoi (2020). The quality of drinking and domestic water from the surface water sources (lakes, rivers, irrigation canals and ponds) and springs in cholera prone communities of Uganda: an analysis of vital physicochemical parameters. Bmc Public Health 20 (1)1128. DOI:10.1186/s12889-020-09186-3 [Not a recreational water quality study].</w:t>
      </w:r>
    </w:p>
    <w:p w14:paraId="3EE38313" w14:textId="77777777" w:rsidR="00197A0E" w:rsidRPr="00197A0E" w:rsidRDefault="00992883" w:rsidP="00197A0E">
      <w:pPr>
        <w:spacing w:before="0" w:line="240" w:lineRule="auto"/>
        <w:ind w:left="720" w:hanging="720"/>
        <w:rPr>
          <w:sz w:val="16"/>
          <w:szCs w:val="16"/>
        </w:rPr>
      </w:pPr>
      <w:r w:rsidRPr="00197A0E">
        <w:rPr>
          <w:sz w:val="16"/>
          <w:szCs w:val="16"/>
        </w:rPr>
        <w:t>Byappanahalli, M. N.; Whitman, R. L.; Shively, D. A.; Sadowsky, M. J.; Ishii, S. (2006). Population structure, persistence, and seasonality of autochthonous Escherichia coli in temperate, coastal forest soil from a Great Lakes watershed. Environmental Microbiology 8 (3)504-513. DOI:10.1111/j.1462-2920.2005.00916.x [Not a recreational water quality study].</w:t>
      </w:r>
    </w:p>
    <w:p w14:paraId="39284745" w14:textId="77777777" w:rsidR="00197A0E" w:rsidRPr="00197A0E" w:rsidRDefault="00992883" w:rsidP="00197A0E">
      <w:pPr>
        <w:spacing w:before="0" w:line="240" w:lineRule="auto"/>
        <w:ind w:left="720" w:hanging="720"/>
        <w:rPr>
          <w:sz w:val="16"/>
          <w:szCs w:val="16"/>
        </w:rPr>
      </w:pPr>
      <w:r w:rsidRPr="00197A0E">
        <w:rPr>
          <w:sz w:val="16"/>
          <w:szCs w:val="16"/>
        </w:rPr>
        <w:t>Byappanahalli, Muruleedhara N; Nevers, Meredith B; Korajkic, Asja; Staley, Zachery R; Harwood, Valerie J (2012). Enterococci in the environment. Microbiology and Molecular Biology Reviews 76(4)685-706. ISSN:1092-2172 [Not a recreational water quality study].</w:t>
      </w:r>
    </w:p>
    <w:p w14:paraId="5942F3F6" w14:textId="77777777" w:rsidR="00197A0E" w:rsidRPr="00197A0E" w:rsidRDefault="00992883" w:rsidP="00197A0E">
      <w:pPr>
        <w:spacing w:before="0" w:line="240" w:lineRule="auto"/>
        <w:ind w:left="720" w:hanging="720"/>
        <w:rPr>
          <w:sz w:val="16"/>
          <w:szCs w:val="16"/>
        </w:rPr>
      </w:pPr>
      <w:r w:rsidRPr="00197A0E">
        <w:rPr>
          <w:sz w:val="16"/>
          <w:szCs w:val="16"/>
        </w:rPr>
        <w:t>Cabezón, O.; Cerdà-Cuéllar, M.; Morera, V.; García-Bocanegra, I.; González-Solís, J.; Napp, S.; Ribas, M. P.; Blanch-Lázaro, B.; Fernández-Aguilar, X.; Antilles, N.; López-Soria, S.; Lorca-Oró, C.; Dubey, J. P.; Almería, S. (2016). Toxoplasma gondii infection in seagull chicks is related to the consumption of freshwater food resources. PLoS ONE 11 (3). DOI:10.1371/journal.pone.0150249 [Not a recreational water quality study].</w:t>
      </w:r>
    </w:p>
    <w:p w14:paraId="789612A9" w14:textId="77777777" w:rsidR="00197A0E" w:rsidRPr="00197A0E" w:rsidRDefault="00992883" w:rsidP="00197A0E">
      <w:pPr>
        <w:spacing w:before="0" w:line="240" w:lineRule="auto"/>
        <w:ind w:left="720" w:hanging="720"/>
        <w:rPr>
          <w:sz w:val="16"/>
          <w:szCs w:val="16"/>
        </w:rPr>
      </w:pPr>
      <w:r w:rsidRPr="00197A0E">
        <w:rPr>
          <w:sz w:val="16"/>
          <w:szCs w:val="16"/>
        </w:rPr>
        <w:t>Cachot, J.; Cherel, Y.; Larcher, T.; Pfohl-Leszkowicz, A.; Laroche, J.; Quiniou, L.; Morin, J.; Schmitz, J.; Burgeot, T.; Pottier, D. (2013). Histopathological lesions and DNA adducts in the liver of European flounder (Platichthys flesus) collected in the Seine estuary versus two reference estuarine systems on the French Atlantic coast. Environmental Science and Pollution Research 20 (2)723-737. DOI:10.1007/s11356-012-1287-0 [Not a recreational water quality study].</w:t>
      </w:r>
    </w:p>
    <w:p w14:paraId="3056C59F" w14:textId="77777777" w:rsidR="00197A0E" w:rsidRPr="00197A0E" w:rsidRDefault="00992883" w:rsidP="00197A0E">
      <w:pPr>
        <w:spacing w:before="0" w:line="240" w:lineRule="auto"/>
        <w:ind w:left="720" w:hanging="720"/>
        <w:rPr>
          <w:sz w:val="16"/>
          <w:szCs w:val="16"/>
        </w:rPr>
      </w:pPr>
      <w:r w:rsidRPr="00197A0E">
        <w:rPr>
          <w:sz w:val="16"/>
          <w:szCs w:val="16"/>
        </w:rPr>
        <w:t>Cagatay, Ifakat Tulay (2012). Multiplex-Pcr Markers for Detecting Faecal Water Pollution in Antalya Coast. Fresenius Environmental Bulletin 21(12B)4061-4066. ISSN:1018-4619 [Not a recreational water quality study].</w:t>
      </w:r>
    </w:p>
    <w:p w14:paraId="0BE831B7" w14:textId="77777777" w:rsidR="00197A0E" w:rsidRPr="00197A0E" w:rsidRDefault="00992883" w:rsidP="00197A0E">
      <w:pPr>
        <w:spacing w:before="0" w:line="240" w:lineRule="auto"/>
        <w:ind w:left="720" w:hanging="720"/>
        <w:rPr>
          <w:sz w:val="16"/>
          <w:szCs w:val="16"/>
        </w:rPr>
      </w:pPr>
      <w:r w:rsidRPr="00197A0E">
        <w:rPr>
          <w:sz w:val="16"/>
          <w:szCs w:val="16"/>
        </w:rPr>
        <w:t>Çağlar, M. (2019). Some physical and chemical properties of the murat river’s section between Palu district and gülüşkür region. Journal of Survey in Fisheries Sciences 6 (1)44075. DOI:10.18331/SFS2019.6.1.2 [Not a recreational water quality study].</w:t>
      </w:r>
    </w:p>
    <w:p w14:paraId="65C801DC" w14:textId="77777777" w:rsidR="00197A0E" w:rsidRPr="00197A0E" w:rsidRDefault="00992883" w:rsidP="00197A0E">
      <w:pPr>
        <w:spacing w:before="0" w:line="240" w:lineRule="auto"/>
        <w:ind w:left="720" w:hanging="720"/>
        <w:rPr>
          <w:sz w:val="16"/>
          <w:szCs w:val="16"/>
        </w:rPr>
      </w:pPr>
      <w:r w:rsidRPr="00197A0E">
        <w:rPr>
          <w:sz w:val="16"/>
          <w:szCs w:val="16"/>
        </w:rPr>
        <w:t>Cahoon, L. B.; Hales, J. C.; Carey, E. S.; Loucaides, S.; Rowland, K. R.; Toothman, B. R. (2016). Multiple modes of water quality impairment by fecal contamination in a rapidly developing coastal area: southwest Brunswick County, North Carolina. Environmental Monitoring and Assessment 188 (2)41275. DOI:10.1007/s10661-015-5081-6 [Not a recreational water quality study].</w:t>
      </w:r>
    </w:p>
    <w:p w14:paraId="44FC4098" w14:textId="22A74E17" w:rsidR="00197A0E" w:rsidRPr="00197A0E" w:rsidRDefault="00992883" w:rsidP="00197A0E">
      <w:pPr>
        <w:spacing w:before="0" w:line="240" w:lineRule="auto"/>
        <w:ind w:left="720" w:hanging="720"/>
        <w:rPr>
          <w:sz w:val="16"/>
          <w:szCs w:val="16"/>
        </w:rPr>
      </w:pPr>
      <w:r w:rsidRPr="00197A0E">
        <w:rPr>
          <w:sz w:val="16"/>
          <w:szCs w:val="16"/>
        </w:rPr>
        <w:t>Cahoon, Lawrence B; Song, Bongkeun; Ahuja, S (2009). Microbiological threats to water quality. Handbook of Water Purity and Quality 181. [Not a recreational water quality study].</w:t>
      </w:r>
    </w:p>
    <w:p w14:paraId="1C46E1BC" w14:textId="77777777" w:rsidR="00197A0E" w:rsidRPr="00197A0E" w:rsidRDefault="00992883" w:rsidP="00197A0E">
      <w:pPr>
        <w:spacing w:before="0" w:line="240" w:lineRule="auto"/>
        <w:ind w:left="720" w:hanging="720"/>
        <w:rPr>
          <w:sz w:val="16"/>
          <w:szCs w:val="16"/>
        </w:rPr>
      </w:pPr>
      <w:r w:rsidRPr="00197A0E">
        <w:rPr>
          <w:sz w:val="16"/>
          <w:szCs w:val="16"/>
        </w:rPr>
        <w:t>Cai, Mingxue; Wang, Yu; Wang, Shuo; Wang, Rui; Ren, Yong; Tan, Min (2020). Grasping Marine Products With Hybrid-Driven Underwater Vehicle-Manipulator System. Ieee Transactions on Automation Science and Engineering 17 (3)1443-1454. DOI:10.1109/TASE.2019.2957782 [Not a recreational water quality study].</w:t>
      </w:r>
    </w:p>
    <w:p w14:paraId="664EACF5" w14:textId="77777777" w:rsidR="00197A0E" w:rsidRPr="00197A0E" w:rsidRDefault="00992883" w:rsidP="00197A0E">
      <w:pPr>
        <w:spacing w:before="0" w:line="240" w:lineRule="auto"/>
        <w:ind w:left="720" w:hanging="720"/>
        <w:rPr>
          <w:sz w:val="16"/>
          <w:szCs w:val="16"/>
        </w:rPr>
      </w:pPr>
      <w:r w:rsidRPr="00197A0E">
        <w:rPr>
          <w:sz w:val="16"/>
          <w:szCs w:val="16"/>
        </w:rPr>
        <w:t>Cai, W.; Li, Y.; Wang, P.; Niu, L.; Zhang, W.; Wang, C. (2016). Revealing the relationship between microbial community structure in natural biofilms and the pollution level in urban rivers: A case study in the Qinhuai River basin, Yangtze River Delta. Water Science and Technology 74 (5)1163-1176. DOI:10.2166/wst.2016.224 [Not a recreational water quality study].</w:t>
      </w:r>
    </w:p>
    <w:p w14:paraId="734E0DAA" w14:textId="77777777" w:rsidR="00197A0E" w:rsidRPr="00197A0E" w:rsidRDefault="00992883" w:rsidP="00197A0E">
      <w:pPr>
        <w:spacing w:before="0" w:line="240" w:lineRule="auto"/>
        <w:ind w:left="720" w:hanging="720"/>
        <w:rPr>
          <w:sz w:val="16"/>
          <w:szCs w:val="16"/>
        </w:rPr>
      </w:pPr>
      <w:r w:rsidRPr="00197A0E">
        <w:rPr>
          <w:sz w:val="16"/>
          <w:szCs w:val="16"/>
        </w:rPr>
        <w:t>Cai, Y.; Li, X.; Zaidi, A. A.; Shi, Y.; Zhang, K.; Sun, P.; Lu, Z. (2019). Processing efficiency, simulation and enzyme activities analysis of an air-lift multilevel circulation membrane bioreactor (AMCMBR) on marine domestic sewage treatment. Periodica Polytechnica Chemical Engineering 63 (3)448-458. DOI:10.3311/PPch.13389 [Not a recreational water quality study].</w:t>
      </w:r>
    </w:p>
    <w:p w14:paraId="146F2AB9" w14:textId="77777777" w:rsidR="00197A0E" w:rsidRPr="00197A0E" w:rsidRDefault="00992883" w:rsidP="00197A0E">
      <w:pPr>
        <w:spacing w:before="0" w:line="240" w:lineRule="auto"/>
        <w:ind w:left="720" w:hanging="720"/>
        <w:rPr>
          <w:sz w:val="16"/>
          <w:szCs w:val="16"/>
        </w:rPr>
      </w:pPr>
      <w:r w:rsidRPr="00197A0E">
        <w:rPr>
          <w:sz w:val="16"/>
          <w:szCs w:val="16"/>
        </w:rPr>
        <w:t>Call, D. R.; Plescia, P. (2008). Identifying sources of fecal pollution in the Colville River using library-independent genetic markers. Northwest Science 82 (2)120-127. DOI:10.3955/0029-344X-82.2.120 [Not a recreational water quality study].</w:t>
      </w:r>
    </w:p>
    <w:p w14:paraId="07C6A758" w14:textId="076B837A" w:rsidR="00197A0E" w:rsidRPr="00197A0E" w:rsidRDefault="00992883" w:rsidP="00197A0E">
      <w:pPr>
        <w:spacing w:before="0" w:line="240" w:lineRule="auto"/>
        <w:ind w:left="720" w:hanging="720"/>
        <w:rPr>
          <w:sz w:val="16"/>
          <w:szCs w:val="16"/>
        </w:rPr>
      </w:pPr>
      <w:r w:rsidRPr="00197A0E">
        <w:rPr>
          <w:sz w:val="16"/>
          <w:szCs w:val="16"/>
        </w:rPr>
        <w:t>Callahan, C. L.; Vena, J. E.; Green, J.; Swanson, M.; Mu, L.; Bonner, M. R. (2017). Consumption of Lake Ontario sport fish and the incidence of colorectal cancer in the New York State Angler Cohort Study (NYSACS). Environmental Research 154</w:t>
      </w:r>
      <w:r w:rsidR="001F58CD">
        <w:rPr>
          <w:sz w:val="16"/>
          <w:szCs w:val="16"/>
        </w:rPr>
        <w:t>:</w:t>
      </w:r>
      <w:r w:rsidRPr="00197A0E">
        <w:rPr>
          <w:sz w:val="16"/>
          <w:szCs w:val="16"/>
        </w:rPr>
        <w:t xml:space="preserve"> 86-92. DOI:10.1016/j.envres.2016.12.029 [Not a recreational water quality study].</w:t>
      </w:r>
    </w:p>
    <w:p w14:paraId="6B0E8DEB" w14:textId="77777777" w:rsidR="00197A0E" w:rsidRPr="00197A0E" w:rsidRDefault="00992883" w:rsidP="00197A0E">
      <w:pPr>
        <w:spacing w:before="0" w:line="240" w:lineRule="auto"/>
        <w:ind w:left="720" w:hanging="720"/>
        <w:rPr>
          <w:sz w:val="16"/>
          <w:szCs w:val="16"/>
        </w:rPr>
      </w:pPr>
      <w:r w:rsidRPr="00197A0E">
        <w:rPr>
          <w:sz w:val="16"/>
          <w:szCs w:val="16"/>
        </w:rPr>
        <w:t>Calza, P.; Medana, C.; Padovano, E.; Giancotti, V.; Minero, C. (2013). Fate of selected pharmaceuticals in river waters. Environmental Science and Pollution Research 20 (4)2262-2270. DOI:10.1007/s11356-012-1097-4 [Not a recreational water quality study].</w:t>
      </w:r>
    </w:p>
    <w:p w14:paraId="28675DFE" w14:textId="77777777" w:rsidR="00197A0E" w:rsidRPr="00197A0E" w:rsidRDefault="00992883" w:rsidP="00197A0E">
      <w:pPr>
        <w:spacing w:before="0" w:line="240" w:lineRule="auto"/>
        <w:ind w:left="720" w:hanging="720"/>
        <w:rPr>
          <w:sz w:val="16"/>
          <w:szCs w:val="16"/>
        </w:rPr>
      </w:pPr>
      <w:r w:rsidRPr="00197A0E">
        <w:rPr>
          <w:sz w:val="16"/>
          <w:szCs w:val="16"/>
        </w:rPr>
        <w:t>Campa, Maria Fernanda; Techtmann, Stephen M.; Ladd, Mallory P.; Yan, Jun; Patterson, Megan; Garcia de Matos Amaral, Amanda; Carter, Kimberly E.; Ulrich, Nikea; Grant, Christopher J.; Hettich, Robert L.; Lamendella, Regina; Hazen, Terry C. (2019). Surface Water Microbial Community Response to the Biocide 2,2-Dibromo-3-Nitrilopropionamide, Used in Unconventional Oil and Gas Extraction. Applied and Environmental Microbiology 85 (21). DOI:10.1128/AEM.01336-19 [Not a recreational water quality study].</w:t>
      </w:r>
    </w:p>
    <w:p w14:paraId="208DA939" w14:textId="77777777" w:rsidR="00197A0E" w:rsidRPr="00197A0E" w:rsidRDefault="00992883" w:rsidP="00197A0E">
      <w:pPr>
        <w:spacing w:before="0" w:line="240" w:lineRule="auto"/>
        <w:ind w:left="720" w:hanging="720"/>
        <w:rPr>
          <w:sz w:val="16"/>
          <w:szCs w:val="16"/>
        </w:rPr>
      </w:pPr>
      <w:r w:rsidRPr="00197A0E">
        <w:rPr>
          <w:sz w:val="16"/>
          <w:szCs w:val="16"/>
        </w:rPr>
        <w:t>Campbell, Alexandra M.; Fleisher, Jay; Sinigalliano, Christopher; White, James R.; Lopez, Jose V. (2015). Dynamics of marine bacterial community diversity of the coastal waters of the reefs, inlets, and wastewater outfalls of southeast Florida. Microbiologyopen 4 (3)390-408. DOI:10.1002/mbo3.245 [Not a recreational water quality study].</w:t>
      </w:r>
    </w:p>
    <w:p w14:paraId="75A1C246" w14:textId="429F9EDC" w:rsidR="00197A0E" w:rsidRPr="00197A0E" w:rsidRDefault="00992883" w:rsidP="00197A0E">
      <w:pPr>
        <w:spacing w:before="0" w:line="240" w:lineRule="auto"/>
        <w:ind w:left="720" w:hanging="720"/>
        <w:rPr>
          <w:sz w:val="16"/>
          <w:szCs w:val="16"/>
        </w:rPr>
      </w:pPr>
      <w:r w:rsidRPr="00197A0E">
        <w:rPr>
          <w:sz w:val="16"/>
          <w:szCs w:val="16"/>
        </w:rPr>
        <w:t>Campbell, K. M. (2009). Radionuclides in Surface Water and Groundwater. Handbook of Water Purity and Quality 213-236. URL:https://www.scopus.com/inward/record.uri?eid=2-s2.0-84882797487&amp;doi=10.1016%2fB978-0-12-374192-9.00010-8&amp;partnerID=40&amp;md5=a52f118f3086cbdb9e6732232a6130f8 [Not a recreational water quality study].</w:t>
      </w:r>
    </w:p>
    <w:p w14:paraId="59A6FE13" w14:textId="77777777" w:rsidR="00197A0E" w:rsidRPr="00197A0E" w:rsidRDefault="00992883" w:rsidP="00197A0E">
      <w:pPr>
        <w:spacing w:before="0" w:line="240" w:lineRule="auto"/>
        <w:ind w:left="720" w:hanging="720"/>
        <w:rPr>
          <w:sz w:val="16"/>
          <w:szCs w:val="16"/>
        </w:rPr>
      </w:pPr>
      <w:r w:rsidRPr="00197A0E">
        <w:rPr>
          <w:sz w:val="16"/>
          <w:szCs w:val="16"/>
        </w:rPr>
        <w:t>Campbell, K.; Vilariño, N.; Botana, L. M.; Elliott, C. T. (2011). A European perspective on progress in moving away from the mouse bioassay for marine-toxin analysis. TrAC - Trends in Analytical Chemistry 30 (2)239-253. DOI:10.1016/j.trac.2010.10.010 [Not a recreational water quality study].</w:t>
      </w:r>
    </w:p>
    <w:p w14:paraId="766E0879" w14:textId="77777777" w:rsidR="00197A0E" w:rsidRPr="00197A0E" w:rsidRDefault="00992883" w:rsidP="00197A0E">
      <w:pPr>
        <w:spacing w:before="0" w:line="240" w:lineRule="auto"/>
        <w:ind w:left="720" w:hanging="720"/>
        <w:rPr>
          <w:sz w:val="16"/>
          <w:szCs w:val="16"/>
        </w:rPr>
      </w:pPr>
      <w:r w:rsidRPr="00197A0E">
        <w:rPr>
          <w:sz w:val="16"/>
          <w:szCs w:val="16"/>
        </w:rPr>
        <w:t>Campbell, S. J.; Stothard, J. R.; O'Halloran, F.; Sankey, D.; Durant, T.; Ombede, D. E.; Chuinteu, G. D.; Webster, B. L.; Cunningham, L.; LaCourse, E. J.; Tchuem-Tchuenté, L. A. (2017). Urogenital schistosomiasis and soil-transmitted helminthiasis (STH) in Cameroon: An epidemiological update at Barombi Mbo and Barombi Kotto crater lakes assessing prospects for intensified control interventions. Infectious Diseases of Poverty 6 (1). DOI:10.1186/s40249-017-0264-8 [Not a recreational water quality study].</w:t>
      </w:r>
    </w:p>
    <w:p w14:paraId="76480789" w14:textId="77777777" w:rsidR="00197A0E" w:rsidRPr="00197A0E" w:rsidRDefault="00992883" w:rsidP="00197A0E">
      <w:pPr>
        <w:spacing w:before="0" w:line="240" w:lineRule="auto"/>
        <w:ind w:left="720" w:hanging="720"/>
        <w:rPr>
          <w:sz w:val="16"/>
          <w:szCs w:val="16"/>
        </w:rPr>
      </w:pPr>
      <w:r w:rsidRPr="00197A0E">
        <w:rPr>
          <w:sz w:val="16"/>
          <w:szCs w:val="16"/>
        </w:rPr>
        <w:t>Campos, C. J. A.; Kershaw, S.; Lee, R. J.; Morgan, O. C.; Hargin, K. (2011). Rainfall and river flows are predictors for β-glucuronidase positive Escherichia coli accumulation in mussels and Pacific oysters from the Dart Estuary (England). Journal of Water and Health 9 (2)368-381. DOI:10.2166/wh.2011.136 [Not a recreational water quality study].</w:t>
      </w:r>
    </w:p>
    <w:p w14:paraId="4455FD18" w14:textId="009E38F7" w:rsidR="00197A0E" w:rsidRPr="00197A0E" w:rsidRDefault="00992883" w:rsidP="00197A0E">
      <w:pPr>
        <w:spacing w:before="0" w:line="240" w:lineRule="auto"/>
        <w:ind w:left="720" w:hanging="720"/>
        <w:rPr>
          <w:sz w:val="16"/>
          <w:szCs w:val="16"/>
        </w:rPr>
      </w:pPr>
      <w:r w:rsidRPr="00197A0E">
        <w:rPr>
          <w:sz w:val="16"/>
          <w:szCs w:val="16"/>
        </w:rPr>
        <w:t>Campos, C. J. A.; Teixeira Alves, M.; Walker, D. I. (2020). Long term reductions of faecal indicator organisms in Chichester Harbour (England) following sewerage infrastructure improvements in the catchment. Science of the Total Environment 733. DOI:10.1016/j.scitotenv.2020.139061 [Not a recreational water quality study].</w:t>
      </w:r>
    </w:p>
    <w:p w14:paraId="31DB51F8" w14:textId="77777777" w:rsidR="00197A0E" w:rsidRPr="00197A0E" w:rsidRDefault="00992883" w:rsidP="00197A0E">
      <w:pPr>
        <w:spacing w:before="0" w:line="240" w:lineRule="auto"/>
        <w:ind w:left="720" w:hanging="720"/>
        <w:rPr>
          <w:sz w:val="16"/>
          <w:szCs w:val="16"/>
        </w:rPr>
      </w:pPr>
      <w:r w:rsidRPr="00197A0E">
        <w:rPr>
          <w:sz w:val="16"/>
          <w:szCs w:val="16"/>
        </w:rPr>
        <w:t>Campos, Carlos JA; Lees, David N (2014). Environmental transmission of human noroviruses in shellfish waters. Applied and environmental microbiology 80(12)3552-3561. ISSN:0099-2240 [Not a recreational water quality study].</w:t>
      </w:r>
    </w:p>
    <w:p w14:paraId="45E45F2D" w14:textId="77777777" w:rsidR="00197A0E" w:rsidRPr="00197A0E" w:rsidRDefault="00992883" w:rsidP="00197A0E">
      <w:pPr>
        <w:spacing w:before="0" w:line="240" w:lineRule="auto"/>
        <w:ind w:left="720" w:hanging="720"/>
        <w:rPr>
          <w:sz w:val="16"/>
          <w:szCs w:val="16"/>
        </w:rPr>
      </w:pPr>
      <w:r w:rsidRPr="00197A0E">
        <w:rPr>
          <w:sz w:val="16"/>
          <w:szCs w:val="16"/>
        </w:rPr>
        <w:t>Can, Z.; Wenjun, L.; Wen, S.; Minglu, Z.; Lingjia, Q.; Cuiping, L.; Fang, T. (2013). Endotoxin contamination and control in surface water sources and a drinking water treatment plant in Beijing, China. Water Research 47 (11)3591-3599. DOI:10.1016/j.watres.2013.04.009 [Not a recreational water quality study].</w:t>
      </w:r>
    </w:p>
    <w:p w14:paraId="65241125" w14:textId="50FC0371" w:rsidR="00197A0E" w:rsidRPr="00197A0E" w:rsidRDefault="00992883" w:rsidP="00197A0E">
      <w:pPr>
        <w:spacing w:before="0" w:line="240" w:lineRule="auto"/>
        <w:ind w:left="720" w:hanging="720"/>
        <w:rPr>
          <w:sz w:val="16"/>
          <w:szCs w:val="16"/>
        </w:rPr>
      </w:pPr>
      <w:r w:rsidRPr="00197A0E">
        <w:rPr>
          <w:sz w:val="16"/>
          <w:szCs w:val="16"/>
        </w:rPr>
        <w:t>Cano, L.; de Lucio, A.; Bailo, B.; Cardona, G. A.; Muadica, A. S. O.; Lobo, L.; Carmena, D. (2016). Identification and genotyping of Giardia spp. and Cryptosporidium spp. isolates in aquatic birds in the Salburua wetlands, Álava, Northern Spain. Veterinary Parasitology 221</w:t>
      </w:r>
      <w:r w:rsidR="001F58CD">
        <w:rPr>
          <w:sz w:val="16"/>
          <w:szCs w:val="16"/>
        </w:rPr>
        <w:t>:</w:t>
      </w:r>
      <w:r w:rsidRPr="00197A0E">
        <w:rPr>
          <w:sz w:val="16"/>
          <w:szCs w:val="16"/>
        </w:rPr>
        <w:t xml:space="preserve"> 144-148. DOI:10.1016/j.vetpar.2016.03.026 [Not a recreational water quality study].</w:t>
      </w:r>
    </w:p>
    <w:p w14:paraId="33B2A371" w14:textId="77777777" w:rsidR="00197A0E" w:rsidRPr="00197A0E" w:rsidRDefault="00992883" w:rsidP="00197A0E">
      <w:pPr>
        <w:spacing w:before="0" w:line="240" w:lineRule="auto"/>
        <w:ind w:left="720" w:hanging="720"/>
        <w:rPr>
          <w:sz w:val="16"/>
          <w:szCs w:val="16"/>
        </w:rPr>
      </w:pPr>
      <w:r w:rsidRPr="00197A0E">
        <w:rPr>
          <w:sz w:val="16"/>
          <w:szCs w:val="16"/>
        </w:rPr>
        <w:t>Cantatore, D. M. P.; Timi, J. T. (2015). Marine parasites as biological tags in South American Atlantic waters, current status and perspectives. Parasitology 142 (1)45413. DOI:10.1017/S0031182013002138 [Not a recreational water quality study].</w:t>
      </w:r>
    </w:p>
    <w:p w14:paraId="6734E836" w14:textId="77777777" w:rsidR="00197A0E" w:rsidRPr="00197A0E" w:rsidRDefault="00992883" w:rsidP="00197A0E">
      <w:pPr>
        <w:spacing w:before="0" w:line="240" w:lineRule="auto"/>
        <w:ind w:left="720" w:hanging="720"/>
        <w:rPr>
          <w:sz w:val="16"/>
          <w:szCs w:val="16"/>
        </w:rPr>
      </w:pPr>
      <w:r w:rsidRPr="00197A0E">
        <w:rPr>
          <w:sz w:val="16"/>
          <w:szCs w:val="16"/>
        </w:rPr>
        <w:t>Canty, M. N.; Hutchinson, T. H.; Brown, R. J.; Jones, M. B.; Jha, A. N. (2009). Linking genotoxic responses with cytotoxic and behavioural or physiological consequences: Differential sensitivity of echinoderms (Asterias rubens) and marine molluscs (Mytilus edulis). Aquatic Toxicology 94 (1)68-76. DOI:10.1016/j.aquatox.2009.06.001 [Not a recreational water quality study].</w:t>
      </w:r>
    </w:p>
    <w:p w14:paraId="73BD485D" w14:textId="77777777" w:rsidR="00197A0E" w:rsidRPr="00197A0E" w:rsidRDefault="00992883" w:rsidP="00197A0E">
      <w:pPr>
        <w:spacing w:before="0" w:line="240" w:lineRule="auto"/>
        <w:ind w:left="720" w:hanging="720"/>
        <w:rPr>
          <w:sz w:val="16"/>
          <w:szCs w:val="16"/>
        </w:rPr>
      </w:pPr>
      <w:r w:rsidRPr="00197A0E">
        <w:rPr>
          <w:sz w:val="16"/>
          <w:szCs w:val="16"/>
        </w:rPr>
        <w:t>Cao, C. L.; Bao, Z. P.; Yang, P. C.; Chen, Z.; Yan, J.; Ren, G. H.; Li, Y. Y.; Cai, S. X.; Liu, J. B.; Xu, J.; Li, S. Z.; Guo, J. G.; Zhou, X. N. (2014). Schistosomiasis control effect of measures of replacing cattle with machine for cultivation and forbidding depasturage of livestock on marshlands in marshland and lake regions. Chinese Journal of Schistosomiasis Control 26 (6)602-607. URL:https://www.scopus.com/inward/record.uri?eid=2-s2.0-84925608922&amp;partnerID=40&amp;md5=d87cad6bdcd60831ae1d3078d104e7e3 [Not a recreational water quality study].</w:t>
      </w:r>
    </w:p>
    <w:p w14:paraId="3F8E1571" w14:textId="6F1CEA3B" w:rsidR="00197A0E" w:rsidRPr="00197A0E" w:rsidRDefault="00992883" w:rsidP="00197A0E">
      <w:pPr>
        <w:spacing w:before="0" w:line="240" w:lineRule="auto"/>
        <w:ind w:left="720" w:hanging="720"/>
        <w:rPr>
          <w:sz w:val="16"/>
          <w:szCs w:val="16"/>
        </w:rPr>
      </w:pPr>
      <w:r w:rsidRPr="00197A0E">
        <w:rPr>
          <w:sz w:val="16"/>
          <w:szCs w:val="16"/>
        </w:rPr>
        <w:t>Cao, C.; Huang, J.; Yan, C.; Liu, J.; Hu, Q.; Guan, W. (2018). Shifts of system performance and microbial community structure in a constructed wetland after exposing silver nanoparticles. Chemosphere 199</w:t>
      </w:r>
      <w:r w:rsidR="001F58CD">
        <w:rPr>
          <w:sz w:val="16"/>
          <w:szCs w:val="16"/>
        </w:rPr>
        <w:t>:</w:t>
      </w:r>
      <w:r w:rsidRPr="00197A0E">
        <w:rPr>
          <w:sz w:val="16"/>
          <w:szCs w:val="16"/>
        </w:rPr>
        <w:t xml:space="preserve"> 661. DOI:10.1016/j.chemosphere.2018.02.031 [Not a recreational water quality study].</w:t>
      </w:r>
    </w:p>
    <w:p w14:paraId="48D95B0E" w14:textId="4352B91E" w:rsidR="00197A0E" w:rsidRPr="00197A0E" w:rsidRDefault="00992883" w:rsidP="00197A0E">
      <w:pPr>
        <w:spacing w:before="0" w:line="240" w:lineRule="auto"/>
        <w:ind w:left="720" w:hanging="720"/>
        <w:rPr>
          <w:sz w:val="16"/>
          <w:szCs w:val="16"/>
        </w:rPr>
      </w:pPr>
      <w:r w:rsidRPr="00197A0E">
        <w:rPr>
          <w:sz w:val="16"/>
          <w:szCs w:val="16"/>
        </w:rPr>
        <w:t>Cao, S.; Duan, X.; Ma, Y.; Zhao, X.; Qin, Y.; Liu, Y.; Li, S.; Zheng, B.; Wei, F. (2017). Health benefit from decreasing exposure to heavy metals and metalloid after strict pollution control measures near a typical river basin area in China. Chemosphere 184</w:t>
      </w:r>
      <w:r w:rsidR="001F58CD">
        <w:rPr>
          <w:sz w:val="16"/>
          <w:szCs w:val="16"/>
        </w:rPr>
        <w:t>:</w:t>
      </w:r>
      <w:r w:rsidRPr="00197A0E">
        <w:rPr>
          <w:sz w:val="16"/>
          <w:szCs w:val="16"/>
        </w:rPr>
        <w:t xml:space="preserve"> 866-878. DOI:10.1016/j.chemosphere.2017.06.052 [Not a recreational water quality study].</w:t>
      </w:r>
    </w:p>
    <w:p w14:paraId="5586FB1B" w14:textId="57948C17" w:rsidR="00197A0E" w:rsidRPr="00197A0E" w:rsidRDefault="00992883" w:rsidP="00197A0E">
      <w:pPr>
        <w:spacing w:before="0" w:line="240" w:lineRule="auto"/>
        <w:ind w:left="720" w:hanging="720"/>
        <w:rPr>
          <w:sz w:val="16"/>
          <w:szCs w:val="16"/>
        </w:rPr>
      </w:pPr>
      <w:r w:rsidRPr="00197A0E">
        <w:rPr>
          <w:sz w:val="16"/>
          <w:szCs w:val="16"/>
        </w:rPr>
        <w:t>Cao, Xianghui; Lu, Yonglong; Wang, Chenchen; Zhang, Meng; Yuan, Jingjing; Zhang, Anqi; Song, Shuai; Baninla, Yvette; Khan, Kifayatullah; Wang, Yichao (2019). Hydrogeochemistry and quality of surface water and groundwater in the drinking water source area of an urbanizing region. Ecotoxicology and Environmental Safety 186</w:t>
      </w:r>
      <w:r w:rsidR="001F58CD">
        <w:rPr>
          <w:sz w:val="16"/>
          <w:szCs w:val="16"/>
        </w:rPr>
        <w:t>:</w:t>
      </w:r>
      <w:r w:rsidRPr="00197A0E">
        <w:rPr>
          <w:sz w:val="16"/>
          <w:szCs w:val="16"/>
        </w:rPr>
        <w:t xml:space="preserve"> 109628. DOI:10.1016/j.ecoenv.2019.109628 [Not a recreational water quality study].</w:t>
      </w:r>
    </w:p>
    <w:p w14:paraId="365C1E8A" w14:textId="77777777" w:rsidR="00197A0E" w:rsidRPr="00197A0E" w:rsidRDefault="00992883" w:rsidP="00197A0E">
      <w:pPr>
        <w:spacing w:before="0" w:line="240" w:lineRule="auto"/>
        <w:ind w:left="720" w:hanging="720"/>
        <w:rPr>
          <w:sz w:val="16"/>
          <w:szCs w:val="16"/>
        </w:rPr>
      </w:pPr>
      <w:r w:rsidRPr="00197A0E">
        <w:rPr>
          <w:sz w:val="16"/>
          <w:szCs w:val="16"/>
        </w:rPr>
        <w:t>Cao, Yiping; Raith, Meredith R.; Smith, Paul D.; Griffith, John F.; Weisberg, Stephen B.; Schriewer, Alexander; Sheldon, Andrew; Crompton, Chris; Amenu, Geremew G.; Gregory, Jason; Guzman, Joe; Goodwin, Kelly D.; Othman, Laila; Manasjan, Mayela; Choi, Samuel; Rapoport, Shana; Steele, Syreeta; Nguyen, Tommy; Yu, Xueyuan (2017). Regional Assessment of Human Fecal Contamination in Southern California Coastal Drainages. International Journal of Environmental Research and Public Health 14 (8)874. DOI:10.3390/ijerph14080874 [Not a recreational water quality study].</w:t>
      </w:r>
    </w:p>
    <w:p w14:paraId="070C64E9" w14:textId="77777777" w:rsidR="00197A0E" w:rsidRPr="00197A0E" w:rsidRDefault="00992883" w:rsidP="00197A0E">
      <w:pPr>
        <w:spacing w:before="0" w:line="240" w:lineRule="auto"/>
        <w:ind w:left="720" w:hanging="720"/>
        <w:rPr>
          <w:sz w:val="16"/>
          <w:szCs w:val="16"/>
        </w:rPr>
      </w:pPr>
      <w:r w:rsidRPr="00197A0E">
        <w:rPr>
          <w:sz w:val="16"/>
          <w:szCs w:val="16"/>
        </w:rPr>
        <w:t>Cao, Yiping; Van De Werfhorst, Laurie C.; Sercu, Bram; Murray, Jill L. S.; Holden, Patricia A. (2011). Application of an Integrated Community Analysis Approach for Microbial Source Tracking in a Coastal Creek. Environmental Science &amp; Technology 45 (17)7195-7201. DOI:10.1021/es201118r [Not a recreational water quality study].</w:t>
      </w:r>
    </w:p>
    <w:p w14:paraId="0187EAC8" w14:textId="78CF202D" w:rsidR="00197A0E" w:rsidRPr="00197A0E" w:rsidRDefault="00992883" w:rsidP="00197A0E">
      <w:pPr>
        <w:spacing w:before="0" w:line="240" w:lineRule="auto"/>
        <w:ind w:left="720" w:hanging="720"/>
        <w:rPr>
          <w:sz w:val="16"/>
          <w:szCs w:val="16"/>
        </w:rPr>
      </w:pPr>
      <w:r w:rsidRPr="00197A0E">
        <w:rPr>
          <w:sz w:val="16"/>
          <w:szCs w:val="16"/>
        </w:rPr>
        <w:t>Carballeira, C.; De Orte, M. R.; Viana, I. G.; Carballeira, A. (2012). Implementation of a minimal set of biological tests to assess the ecotoxic effects of effluents from land-based marine fish farms. Ecotoxicology and Environmental Safety 78</w:t>
      </w:r>
      <w:r w:rsidR="001F58CD">
        <w:rPr>
          <w:sz w:val="16"/>
          <w:szCs w:val="16"/>
        </w:rPr>
        <w:t>:</w:t>
      </w:r>
      <w:r w:rsidRPr="00197A0E">
        <w:rPr>
          <w:sz w:val="16"/>
          <w:szCs w:val="16"/>
        </w:rPr>
        <w:t xml:space="preserve"> 148-161. DOI:10.1016/j.ecoenv.2011.11.022 [Not a recreational water quality study].</w:t>
      </w:r>
    </w:p>
    <w:p w14:paraId="5646AD9B" w14:textId="77777777" w:rsidR="00197A0E" w:rsidRPr="00197A0E" w:rsidRDefault="00992883" w:rsidP="00197A0E">
      <w:pPr>
        <w:spacing w:before="0" w:line="240" w:lineRule="auto"/>
        <w:ind w:left="720" w:hanging="720"/>
        <w:rPr>
          <w:sz w:val="16"/>
          <w:szCs w:val="16"/>
        </w:rPr>
      </w:pPr>
      <w:r w:rsidRPr="00197A0E">
        <w:rPr>
          <w:sz w:val="16"/>
          <w:szCs w:val="16"/>
        </w:rPr>
        <w:t>Carballeira, C.; De Orte, M. R.; Viana, I. G.; DelValls, T. A.; Carballeira, A. (2012). Assessing the toxicity of chemical compounds associated with land-based marine fish farms: The sea urchin embryo bioassay with Paracentrotus lividus and Arbacia lixula. Archives of Environmental Contamination and Toxicology 63 (2)249-261. DOI:10.1007/s00244-012-9769-0 [Not a recreational water quality study].</w:t>
      </w:r>
    </w:p>
    <w:p w14:paraId="707F00ED" w14:textId="77777777" w:rsidR="00197A0E" w:rsidRPr="00197A0E" w:rsidRDefault="00992883" w:rsidP="00197A0E">
      <w:pPr>
        <w:spacing w:before="0" w:line="240" w:lineRule="auto"/>
        <w:ind w:left="720" w:hanging="720"/>
        <w:rPr>
          <w:sz w:val="16"/>
          <w:szCs w:val="16"/>
        </w:rPr>
      </w:pPr>
      <w:r w:rsidRPr="00197A0E">
        <w:rPr>
          <w:sz w:val="16"/>
          <w:szCs w:val="16"/>
        </w:rPr>
        <w:t>Carballeira, Carlos; Cebro, Alesandra; Villares, Ruben; Carballeira, Alejo (2018). Assessing changes in the toxicity of effluents from intensive marine fish farms over time by using a battery of bioassays. Environmental Science and Pollution Research 25 (13)12739-12748. DOI:10.1007/s11356-018-1403-x [Not a recreational water quality study].</w:t>
      </w:r>
    </w:p>
    <w:p w14:paraId="535385CC" w14:textId="77777777" w:rsidR="00197A0E" w:rsidRPr="00197A0E" w:rsidRDefault="00992883" w:rsidP="00197A0E">
      <w:pPr>
        <w:spacing w:before="0" w:line="240" w:lineRule="auto"/>
        <w:ind w:left="720" w:hanging="720"/>
        <w:rPr>
          <w:sz w:val="16"/>
          <w:szCs w:val="16"/>
        </w:rPr>
      </w:pPr>
      <w:r w:rsidRPr="00197A0E">
        <w:rPr>
          <w:sz w:val="16"/>
          <w:szCs w:val="16"/>
        </w:rPr>
        <w:t>Carballo, M. E.; Heydrich, M.; Rojas, N.; Salgado, I.; Romeu, B.; Manzano, A. M.; Larrea, J.; Domínguez, O.; Martínez, A.; Sánchez, M. I.; Cruz, M.; Guerra, G.; Rojas, M.; Ramos, M. (2011). Impact of microbial and chemical pollution in Cuban freshwater ecosystems: Strategies for environmental recovery. Biotecnologia Aplicada 28 (4)276-279. URL:https://www.scopus.com/inward/record.uri?eid=2-s2.0-84857665330&amp;partnerID=40&amp;md5=fb5c7c71527e446f073034c6d8425e9d [Not a recreational water quality study].</w:t>
      </w:r>
    </w:p>
    <w:p w14:paraId="4640CD22" w14:textId="77777777" w:rsidR="00197A0E" w:rsidRPr="00197A0E" w:rsidRDefault="00992883" w:rsidP="00197A0E">
      <w:pPr>
        <w:spacing w:before="0" w:line="240" w:lineRule="auto"/>
        <w:ind w:left="720" w:hanging="720"/>
        <w:rPr>
          <w:sz w:val="16"/>
          <w:szCs w:val="16"/>
        </w:rPr>
      </w:pPr>
      <w:r w:rsidRPr="00197A0E">
        <w:rPr>
          <w:sz w:val="16"/>
          <w:szCs w:val="16"/>
        </w:rPr>
        <w:t>Cardemil, C. V.; Smulski, D. R.; Larossa, R. A.; Vollmer, A. C. (2010). Bioluminescent escherichia coli strains for the quantitative detection of phosphate and ammonia in coastal and suburban watersheds. DNA and Cell Biology 29 (9)519-531. DOI:10.1089/dna.2009.0984 [Not a recreational water quality study].</w:t>
      </w:r>
    </w:p>
    <w:p w14:paraId="3F0A6C04" w14:textId="77777777" w:rsidR="00197A0E" w:rsidRPr="00197A0E" w:rsidRDefault="00992883" w:rsidP="00197A0E">
      <w:pPr>
        <w:spacing w:before="0" w:line="240" w:lineRule="auto"/>
        <w:ind w:left="720" w:hanging="720"/>
        <w:rPr>
          <w:sz w:val="16"/>
          <w:szCs w:val="16"/>
        </w:rPr>
      </w:pPr>
      <w:r w:rsidRPr="00197A0E">
        <w:rPr>
          <w:sz w:val="16"/>
          <w:szCs w:val="16"/>
        </w:rPr>
        <w:t>Carducci, Annalaura; Donzelli, Gabriele; Cioni, Lorenzo; Verani, Marco (2016). Quantitative microbial risk assessment in occupational settings applied to the airborne human adenovirus infection. International journal of environmental research and public health 13(7) 733. [Not a recreational water quality study].</w:t>
      </w:r>
    </w:p>
    <w:p w14:paraId="0DDEA70E" w14:textId="77777777" w:rsidR="00197A0E" w:rsidRPr="00197A0E" w:rsidRDefault="00992883" w:rsidP="00197A0E">
      <w:pPr>
        <w:spacing w:before="0" w:line="240" w:lineRule="auto"/>
        <w:ind w:left="720" w:hanging="720"/>
        <w:rPr>
          <w:sz w:val="16"/>
          <w:szCs w:val="16"/>
        </w:rPr>
      </w:pPr>
      <w:r w:rsidRPr="00197A0E">
        <w:rPr>
          <w:sz w:val="16"/>
          <w:szCs w:val="16"/>
        </w:rPr>
        <w:t>Carr, M. R.; Wang, S. Y.; McLean, T. I.; Flood, C. J.; Ellender, R. D. (2010). Salmonella rarely detected in Mississippi coastal waters and sediment. Journal of Applied Microbiology 109 (6)2191-2199. DOI:10.1111/j.1365-2672.2010.04851.x [Not a recreational water quality study].</w:t>
      </w:r>
    </w:p>
    <w:p w14:paraId="31BB7025" w14:textId="77777777" w:rsidR="00197A0E" w:rsidRPr="00197A0E" w:rsidRDefault="00992883" w:rsidP="00197A0E">
      <w:pPr>
        <w:spacing w:before="0" w:line="240" w:lineRule="auto"/>
        <w:ind w:left="720" w:hanging="720"/>
        <w:rPr>
          <w:sz w:val="16"/>
          <w:szCs w:val="16"/>
        </w:rPr>
      </w:pPr>
      <w:r w:rsidRPr="00197A0E">
        <w:rPr>
          <w:sz w:val="16"/>
          <w:szCs w:val="16"/>
        </w:rPr>
        <w:t>Carroll, S. P.; Dawes, Les; Hargreaves, Megan; Goonetilleke, A. (2009). Faecal pollution source identification in an urbanizing catchment using antibiotic resistance profiling, discriminant analysis and partial least squares regression. Water Research 43 (5)1237-1246. DOI:10.1016/j.watres.2008.12.017 [Not a recreational water quality study].</w:t>
      </w:r>
    </w:p>
    <w:p w14:paraId="7ECA0DC9" w14:textId="77777777" w:rsidR="00197A0E" w:rsidRPr="00197A0E" w:rsidRDefault="00992883" w:rsidP="00197A0E">
      <w:pPr>
        <w:spacing w:before="0" w:line="240" w:lineRule="auto"/>
        <w:ind w:left="720" w:hanging="720"/>
        <w:rPr>
          <w:sz w:val="16"/>
          <w:szCs w:val="16"/>
        </w:rPr>
      </w:pPr>
      <w:r w:rsidRPr="00197A0E">
        <w:rPr>
          <w:sz w:val="16"/>
          <w:szCs w:val="16"/>
        </w:rPr>
        <w:t>Carroll, S.; Hargreaves, M.; Goonetilleke, A. (2005). Sourcing faecal pollution from onsite wastewater treatment systems in surface waters using antibiotic resistance analysis. Journal of Applied Microbiology 99 (3)471-482. DOI:10.1111/j.1365-2672.2005.02644.x [Not a recreational water quality study].</w:t>
      </w:r>
    </w:p>
    <w:p w14:paraId="287FC9C3" w14:textId="77777777" w:rsidR="00197A0E" w:rsidRPr="00197A0E" w:rsidRDefault="00992883" w:rsidP="00197A0E">
      <w:pPr>
        <w:spacing w:before="0" w:line="240" w:lineRule="auto"/>
        <w:ind w:left="720" w:hanging="720"/>
        <w:rPr>
          <w:sz w:val="16"/>
          <w:szCs w:val="16"/>
        </w:rPr>
      </w:pPr>
      <w:r w:rsidRPr="00197A0E">
        <w:rPr>
          <w:sz w:val="16"/>
          <w:szCs w:val="16"/>
        </w:rPr>
        <w:t>Carter, A.; Muller, R.; Thompson, A. (2005). The rate of decompression sickness in scientific diving at the Australian Institute of Marine Science (Townsville) 1996 to 2001. South Pacific Underwater Medicine Society Journal 35 (3)125-130. URL:https://www.scopus.com/inward/record.uri?eid=2-s2.0-27644472706&amp;partnerID=40&amp;md5=33e8e36c4b49b34948c0dfe0a4c9ea6e [Not a recreational water quality study].</w:t>
      </w:r>
    </w:p>
    <w:p w14:paraId="496C0D7D" w14:textId="77777777" w:rsidR="00197A0E" w:rsidRPr="00197A0E" w:rsidRDefault="00992883" w:rsidP="00197A0E">
      <w:pPr>
        <w:spacing w:before="0" w:line="240" w:lineRule="auto"/>
        <w:ind w:left="720" w:hanging="720"/>
        <w:rPr>
          <w:sz w:val="16"/>
          <w:szCs w:val="16"/>
        </w:rPr>
      </w:pPr>
      <w:r w:rsidRPr="00197A0E">
        <w:rPr>
          <w:sz w:val="16"/>
          <w:szCs w:val="16"/>
        </w:rPr>
        <w:t>Carter, P. E.; McTavish, S. M.; Brooks, H. J. L.; Campbell, D.; Collins-Emerson, J. M.; Midwinter, A. C.; French, N. P. (2009). Novel clonal complexes with an unknown animal reservoir dominate Campylobacter jejuni isolates from river water in New Zealand. Applied and Environmental Microbiology 75 (19)6038-6046. DOI:10.1128/AEM.01039-09 [Not a recreational water quality study].</w:t>
      </w:r>
    </w:p>
    <w:p w14:paraId="514E5178" w14:textId="3D1245AD" w:rsidR="00197A0E" w:rsidRPr="00197A0E" w:rsidRDefault="00992883" w:rsidP="00197A0E">
      <w:pPr>
        <w:spacing w:before="0" w:line="240" w:lineRule="auto"/>
        <w:ind w:left="720" w:hanging="720"/>
        <w:rPr>
          <w:sz w:val="16"/>
          <w:szCs w:val="16"/>
        </w:rPr>
      </w:pPr>
      <w:r w:rsidRPr="00197A0E">
        <w:rPr>
          <w:sz w:val="16"/>
          <w:szCs w:val="16"/>
        </w:rPr>
        <w:t>Caruso, G.; Caruso, R.; Crisafi, E.; Zappalà, G. (2008). Advances in marine bacterial pollution monitoring. Environmental Microbiology Research Trends 273-288. URL:https://www.scopus.com/inward/record.uri?eid=2-s2.0-85058923390&amp;partnerID=40&amp;md5=dbb9ff5e363aed7809e6e90f9a31cd61 [Not a recreational water quality study].</w:t>
      </w:r>
    </w:p>
    <w:p w14:paraId="4498595C" w14:textId="77777777" w:rsidR="00197A0E" w:rsidRPr="00197A0E" w:rsidRDefault="00992883" w:rsidP="00197A0E">
      <w:pPr>
        <w:spacing w:before="0" w:line="240" w:lineRule="auto"/>
        <w:ind w:left="720" w:hanging="720"/>
        <w:rPr>
          <w:sz w:val="16"/>
          <w:szCs w:val="16"/>
        </w:rPr>
      </w:pPr>
      <w:r w:rsidRPr="00197A0E">
        <w:rPr>
          <w:sz w:val="16"/>
          <w:szCs w:val="16"/>
        </w:rPr>
        <w:t>Caruso, Gabriella; La Ferla, Rosabruna; Azzaro, Maurizio; Zoppini, Annamaria; Marino, Giovanna; Petochi, Tommaso; Corinaldesi, Cinzia; Leonardi, Marcella; Zaccone, Renata; Fonda Umani, Serena (2016). Microbial assemblages for environmental quality assessment: knowledge, gaps and usefulness in the European Marine Strategy Framework Directive. Critical reviews in microbiology 42(6)883-904. ISSN:1040-841X [Not a recreational water quality study].</w:t>
      </w:r>
    </w:p>
    <w:p w14:paraId="23A9066D" w14:textId="0107C3E9" w:rsidR="00197A0E" w:rsidRPr="00197A0E" w:rsidRDefault="00992883" w:rsidP="00197A0E">
      <w:pPr>
        <w:spacing w:before="0" w:line="240" w:lineRule="auto"/>
        <w:ind w:left="720" w:hanging="720"/>
        <w:rPr>
          <w:sz w:val="16"/>
          <w:szCs w:val="16"/>
        </w:rPr>
      </w:pPr>
      <w:r w:rsidRPr="00197A0E">
        <w:rPr>
          <w:sz w:val="16"/>
          <w:szCs w:val="16"/>
        </w:rPr>
        <w:t>Carver, S.; Slaney, D. P.; Leisnham, P. T.; Weinstein, P. (2015). Healthy wetlands, healthy people: Mosquito borne disease. Wetlands and Human Health 95-121. URL:https://www.scopus.com/inward/record.uri?eid=2-s2.0-84956759728&amp;doi=10.1007%2f978-94-017-9609-5_6&amp;partnerID=40&amp;md5=057ad1c524450c15ee84aba92c6c95c3 [Not a recreational water quality study].</w:t>
      </w:r>
    </w:p>
    <w:p w14:paraId="26683B92" w14:textId="77777777" w:rsidR="00197A0E" w:rsidRPr="00197A0E" w:rsidRDefault="00992883" w:rsidP="00197A0E">
      <w:pPr>
        <w:spacing w:before="0" w:line="240" w:lineRule="auto"/>
        <w:ind w:left="720" w:hanging="720"/>
        <w:rPr>
          <w:sz w:val="16"/>
          <w:szCs w:val="16"/>
        </w:rPr>
      </w:pPr>
      <w:r w:rsidRPr="00197A0E">
        <w:rPr>
          <w:sz w:val="16"/>
          <w:szCs w:val="16"/>
        </w:rPr>
        <w:t>Castañé, P. M.; Sánchez-Caro, A.; Salibián, A. (2015). Water quality of the Luján river, a lowland watercourse near the metropolitan area of Buenos Aires (Argentina). Environmental Monitoring and Assessment 187 (10). DOI:10.1007/s10661-015-4882-y [Not a recreational water quality study].</w:t>
      </w:r>
    </w:p>
    <w:p w14:paraId="07C21DD2" w14:textId="77777777" w:rsidR="00197A0E" w:rsidRPr="00197A0E" w:rsidRDefault="00992883" w:rsidP="00197A0E">
      <w:pPr>
        <w:spacing w:before="0" w:line="240" w:lineRule="auto"/>
        <w:ind w:left="720" w:hanging="720"/>
        <w:rPr>
          <w:sz w:val="16"/>
          <w:szCs w:val="16"/>
        </w:rPr>
      </w:pPr>
      <w:r w:rsidRPr="00197A0E">
        <w:rPr>
          <w:sz w:val="16"/>
          <w:szCs w:val="16"/>
        </w:rPr>
        <w:t>Castresana, G. P.; Roldán, E. C.; Suastegui, W. A. G.; Perales, J. L. M.; Montalvo, A. C.; Silva, A. H. (2019). Evaluation of health risks due to heavy metals in a rural population exposed to Atoyac River pollution in Puebla, Mexico. Water (Switzerland) 11 (2). DOI:10.3390/w11020277 [Not a recreational water quality study].</w:t>
      </w:r>
    </w:p>
    <w:p w14:paraId="3CFEA33B" w14:textId="77777777" w:rsidR="00197A0E" w:rsidRPr="00197A0E" w:rsidRDefault="00992883" w:rsidP="00197A0E">
      <w:pPr>
        <w:spacing w:before="0" w:line="240" w:lineRule="auto"/>
        <w:ind w:left="720" w:hanging="720"/>
        <w:rPr>
          <w:sz w:val="16"/>
          <w:szCs w:val="16"/>
        </w:rPr>
      </w:pPr>
      <w:r w:rsidRPr="00197A0E">
        <w:rPr>
          <w:sz w:val="16"/>
          <w:szCs w:val="16"/>
        </w:rPr>
        <w:t>Casu, D.; Ceccherelli, G.; Curini-Galletti, M.; Castelli, A. (2006). Human exclusion from rocky shores in a mediterranean marine protected area (MPA): An opportunity to investigate the effects of trampling. Marine Environmental Research 62 (1)15-32. DOI:10.1016/j.marenvres.2006.02.004 [Not a recreational water quality study].</w:t>
      </w:r>
    </w:p>
    <w:p w14:paraId="0FC8F324" w14:textId="77777777" w:rsidR="00197A0E" w:rsidRPr="00197A0E" w:rsidRDefault="00992883" w:rsidP="00197A0E">
      <w:pPr>
        <w:spacing w:before="0" w:line="240" w:lineRule="auto"/>
        <w:ind w:left="720" w:hanging="720"/>
        <w:rPr>
          <w:sz w:val="16"/>
          <w:szCs w:val="16"/>
        </w:rPr>
      </w:pPr>
      <w:r w:rsidRPr="00197A0E">
        <w:rPr>
          <w:sz w:val="16"/>
          <w:szCs w:val="16"/>
        </w:rPr>
        <w:t>Catianis, I.; Ungureanu, C.; Magagnini, L.; Ulazzi, E.; Campisi, T.; Stanica, A. (2016). Environmental impact of the Midia Port - Black Sea (Romania), on the coastal sediment quality. Open Geosciences 8 (1)174-194. DOI:10.1515/geo-2016-0018 [Not a recreational water quality study].</w:t>
      </w:r>
    </w:p>
    <w:p w14:paraId="2B24645A" w14:textId="21F36EC1" w:rsidR="00197A0E" w:rsidRPr="00197A0E" w:rsidRDefault="00992883" w:rsidP="00197A0E">
      <w:pPr>
        <w:spacing w:before="0" w:line="240" w:lineRule="auto"/>
        <w:ind w:left="720" w:hanging="720"/>
        <w:rPr>
          <w:sz w:val="16"/>
          <w:szCs w:val="16"/>
        </w:rPr>
      </w:pPr>
      <w:r w:rsidRPr="00197A0E">
        <w:rPr>
          <w:sz w:val="16"/>
          <w:szCs w:val="16"/>
        </w:rPr>
        <w:t>Cerro-Gálvez, E.; Sala, M. M.; Marrasé, C.; Gasol, J. M.; Dachs, J.; Vila-Costa, M. (2019). Modulation of microbial growth and enzymatic activities in the marine environment due to exposure to organic contaminants of emerging concern and hydrocarbons. Science of the Total Environment 678</w:t>
      </w:r>
      <w:r w:rsidR="001F58CD">
        <w:rPr>
          <w:sz w:val="16"/>
          <w:szCs w:val="16"/>
        </w:rPr>
        <w:t>:</w:t>
      </w:r>
      <w:r w:rsidRPr="00197A0E">
        <w:rPr>
          <w:sz w:val="16"/>
          <w:szCs w:val="16"/>
        </w:rPr>
        <w:t xml:space="preserve"> 486-498. DOI:10.1016/j.scitotenv.2019.04.361 [Not a recreational water quality study].</w:t>
      </w:r>
    </w:p>
    <w:p w14:paraId="2E2A93FB" w14:textId="77777777" w:rsidR="00197A0E" w:rsidRPr="00197A0E" w:rsidRDefault="00992883" w:rsidP="00197A0E">
      <w:pPr>
        <w:spacing w:before="0" w:line="240" w:lineRule="auto"/>
        <w:ind w:left="720" w:hanging="720"/>
        <w:rPr>
          <w:sz w:val="16"/>
          <w:szCs w:val="16"/>
        </w:rPr>
      </w:pPr>
      <w:r w:rsidRPr="00197A0E">
        <w:rPr>
          <w:sz w:val="16"/>
          <w:szCs w:val="16"/>
        </w:rPr>
        <w:t>Certad, G.; Follet, J.; Gantois, N.; Hammouma-Ghelboun, O.; Guyot, K.; Benamrouz-Vanneste, S.; Fréalle, E.; Seesao, Y.; Delaire, B.; Creusy, C.; Even, G.; Verrez-Bagnis, V.; Ryan, U.; Gay, M.; Aliouat-Denis, C.; Viscogliosi, E. (2019). Prevalence, molecular identification, and risk factors for Cryptosporidium infection in edible marine fish: A survey across sea areas surrounding France. Frontiers in Microbiology 10 (MAY). DOI:10.3389/fmicb.2019.01037 [Not a recreational water quality study].</w:t>
      </w:r>
    </w:p>
    <w:p w14:paraId="327BE25F" w14:textId="77777777" w:rsidR="00197A0E" w:rsidRPr="00197A0E" w:rsidRDefault="00992883" w:rsidP="00197A0E">
      <w:pPr>
        <w:spacing w:before="0" w:line="240" w:lineRule="auto"/>
        <w:ind w:left="720" w:hanging="720"/>
        <w:rPr>
          <w:sz w:val="16"/>
          <w:szCs w:val="16"/>
        </w:rPr>
      </w:pPr>
      <w:r w:rsidRPr="00197A0E">
        <w:rPr>
          <w:sz w:val="16"/>
          <w:szCs w:val="16"/>
        </w:rPr>
        <w:t>Certad, Gabriela; Dupouy-Camet, Jean; Gantois, Nausicaa; Hammouma-Ghelboun, Ourida; Pottier, Muriel; Guyot, Karine; Benamrouz, Sadia; Osman, Marwan; Delaire, Baptiste; Creusy, Colette; Viscogliosi, Eric; Dei-Cas, Eduardo; Aliouat-Denis, Cecile Marie; Follet, Jerome (2015). Identification of Cryptosporidium Species in Fish from Lake Geneva (Lac Leman) in France. Plos One 10 (7)e0133047. DOI:10.1371/journal.pone.0133047 [Not a recreational water quality study].</w:t>
      </w:r>
    </w:p>
    <w:p w14:paraId="55A8165A" w14:textId="77777777" w:rsidR="00197A0E" w:rsidRPr="00197A0E" w:rsidRDefault="00992883" w:rsidP="00197A0E">
      <w:pPr>
        <w:spacing w:before="0" w:line="240" w:lineRule="auto"/>
        <w:ind w:left="720" w:hanging="720"/>
        <w:rPr>
          <w:sz w:val="16"/>
          <w:szCs w:val="16"/>
        </w:rPr>
      </w:pPr>
      <w:r w:rsidRPr="00197A0E">
        <w:rPr>
          <w:sz w:val="16"/>
          <w:szCs w:val="16"/>
        </w:rPr>
        <w:t>Cesar, A.; Choueri, R. B.; Riba, I.; Morales-Caselles, C.; Pereira, C. D. S.; Santos, A. R.; Abessa, D. M. S.; DelValls, T. A. (2007). Comparative sediment quality assessment in different littoral ecosystems from Spain (Gulf of Cadiz) and Brazil (Santos and São Vicente estuarine system). Environment International 33 (4)429-435. DOI:10.1016/j.envint.2006.11.007 [Not a recreational water quality study].</w:t>
      </w:r>
    </w:p>
    <w:p w14:paraId="2C6E4B3F" w14:textId="77777777" w:rsidR="00197A0E" w:rsidRPr="00197A0E" w:rsidRDefault="00992883" w:rsidP="00197A0E">
      <w:pPr>
        <w:spacing w:before="0" w:line="240" w:lineRule="auto"/>
        <w:ind w:left="720" w:hanging="720"/>
        <w:rPr>
          <w:sz w:val="16"/>
          <w:szCs w:val="16"/>
        </w:rPr>
      </w:pPr>
      <w:r w:rsidRPr="00197A0E">
        <w:rPr>
          <w:sz w:val="16"/>
          <w:szCs w:val="16"/>
        </w:rPr>
        <w:t>Cha, J. M.; Yang, S.; Carlson, K. H. (2006). Trace determination of β-lactam antibiotics in surface water and urban wastewater using liquid chromatography combined with electrospray tandem mass spectrometry. Journal of Chromatography A 1115 (43862)46-57. DOI:10.1016/j.chroma.2006.02.086 [Not a recreational water quality study].</w:t>
      </w:r>
    </w:p>
    <w:p w14:paraId="1E496D7B" w14:textId="77777777" w:rsidR="00197A0E" w:rsidRPr="00197A0E" w:rsidRDefault="00992883" w:rsidP="00197A0E">
      <w:pPr>
        <w:spacing w:before="0" w:line="240" w:lineRule="auto"/>
        <w:ind w:left="720" w:hanging="720"/>
        <w:rPr>
          <w:sz w:val="16"/>
          <w:szCs w:val="16"/>
        </w:rPr>
      </w:pPr>
      <w:r w:rsidRPr="00197A0E">
        <w:rPr>
          <w:sz w:val="16"/>
          <w:szCs w:val="16"/>
        </w:rPr>
        <w:t>Cha, S. M.; Ham, Y. S.; Ki, S. J.; Lee, S. W.; Cho, K. H.; Park, Y.; Kim, J. H. (2009). Evaluation of pollutants removal efficiency to achieve successful urban river restoration. Water Science and Technology 59 (11)2101-2109. DOI:10.2166/wst.2009.241 [Not a recreational water quality study].</w:t>
      </w:r>
    </w:p>
    <w:p w14:paraId="01F9C701" w14:textId="77777777" w:rsidR="00197A0E" w:rsidRPr="00197A0E" w:rsidRDefault="00992883" w:rsidP="00197A0E">
      <w:pPr>
        <w:spacing w:before="0" w:line="240" w:lineRule="auto"/>
        <w:ind w:left="720" w:hanging="720"/>
        <w:rPr>
          <w:sz w:val="16"/>
          <w:szCs w:val="16"/>
        </w:rPr>
      </w:pPr>
      <w:r w:rsidRPr="00197A0E">
        <w:rPr>
          <w:sz w:val="16"/>
          <w:szCs w:val="16"/>
        </w:rPr>
        <w:t>Chakraborti, D.; Singh, S. K.; Rahman, M. M.; Dutta, R. N.; Mukherjee, S. C.; Pati, S.; Kar, P. B. (2018). Groundwater arsenic contamination in the ganga river basin: A future health danger. International Journal of Environmental Research and Public Health 15 (2). DOI:10.3390/ijerph15020180 [Not a recreational water quality study].</w:t>
      </w:r>
    </w:p>
    <w:p w14:paraId="66541122" w14:textId="12ECA2EE" w:rsidR="00197A0E" w:rsidRPr="00197A0E" w:rsidRDefault="00992883" w:rsidP="00197A0E">
      <w:pPr>
        <w:spacing w:before="0" w:line="240" w:lineRule="auto"/>
        <w:ind w:left="720" w:hanging="720"/>
        <w:rPr>
          <w:sz w:val="16"/>
          <w:szCs w:val="16"/>
        </w:rPr>
      </w:pPr>
      <w:r w:rsidRPr="00197A0E">
        <w:rPr>
          <w:sz w:val="16"/>
          <w:szCs w:val="16"/>
        </w:rPr>
        <w:t>Chakraborty, Susanta Kumar (2019). Bioinvasion and Environmental Perturbation: Synergistic Impact on Coastal-Mangrove Ecosystems of West Bengal, India. Impacts of Invasive Species on Coastal Environments: Coasts in Crisis 29</w:t>
      </w:r>
      <w:r w:rsidR="001F58CD">
        <w:rPr>
          <w:sz w:val="16"/>
          <w:szCs w:val="16"/>
        </w:rPr>
        <w:t>:</w:t>
      </w:r>
      <w:r w:rsidRPr="00197A0E">
        <w:rPr>
          <w:sz w:val="16"/>
          <w:szCs w:val="16"/>
        </w:rPr>
        <w:t xml:space="preserve"> 171-245. ISBN:978-3-319-91382-7 978-3-319-91381-0 [Not a recreational water quality study].</w:t>
      </w:r>
    </w:p>
    <w:p w14:paraId="42221FCB" w14:textId="77777777" w:rsidR="00197A0E" w:rsidRPr="00197A0E" w:rsidRDefault="00992883" w:rsidP="00197A0E">
      <w:pPr>
        <w:spacing w:before="0" w:line="240" w:lineRule="auto"/>
        <w:ind w:left="720" w:hanging="720"/>
        <w:rPr>
          <w:sz w:val="16"/>
          <w:szCs w:val="16"/>
        </w:rPr>
      </w:pPr>
      <w:r w:rsidRPr="00197A0E">
        <w:rPr>
          <w:sz w:val="16"/>
          <w:szCs w:val="16"/>
        </w:rPr>
        <w:t>Chalmers, R.; Johnston, R. (2018). Understanding the public health risks of Cryptosporidium in swimming pools: a transmission pathway approach. Perspectives in Public Health 138 (5)238-240. DOI:10.1177/1757913918772795 [Not a recreational water quality study].</w:t>
      </w:r>
    </w:p>
    <w:p w14:paraId="322A8271" w14:textId="77777777" w:rsidR="00197A0E" w:rsidRPr="00197A0E" w:rsidRDefault="00992883" w:rsidP="00197A0E">
      <w:pPr>
        <w:spacing w:before="0" w:line="240" w:lineRule="auto"/>
        <w:ind w:left="720" w:hanging="720"/>
        <w:rPr>
          <w:sz w:val="16"/>
          <w:szCs w:val="16"/>
        </w:rPr>
      </w:pPr>
      <w:r w:rsidRPr="00197A0E">
        <w:rPr>
          <w:sz w:val="16"/>
          <w:szCs w:val="16"/>
        </w:rPr>
        <w:t>Chandrakar, Sagar; Dias, Meena (2016). Clinico-epidemiological spectrum of melioidosis: a 2-year prospective study in the western coastal region of India. Southern African Journal of Infectious Diseases 31 (1)14-19. DOI:10.1080/23120053.2015.1118830 [Not a recreational water quality study].</w:t>
      </w:r>
    </w:p>
    <w:p w14:paraId="23DAFEC5" w14:textId="77777777" w:rsidR="00197A0E" w:rsidRPr="00197A0E" w:rsidRDefault="00992883" w:rsidP="00197A0E">
      <w:pPr>
        <w:spacing w:before="0" w:line="240" w:lineRule="auto"/>
        <w:ind w:left="720" w:hanging="720"/>
        <w:rPr>
          <w:sz w:val="16"/>
          <w:szCs w:val="16"/>
        </w:rPr>
      </w:pPr>
      <w:r w:rsidRPr="00197A0E">
        <w:rPr>
          <w:sz w:val="16"/>
          <w:szCs w:val="16"/>
        </w:rPr>
        <w:t>Chandran, A.; Mazumder, A. (2015). Investigation on the temporal variation and source tracking of faecal bacteria in a forest dominated watershed (Comox Lake), British Columbia, Canada. Journal of Applied Microbiology 119 (6)1718-1728. DOI:10.1111/jam.12969 [Not a recreational water quality study].</w:t>
      </w:r>
    </w:p>
    <w:p w14:paraId="236C9D9D" w14:textId="77777777" w:rsidR="00197A0E" w:rsidRPr="00197A0E" w:rsidRDefault="00992883" w:rsidP="00197A0E">
      <w:pPr>
        <w:spacing w:before="0" w:line="240" w:lineRule="auto"/>
        <w:ind w:left="720" w:hanging="720"/>
        <w:rPr>
          <w:sz w:val="16"/>
          <w:szCs w:val="16"/>
        </w:rPr>
      </w:pPr>
      <w:r w:rsidRPr="00197A0E">
        <w:rPr>
          <w:sz w:val="16"/>
          <w:szCs w:val="16"/>
        </w:rPr>
        <w:t>Chandrarathna, H. P. S. U.; Liyanage, T. D.; Edirisinghe, S. L.; Dananjaya, S. H. S.; Thulshan, E. H. T.; Nikapitiya, Chamilani; Oh, Chulhong; Kang, Hyung; De Zoysa, Mahanama (2020). Marine Microalgae, Spirulina maxima-Derived Modified Pectin and Modified Pectin Nanoparticles Modulate the Gut Microbiota and Trigger Immune Responses in Mice. Marine Drugs 18 (3)175. DOI:10.3390/md18030175 [Not a recreational water quality study].</w:t>
      </w:r>
    </w:p>
    <w:p w14:paraId="18E765E8" w14:textId="77777777" w:rsidR="00197A0E" w:rsidRPr="00197A0E" w:rsidRDefault="00992883" w:rsidP="00197A0E">
      <w:pPr>
        <w:spacing w:before="0" w:line="240" w:lineRule="auto"/>
        <w:ind w:left="720" w:hanging="720"/>
        <w:rPr>
          <w:sz w:val="16"/>
          <w:szCs w:val="16"/>
        </w:rPr>
      </w:pPr>
      <w:r w:rsidRPr="00197A0E">
        <w:rPr>
          <w:sz w:val="16"/>
          <w:szCs w:val="16"/>
        </w:rPr>
        <w:t>Chandroth, S. V.; Venugopal, H. K.; Puthenveetil, S.; Jayaram, A.; Mathews, J.; Suresh, N.; Al Kheraif, A. A.; Ramakrishnaiah, R.; Divakar, D. D.; Asawa, K.; Tak, A.; Tak, M. (2014). Prevalence of oral mucosal lesions among fishermen of Kutch coast, Gujarat, India. International maritime health 65 (4)192-198. DOI:10.5603/IMH.2014.0037 [Not a recreational water quality study].</w:t>
      </w:r>
    </w:p>
    <w:p w14:paraId="003D2EE8" w14:textId="77777777" w:rsidR="00197A0E" w:rsidRPr="00197A0E" w:rsidRDefault="00992883" w:rsidP="00197A0E">
      <w:pPr>
        <w:spacing w:before="0" w:line="240" w:lineRule="auto"/>
        <w:ind w:left="720" w:hanging="720"/>
        <w:rPr>
          <w:sz w:val="16"/>
          <w:szCs w:val="16"/>
        </w:rPr>
      </w:pPr>
      <w:r w:rsidRPr="00197A0E">
        <w:rPr>
          <w:sz w:val="16"/>
          <w:szCs w:val="16"/>
        </w:rPr>
        <w:t>Chang, C. Y.; Schell, W. A.; Perfect, J. R.; Hulka, G. F. (2005). Novel use of a swimming pool biocide in the treatment of a rare fungal mastoiditis. Laryngoscope 115 (6)1065-1069. DOI:10.1097/01.MLG.0000163338.45700.FE [Not a recreational water quality study].</w:t>
      </w:r>
    </w:p>
    <w:p w14:paraId="463D218B" w14:textId="1B334803" w:rsidR="00197A0E" w:rsidRPr="00197A0E" w:rsidRDefault="00992883" w:rsidP="00197A0E">
      <w:pPr>
        <w:spacing w:before="0" w:line="240" w:lineRule="auto"/>
        <w:ind w:left="720" w:hanging="720"/>
        <w:rPr>
          <w:sz w:val="16"/>
          <w:szCs w:val="16"/>
        </w:rPr>
      </w:pPr>
      <w:r w:rsidRPr="00197A0E">
        <w:rPr>
          <w:sz w:val="16"/>
          <w:szCs w:val="16"/>
        </w:rPr>
        <w:t>Chang, Chin-Chyuan; Rahmawaty, Atiek; Chang, Zhong-Wen (2013). Molecular and immunological responses of the giant freshwater prawn, Macrobrachium rosenbergii, to the organophosphorus insecticide, trichlorfon. Aquatic Toxicology 130</w:t>
      </w:r>
      <w:r w:rsidR="001F58CD">
        <w:rPr>
          <w:sz w:val="16"/>
          <w:szCs w:val="16"/>
        </w:rPr>
        <w:t>:</w:t>
      </w:r>
      <w:r w:rsidRPr="00197A0E">
        <w:rPr>
          <w:sz w:val="16"/>
          <w:szCs w:val="16"/>
        </w:rPr>
        <w:t xml:space="preserve"> 18-26. DOI:10.1016/j.aquatox.2012.12.024 [Not a recreational water quality study].</w:t>
      </w:r>
    </w:p>
    <w:p w14:paraId="323CB23B" w14:textId="195E581F" w:rsidR="00197A0E" w:rsidRPr="00197A0E" w:rsidRDefault="00992883" w:rsidP="00197A0E">
      <w:pPr>
        <w:spacing w:before="0" w:line="240" w:lineRule="auto"/>
        <w:ind w:left="720" w:hanging="720"/>
        <w:rPr>
          <w:sz w:val="16"/>
          <w:szCs w:val="16"/>
        </w:rPr>
      </w:pPr>
      <w:r w:rsidRPr="00197A0E">
        <w:rPr>
          <w:sz w:val="16"/>
          <w:szCs w:val="16"/>
        </w:rPr>
        <w:t>Chang, J. S. (2015). Biotransformation of arsenite and bacterial aox activity in drinking water produced from surface water of floating houses: Arsenic contamination in Cambodia. Environmental Pollution 206</w:t>
      </w:r>
      <w:r w:rsidR="001F58CD">
        <w:rPr>
          <w:sz w:val="16"/>
          <w:szCs w:val="16"/>
        </w:rPr>
        <w:t>:</w:t>
      </w:r>
      <w:r w:rsidRPr="00197A0E">
        <w:rPr>
          <w:sz w:val="16"/>
          <w:szCs w:val="16"/>
        </w:rPr>
        <w:t xml:space="preserve"> 315-323. DOI:10.1016/j.envpol.2015.07.027 [Not a recreational water quality study].</w:t>
      </w:r>
    </w:p>
    <w:p w14:paraId="5D8E5667" w14:textId="77777777" w:rsidR="00197A0E" w:rsidRPr="00197A0E" w:rsidRDefault="00992883" w:rsidP="00197A0E">
      <w:pPr>
        <w:spacing w:before="0" w:line="240" w:lineRule="auto"/>
        <w:ind w:left="720" w:hanging="720"/>
        <w:rPr>
          <w:sz w:val="16"/>
          <w:szCs w:val="16"/>
        </w:rPr>
      </w:pPr>
      <w:r w:rsidRPr="00197A0E">
        <w:rPr>
          <w:sz w:val="16"/>
          <w:szCs w:val="16"/>
        </w:rPr>
        <w:t>Chang, N. B.; Xuan, Z.; Daranpob, A.; Wanielista, M. (2011). A subsurface upflow wetland system for removal of nutrients and pathogens in on-site sewage treatment and disposal systems. Environmental Engineering Science 28 (1)45597. DOI:10.1089/ees.2010.0087 [Not a recreational water quality study].</w:t>
      </w:r>
    </w:p>
    <w:p w14:paraId="38958682" w14:textId="77777777" w:rsidR="00197A0E" w:rsidRPr="00197A0E" w:rsidRDefault="00992883" w:rsidP="00197A0E">
      <w:pPr>
        <w:spacing w:before="0" w:line="240" w:lineRule="auto"/>
        <w:ind w:left="720" w:hanging="720"/>
        <w:rPr>
          <w:sz w:val="16"/>
          <w:szCs w:val="16"/>
        </w:rPr>
      </w:pPr>
      <w:r w:rsidRPr="00197A0E">
        <w:rPr>
          <w:sz w:val="16"/>
          <w:szCs w:val="16"/>
        </w:rPr>
        <w:t>Chang, Ni-Bin; Yeh, Shin-Cheng; Chang, Chin-Hsien (2011). Optimal expansion of a coastal wastewater treatment and ocean outfall system under uncertainty (II): optimisation analysis. Civil Engineering and Environmental Systems 28 (1)39-59. DOI:10.1080/10286600903243138 [Not a recreational water quality study].</w:t>
      </w:r>
    </w:p>
    <w:p w14:paraId="5B5601F1" w14:textId="77777777" w:rsidR="00197A0E" w:rsidRPr="00197A0E" w:rsidRDefault="00992883" w:rsidP="00197A0E">
      <w:pPr>
        <w:spacing w:before="0" w:line="240" w:lineRule="auto"/>
        <w:ind w:left="720" w:hanging="720"/>
        <w:rPr>
          <w:sz w:val="16"/>
          <w:szCs w:val="16"/>
        </w:rPr>
      </w:pPr>
      <w:r w:rsidRPr="00197A0E">
        <w:rPr>
          <w:sz w:val="16"/>
          <w:szCs w:val="16"/>
        </w:rPr>
        <w:t>Chang, S.; Tang, Y.; Dong, L.; Zhan, Q.; Xu, W. (2018). Impacts of sewer deposits on the urban river sediment after rainy season and bioremediation of polluted sediment. Environmental Science and Pollution Research 25 (13)12588-12599. DOI:10.1007/s11356-018-1457-9 [Not a recreational water quality study].</w:t>
      </w:r>
    </w:p>
    <w:p w14:paraId="0D9556CA" w14:textId="77777777" w:rsidR="00197A0E" w:rsidRPr="00197A0E" w:rsidRDefault="00992883" w:rsidP="00197A0E">
      <w:pPr>
        <w:spacing w:before="0" w:line="240" w:lineRule="auto"/>
        <w:ind w:left="720" w:hanging="720"/>
        <w:rPr>
          <w:sz w:val="16"/>
          <w:szCs w:val="16"/>
        </w:rPr>
      </w:pPr>
      <w:r w:rsidRPr="00197A0E">
        <w:rPr>
          <w:sz w:val="16"/>
          <w:szCs w:val="16"/>
        </w:rPr>
        <w:t>Chappell, M. A.; Porter, B. E.; Price, C. L.; Pettway, B. A.; George, R. D. (2011). Differential kinetics and temperature dependence of abiotic and biotic processes controlling the environmental fate of TNT in simulated marine systems. Marine Pollution Bulletin 62 (8)1736-1743. DOI:10.1016/j.marpolbul.2011.05.026 [Not a recreational water quality study].</w:t>
      </w:r>
    </w:p>
    <w:p w14:paraId="352F4DDD" w14:textId="536761DC" w:rsidR="00197A0E" w:rsidRPr="00197A0E" w:rsidRDefault="00992883" w:rsidP="00197A0E">
      <w:pPr>
        <w:spacing w:before="0" w:line="240" w:lineRule="auto"/>
        <w:ind w:left="720" w:hanging="720"/>
        <w:rPr>
          <w:sz w:val="16"/>
          <w:szCs w:val="16"/>
        </w:rPr>
      </w:pPr>
      <w:r w:rsidRPr="00197A0E">
        <w:rPr>
          <w:sz w:val="16"/>
          <w:szCs w:val="16"/>
        </w:rPr>
        <w:t>Charbonnier, C.; Lavesque, N.; Anschutz, P.; Bachelet, G.; Lecroart, P. (2016). Role of macrofauna on benthic oxygen consumption in sandy sediments of a high-energy tidal beach. Continental Shelf Research 120</w:t>
      </w:r>
      <w:r w:rsidR="001F58CD">
        <w:rPr>
          <w:sz w:val="16"/>
          <w:szCs w:val="16"/>
        </w:rPr>
        <w:t>:</w:t>
      </w:r>
      <w:r w:rsidRPr="00197A0E">
        <w:rPr>
          <w:sz w:val="16"/>
          <w:szCs w:val="16"/>
        </w:rPr>
        <w:t xml:space="preserve"> 96-105. DOI:10.1016/j.csr.2016.03.017 [Not a recreational water quality study].</w:t>
      </w:r>
    </w:p>
    <w:p w14:paraId="72CADFE3" w14:textId="77777777" w:rsidR="00197A0E" w:rsidRPr="00197A0E" w:rsidRDefault="00992883" w:rsidP="00197A0E">
      <w:pPr>
        <w:spacing w:before="0" w:line="240" w:lineRule="auto"/>
        <w:ind w:left="720" w:hanging="720"/>
        <w:rPr>
          <w:sz w:val="16"/>
          <w:szCs w:val="16"/>
        </w:rPr>
      </w:pPr>
      <w:r w:rsidRPr="00197A0E">
        <w:rPr>
          <w:sz w:val="16"/>
          <w:szCs w:val="16"/>
        </w:rPr>
        <w:t>Chase, E.; Hunting, J.; Staley, C.; Harwood, V. J. (2012). Microbial source tracking to identify human and ruminant sources of faecal pollution in an ephemeral Florida river. Journal of Applied Microbiology 113 (6)1396-1406. DOI:10.1111/jam.12007 [Not a recreational water quality study].</w:t>
      </w:r>
    </w:p>
    <w:p w14:paraId="6BFC080A" w14:textId="77777777" w:rsidR="00197A0E" w:rsidRPr="00197A0E" w:rsidRDefault="00992883" w:rsidP="00197A0E">
      <w:pPr>
        <w:spacing w:before="0" w:line="240" w:lineRule="auto"/>
        <w:ind w:left="720" w:hanging="720"/>
        <w:rPr>
          <w:sz w:val="16"/>
          <w:szCs w:val="16"/>
        </w:rPr>
      </w:pPr>
      <w:r w:rsidRPr="00197A0E">
        <w:rPr>
          <w:sz w:val="16"/>
          <w:szCs w:val="16"/>
        </w:rPr>
        <w:t>Chatterjee, S. K.; Bhattacharjee, I.; Chandra, G. (2010). Water quality assessment near an industrial site of Damodar River, India. Environmental Monitoring and Assessment 161 (43922)177-189. DOI:10.1007/s10661-008-0736-1 [Not a recreational water quality study].</w:t>
      </w:r>
    </w:p>
    <w:p w14:paraId="3ECD5C26" w14:textId="77777777" w:rsidR="00197A0E" w:rsidRPr="00197A0E" w:rsidRDefault="00992883" w:rsidP="00197A0E">
      <w:pPr>
        <w:spacing w:before="0" w:line="240" w:lineRule="auto"/>
        <w:ind w:left="720" w:hanging="720"/>
        <w:rPr>
          <w:sz w:val="16"/>
          <w:szCs w:val="16"/>
        </w:rPr>
      </w:pPr>
      <w:r w:rsidRPr="00197A0E">
        <w:rPr>
          <w:sz w:val="16"/>
          <w:szCs w:val="16"/>
        </w:rPr>
        <w:t>Chen, A.; Xiao, B.; Liang, H.; Ding, C.; Jiang, G. (2013). Soil Microbial Community Response to Nitrobenzene Exposure for a Spartina Wetland. Soil and Sediment Contamination 22 (2)174-184. DOI:10.1080/15320383.2013.722140 [Not a recreational water quality study].</w:t>
      </w:r>
    </w:p>
    <w:p w14:paraId="6754E2A9" w14:textId="77777777" w:rsidR="00197A0E" w:rsidRPr="00197A0E" w:rsidRDefault="00992883" w:rsidP="00197A0E">
      <w:pPr>
        <w:spacing w:before="0" w:line="240" w:lineRule="auto"/>
        <w:ind w:left="720" w:hanging="720"/>
        <w:rPr>
          <w:sz w:val="16"/>
          <w:szCs w:val="16"/>
        </w:rPr>
      </w:pPr>
      <w:r w:rsidRPr="00197A0E">
        <w:rPr>
          <w:sz w:val="16"/>
          <w:szCs w:val="16"/>
        </w:rPr>
        <w:t>Chen, F. M.; Shen, X. J.; Liao, Y.; Xu, M. Z.; Guo, Y. C.; Wu, M. Q.; Rao, M.; Wang, Z. X.; Guo, X. F.; Ren, G. H. (2013). Changes of schistosomiasis endemic situation and water body security in Changsha City section of Xiangjiang River. Chinese Journal of Schistosomiasis Control 25 (4)387-389. URL:https://www.scopus.com/inward/record.uri?eid=2-s2.0-84883226920&amp;partnerID=40&amp;md5=59f56e41645b66da5b4d2ac9cd128322 [Not a recreational water quality study].</w:t>
      </w:r>
    </w:p>
    <w:p w14:paraId="3E886AD3" w14:textId="023A95CF" w:rsidR="00197A0E" w:rsidRPr="00197A0E" w:rsidRDefault="00992883" w:rsidP="00197A0E">
      <w:pPr>
        <w:spacing w:before="0" w:line="240" w:lineRule="auto"/>
        <w:ind w:left="720" w:hanging="720"/>
        <w:rPr>
          <w:sz w:val="16"/>
          <w:szCs w:val="16"/>
        </w:rPr>
      </w:pPr>
      <w:r w:rsidRPr="00197A0E">
        <w:rPr>
          <w:sz w:val="16"/>
          <w:szCs w:val="16"/>
        </w:rPr>
        <w:t xml:space="preserve">Chen, H. J.; Chang, H. (2014). Response of discharge, TSS, and </w:t>
      </w:r>
      <w:r w:rsidR="00EA2716" w:rsidRPr="00EA2716">
        <w:rPr>
          <w:i/>
          <w:sz w:val="16"/>
          <w:szCs w:val="16"/>
        </w:rPr>
        <w:t>E. coli</w:t>
      </w:r>
      <w:r w:rsidRPr="00197A0E">
        <w:rPr>
          <w:sz w:val="16"/>
          <w:szCs w:val="16"/>
        </w:rPr>
        <w:t xml:space="preserve"> to rainfall events in urban, suburban, and rural watersheds. Environmental Sciences: Processes and Impacts 16 (10)2313-2324. DOI:10.1039/c4em00327f [Not a recreational water quality study].</w:t>
      </w:r>
    </w:p>
    <w:p w14:paraId="1276FD0B" w14:textId="402206C8" w:rsidR="00197A0E" w:rsidRPr="00197A0E" w:rsidRDefault="00992883" w:rsidP="00197A0E">
      <w:pPr>
        <w:spacing w:before="0" w:line="240" w:lineRule="auto"/>
        <w:ind w:left="720" w:hanging="720"/>
        <w:rPr>
          <w:sz w:val="16"/>
          <w:szCs w:val="16"/>
        </w:rPr>
      </w:pPr>
      <w:r w:rsidRPr="00197A0E">
        <w:rPr>
          <w:sz w:val="16"/>
          <w:szCs w:val="16"/>
        </w:rPr>
        <w:t>Chen, H.; Bai, X.; Li, Y.; Jing, L.; Chen, R.; Teng, Y. (2019). Characterization and source-tracking of antibiotic resistomes in the sediments of a peri-urban river. Science of the Total Environment 679</w:t>
      </w:r>
      <w:r w:rsidR="001F58CD">
        <w:rPr>
          <w:sz w:val="16"/>
          <w:szCs w:val="16"/>
        </w:rPr>
        <w:t>:</w:t>
      </w:r>
      <w:r w:rsidRPr="00197A0E">
        <w:rPr>
          <w:sz w:val="16"/>
          <w:szCs w:val="16"/>
        </w:rPr>
        <w:t xml:space="preserve"> 88-96. DOI:10.1016/j.scitotenv.2019.05.063 [Not a recreational water quality study].</w:t>
      </w:r>
    </w:p>
    <w:p w14:paraId="79D6410C" w14:textId="746AFE52" w:rsidR="00197A0E" w:rsidRPr="00197A0E" w:rsidRDefault="00992883" w:rsidP="00197A0E">
      <w:pPr>
        <w:spacing w:before="0" w:line="240" w:lineRule="auto"/>
        <w:ind w:left="720" w:hanging="720"/>
        <w:rPr>
          <w:sz w:val="16"/>
          <w:szCs w:val="16"/>
        </w:rPr>
      </w:pPr>
      <w:r w:rsidRPr="00197A0E">
        <w:rPr>
          <w:sz w:val="16"/>
          <w:szCs w:val="16"/>
        </w:rPr>
        <w:t>Chen, H.; Bai, X.; Li, Y.; Jing, L.; Chen, R.; Teng, Y. (2019). Source identification of antibiotic resistance genes in a peri-urban river using novel crAssphage marker genes and metagenomic signatures. Water Research 167. DOI:10.1016/j.watres.2019.115098 [Not a recreational water quality study].</w:t>
      </w:r>
    </w:p>
    <w:p w14:paraId="2B8A5016" w14:textId="77777777" w:rsidR="00197A0E" w:rsidRPr="00197A0E" w:rsidRDefault="00992883" w:rsidP="00197A0E">
      <w:pPr>
        <w:spacing w:before="0" w:line="240" w:lineRule="auto"/>
        <w:ind w:left="720" w:hanging="720"/>
        <w:rPr>
          <w:sz w:val="16"/>
          <w:szCs w:val="16"/>
        </w:rPr>
      </w:pPr>
      <w:r w:rsidRPr="00197A0E">
        <w:rPr>
          <w:sz w:val="16"/>
          <w:szCs w:val="16"/>
        </w:rPr>
        <w:t>Chen, H.; Zuo, Q. T.; Zhang, Y. Y. (2017). Preliminary results of water quality assessment using phytoplankton and physicochemical approaches in the Huai River Basin, China. Water Science and Technology 76 (9)2554-2564. DOI:10.2166/wst.2017.418 [Not a recreational water quality study].</w:t>
      </w:r>
    </w:p>
    <w:p w14:paraId="742F3707" w14:textId="47AB7D8F" w:rsidR="00197A0E" w:rsidRPr="00197A0E" w:rsidRDefault="00992883" w:rsidP="00197A0E">
      <w:pPr>
        <w:spacing w:before="0" w:line="240" w:lineRule="auto"/>
        <w:ind w:left="720" w:hanging="720"/>
        <w:rPr>
          <w:sz w:val="16"/>
          <w:szCs w:val="16"/>
        </w:rPr>
      </w:pPr>
      <w:r w:rsidRPr="00197A0E">
        <w:rPr>
          <w:sz w:val="16"/>
          <w:szCs w:val="16"/>
        </w:rPr>
        <w:t>Chen, Haiyang; Chen, Ruihui; Jing, Lijun; Bai, Xiaomei; Teng, Yanguo (2019). A metagenomic analysis framework for characterization of antibiotic resistomes in river environment: Application to an urban river in Beijing. Environmental Pollution 245</w:t>
      </w:r>
      <w:r w:rsidR="001F58CD">
        <w:rPr>
          <w:sz w:val="16"/>
          <w:szCs w:val="16"/>
        </w:rPr>
        <w:t>:</w:t>
      </w:r>
      <w:r w:rsidRPr="00197A0E">
        <w:rPr>
          <w:sz w:val="16"/>
          <w:szCs w:val="16"/>
        </w:rPr>
        <w:t xml:space="preserve"> 398-407. DOI:10.1016/j.envpol.2018.11.024 [Not a recreational water quality study].</w:t>
      </w:r>
    </w:p>
    <w:p w14:paraId="525EFBFB" w14:textId="18FCB4D6" w:rsidR="00197A0E" w:rsidRPr="00197A0E" w:rsidRDefault="00992883" w:rsidP="00197A0E">
      <w:pPr>
        <w:spacing w:before="0" w:line="240" w:lineRule="auto"/>
        <w:ind w:left="720" w:hanging="720"/>
        <w:rPr>
          <w:sz w:val="16"/>
          <w:szCs w:val="16"/>
        </w:rPr>
      </w:pPr>
      <w:r w:rsidRPr="00197A0E">
        <w:rPr>
          <w:sz w:val="16"/>
          <w:szCs w:val="16"/>
        </w:rPr>
        <w:t>Chen, Haiyang; Jing, Lijun; Yao, Zhipeng; Meng, Fansheng; Teng, Yanguo (2019). Prevalence, source and risk of antibiotic resistance genes in the sediments of Lake Tai (China) deciphered by metagenomic assembly: A comparison with other global lakes. Environment International 127</w:t>
      </w:r>
      <w:r w:rsidR="001F58CD">
        <w:rPr>
          <w:sz w:val="16"/>
          <w:szCs w:val="16"/>
        </w:rPr>
        <w:t>:</w:t>
      </w:r>
      <w:r w:rsidRPr="00197A0E">
        <w:rPr>
          <w:sz w:val="16"/>
          <w:szCs w:val="16"/>
        </w:rPr>
        <w:t xml:space="preserve"> 267-275. DOI:10.1016/j.envint.2019.03.048 [Not a recreational water quality study].</w:t>
      </w:r>
    </w:p>
    <w:p w14:paraId="20F5B084" w14:textId="31B24012" w:rsidR="00197A0E" w:rsidRPr="00197A0E" w:rsidRDefault="00992883" w:rsidP="00197A0E">
      <w:pPr>
        <w:spacing w:before="0" w:line="240" w:lineRule="auto"/>
        <w:ind w:left="720" w:hanging="720"/>
        <w:rPr>
          <w:sz w:val="16"/>
          <w:szCs w:val="16"/>
        </w:rPr>
      </w:pPr>
      <w:r w:rsidRPr="00197A0E">
        <w:rPr>
          <w:sz w:val="16"/>
          <w:szCs w:val="16"/>
        </w:rPr>
        <w:t>Chen, Haiyang; Li, Yuezhao; Sun, Wenchao; Song, Liuting; Zuo, Rui; Teng, Yanguo (2020). Characterization and source identification of antibiotic resistance genes in the sediments of an interconnected river-lake system. Environment International 137</w:t>
      </w:r>
      <w:r w:rsidR="001F58CD">
        <w:rPr>
          <w:sz w:val="16"/>
          <w:szCs w:val="16"/>
        </w:rPr>
        <w:t>:</w:t>
      </w:r>
      <w:r w:rsidRPr="00197A0E">
        <w:rPr>
          <w:sz w:val="16"/>
          <w:szCs w:val="16"/>
        </w:rPr>
        <w:t xml:space="preserve"> 105538. DOI:10.1016/j.envint.2020.105538 [Not a recreational water quality study].</w:t>
      </w:r>
    </w:p>
    <w:p w14:paraId="0C8173C0" w14:textId="1E50D393" w:rsidR="00197A0E" w:rsidRPr="00197A0E" w:rsidRDefault="00992883" w:rsidP="00197A0E">
      <w:pPr>
        <w:spacing w:before="0" w:line="240" w:lineRule="auto"/>
        <w:ind w:left="720" w:hanging="720"/>
        <w:rPr>
          <w:sz w:val="16"/>
          <w:szCs w:val="16"/>
        </w:rPr>
      </w:pPr>
      <w:r w:rsidRPr="00197A0E">
        <w:rPr>
          <w:sz w:val="16"/>
          <w:szCs w:val="16"/>
        </w:rPr>
        <w:t>Chen, L.; Tsui, M. M. P.; Lam, J. C. W.; Wang, Q.; Hu, C.; Wai, O. W. H.; Zhou, B.; Lam, P. K. S. (2019). Contamination by perfluoroalkyl substances and microbial community structure in Pearl River Delta sediments. Environmental Pollution 245</w:t>
      </w:r>
      <w:r w:rsidR="001F58CD">
        <w:rPr>
          <w:sz w:val="16"/>
          <w:szCs w:val="16"/>
        </w:rPr>
        <w:t>:</w:t>
      </w:r>
      <w:r w:rsidRPr="00197A0E">
        <w:rPr>
          <w:sz w:val="16"/>
          <w:szCs w:val="16"/>
        </w:rPr>
        <w:t xml:space="preserve"> 218-225. DOI:10.1016/j.envpol.2018.11.005 [Not a recreational water quality study].</w:t>
      </w:r>
    </w:p>
    <w:p w14:paraId="5D423E47" w14:textId="77777777" w:rsidR="00197A0E" w:rsidRPr="00197A0E" w:rsidRDefault="00992883" w:rsidP="00197A0E">
      <w:pPr>
        <w:spacing w:before="0" w:line="240" w:lineRule="auto"/>
        <w:ind w:left="720" w:hanging="720"/>
        <w:rPr>
          <w:sz w:val="16"/>
          <w:szCs w:val="16"/>
        </w:rPr>
      </w:pPr>
      <w:r w:rsidRPr="00197A0E">
        <w:rPr>
          <w:sz w:val="16"/>
          <w:szCs w:val="16"/>
        </w:rPr>
        <w:t>Chen, L.; Zhang, X.; Zhi, X.; Dai, Y.; Zhang, P.; Xiao, Y.; Shen, Z. (2020). Tracking faecal microorganisms using the qPCR method in a typical urban catchment in China. Environmental Monitoring and Assessment 192 (3). DOI:10.1007/s10661-020-8130-8 [Not a recreational water quality study].</w:t>
      </w:r>
    </w:p>
    <w:p w14:paraId="515C061B" w14:textId="77777777" w:rsidR="00197A0E" w:rsidRPr="00197A0E" w:rsidRDefault="00992883" w:rsidP="00197A0E">
      <w:pPr>
        <w:spacing w:before="0" w:line="240" w:lineRule="auto"/>
        <w:ind w:left="720" w:hanging="720"/>
        <w:rPr>
          <w:sz w:val="16"/>
          <w:szCs w:val="16"/>
        </w:rPr>
      </w:pPr>
      <w:r w:rsidRPr="00197A0E">
        <w:rPr>
          <w:sz w:val="16"/>
          <w:szCs w:val="16"/>
        </w:rPr>
        <w:t>Chen, Liang; Paulsen, Daniel B.; Scruggs, Daniel W.; Banes, Michelle M.; Reeks, Brenda Y.; Lawrence, Mark L. (2003). Alteration of DNA adenine methylase (Dam) activity in Pasteurella multocida causes increased spontaneous mutation frequency and attenuation in mice. Microbiology (Reading, England) 149 (Pt 8)2283-2290. DOI:10.1099/mic.0.26251-0 [Not a recreational water quality study].</w:t>
      </w:r>
    </w:p>
    <w:p w14:paraId="52630B41" w14:textId="05EF578B" w:rsidR="00197A0E" w:rsidRPr="00197A0E" w:rsidRDefault="00992883" w:rsidP="00197A0E">
      <w:pPr>
        <w:spacing w:before="0" w:line="240" w:lineRule="auto"/>
        <w:ind w:left="720" w:hanging="720"/>
        <w:rPr>
          <w:sz w:val="16"/>
          <w:szCs w:val="16"/>
        </w:rPr>
      </w:pPr>
      <w:r w:rsidRPr="00197A0E">
        <w:rPr>
          <w:sz w:val="16"/>
          <w:szCs w:val="16"/>
        </w:rPr>
        <w:t>Chen, Q.; Guo, X.; Hua, G.; Li, G.; Feng, R.; Liu, X. (2017). Migration and degradation of swine farm tetracyclines at the river catchment scale: Can the multi-pond system mitigate pollution risk to receiving rivers? Environmental Pollution 220</w:t>
      </w:r>
      <w:r w:rsidR="00013B32">
        <w:rPr>
          <w:sz w:val="16"/>
          <w:szCs w:val="16"/>
        </w:rPr>
        <w:t>:</w:t>
      </w:r>
      <w:r w:rsidRPr="00197A0E">
        <w:rPr>
          <w:sz w:val="16"/>
          <w:szCs w:val="16"/>
        </w:rPr>
        <w:t xml:space="preserve"> 1301-1310. DOI:10.1016/j.envpol.2016.11.004 [Not a recreational water quality study].</w:t>
      </w:r>
    </w:p>
    <w:p w14:paraId="3CB3A776" w14:textId="49FE14F6" w:rsidR="00197A0E" w:rsidRPr="00197A0E" w:rsidRDefault="00992883" w:rsidP="00197A0E">
      <w:pPr>
        <w:spacing w:before="0" w:line="240" w:lineRule="auto"/>
        <w:ind w:left="720" w:hanging="720"/>
        <w:rPr>
          <w:sz w:val="16"/>
          <w:szCs w:val="16"/>
        </w:rPr>
      </w:pPr>
      <w:r w:rsidRPr="00197A0E">
        <w:rPr>
          <w:sz w:val="16"/>
          <w:szCs w:val="16"/>
        </w:rPr>
        <w:t>Chen, R. S.; Sheu, S. Y.; Xue, Y. J.; Wang, C. Y.; Wang, W. S.; Wang, J. H.; Kuo, T. F.; Chou, C. H. (2019). Depletion study of oxolinic acid in freshwater softshell turtle (Pelodiscus sinensis) with multiple-dose oral administration. Israeli Journal of Aquaculture - Bamidgeh 71. URL:https://www.scopus.com/inward/record.uri?eid=2-s2.0-85082923627&amp;partnerID=40&amp;md5=bae7f649c1fd8971b9a2244c83bfe742 [Not a recreational water quality study].</w:t>
      </w:r>
    </w:p>
    <w:p w14:paraId="532C3474" w14:textId="77777777" w:rsidR="00197A0E" w:rsidRPr="00197A0E" w:rsidRDefault="00992883" w:rsidP="00197A0E">
      <w:pPr>
        <w:spacing w:before="0" w:line="240" w:lineRule="auto"/>
        <w:ind w:left="720" w:hanging="720"/>
        <w:rPr>
          <w:sz w:val="16"/>
          <w:szCs w:val="16"/>
        </w:rPr>
      </w:pPr>
      <w:r w:rsidRPr="00197A0E">
        <w:rPr>
          <w:sz w:val="16"/>
          <w:szCs w:val="16"/>
        </w:rPr>
        <w:t>Chen, Rong; Gao, Tingting; Wang, Xiaochang; Zhou, Jinhong; Xu, Limei (2016). Health impact assessment of wastewater reuse for replenishing an urban landscape lake by disability-adjusted life year. Journal of Water Reuse and Desalination 6 (3)371-381. DOI:10.2166/wrd.2015.208 [Not a recreational water quality study].</w:t>
      </w:r>
    </w:p>
    <w:p w14:paraId="61E53721" w14:textId="77777777" w:rsidR="00197A0E" w:rsidRPr="00197A0E" w:rsidRDefault="00992883" w:rsidP="00197A0E">
      <w:pPr>
        <w:spacing w:before="0" w:line="240" w:lineRule="auto"/>
        <w:ind w:left="720" w:hanging="720"/>
        <w:rPr>
          <w:sz w:val="16"/>
          <w:szCs w:val="16"/>
        </w:rPr>
      </w:pPr>
      <w:r w:rsidRPr="00197A0E">
        <w:rPr>
          <w:sz w:val="16"/>
          <w:szCs w:val="16"/>
        </w:rPr>
        <w:t>Chen, Wei-Yu; Jou, Li-John; Chen, Suz-Hsin; Liao, Chung-Min (2012). A real-time biomonitoring system to detect arsenic toxicity by valve movement in freshwater clam Corbicula fluminea. Ecotoxicology 21 (4)1177-1187. DOI:10.1007/s10646-012-0872-9 [Not a recreational water quality study].</w:t>
      </w:r>
    </w:p>
    <w:p w14:paraId="3180E9E5" w14:textId="77777777" w:rsidR="00197A0E" w:rsidRPr="00197A0E" w:rsidRDefault="00992883" w:rsidP="00197A0E">
      <w:pPr>
        <w:spacing w:before="0" w:line="240" w:lineRule="auto"/>
        <w:ind w:left="720" w:hanging="720"/>
        <w:rPr>
          <w:sz w:val="16"/>
          <w:szCs w:val="16"/>
        </w:rPr>
      </w:pPr>
      <w:r w:rsidRPr="00197A0E">
        <w:rPr>
          <w:sz w:val="16"/>
          <w:szCs w:val="16"/>
        </w:rPr>
        <w:t>Chen, X.; Castillo-Mancilla, J. R.; Seifert, S. M.; McAllister, K. B.; Zheng, J. H.; Bushman, L. R.; MaWhinney, S.; Anderson, P. L. (2016). Analysis of the endogenous deoxynucleoside triphosphate pool in HIV-positive and -negative individuals receiving tenofovir-emtricitabine. Antimicrobial Agents and Chemotherapy 60 (9)5387-5392. DOI:10.1128/AAC.01019-16 [Not a recreational water quality study].</w:t>
      </w:r>
    </w:p>
    <w:p w14:paraId="3999C82A" w14:textId="77777777" w:rsidR="00197A0E" w:rsidRPr="00197A0E" w:rsidRDefault="00992883" w:rsidP="00197A0E">
      <w:pPr>
        <w:spacing w:before="0" w:line="240" w:lineRule="auto"/>
        <w:ind w:left="720" w:hanging="720"/>
        <w:rPr>
          <w:sz w:val="16"/>
          <w:szCs w:val="16"/>
        </w:rPr>
      </w:pPr>
      <w:r w:rsidRPr="00197A0E">
        <w:rPr>
          <w:sz w:val="16"/>
          <w:szCs w:val="16"/>
        </w:rPr>
        <w:t>Chen, Z.; Rao, X. L.; Li, Y. F.; Gu, X. N.; Xu, M. X.; Un, D. D. (2015). Effect of Schistosomiasis control strategy based on infection source control of Poyang Lake region in Yongxiu County promotion zone. Chinese Journal of Schistosomiasis Control 27 (6)579-582. DOI:10.16250/j.32.1374.2015179 [Not a recreational water quality study].</w:t>
      </w:r>
    </w:p>
    <w:p w14:paraId="5BA0C228" w14:textId="77777777" w:rsidR="00197A0E" w:rsidRPr="00197A0E" w:rsidRDefault="00992883" w:rsidP="00197A0E">
      <w:pPr>
        <w:spacing w:before="0" w:line="240" w:lineRule="auto"/>
        <w:ind w:left="720" w:hanging="720"/>
        <w:rPr>
          <w:sz w:val="16"/>
          <w:szCs w:val="16"/>
        </w:rPr>
      </w:pPr>
      <w:r w:rsidRPr="00197A0E">
        <w:rPr>
          <w:sz w:val="16"/>
          <w:szCs w:val="16"/>
        </w:rPr>
        <w:t>Cheng, B. Y.; Liu, T. C.; Shyu, G. S.; Chang, T. K.; Fang, W. T. (2011). Analysis of trends in water quality: Constructed wetlands in metropolitan Taipei. Water Science and Technology 64 (11)2143-2150. DOI:10.2166/wst.2011.785 [Not a recreational water quality study].</w:t>
      </w:r>
    </w:p>
    <w:p w14:paraId="41455CA3" w14:textId="3376F450" w:rsidR="00197A0E" w:rsidRPr="00197A0E" w:rsidRDefault="00992883" w:rsidP="00197A0E">
      <w:pPr>
        <w:spacing w:before="0" w:line="240" w:lineRule="auto"/>
        <w:ind w:left="720" w:hanging="720"/>
        <w:rPr>
          <w:sz w:val="16"/>
          <w:szCs w:val="16"/>
        </w:rPr>
      </w:pPr>
      <w:r w:rsidRPr="00197A0E">
        <w:rPr>
          <w:sz w:val="16"/>
          <w:szCs w:val="16"/>
        </w:rPr>
        <w:t>Cheng, D.; Liu, X.; Zhao, S.; Cui, B.; Bai, J.; Li, Z. (2017). Influence of the natural colloids on the multi-phase distributions of antibiotics in the surface water from the largest lake in North China. Science of the Total Environment 578</w:t>
      </w:r>
      <w:r w:rsidR="00013B32">
        <w:rPr>
          <w:sz w:val="16"/>
          <w:szCs w:val="16"/>
        </w:rPr>
        <w:t>:</w:t>
      </w:r>
      <w:r w:rsidRPr="00197A0E">
        <w:rPr>
          <w:sz w:val="16"/>
          <w:szCs w:val="16"/>
        </w:rPr>
        <w:t xml:space="preserve"> 649-659. DOI:10.1016/j.scitotenv.2016.11.012 [Not a recreational water quality study].</w:t>
      </w:r>
    </w:p>
    <w:p w14:paraId="1CFFA678" w14:textId="77777777" w:rsidR="00197A0E" w:rsidRPr="00197A0E" w:rsidRDefault="00992883" w:rsidP="00197A0E">
      <w:pPr>
        <w:spacing w:before="0" w:line="240" w:lineRule="auto"/>
        <w:ind w:left="720" w:hanging="720"/>
        <w:rPr>
          <w:sz w:val="16"/>
          <w:szCs w:val="16"/>
        </w:rPr>
      </w:pPr>
      <w:r w:rsidRPr="00197A0E">
        <w:rPr>
          <w:sz w:val="16"/>
          <w:szCs w:val="16"/>
        </w:rPr>
        <w:t>Cheng, J.; Niu, S.; Kim, Y. (2013). Relationship between water quality parameters and the survival of indicator microorganisms - Escherichia coli - In a stormwater wetland. Water Science and Technology 68 (7)1650-1656. DOI:10.2166/wst.2013.386 [Not a recreational water quality study].</w:t>
      </w:r>
    </w:p>
    <w:p w14:paraId="16A2077D" w14:textId="75877DD2" w:rsidR="00197A0E" w:rsidRPr="00197A0E" w:rsidRDefault="00992883" w:rsidP="00197A0E">
      <w:pPr>
        <w:spacing w:before="0" w:line="240" w:lineRule="auto"/>
        <w:ind w:left="720" w:hanging="720"/>
        <w:rPr>
          <w:sz w:val="16"/>
          <w:szCs w:val="16"/>
        </w:rPr>
      </w:pPr>
      <w:r w:rsidRPr="00197A0E">
        <w:rPr>
          <w:sz w:val="16"/>
          <w:szCs w:val="16"/>
        </w:rPr>
        <w:t>Cheng, S.; Liu, H.; Sun, Q.; Kong, R.; Letcher, R. J.; Liu, C. (2019). Occurrence of the fungus mycotoxin, ustiloxin A, in surface waters of paddy fields in Enshi, Hubei, China, and toxicity in Tetrahymena thermophila. Environmental Pollution 251</w:t>
      </w:r>
      <w:r w:rsidR="00013B32">
        <w:rPr>
          <w:sz w:val="16"/>
          <w:szCs w:val="16"/>
        </w:rPr>
        <w:t>:</w:t>
      </w:r>
      <w:r w:rsidRPr="00197A0E">
        <w:rPr>
          <w:sz w:val="16"/>
          <w:szCs w:val="16"/>
        </w:rPr>
        <w:t xml:space="preserve"> 901-909. DOI:10.1016/j.envpol.2019.05.032 [Not a recreational water quality study].</w:t>
      </w:r>
    </w:p>
    <w:p w14:paraId="6105FB3C" w14:textId="69F2DC8B" w:rsidR="00197A0E" w:rsidRPr="00197A0E" w:rsidRDefault="00992883" w:rsidP="00197A0E">
      <w:pPr>
        <w:spacing w:before="0" w:line="240" w:lineRule="auto"/>
        <w:ind w:left="720" w:hanging="720"/>
        <w:rPr>
          <w:sz w:val="16"/>
          <w:szCs w:val="16"/>
        </w:rPr>
      </w:pPr>
      <w:r w:rsidRPr="00197A0E">
        <w:rPr>
          <w:sz w:val="16"/>
          <w:szCs w:val="16"/>
        </w:rPr>
        <w:t>Cherian, Chikoo; Vennila, J. Jannet; Sharan, Leena (2019). Marine bromophenols as an effective inhibitor of virulent proteins (peptidyl arginine deiminase, gingipain R and hemagglutinin A) in Porphyromas gingivalis. Archives of Oral Biology 100</w:t>
      </w:r>
      <w:r w:rsidR="00013B32">
        <w:rPr>
          <w:sz w:val="16"/>
          <w:szCs w:val="16"/>
        </w:rPr>
        <w:t>:</w:t>
      </w:r>
      <w:r w:rsidRPr="00197A0E">
        <w:rPr>
          <w:sz w:val="16"/>
          <w:szCs w:val="16"/>
        </w:rPr>
        <w:t xml:space="preserve"> 119-128. DOI:10.1016/j.archoralbio.2019.02.016 [Not a recreational water quality study].</w:t>
      </w:r>
    </w:p>
    <w:p w14:paraId="3D8408CF" w14:textId="77777777" w:rsidR="00197A0E" w:rsidRPr="00197A0E" w:rsidRDefault="00992883" w:rsidP="00197A0E">
      <w:pPr>
        <w:spacing w:before="0" w:line="240" w:lineRule="auto"/>
        <w:ind w:left="720" w:hanging="720"/>
        <w:rPr>
          <w:sz w:val="16"/>
          <w:szCs w:val="16"/>
        </w:rPr>
      </w:pPr>
      <w:r w:rsidRPr="00197A0E">
        <w:rPr>
          <w:sz w:val="16"/>
          <w:szCs w:val="16"/>
        </w:rPr>
        <w:t>Chesnot, T.; Delbec, M.; Mignard, C.; Duchemin, J.; Welté, B.; Pieronne, P.; Pagotto, C.; Paffoni, C.; Guéry, B. (2012). Investigating emerging microbiological risks in local river water used by water treatment plants in the Paris metropolitan area. Environnement, Risques et Sante 11 (4)298-304. DOI:10.1684/ers.2012.0546 [Not a recreational water quality study].</w:t>
      </w:r>
    </w:p>
    <w:p w14:paraId="0D52C924" w14:textId="77777777" w:rsidR="00197A0E" w:rsidRPr="00197A0E" w:rsidRDefault="00992883" w:rsidP="00197A0E">
      <w:pPr>
        <w:spacing w:before="0" w:line="240" w:lineRule="auto"/>
        <w:ind w:left="720" w:hanging="720"/>
        <w:rPr>
          <w:sz w:val="16"/>
          <w:szCs w:val="16"/>
        </w:rPr>
      </w:pPr>
      <w:r w:rsidRPr="00197A0E">
        <w:rPr>
          <w:sz w:val="16"/>
          <w:szCs w:val="16"/>
        </w:rPr>
        <w:t>Chia, M. A.; Kwaghe, M. J. (2015). Microcystins contamination of surface water supply sources in Zaria-Nigeria. Environmental Monitoring and Assessment 187 (10). DOI:10.1007/s10661-015-4829-3 [Not a recreational water quality study].</w:t>
      </w:r>
    </w:p>
    <w:p w14:paraId="3BFB18AF" w14:textId="77777777" w:rsidR="00197A0E" w:rsidRPr="00197A0E" w:rsidRDefault="00992883" w:rsidP="00197A0E">
      <w:pPr>
        <w:spacing w:before="0" w:line="240" w:lineRule="auto"/>
        <w:ind w:left="720" w:hanging="720"/>
        <w:rPr>
          <w:sz w:val="16"/>
          <w:szCs w:val="16"/>
        </w:rPr>
      </w:pPr>
      <w:r w:rsidRPr="00197A0E">
        <w:rPr>
          <w:sz w:val="16"/>
          <w:szCs w:val="16"/>
        </w:rPr>
        <w:t>Chiang, Y. C.; Yang, H. J.; Chen, S. C.; Hu, C. W.; Tsai, C. T.; Lai, D. J.; Kuo, C. Y. (2017). Inhalation exposure of children to indoor PM10 and associated metals during river-dust episodes. Air Quality, Atmosphere and Health 10 (3)381-388. DOI:10.1007/s11869-016-0426-z [Not a recreational water quality study].</w:t>
      </w:r>
    </w:p>
    <w:p w14:paraId="2AEECAAA" w14:textId="2503B90F" w:rsidR="00197A0E" w:rsidRPr="00197A0E" w:rsidRDefault="00992883" w:rsidP="00197A0E">
      <w:pPr>
        <w:spacing w:before="0" w:line="240" w:lineRule="auto"/>
        <w:ind w:left="720" w:hanging="720"/>
        <w:rPr>
          <w:sz w:val="16"/>
          <w:szCs w:val="16"/>
        </w:rPr>
      </w:pPr>
      <w:r w:rsidRPr="00197A0E">
        <w:rPr>
          <w:sz w:val="16"/>
          <w:szCs w:val="16"/>
        </w:rPr>
        <w:t>Chiarore, A.; Musco, L.; Bertocci, I.; Gallo, A.; Cannavacciuolo, A.; Mutalipassi, M.; Caramiello, D.; Giomi, F.; Fusi, M.; Danovaro, R.; Munari, M. (2020). Sea urchin chronicles. The effect of oxygen super-saturation and marine polluted sediments from Bagnoli-Coroglio Bay on different life stages of the sea urchin Paracentrotus lividus. Marine Environmental Research 159. DOI:10.1016/j.marenvres.2020.104967 [Not a recreational water quality study].</w:t>
      </w:r>
    </w:p>
    <w:p w14:paraId="25E1B47A" w14:textId="77777777" w:rsidR="00197A0E" w:rsidRPr="00197A0E" w:rsidRDefault="00992883" w:rsidP="00197A0E">
      <w:pPr>
        <w:spacing w:before="0" w:line="240" w:lineRule="auto"/>
        <w:ind w:left="720" w:hanging="720"/>
        <w:rPr>
          <w:sz w:val="16"/>
          <w:szCs w:val="16"/>
        </w:rPr>
      </w:pPr>
      <w:r w:rsidRPr="00197A0E">
        <w:rPr>
          <w:sz w:val="16"/>
          <w:szCs w:val="16"/>
        </w:rPr>
        <w:t>Chigor, V. N.; Umoh, V. J.; Okuofu, C. A.; Ameh, J. B.; Igbinosa, E. O.; Okoh, A. I. (2012). Water quality assessment: Surface water sources used for drinking and irrigation in Zaria, Nigeria are a public health hazard. Environmental Monitoring and Assessment 184 (5)3389-3400. DOI:10.1007/s10661-011-2396-9 [Not a recreational water quality study].</w:t>
      </w:r>
    </w:p>
    <w:p w14:paraId="5ED56231" w14:textId="77777777" w:rsidR="00197A0E" w:rsidRPr="00197A0E" w:rsidRDefault="00992883" w:rsidP="00197A0E">
      <w:pPr>
        <w:spacing w:before="0" w:line="240" w:lineRule="auto"/>
        <w:ind w:left="720" w:hanging="720"/>
        <w:rPr>
          <w:sz w:val="16"/>
          <w:szCs w:val="16"/>
        </w:rPr>
      </w:pPr>
      <w:r w:rsidRPr="00197A0E">
        <w:rPr>
          <w:sz w:val="16"/>
          <w:szCs w:val="16"/>
        </w:rPr>
        <w:t>Chigor, V. N.; Umoh, V. J.; Smith, S. I. (2010). Occurrence of Escherichia coli O157 in a river used for fresh produce irrigation in Nigeria. African Journal of Biotechnology 9 (2)178-182. URL:https://www.scopus.com/inward/record.uri?eid=2-s2.0-75749133620&amp;partnerID=40&amp;md5=006335b3aa3404cd342ee4faf5a9a694 [Not a recreational water quality study].</w:t>
      </w:r>
    </w:p>
    <w:p w14:paraId="3B24E2A5" w14:textId="77777777" w:rsidR="00197A0E" w:rsidRPr="00197A0E" w:rsidRDefault="00992883" w:rsidP="00197A0E">
      <w:pPr>
        <w:spacing w:before="0" w:line="240" w:lineRule="auto"/>
        <w:ind w:left="720" w:hanging="720"/>
        <w:rPr>
          <w:sz w:val="16"/>
          <w:szCs w:val="16"/>
        </w:rPr>
      </w:pPr>
      <w:r w:rsidRPr="00197A0E">
        <w:rPr>
          <w:sz w:val="16"/>
          <w:szCs w:val="16"/>
        </w:rPr>
        <w:t>Chigor, Vincent N; Ozochi, Chizoba A; Umoh, Veronica J (2019). Microbial Freshwater Pollution and the Associated Risks. Nigerian Journal of Microbiology, 33(1) 4597 - 4610. [Not a recreational water quality study].</w:t>
      </w:r>
    </w:p>
    <w:p w14:paraId="11179C8D" w14:textId="1ADF31E5" w:rsidR="00197A0E" w:rsidRPr="00197A0E" w:rsidRDefault="00992883" w:rsidP="00197A0E">
      <w:pPr>
        <w:spacing w:before="0" w:line="240" w:lineRule="auto"/>
        <w:ind w:left="720" w:hanging="720"/>
        <w:rPr>
          <w:sz w:val="16"/>
          <w:szCs w:val="16"/>
        </w:rPr>
      </w:pPr>
      <w:r w:rsidRPr="00197A0E">
        <w:rPr>
          <w:sz w:val="16"/>
          <w:szCs w:val="16"/>
        </w:rPr>
        <w:t>Cho, Kyung Hwa; Pachepsky, Yakov A.; Oliver, David M.; Muirhead, Richard W.; Park, Yongeun; Quilliam, Richard S.; Shelton, Daniel R. (2016). Modeling fate and transport of fecally-derived microorganisms at the watershed scale: State of the science and future opportunities. Water Research 100</w:t>
      </w:r>
      <w:r w:rsidR="00013B32">
        <w:rPr>
          <w:sz w:val="16"/>
          <w:szCs w:val="16"/>
        </w:rPr>
        <w:t>:</w:t>
      </w:r>
      <w:r w:rsidRPr="00197A0E">
        <w:rPr>
          <w:sz w:val="16"/>
          <w:szCs w:val="16"/>
        </w:rPr>
        <w:t xml:space="preserve"> 38-56. DOI:10.1016/j.watres.2016.04.064 [Not a recreational water quality study].</w:t>
      </w:r>
    </w:p>
    <w:p w14:paraId="51DD8113" w14:textId="77777777" w:rsidR="00197A0E" w:rsidRPr="00197A0E" w:rsidRDefault="00992883" w:rsidP="00197A0E">
      <w:pPr>
        <w:spacing w:before="0" w:line="240" w:lineRule="auto"/>
        <w:ind w:left="720" w:hanging="720"/>
        <w:rPr>
          <w:sz w:val="16"/>
          <w:szCs w:val="16"/>
        </w:rPr>
      </w:pPr>
      <w:r w:rsidRPr="00197A0E">
        <w:rPr>
          <w:sz w:val="16"/>
          <w:szCs w:val="16"/>
        </w:rPr>
        <w:t>Cho, S.; Kim, J.; Kim, S.; Lee, S. S. (2018). Nitrogen and phosphorus treatment of marine wastewater by a laboratory-scale sequencing batch reactor with eco-friendly marine high-efficiency sediment. Environmental Technology (United Kingdom) 39 (13)1721-1732. DOI:10.1080/09593330.2017.1337234 [Not a recreational water quality study].</w:t>
      </w:r>
    </w:p>
    <w:p w14:paraId="39AD840E" w14:textId="77777777" w:rsidR="00197A0E" w:rsidRPr="00197A0E" w:rsidRDefault="00992883" w:rsidP="00197A0E">
      <w:pPr>
        <w:spacing w:before="0" w:line="240" w:lineRule="auto"/>
        <w:ind w:left="720" w:hanging="720"/>
        <w:rPr>
          <w:sz w:val="16"/>
          <w:szCs w:val="16"/>
        </w:rPr>
      </w:pPr>
      <w:r w:rsidRPr="00197A0E">
        <w:rPr>
          <w:sz w:val="16"/>
          <w:szCs w:val="16"/>
        </w:rPr>
        <w:t>Cho, Y. S.; Kim, D. S.; Nam, Y. K. (2013). Characterization of estrogen-responsive transgenic marine medaka Oryzias dancena germlines harboring red fluorescent protein gene under the control by endogenous choriogenin H promoter. Transgenic Research 22 (3)501-517. DOI:10.1007/s11248-012-9650-y [Not a recreational water quality study].</w:t>
      </w:r>
    </w:p>
    <w:p w14:paraId="50AFD1DF" w14:textId="77777777" w:rsidR="00197A0E" w:rsidRPr="00197A0E" w:rsidRDefault="00992883" w:rsidP="00197A0E">
      <w:pPr>
        <w:spacing w:before="0" w:line="240" w:lineRule="auto"/>
        <w:ind w:left="720" w:hanging="720"/>
        <w:rPr>
          <w:sz w:val="16"/>
          <w:szCs w:val="16"/>
        </w:rPr>
      </w:pPr>
      <w:r w:rsidRPr="00197A0E">
        <w:rPr>
          <w:sz w:val="16"/>
          <w:szCs w:val="16"/>
        </w:rPr>
        <w:t>Choi, K.; Kim, Y.; Jung, J.; Kim, M. H.; Kim, C. S.; Kim, N. H.; Park, J. (2008). Occurrences and ecological risks of roxithromycin, trimethoprim, and chloramphenicol in the Han River, Korea. Environmental Toxicology and Chemistry 27 (3)711-719. DOI:10.1897/07-143.1 [Not a recreational water quality study].</w:t>
      </w:r>
    </w:p>
    <w:p w14:paraId="0413281D" w14:textId="77777777" w:rsidR="00197A0E" w:rsidRPr="00197A0E" w:rsidRDefault="00992883" w:rsidP="00197A0E">
      <w:pPr>
        <w:spacing w:before="0" w:line="240" w:lineRule="auto"/>
        <w:ind w:left="720" w:hanging="720"/>
        <w:rPr>
          <w:sz w:val="16"/>
          <w:szCs w:val="16"/>
        </w:rPr>
      </w:pPr>
      <w:r w:rsidRPr="00197A0E">
        <w:rPr>
          <w:sz w:val="16"/>
          <w:szCs w:val="16"/>
        </w:rPr>
        <w:t>Chon, Kyongmi; Kim, Yunah; Chang, Nam Ik; Cho, Jaeweon (2010). Evaluating wastewater stabilizing constructed wetland, through diversity and abundance of the nitrite reductase gene nirS, with regard to nitrogen control. Desalination 264 (3)201-205. DOI:10.1016/j.desal.2010.05.010 [Not a recreational water quality study].</w:t>
      </w:r>
    </w:p>
    <w:p w14:paraId="6DF69AAD" w14:textId="77777777" w:rsidR="00197A0E" w:rsidRPr="00197A0E" w:rsidRDefault="00992883" w:rsidP="00197A0E">
      <w:pPr>
        <w:spacing w:before="0" w:line="240" w:lineRule="auto"/>
        <w:ind w:left="720" w:hanging="720"/>
        <w:rPr>
          <w:sz w:val="16"/>
          <w:szCs w:val="16"/>
        </w:rPr>
      </w:pPr>
      <w:r w:rsidRPr="00197A0E">
        <w:rPr>
          <w:sz w:val="16"/>
          <w:szCs w:val="16"/>
        </w:rPr>
        <w:t>Chouhan, S.; Pancholi, A.; Vyas, R. (2014). Sanitary analysis of sitaraam Jaju Sagar Dam, Neemuch, Madhya Pradesh. Asian Journal of Microbiology, Biotechnology and Environmental Sciences 16 (1)167-173. URL:https://www.scopus.com/inward/record.uri?eid=2-s2.0-84908145369&amp;partnerID=40&amp;md5=d609d0ba254d86f44c68d05eb605b3b0 [Not a recreational water quality study].</w:t>
      </w:r>
    </w:p>
    <w:p w14:paraId="2898DD41" w14:textId="7F89CF91" w:rsidR="00197A0E" w:rsidRPr="00197A0E" w:rsidRDefault="00992883" w:rsidP="00197A0E">
      <w:pPr>
        <w:spacing w:before="0" w:line="240" w:lineRule="auto"/>
        <w:ind w:left="720" w:hanging="720"/>
        <w:rPr>
          <w:sz w:val="16"/>
          <w:szCs w:val="16"/>
        </w:rPr>
      </w:pPr>
      <w:r w:rsidRPr="00197A0E">
        <w:rPr>
          <w:sz w:val="16"/>
          <w:szCs w:val="16"/>
        </w:rPr>
        <w:t>Chu, K. B.; Lee, H. A.; Moon, E. K.; Quan, F. S. (2019). Resistance against Trichinella spiralis infection in pups delivered by T. spiralis-infected dam. Veterinary Parasitology 273</w:t>
      </w:r>
      <w:r w:rsidR="00013B32">
        <w:rPr>
          <w:sz w:val="16"/>
          <w:szCs w:val="16"/>
        </w:rPr>
        <w:t>:</w:t>
      </w:r>
      <w:r w:rsidRPr="00197A0E">
        <w:rPr>
          <w:sz w:val="16"/>
          <w:szCs w:val="16"/>
        </w:rPr>
        <w:t xml:space="preserve"> 60-66. DOI:10.1016/j.vetpar.2019.08.002 [Not a recreational water quality study].</w:t>
      </w:r>
    </w:p>
    <w:p w14:paraId="0B6CCA94" w14:textId="77777777" w:rsidR="00197A0E" w:rsidRPr="00197A0E" w:rsidRDefault="00992883" w:rsidP="00197A0E">
      <w:pPr>
        <w:spacing w:before="0" w:line="240" w:lineRule="auto"/>
        <w:ind w:left="720" w:hanging="720"/>
        <w:rPr>
          <w:sz w:val="16"/>
          <w:szCs w:val="16"/>
        </w:rPr>
      </w:pPr>
      <w:r w:rsidRPr="00197A0E">
        <w:rPr>
          <w:sz w:val="16"/>
          <w:szCs w:val="16"/>
        </w:rPr>
        <w:t>Chuangchaiya, S.; Laoprom, N.; Idris, Z. M. (2019). Prevalence and associated risk factors of opisthorchis viverrini infections in rural communities along the nam kam river of northeastern thailand. Tropical Biomedicine 36 (1)81-93. URL:https://www.scopus.com/inward/record.uri?eid=2-s2.0-85068011193&amp;partnerID=40&amp;md5=3cb2bafad20122e247ae973aa598df5a [Not a recreational water quality study].</w:t>
      </w:r>
    </w:p>
    <w:p w14:paraId="67A43993" w14:textId="77777777" w:rsidR="00197A0E" w:rsidRPr="00197A0E" w:rsidRDefault="00992883" w:rsidP="00197A0E">
      <w:pPr>
        <w:spacing w:before="0" w:line="240" w:lineRule="auto"/>
        <w:ind w:left="720" w:hanging="720"/>
        <w:rPr>
          <w:sz w:val="16"/>
          <w:szCs w:val="16"/>
        </w:rPr>
      </w:pPr>
      <w:r w:rsidRPr="00197A0E">
        <w:rPr>
          <w:sz w:val="16"/>
          <w:szCs w:val="16"/>
        </w:rPr>
        <w:t>Chusri, S.; Sritrairatchai, S.; Hortiwahul, T.; Charoenmak, B.; Silpapojakul, K. (2012). Leptospirosis among river water rafters in Satoon, Southern Thailand. Journal of the Medical Association of Thailand 95 (7)874-877. URL:https://www.scopus.com/inward/record.uri?eid=2-s2.0-84864462932&amp;partnerID=40&amp;md5=63203fe47b4d7cb6e817355575c4f4eb [Not a recreational water quality study].</w:t>
      </w:r>
    </w:p>
    <w:p w14:paraId="2241A3E1" w14:textId="64ECE26A" w:rsidR="00197A0E" w:rsidRPr="00197A0E" w:rsidRDefault="00992883" w:rsidP="00197A0E">
      <w:pPr>
        <w:spacing w:before="0" w:line="240" w:lineRule="auto"/>
        <w:ind w:left="720" w:hanging="720"/>
        <w:rPr>
          <w:sz w:val="16"/>
          <w:szCs w:val="16"/>
        </w:rPr>
      </w:pPr>
      <w:r w:rsidRPr="00197A0E">
        <w:rPr>
          <w:sz w:val="16"/>
          <w:szCs w:val="16"/>
        </w:rPr>
        <w:t>Chyerochana, N.; Kongprajug, A.; Somnark, P.; Leelapanang Kamphaengthong, P.; Mongkolsuk, S.; Sirikanchana, K. (2020). Distributions of enterococci and human-specific bacteriophages of enterococci in a tropical watershed. International Journal of Hygiene and Environmental Health 226. DOI:10.1016/j.ijheh.2020.113482 [Not a recreational water quality study].</w:t>
      </w:r>
    </w:p>
    <w:p w14:paraId="4B38C2A8" w14:textId="77777777" w:rsidR="00197A0E" w:rsidRPr="00197A0E" w:rsidRDefault="00992883" w:rsidP="00197A0E">
      <w:pPr>
        <w:spacing w:before="0" w:line="240" w:lineRule="auto"/>
        <w:ind w:left="720" w:hanging="720"/>
        <w:rPr>
          <w:sz w:val="16"/>
          <w:szCs w:val="16"/>
        </w:rPr>
      </w:pPr>
      <w:r w:rsidRPr="00197A0E">
        <w:rPr>
          <w:sz w:val="16"/>
          <w:szCs w:val="16"/>
        </w:rPr>
        <w:t>Cichon, Malgorzata (2017). Changing values of lake ecosystem services as a result of bacteriological contamination on Lake Trzesiecko and Lake Wielimie, Poland. Environmental &amp; Socio-Economic Studies 5 (4)87-94. DOI:10.1515/environ-2017-0024 [Not a recreational water quality study].</w:t>
      </w:r>
    </w:p>
    <w:p w14:paraId="5B9091A7" w14:textId="77777777" w:rsidR="00197A0E" w:rsidRPr="00197A0E" w:rsidRDefault="00992883" w:rsidP="00197A0E">
      <w:pPr>
        <w:spacing w:before="0" w:line="240" w:lineRule="auto"/>
        <w:ind w:left="720" w:hanging="720"/>
        <w:rPr>
          <w:sz w:val="16"/>
          <w:szCs w:val="16"/>
        </w:rPr>
      </w:pPr>
      <w:r w:rsidRPr="00197A0E">
        <w:rPr>
          <w:sz w:val="16"/>
          <w:szCs w:val="16"/>
        </w:rPr>
        <w:t>Cinque, K.; Stevens, M. A.; Roser, D. J.; Ashbolt, N. J.; Leeming, R. (2004). Assessing the health implications of turbidity and suspended particles in protected catchments. Water Science and Technology 50 (1)205-210. DOI:10.2166/wst.2004.0055 [Not a recreational water quality study].</w:t>
      </w:r>
    </w:p>
    <w:p w14:paraId="54309FB7" w14:textId="7749E600" w:rsidR="00197A0E" w:rsidRPr="00197A0E" w:rsidRDefault="00992883" w:rsidP="00197A0E">
      <w:pPr>
        <w:spacing w:before="0" w:line="240" w:lineRule="auto"/>
        <w:ind w:left="720" w:hanging="720"/>
        <w:rPr>
          <w:sz w:val="16"/>
          <w:szCs w:val="16"/>
        </w:rPr>
      </w:pPr>
      <w:r w:rsidRPr="00197A0E">
        <w:rPr>
          <w:sz w:val="16"/>
          <w:szCs w:val="16"/>
        </w:rPr>
        <w:t>Cirelli, G. L.; Consoli, S.; Di Grande, V.; Milani, M.; Toscano, A. (2007). Subsurface constructed wetlands for wastewater treatment and reuse in agriculture: Five years of experiences in Sicily, Italy. 56. URL:https://www.scopus.com/inward/record.uri?eid=2-s2.0-34548280851&amp;doi=10.2166%2fwst.2007.498&amp;partnerID=40&amp;md5=82f1dd0dcc048ba46b8b57819a35ffa8 [Not a recreational water quality study].</w:t>
      </w:r>
    </w:p>
    <w:p w14:paraId="686C0678" w14:textId="69098DE7" w:rsidR="00197A0E" w:rsidRPr="00197A0E" w:rsidRDefault="00992883" w:rsidP="00197A0E">
      <w:pPr>
        <w:spacing w:before="0" w:line="240" w:lineRule="auto"/>
        <w:ind w:left="720" w:hanging="720"/>
        <w:rPr>
          <w:sz w:val="16"/>
          <w:szCs w:val="16"/>
        </w:rPr>
      </w:pPr>
      <w:r w:rsidRPr="00197A0E">
        <w:rPr>
          <w:sz w:val="16"/>
          <w:szCs w:val="16"/>
        </w:rPr>
        <w:t>Ćirković, V.; Klun, I.; Utaaker, K. S.; Uzelac, A.; Tysnes, K. R.; Robertson, L. J.; Djurković-Djaković, O. (2020). Surface waters as a potential source of Giardia and Cryptosporidium in Serbia. Experimental Parasitology 209. DOI:10.1016/j.exppara.2019.107824 [Not a recreational water quality study].</w:t>
      </w:r>
    </w:p>
    <w:p w14:paraId="13412561" w14:textId="4006D003" w:rsidR="00197A0E" w:rsidRPr="00197A0E" w:rsidRDefault="00992883" w:rsidP="00197A0E">
      <w:pPr>
        <w:spacing w:before="0" w:line="240" w:lineRule="auto"/>
        <w:ind w:left="720" w:hanging="720"/>
        <w:rPr>
          <w:sz w:val="16"/>
          <w:szCs w:val="16"/>
        </w:rPr>
      </w:pPr>
      <w:r w:rsidRPr="00197A0E">
        <w:rPr>
          <w:sz w:val="16"/>
          <w:szCs w:val="16"/>
        </w:rPr>
        <w:t>Clark, S. E.; Hoffman, J.; Brackbill, A.; Brady, M.; Amiji, H.; Gross, S.; Bowen, C.; Homer, C. (2019). Chasing storage during flood events in a small, multi-jurisdictional urban watershed. 41-48. DOI:10.1061/9780784482650.005 [Not a recreational water quality study].</w:t>
      </w:r>
    </w:p>
    <w:p w14:paraId="4543B069" w14:textId="77777777" w:rsidR="00197A0E" w:rsidRPr="00197A0E" w:rsidRDefault="00992883" w:rsidP="00197A0E">
      <w:pPr>
        <w:spacing w:before="0" w:line="240" w:lineRule="auto"/>
        <w:ind w:left="720" w:hanging="720"/>
        <w:rPr>
          <w:sz w:val="16"/>
          <w:szCs w:val="16"/>
        </w:rPr>
      </w:pPr>
      <w:r w:rsidRPr="00197A0E">
        <w:rPr>
          <w:sz w:val="16"/>
          <w:szCs w:val="16"/>
        </w:rPr>
        <w:t>Clark, S. K.; Johnson, T. M. (2010). Selenium stable isotope investigation into selenium biogeochemical cycling in a lacustrine environment: Sweitzer Lake, Colorado. Journal of Environmental Quality 39 (6)2200-2210. DOI:10.2134/jeq2009.0380 [Not a recreational water quality study].</w:t>
      </w:r>
    </w:p>
    <w:p w14:paraId="50D3927F" w14:textId="77777777" w:rsidR="00197A0E" w:rsidRPr="00197A0E" w:rsidRDefault="00992883" w:rsidP="00197A0E">
      <w:pPr>
        <w:spacing w:before="0" w:line="240" w:lineRule="auto"/>
        <w:ind w:left="720" w:hanging="720"/>
        <w:rPr>
          <w:sz w:val="16"/>
          <w:szCs w:val="16"/>
        </w:rPr>
      </w:pPr>
      <w:r w:rsidRPr="00197A0E">
        <w:rPr>
          <w:sz w:val="16"/>
          <w:szCs w:val="16"/>
        </w:rPr>
        <w:t>Clennon, J. A.; King, C. H.; Muchiri, E. M.; Kariuki, H. C.; Ouma, J. H.; Mungai, P.; Kitron, U. (2004). Spatial patterns of urinary schistosomiasis infection in a highly endemic area of coastal Kenya. American Journal of Tropical Medicine and Hygiene 70 (4)443-448. DOI:10.4269/ajtmh.2004.70.443 [Not a recreational water quality study].</w:t>
      </w:r>
    </w:p>
    <w:p w14:paraId="5FA7F09F" w14:textId="77777777" w:rsidR="00197A0E" w:rsidRPr="00197A0E" w:rsidRDefault="00992883" w:rsidP="00197A0E">
      <w:pPr>
        <w:spacing w:before="0" w:line="240" w:lineRule="auto"/>
        <w:ind w:left="720" w:hanging="720"/>
        <w:rPr>
          <w:sz w:val="16"/>
          <w:szCs w:val="16"/>
        </w:rPr>
      </w:pPr>
      <w:r w:rsidRPr="00197A0E">
        <w:rPr>
          <w:sz w:val="16"/>
          <w:szCs w:val="16"/>
        </w:rPr>
        <w:t>Clingan, S. E.; Fisher, D. G.; Hardan-Khalil, K.; Reynolds, G. L.; Huckabay, L.; Costa, C.; Pedersen, W. C.; Johnson, M. E. (2019). Health implications of sex trading characteristics in Long Beach, California, USA. International Journal of STD and AIDS 30 (7)647-655. DOI:10.1177/0956462419828138 [Not a recreational water quality study].</w:t>
      </w:r>
    </w:p>
    <w:p w14:paraId="48C6DF79" w14:textId="77777777" w:rsidR="00197A0E" w:rsidRPr="00197A0E" w:rsidRDefault="00992883" w:rsidP="00197A0E">
      <w:pPr>
        <w:spacing w:before="0" w:line="240" w:lineRule="auto"/>
        <w:ind w:left="720" w:hanging="720"/>
        <w:rPr>
          <w:sz w:val="16"/>
          <w:szCs w:val="16"/>
        </w:rPr>
      </w:pPr>
      <w:r w:rsidRPr="00197A0E">
        <w:rPr>
          <w:sz w:val="16"/>
          <w:szCs w:val="16"/>
        </w:rPr>
        <w:t>Close, M.; Dann, R.; Ball, A.; Pirie, R.; Savill, M.; Smith, Z. (2008). Microbial groundwater quality and its health implications for a border-strip irrigated dairy farm catchment, South Island, New Zealand. Journal of Water and Health 6 (1)83-98. DOI:10.2166/wh.2007.020 [Not a recreational water quality study].</w:t>
      </w:r>
    </w:p>
    <w:p w14:paraId="10780B63" w14:textId="77777777" w:rsidR="00197A0E" w:rsidRPr="00197A0E" w:rsidRDefault="00992883" w:rsidP="00197A0E">
      <w:pPr>
        <w:spacing w:before="0" w:line="240" w:lineRule="auto"/>
        <w:ind w:left="720" w:hanging="720"/>
        <w:rPr>
          <w:sz w:val="16"/>
          <w:szCs w:val="16"/>
        </w:rPr>
      </w:pPr>
      <w:r w:rsidRPr="00197A0E">
        <w:rPr>
          <w:sz w:val="16"/>
          <w:szCs w:val="16"/>
        </w:rPr>
        <w:t>Coakley, T.; Brion, G. M.; Fryar, A. E. (2015). Prevalence of and relationship between two human-associated DNA biomarkers for bacteroidales in an urban watershed. Journal of Environmental Quality 44 (5)1694-1698. DOI:10.2134/jeq2014.11.0494 [Not a recreational water quality study].</w:t>
      </w:r>
    </w:p>
    <w:p w14:paraId="6859940D" w14:textId="6066CBB2" w:rsidR="00197A0E" w:rsidRPr="00197A0E" w:rsidRDefault="00992883" w:rsidP="00197A0E">
      <w:pPr>
        <w:spacing w:before="0" w:line="240" w:lineRule="auto"/>
        <w:ind w:left="720" w:hanging="720"/>
        <w:rPr>
          <w:sz w:val="16"/>
          <w:szCs w:val="16"/>
        </w:rPr>
      </w:pPr>
      <w:r w:rsidRPr="00197A0E">
        <w:rPr>
          <w:sz w:val="16"/>
          <w:szCs w:val="16"/>
        </w:rPr>
        <w:t>Codd, G. A.; Pliński, M.; Surosz, W.; Hutson, J.; Fallowfield, H. J. (2015). Publication in 1672 of animal deaths at the Tuchomskie Lake, northern Poland and a likely role of cyanobacterial blooms. Toxicon 108</w:t>
      </w:r>
      <w:r w:rsidR="00013B32">
        <w:rPr>
          <w:sz w:val="16"/>
          <w:szCs w:val="16"/>
        </w:rPr>
        <w:t>:</w:t>
      </w:r>
      <w:r w:rsidRPr="00197A0E">
        <w:rPr>
          <w:sz w:val="16"/>
          <w:szCs w:val="16"/>
        </w:rPr>
        <w:t xml:space="preserve"> 285-286. DOI:10.1016/j.toxicon.2015.10.005 [Not a recreational water quality study].</w:t>
      </w:r>
    </w:p>
    <w:p w14:paraId="4F91B4AD" w14:textId="77777777" w:rsidR="00197A0E" w:rsidRPr="00197A0E" w:rsidRDefault="00992883" w:rsidP="00197A0E">
      <w:pPr>
        <w:spacing w:before="0" w:line="240" w:lineRule="auto"/>
        <w:ind w:left="720" w:hanging="720"/>
        <w:rPr>
          <w:sz w:val="16"/>
          <w:szCs w:val="16"/>
        </w:rPr>
      </w:pPr>
      <w:r w:rsidRPr="00197A0E">
        <w:rPr>
          <w:sz w:val="16"/>
          <w:szCs w:val="16"/>
        </w:rPr>
        <w:t>Coelho, F. J. R. C.; Rocha, R. J. M.; Pires, A. C. C.; Ladeiro, B.; Castanheira, J. M.; Costa, R.; Almeida, A.; Cunha, A.; Lillebø, A. I.; Ribeiro, R.; Pereira, R.; Lopes, I.; Marques, C.; Moreira-Santos, M.; Calado, R.; Cleary, D. F. R.; Gomes, N. C. M. (2013). Development and validation of an experimental life support system for assessing the effects of global climate change and environmental contamination on estuarine and coastal marine benthic communities. Global Change Biology 19 (8)2584-2595. DOI:10.1111/gcb.12227 [Not a recreational water quality study].</w:t>
      </w:r>
    </w:p>
    <w:p w14:paraId="23CD37A7" w14:textId="77777777" w:rsidR="00197A0E" w:rsidRPr="00197A0E" w:rsidRDefault="00992883" w:rsidP="00197A0E">
      <w:pPr>
        <w:spacing w:before="0" w:line="240" w:lineRule="auto"/>
        <w:ind w:left="720" w:hanging="720"/>
        <w:rPr>
          <w:sz w:val="16"/>
          <w:szCs w:val="16"/>
        </w:rPr>
      </w:pPr>
      <w:r w:rsidRPr="00197A0E">
        <w:rPr>
          <w:sz w:val="16"/>
          <w:szCs w:val="16"/>
        </w:rPr>
        <w:t>Coello Peralta, R.; González González, M.; Martínez Cepeda, G. (2018). Coinfection of two arboviruses (VNO and VESL) in equids of the "Abras de mantequilla" wetland, Ecuador. Revista Electronica de Veterinaria 19 (6). URL:https://www.scopus.com/inward/record.uri?eid=2-s2.0-85054586420&amp;partnerID=40&amp;md5=e10bff4b97937ef7c148acb39102ff29 [Not a recreational water quality study].</w:t>
      </w:r>
    </w:p>
    <w:p w14:paraId="12DCBD3D" w14:textId="77777777" w:rsidR="00197A0E" w:rsidRPr="00197A0E" w:rsidRDefault="00992883" w:rsidP="00197A0E">
      <w:pPr>
        <w:spacing w:before="0" w:line="240" w:lineRule="auto"/>
        <w:ind w:left="720" w:hanging="720"/>
        <w:rPr>
          <w:sz w:val="16"/>
          <w:szCs w:val="16"/>
        </w:rPr>
      </w:pPr>
      <w:r w:rsidRPr="00197A0E">
        <w:rPr>
          <w:sz w:val="16"/>
          <w:szCs w:val="16"/>
        </w:rPr>
        <w:t>Coetzee, P.; Nel, L. H. (2007). Emerging epidemic dog rabies in coastal South Africa: A molecular epidemiological analysis. Virus Research 126 (43862)186-195. DOI:10.1016/j.virusres.2007.02.020 [Not a recreational water quality study].</w:t>
      </w:r>
    </w:p>
    <w:p w14:paraId="39549026" w14:textId="77777777" w:rsidR="00197A0E" w:rsidRPr="00197A0E" w:rsidRDefault="00992883" w:rsidP="00197A0E">
      <w:pPr>
        <w:spacing w:before="0" w:line="240" w:lineRule="auto"/>
        <w:ind w:left="720" w:hanging="720"/>
        <w:rPr>
          <w:sz w:val="16"/>
          <w:szCs w:val="16"/>
        </w:rPr>
      </w:pPr>
      <w:r w:rsidRPr="00197A0E">
        <w:rPr>
          <w:sz w:val="16"/>
          <w:szCs w:val="16"/>
        </w:rPr>
        <w:t>Coffey, R.; Butcher, J.; Benham, B.; Johnson, T. (2020). Modeling the effects of future hydroclimatic conditions on microbial water quality and management practices in two agricultural watersheds. Transactions of the ASABE 63 (3)753-770. DOI:10.13031/TRANS.13630 [Not a recreational water quality study].</w:t>
      </w:r>
    </w:p>
    <w:p w14:paraId="7C2AC41D" w14:textId="77777777" w:rsidR="00197A0E" w:rsidRPr="00197A0E" w:rsidRDefault="00992883" w:rsidP="00197A0E">
      <w:pPr>
        <w:spacing w:before="0" w:line="240" w:lineRule="auto"/>
        <w:ind w:left="720" w:hanging="720"/>
        <w:rPr>
          <w:sz w:val="16"/>
          <w:szCs w:val="16"/>
        </w:rPr>
      </w:pPr>
      <w:r w:rsidRPr="00197A0E">
        <w:rPr>
          <w:sz w:val="16"/>
          <w:szCs w:val="16"/>
        </w:rPr>
        <w:t>Coffey, Rory; Cummins, Enda; Cormican, Martin; Flaherty, Vincent O; Kelly, Stephen (2007). Microbial exposure assessment of waterborne pathogens. Human and Ecological Risk Assessment 13(6)1313-1351. ISSN:1080-7039 [Not a recreational water quality study].</w:t>
      </w:r>
    </w:p>
    <w:p w14:paraId="0FB2833A" w14:textId="77777777" w:rsidR="00197A0E" w:rsidRPr="00197A0E" w:rsidRDefault="00992883" w:rsidP="00197A0E">
      <w:pPr>
        <w:spacing w:before="0" w:line="240" w:lineRule="auto"/>
        <w:ind w:left="720" w:hanging="720"/>
        <w:rPr>
          <w:sz w:val="16"/>
          <w:szCs w:val="16"/>
        </w:rPr>
      </w:pPr>
      <w:r w:rsidRPr="00197A0E">
        <w:rPr>
          <w:sz w:val="16"/>
          <w:szCs w:val="16"/>
        </w:rPr>
        <w:t>Collick, A. S.; Fogarty, E. A.; Ziegler, P. E.; Walter, M. T.; Bowman, D. D.; Steenhuis, T. S. (2006). Survival of Cryptosporidium parvum oocysts in calf housing facilities in the New York City Watersheds. Journal of Environmental Quality 35 (2)680-687. DOI:10.2134/jeq2005.0273 [Not a recreational water quality study].</w:t>
      </w:r>
    </w:p>
    <w:p w14:paraId="4E60F0C1" w14:textId="62A145E0" w:rsidR="00197A0E" w:rsidRPr="00197A0E" w:rsidRDefault="00992883" w:rsidP="00197A0E">
      <w:pPr>
        <w:spacing w:before="0" w:line="240" w:lineRule="auto"/>
        <w:ind w:left="720" w:hanging="720"/>
        <w:rPr>
          <w:sz w:val="16"/>
          <w:szCs w:val="16"/>
        </w:rPr>
      </w:pPr>
      <w:r w:rsidRPr="00197A0E">
        <w:rPr>
          <w:sz w:val="16"/>
          <w:szCs w:val="16"/>
        </w:rPr>
        <w:t>Conley, K.; Clum, A.; Deepe, J.; Lane, H.; Beckingham, B. (2019). Wastewater treatment plants as a source of microplastics to an urban estuary: Removal efficiencies and loading per capita over one year. Water Research X 3. DOI:10.1016/j.wroa.2019.100030 [Not a recreational water quality study].</w:t>
      </w:r>
    </w:p>
    <w:p w14:paraId="78010E27" w14:textId="77777777" w:rsidR="00197A0E" w:rsidRPr="00197A0E" w:rsidRDefault="00992883" w:rsidP="00197A0E">
      <w:pPr>
        <w:spacing w:before="0" w:line="240" w:lineRule="auto"/>
        <w:ind w:left="720" w:hanging="720"/>
        <w:rPr>
          <w:sz w:val="16"/>
          <w:szCs w:val="16"/>
        </w:rPr>
      </w:pPr>
      <w:r w:rsidRPr="00197A0E">
        <w:rPr>
          <w:sz w:val="16"/>
          <w:szCs w:val="16"/>
        </w:rPr>
        <w:t>Converse, Reagan R; Piehler, Michael F; Noble, Rachel T (2011). Contrasts in concentrations and loads of conventional and alternative indicators of fecal contamination in coastal stormwater. Water Research 45(16)5229-5240. ISSN:0043-1354 [Not a recreational water quality study].</w:t>
      </w:r>
    </w:p>
    <w:p w14:paraId="5B88D98A" w14:textId="77777777" w:rsidR="00197A0E" w:rsidRPr="00197A0E" w:rsidRDefault="00992883" w:rsidP="00197A0E">
      <w:pPr>
        <w:spacing w:before="0" w:line="240" w:lineRule="auto"/>
        <w:ind w:left="720" w:hanging="720"/>
        <w:rPr>
          <w:sz w:val="16"/>
          <w:szCs w:val="16"/>
        </w:rPr>
      </w:pPr>
      <w:r w:rsidRPr="00197A0E">
        <w:rPr>
          <w:sz w:val="16"/>
          <w:szCs w:val="16"/>
        </w:rPr>
        <w:t>Cook, E. A. J.; Grossi-Soyster, E. N.; de Glanville, W. A.; Thomas, L. F.; Kariuki, S.; Bronsvoort, B. M. D. C.; Wamae, C. N.; LaBeaud, A. D.; Fèvre, E. M. (2017). The sero-epidemiology of Rift Valley fever in people in the Lake Victoria Basin of western Kenya. PLoS Neglected Tropical Diseases 11 (7). DOI:10.1371/journal.pntd.0005731 [Not a recreational water quality study].</w:t>
      </w:r>
    </w:p>
    <w:p w14:paraId="2C0E6836" w14:textId="600296E3" w:rsidR="00197A0E" w:rsidRPr="00197A0E" w:rsidRDefault="00992883" w:rsidP="00197A0E">
      <w:pPr>
        <w:spacing w:before="0" w:line="240" w:lineRule="auto"/>
        <w:ind w:left="720" w:hanging="720"/>
        <w:rPr>
          <w:sz w:val="16"/>
          <w:szCs w:val="16"/>
        </w:rPr>
      </w:pPr>
      <w:r w:rsidRPr="00197A0E">
        <w:rPr>
          <w:sz w:val="16"/>
          <w:szCs w:val="16"/>
        </w:rPr>
        <w:t>Cook, J.; Coutts, A. (2017). The growing role of underwater robotics as a first line of defence for protecting Australia's marine ecosystems. 268-274. URL:https://www.scopus.com/inward/record.uri?eid=2-s2.0-85055131506&amp;partnerID=40&amp;md5=be7475a4d86706b3d8bc223a451d8b77 [Not a recreational water quality study].</w:t>
      </w:r>
    </w:p>
    <w:p w14:paraId="3FC0BABB" w14:textId="5E636D9C" w:rsidR="00197A0E" w:rsidRPr="00197A0E" w:rsidRDefault="00992883" w:rsidP="00197A0E">
      <w:pPr>
        <w:spacing w:before="0" w:line="240" w:lineRule="auto"/>
        <w:ind w:left="720" w:hanging="720"/>
        <w:rPr>
          <w:sz w:val="16"/>
          <w:szCs w:val="16"/>
        </w:rPr>
      </w:pPr>
      <w:r w:rsidRPr="00197A0E">
        <w:rPr>
          <w:sz w:val="16"/>
          <w:szCs w:val="16"/>
        </w:rPr>
        <w:t>Cordeiro, L. F.; Marques, B. F.; Kist, L. W.; Bogo, M. R.; López, G.; Pagano, G.; Külkamp-Guerreiro, I. C.; Monserrat, J. M. (2014). Toxicity of fullerene and nanosilver nanomaterials against bacteria associated to the body surface of the estuarine worm Laeonereis acuta (Polychaeta, Nereididae). Marine Environmental Research 99</w:t>
      </w:r>
      <w:r w:rsidR="00013B32">
        <w:rPr>
          <w:sz w:val="16"/>
          <w:szCs w:val="16"/>
        </w:rPr>
        <w:t>:</w:t>
      </w:r>
      <w:r w:rsidRPr="00197A0E">
        <w:rPr>
          <w:sz w:val="16"/>
          <w:szCs w:val="16"/>
        </w:rPr>
        <w:t xml:space="preserve"> 52-59. DOI:10.1016/j.marenvres.2014.05.011 [Not a recreational water quality study].</w:t>
      </w:r>
    </w:p>
    <w:p w14:paraId="5FC86CFA" w14:textId="2770F023" w:rsidR="00197A0E" w:rsidRPr="00197A0E" w:rsidRDefault="00992883" w:rsidP="00197A0E">
      <w:pPr>
        <w:spacing w:before="0" w:line="240" w:lineRule="auto"/>
        <w:ind w:left="720" w:hanging="720"/>
        <w:rPr>
          <w:sz w:val="16"/>
          <w:szCs w:val="16"/>
        </w:rPr>
      </w:pPr>
      <w:r w:rsidRPr="00197A0E">
        <w:rPr>
          <w:sz w:val="16"/>
          <w:szCs w:val="16"/>
        </w:rPr>
        <w:t>Cordeiro, M. C.; Garcia, G. D.; Rocha, A. M.; Tschoeke, D. A.; Campeão, M. E.; Appolinario, L. R.; Soares, A. C.; Leomil, L.; Froes, A.; Bahiense, L.; Rezende, C. E.; de Almeida, M. G.; Rangel, T. P.; De Oliveira, B. C. V.; de Almeida, D. Q. R.; Thompson, M. C.; Thompson, C. C.; Thompson, F. L. (2019). Insights on the freshwater microbiomes metabolic changes associated with the world's largest mining disaster. Science of the Total Environment 654</w:t>
      </w:r>
      <w:r w:rsidR="00013B32">
        <w:rPr>
          <w:sz w:val="16"/>
          <w:szCs w:val="16"/>
        </w:rPr>
        <w:t>:</w:t>
      </w:r>
      <w:r w:rsidRPr="00197A0E">
        <w:rPr>
          <w:sz w:val="16"/>
          <w:szCs w:val="16"/>
        </w:rPr>
        <w:t xml:space="preserve"> 1209-1217. DOI:10.1016/j.scitotenv.2018.11.112 [Not a recreational water quality study].</w:t>
      </w:r>
    </w:p>
    <w:p w14:paraId="270992E1" w14:textId="77777777" w:rsidR="00197A0E" w:rsidRPr="00197A0E" w:rsidRDefault="00992883" w:rsidP="00197A0E">
      <w:pPr>
        <w:spacing w:before="0" w:line="240" w:lineRule="auto"/>
        <w:ind w:left="720" w:hanging="720"/>
        <w:rPr>
          <w:sz w:val="16"/>
          <w:szCs w:val="16"/>
        </w:rPr>
      </w:pPr>
      <w:r w:rsidRPr="00197A0E">
        <w:rPr>
          <w:sz w:val="16"/>
          <w:szCs w:val="16"/>
        </w:rPr>
        <w:t>Cornwell, E. R.; Anderson, G. B.; Coleman, D.; Getchell, R. G.; Groocock, G. H.; Warg, J. V.; Cruz, A. M.; Casey, J. W.; Bain, M. B.; Bowser, P. R. (2015). Applying multi-scale occupancy models to infer host and site occupancy of an emerging viral fish pathogen in the Great Lakes. Journal of Great Lakes Research 41 (2)520-529. DOI:10.1016/j.jglr.2015.01.002 [Not a recreational water quality study].</w:t>
      </w:r>
    </w:p>
    <w:p w14:paraId="35549655" w14:textId="32B928DC" w:rsidR="00197A0E" w:rsidRPr="00197A0E" w:rsidRDefault="00992883" w:rsidP="00197A0E">
      <w:pPr>
        <w:spacing w:before="0" w:line="240" w:lineRule="auto"/>
        <w:ind w:left="720" w:hanging="720"/>
        <w:rPr>
          <w:sz w:val="16"/>
          <w:szCs w:val="16"/>
        </w:rPr>
      </w:pPr>
      <w:r w:rsidRPr="00197A0E">
        <w:rPr>
          <w:sz w:val="16"/>
          <w:szCs w:val="16"/>
        </w:rPr>
        <w:t>Corsi, S. R.; Borchardt, M. A.; Spencer, S. K.; Hughes, P. E.; Baldwin, A. K. (2014). Human and bovine viruses in the Milwaukee River watershed: Hydrologically relevant representation and relations with environmental variables. Science of the Total Environment 490</w:t>
      </w:r>
      <w:r w:rsidR="00013B32">
        <w:rPr>
          <w:sz w:val="16"/>
          <w:szCs w:val="16"/>
        </w:rPr>
        <w:t>:</w:t>
      </w:r>
      <w:r w:rsidRPr="00197A0E">
        <w:rPr>
          <w:sz w:val="16"/>
          <w:szCs w:val="16"/>
        </w:rPr>
        <w:t xml:space="preserve"> 849-860. DOI:10.1016/j.scitotenv.2014.05.072 [Not a recreational water quality study].</w:t>
      </w:r>
    </w:p>
    <w:p w14:paraId="0918177E" w14:textId="77777777" w:rsidR="00197A0E" w:rsidRPr="00197A0E" w:rsidRDefault="00992883" w:rsidP="00197A0E">
      <w:pPr>
        <w:spacing w:before="0" w:line="240" w:lineRule="auto"/>
        <w:ind w:left="720" w:hanging="720"/>
        <w:rPr>
          <w:sz w:val="16"/>
          <w:szCs w:val="16"/>
        </w:rPr>
      </w:pPr>
      <w:r w:rsidRPr="00197A0E">
        <w:rPr>
          <w:sz w:val="16"/>
          <w:szCs w:val="16"/>
        </w:rPr>
        <w:t>Costa, P. M.; Santos, H. M.; Peres, I.; Costa, M. H.; Alves, S.; Capelo-Martinez, J. L.; Diniz, M. S. (2009). Toxicokinetics of waterborne trivalent arsenic in the freshwater bivalve corbicula fluminea. Archives of Environmental Contamination and Toxicology 57 (2)338-347. DOI:10.1007/s00244-008-9267-6 [Not a recreational water quality study].</w:t>
      </w:r>
    </w:p>
    <w:p w14:paraId="7C4A03BA" w14:textId="77777777" w:rsidR="00197A0E" w:rsidRPr="00197A0E" w:rsidRDefault="00992883" w:rsidP="00197A0E">
      <w:pPr>
        <w:spacing w:before="0" w:line="240" w:lineRule="auto"/>
        <w:ind w:left="720" w:hanging="720"/>
        <w:rPr>
          <w:sz w:val="16"/>
          <w:szCs w:val="16"/>
        </w:rPr>
      </w:pPr>
      <w:r w:rsidRPr="00197A0E">
        <w:rPr>
          <w:sz w:val="16"/>
          <w:szCs w:val="16"/>
        </w:rPr>
        <w:t>Costa, S. R.; Kerry, B. R.; Bardgett, R. D.; Davies, K. G. (2012). Interactions between nematodes and their microbial enemies in coastal sand dunes. Oecologia 170 (4)1053-1066. DOI:10.1007/s00442-012-2359-z [Not a recreational water quality study].</w:t>
      </w:r>
    </w:p>
    <w:p w14:paraId="3E7DF74C" w14:textId="77777777" w:rsidR="00197A0E" w:rsidRPr="00197A0E" w:rsidRDefault="00992883" w:rsidP="00197A0E">
      <w:pPr>
        <w:spacing w:before="0" w:line="240" w:lineRule="auto"/>
        <w:ind w:left="720" w:hanging="720"/>
        <w:rPr>
          <w:sz w:val="16"/>
          <w:szCs w:val="16"/>
        </w:rPr>
      </w:pPr>
      <w:r w:rsidRPr="00197A0E">
        <w:rPr>
          <w:sz w:val="16"/>
          <w:szCs w:val="16"/>
        </w:rPr>
        <w:t>Costales, J. A.; Jara-Palacios, M. A.; Llewellyn, M. S.; Messenger, L. A.; Ocaña-Mayorga, S.; Villacís, A. G.; Tibayren, M.; Grijalva, M. J. (2015). Trypanosoma cruzi population dynamics in the Central Ecuadorian Coast. Acta Tropica 151 (1)88-93. DOI:10.1016/j.actatropica.2015.07.017 [Not a recreational water quality study].</w:t>
      </w:r>
    </w:p>
    <w:p w14:paraId="0184FADA" w14:textId="77777777" w:rsidR="00197A0E" w:rsidRPr="00197A0E" w:rsidRDefault="00992883" w:rsidP="00197A0E">
      <w:pPr>
        <w:spacing w:before="0" w:line="240" w:lineRule="auto"/>
        <w:ind w:left="720" w:hanging="720"/>
        <w:rPr>
          <w:sz w:val="16"/>
          <w:szCs w:val="16"/>
        </w:rPr>
      </w:pPr>
      <w:r w:rsidRPr="00197A0E">
        <w:rPr>
          <w:sz w:val="16"/>
          <w:szCs w:val="16"/>
        </w:rPr>
        <w:t>Costán-Longares, A.; Mocé-Llivina, L.; Avellón, A.; Jofre, J.; Lucena, F. (2008). Occurrence and distribution of culturable enteroviruses in wastewater and surface waters of north-eastern Spain. Journal of Applied Microbiology 105 (6)1945-1955. DOI:10.1111/j.1365-2672.2008.03954.x [Not a recreational water quality study].</w:t>
      </w:r>
    </w:p>
    <w:p w14:paraId="6598214F" w14:textId="77777777" w:rsidR="00197A0E" w:rsidRPr="00197A0E" w:rsidRDefault="00992883" w:rsidP="00197A0E">
      <w:pPr>
        <w:spacing w:before="0" w:line="240" w:lineRule="auto"/>
        <w:ind w:left="720" w:hanging="720"/>
        <w:rPr>
          <w:sz w:val="16"/>
          <w:szCs w:val="16"/>
        </w:rPr>
      </w:pPr>
      <w:r w:rsidRPr="00197A0E">
        <w:rPr>
          <w:sz w:val="16"/>
          <w:szCs w:val="16"/>
        </w:rPr>
        <w:t>Coulliette, A. D.; Money, E. S.; Serre, M. L.; Noble, R. T. (2009). Space/time analysis of fecal pollution and rainfall in an eastern North Carolina estuary. Environmental Science and Technology 43 (10)3728-3735. DOI:10.1021/es803183f [Not a recreational water quality study].</w:t>
      </w:r>
    </w:p>
    <w:p w14:paraId="1842C2AC" w14:textId="77777777" w:rsidR="00197A0E" w:rsidRPr="00197A0E" w:rsidRDefault="00992883" w:rsidP="00197A0E">
      <w:pPr>
        <w:spacing w:before="0" w:line="240" w:lineRule="auto"/>
        <w:ind w:left="720" w:hanging="720"/>
        <w:rPr>
          <w:sz w:val="16"/>
          <w:szCs w:val="16"/>
        </w:rPr>
      </w:pPr>
      <w:r w:rsidRPr="00197A0E">
        <w:rPr>
          <w:sz w:val="16"/>
          <w:szCs w:val="16"/>
        </w:rPr>
        <w:t>Coulliette, A. D.; Noble, R. T. (2008). Impacts of rainfall on the water quality of the Newport River Estuary (Eastern North Carolina, USA). Journal of Water and Health 6 (4)473-482. DOI:10.2166/wh.2008.136 [Not a recreational water quality study].</w:t>
      </w:r>
    </w:p>
    <w:p w14:paraId="5432FFCC" w14:textId="046157F7" w:rsidR="00197A0E" w:rsidRPr="00197A0E" w:rsidRDefault="00992883" w:rsidP="00197A0E">
      <w:pPr>
        <w:spacing w:before="0" w:line="240" w:lineRule="auto"/>
        <w:ind w:left="720" w:hanging="720"/>
        <w:rPr>
          <w:sz w:val="16"/>
          <w:szCs w:val="16"/>
        </w:rPr>
      </w:pPr>
      <w:r w:rsidRPr="00197A0E">
        <w:rPr>
          <w:sz w:val="16"/>
          <w:szCs w:val="16"/>
        </w:rPr>
        <w:t>National Research Council USA (2004). A Phased Approach to Monitoring Microbial Water Quality. Indicators for Waterborne Pathogens. [Not a recreational water quality study].</w:t>
      </w:r>
    </w:p>
    <w:p w14:paraId="438C219B" w14:textId="77777777" w:rsidR="00197A0E" w:rsidRPr="00197A0E" w:rsidRDefault="00992883" w:rsidP="00197A0E">
      <w:pPr>
        <w:spacing w:before="0" w:line="240" w:lineRule="auto"/>
        <w:ind w:left="720" w:hanging="720"/>
        <w:rPr>
          <w:sz w:val="16"/>
          <w:szCs w:val="16"/>
        </w:rPr>
      </w:pPr>
      <w:r w:rsidRPr="00197A0E">
        <w:rPr>
          <w:sz w:val="16"/>
          <w:szCs w:val="16"/>
        </w:rPr>
        <w:t>Courtenay, G.; Smith, D. R.; Gladstone, W. (2012). Occupational health issues in marine and freshwater research. Journal of Occupational Medicine and Toxicology 7 (1). DOI:10.1186/1745-6673-7-422429712 [Not a recreational water quality study].</w:t>
      </w:r>
    </w:p>
    <w:p w14:paraId="71F211BF" w14:textId="77777777" w:rsidR="00197A0E" w:rsidRPr="00197A0E" w:rsidRDefault="00992883" w:rsidP="00197A0E">
      <w:pPr>
        <w:spacing w:before="0" w:line="240" w:lineRule="auto"/>
        <w:ind w:left="720" w:hanging="720"/>
        <w:rPr>
          <w:sz w:val="16"/>
          <w:szCs w:val="16"/>
        </w:rPr>
      </w:pPr>
      <w:r w:rsidRPr="00197A0E">
        <w:rPr>
          <w:sz w:val="16"/>
          <w:szCs w:val="16"/>
        </w:rPr>
        <w:t>Covich, A. P. (2010). Winning the biodiversity arms race among freshwater gastropods: Competition and coexistence through shell variability and predator avoidance. Hydrobiologia 653 (1)191-215. DOI:10.1007/s10750-010-0354-0 [Not a recreational water quality study].</w:t>
      </w:r>
    </w:p>
    <w:p w14:paraId="6E9FAF70" w14:textId="77777777" w:rsidR="00197A0E" w:rsidRPr="00197A0E" w:rsidRDefault="00992883" w:rsidP="00197A0E">
      <w:pPr>
        <w:spacing w:before="0" w:line="240" w:lineRule="auto"/>
        <w:ind w:left="720" w:hanging="720"/>
        <w:rPr>
          <w:sz w:val="16"/>
          <w:szCs w:val="16"/>
        </w:rPr>
      </w:pPr>
      <w:r w:rsidRPr="00197A0E">
        <w:rPr>
          <w:sz w:val="16"/>
          <w:szCs w:val="16"/>
        </w:rPr>
        <w:t>Cristalli, A.; Morini, M.; Comin, A.; Capello, K.; Sunn, K.; Martini, M. (2018). Avian influenza epidemiology in semi-intensive free ranging duck flocks of the Moyingyi Wetland in Bago East District, Myanmar. Tropical Animal Health and Production 50 (2)251-257. DOI:10.1007/s11250-017-1423-4 [Not a recreational water quality study].</w:t>
      </w:r>
    </w:p>
    <w:p w14:paraId="7F1A60FB" w14:textId="2578629E" w:rsidR="00197A0E" w:rsidRPr="00197A0E" w:rsidRDefault="00992883" w:rsidP="00197A0E">
      <w:pPr>
        <w:spacing w:before="0" w:line="240" w:lineRule="auto"/>
        <w:ind w:left="720" w:hanging="720"/>
        <w:rPr>
          <w:sz w:val="16"/>
          <w:szCs w:val="16"/>
        </w:rPr>
      </w:pPr>
      <w:r w:rsidRPr="00197A0E">
        <w:rPr>
          <w:sz w:val="16"/>
          <w:szCs w:val="16"/>
        </w:rPr>
        <w:t>Cruz, J. V.; Pacheco, D.; Porteiro, J.; Cymbron, R.; Mendes, S.; Malcata, A.; Andrade, C. (2015). Sete Cidades and Furnas lake eutrophication (São Miguel, Azores): Analysis of long-term monitoring data and remediation measures. Science of the Total Environment 520</w:t>
      </w:r>
      <w:r w:rsidR="00013B32">
        <w:rPr>
          <w:sz w:val="16"/>
          <w:szCs w:val="16"/>
        </w:rPr>
        <w:t>:</w:t>
      </w:r>
      <w:r w:rsidRPr="00197A0E">
        <w:rPr>
          <w:sz w:val="16"/>
          <w:szCs w:val="16"/>
        </w:rPr>
        <w:t xml:space="preserve"> 168-186. DOI:10.1016/j.scitotenv.2015.03.052 [Not a recreational water quality study].</w:t>
      </w:r>
    </w:p>
    <w:p w14:paraId="320782C8" w14:textId="77777777" w:rsidR="00197A0E" w:rsidRPr="00197A0E" w:rsidRDefault="00992883" w:rsidP="00197A0E">
      <w:pPr>
        <w:spacing w:before="0" w:line="240" w:lineRule="auto"/>
        <w:ind w:left="720" w:hanging="720"/>
        <w:rPr>
          <w:sz w:val="16"/>
          <w:szCs w:val="16"/>
        </w:rPr>
      </w:pPr>
      <w:r w:rsidRPr="00197A0E">
        <w:rPr>
          <w:sz w:val="16"/>
          <w:szCs w:val="16"/>
        </w:rPr>
        <w:t>Čučak, D. I.; Marković, N. V.; Radnović, D. V. (2016). Microbiological water quality of the Nišava River. Water Science and Technology: Water Supply 16 (6)1668-1673. DOI:10.2166/ws.2016.089 [Not a recreational water quality study].</w:t>
      </w:r>
    </w:p>
    <w:p w14:paraId="65310766" w14:textId="77777777" w:rsidR="00197A0E" w:rsidRPr="00197A0E" w:rsidRDefault="00992883" w:rsidP="00197A0E">
      <w:pPr>
        <w:spacing w:before="0" w:line="240" w:lineRule="auto"/>
        <w:ind w:left="720" w:hanging="720"/>
        <w:rPr>
          <w:sz w:val="16"/>
          <w:szCs w:val="16"/>
        </w:rPr>
      </w:pPr>
      <w:r w:rsidRPr="00197A0E">
        <w:rPr>
          <w:sz w:val="16"/>
          <w:szCs w:val="16"/>
        </w:rPr>
        <w:t>Cunha, I.; Torres, T.; Oliveira, H.; Martins, R.; McGowan, T.; Sheahan, D.; Santos, M. M. (2017). Using early life stages of marine animals to screen the toxicity of priority hazardous and noxious substances. Environmental Science and Pollution Research 24 (11)10510-10518. DOI:10.1007/s11356-017-8663-8 [Not a recreational water quality study].</w:t>
      </w:r>
    </w:p>
    <w:p w14:paraId="24F5BE9B" w14:textId="166C109B" w:rsidR="00197A0E" w:rsidRPr="00197A0E" w:rsidRDefault="00992883" w:rsidP="00197A0E">
      <w:pPr>
        <w:spacing w:before="0" w:line="240" w:lineRule="auto"/>
        <w:ind w:left="720" w:hanging="720"/>
        <w:rPr>
          <w:sz w:val="16"/>
          <w:szCs w:val="16"/>
        </w:rPr>
      </w:pPr>
      <w:r w:rsidRPr="00197A0E">
        <w:rPr>
          <w:sz w:val="16"/>
          <w:szCs w:val="16"/>
        </w:rPr>
        <w:t>Cunningham, Jessie L.; McGeer, James C. (2016). The effects of chronic cadmium exposure on repeat swimming performance and anaerobic metabolism in brown trout (Salmo trutta) and lake whitefish (Coregonus clupeaformis). Aquatic Toxicology (Amsterdam, Netherlands) 173</w:t>
      </w:r>
      <w:r w:rsidR="00013B32">
        <w:rPr>
          <w:sz w:val="16"/>
          <w:szCs w:val="16"/>
        </w:rPr>
        <w:t>:</w:t>
      </w:r>
      <w:r w:rsidRPr="00197A0E">
        <w:rPr>
          <w:sz w:val="16"/>
          <w:szCs w:val="16"/>
        </w:rPr>
        <w:t xml:space="preserve"> 43344. DOI:10.1016/j.aquatox.2015.12.003 [Not a recreational water quality study].</w:t>
      </w:r>
    </w:p>
    <w:p w14:paraId="029DFF07" w14:textId="77777777" w:rsidR="00197A0E" w:rsidRPr="00197A0E" w:rsidRDefault="00992883" w:rsidP="00197A0E">
      <w:pPr>
        <w:spacing w:before="0" w:line="240" w:lineRule="auto"/>
        <w:ind w:left="720" w:hanging="720"/>
        <w:rPr>
          <w:sz w:val="16"/>
          <w:szCs w:val="16"/>
        </w:rPr>
      </w:pPr>
      <w:r w:rsidRPr="00197A0E">
        <w:rPr>
          <w:sz w:val="16"/>
          <w:szCs w:val="16"/>
        </w:rPr>
        <w:t>Cutcher, Z.; Williamson, E.; Lynch, S. E.; Rowe, S.; Clothier, H. J.; Firestone, S. M. (2017). Predictive modelling of Ross River virus notifications in southeastern Australia. Epidemiology and Infection 145 (3)440-450. DOI:10.1017/S0950268816002594 [Not a recreational water quality study].</w:t>
      </w:r>
    </w:p>
    <w:p w14:paraId="024D644C" w14:textId="77777777" w:rsidR="00197A0E" w:rsidRPr="00197A0E" w:rsidRDefault="00992883" w:rsidP="00197A0E">
      <w:pPr>
        <w:spacing w:before="0" w:line="240" w:lineRule="auto"/>
        <w:ind w:left="720" w:hanging="720"/>
        <w:rPr>
          <w:sz w:val="16"/>
          <w:szCs w:val="16"/>
        </w:rPr>
      </w:pPr>
      <w:r w:rsidRPr="00197A0E">
        <w:rPr>
          <w:sz w:val="16"/>
          <w:szCs w:val="16"/>
        </w:rPr>
        <w:t>Czerniawska-Kusza, I.; Kusza, G. (2011). The potential of the Phytotoxkit microbiotest for hazard evaluation of sediments in eutrophic freshwater ecosystems. Environmental Monitoring and Assessment 179 (43922)113-121. DOI:10.1007/s10661-010-1722-y [Not a recreational water quality study].</w:t>
      </w:r>
    </w:p>
    <w:p w14:paraId="6E0D664A" w14:textId="77777777" w:rsidR="00197A0E" w:rsidRPr="00197A0E" w:rsidRDefault="00992883" w:rsidP="00197A0E">
      <w:pPr>
        <w:spacing w:before="0" w:line="240" w:lineRule="auto"/>
        <w:ind w:left="720" w:hanging="720"/>
        <w:rPr>
          <w:sz w:val="16"/>
          <w:szCs w:val="16"/>
        </w:rPr>
      </w:pPr>
      <w:r w:rsidRPr="00197A0E">
        <w:rPr>
          <w:sz w:val="16"/>
          <w:szCs w:val="16"/>
        </w:rPr>
        <w:t>da Silva, Rodrigo Costa; de Lima, Vanessa Yuri; Tanaka, Erika Maemi; da Silva, Aristeu Vieira; de Souza, Luiz Carlos; Langoni, Helio (2010). Risk factors and presence of antibodies to Toxoplasma gondii in dogs from the coast of Sao Paulo State, Brazil. Pesquisa Veterinaria Brasileira 30 (2)161-166. DOI:10.1590/S0100-736X2010000200011 [Not a recreational water quality study].</w:t>
      </w:r>
    </w:p>
    <w:p w14:paraId="131A1BF1" w14:textId="77777777" w:rsidR="00197A0E" w:rsidRPr="00197A0E" w:rsidRDefault="00992883" w:rsidP="00197A0E">
      <w:pPr>
        <w:spacing w:before="0" w:line="240" w:lineRule="auto"/>
        <w:ind w:left="720" w:hanging="720"/>
        <w:rPr>
          <w:sz w:val="16"/>
          <w:szCs w:val="16"/>
        </w:rPr>
      </w:pPr>
      <w:r w:rsidRPr="00197A0E">
        <w:rPr>
          <w:sz w:val="16"/>
          <w:szCs w:val="16"/>
        </w:rPr>
        <w:t>Dada, A. C.; Asmat, A.; Gires, U.; Heng, L. Y.; Deborah, B. O. (2012). Bacteriological monitoring and sustainable management of beach water quality in Malaysia: problems and prospects. Global journal of health science 4 (3)126-138. DOI:10.5539/gjhs.v4n3p126 [Not a recreational water quality study].</w:t>
      </w:r>
    </w:p>
    <w:p w14:paraId="6BAEB082" w14:textId="77777777" w:rsidR="00197A0E" w:rsidRPr="00197A0E" w:rsidRDefault="00992883" w:rsidP="00197A0E">
      <w:pPr>
        <w:spacing w:before="0" w:line="240" w:lineRule="auto"/>
        <w:ind w:left="720" w:hanging="720"/>
        <w:rPr>
          <w:sz w:val="16"/>
          <w:szCs w:val="16"/>
        </w:rPr>
      </w:pPr>
      <w:r w:rsidRPr="00197A0E">
        <w:rPr>
          <w:sz w:val="16"/>
          <w:szCs w:val="16"/>
        </w:rPr>
        <w:t>Daghrah, G. A.; Al-Sa'ed, R. (2010). Treated wastewater impact on Al Qilt catchment area-palestine. Asian Journal of Earth Sciences 3 (4)231-243. DOI:10.3923/ajes.2009.58.70 [Not a recreational water quality study].</w:t>
      </w:r>
    </w:p>
    <w:p w14:paraId="27B661C4" w14:textId="4AC5CF8B" w:rsidR="00197A0E" w:rsidRPr="00197A0E" w:rsidRDefault="00992883" w:rsidP="00197A0E">
      <w:pPr>
        <w:spacing w:before="0" w:line="240" w:lineRule="auto"/>
        <w:ind w:left="720" w:hanging="720"/>
        <w:rPr>
          <w:sz w:val="16"/>
          <w:szCs w:val="16"/>
        </w:rPr>
      </w:pPr>
      <w:r w:rsidRPr="00197A0E">
        <w:rPr>
          <w:sz w:val="16"/>
          <w:szCs w:val="16"/>
        </w:rPr>
        <w:t>Daley, Kiley; Jamieson, Rob; Rainham, Daniel; Hansen, Lisbeth Truelstrup; Harper, Sherilee L (2019). Screening-level microbial risk assessment of acute gastrointestinal illness attributable to wastewater treatment systems in Nunavut, Canada. Science of the Total Environment 657</w:t>
      </w:r>
      <w:r w:rsidR="00013B32">
        <w:rPr>
          <w:sz w:val="16"/>
          <w:szCs w:val="16"/>
        </w:rPr>
        <w:t xml:space="preserve">: </w:t>
      </w:r>
      <w:r w:rsidRPr="00197A0E">
        <w:rPr>
          <w:sz w:val="16"/>
          <w:szCs w:val="16"/>
        </w:rPr>
        <w:t>1253-1264. ISSN:0048-9697 [Not a recreational water quality study].</w:t>
      </w:r>
    </w:p>
    <w:p w14:paraId="1AD15D78" w14:textId="21B7DB0B" w:rsidR="00197A0E" w:rsidRPr="00197A0E" w:rsidRDefault="00992883" w:rsidP="00197A0E">
      <w:pPr>
        <w:spacing w:before="0" w:line="240" w:lineRule="auto"/>
        <w:ind w:left="720" w:hanging="720"/>
        <w:rPr>
          <w:sz w:val="16"/>
          <w:szCs w:val="16"/>
        </w:rPr>
      </w:pPr>
      <w:r w:rsidRPr="00197A0E">
        <w:rPr>
          <w:sz w:val="16"/>
          <w:szCs w:val="16"/>
        </w:rPr>
        <w:t>Dallolio, L.; Belletti, M.; Agostini, A.; Teggi, M.; Bertelli, M.; Bergamini, C.; Chetti, L.; Leoni, E. (2013). Hygienic surveillance in swimming pools: Assessment of the water quality in Bologna facilities in the period 2010-2012. Microchemical Journal 110</w:t>
      </w:r>
      <w:r w:rsidR="00013B32">
        <w:rPr>
          <w:sz w:val="16"/>
          <w:szCs w:val="16"/>
        </w:rPr>
        <w:t>:</w:t>
      </w:r>
      <w:r w:rsidRPr="00197A0E">
        <w:rPr>
          <w:sz w:val="16"/>
          <w:szCs w:val="16"/>
        </w:rPr>
        <w:t xml:space="preserve"> 624-628. DOI:10.1016/j.microc.2013.07.013 [Not a recreational water quality study].</w:t>
      </w:r>
    </w:p>
    <w:p w14:paraId="6CFB8016" w14:textId="255AFCC8" w:rsidR="00197A0E" w:rsidRPr="00197A0E" w:rsidRDefault="00992883" w:rsidP="00197A0E">
      <w:pPr>
        <w:spacing w:before="0" w:line="240" w:lineRule="auto"/>
        <w:ind w:left="720" w:hanging="720"/>
        <w:rPr>
          <w:sz w:val="16"/>
          <w:szCs w:val="16"/>
        </w:rPr>
      </w:pPr>
      <w:r w:rsidRPr="00197A0E">
        <w:rPr>
          <w:sz w:val="16"/>
          <w:szCs w:val="16"/>
        </w:rPr>
        <w:t>Dalzochio, T.; Ressel Simões, L. A.; Santos de Souza, M.; Prado Rodrigues, G. Z.; Petry, I. E.; Andriguetti, N. B.; Herbert Silva, G. J.; Gehlen, G.; Basso da Silva, L. (2017). Water quality parameters, biomarkers and metal bioaccumulation in native fish captured in the Ilha River, southern Brazil. Chemosphere 189</w:t>
      </w:r>
      <w:r w:rsidR="00013B32">
        <w:rPr>
          <w:sz w:val="16"/>
          <w:szCs w:val="16"/>
        </w:rPr>
        <w:t>:</w:t>
      </w:r>
      <w:r w:rsidRPr="00197A0E">
        <w:rPr>
          <w:sz w:val="16"/>
          <w:szCs w:val="16"/>
        </w:rPr>
        <w:t xml:space="preserve"> 609-618. DOI:10.1016/j.chemosphere.2017.09.089 [Not a recreational water quality study].</w:t>
      </w:r>
    </w:p>
    <w:p w14:paraId="076DAE60" w14:textId="77777777" w:rsidR="00197A0E" w:rsidRPr="00197A0E" w:rsidRDefault="00992883" w:rsidP="00197A0E">
      <w:pPr>
        <w:spacing w:before="0" w:line="240" w:lineRule="auto"/>
        <w:ind w:left="720" w:hanging="720"/>
        <w:rPr>
          <w:sz w:val="16"/>
          <w:szCs w:val="16"/>
        </w:rPr>
      </w:pPr>
      <w:r w:rsidRPr="00197A0E">
        <w:rPr>
          <w:sz w:val="16"/>
          <w:szCs w:val="16"/>
        </w:rPr>
        <w:t>Damasceno, F. R. C.; Freire, D. M. G.; Cammarota, M. C. (2014). Assessing a mixture of biosurfactant and enzyme pools in the anaerobic biological treatment of wastewater with a high-fat content. Environmental Technology (United Kingdom) 35 (16)2035-2045. DOI:10.1080/09593330.2014.890249 [Not a recreational water quality study].</w:t>
      </w:r>
    </w:p>
    <w:p w14:paraId="15C75F63" w14:textId="77777777" w:rsidR="00197A0E" w:rsidRPr="00197A0E" w:rsidRDefault="00992883" w:rsidP="00197A0E">
      <w:pPr>
        <w:spacing w:before="0" w:line="240" w:lineRule="auto"/>
        <w:ind w:left="720" w:hanging="720"/>
        <w:rPr>
          <w:sz w:val="16"/>
          <w:szCs w:val="16"/>
        </w:rPr>
      </w:pPr>
      <w:r w:rsidRPr="00197A0E">
        <w:rPr>
          <w:sz w:val="16"/>
          <w:szCs w:val="16"/>
        </w:rPr>
        <w:t>Dang, H.; Li, J.; Chen, R.; Wang, L.; Guo, L.; Zhang, Z.; Klotz, M. G. (2010). Diversity, abundance, and spatial distribution of sedimet ammonia-oxidizing Betaproteobacteria in response to environmental gradients and coastal eutrophication in Jiaozhou Bay, China. Applied and Environmental Microbiology 76 (14)4691-4702. DOI:10.1128/AEM.02563-09 [Not a recreational water quality study].</w:t>
      </w:r>
    </w:p>
    <w:p w14:paraId="1CA30985" w14:textId="77777777" w:rsidR="00197A0E" w:rsidRPr="00197A0E" w:rsidRDefault="00992883" w:rsidP="00197A0E">
      <w:pPr>
        <w:spacing w:before="0" w:line="240" w:lineRule="auto"/>
        <w:ind w:left="720" w:hanging="720"/>
        <w:rPr>
          <w:sz w:val="16"/>
          <w:szCs w:val="16"/>
        </w:rPr>
      </w:pPr>
      <w:r w:rsidRPr="00197A0E">
        <w:rPr>
          <w:sz w:val="16"/>
          <w:szCs w:val="16"/>
        </w:rPr>
        <w:t>Dang, H.; Ren, J.; Song, L.; Sun, S.; An, L. (2008). Dominant chloramphenicol-resistant bacteria and resistance genes in coastal marine waters of Jiaozhou Bay, China. World Journal of Microbiology and Biotechnology 24 (2)209-217. DOI:10.1007/s11274-007-9458-8 [Not a recreational water quality study].</w:t>
      </w:r>
    </w:p>
    <w:p w14:paraId="35B101C4" w14:textId="77777777" w:rsidR="00197A0E" w:rsidRPr="00197A0E" w:rsidRDefault="00992883" w:rsidP="00197A0E">
      <w:pPr>
        <w:spacing w:before="0" w:line="240" w:lineRule="auto"/>
        <w:ind w:left="720" w:hanging="720"/>
        <w:rPr>
          <w:sz w:val="16"/>
          <w:szCs w:val="16"/>
        </w:rPr>
      </w:pPr>
      <w:r w:rsidRPr="00197A0E">
        <w:rPr>
          <w:sz w:val="16"/>
          <w:szCs w:val="16"/>
        </w:rPr>
        <w:t>D'Ascoli, R.; Rao, M. A.; Adamo, P.; Renella, G.; Landi, L.; Rutigliano, F. A.; Terribile, F.; Gianfreda, L. (2006). Impact of river overflowing on trace element contamination of volcanic soils in south Italy: Part II. Soil biological and biochemical properties in relation to trace element speciation. Environmental Pollution 144 (1)317-326. DOI:10.1016/j.envpol.2005.11.017 [Not a recreational water quality study].</w:t>
      </w:r>
    </w:p>
    <w:p w14:paraId="629D9CDC" w14:textId="77777777" w:rsidR="00197A0E" w:rsidRPr="00197A0E" w:rsidRDefault="00992883" w:rsidP="00197A0E">
      <w:pPr>
        <w:spacing w:before="0" w:line="240" w:lineRule="auto"/>
        <w:ind w:left="720" w:hanging="720"/>
        <w:rPr>
          <w:sz w:val="16"/>
          <w:szCs w:val="16"/>
        </w:rPr>
      </w:pPr>
      <w:r w:rsidRPr="00197A0E">
        <w:rPr>
          <w:sz w:val="16"/>
          <w:szCs w:val="16"/>
        </w:rPr>
        <w:t>Dash, P.; Silwal, S.; Ikenga, J. O.; Pinckney, J. L.; Arslan, Z.; Lizotte, R. E. (2015). Water quality of four major lakes in Mississippi, USA: Impacts on human and aquatic ecosystem health. Water (Switzerland) 7 (9)4999-5030. DOI:10.3390/w7094999 [Not a recreational water quality study].</w:t>
      </w:r>
    </w:p>
    <w:p w14:paraId="539789E6" w14:textId="77777777" w:rsidR="00197A0E" w:rsidRPr="00197A0E" w:rsidRDefault="00992883" w:rsidP="00197A0E">
      <w:pPr>
        <w:spacing w:before="0" w:line="240" w:lineRule="auto"/>
        <w:ind w:left="720" w:hanging="720"/>
        <w:rPr>
          <w:sz w:val="16"/>
          <w:szCs w:val="16"/>
        </w:rPr>
      </w:pPr>
      <w:r w:rsidRPr="00197A0E">
        <w:rPr>
          <w:sz w:val="16"/>
          <w:szCs w:val="16"/>
        </w:rPr>
        <w:t>David, O. M.; Wandili, S.; Kakai, R.; Waindi, E. N. (2009). Isolation of Salmonella and Shigella from fish harvested from the Winam Gulf of Lake Victoria, Kenya. Journal of Infection in Developing Countries 3 (2)99-104. DOI:10.3855/jidc.56 [Not a recreational water quality study].</w:t>
      </w:r>
    </w:p>
    <w:p w14:paraId="77921E8F" w14:textId="77777777" w:rsidR="00197A0E" w:rsidRPr="00197A0E" w:rsidRDefault="00992883" w:rsidP="00197A0E">
      <w:pPr>
        <w:spacing w:before="0" w:line="240" w:lineRule="auto"/>
        <w:ind w:left="720" w:hanging="720"/>
        <w:rPr>
          <w:sz w:val="16"/>
          <w:szCs w:val="16"/>
        </w:rPr>
      </w:pPr>
      <w:r w:rsidRPr="00197A0E">
        <w:rPr>
          <w:sz w:val="16"/>
          <w:szCs w:val="16"/>
        </w:rPr>
        <w:t>Davies, Cheryl M; Petterson, SM; Kaucner, C; Ashbolt, NJ; Mitchell, VG; Taylor, GD; Lewis, J (2008). Microbial challenge-testing of treatment processes for quantifying stormwater recycling risks and management. Water Science and Technology 57(6)843-847. ISSN:0273-1223 [Not a recreational water quality study].</w:t>
      </w:r>
    </w:p>
    <w:p w14:paraId="3BAB4444" w14:textId="2EA03895" w:rsidR="00197A0E" w:rsidRPr="00197A0E" w:rsidRDefault="00992883" w:rsidP="00197A0E">
      <w:pPr>
        <w:spacing w:before="0" w:line="240" w:lineRule="auto"/>
        <w:ind w:left="720" w:hanging="720"/>
        <w:rPr>
          <w:sz w:val="16"/>
          <w:szCs w:val="16"/>
        </w:rPr>
      </w:pPr>
      <w:r w:rsidRPr="00197A0E">
        <w:rPr>
          <w:sz w:val="16"/>
          <w:szCs w:val="16"/>
        </w:rPr>
        <w:t>Davies-Colley, Robert J. (2013). River Water Quality in New Zealand: An Introduction and Overview. ISBN:978-0-478-34736-4 [Not a recreational water quality study].</w:t>
      </w:r>
    </w:p>
    <w:p w14:paraId="3466C955" w14:textId="53A7813F" w:rsidR="00197A0E" w:rsidRPr="00197A0E" w:rsidRDefault="00992883" w:rsidP="00197A0E">
      <w:pPr>
        <w:spacing w:before="0" w:line="240" w:lineRule="auto"/>
        <w:ind w:left="720" w:hanging="720"/>
        <w:rPr>
          <w:sz w:val="16"/>
          <w:szCs w:val="16"/>
        </w:rPr>
      </w:pPr>
      <w:r w:rsidRPr="00197A0E">
        <w:rPr>
          <w:sz w:val="16"/>
          <w:szCs w:val="16"/>
        </w:rPr>
        <w:t>de Assis Costa, Luiza Albuquerque; Mano Pessoa, Denise Maria; Carreira, Renato da Silva (2018). Chemical and biological indicators of sewage river input to an urban tropical estuary (Guanabara Bay, Brazil). Ecological Indicators 90</w:t>
      </w:r>
      <w:r w:rsidR="00013B32">
        <w:rPr>
          <w:sz w:val="16"/>
          <w:szCs w:val="16"/>
        </w:rPr>
        <w:t>:</w:t>
      </w:r>
      <w:r w:rsidRPr="00197A0E">
        <w:rPr>
          <w:sz w:val="16"/>
          <w:szCs w:val="16"/>
        </w:rPr>
        <w:t xml:space="preserve"> 513-518. DOI:10.1016/j.ecolind.2018.03.046 [Not a recreational water quality study].</w:t>
      </w:r>
    </w:p>
    <w:p w14:paraId="6646998B" w14:textId="77777777" w:rsidR="00197A0E" w:rsidRPr="00197A0E" w:rsidRDefault="00992883" w:rsidP="00197A0E">
      <w:pPr>
        <w:spacing w:before="0" w:line="240" w:lineRule="auto"/>
        <w:ind w:left="720" w:hanging="720"/>
        <w:rPr>
          <w:sz w:val="16"/>
          <w:szCs w:val="16"/>
        </w:rPr>
      </w:pPr>
      <w:r w:rsidRPr="00197A0E">
        <w:rPr>
          <w:sz w:val="16"/>
          <w:szCs w:val="16"/>
        </w:rPr>
        <w:t>De Brauwere, A.; Ouattara, N. K.; Servais, P. (2014). Modeling fecal indicator bacteria concentrations in natural surface waters: A review. Critical Reviews in Environmental Science and Technology 44 (21)2380-2453. DOI:10.1080/10643389.2013.829978 [Not a recreational water quality study].</w:t>
      </w:r>
    </w:p>
    <w:p w14:paraId="3D7D5744" w14:textId="5C1634E9" w:rsidR="00197A0E" w:rsidRPr="00197A0E" w:rsidRDefault="00992883" w:rsidP="00197A0E">
      <w:pPr>
        <w:spacing w:before="0" w:line="240" w:lineRule="auto"/>
        <w:ind w:left="720" w:hanging="720"/>
        <w:rPr>
          <w:sz w:val="16"/>
          <w:szCs w:val="16"/>
        </w:rPr>
      </w:pPr>
      <w:r w:rsidRPr="00197A0E">
        <w:rPr>
          <w:sz w:val="16"/>
          <w:szCs w:val="16"/>
        </w:rPr>
        <w:t>de Castro Ferreira, E.; Pereira, A. A. S.; Silveira, M.; Margonari, C.; Marcon, G. E. B.; de Oliveira França, A.; Castro, L. S.; Bordignon, M. O.; Fischer, E.; Tomas, W. M.; Dorval, M. E. C.; Gontijo, C. M. F. (2017). Leishmania (V.) braziliensis infecting bats from Pantanal wetland, Brazil: First records for Platyrrhinus lineatus and Artibeus planirostris. Acta Tropica 172</w:t>
      </w:r>
      <w:r w:rsidR="00013B32">
        <w:rPr>
          <w:sz w:val="16"/>
          <w:szCs w:val="16"/>
        </w:rPr>
        <w:t>:</w:t>
      </w:r>
      <w:r w:rsidRPr="00197A0E">
        <w:rPr>
          <w:sz w:val="16"/>
          <w:szCs w:val="16"/>
        </w:rPr>
        <w:t xml:space="preserve"> 217-222. DOI:10.1016/j.actatropica.2017.05.012 [Not a recreational water quality study].</w:t>
      </w:r>
    </w:p>
    <w:p w14:paraId="0C89A984" w14:textId="77777777" w:rsidR="00197A0E" w:rsidRPr="00197A0E" w:rsidRDefault="00992883" w:rsidP="00197A0E">
      <w:pPr>
        <w:spacing w:before="0" w:line="240" w:lineRule="auto"/>
        <w:ind w:left="720" w:hanging="720"/>
        <w:rPr>
          <w:sz w:val="16"/>
          <w:szCs w:val="16"/>
        </w:rPr>
      </w:pPr>
      <w:r w:rsidRPr="00197A0E">
        <w:rPr>
          <w:sz w:val="16"/>
          <w:szCs w:val="16"/>
        </w:rPr>
        <w:t>De Donno, A.; Idolo, A.; Bagordo, F.; Grassi, T.; Leomanni, A.; Serio, F.; Guido, M.; Canitano, M.; Zampardi, S.; Boero, F.; Piraino, S. (2014). Impact of stinging jellyfish proliferations along south Italian coasts: Human health hazards, treatment and social costs. International Journal of Environmental Research and Public Health 11 (3)2488-2503. DOI:10.3390/ijerph110302488 [Not a recreational water quality study].</w:t>
      </w:r>
    </w:p>
    <w:p w14:paraId="1838F051" w14:textId="77777777" w:rsidR="00197A0E" w:rsidRPr="00197A0E" w:rsidRDefault="00992883" w:rsidP="00197A0E">
      <w:pPr>
        <w:spacing w:before="0" w:line="240" w:lineRule="auto"/>
        <w:ind w:left="720" w:hanging="720"/>
        <w:rPr>
          <w:sz w:val="16"/>
          <w:szCs w:val="16"/>
        </w:rPr>
      </w:pPr>
      <w:r w:rsidRPr="00197A0E">
        <w:rPr>
          <w:sz w:val="16"/>
          <w:szCs w:val="16"/>
        </w:rPr>
        <w:t>De Donno, A.; Liaci, D.; Bagordo, F.; Lugoli, F.; Gabutti, G. (2008). Mytilus galloprovincialis as a bioindicator of microbiological pollution of coastal waters: A study conducted in the Salento Peninsula (Italy). Journal of Coastal Research 24 (1 SUPPL. A)216-221. DOI:10.2112/05-0463.1 [Not a recreational water quality study].</w:t>
      </w:r>
    </w:p>
    <w:p w14:paraId="5B681237" w14:textId="77777777" w:rsidR="00197A0E" w:rsidRPr="00197A0E" w:rsidRDefault="00992883" w:rsidP="00197A0E">
      <w:pPr>
        <w:spacing w:before="0" w:line="240" w:lineRule="auto"/>
        <w:ind w:left="720" w:hanging="720"/>
        <w:rPr>
          <w:sz w:val="16"/>
          <w:szCs w:val="16"/>
        </w:rPr>
      </w:pPr>
      <w:r w:rsidRPr="00197A0E">
        <w:rPr>
          <w:sz w:val="16"/>
          <w:szCs w:val="16"/>
        </w:rPr>
        <w:t>De Figueiredo, D. R.; Ferreira, R. V.; Cerqueira, M.; De Melo, T. C.; Pereira, M. J.; Castro, B. B.; Correia, A. (2012). Impact of water quality on bacterioplankton assemblage along Cértima River Basin (central western Portugal) assessed by PCR-DGGE and multivariate analysis. Environmental Monitoring and Assessment 184 (1)471-485. DOI:10.1007/s10661-011-1981-2 [Not a recreational water quality study].</w:t>
      </w:r>
    </w:p>
    <w:p w14:paraId="428FAA10" w14:textId="5AF8C57B" w:rsidR="00197A0E" w:rsidRPr="00197A0E" w:rsidRDefault="00992883" w:rsidP="00197A0E">
      <w:pPr>
        <w:spacing w:before="0" w:line="240" w:lineRule="auto"/>
        <w:ind w:left="720" w:hanging="720"/>
        <w:rPr>
          <w:sz w:val="16"/>
          <w:szCs w:val="16"/>
        </w:rPr>
      </w:pPr>
      <w:r w:rsidRPr="00197A0E">
        <w:rPr>
          <w:sz w:val="16"/>
          <w:szCs w:val="16"/>
        </w:rPr>
        <w:t>De Jager, Nathan R.; Thomsen, Meredith; Yin, Yao (2012). Threshold effects of flood duration on the vegetation and soils of the Upper Mississippi River floodplain, USA. Forest Ecology and Management 270</w:t>
      </w:r>
      <w:r w:rsidR="00013B32">
        <w:rPr>
          <w:sz w:val="16"/>
          <w:szCs w:val="16"/>
        </w:rPr>
        <w:t>:</w:t>
      </w:r>
      <w:r w:rsidRPr="00197A0E">
        <w:rPr>
          <w:sz w:val="16"/>
          <w:szCs w:val="16"/>
        </w:rPr>
        <w:t xml:space="preserve"> 135-146. DOI:10.1016/j.foreco.2012.01.023 [Not a recreational water quality study].</w:t>
      </w:r>
    </w:p>
    <w:p w14:paraId="1C7BF8BD" w14:textId="14BCDCAC" w:rsidR="00197A0E" w:rsidRPr="00197A0E" w:rsidRDefault="00992883" w:rsidP="00197A0E">
      <w:pPr>
        <w:spacing w:before="0" w:line="240" w:lineRule="auto"/>
        <w:ind w:left="720" w:hanging="720"/>
        <w:rPr>
          <w:sz w:val="16"/>
          <w:szCs w:val="16"/>
        </w:rPr>
      </w:pPr>
      <w:r w:rsidRPr="00197A0E">
        <w:rPr>
          <w:sz w:val="16"/>
          <w:szCs w:val="16"/>
        </w:rPr>
        <w:t>De Jesus Crespo, R.; Wu, J.; Myer, M.; Yee, S.; Fulford, R. (2019). Flood protection ecosystem services in the coast of Puerto Rico: Associations between extreme weather, flood hazard mitigation and gastrointestinal illness. Science of the Total Environment 676</w:t>
      </w:r>
      <w:r w:rsidR="00E83C74">
        <w:rPr>
          <w:sz w:val="16"/>
          <w:szCs w:val="16"/>
        </w:rPr>
        <w:t>:</w:t>
      </w:r>
      <w:r w:rsidRPr="00197A0E">
        <w:rPr>
          <w:sz w:val="16"/>
          <w:szCs w:val="16"/>
        </w:rPr>
        <w:t xml:space="preserve"> 343-355. DOI:10.1016/j.scitotenv.2019.04.287 [Not a recreational water quality study].</w:t>
      </w:r>
    </w:p>
    <w:p w14:paraId="5B0224BA" w14:textId="77777777" w:rsidR="00197A0E" w:rsidRPr="00197A0E" w:rsidRDefault="00992883" w:rsidP="00197A0E">
      <w:pPr>
        <w:spacing w:before="0" w:line="240" w:lineRule="auto"/>
        <w:ind w:left="720" w:hanging="720"/>
        <w:rPr>
          <w:sz w:val="16"/>
          <w:szCs w:val="16"/>
        </w:rPr>
      </w:pPr>
      <w:r w:rsidRPr="00197A0E">
        <w:rPr>
          <w:sz w:val="16"/>
          <w:szCs w:val="16"/>
        </w:rPr>
        <w:t>de los Ríos, A.; Juanes, J. A.; Ortiz-Zarragoitia, M.; López de Alda, M.; Barceló, D.; Cajaraville, M. P. (2012). Assessment of the effects of a marine urban outfall discharge on caged mussels using chemical and biomarker analysis. Marine Pollution Bulletin 64 (3)563-573. DOI:10.1016/j.marpolbul.2011.12.018 [Not a recreational water quality study].</w:t>
      </w:r>
    </w:p>
    <w:p w14:paraId="7C47EB01" w14:textId="2C6A75EC" w:rsidR="00197A0E" w:rsidRPr="00197A0E" w:rsidRDefault="00992883" w:rsidP="00197A0E">
      <w:pPr>
        <w:spacing w:before="0" w:line="240" w:lineRule="auto"/>
        <w:ind w:left="720" w:hanging="720"/>
        <w:rPr>
          <w:sz w:val="16"/>
          <w:szCs w:val="16"/>
        </w:rPr>
      </w:pPr>
      <w:r w:rsidRPr="00197A0E">
        <w:rPr>
          <w:sz w:val="16"/>
          <w:szCs w:val="16"/>
        </w:rPr>
        <w:t>de Macena, Lorena da Graça Pedrosa; Feitosa, Renato Castiglia; Vieira, Carmen Baur; Araújo, Irene Trigueiros; Taniuchi, Mami; Miagostovich, Marize Pereira (2020). Microbiological assessment of an urban lagoon system in the coastal zone of Rio de Janeiro, Brazil. Environmental Science and Pollution Research 44136. ISSN:1614-7499 [Not a recreational water quality study].</w:t>
      </w:r>
    </w:p>
    <w:p w14:paraId="6E0F73BB" w14:textId="77777777" w:rsidR="00197A0E" w:rsidRPr="00197A0E" w:rsidRDefault="00992883" w:rsidP="00197A0E">
      <w:pPr>
        <w:spacing w:before="0" w:line="240" w:lineRule="auto"/>
        <w:ind w:left="720" w:hanging="720"/>
        <w:rPr>
          <w:sz w:val="16"/>
          <w:szCs w:val="16"/>
        </w:rPr>
      </w:pPr>
      <w:r w:rsidRPr="00197A0E">
        <w:rPr>
          <w:sz w:val="16"/>
          <w:szCs w:val="16"/>
        </w:rPr>
        <w:t>De Monte, H. M.; Albuquerque, A. (2010). Analysis of constructed wetland performance for irrigation reuse. Water Science and Technology 61 (7)1699-1705. DOI:10.2166/wst.2010.063 [Not a recreational water quality study].</w:t>
      </w:r>
    </w:p>
    <w:p w14:paraId="61D7BC33" w14:textId="77777777" w:rsidR="00197A0E" w:rsidRPr="00197A0E" w:rsidRDefault="00992883" w:rsidP="00197A0E">
      <w:pPr>
        <w:spacing w:before="0" w:line="240" w:lineRule="auto"/>
        <w:ind w:left="720" w:hanging="720"/>
        <w:rPr>
          <w:sz w:val="16"/>
          <w:szCs w:val="16"/>
        </w:rPr>
      </w:pPr>
      <w:r w:rsidRPr="00197A0E">
        <w:rPr>
          <w:sz w:val="16"/>
          <w:szCs w:val="16"/>
        </w:rPr>
        <w:t>de Praga Baião, C. F.; Batista, G. T. (2016). Script for analysis of water quality of a watershed for use by elementary school students. Revista Ambiente e Agua 11 (5)1030-1041. DOI:10.4136/ambi-agua.1893 [Not a recreational water quality study].</w:t>
      </w:r>
    </w:p>
    <w:p w14:paraId="2C5BE6B1" w14:textId="77777777" w:rsidR="00197A0E" w:rsidRPr="00197A0E" w:rsidRDefault="00992883" w:rsidP="00197A0E">
      <w:pPr>
        <w:spacing w:before="0" w:line="240" w:lineRule="auto"/>
        <w:ind w:left="720" w:hanging="720"/>
        <w:rPr>
          <w:sz w:val="16"/>
          <w:szCs w:val="16"/>
        </w:rPr>
      </w:pPr>
      <w:r w:rsidRPr="00197A0E">
        <w:rPr>
          <w:sz w:val="16"/>
          <w:szCs w:val="16"/>
        </w:rPr>
        <w:t>de Souza Celente, G.; Colares, G. S.; Machado, Ê L.; Lobo, E. A. (2019). Algae turf scrubber and vertical constructed wetlands combined system for decentralized secondary wastewater treatment. Environmental Science and Pollution Research 26 (10)9931-9937. DOI:10.1007/s11356-019-04425-6 [Not a recreational water quality study].</w:t>
      </w:r>
    </w:p>
    <w:p w14:paraId="5CADD8EF" w14:textId="77777777" w:rsidR="00197A0E" w:rsidRPr="00197A0E" w:rsidRDefault="00992883" w:rsidP="00197A0E">
      <w:pPr>
        <w:spacing w:before="0" w:line="240" w:lineRule="auto"/>
        <w:ind w:left="720" w:hanging="720"/>
        <w:rPr>
          <w:sz w:val="16"/>
          <w:szCs w:val="16"/>
        </w:rPr>
      </w:pPr>
      <w:r w:rsidRPr="00197A0E">
        <w:rPr>
          <w:sz w:val="16"/>
          <w:szCs w:val="16"/>
        </w:rPr>
        <w:t>de Souza, R. V.; de Campos, C. J. A.; Garbossa, L. H. P.; Vianna, L. F. D. N.; Seiffert, W. Q. (2018). Optimising statistical models to predict faecal pollution in coastal areas based on geographic and meteorological parameters. Marine Pollution Bulletin 129 (1)284-292. DOI:10.1016/j.marpolbul.2018.02.047 [Not a recreational water quality study].</w:t>
      </w:r>
    </w:p>
    <w:p w14:paraId="1468315A" w14:textId="77777777" w:rsidR="00197A0E" w:rsidRPr="00197A0E" w:rsidRDefault="00992883" w:rsidP="00197A0E">
      <w:pPr>
        <w:spacing w:before="0" w:line="240" w:lineRule="auto"/>
        <w:ind w:left="720" w:hanging="720"/>
        <w:rPr>
          <w:sz w:val="16"/>
          <w:szCs w:val="16"/>
        </w:rPr>
      </w:pPr>
      <w:r w:rsidRPr="00197A0E">
        <w:rPr>
          <w:sz w:val="16"/>
          <w:szCs w:val="16"/>
        </w:rPr>
        <w:t>De Troyer, N.; Mereta, S. T.; Goethals, P. L. M.; Boets, P. (2016). Water quality assessment of streams and wetlands in a fast growing east African City. Water (Switzerland) 8 (4). DOI:10.3390/w8040123 [Not a recreational water quality study].</w:t>
      </w:r>
    </w:p>
    <w:p w14:paraId="7C3A0C14" w14:textId="77777777" w:rsidR="00197A0E" w:rsidRPr="00197A0E" w:rsidRDefault="00992883" w:rsidP="00197A0E">
      <w:pPr>
        <w:spacing w:before="0" w:line="240" w:lineRule="auto"/>
        <w:ind w:left="720" w:hanging="720"/>
        <w:rPr>
          <w:sz w:val="16"/>
          <w:szCs w:val="16"/>
        </w:rPr>
      </w:pPr>
      <w:r w:rsidRPr="00197A0E">
        <w:rPr>
          <w:sz w:val="16"/>
          <w:szCs w:val="16"/>
        </w:rPr>
        <w:t>De, Chandreyee (2015). Burrowing and mud-mound building life habits of fiddler crab Uca lactea in the Bay of Bengal coast, India and their geological and geotechnical importance. Palaeontologia Electronica 18(2)26A. ISSN:1935-3952 [Not a recreational water quality study].</w:t>
      </w:r>
    </w:p>
    <w:p w14:paraId="59EE58EB" w14:textId="77777777" w:rsidR="00197A0E" w:rsidRPr="00197A0E" w:rsidRDefault="00992883" w:rsidP="00197A0E">
      <w:pPr>
        <w:spacing w:before="0" w:line="240" w:lineRule="auto"/>
        <w:ind w:left="720" w:hanging="720"/>
        <w:rPr>
          <w:sz w:val="16"/>
          <w:szCs w:val="16"/>
        </w:rPr>
      </w:pPr>
      <w:r w:rsidRPr="00197A0E">
        <w:rPr>
          <w:sz w:val="16"/>
          <w:szCs w:val="16"/>
        </w:rPr>
        <w:t>Dean, A. P.; Lynch, S.; Rowland, P.; Toft, B. D.; Pittman, J. K.; White, K. N. (2013). Natural wetlands are efficient at providing long-term metal remediation of freshwater systems polluted by acid mine drainage. Environmental Science and Technology 47 (21)12029-12036. DOI:10.1021/es4025904 [Not a recreational water quality study].</w:t>
      </w:r>
    </w:p>
    <w:p w14:paraId="27D620BD" w14:textId="77777777" w:rsidR="00197A0E" w:rsidRPr="00197A0E" w:rsidRDefault="00992883" w:rsidP="00197A0E">
      <w:pPr>
        <w:spacing w:before="0" w:line="240" w:lineRule="auto"/>
        <w:ind w:left="720" w:hanging="720"/>
        <w:rPr>
          <w:sz w:val="16"/>
          <w:szCs w:val="16"/>
        </w:rPr>
      </w:pPr>
      <w:r w:rsidRPr="00197A0E">
        <w:rPr>
          <w:sz w:val="16"/>
          <w:szCs w:val="16"/>
        </w:rPr>
        <w:t>Dean, H. J.; Hunsaker, B. D.; Bailey, O. D.; Wasmoen, T. (2003). Prevention of persistent infection in calves by vaccination of dams with noncytopathic type-1 modified-live bovine viral diarrhea virus prior to breeding. American Journal of Veterinary Research 64 (5)530-537. DOI:10.2460/ajvr.2003.64.530 [Not a recreational water quality study].</w:t>
      </w:r>
    </w:p>
    <w:p w14:paraId="5CB2C5AE" w14:textId="0B3AA47F" w:rsidR="00197A0E" w:rsidRPr="00197A0E" w:rsidRDefault="00992883" w:rsidP="00197A0E">
      <w:pPr>
        <w:spacing w:before="0" w:line="240" w:lineRule="auto"/>
        <w:ind w:left="720" w:hanging="720"/>
        <w:rPr>
          <w:sz w:val="16"/>
          <w:szCs w:val="16"/>
        </w:rPr>
      </w:pPr>
      <w:r w:rsidRPr="00197A0E">
        <w:rPr>
          <w:sz w:val="16"/>
          <w:szCs w:val="16"/>
        </w:rPr>
        <w:t>Deepnarain, Nashia; Nasr, Mahmoud; Amoah, Isaac Dennis; Enitan-Folami, Abimbola Motunrayo; Reddy, Poovendhree; Stenström, Thor Axel; Kumari, Sheena; Bux, Faizal (2020). Impact of sludge bulking on receiving environment using quantitative microbial risk assessment (QMRA)-based management for full-scale wastewater treatment plants. Journal of Environmental Management 267</w:t>
      </w:r>
      <w:r w:rsidR="00E83C74">
        <w:rPr>
          <w:sz w:val="16"/>
          <w:szCs w:val="16"/>
        </w:rPr>
        <w:t xml:space="preserve">: </w:t>
      </w:r>
      <w:r w:rsidRPr="00197A0E">
        <w:rPr>
          <w:sz w:val="16"/>
          <w:szCs w:val="16"/>
        </w:rPr>
        <w:t>110660. ISSN:0301-4797 [Not a recreational water quality study].</w:t>
      </w:r>
    </w:p>
    <w:p w14:paraId="515687F1" w14:textId="77777777" w:rsidR="00197A0E" w:rsidRPr="00197A0E" w:rsidRDefault="00992883" w:rsidP="00197A0E">
      <w:pPr>
        <w:spacing w:before="0" w:line="240" w:lineRule="auto"/>
        <w:ind w:left="720" w:hanging="720"/>
        <w:rPr>
          <w:sz w:val="16"/>
          <w:szCs w:val="16"/>
        </w:rPr>
      </w:pPr>
      <w:r w:rsidRPr="00197A0E">
        <w:rPr>
          <w:sz w:val="16"/>
          <w:szCs w:val="16"/>
        </w:rPr>
        <w:t>Degteva, M. O.; Anspaugh, L. R.; Akleyev, A. V.; Jacob, P.; Ivanov, D. V.; Wieser, A.; Vorobiova, M. I.; Shishkina, E. A.; Shved, V. A.; Vozilova, A.; Bayankin, S. N.; Napier, B. A. (2005). Electron paramagnetic resonance and fluorescence in situ hybridization-based investigations of individual doses for persons living at Metlino in the upper reaches of the Techa River. Health Physics 88 (2)139-153. DOI:10.1097/01.HP.0000146612.69488.9c [Not a recreational water quality study].</w:t>
      </w:r>
    </w:p>
    <w:p w14:paraId="7FA9F952" w14:textId="77777777" w:rsidR="00197A0E" w:rsidRPr="00197A0E" w:rsidRDefault="00992883" w:rsidP="00197A0E">
      <w:pPr>
        <w:spacing w:before="0" w:line="240" w:lineRule="auto"/>
        <w:ind w:left="720" w:hanging="720"/>
        <w:rPr>
          <w:sz w:val="16"/>
          <w:szCs w:val="16"/>
        </w:rPr>
      </w:pPr>
      <w:r w:rsidRPr="00197A0E">
        <w:rPr>
          <w:sz w:val="16"/>
          <w:szCs w:val="16"/>
        </w:rPr>
        <w:t>Degteva, M. O.; Shagina, N. B.; Vorobiova, M. I.; Anspaugh, L. R.; Napier, B. A. (2012). Reevaluation of waterborne releases of radioactive materials from the mayak production association into the techa river in 1949-1951. Health Physics 102 (1)25-38. DOI:10.1097/HP.0b013e318228159a [Not a recreational water quality study].</w:t>
      </w:r>
    </w:p>
    <w:p w14:paraId="36CEB7A6" w14:textId="77777777" w:rsidR="00197A0E" w:rsidRPr="00197A0E" w:rsidRDefault="00992883" w:rsidP="00197A0E">
      <w:pPr>
        <w:spacing w:before="0" w:line="240" w:lineRule="auto"/>
        <w:ind w:left="720" w:hanging="720"/>
        <w:rPr>
          <w:sz w:val="16"/>
          <w:szCs w:val="16"/>
        </w:rPr>
      </w:pPr>
      <w:r w:rsidRPr="00197A0E">
        <w:rPr>
          <w:sz w:val="16"/>
          <w:szCs w:val="16"/>
        </w:rPr>
        <w:t>Del Brutto, O. H.; Santibáñez, R.; Idrovo, L.; Rodríguez, S.; Díaz-Calderón, E.; Navas, C.; Gilman, R. H.; Cuesta, F.; Mosquera, A.; Gonzalez, A. E.; Tsang, V. C. W.; García, H. H. (2005). Epilepsy and neurocysticercosis in Atahualpa: A door-to-door survey in rural coastal Ecuador. Epilepsia 46 (4)583-587. DOI:10.1111/j.0013-9580.2005.36504.x [Not a recreational water quality study].</w:t>
      </w:r>
    </w:p>
    <w:p w14:paraId="336834B2" w14:textId="77777777" w:rsidR="00197A0E" w:rsidRPr="00197A0E" w:rsidRDefault="00992883" w:rsidP="00197A0E">
      <w:pPr>
        <w:spacing w:before="0" w:line="240" w:lineRule="auto"/>
        <w:ind w:left="720" w:hanging="720"/>
        <w:rPr>
          <w:sz w:val="16"/>
          <w:szCs w:val="16"/>
        </w:rPr>
      </w:pPr>
      <w:r w:rsidRPr="00197A0E">
        <w:rPr>
          <w:sz w:val="16"/>
          <w:szCs w:val="16"/>
        </w:rPr>
        <w:t>Del Brutto, Oscar H.; Santamaría, Milton; Zambrano, Mauricio; Peñaherrera, Ernesto; Pow-Chon-Long, Freddy; Del Brutto, Victor J.; Ochoa, Elio; Valdiviezo, Elsy; Santibáñez, Rocío (2014). Stroke in rural coastal Ecuador: a community-based survey. International Journal of Stroke: Official Journal of the International Stroke Society 9 (3)365-366. DOI:10.1111/ijs.12102 [Not a recreational water quality study].</w:t>
      </w:r>
    </w:p>
    <w:p w14:paraId="3FBA5EE4" w14:textId="77777777" w:rsidR="00197A0E" w:rsidRPr="00197A0E" w:rsidRDefault="00992883" w:rsidP="00197A0E">
      <w:pPr>
        <w:spacing w:before="0" w:line="240" w:lineRule="auto"/>
        <w:ind w:left="720" w:hanging="720"/>
        <w:rPr>
          <w:sz w:val="16"/>
          <w:szCs w:val="16"/>
        </w:rPr>
      </w:pPr>
      <w:r w:rsidRPr="00197A0E">
        <w:rPr>
          <w:sz w:val="16"/>
          <w:szCs w:val="16"/>
        </w:rPr>
        <w:t>Delabouglise, A.; Nguyen-Van-Yen, B.; Thanh, N. T. L.; Xuyen, H. T. A.; Tuyet, P. N.; Lam, H. M.; Boni, M. F. (2019). Poultry population dynamics and mortality risks in smallholder farms of the Mekong river delta region. BMC Veterinary Research 15 (1). DOI:10.1186/s12917-019-1949-y [Not a recreational water quality study].</w:t>
      </w:r>
    </w:p>
    <w:p w14:paraId="6BD71C94" w14:textId="77777777" w:rsidR="00197A0E" w:rsidRPr="00197A0E" w:rsidRDefault="00992883" w:rsidP="00197A0E">
      <w:pPr>
        <w:spacing w:before="0" w:line="240" w:lineRule="auto"/>
        <w:ind w:left="720" w:hanging="720"/>
        <w:rPr>
          <w:sz w:val="16"/>
          <w:szCs w:val="16"/>
        </w:rPr>
      </w:pPr>
      <w:r w:rsidRPr="00197A0E">
        <w:rPr>
          <w:sz w:val="16"/>
          <w:szCs w:val="16"/>
        </w:rPr>
        <w:t>Delgado-Gardea, M. C. E.; Tamez-Guerra, P.; Gomez-Flores, R.; de la Serna, F. J. Z. D.; Eroza-de la Vega, G.; Nevárez-Moorillón, G. V.; Pérez-Recoder, M. C.; Sánchez-Ramírez, B.; González-Horta, M. C.; Infante-Ramírez, R. (2016). Multidrug-resistant bacteria isolated from surface water in Bassaseachic Falls National Park, Mexico. International Journal of Environmental Research and Public Health 13 (6). DOI:10.3390/ijerph13060597 [Not a recreational water quality study].</w:t>
      </w:r>
    </w:p>
    <w:p w14:paraId="36704C1B" w14:textId="77777777" w:rsidR="00197A0E" w:rsidRPr="00197A0E" w:rsidRDefault="00992883" w:rsidP="00197A0E">
      <w:pPr>
        <w:spacing w:before="0" w:line="240" w:lineRule="auto"/>
        <w:ind w:left="720" w:hanging="720"/>
        <w:rPr>
          <w:sz w:val="16"/>
          <w:szCs w:val="16"/>
        </w:rPr>
      </w:pPr>
      <w:r w:rsidRPr="00197A0E">
        <w:rPr>
          <w:sz w:val="16"/>
          <w:szCs w:val="16"/>
        </w:rPr>
        <w:t>Delgado-Gardea, M. C. E.; Tamez-Guerra, P.; Gomez-Flores, R.; Mendieta-Mendoza, A.; Zavala-Díaz de la Serna, F. J.; Contreras-Cordero, J. F.; Erosa-de la Vega, G.; Pérez-Recoder, M. C.; Sánchez-Ramírez, B.; González-Horta, C.; Infante-Ramírez, R. (2017). Prevalence of rotavirus genogroup a and norovirus genogroup II in bassaseachic falls national park surface waters in Chihuahua, Mexico. International Journal of Environmental Research and Public Health 14 (5). DOI:10.3390/ijerph14050482 [Not a recreational water quality study].</w:t>
      </w:r>
    </w:p>
    <w:p w14:paraId="0D2488D8" w14:textId="77777777" w:rsidR="00197A0E" w:rsidRPr="00197A0E" w:rsidRDefault="00992883" w:rsidP="00197A0E">
      <w:pPr>
        <w:spacing w:before="0" w:line="240" w:lineRule="auto"/>
        <w:ind w:left="720" w:hanging="720"/>
        <w:rPr>
          <w:sz w:val="16"/>
          <w:szCs w:val="16"/>
        </w:rPr>
      </w:pPr>
      <w:r w:rsidRPr="00197A0E">
        <w:rPr>
          <w:sz w:val="16"/>
          <w:szCs w:val="16"/>
        </w:rPr>
        <w:t>Delorenzo, M. E.; Thompson, B.; Cooper, E.; Moore, J.; Fulton, M. H. (2012). A long-term monitoring study of chlorophyll, microbial contaminants, and pesticides in a coastal residential stormwater pond and its adjacent tidal creek. Environmental Monitoring and Assessment 184 (1)343-359. DOI:10.1007/s10661-011-1972-3 [Not a recreational water quality study].</w:t>
      </w:r>
    </w:p>
    <w:p w14:paraId="4DA28290" w14:textId="77777777" w:rsidR="00197A0E" w:rsidRPr="00197A0E" w:rsidRDefault="00992883" w:rsidP="00197A0E">
      <w:pPr>
        <w:spacing w:before="0" w:line="240" w:lineRule="auto"/>
        <w:ind w:left="720" w:hanging="720"/>
        <w:rPr>
          <w:sz w:val="16"/>
          <w:szCs w:val="16"/>
        </w:rPr>
      </w:pPr>
      <w:r w:rsidRPr="00197A0E">
        <w:rPr>
          <w:sz w:val="16"/>
          <w:szCs w:val="16"/>
        </w:rPr>
        <w:t>Dempster, T.; Sanchez-Jerez, P.; Bayle-Sempere, J.; Kingsford, M. (2004). Extensive aggregations of wild fish at coastal sea-cage fish farms. Hydrobiologia 525 (43891)245-248. DOI:10.1023/B:HYDR.0000038870.13985.0f [Not a recreational water quality study].</w:t>
      </w:r>
    </w:p>
    <w:p w14:paraId="6E779BB6" w14:textId="77777777" w:rsidR="00197A0E" w:rsidRPr="00197A0E" w:rsidRDefault="00992883" w:rsidP="00197A0E">
      <w:pPr>
        <w:spacing w:before="0" w:line="240" w:lineRule="auto"/>
        <w:ind w:left="720" w:hanging="720"/>
        <w:rPr>
          <w:sz w:val="16"/>
          <w:szCs w:val="16"/>
        </w:rPr>
      </w:pPr>
      <w:r w:rsidRPr="00197A0E">
        <w:rPr>
          <w:sz w:val="16"/>
          <w:szCs w:val="16"/>
        </w:rPr>
        <w:t>Deng, X.; Xu, Y.; Zhai, L.; Liu, Y.; Li, Y. (2014). Establishment and application of the index system for urban river health assessment. Shengtai Xuebao/ Acta Ecologica Sinica 34 (4)993-1001. DOI:10.5846/stxb201209221339 [Not a recreational water quality study].</w:t>
      </w:r>
    </w:p>
    <w:p w14:paraId="7D9D874E" w14:textId="242A2499" w:rsidR="00197A0E" w:rsidRPr="00197A0E" w:rsidRDefault="00992883" w:rsidP="00197A0E">
      <w:pPr>
        <w:spacing w:before="0" w:line="240" w:lineRule="auto"/>
        <w:ind w:left="720" w:hanging="720"/>
        <w:rPr>
          <w:sz w:val="16"/>
          <w:szCs w:val="16"/>
        </w:rPr>
      </w:pPr>
      <w:r w:rsidRPr="00197A0E">
        <w:rPr>
          <w:sz w:val="16"/>
          <w:szCs w:val="16"/>
        </w:rPr>
        <w:t>Deng, Z. Q.; Chowdhary, H. (2008). Statistical evaluation of BMP effectiveness in reducing fecal coliform impairment in Mermentau River Basin. 316. DOI:10.1061/40976(316)327 [Not a recreational water quality study].</w:t>
      </w:r>
    </w:p>
    <w:p w14:paraId="1F5CB4A6" w14:textId="77777777" w:rsidR="00197A0E" w:rsidRPr="00197A0E" w:rsidRDefault="00992883" w:rsidP="00197A0E">
      <w:pPr>
        <w:spacing w:before="0" w:line="240" w:lineRule="auto"/>
        <w:ind w:left="720" w:hanging="720"/>
        <w:rPr>
          <w:sz w:val="16"/>
          <w:szCs w:val="16"/>
        </w:rPr>
      </w:pPr>
      <w:r w:rsidRPr="00197A0E">
        <w:rPr>
          <w:sz w:val="16"/>
          <w:szCs w:val="16"/>
        </w:rPr>
        <w:t>Derfoufi, H.; Belbachir, C.; Legssyer, M.; Legssyer, B. (2019). Monitoring the bacteriological quality of surface water in eastern Morocco. Revue des Sciences de l'Eau 32 (3)275-288. DOI:10.7202/1067309ar [Not a recreational water quality study].</w:t>
      </w:r>
    </w:p>
    <w:p w14:paraId="428AFAC7" w14:textId="77777777" w:rsidR="00197A0E" w:rsidRPr="00197A0E" w:rsidRDefault="00992883" w:rsidP="00197A0E">
      <w:pPr>
        <w:spacing w:before="0" w:line="240" w:lineRule="auto"/>
        <w:ind w:left="720" w:hanging="720"/>
        <w:rPr>
          <w:sz w:val="16"/>
          <w:szCs w:val="16"/>
        </w:rPr>
      </w:pPr>
      <w:r w:rsidRPr="00197A0E">
        <w:rPr>
          <w:sz w:val="16"/>
          <w:szCs w:val="16"/>
        </w:rPr>
        <w:t>Derlet, R. W.; Carlson, J. R.; Noponen, M. N. (2004). Coliform and pathologic bacteria in Sierra Nevada national forest wilderness area lakes and streams. Wilderness and Environmental Medicine 15 (4)245-249. DOI:10.1580/1080-6032(2004)015[0245:CAPBIS]2.0.CO;2 [Not a recreational water quality study].</w:t>
      </w:r>
    </w:p>
    <w:p w14:paraId="68C38027" w14:textId="77777777" w:rsidR="00197A0E" w:rsidRPr="00197A0E" w:rsidRDefault="00992883" w:rsidP="00197A0E">
      <w:pPr>
        <w:spacing w:before="0" w:line="240" w:lineRule="auto"/>
        <w:ind w:left="720" w:hanging="720"/>
        <w:rPr>
          <w:sz w:val="16"/>
          <w:szCs w:val="16"/>
        </w:rPr>
      </w:pPr>
      <w:r w:rsidRPr="00197A0E">
        <w:rPr>
          <w:sz w:val="16"/>
          <w:szCs w:val="16"/>
        </w:rPr>
        <w:t>Derx, Julia; Schijven, Jack; Sommer, Regina; Zoufal-Hruza, Christa M.; van Driezum, Inge H.; Reischer, Georg; Ixenmaier, Simone; Kirschner, Alexander; Frick, Christina; Husman, Ana Maria de Roda; Farnleitner, Andreas H.; Blaschke, Alfred Paul (2016). QMRAcatch: Human-Associated Fecal Pollution and Infection Risk Modeling for a River/Floodplain Environment. Journal of Environmental Quality 45 (4)1205-1214. DOI:10.2134/jeq2015.11.0560 [Not a recreational water quality study].</w:t>
      </w:r>
    </w:p>
    <w:p w14:paraId="2F184C88" w14:textId="77777777" w:rsidR="00197A0E" w:rsidRPr="00197A0E" w:rsidRDefault="00992883" w:rsidP="00197A0E">
      <w:pPr>
        <w:spacing w:before="0" w:line="240" w:lineRule="auto"/>
        <w:ind w:left="720" w:hanging="720"/>
        <w:rPr>
          <w:sz w:val="16"/>
          <w:szCs w:val="16"/>
        </w:rPr>
      </w:pPr>
      <w:r w:rsidRPr="00197A0E">
        <w:rPr>
          <w:sz w:val="16"/>
          <w:szCs w:val="16"/>
        </w:rPr>
        <w:t>Desvaux, S.; Grosbois, V.; Pham, T. T. H.; Fenwick, S.; Tollis, S.; Pham, N. H.; Tran, A.; Roger, F. (2011). Risk factors of highly pathogenic avian influenza H5N1 occurrence at the village and farm levels in the Red River Delta Region in Vietnam. Transboundary and Emerging Diseases 58 (6)492-502. DOI:10.1111/j.1865-1682.2011.01227.x [Not a recreational water quality study].</w:t>
      </w:r>
    </w:p>
    <w:p w14:paraId="523CDA9E" w14:textId="77777777" w:rsidR="00197A0E" w:rsidRPr="00197A0E" w:rsidRDefault="00992883" w:rsidP="00197A0E">
      <w:pPr>
        <w:spacing w:before="0" w:line="240" w:lineRule="auto"/>
        <w:ind w:left="720" w:hanging="720"/>
        <w:rPr>
          <w:sz w:val="16"/>
          <w:szCs w:val="16"/>
        </w:rPr>
      </w:pPr>
      <w:r w:rsidRPr="00197A0E">
        <w:rPr>
          <w:sz w:val="16"/>
          <w:szCs w:val="16"/>
        </w:rPr>
        <w:t>Devane, M. L.; Robson, B.; Nourozi, F.; Scholes, P.; Gilpin, B. J. (2007). A PCR marker for detection in surface waters of faecal pollution derived from ducks. Water Research 41 (16)3553-3560. DOI:10.1016/j.watres.2007.06.043 [Not a recreational water quality study].</w:t>
      </w:r>
    </w:p>
    <w:p w14:paraId="039BB7BE" w14:textId="7FCAB820" w:rsidR="00197A0E" w:rsidRPr="00197A0E" w:rsidRDefault="00992883" w:rsidP="00197A0E">
      <w:pPr>
        <w:spacing w:before="0" w:line="240" w:lineRule="auto"/>
        <w:ind w:left="720" w:hanging="720"/>
        <w:rPr>
          <w:sz w:val="16"/>
          <w:szCs w:val="16"/>
        </w:rPr>
      </w:pPr>
      <w:r w:rsidRPr="00197A0E">
        <w:rPr>
          <w:sz w:val="16"/>
          <w:szCs w:val="16"/>
        </w:rPr>
        <w:t>Devi, T. A. M.; Benisha, S.; Raja, M. M.; Kumar, P.; Kumar, E. S. (2016). Meyer controlled Watershed segmentation on Schistosomiasis in HyperSpectral data analysis. 829-834. DOI:10.1109/ICCICCT.2015.7475394 [Not a recreational water quality study].</w:t>
      </w:r>
    </w:p>
    <w:p w14:paraId="07E4AD6C" w14:textId="77777777" w:rsidR="00197A0E" w:rsidRPr="00197A0E" w:rsidRDefault="00992883" w:rsidP="00197A0E">
      <w:pPr>
        <w:spacing w:before="0" w:line="240" w:lineRule="auto"/>
        <w:ind w:left="720" w:hanging="720"/>
        <w:rPr>
          <w:sz w:val="16"/>
          <w:szCs w:val="16"/>
        </w:rPr>
      </w:pPr>
      <w:r w:rsidRPr="00197A0E">
        <w:rPr>
          <w:sz w:val="16"/>
          <w:szCs w:val="16"/>
        </w:rPr>
        <w:t>Devos, S. A.; Van Der Endt, J. D.; Broeckx, W.; Vandaele, M.; Del Marmol, V.; Roseeuw, D.; Maselis, T. (2012). Sunscreen use and skin protection behaviour on the Belgian beach: A comparison 9 years later. European Journal of Cancer Prevention 21 (5)474-477. DOI:10.1097/CEJ.0b013e328350b084 [Not a recreational water quality study].</w:t>
      </w:r>
    </w:p>
    <w:p w14:paraId="6ADDC0F4" w14:textId="77777777" w:rsidR="00197A0E" w:rsidRPr="00197A0E" w:rsidRDefault="00992883" w:rsidP="00197A0E">
      <w:pPr>
        <w:spacing w:before="0" w:line="240" w:lineRule="auto"/>
        <w:ind w:left="720" w:hanging="720"/>
        <w:rPr>
          <w:sz w:val="16"/>
          <w:szCs w:val="16"/>
        </w:rPr>
      </w:pPr>
      <w:r w:rsidRPr="00197A0E">
        <w:rPr>
          <w:sz w:val="16"/>
          <w:szCs w:val="16"/>
        </w:rPr>
        <w:t>Dey, S.; Uddin, M. S.; Manchur, M. A. (2017). Physicochemical and bacteriological assessment of surface water quality of the karnaphuli river in Bangladesh. Journal of Pure and Applied Microbiology 11 (4)1721-1728. DOI:10.22207/JPAM.11.4.10 [Not a recreational water quality study].</w:t>
      </w:r>
    </w:p>
    <w:p w14:paraId="58403DBC" w14:textId="77777777" w:rsidR="00197A0E" w:rsidRPr="00197A0E" w:rsidRDefault="00992883" w:rsidP="00197A0E">
      <w:pPr>
        <w:spacing w:before="0" w:line="240" w:lineRule="auto"/>
        <w:ind w:left="720" w:hanging="720"/>
        <w:rPr>
          <w:sz w:val="16"/>
          <w:szCs w:val="16"/>
        </w:rPr>
      </w:pPr>
      <w:r w:rsidRPr="00197A0E">
        <w:rPr>
          <w:sz w:val="16"/>
          <w:szCs w:val="16"/>
        </w:rPr>
        <w:t>Dhawde, R.; Macaden, R.; Ghadge, A.; Birdi, T. (2018). Seasonal prevalence of antibiotic-resistant bacteria in the river Mula-Mutha, India. Environmental Monitoring and Assessment 190 (9). DOI:10.1007/s10661-018-6911-0 [Not a recreational water quality study].</w:t>
      </w:r>
    </w:p>
    <w:p w14:paraId="338D411F" w14:textId="77777777" w:rsidR="00197A0E" w:rsidRPr="00197A0E" w:rsidRDefault="00992883" w:rsidP="00197A0E">
      <w:pPr>
        <w:spacing w:before="0" w:line="240" w:lineRule="auto"/>
        <w:ind w:left="720" w:hanging="720"/>
        <w:rPr>
          <w:sz w:val="16"/>
          <w:szCs w:val="16"/>
        </w:rPr>
      </w:pPr>
      <w:r w:rsidRPr="00197A0E">
        <w:rPr>
          <w:sz w:val="16"/>
          <w:szCs w:val="16"/>
        </w:rPr>
        <w:t>Dias Gonçalves, V.; Meirelles-Pereira, F.; Cataldo, M.; De Oliveira Fonseca, B.; Araujo Nogueira, B.; Botelho Olivella, J. G.; De Assis Esteves, F.; Mattos-Guaraldi, A. L.; Braga de Andrade, A. F.; Ribeiro Bello, A.; Adler Pereira, J. A. (2019). Detection of multidrug-resistant Enterobacteriaceae isolated from river waters flowing to the Guanabara Bay and from clinical samples of hospitals in Rio de Janeiro, Brazil. Biomedica : revista del Instituto Nacional de Salud 39 (s1)135-149. DOI:10.7705/biomedica.v39i0.4391 [Not a recreational water quality study].</w:t>
      </w:r>
    </w:p>
    <w:p w14:paraId="4D080459" w14:textId="77777777" w:rsidR="00197A0E" w:rsidRPr="00197A0E" w:rsidRDefault="00992883" w:rsidP="00197A0E">
      <w:pPr>
        <w:spacing w:before="0" w:line="240" w:lineRule="auto"/>
        <w:ind w:left="720" w:hanging="720"/>
        <w:rPr>
          <w:sz w:val="16"/>
          <w:szCs w:val="16"/>
        </w:rPr>
      </w:pPr>
      <w:r w:rsidRPr="00197A0E">
        <w:rPr>
          <w:sz w:val="16"/>
          <w:szCs w:val="16"/>
        </w:rPr>
        <w:t>Diaz, J. H. (2011). Boil before eating: paragonimiasis after eating raw crayfish in the Mississippi River Basin. The Journal of the Louisiana State Medical Society : official organ of the Louisiana State Medical Society 163 (5)261-266. URL:https://www.scopus.com/inward/record.uri?eid=2-s2.0-84857676806&amp;partnerID=40&amp;md5=44789f2b1486f35f70958d2f1f62cbdd [Not a recreational water quality study].</w:t>
      </w:r>
    </w:p>
    <w:p w14:paraId="479BAC1D" w14:textId="77777777" w:rsidR="00197A0E" w:rsidRPr="00197A0E" w:rsidRDefault="00992883" w:rsidP="00197A0E">
      <w:pPr>
        <w:spacing w:before="0" w:line="240" w:lineRule="auto"/>
        <w:ind w:left="720" w:hanging="720"/>
        <w:rPr>
          <w:sz w:val="16"/>
          <w:szCs w:val="16"/>
        </w:rPr>
      </w:pPr>
      <w:r w:rsidRPr="00197A0E">
        <w:rPr>
          <w:sz w:val="16"/>
          <w:szCs w:val="16"/>
        </w:rPr>
        <w:t>Dick, L. K.; Stelzer, E. A.; Bertke, E. E.; Fong, D. L.; Stoeckel, D. M. (2010). Relative decay of bacteroidales microbial source tracking markers and cultivated escherichia coli in freshwater microcosms. Applied and Environmental Microbiology 76 (10)3255-3262. DOI:10.1128/AEM.02636-09 [Not a recreational water quality study].</w:t>
      </w:r>
    </w:p>
    <w:p w14:paraId="3A26AFF3" w14:textId="77777777" w:rsidR="00197A0E" w:rsidRPr="00197A0E" w:rsidRDefault="00992883" w:rsidP="00197A0E">
      <w:pPr>
        <w:spacing w:before="0" w:line="240" w:lineRule="auto"/>
        <w:ind w:left="720" w:hanging="720"/>
        <w:rPr>
          <w:sz w:val="16"/>
          <w:szCs w:val="16"/>
        </w:rPr>
      </w:pPr>
      <w:r w:rsidRPr="00197A0E">
        <w:rPr>
          <w:sz w:val="16"/>
          <w:szCs w:val="16"/>
        </w:rPr>
        <w:t>Dila, D. K.; Corsi, S. R.; Lenaker, P. L.; Baldwin, A. K.; Bootsma, M. J.; McLellan, S. L. (2018). Patterns of Host-Associated Fecal Indicators Driven by Hydrology, Precipitation, and Land Use Attributes in Great Lakes Watersheds. Environmental Science and Technology 52 (20)11500-11509. DOI:10.1021/acs.est.8b01945 [Not a recreational water quality study].</w:t>
      </w:r>
    </w:p>
    <w:p w14:paraId="7938C7D4" w14:textId="77777777" w:rsidR="00197A0E" w:rsidRPr="00197A0E" w:rsidRDefault="00992883" w:rsidP="00197A0E">
      <w:pPr>
        <w:spacing w:before="0" w:line="240" w:lineRule="auto"/>
        <w:ind w:left="720" w:hanging="720"/>
        <w:rPr>
          <w:sz w:val="16"/>
          <w:szCs w:val="16"/>
        </w:rPr>
      </w:pPr>
      <w:r w:rsidRPr="00197A0E">
        <w:rPr>
          <w:sz w:val="16"/>
          <w:szCs w:val="16"/>
        </w:rPr>
        <w:t>Dimitriou, E.; Mentzafou, A.; Zogaris, S.; Tzortziou, M.; Gritzalis, K.; Karaouzas, I.; Nikolaidis, C. (2012). Assessing the environmental status and identifying the dominant pressures of a trans-boundary river catchment, to facilitate efficient management and mitigation practices. Environmental Earth Sciences 66 (7)1839-1852. DOI:10.1007/s12665-011-1409-x [Not a recreational water quality study].</w:t>
      </w:r>
    </w:p>
    <w:p w14:paraId="125705F5" w14:textId="1F06ACD2" w:rsidR="00197A0E" w:rsidRPr="00197A0E" w:rsidRDefault="00992883" w:rsidP="00197A0E">
      <w:pPr>
        <w:spacing w:before="0" w:line="240" w:lineRule="auto"/>
        <w:ind w:left="720" w:hanging="720"/>
        <w:rPr>
          <w:sz w:val="16"/>
          <w:szCs w:val="16"/>
        </w:rPr>
      </w:pPr>
      <w:r w:rsidRPr="00197A0E">
        <w:rPr>
          <w:sz w:val="16"/>
          <w:szCs w:val="16"/>
        </w:rPr>
        <w:t>Dinesh Kumar, S.; Santhanam, P.; Krishnaveni, N.; Raju, P.; Begum, A.; Ahmed, S. U.; Perumal, P.; Pragnya, M.; Dhanalakshmi, B.; Kim, M. K. (2020). Baseline assessment of water quality and ecological indicators in Penaeus vannamei farm wastewater along the Southeast coast of India. Marine Pollution Bulletin 160. DOI:10.1016/j.marpolbul.2020.111579 [Not a recreational water quality study].</w:t>
      </w:r>
    </w:p>
    <w:p w14:paraId="2F8C37E2" w14:textId="77777777" w:rsidR="00197A0E" w:rsidRPr="00197A0E" w:rsidRDefault="00992883" w:rsidP="00197A0E">
      <w:pPr>
        <w:spacing w:before="0" w:line="240" w:lineRule="auto"/>
        <w:ind w:left="720" w:hanging="720"/>
        <w:rPr>
          <w:sz w:val="16"/>
          <w:szCs w:val="16"/>
        </w:rPr>
      </w:pPr>
      <w:r w:rsidRPr="00197A0E">
        <w:rPr>
          <w:sz w:val="16"/>
          <w:szCs w:val="16"/>
        </w:rPr>
        <w:t>Dinga, J. N.; Wamalwa, M.; Njimoh, D. L.; Njahira, M. N.; Djikeng, A.; Skilton, R.; Titanji, V. P. K.; Pellé, R. (2015). TpUB05, a homologue of the immunodominant Plasmodium falciparum protein UB05, is a marker of protective immune responses in cattle experimentally vaccinated against East Coast fever. PLoS ONE 10 (6). DOI:10.1371/journal.pone.0128040 [Not a recreational water quality study].</w:t>
      </w:r>
    </w:p>
    <w:p w14:paraId="3148B590" w14:textId="77777777" w:rsidR="00197A0E" w:rsidRPr="00197A0E" w:rsidRDefault="00992883" w:rsidP="00197A0E">
      <w:pPr>
        <w:spacing w:before="0" w:line="240" w:lineRule="auto"/>
        <w:ind w:left="720" w:hanging="720"/>
        <w:rPr>
          <w:sz w:val="16"/>
          <w:szCs w:val="16"/>
        </w:rPr>
      </w:pPr>
      <w:r w:rsidRPr="00197A0E">
        <w:rPr>
          <w:sz w:val="16"/>
          <w:szCs w:val="16"/>
        </w:rPr>
        <w:t>Diwan, V.; Hanna, N.; Purohit, M.; Chandran, S.; Riggi, E.; Parashar, V.; Tamhankar, A. J.; Stålsby Lundborg, C. (2018). Seasonal variations in water-quality, antibiotic residues, resistant bacteria and antibiotic resistance genes of Escherichia coli isolates from water and sediments of the Kshipra River in Central India. International Journal of Environmental Research and Public Health 15 (6). DOI:10.3390/ijerph15061281 [Not a recreational water quality study].</w:t>
      </w:r>
    </w:p>
    <w:p w14:paraId="4D6A34B2" w14:textId="77777777" w:rsidR="00197A0E" w:rsidRPr="00197A0E" w:rsidRDefault="00992883" w:rsidP="00197A0E">
      <w:pPr>
        <w:spacing w:before="0" w:line="240" w:lineRule="auto"/>
        <w:ind w:left="720" w:hanging="720"/>
        <w:rPr>
          <w:sz w:val="16"/>
          <w:szCs w:val="16"/>
        </w:rPr>
      </w:pPr>
      <w:r w:rsidRPr="00197A0E">
        <w:rPr>
          <w:sz w:val="16"/>
          <w:szCs w:val="16"/>
        </w:rPr>
        <w:t>Djuikom, E.; Jugnia, L. B.; Nola, M.; Foto, S.; Sikati, V. (2009). Physicochemical water quality of the Mfoundi River watershed at Yaoundé, Cameroon, and its relevance to the distribution of bacterial indicators of faecal contamination. Water Science and Technology: A Journal of the International Association on Water Pollution Research 60 (11)2841-2849. DOI:10.2166/wst.2009.702 [Not a recreational water quality study].</w:t>
      </w:r>
    </w:p>
    <w:p w14:paraId="7E747344" w14:textId="77777777" w:rsidR="00197A0E" w:rsidRPr="00197A0E" w:rsidRDefault="00992883" w:rsidP="00197A0E">
      <w:pPr>
        <w:spacing w:before="0" w:line="240" w:lineRule="auto"/>
        <w:ind w:left="720" w:hanging="720"/>
        <w:rPr>
          <w:sz w:val="16"/>
          <w:szCs w:val="16"/>
        </w:rPr>
      </w:pPr>
      <w:r w:rsidRPr="00197A0E">
        <w:rPr>
          <w:sz w:val="16"/>
          <w:szCs w:val="16"/>
        </w:rPr>
        <w:t>Djuikom, E.; Njine, T.; Nola, M.; Sikati, V.; Jugnia, L. B. (2006). Microbiological water quality of the Mfoundi River watershed at Yaoundé, Cameroon, as inferred from indicator bacteria of fecal contamination. Environmental Monitoring and Assessment 122 (43891)171-183. DOI:10.1007/s10661-005-9172-7 [Not a recreational water quality study].</w:t>
      </w:r>
    </w:p>
    <w:p w14:paraId="5476F967" w14:textId="77777777" w:rsidR="00197A0E" w:rsidRPr="00197A0E" w:rsidRDefault="00992883" w:rsidP="00197A0E">
      <w:pPr>
        <w:spacing w:before="0" w:line="240" w:lineRule="auto"/>
        <w:ind w:left="720" w:hanging="720"/>
        <w:rPr>
          <w:sz w:val="16"/>
          <w:szCs w:val="16"/>
        </w:rPr>
      </w:pPr>
      <w:r w:rsidRPr="00197A0E">
        <w:rPr>
          <w:sz w:val="16"/>
          <w:szCs w:val="16"/>
        </w:rPr>
        <w:t>Dökmeci, A. H.; Yildiz, T.; Ongen, A.; Sivri, N. (2014). Heavy metal concentration in deepwater rose shrimp species (Parapenaeus longirostris, Lucas, 1846) collected from the Marmara Sea coast in Tekirdağ. Environmental Monitoring and Assessment 186 (4)2449-2454. DOI:10.1007/s10661-013-3551-2 [Not a recreational water quality study].</w:t>
      </w:r>
    </w:p>
    <w:p w14:paraId="734ACE70" w14:textId="77777777" w:rsidR="00197A0E" w:rsidRPr="00197A0E" w:rsidRDefault="00992883" w:rsidP="00197A0E">
      <w:pPr>
        <w:spacing w:before="0" w:line="240" w:lineRule="auto"/>
        <w:ind w:left="720" w:hanging="720"/>
        <w:rPr>
          <w:sz w:val="16"/>
          <w:szCs w:val="16"/>
        </w:rPr>
      </w:pPr>
      <w:r w:rsidRPr="00197A0E">
        <w:rPr>
          <w:sz w:val="16"/>
          <w:szCs w:val="16"/>
        </w:rPr>
        <w:t>Donati, M.; Cremonini, E.; Di Francesco, A.; Dallolio, L.; Biondi, R.; Muthusamy, R.; Leoni, E. (2015). Prevalence of Simkania negevensis in chlorinated water from spa swimming pools and domestic supplies. Journal of Applied Microbiology 118 (4)1076-1082. DOI:10.1111/jam.12761 [Not a recreational water quality study].</w:t>
      </w:r>
    </w:p>
    <w:p w14:paraId="17DE9FB8" w14:textId="77777777" w:rsidR="00197A0E" w:rsidRPr="00197A0E" w:rsidRDefault="00992883" w:rsidP="00197A0E">
      <w:pPr>
        <w:spacing w:before="0" w:line="240" w:lineRule="auto"/>
        <w:ind w:left="720" w:hanging="720"/>
        <w:rPr>
          <w:sz w:val="16"/>
          <w:szCs w:val="16"/>
        </w:rPr>
      </w:pPr>
      <w:r w:rsidRPr="00197A0E">
        <w:rPr>
          <w:sz w:val="16"/>
          <w:szCs w:val="16"/>
        </w:rPr>
        <w:t>Donde, Oscar Omondi; Cuicui, Tian; Bangding, Xiao (2018). Integrated site-specific quantification of faecal bacteria and detection of DNA markers in faecal contamination source tracking as a microbial risk tracking tool in urban Lake ecosystems. Journal of Oceanology and Limnology 36 (5)1629-1642. DOI:10.1007/s00343-018-7107-8 [Not a recreational water quality study].</w:t>
      </w:r>
    </w:p>
    <w:p w14:paraId="52A2013A" w14:textId="77777777" w:rsidR="00197A0E" w:rsidRPr="00197A0E" w:rsidRDefault="00992883" w:rsidP="00197A0E">
      <w:pPr>
        <w:spacing w:before="0" w:line="240" w:lineRule="auto"/>
        <w:ind w:left="720" w:hanging="720"/>
        <w:rPr>
          <w:sz w:val="16"/>
          <w:szCs w:val="16"/>
        </w:rPr>
      </w:pPr>
      <w:r w:rsidRPr="00197A0E">
        <w:rPr>
          <w:sz w:val="16"/>
          <w:szCs w:val="16"/>
        </w:rPr>
        <w:t>Dong, B.; Zhu, Y.; Xu, Z.; Zhang, R.; Yi, G. (2019). Pollution Characteristics and Risk Levels of the Chemical Toxin Microcystin on Coastal Areas. Journal of Coastal Research 94 (sp1)87-90. DOI:10.2112/SI94-016.1 [Not a recreational water quality study].</w:t>
      </w:r>
    </w:p>
    <w:p w14:paraId="2C15EE6E" w14:textId="77777777" w:rsidR="00197A0E" w:rsidRPr="00197A0E" w:rsidRDefault="00992883" w:rsidP="00197A0E">
      <w:pPr>
        <w:spacing w:before="0" w:line="240" w:lineRule="auto"/>
        <w:ind w:left="720" w:hanging="720"/>
        <w:rPr>
          <w:sz w:val="16"/>
          <w:szCs w:val="16"/>
        </w:rPr>
      </w:pPr>
      <w:r w:rsidRPr="00197A0E">
        <w:rPr>
          <w:sz w:val="16"/>
          <w:szCs w:val="16"/>
        </w:rPr>
        <w:t>Donovan, E. P.; Staskal, D. F.; Unice, K. M.; Roberts, J. D.; Haws, L. C.; Finley, B. L.; Harris, M. A. (2008). Risk of gastrointestinal disease associated with exposure to pathogens in the sediments of the Lower Passaic River. Applied and Environmental Microbiology 74 (4)1004-1018. DOI:10.1128/AEM.01203-07 [Not a recreational water quality study].</w:t>
      </w:r>
    </w:p>
    <w:p w14:paraId="6068BC10" w14:textId="77777777" w:rsidR="00197A0E" w:rsidRPr="00197A0E" w:rsidRDefault="00992883" w:rsidP="00197A0E">
      <w:pPr>
        <w:spacing w:before="0" w:line="240" w:lineRule="auto"/>
        <w:ind w:left="720" w:hanging="720"/>
        <w:rPr>
          <w:sz w:val="16"/>
          <w:szCs w:val="16"/>
        </w:rPr>
      </w:pPr>
      <w:r w:rsidRPr="00197A0E">
        <w:rPr>
          <w:sz w:val="16"/>
          <w:szCs w:val="16"/>
        </w:rPr>
        <w:t>Dortch, M. S.; Zakikhani, M.; Kim, S. C.; Steevens, J. A. (2008). Modeling water and sediment contamination of Lake Pontchartrain following pump-out of Hurricane Katrina floodwater. Journal of Environmental Management 87 (3)429-442. DOI:10.1016/j.jenvman.2007.01.035 [Not a recreational water quality study].</w:t>
      </w:r>
    </w:p>
    <w:p w14:paraId="2D03A44E" w14:textId="77777777" w:rsidR="00197A0E" w:rsidRPr="00197A0E" w:rsidRDefault="00992883" w:rsidP="00197A0E">
      <w:pPr>
        <w:spacing w:before="0" w:line="240" w:lineRule="auto"/>
        <w:ind w:left="720" w:hanging="720"/>
        <w:rPr>
          <w:sz w:val="16"/>
          <w:szCs w:val="16"/>
        </w:rPr>
      </w:pPr>
      <w:r w:rsidRPr="00197A0E">
        <w:rPr>
          <w:sz w:val="16"/>
          <w:szCs w:val="16"/>
        </w:rPr>
        <w:t>Dos Santos Silva, J.; Caranha, L.; Moura Santos, F. K.; Dos Santos, A. P.; Rodrigues Da Silva, L. O.; Ferreira Rangel, E. (2017). Sand fly (Diptera, Psychodidae, Phlebotominae) abundance and diversity in areas affected by the São Francisco River transposition project in Ceará State, Brazil. Parasites and Vectors 10 (1). DOI:10.1186/s13071-017-2333-z [Not a recreational water quality study].</w:t>
      </w:r>
    </w:p>
    <w:p w14:paraId="7FC30CCA" w14:textId="77777777" w:rsidR="00197A0E" w:rsidRPr="00197A0E" w:rsidRDefault="00992883" w:rsidP="00197A0E">
      <w:pPr>
        <w:spacing w:before="0" w:line="240" w:lineRule="auto"/>
        <w:ind w:left="720" w:hanging="720"/>
        <w:rPr>
          <w:sz w:val="16"/>
          <w:szCs w:val="16"/>
        </w:rPr>
      </w:pPr>
      <w:r w:rsidRPr="00197A0E">
        <w:rPr>
          <w:sz w:val="16"/>
          <w:szCs w:val="16"/>
        </w:rPr>
        <w:t>Drayna, Patrick; McLellan, Sandra L; Simpson, Pippa; Li, Shun-Hwa; Gorelick, Marc H (2010). Association between rainfall and pediatric emergency department visits for acute gastrointestinal illness. Environmental health perspectives 118(10)1439-1443. ISSN:0091-6765 [Not a recreational water quality study].</w:t>
      </w:r>
    </w:p>
    <w:p w14:paraId="78CE9405" w14:textId="77777777" w:rsidR="00197A0E" w:rsidRPr="00197A0E" w:rsidRDefault="00992883" w:rsidP="00197A0E">
      <w:pPr>
        <w:spacing w:before="0" w:line="240" w:lineRule="auto"/>
        <w:ind w:left="720" w:hanging="720"/>
        <w:rPr>
          <w:sz w:val="16"/>
          <w:szCs w:val="16"/>
        </w:rPr>
      </w:pPr>
      <w:r w:rsidRPr="00197A0E">
        <w:rPr>
          <w:sz w:val="16"/>
          <w:szCs w:val="16"/>
        </w:rPr>
        <w:t>Droppo, I. G.; Liss, S. N.; Williams, D.; Nelson, T.; Jaskot, C.; Trapp, B. (2009). Dynamic existence of waterborne pathogens within river sediment compartments. Implications for water quality regulatory affairs. Environmental Science and Technology 43 (6)1737-1743. DOI:10.1021/es802321w [Not a recreational water quality study].</w:t>
      </w:r>
    </w:p>
    <w:p w14:paraId="281180B9" w14:textId="5E20BE3E" w:rsidR="00197A0E" w:rsidRPr="00197A0E" w:rsidRDefault="00992883" w:rsidP="00197A0E">
      <w:pPr>
        <w:spacing w:before="0" w:line="240" w:lineRule="auto"/>
        <w:ind w:left="720" w:hanging="720"/>
        <w:rPr>
          <w:sz w:val="16"/>
          <w:szCs w:val="16"/>
        </w:rPr>
      </w:pPr>
      <w:r w:rsidRPr="00197A0E">
        <w:rPr>
          <w:sz w:val="16"/>
          <w:szCs w:val="16"/>
        </w:rPr>
        <w:t>Dubinsky, Eric A; Butkus, Steven R; Andersen, Gary L (2016). Microbial source tracking in impaired watersheds using PhyloChip and machine-learning classification. Water research 105</w:t>
      </w:r>
      <w:r w:rsidR="00E83C74">
        <w:rPr>
          <w:sz w:val="16"/>
          <w:szCs w:val="16"/>
        </w:rPr>
        <w:t xml:space="preserve">: </w:t>
      </w:r>
      <w:r w:rsidRPr="00197A0E">
        <w:rPr>
          <w:sz w:val="16"/>
          <w:szCs w:val="16"/>
        </w:rPr>
        <w:t>56-64. ISSN:0043-1354 [Not a recreational water quality study].</w:t>
      </w:r>
    </w:p>
    <w:p w14:paraId="42840B41" w14:textId="77777777" w:rsidR="00197A0E" w:rsidRPr="00197A0E" w:rsidRDefault="00992883" w:rsidP="00197A0E">
      <w:pPr>
        <w:spacing w:before="0" w:line="240" w:lineRule="auto"/>
        <w:ind w:left="720" w:hanging="720"/>
        <w:rPr>
          <w:sz w:val="16"/>
          <w:szCs w:val="16"/>
        </w:rPr>
      </w:pPr>
      <w:r w:rsidRPr="00197A0E">
        <w:rPr>
          <w:sz w:val="16"/>
          <w:szCs w:val="16"/>
        </w:rPr>
        <w:t>Duffy, Geraldine; Cummins, Enda; Nally, Padraig; O’Brien, Stephen; Butler, Francis (2006). A review of quantitative microbial risk assessment in the management of Escherichia coli O157: H7 on beef. Meat science 74(1)76-88. ISSN:0309-1740 [Not a recreational water quality study].</w:t>
      </w:r>
    </w:p>
    <w:p w14:paraId="5EB0927B" w14:textId="77777777" w:rsidR="00197A0E" w:rsidRPr="00197A0E" w:rsidRDefault="00992883" w:rsidP="00197A0E">
      <w:pPr>
        <w:spacing w:before="0" w:line="240" w:lineRule="auto"/>
        <w:ind w:left="720" w:hanging="720"/>
        <w:rPr>
          <w:sz w:val="16"/>
          <w:szCs w:val="16"/>
        </w:rPr>
      </w:pPr>
      <w:r w:rsidRPr="00197A0E">
        <w:rPr>
          <w:sz w:val="16"/>
          <w:szCs w:val="16"/>
        </w:rPr>
        <w:t>Dung, B. T.; Madsen, H.; The, D. T. (2010). Distribution of freshwater snails in family-based VAC ponds and associated waterbodies with special reference to intermediate hosts of fish-borne zoonotic trematodes in Nam Dinh Province, Vietnam. Acta Tropica 116 (1)15-23. DOI:10.1016/j.actatropica.2010.04.016 [Not a recreational water quality study].</w:t>
      </w:r>
    </w:p>
    <w:p w14:paraId="36F058AB" w14:textId="77777777" w:rsidR="00197A0E" w:rsidRPr="00197A0E" w:rsidRDefault="00992883" w:rsidP="00197A0E">
      <w:pPr>
        <w:spacing w:before="0" w:line="240" w:lineRule="auto"/>
        <w:ind w:left="720" w:hanging="720"/>
        <w:rPr>
          <w:sz w:val="16"/>
          <w:szCs w:val="16"/>
        </w:rPr>
      </w:pPr>
      <w:r w:rsidRPr="00197A0E">
        <w:rPr>
          <w:sz w:val="16"/>
          <w:szCs w:val="16"/>
        </w:rPr>
        <w:t>Durán, I.; Beiras, R. (2010). Assessment criteria for using the sea-urchin embryo test with sediment elutriates as a tool to classify the ecotoxicological status of marine water bodies. Environmental Toxicology and Chemistry 29 (5)1192-1198. DOI:10.1002/etc.136 [Not a recreational water quality study].</w:t>
      </w:r>
    </w:p>
    <w:p w14:paraId="3D8665BF" w14:textId="77777777" w:rsidR="00197A0E" w:rsidRPr="00197A0E" w:rsidRDefault="00992883" w:rsidP="00197A0E">
      <w:pPr>
        <w:spacing w:before="0" w:line="240" w:lineRule="auto"/>
        <w:ind w:left="720" w:hanging="720"/>
        <w:rPr>
          <w:sz w:val="16"/>
          <w:szCs w:val="16"/>
        </w:rPr>
      </w:pPr>
      <w:r w:rsidRPr="00197A0E">
        <w:rPr>
          <w:sz w:val="16"/>
          <w:szCs w:val="16"/>
        </w:rPr>
        <w:t>Dwight, R. H.; Caplan, J. S.; Brinks, M. V.; Catlin, S. N.; Buescher, G.; Semenza, J. C. (2011). Influence of variable precipitation on coastal water quality in Southern California. Water Environment Research 83 (12)2121-2130. DOI:10.2175/106143011X12928814444574 [Not a recreational water quality study].</w:t>
      </w:r>
    </w:p>
    <w:p w14:paraId="67FA311E" w14:textId="202AEC9D" w:rsidR="00197A0E" w:rsidRPr="00197A0E" w:rsidRDefault="00992883" w:rsidP="00197A0E">
      <w:pPr>
        <w:spacing w:before="0" w:line="240" w:lineRule="auto"/>
        <w:ind w:left="720" w:hanging="720"/>
        <w:rPr>
          <w:sz w:val="16"/>
          <w:szCs w:val="16"/>
        </w:rPr>
      </w:pPr>
      <w:r w:rsidRPr="00197A0E">
        <w:rPr>
          <w:sz w:val="16"/>
          <w:szCs w:val="16"/>
        </w:rPr>
        <w:t xml:space="preserve">Dwivedi, D.; Mohanty, B. P.; Lesikar, B. J. (2016). Impact of the Linked Surface Water-Soil Water-Groundwater System on Transport of </w:t>
      </w:r>
      <w:r w:rsidR="00EA2716" w:rsidRPr="00EA2716">
        <w:rPr>
          <w:i/>
          <w:sz w:val="16"/>
          <w:szCs w:val="16"/>
        </w:rPr>
        <w:t>E. coli</w:t>
      </w:r>
      <w:r w:rsidRPr="00197A0E">
        <w:rPr>
          <w:sz w:val="16"/>
          <w:szCs w:val="16"/>
        </w:rPr>
        <w:t xml:space="preserve"> in the Subsurface. Water, Air, and Soil Pollution 227 (9). DOI:10.1007/s11270-016-3053-2 [Not a recreational water quality study].</w:t>
      </w:r>
    </w:p>
    <w:p w14:paraId="043B38D9" w14:textId="77777777" w:rsidR="00197A0E" w:rsidRPr="00197A0E" w:rsidRDefault="00992883" w:rsidP="00197A0E">
      <w:pPr>
        <w:spacing w:before="0" w:line="240" w:lineRule="auto"/>
        <w:ind w:left="720" w:hanging="720"/>
        <w:rPr>
          <w:sz w:val="16"/>
          <w:szCs w:val="16"/>
        </w:rPr>
      </w:pPr>
      <w:r w:rsidRPr="00197A0E">
        <w:rPr>
          <w:sz w:val="16"/>
          <w:szCs w:val="16"/>
        </w:rPr>
        <w:t>Ébang Menye, D.; Zébazé Togouet, S. H.; Foto MenbOhan, S.; Kemka, N.; Nola, M.; Boutin, C.; Nguetsop, V. F.; Djaouda, M.; Njiné, T. (2012). Bio-ecology of epilithic diatoms in the Mfoundi River (Yaoundé, Cameroon): Diversity, spatial distribution and influence of organic pollution. Revue des Sciences de l'Eau 25 (3)203-218. DOI:10.7202/1013103ar [Not a recreational water quality study].</w:t>
      </w:r>
    </w:p>
    <w:p w14:paraId="6F00945A" w14:textId="77777777" w:rsidR="00197A0E" w:rsidRPr="00197A0E" w:rsidRDefault="00992883" w:rsidP="00197A0E">
      <w:pPr>
        <w:spacing w:before="0" w:line="240" w:lineRule="auto"/>
        <w:ind w:left="720" w:hanging="720"/>
        <w:rPr>
          <w:sz w:val="16"/>
          <w:szCs w:val="16"/>
        </w:rPr>
      </w:pPr>
      <w:r w:rsidRPr="00197A0E">
        <w:rPr>
          <w:sz w:val="16"/>
          <w:szCs w:val="16"/>
        </w:rPr>
        <w:t>Edgar, G. J.; Bustamante, R. H.; Fariña, J. M.; Calvopiña, M.; Martínez, C.; Toral-Granda, M. V. (2004). Bias in evaluating the effects of marine protected areas: The importance of baseline data for the Galapagos Marine Reserve. Environmental Conservation 31 (3)212-218. DOI:10.1017/S0376892904001584 [Not a recreational water quality study].</w:t>
      </w:r>
    </w:p>
    <w:p w14:paraId="04483164" w14:textId="77777777" w:rsidR="00197A0E" w:rsidRPr="00197A0E" w:rsidRDefault="00992883" w:rsidP="00197A0E">
      <w:pPr>
        <w:spacing w:before="0" w:line="240" w:lineRule="auto"/>
        <w:ind w:left="720" w:hanging="720"/>
        <w:rPr>
          <w:sz w:val="16"/>
          <w:szCs w:val="16"/>
        </w:rPr>
      </w:pPr>
      <w:r w:rsidRPr="00197A0E">
        <w:rPr>
          <w:sz w:val="16"/>
          <w:szCs w:val="16"/>
        </w:rPr>
        <w:t>Edge, T. A.; El-Shaarawi, A.; Gannon, V.; Jokinen, C.; Kent, R.; Khan, I. U. H.; Koning, W.; Lapen, D.; Miller, J.; Neumann, N.; Phillips, R.; Robertson, W.; Schreier, H.; Scott, A.; Shtepani, I.; Topp, E.; Wilkes, G.; van Bochove, E. (2012). Investigation of an Escherichia coli environmental benchmark for waterborne pathogens in agricultural watersheds in canada. Journal of Environmental Quality 41 (1)21-30. DOI:10.2134/jeq2010.0253 [Not a recreational water quality study].</w:t>
      </w:r>
    </w:p>
    <w:p w14:paraId="609B83FF" w14:textId="77777777" w:rsidR="00197A0E" w:rsidRPr="00197A0E" w:rsidRDefault="00992883" w:rsidP="00197A0E">
      <w:pPr>
        <w:spacing w:before="0" w:line="240" w:lineRule="auto"/>
        <w:ind w:left="720" w:hanging="720"/>
        <w:rPr>
          <w:sz w:val="16"/>
          <w:szCs w:val="16"/>
        </w:rPr>
      </w:pPr>
      <w:r w:rsidRPr="00197A0E">
        <w:rPr>
          <w:sz w:val="16"/>
          <w:szCs w:val="16"/>
        </w:rPr>
        <w:t>Edge, T. A.; Hill, S. (2005). Occurrence of antibiotic resistance in Escherichia coli from surface waters and fecal pollution sources near Hamilton, Ontario. Canadian Journal of Microbiology 51 (6)501-505. DOI:10.1139/W05-028 [Not a recreational water quality study].</w:t>
      </w:r>
    </w:p>
    <w:p w14:paraId="4923B018" w14:textId="77777777" w:rsidR="00197A0E" w:rsidRPr="00197A0E" w:rsidRDefault="00992883" w:rsidP="00197A0E">
      <w:pPr>
        <w:spacing w:before="0" w:line="240" w:lineRule="auto"/>
        <w:ind w:left="720" w:hanging="720"/>
        <w:rPr>
          <w:sz w:val="16"/>
          <w:szCs w:val="16"/>
        </w:rPr>
      </w:pPr>
      <w:r w:rsidRPr="00197A0E">
        <w:rPr>
          <w:sz w:val="16"/>
          <w:szCs w:val="16"/>
        </w:rPr>
        <w:t>Eduok, S. I.; Ita, B. N.; Uye, U. O.; Utuk, N. M. (2010). Bacteriological and polycyclic aromatic hydrocarbon evaluation of mangrove phyllosphere and rhizosphere from Qua Iboe River estuary, Nigeria. International Journal of Applied Environmental Sciences 5 (6)845-859. URL:https://www.scopus.com/inward/record.uri?eid=2-s2.0-84861362357&amp;partnerID=40&amp;md5=dd6251938f90ef1cf221a5ec35395404 [Not a recreational water quality study].</w:t>
      </w:r>
    </w:p>
    <w:p w14:paraId="7927561E" w14:textId="77777777" w:rsidR="00197A0E" w:rsidRPr="00197A0E" w:rsidRDefault="00992883" w:rsidP="00197A0E">
      <w:pPr>
        <w:spacing w:before="0" w:line="240" w:lineRule="auto"/>
        <w:ind w:left="720" w:hanging="720"/>
        <w:rPr>
          <w:sz w:val="16"/>
          <w:szCs w:val="16"/>
        </w:rPr>
      </w:pPr>
      <w:r w:rsidRPr="00197A0E">
        <w:rPr>
          <w:sz w:val="16"/>
          <w:szCs w:val="16"/>
        </w:rPr>
        <w:t>Eichmiller, Jessica J.; Hicks, Randall E.; Sadowsky, Michael J. (2013). Distribution of Genetic Markers of Fecal Pollution on a Freshwater Sandy Shoreline in Proximity to Wastewater Effluent. Environmental Science &amp; Technology 47 (7)3395-3402. DOI:10.1021/es305116c [Not a recreational water quality study].</w:t>
      </w:r>
    </w:p>
    <w:p w14:paraId="751FAF16" w14:textId="77777777" w:rsidR="00197A0E" w:rsidRPr="00197A0E" w:rsidRDefault="00992883" w:rsidP="00197A0E">
      <w:pPr>
        <w:spacing w:before="0" w:line="240" w:lineRule="auto"/>
        <w:ind w:left="720" w:hanging="720"/>
        <w:rPr>
          <w:sz w:val="16"/>
          <w:szCs w:val="16"/>
        </w:rPr>
      </w:pPr>
      <w:r w:rsidRPr="00197A0E">
        <w:rPr>
          <w:sz w:val="16"/>
          <w:szCs w:val="16"/>
        </w:rPr>
        <w:t>Eisenbarth, A.; Achukwi, M. D.; Renz, A. (2016). Ongoing Transmission of Onchocerca volvulus after 25 Years of Annual Ivermectin Mass Treatments in the Vina du Nord River Valley, in North Cameroon. PLoS Neglected Tropical Diseases 10 (2). DOI:10.1371/journal.pntd.0004392 [Not a recreational water quality study].</w:t>
      </w:r>
    </w:p>
    <w:p w14:paraId="5B8CD84D" w14:textId="77777777" w:rsidR="00197A0E" w:rsidRPr="00197A0E" w:rsidRDefault="00992883" w:rsidP="00197A0E">
      <w:pPr>
        <w:spacing w:before="0" w:line="240" w:lineRule="auto"/>
        <w:ind w:left="720" w:hanging="720"/>
        <w:rPr>
          <w:sz w:val="16"/>
          <w:szCs w:val="16"/>
        </w:rPr>
      </w:pPr>
      <w:r w:rsidRPr="00197A0E">
        <w:rPr>
          <w:sz w:val="16"/>
          <w:szCs w:val="16"/>
        </w:rPr>
        <w:t>Eisenberg, S. W.; Rutten, V. P.; Koets, A. P. (2015). Dam Mycobacterium avium subspecies paratuberculosis (MAP) infection status does not predetermine calves for future shedding when raised in a contaminated environment: A cohort study Modeling Johne's disease: From the inside out Dr Ad Koets and Prof Yrjo Grohn. Veterinary Research 46 (1). DOI:10.1186/s13567-015-0191-2 [Not a recreational water quality study].</w:t>
      </w:r>
    </w:p>
    <w:p w14:paraId="4552DECF" w14:textId="77777777" w:rsidR="00197A0E" w:rsidRPr="00197A0E" w:rsidRDefault="00992883" w:rsidP="00197A0E">
      <w:pPr>
        <w:spacing w:before="0" w:line="240" w:lineRule="auto"/>
        <w:ind w:left="720" w:hanging="720"/>
        <w:rPr>
          <w:sz w:val="16"/>
          <w:szCs w:val="16"/>
        </w:rPr>
      </w:pPr>
      <w:r w:rsidRPr="00197A0E">
        <w:rPr>
          <w:sz w:val="16"/>
          <w:szCs w:val="16"/>
        </w:rPr>
        <w:t>Ekemen Keskin, Tulay; Ozler, Emre (2020). Heavy metal contamination in groundwater and surface water due to active Pb-Zn-Cu mine tails and water-rock interactions: A case study from the Kure mine area (Turkey). Turkish Journal of Earth Sciences 29 (6)878-895. DOI:10.3906/yer-2001-3 [Not a recreational water quality study].</w:t>
      </w:r>
    </w:p>
    <w:p w14:paraId="173A8710" w14:textId="77777777" w:rsidR="00197A0E" w:rsidRPr="00197A0E" w:rsidRDefault="00992883" w:rsidP="00197A0E">
      <w:pPr>
        <w:spacing w:before="0" w:line="240" w:lineRule="auto"/>
        <w:ind w:left="720" w:hanging="720"/>
        <w:rPr>
          <w:sz w:val="16"/>
          <w:szCs w:val="16"/>
        </w:rPr>
      </w:pPr>
      <w:r w:rsidRPr="00197A0E">
        <w:rPr>
          <w:sz w:val="16"/>
          <w:szCs w:val="16"/>
        </w:rPr>
        <w:t>Ekowati, Yuli; Ferrero, Giuliana; Kennedy, Maria D.; de Roda Husman, Ana Maria; Schets, Franciska M. (2018). Potential transmission pathways of clinically relevant fungi in indoor swimming pool facilities. International Journal of Hygiene and Environmental Health 221 (8)1107-1115. DOI:10.1016/j.ijheh.2018.07.013 [Not a recreational water quality study].</w:t>
      </w:r>
    </w:p>
    <w:p w14:paraId="3B5C3ED0" w14:textId="77777777" w:rsidR="00197A0E" w:rsidRPr="00197A0E" w:rsidRDefault="00992883" w:rsidP="00197A0E">
      <w:pPr>
        <w:spacing w:before="0" w:line="240" w:lineRule="auto"/>
        <w:ind w:left="720" w:hanging="720"/>
        <w:rPr>
          <w:sz w:val="16"/>
          <w:szCs w:val="16"/>
        </w:rPr>
      </w:pPr>
      <w:r w:rsidRPr="00197A0E">
        <w:rPr>
          <w:sz w:val="16"/>
          <w:szCs w:val="16"/>
        </w:rPr>
        <w:t>Ekpo, O. (2016). Careseeking for childhood diarrhoea at the primary level of care in communities in Cross River State, Nigeria. Journal of Epidemiology and Global Health 6 (4)303-313. DOI:10.1016/j.jegh.2016.08.002 [Not a recreational water quality study].</w:t>
      </w:r>
    </w:p>
    <w:p w14:paraId="5CE28EC6" w14:textId="292F3514" w:rsidR="00197A0E" w:rsidRPr="00197A0E" w:rsidRDefault="00992883" w:rsidP="00197A0E">
      <w:pPr>
        <w:spacing w:before="0" w:line="240" w:lineRule="auto"/>
        <w:ind w:left="720" w:hanging="720"/>
        <w:rPr>
          <w:sz w:val="16"/>
          <w:szCs w:val="16"/>
        </w:rPr>
      </w:pPr>
      <w:r w:rsidRPr="00197A0E">
        <w:rPr>
          <w:sz w:val="16"/>
          <w:szCs w:val="16"/>
        </w:rPr>
        <w:t>Ekundayo, T. C.; Okoh, A. I. (2019). Modelling the effects of physicochemical variables and anthropogenic activities as ecological drivers of Plesiomonas shigelloides distribution and freshwaters quality. Science of the Total Environment 682</w:t>
      </w:r>
      <w:r w:rsidR="00E83C74">
        <w:rPr>
          <w:sz w:val="16"/>
          <w:szCs w:val="16"/>
        </w:rPr>
        <w:t>:</w:t>
      </w:r>
      <w:r w:rsidRPr="00197A0E">
        <w:rPr>
          <w:sz w:val="16"/>
          <w:szCs w:val="16"/>
        </w:rPr>
        <w:t xml:space="preserve"> 765-778. DOI:10.1016/j.scitotenv.2019.05.129 [Not a recreational water quality study].</w:t>
      </w:r>
    </w:p>
    <w:p w14:paraId="7A8C1A44" w14:textId="77777777" w:rsidR="00197A0E" w:rsidRPr="00197A0E" w:rsidRDefault="00992883" w:rsidP="00197A0E">
      <w:pPr>
        <w:spacing w:before="0" w:line="240" w:lineRule="auto"/>
        <w:ind w:left="720" w:hanging="720"/>
        <w:rPr>
          <w:sz w:val="16"/>
          <w:szCs w:val="16"/>
        </w:rPr>
      </w:pPr>
      <w:r w:rsidRPr="00197A0E">
        <w:rPr>
          <w:sz w:val="16"/>
          <w:szCs w:val="16"/>
        </w:rPr>
        <w:t>El Safadi, D.; Gaayeb, L.; Meloni, D.; Cian, A.; Poirier, P.; Wawrzyniak, I.; Delbac, F.; Dabboussi, F.; Delhaes, L.; Seck, M.; Hamze, M.; Riveau, G.; Viscogliosi, E. (2014). Children of Senegal River Basin show the highest prevalence of Blastocystis sp. ever observed worldwide. BMC Infectious Diseases 14 (1). DOI:10.1186/1471-2334-14-164 [Not a recreational water quality study].</w:t>
      </w:r>
    </w:p>
    <w:p w14:paraId="6BD8A8D3" w14:textId="77777777" w:rsidR="00197A0E" w:rsidRPr="00197A0E" w:rsidRDefault="00992883" w:rsidP="00197A0E">
      <w:pPr>
        <w:spacing w:before="0" w:line="240" w:lineRule="auto"/>
        <w:ind w:left="720" w:hanging="720"/>
        <w:rPr>
          <w:sz w:val="16"/>
          <w:szCs w:val="16"/>
        </w:rPr>
      </w:pPr>
      <w:r w:rsidRPr="00197A0E">
        <w:rPr>
          <w:sz w:val="16"/>
          <w:szCs w:val="16"/>
        </w:rPr>
        <w:t>Elad, D. (2014). An unholy disease in the Holy Land: The history of anthrax between the Jordan River and the Mediterranean Sea (1909-2012). Veterinary Journal 199 (3)319-323. DOI:10.1016/j.tvjl.2013.08.031 [Not a recreational water quality study].</w:t>
      </w:r>
    </w:p>
    <w:p w14:paraId="71D185E2" w14:textId="131410F7" w:rsidR="00197A0E" w:rsidRPr="00197A0E" w:rsidRDefault="00992883" w:rsidP="00197A0E">
      <w:pPr>
        <w:spacing w:before="0" w:line="240" w:lineRule="auto"/>
        <w:ind w:left="720" w:hanging="720"/>
        <w:rPr>
          <w:sz w:val="16"/>
          <w:szCs w:val="16"/>
        </w:rPr>
      </w:pPr>
      <w:r w:rsidRPr="00197A0E">
        <w:rPr>
          <w:sz w:val="16"/>
          <w:szCs w:val="16"/>
        </w:rPr>
        <w:t>Elahi, E.; Abid, M.; Zhang, H.; Cui, W.; Ul Hasson, S. (2018). Domestic water buffaloes: Access to surface water, disease prevalence and associated economic losses. Preventive Veterinary Medicine 154</w:t>
      </w:r>
      <w:r w:rsidR="00E83C74">
        <w:rPr>
          <w:sz w:val="16"/>
          <w:szCs w:val="16"/>
        </w:rPr>
        <w:t>:</w:t>
      </w:r>
      <w:r w:rsidRPr="00197A0E">
        <w:rPr>
          <w:sz w:val="16"/>
          <w:szCs w:val="16"/>
        </w:rPr>
        <w:t xml:space="preserve"> 102-112. DOI:10.1016/j.prevetmed.2018.03.021 [Not a recreational water quality study].</w:t>
      </w:r>
    </w:p>
    <w:p w14:paraId="0E0A2A36" w14:textId="03DB9F43" w:rsidR="00197A0E" w:rsidRPr="00197A0E" w:rsidRDefault="00992883" w:rsidP="00197A0E">
      <w:pPr>
        <w:spacing w:before="0" w:line="240" w:lineRule="auto"/>
        <w:ind w:left="720" w:hanging="720"/>
        <w:rPr>
          <w:sz w:val="16"/>
          <w:szCs w:val="16"/>
        </w:rPr>
      </w:pPr>
      <w:r w:rsidRPr="00197A0E">
        <w:rPr>
          <w:sz w:val="16"/>
          <w:szCs w:val="16"/>
        </w:rPr>
        <w:t>Elango, Vijaikrishnah; Urbano, Marilany; Lemelle, Kendall R.; Pardue, John H. (2014). Biodegradation of MC252 oil in oil:sand aggregates in a coastal headland beach environment. Frontiers in Microbiology 5</w:t>
      </w:r>
      <w:r w:rsidR="00E83C74">
        <w:rPr>
          <w:sz w:val="16"/>
          <w:szCs w:val="16"/>
        </w:rPr>
        <w:t>:</w:t>
      </w:r>
      <w:r w:rsidRPr="00197A0E">
        <w:rPr>
          <w:sz w:val="16"/>
          <w:szCs w:val="16"/>
        </w:rPr>
        <w:t xml:space="preserve"> 161. DOI:10.3389/fmicb.2014.00161 [Not a recreational water quality study].</w:t>
      </w:r>
    </w:p>
    <w:p w14:paraId="37021DE1" w14:textId="77777777" w:rsidR="00197A0E" w:rsidRPr="00197A0E" w:rsidRDefault="00992883" w:rsidP="00197A0E">
      <w:pPr>
        <w:spacing w:before="0" w:line="240" w:lineRule="auto"/>
        <w:ind w:left="720" w:hanging="720"/>
        <w:rPr>
          <w:sz w:val="16"/>
          <w:szCs w:val="16"/>
        </w:rPr>
      </w:pPr>
      <w:r w:rsidRPr="00197A0E">
        <w:rPr>
          <w:sz w:val="16"/>
          <w:szCs w:val="16"/>
        </w:rPr>
        <w:t>Elisa, M.; Hasan, S. D.; Moses, N.; Elpidius, R.; Skilton, R.; Gwakisa, P. (2015). Genetic and antigenic diversity of Theileria parva in cattle in Eastern and Southern zones of Tanzania. A study to support control of East Coast fever. Parasitology 142 (5)698-705. DOI:10.1017/S0031182014001784 [Not a recreational water quality study].</w:t>
      </w:r>
    </w:p>
    <w:p w14:paraId="6741066B" w14:textId="77777777" w:rsidR="00197A0E" w:rsidRPr="00197A0E" w:rsidRDefault="00992883" w:rsidP="00197A0E">
      <w:pPr>
        <w:spacing w:before="0" w:line="240" w:lineRule="auto"/>
        <w:ind w:left="720" w:hanging="720"/>
        <w:rPr>
          <w:sz w:val="16"/>
          <w:szCs w:val="16"/>
        </w:rPr>
      </w:pPr>
      <w:r w:rsidRPr="00197A0E">
        <w:rPr>
          <w:sz w:val="16"/>
          <w:szCs w:val="16"/>
        </w:rPr>
        <w:t>Elizabeth, K. M.; Swapna, Ch (2005). Studies on water pollution and bioremediation of some pollutants from river Musi, Hyderabad, Andhra Pradesh. Ecology, Environment and Conservation 11 (2)273-276. URL:https://www.scopus.com/inward/record.uri?eid=2-s2.0-22744432185&amp;partnerID=40&amp;md5=835dd5859c983850789cd5b69be343b1 [Not a recreational water quality study].</w:t>
      </w:r>
    </w:p>
    <w:p w14:paraId="44A0343A" w14:textId="77777777" w:rsidR="00197A0E" w:rsidRPr="00197A0E" w:rsidRDefault="00992883" w:rsidP="00197A0E">
      <w:pPr>
        <w:spacing w:before="0" w:line="240" w:lineRule="auto"/>
        <w:ind w:left="720" w:hanging="720"/>
        <w:rPr>
          <w:sz w:val="16"/>
          <w:szCs w:val="16"/>
        </w:rPr>
      </w:pPr>
      <w:r w:rsidRPr="00197A0E">
        <w:rPr>
          <w:sz w:val="16"/>
          <w:szCs w:val="16"/>
        </w:rPr>
        <w:t>Elmahdy, E. M.; Fongaro, G.; Schissi, C. D.; Petrucio, M. M.; Barardi, C. R. M. (2016). Enteric viruses in surface water and sediment samples from the catchment area of Peri Lagoon, Santa Catarina State, Brazil. Journal of Water and Health 14 (1)142-154. DOI:10.2166/wh.2015.295 [Not a recreational water quality study].</w:t>
      </w:r>
    </w:p>
    <w:p w14:paraId="51006A7D" w14:textId="77777777" w:rsidR="00197A0E" w:rsidRPr="00197A0E" w:rsidRDefault="00992883" w:rsidP="00197A0E">
      <w:pPr>
        <w:spacing w:before="0" w:line="240" w:lineRule="auto"/>
        <w:ind w:left="720" w:hanging="720"/>
        <w:rPr>
          <w:sz w:val="16"/>
          <w:szCs w:val="16"/>
        </w:rPr>
      </w:pPr>
      <w:r w:rsidRPr="00197A0E">
        <w:rPr>
          <w:sz w:val="16"/>
          <w:szCs w:val="16"/>
        </w:rPr>
        <w:t>El-Makawy, A. I.; Girgis, S. M.; Khalil, W. K. B. (2008). Developmental and genetic toxicity of stannous chloride in mouse dams and fetuses. Mutation Research - Genetic Toxicology and Environmental Mutagenesis 657 (2)105-110. DOI:10.1016/j.mrgentox.2008.08.007 [Not a recreational water quality study].</w:t>
      </w:r>
    </w:p>
    <w:p w14:paraId="180219F3" w14:textId="77777777" w:rsidR="00197A0E" w:rsidRPr="00197A0E" w:rsidRDefault="00992883" w:rsidP="00197A0E">
      <w:pPr>
        <w:spacing w:before="0" w:line="240" w:lineRule="auto"/>
        <w:ind w:left="720" w:hanging="720"/>
        <w:rPr>
          <w:sz w:val="16"/>
          <w:szCs w:val="16"/>
        </w:rPr>
      </w:pPr>
      <w:r w:rsidRPr="00197A0E">
        <w:rPr>
          <w:sz w:val="16"/>
          <w:szCs w:val="16"/>
        </w:rPr>
        <w:t>El-Shenawy, M. A.; El-Shenawy, M. A. (2006). Listeria spp. in the coastal environment of the Aqaba Gulf, Suez Gulf and the Red Sea. Epidemiology and Infection 134 (4)752-757. DOI:10.1017/S0950268805005601 [Not a recreational water quality study].</w:t>
      </w:r>
    </w:p>
    <w:p w14:paraId="23AA3F45" w14:textId="77777777" w:rsidR="00197A0E" w:rsidRPr="00197A0E" w:rsidRDefault="00992883" w:rsidP="00197A0E">
      <w:pPr>
        <w:spacing w:before="0" w:line="240" w:lineRule="auto"/>
        <w:ind w:left="720" w:hanging="720"/>
        <w:rPr>
          <w:sz w:val="16"/>
          <w:szCs w:val="16"/>
        </w:rPr>
      </w:pPr>
      <w:r w:rsidRPr="00197A0E">
        <w:rPr>
          <w:sz w:val="16"/>
          <w:szCs w:val="16"/>
        </w:rPr>
        <w:t>El-Shenawy, M. A.; Farag, A. E. (2005). Spatial and temporal variability of saprophytic and water quality bacteria along the coast of the Aqaba and Suez Gulfs and Red Sea, Egypt. Microbial Ecology in Health and Disease 17 (2)94-102. DOI:10.1080/08910600510037217 [Not a recreational water quality study].</w:t>
      </w:r>
    </w:p>
    <w:p w14:paraId="5549F230" w14:textId="77777777" w:rsidR="00197A0E" w:rsidRPr="00197A0E" w:rsidRDefault="00992883" w:rsidP="00197A0E">
      <w:pPr>
        <w:spacing w:before="0" w:line="240" w:lineRule="auto"/>
        <w:ind w:left="720" w:hanging="720"/>
        <w:rPr>
          <w:sz w:val="16"/>
          <w:szCs w:val="16"/>
        </w:rPr>
      </w:pPr>
      <w:r w:rsidRPr="00197A0E">
        <w:rPr>
          <w:sz w:val="16"/>
          <w:szCs w:val="16"/>
        </w:rPr>
        <w:t>Emmett, A.; Uchida, T.; Wagner Jr, R. F. (2008). Sunburn risk factors for beachgoing children. Dermatology Online Journal 14 (1). URL:https://www.scopus.com/inward/record.uri?eid=2-s2.0-38749095155&amp;partnerID=40&amp;md5=045a7d9837202eef8f3e648a06cb62cc [Not a recreational water quality study].</w:t>
      </w:r>
    </w:p>
    <w:p w14:paraId="10DCF727" w14:textId="77777777" w:rsidR="00197A0E" w:rsidRPr="00197A0E" w:rsidRDefault="00992883" w:rsidP="00197A0E">
      <w:pPr>
        <w:spacing w:before="0" w:line="240" w:lineRule="auto"/>
        <w:ind w:left="720" w:hanging="720"/>
        <w:rPr>
          <w:sz w:val="16"/>
          <w:szCs w:val="16"/>
        </w:rPr>
      </w:pPr>
      <w:r w:rsidRPr="00197A0E">
        <w:rPr>
          <w:sz w:val="16"/>
          <w:szCs w:val="16"/>
        </w:rPr>
        <w:t>English, Erika L.; Schutz, Kristin C.; Willsey, Graham G.; Wargo, Matthew J. (2018). Transcriptional Responses of Pseudomonas aeruginosa to Potable Water and Freshwater. Applied and Environmental Microbiology 84 (6)e02350-17. DOI:10.1128/AEM.02350-17 [Not a recreational water quality study].</w:t>
      </w:r>
    </w:p>
    <w:p w14:paraId="0802533C" w14:textId="77777777" w:rsidR="00197A0E" w:rsidRPr="00197A0E" w:rsidRDefault="00992883" w:rsidP="00197A0E">
      <w:pPr>
        <w:spacing w:before="0" w:line="240" w:lineRule="auto"/>
        <w:ind w:left="720" w:hanging="720"/>
        <w:rPr>
          <w:sz w:val="16"/>
          <w:szCs w:val="16"/>
        </w:rPr>
      </w:pPr>
      <w:r w:rsidRPr="00197A0E">
        <w:rPr>
          <w:sz w:val="16"/>
          <w:szCs w:val="16"/>
        </w:rPr>
        <w:t>Enitan, I. T.; Enitan, A. M.; Odiyo, J. O.; Alhassan, M. M. (2018). Human Health Risk Assessment of Trace Metals in Surface Water Due to Leachate from the Municipal Dumpsite by Pollution Index: A Case Study from Ndawuse River, Abuja, Nigeria. Open Chemistry 16 (1)214-227. DOI:10.1515/chem-2018-0008 [Not a recreational water quality study].</w:t>
      </w:r>
    </w:p>
    <w:p w14:paraId="5C3FE3E3" w14:textId="1B79846A" w:rsidR="00197A0E" w:rsidRPr="00197A0E" w:rsidRDefault="00992883" w:rsidP="00197A0E">
      <w:pPr>
        <w:spacing w:before="0" w:line="240" w:lineRule="auto"/>
        <w:ind w:left="720" w:hanging="720"/>
        <w:rPr>
          <w:sz w:val="16"/>
          <w:szCs w:val="16"/>
        </w:rPr>
      </w:pPr>
      <w:r w:rsidRPr="00197A0E">
        <w:rPr>
          <w:sz w:val="16"/>
          <w:szCs w:val="16"/>
        </w:rPr>
        <w:t>Epting, J.; Huggenberger, P.; Radny, D.; Hammes, F.; Hollender, J.; Page, R. M.; Weber, S.; Bänninger, D.; Auckenthaler, A. (2018). Spatiotemporal scales of river-groundwater interaction – The role of local interaction processes and regional groundwater regimes. Science of the Total Environment 618</w:t>
      </w:r>
      <w:r w:rsidR="00E83C74">
        <w:rPr>
          <w:sz w:val="16"/>
          <w:szCs w:val="16"/>
        </w:rPr>
        <w:t>:</w:t>
      </w:r>
      <w:r w:rsidRPr="00197A0E">
        <w:rPr>
          <w:sz w:val="16"/>
          <w:szCs w:val="16"/>
        </w:rPr>
        <w:t xml:space="preserve"> 1224-1243. DOI:10.1016/j.scitotenv.2017.09.219 [Not a recreational water quality study].</w:t>
      </w:r>
    </w:p>
    <w:p w14:paraId="1A16530F" w14:textId="77777777" w:rsidR="00197A0E" w:rsidRPr="00197A0E" w:rsidRDefault="00992883" w:rsidP="00197A0E">
      <w:pPr>
        <w:spacing w:before="0" w:line="240" w:lineRule="auto"/>
        <w:ind w:left="720" w:hanging="720"/>
        <w:rPr>
          <w:sz w:val="16"/>
          <w:szCs w:val="16"/>
        </w:rPr>
      </w:pPr>
      <w:r w:rsidRPr="00197A0E">
        <w:rPr>
          <w:sz w:val="16"/>
          <w:szCs w:val="16"/>
        </w:rPr>
        <w:t>Ervin, J. S.; Van De Werfhorst, L. C.; Murray, J. L. S.; Holden, P. A. (2014). Microbial source tracking in a coastal California watershed reveals canines as controllable sources of fecal contamination. Environmental Science and Technology 48 (16)9043-9052. DOI:10.1021/es502173s [Not a recreational water quality study].</w:t>
      </w:r>
    </w:p>
    <w:p w14:paraId="657D26E3" w14:textId="1FD99D64" w:rsidR="00197A0E" w:rsidRPr="00197A0E" w:rsidRDefault="00992883" w:rsidP="00197A0E">
      <w:pPr>
        <w:spacing w:before="0" w:line="240" w:lineRule="auto"/>
        <w:ind w:left="720" w:hanging="720"/>
        <w:rPr>
          <w:sz w:val="16"/>
          <w:szCs w:val="16"/>
        </w:rPr>
      </w:pPr>
      <w:r w:rsidRPr="00197A0E">
        <w:rPr>
          <w:sz w:val="16"/>
          <w:szCs w:val="16"/>
        </w:rPr>
        <w:t>Etokidem, A. J.; Johnson, O. (2016). Child Survival Strategies: Assessment of Knowledge and Practice of Rural Women of Reproductive Age in Cross River State, Nigeria. Journal of Tropical Medicine 2016. DOI:10.1155/2016/5098463 [Not a recreational water quality study].</w:t>
      </w:r>
    </w:p>
    <w:p w14:paraId="0D49B466" w14:textId="77777777" w:rsidR="00197A0E" w:rsidRPr="00197A0E" w:rsidRDefault="00992883" w:rsidP="00197A0E">
      <w:pPr>
        <w:spacing w:before="0" w:line="240" w:lineRule="auto"/>
        <w:ind w:left="720" w:hanging="720"/>
        <w:rPr>
          <w:sz w:val="16"/>
          <w:szCs w:val="16"/>
        </w:rPr>
      </w:pPr>
      <w:r w:rsidRPr="00197A0E">
        <w:rPr>
          <w:sz w:val="16"/>
          <w:szCs w:val="16"/>
        </w:rPr>
        <w:t>Eyles, Nick; Meriano, Mandana (2010). Road-impacted sediment and water in a Lake Ontario watershed and lagoon, City of Pickering, Ontario, Canada: An example of urban basin analysis. Sedimentary Geology 224 (43922)15-28. DOI:10.1016/j.sedgeo.2009.12.004 [Not a recreational water quality study].</w:t>
      </w:r>
    </w:p>
    <w:p w14:paraId="5F9A700A" w14:textId="77777777" w:rsidR="00197A0E" w:rsidRPr="00197A0E" w:rsidRDefault="00992883" w:rsidP="00197A0E">
      <w:pPr>
        <w:spacing w:before="0" w:line="240" w:lineRule="auto"/>
        <w:ind w:left="720" w:hanging="720"/>
        <w:rPr>
          <w:sz w:val="16"/>
          <w:szCs w:val="16"/>
        </w:rPr>
      </w:pPr>
      <w:r w:rsidRPr="00197A0E">
        <w:rPr>
          <w:sz w:val="16"/>
          <w:szCs w:val="16"/>
        </w:rPr>
        <w:t>Fadaei, A.; Amiri, M. (2015). Comparison of chemical, biological and physical quality assessment of indoor swimming pools in Shahrekord City, Iran in 2013. Global journal of health science 7 (3)240-248. DOI:10.5539/gjhs.v7n3p240 [Not a recreational water quality study].</w:t>
      </w:r>
    </w:p>
    <w:p w14:paraId="42C9184F" w14:textId="77777777" w:rsidR="00197A0E" w:rsidRPr="00197A0E" w:rsidRDefault="00992883" w:rsidP="00197A0E">
      <w:pPr>
        <w:spacing w:before="0" w:line="240" w:lineRule="auto"/>
        <w:ind w:left="720" w:hanging="720"/>
        <w:rPr>
          <w:sz w:val="16"/>
          <w:szCs w:val="16"/>
        </w:rPr>
      </w:pPr>
      <w:r w:rsidRPr="00197A0E">
        <w:rPr>
          <w:sz w:val="16"/>
          <w:szCs w:val="16"/>
        </w:rPr>
        <w:t>Faddy, H. M.; Fryk, J. J.; Prow, N. A.; Watterson, D.; Young, P. R.; Hall, R. A.; Tolksdorf, F.; Sumian, C.; Gravemann, U.; Seltsam, A.; Marks, D. C. (2016). Inactivation of dengue, chikungunya, and Ross River viruses in platelet concentrates after treatment with ultraviolet C light. Transfusion 56 (6)1548-1555. DOI:10.1111/trf.13519 [Not a recreational water quality study].</w:t>
      </w:r>
    </w:p>
    <w:p w14:paraId="37B65F06" w14:textId="77777777" w:rsidR="00197A0E" w:rsidRPr="00197A0E" w:rsidRDefault="00992883" w:rsidP="00197A0E">
      <w:pPr>
        <w:spacing w:before="0" w:line="240" w:lineRule="auto"/>
        <w:ind w:left="720" w:hanging="720"/>
        <w:rPr>
          <w:sz w:val="16"/>
          <w:szCs w:val="16"/>
        </w:rPr>
      </w:pPr>
      <w:r w:rsidRPr="00197A0E">
        <w:rPr>
          <w:sz w:val="16"/>
          <w:szCs w:val="16"/>
        </w:rPr>
        <w:t>Fahlgren, C.; Gómez-Consarnau, L.; Zábori, J.; Lindh, M. V.; Krejci, R.; Mårtensson, E. M.; Nilsson, D.; Pinhassi, J. (2015). Seawater mesocosm experiments in the Arctic uncover differential transfer of marine bacteria to aerosols. Environmental Microbiology Reports 7 (3)460-470. DOI:10.1111/1758-2229.12273 [Not a recreational water quality study].</w:t>
      </w:r>
    </w:p>
    <w:p w14:paraId="6A68383A" w14:textId="7A77D8B8" w:rsidR="00197A0E" w:rsidRPr="00197A0E" w:rsidRDefault="00992883" w:rsidP="00197A0E">
      <w:pPr>
        <w:spacing w:before="0" w:line="240" w:lineRule="auto"/>
        <w:ind w:left="720" w:hanging="720"/>
        <w:rPr>
          <w:sz w:val="16"/>
          <w:szCs w:val="16"/>
        </w:rPr>
      </w:pPr>
      <w:r w:rsidRPr="00197A0E">
        <w:rPr>
          <w:sz w:val="16"/>
          <w:szCs w:val="16"/>
        </w:rPr>
        <w:t>Fahrenfeld, N. L.; Delos Reyes, H.; Eramo, A.; Akob, D. M.; Mumford, A. C.; Cozzarelli, I. M. (2017). Shifts in microbial community structure and function in surface waters impacted by unconventional oil and gas wastewater revealed by metagenomics. Science of the Total Environment 580</w:t>
      </w:r>
      <w:r w:rsidR="00E83C74">
        <w:rPr>
          <w:sz w:val="16"/>
          <w:szCs w:val="16"/>
        </w:rPr>
        <w:t>:</w:t>
      </w:r>
      <w:r w:rsidRPr="00197A0E">
        <w:rPr>
          <w:sz w:val="16"/>
          <w:szCs w:val="16"/>
        </w:rPr>
        <w:t xml:space="preserve"> 1205-1213. DOI:10.1016/j.scitotenv.2016.12.079 [Not a recreational water quality study].</w:t>
      </w:r>
    </w:p>
    <w:p w14:paraId="3B41FB1D" w14:textId="77777777" w:rsidR="00197A0E" w:rsidRPr="00197A0E" w:rsidRDefault="00992883" w:rsidP="00197A0E">
      <w:pPr>
        <w:spacing w:before="0" w:line="240" w:lineRule="auto"/>
        <w:ind w:left="720" w:hanging="720"/>
        <w:rPr>
          <w:sz w:val="16"/>
          <w:szCs w:val="16"/>
        </w:rPr>
      </w:pPr>
      <w:r w:rsidRPr="00197A0E">
        <w:rPr>
          <w:sz w:val="16"/>
          <w:szCs w:val="16"/>
        </w:rPr>
        <w:t>Fairbanks, K. K.; Rinehart, C. L.; Ohnesorge, C.; Loughin, M. M.; Chase, C. C. L. (2004). Evaluation of fetal protection against experimental infection with type 1 and type 2 bovine viral diarrhea virus after vaccination of the dam with a bivalent modified-live virus vaccine. Journal of the American Veterinary Medical Association 225 (12)1898-1904. DOI:10.2460/javma.2004.225.1898 [Not a recreational water quality study].</w:t>
      </w:r>
    </w:p>
    <w:p w14:paraId="6D4B4C8B" w14:textId="77777777" w:rsidR="00197A0E" w:rsidRPr="00197A0E" w:rsidRDefault="00992883" w:rsidP="00197A0E">
      <w:pPr>
        <w:spacing w:before="0" w:line="240" w:lineRule="auto"/>
        <w:ind w:left="720" w:hanging="720"/>
        <w:rPr>
          <w:sz w:val="16"/>
          <w:szCs w:val="16"/>
        </w:rPr>
      </w:pPr>
      <w:r w:rsidRPr="00197A0E">
        <w:rPr>
          <w:sz w:val="16"/>
          <w:szCs w:val="16"/>
        </w:rPr>
        <w:t>Falardeau, J.; Johnson, R. P.; Pagotto, F.; Wang, S. (2017). Occurrence, characterization, and potential predictors of verotoxigenic Escherichia coli, Listeria monocytogenes, and Salmonella in surface water used for produce irrigation in the Lower Mainland of British Columbia, Canada. PLoS ONE 12 (9). DOI:10.1371/journal.pone.0185437 [Not a recreational water quality study].</w:t>
      </w:r>
    </w:p>
    <w:p w14:paraId="7CC4557F" w14:textId="62C2116A" w:rsidR="00197A0E" w:rsidRPr="00197A0E" w:rsidRDefault="00992883" w:rsidP="00197A0E">
      <w:pPr>
        <w:spacing w:before="0" w:line="240" w:lineRule="auto"/>
        <w:ind w:left="720" w:hanging="720"/>
        <w:rPr>
          <w:sz w:val="16"/>
          <w:szCs w:val="16"/>
        </w:rPr>
      </w:pPr>
      <w:r w:rsidRPr="00197A0E">
        <w:rPr>
          <w:sz w:val="16"/>
          <w:szCs w:val="16"/>
        </w:rPr>
        <w:t>Falk, N.; Reid, T.; Skoyles, A.; Grgicak-Mannion, A.; Drouillard, K.; Weisener, C. G. (2019). Microbial metatranscriptomic investigations across contaminant gradients of the Detroit River. Science of the Total Environment 690</w:t>
      </w:r>
      <w:r w:rsidR="00E83C74">
        <w:rPr>
          <w:sz w:val="16"/>
          <w:szCs w:val="16"/>
        </w:rPr>
        <w:t>:</w:t>
      </w:r>
      <w:r w:rsidRPr="00197A0E">
        <w:rPr>
          <w:sz w:val="16"/>
          <w:szCs w:val="16"/>
        </w:rPr>
        <w:t xml:space="preserve"> 121-131. DOI:10.1016/j.scitotenv.2019.06.451 [Not a recreational water quality study].</w:t>
      </w:r>
    </w:p>
    <w:p w14:paraId="1310E3A6" w14:textId="4A22F20A" w:rsidR="00197A0E" w:rsidRPr="00197A0E" w:rsidRDefault="00992883" w:rsidP="00197A0E">
      <w:pPr>
        <w:spacing w:before="0" w:line="240" w:lineRule="auto"/>
        <w:ind w:left="720" w:hanging="720"/>
        <w:rPr>
          <w:sz w:val="16"/>
          <w:szCs w:val="16"/>
        </w:rPr>
      </w:pPr>
      <w:r w:rsidRPr="00197A0E">
        <w:rPr>
          <w:sz w:val="16"/>
          <w:szCs w:val="16"/>
        </w:rPr>
        <w:t>Fan, Diwu; Han, Jiangang; Chen, Yuan; Zhu, Yongli; Li, Pingping (2018). Hormetic effects of Cd on alkaline phosphatase in soils across particle-size fractions in a typical coastal wetland. Science of the Total Environment 613</w:t>
      </w:r>
      <w:r w:rsidR="00E83C74">
        <w:rPr>
          <w:sz w:val="16"/>
          <w:szCs w:val="16"/>
        </w:rPr>
        <w:t>:</w:t>
      </w:r>
      <w:r w:rsidRPr="00197A0E">
        <w:rPr>
          <w:sz w:val="16"/>
          <w:szCs w:val="16"/>
        </w:rPr>
        <w:t xml:space="preserve"> 792-797. DOI:10.1016/j.scitotenv.2017.09.089 [Not a recreational water quality study].</w:t>
      </w:r>
    </w:p>
    <w:p w14:paraId="09FA0A2F" w14:textId="39AC3E01" w:rsidR="00197A0E" w:rsidRPr="00197A0E" w:rsidRDefault="00992883" w:rsidP="00197A0E">
      <w:pPr>
        <w:spacing w:before="0" w:line="240" w:lineRule="auto"/>
        <w:ind w:left="720" w:hanging="720"/>
        <w:rPr>
          <w:sz w:val="16"/>
          <w:szCs w:val="16"/>
        </w:rPr>
      </w:pPr>
      <w:r w:rsidRPr="00197A0E">
        <w:rPr>
          <w:sz w:val="16"/>
          <w:szCs w:val="16"/>
        </w:rPr>
        <w:t>Fan, Y.; Liu, L.; Zhao, L.; Wang, X.; Wang, D.; Huang, C.; Zhang, J.; Ji, C.; Ma, Q. (2018). Influence of Bacillus subtilis ANSB060 on growth, digestive enzyme and aflatoxin residue in Yellow River carp fed diets contaminated with aflatoxin B1. Food and Chemical Toxicology 113</w:t>
      </w:r>
      <w:r w:rsidR="00E83C74">
        <w:rPr>
          <w:sz w:val="16"/>
          <w:szCs w:val="16"/>
        </w:rPr>
        <w:t>:</w:t>
      </w:r>
      <w:r w:rsidRPr="00197A0E">
        <w:rPr>
          <w:sz w:val="16"/>
          <w:szCs w:val="16"/>
        </w:rPr>
        <w:t xml:space="preserve"> 108-114. DOI:10.1016/j.fct.2018.01.033 [Not a recreational water quality study].</w:t>
      </w:r>
    </w:p>
    <w:p w14:paraId="58656D5D" w14:textId="77777777" w:rsidR="00197A0E" w:rsidRPr="00197A0E" w:rsidRDefault="00992883" w:rsidP="00197A0E">
      <w:pPr>
        <w:spacing w:before="0" w:line="240" w:lineRule="auto"/>
        <w:ind w:left="720" w:hanging="720"/>
        <w:rPr>
          <w:sz w:val="16"/>
          <w:szCs w:val="16"/>
        </w:rPr>
      </w:pPr>
      <w:r w:rsidRPr="00197A0E">
        <w:rPr>
          <w:sz w:val="16"/>
          <w:szCs w:val="16"/>
        </w:rPr>
        <w:t>Fandi, K. G.; Qudsieh, I. Y.; Muyibi, S. A.; Massadeh, M. (2009). Water pollution status assessment of King Talal Dam, Jordan. Advances in Environmental Biology 3 (1)92-100. URL:https://www.scopus.com/inward/record.uri?eid=2-s2.0-77955579364&amp;partnerID=40&amp;md5=65926342657098a75a61c681f65ed684 [Not a recreational water quality study].</w:t>
      </w:r>
    </w:p>
    <w:p w14:paraId="46215CC8" w14:textId="77777777" w:rsidR="00197A0E" w:rsidRPr="00197A0E" w:rsidRDefault="00992883" w:rsidP="00197A0E">
      <w:pPr>
        <w:spacing w:before="0" w:line="240" w:lineRule="auto"/>
        <w:ind w:left="720" w:hanging="720"/>
        <w:rPr>
          <w:sz w:val="16"/>
          <w:szCs w:val="16"/>
        </w:rPr>
      </w:pPr>
      <w:r w:rsidRPr="00197A0E">
        <w:rPr>
          <w:sz w:val="16"/>
          <w:szCs w:val="16"/>
        </w:rPr>
        <w:t>Farama, Emilie; Lesne, Jean; Touron, Aurelie; Wallet, France (2008). Shellfish and non-cholera vibrios in coastal waters: Characterization of human exposure. Environnement Risques &amp; Sante 7 (3)191-201. DOI:10.1684/ers.2008.0149 [Not a recreational water quality study].</w:t>
      </w:r>
    </w:p>
    <w:p w14:paraId="08F12FE3" w14:textId="77777777" w:rsidR="00197A0E" w:rsidRPr="00197A0E" w:rsidRDefault="00992883" w:rsidP="00197A0E">
      <w:pPr>
        <w:spacing w:before="0" w:line="240" w:lineRule="auto"/>
        <w:ind w:left="720" w:hanging="720"/>
        <w:rPr>
          <w:sz w:val="16"/>
          <w:szCs w:val="16"/>
        </w:rPr>
      </w:pPr>
      <w:r w:rsidRPr="00197A0E">
        <w:rPr>
          <w:sz w:val="16"/>
          <w:szCs w:val="16"/>
        </w:rPr>
        <w:t>Farkas, K.; Plutzer, J.; Moltchanova, E.; Toeroek, A.; Varro, M. J.; Domokos, K.; Frost, F.; Hunter, P. R. (2015). Serological responses to Cryptosporidium antigens in inhabitants of Hungary using conventionally filtered surface water and riverbank filtered drinking water. Epidemiology and Infection 143 (13)2743-2747. DOI:10.1017/S0950268814003859 [Not a recreational water quality study].</w:t>
      </w:r>
    </w:p>
    <w:p w14:paraId="27C6D907" w14:textId="1FD37412" w:rsidR="00197A0E" w:rsidRPr="00197A0E" w:rsidRDefault="00992883" w:rsidP="00197A0E">
      <w:pPr>
        <w:spacing w:before="0" w:line="240" w:lineRule="auto"/>
        <w:ind w:left="720" w:hanging="720"/>
        <w:rPr>
          <w:sz w:val="16"/>
          <w:szCs w:val="16"/>
        </w:rPr>
      </w:pPr>
      <w:r w:rsidRPr="00197A0E">
        <w:rPr>
          <w:sz w:val="16"/>
          <w:szCs w:val="16"/>
        </w:rPr>
        <w:t>Faupel, M.; Ristau, K.; Traunspurger, W. (2011). Biomass estimation across the benthic community in polluted freshwater sediment-A promising endpoint in microcosm studies? Ecotoxicology and Environmental Safety 74 (7)1942-1950. DOI:10.1016/j.ecoenv.2011.06.022 [Not a recreational water quality study].</w:t>
      </w:r>
    </w:p>
    <w:p w14:paraId="1280B8EA" w14:textId="77777777" w:rsidR="00197A0E" w:rsidRPr="00197A0E" w:rsidRDefault="00992883" w:rsidP="00197A0E">
      <w:pPr>
        <w:spacing w:before="0" w:line="240" w:lineRule="auto"/>
        <w:ind w:left="720" w:hanging="720"/>
        <w:rPr>
          <w:sz w:val="16"/>
          <w:szCs w:val="16"/>
        </w:rPr>
      </w:pPr>
      <w:r w:rsidRPr="00197A0E">
        <w:rPr>
          <w:sz w:val="16"/>
          <w:szCs w:val="16"/>
        </w:rPr>
        <w:t>Faustini, A.; Fano, V.; Muscillo, M.; Zaniratti, S.; La Rosa, G.; Tribuzi, L.; Perucci, C. A. (2006). An outbreak of aseptic meningitis due to echovirus 30 associated with attending school and swimming in pools. International Journal of Infectious Diseases 10 (4)291-297. DOI:10.1016/j.ijid.2005.06.008 [Not a recreational water quality study].</w:t>
      </w:r>
    </w:p>
    <w:p w14:paraId="6F42948A" w14:textId="0E18A9DD" w:rsidR="00197A0E" w:rsidRPr="00197A0E" w:rsidRDefault="00992883" w:rsidP="00197A0E">
      <w:pPr>
        <w:spacing w:before="0" w:line="240" w:lineRule="auto"/>
        <w:ind w:left="720" w:hanging="720"/>
        <w:rPr>
          <w:sz w:val="16"/>
          <w:szCs w:val="16"/>
        </w:rPr>
      </w:pPr>
      <w:r w:rsidRPr="00197A0E">
        <w:rPr>
          <w:sz w:val="16"/>
          <w:szCs w:val="16"/>
        </w:rPr>
        <w:t>Fauvel, Blandine; Cauchie, Henry-Michel; Gantzer, Christophe; Ogorzaly, Leslie (2016). Contribution of hydrological data to the understanding of the spatio-temporal dynamics of F-specific RNA bacteriophages in river water during rainfall-runoff events. Water Research 94</w:t>
      </w:r>
      <w:r w:rsidR="00E83C74">
        <w:rPr>
          <w:sz w:val="16"/>
          <w:szCs w:val="16"/>
        </w:rPr>
        <w:t>:</w:t>
      </w:r>
      <w:r w:rsidRPr="00197A0E">
        <w:rPr>
          <w:sz w:val="16"/>
          <w:szCs w:val="16"/>
        </w:rPr>
        <w:t xml:space="preserve"> 328-340. DOI:10.1016/j.watres.2016.02.057 [Not a recreational water quality study].</w:t>
      </w:r>
    </w:p>
    <w:p w14:paraId="6849606D" w14:textId="77777777" w:rsidR="00197A0E" w:rsidRPr="00197A0E" w:rsidRDefault="00992883" w:rsidP="00197A0E">
      <w:pPr>
        <w:spacing w:before="0" w:line="240" w:lineRule="auto"/>
        <w:ind w:left="720" w:hanging="720"/>
        <w:rPr>
          <w:sz w:val="16"/>
          <w:szCs w:val="16"/>
        </w:rPr>
      </w:pPr>
      <w:r w:rsidRPr="00197A0E">
        <w:rPr>
          <w:sz w:val="16"/>
          <w:szCs w:val="16"/>
        </w:rPr>
        <w:t>Fauvel, Blandine; Gantzer, Christophe; Cauchie, Henry-Michel; Ogorzaly, Leslie (2017). In Situ Dynamics of F-Specific RNA Bacteriophages in a Small River: New Way to Assess Viral Propagation in Water Quality Studies. Food and Environmental Virology 9 (1)89-102. DOI:10.1007/s12560-016-9266-0 [Not a recreational water quality study].</w:t>
      </w:r>
    </w:p>
    <w:p w14:paraId="62051DD2" w14:textId="77777777" w:rsidR="00197A0E" w:rsidRPr="00197A0E" w:rsidRDefault="00992883" w:rsidP="00197A0E">
      <w:pPr>
        <w:spacing w:before="0" w:line="240" w:lineRule="auto"/>
        <w:ind w:left="720" w:hanging="720"/>
        <w:rPr>
          <w:sz w:val="16"/>
          <w:szCs w:val="16"/>
        </w:rPr>
      </w:pPr>
      <w:r w:rsidRPr="00197A0E">
        <w:rPr>
          <w:sz w:val="16"/>
          <w:szCs w:val="16"/>
        </w:rPr>
        <w:t>Fawole, O. O.; Yekeen, T. A.; Ayandele, A. A.; Akinboro, A.; Azeez, M. A.; Adewoye, S. O. (2008). Polluted Alamuyo River: Impacts on surrounding wells, microbial attributes and toxic effects on Allium cepa root cells. African Journal of Biotechnology 7 (4)450-458. URL:https://www.scopus.com/inward/record.uri?eid=2-s2.0-40449116325&amp;partnerID=40&amp;md5=e202da46bcf78cb92cc32d10b46db8d1 [Not a recreational water quality study].</w:t>
      </w:r>
    </w:p>
    <w:p w14:paraId="7955F487" w14:textId="77777777" w:rsidR="00197A0E" w:rsidRPr="00197A0E" w:rsidRDefault="00992883" w:rsidP="00197A0E">
      <w:pPr>
        <w:spacing w:before="0" w:line="240" w:lineRule="auto"/>
        <w:ind w:left="720" w:hanging="720"/>
        <w:rPr>
          <w:sz w:val="16"/>
          <w:szCs w:val="16"/>
        </w:rPr>
      </w:pPr>
      <w:r w:rsidRPr="00197A0E">
        <w:rPr>
          <w:sz w:val="16"/>
          <w:szCs w:val="16"/>
        </w:rPr>
        <w:t>Fawzy, M. A.; Badr, N. E. S.; El-Khatib, A.; Abo-El-Kassem, A. (2012). Heavy metal biomonitoring and phytoremediation potentialities of aquatic macrophytes in River Nile. Environmental Monitoring and Assessment 184 (3)1753-1771. DOI:10.1007/s10661-011-2076-9 [Not a recreational water quality study].</w:t>
      </w:r>
    </w:p>
    <w:p w14:paraId="7192C6D1" w14:textId="77777777" w:rsidR="00197A0E" w:rsidRPr="00197A0E" w:rsidRDefault="00992883" w:rsidP="00197A0E">
      <w:pPr>
        <w:spacing w:before="0" w:line="240" w:lineRule="auto"/>
        <w:ind w:left="720" w:hanging="720"/>
        <w:rPr>
          <w:sz w:val="16"/>
          <w:szCs w:val="16"/>
        </w:rPr>
      </w:pPr>
      <w:r w:rsidRPr="00197A0E">
        <w:rPr>
          <w:sz w:val="16"/>
          <w:szCs w:val="16"/>
        </w:rPr>
        <w:t>Fayer, R.; Lindsay, D. (2004). Zoonotic protozoa in the marine environment: A threat to aquatic mammals and public health. Veterinary Parasitology 125 (1-2 SPEC. ISS.)131-135. DOI:10.1016/j.vetpar.2004.05.009 [Not a recreational water quality study].</w:t>
      </w:r>
    </w:p>
    <w:p w14:paraId="26E22FCC" w14:textId="63393629" w:rsidR="00197A0E" w:rsidRPr="00197A0E" w:rsidRDefault="00992883" w:rsidP="00197A0E">
      <w:pPr>
        <w:spacing w:before="0" w:line="240" w:lineRule="auto"/>
        <w:ind w:left="720" w:hanging="720"/>
        <w:rPr>
          <w:sz w:val="16"/>
          <w:szCs w:val="16"/>
        </w:rPr>
      </w:pPr>
      <w:r w:rsidRPr="00197A0E">
        <w:rPr>
          <w:sz w:val="16"/>
          <w:szCs w:val="16"/>
        </w:rPr>
        <w:t>Fechner, L. C.; Gourlay-Francé, C.; Tusseau-Vuillemin, M. H. (2014). Linking community tolerance and structure with low metallic contamination: A field study on 13 biofilms sampled across the seine river basin. Water Research 51</w:t>
      </w:r>
      <w:r w:rsidR="00E83C74">
        <w:rPr>
          <w:sz w:val="16"/>
          <w:szCs w:val="16"/>
        </w:rPr>
        <w:t>:</w:t>
      </w:r>
      <w:r w:rsidRPr="00197A0E">
        <w:rPr>
          <w:sz w:val="16"/>
          <w:szCs w:val="16"/>
        </w:rPr>
        <w:t xml:space="preserve"> 152-162. DOI:10.1016/j.watres.2013.12.002 [Not a recreational water quality study].</w:t>
      </w:r>
    </w:p>
    <w:p w14:paraId="4E505FED" w14:textId="24DFA98C" w:rsidR="00197A0E" w:rsidRPr="00197A0E" w:rsidRDefault="00992883" w:rsidP="00197A0E">
      <w:pPr>
        <w:spacing w:before="0" w:line="240" w:lineRule="auto"/>
        <w:ind w:left="720" w:hanging="720"/>
        <w:rPr>
          <w:sz w:val="16"/>
          <w:szCs w:val="16"/>
        </w:rPr>
      </w:pPr>
      <w:r w:rsidRPr="00197A0E">
        <w:rPr>
          <w:sz w:val="16"/>
          <w:szCs w:val="16"/>
        </w:rPr>
        <w:t>Ferguson, C. M.; Croke, B. F. W. (2020). Deterministic model to quantify pathogen and faecal indicator loads in drinking water catchments. 2679-2685. URL:https://www.scopus.com/inward/record.uri?eid=2-s2.0-85086311226&amp;partnerID=40&amp;md5=46d763b91b25dc67aa96c72cdb69c407 [Not a recreational water quality study].</w:t>
      </w:r>
    </w:p>
    <w:p w14:paraId="7C7CF77D" w14:textId="77777777" w:rsidR="00197A0E" w:rsidRPr="00197A0E" w:rsidRDefault="00992883" w:rsidP="00197A0E">
      <w:pPr>
        <w:spacing w:before="0" w:line="240" w:lineRule="auto"/>
        <w:ind w:left="720" w:hanging="720"/>
        <w:rPr>
          <w:sz w:val="16"/>
          <w:szCs w:val="16"/>
        </w:rPr>
      </w:pPr>
      <w:r w:rsidRPr="00197A0E">
        <w:rPr>
          <w:sz w:val="16"/>
          <w:szCs w:val="16"/>
        </w:rPr>
        <w:t>Ferguson, C. M.; Croke, B. F. W.; Beatson, P. J.; Ashbolt, N. J.; Deere, D. A. (2007). Development of a process-based model to predict pathogen budgets for the Sydney drinking water catchment. Journal of Water and Health 5 (2)187-208. DOI:10.2166/wh.2007.013b [Not a recreational water quality study].</w:t>
      </w:r>
    </w:p>
    <w:p w14:paraId="612F61EE" w14:textId="256A23CA" w:rsidR="00197A0E" w:rsidRPr="00197A0E" w:rsidRDefault="00992883" w:rsidP="00197A0E">
      <w:pPr>
        <w:spacing w:before="0" w:line="240" w:lineRule="auto"/>
        <w:ind w:left="720" w:hanging="720"/>
        <w:rPr>
          <w:sz w:val="16"/>
          <w:szCs w:val="16"/>
        </w:rPr>
      </w:pPr>
      <w:r w:rsidRPr="00197A0E">
        <w:rPr>
          <w:sz w:val="16"/>
          <w:szCs w:val="16"/>
        </w:rPr>
        <w:t>Fernandes, A. C. P.; Sanches Fernandes, L. F.; Moura, J. P.; Cortes, R. M. V.; Pacheco, F. A. L. (2019). A structural equation model to predict macroinvertebrate-based ecological status in catchments influenced by anthropogenic pressures. Science of the Total Environment 681</w:t>
      </w:r>
      <w:r w:rsidR="00E83C74">
        <w:rPr>
          <w:sz w:val="16"/>
          <w:szCs w:val="16"/>
        </w:rPr>
        <w:t>:</w:t>
      </w:r>
      <w:r w:rsidRPr="00197A0E">
        <w:rPr>
          <w:sz w:val="16"/>
          <w:szCs w:val="16"/>
        </w:rPr>
        <w:t xml:space="preserve"> 242-257. DOI:10.1016/j.scitotenv.2019.05.117 [Not a recreational water quality study].</w:t>
      </w:r>
    </w:p>
    <w:p w14:paraId="71CCDA79" w14:textId="73EBBDF1" w:rsidR="00197A0E" w:rsidRPr="00197A0E" w:rsidRDefault="00992883" w:rsidP="00197A0E">
      <w:pPr>
        <w:spacing w:before="0" w:line="240" w:lineRule="auto"/>
        <w:ind w:left="720" w:hanging="720"/>
        <w:rPr>
          <w:sz w:val="16"/>
          <w:szCs w:val="16"/>
        </w:rPr>
      </w:pPr>
      <w:r w:rsidRPr="00197A0E">
        <w:rPr>
          <w:sz w:val="16"/>
          <w:szCs w:val="16"/>
        </w:rPr>
        <w:t>Fernandes, G.; Aparicio, V. C.; Bastos, M. C.; De Gerónimo, E.; Labanowski, J.; Prestes, O. D.; Zanella, R.; dos Santos, D. R. (2019). Indiscriminate use of glyphosate impregnates river epilithic biofilms in southern Brazil. Science of the Total Environment 651</w:t>
      </w:r>
      <w:r w:rsidR="00E83C74">
        <w:rPr>
          <w:sz w:val="16"/>
          <w:szCs w:val="16"/>
        </w:rPr>
        <w:t>:</w:t>
      </w:r>
      <w:r w:rsidRPr="00197A0E">
        <w:rPr>
          <w:sz w:val="16"/>
          <w:szCs w:val="16"/>
        </w:rPr>
        <w:t xml:space="preserve"> 1377-1387. DOI:10.1016/j.scitotenv.2018.09.292 [Not a recreational water quality study].</w:t>
      </w:r>
    </w:p>
    <w:p w14:paraId="5AE64D31" w14:textId="35E2C448" w:rsidR="00197A0E" w:rsidRPr="00197A0E" w:rsidRDefault="00992883" w:rsidP="00197A0E">
      <w:pPr>
        <w:spacing w:before="0" w:line="240" w:lineRule="auto"/>
        <w:ind w:left="720" w:hanging="720"/>
        <w:rPr>
          <w:sz w:val="16"/>
          <w:szCs w:val="16"/>
        </w:rPr>
      </w:pPr>
      <w:r w:rsidRPr="00197A0E">
        <w:rPr>
          <w:sz w:val="16"/>
          <w:szCs w:val="16"/>
        </w:rPr>
        <w:t>Fernandes, J. P.; Almeida, C. M. R.; Pereira, A. C.; Ribeiro, I. L.; Reis, I.; Carvalho, P.; Basto, M. C. P.; Mucha, A. P. (2015). Microbial community dynamics associated with veterinary antibiotics removal in constructed wetlands microcosms. Bioresource Technology 182</w:t>
      </w:r>
      <w:r w:rsidR="00E83C74">
        <w:rPr>
          <w:sz w:val="16"/>
          <w:szCs w:val="16"/>
        </w:rPr>
        <w:t>:</w:t>
      </w:r>
      <w:r w:rsidRPr="00197A0E">
        <w:rPr>
          <w:sz w:val="16"/>
          <w:szCs w:val="16"/>
        </w:rPr>
        <w:t xml:space="preserve"> 26-33. DOI:10.1016/j.biortech.2015.01.096 [Not a recreational water quality study].</w:t>
      </w:r>
    </w:p>
    <w:p w14:paraId="502C26BE" w14:textId="5790D034" w:rsidR="00197A0E" w:rsidRPr="00197A0E" w:rsidRDefault="00992883" w:rsidP="00197A0E">
      <w:pPr>
        <w:spacing w:before="0" w:line="240" w:lineRule="auto"/>
        <w:ind w:left="720" w:hanging="720"/>
        <w:rPr>
          <w:sz w:val="16"/>
          <w:szCs w:val="16"/>
        </w:rPr>
      </w:pPr>
      <w:r w:rsidRPr="00197A0E">
        <w:rPr>
          <w:sz w:val="16"/>
          <w:szCs w:val="16"/>
        </w:rPr>
        <w:t>Fernandez-Cassi, X.; Timoneda, N.; Gonzales-Gustavson, E.; Abril, J. F.; Bofill-Mas, S.; Girones, R. (2017). A metagenomic assessment of viral contamination on fresh parsley plants irrigated with fecally tainted river water. International Journal of Food Microbiology 257</w:t>
      </w:r>
      <w:r w:rsidR="00E83C74">
        <w:rPr>
          <w:sz w:val="16"/>
          <w:szCs w:val="16"/>
        </w:rPr>
        <w:t>:</w:t>
      </w:r>
      <w:r w:rsidRPr="00197A0E">
        <w:rPr>
          <w:sz w:val="16"/>
          <w:szCs w:val="16"/>
        </w:rPr>
        <w:t xml:space="preserve"> 80-90. DOI:10.1016/j.ijfoodmicro.2017.06.001 [Not a recreational water quality study].</w:t>
      </w:r>
    </w:p>
    <w:p w14:paraId="48D72DFA" w14:textId="699030C2" w:rsidR="00197A0E" w:rsidRPr="00197A0E" w:rsidRDefault="00992883" w:rsidP="00197A0E">
      <w:pPr>
        <w:spacing w:before="0" w:line="240" w:lineRule="auto"/>
        <w:ind w:left="720" w:hanging="720"/>
        <w:rPr>
          <w:sz w:val="16"/>
          <w:szCs w:val="16"/>
        </w:rPr>
      </w:pPr>
      <w:r w:rsidRPr="00197A0E">
        <w:rPr>
          <w:sz w:val="16"/>
          <w:szCs w:val="16"/>
        </w:rPr>
        <w:t>Ferrante, M.; Napoli, S.; Grasso, A.; Zuccarello, P.; Cristaldi, A.; Copat, C. (2019). Systematic review of arsenic in fresh seafood from the Mediterranean Sea and European Atlantic coasts: A health risk assessment. Food and Chemical Toxicology 126</w:t>
      </w:r>
      <w:r w:rsidR="00E83C74">
        <w:rPr>
          <w:sz w:val="16"/>
          <w:szCs w:val="16"/>
        </w:rPr>
        <w:t>:</w:t>
      </w:r>
      <w:r w:rsidRPr="00197A0E">
        <w:rPr>
          <w:sz w:val="16"/>
          <w:szCs w:val="16"/>
        </w:rPr>
        <w:t xml:space="preserve"> 322-331. DOI:10.1016/j.fct.2019.01.010 [Not a recreational water quality study].</w:t>
      </w:r>
    </w:p>
    <w:p w14:paraId="020B9954" w14:textId="5BAB6275" w:rsidR="00197A0E" w:rsidRPr="00197A0E" w:rsidRDefault="00992883" w:rsidP="00197A0E">
      <w:pPr>
        <w:spacing w:before="0" w:line="240" w:lineRule="auto"/>
        <w:ind w:left="720" w:hanging="720"/>
        <w:rPr>
          <w:sz w:val="16"/>
          <w:szCs w:val="16"/>
        </w:rPr>
      </w:pPr>
      <w:r w:rsidRPr="00197A0E">
        <w:rPr>
          <w:sz w:val="16"/>
          <w:szCs w:val="16"/>
        </w:rPr>
        <w:t>Ferrante, M.; Vassallo, M.; Mazzola, A.; Brundo, M. V.; Pecoraro, R.; Grasso, A.; Copat, C. (2018). In vivo exposure of the marine sponge Chondrilla nucula Schmidt, 1862 to cadmium (Cd), copper (Cu) and lead (Pb) and its potential use for bioremediation purposes. Chemosphere 193</w:t>
      </w:r>
      <w:r w:rsidR="00E83C74">
        <w:rPr>
          <w:sz w:val="16"/>
          <w:szCs w:val="16"/>
        </w:rPr>
        <w:t>:</w:t>
      </w:r>
      <w:r w:rsidRPr="00197A0E">
        <w:rPr>
          <w:sz w:val="16"/>
          <w:szCs w:val="16"/>
        </w:rPr>
        <w:t xml:space="preserve"> 1049-1057. DOI:10.1016/j.chemosphere.2017.11.144 [Not a recreational water quality study].</w:t>
      </w:r>
    </w:p>
    <w:p w14:paraId="1205E643" w14:textId="58ED167E" w:rsidR="00197A0E" w:rsidRPr="00197A0E" w:rsidRDefault="00992883" w:rsidP="00197A0E">
      <w:pPr>
        <w:spacing w:before="0" w:line="240" w:lineRule="auto"/>
        <w:ind w:left="720" w:hanging="720"/>
        <w:rPr>
          <w:sz w:val="16"/>
          <w:szCs w:val="16"/>
        </w:rPr>
      </w:pPr>
      <w:r w:rsidRPr="00197A0E">
        <w:rPr>
          <w:sz w:val="16"/>
          <w:szCs w:val="16"/>
        </w:rPr>
        <w:t>Ferretti, E.; De Angelis, S.; Donati, G.; Torre, M. (2014). Fatal and non-fatal unintentional drownings in swimming pools in Italy: Epidemiological data derived from the public press in 2008-2012. Microchemical Journal 113</w:t>
      </w:r>
      <w:r w:rsidR="00E83C74">
        <w:rPr>
          <w:sz w:val="16"/>
          <w:szCs w:val="16"/>
        </w:rPr>
        <w:t>:</w:t>
      </w:r>
      <w:r w:rsidRPr="00197A0E">
        <w:rPr>
          <w:sz w:val="16"/>
          <w:szCs w:val="16"/>
        </w:rPr>
        <w:t xml:space="preserve"> 64-68. DOI:10.1016/j.microc.2013.11.009 [Not a recreational water quality study].</w:t>
      </w:r>
    </w:p>
    <w:p w14:paraId="075F5B68" w14:textId="77777777" w:rsidR="00197A0E" w:rsidRPr="00197A0E" w:rsidRDefault="00992883" w:rsidP="00197A0E">
      <w:pPr>
        <w:spacing w:before="0" w:line="240" w:lineRule="auto"/>
        <w:ind w:left="720" w:hanging="720"/>
        <w:rPr>
          <w:sz w:val="16"/>
          <w:szCs w:val="16"/>
        </w:rPr>
      </w:pPr>
      <w:r w:rsidRPr="00197A0E">
        <w:rPr>
          <w:sz w:val="16"/>
          <w:szCs w:val="16"/>
        </w:rPr>
        <w:t>Ferreyra, Gustavo A.; Mostajir, Behzad; Schloss, Irene R.; Chatila, Khaled; Ferrario, Martha E.; Sargian, Peggy; Roy, Suzanne; Prod'homme, Johann; Demers, Serge (2006). Ultraviolet-B radiation effects on the structure and function of lower trophic levels of the marine planktonic food web. Photochemistry and Photobiology 82 (4)887-897. DOI:10.1562/2006-02-23-RA-810 [Not a recreational water quality study].</w:t>
      </w:r>
    </w:p>
    <w:p w14:paraId="70425EB3" w14:textId="77777777" w:rsidR="00197A0E" w:rsidRPr="00197A0E" w:rsidRDefault="00992883" w:rsidP="00197A0E">
      <w:pPr>
        <w:spacing w:before="0" w:line="240" w:lineRule="auto"/>
        <w:ind w:left="720" w:hanging="720"/>
        <w:rPr>
          <w:sz w:val="16"/>
          <w:szCs w:val="16"/>
        </w:rPr>
      </w:pPr>
      <w:r w:rsidRPr="00197A0E">
        <w:rPr>
          <w:sz w:val="16"/>
          <w:szCs w:val="16"/>
        </w:rPr>
        <w:t>Fèvre, E. M.; de Glanville, W. A.; Thomas, L. F.; Cook, E. A. J.; Kariuki, S.; Wamae, C. N. (2017). An integrated study of human and animal infectious disease in the Lake Victoria crescent small-holder crop-livestock production system, Kenya. BMC Infectious Diseases 17 (1). DOI:10.1186/s12879-017-2559-6 [Not a recreational water quality study].</w:t>
      </w:r>
    </w:p>
    <w:p w14:paraId="3D37E287" w14:textId="77777777" w:rsidR="00197A0E" w:rsidRPr="00197A0E" w:rsidRDefault="00992883" w:rsidP="00197A0E">
      <w:pPr>
        <w:spacing w:before="0" w:line="240" w:lineRule="auto"/>
        <w:ind w:left="720" w:hanging="720"/>
        <w:rPr>
          <w:sz w:val="16"/>
          <w:szCs w:val="16"/>
        </w:rPr>
      </w:pPr>
      <w:r w:rsidRPr="00197A0E">
        <w:rPr>
          <w:sz w:val="16"/>
          <w:szCs w:val="16"/>
        </w:rPr>
        <w:t>Field, Katharine G; Samadpour, Mansour (2007). Fecal source tracking, the indicator paradigm, and managing water quality. Water research 41(16)3517-3538. ISSN:0043-1354 [Not a recreational water quality study].</w:t>
      </w:r>
    </w:p>
    <w:p w14:paraId="23FA254B" w14:textId="77777777" w:rsidR="00197A0E" w:rsidRPr="00197A0E" w:rsidRDefault="00992883" w:rsidP="00197A0E">
      <w:pPr>
        <w:spacing w:before="0" w:line="240" w:lineRule="auto"/>
        <w:ind w:left="720" w:hanging="720"/>
        <w:rPr>
          <w:sz w:val="16"/>
          <w:szCs w:val="16"/>
        </w:rPr>
      </w:pPr>
      <w:r w:rsidRPr="00197A0E">
        <w:rPr>
          <w:sz w:val="16"/>
          <w:szCs w:val="16"/>
        </w:rPr>
        <w:t>Firuzi, P.; Asl Hashemi, A.; Samadi Kafil, H.; Gholizadeh, P.; Aslani, H. (2020). Comparative study on the microbial quality in the swimming pools disinfected by the ozone-chlorine and chlorine processes in Tabriz, Iran. Environmental Monitoring and Assessment 192 (8). DOI:10.1007/s10661-020-08470-4 [Not a recreational water quality study].</w:t>
      </w:r>
    </w:p>
    <w:p w14:paraId="4E757654" w14:textId="77777777" w:rsidR="00197A0E" w:rsidRPr="00197A0E" w:rsidRDefault="00992883" w:rsidP="00197A0E">
      <w:pPr>
        <w:spacing w:before="0" w:line="240" w:lineRule="auto"/>
        <w:ind w:left="720" w:hanging="720"/>
        <w:rPr>
          <w:sz w:val="16"/>
          <w:szCs w:val="16"/>
        </w:rPr>
      </w:pPr>
      <w:r w:rsidRPr="00197A0E">
        <w:rPr>
          <w:sz w:val="16"/>
          <w:szCs w:val="16"/>
        </w:rPr>
        <w:t>Flies, E. J.; Weinstein, P.; Anderson, S. J.; Koolhof, I.; Foufopoulos, J.; Williams, C. R. (2018). Ross river virus and the necessity of multiscale, eco-epidemiological analyses. Journal of Infectious Diseases 217 (5)807-815. DOI:10.1093/infdis/jix615 [Not a recreational water quality study].</w:t>
      </w:r>
    </w:p>
    <w:p w14:paraId="0B494451" w14:textId="1A84C082" w:rsidR="00197A0E" w:rsidRPr="00197A0E" w:rsidRDefault="00992883" w:rsidP="00197A0E">
      <w:pPr>
        <w:spacing w:before="0" w:line="240" w:lineRule="auto"/>
        <w:ind w:left="720" w:hanging="720"/>
        <w:rPr>
          <w:sz w:val="16"/>
          <w:szCs w:val="16"/>
        </w:rPr>
      </w:pPr>
      <w:r w:rsidRPr="00197A0E">
        <w:rPr>
          <w:sz w:val="16"/>
          <w:szCs w:val="16"/>
        </w:rPr>
        <w:t>Flynn, Raymond M.; Deakin, Jenny; Archbold, Marie; Cushnan, Hugh; Kilroy, Kate; O'Flaherty, Vincent; Misstear, Bruce D. (2016). Using microbiological tracers to assess the impact of winter land use restrictions on the quality of stream headwaters in a small catchment. Science of the Total Environment 541</w:t>
      </w:r>
      <w:r w:rsidR="00DD068D">
        <w:rPr>
          <w:sz w:val="16"/>
          <w:szCs w:val="16"/>
        </w:rPr>
        <w:t>:</w:t>
      </w:r>
      <w:r w:rsidRPr="00197A0E">
        <w:rPr>
          <w:sz w:val="16"/>
          <w:szCs w:val="16"/>
        </w:rPr>
        <w:t xml:space="preserve"> 949-956. DOI:10.1016/j.scitotenv.2015.09.071 [Not a recreational water quality study].</w:t>
      </w:r>
    </w:p>
    <w:p w14:paraId="14CE9C10" w14:textId="77777777" w:rsidR="00197A0E" w:rsidRPr="00197A0E" w:rsidRDefault="00992883" w:rsidP="00197A0E">
      <w:pPr>
        <w:spacing w:before="0" w:line="240" w:lineRule="auto"/>
        <w:ind w:left="720" w:hanging="720"/>
        <w:rPr>
          <w:sz w:val="16"/>
          <w:szCs w:val="16"/>
        </w:rPr>
      </w:pPr>
      <w:r w:rsidRPr="00197A0E">
        <w:rPr>
          <w:sz w:val="16"/>
          <w:szCs w:val="16"/>
        </w:rPr>
        <w:t>Fong, Theng-Theng; Griffin, Dale W.; Lipp, Erin K. (2005). Molecular assays for targeting human and bovine enteric viruses in coastal waters and their application for library-independent source tracking. Applied and Environmental Microbiology 71 (4)2070-2078. DOI:10.1128/AEM.71.4.2070-2078.2005 [Not a recreational water quality study].</w:t>
      </w:r>
    </w:p>
    <w:p w14:paraId="5545D3F9" w14:textId="77777777" w:rsidR="00197A0E" w:rsidRPr="00197A0E" w:rsidRDefault="00992883" w:rsidP="00197A0E">
      <w:pPr>
        <w:spacing w:before="0" w:line="240" w:lineRule="auto"/>
        <w:ind w:left="720" w:hanging="720"/>
        <w:rPr>
          <w:sz w:val="16"/>
          <w:szCs w:val="16"/>
        </w:rPr>
      </w:pPr>
      <w:r w:rsidRPr="00197A0E">
        <w:rPr>
          <w:sz w:val="16"/>
          <w:szCs w:val="16"/>
        </w:rPr>
        <w:t>Font-Ribera, L.; Kogevinas, M.; Zock, J. P.; Nieuwenhuijsen, M. J.; Heederik, D.; Villanueva, C. M. (2009). Swimming pool attendance and risk of asthma and allergic symptoms in children. European Respiratory Journal 34 (6)1304-1310. DOI:10.1183/09031936.00180608 [Not a recreational water quality study].</w:t>
      </w:r>
    </w:p>
    <w:p w14:paraId="72E1E034" w14:textId="77777777" w:rsidR="00197A0E" w:rsidRPr="00197A0E" w:rsidRDefault="00992883" w:rsidP="00197A0E">
      <w:pPr>
        <w:spacing w:before="0" w:line="240" w:lineRule="auto"/>
        <w:ind w:left="720" w:hanging="720"/>
        <w:rPr>
          <w:sz w:val="16"/>
          <w:szCs w:val="16"/>
        </w:rPr>
      </w:pPr>
      <w:r w:rsidRPr="00197A0E">
        <w:rPr>
          <w:sz w:val="16"/>
          <w:szCs w:val="16"/>
        </w:rPr>
        <w:t>Font-Ribera, L.; Villanueva, C. M.; Ballester, F.; Santa Marina, L.; Tardón, A.; Espejo-Herrera, N.; Esplugues, A.; Rodríguez Dehli, C.; Basterrechea, M.; Sunyer, J. (2013). Swimming pool attendance, respiratory symptoms and infections in the first year of life. European Journal of Pediatrics 172 (7)977-985. DOI:10.1007/s00431-013-1975-x [Not a recreational water quality study].</w:t>
      </w:r>
    </w:p>
    <w:p w14:paraId="5E63288B" w14:textId="77777777" w:rsidR="00197A0E" w:rsidRPr="00197A0E" w:rsidRDefault="00992883" w:rsidP="00197A0E">
      <w:pPr>
        <w:spacing w:before="0" w:line="240" w:lineRule="auto"/>
        <w:ind w:left="720" w:hanging="720"/>
        <w:rPr>
          <w:sz w:val="16"/>
          <w:szCs w:val="16"/>
        </w:rPr>
      </w:pPr>
      <w:r w:rsidRPr="00197A0E">
        <w:rPr>
          <w:sz w:val="16"/>
          <w:szCs w:val="16"/>
        </w:rPr>
        <w:t>Font-Ribera, L.; Villanueva, C. M.; Gràcia-Lavedan, E.; Borràs-Santos, A.; Kogevinas, M.; Zock, J. P. (2014). Indoor swimming pool attendance and respiratory and dermal health in schoolchildren - HITEA Catalonia. Respiratory Medicine 108 (7)1056-1059. DOI:10.1016/j.rmed.2014.04.018 [Not a recreational water quality study].</w:t>
      </w:r>
    </w:p>
    <w:p w14:paraId="1D174DDD" w14:textId="77777777" w:rsidR="00197A0E" w:rsidRPr="00197A0E" w:rsidRDefault="00992883" w:rsidP="00197A0E">
      <w:pPr>
        <w:spacing w:before="0" w:line="240" w:lineRule="auto"/>
        <w:ind w:left="720" w:hanging="720"/>
        <w:rPr>
          <w:sz w:val="16"/>
          <w:szCs w:val="16"/>
        </w:rPr>
      </w:pPr>
      <w:r w:rsidRPr="00197A0E">
        <w:rPr>
          <w:sz w:val="16"/>
          <w:szCs w:val="16"/>
        </w:rPr>
        <w:t>Font-Ribera, L.; Villanueva, C. M.; Nieuwenhuijsen, M. J.; Zock, J. P.; Kogevinas, M.; Henderson, J. (2011). Swimming pool attendance, asthma, allergies, and lung function in the avon longitudinal study of parents and children cohort. American Journal of Respiratory and Critical Care Medicine 183 (5)582-588. DOI:10.1164/rccm.201005-0761OC [Not a recreational water quality study].</w:t>
      </w:r>
    </w:p>
    <w:p w14:paraId="2212EA4F" w14:textId="77777777" w:rsidR="00197A0E" w:rsidRPr="00197A0E" w:rsidRDefault="00992883" w:rsidP="00197A0E">
      <w:pPr>
        <w:spacing w:before="0" w:line="240" w:lineRule="auto"/>
        <w:ind w:left="720" w:hanging="720"/>
        <w:rPr>
          <w:sz w:val="16"/>
          <w:szCs w:val="16"/>
        </w:rPr>
      </w:pPr>
      <w:r w:rsidRPr="00197A0E">
        <w:rPr>
          <w:sz w:val="16"/>
          <w:szCs w:val="16"/>
        </w:rPr>
        <w:t>Forbes, E. G. A.; Foy, R. H.; Mulholland, M. V.; Brettell, J. L. (2011). Performance of a constructed wetland for treating farm-yard dirty water. Water Science and Technology 64 (1)22-28. DOI:10.2166/wst.2011.584 [Not a recreational water quality study].</w:t>
      </w:r>
    </w:p>
    <w:p w14:paraId="4AB39611" w14:textId="77777777" w:rsidR="00197A0E" w:rsidRPr="00197A0E" w:rsidRDefault="00992883" w:rsidP="00197A0E">
      <w:pPr>
        <w:spacing w:before="0" w:line="240" w:lineRule="auto"/>
        <w:ind w:left="720" w:hanging="720"/>
        <w:rPr>
          <w:sz w:val="16"/>
          <w:szCs w:val="16"/>
        </w:rPr>
      </w:pPr>
      <w:r w:rsidRPr="00197A0E">
        <w:rPr>
          <w:sz w:val="16"/>
          <w:szCs w:val="16"/>
        </w:rPr>
        <w:t>Ford, A. T.; Fernandes, T. F.; Rider, S. A.; Read, P. A.; Robinson, C. D.; Davies, I. M. (2004). Endocrine disruption in a marine amphipod? Field observations of intersexuality and de-masculinisation. Marine Environmental Research 58 (43953)169-173. DOI:10.1016/j.marenvres.2004.03.013 [Not a recreational water quality study].</w:t>
      </w:r>
    </w:p>
    <w:p w14:paraId="6690DAF2" w14:textId="71DA01CE" w:rsidR="00197A0E" w:rsidRPr="00197A0E" w:rsidRDefault="00992883" w:rsidP="00197A0E">
      <w:pPr>
        <w:spacing w:before="0" w:line="240" w:lineRule="auto"/>
        <w:ind w:left="720" w:hanging="720"/>
        <w:rPr>
          <w:sz w:val="16"/>
          <w:szCs w:val="16"/>
        </w:rPr>
      </w:pPr>
      <w:r w:rsidRPr="00197A0E">
        <w:rPr>
          <w:sz w:val="16"/>
          <w:szCs w:val="16"/>
        </w:rPr>
        <w:t>Forio, M. A. E.; Lock, K.; Radam, E. D.; Bande, M.; Asio, V.; Goethals, P. L. M. (2017). Assessment and analysis of ecological quality, macroinvertebrate communities and diversity in rivers of a multifunctional tropical island. Ecological Indicators 77</w:t>
      </w:r>
      <w:r w:rsidR="00AC631B">
        <w:rPr>
          <w:sz w:val="16"/>
          <w:szCs w:val="16"/>
        </w:rPr>
        <w:t>:</w:t>
      </w:r>
      <w:r w:rsidRPr="00197A0E">
        <w:rPr>
          <w:sz w:val="16"/>
          <w:szCs w:val="16"/>
        </w:rPr>
        <w:t xml:space="preserve"> 228-238. DOI:10.1016/j.ecolind.2017.02.013 [Not a recreational water quality study].</w:t>
      </w:r>
    </w:p>
    <w:p w14:paraId="5E2C6EC6" w14:textId="77777777" w:rsidR="00197A0E" w:rsidRPr="00197A0E" w:rsidRDefault="00992883" w:rsidP="00197A0E">
      <w:pPr>
        <w:spacing w:before="0" w:line="240" w:lineRule="auto"/>
        <w:ind w:left="720" w:hanging="720"/>
        <w:rPr>
          <w:sz w:val="16"/>
          <w:szCs w:val="16"/>
        </w:rPr>
      </w:pPr>
      <w:r w:rsidRPr="00197A0E">
        <w:rPr>
          <w:sz w:val="16"/>
          <w:szCs w:val="16"/>
        </w:rPr>
        <w:t>Fotopoulou, K. N.; Karapanagioti, H. K. (2015). Surface properties of beached plastics. Environmental Science and Pollution Research 22 (14)11022-11032. DOI:10.1007/s11356-015-4332-y [Not a recreational water quality study].</w:t>
      </w:r>
    </w:p>
    <w:p w14:paraId="69A27B3E" w14:textId="77777777" w:rsidR="00197A0E" w:rsidRPr="00197A0E" w:rsidRDefault="00992883" w:rsidP="00197A0E">
      <w:pPr>
        <w:spacing w:before="0" w:line="240" w:lineRule="auto"/>
        <w:ind w:left="720" w:hanging="720"/>
        <w:rPr>
          <w:sz w:val="16"/>
          <w:szCs w:val="16"/>
        </w:rPr>
      </w:pPr>
      <w:r w:rsidRPr="00197A0E">
        <w:rPr>
          <w:sz w:val="16"/>
          <w:szCs w:val="16"/>
        </w:rPr>
        <w:t>Fraga, A. M. A.; Fraga, G. P.; Noordenbos, J.; Tenenhaus, M.; Castle, S.; Bhavsar, D.; Lee, J. G.; Coimbra, R.; Potenza, B. M. (2010). Beach and campfire burns: A site of pleasure and tragedy. Journal of Burn Care and Research 31 (1)184-189. DOI:10.1097/BCR.0b013e3181c7ed46 [Not a recreational water quality study].</w:t>
      </w:r>
    </w:p>
    <w:p w14:paraId="195EE725" w14:textId="77777777" w:rsidR="00197A0E" w:rsidRPr="00197A0E" w:rsidRDefault="00992883" w:rsidP="00197A0E">
      <w:pPr>
        <w:spacing w:before="0" w:line="240" w:lineRule="auto"/>
        <w:ind w:left="720" w:hanging="720"/>
        <w:rPr>
          <w:sz w:val="16"/>
          <w:szCs w:val="16"/>
        </w:rPr>
      </w:pPr>
      <w:r w:rsidRPr="00197A0E">
        <w:rPr>
          <w:sz w:val="16"/>
          <w:szCs w:val="16"/>
        </w:rPr>
        <w:t>Franklin, R. C.; Peden, A. E. (2017). Improving pool fencing legislation in Queensland, Australia: Attitudes and impact on child drowning fatalities. International Journal of Environmental Research and Public Health 14 (12). DOI:10.3390/ijerph14121450 [Not a recreational water quality study].</w:t>
      </w:r>
    </w:p>
    <w:p w14:paraId="68D64650" w14:textId="77777777" w:rsidR="00197A0E" w:rsidRPr="00197A0E" w:rsidRDefault="00992883" w:rsidP="00197A0E">
      <w:pPr>
        <w:spacing w:before="0" w:line="240" w:lineRule="auto"/>
        <w:ind w:left="720" w:hanging="720"/>
        <w:rPr>
          <w:sz w:val="16"/>
          <w:szCs w:val="16"/>
        </w:rPr>
      </w:pPr>
      <w:r w:rsidRPr="00197A0E">
        <w:rPr>
          <w:sz w:val="16"/>
          <w:szCs w:val="16"/>
        </w:rPr>
        <w:t>Fremaux, B.; Gritzfeld, J.; Boa, T.; Yost, C. K. (2009). Evaluation of host-specific Bacteroidales 16S rRNA gene markers as a complementary tool for detecting fecal pollution in a prairie watershed. Water Research 43 (19)4838-4849. DOI:10.1016/j.watres.2009.06.045 [Not a recreational water quality study].</w:t>
      </w:r>
    </w:p>
    <w:p w14:paraId="7F545D06" w14:textId="77777777" w:rsidR="00197A0E" w:rsidRPr="00197A0E" w:rsidRDefault="00992883" w:rsidP="00197A0E">
      <w:pPr>
        <w:spacing w:before="0" w:line="240" w:lineRule="auto"/>
        <w:ind w:left="720" w:hanging="720"/>
        <w:rPr>
          <w:sz w:val="16"/>
          <w:szCs w:val="16"/>
        </w:rPr>
      </w:pPr>
      <w:r w:rsidRPr="00197A0E">
        <w:rPr>
          <w:sz w:val="16"/>
          <w:szCs w:val="16"/>
        </w:rPr>
        <w:t>Frey, S. K.; Topp, E.; Edge, T.; Fall, C.; Gannon, V.; Jokinen, C.; Marti, R.; Neumann, N.; Ruecker, N.; Wilkes, G.; Lapen, D. R. (2013). Using SWAT, Bacteroidales microbial source tracking markers, and fecal indicator bacteria to predict waterborne pathogen occurrence in an agricultural watershed. Water Research 47 (16)6326-6337. DOI:10.1016/j.watres.2013.08.010 [Not a recreational water quality study].</w:t>
      </w:r>
    </w:p>
    <w:p w14:paraId="6281B9F2" w14:textId="53844015" w:rsidR="00197A0E" w:rsidRPr="00197A0E" w:rsidRDefault="00992883" w:rsidP="00197A0E">
      <w:pPr>
        <w:spacing w:before="0" w:line="240" w:lineRule="auto"/>
        <w:ind w:left="720" w:hanging="720"/>
        <w:rPr>
          <w:sz w:val="16"/>
          <w:szCs w:val="16"/>
        </w:rPr>
      </w:pPr>
      <w:r w:rsidRPr="00197A0E">
        <w:rPr>
          <w:sz w:val="16"/>
          <w:szCs w:val="16"/>
        </w:rPr>
        <w:t>Frick, C.; Vierheilig, J.; Nadiotis-Tsaka, T.; Ixenmaier, S.; Linke, R.; Reischer, G. H.; Komma, J.; Kirschner, A. K. T.; Mach, R. L.; Savio, D.; Seidl, D.; Blaschke, A. P.; Sommer, R.; Derx, J.; Farnleitner, A. H. (2020). Elucidating fecal pollution patterns in alluvial water resources by linking standard fecal indicator bacteria to river connectivity and genetic microbial source tracking. Water Research 184. DOI:10.1016/j.watres.2020.116132 [Not a recreational water quality study].</w:t>
      </w:r>
    </w:p>
    <w:p w14:paraId="25C7620A" w14:textId="77777777" w:rsidR="00197A0E" w:rsidRPr="00197A0E" w:rsidRDefault="00992883" w:rsidP="00197A0E">
      <w:pPr>
        <w:spacing w:before="0" w:line="240" w:lineRule="auto"/>
        <w:ind w:left="720" w:hanging="720"/>
        <w:rPr>
          <w:sz w:val="16"/>
          <w:szCs w:val="16"/>
        </w:rPr>
      </w:pPr>
      <w:r w:rsidRPr="00197A0E">
        <w:rPr>
          <w:sz w:val="16"/>
          <w:szCs w:val="16"/>
        </w:rPr>
        <w:t>Frick, C.; Zoufal, W.; Zoufal-Hruza, C.; Kirschner, A. K. T.; Seidl, D.; Derx, J.; Sommer, R.; Blaschke, A. P.; Nadiotis-Tsaka, T.; Farnleitner, A. H. (2017). The microbiological water quality of Vienna’s River Danube section and its associated water bodies. Osterreichische Wasser- und Abfallwirtschaft 69 (43862)76-88. DOI:10.1007/s00506-016-0349-9 [Not a recreational water quality study].</w:t>
      </w:r>
    </w:p>
    <w:p w14:paraId="6D08ED66" w14:textId="77777777" w:rsidR="00197A0E" w:rsidRPr="00197A0E" w:rsidRDefault="00992883" w:rsidP="00197A0E">
      <w:pPr>
        <w:spacing w:before="0" w:line="240" w:lineRule="auto"/>
        <w:ind w:left="720" w:hanging="720"/>
        <w:rPr>
          <w:sz w:val="16"/>
          <w:szCs w:val="16"/>
        </w:rPr>
      </w:pPr>
      <w:r w:rsidRPr="00197A0E">
        <w:rPr>
          <w:sz w:val="16"/>
          <w:szCs w:val="16"/>
        </w:rPr>
        <w:t>Frischer, M. E.; Danforth, J. M.; Foy, T. F.; Juraske, R. (2005). Bioluminescent bacteria as indicators of chemical contamination of coastal waters. Journal of Environmental Quality 34 (4)1328-1336. DOI:10.2134/jeq2004.0245 [Not a recreational water quality study].</w:t>
      </w:r>
    </w:p>
    <w:p w14:paraId="0A88651C" w14:textId="77777777" w:rsidR="00197A0E" w:rsidRPr="00197A0E" w:rsidRDefault="00992883" w:rsidP="00197A0E">
      <w:pPr>
        <w:spacing w:before="0" w:line="240" w:lineRule="auto"/>
        <w:ind w:left="720" w:hanging="720"/>
        <w:rPr>
          <w:sz w:val="16"/>
          <w:szCs w:val="16"/>
        </w:rPr>
      </w:pPr>
      <w:r w:rsidRPr="00197A0E">
        <w:rPr>
          <w:sz w:val="16"/>
          <w:szCs w:val="16"/>
        </w:rPr>
        <w:t>Fujita, M.; Suzuki, J.; Sato, D.; Kuwahara, Y.; Yokoki, H.; Kayanne, H. (2013). Anthropogenic impacts on water quality of the lagoonal coast of Fongafale Islet, Funafuti Atoll, Tuvalu. Sustainability Science 8 (3)381-390. DOI:10.1007/s11625-013-0204-x [Not a recreational water quality study].</w:t>
      </w:r>
    </w:p>
    <w:p w14:paraId="2D9B8ACF" w14:textId="139B5666" w:rsidR="00197A0E" w:rsidRPr="00197A0E" w:rsidRDefault="00992883" w:rsidP="00197A0E">
      <w:pPr>
        <w:spacing w:before="0" w:line="240" w:lineRule="auto"/>
        <w:ind w:left="720" w:hanging="720"/>
        <w:rPr>
          <w:sz w:val="16"/>
          <w:szCs w:val="16"/>
        </w:rPr>
      </w:pPr>
      <w:r w:rsidRPr="00197A0E">
        <w:rPr>
          <w:sz w:val="16"/>
          <w:szCs w:val="16"/>
        </w:rPr>
        <w:t>Fuller, Neil; Smith, Jim T.; Ford, Alex T. (2019). Impacts of ionising radiation on sperm quality, DNA integrity and post-fertilisation development in marine and freshwater crustaceans. Ecotoxicology and Environmental Safety 186</w:t>
      </w:r>
      <w:r w:rsidR="00AC631B">
        <w:rPr>
          <w:sz w:val="16"/>
          <w:szCs w:val="16"/>
        </w:rPr>
        <w:t>:</w:t>
      </w:r>
      <w:r w:rsidRPr="00197A0E">
        <w:rPr>
          <w:sz w:val="16"/>
          <w:szCs w:val="16"/>
        </w:rPr>
        <w:t xml:space="preserve"> 109764. DOI:10.1016/j.ecoenv.2019.109764 [Not a recreational water quality study].</w:t>
      </w:r>
    </w:p>
    <w:p w14:paraId="43290469" w14:textId="77777777" w:rsidR="00197A0E" w:rsidRPr="00197A0E" w:rsidRDefault="00992883" w:rsidP="00197A0E">
      <w:pPr>
        <w:spacing w:before="0" w:line="240" w:lineRule="auto"/>
        <w:ind w:left="720" w:hanging="720"/>
        <w:rPr>
          <w:sz w:val="16"/>
          <w:szCs w:val="16"/>
        </w:rPr>
      </w:pPr>
      <w:r w:rsidRPr="00197A0E">
        <w:rPr>
          <w:sz w:val="16"/>
          <w:szCs w:val="16"/>
        </w:rPr>
        <w:t>Furtula, V.; Osachoff, H.; Derksen, G.; Juahir, H.; Colodey, A.; Chambers, P. (2012). Inorganic nitrogen, sterols and bacterial source tracking as tools to characterize water quality and possible contamination sources in surface water. Water Research 46 (4)1079-1092. DOI:10.1016/j.watres.2011.12.002 [Not a recreational water quality study].</w:t>
      </w:r>
    </w:p>
    <w:p w14:paraId="179B087D" w14:textId="77777777" w:rsidR="00197A0E" w:rsidRPr="00197A0E" w:rsidRDefault="00992883" w:rsidP="00197A0E">
      <w:pPr>
        <w:spacing w:before="0" w:line="240" w:lineRule="auto"/>
        <w:ind w:left="720" w:hanging="720"/>
        <w:rPr>
          <w:sz w:val="16"/>
          <w:szCs w:val="16"/>
        </w:rPr>
      </w:pPr>
      <w:r w:rsidRPr="00197A0E">
        <w:rPr>
          <w:sz w:val="16"/>
          <w:szCs w:val="16"/>
        </w:rPr>
        <w:t>Gaballah, M. S.; Abdelwahab, O.; Barakat, K. M.; Aboagye, D. (2020). A novel horizontal subsurface flow constructed wetland planted with Typha angustifolia for treatment of polluted water. Environmental Science and Pollution Research 27 (22)28449-28462. DOI:10.1007/s11356-020-08669-5 [Not a recreational water quality study].</w:t>
      </w:r>
    </w:p>
    <w:p w14:paraId="31A15CCE" w14:textId="494E48B1" w:rsidR="00197A0E" w:rsidRPr="00197A0E" w:rsidRDefault="00992883" w:rsidP="00197A0E">
      <w:pPr>
        <w:spacing w:before="0" w:line="240" w:lineRule="auto"/>
        <w:ind w:left="720" w:hanging="720"/>
        <w:rPr>
          <w:sz w:val="16"/>
          <w:szCs w:val="16"/>
        </w:rPr>
      </w:pPr>
      <w:r w:rsidRPr="00197A0E">
        <w:rPr>
          <w:sz w:val="16"/>
          <w:szCs w:val="16"/>
        </w:rPr>
        <w:t>Gabriel, M. F.; Felgueiras, F.; Mourão, Z.; Fernandes, E. O. (2019). Assessment of the air quality in 20 public indoor swimming pools located in the Northern Region of Portugal. Environment International 133. DOI:10.1016/j.envint.2019.105274 [Not a recreational water quality study].</w:t>
      </w:r>
    </w:p>
    <w:p w14:paraId="167229EC" w14:textId="77777777" w:rsidR="00197A0E" w:rsidRPr="00197A0E" w:rsidRDefault="00992883" w:rsidP="00197A0E">
      <w:pPr>
        <w:spacing w:before="0" w:line="240" w:lineRule="auto"/>
        <w:ind w:left="720" w:hanging="720"/>
        <w:rPr>
          <w:sz w:val="16"/>
          <w:szCs w:val="16"/>
        </w:rPr>
      </w:pPr>
      <w:r w:rsidRPr="00197A0E">
        <w:rPr>
          <w:sz w:val="16"/>
          <w:szCs w:val="16"/>
        </w:rPr>
        <w:t>Gabrio, T.; Bertsch, A. (2004). Determination of carbonyl compounds in pool water with O-(2,3,4,5,6- pentafluorobenzyl)hydroxyamine hydrochloride and gas chromatographic-tandem mass spectrometric analysis. Journal of Chromatography A 1046 (43862)293-296. DOI:10.1016/j.chroma.2004.06.084 [Not a recreational water quality study].</w:t>
      </w:r>
    </w:p>
    <w:p w14:paraId="34BF0978" w14:textId="77777777" w:rsidR="00197A0E" w:rsidRPr="00197A0E" w:rsidRDefault="00992883" w:rsidP="00197A0E">
      <w:pPr>
        <w:spacing w:before="0" w:line="240" w:lineRule="auto"/>
        <w:ind w:left="720" w:hanging="720"/>
        <w:rPr>
          <w:sz w:val="16"/>
          <w:szCs w:val="16"/>
        </w:rPr>
      </w:pPr>
      <w:r w:rsidRPr="00197A0E">
        <w:rPr>
          <w:sz w:val="16"/>
          <w:szCs w:val="16"/>
        </w:rPr>
        <w:t>Gachohi, J.; Skilton, R.; Hansen, F.; Ngumi, P.; Kitala, P. (2012). Epidemiology of East Coast fever (Theileria parva infection) in Kenya: Past, present and the future. Parasites and Vectors 5 (1). DOI:10.1186/1756-3305-5-194 [Not a recreational water quality study].</w:t>
      </w:r>
    </w:p>
    <w:p w14:paraId="1FDB060E" w14:textId="77777777" w:rsidR="00197A0E" w:rsidRPr="00197A0E" w:rsidRDefault="00992883" w:rsidP="00197A0E">
      <w:pPr>
        <w:spacing w:before="0" w:line="240" w:lineRule="auto"/>
        <w:ind w:left="720" w:hanging="720"/>
        <w:rPr>
          <w:sz w:val="16"/>
          <w:szCs w:val="16"/>
        </w:rPr>
      </w:pPr>
      <w:r w:rsidRPr="00197A0E">
        <w:rPr>
          <w:sz w:val="16"/>
          <w:szCs w:val="16"/>
        </w:rPr>
        <w:t>Gadamus, L. (2013). Linkages between human health and ocean health: A participatory climate change vulnerability assessment for marine mammal harvesters. International Journal of Circumpolar Health 72 (SUPPL.1). DOI:10.3402/ijch.v72i0.20715 [Not a recreational water quality study].</w:t>
      </w:r>
    </w:p>
    <w:p w14:paraId="3084092D" w14:textId="5B478CA2" w:rsidR="00197A0E" w:rsidRPr="00197A0E" w:rsidRDefault="00992883" w:rsidP="00197A0E">
      <w:pPr>
        <w:spacing w:before="0" w:line="240" w:lineRule="auto"/>
        <w:ind w:left="720" w:hanging="720"/>
        <w:rPr>
          <w:sz w:val="16"/>
          <w:szCs w:val="16"/>
        </w:rPr>
      </w:pPr>
      <w:r w:rsidRPr="00197A0E">
        <w:rPr>
          <w:sz w:val="16"/>
          <w:szCs w:val="16"/>
        </w:rPr>
        <w:t>Galfi, H.; Österlund, H.; Marsalek, J.; Viklander, M. (2016). Indicator bacteria and associated water quality constituents in stormwater and snowmelt from four urban catchments. Journal of Hydrology 539</w:t>
      </w:r>
      <w:r w:rsidR="00AC631B">
        <w:rPr>
          <w:sz w:val="16"/>
          <w:szCs w:val="16"/>
        </w:rPr>
        <w:t>:</w:t>
      </w:r>
      <w:r w:rsidRPr="00197A0E">
        <w:rPr>
          <w:sz w:val="16"/>
          <w:szCs w:val="16"/>
        </w:rPr>
        <w:t xml:space="preserve"> 125-140. DOI:10.1016/j.jhydrol.2016.05.006 [Not a recreational water quality study].</w:t>
      </w:r>
    </w:p>
    <w:p w14:paraId="5460BEC4" w14:textId="77777777" w:rsidR="00197A0E" w:rsidRPr="00197A0E" w:rsidRDefault="00992883" w:rsidP="00197A0E">
      <w:pPr>
        <w:spacing w:before="0" w:line="240" w:lineRule="auto"/>
        <w:ind w:left="720" w:hanging="720"/>
        <w:rPr>
          <w:sz w:val="16"/>
          <w:szCs w:val="16"/>
        </w:rPr>
      </w:pPr>
      <w:r w:rsidRPr="00197A0E">
        <w:rPr>
          <w:sz w:val="16"/>
          <w:szCs w:val="16"/>
        </w:rPr>
        <w:t>Gallo, L.; Quintana, F.; Uhart, M. (2013). Serosurvey for selected infectious agents in two sympatric species of cormorants (Phalacrocorax atriceps and Phalacrocorax magellanicus) from Coastal Patagonia, Argentina. Journal of Wildlife Diseases 49 (3)492-500. DOI:10.7589/2011-10-310 [Not a recreational water quality study].</w:t>
      </w:r>
    </w:p>
    <w:p w14:paraId="1E83409E" w14:textId="77777777" w:rsidR="00197A0E" w:rsidRPr="00197A0E" w:rsidRDefault="00992883" w:rsidP="00197A0E">
      <w:pPr>
        <w:spacing w:before="0" w:line="240" w:lineRule="auto"/>
        <w:ind w:left="720" w:hanging="720"/>
        <w:rPr>
          <w:sz w:val="16"/>
          <w:szCs w:val="16"/>
        </w:rPr>
      </w:pPr>
      <w:r w:rsidRPr="00197A0E">
        <w:rPr>
          <w:sz w:val="16"/>
          <w:szCs w:val="16"/>
        </w:rPr>
        <w:t>Galvez-Cloutier, R.; Leroueil, S.; Allier, D.; Locat, J.; Arsenault, S. (2006). A combined method: Precipitation and capping, to attenuate eutrophication in Canadian lakes. Journal of ASTM International 3 (6). DOI:10.1520/JAI13321 [Not a recreational water quality study].</w:t>
      </w:r>
    </w:p>
    <w:p w14:paraId="2C52B7F4" w14:textId="62EB16FD" w:rsidR="00197A0E" w:rsidRPr="00197A0E" w:rsidRDefault="00992883" w:rsidP="00197A0E">
      <w:pPr>
        <w:spacing w:before="0" w:line="240" w:lineRule="auto"/>
        <w:ind w:left="720" w:hanging="720"/>
        <w:rPr>
          <w:sz w:val="16"/>
          <w:szCs w:val="16"/>
        </w:rPr>
      </w:pPr>
      <w:r w:rsidRPr="00197A0E">
        <w:rPr>
          <w:sz w:val="16"/>
          <w:szCs w:val="16"/>
        </w:rPr>
        <w:t>Gambardella, Chiara; Piazza, Veronica; Albentosa, Marina; Bebianno, Maria Joao; Cardoso, Cada; Faimali, Marco; Garaventa, Francesca; Garrido, Soledad; Gonzalez, Sergio; Perez, Sara; Sendra, Marta; Beiras, Ricardo (2019). Microplastics do not affect standard ecotoxicological endpoints in marine unicellular organisms. Marine Pollution Bulletin 143</w:t>
      </w:r>
      <w:r w:rsidR="00AC631B">
        <w:rPr>
          <w:sz w:val="16"/>
          <w:szCs w:val="16"/>
        </w:rPr>
        <w:t>:</w:t>
      </w:r>
      <w:r w:rsidRPr="00197A0E">
        <w:rPr>
          <w:sz w:val="16"/>
          <w:szCs w:val="16"/>
        </w:rPr>
        <w:t xml:space="preserve"> 140-143. DOI:10.1016/j.marpolbul.2019.04.055 [Not a recreational water quality study].</w:t>
      </w:r>
    </w:p>
    <w:p w14:paraId="7C67DB36" w14:textId="77777777" w:rsidR="00197A0E" w:rsidRPr="00197A0E" w:rsidRDefault="00992883" w:rsidP="00197A0E">
      <w:pPr>
        <w:spacing w:before="0" w:line="240" w:lineRule="auto"/>
        <w:ind w:left="720" w:hanging="720"/>
        <w:rPr>
          <w:sz w:val="16"/>
          <w:szCs w:val="16"/>
        </w:rPr>
      </w:pPr>
      <w:r w:rsidRPr="00197A0E">
        <w:rPr>
          <w:sz w:val="16"/>
          <w:szCs w:val="16"/>
        </w:rPr>
        <w:t>Gambero, M. L.; Blarasin, M.; Bettera, S.; Giuliano Albo, J. (2018). Tracing contamination sources through phenotypic characterization of Escherichia coli isolates from surface water and groundwater in an agro-ecosystem. Hydrological Sciences Journal 63 (8)1150-1161. DOI:10.1080/02626667.2018.1483582 [Not a recreational water quality study].</w:t>
      </w:r>
    </w:p>
    <w:p w14:paraId="3751A313" w14:textId="6FDDD694" w:rsidR="00197A0E" w:rsidRPr="00197A0E" w:rsidRDefault="00992883" w:rsidP="00197A0E">
      <w:pPr>
        <w:spacing w:before="0" w:line="240" w:lineRule="auto"/>
        <w:ind w:left="720" w:hanging="720"/>
        <w:rPr>
          <w:sz w:val="16"/>
          <w:szCs w:val="16"/>
        </w:rPr>
      </w:pPr>
      <w:r w:rsidRPr="00197A0E">
        <w:rPr>
          <w:sz w:val="16"/>
          <w:szCs w:val="16"/>
        </w:rPr>
        <w:t>Gamble, Amandine; Ramos, Raul; Parra-Torres, Yaiza; Mercier, Aurelien; Galal, Lokman; Pearce-Duvet, Jessica; Villena, Isabelle; Montalvo, Tomas; Gonzalez-Solis, Jacob; Hammouda, Abdessalem; Oro, Daniel; Selmi, Slaheddine; Boulinier, Thierry (2019). Exposure of yellow-legged gulls to Toxoplasma gondii along the Western Mediterranean coasts: Tales from a sentinel. International Journal for Parasitology-Parasites and Wildlife 8</w:t>
      </w:r>
      <w:r w:rsidR="00AC631B">
        <w:rPr>
          <w:sz w:val="16"/>
          <w:szCs w:val="16"/>
        </w:rPr>
        <w:t>:</w:t>
      </w:r>
      <w:r w:rsidRPr="00197A0E">
        <w:rPr>
          <w:sz w:val="16"/>
          <w:szCs w:val="16"/>
        </w:rPr>
        <w:t xml:space="preserve"> 221-228. DOI:10.1016/j.ijppaw.2019.01.002 [Not a recreational water quality study].</w:t>
      </w:r>
    </w:p>
    <w:p w14:paraId="51E9DE80" w14:textId="77777777" w:rsidR="00197A0E" w:rsidRPr="00197A0E" w:rsidRDefault="00992883" w:rsidP="00197A0E">
      <w:pPr>
        <w:spacing w:before="0" w:line="240" w:lineRule="auto"/>
        <w:ind w:left="720" w:hanging="720"/>
        <w:rPr>
          <w:sz w:val="16"/>
          <w:szCs w:val="16"/>
        </w:rPr>
      </w:pPr>
      <w:r w:rsidRPr="00197A0E">
        <w:rPr>
          <w:sz w:val="16"/>
          <w:szCs w:val="16"/>
        </w:rPr>
        <w:t>Gámez de la Hoz, J. J.; Padilla Fortes, A. (2017). Drownings associated with swimming pools concerned in judicial cases from Spain, 2000-2015. Revista Andaluza de Medicina del Deporte 10 (3)106-111. DOI:10.1016/j.ramd.2016.07.005 [Not a recreational water quality study].</w:t>
      </w:r>
    </w:p>
    <w:p w14:paraId="1409C319" w14:textId="77777777" w:rsidR="00197A0E" w:rsidRPr="00197A0E" w:rsidRDefault="00992883" w:rsidP="00197A0E">
      <w:pPr>
        <w:spacing w:before="0" w:line="240" w:lineRule="auto"/>
        <w:ind w:left="720" w:hanging="720"/>
        <w:rPr>
          <w:sz w:val="16"/>
          <w:szCs w:val="16"/>
        </w:rPr>
      </w:pPr>
      <w:r w:rsidRPr="00197A0E">
        <w:rPr>
          <w:sz w:val="16"/>
          <w:szCs w:val="16"/>
        </w:rPr>
        <w:t>Gámez, J.; Montaner, A. M.; Alcántara, E.; Alemany, S.; López, M. A.; Montero, J.; Garía, A. G.; Vera, P. M. (2006). Epidemiology of beach volleyball and beach soccer. Seleccion 15 (1)22-27. URL:https://www.scopus.com/inward/record.uri?eid=2-s2.0-33646407874&amp;partnerID=40&amp;md5=1c9125993bb4b54e41f04c97ab025282 [Not a recreational water quality study].</w:t>
      </w:r>
    </w:p>
    <w:p w14:paraId="558E4D74" w14:textId="77777777" w:rsidR="00197A0E" w:rsidRPr="00197A0E" w:rsidRDefault="00992883" w:rsidP="00197A0E">
      <w:pPr>
        <w:spacing w:before="0" w:line="240" w:lineRule="auto"/>
        <w:ind w:left="720" w:hanging="720"/>
        <w:rPr>
          <w:sz w:val="16"/>
          <w:szCs w:val="16"/>
        </w:rPr>
      </w:pPr>
      <w:r w:rsidRPr="00197A0E">
        <w:rPr>
          <w:sz w:val="16"/>
          <w:szCs w:val="16"/>
        </w:rPr>
        <w:t>Gan, L.; Cao, X.; Wang, Y.; Wang, Y.; Jiang, H.; Lan, R.; Xu, J.; Ye, C. (2019). Carriage and potential long distance transmission of Listeria monocytogenes by migratory black-headed gulls in Dianchi Lake, Kunming. Emerging Microbes and Infections 8 (1)1195-1204. DOI:10.1080/22221751.2019.1647764 [Not a recreational water quality study].</w:t>
      </w:r>
    </w:p>
    <w:p w14:paraId="4F3E3DE5" w14:textId="77777777" w:rsidR="00197A0E" w:rsidRPr="00197A0E" w:rsidRDefault="00992883" w:rsidP="00197A0E">
      <w:pPr>
        <w:spacing w:before="0" w:line="240" w:lineRule="auto"/>
        <w:ind w:left="720" w:hanging="720"/>
        <w:rPr>
          <w:sz w:val="16"/>
          <w:szCs w:val="16"/>
        </w:rPr>
      </w:pPr>
      <w:r w:rsidRPr="00197A0E">
        <w:rPr>
          <w:sz w:val="16"/>
          <w:szCs w:val="16"/>
        </w:rPr>
        <w:t>Gancedo, Brian J.; Ituarte, Romina B. (2018). Responses to chemical cues indicative of predation risk by the freshwater shrimp Palaemon argentinus (Nobili, 1901) (Caridea: Palaemonidae). Journal of Crustacean Biology 38 (1)44173. DOI:10.1093/jcbiol/rux106 [Not a recreational water quality study].</w:t>
      </w:r>
    </w:p>
    <w:p w14:paraId="21D96378" w14:textId="77777777" w:rsidR="00197A0E" w:rsidRPr="00197A0E" w:rsidRDefault="00992883" w:rsidP="00197A0E">
      <w:pPr>
        <w:spacing w:before="0" w:line="240" w:lineRule="auto"/>
        <w:ind w:left="720" w:hanging="720"/>
        <w:rPr>
          <w:sz w:val="16"/>
          <w:szCs w:val="16"/>
        </w:rPr>
      </w:pPr>
      <w:r w:rsidRPr="00197A0E">
        <w:rPr>
          <w:sz w:val="16"/>
          <w:szCs w:val="16"/>
        </w:rPr>
        <w:t>Gantois, N.; Lamot, A.; Seesao, Y.; Creusy, C.; Li, L. L.; Monchy, S.; Benamrouz-Vanneste, S.; Karpouzopoulos, J.; Bourgain, J. L.; Rault, C.; Demaret, F.; Baydoun, M.; Chabé, M.; Fréalle, E.; Aliouat-Denis, C. M.; Gay, M.; Certad, G.; Viscogliosi, E. (2020). First report on the prevalence and subtype distribution of blastocystis sp. In edible marine fish and marine mammals: A large scale-study conducted in atlantic northeast and on the coasts of Northern France. Microorganisms 8 (3). DOI:10.3390/microorganisms8030460 [Not a recreational water quality study].</w:t>
      </w:r>
    </w:p>
    <w:p w14:paraId="2BC9ADF0" w14:textId="2C7DD079" w:rsidR="00197A0E" w:rsidRPr="00197A0E" w:rsidRDefault="00992883" w:rsidP="00197A0E">
      <w:pPr>
        <w:spacing w:before="0" w:line="240" w:lineRule="auto"/>
        <w:ind w:left="720" w:hanging="720"/>
        <w:rPr>
          <w:sz w:val="16"/>
          <w:szCs w:val="16"/>
        </w:rPr>
      </w:pPr>
      <w:r w:rsidRPr="00197A0E">
        <w:rPr>
          <w:sz w:val="16"/>
          <w:szCs w:val="16"/>
        </w:rPr>
        <w:t>Gao, B.; Gao, L.; Gao, J.; Xu, D.; Wang, Q.; Sun, K. (2019). Simultaneous evaluations of occurrence and probabilistic human health risk associated with trace elements in typical drinking water sources from major river basins in China. Science of the Total Environment 666</w:t>
      </w:r>
      <w:r w:rsidR="00AC631B">
        <w:rPr>
          <w:sz w:val="16"/>
          <w:szCs w:val="16"/>
        </w:rPr>
        <w:t>:</w:t>
      </w:r>
      <w:r w:rsidRPr="00197A0E">
        <w:rPr>
          <w:sz w:val="16"/>
          <w:szCs w:val="16"/>
        </w:rPr>
        <w:t xml:space="preserve"> 139-146. DOI:10.1016/j.scitotenv.2019.02.148 [Not a recreational water quality study].</w:t>
      </w:r>
    </w:p>
    <w:p w14:paraId="7322A4A1" w14:textId="71B36A3A" w:rsidR="00197A0E" w:rsidRPr="00197A0E" w:rsidRDefault="00992883" w:rsidP="00197A0E">
      <w:pPr>
        <w:spacing w:before="0" w:line="240" w:lineRule="auto"/>
        <w:ind w:left="720" w:hanging="720"/>
        <w:rPr>
          <w:sz w:val="16"/>
          <w:szCs w:val="16"/>
        </w:rPr>
      </w:pPr>
      <w:r w:rsidRPr="00197A0E">
        <w:rPr>
          <w:sz w:val="16"/>
          <w:szCs w:val="16"/>
        </w:rPr>
        <w:t>Gao, Y.; Xie, Y. W.; Zhang, Q.; Wang, A. L.; Yu, Y. X.; Yang, L. Y. (2017). Intensified nitrate and phosphorus removal in an electrolysis -integrated horizontal subsurface-flow constructed wetland. Water Research 108</w:t>
      </w:r>
      <w:r w:rsidR="00AC631B">
        <w:rPr>
          <w:sz w:val="16"/>
          <w:szCs w:val="16"/>
        </w:rPr>
        <w:t>:</w:t>
      </w:r>
      <w:r w:rsidRPr="00197A0E">
        <w:rPr>
          <w:sz w:val="16"/>
          <w:szCs w:val="16"/>
        </w:rPr>
        <w:t xml:space="preserve"> 39-45. DOI:10.1016/j.watres.2016.10.033 [Not a recreational water quality study].</w:t>
      </w:r>
    </w:p>
    <w:p w14:paraId="1312A988" w14:textId="0AFF1CB9" w:rsidR="00197A0E" w:rsidRPr="00197A0E" w:rsidRDefault="00992883" w:rsidP="00197A0E">
      <w:pPr>
        <w:spacing w:before="0" w:line="240" w:lineRule="auto"/>
        <w:ind w:left="720" w:hanging="720"/>
        <w:rPr>
          <w:sz w:val="16"/>
          <w:szCs w:val="16"/>
        </w:rPr>
      </w:pPr>
      <w:r w:rsidRPr="00197A0E">
        <w:rPr>
          <w:sz w:val="16"/>
          <w:szCs w:val="16"/>
        </w:rPr>
        <w:t>Garabetian, Frédéric; Vitte, Isabelle; Sabourin, Antoine; Moussard, Hélène; Jouanillou, Adeline; Mornet, Line; Lesne, Mélanie; Lyautey, Emilie (2020). Uneven genotypic diversity of Escherichia coli in fecal sources limits the performance of a library-dependent method of microbial source tracking on the southwestern French Atlantic coast. Canadian Journal of Microbiology 42005. DOI:10.1139/cjm-2020-0244 [Not a recreational water quality study].</w:t>
      </w:r>
    </w:p>
    <w:p w14:paraId="4DFE6F64" w14:textId="77FD9D2D" w:rsidR="00197A0E" w:rsidRPr="00197A0E" w:rsidRDefault="00992883" w:rsidP="00197A0E">
      <w:pPr>
        <w:spacing w:before="0" w:line="240" w:lineRule="auto"/>
        <w:ind w:left="720" w:hanging="720"/>
        <w:rPr>
          <w:sz w:val="16"/>
          <w:szCs w:val="16"/>
        </w:rPr>
      </w:pPr>
      <w:r w:rsidRPr="00197A0E">
        <w:rPr>
          <w:sz w:val="16"/>
          <w:szCs w:val="16"/>
        </w:rPr>
        <w:t>García, J. A.; Paredes, D.; Cubillos, J. A. (2013). Effect of plants and the combination of wetland treatment type systems on pathogen removal in tropical climate conditions. Ecological Engineering 58</w:t>
      </w:r>
      <w:r w:rsidR="00AC631B">
        <w:rPr>
          <w:sz w:val="16"/>
          <w:szCs w:val="16"/>
        </w:rPr>
        <w:t>:</w:t>
      </w:r>
      <w:r w:rsidRPr="00197A0E">
        <w:rPr>
          <w:sz w:val="16"/>
          <w:szCs w:val="16"/>
        </w:rPr>
        <w:t xml:space="preserve"> 57-62. DOI:10.1016/j.ecoleng.2013.06.010 [Not a recreational water quality study].</w:t>
      </w:r>
    </w:p>
    <w:p w14:paraId="350436E1" w14:textId="77777777" w:rsidR="00197A0E" w:rsidRPr="00197A0E" w:rsidRDefault="00992883" w:rsidP="00197A0E">
      <w:pPr>
        <w:spacing w:before="0" w:line="240" w:lineRule="auto"/>
        <w:ind w:left="720" w:hanging="720"/>
        <w:rPr>
          <w:sz w:val="16"/>
          <w:szCs w:val="16"/>
        </w:rPr>
      </w:pPr>
      <w:r w:rsidRPr="00197A0E">
        <w:rPr>
          <w:sz w:val="16"/>
          <w:szCs w:val="16"/>
        </w:rPr>
        <w:t>Garcia-Armisen, Tamara; Prats, Josue; Marrero, Yociel; Servais, Pierre (2008). Faecal bacterial indicators removal in various wastewater treatment plants located in Almendares River watershed (Cuba). Water Science and Technology 58 (4)773-779. DOI:10.2166/wst.2008.440 [Not a recreational water quality study].</w:t>
      </w:r>
    </w:p>
    <w:p w14:paraId="7DBA309F" w14:textId="77777777" w:rsidR="00197A0E" w:rsidRPr="00197A0E" w:rsidRDefault="00992883" w:rsidP="00197A0E">
      <w:pPr>
        <w:spacing w:before="0" w:line="240" w:lineRule="auto"/>
        <w:ind w:left="720" w:hanging="720"/>
        <w:rPr>
          <w:sz w:val="16"/>
          <w:szCs w:val="16"/>
        </w:rPr>
      </w:pPr>
      <w:r w:rsidRPr="00197A0E">
        <w:rPr>
          <w:sz w:val="16"/>
          <w:szCs w:val="16"/>
        </w:rPr>
        <w:t>García-Barcina, J. Ma; González-Oreja, J. A.; De La Sota, A. (2006). Assessing the improvement of the Bilbao estuary water quality in response to pollution abatement measures. Water Research 40 (5)951-960. DOI:10.1016/j.watres.2006.01.004 [Not a recreational water quality study].</w:t>
      </w:r>
    </w:p>
    <w:p w14:paraId="6AE850A0" w14:textId="77777777" w:rsidR="00197A0E" w:rsidRPr="00197A0E" w:rsidRDefault="00992883" w:rsidP="00197A0E">
      <w:pPr>
        <w:spacing w:before="0" w:line="240" w:lineRule="auto"/>
        <w:ind w:left="720" w:hanging="720"/>
        <w:rPr>
          <w:sz w:val="16"/>
          <w:szCs w:val="16"/>
        </w:rPr>
      </w:pPr>
      <w:r w:rsidRPr="00197A0E">
        <w:rPr>
          <w:sz w:val="16"/>
          <w:szCs w:val="16"/>
        </w:rPr>
        <w:t>García-Pérez, A.; Harrison, M.; Grant, B.; Chivers, C. (2013). Microbial analysis and chemical composition of maize (Zea mays, L.) growing on a recirculating vertical flow constructed wetland treating sewage on-site. Biosystems Engineering 114 (3)351-356. DOI:10.1016/j.biosystemseng.2012.12.009 [Not a recreational water quality study].</w:t>
      </w:r>
    </w:p>
    <w:p w14:paraId="6D69F68B" w14:textId="77777777" w:rsidR="00197A0E" w:rsidRPr="00197A0E" w:rsidRDefault="00992883" w:rsidP="00197A0E">
      <w:pPr>
        <w:spacing w:before="0" w:line="240" w:lineRule="auto"/>
        <w:ind w:left="720" w:hanging="720"/>
        <w:rPr>
          <w:sz w:val="16"/>
          <w:szCs w:val="16"/>
        </w:rPr>
      </w:pPr>
      <w:r w:rsidRPr="00197A0E">
        <w:rPr>
          <w:sz w:val="16"/>
          <w:szCs w:val="16"/>
        </w:rPr>
        <w:t>Garofolo, G.; Zilli, K.; Troiano, P.; Petrella, A.; Marotta, F.; Di Serafino, G.; Ancora, M.; Di Giannatale, E. (2014). Brucella ceti from two striped dolphins stranded on the Apulia coastline, Italy. Journal of Medical Microbiology 63 (PART 2)325-329. DOI:10.1099/jmm.0.065672-0 [Not a recreational water quality study].</w:t>
      </w:r>
    </w:p>
    <w:p w14:paraId="15242C68" w14:textId="77777777" w:rsidR="00197A0E" w:rsidRPr="00197A0E" w:rsidRDefault="00992883" w:rsidP="00197A0E">
      <w:pPr>
        <w:spacing w:before="0" w:line="240" w:lineRule="auto"/>
        <w:ind w:left="720" w:hanging="720"/>
        <w:rPr>
          <w:sz w:val="16"/>
          <w:szCs w:val="16"/>
        </w:rPr>
      </w:pPr>
      <w:r w:rsidRPr="00197A0E">
        <w:rPr>
          <w:sz w:val="16"/>
          <w:szCs w:val="16"/>
        </w:rPr>
        <w:t>Garvey, J.; Ickes, B.; Zigler, S. (2010). Challenges in merging fisheries research and management: The Upper Mississippi River experience. Hydrobiologia 640 (1)125-144. DOI:10.1007/s10750-009-0061-x [Not a recreational water quality study].</w:t>
      </w:r>
    </w:p>
    <w:p w14:paraId="27C859A4" w14:textId="77777777" w:rsidR="00197A0E" w:rsidRPr="00197A0E" w:rsidRDefault="00992883" w:rsidP="00197A0E">
      <w:pPr>
        <w:spacing w:before="0" w:line="240" w:lineRule="auto"/>
        <w:ind w:left="720" w:hanging="720"/>
        <w:rPr>
          <w:sz w:val="16"/>
          <w:szCs w:val="16"/>
        </w:rPr>
      </w:pPr>
      <w:r w:rsidRPr="00197A0E">
        <w:rPr>
          <w:sz w:val="16"/>
          <w:szCs w:val="16"/>
        </w:rPr>
        <w:t>Gaydos, J. K.; Miller, W. A.; Gilardi, K. V. K.; Melli, A.; Schwantje, H.; Engelstoft, C.; Fritz, H.; Conrad, P. A. (2007). Cryptosporidium and Giardia in marine-foraging river otters (Lontra canadensis) from the Puget Sound Georgia Basin ecosystem. Journal of Parasitology 93 (1)198-202. DOI:10.1645/GE-928R.1 [Not a recreational water quality study].</w:t>
      </w:r>
    </w:p>
    <w:p w14:paraId="4C23A379" w14:textId="77777777" w:rsidR="00197A0E" w:rsidRPr="00197A0E" w:rsidRDefault="00992883" w:rsidP="00197A0E">
      <w:pPr>
        <w:spacing w:before="0" w:line="240" w:lineRule="auto"/>
        <w:ind w:left="720" w:hanging="720"/>
        <w:rPr>
          <w:sz w:val="16"/>
          <w:szCs w:val="16"/>
        </w:rPr>
      </w:pPr>
      <w:r w:rsidRPr="00197A0E">
        <w:rPr>
          <w:sz w:val="16"/>
          <w:szCs w:val="16"/>
        </w:rPr>
        <w:t>Gaytán, R.; de Anda, J.; González-Farías, F. (2009). Initial appraisal of water quality of Lake Santa Ana, Mexico. Lakes and Reservoirs: Research and Management 14 (1)41-55. DOI:10.1111/j.1440-1770.2009.00390.x [Not a recreational water quality study].</w:t>
      </w:r>
    </w:p>
    <w:p w14:paraId="0E4329F5" w14:textId="77777777" w:rsidR="00197A0E" w:rsidRPr="00197A0E" w:rsidRDefault="00992883" w:rsidP="00197A0E">
      <w:pPr>
        <w:spacing w:before="0" w:line="240" w:lineRule="auto"/>
        <w:ind w:left="720" w:hanging="720"/>
        <w:rPr>
          <w:sz w:val="16"/>
          <w:szCs w:val="16"/>
        </w:rPr>
      </w:pPr>
      <w:r w:rsidRPr="00197A0E">
        <w:rPr>
          <w:sz w:val="16"/>
          <w:szCs w:val="16"/>
        </w:rPr>
        <w:t>Gdara, I.; Zrafi, I.; Balducci, C.; Cecinato, A.; Ghrabi, A. (2017). Seasonal Distribution, Source Identification, and Toxicological Risk Assessment of Polycyclic Aromatic Hydrocarbons (PAHs) in Sediments from Wadi El Bey Watershed in Tunisia. Archives of Environmental Contamination and Toxicology 73 (3)488-510. DOI:10.1007/s00244-017-0440-7 [Not a recreational water quality study].</w:t>
      </w:r>
    </w:p>
    <w:p w14:paraId="41AD5D0B" w14:textId="77777777" w:rsidR="00197A0E" w:rsidRPr="00197A0E" w:rsidRDefault="00992883" w:rsidP="00197A0E">
      <w:pPr>
        <w:spacing w:before="0" w:line="240" w:lineRule="auto"/>
        <w:ind w:left="720" w:hanging="720"/>
        <w:rPr>
          <w:sz w:val="16"/>
          <w:szCs w:val="16"/>
        </w:rPr>
      </w:pPr>
      <w:r w:rsidRPr="00197A0E">
        <w:rPr>
          <w:sz w:val="16"/>
          <w:szCs w:val="16"/>
        </w:rPr>
        <w:t>Geary, P. M.; Davies, C. M. (2003). Bacterial source tracking and shellfish contamination in a coastal catchment. Water Science and Technology 47(44050)95-100. ISSN:0273-1223 [Not a recreational water quality study].</w:t>
      </w:r>
    </w:p>
    <w:p w14:paraId="32D73BF3" w14:textId="77777777" w:rsidR="00197A0E" w:rsidRPr="00197A0E" w:rsidRDefault="00992883" w:rsidP="00197A0E">
      <w:pPr>
        <w:spacing w:before="0" w:line="240" w:lineRule="auto"/>
        <w:ind w:left="720" w:hanging="720"/>
        <w:rPr>
          <w:sz w:val="16"/>
          <w:szCs w:val="16"/>
        </w:rPr>
      </w:pPr>
      <w:r w:rsidRPr="00197A0E">
        <w:rPr>
          <w:sz w:val="16"/>
          <w:szCs w:val="16"/>
        </w:rPr>
        <w:t>Gendron, A. D.; Marcogliese, D. J. (2017). Enigmatic decline of a common fish parasite (Diplostomum spp.) in the St. Lawrence River: Evidence for a dilution effect induced by the invasive round goby. International Journal for Parasitology: Parasites and Wildlife 6 (3)402-411. DOI:10.1016/j.ijppaw.2017.04.002 [Not a recreational water quality study].</w:t>
      </w:r>
    </w:p>
    <w:p w14:paraId="0623A1A9" w14:textId="77777777" w:rsidR="00197A0E" w:rsidRPr="00197A0E" w:rsidRDefault="00992883" w:rsidP="00197A0E">
      <w:pPr>
        <w:spacing w:before="0" w:line="240" w:lineRule="auto"/>
        <w:ind w:left="720" w:hanging="720"/>
        <w:rPr>
          <w:sz w:val="16"/>
          <w:szCs w:val="16"/>
        </w:rPr>
      </w:pPr>
      <w:r w:rsidRPr="00197A0E">
        <w:rPr>
          <w:sz w:val="16"/>
          <w:szCs w:val="16"/>
        </w:rPr>
        <w:t>Genthner, F. J.; James, J. B.; Yates, D. F.; Friedman, S. D. (2005). Use of composite data sets for source-tracking enterococci in the water column and shoreline interstitial waters on Pensacola Beach, Florida. Marine Pollution Bulletin 50 (7)724-732. DOI:10.1016/j.marpolbul.2005.02.026 [Not a recreational water quality study].</w:t>
      </w:r>
    </w:p>
    <w:p w14:paraId="1FFD95B5" w14:textId="77777777" w:rsidR="00197A0E" w:rsidRPr="00197A0E" w:rsidRDefault="00992883" w:rsidP="00197A0E">
      <w:pPr>
        <w:spacing w:before="0" w:line="240" w:lineRule="auto"/>
        <w:ind w:left="720" w:hanging="720"/>
        <w:rPr>
          <w:sz w:val="16"/>
          <w:szCs w:val="16"/>
        </w:rPr>
      </w:pPr>
      <w:r w:rsidRPr="00197A0E">
        <w:rPr>
          <w:sz w:val="16"/>
          <w:szCs w:val="16"/>
        </w:rPr>
        <w:t>Gertler, M.; Dürr, M.; Renner, P.; Poppert, S.; Askar, M.; Breidenbach, J.; Frank, C.; Preußel, K.; Schielke, A.; Werber, D.; Chalmers, R.; Robinson, G.; Feuerpfeil, I.; Tannich, E.; Gröger, C.; Stark, K.; Wilking, H. (2015). Outbreak of following river flooding in the city of Halle (Saale), Germany, August 2013. BMC Infectious Diseases 15 (1). DOI:10.1186/s12879-015-0807-1 [Not a recreational water quality study].</w:t>
      </w:r>
    </w:p>
    <w:p w14:paraId="5E64F4E7" w14:textId="5783BB7C" w:rsidR="00197A0E" w:rsidRPr="00197A0E" w:rsidRDefault="00992883" w:rsidP="00197A0E">
      <w:pPr>
        <w:spacing w:before="0" w:line="240" w:lineRule="auto"/>
        <w:ind w:left="720" w:hanging="720"/>
        <w:rPr>
          <w:sz w:val="16"/>
          <w:szCs w:val="16"/>
        </w:rPr>
      </w:pPr>
      <w:r w:rsidRPr="00197A0E">
        <w:rPr>
          <w:sz w:val="16"/>
          <w:szCs w:val="16"/>
        </w:rPr>
        <w:t>Gertler, Maximilian; Dürr, Matthias; Renner, Peter; Poppert, Sven; Askar, Mona; Breidenbach, Janina; Frank, Christina; Preußel, Karina; Schielke, Anika; Werber, Dirk; Chalmers, Rachel; Robinson, Guy; Feuerpfeil, Irmgard; Tannich, Egbert; Gröger, Christine; Stark, Klaus; Wilking, Hendrik (2015). Outbreak of Cryptosporidium hominis following river flooding in the city of Halle (Saale), Germany, August 2013. BMC infectious diseases 15</w:t>
      </w:r>
      <w:r w:rsidR="00AC631B">
        <w:rPr>
          <w:sz w:val="16"/>
          <w:szCs w:val="16"/>
        </w:rPr>
        <w:t>:</w:t>
      </w:r>
      <w:r w:rsidRPr="00197A0E">
        <w:rPr>
          <w:sz w:val="16"/>
          <w:szCs w:val="16"/>
        </w:rPr>
        <w:t xml:space="preserve"> 88. DOI:10.1186/s12879-015-0807-1 [Not a recreational water quality study].</w:t>
      </w:r>
    </w:p>
    <w:p w14:paraId="62142BF1" w14:textId="73BC72DD" w:rsidR="00197A0E" w:rsidRPr="00197A0E" w:rsidRDefault="00992883" w:rsidP="00197A0E">
      <w:pPr>
        <w:spacing w:before="0" w:line="240" w:lineRule="auto"/>
        <w:ind w:left="720" w:hanging="720"/>
        <w:rPr>
          <w:sz w:val="16"/>
          <w:szCs w:val="16"/>
        </w:rPr>
      </w:pPr>
      <w:r w:rsidRPr="00197A0E">
        <w:rPr>
          <w:sz w:val="16"/>
          <w:szCs w:val="16"/>
        </w:rPr>
        <w:t>Giacomin, M.; Jorge, M. B.; Bianchini, A. (2014). Effects of copper exposure on the energy metabolism in juveniles of the marine clam Mesodesma mactroides. Aquatic Toxicology 152</w:t>
      </w:r>
      <w:r w:rsidR="00AC631B">
        <w:rPr>
          <w:sz w:val="16"/>
          <w:szCs w:val="16"/>
        </w:rPr>
        <w:t>:</w:t>
      </w:r>
      <w:r w:rsidRPr="00197A0E">
        <w:rPr>
          <w:sz w:val="16"/>
          <w:szCs w:val="16"/>
        </w:rPr>
        <w:t xml:space="preserve"> 30-37. DOI:10.1016/j.aquatox.2014.03.025 [Not a recreational water quality study].</w:t>
      </w:r>
    </w:p>
    <w:p w14:paraId="3AE69737" w14:textId="77777777" w:rsidR="00197A0E" w:rsidRPr="00197A0E" w:rsidRDefault="00992883" w:rsidP="00197A0E">
      <w:pPr>
        <w:spacing w:before="0" w:line="240" w:lineRule="auto"/>
        <w:ind w:left="720" w:hanging="720"/>
        <w:rPr>
          <w:sz w:val="16"/>
          <w:szCs w:val="16"/>
        </w:rPr>
      </w:pPr>
      <w:r w:rsidRPr="00197A0E">
        <w:rPr>
          <w:sz w:val="16"/>
          <w:szCs w:val="16"/>
        </w:rPr>
        <w:t>Gibson, C. J. (2006). Bacterial loadings Watershed Model in Copano Bay. Technical (Online) Report - University of Texas at Austin, Center for Research in Water Resources 6 (6)1-435. URL:https://www.scopus.com/inward/record.uri?eid=2-s2.0-33751063642&amp;partnerID=40&amp;md5=4691bd96df6ff4bbcfd30c5140514490 [Not a recreational water quality study].</w:t>
      </w:r>
    </w:p>
    <w:p w14:paraId="3B43EA94" w14:textId="77777777" w:rsidR="00197A0E" w:rsidRPr="00197A0E" w:rsidRDefault="00992883" w:rsidP="00197A0E">
      <w:pPr>
        <w:spacing w:before="0" w:line="240" w:lineRule="auto"/>
        <w:ind w:left="720" w:hanging="720"/>
        <w:rPr>
          <w:sz w:val="16"/>
          <w:szCs w:val="16"/>
        </w:rPr>
      </w:pPr>
      <w:r w:rsidRPr="00197A0E">
        <w:rPr>
          <w:sz w:val="16"/>
          <w:szCs w:val="16"/>
        </w:rPr>
        <w:t>Gibson, K. E.; Lee, J. A.; Jackson, J. M.; Smith, L. N.; Almeida, G. (2017). Identification of factors affecting fecal pollution in beaver lake reservoir. Journal of Environmental Quality 46 (5)1048-1056. DOI:10.2134/jeq2017.03.0105 [Not a recreational water quality study].</w:t>
      </w:r>
    </w:p>
    <w:p w14:paraId="378B0230" w14:textId="77777777" w:rsidR="00197A0E" w:rsidRPr="00197A0E" w:rsidRDefault="00992883" w:rsidP="00197A0E">
      <w:pPr>
        <w:spacing w:before="0" w:line="240" w:lineRule="auto"/>
        <w:ind w:left="720" w:hanging="720"/>
        <w:rPr>
          <w:sz w:val="16"/>
          <w:szCs w:val="16"/>
        </w:rPr>
      </w:pPr>
      <w:r w:rsidRPr="00197A0E">
        <w:rPr>
          <w:sz w:val="16"/>
          <w:szCs w:val="16"/>
        </w:rPr>
        <w:t>Giebułtowicz, J.; Tyski, S.; Wolinowska, R.; Grzybowska, W.; Zaręba, T.; Drobniewska, A.; Wroczyński, P.; Nałęcz-Jawecki, G. (2018). Occurrence of antimicrobial agents, drug-resistant bacteria, and genes in the sewage-impacted Vistula River (Poland). Environmental Science and Pollution Research 25 (6)5788-5807. DOI:10.1007/s11356-017-0861-x [Not a recreational water quality study].</w:t>
      </w:r>
    </w:p>
    <w:p w14:paraId="6ADFBDC8" w14:textId="77777777" w:rsidR="00197A0E" w:rsidRPr="00197A0E" w:rsidRDefault="00992883" w:rsidP="00197A0E">
      <w:pPr>
        <w:spacing w:before="0" w:line="240" w:lineRule="auto"/>
        <w:ind w:left="720" w:hanging="720"/>
        <w:rPr>
          <w:sz w:val="16"/>
          <w:szCs w:val="16"/>
        </w:rPr>
      </w:pPr>
      <w:r w:rsidRPr="00197A0E">
        <w:rPr>
          <w:sz w:val="16"/>
          <w:szCs w:val="16"/>
        </w:rPr>
        <w:t>Gilbertson, M.; Carpenter, D. O. (2004). An ecosystem approach to the health effects of mercury in the Great Lakes basin ecosystem. Environmental Research 95 (3)240-246. DOI:10.1016/j.envres.2004.02.015 [Not a recreational water quality study].</w:t>
      </w:r>
    </w:p>
    <w:p w14:paraId="24809366" w14:textId="77777777" w:rsidR="00197A0E" w:rsidRPr="00197A0E" w:rsidRDefault="00992883" w:rsidP="00197A0E">
      <w:pPr>
        <w:spacing w:before="0" w:line="240" w:lineRule="auto"/>
        <w:ind w:left="720" w:hanging="720"/>
        <w:rPr>
          <w:sz w:val="16"/>
          <w:szCs w:val="16"/>
        </w:rPr>
      </w:pPr>
      <w:r w:rsidRPr="00197A0E">
        <w:rPr>
          <w:sz w:val="16"/>
          <w:szCs w:val="16"/>
        </w:rPr>
        <w:t>Gilioli, G.; Groppi, M.; Vesperoni, M. P.; Baumgärtner, J.; Gutierrez, A. P. (2009). An epidemiological model of East Coast Fever in African livestock. Ecological Modelling 220 (13-14)1652-1662. DOI:10.1016/j.ecolmodel.2009.03.017 [Not a recreational water quality study].</w:t>
      </w:r>
    </w:p>
    <w:p w14:paraId="73A37FB3" w14:textId="77777777" w:rsidR="00197A0E" w:rsidRPr="00197A0E" w:rsidRDefault="00992883" w:rsidP="00197A0E">
      <w:pPr>
        <w:spacing w:before="0" w:line="240" w:lineRule="auto"/>
        <w:ind w:left="720" w:hanging="720"/>
        <w:rPr>
          <w:sz w:val="16"/>
          <w:szCs w:val="16"/>
        </w:rPr>
      </w:pPr>
      <w:r w:rsidRPr="00197A0E">
        <w:rPr>
          <w:sz w:val="16"/>
          <w:szCs w:val="16"/>
        </w:rPr>
        <w:t>Gillan, D. C.; Danis, B.; Pernet, P.; Joly, G.; Dubois, P. (2005). Structure of sediment-associated microbial communities along a heavy-metal contamination gradient in the marine environment. Applied and Environmental Microbiology 71 (2)679-690. DOI:10.1128/AEM.71.2.679-690.2005 [Not a recreational water quality study].</w:t>
      </w:r>
    </w:p>
    <w:p w14:paraId="6266F973" w14:textId="1F8F7AEE" w:rsidR="00197A0E" w:rsidRPr="00197A0E" w:rsidRDefault="00992883" w:rsidP="00197A0E">
      <w:pPr>
        <w:spacing w:before="0" w:line="240" w:lineRule="auto"/>
        <w:ind w:left="720" w:hanging="720"/>
        <w:rPr>
          <w:sz w:val="16"/>
          <w:szCs w:val="16"/>
        </w:rPr>
      </w:pPr>
      <w:r w:rsidRPr="00197A0E">
        <w:rPr>
          <w:sz w:val="16"/>
          <w:szCs w:val="16"/>
        </w:rPr>
        <w:t>Gilmour, C.; Bell, J. T.; Soren, A. B.; Riedel, G.; Riedel, G.; Kopec, A. D.; Bodaly, R. A. (2018). Distribution and biogeochemical controls on net methylmercury production in Penobscot River marshes and sediment. Science of the Total Environment 640-641</w:t>
      </w:r>
      <w:r w:rsidR="00AC631B">
        <w:rPr>
          <w:sz w:val="16"/>
          <w:szCs w:val="16"/>
        </w:rPr>
        <w:t>:</w:t>
      </w:r>
      <w:r w:rsidRPr="00197A0E">
        <w:rPr>
          <w:sz w:val="16"/>
          <w:szCs w:val="16"/>
        </w:rPr>
        <w:t xml:space="preserve"> 555-569. DOI:10.1016/j.scitotenv.2018.05.276 [Not a recreational water quality study].</w:t>
      </w:r>
    </w:p>
    <w:p w14:paraId="237CA1B2" w14:textId="5E6BACA3" w:rsidR="00197A0E" w:rsidRPr="00197A0E" w:rsidRDefault="00992883" w:rsidP="00197A0E">
      <w:pPr>
        <w:spacing w:before="0" w:line="240" w:lineRule="auto"/>
        <w:ind w:left="720" w:hanging="720"/>
        <w:rPr>
          <w:sz w:val="16"/>
          <w:szCs w:val="16"/>
        </w:rPr>
      </w:pPr>
      <w:r w:rsidRPr="00197A0E">
        <w:rPr>
          <w:sz w:val="16"/>
          <w:szCs w:val="16"/>
        </w:rPr>
        <w:t>Gilpin, A.; Barrett, M. (2014). Interim Report on the Retrofit of an Existing Flood Control Facility to Improve Pollutant Removal in an Urban Watershed. 65-74. DOI:10.1061/9780784413548.009 [Not a recreational water quality study].</w:t>
      </w:r>
    </w:p>
    <w:p w14:paraId="7F53F93C" w14:textId="77777777" w:rsidR="00197A0E" w:rsidRPr="00197A0E" w:rsidRDefault="00992883" w:rsidP="00197A0E">
      <w:pPr>
        <w:spacing w:before="0" w:line="240" w:lineRule="auto"/>
        <w:ind w:left="720" w:hanging="720"/>
        <w:rPr>
          <w:sz w:val="16"/>
          <w:szCs w:val="16"/>
        </w:rPr>
      </w:pPr>
      <w:r w:rsidRPr="00197A0E">
        <w:rPr>
          <w:sz w:val="16"/>
          <w:szCs w:val="16"/>
        </w:rPr>
        <w:t>Gingrich, Jack B.; Saltiel, Troy M.; Vincent, Zachary; Sahraoui, Rebecca (2019). A Survey for Aedes Aegypti in Delaware and the Virus-Positive Pool Rates of Aedes Albopictus and Aedes Triseriatus for West Nile and Zika Viruses. Journal of the American Mosquito Control Association 35 (2)91-96. DOI:10.2987/18-6794.1 [Not a recreational water quality study].</w:t>
      </w:r>
    </w:p>
    <w:p w14:paraId="538D6F40" w14:textId="77777777" w:rsidR="00197A0E" w:rsidRPr="00197A0E" w:rsidRDefault="00992883" w:rsidP="00197A0E">
      <w:pPr>
        <w:spacing w:before="0" w:line="240" w:lineRule="auto"/>
        <w:ind w:left="720" w:hanging="720"/>
        <w:rPr>
          <w:sz w:val="16"/>
          <w:szCs w:val="16"/>
        </w:rPr>
      </w:pPr>
      <w:r w:rsidRPr="00197A0E">
        <w:rPr>
          <w:sz w:val="16"/>
          <w:szCs w:val="16"/>
        </w:rPr>
        <w:t>Girasek, D. C. (2011). Evaluation of a brief intervention designed to increase CPR training among pregnant pool owners. Health Education Research 26 (4)689-697. DOI:10.1093/her/cyr028 [Not a recreational water quality study].</w:t>
      </w:r>
    </w:p>
    <w:p w14:paraId="73F1DF36" w14:textId="77777777" w:rsidR="00197A0E" w:rsidRPr="00197A0E" w:rsidRDefault="00992883" w:rsidP="00197A0E">
      <w:pPr>
        <w:spacing w:before="0" w:line="240" w:lineRule="auto"/>
        <w:ind w:left="720" w:hanging="720"/>
        <w:rPr>
          <w:sz w:val="16"/>
          <w:szCs w:val="16"/>
        </w:rPr>
      </w:pPr>
      <w:r w:rsidRPr="00197A0E">
        <w:rPr>
          <w:sz w:val="16"/>
          <w:szCs w:val="16"/>
        </w:rPr>
        <w:t>Giri, S.; Singh, A. K. (2015). Human health risk assessment via drinking water pathway due to metal contamination in the groundwater of Subarnarekha River Basin, India. Environmental Monitoring and Assessment 187 (3). DOI:10.1007/s10661-015-4265-4 [Not a recreational water quality study].</w:t>
      </w:r>
    </w:p>
    <w:p w14:paraId="210D0937" w14:textId="63CAE18C" w:rsidR="00197A0E" w:rsidRPr="00197A0E" w:rsidRDefault="00992883" w:rsidP="00197A0E">
      <w:pPr>
        <w:spacing w:before="0" w:line="240" w:lineRule="auto"/>
        <w:ind w:left="720" w:hanging="720"/>
        <w:rPr>
          <w:sz w:val="16"/>
          <w:szCs w:val="16"/>
        </w:rPr>
      </w:pPr>
      <w:r w:rsidRPr="00197A0E">
        <w:rPr>
          <w:sz w:val="16"/>
          <w:szCs w:val="16"/>
        </w:rPr>
        <w:t>Gissi, F.; Binet, M. T.; Adams, M. S. (2013). Acute toxicity testing with the tropical marine copepod Acartia sinjiensis: Optimisation and application. Ecotoxicology and Environmental Safety 97</w:t>
      </w:r>
      <w:r w:rsidR="00AC631B">
        <w:rPr>
          <w:sz w:val="16"/>
          <w:szCs w:val="16"/>
        </w:rPr>
        <w:t>:</w:t>
      </w:r>
      <w:r w:rsidRPr="00197A0E">
        <w:rPr>
          <w:sz w:val="16"/>
          <w:szCs w:val="16"/>
        </w:rPr>
        <w:t xml:space="preserve"> 86-93. DOI:10.1016/j.ecoenv.2013.07.008 [Not a recreational water quality study].</w:t>
      </w:r>
    </w:p>
    <w:p w14:paraId="0C273A5B" w14:textId="793BAD1E" w:rsidR="00197A0E" w:rsidRPr="00197A0E" w:rsidRDefault="00992883" w:rsidP="00197A0E">
      <w:pPr>
        <w:spacing w:before="0" w:line="240" w:lineRule="auto"/>
        <w:ind w:left="720" w:hanging="720"/>
        <w:rPr>
          <w:sz w:val="16"/>
          <w:szCs w:val="16"/>
        </w:rPr>
      </w:pPr>
      <w:r w:rsidRPr="00197A0E">
        <w:rPr>
          <w:sz w:val="16"/>
          <w:szCs w:val="16"/>
        </w:rPr>
        <w:t>Gizińska-Górna, M.; Jóźwiakowski, K.; Marzec, M.; Pytka, A.; Sosnowska, B.; Różańska-Boczula, M.; Listosz, A. (2017). Analysis of the influence of a hybrid constructed wetland wastewater treatment plant on the water quality of the receiver. Rocznik Ochrona Srodowiska 19</w:t>
      </w:r>
      <w:r w:rsidR="00AC631B">
        <w:rPr>
          <w:sz w:val="16"/>
          <w:szCs w:val="16"/>
        </w:rPr>
        <w:t>:</w:t>
      </w:r>
      <w:r w:rsidRPr="00197A0E">
        <w:rPr>
          <w:sz w:val="16"/>
          <w:szCs w:val="16"/>
        </w:rPr>
        <w:t xml:space="preserve"> 370-393. URL:https://www.scopus.com/inward/record.uri?eid=2-s2.0-85050495969&amp;partnerID=40&amp;md5=7b0736f02050aef9ae6abc4e99e7872a [Not a recreational water quality study].</w:t>
      </w:r>
    </w:p>
    <w:p w14:paraId="57F67173" w14:textId="016D625F" w:rsidR="00197A0E" w:rsidRPr="00197A0E" w:rsidRDefault="00992883" w:rsidP="00197A0E">
      <w:pPr>
        <w:spacing w:before="0" w:line="240" w:lineRule="auto"/>
        <w:ind w:left="720" w:hanging="720"/>
        <w:rPr>
          <w:sz w:val="16"/>
          <w:szCs w:val="16"/>
        </w:rPr>
      </w:pPr>
      <w:r w:rsidRPr="00197A0E">
        <w:rPr>
          <w:sz w:val="16"/>
          <w:szCs w:val="16"/>
        </w:rPr>
        <w:t>Glazer, K. B.; Eliot, M. N.; Danilack, V. A.; Carlson, L.; Phipps, M. G.; Dadvand, P.; Savitz, D. A.; Wellenius, G. A. (2018). Residential green space and birth outcomes in a coastal setting. Environmental Research 163</w:t>
      </w:r>
      <w:r w:rsidR="00AC631B">
        <w:rPr>
          <w:sz w:val="16"/>
          <w:szCs w:val="16"/>
        </w:rPr>
        <w:t>:</w:t>
      </w:r>
      <w:r w:rsidRPr="00197A0E">
        <w:rPr>
          <w:sz w:val="16"/>
          <w:szCs w:val="16"/>
        </w:rPr>
        <w:t xml:space="preserve"> 97-107. DOI:10.1016/j.envres.2018.01.006 [Not a recreational water quality study].</w:t>
      </w:r>
    </w:p>
    <w:p w14:paraId="246B320E" w14:textId="77777777" w:rsidR="00197A0E" w:rsidRPr="00197A0E" w:rsidRDefault="00992883" w:rsidP="00197A0E">
      <w:pPr>
        <w:spacing w:before="0" w:line="240" w:lineRule="auto"/>
        <w:ind w:left="720" w:hanging="720"/>
        <w:rPr>
          <w:sz w:val="16"/>
          <w:szCs w:val="16"/>
        </w:rPr>
      </w:pPr>
      <w:r w:rsidRPr="00197A0E">
        <w:rPr>
          <w:sz w:val="16"/>
          <w:szCs w:val="16"/>
        </w:rPr>
        <w:t>Goel, S.; Viteri, S.; Morán, T.; Coronado, C.; Dios, J. L. I.; Miguel-Lillo, B.; Fernández-García, E. M.; Rosell, R. (2016). Phase I, dose-escalating study of elisidepsin (Irvalec®), a plasma membrane-disrupting marine antitumor agent, in combination with erlotinib in patients with advanced malignant solid tumors. Investigational New Drugs 34 (1)75-83. DOI:10.1007/s10637-015-0305-8 [Not a recreational water quality study].</w:t>
      </w:r>
    </w:p>
    <w:p w14:paraId="3F6BFE6E" w14:textId="77777777" w:rsidR="00197A0E" w:rsidRPr="00197A0E" w:rsidRDefault="00992883" w:rsidP="00197A0E">
      <w:pPr>
        <w:spacing w:before="0" w:line="240" w:lineRule="auto"/>
        <w:ind w:left="720" w:hanging="720"/>
        <w:rPr>
          <w:sz w:val="16"/>
          <w:szCs w:val="16"/>
        </w:rPr>
      </w:pPr>
      <w:r w:rsidRPr="00197A0E">
        <w:rPr>
          <w:sz w:val="16"/>
          <w:szCs w:val="16"/>
        </w:rPr>
        <w:t>Gogia, S.; Rao, C. (2017). Prevalence and risk factors for peripheral neuropathy among type 2 diabetes mellitus patients at a tertiary care hospital in coastal Karnataka. Indian Journal of Endocrinology and Metabolism 21 (5)665-669. DOI:10.4103/ijem.IJEM_43_17 [Not a recreational water quality study].</w:t>
      </w:r>
    </w:p>
    <w:p w14:paraId="2D0C9668" w14:textId="77777777" w:rsidR="00197A0E" w:rsidRPr="00197A0E" w:rsidRDefault="00992883" w:rsidP="00197A0E">
      <w:pPr>
        <w:spacing w:before="0" w:line="240" w:lineRule="auto"/>
        <w:ind w:left="720" w:hanging="720"/>
        <w:rPr>
          <w:sz w:val="16"/>
          <w:szCs w:val="16"/>
        </w:rPr>
      </w:pPr>
      <w:r w:rsidRPr="00197A0E">
        <w:rPr>
          <w:sz w:val="16"/>
          <w:szCs w:val="16"/>
        </w:rPr>
        <w:t>Goh, S. G.; Bayen, S.; Burger, D.; Kelly, B. C.; Han, P.; Babovic, V.; Gin, K. Y. H. (2017). Occurrence and distribution of bacteria indicators, chemical tracers and pathogenic vibrios in Singapore coastal waters. Marine Pollution Bulletin 114 (1)627-634. DOI:10.1016/j.marpolbul.2016.09.036 [Not a recreational water quality study].</w:t>
      </w:r>
    </w:p>
    <w:p w14:paraId="56F2E274" w14:textId="77777777" w:rsidR="00197A0E" w:rsidRPr="00197A0E" w:rsidRDefault="00992883" w:rsidP="00197A0E">
      <w:pPr>
        <w:spacing w:before="0" w:line="240" w:lineRule="auto"/>
        <w:ind w:left="720" w:hanging="720"/>
        <w:rPr>
          <w:sz w:val="16"/>
          <w:szCs w:val="16"/>
        </w:rPr>
      </w:pPr>
      <w:r w:rsidRPr="00197A0E">
        <w:rPr>
          <w:sz w:val="16"/>
          <w:szCs w:val="16"/>
        </w:rPr>
        <w:t>Gokul, M. S.; Dahms, H. U.; Henciya, S.; Dhineshkumar, T.; Muthukumar, K.; James, R. A. (2019). Socio-ecological studies on a tropical coastal area in southern India. International Journal of Environmental Science and Technology 16 (5)2279-2294. DOI:10.1007/s13762-018-1752-5 [Not a recreational water quality study].</w:t>
      </w:r>
    </w:p>
    <w:p w14:paraId="3EE671B4" w14:textId="5C637D66" w:rsidR="00197A0E" w:rsidRPr="00197A0E" w:rsidRDefault="00992883" w:rsidP="00197A0E">
      <w:pPr>
        <w:spacing w:before="0" w:line="240" w:lineRule="auto"/>
        <w:ind w:left="720" w:hanging="720"/>
        <w:rPr>
          <w:sz w:val="16"/>
          <w:szCs w:val="16"/>
        </w:rPr>
      </w:pPr>
      <w:r w:rsidRPr="00197A0E">
        <w:rPr>
          <w:sz w:val="16"/>
          <w:szCs w:val="16"/>
        </w:rPr>
        <w:t>Gold, M. (2005). California's efforts to protect the health of beach visitors. 377-378. URL:https://www.scopus.com/inward/record.uri?eid=2-s2.0-21644472660&amp;partnerID=40&amp;md5=0db02814d494d9be9668ce88a29c4bb5 [Not a recreational water quality study].</w:t>
      </w:r>
    </w:p>
    <w:p w14:paraId="29A4E002" w14:textId="77777777" w:rsidR="00197A0E" w:rsidRPr="00197A0E" w:rsidRDefault="00992883" w:rsidP="00197A0E">
      <w:pPr>
        <w:spacing w:before="0" w:line="240" w:lineRule="auto"/>
        <w:ind w:left="720" w:hanging="720"/>
        <w:rPr>
          <w:sz w:val="16"/>
          <w:szCs w:val="16"/>
        </w:rPr>
      </w:pPr>
      <w:r w:rsidRPr="00197A0E">
        <w:rPr>
          <w:sz w:val="16"/>
          <w:szCs w:val="16"/>
        </w:rPr>
        <w:t>Goldman, C. G.; Matteo, M. J.; Loureiro, J. D.; Degrossi, J.; Teves, S.; Heredia, S. R.; Alvarez, K.; González, A. B.; Catalano, M.; Boccio, J.; Cremaschi, G.; Solnick, J. V.; Zubillaga, M. B. (2009). Detection of Helicobacter and Campylobacter spp. from the aquatic environment of marine mammals. Veterinary Microbiology 133 (3)287-291. DOI:10.1016/j.vetmic.2008.06.023 [Not a recreational water quality study].</w:t>
      </w:r>
    </w:p>
    <w:p w14:paraId="3532697F" w14:textId="6FCE964F" w:rsidR="00197A0E" w:rsidRPr="00197A0E" w:rsidRDefault="00992883" w:rsidP="00197A0E">
      <w:pPr>
        <w:spacing w:before="0" w:line="240" w:lineRule="auto"/>
        <w:ind w:left="720" w:hanging="720"/>
        <w:rPr>
          <w:sz w:val="16"/>
          <w:szCs w:val="16"/>
        </w:rPr>
      </w:pPr>
      <w:r w:rsidRPr="00197A0E">
        <w:rPr>
          <w:sz w:val="16"/>
          <w:szCs w:val="16"/>
        </w:rPr>
        <w:t>Gonçalves, J.; Gutiérrez-Aguirre, I.; Balasubramanian, M. N.; Zagorščak, M.; Ravnikar, M.; Turk, V. (2018). Surveillance of human enteric viruses in coastal waters using concentration with methacrylate monolithic supports prior to detection by RT-qPCR. Marine Pollution Bulletin 128</w:t>
      </w:r>
      <w:r w:rsidR="00AC631B">
        <w:rPr>
          <w:sz w:val="16"/>
          <w:szCs w:val="16"/>
        </w:rPr>
        <w:t>:</w:t>
      </w:r>
      <w:r w:rsidRPr="00197A0E">
        <w:rPr>
          <w:sz w:val="16"/>
          <w:szCs w:val="16"/>
        </w:rPr>
        <w:t xml:space="preserve"> 307-317. DOI:10.1016/j.marpolbul.2018.01.040 [Not a recreational water quality study].</w:t>
      </w:r>
    </w:p>
    <w:p w14:paraId="6A05EC86" w14:textId="77777777" w:rsidR="00197A0E" w:rsidRPr="00197A0E" w:rsidRDefault="00992883" w:rsidP="00197A0E">
      <w:pPr>
        <w:spacing w:before="0" w:line="240" w:lineRule="auto"/>
        <w:ind w:left="720" w:hanging="720"/>
        <w:rPr>
          <w:sz w:val="16"/>
          <w:szCs w:val="16"/>
        </w:rPr>
      </w:pPr>
      <w:r w:rsidRPr="00197A0E">
        <w:rPr>
          <w:sz w:val="16"/>
          <w:szCs w:val="16"/>
        </w:rPr>
        <w:t>Gong, Z.; Luo, Q. Z.; Lin, L.; Su, Y. P.; Peng, H. B.; Du, K.; Yu, P.; Wang, S. P. (2012). Association of MICA gene polymorphisms with liver fibrosis in schistosomiasis patients in the Dongting Lake region. Brazilian Journal of Medical and Biological Research 45 (3)222-229. DOI:10.1590/S0100-879X2012007500024 [Not a recreational water quality study].</w:t>
      </w:r>
    </w:p>
    <w:p w14:paraId="004FC426" w14:textId="77777777" w:rsidR="00197A0E" w:rsidRPr="00197A0E" w:rsidRDefault="00992883" w:rsidP="00197A0E">
      <w:pPr>
        <w:spacing w:before="0" w:line="240" w:lineRule="auto"/>
        <w:ind w:left="720" w:hanging="720"/>
        <w:rPr>
          <w:sz w:val="16"/>
          <w:szCs w:val="16"/>
        </w:rPr>
      </w:pPr>
      <w:r w:rsidRPr="00197A0E">
        <w:rPr>
          <w:sz w:val="16"/>
          <w:szCs w:val="16"/>
        </w:rPr>
        <w:t>González, C. R.; Reyes, C.; Canals, A.; Parra, A.; Muñoz, X.; Rodríguez, K. (2015). An entomological and seroepidemiological study of the vectorial-transmission risk of Chagas disease in the coast of northern Chile. Medical and Veterinary Entomology 29 (4)387-392. DOI:10.1111/mve.12131 [Not a recreational water quality study].</w:t>
      </w:r>
    </w:p>
    <w:p w14:paraId="0F2495C3" w14:textId="77777777" w:rsidR="00197A0E" w:rsidRPr="00197A0E" w:rsidRDefault="00992883" w:rsidP="00197A0E">
      <w:pPr>
        <w:spacing w:before="0" w:line="240" w:lineRule="auto"/>
        <w:ind w:left="720" w:hanging="720"/>
        <w:rPr>
          <w:sz w:val="16"/>
          <w:szCs w:val="16"/>
        </w:rPr>
      </w:pPr>
      <w:r w:rsidRPr="00197A0E">
        <w:rPr>
          <w:sz w:val="16"/>
          <w:szCs w:val="16"/>
        </w:rPr>
        <w:t>González-Fernández, D.; Garrido-Pérez, M. C.; Nebot-Sanz, E.; Sales-Márquez, D. (2010). Fecal pollution in coastal marine sediments from a semi-enclosed deep embayment subjected to anthropogenic activities: An issue to be considered in environmental quality management frameworks development. EcoHealth 7 (4)473-484. DOI:10.1007/s10393-010-0671-9 [Not a recreational water quality study].</w:t>
      </w:r>
    </w:p>
    <w:p w14:paraId="099216E9" w14:textId="63693B59" w:rsidR="00197A0E" w:rsidRPr="00197A0E" w:rsidRDefault="00992883" w:rsidP="00197A0E">
      <w:pPr>
        <w:spacing w:before="0" w:line="240" w:lineRule="auto"/>
        <w:ind w:left="720" w:hanging="720"/>
        <w:rPr>
          <w:sz w:val="16"/>
          <w:szCs w:val="16"/>
        </w:rPr>
      </w:pPr>
      <w:r w:rsidRPr="00197A0E">
        <w:rPr>
          <w:sz w:val="16"/>
          <w:szCs w:val="16"/>
        </w:rPr>
        <w:t>Gonzalez-Saldia, R. R.; Pino-Maureira, N. L.; Munoz, Ch; Soto, C. L.; Duran, E.; Barra, M. J.; Gutierrez, S.; Diaz, V.; Saavedra, A. (2019). Fecal pollution source tracking and thalassogenic diseases: The temporal-spatial concordance between maximum concentrations of human mitochondrial DNA in seawater and Hepatitis A outbreaks among a coastal population. Science of the Total Environment 686</w:t>
      </w:r>
      <w:r w:rsidR="00AC631B">
        <w:rPr>
          <w:sz w:val="16"/>
          <w:szCs w:val="16"/>
        </w:rPr>
        <w:t>:</w:t>
      </w:r>
      <w:r w:rsidRPr="00197A0E">
        <w:rPr>
          <w:sz w:val="16"/>
          <w:szCs w:val="16"/>
        </w:rPr>
        <w:t xml:space="preserve"> 158-170. DOI:10.1016/j.scitotenv.2019.05.415 [Not a recreational water quality study].</w:t>
      </w:r>
    </w:p>
    <w:p w14:paraId="4485ABE9" w14:textId="77777777" w:rsidR="00197A0E" w:rsidRPr="00197A0E" w:rsidRDefault="00992883" w:rsidP="00197A0E">
      <w:pPr>
        <w:spacing w:before="0" w:line="240" w:lineRule="auto"/>
        <w:ind w:left="720" w:hanging="720"/>
        <w:rPr>
          <w:sz w:val="16"/>
          <w:szCs w:val="16"/>
        </w:rPr>
      </w:pPr>
      <w:r w:rsidRPr="00197A0E">
        <w:rPr>
          <w:sz w:val="16"/>
          <w:szCs w:val="16"/>
        </w:rPr>
        <w:t>Goodwin, K. D.; Pobuda, M. (2009). Performance of CHROMagar™ Staph aureus and CHROMagar™ MRSA for detection of Staphylococcus aureus in seawater and beach sand - Comparison of culture, agglutination, and molecular analyses. Water Research 43 (19)4802-4811. DOI:10.1016/j.watres.2009.06.025 [Not a recreational water quality study].</w:t>
      </w:r>
    </w:p>
    <w:p w14:paraId="5720EFAD" w14:textId="77777777" w:rsidR="00197A0E" w:rsidRPr="00197A0E" w:rsidRDefault="00992883" w:rsidP="00197A0E">
      <w:pPr>
        <w:spacing w:before="0" w:line="240" w:lineRule="auto"/>
        <w:ind w:left="720" w:hanging="720"/>
        <w:rPr>
          <w:sz w:val="16"/>
          <w:szCs w:val="16"/>
        </w:rPr>
      </w:pPr>
      <w:r w:rsidRPr="00197A0E">
        <w:rPr>
          <w:sz w:val="16"/>
          <w:szCs w:val="16"/>
        </w:rPr>
        <w:t>Gordiani, G. (2007). Application of the phytodepuration techniques to stop the water eutrophication. The LIFE project "TRELAGHI" - "Eutrophic reduction through natural technics of three Italian lakes waters". Geoingegneria Ambientale e Mineraria 120 (1)68-70. URL:https://www.scopus.com/inward/record.uri?eid=2-s2.0-84891723356&amp;partnerID=40&amp;md5=04d510031a199c0e586b5df8b6508587 [Not a recreational water quality study].</w:t>
      </w:r>
    </w:p>
    <w:p w14:paraId="2597B0B1" w14:textId="77777777" w:rsidR="00197A0E" w:rsidRPr="00197A0E" w:rsidRDefault="00992883" w:rsidP="00197A0E">
      <w:pPr>
        <w:spacing w:before="0" w:line="240" w:lineRule="auto"/>
        <w:ind w:left="720" w:hanging="720"/>
        <w:rPr>
          <w:sz w:val="16"/>
          <w:szCs w:val="16"/>
        </w:rPr>
      </w:pPr>
      <w:r w:rsidRPr="00197A0E">
        <w:rPr>
          <w:sz w:val="16"/>
          <w:szCs w:val="16"/>
        </w:rPr>
        <w:t>Gorski, L.; Parker, C. T.; Liang, A. S.; Walker, S.; Romanolo, K. F. (2016). The majority of genotypes of the virulence gene inlA are intact among natural watershed isolates of Listeria monocytogenes from the central California Coast. PLoS ONE 11 (12). DOI:10.1371/journal.pone.0167566 [Not a recreational water quality study].</w:t>
      </w:r>
    </w:p>
    <w:p w14:paraId="47623EE8" w14:textId="77777777" w:rsidR="00197A0E" w:rsidRPr="00197A0E" w:rsidRDefault="00992883" w:rsidP="00197A0E">
      <w:pPr>
        <w:spacing w:before="0" w:line="240" w:lineRule="auto"/>
        <w:ind w:left="720" w:hanging="720"/>
        <w:rPr>
          <w:sz w:val="16"/>
          <w:szCs w:val="16"/>
        </w:rPr>
      </w:pPr>
      <w:r w:rsidRPr="00197A0E">
        <w:rPr>
          <w:sz w:val="16"/>
          <w:szCs w:val="16"/>
        </w:rPr>
        <w:t>Goss, Michael; Richards, Charlene (2008). Development of a risk-based index for source water protection planning, which supports the reduction of pathogens from agricultural activity entering water resources. Journal of environmental management 87(4)623-632. ISSN:0301-4797 [Not a recreational water quality study].</w:t>
      </w:r>
    </w:p>
    <w:p w14:paraId="1F14247F" w14:textId="77777777" w:rsidR="00197A0E" w:rsidRPr="00197A0E" w:rsidRDefault="00992883" w:rsidP="00197A0E">
      <w:pPr>
        <w:spacing w:before="0" w:line="240" w:lineRule="auto"/>
        <w:ind w:left="720" w:hanging="720"/>
        <w:rPr>
          <w:sz w:val="16"/>
          <w:szCs w:val="16"/>
        </w:rPr>
      </w:pPr>
      <w:r w:rsidRPr="00197A0E">
        <w:rPr>
          <w:sz w:val="16"/>
          <w:szCs w:val="16"/>
        </w:rPr>
        <w:t>Graham, D. A.; Fringuelli, E.; Rowley, H. M.; Cockerill, D.; Cox, D. I.; Turnbull, T.; Rodger, H.; Morris, D.; Mc Loughlin, M. F. (2012). Geographical distribution of salmonid alphavirus subtypes in marine farmed Atlantic salmon, salmo salar L., in Scotland and Ireland. Journal of Fish Diseases 35 (10)755-765. DOI:10.1111/j.1365-2761.2012.01401.x [Not a recreational water quality study].</w:t>
      </w:r>
    </w:p>
    <w:p w14:paraId="62C8EA49" w14:textId="77777777" w:rsidR="00197A0E" w:rsidRPr="00197A0E" w:rsidRDefault="00992883" w:rsidP="00197A0E">
      <w:pPr>
        <w:spacing w:before="0" w:line="240" w:lineRule="auto"/>
        <w:ind w:left="720" w:hanging="720"/>
        <w:rPr>
          <w:sz w:val="16"/>
          <w:szCs w:val="16"/>
        </w:rPr>
      </w:pPr>
      <w:r w:rsidRPr="00197A0E">
        <w:rPr>
          <w:sz w:val="16"/>
          <w:szCs w:val="16"/>
        </w:rPr>
        <w:t>Grandesso, F.; Kasambara, W.; Page, A. L.; Debes, A. K.; M'Bang'ombe, M.; Palomares, A.; Lechevalier, P.; Pezzoli, L.; Alley, I.; Salumu, L.; Msyamboza, K.; Sack, D.; Cohuet, S.; Luquero, F. J. (2019). Effectiveness of oral cholera vaccine in preventing cholera among fishermen in Lake Chilwa, Malawi: A case-control study. Vaccine 37 (28)3668-3676. DOI:10.1016/j.vaccine.2019.05.044 [Not a recreational water quality study].</w:t>
      </w:r>
    </w:p>
    <w:p w14:paraId="50D0DDAB" w14:textId="77777777" w:rsidR="00197A0E" w:rsidRPr="00197A0E" w:rsidRDefault="00992883" w:rsidP="00197A0E">
      <w:pPr>
        <w:spacing w:before="0" w:line="240" w:lineRule="auto"/>
        <w:ind w:left="720" w:hanging="720"/>
        <w:rPr>
          <w:sz w:val="16"/>
          <w:szCs w:val="16"/>
        </w:rPr>
      </w:pPr>
      <w:r w:rsidRPr="00197A0E">
        <w:rPr>
          <w:sz w:val="16"/>
          <w:szCs w:val="16"/>
        </w:rPr>
        <w:t>Grandesso, F.; Rafael, F.; Chipeta, S.; Alley, I.; Saussier, C.; Nogareda, F.; Burns, M.; Lechevalier, P.; Page, A. L.; Salumu, L.; Pezzoli, L.; Mwesawina, M.; Cavailler, P.; Mengel, M.; Luquero, F. J.; Cohuet, S. (2018). Oral cholera vaccination in hard-to-reach communities, Lake Chilwa, Malawi. Bulletin of the World Health Organization 96 (12)817-825. DOI:10.2471/BLT.17.206417 [Not a recreational water quality study].</w:t>
      </w:r>
    </w:p>
    <w:p w14:paraId="77D4B937" w14:textId="77777777" w:rsidR="00197A0E" w:rsidRPr="00197A0E" w:rsidRDefault="00992883" w:rsidP="00197A0E">
      <w:pPr>
        <w:spacing w:before="0" w:line="240" w:lineRule="auto"/>
        <w:ind w:left="720" w:hanging="720"/>
        <w:rPr>
          <w:sz w:val="16"/>
          <w:szCs w:val="16"/>
        </w:rPr>
      </w:pPr>
      <w:r w:rsidRPr="00197A0E">
        <w:rPr>
          <w:sz w:val="16"/>
          <w:szCs w:val="16"/>
        </w:rPr>
        <w:t>Grandjean, P.; Henriksen, J. E.; Choi, A. L.; Petersen, M. S.; Dalgård, C.; Nielsen, F.; Weihe, P. (2011). Marine food pollutants as a risk factor for hypoinsulinemia and type 2 diabetes. Epidemiology 22 (3)410-417. DOI:10.1097/EDE.0b013e318212fab9 [Not a recreational water quality study].</w:t>
      </w:r>
    </w:p>
    <w:p w14:paraId="36D279DA" w14:textId="5716BFD7" w:rsidR="00197A0E" w:rsidRPr="00197A0E" w:rsidRDefault="00992883" w:rsidP="00197A0E">
      <w:pPr>
        <w:spacing w:before="0" w:line="240" w:lineRule="auto"/>
        <w:ind w:left="720" w:hanging="720"/>
        <w:rPr>
          <w:sz w:val="16"/>
          <w:szCs w:val="16"/>
        </w:rPr>
      </w:pPr>
      <w:r w:rsidRPr="00197A0E">
        <w:rPr>
          <w:sz w:val="16"/>
          <w:szCs w:val="16"/>
        </w:rPr>
        <w:t>Grant, K. S.; Crouthamel, B.; Kenney, C.; McKain, N.; Petroff, R.; Shum, S.; Jing, J.; Isoherranen, N.; Burbacher, T. M. (2019). Preclinical modeling of exposure to a global marine bio-contaminant: Effects of in utero Domoic acid exposure on neonatal behavior and infant memory. Neurotoxicology and Teratology 73</w:t>
      </w:r>
      <w:r w:rsidR="00AC631B">
        <w:rPr>
          <w:sz w:val="16"/>
          <w:szCs w:val="16"/>
        </w:rPr>
        <w:t>:</w:t>
      </w:r>
      <w:r w:rsidRPr="00197A0E">
        <w:rPr>
          <w:sz w:val="16"/>
          <w:szCs w:val="16"/>
        </w:rPr>
        <w:t xml:space="preserve"> 44044. DOI:10.1016/j.ntt.2019.01.003 [Not a recreational water quality study].</w:t>
      </w:r>
    </w:p>
    <w:p w14:paraId="4399783C" w14:textId="77777777" w:rsidR="00197A0E" w:rsidRPr="00197A0E" w:rsidRDefault="00992883" w:rsidP="00197A0E">
      <w:pPr>
        <w:spacing w:before="0" w:line="240" w:lineRule="auto"/>
        <w:ind w:left="720" w:hanging="720"/>
        <w:rPr>
          <w:sz w:val="16"/>
          <w:szCs w:val="16"/>
        </w:rPr>
      </w:pPr>
      <w:r w:rsidRPr="00197A0E">
        <w:rPr>
          <w:sz w:val="16"/>
          <w:szCs w:val="16"/>
        </w:rPr>
        <w:t>Grant, Stephen Lawrence; Tamason, Charlotte Crim; Hoque, Bilqis Amin; Jensen, Peter Kjaer Mackie (2015). Drinking cholera: salinity levels and palatability of drinking water in coastal Bangladesh. Tropical Medicine &amp; International Health 20 (4)455-461. DOI:10.1111/tmi.12455 [Not a recreational water quality study].</w:t>
      </w:r>
    </w:p>
    <w:p w14:paraId="71A6800B" w14:textId="77777777" w:rsidR="00197A0E" w:rsidRPr="00197A0E" w:rsidRDefault="00992883" w:rsidP="00197A0E">
      <w:pPr>
        <w:spacing w:before="0" w:line="240" w:lineRule="auto"/>
        <w:ind w:left="720" w:hanging="720"/>
        <w:rPr>
          <w:sz w:val="16"/>
          <w:szCs w:val="16"/>
        </w:rPr>
      </w:pPr>
      <w:r w:rsidRPr="00197A0E">
        <w:rPr>
          <w:sz w:val="16"/>
          <w:szCs w:val="16"/>
        </w:rPr>
        <w:t>Graves, A. K.; Hayedorn, C.; Brooks, A.; Hagedorn, R. L.; Martin, E. (2007). Microbial source tracking in a rural watershed dominated by cattle. Water Research 41 (16)3729-3739. DOI:10.1016/j.watres.2007.04.020 [Not a recreational water quality study].</w:t>
      </w:r>
    </w:p>
    <w:p w14:paraId="1B8B1591" w14:textId="77777777" w:rsidR="00197A0E" w:rsidRPr="00197A0E" w:rsidRDefault="00992883" w:rsidP="00197A0E">
      <w:pPr>
        <w:spacing w:before="0" w:line="240" w:lineRule="auto"/>
        <w:ind w:left="720" w:hanging="720"/>
        <w:rPr>
          <w:sz w:val="16"/>
          <w:szCs w:val="16"/>
        </w:rPr>
      </w:pPr>
      <w:r w:rsidRPr="00197A0E">
        <w:rPr>
          <w:sz w:val="16"/>
          <w:szCs w:val="16"/>
        </w:rPr>
        <w:t>Gray, D. J.; Williams, G. M.; Li, Y.; McManus, D. P. (2008). Transmission dynamics of Schistosoma japonicum in the lakes and marshlands of China. PLoS ONE 3 (12). DOI:10.1371/journal.pone.0004058 [Not a recreational water quality study].</w:t>
      </w:r>
    </w:p>
    <w:p w14:paraId="41C720FC" w14:textId="77777777" w:rsidR="00197A0E" w:rsidRPr="00197A0E" w:rsidRDefault="00992883" w:rsidP="00197A0E">
      <w:pPr>
        <w:spacing w:before="0" w:line="240" w:lineRule="auto"/>
        <w:ind w:left="720" w:hanging="720"/>
        <w:rPr>
          <w:sz w:val="16"/>
          <w:szCs w:val="16"/>
        </w:rPr>
      </w:pPr>
      <w:r w:rsidRPr="00197A0E">
        <w:rPr>
          <w:sz w:val="16"/>
          <w:szCs w:val="16"/>
        </w:rPr>
        <w:t>Gray, Darren J.; Thrift, Aaron P.; Williams, Gail M.; Zheng, Feng; Li, Yue-Sheng; Guo, Jiagang; Chen, Honggen; Wang, Tianping; Xu, Xin Jiang; Zhu, Rong; Zhu, Hongqing; Cao, Chun Li; Lin, Dan Dan; Zhao, Zhen Yuan; Li, Robert S.; Davis, George M.; McManus, Donald P. (2012). Five-year longitudinal assessment of the downstream impact on schistosomiasis transmission following closure of the Three Gorges Dam. PLoS neglected tropical diseases 6 (4)e1588. DOI:10.1371/journal.pntd.0001588 [Not a recreational water quality study].</w:t>
      </w:r>
    </w:p>
    <w:p w14:paraId="0F493E10" w14:textId="77777777" w:rsidR="00197A0E" w:rsidRPr="00197A0E" w:rsidRDefault="00992883" w:rsidP="00197A0E">
      <w:pPr>
        <w:spacing w:before="0" w:line="240" w:lineRule="auto"/>
        <w:ind w:left="720" w:hanging="720"/>
        <w:rPr>
          <w:sz w:val="16"/>
          <w:szCs w:val="16"/>
        </w:rPr>
      </w:pPr>
      <w:r w:rsidRPr="00197A0E">
        <w:rPr>
          <w:sz w:val="16"/>
          <w:szCs w:val="16"/>
        </w:rPr>
        <w:t>Gray, J. E.; Hines, M. E.; Higueras, P. L.; Adatto, I.; Lasorsa, B. K. (2004). Mercury speciation and microbial transformations in mine wastes, stream sediments, and surface waters at the Almadén Mining District, Spain. Environmental Science and Technology 38 (16)4285-4292. DOI:10.1021/es040359d [Not a recreational water quality study].</w:t>
      </w:r>
    </w:p>
    <w:p w14:paraId="07DEAF7A" w14:textId="77777777" w:rsidR="00197A0E" w:rsidRPr="00197A0E" w:rsidRDefault="00992883" w:rsidP="00197A0E">
      <w:pPr>
        <w:spacing w:before="0" w:line="240" w:lineRule="auto"/>
        <w:ind w:left="720" w:hanging="720"/>
        <w:rPr>
          <w:sz w:val="16"/>
          <w:szCs w:val="16"/>
        </w:rPr>
      </w:pPr>
      <w:r w:rsidRPr="00197A0E">
        <w:rPr>
          <w:sz w:val="16"/>
          <w:szCs w:val="16"/>
        </w:rPr>
        <w:t>Grebenshchikova, V. I.; Kuzmin, M. I.; Doroshkov, A. A.; Proydakova, O. A.; Tsydypova, S. B. (2019). The cyclicity in the changes in the chemical composition of the water source of the Angara River (Baikal Stock) in 2017–2018 in comparison with the last 20 years of data. Environmental Monitoring and Assessment 191 (12). DOI:10.1007/s10661-019-7888-z [Not a recreational water quality study].</w:t>
      </w:r>
    </w:p>
    <w:p w14:paraId="04FE8FA0" w14:textId="77777777" w:rsidR="00197A0E" w:rsidRPr="00197A0E" w:rsidRDefault="00992883" w:rsidP="00197A0E">
      <w:pPr>
        <w:spacing w:before="0" w:line="240" w:lineRule="auto"/>
        <w:ind w:left="720" w:hanging="720"/>
        <w:rPr>
          <w:sz w:val="16"/>
          <w:szCs w:val="16"/>
        </w:rPr>
      </w:pPr>
      <w:r w:rsidRPr="00197A0E">
        <w:rPr>
          <w:sz w:val="16"/>
          <w:szCs w:val="16"/>
        </w:rPr>
        <w:t>Green, H. C.; Haugland, R. A.; Varma, M.; Millen, H. T.; Borchardt, M. A.; Field, K. G.; Walters, W. A.; Knight, R.; Sivaganesan, M.; Kelty, C. A.; Shanks, O. C. (2014). Improved HF183 quantitative real-time PCR assay for characterization of human fecal pollution in ambient surface water samples. Applied and Environmental Microbiology 80 (10)3086-3094. DOI:10.1128/AEM.04137-13 [Not a recreational water quality study].</w:t>
      </w:r>
    </w:p>
    <w:p w14:paraId="34D8985C" w14:textId="77777777" w:rsidR="00197A0E" w:rsidRPr="00197A0E" w:rsidRDefault="00992883" w:rsidP="00197A0E">
      <w:pPr>
        <w:spacing w:before="0" w:line="240" w:lineRule="auto"/>
        <w:ind w:left="720" w:hanging="720"/>
        <w:rPr>
          <w:sz w:val="16"/>
          <w:szCs w:val="16"/>
        </w:rPr>
      </w:pPr>
      <w:r w:rsidRPr="00197A0E">
        <w:rPr>
          <w:sz w:val="16"/>
          <w:szCs w:val="16"/>
        </w:rPr>
        <w:t>Greter, H.; Batil, A. A.; Ngandolo, B. N.; Alfaroukh, I. O.; Moto, D. D.; Hattendorf, J.; Utzinger, J.; Zinsstag, J. (2017). Human and livestock trematode infections in a mobile pastoralist setting at Lake Chad: Added value of a One Health approach beyond zoonotic diseases research. Transactions of the Royal Society of Tropical Medicine and Hygiene 111 (6)278-284. DOI:10.1093/trstmh/trx051 [Not a recreational water quality study].</w:t>
      </w:r>
    </w:p>
    <w:p w14:paraId="7459D3D7" w14:textId="77777777" w:rsidR="00197A0E" w:rsidRPr="00197A0E" w:rsidRDefault="00992883" w:rsidP="00197A0E">
      <w:pPr>
        <w:spacing w:before="0" w:line="240" w:lineRule="auto"/>
        <w:ind w:left="720" w:hanging="720"/>
        <w:rPr>
          <w:sz w:val="16"/>
          <w:szCs w:val="16"/>
        </w:rPr>
      </w:pPr>
      <w:r w:rsidRPr="00197A0E">
        <w:rPr>
          <w:sz w:val="16"/>
          <w:szCs w:val="16"/>
        </w:rPr>
        <w:t>Grigar, M. K.; Cummings, K. J.; Rankin, S. C. (2017). Prevalence of Salmonella among waterfowl along the Texas Gulf coast. Zoonoses and Public Health 64 (8)689-692. DOI:10.1111/zph.12380 [Not a recreational water quality study].</w:t>
      </w:r>
    </w:p>
    <w:p w14:paraId="3520D7D1" w14:textId="77777777" w:rsidR="00197A0E" w:rsidRPr="00197A0E" w:rsidRDefault="00992883" w:rsidP="00197A0E">
      <w:pPr>
        <w:spacing w:before="0" w:line="240" w:lineRule="auto"/>
        <w:ind w:left="720" w:hanging="720"/>
        <w:rPr>
          <w:sz w:val="16"/>
          <w:szCs w:val="16"/>
        </w:rPr>
      </w:pPr>
      <w:r w:rsidRPr="00197A0E">
        <w:rPr>
          <w:sz w:val="16"/>
          <w:szCs w:val="16"/>
        </w:rPr>
        <w:t>Grijalva, M. J.; Villacís, A. G.; Moncayo, A. L.; Ocaña-Mayorga, S.; Yumiseva, C. A.; Baus, E. G. (2017). Distribution of triatomine species in domestic and peridomestic environments in central coastal Ecuador. PLoS Neglected Tropical Diseases 11 (10). DOI:10.1371/journal.pntd.0005970 [Not a recreational water quality study].</w:t>
      </w:r>
    </w:p>
    <w:p w14:paraId="48043861" w14:textId="1ECA7446" w:rsidR="00197A0E" w:rsidRPr="00197A0E" w:rsidRDefault="00992883" w:rsidP="00197A0E">
      <w:pPr>
        <w:spacing w:before="0" w:line="240" w:lineRule="auto"/>
        <w:ind w:left="720" w:hanging="720"/>
        <w:rPr>
          <w:sz w:val="16"/>
          <w:szCs w:val="16"/>
        </w:rPr>
      </w:pPr>
      <w:r w:rsidRPr="00197A0E">
        <w:rPr>
          <w:sz w:val="16"/>
          <w:szCs w:val="16"/>
        </w:rPr>
        <w:t>Grimmeisen, F.; Zemann, M.; Goeppert, N.; Goldscheider, N. (2016). Weekly variations of discharge and groundwater quality caused by intermittent water supply in an urbanized karst catchment. Journal of Hydrology 537</w:t>
      </w:r>
      <w:r w:rsidR="00AC631B">
        <w:rPr>
          <w:sz w:val="16"/>
          <w:szCs w:val="16"/>
        </w:rPr>
        <w:t>:</w:t>
      </w:r>
      <w:r w:rsidRPr="00197A0E">
        <w:rPr>
          <w:sz w:val="16"/>
          <w:szCs w:val="16"/>
        </w:rPr>
        <w:t xml:space="preserve"> 157-170. DOI:10.1016/j.jhydrol.2016.03.045 [Not a recreational water quality study].</w:t>
      </w:r>
    </w:p>
    <w:p w14:paraId="64F3B7B4" w14:textId="57DB5AC0" w:rsidR="00197A0E" w:rsidRPr="00197A0E" w:rsidRDefault="00992883" w:rsidP="00197A0E">
      <w:pPr>
        <w:spacing w:before="0" w:line="240" w:lineRule="auto"/>
        <w:ind w:left="720" w:hanging="720"/>
        <w:rPr>
          <w:sz w:val="16"/>
          <w:szCs w:val="16"/>
        </w:rPr>
      </w:pPr>
      <w:r w:rsidRPr="00197A0E">
        <w:rPr>
          <w:sz w:val="16"/>
          <w:szCs w:val="16"/>
        </w:rPr>
        <w:t>Gros, M.; Rodríguez-Mozaz, S.; Barceló, D. (2013). Rapid analysis of multiclass antibiotic residues and some of their metabolites in hospital, urban wastewater and river water by ultra-high-performance liquid chromatography coupled to quadrupole-linear ion trap tandem mass spectrometry. Journal of Chromatography A 1292</w:t>
      </w:r>
      <w:r w:rsidR="00AC631B">
        <w:rPr>
          <w:sz w:val="16"/>
          <w:szCs w:val="16"/>
        </w:rPr>
        <w:t>:</w:t>
      </w:r>
      <w:r w:rsidRPr="00197A0E">
        <w:rPr>
          <w:sz w:val="16"/>
          <w:szCs w:val="16"/>
        </w:rPr>
        <w:t xml:space="preserve"> 173-188. DOI:10.1016/j.chroma.2012.12.072 [Not a recreational water quality study].</w:t>
      </w:r>
    </w:p>
    <w:p w14:paraId="74DB65C1" w14:textId="77777777" w:rsidR="00197A0E" w:rsidRPr="00197A0E" w:rsidRDefault="00992883" w:rsidP="00197A0E">
      <w:pPr>
        <w:spacing w:before="0" w:line="240" w:lineRule="auto"/>
        <w:ind w:left="720" w:hanging="720"/>
        <w:rPr>
          <w:sz w:val="16"/>
          <w:szCs w:val="16"/>
        </w:rPr>
      </w:pPr>
      <w:r w:rsidRPr="00197A0E">
        <w:rPr>
          <w:sz w:val="16"/>
          <w:szCs w:val="16"/>
        </w:rPr>
        <w:t>Grund, S.; Keiter, S.; Böttcher, M.; Seitz, N.; Wurm, K.; Manz, W.; Hollert, H.; Braunbeck, T. (2010). Assessment of fish health status in the Upper Danube river by investigation of ultrastructural alterations in the liver of barbel Barbus barbus. Diseases of Aquatic Organisms 88 (3)235-248. DOI:10.3354/dao02159 [Not a recreational water quality study].</w:t>
      </w:r>
    </w:p>
    <w:p w14:paraId="1FDB9680" w14:textId="77777777" w:rsidR="00197A0E" w:rsidRPr="00197A0E" w:rsidRDefault="00992883" w:rsidP="00197A0E">
      <w:pPr>
        <w:spacing w:before="0" w:line="240" w:lineRule="auto"/>
        <w:ind w:left="720" w:hanging="720"/>
        <w:rPr>
          <w:sz w:val="16"/>
          <w:szCs w:val="16"/>
        </w:rPr>
      </w:pPr>
      <w:r w:rsidRPr="00197A0E">
        <w:rPr>
          <w:sz w:val="16"/>
          <w:szCs w:val="16"/>
        </w:rPr>
        <w:t>Guan, W.; Yin, M.; He, T.; Xie, S. (2015). Influence of substrate type on microbial community structure in vertical-flow constructed wetland treating polluted river water. Environmental Science and Pollution Research 22 (20)16202-16209. DOI:10.1007/s11356-015-5160-9 [Not a recreational water quality study].</w:t>
      </w:r>
    </w:p>
    <w:p w14:paraId="462969DE" w14:textId="77777777" w:rsidR="00197A0E" w:rsidRPr="00197A0E" w:rsidRDefault="00992883" w:rsidP="00197A0E">
      <w:pPr>
        <w:spacing w:before="0" w:line="240" w:lineRule="auto"/>
        <w:ind w:left="720" w:hanging="720"/>
        <w:rPr>
          <w:sz w:val="16"/>
          <w:szCs w:val="16"/>
        </w:rPr>
      </w:pPr>
      <w:r w:rsidRPr="00197A0E">
        <w:rPr>
          <w:sz w:val="16"/>
          <w:szCs w:val="16"/>
        </w:rPr>
        <w:t>Guan, X.; Zhu, L.; Li, Y.; Xie, Y.; Zhao, M.; Luo, X. (2014). Composition and variation of sediment bacterial and nirS-harboring bacterial communities at representative sites of the Bohai Gulf coastal zone, China. World Journal of Microbiology and Biotechnology 30 (4)1291-1300. DOI:10.1007/s11274-013-1553-4 [Not a recreational water quality study].</w:t>
      </w:r>
    </w:p>
    <w:p w14:paraId="3DCF3A6C" w14:textId="77777777" w:rsidR="00197A0E" w:rsidRPr="00197A0E" w:rsidRDefault="00992883" w:rsidP="00197A0E">
      <w:pPr>
        <w:spacing w:before="0" w:line="240" w:lineRule="auto"/>
        <w:ind w:left="720" w:hanging="720"/>
        <w:rPr>
          <w:sz w:val="16"/>
          <w:szCs w:val="16"/>
        </w:rPr>
      </w:pPr>
      <w:r w:rsidRPr="00197A0E">
        <w:rPr>
          <w:sz w:val="16"/>
          <w:szCs w:val="16"/>
        </w:rPr>
        <w:t>Guedez, A. A.; Frömmel, S.; Diehl, P.; Püttmann, W. (2010). Occurrence and temporal variations of TMDD in the river Rhine, Germany. Environmental Science and Pollution Research 17 (2)321-330. DOI:10.1007/s11356-009-0191-8 [Not a recreational water quality study].</w:t>
      </w:r>
    </w:p>
    <w:p w14:paraId="520113BB" w14:textId="15354FDE" w:rsidR="00197A0E" w:rsidRPr="00197A0E" w:rsidRDefault="00992883" w:rsidP="00197A0E">
      <w:pPr>
        <w:spacing w:before="0" w:line="240" w:lineRule="auto"/>
        <w:ind w:left="720" w:hanging="720"/>
        <w:rPr>
          <w:sz w:val="16"/>
          <w:szCs w:val="16"/>
        </w:rPr>
      </w:pPr>
      <w:r w:rsidRPr="00197A0E">
        <w:rPr>
          <w:sz w:val="16"/>
          <w:szCs w:val="16"/>
        </w:rPr>
        <w:t>Guéguen, Marielle; Amiard, Jean-Claude; Arnich, Nathalie; Badot, Pierre-Marie; Claisse, Didier; Guérin, Thierry; Vernoux, Jean-Paul (2011). Shellfish and residual chemical contaminants: hazards, monitoring, and health risk assessment along French coasts. Reviews of Environmental Contamination and Toxicology 213</w:t>
      </w:r>
      <w:r w:rsidR="00AC631B">
        <w:rPr>
          <w:sz w:val="16"/>
          <w:szCs w:val="16"/>
        </w:rPr>
        <w:t>:</w:t>
      </w:r>
      <w:r w:rsidRPr="00197A0E">
        <w:rPr>
          <w:sz w:val="16"/>
          <w:szCs w:val="16"/>
        </w:rPr>
        <w:t xml:space="preserve"> 55-111. DOI:10.1007/978-1-4419-9860-6_3 [Not a recreational water quality study].</w:t>
      </w:r>
    </w:p>
    <w:p w14:paraId="0E5EC640" w14:textId="444393F2" w:rsidR="00197A0E" w:rsidRPr="00197A0E" w:rsidRDefault="00992883" w:rsidP="00197A0E">
      <w:pPr>
        <w:spacing w:before="0" w:line="240" w:lineRule="auto"/>
        <w:ind w:left="720" w:hanging="720"/>
        <w:rPr>
          <w:sz w:val="16"/>
          <w:szCs w:val="16"/>
        </w:rPr>
      </w:pPr>
      <w:r w:rsidRPr="00197A0E">
        <w:rPr>
          <w:sz w:val="16"/>
          <w:szCs w:val="16"/>
        </w:rPr>
        <w:t>Guemmaz, F.; Neffar, S.; Chenchouni, H. (2020). Physicochemical and bacteriological quality of surface water resources receiving common wastewater effluents in drylands of algeria. 98. URL:https://www.scopus.com/inward/record.uri?eid=2-s2.0-85091755666&amp;doi=10.1007%2f698_2019_400&amp;partnerID=40&amp;md5=a8c59d73ce51ed002d46bdb0c8e6ea8a [Not a recreational water quality study].</w:t>
      </w:r>
    </w:p>
    <w:p w14:paraId="64E84C81" w14:textId="77777777" w:rsidR="00197A0E" w:rsidRPr="00197A0E" w:rsidRDefault="00992883" w:rsidP="00197A0E">
      <w:pPr>
        <w:spacing w:before="0" w:line="240" w:lineRule="auto"/>
        <w:ind w:left="720" w:hanging="720"/>
        <w:rPr>
          <w:sz w:val="16"/>
          <w:szCs w:val="16"/>
        </w:rPr>
      </w:pPr>
      <w:r w:rsidRPr="00197A0E">
        <w:rPr>
          <w:sz w:val="16"/>
          <w:szCs w:val="16"/>
        </w:rPr>
        <w:t>Gueretz, J. S.; Da Silva, F. A.; Simionatto, E. L.; Férard, J. F.; Radetski, C. M.; Somensi, C. A. (2020). A multi-parametric study of the interaction between the Parati river and Babitonga Bay in terms of water quality. Journal of Environmental Science and Health - Part B Pesticides, Food Contaminants, and Agricultural Wastes 55 (3)257-264. DOI:10.1080/03601234.2019.1685813 [Not a recreational water quality study].</w:t>
      </w:r>
    </w:p>
    <w:p w14:paraId="3ECBE71A" w14:textId="6F8F96E2" w:rsidR="00197A0E" w:rsidRPr="00197A0E" w:rsidRDefault="00992883" w:rsidP="00197A0E">
      <w:pPr>
        <w:spacing w:before="0" w:line="240" w:lineRule="auto"/>
        <w:ind w:left="720" w:hanging="720"/>
        <w:rPr>
          <w:sz w:val="16"/>
          <w:szCs w:val="16"/>
        </w:rPr>
      </w:pPr>
      <w:r w:rsidRPr="00197A0E">
        <w:rPr>
          <w:sz w:val="16"/>
          <w:szCs w:val="16"/>
        </w:rPr>
        <w:t>Guerrero-Latorre, L.; Ballesteros, I.; Villacrés-Granda, I.; Granda, M. G.; Freire-Paspuel, B.; Ríos-Touma, B. (2020). SARS-CoV-2 in river water: Implications in low sanitation countries. Science of the Total Environment 743. DOI:10.1016/j.scitotenv.2020.140832 [Not a recreational water quality study].</w:t>
      </w:r>
    </w:p>
    <w:p w14:paraId="2F6D9C0D" w14:textId="77777777" w:rsidR="00197A0E" w:rsidRPr="00197A0E" w:rsidRDefault="00992883" w:rsidP="00197A0E">
      <w:pPr>
        <w:spacing w:before="0" w:line="240" w:lineRule="auto"/>
        <w:ind w:left="720" w:hanging="720"/>
        <w:rPr>
          <w:sz w:val="16"/>
          <w:szCs w:val="16"/>
        </w:rPr>
      </w:pPr>
      <w:r w:rsidRPr="00197A0E">
        <w:rPr>
          <w:sz w:val="16"/>
          <w:szCs w:val="16"/>
        </w:rPr>
        <w:t>Guida, Marco; Di Onofrio, Valeria; Galle, Francesca; Gesuele, Renato; Valeriani, Federica; Liguori, Renato; Spica, Vincenzo Romano; Liguori, Giorgio (2016). Pseudomonas aeruginosa in Swimming Pool Water: Evidences and Perspectives for a New Control Strategy. International Journal of Environmental Research and Public Health 13 (9)919. DOI:10.3390/ijerph13090919 [Not a recreational water quality study].</w:t>
      </w:r>
    </w:p>
    <w:p w14:paraId="1B085CC4" w14:textId="77777777" w:rsidR="00197A0E" w:rsidRPr="00197A0E" w:rsidRDefault="00992883" w:rsidP="00197A0E">
      <w:pPr>
        <w:spacing w:before="0" w:line="240" w:lineRule="auto"/>
        <w:ind w:left="720" w:hanging="720"/>
        <w:rPr>
          <w:sz w:val="16"/>
          <w:szCs w:val="16"/>
        </w:rPr>
      </w:pPr>
      <w:r w:rsidRPr="00197A0E">
        <w:rPr>
          <w:sz w:val="16"/>
          <w:szCs w:val="16"/>
        </w:rPr>
        <w:t>Guimarães, M. H. E.; Mascarenhas, A.; Sousa, C.; Boski, T.; Dentinho, T. P. (2012). The impact of water quality changes on the socio-economic system of the guadiana estuary: An assessment of management options. Ecology and Society 17 (3). DOI:10.5751/ES-05318-170338 [Not a recreational water quality study].</w:t>
      </w:r>
    </w:p>
    <w:p w14:paraId="2ADB8DF7" w14:textId="729C527C" w:rsidR="00197A0E" w:rsidRPr="00197A0E" w:rsidRDefault="00992883" w:rsidP="00197A0E">
      <w:pPr>
        <w:spacing w:before="0" w:line="240" w:lineRule="auto"/>
        <w:ind w:left="720" w:hanging="720"/>
        <w:rPr>
          <w:sz w:val="16"/>
          <w:szCs w:val="16"/>
        </w:rPr>
      </w:pPr>
      <w:r w:rsidRPr="00197A0E">
        <w:rPr>
          <w:sz w:val="16"/>
          <w:szCs w:val="16"/>
        </w:rPr>
        <w:t>Gularte, Juliana Schons; Girardi, Viviane; Demoliner, Meriane; de Souza, Fernanda Gil; Filippi, Micheli; Eisen, Ana Karolina Antunes; Mena, Kristina D; de Quevedo, Daniela Muller; Rigotto, Caroline; de Barros, Marcelo Pereira (2019). Human mastadenovirus in water, sediment, sea surface microlayer, and bivalve mollusk from southern Brazilian beaches. Marine pollution bulletin 142</w:t>
      </w:r>
      <w:r w:rsidR="00AC631B">
        <w:rPr>
          <w:sz w:val="16"/>
          <w:szCs w:val="16"/>
        </w:rPr>
        <w:t xml:space="preserve">: </w:t>
      </w:r>
      <w:r w:rsidRPr="00197A0E">
        <w:rPr>
          <w:sz w:val="16"/>
          <w:szCs w:val="16"/>
        </w:rPr>
        <w:t>335-349. ISSN:0025-326X [Not a recreational water quality study].</w:t>
      </w:r>
    </w:p>
    <w:p w14:paraId="43E21080" w14:textId="38E86C84" w:rsidR="00197A0E" w:rsidRPr="00197A0E" w:rsidRDefault="00992883" w:rsidP="00197A0E">
      <w:pPr>
        <w:spacing w:before="0" w:line="240" w:lineRule="auto"/>
        <w:ind w:left="720" w:hanging="720"/>
        <w:rPr>
          <w:sz w:val="16"/>
          <w:szCs w:val="16"/>
        </w:rPr>
      </w:pPr>
      <w:r w:rsidRPr="00197A0E">
        <w:rPr>
          <w:sz w:val="16"/>
          <w:szCs w:val="16"/>
        </w:rPr>
        <w:t>Gulyani, B. B.; Mangai, A. J.; Fathima, A. (2015). An approach for predicting river water quality using data mining technique. 9165. URL:https://www.scopus.com/inward/record.uri?eid=2-s2.0-84950152253&amp;doi=10.1007%2f978-3-319-20910-4_17&amp;partnerID=40&amp;md5=1a28754a814ef9f6403bcf64be7ac91d [Not a recreational water quality study].</w:t>
      </w:r>
    </w:p>
    <w:p w14:paraId="529FDB2F" w14:textId="77777777" w:rsidR="00197A0E" w:rsidRPr="00197A0E" w:rsidRDefault="00992883" w:rsidP="00197A0E">
      <w:pPr>
        <w:spacing w:before="0" w:line="240" w:lineRule="auto"/>
        <w:ind w:left="720" w:hanging="720"/>
        <w:rPr>
          <w:sz w:val="16"/>
          <w:szCs w:val="16"/>
        </w:rPr>
      </w:pPr>
      <w:r w:rsidRPr="00197A0E">
        <w:rPr>
          <w:sz w:val="16"/>
          <w:szCs w:val="16"/>
        </w:rPr>
        <w:t>Gulzar, F.; Mahmood, Q.; Bhatti, Z. A.; Zeb, B. S.; Shaheen, S.; Hayat, T.; Shahid, N.; Zeb, T. (2018). Industrial wastewater treatment in internal circulation bioreactor followed by wetlands containing emergent plants and algae. World Journal of Microbiology and Biotechnology 34 (8). DOI:10.1007/s11274-018-2496-6 [Not a recreational water quality study].</w:t>
      </w:r>
    </w:p>
    <w:p w14:paraId="59A88E5D" w14:textId="77777777" w:rsidR="00197A0E" w:rsidRPr="00197A0E" w:rsidRDefault="00992883" w:rsidP="00197A0E">
      <w:pPr>
        <w:spacing w:before="0" w:line="240" w:lineRule="auto"/>
        <w:ind w:left="720" w:hanging="720"/>
        <w:rPr>
          <w:sz w:val="16"/>
          <w:szCs w:val="16"/>
        </w:rPr>
      </w:pPr>
      <w:r w:rsidRPr="00197A0E">
        <w:rPr>
          <w:sz w:val="16"/>
          <w:szCs w:val="16"/>
        </w:rPr>
        <w:t>Guo, L.; Dai, Z.; Guo, J.; Yang, W.; Ge, F.; Dai, Y. (2020). Oligotrophic bacterium Hymenobacter latericoloratus CGMCC 16346 degrades the neonicotinoid imidacloprid in surface water. AMB Express 10 (1). DOI:10.1186/s13568-019-0942-y [Not a recreational water quality study].</w:t>
      </w:r>
    </w:p>
    <w:p w14:paraId="326A5C07" w14:textId="4797CE82" w:rsidR="00197A0E" w:rsidRPr="00197A0E" w:rsidRDefault="00992883" w:rsidP="00197A0E">
      <w:pPr>
        <w:spacing w:before="0" w:line="240" w:lineRule="auto"/>
        <w:ind w:left="720" w:hanging="720"/>
        <w:rPr>
          <w:sz w:val="16"/>
          <w:szCs w:val="16"/>
        </w:rPr>
      </w:pPr>
      <w:r w:rsidRPr="00197A0E">
        <w:rPr>
          <w:sz w:val="16"/>
          <w:szCs w:val="16"/>
        </w:rPr>
        <w:t>Guo, X.; Feng, C.; Zhang, J.; Tian, C.; Liu, J. (2017). Role of dams in the phase transfer of antibiotics in an urban river receiving wastewater treatment plant effluent. Science of the Total Environment 607-608</w:t>
      </w:r>
      <w:r w:rsidR="00AC631B">
        <w:rPr>
          <w:sz w:val="16"/>
          <w:szCs w:val="16"/>
        </w:rPr>
        <w:t>:</w:t>
      </w:r>
      <w:r w:rsidRPr="00197A0E">
        <w:rPr>
          <w:sz w:val="16"/>
          <w:szCs w:val="16"/>
        </w:rPr>
        <w:t xml:space="preserve"> 1173-1179. DOI:10.1016/j.scitotenv.2017.07.096 [Not a recreational water quality study].</w:t>
      </w:r>
    </w:p>
    <w:p w14:paraId="35595501" w14:textId="77777777" w:rsidR="00197A0E" w:rsidRPr="00197A0E" w:rsidRDefault="00992883" w:rsidP="00197A0E">
      <w:pPr>
        <w:spacing w:before="0" w:line="240" w:lineRule="auto"/>
        <w:ind w:left="720" w:hanging="720"/>
        <w:rPr>
          <w:sz w:val="16"/>
          <w:szCs w:val="16"/>
        </w:rPr>
      </w:pPr>
      <w:r w:rsidRPr="00197A0E">
        <w:rPr>
          <w:sz w:val="16"/>
          <w:szCs w:val="16"/>
        </w:rPr>
        <w:t>Guo, Y.; Gong, H.; Guo, X. (2015). Rhizosphere bacterial community of Typha angustifolia L. and water quality in a river wetland supplied with reclaimed water. Applied Microbiology and Biotechnology 99 (6)2883-2893. DOI:10.1007/s00253-014-6182-9 [Not a recreational water quality study].</w:t>
      </w:r>
    </w:p>
    <w:p w14:paraId="3F1EE6BF" w14:textId="77777777" w:rsidR="00197A0E" w:rsidRPr="00197A0E" w:rsidRDefault="00992883" w:rsidP="00197A0E">
      <w:pPr>
        <w:spacing w:before="0" w:line="240" w:lineRule="auto"/>
        <w:ind w:left="720" w:hanging="720"/>
        <w:rPr>
          <w:sz w:val="16"/>
          <w:szCs w:val="16"/>
        </w:rPr>
      </w:pPr>
      <w:r w:rsidRPr="00197A0E">
        <w:rPr>
          <w:sz w:val="16"/>
          <w:szCs w:val="16"/>
        </w:rPr>
        <w:t>Guzmán-Quintero, A.; Palacios-Vélez, O. L.; Carrillo-González, R.; Chávez-Morales, J.; Nikolskii-Gavrilov, I. (2007). Surface water pollution at the Texcoco River basin in México. Agrociencia 41 (4)385-393. URL:https://www.scopus.com/inward/record.uri?eid=2-s2.0-34250181371&amp;partnerID=40&amp;md5=e1c0385b417086881e21563c4a1e3514 [Not a recreational water quality study].</w:t>
      </w:r>
    </w:p>
    <w:p w14:paraId="1F870FFF" w14:textId="77777777" w:rsidR="00197A0E" w:rsidRPr="00197A0E" w:rsidRDefault="00992883" w:rsidP="00197A0E">
      <w:pPr>
        <w:spacing w:before="0" w:line="240" w:lineRule="auto"/>
        <w:ind w:left="720" w:hanging="720"/>
        <w:rPr>
          <w:sz w:val="16"/>
          <w:szCs w:val="16"/>
        </w:rPr>
      </w:pPr>
      <w:r w:rsidRPr="00197A0E">
        <w:rPr>
          <w:sz w:val="16"/>
          <w:szCs w:val="16"/>
        </w:rPr>
        <w:t>Gwakisa, P.; Kindoro, F.; Mwega, E.; Kimera, S.; Obara, I.; Ahmed, J.; Clausen, P. H.; Bishop, R. (2020). Monitoring vaccinated cattle for induction and longevity of persistent tick-transmissible infection: Implications for wider deployment of live vaccination against East Coast fever in Tanzania. Transboundary and Emerging Diseases 67 (S1)79-87. DOI:10.1111/tbed.13405 [Not a recreational water quality study].</w:t>
      </w:r>
    </w:p>
    <w:p w14:paraId="1B7D5E9D" w14:textId="77777777" w:rsidR="00197A0E" w:rsidRPr="00197A0E" w:rsidRDefault="00992883" w:rsidP="00197A0E">
      <w:pPr>
        <w:spacing w:before="0" w:line="240" w:lineRule="auto"/>
        <w:ind w:left="720" w:hanging="720"/>
        <w:rPr>
          <w:sz w:val="16"/>
          <w:szCs w:val="16"/>
        </w:rPr>
      </w:pPr>
      <w:r w:rsidRPr="00197A0E">
        <w:rPr>
          <w:sz w:val="16"/>
          <w:szCs w:val="16"/>
        </w:rPr>
        <w:t>Gyasi, S. F.; Appiah-Effah, E.; Nkansah, A. (2014). Microbial impacts of brewery effluent discharge on sissa river: A case study of Kaase in Kumasi, Ghana. Research Journal of Microbiology 9 (5)239-245. DOI:10.3923/jm.2014.239.245 [Not a recreational water quality study].</w:t>
      </w:r>
    </w:p>
    <w:p w14:paraId="33A3709F" w14:textId="77777777" w:rsidR="00197A0E" w:rsidRPr="00197A0E" w:rsidRDefault="00992883" w:rsidP="00197A0E">
      <w:pPr>
        <w:spacing w:before="0" w:line="240" w:lineRule="auto"/>
        <w:ind w:left="720" w:hanging="720"/>
        <w:rPr>
          <w:sz w:val="16"/>
          <w:szCs w:val="16"/>
        </w:rPr>
      </w:pPr>
      <w:r w:rsidRPr="00197A0E">
        <w:rPr>
          <w:sz w:val="16"/>
          <w:szCs w:val="16"/>
        </w:rPr>
        <w:t>Gyawali, N.; Murphy, A. K.; Hugo, L. E.; Devine, G. J. (2020). A micro-PRNT for the detection of Ross River virus antibodies in mosquito blood meals: A useful tool for inferring transmission pathways. PLoS ONE 15 (44019). DOI:10.1371/journal.pone.0229314 [Not a recreational water quality study].</w:t>
      </w:r>
    </w:p>
    <w:p w14:paraId="20245775" w14:textId="77777777" w:rsidR="00197A0E" w:rsidRPr="00197A0E" w:rsidRDefault="00992883" w:rsidP="00197A0E">
      <w:pPr>
        <w:spacing w:before="0" w:line="240" w:lineRule="auto"/>
        <w:ind w:left="720" w:hanging="720"/>
        <w:rPr>
          <w:sz w:val="16"/>
          <w:szCs w:val="16"/>
        </w:rPr>
      </w:pPr>
      <w:r w:rsidRPr="00197A0E">
        <w:rPr>
          <w:sz w:val="16"/>
          <w:szCs w:val="16"/>
        </w:rPr>
        <w:t>Haack, Sheridan K.; Duris, Joseph W. (2013). Dynamics of fecal indicator bacteria, bacterial pathogen genes, and organic wastewater contaminants in the Little Calumet River-Portage Burns Waterway, Indiana. Journal of Great Lakes Research 39 (2)317-326. DOI:10.1016/j.jglr.2013.03.015 [Not a recreational water quality study].</w:t>
      </w:r>
    </w:p>
    <w:p w14:paraId="2D3BF939" w14:textId="77777777" w:rsidR="00197A0E" w:rsidRPr="00197A0E" w:rsidRDefault="00992883" w:rsidP="00197A0E">
      <w:pPr>
        <w:spacing w:before="0" w:line="240" w:lineRule="auto"/>
        <w:ind w:left="720" w:hanging="720"/>
        <w:rPr>
          <w:sz w:val="16"/>
          <w:szCs w:val="16"/>
        </w:rPr>
      </w:pPr>
      <w:r w:rsidRPr="00197A0E">
        <w:rPr>
          <w:sz w:val="16"/>
          <w:szCs w:val="16"/>
        </w:rPr>
        <w:t>Haas, Charles N (2020). Quantitative Microbial Risk Assessment and Molecular Biology: Paths to Integration. Environmental Science &amp; Technology 54(14)8539-8546. ISSN:0013-936X [Not a recreational water quality study].</w:t>
      </w:r>
    </w:p>
    <w:p w14:paraId="70D4D1C0" w14:textId="77777777" w:rsidR="00197A0E" w:rsidRPr="00197A0E" w:rsidRDefault="00992883" w:rsidP="00197A0E">
      <w:pPr>
        <w:spacing w:before="0" w:line="240" w:lineRule="auto"/>
        <w:ind w:left="720" w:hanging="720"/>
        <w:rPr>
          <w:sz w:val="16"/>
          <w:szCs w:val="16"/>
        </w:rPr>
      </w:pPr>
      <w:r w:rsidRPr="00197A0E">
        <w:rPr>
          <w:sz w:val="16"/>
          <w:szCs w:val="16"/>
        </w:rPr>
        <w:t>Haddad, V. (2019). Profile of skin diseases in a community of fishermen in the northern coast of the state of São Paulo: The expected and the unusual. Anais Brasileiros de Dermatologia 94 (1)24-28. DOI:10.1590/abd1806-4841.20197174 [Not a recreational water quality study].</w:t>
      </w:r>
    </w:p>
    <w:p w14:paraId="2F7FAEFC" w14:textId="77777777" w:rsidR="00197A0E" w:rsidRPr="00197A0E" w:rsidRDefault="00992883" w:rsidP="00197A0E">
      <w:pPr>
        <w:spacing w:before="0" w:line="240" w:lineRule="auto"/>
        <w:ind w:left="720" w:hanging="720"/>
        <w:rPr>
          <w:sz w:val="16"/>
          <w:szCs w:val="16"/>
        </w:rPr>
      </w:pPr>
      <w:r w:rsidRPr="00197A0E">
        <w:rPr>
          <w:sz w:val="16"/>
          <w:szCs w:val="16"/>
        </w:rPr>
        <w:t>Haddad-Boubaker, Sondes; Boughdir, Wassim; Sghaier, Soufien; Ben Souissi, Jamila; Megdich, Aida; Dhaouadi, Raouf; Amara, Abdelkader; Panzarin, Valentina; Fakhfakh, Emna (2014). Outbreak of Viral Nervous Necrosis in Endangered Fish species Epinephelus costae and E. marginatus in Northern Tunisian Coasts. Fish Pathology 49 (2)53-56. DOI:10.3147/jsfp.49.53 [Not a recreational water quality study].</w:t>
      </w:r>
    </w:p>
    <w:p w14:paraId="5068B351" w14:textId="77777777" w:rsidR="00197A0E" w:rsidRPr="00197A0E" w:rsidRDefault="00992883" w:rsidP="00197A0E">
      <w:pPr>
        <w:spacing w:before="0" w:line="240" w:lineRule="auto"/>
        <w:ind w:left="720" w:hanging="720"/>
        <w:rPr>
          <w:sz w:val="16"/>
          <w:szCs w:val="16"/>
        </w:rPr>
      </w:pPr>
      <w:r w:rsidRPr="00197A0E">
        <w:rPr>
          <w:sz w:val="16"/>
          <w:szCs w:val="16"/>
        </w:rPr>
        <w:t>Hagedorn, C.; Lawrence, A. H.; Crozier, J. B. (2014). Identifying sources of fecal contamination in shellfish waters in two tidal rivers. Journal of Shellfish Research 33 (1)207-216. DOI:10.2983/035.033.0120 [Not a recreational water quality study].</w:t>
      </w:r>
    </w:p>
    <w:p w14:paraId="5BB405FD" w14:textId="77777777" w:rsidR="00197A0E" w:rsidRPr="00197A0E" w:rsidRDefault="00992883" w:rsidP="00197A0E">
      <w:pPr>
        <w:spacing w:before="0" w:line="240" w:lineRule="auto"/>
        <w:ind w:left="720" w:hanging="720"/>
        <w:rPr>
          <w:sz w:val="16"/>
          <w:szCs w:val="16"/>
        </w:rPr>
      </w:pPr>
      <w:r w:rsidRPr="00197A0E">
        <w:rPr>
          <w:sz w:val="16"/>
          <w:szCs w:val="16"/>
        </w:rPr>
        <w:t>Hagedorn, Charles; Xinqiang, Liang (2011). Current and future trends in fecal source tracking and deployment in the Lake Taihu Region of China. Physics and Chemistry of the Earth 36 (44144)352-359. DOI:10.1016/j.pce.2010.03.031 [Not a recreational water quality study].</w:t>
      </w:r>
    </w:p>
    <w:p w14:paraId="24569367" w14:textId="77777777" w:rsidR="00197A0E" w:rsidRPr="00197A0E" w:rsidRDefault="00992883" w:rsidP="00197A0E">
      <w:pPr>
        <w:spacing w:before="0" w:line="240" w:lineRule="auto"/>
        <w:ind w:left="720" w:hanging="720"/>
        <w:rPr>
          <w:sz w:val="16"/>
          <w:szCs w:val="16"/>
        </w:rPr>
      </w:pPr>
      <w:r w:rsidRPr="00197A0E">
        <w:rPr>
          <w:sz w:val="16"/>
          <w:szCs w:val="16"/>
        </w:rPr>
        <w:t>Haines, J. R.; Koran, K. M.; Holder, E. L.; Venosa, A. D. (2003). Protocol for laboratory testing of crude-oil bioremediation products in freshwater conditions. Journal of Industrial Microbiology and Biotechnology 30 (2)107-113. DOI:10.1007/s10295-002-0018-9 [Not a recreational water quality study].</w:t>
      </w:r>
    </w:p>
    <w:p w14:paraId="28619DC0" w14:textId="77777777" w:rsidR="00197A0E" w:rsidRPr="00197A0E" w:rsidRDefault="00992883" w:rsidP="00197A0E">
      <w:pPr>
        <w:spacing w:before="0" w:line="240" w:lineRule="auto"/>
        <w:ind w:left="720" w:hanging="720"/>
        <w:rPr>
          <w:sz w:val="16"/>
          <w:szCs w:val="16"/>
        </w:rPr>
      </w:pPr>
      <w:r w:rsidRPr="00197A0E">
        <w:rPr>
          <w:sz w:val="16"/>
          <w:szCs w:val="16"/>
        </w:rPr>
        <w:t>Hajjartabar, M. (2004). Poor-quality water in swimming pools associated with a substantial risk of otitis externa due to Pseudomonas aeruginosa. Water Science and Technology 50 (1)63-67. DOI:10.2166/wst.2004.0020 [Not a recreational water quality study].</w:t>
      </w:r>
    </w:p>
    <w:p w14:paraId="43EDA598" w14:textId="25DA20CD" w:rsidR="00197A0E" w:rsidRPr="00197A0E" w:rsidRDefault="00992883" w:rsidP="00197A0E">
      <w:pPr>
        <w:spacing w:before="0" w:line="240" w:lineRule="auto"/>
        <w:ind w:left="720" w:hanging="720"/>
        <w:rPr>
          <w:sz w:val="16"/>
          <w:szCs w:val="16"/>
        </w:rPr>
      </w:pPr>
      <w:r w:rsidRPr="00197A0E">
        <w:rPr>
          <w:sz w:val="16"/>
          <w:szCs w:val="16"/>
        </w:rPr>
        <w:t>Halmi, M. I. E.; Jirangon, H.; Johari, W. L. W.; Abdul Rachman, A. R.; Shukor, M. Y.; Syed, M. A. (2014). Comparison of Microtox and Xenoassay light as a near real time river monitoring assay for heavy metals. The Scientific World Journal 2014. DOI:10.1155/2014/834202 [Not a recreational water quality study].</w:t>
      </w:r>
    </w:p>
    <w:p w14:paraId="0EF67FB4" w14:textId="3C292E91" w:rsidR="00197A0E" w:rsidRPr="00197A0E" w:rsidRDefault="00992883" w:rsidP="00197A0E">
      <w:pPr>
        <w:spacing w:before="0" w:line="240" w:lineRule="auto"/>
        <w:ind w:left="720" w:hanging="720"/>
        <w:rPr>
          <w:sz w:val="16"/>
          <w:szCs w:val="16"/>
        </w:rPr>
      </w:pPr>
      <w:r w:rsidRPr="00197A0E">
        <w:rPr>
          <w:sz w:val="16"/>
          <w:szCs w:val="16"/>
        </w:rPr>
        <w:t>Ham, Y. S.; Kobori, H.; Kang, J. H.; Matsuzaki, T.; Iino, M.; Nomura, H. (2012). Distribution of antibiotic resistance in urban watershed in Japan. Environmental Pollution 162</w:t>
      </w:r>
      <w:r w:rsidR="00AC631B">
        <w:rPr>
          <w:sz w:val="16"/>
          <w:szCs w:val="16"/>
        </w:rPr>
        <w:t>:</w:t>
      </w:r>
      <w:r w:rsidRPr="00197A0E">
        <w:rPr>
          <w:sz w:val="16"/>
          <w:szCs w:val="16"/>
        </w:rPr>
        <w:t xml:space="preserve"> 98-103. DOI:10.1016/j.envpol.2011.11.002 [Not a recreational water quality study].</w:t>
      </w:r>
    </w:p>
    <w:p w14:paraId="218DDACF" w14:textId="77777777" w:rsidR="00197A0E" w:rsidRPr="00197A0E" w:rsidRDefault="00992883" w:rsidP="00197A0E">
      <w:pPr>
        <w:spacing w:before="0" w:line="240" w:lineRule="auto"/>
        <w:ind w:left="720" w:hanging="720"/>
        <w:rPr>
          <w:sz w:val="16"/>
          <w:szCs w:val="16"/>
        </w:rPr>
      </w:pPr>
      <w:r w:rsidRPr="00197A0E">
        <w:rPr>
          <w:sz w:val="16"/>
          <w:szCs w:val="16"/>
        </w:rPr>
        <w:t>Ham, Y. S.; Kobori, H.; Takasago, M. (2009). Effects of combined sewer overflow and stormwater on indicator bacteria concentrations in the tama river due to the high population density of Tokyo metropolitan area. Environmental Monitoring and Assessment 152 (43922)459-468. DOI:10.1007/s10661-008-0330-6 [Not a recreational water quality study].</w:t>
      </w:r>
    </w:p>
    <w:p w14:paraId="5A0FF670" w14:textId="12EC3F34" w:rsidR="00197A0E" w:rsidRPr="00197A0E" w:rsidRDefault="00992883" w:rsidP="00197A0E">
      <w:pPr>
        <w:spacing w:before="0" w:line="240" w:lineRule="auto"/>
        <w:ind w:left="720" w:hanging="720"/>
        <w:rPr>
          <w:sz w:val="16"/>
          <w:szCs w:val="16"/>
        </w:rPr>
      </w:pPr>
      <w:r w:rsidRPr="00197A0E">
        <w:rPr>
          <w:sz w:val="16"/>
          <w:szCs w:val="16"/>
        </w:rPr>
        <w:t>Hamilton, K.; Peden, A. E.; Smith, S.; Hagger, M. S. (2019). Predicting pool safety habits and intentions of Australian parents and carers for their young children. Journal of Safety Research 71</w:t>
      </w:r>
      <w:r w:rsidR="00AC631B">
        <w:rPr>
          <w:sz w:val="16"/>
          <w:szCs w:val="16"/>
        </w:rPr>
        <w:t>:</w:t>
      </w:r>
      <w:r w:rsidRPr="00197A0E">
        <w:rPr>
          <w:sz w:val="16"/>
          <w:szCs w:val="16"/>
        </w:rPr>
        <w:t xml:space="preserve"> 285-294. DOI:10.1016/j.jsr.2019.09.006 [Not a recreational water quality study].</w:t>
      </w:r>
    </w:p>
    <w:p w14:paraId="316E0C37" w14:textId="77777777" w:rsidR="00197A0E" w:rsidRPr="00197A0E" w:rsidRDefault="00992883" w:rsidP="00197A0E">
      <w:pPr>
        <w:spacing w:before="0" w:line="240" w:lineRule="auto"/>
        <w:ind w:left="720" w:hanging="720"/>
        <w:rPr>
          <w:sz w:val="16"/>
          <w:szCs w:val="16"/>
        </w:rPr>
      </w:pPr>
      <w:r w:rsidRPr="00197A0E">
        <w:rPr>
          <w:sz w:val="16"/>
          <w:szCs w:val="16"/>
        </w:rPr>
        <w:t>Hamilton, K.; White, K. M.; Wihardjo, K.; Hyde, M. K. (2016). Targets to promote swimming between the flags among Australian beachgoers. Health Promotion International 31 (4)908-914. DOI:10.1093/heapro/dav079 [Not a recreational water quality study].</w:t>
      </w:r>
    </w:p>
    <w:p w14:paraId="65D7788A" w14:textId="77777777" w:rsidR="00197A0E" w:rsidRPr="00197A0E" w:rsidRDefault="00992883" w:rsidP="00197A0E">
      <w:pPr>
        <w:spacing w:before="0" w:line="240" w:lineRule="auto"/>
        <w:ind w:left="720" w:hanging="720"/>
        <w:rPr>
          <w:sz w:val="16"/>
          <w:szCs w:val="16"/>
        </w:rPr>
      </w:pPr>
      <w:r w:rsidRPr="00197A0E">
        <w:rPr>
          <w:sz w:val="16"/>
          <w:szCs w:val="16"/>
        </w:rPr>
        <w:t>Hamilton, KA; Haas, CN (2016). Critical review of mathematical approaches for quantitative microbial risk assessment (QMRA) of Legionella in engineered water systems: research gaps and a new framework. Environmental Science: Water Research &amp; Technology 2(4) 599-613. [Not a recreational water quality study].</w:t>
      </w:r>
    </w:p>
    <w:p w14:paraId="163828D1" w14:textId="77777777" w:rsidR="00197A0E" w:rsidRPr="00197A0E" w:rsidRDefault="00992883" w:rsidP="00197A0E">
      <w:pPr>
        <w:spacing w:before="0" w:line="240" w:lineRule="auto"/>
        <w:ind w:left="720" w:hanging="720"/>
        <w:rPr>
          <w:sz w:val="16"/>
          <w:szCs w:val="16"/>
        </w:rPr>
      </w:pPr>
      <w:r w:rsidRPr="00197A0E">
        <w:rPr>
          <w:sz w:val="16"/>
          <w:szCs w:val="16"/>
        </w:rPr>
        <w:t>Hamilton, Kerry A.; Waso, Monique; Reyneke, Brandon; Saeidi, Nazanin; Levine, Audrey; Lalancette, Cindy; Besner, Marie-Claude; Khan, Wesaal; Ahmed, Warish (2018). Cryptosporidium and Giardia in Wastewater and Surface Water Environments. Journal of Environmental Quality 47 (5)1006-1023. DOI:10.2134/jeq2018.04.0132 [Not a recreational water quality study].</w:t>
      </w:r>
    </w:p>
    <w:p w14:paraId="038295DF" w14:textId="77777777" w:rsidR="00197A0E" w:rsidRPr="00197A0E" w:rsidRDefault="00992883" w:rsidP="00197A0E">
      <w:pPr>
        <w:spacing w:before="0" w:line="240" w:lineRule="auto"/>
        <w:ind w:left="720" w:hanging="720"/>
        <w:rPr>
          <w:sz w:val="16"/>
          <w:szCs w:val="16"/>
        </w:rPr>
      </w:pPr>
      <w:r w:rsidRPr="00197A0E">
        <w:rPr>
          <w:sz w:val="16"/>
          <w:szCs w:val="16"/>
        </w:rPr>
        <w:t>Hamilton, Kerry; Reyneke, Brandon; Waso, Monique; Clements, Tanya; Ndlovu, Thando; Khan, Wesaal; DiGiovanni, Kimberly; Rakestraw, Emma; Montalto, Franco; Haas, Charles N (2019). A global review of the microbiological quality and potential health risks associated with roof-harvested rainwater tanks. NPJ Clean Water 2(1)43101. ISSN:2059-7037 [Not a recreational water quality study].</w:t>
      </w:r>
    </w:p>
    <w:p w14:paraId="43BC4B7A" w14:textId="77777777" w:rsidR="00197A0E" w:rsidRPr="00197A0E" w:rsidRDefault="00992883" w:rsidP="00197A0E">
      <w:pPr>
        <w:spacing w:before="0" w:line="240" w:lineRule="auto"/>
        <w:ind w:left="720" w:hanging="720"/>
        <w:rPr>
          <w:sz w:val="16"/>
          <w:szCs w:val="16"/>
        </w:rPr>
      </w:pPr>
      <w:r w:rsidRPr="00197A0E">
        <w:rPr>
          <w:sz w:val="16"/>
          <w:szCs w:val="16"/>
        </w:rPr>
        <w:t>Hamner, S.; Brown, B. L.; Hasan, N. A.; Franklin, M. J.; Doyle, J.; Eggers, M. J.; Colwell, R. R.; Ford, T. E. (2019). Metagenomic profiling of microbial pathogens in the little bighorn river, Montana. International Journal of Environmental Research and Public Health 16 (7). DOI:10.3390/ijerph16071097 [Not a recreational water quality study].</w:t>
      </w:r>
    </w:p>
    <w:p w14:paraId="29A85B64" w14:textId="77777777" w:rsidR="00197A0E" w:rsidRPr="00197A0E" w:rsidRDefault="00992883" w:rsidP="00197A0E">
      <w:pPr>
        <w:spacing w:before="0" w:line="240" w:lineRule="auto"/>
        <w:ind w:left="720" w:hanging="720"/>
        <w:rPr>
          <w:sz w:val="16"/>
          <w:szCs w:val="16"/>
        </w:rPr>
      </w:pPr>
      <w:r w:rsidRPr="00197A0E">
        <w:rPr>
          <w:sz w:val="16"/>
          <w:szCs w:val="16"/>
        </w:rPr>
        <w:t>Hamner, S.; Tripathi, A.; Mishra, R. K.; Bouskill, N.; Broadaway, S. C.; Pyle, B. H.; Ford, T. E. (2006). The role of water use patterns and sewage pollution in incidence of water-borne/enteric diseases along the Ganges River in Varanasi, India. International Journal of Environmental Health Research 16 (2)113-132. DOI:10.1080/09603120500538226 [Not a recreational water quality study].</w:t>
      </w:r>
    </w:p>
    <w:p w14:paraId="3AC6DD86" w14:textId="77777777" w:rsidR="00197A0E" w:rsidRPr="00197A0E" w:rsidRDefault="00992883" w:rsidP="00197A0E">
      <w:pPr>
        <w:spacing w:before="0" w:line="240" w:lineRule="auto"/>
        <w:ind w:left="720" w:hanging="720"/>
        <w:rPr>
          <w:sz w:val="16"/>
          <w:szCs w:val="16"/>
        </w:rPr>
      </w:pPr>
      <w:r w:rsidRPr="00197A0E">
        <w:rPr>
          <w:sz w:val="16"/>
          <w:szCs w:val="16"/>
        </w:rPr>
        <w:t>Hampson, D.; Crowther, J.; Bateman, I.; Kay, D.; Posen, P.; Stapleton, C.; Wyer, M.; Fezzi, C.; Jones, P.; Tzanopoulos, J. (2010). Predicting microbial pollution concentrations in UK rivers in response to land use change. Water Research 44 (16)4748-4759. DOI:10.1016/j.watres.2010.07.062 [Not a recreational water quality study].</w:t>
      </w:r>
    </w:p>
    <w:p w14:paraId="7A2D417B" w14:textId="77777777" w:rsidR="00197A0E" w:rsidRPr="00197A0E" w:rsidRDefault="00992883" w:rsidP="00197A0E">
      <w:pPr>
        <w:spacing w:before="0" w:line="240" w:lineRule="auto"/>
        <w:ind w:left="720" w:hanging="720"/>
        <w:rPr>
          <w:sz w:val="16"/>
          <w:szCs w:val="16"/>
        </w:rPr>
      </w:pPr>
      <w:r w:rsidRPr="00197A0E">
        <w:rPr>
          <w:sz w:val="16"/>
          <w:szCs w:val="16"/>
        </w:rPr>
        <w:t>Han, X.; Huang, C.; Zhang, Y.; Guo, J. (2020). NirS-type denitrifiers community composition and function in different riparian vegetation types in upper Wenyuhe watershed. Shengtai Xuebao/ Acta Ecologica Sinica 40 (6)1977-1989. DOI:10.5846/stxb201906241331 [Not a recreational water quality study].</w:t>
      </w:r>
    </w:p>
    <w:p w14:paraId="353609CA" w14:textId="0C416F28" w:rsidR="00197A0E" w:rsidRPr="00197A0E" w:rsidRDefault="00992883" w:rsidP="00197A0E">
      <w:pPr>
        <w:spacing w:before="0" w:line="240" w:lineRule="auto"/>
        <w:ind w:left="720" w:hanging="720"/>
        <w:rPr>
          <w:sz w:val="16"/>
          <w:szCs w:val="16"/>
        </w:rPr>
      </w:pPr>
      <w:r w:rsidRPr="00197A0E">
        <w:rPr>
          <w:sz w:val="16"/>
          <w:szCs w:val="16"/>
        </w:rPr>
        <w:t>Han, Y.; Li, N.; Oda, Y.; Ma, M.; Rao, K.; Wang, Z.; Jin, W.; Hong, G.; Li, Z.; Luo, Y. (2016). Evaluation of genotoxic effects of surface waters using a battery of bioassays indicating different mode of action. Ecotoxicology and Environmental Safety 133</w:t>
      </w:r>
      <w:r w:rsidR="00AC631B">
        <w:rPr>
          <w:sz w:val="16"/>
          <w:szCs w:val="16"/>
        </w:rPr>
        <w:t>:</w:t>
      </w:r>
      <w:r w:rsidRPr="00197A0E">
        <w:rPr>
          <w:sz w:val="16"/>
          <w:szCs w:val="16"/>
        </w:rPr>
        <w:t xml:space="preserve"> 448-456. DOI:10.1016/j.ecoenv.2016.07.022 [Not a recreational water quality study].</w:t>
      </w:r>
    </w:p>
    <w:p w14:paraId="752258D4" w14:textId="77777777" w:rsidR="00197A0E" w:rsidRPr="00197A0E" w:rsidRDefault="00992883" w:rsidP="00197A0E">
      <w:pPr>
        <w:spacing w:before="0" w:line="240" w:lineRule="auto"/>
        <w:ind w:left="720" w:hanging="720"/>
        <w:rPr>
          <w:sz w:val="16"/>
          <w:szCs w:val="16"/>
        </w:rPr>
      </w:pPr>
      <w:r w:rsidRPr="00197A0E">
        <w:rPr>
          <w:sz w:val="16"/>
          <w:szCs w:val="16"/>
        </w:rPr>
        <w:t>Hanafiah, M. M.; Yussof, M. K. M.; Hasan, M.; Abdulhasan, M. J.; Toriman, M. E. (2018). Water quality assessment of Tekala River, Selangor, Malaysia. Applied Ecology and Environmental Research 16 (4)5157-5174. DOI:10.15666/aeer/1604_51575174 [Not a recreational water quality study].</w:t>
      </w:r>
    </w:p>
    <w:p w14:paraId="41B6C409" w14:textId="77777777" w:rsidR="00197A0E" w:rsidRPr="00197A0E" w:rsidRDefault="00992883" w:rsidP="00197A0E">
      <w:pPr>
        <w:spacing w:before="0" w:line="240" w:lineRule="auto"/>
        <w:ind w:left="720" w:hanging="720"/>
        <w:rPr>
          <w:sz w:val="16"/>
          <w:szCs w:val="16"/>
        </w:rPr>
      </w:pPr>
      <w:r w:rsidRPr="00197A0E">
        <w:rPr>
          <w:sz w:val="16"/>
          <w:szCs w:val="16"/>
        </w:rPr>
        <w:t>Handam, N. B.; dos Santos, J. A. A.; de Moraes Neto, A. H. A.; Duarte, A. N.; da Silva Alves, E. B.; Salles, M. J.; Sotero-Martins, A. (2018). Sanitary quality of the rivers in the communities of manguinhos’ territory, Rio de Janeiro, RJ. Revista Ambiente e Agua 13 (1). DOI:10.4136/ambi-agua.2125 [Not a recreational water quality study].</w:t>
      </w:r>
    </w:p>
    <w:p w14:paraId="1B8B7366" w14:textId="77CA818F" w:rsidR="00197A0E" w:rsidRPr="00197A0E" w:rsidRDefault="00992883" w:rsidP="00197A0E">
      <w:pPr>
        <w:spacing w:before="0" w:line="240" w:lineRule="auto"/>
        <w:ind w:left="720" w:hanging="720"/>
        <w:rPr>
          <w:sz w:val="16"/>
          <w:szCs w:val="16"/>
        </w:rPr>
      </w:pPr>
      <w:r w:rsidRPr="00197A0E">
        <w:rPr>
          <w:sz w:val="16"/>
          <w:szCs w:val="16"/>
        </w:rPr>
        <w:t>Handoyo, B.; Said, S. (2020). Water-inquiry learning model development (an empirical experience of the Brantas River). 485. DOI:10.1088/1755-1315/485/1/012021 [Not a recreational water quality study].</w:t>
      </w:r>
    </w:p>
    <w:p w14:paraId="4FD6D9A2" w14:textId="77777777" w:rsidR="00197A0E" w:rsidRPr="00197A0E" w:rsidRDefault="00992883" w:rsidP="00197A0E">
      <w:pPr>
        <w:spacing w:before="0" w:line="240" w:lineRule="auto"/>
        <w:ind w:left="720" w:hanging="720"/>
        <w:rPr>
          <w:sz w:val="16"/>
          <w:szCs w:val="16"/>
        </w:rPr>
      </w:pPr>
      <w:r w:rsidRPr="00197A0E">
        <w:rPr>
          <w:sz w:val="16"/>
          <w:szCs w:val="16"/>
        </w:rPr>
        <w:t>Hanh, P. T. M.; Sthiannopkao, S.; Kim, K. W.; Ba, D. T.; Hung, N. Q. (2010). Anthropogenic influence on surface water quality of the Nhue and Day sub-river systems in Vietnam. Environmental Geochemistry and Health 32 (3)227-236. DOI:10.1007/s10653-009-9279-9 [Not a recreational water quality study].</w:t>
      </w:r>
    </w:p>
    <w:p w14:paraId="006803EE" w14:textId="77777777" w:rsidR="00197A0E" w:rsidRPr="00197A0E" w:rsidRDefault="00992883" w:rsidP="00197A0E">
      <w:pPr>
        <w:spacing w:before="0" w:line="240" w:lineRule="auto"/>
        <w:ind w:left="720" w:hanging="720"/>
        <w:rPr>
          <w:sz w:val="16"/>
          <w:szCs w:val="16"/>
        </w:rPr>
      </w:pPr>
      <w:r w:rsidRPr="00197A0E">
        <w:rPr>
          <w:sz w:val="16"/>
          <w:szCs w:val="16"/>
        </w:rPr>
        <w:t>Hansen, J. C.; Gilman, A. P. (2005). Exposure of Arctic populations to methylmercury from consumption of marine food: an updated risk-benefit assessment. International journal of circumpolar health 64 (2)121-136. DOI:10.3402/ijch.v64i2.17965 [Not a recreational water quality study].</w:t>
      </w:r>
    </w:p>
    <w:p w14:paraId="316B8067" w14:textId="77777777" w:rsidR="00197A0E" w:rsidRPr="00197A0E" w:rsidRDefault="00992883" w:rsidP="00197A0E">
      <w:pPr>
        <w:spacing w:before="0" w:line="240" w:lineRule="auto"/>
        <w:ind w:left="720" w:hanging="720"/>
        <w:rPr>
          <w:sz w:val="16"/>
          <w:szCs w:val="16"/>
        </w:rPr>
      </w:pPr>
      <w:r w:rsidRPr="00197A0E">
        <w:rPr>
          <w:sz w:val="16"/>
          <w:szCs w:val="16"/>
        </w:rPr>
        <w:t>Haramoto, Eiji; Kitajima, Masaaki; Katayama, Hiroyuki; Asami, Mari; Akiba, Michihiro; Kunikane, Shoichi (2009). Application of real-time PCR assays to genotyping of F-specific phages in river water and sediments in Japan. Water Research 43 (15)3759-3764. DOI:10.1016/j.watres.2009.05.043 [Not a recreational water quality study].</w:t>
      </w:r>
    </w:p>
    <w:p w14:paraId="0429B914" w14:textId="5E3C6A55" w:rsidR="00197A0E" w:rsidRPr="00197A0E" w:rsidRDefault="00992883" w:rsidP="00197A0E">
      <w:pPr>
        <w:spacing w:before="0" w:line="240" w:lineRule="auto"/>
        <w:ind w:left="720" w:hanging="720"/>
        <w:rPr>
          <w:sz w:val="16"/>
          <w:szCs w:val="16"/>
        </w:rPr>
      </w:pPr>
      <w:r w:rsidRPr="00197A0E">
        <w:rPr>
          <w:sz w:val="16"/>
          <w:szCs w:val="16"/>
        </w:rPr>
        <w:t>Hariono, B.; Wijaya, R.; Kurnianto, M. F.; Sugiyarto; Wibowo, M. J.; Anwar, S. (2018). Mathematical Model of the Water Quality in Kalibaru Watershed. 207. DOI:10.1088/1755-1315/207/1/012007 [Not a recreational water quality study].</w:t>
      </w:r>
    </w:p>
    <w:p w14:paraId="4FADE4F8" w14:textId="77777777" w:rsidR="00197A0E" w:rsidRPr="00197A0E" w:rsidRDefault="00992883" w:rsidP="00197A0E">
      <w:pPr>
        <w:spacing w:before="0" w:line="240" w:lineRule="auto"/>
        <w:ind w:left="720" w:hanging="720"/>
        <w:rPr>
          <w:sz w:val="16"/>
          <w:szCs w:val="16"/>
        </w:rPr>
      </w:pPr>
      <w:r w:rsidRPr="00197A0E">
        <w:rPr>
          <w:sz w:val="16"/>
          <w:szCs w:val="16"/>
        </w:rPr>
        <w:t>Harley, D.; Ritchie, S.; Bain, C.; Sleigh, A. C. (2005). Risks for Ross River virus disease in tropical Australia. International Journal of Epidemiology 34 (3)548-555. DOI:10.1093/ije/dyh411 [Not a recreational water quality study].</w:t>
      </w:r>
    </w:p>
    <w:p w14:paraId="5D35DA7B" w14:textId="77777777" w:rsidR="00197A0E" w:rsidRPr="00197A0E" w:rsidRDefault="00992883" w:rsidP="00197A0E">
      <w:pPr>
        <w:spacing w:before="0" w:line="240" w:lineRule="auto"/>
        <w:ind w:left="720" w:hanging="720"/>
        <w:rPr>
          <w:sz w:val="16"/>
          <w:szCs w:val="16"/>
        </w:rPr>
      </w:pPr>
      <w:r w:rsidRPr="00197A0E">
        <w:rPr>
          <w:sz w:val="16"/>
          <w:szCs w:val="16"/>
        </w:rPr>
        <w:t>Harmon, S. Michele; West, Ryan T.; Yates, James R. (2014). Identifying fecal pollution sources using 3M((TM)) Petrifilm((TM)) count plates and antibiotic resistance analysis in the Horse Creek Watershed in Aiken County, SC (USA). Environmental Monitoring and Assessment 186 (12)8215-8227. DOI:10.1007/s10661-014-3999-8 [Not a recreational water quality study].</w:t>
      </w:r>
    </w:p>
    <w:p w14:paraId="760B7919" w14:textId="77777777" w:rsidR="00197A0E" w:rsidRPr="00197A0E" w:rsidRDefault="00992883" w:rsidP="00197A0E">
      <w:pPr>
        <w:spacing w:before="0" w:line="240" w:lineRule="auto"/>
        <w:ind w:left="720" w:hanging="720"/>
        <w:rPr>
          <w:sz w:val="16"/>
          <w:szCs w:val="16"/>
        </w:rPr>
      </w:pPr>
      <w:r w:rsidRPr="00197A0E">
        <w:rPr>
          <w:sz w:val="16"/>
          <w:szCs w:val="16"/>
        </w:rPr>
        <w:t>Harnisz, M.; Gołaś, I.; Pietruk, M. (2011). Tetracycline-resistant bacteria as indicators of antimicrobial resistance in protected waters - The example of the drwȩca river nature reserve (Poland). Ecological Indicators 11 (2)663-668. DOI:10.1016/j.ecolind.2010.09.005 [Not a recreational water quality study].</w:t>
      </w:r>
    </w:p>
    <w:p w14:paraId="31319ACF" w14:textId="4EC837D0" w:rsidR="00197A0E" w:rsidRPr="00197A0E" w:rsidRDefault="00992883" w:rsidP="00197A0E">
      <w:pPr>
        <w:spacing w:before="0" w:line="240" w:lineRule="auto"/>
        <w:ind w:left="720" w:hanging="720"/>
        <w:rPr>
          <w:sz w:val="16"/>
          <w:szCs w:val="16"/>
        </w:rPr>
      </w:pPr>
      <w:r w:rsidRPr="00197A0E">
        <w:rPr>
          <w:sz w:val="16"/>
          <w:szCs w:val="16"/>
        </w:rPr>
        <w:t>Harrabi, M.; Alexandrino, D. A. M.; Aloulou, F.; Elleuch, B.; Liu, B.; Jia, Z.; Almeida, C. M. R.; Mucha, A. P.; Carvalho, M. F. (2019). Biodegradation of oxytetracycline and enrofloxacin by autochthonous microbial communities from estuarine sediments. Science of the Total Environment 648</w:t>
      </w:r>
      <w:r w:rsidR="00AC631B">
        <w:rPr>
          <w:sz w:val="16"/>
          <w:szCs w:val="16"/>
        </w:rPr>
        <w:t>:</w:t>
      </w:r>
      <w:r w:rsidRPr="00197A0E">
        <w:rPr>
          <w:sz w:val="16"/>
          <w:szCs w:val="16"/>
        </w:rPr>
        <w:t xml:space="preserve"> 962-972. DOI:10.1016/j.scitotenv.2018.08.193 [Not a recreational water quality study].</w:t>
      </w:r>
    </w:p>
    <w:p w14:paraId="570CD23C" w14:textId="77777777" w:rsidR="00197A0E" w:rsidRPr="00197A0E" w:rsidRDefault="00992883" w:rsidP="00197A0E">
      <w:pPr>
        <w:spacing w:before="0" w:line="240" w:lineRule="auto"/>
        <w:ind w:left="720" w:hanging="720"/>
        <w:rPr>
          <w:sz w:val="16"/>
          <w:szCs w:val="16"/>
        </w:rPr>
      </w:pPr>
      <w:r w:rsidRPr="00197A0E">
        <w:rPr>
          <w:sz w:val="16"/>
          <w:szCs w:val="16"/>
        </w:rPr>
        <w:t>Harris, E. L.; Falconer, R. A.; Lin, B. (2004). Modelling hydroenvironmental and health risk assessment parameters along the South Wales Coast. Journal of Environmental Management 73 (1)61-70. DOI:10.1016/j.jenvman.2004.05.010 [Not a recreational water quality study].</w:t>
      </w:r>
    </w:p>
    <w:p w14:paraId="21EA3C3D" w14:textId="77777777" w:rsidR="00197A0E" w:rsidRPr="00197A0E" w:rsidRDefault="00992883" w:rsidP="00197A0E">
      <w:pPr>
        <w:spacing w:before="0" w:line="240" w:lineRule="auto"/>
        <w:ind w:left="720" w:hanging="720"/>
        <w:rPr>
          <w:sz w:val="16"/>
          <w:szCs w:val="16"/>
        </w:rPr>
      </w:pPr>
      <w:r w:rsidRPr="00197A0E">
        <w:rPr>
          <w:sz w:val="16"/>
          <w:szCs w:val="16"/>
        </w:rPr>
        <w:t>Harris, R. R.; Andrews, M. B. (2005). Physiological changes in the Norway lobster Nephrops norvegicus (L.) escaping and discarded from commercial trawls on the West Coast of Scotland: II. Disturbances in haemolymph respiratory gases, tissue metabolites and swimming performance after capture and during recovery. Journal of Experimental Marine Biology and Ecology 320 (2)195-210. DOI:10.1016/j.jembe.2004.12.028 [Not a recreational water quality study].</w:t>
      </w:r>
    </w:p>
    <w:p w14:paraId="3215ADFA" w14:textId="721206D8" w:rsidR="00197A0E" w:rsidRPr="00197A0E" w:rsidRDefault="00992883" w:rsidP="00197A0E">
      <w:pPr>
        <w:spacing w:before="0" w:line="240" w:lineRule="auto"/>
        <w:ind w:left="720" w:hanging="720"/>
        <w:rPr>
          <w:sz w:val="16"/>
          <w:szCs w:val="16"/>
        </w:rPr>
      </w:pPr>
      <w:r w:rsidRPr="00197A0E">
        <w:rPr>
          <w:sz w:val="16"/>
          <w:szCs w:val="16"/>
        </w:rPr>
        <w:t>Hart, Justin (2017). Quantifying sources of fecal contamination in a coastal system with complex stormwater dynamics. . [Not a recreational water quality study].</w:t>
      </w:r>
    </w:p>
    <w:p w14:paraId="04C0240B" w14:textId="77777777" w:rsidR="00197A0E" w:rsidRPr="00197A0E" w:rsidRDefault="00992883" w:rsidP="00197A0E">
      <w:pPr>
        <w:spacing w:before="0" w:line="240" w:lineRule="auto"/>
        <w:ind w:left="720" w:hanging="720"/>
        <w:rPr>
          <w:sz w:val="16"/>
          <w:szCs w:val="16"/>
        </w:rPr>
      </w:pPr>
      <w:r w:rsidRPr="00197A0E">
        <w:rPr>
          <w:sz w:val="16"/>
          <w:szCs w:val="16"/>
        </w:rPr>
        <w:t>Hasan, B.; Melhus, A.; Sandegren, L.; Alam, M.; Olsen, B. (2014). The gull (Chroicocephalus brunnicephalus) as an environmental bioindicator and reservoir for antibiotic resistance on the coastlines of the bay of Bengal. Microbial Drug Resistance 20 (5)466-471. DOI:10.1089/mdr.2013.0233 [Not a recreational water quality study].</w:t>
      </w:r>
    </w:p>
    <w:p w14:paraId="5A3373C4" w14:textId="0BC37B58" w:rsidR="00197A0E" w:rsidRPr="00197A0E" w:rsidRDefault="00992883" w:rsidP="00197A0E">
      <w:pPr>
        <w:spacing w:before="0" w:line="240" w:lineRule="auto"/>
        <w:ind w:left="720" w:hanging="720"/>
        <w:rPr>
          <w:sz w:val="16"/>
          <w:szCs w:val="16"/>
        </w:rPr>
      </w:pPr>
      <w:r w:rsidRPr="00197A0E">
        <w:rPr>
          <w:sz w:val="16"/>
          <w:szCs w:val="16"/>
        </w:rPr>
        <w:t>Hasenmueller, Nancy R.; Buehler, Mark A.; Krothe, Noel C.; Comer, John B.; Branam, Tracy D.; Ennis, Margaret V.; Smith, Ronald T.; Zamani, Dianna D.; Hahn, Leighanne; Rybarczyk, James P. (2006). Water-quality characteristics and contaminants in the rural karst-dominated Spring Mill Lake watershed, southern Indiana. Perspectives on Karst Geomorphology, Hydrology, and Geochemistry: A Tribute Volume to Derek C. Ford and William B. White 404</w:t>
      </w:r>
      <w:r w:rsidR="00AC631B">
        <w:rPr>
          <w:sz w:val="16"/>
          <w:szCs w:val="16"/>
        </w:rPr>
        <w:t>:</w:t>
      </w:r>
      <w:r w:rsidRPr="00197A0E">
        <w:rPr>
          <w:sz w:val="16"/>
          <w:szCs w:val="16"/>
        </w:rPr>
        <w:t xml:space="preserve"> 153-167. ISBN:978-0-8137-2404-1 [Not a recreational water quality study].</w:t>
      </w:r>
    </w:p>
    <w:p w14:paraId="02ED01C5" w14:textId="655FA70C" w:rsidR="00197A0E" w:rsidRPr="00197A0E" w:rsidRDefault="00992883" w:rsidP="00197A0E">
      <w:pPr>
        <w:spacing w:before="0" w:line="240" w:lineRule="auto"/>
        <w:ind w:left="720" w:hanging="720"/>
        <w:rPr>
          <w:sz w:val="16"/>
          <w:szCs w:val="16"/>
        </w:rPr>
      </w:pPr>
      <w:r w:rsidRPr="00197A0E">
        <w:rPr>
          <w:sz w:val="16"/>
          <w:szCs w:val="16"/>
        </w:rPr>
        <w:t xml:space="preserve">Hassan, A. H. A.; Bergua, J. F.; Morales-Narváez, E.; Mekoçi, A. (2019). Validity of a single antibody-based lateral flow immunoassay depending on graphene oxide for highly sensitive determination of </w:t>
      </w:r>
      <w:r w:rsidR="00EA2716" w:rsidRPr="00EA2716">
        <w:rPr>
          <w:i/>
          <w:sz w:val="16"/>
          <w:szCs w:val="16"/>
        </w:rPr>
        <w:t>E. coli</w:t>
      </w:r>
      <w:r w:rsidRPr="00197A0E">
        <w:rPr>
          <w:sz w:val="16"/>
          <w:szCs w:val="16"/>
        </w:rPr>
        <w:t xml:space="preserve"> O157:H7 in minced beef and river water. Food Chemistry 297. DOI:10.1016/j.foodchem.2019.124965 [Not a recreational water quality study].</w:t>
      </w:r>
    </w:p>
    <w:p w14:paraId="596994B1" w14:textId="21986D86" w:rsidR="00197A0E" w:rsidRPr="00197A0E" w:rsidRDefault="00992883" w:rsidP="00197A0E">
      <w:pPr>
        <w:spacing w:before="0" w:line="240" w:lineRule="auto"/>
        <w:ind w:left="720" w:hanging="720"/>
        <w:rPr>
          <w:sz w:val="16"/>
          <w:szCs w:val="16"/>
        </w:rPr>
      </w:pPr>
      <w:r w:rsidRPr="00197A0E">
        <w:rPr>
          <w:sz w:val="16"/>
          <w:szCs w:val="16"/>
        </w:rPr>
        <w:t>Hassard, Francis; Andrews, Anthony; Jones, Davey L.; Parsons, Louise; Jones, Vera; Cox, Brian A.; Daldorph, Peter; Brett, Howard; McDonald, James E.; Malham, Shelagh K. (2017). Physicochemical Factors Influence the Abundance and Culturability of Human Enteric Pathogens and Fecal Indicator Organisms in Estuarine Water and Sediment. Frontiers in Microbiology 8</w:t>
      </w:r>
      <w:r w:rsidR="00AC631B">
        <w:rPr>
          <w:sz w:val="16"/>
          <w:szCs w:val="16"/>
        </w:rPr>
        <w:t>:</w:t>
      </w:r>
      <w:r w:rsidRPr="00197A0E">
        <w:rPr>
          <w:sz w:val="16"/>
          <w:szCs w:val="16"/>
        </w:rPr>
        <w:t xml:space="preserve"> 1996. DOI:10.3389/fmicb.2017.01996 [Not a recreational water quality study].</w:t>
      </w:r>
    </w:p>
    <w:p w14:paraId="427A3800" w14:textId="6FAE7250" w:rsidR="00197A0E" w:rsidRPr="00197A0E" w:rsidRDefault="00992883" w:rsidP="00197A0E">
      <w:pPr>
        <w:spacing w:before="0" w:line="240" w:lineRule="auto"/>
        <w:ind w:left="720" w:hanging="720"/>
        <w:rPr>
          <w:sz w:val="16"/>
          <w:szCs w:val="16"/>
        </w:rPr>
      </w:pPr>
      <w:r w:rsidRPr="00197A0E">
        <w:rPr>
          <w:sz w:val="16"/>
          <w:szCs w:val="16"/>
        </w:rPr>
        <w:t>Hassard, Francis; Gwyther, Ceri L.; Farkas, Kata; Andrews, Anthony; Jones, Vera; Cox, Brian; Brett, Howard; Jones, Davey L.; McDonald, James E.; Malham, Shelagh K. (2016). Abundance and Distribution of Enteric Bacteria and Viruses in Coastal and Estuarine Sediments-a Review. Frontiers in Microbiology 7</w:t>
      </w:r>
      <w:r w:rsidR="00AC631B">
        <w:rPr>
          <w:sz w:val="16"/>
          <w:szCs w:val="16"/>
        </w:rPr>
        <w:t>:</w:t>
      </w:r>
      <w:r w:rsidRPr="00197A0E">
        <w:rPr>
          <w:sz w:val="16"/>
          <w:szCs w:val="16"/>
        </w:rPr>
        <w:t xml:space="preserve"> 1692. DOI:10.3389/fmicb.2016.01692 [Not a recreational water quality study].</w:t>
      </w:r>
    </w:p>
    <w:p w14:paraId="65C31F7B" w14:textId="77777777" w:rsidR="00197A0E" w:rsidRPr="00197A0E" w:rsidRDefault="00992883" w:rsidP="00197A0E">
      <w:pPr>
        <w:spacing w:before="0" w:line="240" w:lineRule="auto"/>
        <w:ind w:left="720" w:hanging="720"/>
        <w:rPr>
          <w:sz w:val="16"/>
          <w:szCs w:val="16"/>
        </w:rPr>
      </w:pPr>
      <w:r w:rsidRPr="00197A0E">
        <w:rPr>
          <w:sz w:val="16"/>
          <w:szCs w:val="16"/>
        </w:rPr>
        <w:t>Hasson, K. W.; Fan, Y.; Reisinger, T.; Venuti, J.; Varner, P. W. (2006). White-spot syndrome virus (WSSV) introduction into the Gulf of Mexico and Texas freshwater systems through imported, frozen bait-shrimp. Diseases of Aquatic Organisms 71 (2)91-100. DOI:10.3354/dao071091 [Not a recreational water quality study].</w:t>
      </w:r>
    </w:p>
    <w:p w14:paraId="099B9677" w14:textId="77777777" w:rsidR="00197A0E" w:rsidRPr="00197A0E" w:rsidRDefault="00992883" w:rsidP="00197A0E">
      <w:pPr>
        <w:spacing w:before="0" w:line="240" w:lineRule="auto"/>
        <w:ind w:left="720" w:hanging="720"/>
        <w:rPr>
          <w:sz w:val="16"/>
          <w:szCs w:val="16"/>
        </w:rPr>
      </w:pPr>
      <w:r w:rsidRPr="00197A0E">
        <w:rPr>
          <w:sz w:val="16"/>
          <w:szCs w:val="16"/>
        </w:rPr>
        <w:t>Hata, A.; Hanamoto, S.; Ihara, M.; Shirasaka, Y.; Yamashita, N.; Tanaka, H. (2018). Comprehensive Study on Enteric Viruses and Indicators in Surface Water in Kyoto, Japan, During 2014–2015 Season. Food and Environmental Virology 10 (4)353-364. DOI:10.1007/s12560-018-9355-3 [Not a recreational water quality study].</w:t>
      </w:r>
    </w:p>
    <w:p w14:paraId="30E81279" w14:textId="12644F97" w:rsidR="00197A0E" w:rsidRPr="00197A0E" w:rsidRDefault="00992883" w:rsidP="00197A0E">
      <w:pPr>
        <w:spacing w:before="0" w:line="240" w:lineRule="auto"/>
        <w:ind w:left="720" w:hanging="720"/>
        <w:rPr>
          <w:sz w:val="16"/>
          <w:szCs w:val="16"/>
        </w:rPr>
      </w:pPr>
      <w:r w:rsidRPr="00197A0E">
        <w:rPr>
          <w:sz w:val="16"/>
          <w:szCs w:val="16"/>
        </w:rPr>
        <w:t>Hata, A.; Katayama, H.; Kojima, K.; Sano, S.; Kasuga, I.; Kitajima, M.; Furumai, H. (2014). Effects of rainfall events on the occurrence and detection efficiency of viruses in river water impacted by combined sewer overflows. Science of the Total Environment 468-469</w:t>
      </w:r>
      <w:r w:rsidR="00AC631B">
        <w:rPr>
          <w:sz w:val="16"/>
          <w:szCs w:val="16"/>
        </w:rPr>
        <w:t>:</w:t>
      </w:r>
      <w:r w:rsidRPr="00197A0E">
        <w:rPr>
          <w:sz w:val="16"/>
          <w:szCs w:val="16"/>
        </w:rPr>
        <w:t xml:space="preserve"> 757-763. DOI:10.1016/j.scitotenv.2013.08.093 [Not a recreational water quality study].</w:t>
      </w:r>
    </w:p>
    <w:p w14:paraId="52196B1F" w14:textId="27BAFFB0" w:rsidR="00197A0E" w:rsidRPr="00197A0E" w:rsidRDefault="00992883" w:rsidP="00197A0E">
      <w:pPr>
        <w:spacing w:before="0" w:line="240" w:lineRule="auto"/>
        <w:ind w:left="720" w:hanging="720"/>
        <w:rPr>
          <w:sz w:val="16"/>
          <w:szCs w:val="16"/>
        </w:rPr>
      </w:pPr>
      <w:r w:rsidRPr="00197A0E">
        <w:rPr>
          <w:sz w:val="16"/>
          <w:szCs w:val="16"/>
        </w:rPr>
        <w:t>Hathaway, J. M.; Hunt, W. F. (2010). Evaluation of indicator bacteria export from an urban watershed. 3474-3484. DOI:10.1061/41114(371)355 [Not a recreational water quality study].</w:t>
      </w:r>
    </w:p>
    <w:p w14:paraId="342F62D3" w14:textId="4BEFC9BF" w:rsidR="00197A0E" w:rsidRPr="00197A0E" w:rsidRDefault="00992883" w:rsidP="00197A0E">
      <w:pPr>
        <w:spacing w:before="0" w:line="240" w:lineRule="auto"/>
        <w:ind w:left="720" w:hanging="720"/>
        <w:rPr>
          <w:sz w:val="16"/>
          <w:szCs w:val="16"/>
        </w:rPr>
      </w:pPr>
      <w:r w:rsidRPr="00197A0E">
        <w:rPr>
          <w:sz w:val="16"/>
          <w:szCs w:val="16"/>
        </w:rPr>
        <w:t>Hathaway, J. M.; Hunt, W. F. (2010). Indicator bacteria removal by stormwater BMPs in coastal North Carolina. 3218-3225. DOI:10.1061/41114(371)331 [Not a recreational water quality study].</w:t>
      </w:r>
    </w:p>
    <w:p w14:paraId="18EEF4F9" w14:textId="77777777" w:rsidR="00197A0E" w:rsidRPr="00197A0E" w:rsidRDefault="00992883" w:rsidP="00197A0E">
      <w:pPr>
        <w:spacing w:before="0" w:line="240" w:lineRule="auto"/>
        <w:ind w:left="720" w:hanging="720"/>
        <w:rPr>
          <w:sz w:val="16"/>
          <w:szCs w:val="16"/>
        </w:rPr>
      </w:pPr>
      <w:r w:rsidRPr="00197A0E">
        <w:rPr>
          <w:sz w:val="16"/>
          <w:szCs w:val="16"/>
        </w:rPr>
        <w:t>Hathaway, J. M.; Hunt, W. F.; Graves, A. K.; Bass, K. L.; Caldwell, A. (2011). Exploring fecal indicator bacteria in a constructed stormwater wetland. Water Science and Technology 63 (11)2707-2712. DOI:10.2166/wst.2011.539 [Not a recreational water quality study].</w:t>
      </w:r>
    </w:p>
    <w:p w14:paraId="2238B067" w14:textId="77777777" w:rsidR="00197A0E" w:rsidRPr="00197A0E" w:rsidRDefault="00992883" w:rsidP="00197A0E">
      <w:pPr>
        <w:spacing w:before="0" w:line="240" w:lineRule="auto"/>
        <w:ind w:left="720" w:hanging="720"/>
        <w:rPr>
          <w:sz w:val="16"/>
          <w:szCs w:val="16"/>
        </w:rPr>
      </w:pPr>
      <w:r w:rsidRPr="00197A0E">
        <w:rPr>
          <w:sz w:val="16"/>
          <w:szCs w:val="16"/>
        </w:rPr>
        <w:t>Hatvani, I. G.; Kirschner, A. K. T.; Farnleitner, A. H.; Tanos, P.; Herzig, A. (2018). Hotspots and main drivers of fecal pollution in Neusiedler See, a large shallow lake in Central Europe. Environmental Science and Pollution Research 25 (29)28884-28898. DOI:10.1007/s11356-018-2783-7 [Not a recreational water quality study].</w:t>
      </w:r>
    </w:p>
    <w:p w14:paraId="73D41EE1" w14:textId="77777777" w:rsidR="00197A0E" w:rsidRPr="00197A0E" w:rsidRDefault="00992883" w:rsidP="00197A0E">
      <w:pPr>
        <w:spacing w:before="0" w:line="240" w:lineRule="auto"/>
        <w:ind w:left="720" w:hanging="720"/>
        <w:rPr>
          <w:sz w:val="16"/>
          <w:szCs w:val="16"/>
        </w:rPr>
      </w:pPr>
      <w:r w:rsidRPr="00197A0E">
        <w:rPr>
          <w:sz w:val="16"/>
          <w:szCs w:val="16"/>
        </w:rPr>
        <w:t>Haugland, R. A.; Siefring, S.; Lavender, J.; Varma, M. (2012). Influences of sample interference and interference controls on quantification of enterococci fecal indicator bacteria in surface water samples by the qPCR method. Water Research 46 (18)5989-6001. DOI:10.1016/j.watres.2012.08.017 [Not a recreational water quality study].</w:t>
      </w:r>
    </w:p>
    <w:p w14:paraId="2BB1982C" w14:textId="491B70D0" w:rsidR="00197A0E" w:rsidRPr="00197A0E" w:rsidRDefault="00992883" w:rsidP="00197A0E">
      <w:pPr>
        <w:spacing w:before="0" w:line="240" w:lineRule="auto"/>
        <w:ind w:left="720" w:hanging="720"/>
        <w:rPr>
          <w:sz w:val="16"/>
          <w:szCs w:val="16"/>
        </w:rPr>
      </w:pPr>
      <w:r w:rsidRPr="00197A0E">
        <w:rPr>
          <w:sz w:val="16"/>
          <w:szCs w:val="16"/>
        </w:rPr>
        <w:t>Haugland, Richard A.; Siefring, Shawn; Varma, Manju; Oshima, Kevin H.; Sivaganesan, Mano; Cao, Yiping; Raith, Meredith; Griffith, John; Weisberg, Stephen B.; Noble, Rachel T.; Blackwood, A. Denene; Kinzelman, Julie; Anan'eva, Tamara; Bushon, Rebecca N.; Stelzer, Erin A.; Harwood, Valarie J.; Gordon, Katrina V.; Sinigalliano, Christopher (2016). Multi-laboratory survey of qPCR enterococci analysis method performance in US coastal and inland surface waters. Journal of Microbiological Methods 123</w:t>
      </w:r>
      <w:r w:rsidR="00AC631B">
        <w:rPr>
          <w:sz w:val="16"/>
          <w:szCs w:val="16"/>
        </w:rPr>
        <w:t>:</w:t>
      </w:r>
      <w:r w:rsidRPr="00197A0E">
        <w:rPr>
          <w:sz w:val="16"/>
          <w:szCs w:val="16"/>
        </w:rPr>
        <w:t xml:space="preserve"> 114-125. DOI:10.1016/j.mimet.2016.01.017 [Not a recreational water quality study].</w:t>
      </w:r>
    </w:p>
    <w:p w14:paraId="5727A254" w14:textId="3CC3BFE4" w:rsidR="00197A0E" w:rsidRPr="00197A0E" w:rsidRDefault="00992883" w:rsidP="00197A0E">
      <w:pPr>
        <w:spacing w:before="0" w:line="240" w:lineRule="auto"/>
        <w:ind w:left="720" w:hanging="720"/>
        <w:rPr>
          <w:sz w:val="16"/>
          <w:szCs w:val="16"/>
        </w:rPr>
      </w:pPr>
      <w:r w:rsidRPr="00197A0E">
        <w:rPr>
          <w:sz w:val="16"/>
          <w:szCs w:val="16"/>
        </w:rPr>
        <w:t>Hayzoun, H.; Ouammou, A.; Saidi, O.; Khalil, F.; Bouayyadi, L. (2014). Assessment of the bacteriological and chemical quality of the Sebou River, Morocco. Journal of Materials and Environmental Science 5</w:t>
      </w:r>
      <w:r w:rsidR="00AC631B">
        <w:rPr>
          <w:sz w:val="16"/>
          <w:szCs w:val="16"/>
        </w:rPr>
        <w:t>:</w:t>
      </w:r>
      <w:r w:rsidRPr="00197A0E">
        <w:rPr>
          <w:sz w:val="16"/>
          <w:szCs w:val="16"/>
        </w:rPr>
        <w:t xml:space="preserve"> 2438-2443. URL:https://www.scopus.com/inward/record.uri?eid=2-s2.0-84920190090&amp;partnerID=40&amp;md5=5847e7354b24c7a7789f4f9bda1b32d2 [Not a recreational water quality study].</w:t>
      </w:r>
    </w:p>
    <w:p w14:paraId="268B6242" w14:textId="77777777" w:rsidR="00197A0E" w:rsidRPr="00197A0E" w:rsidRDefault="00992883" w:rsidP="00197A0E">
      <w:pPr>
        <w:spacing w:before="0" w:line="240" w:lineRule="auto"/>
        <w:ind w:left="720" w:hanging="720"/>
        <w:rPr>
          <w:sz w:val="16"/>
          <w:szCs w:val="16"/>
        </w:rPr>
      </w:pPr>
      <w:r w:rsidRPr="00197A0E">
        <w:rPr>
          <w:sz w:val="16"/>
          <w:szCs w:val="16"/>
        </w:rPr>
        <w:t>Hazelton, P. D.; Cope, W. G.; Pandolfo, T. J.; Mosher, S.; Strynar, M. J.; Barnhart, M. C.; Bringolf, R. B. (2012). Partial life-cycle and acute toxicity of perfluoroalkyl acids to freshwater mussels. Environmental Toxicology and Chemistry 31 (7)1611-1620. DOI:10.1002/etc.1866 [Not a recreational water quality study].</w:t>
      </w:r>
    </w:p>
    <w:p w14:paraId="4C454D7A" w14:textId="3CA56FFC" w:rsidR="00197A0E" w:rsidRPr="00197A0E" w:rsidRDefault="00992883" w:rsidP="00197A0E">
      <w:pPr>
        <w:spacing w:before="0" w:line="240" w:lineRule="auto"/>
        <w:ind w:left="720" w:hanging="720"/>
        <w:rPr>
          <w:sz w:val="16"/>
          <w:szCs w:val="16"/>
        </w:rPr>
      </w:pPr>
      <w:r w:rsidRPr="00197A0E">
        <w:rPr>
          <w:sz w:val="16"/>
          <w:szCs w:val="16"/>
        </w:rPr>
        <w:t>He, D.; Zhang, K.; Cui, X.; Tang, J.; Sun, Y. (2018). Spatiotemporal variability of hydrocarbons in surface sediments from an intensively human-impacted Xiaoqing River-Laizhou Bay system in the eastern China: Occurrence, compositional profile and source apportionment. Science of the Total Environment 645</w:t>
      </w:r>
      <w:r w:rsidR="00AC631B">
        <w:rPr>
          <w:sz w:val="16"/>
          <w:szCs w:val="16"/>
        </w:rPr>
        <w:t>:</w:t>
      </w:r>
      <w:r w:rsidRPr="00197A0E">
        <w:rPr>
          <w:sz w:val="16"/>
          <w:szCs w:val="16"/>
        </w:rPr>
        <w:t xml:space="preserve"> 1172-1182. DOI:10.1016/j.scitotenv.2018.07.193 [Not a recreational water quality study].</w:t>
      </w:r>
    </w:p>
    <w:p w14:paraId="19BA1072" w14:textId="77777777" w:rsidR="00197A0E" w:rsidRPr="00197A0E" w:rsidRDefault="00992883" w:rsidP="00197A0E">
      <w:pPr>
        <w:spacing w:before="0" w:line="240" w:lineRule="auto"/>
        <w:ind w:left="720" w:hanging="720"/>
        <w:rPr>
          <w:sz w:val="16"/>
          <w:szCs w:val="16"/>
        </w:rPr>
      </w:pPr>
      <w:r w:rsidRPr="00197A0E">
        <w:rPr>
          <w:sz w:val="16"/>
          <w:szCs w:val="16"/>
        </w:rPr>
        <w:t>He, W.; Shang, J.; Lu, X.; Fan, C. (2013). Effects of sludge dredging on the prevention and control of algae-caused black bloom in Taihu Lake, China. Journal of Environmental Sciences (China) 25 (3)430-440. DOI:10.1016/S1001-0742(12)60098-9 [Not a recreational water quality study].</w:t>
      </w:r>
    </w:p>
    <w:p w14:paraId="1215B810" w14:textId="31C5EE70" w:rsidR="00197A0E" w:rsidRPr="00197A0E" w:rsidRDefault="00992883" w:rsidP="00197A0E">
      <w:pPr>
        <w:spacing w:before="0" w:line="240" w:lineRule="auto"/>
        <w:ind w:left="720" w:hanging="720"/>
        <w:rPr>
          <w:sz w:val="16"/>
          <w:szCs w:val="16"/>
        </w:rPr>
      </w:pPr>
      <w:r w:rsidRPr="00197A0E">
        <w:rPr>
          <w:sz w:val="16"/>
          <w:szCs w:val="16"/>
        </w:rPr>
        <w:t>He, Xiwei; Liu, Peng; Zheng, Guolu; Chen, Huimei; Shi, Wei; Cui, Yibin; Ren, Hongqiang; Zhang, Xu-Xiang (2016). Evaluation of five microbial and four mitochondrial DNA markers for tracking human and pig fecal pollution in freshwater. Scientific Reports 6</w:t>
      </w:r>
      <w:r w:rsidR="00AC631B">
        <w:rPr>
          <w:sz w:val="16"/>
          <w:szCs w:val="16"/>
        </w:rPr>
        <w:t>:</w:t>
      </w:r>
      <w:r w:rsidRPr="00197A0E">
        <w:rPr>
          <w:sz w:val="16"/>
          <w:szCs w:val="16"/>
        </w:rPr>
        <w:t xml:space="preserve"> 35311. DOI:10.1038/srep35311 [Not a recreational water quality study].</w:t>
      </w:r>
    </w:p>
    <w:p w14:paraId="6642FEB3" w14:textId="11591B01" w:rsidR="00197A0E" w:rsidRPr="00197A0E" w:rsidRDefault="00992883" w:rsidP="00197A0E">
      <w:pPr>
        <w:spacing w:before="0" w:line="240" w:lineRule="auto"/>
        <w:ind w:left="720" w:hanging="720"/>
        <w:rPr>
          <w:sz w:val="16"/>
          <w:szCs w:val="16"/>
        </w:rPr>
      </w:pPr>
      <w:r w:rsidRPr="00197A0E">
        <w:rPr>
          <w:sz w:val="16"/>
          <w:szCs w:val="16"/>
        </w:rPr>
        <w:t>Heaney, Christopher D.; Myers, Kevin; Wing, Steve; Hall, Devon; Baron, Dothula; Stewart, Jill R. (2015). Source tracking swine fecal waste in surface water proximal to swine concentrated animal feeding operations. Science of the Total Environment 511</w:t>
      </w:r>
      <w:r w:rsidR="00AC631B">
        <w:rPr>
          <w:sz w:val="16"/>
          <w:szCs w:val="16"/>
        </w:rPr>
        <w:t>:</w:t>
      </w:r>
      <w:r w:rsidRPr="00197A0E">
        <w:rPr>
          <w:sz w:val="16"/>
          <w:szCs w:val="16"/>
        </w:rPr>
        <w:t xml:space="preserve"> 676-683. DOI:10.1016/j.scitotenv.2014.12.062 [Not a recreational water quality study].</w:t>
      </w:r>
    </w:p>
    <w:p w14:paraId="3331FE68" w14:textId="77777777" w:rsidR="00197A0E" w:rsidRPr="00197A0E" w:rsidRDefault="00992883" w:rsidP="00197A0E">
      <w:pPr>
        <w:spacing w:before="0" w:line="240" w:lineRule="auto"/>
        <w:ind w:left="720" w:hanging="720"/>
        <w:rPr>
          <w:sz w:val="16"/>
          <w:szCs w:val="16"/>
        </w:rPr>
      </w:pPr>
      <w:r w:rsidRPr="00197A0E">
        <w:rPr>
          <w:sz w:val="16"/>
          <w:szCs w:val="16"/>
        </w:rPr>
        <w:t>Heard, G. W.; Scroggie, M. P.; Clemann, N.; Ramsey, D. S. L. (2014). Wetland characteristics influence disease risk for a threatened amphibian. Ecological Applications 24 (4)650-662. DOI:10.1890/13-0389.1 [Not a recreational water quality study].</w:t>
      </w:r>
    </w:p>
    <w:p w14:paraId="1FF9AC68" w14:textId="226DA073" w:rsidR="00197A0E" w:rsidRPr="00197A0E" w:rsidRDefault="00992883" w:rsidP="00197A0E">
      <w:pPr>
        <w:spacing w:before="0" w:line="240" w:lineRule="auto"/>
        <w:ind w:left="720" w:hanging="720"/>
        <w:rPr>
          <w:sz w:val="16"/>
          <w:szCs w:val="16"/>
        </w:rPr>
      </w:pPr>
      <w:r w:rsidRPr="00197A0E">
        <w:rPr>
          <w:sz w:val="16"/>
          <w:szCs w:val="16"/>
        </w:rPr>
        <w:t xml:space="preserve">Heery, Brendan; Briciu-Burghina, Ciprian; Zhang, Dian; Duffy, Gillian; Brabazon, Dermot; O'Connor, Noel; Regan, Fiona (2016). ColiSense, today's sample today: A rapid on-site detection of beta-D-Glucuronidase activity in surface water as a surrogate for </w:t>
      </w:r>
      <w:r w:rsidR="00EA2716" w:rsidRPr="00EA2716">
        <w:rPr>
          <w:i/>
          <w:sz w:val="16"/>
          <w:szCs w:val="16"/>
        </w:rPr>
        <w:t>E. coli</w:t>
      </w:r>
      <w:r w:rsidRPr="00197A0E">
        <w:rPr>
          <w:sz w:val="16"/>
          <w:szCs w:val="16"/>
        </w:rPr>
        <w:t>. Talanta 148</w:t>
      </w:r>
      <w:r w:rsidR="00AC631B">
        <w:rPr>
          <w:sz w:val="16"/>
          <w:szCs w:val="16"/>
        </w:rPr>
        <w:t>:</w:t>
      </w:r>
      <w:r w:rsidRPr="00197A0E">
        <w:rPr>
          <w:sz w:val="16"/>
          <w:szCs w:val="16"/>
        </w:rPr>
        <w:t xml:space="preserve"> 75-83. DOI:10.1016/j.talanta.2015.10.035 [Not a recreational water quality study].</w:t>
      </w:r>
    </w:p>
    <w:p w14:paraId="4857D657" w14:textId="62B12043" w:rsidR="00197A0E" w:rsidRPr="00197A0E" w:rsidRDefault="00992883" w:rsidP="00197A0E">
      <w:pPr>
        <w:spacing w:before="0" w:line="240" w:lineRule="auto"/>
        <w:ind w:left="720" w:hanging="720"/>
        <w:rPr>
          <w:sz w:val="16"/>
          <w:szCs w:val="16"/>
        </w:rPr>
      </w:pPr>
      <w:r w:rsidRPr="00197A0E">
        <w:rPr>
          <w:sz w:val="16"/>
          <w:szCs w:val="16"/>
        </w:rPr>
        <w:t>Heijerick, D. G.; Regoli, L.; Stubblefield, W. (2012). The chronic toxicity of molybdate to marine organisms. I. Generating reliable effects data. Science of the Total Environment 430</w:t>
      </w:r>
      <w:r w:rsidR="00AC631B">
        <w:rPr>
          <w:sz w:val="16"/>
          <w:szCs w:val="16"/>
        </w:rPr>
        <w:t>:</w:t>
      </w:r>
      <w:r w:rsidRPr="00197A0E">
        <w:rPr>
          <w:sz w:val="16"/>
          <w:szCs w:val="16"/>
        </w:rPr>
        <w:t xml:space="preserve"> 260-269. DOI:10.1016/j.scitotenv.2012.03.045 [Not a recreational water quality study].</w:t>
      </w:r>
    </w:p>
    <w:p w14:paraId="6CC6A929" w14:textId="77777777" w:rsidR="00197A0E" w:rsidRPr="00197A0E" w:rsidRDefault="00992883" w:rsidP="00197A0E">
      <w:pPr>
        <w:spacing w:before="0" w:line="240" w:lineRule="auto"/>
        <w:ind w:left="720" w:hanging="720"/>
        <w:rPr>
          <w:sz w:val="16"/>
          <w:szCs w:val="16"/>
        </w:rPr>
      </w:pPr>
      <w:r w:rsidRPr="00197A0E">
        <w:rPr>
          <w:sz w:val="16"/>
          <w:szCs w:val="16"/>
        </w:rPr>
        <w:t>Helmi, K.; Jacob, P.; Charni-Ben-Tabassi, N.; Delabre, K.; Arnal, C. (2011). Comparison of two filtration-elution procedures to improve the standard methods ISO 10705-1 &amp; 2 for bacteriophage detection in groundwater, surface water and finished water samples. Letters in Applied Microbiology 53 (3)329-335. DOI:10.1111/j.1472-765X.2011.03112.x [Not a recreational water quality study].</w:t>
      </w:r>
    </w:p>
    <w:p w14:paraId="1C5476C5" w14:textId="77777777" w:rsidR="00197A0E" w:rsidRPr="00197A0E" w:rsidRDefault="00992883" w:rsidP="00197A0E">
      <w:pPr>
        <w:spacing w:before="0" w:line="240" w:lineRule="auto"/>
        <w:ind w:left="720" w:hanging="720"/>
        <w:rPr>
          <w:sz w:val="16"/>
          <w:szCs w:val="16"/>
        </w:rPr>
      </w:pPr>
      <w:r w:rsidRPr="00197A0E">
        <w:rPr>
          <w:sz w:val="16"/>
          <w:szCs w:val="16"/>
        </w:rPr>
        <w:t>Hemmati, A.; Hooshmand, E.; Hosseini, M. J. (2015). Identification of entamoeba histolyticaby molecular method in surface water of Rasht City, Iran. Iranian Journal of Public Health 44 (2)238-243. URL:https://www.scopus.com/inward/record.uri?eid=2-s2.0-84934924015&amp;partnerID=40&amp;md5=ee41ae366303161e2ae23ad2b919a059 [Not a recreational water quality study].</w:t>
      </w:r>
    </w:p>
    <w:p w14:paraId="6F5D1431" w14:textId="77777777" w:rsidR="00197A0E" w:rsidRPr="00197A0E" w:rsidRDefault="00992883" w:rsidP="00197A0E">
      <w:pPr>
        <w:spacing w:before="0" w:line="240" w:lineRule="auto"/>
        <w:ind w:left="720" w:hanging="720"/>
        <w:rPr>
          <w:sz w:val="16"/>
          <w:szCs w:val="16"/>
        </w:rPr>
      </w:pPr>
      <w:r w:rsidRPr="00197A0E">
        <w:rPr>
          <w:sz w:val="16"/>
          <w:szCs w:val="16"/>
        </w:rPr>
        <w:t>Henao-Herreño, Laura X.; López-Tamayo, Ana M.; Ramos-Bonilla, Juan P.; Haas, Charles N.; Husserl, Johana (2017). Risk of Illness with Salmonella due to Consumption of Raw Unwashed Vegetables Irrigated with Water from the Bogotá River. Risk Analysis: An Official Publication of the Society for Risk Analysis 37 (4)733-743. DOI:10.1111/risa.12656 [Not a recreational water quality study].</w:t>
      </w:r>
    </w:p>
    <w:p w14:paraId="60DC9795" w14:textId="77777777" w:rsidR="00197A0E" w:rsidRPr="00197A0E" w:rsidRDefault="00992883" w:rsidP="00197A0E">
      <w:pPr>
        <w:spacing w:before="0" w:line="240" w:lineRule="auto"/>
        <w:ind w:left="720" w:hanging="720"/>
        <w:rPr>
          <w:sz w:val="16"/>
          <w:szCs w:val="16"/>
        </w:rPr>
      </w:pPr>
      <w:r w:rsidRPr="00197A0E">
        <w:rPr>
          <w:sz w:val="16"/>
          <w:szCs w:val="16"/>
        </w:rPr>
        <w:t>Hench, K. R.; Bissonnette, G. K.; Sexstone, A. J.; Coleman, J. G.; Garbutt, K.; Skousen, J. G. (2003). Fate of physical, chemical, and microbial contaminants in domestic wastewater following treatment by small constructed wetlands. Water Research 37 (4)921-927. DOI:10.1016/S0043-1354(02)00377-9 [Not a recreational water quality study].</w:t>
      </w:r>
    </w:p>
    <w:p w14:paraId="09B00BAB" w14:textId="77777777" w:rsidR="00197A0E" w:rsidRPr="00197A0E" w:rsidRDefault="00992883" w:rsidP="00197A0E">
      <w:pPr>
        <w:spacing w:before="0" w:line="240" w:lineRule="auto"/>
        <w:ind w:left="720" w:hanging="720"/>
        <w:rPr>
          <w:sz w:val="16"/>
          <w:szCs w:val="16"/>
        </w:rPr>
      </w:pPr>
      <w:r w:rsidRPr="00197A0E">
        <w:rPr>
          <w:sz w:val="16"/>
          <w:szCs w:val="16"/>
        </w:rPr>
        <w:t>Hendrickx, D.; Stephen, A.; Lehmann, D.; Silva, D.; Boelaert, M.; Carapetis, J.; Walker, R. (2016). A systematic review of the evidence that swimming pools improve health and wellbeing in remote Aboriginal communities in Australia. Australian and New Zealand Journal of Public Health 40 (1)30-36. DOI:10.1111/1753-6405.12433 [Not a recreational water quality study].</w:t>
      </w:r>
    </w:p>
    <w:p w14:paraId="41BC5F1C" w14:textId="402F84EE" w:rsidR="00197A0E" w:rsidRPr="00197A0E" w:rsidRDefault="00992883" w:rsidP="00197A0E">
      <w:pPr>
        <w:spacing w:before="0" w:line="240" w:lineRule="auto"/>
        <w:ind w:left="720" w:hanging="720"/>
        <w:rPr>
          <w:sz w:val="16"/>
          <w:szCs w:val="16"/>
        </w:rPr>
      </w:pPr>
      <w:r w:rsidRPr="00197A0E">
        <w:rPr>
          <w:sz w:val="16"/>
          <w:szCs w:val="16"/>
        </w:rPr>
        <w:t>Henrich, N.; Holmes, B.; Isaac-Renton, J.; Prystajecky, N. (2016). Exploring readiness for the adoption of new molecular water quality tests: Insights from interviews with policy makers, laboratory managers and watershed managers. Environment International 89-90</w:t>
      </w:r>
      <w:r w:rsidR="00AC631B">
        <w:rPr>
          <w:sz w:val="16"/>
          <w:szCs w:val="16"/>
        </w:rPr>
        <w:t>:</w:t>
      </w:r>
      <w:r w:rsidRPr="00197A0E">
        <w:rPr>
          <w:sz w:val="16"/>
          <w:szCs w:val="16"/>
        </w:rPr>
        <w:t xml:space="preserve"> 44166. DOI:10.1016/j.envint.2016.01.001 [Not a recreational water quality study].</w:t>
      </w:r>
    </w:p>
    <w:p w14:paraId="729993A7" w14:textId="7A0B6916" w:rsidR="00197A0E" w:rsidRPr="00197A0E" w:rsidRDefault="00992883" w:rsidP="00197A0E">
      <w:pPr>
        <w:spacing w:before="0" w:line="240" w:lineRule="auto"/>
        <w:ind w:left="720" w:hanging="720"/>
        <w:rPr>
          <w:sz w:val="16"/>
          <w:szCs w:val="16"/>
        </w:rPr>
      </w:pPr>
      <w:r w:rsidRPr="00197A0E">
        <w:rPr>
          <w:sz w:val="16"/>
          <w:szCs w:val="16"/>
        </w:rPr>
        <w:t>Henry, R.; Schang, C.; Kolotelo, P.; Coleman, R.; Rooney, G.; Schmidt, J.; Deletic, A.; McCarthy, D. T. (2016). Effect of environmental parameters on pathogen and faecal indicator organism concentrations within an urban estuary. Estuarine, Coastal and Shelf Science 174</w:t>
      </w:r>
      <w:r w:rsidR="00AC631B">
        <w:rPr>
          <w:sz w:val="16"/>
          <w:szCs w:val="16"/>
        </w:rPr>
        <w:t>:</w:t>
      </w:r>
      <w:r w:rsidRPr="00197A0E">
        <w:rPr>
          <w:sz w:val="16"/>
          <w:szCs w:val="16"/>
        </w:rPr>
        <w:t xml:space="preserve"> 18-26. DOI:10.1016/j.ecss.2016.03.012 [Not a recreational water quality study].</w:t>
      </w:r>
    </w:p>
    <w:p w14:paraId="08C26FBF" w14:textId="77777777" w:rsidR="00197A0E" w:rsidRPr="00197A0E" w:rsidRDefault="00992883" w:rsidP="00197A0E">
      <w:pPr>
        <w:spacing w:before="0" w:line="240" w:lineRule="auto"/>
        <w:ind w:left="720" w:hanging="720"/>
        <w:rPr>
          <w:sz w:val="16"/>
          <w:szCs w:val="16"/>
        </w:rPr>
      </w:pPr>
      <w:r w:rsidRPr="00197A0E">
        <w:rPr>
          <w:sz w:val="16"/>
          <w:szCs w:val="16"/>
        </w:rPr>
        <w:t>Héry, M.; Desoeuvre, A.; Benyassine, E. M.; Bruneel, O.; Delpoux, S.; Resongles, E.; Dekayir, A.; Casiot, C. (2020). Contrasting arsenic biogeochemical cycling in two Moroccan alkaline pit lakes. Research in Microbiology 171 (1)28-36. DOI:10.1016/j.resmic.2019.10.007 [Not a recreational water quality study].</w:t>
      </w:r>
    </w:p>
    <w:p w14:paraId="2645B274" w14:textId="77777777" w:rsidR="00197A0E" w:rsidRPr="00197A0E" w:rsidRDefault="00992883" w:rsidP="00197A0E">
      <w:pPr>
        <w:spacing w:before="0" w:line="240" w:lineRule="auto"/>
        <w:ind w:left="720" w:hanging="720"/>
        <w:rPr>
          <w:sz w:val="16"/>
          <w:szCs w:val="16"/>
        </w:rPr>
      </w:pPr>
      <w:r w:rsidRPr="00197A0E">
        <w:rPr>
          <w:sz w:val="16"/>
          <w:szCs w:val="16"/>
        </w:rPr>
        <w:t>Hess, R. D.; Gärtner, B. C.; Garrett, P. E. (2005). Meeting report: Part III. Notes from the 20th Annual Clinical Virology Symposium, April 25-28, 2004, Clearwater Beach, FL, USA. Journal of Clinical Virology 33 (1)83-87. DOI:10.1016/j.jcv.2004.02.016 [Not a recreational water quality study].</w:t>
      </w:r>
    </w:p>
    <w:p w14:paraId="5ADBCB3B" w14:textId="77777777" w:rsidR="00197A0E" w:rsidRPr="00197A0E" w:rsidRDefault="00992883" w:rsidP="00197A0E">
      <w:pPr>
        <w:spacing w:before="0" w:line="240" w:lineRule="auto"/>
        <w:ind w:left="720" w:hanging="720"/>
        <w:rPr>
          <w:sz w:val="16"/>
          <w:szCs w:val="16"/>
        </w:rPr>
      </w:pPr>
      <w:r w:rsidRPr="00197A0E">
        <w:rPr>
          <w:sz w:val="16"/>
          <w:szCs w:val="16"/>
        </w:rPr>
        <w:t>Heß, S.; Lüddeke, F.; Gallert, C. (2016). Concentration of facultative pathogenic bacteria and antibiotic resistance genes during sewage treatment and in receiving rivers. Water Science and Technology 74 (8)1753-1763. DOI:10.2166/wst.2016.304 [Not a recreational water quality study].</w:t>
      </w:r>
    </w:p>
    <w:p w14:paraId="3D106E06" w14:textId="22CB6DE6" w:rsidR="00197A0E" w:rsidRPr="00197A0E" w:rsidRDefault="00992883" w:rsidP="00197A0E">
      <w:pPr>
        <w:spacing w:before="0" w:line="240" w:lineRule="auto"/>
        <w:ind w:left="720" w:hanging="720"/>
        <w:rPr>
          <w:sz w:val="16"/>
          <w:szCs w:val="16"/>
        </w:rPr>
      </w:pPr>
      <w:r w:rsidRPr="00197A0E">
        <w:rPr>
          <w:sz w:val="16"/>
          <w:szCs w:val="16"/>
        </w:rPr>
        <w:t>Hickey, A.; Arnscheidt, J.; Joyce, E.; O'Toole, J.; Galvin, G.; O' Callaghan, M.; Conroy, K.; Killian, D.; Shryane, T.; Hughes, F.; Walsh, K.; Kavanagh, E. (2018). An assessment of the performance of municipal constructed wetlands in Ireland. Journal of Environmental Management 210</w:t>
      </w:r>
      <w:r w:rsidR="00AC631B">
        <w:rPr>
          <w:sz w:val="16"/>
          <w:szCs w:val="16"/>
        </w:rPr>
        <w:t>:</w:t>
      </w:r>
      <w:r w:rsidRPr="00197A0E">
        <w:rPr>
          <w:sz w:val="16"/>
          <w:szCs w:val="16"/>
        </w:rPr>
        <w:t xml:space="preserve"> 263-272. DOI:10.1016/j.jenvman.2017.12.079 [Not a recreational water quality study].</w:t>
      </w:r>
    </w:p>
    <w:p w14:paraId="3A59C2FB" w14:textId="77777777" w:rsidR="00197A0E" w:rsidRPr="00197A0E" w:rsidRDefault="00992883" w:rsidP="00197A0E">
      <w:pPr>
        <w:spacing w:before="0" w:line="240" w:lineRule="auto"/>
        <w:ind w:left="720" w:hanging="720"/>
        <w:rPr>
          <w:sz w:val="16"/>
          <w:szCs w:val="16"/>
        </w:rPr>
      </w:pPr>
      <w:r w:rsidRPr="00197A0E">
        <w:rPr>
          <w:sz w:val="16"/>
          <w:szCs w:val="16"/>
        </w:rPr>
        <w:t>Higgins, J.; Hohn, C. (2008). Effects of prevalent freshwater chemical contaminants on in vitro growth of Escherichia coli and Klebsiella pneumoniae. Environmental Pollution 152 (2)259-266. DOI:10.1016/j.envpol.2007.06.049 [Not a recreational water quality study].</w:t>
      </w:r>
    </w:p>
    <w:p w14:paraId="2099F91E" w14:textId="77777777" w:rsidR="00197A0E" w:rsidRPr="00197A0E" w:rsidRDefault="00992883" w:rsidP="00197A0E">
      <w:pPr>
        <w:spacing w:before="0" w:line="240" w:lineRule="auto"/>
        <w:ind w:left="720" w:hanging="720"/>
        <w:rPr>
          <w:sz w:val="16"/>
          <w:szCs w:val="16"/>
        </w:rPr>
      </w:pPr>
      <w:r w:rsidRPr="00197A0E">
        <w:rPr>
          <w:sz w:val="16"/>
          <w:szCs w:val="16"/>
        </w:rPr>
        <w:t>Hindle, A. G. (2020). Diving deep: Understanding the genetic components of hypoxia tolerance in marine mammals. Journal of Applied Physiology 128 (5)1439-1446. DOI:10.1152/JAPPLPHYSIOL.00846.2019 [Not a recreational water quality study].</w:t>
      </w:r>
    </w:p>
    <w:p w14:paraId="4DF6B6E2" w14:textId="7143E299" w:rsidR="00197A0E" w:rsidRPr="00197A0E" w:rsidRDefault="00992883" w:rsidP="00197A0E">
      <w:pPr>
        <w:spacing w:before="0" w:line="240" w:lineRule="auto"/>
        <w:ind w:left="720" w:hanging="720"/>
        <w:rPr>
          <w:sz w:val="16"/>
          <w:szCs w:val="16"/>
        </w:rPr>
      </w:pPr>
      <w:r w:rsidRPr="00197A0E">
        <w:rPr>
          <w:sz w:val="16"/>
          <w:szCs w:val="16"/>
        </w:rPr>
        <w:t>Hipsey, Matthew R; Brookes, Justin D (2013). Pathogen management in surface waters: practical considerations for reducing public health risk. Current topics in public health. [Not a recreational water quality study].</w:t>
      </w:r>
    </w:p>
    <w:p w14:paraId="0CD2E4C8" w14:textId="77777777" w:rsidR="00197A0E" w:rsidRPr="00197A0E" w:rsidRDefault="00992883" w:rsidP="00197A0E">
      <w:pPr>
        <w:spacing w:before="0" w:line="240" w:lineRule="auto"/>
        <w:ind w:left="720" w:hanging="720"/>
        <w:rPr>
          <w:sz w:val="16"/>
          <w:szCs w:val="16"/>
        </w:rPr>
      </w:pPr>
      <w:r w:rsidRPr="00197A0E">
        <w:rPr>
          <w:sz w:val="16"/>
          <w:szCs w:val="16"/>
        </w:rPr>
        <w:t>Hlaysa, Michele C.; Laco, Joseph P.; Hill, Vincent R. (2019). Good Pool Chemistry Keeps Swimming Healthy and Safe. Journal of Environmental Health 81(9)32-34. ISSN:0022-0892 [Not a recreational water quality study].</w:t>
      </w:r>
    </w:p>
    <w:p w14:paraId="119F769F" w14:textId="545903D0" w:rsidR="00197A0E" w:rsidRPr="00197A0E" w:rsidRDefault="00992883" w:rsidP="00197A0E">
      <w:pPr>
        <w:spacing w:before="0" w:line="240" w:lineRule="auto"/>
        <w:ind w:left="720" w:hanging="720"/>
        <w:rPr>
          <w:sz w:val="16"/>
          <w:szCs w:val="16"/>
        </w:rPr>
      </w:pPr>
      <w:r w:rsidRPr="00197A0E">
        <w:rPr>
          <w:sz w:val="16"/>
          <w:szCs w:val="16"/>
        </w:rPr>
        <w:t>Hofstra, N.; Bouwman, A. F.; Beusen, A. H. W.; Medema, G. J. (2013). Exploring global Cryptosporidium emissions to surface water. Science of the Total Environment 442</w:t>
      </w:r>
      <w:r w:rsidR="00AC631B">
        <w:rPr>
          <w:sz w:val="16"/>
          <w:szCs w:val="16"/>
        </w:rPr>
        <w:t>:</w:t>
      </w:r>
      <w:r w:rsidRPr="00197A0E">
        <w:rPr>
          <w:sz w:val="16"/>
          <w:szCs w:val="16"/>
        </w:rPr>
        <w:t xml:space="preserve"> 43739. DOI:10.1016/j.scitotenv.2012.10.013 [Not a recreational water quality study].</w:t>
      </w:r>
    </w:p>
    <w:p w14:paraId="2D965A73" w14:textId="77777777" w:rsidR="00197A0E" w:rsidRPr="00197A0E" w:rsidRDefault="00992883" w:rsidP="00197A0E">
      <w:pPr>
        <w:spacing w:before="0" w:line="240" w:lineRule="auto"/>
        <w:ind w:left="720" w:hanging="720"/>
        <w:rPr>
          <w:sz w:val="16"/>
          <w:szCs w:val="16"/>
        </w:rPr>
      </w:pPr>
      <w:r w:rsidRPr="00197A0E">
        <w:rPr>
          <w:sz w:val="16"/>
          <w:szCs w:val="16"/>
        </w:rPr>
        <w:t>Hogan, J. N.; Daniels, M. E.; Watson, F. G.; Conrad, P. A.; Oates, S. C.; Miller, M. A.; Hardin, D.; Byrne, B. A.; Dominik, C.; Melli, A.; Jessup, D. A.; Miller, W. A. (2012). Longitudinal poisson regression to evaluate the epidemiology of Cryptosporidium, Giardia, and fecal indicator bacteria in coastal California wetlands. Applied and Environmental Microbiology 78 (10)3606-3613. DOI:10.1128/AEM.00578-12 [Not a recreational water quality study].</w:t>
      </w:r>
    </w:p>
    <w:p w14:paraId="7C18B974" w14:textId="77777777" w:rsidR="00197A0E" w:rsidRPr="00197A0E" w:rsidRDefault="00992883" w:rsidP="00197A0E">
      <w:pPr>
        <w:spacing w:before="0" w:line="240" w:lineRule="auto"/>
        <w:ind w:left="720" w:hanging="720"/>
        <w:rPr>
          <w:sz w:val="16"/>
          <w:szCs w:val="16"/>
        </w:rPr>
      </w:pPr>
      <w:r w:rsidRPr="00197A0E">
        <w:rPr>
          <w:sz w:val="16"/>
          <w:szCs w:val="16"/>
        </w:rPr>
        <w:t>Hokajarvi, Anna-Maria; Pitkanen, Tarja; Merilainen, Paivi; Kauppinen, Ari; Matikka, Ville; Kovanen, Sara; Vepsalainen, Asko; Miettinen, Ilkka T. (2018). Determination of Removal Efficiencies for Escherichia coli, Clostridial Spores, and F-Specific Coliphages in Unit Processes of Surface Waterworks for QMRA Applications. Water 10 (11)1525. DOI:10.3390/w10111525 [Not a recreational water quality study].</w:t>
      </w:r>
    </w:p>
    <w:p w14:paraId="5B8F8283" w14:textId="75F422B1" w:rsidR="00197A0E" w:rsidRPr="00197A0E" w:rsidRDefault="00992883" w:rsidP="00197A0E">
      <w:pPr>
        <w:spacing w:before="0" w:line="240" w:lineRule="auto"/>
        <w:ind w:left="720" w:hanging="720"/>
        <w:rPr>
          <w:sz w:val="16"/>
          <w:szCs w:val="16"/>
        </w:rPr>
      </w:pPr>
      <w:r w:rsidRPr="00197A0E">
        <w:rPr>
          <w:sz w:val="16"/>
          <w:szCs w:val="16"/>
        </w:rPr>
        <w:t>Holcomb, David A; Stewart, Jill R (2020). Microbial Indicators of Fecal Pollution: Recent Progress and Challenges in Assessing Water Quality. Current environmental health reports 41640. ISSN:2196-5412 [Not a recreational water quality study].</w:t>
      </w:r>
    </w:p>
    <w:p w14:paraId="2B8EC0AB" w14:textId="77777777" w:rsidR="00197A0E" w:rsidRPr="00197A0E" w:rsidRDefault="00992883" w:rsidP="00197A0E">
      <w:pPr>
        <w:spacing w:before="0" w:line="240" w:lineRule="auto"/>
        <w:ind w:left="720" w:hanging="720"/>
        <w:rPr>
          <w:sz w:val="16"/>
          <w:szCs w:val="16"/>
        </w:rPr>
      </w:pPr>
      <w:r w:rsidRPr="00197A0E">
        <w:rPr>
          <w:sz w:val="16"/>
          <w:szCs w:val="16"/>
        </w:rPr>
        <w:t>Hong, S. H.; Lee, E. Y. (2014). Vegetation restoration and prevention of coastal sand dunes erosion using ion exchange resins and the plant growth-promoting rhizobacteria Bacillus sp. SH1RP8 isolated from indigenous plants. International Biodeterioration and Biodegradation 95 (PA)262-269. DOI:10.1016/j.ibiod.2014.05.026 [Not a recreational water quality study].</w:t>
      </w:r>
    </w:p>
    <w:p w14:paraId="1E823B3C" w14:textId="77777777" w:rsidR="00197A0E" w:rsidRPr="00197A0E" w:rsidRDefault="00992883" w:rsidP="00197A0E">
      <w:pPr>
        <w:spacing w:before="0" w:line="240" w:lineRule="auto"/>
        <w:ind w:left="720" w:hanging="720"/>
        <w:rPr>
          <w:sz w:val="16"/>
          <w:szCs w:val="16"/>
        </w:rPr>
      </w:pPr>
      <w:r w:rsidRPr="00197A0E">
        <w:rPr>
          <w:sz w:val="16"/>
          <w:szCs w:val="16"/>
        </w:rPr>
        <w:t>Höss, S.; Ahlf, W.; Fahnenstich, C.; Gilberg, D.; Hollert, H.; Melbye, K.; Meller, M.; Hammers-Wirtz, M.; Heininger, P.; Neumann-Hensel, H.; Ottermanns, R.; Ratte, H. T.; Seiler, T. B.; Spira, D.; Weber, J.; Feiler, U. (2010). Variability of sediment-contact tests in freshwater sediments with low-level anthropogenic contamination-Determination of toxicity thresholds. Environmental Pollution 158 (9)2999-3010. DOI:10.1016/j.envpol.2010.05.013 [Not a recreational water quality study].</w:t>
      </w:r>
    </w:p>
    <w:p w14:paraId="052741D8" w14:textId="31E3E23A" w:rsidR="00197A0E" w:rsidRPr="00197A0E" w:rsidRDefault="00992883" w:rsidP="00197A0E">
      <w:pPr>
        <w:spacing w:before="0" w:line="240" w:lineRule="auto"/>
        <w:ind w:left="720" w:hanging="720"/>
        <w:rPr>
          <w:sz w:val="16"/>
          <w:szCs w:val="16"/>
        </w:rPr>
      </w:pPr>
      <w:r w:rsidRPr="00197A0E">
        <w:rPr>
          <w:sz w:val="16"/>
          <w:szCs w:val="16"/>
        </w:rPr>
        <w:t>Hossain, A.; Nakamichi, S.; Habibullah-Al-Mamun, M.; Tani, K.; Masunaga, S.; Matsuda, H. (2017). Occurrence, distribution, ecological and resistance risks of antibiotics in surface water of finfish and shellfish aquaculture in Bangladesh. Chemosphere 188</w:t>
      </w:r>
      <w:r w:rsidR="00AC631B">
        <w:rPr>
          <w:sz w:val="16"/>
          <w:szCs w:val="16"/>
        </w:rPr>
        <w:t>:</w:t>
      </w:r>
      <w:r w:rsidRPr="00197A0E">
        <w:rPr>
          <w:sz w:val="16"/>
          <w:szCs w:val="16"/>
        </w:rPr>
        <w:t xml:space="preserve"> 329-336. DOI:10.1016/j.chemosphere.2017.08.152 [Not a recreational water quality study].</w:t>
      </w:r>
    </w:p>
    <w:p w14:paraId="4E15B52A" w14:textId="77777777" w:rsidR="00197A0E" w:rsidRPr="00197A0E" w:rsidRDefault="00992883" w:rsidP="00197A0E">
      <w:pPr>
        <w:spacing w:before="0" w:line="240" w:lineRule="auto"/>
        <w:ind w:left="720" w:hanging="720"/>
        <w:rPr>
          <w:sz w:val="16"/>
          <w:szCs w:val="16"/>
        </w:rPr>
      </w:pPr>
      <w:r w:rsidRPr="00197A0E">
        <w:rPr>
          <w:sz w:val="16"/>
          <w:szCs w:val="16"/>
        </w:rPr>
        <w:t>Hot, D.; Legeay, O.; Jacques, J.; Gantzer, C.; Caudrelier, Y.; Guyard, K.; Lange, M.; Andréoletti, L. (2003). Detection of somatic phages, infectious enteroviruses and enterovirus genomes as indicators of human enteric viral pollution in surface water. Water Research 37 (19)4703-4710. DOI:10.1016/S0043-1354(03)00439-1 [Not a recreational water quality study].</w:t>
      </w:r>
    </w:p>
    <w:p w14:paraId="31D3E0DA" w14:textId="77777777" w:rsidR="00197A0E" w:rsidRPr="00197A0E" w:rsidRDefault="00992883" w:rsidP="00197A0E">
      <w:pPr>
        <w:spacing w:before="0" w:line="240" w:lineRule="auto"/>
        <w:ind w:left="720" w:hanging="720"/>
        <w:rPr>
          <w:sz w:val="16"/>
          <w:szCs w:val="16"/>
        </w:rPr>
      </w:pPr>
      <w:r w:rsidRPr="00197A0E">
        <w:rPr>
          <w:sz w:val="16"/>
          <w:szCs w:val="16"/>
        </w:rPr>
        <w:t>Hou, L.; Wang, S.; Huang, H.; Li, H.; Wang, W.; Li, W. (2018). Generation of methylated violapyrones with improved anti-influenza A virus activity by heterologous expression of a type III PKS gene in a marine Streptomyces strain. Bioorganic and Medicinal Chemistry Letters 28 (17)2865-2868. DOI:10.1016/j.bmcl.2018.07.029 [Not a recreational water quality study].</w:t>
      </w:r>
    </w:p>
    <w:p w14:paraId="2865E7CF" w14:textId="77777777" w:rsidR="00197A0E" w:rsidRPr="00197A0E" w:rsidRDefault="00992883" w:rsidP="00197A0E">
      <w:pPr>
        <w:spacing w:before="0" w:line="240" w:lineRule="auto"/>
        <w:ind w:left="720" w:hanging="720"/>
        <w:rPr>
          <w:sz w:val="16"/>
          <w:szCs w:val="16"/>
        </w:rPr>
      </w:pPr>
      <w:r w:rsidRPr="00197A0E">
        <w:rPr>
          <w:sz w:val="16"/>
          <w:szCs w:val="16"/>
        </w:rPr>
        <w:t>Hou, M.; Xiong, J.; Wang, K.; Ye, X.; Ye, R.; Wang, Q.; Hu, C.; Zhang, D. (2014). Communities of sediment ammonia-oxidizing bacteria along a coastal pollution gradient in the East China Sea. Marine Pollution Bulletin 86 (43862)147-153. DOI:10.1016/j.marpolbul.2014.07.031 [Not a recreational water quality study].</w:t>
      </w:r>
    </w:p>
    <w:p w14:paraId="687AB727" w14:textId="77777777" w:rsidR="00197A0E" w:rsidRPr="00197A0E" w:rsidRDefault="00992883" w:rsidP="00197A0E">
      <w:pPr>
        <w:spacing w:before="0" w:line="240" w:lineRule="auto"/>
        <w:ind w:left="720" w:hanging="720"/>
        <w:rPr>
          <w:sz w:val="16"/>
          <w:szCs w:val="16"/>
        </w:rPr>
      </w:pPr>
      <w:r w:rsidRPr="00197A0E">
        <w:rPr>
          <w:sz w:val="16"/>
          <w:szCs w:val="16"/>
        </w:rPr>
        <w:t>Hou, X.; Chen, L.; Wei, G.; Gong, Y.; Shen, Z. (2018). Factors affecting microbial and physico-chemical pollutants in stormwater in a typical Chinese urban catchment. Environmental Science: Processes and Impacts 20 (12)1697-1707. DOI:10.1039/c8em00303c [Not a recreational water quality study].</w:t>
      </w:r>
    </w:p>
    <w:p w14:paraId="46D153E5" w14:textId="77777777" w:rsidR="00197A0E" w:rsidRPr="00197A0E" w:rsidRDefault="00992883" w:rsidP="00197A0E">
      <w:pPr>
        <w:spacing w:before="0" w:line="240" w:lineRule="auto"/>
        <w:ind w:left="720" w:hanging="720"/>
        <w:rPr>
          <w:sz w:val="16"/>
          <w:szCs w:val="16"/>
        </w:rPr>
      </w:pPr>
      <w:r w:rsidRPr="00197A0E">
        <w:rPr>
          <w:sz w:val="16"/>
          <w:szCs w:val="16"/>
        </w:rPr>
        <w:t>Howard, K. P.; Klein, B. E. K.; Dreyer, J. O.; Danforth, L. G.; Klein, R.; Hyman, L. (2014). Cross-sectional associations of medication and supplement use with retinal vascular diameter in the beaver dam eye study. JAMA Ophthalmology 132 (1)23-31. DOI:10.1001/jamaophthalmol.2013.6326 [Not a recreational water quality study].</w:t>
      </w:r>
    </w:p>
    <w:p w14:paraId="678C5447" w14:textId="77777777" w:rsidR="00197A0E" w:rsidRPr="00197A0E" w:rsidRDefault="00992883" w:rsidP="00197A0E">
      <w:pPr>
        <w:spacing w:before="0" w:line="240" w:lineRule="auto"/>
        <w:ind w:left="720" w:hanging="720"/>
        <w:rPr>
          <w:sz w:val="16"/>
          <w:szCs w:val="16"/>
        </w:rPr>
      </w:pPr>
      <w:r w:rsidRPr="00197A0E">
        <w:rPr>
          <w:sz w:val="16"/>
          <w:szCs w:val="16"/>
        </w:rPr>
        <w:t>Hu, B.; Jia, X.; Hu, J.; Xu, D.; Xia, F.; Li, Y. (2017). Assessment of heavy metal pollution and health risks in the soil-plant-human system in the Yangtze river delta, China. International Journal of Environmental Research and Public Health 14 (9). DOI:10.3390/ijerph14091042 [Not a recreational water quality study].</w:t>
      </w:r>
    </w:p>
    <w:p w14:paraId="0D8A0AB4" w14:textId="77777777" w:rsidR="00197A0E" w:rsidRPr="00197A0E" w:rsidRDefault="00992883" w:rsidP="00197A0E">
      <w:pPr>
        <w:spacing w:before="0" w:line="240" w:lineRule="auto"/>
        <w:ind w:left="720" w:hanging="720"/>
        <w:rPr>
          <w:sz w:val="16"/>
          <w:szCs w:val="16"/>
        </w:rPr>
      </w:pPr>
      <w:r w:rsidRPr="00197A0E">
        <w:rPr>
          <w:sz w:val="16"/>
          <w:szCs w:val="16"/>
        </w:rPr>
        <w:t>Hu, B.; Wang, J.; Jin, B.; Li, Y.; Shi, Z. (2017). Assessment of the potential health risks of heavy metals in soils in a coastal industrial region of the Yangtze River Delta. Environmental Science and Pollution Research 24 (24)19816-19826. DOI:10.1007/s11356-017-9516-1 [Not a recreational water quality study].</w:t>
      </w:r>
    </w:p>
    <w:p w14:paraId="03C945E1" w14:textId="77777777" w:rsidR="00197A0E" w:rsidRPr="00197A0E" w:rsidRDefault="00992883" w:rsidP="00197A0E">
      <w:pPr>
        <w:spacing w:before="0" w:line="240" w:lineRule="auto"/>
        <w:ind w:left="720" w:hanging="720"/>
        <w:rPr>
          <w:sz w:val="16"/>
          <w:szCs w:val="16"/>
        </w:rPr>
      </w:pPr>
      <w:r w:rsidRPr="00197A0E">
        <w:rPr>
          <w:sz w:val="16"/>
          <w:szCs w:val="16"/>
        </w:rPr>
        <w:t>Hu, H.; Yu, Q.; Zhang, X.; Cao, C.; Li, S.; Zhu, H. (2015). Cost-effectiveness evaluation on comprehensive control measures carrying out in schistosomiasis endemic areas with regard to different layers of administrative villages stratified by infection situation of human and domestic animals. II Correlation analysis of costs and inputs with changes of schistosomiasis endemic situation in inner embankment of marshland and lake regions from 2006 to 2013. Zhongguo xue xi chong bing fang zhi za zhi = Chinese journal of schistosomiasis control 27 (1)17-21. URL:https://www.scopus.com/inward/record.uri?eid=2-s2.0-85003043763&amp;partnerID=40&amp;md5=ba9db922d90de328b770fa76c6f100c2 [Not a recreational water quality study].</w:t>
      </w:r>
    </w:p>
    <w:p w14:paraId="5B8A7BD7" w14:textId="0E6AA3B7" w:rsidR="00197A0E" w:rsidRPr="00197A0E" w:rsidRDefault="00992883" w:rsidP="00197A0E">
      <w:pPr>
        <w:spacing w:before="0" w:line="240" w:lineRule="auto"/>
        <w:ind w:left="720" w:hanging="720"/>
        <w:rPr>
          <w:sz w:val="16"/>
          <w:szCs w:val="16"/>
        </w:rPr>
      </w:pPr>
      <w:r w:rsidRPr="00197A0E">
        <w:rPr>
          <w:sz w:val="16"/>
          <w:szCs w:val="16"/>
        </w:rPr>
        <w:t>Hu, S.; Lv, Z.; Zuo, X.; Liu, H.; Vymazal, J.; Chen, Z. (2020). Effects of loading rates and plant species on sludge characteristics in earthworm assistant sludge treatment wetlands. Science of the Total Environment 730. DOI:10.1016/j.scitotenv.2020.139142 [Not a recreational water quality study].</w:t>
      </w:r>
    </w:p>
    <w:p w14:paraId="6ABDBC4C" w14:textId="2C175263" w:rsidR="00197A0E" w:rsidRPr="00197A0E" w:rsidRDefault="00992883" w:rsidP="00197A0E">
      <w:pPr>
        <w:spacing w:before="0" w:line="240" w:lineRule="auto"/>
        <w:ind w:left="720" w:hanging="720"/>
        <w:rPr>
          <w:sz w:val="16"/>
          <w:szCs w:val="16"/>
        </w:rPr>
      </w:pPr>
      <w:r w:rsidRPr="00197A0E">
        <w:rPr>
          <w:sz w:val="16"/>
          <w:szCs w:val="16"/>
        </w:rPr>
        <w:t>Huang, J.; Cao, C.; Liu, J.; Yan, C.; Xiao, J. (2019). The response of nitrogen removal and related bacteria within constructed wetlands after long-term treating wastewater containing environmental concentrations of silver nanoparticles. Science of the Total Environment 667</w:t>
      </w:r>
      <w:r w:rsidR="00AC631B">
        <w:rPr>
          <w:sz w:val="16"/>
          <w:szCs w:val="16"/>
        </w:rPr>
        <w:t>:</w:t>
      </w:r>
      <w:r w:rsidRPr="00197A0E">
        <w:rPr>
          <w:sz w:val="16"/>
          <w:szCs w:val="16"/>
        </w:rPr>
        <w:t xml:space="preserve"> 522-531. DOI:10.1016/j.scitotenv.2019.02.396 [Not a recreational water quality study].</w:t>
      </w:r>
    </w:p>
    <w:p w14:paraId="0BED9D9C" w14:textId="15C06E91" w:rsidR="00197A0E" w:rsidRPr="00197A0E" w:rsidRDefault="00992883" w:rsidP="00197A0E">
      <w:pPr>
        <w:spacing w:before="0" w:line="240" w:lineRule="auto"/>
        <w:ind w:left="720" w:hanging="720"/>
        <w:rPr>
          <w:sz w:val="16"/>
          <w:szCs w:val="16"/>
        </w:rPr>
      </w:pPr>
      <w:r w:rsidRPr="00197A0E">
        <w:rPr>
          <w:sz w:val="16"/>
          <w:szCs w:val="16"/>
        </w:rPr>
        <w:t>Huang, J.; Cao, C.; Yan, C.; Liu, J.; Hu, Q.; Guan, W. (2017). Impacts of silver nanoparticles on the nutrient removal and functional bacterial community in vertical subsurface flow constructed wetlands. Bioresource Technology 243</w:t>
      </w:r>
      <w:r w:rsidR="00AC631B">
        <w:rPr>
          <w:sz w:val="16"/>
          <w:szCs w:val="16"/>
        </w:rPr>
        <w:t>:</w:t>
      </w:r>
      <w:r w:rsidRPr="00197A0E">
        <w:rPr>
          <w:sz w:val="16"/>
          <w:szCs w:val="16"/>
        </w:rPr>
        <w:t xml:space="preserve"> 1216-1226. DOI:10.1016/j.biortech.2017.07.178 [Not a recreational water quality study].</w:t>
      </w:r>
    </w:p>
    <w:p w14:paraId="35C40FA9" w14:textId="125E78E9" w:rsidR="00197A0E" w:rsidRPr="00197A0E" w:rsidRDefault="00992883" w:rsidP="00197A0E">
      <w:pPr>
        <w:spacing w:before="0" w:line="240" w:lineRule="auto"/>
        <w:ind w:left="720" w:hanging="720"/>
        <w:rPr>
          <w:sz w:val="16"/>
          <w:szCs w:val="16"/>
        </w:rPr>
      </w:pPr>
      <w:r w:rsidRPr="00197A0E">
        <w:rPr>
          <w:sz w:val="16"/>
          <w:szCs w:val="16"/>
        </w:rPr>
        <w:t>Huang, J.; Xiao, J.; Guo, Y.; Guan, W.; Cao, C.; Yan, C.; Wang, M. (2020). Long-term effects of silver nanoparticles on performance of phosphorus removal in a laboratory-scale vertical flow constructed wetland. Journal of Environmental Sciences (China) 87</w:t>
      </w:r>
      <w:r w:rsidR="00AC631B">
        <w:rPr>
          <w:sz w:val="16"/>
          <w:szCs w:val="16"/>
        </w:rPr>
        <w:t>:</w:t>
      </w:r>
      <w:r w:rsidRPr="00197A0E">
        <w:rPr>
          <w:sz w:val="16"/>
          <w:szCs w:val="16"/>
        </w:rPr>
        <w:t xml:space="preserve"> 319-330. DOI:10.1016/j.jes.2019.07.012 [Not a recreational water quality study].</w:t>
      </w:r>
    </w:p>
    <w:p w14:paraId="3D99A3C1" w14:textId="4D513A04" w:rsidR="00197A0E" w:rsidRPr="00197A0E" w:rsidRDefault="00992883" w:rsidP="00197A0E">
      <w:pPr>
        <w:spacing w:before="0" w:line="240" w:lineRule="auto"/>
        <w:ind w:left="720" w:hanging="720"/>
        <w:rPr>
          <w:sz w:val="16"/>
          <w:szCs w:val="16"/>
        </w:rPr>
      </w:pPr>
      <w:r w:rsidRPr="00197A0E">
        <w:rPr>
          <w:sz w:val="16"/>
          <w:szCs w:val="16"/>
        </w:rPr>
        <w:t>Huang, M.; Wang, X.; Wang, B.; Jia, S.; Ye, L.; Li, Z.; Hang, J. (2019). Projections of long-term human multimedia exposure to metal(loid)s and the health risks derived from atmospheric deposition: A case study in the Pearl River Delta region, South China. Environment International 132. DOI:10.1016/j.envint.2019.105051 [Not a recreational water quality study].</w:t>
      </w:r>
    </w:p>
    <w:p w14:paraId="4A2C0964" w14:textId="77777777" w:rsidR="00197A0E" w:rsidRPr="00197A0E" w:rsidRDefault="00992883" w:rsidP="00197A0E">
      <w:pPr>
        <w:spacing w:before="0" w:line="240" w:lineRule="auto"/>
        <w:ind w:left="720" w:hanging="720"/>
        <w:rPr>
          <w:sz w:val="16"/>
          <w:szCs w:val="16"/>
        </w:rPr>
      </w:pPr>
      <w:r w:rsidRPr="00197A0E">
        <w:rPr>
          <w:sz w:val="16"/>
          <w:szCs w:val="16"/>
        </w:rPr>
        <w:t>Huang, Q. B.; Song, L.; Zhao, K. S.; Chen, B.; Huang, X. L. (2004). Effects of lipopolysaccharide on actin reorganization and actin pools in endothelial cells. Chinese Journal of Traumatology - English Edition 7 (4)195-200. URL:https://www.scopus.com/inward/record.uri?eid=2-s2.0-4444232217&amp;partnerID=40&amp;md5=78683aaec1f2c960f58ca84041025aff [Not a recreational water quality study].</w:t>
      </w:r>
    </w:p>
    <w:p w14:paraId="167118D9" w14:textId="77777777" w:rsidR="00197A0E" w:rsidRPr="00197A0E" w:rsidRDefault="00992883" w:rsidP="00197A0E">
      <w:pPr>
        <w:spacing w:before="0" w:line="240" w:lineRule="auto"/>
        <w:ind w:left="720" w:hanging="720"/>
        <w:rPr>
          <w:sz w:val="16"/>
          <w:szCs w:val="16"/>
        </w:rPr>
      </w:pPr>
      <w:r w:rsidRPr="00197A0E">
        <w:rPr>
          <w:sz w:val="16"/>
          <w:szCs w:val="16"/>
        </w:rPr>
        <w:t>Huang, W.; Chen, X.; Wang, K.; Chen, J.; Zheng, B.; Jiang, X. (2019). Comparison among the microbial communities in the lake, lake wetland, and estuary sediments of a plain river network. MicrobiologyOpen 8 (2). DOI:10.1002/mbo3.644 [Not a recreational water quality study].</w:t>
      </w:r>
    </w:p>
    <w:p w14:paraId="0BD2F64E" w14:textId="77777777" w:rsidR="00197A0E" w:rsidRPr="00197A0E" w:rsidRDefault="00992883" w:rsidP="00197A0E">
      <w:pPr>
        <w:spacing w:before="0" w:line="240" w:lineRule="auto"/>
        <w:ind w:left="720" w:hanging="720"/>
        <w:rPr>
          <w:sz w:val="16"/>
          <w:szCs w:val="16"/>
        </w:rPr>
      </w:pPr>
      <w:r w:rsidRPr="00197A0E">
        <w:rPr>
          <w:sz w:val="16"/>
          <w:szCs w:val="16"/>
        </w:rPr>
        <w:t>Huang, X.; Bai, J.; Li, K. R.; Zhao, Y. G.; Tian, W. J.; Dang, J. J. (2017). Characteristics of two novel cold- and salt-tolerant ammonia-oxidizing bacteria from Liaohe Estuarine Wetland. Marine Pollution Bulletin 114 (1)192-200. DOI:10.1016/j.marpolbul.2016.08.077 [Not a recreational water quality study].</w:t>
      </w:r>
    </w:p>
    <w:p w14:paraId="373FCE07" w14:textId="402B8E35" w:rsidR="00197A0E" w:rsidRPr="00197A0E" w:rsidRDefault="00992883" w:rsidP="00197A0E">
      <w:pPr>
        <w:spacing w:before="0" w:line="240" w:lineRule="auto"/>
        <w:ind w:left="720" w:hanging="720"/>
        <w:rPr>
          <w:sz w:val="16"/>
          <w:szCs w:val="16"/>
        </w:rPr>
      </w:pPr>
      <w:r w:rsidRPr="00197A0E">
        <w:rPr>
          <w:sz w:val="16"/>
          <w:szCs w:val="16"/>
        </w:rPr>
        <w:t>Huang, X.; Rippy, M. A.; Mehring, A. S.; Winfrey, B. K.; Jiang, S. C.; Grant, S. B. (2018). Shifts in dissolved organic matter and microbial community composition are associated with enhanced removal of fecal pollutants in urban stormwater wetlands. Water Research 137</w:t>
      </w:r>
      <w:r w:rsidR="00AC631B">
        <w:rPr>
          <w:sz w:val="16"/>
          <w:szCs w:val="16"/>
        </w:rPr>
        <w:t>:</w:t>
      </w:r>
      <w:r w:rsidRPr="00197A0E">
        <w:rPr>
          <w:sz w:val="16"/>
          <w:szCs w:val="16"/>
        </w:rPr>
        <w:t xml:space="preserve"> 310-323. DOI:10.1016/j.watres.2018.03.020 [Not a recreational water quality study].</w:t>
      </w:r>
    </w:p>
    <w:p w14:paraId="25CFA528" w14:textId="61FB7087" w:rsidR="00197A0E" w:rsidRPr="00197A0E" w:rsidRDefault="00992883" w:rsidP="00197A0E">
      <w:pPr>
        <w:spacing w:before="0" w:line="240" w:lineRule="auto"/>
        <w:ind w:left="720" w:hanging="720"/>
        <w:rPr>
          <w:sz w:val="16"/>
          <w:szCs w:val="16"/>
        </w:rPr>
      </w:pPr>
      <w:r w:rsidRPr="00197A0E">
        <w:rPr>
          <w:sz w:val="16"/>
          <w:szCs w:val="16"/>
        </w:rPr>
        <w:t>Huang, X.; Yang, X.; Zhu, J.; Yu, J. (2020). Microbial interspecific interaction and nitrogen metabolism pathway for the treatment of municipal wastewater by iron carbon based constructed wetland. Bioresource Technology 315. DOI:10.1016/j.biortech.2020.123814 [Not a recreational water quality study].</w:t>
      </w:r>
    </w:p>
    <w:p w14:paraId="29FFB55E" w14:textId="77777777" w:rsidR="00197A0E" w:rsidRPr="00197A0E" w:rsidRDefault="00992883" w:rsidP="00197A0E">
      <w:pPr>
        <w:spacing w:before="0" w:line="240" w:lineRule="auto"/>
        <w:ind w:left="720" w:hanging="720"/>
        <w:rPr>
          <w:sz w:val="16"/>
          <w:szCs w:val="16"/>
        </w:rPr>
      </w:pPr>
      <w:r w:rsidRPr="00197A0E">
        <w:rPr>
          <w:sz w:val="16"/>
          <w:szCs w:val="16"/>
        </w:rPr>
        <w:t>Huchim-Lara, O.; Salas, S.; Chin, W.; Montero, J.; Fraga, J. (2015). Diving behavior and fishing performance: The case of lobster artisanal fishermen of the Yucatan coast, Mexico. Undersea and Hyperbaric Medicine 42 (4)285-296. URL:https://www.scopus.com/inward/record.uri?eid=2-s2.0-84938801592&amp;partnerID=40&amp;md5=383cb13c8ec7bcf652c8c37bc832ff7c [Not a recreational water quality study].</w:t>
      </w:r>
    </w:p>
    <w:p w14:paraId="51DD95B6" w14:textId="77777777" w:rsidR="00197A0E" w:rsidRPr="00197A0E" w:rsidRDefault="00992883" w:rsidP="00197A0E">
      <w:pPr>
        <w:spacing w:before="0" w:line="240" w:lineRule="auto"/>
        <w:ind w:left="720" w:hanging="720"/>
        <w:rPr>
          <w:sz w:val="16"/>
          <w:szCs w:val="16"/>
        </w:rPr>
      </w:pPr>
      <w:r w:rsidRPr="00197A0E">
        <w:rPr>
          <w:sz w:val="16"/>
          <w:szCs w:val="16"/>
        </w:rPr>
        <w:t>Hudak, P. F.; Banks, K. E. (2006). Compositions of first flush and composite storm water runoff in small urban and rural watersheds, north-central Texas. Urban Water Journal 3 (1)43-49. DOI:10.1080/15730620600578678 [Not a recreational water quality study].</w:t>
      </w:r>
    </w:p>
    <w:p w14:paraId="3CC55AA8" w14:textId="77777777" w:rsidR="00197A0E" w:rsidRPr="00197A0E" w:rsidRDefault="00992883" w:rsidP="00197A0E">
      <w:pPr>
        <w:spacing w:before="0" w:line="240" w:lineRule="auto"/>
        <w:ind w:left="720" w:hanging="720"/>
        <w:rPr>
          <w:sz w:val="16"/>
          <w:szCs w:val="16"/>
        </w:rPr>
      </w:pPr>
      <w:r w:rsidRPr="00197A0E">
        <w:rPr>
          <w:sz w:val="16"/>
          <w:szCs w:val="16"/>
        </w:rPr>
        <w:t>Hughes, S. A.; Naile, J.; Pinza, M.; Ray, C.; Hester, B.; Baum, J.; Gardiner, W.; Kallestad, W.; Brzuzy, L. (2019). Characterization of Miscellaneous Effluent Discharges from a Mobile Offshore Drilling Unit to the Marine Environment. Environmental Toxicology and Chemistry 38 (12)2811-2823. DOI:10.1002/etc.4581 [Not a recreational water quality study].</w:t>
      </w:r>
    </w:p>
    <w:p w14:paraId="7A33BC50" w14:textId="77777777" w:rsidR="00197A0E" w:rsidRPr="00197A0E" w:rsidRDefault="00992883" w:rsidP="00197A0E">
      <w:pPr>
        <w:spacing w:before="0" w:line="240" w:lineRule="auto"/>
        <w:ind w:left="720" w:hanging="720"/>
        <w:rPr>
          <w:sz w:val="16"/>
          <w:szCs w:val="16"/>
        </w:rPr>
      </w:pPr>
      <w:r w:rsidRPr="00197A0E">
        <w:rPr>
          <w:sz w:val="16"/>
          <w:szCs w:val="16"/>
        </w:rPr>
        <w:t>Huhtanen, P.; Detmann, E.; Krizsan, S. J. (2016). Prediction of rumen fiber pool in cattle from dietary, fecal, and animal variables. Journal of Dairy Science 99 (7)5345-5357. DOI:10.3168/jds.2015-10842 [Not a recreational water quality study].</w:t>
      </w:r>
    </w:p>
    <w:p w14:paraId="2DCC4EBC" w14:textId="77777777" w:rsidR="00197A0E" w:rsidRPr="00197A0E" w:rsidRDefault="00992883" w:rsidP="00197A0E">
      <w:pPr>
        <w:spacing w:before="0" w:line="240" w:lineRule="auto"/>
        <w:ind w:left="720" w:hanging="720"/>
        <w:rPr>
          <w:sz w:val="16"/>
          <w:szCs w:val="16"/>
        </w:rPr>
      </w:pPr>
      <w:r w:rsidRPr="00197A0E">
        <w:rPr>
          <w:sz w:val="16"/>
          <w:szCs w:val="16"/>
        </w:rPr>
        <w:t>Humphrey Jr, C. P.; O'Driscoll, M. A.; Zarate, M. A. (2011). Evaluation of on-site wastewater system Escherichia coli contributions to shallow groundwater in coastal North Carolina. Water Science and Technology 63 (4)789-795. DOI:10.2166/wst.2011.310 [Not a recreational water quality study].</w:t>
      </w:r>
    </w:p>
    <w:p w14:paraId="11F55DF0" w14:textId="77777777" w:rsidR="00197A0E" w:rsidRPr="00197A0E" w:rsidRDefault="00992883" w:rsidP="00197A0E">
      <w:pPr>
        <w:spacing w:before="0" w:line="240" w:lineRule="auto"/>
        <w:ind w:left="720" w:hanging="720"/>
        <w:rPr>
          <w:sz w:val="16"/>
          <w:szCs w:val="16"/>
        </w:rPr>
      </w:pPr>
      <w:r w:rsidRPr="00197A0E">
        <w:rPr>
          <w:sz w:val="16"/>
          <w:szCs w:val="16"/>
        </w:rPr>
        <w:t>Humphrey, C. P.; Sanderford, C.; Iverson, G. (2018). Concentrations and Exports of Fecal Indicator Bacteria in Watersheds with Varying Densities of Onsite Wastewater Systems. Water, Air, and Soil Pollution 229 (8). DOI:10.1007/s11270-018-3929-4 [Not a recreational water quality study].</w:t>
      </w:r>
    </w:p>
    <w:p w14:paraId="0D217949" w14:textId="77777777" w:rsidR="00197A0E" w:rsidRPr="00197A0E" w:rsidRDefault="00992883" w:rsidP="00197A0E">
      <w:pPr>
        <w:spacing w:before="0" w:line="240" w:lineRule="auto"/>
        <w:ind w:left="720" w:hanging="720"/>
        <w:rPr>
          <w:sz w:val="16"/>
          <w:szCs w:val="16"/>
        </w:rPr>
      </w:pPr>
      <w:r w:rsidRPr="00197A0E">
        <w:rPr>
          <w:sz w:val="16"/>
          <w:szCs w:val="16"/>
        </w:rPr>
        <w:t>Hung, N. M.; Duc, N. V.; Stauffer, J. R.; Madsen, H. (2013). Use of black carp (Mylopharyngodon piceus) in biological control of intermediate host snails of fish-borne zoonotic trematodes in nursery ponds in the Red River Delta, Vietnam. Parasites and Vectors 6 (1). DOI:10.1186/1756-3305-6-142 [Not a recreational water quality study].</w:t>
      </w:r>
    </w:p>
    <w:p w14:paraId="5836A8BB" w14:textId="77777777" w:rsidR="00197A0E" w:rsidRPr="00197A0E" w:rsidRDefault="00992883" w:rsidP="00197A0E">
      <w:pPr>
        <w:spacing w:before="0" w:line="240" w:lineRule="auto"/>
        <w:ind w:left="720" w:hanging="720"/>
        <w:rPr>
          <w:sz w:val="16"/>
          <w:szCs w:val="16"/>
        </w:rPr>
      </w:pPr>
      <w:r w:rsidRPr="00197A0E">
        <w:rPr>
          <w:sz w:val="16"/>
          <w:szCs w:val="16"/>
        </w:rPr>
        <w:t>Hunter, J. G.; Madden, R. G.; Stone, A. M.; Osborne, N.; Wheeler, B.; Vine, L.; Dickson, A.; Barlow, M.; Lewis, J.; Bendall, R. P.; Lin, N. X.; Henley, W. E.; Gaze, W. H.; Dalton, H. R. (2016). Coastal clustering of HEV; Cornwall, UK. European Journal of Gastroenterology and Hepatology 28 (3)323-327. DOI:10.1097/MEG.0000000000000518 [Not a recreational water quality study].</w:t>
      </w:r>
    </w:p>
    <w:p w14:paraId="43F3E526" w14:textId="0618CCC1" w:rsidR="00197A0E" w:rsidRPr="00197A0E" w:rsidRDefault="00992883" w:rsidP="00197A0E">
      <w:pPr>
        <w:spacing w:before="0" w:line="240" w:lineRule="auto"/>
        <w:ind w:left="720" w:hanging="720"/>
        <w:rPr>
          <w:sz w:val="16"/>
          <w:szCs w:val="16"/>
        </w:rPr>
      </w:pPr>
      <w:r w:rsidRPr="00197A0E">
        <w:rPr>
          <w:sz w:val="16"/>
          <w:szCs w:val="16"/>
        </w:rPr>
        <w:t>Huot, Y.; Brown, C. A.; Potvin, G.; Antoniades, D.; Baulch, H. M.; Beisner, B. E.; Bélanger, S.; Brazeau, S.; Cabana, H.; Cardille, J. A.; del Giorgio, P. A.; Gregory-Eaves, I.; Fortin, M. J.; Lang, A. S.; Laurion, I.; Maranger, R.; Prairie, Y. T.; Rusak, J. A.; Segura, P. A.; Siron, R.; Smol, J. P.; Vinebrooke, R. D.; Walsh, D. A. (2019). The NSERC Canadian Lake Pulse Network: A national assessment of lake health providing science for water management in a changing climate. Science of the Total Environment 695. DOI:10.1016/j.scitotenv.2019.133668 [Not a recreational water quality study].</w:t>
      </w:r>
    </w:p>
    <w:p w14:paraId="7EAACD20" w14:textId="77777777" w:rsidR="00197A0E" w:rsidRPr="00197A0E" w:rsidRDefault="00992883" w:rsidP="00197A0E">
      <w:pPr>
        <w:spacing w:before="0" w:line="240" w:lineRule="auto"/>
        <w:ind w:left="720" w:hanging="720"/>
        <w:rPr>
          <w:sz w:val="16"/>
          <w:szCs w:val="16"/>
        </w:rPr>
      </w:pPr>
      <w:r w:rsidRPr="00197A0E">
        <w:rPr>
          <w:sz w:val="16"/>
          <w:szCs w:val="16"/>
        </w:rPr>
        <w:t>Iaconelli, M.; Purpari, G.; Libera, S. D.; Petricca, S.; Guercio, A.; Ciccaglione, A. R.; Bruni, R.; Taffon, S.; Equestre, M.; Fratini, M.; Muscillo, M.; La Rosa, G. (2015). Hepatitis A and E Viruses in Wastewaters, in River Waters, and in Bivalve Molluscs in Italy. Food and Environmental Virology 7 (4)316-324. DOI:10.1007/s12560-015-9207-3 [Not a recreational water quality study].</w:t>
      </w:r>
    </w:p>
    <w:p w14:paraId="798C3B29" w14:textId="77777777" w:rsidR="00197A0E" w:rsidRPr="00197A0E" w:rsidRDefault="00992883" w:rsidP="00197A0E">
      <w:pPr>
        <w:spacing w:before="0" w:line="240" w:lineRule="auto"/>
        <w:ind w:left="720" w:hanging="720"/>
        <w:rPr>
          <w:sz w:val="16"/>
          <w:szCs w:val="16"/>
        </w:rPr>
      </w:pPr>
      <w:r w:rsidRPr="00197A0E">
        <w:rPr>
          <w:sz w:val="16"/>
          <w:szCs w:val="16"/>
        </w:rPr>
        <w:t>Iannelli, R.; Ripari, S.; Casini, B.; Buzzigoli, A.; Privitera, G.; Verani, M.; Carducci, A. (2014). Feasibility assessment of surface water disinfection by ultrafiltration. Water Science and Technology: Water Supply 14 (4)522-531. DOI:10.2166/ws.2014.003 [Not a recreational water quality study].</w:t>
      </w:r>
    </w:p>
    <w:p w14:paraId="13C67B86" w14:textId="0073B633" w:rsidR="00197A0E" w:rsidRPr="00197A0E" w:rsidRDefault="00992883" w:rsidP="00197A0E">
      <w:pPr>
        <w:spacing w:before="0" w:line="240" w:lineRule="auto"/>
        <w:ind w:left="720" w:hanging="720"/>
        <w:rPr>
          <w:sz w:val="16"/>
          <w:szCs w:val="16"/>
        </w:rPr>
      </w:pPr>
      <w:r w:rsidRPr="00197A0E">
        <w:rPr>
          <w:sz w:val="16"/>
          <w:szCs w:val="16"/>
        </w:rPr>
        <w:t>Ibekwe, A. M.; Leddy, M. B. (2010). Variations of indicator bacteria in a large urban watershed. 271-280. URL:https://www.scopus.com/inward/record.uri?eid=2-s2.0-79959547335&amp;partnerID=40&amp;md5=9fdcee715f4fa1183d768ffa5ab047d0 [Not a recreational water quality study].</w:t>
      </w:r>
    </w:p>
    <w:p w14:paraId="407D7F3F" w14:textId="77777777" w:rsidR="00197A0E" w:rsidRPr="00197A0E" w:rsidRDefault="00992883" w:rsidP="00197A0E">
      <w:pPr>
        <w:spacing w:before="0" w:line="240" w:lineRule="auto"/>
        <w:ind w:left="720" w:hanging="720"/>
        <w:rPr>
          <w:sz w:val="16"/>
          <w:szCs w:val="16"/>
        </w:rPr>
      </w:pPr>
      <w:r w:rsidRPr="00197A0E">
        <w:rPr>
          <w:sz w:val="16"/>
          <w:szCs w:val="16"/>
        </w:rPr>
        <w:t>Ibekwe, A. Mark; Leddy, Menu; Murinda, Shelton E. (2013). Potential Human Pathogenic Bacteria in a Mixed Urban Watershed as Revealed by Pyrosequencing. Plos One 8 (11)e79490. DOI:10.1371/journal.pone.0079490 [Not a recreational water quality study].</w:t>
      </w:r>
    </w:p>
    <w:p w14:paraId="29877D3D" w14:textId="72216AD6" w:rsidR="00197A0E" w:rsidRPr="00197A0E" w:rsidRDefault="00992883" w:rsidP="00197A0E">
      <w:pPr>
        <w:spacing w:before="0" w:line="240" w:lineRule="auto"/>
        <w:ind w:left="720" w:hanging="720"/>
        <w:rPr>
          <w:sz w:val="16"/>
          <w:szCs w:val="16"/>
        </w:rPr>
      </w:pPr>
      <w:r w:rsidRPr="00197A0E">
        <w:rPr>
          <w:sz w:val="16"/>
          <w:szCs w:val="16"/>
        </w:rPr>
        <w:t>Ibekwe, A. Mark; Ma, Jincai; Murinda, Shelton E. (2016). Bacterial community composition and structure in an Urban River impacted by different pollutant sources. Science of the Total Environment 566</w:t>
      </w:r>
      <w:r w:rsidR="00AC631B">
        <w:rPr>
          <w:sz w:val="16"/>
          <w:szCs w:val="16"/>
        </w:rPr>
        <w:t>:</w:t>
      </w:r>
      <w:r w:rsidRPr="00197A0E">
        <w:rPr>
          <w:sz w:val="16"/>
          <w:szCs w:val="16"/>
        </w:rPr>
        <w:t xml:space="preserve"> 1176-1185. DOI:10.1016/j.scitotenv.2016.05.168 [Not a recreational water quality study].</w:t>
      </w:r>
    </w:p>
    <w:p w14:paraId="4DDC4F79" w14:textId="77777777" w:rsidR="00197A0E" w:rsidRPr="00197A0E" w:rsidRDefault="00992883" w:rsidP="00197A0E">
      <w:pPr>
        <w:spacing w:before="0" w:line="240" w:lineRule="auto"/>
        <w:ind w:left="720" w:hanging="720"/>
        <w:rPr>
          <w:sz w:val="16"/>
          <w:szCs w:val="16"/>
        </w:rPr>
      </w:pPr>
      <w:r w:rsidRPr="00197A0E">
        <w:rPr>
          <w:sz w:val="16"/>
          <w:szCs w:val="16"/>
        </w:rPr>
        <w:t>Ibsen, M.; Fernando, D. M.; Kumar, A.; Kirkwood, A. E. (2017). Prevalence of antibiotic resistance genes in bacterial communities associated with Cladophora glomerata mats along the nearshore of Lake Ontario. Canadian Journal of Microbiology 63 (5)439-449. DOI:10.1139/cjm-2016-0803 [Not a recreational water quality study].</w:t>
      </w:r>
    </w:p>
    <w:p w14:paraId="17E1A548" w14:textId="77777777" w:rsidR="00197A0E" w:rsidRPr="00197A0E" w:rsidRDefault="00992883" w:rsidP="00197A0E">
      <w:pPr>
        <w:spacing w:before="0" w:line="240" w:lineRule="auto"/>
        <w:ind w:left="720" w:hanging="720"/>
        <w:rPr>
          <w:sz w:val="16"/>
          <w:szCs w:val="16"/>
        </w:rPr>
      </w:pPr>
      <w:r w:rsidRPr="00197A0E">
        <w:rPr>
          <w:sz w:val="16"/>
          <w:szCs w:val="16"/>
        </w:rPr>
        <w:t>Idris, S. M.; Jones, P. L.; Salzman, S. A.; Croatto, G.; Allinson, G. (2012). Evaluation of the giant reed (Arundo donax) in horizontal subsurface flow wetlands for the treatment of recirculating aquaculture system effluent. Environmental Science and Pollution Research 19 (4)1159-1170. DOI:10.1007/s11356-011-0642-x [Not a recreational water quality study].</w:t>
      </w:r>
    </w:p>
    <w:p w14:paraId="468E8A35" w14:textId="77777777" w:rsidR="00197A0E" w:rsidRPr="00197A0E" w:rsidRDefault="00992883" w:rsidP="00197A0E">
      <w:pPr>
        <w:spacing w:before="0" w:line="240" w:lineRule="auto"/>
        <w:ind w:left="720" w:hanging="720"/>
        <w:rPr>
          <w:sz w:val="16"/>
          <w:szCs w:val="16"/>
        </w:rPr>
      </w:pPr>
      <w:r w:rsidRPr="00197A0E">
        <w:rPr>
          <w:sz w:val="16"/>
          <w:szCs w:val="16"/>
        </w:rPr>
        <w:t>Ifelebuegu, A. O.; Ukpebor, J. E.; Ahukannah, A. U.; Nnadi, E. O.; Theophilus, S. C. (2017). Environmental effects of crude oil spill on the physicochemical and hydrobiological characteristics of the Nun River, Niger Delta. Environmental Monitoring and Assessment 189 (4). DOI:10.1007/s10661-017-5882-x [Not a recreational water quality study].</w:t>
      </w:r>
    </w:p>
    <w:p w14:paraId="6558DEEE" w14:textId="77777777" w:rsidR="00197A0E" w:rsidRPr="00197A0E" w:rsidRDefault="00992883" w:rsidP="00197A0E">
      <w:pPr>
        <w:spacing w:before="0" w:line="240" w:lineRule="auto"/>
        <w:ind w:left="720" w:hanging="720"/>
        <w:rPr>
          <w:sz w:val="16"/>
          <w:szCs w:val="16"/>
        </w:rPr>
      </w:pPr>
      <w:r w:rsidRPr="00197A0E">
        <w:rPr>
          <w:sz w:val="16"/>
          <w:szCs w:val="16"/>
        </w:rPr>
        <w:t>Iglesias, I.; Muñoz, M. J.; Martnez, M.; De La Torre, A. (2010). Environmental risk factors associated with H5N1 HPAI in Ramsar wetlands of Europe. Avian Diseases 54 (2)814-820. DOI:10.1637/8970-062609-Reg.1 [Not a recreational water quality study].</w:t>
      </w:r>
    </w:p>
    <w:p w14:paraId="1D6D3BD6" w14:textId="30549CCB" w:rsidR="00197A0E" w:rsidRPr="00197A0E" w:rsidRDefault="00992883" w:rsidP="00197A0E">
      <w:pPr>
        <w:spacing w:before="0" w:line="240" w:lineRule="auto"/>
        <w:ind w:left="720" w:hanging="720"/>
        <w:rPr>
          <w:sz w:val="16"/>
          <w:szCs w:val="16"/>
        </w:rPr>
      </w:pPr>
      <w:r w:rsidRPr="00197A0E">
        <w:rPr>
          <w:sz w:val="16"/>
          <w:szCs w:val="16"/>
        </w:rPr>
        <w:t xml:space="preserve">Ihekweazu, C.; Barlow, M.; Roberts, S.; Christensen, H.; Guttridge, B.; Lewis, D. A.; Painter, S. (2006). Outbreak of </w:t>
      </w:r>
      <w:r w:rsidR="00EA2716" w:rsidRPr="00EA2716">
        <w:rPr>
          <w:i/>
          <w:sz w:val="16"/>
          <w:szCs w:val="16"/>
        </w:rPr>
        <w:t>E. coli</w:t>
      </w:r>
      <w:r w:rsidRPr="00197A0E">
        <w:rPr>
          <w:sz w:val="16"/>
          <w:szCs w:val="16"/>
        </w:rPr>
        <w:t xml:space="preserve"> O157 infection in the south west of the UK: risks from streams crossing seaside beaches. Euro Surveillance: Bulletin Europeen Sur Les Maladies Transmissibles = European Communicable Disease Bulletin 11 (4)43987. DOI:10.2807/esm.11.04.00613-en [Not a recreational water quality study].</w:t>
      </w:r>
    </w:p>
    <w:p w14:paraId="029D3F63" w14:textId="77777777" w:rsidR="00197A0E" w:rsidRPr="00197A0E" w:rsidRDefault="00992883" w:rsidP="00197A0E">
      <w:pPr>
        <w:spacing w:before="0" w:line="240" w:lineRule="auto"/>
        <w:ind w:left="720" w:hanging="720"/>
        <w:rPr>
          <w:sz w:val="16"/>
          <w:szCs w:val="16"/>
        </w:rPr>
      </w:pPr>
      <w:r w:rsidRPr="00197A0E">
        <w:rPr>
          <w:sz w:val="16"/>
          <w:szCs w:val="16"/>
        </w:rPr>
        <w:t>Ijaz, A.; Iqbal, Z.; Afzal, M. (2016). Remediation of sewage and industrial effluent using bacterially assisted floating treatment wetlands vegetated with Typha domingensis. Water Science and Technology 74 (9)2192-2201. DOI:10.2166/wst.2016.405 [Not a recreational water quality study].</w:t>
      </w:r>
    </w:p>
    <w:p w14:paraId="659566BE" w14:textId="070C894F" w:rsidR="00197A0E" w:rsidRPr="00197A0E" w:rsidRDefault="00992883" w:rsidP="00197A0E">
      <w:pPr>
        <w:spacing w:before="0" w:line="240" w:lineRule="auto"/>
        <w:ind w:left="720" w:hanging="720"/>
        <w:rPr>
          <w:sz w:val="16"/>
          <w:szCs w:val="16"/>
        </w:rPr>
      </w:pPr>
      <w:r w:rsidRPr="00197A0E">
        <w:rPr>
          <w:sz w:val="16"/>
          <w:szCs w:val="16"/>
        </w:rPr>
        <w:t>Ijaz, A.; Shabir, G.; Khan, Q. M.; Afzal, M. (2015). Enhanced remediation of sewage effluent by endophyte-assisted floating treatment wetlands. Ecological Engineering 84</w:t>
      </w:r>
      <w:r w:rsidR="00AC631B">
        <w:rPr>
          <w:sz w:val="16"/>
          <w:szCs w:val="16"/>
        </w:rPr>
        <w:t>:</w:t>
      </w:r>
      <w:r w:rsidRPr="00197A0E">
        <w:rPr>
          <w:sz w:val="16"/>
          <w:szCs w:val="16"/>
        </w:rPr>
        <w:t xml:space="preserve"> 58-66. DOI:10.1016/j.ecoleng.2015.07.025 [Not a recreational water quality study].</w:t>
      </w:r>
    </w:p>
    <w:p w14:paraId="2F93868E" w14:textId="77777777" w:rsidR="00197A0E" w:rsidRPr="00197A0E" w:rsidRDefault="00992883" w:rsidP="00197A0E">
      <w:pPr>
        <w:spacing w:before="0" w:line="240" w:lineRule="auto"/>
        <w:ind w:left="720" w:hanging="720"/>
        <w:rPr>
          <w:sz w:val="16"/>
          <w:szCs w:val="16"/>
        </w:rPr>
      </w:pPr>
      <w:r w:rsidRPr="00197A0E">
        <w:rPr>
          <w:sz w:val="16"/>
          <w:szCs w:val="16"/>
        </w:rPr>
        <w:t>Ilangovan, S. S.; Keerthana, R.; Sudharsana, S.; Shanmathi, S.; Divya, S.; Suganya, M.; Sen, S.; Mohanapriya, A. (2016). Prevalence of multi-drug resistance among diverse bacterial communities in bhavani river: An unaddressed threat. Asian Journal of Pharmaceutical and Clinical Research 9 (1)194-199. URL:https://www.scopus.com/inward/record.uri?eid=2-s2.0-84953267651&amp;partnerID=40&amp;md5=804b46b2f3ec3eacc2ef9a4ff009256b [Not a recreational water quality study].</w:t>
      </w:r>
    </w:p>
    <w:p w14:paraId="499DC5E9" w14:textId="77777777" w:rsidR="00197A0E" w:rsidRPr="00197A0E" w:rsidRDefault="00992883" w:rsidP="00197A0E">
      <w:pPr>
        <w:spacing w:before="0" w:line="240" w:lineRule="auto"/>
        <w:ind w:left="720" w:hanging="720"/>
        <w:rPr>
          <w:sz w:val="16"/>
          <w:szCs w:val="16"/>
        </w:rPr>
      </w:pPr>
      <w:r w:rsidRPr="00197A0E">
        <w:rPr>
          <w:sz w:val="16"/>
          <w:szCs w:val="16"/>
        </w:rPr>
        <w:t>Iliev, I.; Marhova, M.; Gochev, V.; Tsankova, M.; Trifonova, S. (2015). Antibiotic resistance of gram-negative benthic bacteria isolated from the sediments of kardzhali dam (Bulgaria). Biotechnology and Biotechnological Equipment 29 (2)274-280. DOI:10.1080/13102818.2014.998160 [Not a recreational water quality study].</w:t>
      </w:r>
    </w:p>
    <w:p w14:paraId="44BE4AB2" w14:textId="77777777" w:rsidR="00197A0E" w:rsidRPr="00197A0E" w:rsidRDefault="00992883" w:rsidP="00197A0E">
      <w:pPr>
        <w:spacing w:before="0" w:line="240" w:lineRule="auto"/>
        <w:ind w:left="720" w:hanging="720"/>
        <w:rPr>
          <w:sz w:val="16"/>
          <w:szCs w:val="16"/>
        </w:rPr>
      </w:pPr>
      <w:r w:rsidRPr="00197A0E">
        <w:rPr>
          <w:sz w:val="16"/>
          <w:szCs w:val="16"/>
        </w:rPr>
        <w:t>Ilter Turkdogan Aydinol, F.; Kanat, G.; Bayhan, H. (2012). Sea water quality assessment of Prince Islands' Beaches in Istanbul. Environmental Monitoring and Assessment 184 (1)149-160. DOI:10.1007/s10661-011-1954-5 [Not a recreational water quality study].</w:t>
      </w:r>
    </w:p>
    <w:p w14:paraId="53445A57" w14:textId="77777777" w:rsidR="00197A0E" w:rsidRPr="00197A0E" w:rsidRDefault="00992883" w:rsidP="00197A0E">
      <w:pPr>
        <w:spacing w:before="0" w:line="240" w:lineRule="auto"/>
        <w:ind w:left="720" w:hanging="720"/>
        <w:rPr>
          <w:sz w:val="16"/>
          <w:szCs w:val="16"/>
        </w:rPr>
      </w:pPr>
      <w:r w:rsidRPr="00197A0E">
        <w:rPr>
          <w:sz w:val="16"/>
          <w:szCs w:val="16"/>
        </w:rPr>
        <w:t>Imrie, J.; Lambert, N.; Mercer, C. H.; Copas, A. J.; Phillips, A.; Dean, G.; Watson, R.; Fisher, M. (2006). Refocusing health promotion for syphilis prevention: Results of a case-control study of men who have sex with men on England's south coast. Sexually Transmitted Infections 82 (1)80-83. DOI:10.1136/sti.2005.015156 [Not a recreational water quality study].</w:t>
      </w:r>
    </w:p>
    <w:p w14:paraId="004AA6FB" w14:textId="77777777" w:rsidR="00197A0E" w:rsidRPr="00197A0E" w:rsidRDefault="00992883" w:rsidP="00197A0E">
      <w:pPr>
        <w:spacing w:before="0" w:line="240" w:lineRule="auto"/>
        <w:ind w:left="720" w:hanging="720"/>
        <w:rPr>
          <w:sz w:val="16"/>
          <w:szCs w:val="16"/>
        </w:rPr>
      </w:pPr>
      <w:r w:rsidRPr="00197A0E">
        <w:rPr>
          <w:sz w:val="16"/>
          <w:szCs w:val="16"/>
        </w:rPr>
        <w:t>Inan, A. (2019). Modeling of hydrodynamics and dilution in coastalwaters. Water (Switzerland) 11 (1). DOI:10.3390/w11010083 [Not a recreational water quality study].</w:t>
      </w:r>
    </w:p>
    <w:p w14:paraId="4AF4A9D3" w14:textId="77777777" w:rsidR="00197A0E" w:rsidRPr="00197A0E" w:rsidRDefault="00992883" w:rsidP="00197A0E">
      <w:pPr>
        <w:spacing w:before="0" w:line="240" w:lineRule="auto"/>
        <w:ind w:left="720" w:hanging="720"/>
        <w:rPr>
          <w:sz w:val="16"/>
          <w:szCs w:val="16"/>
        </w:rPr>
      </w:pPr>
      <w:r w:rsidRPr="00197A0E">
        <w:rPr>
          <w:sz w:val="16"/>
          <w:szCs w:val="16"/>
        </w:rPr>
        <w:t>Insulander, M.; Lebbad, M.; Stenström, T. A.; Svenungsson, B. (2005). An outbreak of cryptosporidiosis associated with exposure to swimming pool water. Scandinavian Journal of Infectious Diseases 37 (5)354-360. DOI:10.1080/00365540410021072 [Not a recreational water quality study].</w:t>
      </w:r>
    </w:p>
    <w:p w14:paraId="2723D7CD" w14:textId="77777777" w:rsidR="00197A0E" w:rsidRPr="00197A0E" w:rsidRDefault="00992883" w:rsidP="00197A0E">
      <w:pPr>
        <w:spacing w:before="0" w:line="240" w:lineRule="auto"/>
        <w:ind w:left="720" w:hanging="720"/>
        <w:rPr>
          <w:sz w:val="16"/>
          <w:szCs w:val="16"/>
        </w:rPr>
      </w:pPr>
      <w:r w:rsidRPr="00197A0E">
        <w:rPr>
          <w:sz w:val="16"/>
          <w:szCs w:val="16"/>
        </w:rPr>
        <w:t>Ioele, Giuseppina; De Luca, Michele; Ragno, Gaetano (2016). Acute Toxicity of Antibiotics in Surface Waters by Bioluminescence Test. Current Pharmaceutical Analysis 12 (3)220-226. DOI:10.2174/1573412912666151110204041 [Not a recreational water quality study].</w:t>
      </w:r>
    </w:p>
    <w:p w14:paraId="251A94AA" w14:textId="77777777" w:rsidR="00197A0E" w:rsidRPr="00197A0E" w:rsidRDefault="00992883" w:rsidP="00197A0E">
      <w:pPr>
        <w:spacing w:before="0" w:line="240" w:lineRule="auto"/>
        <w:ind w:left="720" w:hanging="720"/>
        <w:rPr>
          <w:sz w:val="16"/>
          <w:szCs w:val="16"/>
        </w:rPr>
      </w:pPr>
      <w:r w:rsidRPr="00197A0E">
        <w:rPr>
          <w:sz w:val="16"/>
          <w:szCs w:val="16"/>
        </w:rPr>
        <w:t>Iqbal, Muhammad Shahid; Ahmad, Muhammad Nauman; Hofstra, Nynke (2017). The Relationship between Hydro-Climatic Variables and &amp;ITE&amp;IT. &amp;ITcoli &amp;ITConcentrations in Surface and Drinking Water of the Kabul River Basin in Pakistan. Aims Environmental Science 4 (5)690-708. DOI:10.3934/environsci.2017.5.690 [Not a recreational water quality study].</w:t>
      </w:r>
    </w:p>
    <w:p w14:paraId="07C5F249" w14:textId="06FC5A91" w:rsidR="00197A0E" w:rsidRPr="00197A0E" w:rsidRDefault="00992883" w:rsidP="00197A0E">
      <w:pPr>
        <w:spacing w:before="0" w:line="240" w:lineRule="auto"/>
        <w:ind w:left="720" w:hanging="720"/>
        <w:rPr>
          <w:sz w:val="16"/>
          <w:szCs w:val="16"/>
        </w:rPr>
      </w:pPr>
      <w:r w:rsidRPr="00197A0E">
        <w:rPr>
          <w:sz w:val="16"/>
          <w:szCs w:val="16"/>
        </w:rPr>
        <w:t>Irda Sari, S. Y.; Sunjaya, D. K.; Shimizu-Furusawa, H.; Watanabe, C.; Raksanagara, A. S. (2018). Water sources quality in urban slum settlement along the contaminated river basin in Indonesia: Application of quantitative microbial risk assessment. Journal of Environmental and Public Health 2018. DOI:10.1155/2018/3806537 [Not a recreational water quality study].</w:t>
      </w:r>
    </w:p>
    <w:p w14:paraId="4FEC9AA8" w14:textId="77777777" w:rsidR="00197A0E" w:rsidRPr="00197A0E" w:rsidRDefault="00992883" w:rsidP="00197A0E">
      <w:pPr>
        <w:spacing w:before="0" w:line="240" w:lineRule="auto"/>
        <w:ind w:left="720" w:hanging="720"/>
        <w:rPr>
          <w:sz w:val="16"/>
          <w:szCs w:val="16"/>
        </w:rPr>
      </w:pPr>
      <w:r w:rsidRPr="00197A0E">
        <w:rPr>
          <w:sz w:val="16"/>
          <w:szCs w:val="16"/>
        </w:rPr>
        <w:t>Ishii, Satoshi; Nakamura, Takamitsu; Ozawa, Shuji; Kobayashi, Ayano; Sano, Daisuke; Okabe, Satoshi (2014). Water quality monitoring and risk assessment by simultaneous multipathogen quantification. Environmental science &amp; technology 48(9)4744-4749. ISSN:0013-936X [Not a recreational water quality study].</w:t>
      </w:r>
    </w:p>
    <w:p w14:paraId="42F60B74" w14:textId="77777777" w:rsidR="00197A0E" w:rsidRPr="00197A0E" w:rsidRDefault="00992883" w:rsidP="00197A0E">
      <w:pPr>
        <w:spacing w:before="0" w:line="240" w:lineRule="auto"/>
        <w:ind w:left="720" w:hanging="720"/>
        <w:rPr>
          <w:sz w:val="16"/>
          <w:szCs w:val="16"/>
        </w:rPr>
      </w:pPr>
      <w:r w:rsidRPr="00197A0E">
        <w:rPr>
          <w:sz w:val="16"/>
          <w:szCs w:val="16"/>
        </w:rPr>
        <w:t>Ishii, Satoshi; Sadowsky, Michael J (2008). Escherichia coli in the environment: implications for water quality and human health. Microbes and Environments 23(2)101-108. ISSN:1342-6311 [Not a recreational water quality study].</w:t>
      </w:r>
    </w:p>
    <w:p w14:paraId="7422349C" w14:textId="1A2B2F5D" w:rsidR="00197A0E" w:rsidRPr="00197A0E" w:rsidRDefault="00992883" w:rsidP="00197A0E">
      <w:pPr>
        <w:spacing w:before="0" w:line="240" w:lineRule="auto"/>
        <w:ind w:left="720" w:hanging="720"/>
        <w:rPr>
          <w:sz w:val="16"/>
          <w:szCs w:val="16"/>
        </w:rPr>
      </w:pPr>
      <w:r w:rsidRPr="00197A0E">
        <w:rPr>
          <w:sz w:val="16"/>
          <w:szCs w:val="16"/>
        </w:rPr>
        <w:t>Ismail, Hassan Ahmed Hassan Ahmed; Hong, Sung-Tae; Babiker, Azza Tag Eldin Bashir; Hassan, Randa Mohamed Abd Elgadir; Sulaiman, Mohammed Ahmed Zakaria; Jeong, Hoo-Gn; Kong, Woo-Hyun; Lee, Soon-Hyung; Cho, Han-Ik; Nam, Hae-Sung; Oh, Chung Hyeon; Lee, Young-Ha (2014). Prevalence, risk factors, and clinical manifestations of schistosomiasis among school children in the White Nile River basin, Sudan. Parasites &amp; Vectors 7</w:t>
      </w:r>
      <w:r w:rsidR="00AC631B">
        <w:rPr>
          <w:sz w:val="16"/>
          <w:szCs w:val="16"/>
        </w:rPr>
        <w:t>:</w:t>
      </w:r>
      <w:r w:rsidRPr="00197A0E">
        <w:rPr>
          <w:sz w:val="16"/>
          <w:szCs w:val="16"/>
        </w:rPr>
        <w:t xml:space="preserve"> 478. DOI:10.1186/s13071-014-0478-6 [Not a recreational water quality study].</w:t>
      </w:r>
    </w:p>
    <w:p w14:paraId="5F492BD9" w14:textId="77777777" w:rsidR="00197A0E" w:rsidRPr="00197A0E" w:rsidRDefault="00992883" w:rsidP="00197A0E">
      <w:pPr>
        <w:spacing w:before="0" w:line="240" w:lineRule="auto"/>
        <w:ind w:left="720" w:hanging="720"/>
        <w:rPr>
          <w:sz w:val="16"/>
          <w:szCs w:val="16"/>
        </w:rPr>
      </w:pPr>
      <w:r w:rsidRPr="00197A0E">
        <w:rPr>
          <w:sz w:val="16"/>
          <w:szCs w:val="16"/>
        </w:rPr>
        <w:t>Ismail, N. S.; Dodd, H.; Sassoubre, L. M.; Horne, A. J.; Boehm, A. B.; Luthy, R. G. (2015). Improvement of urban lake water quality by removal of escherichia coli through the action of the bivalve anodonta californiensis. Environmental Science and Technology 49 (3)1664-1672. DOI:10.1021/es5033212 [Not a recreational water quality study].</w:t>
      </w:r>
    </w:p>
    <w:p w14:paraId="15240252" w14:textId="77777777" w:rsidR="00197A0E" w:rsidRPr="00197A0E" w:rsidRDefault="00992883" w:rsidP="00197A0E">
      <w:pPr>
        <w:spacing w:before="0" w:line="240" w:lineRule="auto"/>
        <w:ind w:left="720" w:hanging="720"/>
        <w:rPr>
          <w:sz w:val="16"/>
          <w:szCs w:val="16"/>
        </w:rPr>
      </w:pPr>
      <w:r w:rsidRPr="00197A0E">
        <w:rPr>
          <w:sz w:val="16"/>
          <w:szCs w:val="16"/>
        </w:rPr>
        <w:t>Itah, A. Y.; Ekpombok, M. U. M. (2004). Pollution status of swimming pools in south-south zone of South-Eastern Nigeria using microbiological and physicochemical indices. Southeast Asian Journal of Tropical Medicine and Public Health 35 (2)488-493. URL:https://www.scopus.com/inward/record.uri?eid=2-s2.0-4544317789&amp;partnerID=40&amp;md5=965c3c9487e9f84a86cc653c89b6fe85 [Not a recreational water quality study].</w:t>
      </w:r>
    </w:p>
    <w:p w14:paraId="2179B924" w14:textId="77777777" w:rsidR="00197A0E" w:rsidRPr="00197A0E" w:rsidRDefault="00992883" w:rsidP="00197A0E">
      <w:pPr>
        <w:spacing w:before="0" w:line="240" w:lineRule="auto"/>
        <w:ind w:left="720" w:hanging="720"/>
        <w:rPr>
          <w:sz w:val="16"/>
          <w:szCs w:val="16"/>
        </w:rPr>
      </w:pPr>
      <w:r w:rsidRPr="00197A0E">
        <w:rPr>
          <w:sz w:val="16"/>
          <w:szCs w:val="16"/>
        </w:rPr>
        <w:t>Iv, M.; Choudhri, O.; Dodd, R. L.; Vasanawala, S. S.; Alley, M. T.; Moseley, M.; Holdsworth, S. J.; Grant, G.; Cheshier, S.; Yeom, K. W. (2018). High-resolution 3D volumetric contrast-enhanced MR angiography with a blood pool agent (ferumoxytol) for diagnostic evaluation of pediatric brain arteriovenous malformations. Journal of Neurosurgery: Pediatrics 22 (3)251-260. DOI:10.3171/2018.3.PEDS17723 [Not a recreational water quality study].</w:t>
      </w:r>
    </w:p>
    <w:p w14:paraId="55C05A24" w14:textId="77777777" w:rsidR="00197A0E" w:rsidRPr="00197A0E" w:rsidRDefault="00992883" w:rsidP="00197A0E">
      <w:pPr>
        <w:spacing w:before="0" w:line="240" w:lineRule="auto"/>
        <w:ind w:left="720" w:hanging="720"/>
        <w:rPr>
          <w:sz w:val="16"/>
          <w:szCs w:val="16"/>
        </w:rPr>
      </w:pPr>
      <w:r w:rsidRPr="00197A0E">
        <w:rPr>
          <w:sz w:val="16"/>
          <w:szCs w:val="16"/>
        </w:rPr>
        <w:t>Ivkovic, D.; Markovic, M.; Todorovic, B. S.; Balestra, C.; Marroni, A.; Zarkovic, M. (2012). Effect of a single pool dive on pulmonary function in asthmatic and non-asthmatic divers. Diving and Hyperbaric Medicine 42 (2)72-77. URL:https://www.scopus.com/inward/record.uri?eid=2-s2.0-84863553462&amp;partnerID=40&amp;md5=3f8c7a38aa17679b4bb34121c2028855 [Not a recreational water quality study].</w:t>
      </w:r>
    </w:p>
    <w:p w14:paraId="4F4EFC88" w14:textId="77777777" w:rsidR="00197A0E" w:rsidRPr="00197A0E" w:rsidRDefault="00992883" w:rsidP="00197A0E">
      <w:pPr>
        <w:spacing w:before="0" w:line="240" w:lineRule="auto"/>
        <w:ind w:left="720" w:hanging="720"/>
        <w:rPr>
          <w:sz w:val="16"/>
          <w:szCs w:val="16"/>
        </w:rPr>
      </w:pPr>
      <w:r w:rsidRPr="00197A0E">
        <w:rPr>
          <w:sz w:val="16"/>
          <w:szCs w:val="16"/>
        </w:rPr>
        <w:t>Iwai, S.; Yamazoe, A.; Takahashi, R.; Kurisu, F.; Yagi, O. (2005). Degradation of Mono-chlorinated Dibenzo-p-Dioxins by Janibacter sp. Strain YA Isolated from River Sediment. Current Microbiology 51 (5)353-358. DOI:10.1007/s00284-005-0099-6 [Not a recreational water quality study].</w:t>
      </w:r>
    </w:p>
    <w:p w14:paraId="243AC500" w14:textId="77777777" w:rsidR="00197A0E" w:rsidRPr="00197A0E" w:rsidRDefault="00992883" w:rsidP="00197A0E">
      <w:pPr>
        <w:spacing w:before="0" w:line="240" w:lineRule="auto"/>
        <w:ind w:left="720" w:hanging="720"/>
        <w:rPr>
          <w:sz w:val="16"/>
          <w:szCs w:val="16"/>
        </w:rPr>
      </w:pPr>
      <w:r w:rsidRPr="00197A0E">
        <w:rPr>
          <w:sz w:val="16"/>
          <w:szCs w:val="16"/>
        </w:rPr>
        <w:t>Izumi, T.; Yagita, K.; Izumiyama, S.; Endo, T.; Itoh, Y. (2012). Depletion of cryptosporidium parvum oocysts from contaminated sewage by using freshwater benthic pearl clams (Hyriopsis schlegeli). Applied and Environmental Microbiology 78 (20)7420-7428. DOI:10.1128/AEM.01502-12 [Not a recreational water quality study].</w:t>
      </w:r>
    </w:p>
    <w:p w14:paraId="7DA4516F" w14:textId="77777777" w:rsidR="00197A0E" w:rsidRPr="00197A0E" w:rsidRDefault="00992883" w:rsidP="00197A0E">
      <w:pPr>
        <w:spacing w:before="0" w:line="240" w:lineRule="auto"/>
        <w:ind w:left="720" w:hanging="720"/>
        <w:rPr>
          <w:sz w:val="16"/>
          <w:szCs w:val="16"/>
        </w:rPr>
      </w:pPr>
      <w:r w:rsidRPr="00197A0E">
        <w:rPr>
          <w:sz w:val="16"/>
          <w:szCs w:val="16"/>
        </w:rPr>
        <w:t>Jacob, Pauline; Henry, Annabelle; Meheut, Gaëlle; Charni-Ben-Tabassi, Nadine; Ingrand, Valérie; Helmi, Karim (2015). Health risk assessment related to waterborne pathogens from the river to the tap. International journal of environmental research and public health 12(3) 2967-2983. [Not a recreational water quality study].</w:t>
      </w:r>
    </w:p>
    <w:p w14:paraId="23D5179F" w14:textId="77777777" w:rsidR="00197A0E" w:rsidRPr="00197A0E" w:rsidRDefault="00992883" w:rsidP="00197A0E">
      <w:pPr>
        <w:spacing w:before="0" w:line="240" w:lineRule="auto"/>
        <w:ind w:left="720" w:hanging="720"/>
        <w:rPr>
          <w:sz w:val="16"/>
          <w:szCs w:val="16"/>
        </w:rPr>
      </w:pPr>
      <w:r w:rsidRPr="00197A0E">
        <w:rPr>
          <w:sz w:val="16"/>
          <w:szCs w:val="16"/>
        </w:rPr>
        <w:t>Jacobsen, Carsten S.; Bech, Tina B. (2012). Soil survival of Salmonella and transfer to freshwater and fresh produce. Food Research International 45 (2)557-566. DOI:10.1016/j.foodres.2011.07.026 [Not a recreational water quality study].</w:t>
      </w:r>
    </w:p>
    <w:p w14:paraId="40F7F1D3" w14:textId="77777777" w:rsidR="00197A0E" w:rsidRPr="00197A0E" w:rsidRDefault="00992883" w:rsidP="00197A0E">
      <w:pPr>
        <w:spacing w:before="0" w:line="240" w:lineRule="auto"/>
        <w:ind w:left="720" w:hanging="720"/>
        <w:rPr>
          <w:sz w:val="16"/>
          <w:szCs w:val="16"/>
        </w:rPr>
      </w:pPr>
      <w:r w:rsidRPr="00197A0E">
        <w:rPr>
          <w:sz w:val="16"/>
          <w:szCs w:val="16"/>
        </w:rPr>
        <w:t>Jácome, G.; Valarezo, C.; Yoo, C. (2018). Assessment of water quality monitoring for the optimal sensor placement in lake Yahuarcocha using pattern recognition techniques and geographical information systems. Environmental Monitoring and Assessment 190 (4). DOI:10.1007/s10661-018-6639-x [Not a recreational water quality study].</w:t>
      </w:r>
    </w:p>
    <w:p w14:paraId="0304F4F0" w14:textId="77777777" w:rsidR="00197A0E" w:rsidRPr="00197A0E" w:rsidRDefault="00992883" w:rsidP="00197A0E">
      <w:pPr>
        <w:spacing w:before="0" w:line="240" w:lineRule="auto"/>
        <w:ind w:left="720" w:hanging="720"/>
        <w:rPr>
          <w:sz w:val="16"/>
          <w:szCs w:val="16"/>
        </w:rPr>
      </w:pPr>
      <w:r w:rsidRPr="00197A0E">
        <w:rPr>
          <w:sz w:val="16"/>
          <w:szCs w:val="16"/>
        </w:rPr>
        <w:t>Jae, S. K.; Hae, J. J.; Strüeder-Kypke, M. C.; Lynn, D. H.; Kim, S.; Jong, H. K.; Seung, H. L. (2005). Parastrombidinopsis shimi n. gen., n. sp. (Ciliophora: Choreotrichia) from the coastal waters of Korea: Morphology and small subunit ribosomal DNA sequence. Journal of Eukaryotic Microbiology 52 (6)514-522. DOI:10.1111/j.1550-7408.2005.00062.x [Not a recreational water quality study].</w:t>
      </w:r>
    </w:p>
    <w:p w14:paraId="70354106" w14:textId="77777777" w:rsidR="00197A0E" w:rsidRPr="00197A0E" w:rsidRDefault="00992883" w:rsidP="00197A0E">
      <w:pPr>
        <w:spacing w:before="0" w:line="240" w:lineRule="auto"/>
        <w:ind w:left="720" w:hanging="720"/>
        <w:rPr>
          <w:sz w:val="16"/>
          <w:szCs w:val="16"/>
        </w:rPr>
      </w:pPr>
      <w:r w:rsidRPr="00197A0E">
        <w:rPr>
          <w:sz w:val="16"/>
          <w:szCs w:val="16"/>
        </w:rPr>
        <w:t>Jagoda, A.; Żukowski, W.; Dąbrowska, B. (2015). Investigations of the presence of caffeine in the Rudawa River, Kraków, Poland. Environmental Monitoring and Assessment 187 (9). DOI:10.1007/s10661-015-4760-7 [Not a recreational water quality study].</w:t>
      </w:r>
    </w:p>
    <w:p w14:paraId="460C78F8" w14:textId="77777777" w:rsidR="00197A0E" w:rsidRPr="00197A0E" w:rsidRDefault="00992883" w:rsidP="00197A0E">
      <w:pPr>
        <w:spacing w:before="0" w:line="240" w:lineRule="auto"/>
        <w:ind w:left="720" w:hanging="720"/>
        <w:rPr>
          <w:sz w:val="16"/>
          <w:szCs w:val="16"/>
        </w:rPr>
      </w:pPr>
      <w:r w:rsidRPr="00197A0E">
        <w:rPr>
          <w:sz w:val="16"/>
          <w:szCs w:val="16"/>
        </w:rPr>
        <w:t>Jahne, Michael A; Rogers, Shane W; Holsen, Thomas M; Grimberg, Stefan J (2015). Quantitative microbial risk assessment of bioaerosols from a manure application site. Aerobiologia 31(1)73-87. ISSN:0393-5965 [Not a recreational water quality study].</w:t>
      </w:r>
    </w:p>
    <w:p w14:paraId="6789A153" w14:textId="05C4CF97" w:rsidR="00197A0E" w:rsidRPr="00197A0E" w:rsidRDefault="00992883" w:rsidP="00197A0E">
      <w:pPr>
        <w:spacing w:before="0" w:line="240" w:lineRule="auto"/>
        <w:ind w:left="720" w:hanging="720"/>
        <w:rPr>
          <w:sz w:val="16"/>
          <w:szCs w:val="16"/>
        </w:rPr>
      </w:pPr>
      <w:r w:rsidRPr="00197A0E">
        <w:rPr>
          <w:sz w:val="16"/>
          <w:szCs w:val="16"/>
        </w:rPr>
        <w:t>Jaiswal, D.; Pandey, J. (2019). An ecological response index for simultaneous prediction of eutrophication and metal pollution in large rivers. Water Research 161</w:t>
      </w:r>
      <w:r w:rsidR="00AC631B">
        <w:rPr>
          <w:sz w:val="16"/>
          <w:szCs w:val="16"/>
        </w:rPr>
        <w:t>:</w:t>
      </w:r>
      <w:r w:rsidRPr="00197A0E">
        <w:rPr>
          <w:sz w:val="16"/>
          <w:szCs w:val="16"/>
        </w:rPr>
        <w:t xml:space="preserve"> 423-438. DOI:10.1016/j.watres.2019.06.030 [Not a recreational water quality study].</w:t>
      </w:r>
    </w:p>
    <w:p w14:paraId="25FEE830" w14:textId="77777777" w:rsidR="00197A0E" w:rsidRPr="00197A0E" w:rsidRDefault="00992883" w:rsidP="00197A0E">
      <w:pPr>
        <w:spacing w:before="0" w:line="240" w:lineRule="auto"/>
        <w:ind w:left="720" w:hanging="720"/>
        <w:rPr>
          <w:sz w:val="16"/>
          <w:szCs w:val="16"/>
        </w:rPr>
      </w:pPr>
      <w:r w:rsidRPr="00197A0E">
        <w:rPr>
          <w:sz w:val="16"/>
          <w:szCs w:val="16"/>
        </w:rPr>
        <w:t>Jaji, M. O.; Bamgbose, O.; Odukoya, O. O.; Arowolo, T. A. (2007). Water quality assessment of Ogun river, South West Nigeria. Environmental Monitoring and Assessment 133 (43891)473-482. DOI:10.1007/s10661-006-9602-1 [Not a recreational water quality study].</w:t>
      </w:r>
    </w:p>
    <w:p w14:paraId="3F1E36A8" w14:textId="77777777" w:rsidR="00197A0E" w:rsidRPr="00197A0E" w:rsidRDefault="00992883" w:rsidP="00197A0E">
      <w:pPr>
        <w:spacing w:before="0" w:line="240" w:lineRule="auto"/>
        <w:ind w:left="720" w:hanging="720"/>
        <w:rPr>
          <w:sz w:val="16"/>
          <w:szCs w:val="16"/>
        </w:rPr>
      </w:pPr>
      <w:r w:rsidRPr="00197A0E">
        <w:rPr>
          <w:sz w:val="16"/>
          <w:szCs w:val="16"/>
        </w:rPr>
        <w:t>Jamwal, P.; Mittal, A. K.; Mouchel, J. M. (2008). Effects of urbanisation on the quality of the urban runoff for Delhi watershed. Urban Water Journal 5 (3)247-257. DOI:10.1080/15730620701780348 [Not a recreational water quality study].</w:t>
      </w:r>
    </w:p>
    <w:p w14:paraId="05238DDF" w14:textId="77777777" w:rsidR="00197A0E" w:rsidRPr="00197A0E" w:rsidRDefault="00992883" w:rsidP="00197A0E">
      <w:pPr>
        <w:spacing w:before="0" w:line="240" w:lineRule="auto"/>
        <w:ind w:left="720" w:hanging="720"/>
        <w:rPr>
          <w:sz w:val="16"/>
          <w:szCs w:val="16"/>
        </w:rPr>
      </w:pPr>
      <w:r w:rsidRPr="00197A0E">
        <w:rPr>
          <w:sz w:val="16"/>
          <w:szCs w:val="16"/>
        </w:rPr>
        <w:t>Janelidze, N.; Jaiani, E.; Lashkhi, N.; Tskhvediani, A.; Kokashvili, T.; Gvarishvili, T.; Jgenti, D.; Mikashavidze, E.; Diasamidze, R.; Narodny, S.; Obiso, R.; Whitehouse, C. A.; Huq, A.; Tediashvili, M. (2011). Microbial water quality of the Georgian coastal zone of the Black Sea. Marine Pollution Bulletin 62 (3)573-580. DOI:10.1016/j.marpolbul.2010.11.027 [Not a recreational water quality study].</w:t>
      </w:r>
    </w:p>
    <w:p w14:paraId="40065863" w14:textId="77777777" w:rsidR="00197A0E" w:rsidRPr="00197A0E" w:rsidRDefault="00992883" w:rsidP="00197A0E">
      <w:pPr>
        <w:spacing w:before="0" w:line="240" w:lineRule="auto"/>
        <w:ind w:left="720" w:hanging="720"/>
        <w:rPr>
          <w:sz w:val="16"/>
          <w:szCs w:val="16"/>
        </w:rPr>
      </w:pPr>
      <w:r w:rsidRPr="00197A0E">
        <w:rPr>
          <w:sz w:val="16"/>
          <w:szCs w:val="16"/>
        </w:rPr>
        <w:t>Jangam, C.; Pujari, P. (2019). Impact of on-site sanitation systems on groundwater sources in a coastal aquifer in Chennai, India. Environmental Science and Pollution Research 26 (3)2079-2088. DOI:10.1007/s11356-017-0511-3 [Not a recreational water quality study].</w:t>
      </w:r>
    </w:p>
    <w:p w14:paraId="4E79A688" w14:textId="77777777" w:rsidR="00197A0E" w:rsidRPr="00197A0E" w:rsidRDefault="00992883" w:rsidP="00197A0E">
      <w:pPr>
        <w:spacing w:before="0" w:line="240" w:lineRule="auto"/>
        <w:ind w:left="720" w:hanging="720"/>
        <w:rPr>
          <w:sz w:val="16"/>
          <w:szCs w:val="16"/>
        </w:rPr>
      </w:pPr>
      <w:r w:rsidRPr="00197A0E">
        <w:rPr>
          <w:sz w:val="16"/>
          <w:szCs w:val="16"/>
        </w:rPr>
        <w:t>Japa, O.; Siriwechviriya, P.; Prakhammin, K. (2020). Occurrence of fluke infection in beef cattle around Phayao Lake, Phayao, Thailand. Veterinary World 13 (2)334-337. DOI:10.14202/vetworld.2020.334-337 [Not a recreational water quality study].</w:t>
      </w:r>
    </w:p>
    <w:p w14:paraId="2BF67DB5" w14:textId="6A5C8E4C" w:rsidR="00197A0E" w:rsidRPr="00197A0E" w:rsidRDefault="00992883" w:rsidP="00197A0E">
      <w:pPr>
        <w:spacing w:before="0" w:line="240" w:lineRule="auto"/>
        <w:ind w:left="720" w:hanging="720"/>
        <w:rPr>
          <w:sz w:val="16"/>
          <w:szCs w:val="16"/>
        </w:rPr>
      </w:pPr>
      <w:r w:rsidRPr="00197A0E">
        <w:rPr>
          <w:sz w:val="16"/>
          <w:szCs w:val="16"/>
        </w:rPr>
        <w:t>Jarošová, B.; Javůrek, J.; Adamovský, O.; Hilscherová, K. (2015). Phytoestrogens and mycoestrogens in surface waters - Their sources, occurrence, and potential contribution to estrogenic activity. Environment International 81</w:t>
      </w:r>
      <w:r w:rsidR="00AC631B">
        <w:rPr>
          <w:sz w:val="16"/>
          <w:szCs w:val="16"/>
        </w:rPr>
        <w:t>:</w:t>
      </w:r>
      <w:r w:rsidRPr="00197A0E">
        <w:rPr>
          <w:sz w:val="16"/>
          <w:szCs w:val="16"/>
        </w:rPr>
        <w:t xml:space="preserve"> 26-44. DOI:10.1016/j.envint.2015.03.019 [Not a recreational water quality study].</w:t>
      </w:r>
    </w:p>
    <w:p w14:paraId="2A415B7A" w14:textId="77777777" w:rsidR="00197A0E" w:rsidRPr="00197A0E" w:rsidRDefault="00992883" w:rsidP="00197A0E">
      <w:pPr>
        <w:spacing w:before="0" w:line="240" w:lineRule="auto"/>
        <w:ind w:left="720" w:hanging="720"/>
        <w:rPr>
          <w:sz w:val="16"/>
          <w:szCs w:val="16"/>
        </w:rPr>
      </w:pPr>
      <w:r w:rsidRPr="00197A0E">
        <w:rPr>
          <w:sz w:val="16"/>
          <w:szCs w:val="16"/>
        </w:rPr>
        <w:t>Jato-Espino, D.; Sillanpää, N.; Charlesworth, S. M.; Andrés-Doménech, I. (2016). Coupling GIS with stormwater modelling for the location prioritization and hydrological simulation of permeable pavements in urban catchments. Water (Switzerland) 8 (10). DOI:10.3390/w8100451 [Not a recreational water quality study].</w:t>
      </w:r>
    </w:p>
    <w:p w14:paraId="285F1F2E" w14:textId="77777777" w:rsidR="00197A0E" w:rsidRPr="00197A0E" w:rsidRDefault="00992883" w:rsidP="00197A0E">
      <w:pPr>
        <w:spacing w:before="0" w:line="240" w:lineRule="auto"/>
        <w:ind w:left="720" w:hanging="720"/>
        <w:rPr>
          <w:sz w:val="16"/>
          <w:szCs w:val="16"/>
        </w:rPr>
      </w:pPr>
      <w:r w:rsidRPr="00197A0E">
        <w:rPr>
          <w:sz w:val="16"/>
          <w:szCs w:val="16"/>
        </w:rPr>
        <w:t>Jellison, K. L.; Distel, D. L.; Hemond, H. F.; Schauer, D. B. (2007). Phylogenetic analysis implicates birds as a source of Cryptosporidium spp. oocysts in agricultural watersheds. Environmental Science and Technology 41 (10)3620-3625. DOI:10.1021/es0626842 [Not a recreational water quality study].</w:t>
      </w:r>
    </w:p>
    <w:p w14:paraId="643BE29A" w14:textId="77777777" w:rsidR="00197A0E" w:rsidRPr="00197A0E" w:rsidRDefault="00992883" w:rsidP="00197A0E">
      <w:pPr>
        <w:spacing w:before="0" w:line="240" w:lineRule="auto"/>
        <w:ind w:left="720" w:hanging="720"/>
        <w:rPr>
          <w:sz w:val="16"/>
          <w:szCs w:val="16"/>
        </w:rPr>
      </w:pPr>
      <w:r w:rsidRPr="00197A0E">
        <w:rPr>
          <w:sz w:val="16"/>
          <w:szCs w:val="16"/>
        </w:rPr>
        <w:t>Jenkins, M. B.; Endale, D. M.; Fisher, D. S. (2008). Most probable number methodology for quantifying dilute concentrations and fluxes of Salmonella in surface waters. Journal of Applied Microbiology 104 (6)1562-1568. DOI:10.1111/j.1365-2672.2007.03677.x [Not a recreational water quality study].</w:t>
      </w:r>
    </w:p>
    <w:p w14:paraId="6871254E" w14:textId="7BCBED85" w:rsidR="00197A0E" w:rsidRPr="00197A0E" w:rsidRDefault="00992883" w:rsidP="00197A0E">
      <w:pPr>
        <w:spacing w:before="0" w:line="240" w:lineRule="auto"/>
        <w:ind w:left="720" w:hanging="720"/>
        <w:rPr>
          <w:sz w:val="16"/>
          <w:szCs w:val="16"/>
        </w:rPr>
      </w:pPr>
      <w:r w:rsidRPr="00197A0E">
        <w:rPr>
          <w:sz w:val="16"/>
          <w:szCs w:val="16"/>
        </w:rPr>
        <w:t xml:space="preserve">Jeong, Jaehak; Wagner, Kevin; Flores, Jaime J.; Cawthon, Tim; Her, Younggu; Osorio, Javier; Yen, Haw (2019). Linking watershed modeling and bacterial source tracking to better assess </w:t>
      </w:r>
      <w:r w:rsidR="00EA2716" w:rsidRPr="00EA2716">
        <w:rPr>
          <w:i/>
          <w:sz w:val="16"/>
          <w:szCs w:val="16"/>
        </w:rPr>
        <w:t>E. coli</w:t>
      </w:r>
      <w:r w:rsidRPr="00197A0E">
        <w:rPr>
          <w:sz w:val="16"/>
          <w:szCs w:val="16"/>
        </w:rPr>
        <w:t xml:space="preserve"> sources. Science of the Total Environment 648</w:t>
      </w:r>
      <w:r w:rsidR="00AC631B">
        <w:rPr>
          <w:sz w:val="16"/>
          <w:szCs w:val="16"/>
        </w:rPr>
        <w:t>:</w:t>
      </w:r>
      <w:r w:rsidRPr="00197A0E">
        <w:rPr>
          <w:sz w:val="16"/>
          <w:szCs w:val="16"/>
        </w:rPr>
        <w:t xml:space="preserve"> 164-175. DOI:10.1016/j.scitotenv.2018.08.097 [Not a recreational water quality study].</w:t>
      </w:r>
    </w:p>
    <w:p w14:paraId="57B108BC" w14:textId="77777777" w:rsidR="00197A0E" w:rsidRPr="00197A0E" w:rsidRDefault="00992883" w:rsidP="00197A0E">
      <w:pPr>
        <w:spacing w:before="0" w:line="240" w:lineRule="auto"/>
        <w:ind w:left="720" w:hanging="720"/>
        <w:rPr>
          <w:sz w:val="16"/>
          <w:szCs w:val="16"/>
        </w:rPr>
      </w:pPr>
      <w:r w:rsidRPr="00197A0E">
        <w:rPr>
          <w:sz w:val="16"/>
          <w:szCs w:val="16"/>
        </w:rPr>
        <w:t>Jeong, Ju-Yong; Park, Hee-Deung; Lee, Kyong-Hee; Weon, Hang-Yeon; Ka, Jong-Ok (2011). Microbial Community Analysis and Identification of Alternative Host-Specific Fecal Indicators in Fecal and River Water Samples Using Pyrosequencing. Journal of Microbiology 49 (4)585-594. DOI:10.1007/s12275-011-0530-6 [Not a recreational water quality study].</w:t>
      </w:r>
    </w:p>
    <w:p w14:paraId="3DA9079D" w14:textId="77777777" w:rsidR="00197A0E" w:rsidRPr="00197A0E" w:rsidRDefault="00992883" w:rsidP="00197A0E">
      <w:pPr>
        <w:spacing w:before="0" w:line="240" w:lineRule="auto"/>
        <w:ind w:left="720" w:hanging="720"/>
        <w:rPr>
          <w:sz w:val="16"/>
          <w:szCs w:val="16"/>
        </w:rPr>
      </w:pPr>
      <w:r w:rsidRPr="00197A0E">
        <w:rPr>
          <w:sz w:val="16"/>
          <w:szCs w:val="16"/>
        </w:rPr>
        <w:t>Jhansi Lakshmi, K.; Machiraju, P. V. S.; Udaya Bhaskar, P. (2013). Physico and biochemical analysis of subsurface waters near polluted surface water source for quality evaluation. International Journal of Pharma and Bio Sciences 4 (4)B867-B874. URL:https://www.scopus.com/inward/record.uri?eid=2-s2.0-84889025653&amp;partnerID=40&amp;md5=1d41923c254c974cf5b5f3ef181d1c2c [Not a recreational water quality study].</w:t>
      </w:r>
    </w:p>
    <w:p w14:paraId="1895DA6B" w14:textId="77777777" w:rsidR="00197A0E" w:rsidRPr="00197A0E" w:rsidRDefault="00992883" w:rsidP="00197A0E">
      <w:pPr>
        <w:spacing w:before="0" w:line="240" w:lineRule="auto"/>
        <w:ind w:left="720" w:hanging="720"/>
        <w:rPr>
          <w:sz w:val="16"/>
          <w:szCs w:val="16"/>
        </w:rPr>
      </w:pPr>
      <w:r w:rsidRPr="00197A0E">
        <w:rPr>
          <w:sz w:val="16"/>
          <w:szCs w:val="16"/>
        </w:rPr>
        <w:t>Ji, H. W.; Lee, S. I. (2016). Assessment of risk due to chemicals transferred in a watershed: A case of an aquifer storage transfer and recovery site. Water (Switzerland) 8 (6). DOI:10.3390/w8060242 [Not a recreational water quality study].</w:t>
      </w:r>
    </w:p>
    <w:p w14:paraId="47E9002E" w14:textId="77777777" w:rsidR="00197A0E" w:rsidRPr="00197A0E" w:rsidRDefault="00992883" w:rsidP="00197A0E">
      <w:pPr>
        <w:spacing w:before="0" w:line="240" w:lineRule="auto"/>
        <w:ind w:left="720" w:hanging="720"/>
        <w:rPr>
          <w:sz w:val="16"/>
          <w:szCs w:val="16"/>
        </w:rPr>
      </w:pPr>
      <w:r w:rsidRPr="00197A0E">
        <w:rPr>
          <w:sz w:val="16"/>
          <w:szCs w:val="16"/>
        </w:rPr>
        <w:t>Ji, Meichen; Li, Sijia; Zhang, Jiquan; Di, Hui; Li, Fengxu; Feng, Tianji (2018). The Human Health Assessment to Phthalate Acid Esters (PAEs) and Potential Probability Prediction by Chromophoric Dissolved Organic Matter EEM-FRI Fluorescence in Erlong Lake. International Journal of Environmental Research and Public Health 15 (6)1109. DOI:10.3390/ijerph15061109 [Not a recreational water quality study].</w:t>
      </w:r>
    </w:p>
    <w:p w14:paraId="50B8BF39" w14:textId="59640771" w:rsidR="00197A0E" w:rsidRPr="00197A0E" w:rsidRDefault="00992883" w:rsidP="00197A0E">
      <w:pPr>
        <w:spacing w:before="0" w:line="240" w:lineRule="auto"/>
        <w:ind w:left="720" w:hanging="720"/>
        <w:rPr>
          <w:sz w:val="16"/>
          <w:szCs w:val="16"/>
        </w:rPr>
      </w:pPr>
      <w:r w:rsidRPr="00197A0E">
        <w:rPr>
          <w:sz w:val="16"/>
          <w:szCs w:val="16"/>
        </w:rPr>
        <w:t>Ji, X.; Xie, R.; Hao, Y.; Lu, J. (2017). Quantitative identification of nitrate pollution sources and uncertainty analysis based on dual isotope approach in an agricultural watershed. Environmental Pollution 229</w:t>
      </w:r>
      <w:r w:rsidR="00AC631B">
        <w:rPr>
          <w:sz w:val="16"/>
          <w:szCs w:val="16"/>
        </w:rPr>
        <w:t>:</w:t>
      </w:r>
      <w:r w:rsidRPr="00197A0E">
        <w:rPr>
          <w:sz w:val="16"/>
          <w:szCs w:val="16"/>
        </w:rPr>
        <w:t xml:space="preserve"> 586-594. DOI:10.1016/j.envpol.2017.06.100 [Not a recreational water quality study].</w:t>
      </w:r>
    </w:p>
    <w:p w14:paraId="5A8CD7BB" w14:textId="77777777" w:rsidR="00197A0E" w:rsidRPr="00197A0E" w:rsidRDefault="00992883" w:rsidP="00197A0E">
      <w:pPr>
        <w:spacing w:before="0" w:line="240" w:lineRule="auto"/>
        <w:ind w:left="720" w:hanging="720"/>
        <w:rPr>
          <w:sz w:val="16"/>
          <w:szCs w:val="16"/>
        </w:rPr>
      </w:pPr>
      <w:r w:rsidRPr="00197A0E">
        <w:rPr>
          <w:sz w:val="16"/>
          <w:szCs w:val="16"/>
        </w:rPr>
        <w:t>Jiang, J. G. (2006). Development of a new biotic index to assess freshwater pollution. Environmental Pollution 139 (2)306-317. DOI:10.1016/j.envpol.2005.05.006 [Not a recreational water quality study].</w:t>
      </w:r>
    </w:p>
    <w:p w14:paraId="683CFB98" w14:textId="77777777" w:rsidR="00197A0E" w:rsidRPr="00197A0E" w:rsidRDefault="00992883" w:rsidP="00197A0E">
      <w:pPr>
        <w:spacing w:before="0" w:line="240" w:lineRule="auto"/>
        <w:ind w:left="720" w:hanging="720"/>
        <w:rPr>
          <w:sz w:val="16"/>
          <w:szCs w:val="16"/>
        </w:rPr>
      </w:pPr>
      <w:r w:rsidRPr="00197A0E">
        <w:rPr>
          <w:sz w:val="16"/>
          <w:szCs w:val="16"/>
        </w:rPr>
        <w:t>Jiang, J. G.; Wu, S. G.; Shen, Y. F. (2007). Effects of seasonal succession and water pollution on the protozoan community structure in an eutrophic lake. Chemosphere 66 (3)523-532. DOI:10.1016/j.chemosphere.2006.05.042 [Not a recreational water quality study].</w:t>
      </w:r>
    </w:p>
    <w:p w14:paraId="068CEE2F" w14:textId="77777777" w:rsidR="00197A0E" w:rsidRPr="00197A0E" w:rsidRDefault="00992883" w:rsidP="00197A0E">
      <w:pPr>
        <w:spacing w:before="0" w:line="240" w:lineRule="auto"/>
        <w:ind w:left="720" w:hanging="720"/>
        <w:rPr>
          <w:sz w:val="16"/>
          <w:szCs w:val="16"/>
        </w:rPr>
      </w:pPr>
      <w:r w:rsidRPr="00197A0E">
        <w:rPr>
          <w:sz w:val="16"/>
          <w:szCs w:val="16"/>
        </w:rPr>
        <w:t>Jiang, Sunny C (2006). Human adenoviruses in water: occurrence and health implications: a critical review. Environmental science &amp; technology 40(23)7132-7140. ISSN:0013-936X [Not a recreational water quality study].</w:t>
      </w:r>
    </w:p>
    <w:p w14:paraId="679A2D21" w14:textId="77777777" w:rsidR="00197A0E" w:rsidRPr="00197A0E" w:rsidRDefault="00992883" w:rsidP="00197A0E">
      <w:pPr>
        <w:spacing w:before="0" w:line="240" w:lineRule="auto"/>
        <w:ind w:left="720" w:hanging="720"/>
        <w:rPr>
          <w:sz w:val="16"/>
          <w:szCs w:val="16"/>
        </w:rPr>
      </w:pPr>
      <w:r w:rsidRPr="00197A0E">
        <w:rPr>
          <w:sz w:val="16"/>
          <w:szCs w:val="16"/>
        </w:rPr>
        <w:t>Jiang, Sunny C.; Chu, Weiping; Olson, Betty H.; He, Jian-Wen; Choi, Samuel; Zhang, Jenny; Le, Joanne Y.; Gedalanga, Phillip B. (2007). Microbial source tracking in a small southern California urban watershed indicates wild animals and growth as the source of fecal bacteria. Applied Microbiology and Biotechnology 76 (4)927-934. DOI:10.1007/s00253-007-1047-0 [Not a recreational water quality study].</w:t>
      </w:r>
    </w:p>
    <w:p w14:paraId="20C243B3" w14:textId="6D7E6B44" w:rsidR="00197A0E" w:rsidRPr="00197A0E" w:rsidRDefault="00992883" w:rsidP="00197A0E">
      <w:pPr>
        <w:spacing w:before="0" w:line="240" w:lineRule="auto"/>
        <w:ind w:left="720" w:hanging="720"/>
        <w:rPr>
          <w:sz w:val="16"/>
          <w:szCs w:val="16"/>
        </w:rPr>
      </w:pPr>
      <w:r w:rsidRPr="00197A0E">
        <w:rPr>
          <w:sz w:val="16"/>
          <w:szCs w:val="16"/>
        </w:rPr>
        <w:t>Jiang, W.; Hou, G.; Li, J.; Peng, C.; Wang, S.; Chen, J. (2017). Novel variants of clade 2.3.2.1 H5N1 highly pathogenic avian influenza virus in migratory waterfowl of Hongze Lake. Veterinary Microbiology 198</w:t>
      </w:r>
      <w:r w:rsidR="00AC631B">
        <w:rPr>
          <w:sz w:val="16"/>
          <w:szCs w:val="16"/>
        </w:rPr>
        <w:t>:</w:t>
      </w:r>
      <w:r w:rsidRPr="00197A0E">
        <w:rPr>
          <w:sz w:val="16"/>
          <w:szCs w:val="16"/>
        </w:rPr>
        <w:t xml:space="preserve"> 99-103. DOI:10.1016/j.vetmic.2016.12.011 [Not a recreational water quality study].</w:t>
      </w:r>
    </w:p>
    <w:p w14:paraId="57ABF567" w14:textId="77777777" w:rsidR="00197A0E" w:rsidRPr="00197A0E" w:rsidRDefault="00992883" w:rsidP="00197A0E">
      <w:pPr>
        <w:spacing w:before="0" w:line="240" w:lineRule="auto"/>
        <w:ind w:left="720" w:hanging="720"/>
        <w:rPr>
          <w:sz w:val="16"/>
          <w:szCs w:val="16"/>
        </w:rPr>
      </w:pPr>
      <w:r w:rsidRPr="00197A0E">
        <w:rPr>
          <w:sz w:val="16"/>
          <w:szCs w:val="16"/>
        </w:rPr>
        <w:t>Jiang, Y.; Xie, H.; Zhang, H.; Xie, Z.; Cao, Y. (2018). Dissolved heavy metals distribution and risk assessment in the Le’an river subjected to violent mining activities. Polish Journal of Environmental Studies 27 (4)1559-1572. DOI:10.15244/pjoes/77033 [Not a recreational water quality study].</w:t>
      </w:r>
    </w:p>
    <w:p w14:paraId="7AF26647" w14:textId="77777777" w:rsidR="00197A0E" w:rsidRPr="00197A0E" w:rsidRDefault="00992883" w:rsidP="00197A0E">
      <w:pPr>
        <w:spacing w:before="0" w:line="240" w:lineRule="auto"/>
        <w:ind w:left="720" w:hanging="720"/>
        <w:rPr>
          <w:sz w:val="16"/>
          <w:szCs w:val="16"/>
        </w:rPr>
      </w:pPr>
      <w:r w:rsidRPr="00197A0E">
        <w:rPr>
          <w:sz w:val="16"/>
          <w:szCs w:val="16"/>
        </w:rPr>
        <w:t>Jimenez, M.; Chaidez, C. (2012). Improving Salmonella determination in Sinaloa rivers with ultrafiltration and most probable number methods. Environmental Monitoring and Assessment 184 (7)4271-4277. DOI:10.1007/s10661-011-2262-9 [Not a recreational water quality study].</w:t>
      </w:r>
    </w:p>
    <w:p w14:paraId="404AA748" w14:textId="77777777" w:rsidR="00197A0E" w:rsidRPr="00197A0E" w:rsidRDefault="00992883" w:rsidP="00197A0E">
      <w:pPr>
        <w:spacing w:before="0" w:line="240" w:lineRule="auto"/>
        <w:ind w:left="720" w:hanging="720"/>
        <w:rPr>
          <w:sz w:val="16"/>
          <w:szCs w:val="16"/>
        </w:rPr>
      </w:pPr>
      <w:r w:rsidRPr="00197A0E">
        <w:rPr>
          <w:sz w:val="16"/>
          <w:szCs w:val="16"/>
        </w:rPr>
        <w:t>Jiménez-Clavero, M. A.; Fernández, C.; Ortiz, J. A.; Pro, J.; Carbonell, G.; Tarazona, J. V.; Roblas, N.; Ley, V. (2003). Teschoviruses as Indicators of Porcine Fecal Contamination of Surface Water. Applied and Environmental Microbiology 69 (10)6311-6315. DOI:10.1128/AEM.69.10.6311-6315.2003 [Not a recreational water quality study].</w:t>
      </w:r>
    </w:p>
    <w:p w14:paraId="0B0047CE" w14:textId="77777777" w:rsidR="00197A0E" w:rsidRPr="00197A0E" w:rsidRDefault="00992883" w:rsidP="00197A0E">
      <w:pPr>
        <w:spacing w:before="0" w:line="240" w:lineRule="auto"/>
        <w:ind w:left="720" w:hanging="720"/>
        <w:rPr>
          <w:sz w:val="16"/>
          <w:szCs w:val="16"/>
        </w:rPr>
      </w:pPr>
      <w:r w:rsidRPr="00197A0E">
        <w:rPr>
          <w:sz w:val="16"/>
          <w:szCs w:val="16"/>
        </w:rPr>
        <w:t>Jin, Z.; Lei, J.; Li, S.; Xu, X. (2013). Soil microbial diversity, site conditions, shelter forest land, saline water drip-irrigation, drift desert. Journal of Basic Microbiology 53 (10)856-867. DOI:10.1002/jobm.201200113 [Not a recreational water quality study].</w:t>
      </w:r>
    </w:p>
    <w:p w14:paraId="24CF6ABA" w14:textId="77777777" w:rsidR="00197A0E" w:rsidRPr="00197A0E" w:rsidRDefault="00992883" w:rsidP="00197A0E">
      <w:pPr>
        <w:spacing w:before="0" w:line="240" w:lineRule="auto"/>
        <w:ind w:left="720" w:hanging="720"/>
        <w:rPr>
          <w:sz w:val="16"/>
          <w:szCs w:val="16"/>
        </w:rPr>
      </w:pPr>
      <w:r w:rsidRPr="00197A0E">
        <w:rPr>
          <w:sz w:val="16"/>
          <w:szCs w:val="16"/>
        </w:rPr>
        <w:t>Jin, Zhenjiang; Li, Zhongyi; Li, Qiang; Hu, Qingjing; Yang, Rongmei; Tang, Huafeng; Li, Min; Huang, Bingfu; Zhang, Jiayu; Li, Guiwen (2015). Canonical correspondence analysis of soil heavy metal pollution, microflora and enzyme activities in the Pb-Zn mine tailing dam collapse area of Sidi village, SW China. Environmental Earth Sciences 73 (1)267-274. DOI:10.1007/s12665-014-3421-4 [Not a recreational water quality study].</w:t>
      </w:r>
    </w:p>
    <w:p w14:paraId="443E2096" w14:textId="77777777" w:rsidR="00197A0E" w:rsidRPr="00197A0E" w:rsidRDefault="00992883" w:rsidP="00197A0E">
      <w:pPr>
        <w:spacing w:before="0" w:line="240" w:lineRule="auto"/>
        <w:ind w:left="720" w:hanging="720"/>
        <w:rPr>
          <w:sz w:val="16"/>
          <w:szCs w:val="16"/>
        </w:rPr>
      </w:pPr>
      <w:r w:rsidRPr="00197A0E">
        <w:rPr>
          <w:sz w:val="16"/>
          <w:szCs w:val="16"/>
        </w:rPr>
        <w:t>Joachimsthal, E. L.; Ivanov, V.; Tay, J. H.; Tay, S. T. L. (2003). Flow cytometry and conventional enumeration of microorganisms in ships' ballast water and marine samples. Marine Pollution Bulletin 46 (3)308-313. DOI:10.1016/S0025-326X(02)00401-0 [Not a recreational water quality study].</w:t>
      </w:r>
    </w:p>
    <w:p w14:paraId="1E74EB1E" w14:textId="77777777" w:rsidR="00197A0E" w:rsidRPr="00197A0E" w:rsidRDefault="00992883" w:rsidP="00197A0E">
      <w:pPr>
        <w:spacing w:before="0" w:line="240" w:lineRule="auto"/>
        <w:ind w:left="720" w:hanging="720"/>
        <w:rPr>
          <w:sz w:val="16"/>
          <w:szCs w:val="16"/>
        </w:rPr>
      </w:pPr>
      <w:r w:rsidRPr="00197A0E">
        <w:rPr>
          <w:sz w:val="16"/>
          <w:szCs w:val="16"/>
        </w:rPr>
        <w:t>Johannessen, G. S.; Wennberg, A. C.; Nesheim, I.; Tryland, I. (2015). Diverse land use and the impact on (Irrigation) water quality and need for measures - A case study of a Norwegian river. International Journal of Environmental Research and Public Health 12 (6)6979-7001. DOI:10.3390/ijerph120606979 [Not a recreational water quality study].</w:t>
      </w:r>
    </w:p>
    <w:p w14:paraId="066CA276" w14:textId="77777777" w:rsidR="00197A0E" w:rsidRPr="00197A0E" w:rsidRDefault="00992883" w:rsidP="00197A0E">
      <w:pPr>
        <w:spacing w:before="0" w:line="240" w:lineRule="auto"/>
        <w:ind w:left="720" w:hanging="720"/>
        <w:rPr>
          <w:sz w:val="16"/>
          <w:szCs w:val="16"/>
        </w:rPr>
      </w:pPr>
      <w:r w:rsidRPr="00197A0E">
        <w:rPr>
          <w:sz w:val="16"/>
          <w:szCs w:val="16"/>
        </w:rPr>
        <w:t>Johansen, C. A.; Williams, S. H.; Melville, L. F.; Nicholson, J.; Hall, R. A.; Bielefeldt-Ohmann, H.; Prow, N. A.; Chidlow, G. R.; Wong, S.; Sinha, R.; Williams, D. T.; Lipkin, W. I.; Smith, D. W. (2017). Characterization of fitzroy river virus and serologic evidence of human and animal infection. Emerging Infectious Diseases 23 (8)1289-1299. DOI:10.3201/eid2308.161440 [Not a recreational water quality study].</w:t>
      </w:r>
    </w:p>
    <w:p w14:paraId="10A14410" w14:textId="25E5FB27" w:rsidR="00197A0E" w:rsidRPr="00197A0E" w:rsidRDefault="00992883" w:rsidP="00197A0E">
      <w:pPr>
        <w:spacing w:before="0" w:line="240" w:lineRule="auto"/>
        <w:ind w:left="720" w:hanging="720"/>
        <w:rPr>
          <w:sz w:val="16"/>
          <w:szCs w:val="16"/>
        </w:rPr>
      </w:pPr>
      <w:r w:rsidRPr="00197A0E">
        <w:rPr>
          <w:sz w:val="16"/>
          <w:szCs w:val="16"/>
        </w:rPr>
        <w:t>John, Y.; Langergraber, G.; Adyel, T. M.; Emery David, V. (2020). Aeration intensity simulation in a saturated vertical up-flow constructed wetland. Science of the Total Environment 708. DOI:10.1016/j.scitotenv.2019.134793 [Not a recreational water quality study].</w:t>
      </w:r>
    </w:p>
    <w:p w14:paraId="15BCE053" w14:textId="77777777" w:rsidR="00197A0E" w:rsidRPr="00197A0E" w:rsidRDefault="00992883" w:rsidP="00197A0E">
      <w:pPr>
        <w:spacing w:before="0" w:line="240" w:lineRule="auto"/>
        <w:ind w:left="720" w:hanging="720"/>
        <w:rPr>
          <w:sz w:val="16"/>
          <w:szCs w:val="16"/>
        </w:rPr>
      </w:pPr>
      <w:r w:rsidRPr="00197A0E">
        <w:rPr>
          <w:sz w:val="16"/>
          <w:szCs w:val="16"/>
        </w:rPr>
        <w:t>Johnson, A. C.; Acreman, M. C.; Dunbar, M. J.; Feist, S. W.; Giacomello, A. M.; Gozlan, R. E.; Hinsley, S. A.; Ibbotson, A. T.; Jarvie, H. P.; Jones, J. I.; Longshaw, M.; Maberly, S. C.; Marsh, T. J.; Neal, C.; Newman, J. R.; Nunn, M. A.; Pickup, R. W.; Reynard, N. S.; Sullivan, C. A.; Sumpter, J. P.; Williams, R. J. (2009). The British river of the future: How climate change and human activity might affect two contrasting river ecosystems in England. Science of the Total Environment 407 (17)4787-4798. DOI:10.1016/j.scitotenv.2009.05.018 [Not a recreational water quality study].</w:t>
      </w:r>
    </w:p>
    <w:p w14:paraId="09F680B6" w14:textId="77777777" w:rsidR="00197A0E" w:rsidRPr="00197A0E" w:rsidRDefault="00992883" w:rsidP="00197A0E">
      <w:pPr>
        <w:spacing w:before="0" w:line="240" w:lineRule="auto"/>
        <w:ind w:left="720" w:hanging="720"/>
        <w:rPr>
          <w:sz w:val="16"/>
          <w:szCs w:val="16"/>
        </w:rPr>
      </w:pPr>
      <w:r w:rsidRPr="00197A0E">
        <w:rPr>
          <w:sz w:val="16"/>
          <w:szCs w:val="16"/>
        </w:rPr>
        <w:t>Johnson, J YM; Thomas, JE; Graham, TA; Townshend, I; Byrne, J; Selinger, LB; Gannon, V PJ (2003). Prevalence of Escherichia coli O157: H7 and Salmonella spp. in surface waters of southern Alberta and its relation to manure sources. Canadian journal of microbiology 49(5)326-335. ISSN:0008-4166 [Not a recreational water quality study].</w:t>
      </w:r>
    </w:p>
    <w:p w14:paraId="50B46E34" w14:textId="77777777" w:rsidR="00197A0E" w:rsidRPr="00197A0E" w:rsidRDefault="00992883" w:rsidP="00197A0E">
      <w:pPr>
        <w:spacing w:before="0" w:line="240" w:lineRule="auto"/>
        <w:ind w:left="720" w:hanging="720"/>
        <w:rPr>
          <w:sz w:val="16"/>
          <w:szCs w:val="16"/>
        </w:rPr>
      </w:pPr>
      <w:r w:rsidRPr="00197A0E">
        <w:rPr>
          <w:sz w:val="16"/>
          <w:szCs w:val="16"/>
        </w:rPr>
        <w:t>Johnson, James R.; Johnston, Brian D.; Delavari, Parissa; Thuras, Paul; Clabots, Connie; Sadowsky, Michael J. (2017). Phylogenetic Backgrounds and Virulence-Associated Traits of Escherichia coli Isolates from Surface Waters and Diverse Animals in Minnesota and Wisconsin. Applied and Environmental Microbiology 83 (24)e01329-17. DOI:10.1128/AEM.01329-17 [Not a recreational water quality study].</w:t>
      </w:r>
    </w:p>
    <w:p w14:paraId="34F4A18D" w14:textId="77777777" w:rsidR="00197A0E" w:rsidRPr="00197A0E" w:rsidRDefault="00992883" w:rsidP="00197A0E">
      <w:pPr>
        <w:spacing w:before="0" w:line="240" w:lineRule="auto"/>
        <w:ind w:left="720" w:hanging="720"/>
        <w:rPr>
          <w:sz w:val="16"/>
          <w:szCs w:val="16"/>
        </w:rPr>
      </w:pPr>
      <w:r w:rsidRPr="00197A0E">
        <w:rPr>
          <w:sz w:val="16"/>
          <w:szCs w:val="16"/>
        </w:rPr>
        <w:t>Johnson, P. T. J.; Ives, A. R.; Lathrop, R. C.; Carpenter, S. R. (2009). Long-term disease dynamics in lakes: Causes and consequences of chytrid infections in Daphnia populations. Ecology 90 (1)132-144. DOI:10.1890/07-2071.1 [Not a recreational water quality study].</w:t>
      </w:r>
    </w:p>
    <w:p w14:paraId="27E65DD7" w14:textId="02E0CCEE" w:rsidR="00197A0E" w:rsidRPr="00197A0E" w:rsidRDefault="00992883" w:rsidP="00197A0E">
      <w:pPr>
        <w:spacing w:before="0" w:line="240" w:lineRule="auto"/>
        <w:ind w:left="720" w:hanging="720"/>
        <w:rPr>
          <w:sz w:val="16"/>
          <w:szCs w:val="16"/>
        </w:rPr>
      </w:pPr>
      <w:r w:rsidRPr="00197A0E">
        <w:rPr>
          <w:sz w:val="16"/>
          <w:szCs w:val="16"/>
        </w:rPr>
        <w:t>Johnston, C. A.; Shmagin, B. A. (2006). Scale issues in lake-watershed interactions: Assessing shoreline development impacts on water clarity. Scaling and Uncertainty Analysis in Ecology: Methods and Applications 297-313. URL:https://www.scopus.com/inward/record.uri?eid=2-s2.0-79960018123&amp;doi=10.1007%2f1-4020-4663-4_16&amp;partnerID=40&amp;md5=f63a0b8df35c36054518ac6112316bbc [Not a recreational water quality study].</w:t>
      </w:r>
    </w:p>
    <w:p w14:paraId="4BAABCBF" w14:textId="77777777" w:rsidR="00197A0E" w:rsidRPr="00197A0E" w:rsidRDefault="00992883" w:rsidP="00197A0E">
      <w:pPr>
        <w:spacing w:before="0" w:line="240" w:lineRule="auto"/>
        <w:ind w:left="720" w:hanging="720"/>
        <w:rPr>
          <w:sz w:val="16"/>
          <w:szCs w:val="16"/>
        </w:rPr>
      </w:pPr>
      <w:r w:rsidRPr="00197A0E">
        <w:rPr>
          <w:sz w:val="16"/>
          <w:szCs w:val="16"/>
        </w:rPr>
        <w:t>Jokinen, C. C.; Edge, T. A.; Koning, W.; Laing, C. R.; Lapen, D. R.; Miller, J.; Mutschall, S.; Scott, A.; Taboada, E. N.; Thomas, J. E.; Topp, E.; Wilkes, G.; Gannon, V. P. J. (2012). Spatial and temporal drivers of zoonotic pathogen contamination of an agricultural watershed. Journal of Environmental Quality 41 (1)242-252. DOI:10.2134/jeq2011.0203 [Not a recreational water quality study].</w:t>
      </w:r>
    </w:p>
    <w:p w14:paraId="7017DBB4" w14:textId="77777777" w:rsidR="00197A0E" w:rsidRPr="00197A0E" w:rsidRDefault="00992883" w:rsidP="00197A0E">
      <w:pPr>
        <w:spacing w:before="0" w:line="240" w:lineRule="auto"/>
        <w:ind w:left="720" w:hanging="720"/>
        <w:rPr>
          <w:sz w:val="16"/>
          <w:szCs w:val="16"/>
        </w:rPr>
      </w:pPr>
      <w:r w:rsidRPr="00197A0E">
        <w:rPr>
          <w:sz w:val="16"/>
          <w:szCs w:val="16"/>
        </w:rPr>
        <w:t>Jones, R. M.; Liu, L.; Dorevitch, S. (2013). Hydrometeorological variables predict fecal indicator bacteria densities in freshwater: Data-driven methods for variable selection. Environmental Monitoring and Assessment 185 (3)2355-2366. DOI:10.1007/s10661-012-2716-8 [Not a recreational water quality study].</w:t>
      </w:r>
    </w:p>
    <w:p w14:paraId="5E546CF1" w14:textId="77777777" w:rsidR="00197A0E" w:rsidRPr="00197A0E" w:rsidRDefault="00992883" w:rsidP="00197A0E">
      <w:pPr>
        <w:spacing w:before="0" w:line="240" w:lineRule="auto"/>
        <w:ind w:left="720" w:hanging="720"/>
        <w:rPr>
          <w:sz w:val="16"/>
          <w:szCs w:val="16"/>
        </w:rPr>
      </w:pPr>
      <w:r w:rsidRPr="00197A0E">
        <w:rPr>
          <w:sz w:val="16"/>
          <w:szCs w:val="16"/>
        </w:rPr>
        <w:t>Jordaan, K.; Bezuidenhout, C. C. (2013). The impact of physico-chemical water quality parameters on bacterial diversity in the Vaal River, South Africa. Water SA 39 (3)385-396. DOI:10.4314/wsa.v39i3.7 [Not a recreational water quality study].</w:t>
      </w:r>
    </w:p>
    <w:p w14:paraId="67E450C2" w14:textId="77777777" w:rsidR="00197A0E" w:rsidRPr="00197A0E" w:rsidRDefault="00992883" w:rsidP="00197A0E">
      <w:pPr>
        <w:spacing w:before="0" w:line="240" w:lineRule="auto"/>
        <w:ind w:left="720" w:hanging="720"/>
        <w:rPr>
          <w:sz w:val="16"/>
          <w:szCs w:val="16"/>
        </w:rPr>
      </w:pPr>
      <w:r w:rsidRPr="00197A0E">
        <w:rPr>
          <w:sz w:val="16"/>
          <w:szCs w:val="16"/>
        </w:rPr>
        <w:t>Jordão, C. P.; Ribeiro, P. R. S.; Matos, A. T.; Bastos, R. K. X.; Fernandes, R. B. A.; Fontes, R. L. F. (2007). Environmental assessment of water-courses of the Turvo Limpo River basin at the Minas Gerais State, Brazil. Environmental Monitoring and Assessment 127 (43891)315-326. DOI:10.1007/s10661-006-9282-x [Not a recreational water quality study].</w:t>
      </w:r>
    </w:p>
    <w:p w14:paraId="3CFB224E" w14:textId="05227E10" w:rsidR="00197A0E" w:rsidRPr="00197A0E" w:rsidRDefault="00992883" w:rsidP="00197A0E">
      <w:pPr>
        <w:spacing w:before="0" w:line="240" w:lineRule="auto"/>
        <w:ind w:left="720" w:hanging="720"/>
        <w:rPr>
          <w:sz w:val="16"/>
          <w:szCs w:val="16"/>
        </w:rPr>
      </w:pPr>
      <w:r w:rsidRPr="00197A0E">
        <w:rPr>
          <w:sz w:val="16"/>
          <w:szCs w:val="16"/>
        </w:rPr>
        <w:t>Ju, X.; Wu, S.; Huang, X.; Zhang, Y.; Dong, R. (2014). How the novel integration of electrolysis in tidal flow constructed wetlands intensifies nutrient removal and odor control. Bioresource Technology 169</w:t>
      </w:r>
      <w:r w:rsidR="00AC631B">
        <w:rPr>
          <w:sz w:val="16"/>
          <w:szCs w:val="16"/>
        </w:rPr>
        <w:t>:</w:t>
      </w:r>
      <w:r w:rsidRPr="00197A0E">
        <w:rPr>
          <w:sz w:val="16"/>
          <w:szCs w:val="16"/>
        </w:rPr>
        <w:t xml:space="preserve"> 605-613. DOI:10.1016/j.biortech.2014.07.051 [Not a recreational water quality study].</w:t>
      </w:r>
    </w:p>
    <w:p w14:paraId="095FDF88" w14:textId="77777777" w:rsidR="00197A0E" w:rsidRPr="00197A0E" w:rsidRDefault="00992883" w:rsidP="00197A0E">
      <w:pPr>
        <w:spacing w:before="0" w:line="240" w:lineRule="auto"/>
        <w:ind w:left="720" w:hanging="720"/>
        <w:rPr>
          <w:sz w:val="16"/>
          <w:szCs w:val="16"/>
        </w:rPr>
      </w:pPr>
      <w:r w:rsidRPr="00197A0E">
        <w:rPr>
          <w:sz w:val="16"/>
          <w:szCs w:val="16"/>
        </w:rPr>
        <w:t>Juahir, H.; Zain, S. M.; Aris, A. Z.; Yusoff, M. K.; Mokhtar, M. B. (2010). Spatial assessment of Langat river water quality using chemometrics. Journal of Environmental Monitoring 12 (1)287-295. DOI:10.1039/b907306j [Not a recreational water quality study].</w:t>
      </w:r>
    </w:p>
    <w:p w14:paraId="3E0F2C0A" w14:textId="77777777" w:rsidR="00197A0E" w:rsidRPr="00197A0E" w:rsidRDefault="00992883" w:rsidP="00197A0E">
      <w:pPr>
        <w:spacing w:before="0" w:line="240" w:lineRule="auto"/>
        <w:ind w:left="720" w:hanging="720"/>
        <w:rPr>
          <w:sz w:val="16"/>
          <w:szCs w:val="16"/>
        </w:rPr>
      </w:pPr>
      <w:r w:rsidRPr="00197A0E">
        <w:rPr>
          <w:sz w:val="16"/>
          <w:szCs w:val="16"/>
        </w:rPr>
        <w:t>Jurelevicius, D.; Alvarez, V. M.; Marques, J. M.; Lima, L. R. F. D. S.; Dias, F. D. A.; Seldin, L. (2013). Bacterial community response to petroleum hydrocarbon amendments in freshwater, marine, and hypersaline water-containing microcosms. Applied and Environmental Microbiology 79 (19)5927-5935. DOI:10.1128/AEM.02251-13 [Not a recreational water quality study].</w:t>
      </w:r>
    </w:p>
    <w:p w14:paraId="671947FC" w14:textId="174AD6C0" w:rsidR="00197A0E" w:rsidRPr="00197A0E" w:rsidRDefault="00992883" w:rsidP="00197A0E">
      <w:pPr>
        <w:spacing w:before="0" w:line="240" w:lineRule="auto"/>
        <w:ind w:left="720" w:hanging="720"/>
        <w:rPr>
          <w:sz w:val="16"/>
          <w:szCs w:val="16"/>
        </w:rPr>
      </w:pPr>
      <w:r w:rsidRPr="00197A0E">
        <w:rPr>
          <w:sz w:val="16"/>
          <w:szCs w:val="16"/>
        </w:rPr>
        <w:t>Jyvasjarvi, Jussi; Immonen, Hemmo; Hogmander, Pia; Hogmander, Harri; Hamalainen, Heikki; Karjalainen, Juha (2013). Can lake restoration by fish removal improve the status of profundal macroinvertebrate assemblages? Freshwater Biology 58 (6)1149-1161. DOI:10.1111/fwb.12115 [Not a recreational water quality study].</w:t>
      </w:r>
    </w:p>
    <w:p w14:paraId="4FEB6BE8" w14:textId="77777777" w:rsidR="00197A0E" w:rsidRPr="00197A0E" w:rsidRDefault="00992883" w:rsidP="00197A0E">
      <w:pPr>
        <w:spacing w:before="0" w:line="240" w:lineRule="auto"/>
        <w:ind w:left="720" w:hanging="720"/>
        <w:rPr>
          <w:sz w:val="16"/>
          <w:szCs w:val="16"/>
        </w:rPr>
      </w:pPr>
      <w:r w:rsidRPr="00197A0E">
        <w:rPr>
          <w:sz w:val="16"/>
          <w:szCs w:val="16"/>
        </w:rPr>
        <w:t>Kabatereine, N. B.; Kemijumbi, J.; Ouma, J. H.; Kariuki, H. C.; Richter, J.; Kadzo, H.; Madsen, H.; Butterworth, A. E.; Ørnbjerg, N.; Vennervald, B. J. (2004). Epidemiology and morbidity of Schistosoma mansoni infection in a fishing community along Lake Albert in Uganda. Transactions of the Royal Society of Tropical Medicine and Hygiene 98 (12)711-718. DOI:10.1016/j.trstmh.2004.06.003 [Not a recreational water quality study].</w:t>
      </w:r>
    </w:p>
    <w:p w14:paraId="15978990" w14:textId="77777777" w:rsidR="00197A0E" w:rsidRPr="00197A0E" w:rsidRDefault="00992883" w:rsidP="00197A0E">
      <w:pPr>
        <w:spacing w:before="0" w:line="240" w:lineRule="auto"/>
        <w:ind w:left="720" w:hanging="720"/>
        <w:rPr>
          <w:sz w:val="16"/>
          <w:szCs w:val="16"/>
        </w:rPr>
      </w:pPr>
      <w:r w:rsidRPr="00197A0E">
        <w:rPr>
          <w:sz w:val="16"/>
          <w:szCs w:val="16"/>
        </w:rPr>
        <w:t>Kabatereine, N. B.; Kemijumbi, J.; Ouma, J. H.; Sturrock, R. F.; Butterworth, A. E.; Madsen, H.; Ørnbjerg, N.; Dunne, D. W.; Vennnervald, B. J. (2003). Efficacy and side effects of praziquantel treatment in a highly endemic Schistosoma mansoni focus at Lake Albert, Uganda. Transactions of the Royal Society of Tropical Medicine and Hygiene 97 (5)599-603. DOI:10.1016/S0035-9203(03)80044-5 [Not a recreational water quality study].</w:t>
      </w:r>
    </w:p>
    <w:p w14:paraId="71850A76" w14:textId="77777777" w:rsidR="00197A0E" w:rsidRPr="00197A0E" w:rsidRDefault="00992883" w:rsidP="00197A0E">
      <w:pPr>
        <w:spacing w:before="0" w:line="240" w:lineRule="auto"/>
        <w:ind w:left="720" w:hanging="720"/>
        <w:rPr>
          <w:sz w:val="16"/>
          <w:szCs w:val="16"/>
        </w:rPr>
      </w:pPr>
      <w:r w:rsidRPr="00197A0E">
        <w:rPr>
          <w:sz w:val="16"/>
          <w:szCs w:val="16"/>
        </w:rPr>
        <w:t>Kachour, L.; Gacemi-Kirane, D.; Loucif, L.; Alayat, H. (2016). First survey of aquatic microbial fungi-like pythiaceae predominantly colonizing the South-Mediterranean Freshwater Wetlands. Research Journal of Pharmaceutical, Biological and Chemical Sciences 7 (6)3067-3078. URL:https://www.scopus.com/inward/record.uri?eid=2-s2.0-85018211688&amp;partnerID=40&amp;md5=9c8a9764b515711b55b28bcb08b4b169 [Not a recreational water quality study].</w:t>
      </w:r>
    </w:p>
    <w:p w14:paraId="17EF5711" w14:textId="77777777" w:rsidR="00197A0E" w:rsidRPr="00197A0E" w:rsidRDefault="00992883" w:rsidP="00197A0E">
      <w:pPr>
        <w:spacing w:before="0" w:line="240" w:lineRule="auto"/>
        <w:ind w:left="720" w:hanging="720"/>
        <w:rPr>
          <w:sz w:val="16"/>
          <w:szCs w:val="16"/>
        </w:rPr>
      </w:pPr>
      <w:r w:rsidRPr="00197A0E">
        <w:rPr>
          <w:sz w:val="16"/>
          <w:szCs w:val="16"/>
        </w:rPr>
        <w:t>Kachur, A. N.; Arzhanova, V. S.; Yelpatyevsky, P. V.; Von Braun, M. C.; Von Lindern, I. H. (2003). Environmental conditions in the Rudnaya River watershed - A compilation of Soviet and post-Soviet era sampling around a lead smelter in the Russian Far East. Science of the Total Environment 303 (43862)171-185. DOI:10.1016/S0048-9697(02)00351-0 [Not a recreational water quality study].</w:t>
      </w:r>
    </w:p>
    <w:p w14:paraId="53EBE6F0" w14:textId="77777777" w:rsidR="00197A0E" w:rsidRPr="00197A0E" w:rsidRDefault="00992883" w:rsidP="00197A0E">
      <w:pPr>
        <w:spacing w:before="0" w:line="240" w:lineRule="auto"/>
        <w:ind w:left="720" w:hanging="720"/>
        <w:rPr>
          <w:sz w:val="16"/>
          <w:szCs w:val="16"/>
        </w:rPr>
      </w:pPr>
      <w:r w:rsidRPr="00197A0E">
        <w:rPr>
          <w:sz w:val="16"/>
          <w:szCs w:val="16"/>
        </w:rPr>
        <w:t>Kadlec, R. H. (2009). Comparison of free water and horizontal subsurface treatment wetlands. Ecological Engineering 35 (2)159-174. DOI:10.1016/j.ecoleng.2008.04.008 [Not a recreational water quality study].</w:t>
      </w:r>
    </w:p>
    <w:p w14:paraId="1C077522" w14:textId="77777777" w:rsidR="00197A0E" w:rsidRPr="00197A0E" w:rsidRDefault="00992883" w:rsidP="00197A0E">
      <w:pPr>
        <w:spacing w:before="0" w:line="240" w:lineRule="auto"/>
        <w:ind w:left="720" w:hanging="720"/>
        <w:rPr>
          <w:sz w:val="16"/>
          <w:szCs w:val="16"/>
        </w:rPr>
      </w:pPr>
      <w:r w:rsidRPr="00197A0E">
        <w:rPr>
          <w:sz w:val="16"/>
          <w:szCs w:val="16"/>
        </w:rPr>
        <w:t>Kafilzadeh, F.; Ebrahimnezhad, M.; Tahery, Y. (2015). Isolation and Identification of Endosulfan-Degrading Bacteria and Evaluation of Their Bioremediation in Kor River, Iran. Osong Public Health and Research Perspectives 6 (1)39-46. DOI:10.1016/j.phrp.2014.12.003 [Not a recreational water quality study].</w:t>
      </w:r>
    </w:p>
    <w:p w14:paraId="65255B10" w14:textId="77777777" w:rsidR="00197A0E" w:rsidRPr="00197A0E" w:rsidRDefault="00992883" w:rsidP="00197A0E">
      <w:pPr>
        <w:spacing w:before="0" w:line="240" w:lineRule="auto"/>
        <w:ind w:left="720" w:hanging="720"/>
        <w:rPr>
          <w:sz w:val="16"/>
          <w:szCs w:val="16"/>
        </w:rPr>
      </w:pPr>
      <w:r w:rsidRPr="00197A0E">
        <w:rPr>
          <w:sz w:val="16"/>
          <w:szCs w:val="16"/>
        </w:rPr>
        <w:t>Kairu-Wanyoike, S.; Nyamwaya, D.; Wainaina, M.; Lindahl, J.; Ontiri, E.; Bukachi, S.; Njeru, I.; Karanja, J.; Sang, R.; Grace, D.; Bett, B. (2019). Positive association between Brucella spp. Seroprevalences in livestock and humans from a cross-sectional study in Garissa and Tana River Counties, Kenya. PLoS Neglected Tropical Diseases 13 (10). DOI:10.1371/journal.pntd.0007506 [Not a recreational water quality study].</w:t>
      </w:r>
    </w:p>
    <w:p w14:paraId="65235A1D" w14:textId="77777777" w:rsidR="00197A0E" w:rsidRPr="00197A0E" w:rsidRDefault="00992883" w:rsidP="00197A0E">
      <w:pPr>
        <w:spacing w:before="0" w:line="240" w:lineRule="auto"/>
        <w:ind w:left="720" w:hanging="720"/>
        <w:rPr>
          <w:sz w:val="16"/>
          <w:szCs w:val="16"/>
        </w:rPr>
      </w:pPr>
      <w:r w:rsidRPr="00197A0E">
        <w:rPr>
          <w:sz w:val="16"/>
          <w:szCs w:val="16"/>
        </w:rPr>
        <w:t>Kaliakatsos, Andreas; Kalogerakis, Nicolas; Manios, Thrassyvoulos; Venieri, Danae (2019). Efficiency of two constructed wetland systems for wastewater treatment: removal of bacterial indicators and enteric viruses. Journal of Chemical Technology and Biotechnology 94 (7)2123-2130. DOI:10.1002/jctb.6001 [Not a recreational water quality study].</w:t>
      </w:r>
    </w:p>
    <w:p w14:paraId="1844FA8E" w14:textId="2D1D514B" w:rsidR="00197A0E" w:rsidRPr="00197A0E" w:rsidRDefault="00992883" w:rsidP="00197A0E">
      <w:pPr>
        <w:spacing w:before="0" w:line="240" w:lineRule="auto"/>
        <w:ind w:left="720" w:hanging="720"/>
        <w:rPr>
          <w:sz w:val="16"/>
          <w:szCs w:val="16"/>
        </w:rPr>
      </w:pPr>
      <w:r w:rsidRPr="00197A0E">
        <w:rPr>
          <w:sz w:val="16"/>
          <w:szCs w:val="16"/>
        </w:rPr>
        <w:t>Kalimuddin, S.; Chen, S. L.; Lim, C. T. K.; Koh, T. H.; Tan, T. Y.; Kam, M.; Wong, C. W.; Mehershahi, K. S.; Chau, M. L.; Ng, L. C.; Tang, W. Y.; Badaruddin, H.; Teo, J.; Apisarnthanarak, A.; Suwantarat, N.; Ip, M.; Holden, M. T. G.; Hsu, L. Y.; Barkham, T. (2017). 2015 Epidemic of severe streptococcus agalactiae sequence type 283 infections in Singapore associated with the consumption of raw freshwater fish: A detailed analysis of clinical, epidemiological, and bacterial sequencing data. Clinical Infectious Diseases 64</w:t>
      </w:r>
      <w:r w:rsidR="00AC631B">
        <w:rPr>
          <w:sz w:val="16"/>
          <w:szCs w:val="16"/>
        </w:rPr>
        <w:t>:</w:t>
      </w:r>
      <w:r w:rsidRPr="00197A0E">
        <w:rPr>
          <w:sz w:val="16"/>
          <w:szCs w:val="16"/>
        </w:rPr>
        <w:t xml:space="preserve"> S145-S152. DOI:10.1093/cid/cix021 [Not a recreational water quality study].</w:t>
      </w:r>
    </w:p>
    <w:p w14:paraId="294CE245" w14:textId="77777777" w:rsidR="00197A0E" w:rsidRPr="00197A0E" w:rsidRDefault="00992883" w:rsidP="00197A0E">
      <w:pPr>
        <w:spacing w:before="0" w:line="240" w:lineRule="auto"/>
        <w:ind w:left="720" w:hanging="720"/>
        <w:rPr>
          <w:sz w:val="16"/>
          <w:szCs w:val="16"/>
        </w:rPr>
      </w:pPr>
      <w:r w:rsidRPr="00197A0E">
        <w:rPr>
          <w:sz w:val="16"/>
          <w:szCs w:val="16"/>
        </w:rPr>
        <w:t>Kalimuddin, Shirin; Chen, Swaine L.; Lim, Cindy T. K.; Koh, Tse Hsien; Tan, Thean Yen; Kam, Michelle; Wong, Christopher W.; Mehershahi, Kurosh S.; Chau, Man Ling; Ng, Lee Ching; Tang, Wen Ying; Badaruddin, Hishamuddin; Teo, Jeanette; Apisarnthanarak, Anucha; Suwantarat, Nuntra; Ip, Margaret; Holden, Matthew T. G.; Hsu, Li Yang; Barkham, Timothy; Singapore Group, B. Streptococcus Consortium (2017). 2015 Epidemic of Severe Streptococcus agalactiae Sequence Type 283 Infections in Singapore Associated With the Consumption of Raw Freshwater Fish: A Detailed Analysis of Clinical, Epidemiological, and Bacterial Sequencing Data. Clinical Infectious Diseases: An Official Publication of the Infectious Diseases Society of America 64 (suppl_2)S145-S152. DOI:10.1093/cid/cix021 [Not a recreational water quality study].</w:t>
      </w:r>
    </w:p>
    <w:p w14:paraId="05912BE4" w14:textId="77777777" w:rsidR="00197A0E" w:rsidRPr="00197A0E" w:rsidRDefault="00992883" w:rsidP="00197A0E">
      <w:pPr>
        <w:spacing w:before="0" w:line="240" w:lineRule="auto"/>
        <w:ind w:left="720" w:hanging="720"/>
        <w:rPr>
          <w:sz w:val="16"/>
          <w:szCs w:val="16"/>
        </w:rPr>
      </w:pPr>
      <w:r w:rsidRPr="00197A0E">
        <w:rPr>
          <w:sz w:val="16"/>
          <w:szCs w:val="16"/>
        </w:rPr>
        <w:t>Kalkan, S.; Altuğ, G. (2015). Bio-indicator bacteria &amp; environmental variables of the coastal zones: The example of the Güllük Bay, Aegean Sea, Turkey. Marine Pollution Bulletin 95 (1)380-384. DOI:10.1016/j.marpolbul.2015.04.017 [Not a recreational water quality study].</w:t>
      </w:r>
    </w:p>
    <w:p w14:paraId="2D4D6D7F" w14:textId="77777777" w:rsidR="00197A0E" w:rsidRPr="00197A0E" w:rsidRDefault="00992883" w:rsidP="00197A0E">
      <w:pPr>
        <w:spacing w:before="0" w:line="240" w:lineRule="auto"/>
        <w:ind w:left="720" w:hanging="720"/>
        <w:rPr>
          <w:sz w:val="16"/>
          <w:szCs w:val="16"/>
        </w:rPr>
      </w:pPr>
      <w:r w:rsidRPr="00197A0E">
        <w:rPr>
          <w:sz w:val="16"/>
          <w:szCs w:val="16"/>
        </w:rPr>
        <w:t>Kamble, S. R.; Vijay, R. (2011). Assessment of water quality using cluster analysis in coastal region of Mumbai, India. Environmental Monitoring and Assessment 178 (43922)321-332. DOI:10.1007/s10661-010-1692-0 [Not a recreational water quality study].</w:t>
      </w:r>
    </w:p>
    <w:p w14:paraId="0E6E664D" w14:textId="77777777" w:rsidR="00197A0E" w:rsidRPr="00197A0E" w:rsidRDefault="00992883" w:rsidP="00197A0E">
      <w:pPr>
        <w:spacing w:before="0" w:line="240" w:lineRule="auto"/>
        <w:ind w:left="720" w:hanging="720"/>
        <w:rPr>
          <w:sz w:val="16"/>
          <w:szCs w:val="16"/>
        </w:rPr>
      </w:pPr>
      <w:r w:rsidRPr="00197A0E">
        <w:rPr>
          <w:sz w:val="16"/>
          <w:szCs w:val="16"/>
        </w:rPr>
        <w:t>Kaneene, John B.; Miller, RoseAnn; Sayah, Raida; Johnson, Yvette J.; Gilliland, Dennis; Gardiner, Joseph C. (2007). Considerations when using discriminant function analysis of antimicrobial resistance profiles to identify sources of fecal contamination of surface water in Michigan. Applied and Environmental Microbiology 73 (9)2878-2890. DOI:10.1128/AEM.02376-06 [Not a recreational water quality study].</w:t>
      </w:r>
    </w:p>
    <w:p w14:paraId="3C573E30" w14:textId="77777777" w:rsidR="00197A0E" w:rsidRPr="00197A0E" w:rsidRDefault="00992883" w:rsidP="00197A0E">
      <w:pPr>
        <w:spacing w:before="0" w:line="240" w:lineRule="auto"/>
        <w:ind w:left="720" w:hanging="720"/>
        <w:rPr>
          <w:sz w:val="16"/>
          <w:szCs w:val="16"/>
        </w:rPr>
      </w:pPr>
      <w:r w:rsidRPr="00197A0E">
        <w:rPr>
          <w:sz w:val="16"/>
          <w:szCs w:val="16"/>
        </w:rPr>
        <w:t>Kang, J. H.; Lee, S. W.; Cho, K. H.; Ki, S. J.; Cha, S. M.; Kim, J. H. (2010). Linking land-use type and stream water quality using spatial data of fecal indicator bacteria and heavy metals in the Yeongsan river basin. Water Research 44 (14)4143-4157. DOI:10.1016/j.watres.2010.05.009 [Not a recreational water quality study].</w:t>
      </w:r>
    </w:p>
    <w:p w14:paraId="79F98356" w14:textId="58C474C3" w:rsidR="00197A0E" w:rsidRPr="00197A0E" w:rsidRDefault="00992883" w:rsidP="00197A0E">
      <w:pPr>
        <w:spacing w:before="0" w:line="240" w:lineRule="auto"/>
        <w:ind w:left="720" w:hanging="720"/>
        <w:rPr>
          <w:sz w:val="16"/>
          <w:szCs w:val="16"/>
        </w:rPr>
      </w:pPr>
      <w:r w:rsidRPr="00197A0E">
        <w:rPr>
          <w:sz w:val="16"/>
          <w:szCs w:val="16"/>
        </w:rPr>
        <w:t>Kang, Y.; Xie, H.; Zhang, J.; Zhao, C.; Wang, W.; Guo, Y.; Guo, Z. (2018). Intensified nutrients removal in constructed wetlands by integrated Tubifex tubifex and mussels: Performance and mechanisms. Ecotoxicology and Environmental Safety 162</w:t>
      </w:r>
      <w:r w:rsidR="00AC631B">
        <w:rPr>
          <w:sz w:val="16"/>
          <w:szCs w:val="16"/>
        </w:rPr>
        <w:t>:</w:t>
      </w:r>
      <w:r w:rsidRPr="00197A0E">
        <w:rPr>
          <w:sz w:val="16"/>
          <w:szCs w:val="16"/>
        </w:rPr>
        <w:t xml:space="preserve"> 446-453. DOI:10.1016/j.ecoenv.2018.07.009 [Not a recreational water quality study].</w:t>
      </w:r>
    </w:p>
    <w:p w14:paraId="74307A84" w14:textId="77777777" w:rsidR="00197A0E" w:rsidRPr="00197A0E" w:rsidRDefault="00992883" w:rsidP="00197A0E">
      <w:pPr>
        <w:spacing w:before="0" w:line="240" w:lineRule="auto"/>
        <w:ind w:left="720" w:hanging="720"/>
        <w:rPr>
          <w:sz w:val="16"/>
          <w:szCs w:val="16"/>
        </w:rPr>
      </w:pPr>
      <w:r w:rsidRPr="00197A0E">
        <w:rPr>
          <w:sz w:val="16"/>
          <w:szCs w:val="16"/>
        </w:rPr>
        <w:t>Kao, C. M.; Chen, K. F.; Liao, Y. L.; Chen, C. W. (2003). Water quality management in the Kaoping River watershed, Taiwan. Water Science and Technology 47 (44050)209-216. DOI:10.2166/wst.2003.0691 [Not a recreational water quality study].</w:t>
      </w:r>
    </w:p>
    <w:p w14:paraId="02D918F6" w14:textId="00CEE979" w:rsidR="00197A0E" w:rsidRPr="00197A0E" w:rsidRDefault="00992883" w:rsidP="00197A0E">
      <w:pPr>
        <w:spacing w:before="0" w:line="240" w:lineRule="auto"/>
        <w:ind w:left="720" w:hanging="720"/>
        <w:rPr>
          <w:sz w:val="16"/>
          <w:szCs w:val="16"/>
        </w:rPr>
      </w:pPr>
      <w:r w:rsidRPr="00197A0E">
        <w:rPr>
          <w:sz w:val="16"/>
          <w:szCs w:val="16"/>
        </w:rPr>
        <w:t>Kao, C. M.; Huang, S. S.; Wu, F. C.; Chen, K. F.; Lin, T. F.; Chang, E. E.; Chiang, P. C. (2004). Development of Kaoping River Basin Management Strategies Based on Calculated Carrying Capacity. 3</w:t>
      </w:r>
      <w:r w:rsidR="00AC631B">
        <w:rPr>
          <w:sz w:val="16"/>
          <w:szCs w:val="16"/>
        </w:rPr>
        <w:t>:</w:t>
      </w:r>
      <w:r w:rsidRPr="00197A0E">
        <w:rPr>
          <w:sz w:val="16"/>
          <w:szCs w:val="16"/>
        </w:rPr>
        <w:t xml:space="preserve"> 199-209. URL:https://www.scopus.com/inward/record.uri?eid=2-s2.0-1642318849&amp;partnerID=40&amp;md5=146d48362514b376385ce7dd92ae10e4 [Not a recreational water quality study].</w:t>
      </w:r>
    </w:p>
    <w:p w14:paraId="5D9F4459" w14:textId="77777777" w:rsidR="00197A0E" w:rsidRPr="00197A0E" w:rsidRDefault="00992883" w:rsidP="00197A0E">
      <w:pPr>
        <w:spacing w:before="0" w:line="240" w:lineRule="auto"/>
        <w:ind w:left="720" w:hanging="720"/>
        <w:rPr>
          <w:sz w:val="16"/>
          <w:szCs w:val="16"/>
        </w:rPr>
      </w:pPr>
      <w:r w:rsidRPr="00197A0E">
        <w:rPr>
          <w:sz w:val="16"/>
          <w:szCs w:val="16"/>
        </w:rPr>
        <w:t>Kapesa, A.; Basinda, N.; Nyanza, E. C.; Mushi, M. F.; Jahanpour, O.; Ngallaba, S. E. (2018). Prevalence of HIV infection and uptake of HIV/AIDS services among fisherfolk in landing Islands of Lake Victoria, north western Tanzania. BMC Health Services Research 18 (1). DOI:10.1186/s12913-018-3784-4 [Not a recreational water quality study].</w:t>
      </w:r>
    </w:p>
    <w:p w14:paraId="420DDFE7" w14:textId="4509BEC1" w:rsidR="00197A0E" w:rsidRPr="00197A0E" w:rsidRDefault="00992883" w:rsidP="00197A0E">
      <w:pPr>
        <w:spacing w:before="0" w:line="240" w:lineRule="auto"/>
        <w:ind w:left="720" w:hanging="720"/>
        <w:rPr>
          <w:sz w:val="16"/>
          <w:szCs w:val="16"/>
        </w:rPr>
      </w:pPr>
      <w:r w:rsidRPr="00197A0E">
        <w:rPr>
          <w:sz w:val="16"/>
          <w:szCs w:val="16"/>
        </w:rPr>
        <w:t>Kapetanović, D.; Vardić Smrzlić, I.; Valić, D.; Teskeredžić, E.; Kolarević, S.; Sunjog, K.; Tomović, J.; Kračun-Kolarević, M.; Knežević-Vukčević, J.; Paunović, M.; Gačić, Z.; Vuković-Gačić, B. (2015). Microbial Characterisation of the Sava River. 31. URL:https://www.scopus.com/inward/record.uri?eid=2-s2.0-84999478028&amp;doi=10.1007%2f978-3-662-44034-6_9&amp;partnerID=40&amp;md5=d5307c5131f8ebd9679632f16803ac98 [Not a recreational water quality study].</w:t>
      </w:r>
    </w:p>
    <w:p w14:paraId="29537C08" w14:textId="77777777" w:rsidR="00197A0E" w:rsidRPr="00197A0E" w:rsidRDefault="00992883" w:rsidP="00197A0E">
      <w:pPr>
        <w:spacing w:before="0" w:line="240" w:lineRule="auto"/>
        <w:ind w:left="720" w:hanging="720"/>
        <w:rPr>
          <w:sz w:val="16"/>
          <w:szCs w:val="16"/>
        </w:rPr>
      </w:pPr>
      <w:r w:rsidRPr="00197A0E">
        <w:rPr>
          <w:sz w:val="16"/>
          <w:szCs w:val="16"/>
        </w:rPr>
        <w:t>Karagul, R.; Samandar, A.; Yilmaz, M.; Altun, L.; Gedikli, R. (2005). Evaluating the seasonal changes of some water quality parameters of the Buyuk Melen River Basin (Duzce, Turkey). Journal of Environmental Biology 26 (2)179-185. URL:https://www.scopus.com/inward/record.uri?eid=2-s2.0-16344393550&amp;partnerID=40&amp;md5=40c11481ba774d7a25fda79b6c19e29b [Not a recreational water quality study].</w:t>
      </w:r>
    </w:p>
    <w:p w14:paraId="02CA13F4" w14:textId="77777777" w:rsidR="00197A0E" w:rsidRPr="00197A0E" w:rsidRDefault="00992883" w:rsidP="00197A0E">
      <w:pPr>
        <w:spacing w:before="0" w:line="240" w:lineRule="auto"/>
        <w:ind w:left="720" w:hanging="720"/>
        <w:rPr>
          <w:sz w:val="16"/>
          <w:szCs w:val="16"/>
        </w:rPr>
      </w:pPr>
      <w:r w:rsidRPr="00197A0E">
        <w:rPr>
          <w:sz w:val="16"/>
          <w:szCs w:val="16"/>
        </w:rPr>
        <w:t>Karande, U. B.; Kadam, A.; Umrikar, B. N.; Wagh, V.; Sankhua, R. N.; Pawar, N. J. (2020). Environmental modelling of soil quality, heavy-metal enrichment and human health risk in sub-urbanized semiarid watershed of western India. Modeling Earth Systems and Environment 6 (1)545-556. DOI:10.1007/s40808-019-00701-z [Not a recreational water quality study].</w:t>
      </w:r>
    </w:p>
    <w:p w14:paraId="1D6C3156" w14:textId="77777777" w:rsidR="00197A0E" w:rsidRPr="00197A0E" w:rsidRDefault="00992883" w:rsidP="00197A0E">
      <w:pPr>
        <w:spacing w:before="0" w:line="240" w:lineRule="auto"/>
        <w:ind w:left="720" w:hanging="720"/>
        <w:rPr>
          <w:sz w:val="16"/>
          <w:szCs w:val="16"/>
        </w:rPr>
      </w:pPr>
      <w:r w:rsidRPr="00197A0E">
        <w:rPr>
          <w:sz w:val="16"/>
          <w:szCs w:val="16"/>
        </w:rPr>
        <w:t>Karr, Daniel S.; Baur, Patrick; Atwill, Edward R.; De Master, Kathryn; Gennet, Sasha; Iles, Alastair; Nelson, Joanna L.; Sciligo, Amber R.; Kremen, Claire (2015). The Unintended Ecological and Social Impacts of Food Safety Regulations in California's Central Coast Region. Bioscience 65 (12)1173-1183. DOI:10.1093/biosci/biv152 [Not a recreational water quality study].</w:t>
      </w:r>
    </w:p>
    <w:p w14:paraId="5AAD84D6" w14:textId="3F1466C2" w:rsidR="00197A0E" w:rsidRPr="00197A0E" w:rsidRDefault="00992883" w:rsidP="00197A0E">
      <w:pPr>
        <w:spacing w:before="0" w:line="240" w:lineRule="auto"/>
        <w:ind w:left="720" w:hanging="720"/>
        <w:rPr>
          <w:sz w:val="16"/>
          <w:szCs w:val="16"/>
        </w:rPr>
      </w:pPr>
      <w:r w:rsidRPr="00197A0E">
        <w:rPr>
          <w:sz w:val="16"/>
          <w:szCs w:val="16"/>
        </w:rPr>
        <w:t xml:space="preserve">Karrasch, B.; Mehrens, M.; Link, U. (2009). Increased incidence of saprophytic bacteria, coliforms and </w:t>
      </w:r>
      <w:r w:rsidR="00EA2716" w:rsidRPr="00EA2716">
        <w:rPr>
          <w:i/>
          <w:sz w:val="16"/>
          <w:szCs w:val="16"/>
        </w:rPr>
        <w:t>E. coli</w:t>
      </w:r>
      <w:r w:rsidRPr="00197A0E">
        <w:rPr>
          <w:sz w:val="16"/>
          <w:szCs w:val="16"/>
        </w:rPr>
        <w:t xml:space="preserve"> following severe flooding requires risk assessment for human health: Results of the River Elbe flood in August 2002. Journal of Flood Risk Management 2 (1)16-23. DOI:10.1111/j.1753-318X.2009.01017.x [Not a recreational water quality study].</w:t>
      </w:r>
    </w:p>
    <w:p w14:paraId="4DCDF95B" w14:textId="77777777" w:rsidR="00197A0E" w:rsidRPr="00197A0E" w:rsidRDefault="00992883" w:rsidP="00197A0E">
      <w:pPr>
        <w:spacing w:before="0" w:line="240" w:lineRule="auto"/>
        <w:ind w:left="720" w:hanging="720"/>
        <w:rPr>
          <w:sz w:val="16"/>
          <w:szCs w:val="16"/>
        </w:rPr>
      </w:pPr>
      <w:r w:rsidRPr="00197A0E">
        <w:rPr>
          <w:sz w:val="16"/>
          <w:szCs w:val="16"/>
        </w:rPr>
        <w:t>Kashefipour, S. M.; Lin, B.; Falconer, R. A. (2006). Modelling the fate of faecal indicators in a coastal basin. Water Research 40 (7)1413-1425. DOI:10.1016/j.watres.2005.12.046 [Not a recreational water quality study].</w:t>
      </w:r>
    </w:p>
    <w:p w14:paraId="71E3FC4F" w14:textId="21E7D668" w:rsidR="00197A0E" w:rsidRPr="00197A0E" w:rsidRDefault="00992883" w:rsidP="00197A0E">
      <w:pPr>
        <w:spacing w:before="0" w:line="240" w:lineRule="auto"/>
        <w:ind w:left="720" w:hanging="720"/>
        <w:rPr>
          <w:sz w:val="16"/>
          <w:szCs w:val="16"/>
        </w:rPr>
      </w:pPr>
      <w:r w:rsidRPr="00197A0E">
        <w:rPr>
          <w:sz w:val="16"/>
          <w:szCs w:val="16"/>
        </w:rPr>
        <w:t>Katagi, W.; Johnson, T.; Brick, T. (2012). Roadmap to large-scale ecosystem restoration in the Arroyo Seco Watershed. 1592-1602. DOI:10.1061/9780784412312.159 [Not a recreational water quality study].</w:t>
      </w:r>
    </w:p>
    <w:p w14:paraId="52536440" w14:textId="77777777" w:rsidR="00197A0E" w:rsidRPr="00197A0E" w:rsidRDefault="00992883" w:rsidP="00197A0E">
      <w:pPr>
        <w:spacing w:before="0" w:line="240" w:lineRule="auto"/>
        <w:ind w:left="720" w:hanging="720"/>
        <w:rPr>
          <w:sz w:val="16"/>
          <w:szCs w:val="16"/>
        </w:rPr>
      </w:pPr>
      <w:r w:rsidRPr="00197A0E">
        <w:rPr>
          <w:sz w:val="16"/>
          <w:szCs w:val="16"/>
        </w:rPr>
        <w:t>Kauffman, G. J.; Belden, A. C. (2010). Water quality trends (1970 to 2005) along Delaware streams in the Delaware and chesapeake bay watersheds, USA. Water, Air, and Soil Pollution 208 (43922)345-375. DOI:10.1007/s11270-009-0172-z [Not a recreational water quality study].</w:t>
      </w:r>
    </w:p>
    <w:p w14:paraId="6439C756" w14:textId="77777777" w:rsidR="00197A0E" w:rsidRPr="00197A0E" w:rsidRDefault="00992883" w:rsidP="00197A0E">
      <w:pPr>
        <w:spacing w:before="0" w:line="240" w:lineRule="auto"/>
        <w:ind w:left="720" w:hanging="720"/>
        <w:rPr>
          <w:sz w:val="16"/>
          <w:szCs w:val="16"/>
        </w:rPr>
      </w:pPr>
      <w:r w:rsidRPr="00197A0E">
        <w:rPr>
          <w:sz w:val="16"/>
          <w:szCs w:val="16"/>
        </w:rPr>
        <w:t>Kay, D.; Anthony, S.; Crowther, J.; Chambers, B. J.; Nicholson, F. A.; Chadwick, D.; Stapleton, C. M.; Wyer, M. D. (2010). Microbial water pollution: A screening tool for initial catchment-scale assessment and source apportionment. Science of the Total Environment 408 (23)5649-5656. DOI:10.1016/j.scitotenv.2009.07.033 [Not a recreational water quality study].</w:t>
      </w:r>
    </w:p>
    <w:p w14:paraId="17A11126" w14:textId="77777777" w:rsidR="00197A0E" w:rsidRPr="00197A0E" w:rsidRDefault="00992883" w:rsidP="00197A0E">
      <w:pPr>
        <w:spacing w:before="0" w:line="240" w:lineRule="auto"/>
        <w:ind w:left="720" w:hanging="720"/>
        <w:rPr>
          <w:sz w:val="16"/>
          <w:szCs w:val="16"/>
        </w:rPr>
      </w:pPr>
      <w:r w:rsidRPr="00197A0E">
        <w:rPr>
          <w:sz w:val="16"/>
          <w:szCs w:val="16"/>
        </w:rPr>
        <w:t>Kay, D.; Crowther, J.; Stapleton, C. M.; Wyer, M. D.; Fewtrell, L.; Anthony, S.; Bradford, M.; Edwards, A.; Francis, C. A.; Hopkins, M.; Kay, C.; McDonald, A. T.; Watkins, J.; Wilkinson, J. (2008). Faecal indicator organism concentrations and catchment export coefficients in the UK. Water Research 42 (44145)2649-2661. DOI:10.1016/j.watres.2008.01.017 [Not a recreational water quality study].</w:t>
      </w:r>
    </w:p>
    <w:p w14:paraId="191BAFA8" w14:textId="77777777" w:rsidR="00197A0E" w:rsidRPr="00197A0E" w:rsidRDefault="00992883" w:rsidP="00197A0E">
      <w:pPr>
        <w:spacing w:before="0" w:line="240" w:lineRule="auto"/>
        <w:ind w:left="720" w:hanging="720"/>
        <w:rPr>
          <w:sz w:val="16"/>
          <w:szCs w:val="16"/>
        </w:rPr>
      </w:pPr>
      <w:r w:rsidRPr="00197A0E">
        <w:rPr>
          <w:sz w:val="16"/>
          <w:szCs w:val="16"/>
        </w:rPr>
        <w:t>Kay, D.; Wyer, M.; Crowther, J.; Stapleton, C.; Bradford, M.; McDonald, A.; Greaves, J.; Francis, C.; Watkins, J. (2005). Predicting faecal indicator fluxes using digital land use data in the UK's sentinel Water Framework Directive catchment: The Ribble study. Water Research 39 (16)3967-3981. DOI:10.1016/j.watres.2005.07.006 [Not a recreational water quality study].</w:t>
      </w:r>
    </w:p>
    <w:p w14:paraId="562E7322" w14:textId="77777777" w:rsidR="00197A0E" w:rsidRPr="00197A0E" w:rsidRDefault="00992883" w:rsidP="00197A0E">
      <w:pPr>
        <w:spacing w:before="0" w:line="240" w:lineRule="auto"/>
        <w:ind w:left="720" w:hanging="720"/>
        <w:rPr>
          <w:sz w:val="16"/>
          <w:szCs w:val="16"/>
        </w:rPr>
      </w:pPr>
      <w:r w:rsidRPr="00197A0E">
        <w:rPr>
          <w:sz w:val="16"/>
          <w:szCs w:val="16"/>
        </w:rPr>
        <w:t>Kay, David; Edwards, Anthony C; Ferrier, RC; Francis, Carol; Kay, Chris; Rushby, L; Watkins, John; McDonald, Adrian T; Wyer, M; Crowther, John (2007). Catchment microbial dynamics: the emergence of a research agenda. Progress in Physical Geography 31(1)59-76. ISSN:0309-1333 [Not a recreational water quality study].</w:t>
      </w:r>
    </w:p>
    <w:p w14:paraId="4F03B48B" w14:textId="77777777" w:rsidR="00197A0E" w:rsidRPr="00197A0E" w:rsidRDefault="00992883" w:rsidP="00197A0E">
      <w:pPr>
        <w:spacing w:before="0" w:line="240" w:lineRule="auto"/>
        <w:ind w:left="720" w:hanging="720"/>
        <w:rPr>
          <w:sz w:val="16"/>
          <w:szCs w:val="16"/>
        </w:rPr>
      </w:pPr>
      <w:r w:rsidRPr="00197A0E">
        <w:rPr>
          <w:sz w:val="16"/>
          <w:szCs w:val="16"/>
        </w:rPr>
        <w:t>Kaydos-Daniels, S. C.; Beach, M. J.; Shwe, T.; Magri, J.; Bixler, D. (2008). Health effects associated with indoor swimming pools: A suspected toxic chloramine exposure. Public Health 122 (2)195-200. DOI:10.1016/j.puhe.2007.06.011 [Not a recreational water quality study].</w:t>
      </w:r>
    </w:p>
    <w:p w14:paraId="5C32267D" w14:textId="77777777" w:rsidR="00197A0E" w:rsidRPr="00197A0E" w:rsidRDefault="00992883" w:rsidP="00197A0E">
      <w:pPr>
        <w:spacing w:before="0" w:line="240" w:lineRule="auto"/>
        <w:ind w:left="720" w:hanging="720"/>
        <w:rPr>
          <w:sz w:val="16"/>
          <w:szCs w:val="16"/>
        </w:rPr>
      </w:pPr>
      <w:r w:rsidRPr="00197A0E">
        <w:rPr>
          <w:sz w:val="16"/>
          <w:szCs w:val="16"/>
        </w:rPr>
        <w:t>Kayuni, S. A.; O'Ferrall, A. M.; Baxter, H.; Hesketh, J.; Mainga, B.; Lally, D.; Al-Harbi, M. H.; Lacourse, E. J.; Juziwelo, L.; Musaya, J.; Makaula, P.; Stothard, J. R. (2020). An outbreak of intestinal schistosomiasis, alongside increasing urogenital schistosomiasis prevalence, in primary school children on the shoreline of Lake Malawi, Mangochi District, Malawi. Infectious Diseases of Poverty 9 (1). DOI:10.1186/s40249-020-00736-w [Not a recreational water quality study].</w:t>
      </w:r>
    </w:p>
    <w:p w14:paraId="0AFB7C21" w14:textId="77777777" w:rsidR="00197A0E" w:rsidRPr="00197A0E" w:rsidRDefault="00992883" w:rsidP="00197A0E">
      <w:pPr>
        <w:spacing w:before="0" w:line="240" w:lineRule="auto"/>
        <w:ind w:left="720" w:hanging="720"/>
        <w:rPr>
          <w:sz w:val="16"/>
          <w:szCs w:val="16"/>
        </w:rPr>
      </w:pPr>
      <w:r w:rsidRPr="00197A0E">
        <w:rPr>
          <w:sz w:val="16"/>
          <w:szCs w:val="16"/>
        </w:rPr>
        <w:t>Ke, X.; Wang, C.; Jing, D.; Zhang, Y.; Zhang, H. (2015). Assessing water quality by ratio of the number of dominant bacterium species between surface/subsurface sediments in Haihe River Basin. Marine Pollution Bulletin 98 (43862)267-273. DOI:10.1016/j.marpolbul.2015.06.003 [Not a recreational water quality study].</w:t>
      </w:r>
    </w:p>
    <w:p w14:paraId="6CD5B4FC" w14:textId="56191F4F" w:rsidR="00197A0E" w:rsidRPr="00197A0E" w:rsidRDefault="00992883" w:rsidP="00197A0E">
      <w:pPr>
        <w:spacing w:before="0" w:line="240" w:lineRule="auto"/>
        <w:ind w:left="720" w:hanging="720"/>
        <w:rPr>
          <w:sz w:val="16"/>
          <w:szCs w:val="16"/>
        </w:rPr>
      </w:pPr>
      <w:r w:rsidRPr="00197A0E">
        <w:rPr>
          <w:sz w:val="16"/>
          <w:szCs w:val="16"/>
        </w:rPr>
        <w:t>Kebede, G.; Mushi, D.; Linke, R. B.; Dereje, O.; Lakew, A.; Hayes, D. S.; Farnleitner, A. H.; Graf, W. (2020). Macroinvertebrate indices versus microbial fecal pollution characteristics for water quality monitoring reveals contrasting results for an Ethiopian river. Ecological Indicators 108. DOI:10.1016/j.ecolind.2019.105733 [Not a recreational water quality study].</w:t>
      </w:r>
    </w:p>
    <w:p w14:paraId="5D8D0DD3" w14:textId="77777777" w:rsidR="00197A0E" w:rsidRPr="00197A0E" w:rsidRDefault="00992883" w:rsidP="00197A0E">
      <w:pPr>
        <w:spacing w:before="0" w:line="240" w:lineRule="auto"/>
        <w:ind w:left="720" w:hanging="720"/>
        <w:rPr>
          <w:sz w:val="16"/>
          <w:szCs w:val="16"/>
        </w:rPr>
      </w:pPr>
      <w:r w:rsidRPr="00197A0E">
        <w:rPr>
          <w:sz w:val="16"/>
          <w:szCs w:val="16"/>
        </w:rPr>
        <w:t>Keeler, S. P.; Dalton, M. S.; Cressler, A. M.; Berghaus, R. D.; Stallknecht, D. E. (2014). Abiotic factors affecting the persistence of avian influenza virus in surface waters of waterfowl habitats. Applied and Environmental Microbiology 80 (9)2910-2917. DOI:10.1128/AEM.03790-13 [Not a recreational water quality study].</w:t>
      </w:r>
    </w:p>
    <w:p w14:paraId="07582F3F" w14:textId="1CD2F723" w:rsidR="00197A0E" w:rsidRPr="00197A0E" w:rsidRDefault="00992883" w:rsidP="00197A0E">
      <w:pPr>
        <w:spacing w:before="0" w:line="240" w:lineRule="auto"/>
        <w:ind w:left="720" w:hanging="720"/>
        <w:rPr>
          <w:sz w:val="16"/>
          <w:szCs w:val="16"/>
        </w:rPr>
      </w:pPr>
      <w:r w:rsidRPr="00197A0E">
        <w:rPr>
          <w:sz w:val="16"/>
          <w:szCs w:val="16"/>
        </w:rPr>
        <w:t>Keen, P. L.; Knapp, C. W.; Hall, K. J.; Graham, D. W. (2018). Seasonal dynamics of tetracycline resistance gene transport in the Sumas River agricultural watershed of British Columbia, Canada. Science of the Total Environment 628-629</w:t>
      </w:r>
      <w:r w:rsidR="00AC631B">
        <w:rPr>
          <w:sz w:val="16"/>
          <w:szCs w:val="16"/>
        </w:rPr>
        <w:t>:</w:t>
      </w:r>
      <w:r w:rsidRPr="00197A0E">
        <w:rPr>
          <w:sz w:val="16"/>
          <w:szCs w:val="16"/>
        </w:rPr>
        <w:t xml:space="preserve"> 490-498. DOI:10.1016/j.scitotenv.2018.01.278 [Not a recreational water quality study].</w:t>
      </w:r>
    </w:p>
    <w:p w14:paraId="5D194453" w14:textId="77777777" w:rsidR="00197A0E" w:rsidRPr="00197A0E" w:rsidRDefault="00992883" w:rsidP="00197A0E">
      <w:pPr>
        <w:spacing w:before="0" w:line="240" w:lineRule="auto"/>
        <w:ind w:left="720" w:hanging="720"/>
        <w:rPr>
          <w:sz w:val="16"/>
          <w:szCs w:val="16"/>
        </w:rPr>
      </w:pPr>
      <w:r w:rsidRPr="00197A0E">
        <w:rPr>
          <w:sz w:val="16"/>
          <w:szCs w:val="16"/>
        </w:rPr>
        <w:t>Keiter, Steffen; Rastall, Andrew; Kosmehl, Thomas; Wurm, Karl; Erdinger, Lothar; Braunbeck, Thomas; Hollert, Henner (2006). Ecotoxicological assessment of sediment, suspended matter and water samples in the upper Danube River - A pilot study in search for the causes for the decline of fish catches. Environmental Science and Pollution Research 13 (5)308-319. DOI:10.1065/espr2006.04.300 [Not a recreational water quality study].</w:t>
      </w:r>
    </w:p>
    <w:p w14:paraId="2D5F0616" w14:textId="77777777" w:rsidR="00197A0E" w:rsidRPr="00197A0E" w:rsidRDefault="00992883" w:rsidP="00197A0E">
      <w:pPr>
        <w:spacing w:before="0" w:line="240" w:lineRule="auto"/>
        <w:ind w:left="720" w:hanging="720"/>
        <w:rPr>
          <w:sz w:val="16"/>
          <w:szCs w:val="16"/>
        </w:rPr>
      </w:pPr>
      <w:r w:rsidRPr="00197A0E">
        <w:rPr>
          <w:sz w:val="16"/>
          <w:szCs w:val="16"/>
        </w:rPr>
        <w:t>Keller, R.; Pratte-Santos, R.; Scarpati, K.; Martins, S. A.; Loss, S. M.; Fumian, T. M.; Miagostovich, M. P.; Cassini, S. T. (2019). Surveillance of Enteric Viruses and Thermotolerant Coliforms in Surface Water and Bivalves from a Mangrove Estuary in Southeastern Brazil. Food and Environmental Virology 11 (3)288-296. DOI:10.1007/s12560-019-09391-3 [Not a recreational water quality study].</w:t>
      </w:r>
    </w:p>
    <w:p w14:paraId="31793CFB" w14:textId="645FC098" w:rsidR="00197A0E" w:rsidRPr="00197A0E" w:rsidRDefault="00992883" w:rsidP="00197A0E">
      <w:pPr>
        <w:spacing w:before="0" w:line="240" w:lineRule="auto"/>
        <w:ind w:left="720" w:hanging="720"/>
        <w:rPr>
          <w:sz w:val="16"/>
          <w:szCs w:val="16"/>
        </w:rPr>
      </w:pPr>
      <w:r w:rsidRPr="00197A0E">
        <w:rPr>
          <w:sz w:val="16"/>
          <w:szCs w:val="16"/>
        </w:rPr>
        <w:t>Kelly, E.; Gidley, M.; Sinigalliano, C.; Kumar, N.; Brand, L.; Harris, R. J.; Solo-Gabriele, H. M. (2020). Proliferation of microalgae and enterococci in the Lake Okeechobee, St. Lucie, and Loxahatchee watersheds. Water Research 171</w:t>
      </w:r>
      <w:r w:rsidR="00AC631B">
        <w:rPr>
          <w:sz w:val="16"/>
          <w:szCs w:val="16"/>
        </w:rPr>
        <w:t>:</w:t>
      </w:r>
      <w:r w:rsidRPr="00197A0E">
        <w:rPr>
          <w:sz w:val="16"/>
          <w:szCs w:val="16"/>
        </w:rPr>
        <w:t xml:space="preserve"> 115441. DOI:10.1016/j.watres.2019.115441 [Not a recreational water quality study].</w:t>
      </w:r>
    </w:p>
    <w:p w14:paraId="13252B80" w14:textId="77777777" w:rsidR="00197A0E" w:rsidRPr="00197A0E" w:rsidRDefault="00992883" w:rsidP="00197A0E">
      <w:pPr>
        <w:spacing w:before="0" w:line="240" w:lineRule="auto"/>
        <w:ind w:left="720" w:hanging="720"/>
        <w:rPr>
          <w:sz w:val="16"/>
          <w:szCs w:val="16"/>
        </w:rPr>
      </w:pPr>
      <w:r w:rsidRPr="00197A0E">
        <w:rPr>
          <w:sz w:val="16"/>
          <w:szCs w:val="16"/>
        </w:rPr>
        <w:t>Kelsey, R. Heath; Webster, Laura F.; Kenny, David J.; Stewart, Jill R.; Scott, Geoffrey I. (2008). Spatial and temporal variability of ribotyping results at a small watershed in South Carolina. Water Research 42 (44082)2220-2228. DOI:10.1016/j.watres.2007.11.038 [Not a recreational water quality study].</w:t>
      </w:r>
    </w:p>
    <w:p w14:paraId="14027776" w14:textId="77777777" w:rsidR="00197A0E" w:rsidRPr="00197A0E" w:rsidRDefault="00992883" w:rsidP="00197A0E">
      <w:pPr>
        <w:spacing w:before="0" w:line="240" w:lineRule="auto"/>
        <w:ind w:left="720" w:hanging="720"/>
        <w:rPr>
          <w:sz w:val="16"/>
          <w:szCs w:val="16"/>
        </w:rPr>
      </w:pPr>
      <w:r w:rsidRPr="00197A0E">
        <w:rPr>
          <w:sz w:val="16"/>
          <w:szCs w:val="16"/>
        </w:rPr>
        <w:t>Kengne, I. M.; Akoa, A.; Koné, D. (2009). Recovery of biosolids from constructed wetlands used for faecal sludge dewatering in tropical regions. Environmental Science and Technology 43 (17)6816-6821. DOI:10.1021/es803279y [Not a recreational water quality study].</w:t>
      </w:r>
    </w:p>
    <w:p w14:paraId="3DADB8EB" w14:textId="77777777" w:rsidR="00197A0E" w:rsidRPr="00197A0E" w:rsidRDefault="00992883" w:rsidP="00197A0E">
      <w:pPr>
        <w:spacing w:before="0" w:line="240" w:lineRule="auto"/>
        <w:ind w:left="720" w:hanging="720"/>
        <w:rPr>
          <w:sz w:val="16"/>
          <w:szCs w:val="16"/>
        </w:rPr>
      </w:pPr>
      <w:r w:rsidRPr="00197A0E">
        <w:rPr>
          <w:sz w:val="16"/>
          <w:szCs w:val="16"/>
        </w:rPr>
        <w:t>Kerner, M.; Hohenberg, H.; Ertl, S.; Reckermann, M.; Spitzy, A. (2003). Self-organization of dissolved organic matter to micelle-like micropadicles in river water. Nature 422 (6928)150-154. DOI:10.1038/nature01469 [Not a recreational water quality study].</w:t>
      </w:r>
    </w:p>
    <w:p w14:paraId="4C9BDB0C" w14:textId="77777777" w:rsidR="00197A0E" w:rsidRPr="00197A0E" w:rsidRDefault="00992883" w:rsidP="00197A0E">
      <w:pPr>
        <w:spacing w:before="0" w:line="240" w:lineRule="auto"/>
        <w:ind w:left="720" w:hanging="720"/>
        <w:rPr>
          <w:sz w:val="16"/>
          <w:szCs w:val="16"/>
        </w:rPr>
      </w:pPr>
      <w:r w:rsidRPr="00197A0E">
        <w:rPr>
          <w:sz w:val="16"/>
          <w:szCs w:val="16"/>
        </w:rPr>
        <w:t>Khadse, G. K.; Patni, P. M.; Kelkar, P. S.; Devotta, S. (2008). Qualitative evaluation of Kanhan river and its tributaries flowing over central Indian plateau. Environmental Monitoring and Assessment 147 (43891)83-92. DOI:10.1007/s10661-007-0100-x [Not a recreational water quality study].</w:t>
      </w:r>
    </w:p>
    <w:p w14:paraId="122F46BC" w14:textId="77777777" w:rsidR="00197A0E" w:rsidRPr="00197A0E" w:rsidRDefault="00992883" w:rsidP="00197A0E">
      <w:pPr>
        <w:spacing w:before="0" w:line="240" w:lineRule="auto"/>
        <w:ind w:left="720" w:hanging="720"/>
        <w:rPr>
          <w:sz w:val="16"/>
          <w:szCs w:val="16"/>
        </w:rPr>
      </w:pPr>
      <w:r w:rsidRPr="00197A0E">
        <w:rPr>
          <w:sz w:val="16"/>
          <w:szCs w:val="16"/>
        </w:rPr>
        <w:t>Khamis, K.; Sorensen, J. P. R.; Bradley, C.; Hannah, D. M.; Lapworth, D. J.; Stevens, R. (2015). In situ tryptophan-like fluorometers: Assessing turbidity and temperature effects for freshwater applications. Environmental Sciences: Processes and Impacts 17 (4)740-752. DOI:10.1039/c5em00030k [Not a recreational water quality study].</w:t>
      </w:r>
    </w:p>
    <w:p w14:paraId="3AB958F0" w14:textId="77777777" w:rsidR="00197A0E" w:rsidRPr="00197A0E" w:rsidRDefault="00992883" w:rsidP="00197A0E">
      <w:pPr>
        <w:spacing w:before="0" w:line="240" w:lineRule="auto"/>
        <w:ind w:left="720" w:hanging="720"/>
        <w:rPr>
          <w:sz w:val="16"/>
          <w:szCs w:val="16"/>
        </w:rPr>
      </w:pPr>
      <w:r w:rsidRPr="00197A0E">
        <w:rPr>
          <w:sz w:val="16"/>
          <w:szCs w:val="16"/>
        </w:rPr>
        <w:t>Khan, I.; Khan, A.; Khan, M. S.; Zafar, S.; Hameed, A.; Badshah, S.; Rehman, S. U.; Ullah, H.; Yasmeen, G. (2018). Impact of city effluents on water quality of Indus River: assessment of temporal and spatial variations in the southern region of Khyber Pakhtunkhwa, Pakistan. Environmental Monitoring and Assessment 190 (5). DOI:10.1007/s10661-018-6621-7 [Not a recreational water quality study].</w:t>
      </w:r>
    </w:p>
    <w:p w14:paraId="7395C354" w14:textId="486C80FA" w:rsidR="00197A0E" w:rsidRPr="00197A0E" w:rsidRDefault="00992883" w:rsidP="00197A0E">
      <w:pPr>
        <w:spacing w:before="0" w:line="240" w:lineRule="auto"/>
        <w:ind w:left="720" w:hanging="720"/>
        <w:rPr>
          <w:sz w:val="16"/>
          <w:szCs w:val="16"/>
        </w:rPr>
      </w:pPr>
      <w:r w:rsidRPr="00197A0E">
        <w:rPr>
          <w:sz w:val="16"/>
          <w:szCs w:val="16"/>
        </w:rPr>
        <w:t>Khan, M. M.; Moniruzzaman, M.; Mostakim, G. M.; Khan, M. S. R.; Rahman, M. K.; Islam, M. S. (2018). Aberrations of the peripheral erythrocytes and its recovery patterns in a freshwater teleost, silver barb exposed to profenofos. Environmental Pollution 234</w:t>
      </w:r>
      <w:r w:rsidR="00AC631B">
        <w:rPr>
          <w:sz w:val="16"/>
          <w:szCs w:val="16"/>
        </w:rPr>
        <w:t>:</w:t>
      </w:r>
      <w:r w:rsidRPr="00197A0E">
        <w:rPr>
          <w:sz w:val="16"/>
          <w:szCs w:val="16"/>
        </w:rPr>
        <w:t xml:space="preserve"> 830-837. DOI:10.1016/j.envpol.2017.12.033 [Not a recreational water quality study].</w:t>
      </w:r>
    </w:p>
    <w:p w14:paraId="53736D0B" w14:textId="77777777" w:rsidR="00197A0E" w:rsidRPr="00197A0E" w:rsidRDefault="00992883" w:rsidP="00197A0E">
      <w:pPr>
        <w:spacing w:before="0" w:line="240" w:lineRule="auto"/>
        <w:ind w:left="720" w:hanging="720"/>
        <w:rPr>
          <w:sz w:val="16"/>
          <w:szCs w:val="16"/>
        </w:rPr>
      </w:pPr>
      <w:r w:rsidRPr="00197A0E">
        <w:rPr>
          <w:sz w:val="16"/>
          <w:szCs w:val="16"/>
        </w:rPr>
        <w:t>Khan, Muhammad Naseem; Lin, Hong; Li, Meng; Wang, Jingxue; Mirani, Zulficiar Ali; Khan, Seema Ismat; Buzdar, Muhammad Aslam; Ali, Imran; Jamil, Khalid (2017). Identification and growth optimization of a Marine Bacillus DK1-SA11 having potential of producing broad spectrum antimicrobial compounds. Pakistan Journal of Pharmaceutical Sciences 30(3)839-853. ISSN:1011-601X [Not a recreational water quality study].</w:t>
      </w:r>
    </w:p>
    <w:p w14:paraId="0E2B1ED5" w14:textId="77777777" w:rsidR="00197A0E" w:rsidRPr="00197A0E" w:rsidRDefault="00992883" w:rsidP="00197A0E">
      <w:pPr>
        <w:spacing w:before="0" w:line="240" w:lineRule="auto"/>
        <w:ind w:left="720" w:hanging="720"/>
        <w:rPr>
          <w:sz w:val="16"/>
          <w:szCs w:val="16"/>
        </w:rPr>
      </w:pPr>
      <w:r w:rsidRPr="00197A0E">
        <w:rPr>
          <w:sz w:val="16"/>
          <w:szCs w:val="16"/>
        </w:rPr>
        <w:t>Khan, N. S.; Islam, M. R.; Belal Hossain, M.; Abdul Quaiyum, M.; Shamsuddin, M.; Karmaker, J. K. (2012). Comparative analysis of microbial status of raw and frozen freshwater prawn (Macrobrachium rosenbergii). Middle East Journal of Scientific Research 12 (7)1026-1030. DOI:10.5829/idosi.mejsr.2012.12.7.66160 [Not a recreational water quality study].</w:t>
      </w:r>
    </w:p>
    <w:p w14:paraId="274A9112" w14:textId="77777777" w:rsidR="00197A0E" w:rsidRPr="00197A0E" w:rsidRDefault="00992883" w:rsidP="00197A0E">
      <w:pPr>
        <w:spacing w:before="0" w:line="240" w:lineRule="auto"/>
        <w:ind w:left="720" w:hanging="720"/>
        <w:rPr>
          <w:sz w:val="16"/>
          <w:szCs w:val="16"/>
        </w:rPr>
      </w:pPr>
      <w:r w:rsidRPr="00197A0E">
        <w:rPr>
          <w:sz w:val="16"/>
          <w:szCs w:val="16"/>
        </w:rPr>
        <w:t>Khanday, S. A.; Romshoo, S. A.; Jehangir, A.; Sahay, A.; Chauhan, P. (2018). Environmetric and GIS techniques for hydrochemical characterization of the Dal lake, Kashmir Himalaya, India. Stochastic Environmental Research and Risk Assessment 32 (11)3151-3168. DOI:10.1007/s00477-018-1581-6 [Not a recreational water quality study].</w:t>
      </w:r>
    </w:p>
    <w:p w14:paraId="72AC2226" w14:textId="77777777" w:rsidR="00197A0E" w:rsidRPr="00197A0E" w:rsidRDefault="00992883" w:rsidP="00197A0E">
      <w:pPr>
        <w:spacing w:before="0" w:line="240" w:lineRule="auto"/>
        <w:ind w:left="720" w:hanging="720"/>
        <w:rPr>
          <w:sz w:val="16"/>
          <w:szCs w:val="16"/>
        </w:rPr>
      </w:pPr>
      <w:r w:rsidRPr="00197A0E">
        <w:rPr>
          <w:sz w:val="16"/>
          <w:szCs w:val="16"/>
        </w:rPr>
        <w:t>Khangarot, B. S.; Das, S. (2009). Acute toxicity of metals and reference toxicants to a freshwater ostracod, Cypris subglobosa Sowerby, 1840 and correlation to EC50 values of other test models. Journal of Hazardous Materials 172 (43892)641-649. DOI:10.1016/j.jhazmat.2009.07.038 [Not a recreational water quality study].</w:t>
      </w:r>
    </w:p>
    <w:p w14:paraId="50A6F800" w14:textId="77777777" w:rsidR="00197A0E" w:rsidRPr="00197A0E" w:rsidRDefault="00992883" w:rsidP="00197A0E">
      <w:pPr>
        <w:spacing w:before="0" w:line="240" w:lineRule="auto"/>
        <w:ind w:left="720" w:hanging="720"/>
        <w:rPr>
          <w:sz w:val="16"/>
          <w:szCs w:val="16"/>
        </w:rPr>
      </w:pPr>
      <w:r w:rsidRPr="00197A0E">
        <w:rPr>
          <w:sz w:val="16"/>
          <w:szCs w:val="16"/>
        </w:rPr>
        <w:t>Khonje, A.; Metcalf, C. A.; Diggle, E.; Mlozowa, D.; Jere, C.; Akesson, A.; Corbet, T.; Chimanga, Z. (2012). Cholera outbreak in districts around Lake Chilwa, Malawi: Lessons learned. Malawi Medical Journal 24 (2)29-33. URL:https://www.scopus.com/inward/record.uri?eid=2-s2.0-84867018825&amp;partnerID=40&amp;md5=47c3dbcf61e47907b399b403fb970e00 [Not a recreational water quality study].</w:t>
      </w:r>
    </w:p>
    <w:p w14:paraId="3084FCEE" w14:textId="059CD708" w:rsidR="00197A0E" w:rsidRPr="00197A0E" w:rsidRDefault="00992883" w:rsidP="00197A0E">
      <w:pPr>
        <w:spacing w:before="0" w:line="240" w:lineRule="auto"/>
        <w:ind w:left="720" w:hanging="720"/>
        <w:rPr>
          <w:sz w:val="16"/>
          <w:szCs w:val="16"/>
        </w:rPr>
      </w:pPr>
      <w:r w:rsidRPr="00197A0E">
        <w:rPr>
          <w:sz w:val="16"/>
          <w:szCs w:val="16"/>
        </w:rPr>
        <w:t>Kiessling, T.; Knickmeier, K.; Kruse, K.; Brennecke, D.; Nauendorf, A.; Thiel, M. (2019). Plastic Pirates sample litter at rivers in Germany – Riverside litter and litter sources estimated by schoolchildren. Environmental Pollution 245</w:t>
      </w:r>
      <w:r w:rsidR="00AC631B">
        <w:rPr>
          <w:sz w:val="16"/>
          <w:szCs w:val="16"/>
        </w:rPr>
        <w:t>:</w:t>
      </w:r>
      <w:r w:rsidRPr="00197A0E">
        <w:rPr>
          <w:sz w:val="16"/>
          <w:szCs w:val="16"/>
        </w:rPr>
        <w:t xml:space="preserve"> 545-557. DOI:10.1016/j.envpol.2018.11.025 [Not a recreational water quality study].</w:t>
      </w:r>
    </w:p>
    <w:p w14:paraId="78E803A2" w14:textId="6CF20A12" w:rsidR="00197A0E" w:rsidRPr="00197A0E" w:rsidRDefault="00992883" w:rsidP="00197A0E">
      <w:pPr>
        <w:spacing w:before="0" w:line="240" w:lineRule="auto"/>
        <w:ind w:left="720" w:hanging="720"/>
        <w:rPr>
          <w:sz w:val="16"/>
          <w:szCs w:val="16"/>
        </w:rPr>
      </w:pPr>
      <w:r w:rsidRPr="00197A0E">
        <w:rPr>
          <w:sz w:val="16"/>
          <w:szCs w:val="16"/>
        </w:rPr>
        <w:t>Kievit, R. A.; Davis, S. W.; Griffiths, J.; Correia, M. M.; Cam, C. A. N.; Henson, R. N. (2016). A watershed model of individual differences in fluid intelligence. Neuropsychologia 91</w:t>
      </w:r>
      <w:r w:rsidR="00AC631B">
        <w:rPr>
          <w:sz w:val="16"/>
          <w:szCs w:val="16"/>
        </w:rPr>
        <w:t>:</w:t>
      </w:r>
      <w:r w:rsidRPr="00197A0E">
        <w:rPr>
          <w:sz w:val="16"/>
          <w:szCs w:val="16"/>
        </w:rPr>
        <w:t xml:space="preserve"> 186-198. DOI:10.1016/j.neuropsychologia.2016.08.008 [Not a recreational water quality study].</w:t>
      </w:r>
    </w:p>
    <w:p w14:paraId="77E0617F" w14:textId="77777777" w:rsidR="00197A0E" w:rsidRPr="00197A0E" w:rsidRDefault="00992883" w:rsidP="00197A0E">
      <w:pPr>
        <w:spacing w:before="0" w:line="240" w:lineRule="auto"/>
        <w:ind w:left="720" w:hanging="720"/>
        <w:rPr>
          <w:sz w:val="16"/>
          <w:szCs w:val="16"/>
        </w:rPr>
      </w:pPr>
      <w:r w:rsidRPr="00197A0E">
        <w:rPr>
          <w:sz w:val="16"/>
          <w:szCs w:val="16"/>
        </w:rPr>
        <w:t>Kikuti, M.; Paploski, I. A. D.; Silva, M. D. C. P.; de Oliveira, E. A.; da Silva, A. W. C.; Biondo, A. W. (2011). Prevention educational program of human rabies transmitted by bats in rain forest preserved area of southern Brazilian coast. Zoonoses and Public Health 58 (8)529-532. DOI:10.1111/j.1863-2378.2011.01404.x [Not a recreational water quality study].</w:t>
      </w:r>
    </w:p>
    <w:p w14:paraId="76094AE1" w14:textId="77777777" w:rsidR="00197A0E" w:rsidRPr="00197A0E" w:rsidRDefault="00992883" w:rsidP="00197A0E">
      <w:pPr>
        <w:spacing w:before="0" w:line="240" w:lineRule="auto"/>
        <w:ind w:left="720" w:hanging="720"/>
        <w:rPr>
          <w:sz w:val="16"/>
          <w:szCs w:val="16"/>
        </w:rPr>
      </w:pPr>
      <w:r w:rsidRPr="00197A0E">
        <w:rPr>
          <w:sz w:val="16"/>
          <w:szCs w:val="16"/>
        </w:rPr>
        <w:t>Kilonzo, C.; Li, X.; Vivas, E. J.; Jay-Russell, M. T.; Fernandez, K. L.; Atwill, E. R. (2013). Fecal shedding of zoonotic food-borne pathogens by wild rodents in a major agricultural region of the Central California Coast. Applied and Environmental Microbiology 79 (20)6337-6344. DOI:10.1128/AEM.01503-13 [Not a recreational water quality study].</w:t>
      </w:r>
    </w:p>
    <w:p w14:paraId="5D8AA2C8" w14:textId="77777777" w:rsidR="00197A0E" w:rsidRPr="00197A0E" w:rsidRDefault="00992883" w:rsidP="00197A0E">
      <w:pPr>
        <w:spacing w:before="0" w:line="240" w:lineRule="auto"/>
        <w:ind w:left="720" w:hanging="720"/>
        <w:rPr>
          <w:sz w:val="16"/>
          <w:szCs w:val="16"/>
        </w:rPr>
      </w:pPr>
      <w:r w:rsidRPr="00197A0E">
        <w:rPr>
          <w:sz w:val="16"/>
          <w:szCs w:val="16"/>
        </w:rPr>
        <w:t>Kim, G.; Choi, E.; Lee, D. (2005). Diffuse and point pollution impacts on the pathogen indicator organism level in the Geum River, Korea. Science of the Total Environment 350 (43891)94-105. DOI:10.1016/j.scitotenv.2005.01.021 [Not a recreational water quality study].</w:t>
      </w:r>
    </w:p>
    <w:p w14:paraId="2A93B50A" w14:textId="77777777" w:rsidR="00197A0E" w:rsidRPr="00197A0E" w:rsidRDefault="00992883" w:rsidP="00197A0E">
      <w:pPr>
        <w:spacing w:before="0" w:line="240" w:lineRule="auto"/>
        <w:ind w:left="720" w:hanging="720"/>
        <w:rPr>
          <w:sz w:val="16"/>
          <w:szCs w:val="16"/>
        </w:rPr>
      </w:pPr>
      <w:r w:rsidRPr="00197A0E">
        <w:rPr>
          <w:sz w:val="16"/>
          <w:szCs w:val="16"/>
        </w:rPr>
        <w:t>Kim, H. C.; Yoon, C. G.; Son, Y. K.; Rhee, H. P.; Lee, S. B. (2010). Effects of open water on the performance of a constructed wetland for nonpoint source pollution control. Water Science and Technology 62 (5)1003-1012. DOI:10.2166/wst.2010.333 [Not a recreational water quality study].</w:t>
      </w:r>
    </w:p>
    <w:p w14:paraId="7F950710" w14:textId="77777777" w:rsidR="00197A0E" w:rsidRPr="00197A0E" w:rsidRDefault="00992883" w:rsidP="00197A0E">
      <w:pPr>
        <w:spacing w:before="0" w:line="240" w:lineRule="auto"/>
        <w:ind w:left="720" w:hanging="720"/>
        <w:rPr>
          <w:sz w:val="16"/>
          <w:szCs w:val="16"/>
        </w:rPr>
      </w:pPr>
      <w:r w:rsidRPr="00197A0E">
        <w:rPr>
          <w:sz w:val="16"/>
          <w:szCs w:val="16"/>
        </w:rPr>
        <w:t>Kim, J. W.; Ki, S. J.; Moon, J.; Yoo, S. K.; Ryu, A.; Won, J.; Choi, H.; Kim, J. H. (2008). Mass load-based pollution management of the Han River and its tributaries, Korea. Environmental Management 41 (1)43800. DOI:10.1007/s00267-007-9030-1 [Not a recreational water quality study].</w:t>
      </w:r>
    </w:p>
    <w:p w14:paraId="133CE721" w14:textId="77777777" w:rsidR="00197A0E" w:rsidRPr="00197A0E" w:rsidRDefault="00992883" w:rsidP="00197A0E">
      <w:pPr>
        <w:spacing w:before="0" w:line="240" w:lineRule="auto"/>
        <w:ind w:left="720" w:hanging="720"/>
        <w:rPr>
          <w:sz w:val="16"/>
          <w:szCs w:val="16"/>
        </w:rPr>
      </w:pPr>
      <w:r w:rsidRPr="00197A0E">
        <w:rPr>
          <w:sz w:val="16"/>
          <w:szCs w:val="16"/>
        </w:rPr>
        <w:t>Kim, S. C.; Carlson, K. (2007). Temporal and spatial trends in the occurrence of human and veterinary antibiotics in aqueous and river sediment matrices. Environmental Science and Technology 41 (1)50-57. DOI:10.1021/es060737+ [Not a recreational water quality study].</w:t>
      </w:r>
    </w:p>
    <w:p w14:paraId="227B8946" w14:textId="77777777" w:rsidR="00197A0E" w:rsidRPr="00197A0E" w:rsidRDefault="00992883" w:rsidP="00197A0E">
      <w:pPr>
        <w:spacing w:before="0" w:line="240" w:lineRule="auto"/>
        <w:ind w:left="720" w:hanging="720"/>
        <w:rPr>
          <w:sz w:val="16"/>
          <w:szCs w:val="16"/>
        </w:rPr>
      </w:pPr>
      <w:r w:rsidRPr="00197A0E">
        <w:rPr>
          <w:sz w:val="16"/>
          <w:szCs w:val="16"/>
        </w:rPr>
        <w:t>Kim, S. Y.; Terrill, E. J.; Cornuelle, B. D. (2009). Assessing coastal plumes in a region of multiple discharges: The U.S.-Mexico border. Environmental Science and Technology 43 (19)7450-7457. DOI:10.1021/es900775p [Not a recreational water quality study].</w:t>
      </w:r>
    </w:p>
    <w:p w14:paraId="784E0351" w14:textId="1C794F46" w:rsidR="00197A0E" w:rsidRPr="00197A0E" w:rsidRDefault="00992883" w:rsidP="00197A0E">
      <w:pPr>
        <w:spacing w:before="0" w:line="240" w:lineRule="auto"/>
        <w:ind w:left="720" w:hanging="720"/>
        <w:rPr>
          <w:sz w:val="16"/>
          <w:szCs w:val="16"/>
        </w:rPr>
      </w:pPr>
      <w:r w:rsidRPr="00197A0E">
        <w:rPr>
          <w:sz w:val="16"/>
          <w:szCs w:val="16"/>
        </w:rPr>
        <w:t>Kinzelman, Julie; Ahmed, Warish (2016). Microbial source tracking: field study planning and implementation. Manual of Environmental Microbiology 3.4. 5-1-3.4. 5-11. [Not a recreational water quality study].</w:t>
      </w:r>
    </w:p>
    <w:p w14:paraId="63E21FCD" w14:textId="77777777" w:rsidR="00197A0E" w:rsidRPr="00197A0E" w:rsidRDefault="00992883" w:rsidP="00197A0E">
      <w:pPr>
        <w:spacing w:before="0" w:line="240" w:lineRule="auto"/>
        <w:ind w:left="720" w:hanging="720"/>
        <w:rPr>
          <w:sz w:val="16"/>
          <w:szCs w:val="16"/>
        </w:rPr>
      </w:pPr>
      <w:r w:rsidRPr="00197A0E">
        <w:rPr>
          <w:sz w:val="16"/>
          <w:szCs w:val="16"/>
        </w:rPr>
        <w:t>Kirby-Smith, W. W.; White, N. M. (2006). Bacterial contamination associated with estuarine shoreline development. Journal of Applied Microbiology 100 (4)648-657. DOI:10.1111/j.1365-2672.2005.02797.x [Not a recreational water quality study].</w:t>
      </w:r>
    </w:p>
    <w:p w14:paraId="74EAF288" w14:textId="74E2F848" w:rsidR="00197A0E" w:rsidRPr="00197A0E" w:rsidRDefault="00992883" w:rsidP="00197A0E">
      <w:pPr>
        <w:spacing w:before="0" w:line="240" w:lineRule="auto"/>
        <w:ind w:left="720" w:hanging="720"/>
        <w:rPr>
          <w:sz w:val="16"/>
          <w:szCs w:val="16"/>
        </w:rPr>
      </w:pPr>
      <w:r w:rsidRPr="00197A0E">
        <w:rPr>
          <w:sz w:val="16"/>
          <w:szCs w:val="16"/>
        </w:rPr>
        <w:t>Kirs, M.; Kisand, V.; Wong, M.; Caffaro-Filho, R. A.; Moravcik, P.; Harwood, V. J.; Yoneyama, B.; Fujioka, R. S. (2017). Multiple lines of evidence to identify sewage as the cause of water quality impairment in an urbanized tropical watershed. Water Research 116</w:t>
      </w:r>
      <w:r w:rsidR="00AC631B">
        <w:rPr>
          <w:sz w:val="16"/>
          <w:szCs w:val="16"/>
        </w:rPr>
        <w:t>:</w:t>
      </w:r>
      <w:r w:rsidRPr="00197A0E">
        <w:rPr>
          <w:sz w:val="16"/>
          <w:szCs w:val="16"/>
        </w:rPr>
        <w:t xml:space="preserve"> 23-33. DOI:10.1016/j.watres.2017.03.024 [Not a recreational water quality study].</w:t>
      </w:r>
    </w:p>
    <w:p w14:paraId="74673D4B" w14:textId="77777777" w:rsidR="00197A0E" w:rsidRPr="00197A0E" w:rsidRDefault="00992883" w:rsidP="00197A0E">
      <w:pPr>
        <w:spacing w:before="0" w:line="240" w:lineRule="auto"/>
        <w:ind w:left="720" w:hanging="720"/>
        <w:rPr>
          <w:sz w:val="16"/>
          <w:szCs w:val="16"/>
        </w:rPr>
      </w:pPr>
      <w:r w:rsidRPr="00197A0E">
        <w:rPr>
          <w:sz w:val="16"/>
          <w:szCs w:val="16"/>
        </w:rPr>
        <w:t>Kirschner, A. K. T.; Kavka, G. G.; Velimirov, B.; Mach, R. L.; Sommer, R.; Farnleitner, A. H. (2009). Microbiological water quality along the Danube River: Integrating data from two whole-river surveys and a transnational monitoring network. Water Research 43 (15)3673-3684. DOI:10.1016/j.watres.2009.05.034 [Not a recreational water quality study].</w:t>
      </w:r>
    </w:p>
    <w:p w14:paraId="37A76A0C" w14:textId="5B244870" w:rsidR="00197A0E" w:rsidRPr="00197A0E" w:rsidRDefault="00992883" w:rsidP="00197A0E">
      <w:pPr>
        <w:spacing w:before="0" w:line="240" w:lineRule="auto"/>
        <w:ind w:left="720" w:hanging="720"/>
        <w:rPr>
          <w:sz w:val="16"/>
          <w:szCs w:val="16"/>
        </w:rPr>
      </w:pPr>
      <w:r w:rsidRPr="00197A0E">
        <w:rPr>
          <w:sz w:val="16"/>
          <w:szCs w:val="16"/>
        </w:rPr>
        <w:t>Kirschner, A. K. T.; Kavka, G.; Reischer, G. H.; Sommer, R.; Blaschke, A. P.; Stevenson, M.; Vierheilig, J.; Mach, R. L.; Farnleitner, A. H. (2015). Microbiological Water Quality of the Danube River: Status Quo and Future Perspectives. 39. URL:https://www.scopus.com/inward/record.uri?eid=2-s2.0-84950326527&amp;doi=10.1007%2f698-2014-307&amp;partnerID=40&amp;md5=5e2f3b79f5d606437a5d693388515de6 [Not a recreational water quality study].</w:t>
      </w:r>
    </w:p>
    <w:p w14:paraId="2C9C1551" w14:textId="19FBE607" w:rsidR="00197A0E" w:rsidRPr="00197A0E" w:rsidRDefault="00992883" w:rsidP="00197A0E">
      <w:pPr>
        <w:spacing w:before="0" w:line="240" w:lineRule="auto"/>
        <w:ind w:left="720" w:hanging="720"/>
        <w:rPr>
          <w:sz w:val="16"/>
          <w:szCs w:val="16"/>
        </w:rPr>
      </w:pPr>
      <w:r w:rsidRPr="00197A0E">
        <w:rPr>
          <w:sz w:val="16"/>
          <w:szCs w:val="16"/>
        </w:rPr>
        <w:t>Kirschner, A. K. T.; Reischer, G. H.; Jakwerth, S.; Savio, D.; Ixenmaier, S.; Toth, E.; Sommer, R.; Mach, R. L.; Linke, R.; Eiler, A.; Kolarevic, S.; Farnleitner, A. H. (2017). Multiparametric monitoring of microbial faecal pollution reveals the dominance of human contamination along the whole Danube River. Water Research 124</w:t>
      </w:r>
      <w:r w:rsidR="00AC631B">
        <w:rPr>
          <w:sz w:val="16"/>
          <w:szCs w:val="16"/>
        </w:rPr>
        <w:t>:</w:t>
      </w:r>
      <w:r w:rsidRPr="00197A0E">
        <w:rPr>
          <w:sz w:val="16"/>
          <w:szCs w:val="16"/>
        </w:rPr>
        <w:t xml:space="preserve"> 543-555. DOI:10.1016/j.watres.2017.07.052 [Not a recreational water quality study].</w:t>
      </w:r>
    </w:p>
    <w:p w14:paraId="7AEA9EC9" w14:textId="6FB45F40" w:rsidR="00197A0E" w:rsidRPr="00197A0E" w:rsidRDefault="00992883" w:rsidP="00197A0E">
      <w:pPr>
        <w:spacing w:before="0" w:line="240" w:lineRule="auto"/>
        <w:ind w:left="720" w:hanging="720"/>
        <w:rPr>
          <w:sz w:val="16"/>
          <w:szCs w:val="16"/>
        </w:rPr>
      </w:pPr>
      <w:r w:rsidRPr="00197A0E">
        <w:rPr>
          <w:sz w:val="16"/>
          <w:szCs w:val="16"/>
        </w:rPr>
        <w:t>Kishinhi, Stephen S.; Tchounwou, Paul B.; Farah, Ibrahim O. (2013). Molecular Approach to Microbiological Examination of Water Quality in the Grand Bay National Estuarine Research Reserve (NERR) in Mississippi, USA. Environmental Health Insights 7</w:t>
      </w:r>
      <w:r w:rsidR="00AC631B">
        <w:rPr>
          <w:sz w:val="16"/>
          <w:szCs w:val="16"/>
        </w:rPr>
        <w:t>:</w:t>
      </w:r>
      <w:r w:rsidRPr="00197A0E">
        <w:rPr>
          <w:sz w:val="16"/>
          <w:szCs w:val="16"/>
        </w:rPr>
        <w:t xml:space="preserve"> 33-41. DOI:10.4137/EHI.S11455 [Not a recreational water quality study].</w:t>
      </w:r>
    </w:p>
    <w:p w14:paraId="15DA8779" w14:textId="77777777" w:rsidR="00197A0E" w:rsidRPr="00197A0E" w:rsidRDefault="00992883" w:rsidP="00197A0E">
      <w:pPr>
        <w:spacing w:before="0" w:line="240" w:lineRule="auto"/>
        <w:ind w:left="720" w:hanging="720"/>
        <w:rPr>
          <w:sz w:val="16"/>
          <w:szCs w:val="16"/>
        </w:rPr>
      </w:pPr>
      <w:r w:rsidRPr="00197A0E">
        <w:rPr>
          <w:sz w:val="16"/>
          <w:szCs w:val="16"/>
        </w:rPr>
        <w:t>Kiulia, N. M.; Netshikweta, R.; Page, N. A.; Van Zyl, W. B.; Kiraithe, M. M.; Nyachieo, A.; Mwenda, J. M.; Taylor, M. B. (2010). The detection of enteric viruses in selected urban and rural river water and sewage in Kenya, with special reference to rotaviruses. Journal of Applied Microbiology 109 (3)818-828. DOI:10.1111/j.1365-2672.2010.04710.x [Not a recreational water quality study].</w:t>
      </w:r>
    </w:p>
    <w:p w14:paraId="7B8BE992" w14:textId="77777777" w:rsidR="00197A0E" w:rsidRPr="00197A0E" w:rsidRDefault="00992883" w:rsidP="00197A0E">
      <w:pPr>
        <w:spacing w:before="0" w:line="240" w:lineRule="auto"/>
        <w:ind w:left="720" w:hanging="720"/>
        <w:rPr>
          <w:sz w:val="16"/>
          <w:szCs w:val="16"/>
        </w:rPr>
      </w:pPr>
      <w:r w:rsidRPr="00197A0E">
        <w:rPr>
          <w:sz w:val="16"/>
          <w:szCs w:val="16"/>
        </w:rPr>
        <w:t>Kivaria, F. M.; Ruheta, M. R.; Mkonyi, P. A.; Malamsha, P. C. (2007). Epidemiological aspects and economic impact of bovine theileriosis (East Coast fever) and its control: A preliminary assessment with special reference to Kibaha district, Tanzania. Veterinary Journal 173 (2)384-390. DOI:10.1016/j.tvjl.2005.08.013 [Not a recreational water quality study].</w:t>
      </w:r>
    </w:p>
    <w:p w14:paraId="418C8438" w14:textId="77777777" w:rsidR="00197A0E" w:rsidRPr="00197A0E" w:rsidRDefault="00992883" w:rsidP="00197A0E">
      <w:pPr>
        <w:spacing w:before="0" w:line="240" w:lineRule="auto"/>
        <w:ind w:left="720" w:hanging="720"/>
        <w:rPr>
          <w:sz w:val="16"/>
          <w:szCs w:val="16"/>
        </w:rPr>
      </w:pPr>
      <w:r w:rsidRPr="00197A0E">
        <w:rPr>
          <w:sz w:val="16"/>
          <w:szCs w:val="16"/>
        </w:rPr>
        <w:t>Kiyuka, P. K.; Agoti, C. N.; Munywoki, P. K.; Njeru, R.; Bett, A.; Otieno, J. R.; Otieno, G. P.; Kamau, E.; Clark, T. G.; van der Hoek, L.; Kellam, P.; Nokes, D. J.; Cotten, M. (2018). Human coronavirus NL63 molecular epidemiology and evolutionary patterns in rural coastal Kenya. Journal of Infectious Diseases 217 (11)1728-1739. DOI:10.1093/infdis/jiy098 [Not a recreational water quality study].</w:t>
      </w:r>
    </w:p>
    <w:p w14:paraId="46B92DB0" w14:textId="77777777" w:rsidR="00197A0E" w:rsidRPr="00197A0E" w:rsidRDefault="00992883" w:rsidP="00197A0E">
      <w:pPr>
        <w:spacing w:before="0" w:line="240" w:lineRule="auto"/>
        <w:ind w:left="720" w:hanging="720"/>
        <w:rPr>
          <w:sz w:val="16"/>
          <w:szCs w:val="16"/>
        </w:rPr>
      </w:pPr>
      <w:r w:rsidRPr="00197A0E">
        <w:rPr>
          <w:sz w:val="16"/>
          <w:szCs w:val="16"/>
        </w:rPr>
        <w:t>Kiziewicz, B.; Kozłowska, M.; Godlewska, A.; Muszyńvska, E.; Mazalska, B. (2004). Water fungi occurence in the River Supraśl-bath Jurowce near Białystok. Wiadomości parazytologiczne 50 (2)143-150. URL:https://www.scopus.com/inward/record.uri?eid=2-s2.0-33750619422&amp;partnerID=40&amp;md5=47092d1e4452cc105798e71330682cfd [Not a recreational water quality study].</w:t>
      </w:r>
    </w:p>
    <w:p w14:paraId="491A8E81" w14:textId="77777777" w:rsidR="00197A0E" w:rsidRPr="00197A0E" w:rsidRDefault="00992883" w:rsidP="00197A0E">
      <w:pPr>
        <w:spacing w:before="0" w:line="240" w:lineRule="auto"/>
        <w:ind w:left="720" w:hanging="720"/>
        <w:rPr>
          <w:sz w:val="16"/>
          <w:szCs w:val="16"/>
        </w:rPr>
      </w:pPr>
      <w:r w:rsidRPr="00197A0E">
        <w:rPr>
          <w:sz w:val="16"/>
          <w:szCs w:val="16"/>
        </w:rPr>
        <w:t>Klaus, J. S.; Janse, I.; Heikoop, J. M.; Sanford, R. A.; Fouke, B. W. (2007). Coral microbial communities, zooxanthellae and mucus along gradients of seawater depth and coastal pollution. Environmental Microbiology 9 (5)1291-1305. DOI:10.1111/j.1462-2920.2007.01249.x [Not a recreational water quality study].</w:t>
      </w:r>
    </w:p>
    <w:p w14:paraId="1AD9D557" w14:textId="77777777" w:rsidR="00197A0E" w:rsidRPr="00197A0E" w:rsidRDefault="00992883" w:rsidP="00197A0E">
      <w:pPr>
        <w:spacing w:before="0" w:line="240" w:lineRule="auto"/>
        <w:ind w:left="720" w:hanging="720"/>
        <w:rPr>
          <w:sz w:val="16"/>
          <w:szCs w:val="16"/>
        </w:rPr>
      </w:pPr>
      <w:r w:rsidRPr="00197A0E">
        <w:rPr>
          <w:sz w:val="16"/>
          <w:szCs w:val="16"/>
        </w:rPr>
        <w:t>Klein, R.; Myers, C. E.; Klein, B. E. K. (2014). Vasodilators, blood pressure-lowering medications, and age-related macular degeneration: The beaver dam eye study. Ophthalmology 121 (8)1604-1611. DOI:10.1016/j.ophtha.2014.03.005 [Not a recreational water quality study].</w:t>
      </w:r>
    </w:p>
    <w:p w14:paraId="31DA225A" w14:textId="77777777" w:rsidR="00197A0E" w:rsidRPr="00197A0E" w:rsidRDefault="00992883" w:rsidP="00197A0E">
      <w:pPr>
        <w:spacing w:before="0" w:line="240" w:lineRule="auto"/>
        <w:ind w:left="720" w:hanging="720"/>
        <w:rPr>
          <w:sz w:val="16"/>
          <w:szCs w:val="16"/>
        </w:rPr>
      </w:pPr>
      <w:r w:rsidRPr="00197A0E">
        <w:rPr>
          <w:sz w:val="16"/>
          <w:szCs w:val="16"/>
        </w:rPr>
        <w:t>Kloot, R. W.; Radakovich, B.; Huang, X.; Brantley, D. D. (2006). A comparison of bacterial indicators and methods in rural surface waters. Environmental Monitoring and Assessment 121 (43891)273-285. DOI:10.1007/s10661-005-9121-5 [Not a recreational water quality study].</w:t>
      </w:r>
    </w:p>
    <w:p w14:paraId="1864B5EF" w14:textId="77777777" w:rsidR="00197A0E" w:rsidRPr="00197A0E" w:rsidRDefault="00992883" w:rsidP="00197A0E">
      <w:pPr>
        <w:spacing w:before="0" w:line="240" w:lineRule="auto"/>
        <w:ind w:left="720" w:hanging="720"/>
        <w:rPr>
          <w:sz w:val="16"/>
          <w:szCs w:val="16"/>
        </w:rPr>
      </w:pPr>
      <w:r w:rsidRPr="00197A0E">
        <w:rPr>
          <w:sz w:val="16"/>
          <w:szCs w:val="16"/>
        </w:rPr>
        <w:t>Klosok-Bazan, Iwona; Boguniewicz-Zablocka, Joanna; Kawiak, Gabriela; Rak, Adam (2020). ANALYSIS OF CHANGE IN THMs CONCENTRATION DURING THE OPERATION OF SMALL SWIMMING POOL INSTALLATIONS. Fresenius Environmental Bulletin 29(6)4473-4478. ISSN:1018-4619 [Not a recreational water quality study].</w:t>
      </w:r>
    </w:p>
    <w:p w14:paraId="6AA44021" w14:textId="77777777" w:rsidR="00197A0E" w:rsidRPr="00197A0E" w:rsidRDefault="00992883" w:rsidP="00197A0E">
      <w:pPr>
        <w:spacing w:before="0" w:line="240" w:lineRule="auto"/>
        <w:ind w:left="720" w:hanging="720"/>
        <w:rPr>
          <w:sz w:val="16"/>
          <w:szCs w:val="16"/>
        </w:rPr>
      </w:pPr>
      <w:r w:rsidRPr="00197A0E">
        <w:rPr>
          <w:sz w:val="16"/>
          <w:szCs w:val="16"/>
        </w:rPr>
        <w:t>Ko, E. M.; Jang, S. J.; Kim, H. J.; Hong, E. S.; Shin, Y. O.; Kim, S. H. (2004). Characterization and detection of enteric viruses in surface water, finished water, tap water by total culturable virus assay (TCVA) method. Journal of Bacteriology and Virology 34 (2)137-145. URL:https://www.scopus.com/inward/record.uri?eid=2-s2.0-24044507287&amp;partnerID=40&amp;md5=89cc5e985674ef9836a73605634023bd [Not a recreational water quality study].</w:t>
      </w:r>
    </w:p>
    <w:p w14:paraId="3A3D1592" w14:textId="77777777" w:rsidR="00197A0E" w:rsidRPr="00197A0E" w:rsidRDefault="00992883" w:rsidP="00197A0E">
      <w:pPr>
        <w:spacing w:before="0" w:line="240" w:lineRule="auto"/>
        <w:ind w:left="720" w:hanging="720"/>
        <w:rPr>
          <w:sz w:val="16"/>
          <w:szCs w:val="16"/>
        </w:rPr>
      </w:pPr>
      <w:r w:rsidRPr="00197A0E">
        <w:rPr>
          <w:sz w:val="16"/>
          <w:szCs w:val="16"/>
        </w:rPr>
        <w:t>Kocak, E.; Sakar, S.; Yetilmezsoy, K.; Bozyigit, M.; Dalgic, G. (2017). Evaluation of the potential genotoxic activity in seawater of Asin Bay, Gulf of Gulluk, Mugla, Aegean coast of Turkey. Global Nest Journal 19 (4)658-665. DOI:10.30955/gnj.002169 [Not a recreational water quality study].</w:t>
      </w:r>
    </w:p>
    <w:p w14:paraId="547144E0" w14:textId="77777777" w:rsidR="00197A0E" w:rsidRPr="00197A0E" w:rsidRDefault="00992883" w:rsidP="00197A0E">
      <w:pPr>
        <w:spacing w:before="0" w:line="240" w:lineRule="auto"/>
        <w:ind w:left="720" w:hanging="720"/>
        <w:rPr>
          <w:sz w:val="16"/>
          <w:szCs w:val="16"/>
        </w:rPr>
      </w:pPr>
      <w:r w:rsidRPr="00197A0E">
        <w:rPr>
          <w:sz w:val="16"/>
          <w:szCs w:val="16"/>
        </w:rPr>
        <w:t>Kocasoy, G.; Mutlu, H. I.; Aylin Zeren Alagöz, B. (2008). Prevention of marine environment pollution at the tourism regions by the application of a simple method for the domestic wastewater. Desalination 226 (43891)21-37. DOI:10.1016/j.desal.2007.03.018 [Not a recreational water quality study].</w:t>
      </w:r>
    </w:p>
    <w:p w14:paraId="186C201E" w14:textId="77777777" w:rsidR="00197A0E" w:rsidRPr="00197A0E" w:rsidRDefault="00992883" w:rsidP="00197A0E">
      <w:pPr>
        <w:spacing w:before="0" w:line="240" w:lineRule="auto"/>
        <w:ind w:left="720" w:hanging="720"/>
        <w:rPr>
          <w:sz w:val="16"/>
          <w:szCs w:val="16"/>
        </w:rPr>
      </w:pPr>
      <w:r w:rsidRPr="00197A0E">
        <w:rPr>
          <w:sz w:val="16"/>
          <w:szCs w:val="16"/>
        </w:rPr>
        <w:t>Kokkinos, P.; Karayanni, H.; Meziti, A.; Feidaki, R.; Paparrodopoulos, S.; Vantarakis, A. (2018). Assessment of the Virological Quality of Marine and Running Surface Waters in NW Greece: A Case Study. Food and Environmental Virology 10 (3)316-326. DOI:10.1007/s12560-018-9344-6 [Not a recreational water quality study].</w:t>
      </w:r>
    </w:p>
    <w:p w14:paraId="0718D11B" w14:textId="77777777" w:rsidR="00197A0E" w:rsidRPr="00197A0E" w:rsidRDefault="00992883" w:rsidP="00197A0E">
      <w:pPr>
        <w:spacing w:before="0" w:line="240" w:lineRule="auto"/>
        <w:ind w:left="720" w:hanging="720"/>
        <w:rPr>
          <w:sz w:val="16"/>
          <w:szCs w:val="16"/>
        </w:rPr>
      </w:pPr>
      <w:r w:rsidRPr="00197A0E">
        <w:rPr>
          <w:sz w:val="16"/>
          <w:szCs w:val="16"/>
        </w:rPr>
        <w:t>Kolarević, S.; Aborgiba, M.; Kračun-Kolarević, M.; Kostić, J.; Simonović, P.; Simić, V.; Milošković, A.; Reischer, G.; Farnleitner, A.; Gačić, Z.; Milačič, R.; Zuliani, T.; Vidmar, J.; Pergal, M.; Piria, M.; Paunović, M.; Vuković-Gačić, B. (2016). Evaluation of genotoxic pressure along the sava river. PLoS ONE 11 (9). DOI:10.1371/journal.pone.0162450 [Not a recreational water quality study].</w:t>
      </w:r>
    </w:p>
    <w:p w14:paraId="5E1AA0BE" w14:textId="77777777" w:rsidR="00197A0E" w:rsidRPr="00197A0E" w:rsidRDefault="00992883" w:rsidP="00197A0E">
      <w:pPr>
        <w:spacing w:before="0" w:line="240" w:lineRule="auto"/>
        <w:ind w:left="720" w:hanging="720"/>
        <w:rPr>
          <w:sz w:val="16"/>
          <w:szCs w:val="16"/>
        </w:rPr>
      </w:pPr>
      <w:r w:rsidRPr="00197A0E">
        <w:rPr>
          <w:sz w:val="16"/>
          <w:szCs w:val="16"/>
        </w:rPr>
        <w:t>Kolawole, O. M.; Ajayi, K. T.; Olayemi, A. B.; Okoh, A. I. (2011). Assessment of water quality in Asa River (Nigeria) and its indigenous Clarias gariepinus fish. International Journal of Environmental Research and Public Health 8 (11)4332-4352. DOI:10.3390/ijerph8114332 [Not a recreational water quality study].</w:t>
      </w:r>
    </w:p>
    <w:p w14:paraId="3E95921C" w14:textId="75B709BE" w:rsidR="00197A0E" w:rsidRPr="00197A0E" w:rsidRDefault="00992883" w:rsidP="00197A0E">
      <w:pPr>
        <w:spacing w:before="0" w:line="240" w:lineRule="auto"/>
        <w:ind w:left="720" w:hanging="720"/>
        <w:rPr>
          <w:sz w:val="16"/>
          <w:szCs w:val="16"/>
        </w:rPr>
      </w:pPr>
      <w:r w:rsidRPr="00197A0E">
        <w:rPr>
          <w:sz w:val="16"/>
          <w:szCs w:val="16"/>
        </w:rPr>
        <w:t>Kong, Q.; Fan, L.; Zhang, J.; Akao, N.; Dong, K.; Lou, D.; Ding, J.; Tong, Q.; Zheng, B.; Chen, R.; Ohta, N.; Lu, S. (2015). Molecular identification of Anisakis and Hysterothylacium larvae in marine fishes from the East China Sea and the Pacific coast of central Japan. International Journal of Food Microbiology 199</w:t>
      </w:r>
      <w:r w:rsidR="00AC631B">
        <w:rPr>
          <w:sz w:val="16"/>
          <w:szCs w:val="16"/>
        </w:rPr>
        <w:t>:</w:t>
      </w:r>
      <w:r w:rsidRPr="00197A0E">
        <w:rPr>
          <w:sz w:val="16"/>
          <w:szCs w:val="16"/>
        </w:rPr>
        <w:t xml:space="preserve"> 44013. DOI:10.1016/j.ijfoodmicro.2015.01.007 [Not a recreational water quality study].</w:t>
      </w:r>
    </w:p>
    <w:p w14:paraId="0B130408" w14:textId="77777777" w:rsidR="00197A0E" w:rsidRPr="00197A0E" w:rsidRDefault="00992883" w:rsidP="00197A0E">
      <w:pPr>
        <w:spacing w:before="0" w:line="240" w:lineRule="auto"/>
        <w:ind w:left="720" w:hanging="720"/>
        <w:rPr>
          <w:sz w:val="16"/>
          <w:szCs w:val="16"/>
        </w:rPr>
      </w:pPr>
      <w:r w:rsidRPr="00197A0E">
        <w:rPr>
          <w:sz w:val="16"/>
          <w:szCs w:val="16"/>
        </w:rPr>
        <w:t>Kong, Y.; Kang, J.; Chen, Z.; Shen, J.; Zhao, G.; Fan, L.; Wu, X. (2016). Occurrence of organochlorine pesticides from typical water sources in YiXing City, Taihu Upper-River Basin, East China. RSC Advances 6 (115)114159-114170. DOI:10.1039/C6RA24345B [Not a recreational water quality study].</w:t>
      </w:r>
    </w:p>
    <w:p w14:paraId="738E61CC" w14:textId="77777777" w:rsidR="00197A0E" w:rsidRPr="00197A0E" w:rsidRDefault="00992883" w:rsidP="00197A0E">
      <w:pPr>
        <w:spacing w:before="0" w:line="240" w:lineRule="auto"/>
        <w:ind w:left="720" w:hanging="720"/>
        <w:rPr>
          <w:sz w:val="16"/>
          <w:szCs w:val="16"/>
        </w:rPr>
      </w:pPr>
      <w:r w:rsidRPr="00197A0E">
        <w:rPr>
          <w:sz w:val="16"/>
          <w:szCs w:val="16"/>
        </w:rPr>
        <w:t>Kongprajug, A.; Booncharoen, N.; Jantakee, K.; Chyerochana, N.; Mongkolsuk, S.; Sirikanchana, K. (2019). Sewage-specific enterococcal bacteriophages and multiple water quality parameters for coastal water quality assessment. Water Science and Technology 79 (5)799-807. DOI:10.2166/wst.2018.460 [Not a recreational water quality study].</w:t>
      </w:r>
    </w:p>
    <w:p w14:paraId="384AC679" w14:textId="09FDA2A8" w:rsidR="00197A0E" w:rsidRPr="00197A0E" w:rsidRDefault="00992883" w:rsidP="00197A0E">
      <w:pPr>
        <w:spacing w:before="0" w:line="240" w:lineRule="auto"/>
        <w:ind w:left="720" w:hanging="720"/>
        <w:rPr>
          <w:sz w:val="16"/>
          <w:szCs w:val="16"/>
        </w:rPr>
      </w:pPr>
      <w:r w:rsidRPr="00197A0E">
        <w:rPr>
          <w:sz w:val="16"/>
          <w:szCs w:val="16"/>
        </w:rPr>
        <w:t>Korajkic, A.; McMinn, B. R.; Ashbolt, N. J.; Sivaganesan, M.; Harwood, V. J.; Shanks, O. C. (2019). Extended persistence of general and cattle-associated fecal indicators in marine and freshwater environment. Science of the Total Environment 650</w:t>
      </w:r>
      <w:r w:rsidR="00AC631B">
        <w:rPr>
          <w:sz w:val="16"/>
          <w:szCs w:val="16"/>
        </w:rPr>
        <w:t>:</w:t>
      </w:r>
      <w:r w:rsidRPr="00197A0E">
        <w:rPr>
          <w:sz w:val="16"/>
          <w:szCs w:val="16"/>
        </w:rPr>
        <w:t xml:space="preserve"> 1292-1302. DOI:10.1016/j.scitotenv.2018.09.108 [Not a recreational water quality study].</w:t>
      </w:r>
    </w:p>
    <w:p w14:paraId="27ACD112" w14:textId="6255B868" w:rsidR="00197A0E" w:rsidRPr="00197A0E" w:rsidRDefault="00992883" w:rsidP="00197A0E">
      <w:pPr>
        <w:spacing w:before="0" w:line="240" w:lineRule="auto"/>
        <w:ind w:left="720" w:hanging="720"/>
        <w:rPr>
          <w:sz w:val="16"/>
          <w:szCs w:val="16"/>
        </w:rPr>
      </w:pPr>
      <w:r w:rsidRPr="00197A0E">
        <w:rPr>
          <w:sz w:val="16"/>
          <w:szCs w:val="16"/>
        </w:rPr>
        <w:t>Korajkic, Asja (2010). Discrimination of Human and Non-Human Sources of Pollution in Gulf of Mexico Waters by Microbial Source Tracking Methods and the Investigation of the Influence of Environmental Factors on Escherichia coli Survival. [Not a recreational water quality study].</w:t>
      </w:r>
    </w:p>
    <w:p w14:paraId="2BDD7376" w14:textId="77777777" w:rsidR="00197A0E" w:rsidRPr="00197A0E" w:rsidRDefault="00992883" w:rsidP="00197A0E">
      <w:pPr>
        <w:spacing w:before="0" w:line="240" w:lineRule="auto"/>
        <w:ind w:left="720" w:hanging="720"/>
        <w:rPr>
          <w:sz w:val="16"/>
          <w:szCs w:val="16"/>
        </w:rPr>
      </w:pPr>
      <w:r w:rsidRPr="00197A0E">
        <w:rPr>
          <w:sz w:val="16"/>
          <w:szCs w:val="16"/>
        </w:rPr>
        <w:t>Korajkic, Asja; McMinn, Brian R.; Shanks, Orin C.; Sivaganesan, Mano; Fout, G. Shay; Ashbolt, Nicholas J. (2014). Biotic Interactions and Sunlight Affect Persistence of Fecal Indicator Bacteria and Microbial Source Tracking Genetic Markers in the Upper Mississippi River. Applied and Environmental Microbiology 80 (13)3952-3961. DOI:10.1128/AEM.00388-14 [Not a recreational water quality study].</w:t>
      </w:r>
    </w:p>
    <w:p w14:paraId="69A33A20" w14:textId="77777777" w:rsidR="00197A0E" w:rsidRPr="00197A0E" w:rsidRDefault="00992883" w:rsidP="00197A0E">
      <w:pPr>
        <w:spacing w:before="0" w:line="240" w:lineRule="auto"/>
        <w:ind w:left="720" w:hanging="720"/>
        <w:rPr>
          <w:sz w:val="16"/>
          <w:szCs w:val="16"/>
        </w:rPr>
      </w:pPr>
      <w:r w:rsidRPr="00197A0E">
        <w:rPr>
          <w:sz w:val="16"/>
          <w:szCs w:val="16"/>
        </w:rPr>
        <w:t>Koschorreck, M.; Bozau, E.; Frömmichen, R.; Geller, W.; Herzsprung, P.; Wendt-Potthoff, K. (2007). Processes at the sediment water interface after addition of organic matter and lime to an acid mine pit lake mesocosm. Environmental Science and Technology 41 (5)1608-1614. DOI:10.1021/es0614823 [Not a recreational water quality study].</w:t>
      </w:r>
    </w:p>
    <w:p w14:paraId="35F9C9AC" w14:textId="77777777" w:rsidR="00197A0E" w:rsidRPr="00197A0E" w:rsidRDefault="00992883" w:rsidP="00197A0E">
      <w:pPr>
        <w:spacing w:before="0" w:line="240" w:lineRule="auto"/>
        <w:ind w:left="720" w:hanging="720"/>
        <w:rPr>
          <w:sz w:val="16"/>
          <w:szCs w:val="16"/>
        </w:rPr>
      </w:pPr>
      <w:r w:rsidRPr="00197A0E">
        <w:rPr>
          <w:sz w:val="16"/>
          <w:szCs w:val="16"/>
        </w:rPr>
        <w:t>Kotchi, S. O.; Turgeon, P.; Michel, P.; Lavigne, M. P.; Brazeau, S. (2012). Assessing and monitoring microbiological quality of surface waters using tele-epidemiology. Human Evolution 27 (43891)59-64. URL:https://www.scopus.com/inward/record.uri?eid=2-s2.0-84872323143&amp;partnerID=40&amp;md5=552ddb00155abefa528fcb5453aef383 [Not a recreational water quality study].</w:t>
      </w:r>
    </w:p>
    <w:p w14:paraId="4ABAA27A" w14:textId="77777777" w:rsidR="00197A0E" w:rsidRPr="00197A0E" w:rsidRDefault="00992883" w:rsidP="00197A0E">
      <w:pPr>
        <w:spacing w:before="0" w:line="240" w:lineRule="auto"/>
        <w:ind w:left="720" w:hanging="720"/>
        <w:rPr>
          <w:sz w:val="16"/>
          <w:szCs w:val="16"/>
        </w:rPr>
      </w:pPr>
      <w:r w:rsidRPr="00197A0E">
        <w:rPr>
          <w:sz w:val="16"/>
          <w:szCs w:val="16"/>
        </w:rPr>
        <w:t>Kotchi, S. O.; Turgeon, P.; Michel, P.; Lavigne, M. P.; Brazeau, S. (2011). Assessing and Monitoring Microbiological Quality of Surface Waters Using Tele-Epidemiology. Global Bioethics 24 (43922)65-70. DOI:10.1080/11287462.2011.10800700 [Not a recreational water quality study].</w:t>
      </w:r>
    </w:p>
    <w:p w14:paraId="74F7F7BC" w14:textId="77777777" w:rsidR="00197A0E" w:rsidRPr="00197A0E" w:rsidRDefault="00992883" w:rsidP="00197A0E">
      <w:pPr>
        <w:spacing w:before="0" w:line="240" w:lineRule="auto"/>
        <w:ind w:left="720" w:hanging="720"/>
        <w:rPr>
          <w:sz w:val="16"/>
          <w:szCs w:val="16"/>
        </w:rPr>
      </w:pPr>
      <w:r w:rsidRPr="00197A0E">
        <w:rPr>
          <w:sz w:val="16"/>
          <w:szCs w:val="16"/>
        </w:rPr>
        <w:t>Kouki, S.; M'Hiri, F.; Saidi, N.; Belaïd, S.; Hassen, A. (2009). Performances of a constructed wetland treating domestic wastewaters during a macrophytes life cycle. Desalination 246 (43891)452-467. DOI:10.1016/j.desal.2008.03.067 [Not a recreational water quality study].</w:t>
      </w:r>
    </w:p>
    <w:p w14:paraId="67E7EA32" w14:textId="77777777" w:rsidR="00197A0E" w:rsidRPr="00197A0E" w:rsidRDefault="00992883" w:rsidP="00197A0E">
      <w:pPr>
        <w:spacing w:before="0" w:line="240" w:lineRule="auto"/>
        <w:ind w:left="720" w:hanging="720"/>
        <w:rPr>
          <w:sz w:val="16"/>
          <w:szCs w:val="16"/>
        </w:rPr>
      </w:pPr>
      <w:r w:rsidRPr="00197A0E">
        <w:rPr>
          <w:sz w:val="16"/>
          <w:szCs w:val="16"/>
        </w:rPr>
        <w:t>Krawczyk, B.; Szczukocki, D.; Szczepańska, M.; Czarny, K.; Seliger, P.; Skrzypek, S. (2018). Spatial water quality estimation of artificial lakes in Central Poland. International Journal of Environment and Pollution 63 (3)206-224. DOI:10.1504/IJEP.2018.097321 [Not a recreational water quality study].</w:t>
      </w:r>
    </w:p>
    <w:p w14:paraId="47106697" w14:textId="77777777" w:rsidR="00197A0E" w:rsidRPr="00197A0E" w:rsidRDefault="00992883" w:rsidP="00197A0E">
      <w:pPr>
        <w:spacing w:before="0" w:line="240" w:lineRule="auto"/>
        <w:ind w:left="720" w:hanging="720"/>
        <w:rPr>
          <w:sz w:val="16"/>
          <w:szCs w:val="16"/>
        </w:rPr>
      </w:pPr>
      <w:r w:rsidRPr="00197A0E">
        <w:rPr>
          <w:sz w:val="16"/>
          <w:szCs w:val="16"/>
        </w:rPr>
        <w:t>Krepsky, N.; Nunes, K. P.; de Paula, L. A.; de Andrade Lino, V. A.; Naveira e Silva, C. A. C.; Brandão, I. P.; Silva dos Santos, F. (2020). Dry sand quality: The case study of a touristic beach from Rio de Janeiro, Brazil. Fronteiras 9 (1)32-52. DOI:10.21664/2238-8869.2020v9i1.p32-52 [Not a recreational water quality study].</w:t>
      </w:r>
    </w:p>
    <w:p w14:paraId="5B3C944F" w14:textId="77777777" w:rsidR="00197A0E" w:rsidRPr="00197A0E" w:rsidRDefault="00992883" w:rsidP="00197A0E">
      <w:pPr>
        <w:spacing w:before="0" w:line="240" w:lineRule="auto"/>
        <w:ind w:left="720" w:hanging="720"/>
        <w:rPr>
          <w:sz w:val="16"/>
          <w:szCs w:val="16"/>
        </w:rPr>
      </w:pPr>
      <w:r w:rsidRPr="00197A0E">
        <w:rPr>
          <w:sz w:val="16"/>
          <w:szCs w:val="16"/>
        </w:rPr>
        <w:t>Kretchy, J. P.; Dzodzomenyo, M.; Ayi, I.; Dwomoh, D.; Agyabeng, K.; Konradsen, F.; Dalsgaard, A. (2020). Risk of faecal pollution among waste handlers in a resource-deprived coastal peri-urban settlement in Southern Ghana. PLoS ONE 15 (44114). DOI:10.1371/journal.pone.0239587 [Not a recreational water quality study].</w:t>
      </w:r>
    </w:p>
    <w:p w14:paraId="3E12724A" w14:textId="77777777" w:rsidR="00197A0E" w:rsidRPr="00197A0E" w:rsidRDefault="00992883" w:rsidP="00197A0E">
      <w:pPr>
        <w:spacing w:before="0" w:line="240" w:lineRule="auto"/>
        <w:ind w:left="720" w:hanging="720"/>
        <w:rPr>
          <w:sz w:val="16"/>
          <w:szCs w:val="16"/>
        </w:rPr>
      </w:pPr>
      <w:r w:rsidRPr="00197A0E">
        <w:rPr>
          <w:sz w:val="16"/>
          <w:szCs w:val="16"/>
        </w:rPr>
        <w:t>Kudom, A. A. (2015). Larval ecology of Anopheles coluzzii in Cape Coast, Ghana: Water quality, nature of habitat and implication for larval control. Malaria Journal 14 (1). DOI:10.1186/s12936-015-0989-4 [Not a recreational water quality study].</w:t>
      </w:r>
    </w:p>
    <w:p w14:paraId="64B767AF" w14:textId="77777777" w:rsidR="00197A0E" w:rsidRPr="00197A0E" w:rsidRDefault="00992883" w:rsidP="00197A0E">
      <w:pPr>
        <w:spacing w:before="0" w:line="240" w:lineRule="auto"/>
        <w:ind w:left="720" w:hanging="720"/>
        <w:rPr>
          <w:sz w:val="16"/>
          <w:szCs w:val="16"/>
        </w:rPr>
      </w:pPr>
      <w:r w:rsidRPr="00197A0E">
        <w:rPr>
          <w:sz w:val="16"/>
          <w:szCs w:val="16"/>
        </w:rPr>
        <w:t>Kuhn, T. K.; Hamonts, K.; Dijk, J. A.; Kalka, H.; Stichler, W.; Springael, D.; Dejonghe, W.; Meckenstock, R. U. (2009). Assessment of the intrinsic bioremediation capacity of an eutrophic river sediment polluted by discharging chlorinated aliphatic hydrocarbons: A compound-specific isotope approach. Environmental Science and Technology 43 (14)5263-5269. DOI:10.1021/es803600s [Not a recreational water quality study].</w:t>
      </w:r>
    </w:p>
    <w:p w14:paraId="6B118681" w14:textId="77777777" w:rsidR="00197A0E" w:rsidRPr="00197A0E" w:rsidRDefault="00992883" w:rsidP="00197A0E">
      <w:pPr>
        <w:spacing w:before="0" w:line="240" w:lineRule="auto"/>
        <w:ind w:left="720" w:hanging="720"/>
        <w:rPr>
          <w:sz w:val="16"/>
          <w:szCs w:val="16"/>
        </w:rPr>
      </w:pPr>
      <w:r w:rsidRPr="00197A0E">
        <w:rPr>
          <w:sz w:val="16"/>
          <w:szCs w:val="16"/>
        </w:rPr>
        <w:t>Kumar, J. I. N.; Soni, H.; Kumar, R. N.; Bhati, I. (2008). Biomonitoring of trace elements in some selected aquatic macrophytes with reference to lake contamination: A case study of Pariyej community reserve, Gujarat, India. Asian Journal of Microbiology, Biotechnology and Environmental Sciences 10 (4)803-810. URL:https://www.scopus.com/inward/record.uri?eid=2-s2.0-60549114737&amp;partnerID=40&amp;md5=47599e252db311406a76b86fe5fa1ad9 [Not a recreational water quality study].</w:t>
      </w:r>
    </w:p>
    <w:p w14:paraId="1A61EC37" w14:textId="77777777" w:rsidR="00197A0E" w:rsidRPr="00197A0E" w:rsidRDefault="00992883" w:rsidP="00197A0E">
      <w:pPr>
        <w:spacing w:before="0" w:line="240" w:lineRule="auto"/>
        <w:ind w:left="720" w:hanging="720"/>
        <w:rPr>
          <w:sz w:val="16"/>
          <w:szCs w:val="16"/>
        </w:rPr>
      </w:pPr>
      <w:r w:rsidRPr="00197A0E">
        <w:rPr>
          <w:sz w:val="16"/>
          <w:szCs w:val="16"/>
        </w:rPr>
        <w:t>Kumar, P.; Johnson, B. A.; Dasgupta, R.; Avtar, R.; Chakraborty, S.; Kawai, M.; Magcale-Macandog, D. B. (2020). Participatory approach for more robust water resource management: Case study of the santa rosa sub-watershed of the Philippines. Water (Switzerland) 12 (4). DOI:10.3390/W12041172 [Not a recreational water quality study].</w:t>
      </w:r>
    </w:p>
    <w:p w14:paraId="39AFBC71" w14:textId="77777777" w:rsidR="00197A0E" w:rsidRPr="00197A0E" w:rsidRDefault="00992883" w:rsidP="00197A0E">
      <w:pPr>
        <w:spacing w:before="0" w:line="240" w:lineRule="auto"/>
        <w:ind w:left="720" w:hanging="720"/>
        <w:rPr>
          <w:sz w:val="16"/>
          <w:szCs w:val="16"/>
        </w:rPr>
      </w:pPr>
      <w:r w:rsidRPr="00197A0E">
        <w:rPr>
          <w:sz w:val="16"/>
          <w:szCs w:val="16"/>
        </w:rPr>
        <w:t>Kumar, R. B. B.; Nair, V. M. (2012). Groundwater pollution in and around the coastal belt of Anchuthengu, South Kerala, India. Nature Environment and Pollution Technology 11 (3)503-506. URL:https://www.scopus.com/inward/record.uri?eid=2-s2.0-84867507174&amp;partnerID=40&amp;md5=38f24b6549c6b04a979b0f98f83f6c8d [Not a recreational water quality study].</w:t>
      </w:r>
    </w:p>
    <w:p w14:paraId="25DD1950" w14:textId="0D906286" w:rsidR="00197A0E" w:rsidRPr="00197A0E" w:rsidRDefault="00992883" w:rsidP="00197A0E">
      <w:pPr>
        <w:spacing w:before="0" w:line="240" w:lineRule="auto"/>
        <w:ind w:left="720" w:hanging="720"/>
        <w:rPr>
          <w:sz w:val="16"/>
          <w:szCs w:val="16"/>
        </w:rPr>
      </w:pPr>
      <w:r w:rsidRPr="00197A0E">
        <w:rPr>
          <w:sz w:val="16"/>
          <w:szCs w:val="16"/>
        </w:rPr>
        <w:t>Kumar, V.; Parihar, R. D.; Sharma, A.; Bakshi, P.; Singh Sidhu, G. P.; Bali, A. S.; Karaouzas, I.; Bhardwaj, R.; Thukral, A. K.; Gyasi-Agyei, Y.; Rodrigo-Comino, J. (2019). Global evaluation of heavy metal content in surface water bodies: A meta-analysis using heavy metal pollution indices and multivariate statistical analyses. Chemosphere 236. DOI:10.1016/j.chemosphere.2019.124364 [Not a recreational water quality study].</w:t>
      </w:r>
    </w:p>
    <w:p w14:paraId="2E20D8DF" w14:textId="77206201" w:rsidR="00197A0E" w:rsidRPr="00197A0E" w:rsidRDefault="00992883" w:rsidP="00197A0E">
      <w:pPr>
        <w:spacing w:before="0" w:line="240" w:lineRule="auto"/>
        <w:ind w:left="720" w:hanging="720"/>
        <w:rPr>
          <w:sz w:val="16"/>
          <w:szCs w:val="16"/>
        </w:rPr>
      </w:pPr>
      <w:r w:rsidRPr="00197A0E">
        <w:rPr>
          <w:sz w:val="16"/>
          <w:szCs w:val="16"/>
        </w:rPr>
        <w:t>Kundu, Arti; Wuertz, Stefan; Smith, Woutrina A (2018). Quantitative microbial risk assessment to estimate the risk of diarrheal diseases from fresh produce consumption in India. Food microbiology 75</w:t>
      </w:r>
      <w:r w:rsidR="00AC631B">
        <w:rPr>
          <w:sz w:val="16"/>
          <w:szCs w:val="16"/>
        </w:rPr>
        <w:t xml:space="preserve">: </w:t>
      </w:r>
      <w:r w:rsidRPr="00197A0E">
        <w:rPr>
          <w:sz w:val="16"/>
          <w:szCs w:val="16"/>
        </w:rPr>
        <w:t>95-102. ISSN:0740-0020 [Not a recreational water quality study].</w:t>
      </w:r>
    </w:p>
    <w:p w14:paraId="3D2CAF70" w14:textId="77777777" w:rsidR="00197A0E" w:rsidRPr="00197A0E" w:rsidRDefault="00992883" w:rsidP="00197A0E">
      <w:pPr>
        <w:spacing w:before="0" w:line="240" w:lineRule="auto"/>
        <w:ind w:left="720" w:hanging="720"/>
        <w:rPr>
          <w:sz w:val="16"/>
          <w:szCs w:val="16"/>
        </w:rPr>
      </w:pPr>
      <w:r w:rsidRPr="00197A0E">
        <w:rPr>
          <w:sz w:val="16"/>
          <w:szCs w:val="16"/>
        </w:rPr>
        <w:t>Kundu, R.; Aura, C. M.; Nyamweya, C.; Agembe, S.; Sitoki, L.; Lung'ayia, H. B. O.; Ongore, C.; Ogari, Z.; Werimo, K. (2017). Changes in pollution indicators in Lake Victoria, Kenya and their implications for lake and catchment management. Lakes and Reservoirs: Research and Management 22 (3)199-214. DOI:10.1111/lre.12187 [Not a recreational water quality study].</w:t>
      </w:r>
    </w:p>
    <w:p w14:paraId="76534003" w14:textId="77777777" w:rsidR="00197A0E" w:rsidRPr="00197A0E" w:rsidRDefault="00992883" w:rsidP="00197A0E">
      <w:pPr>
        <w:spacing w:before="0" w:line="240" w:lineRule="auto"/>
        <w:ind w:left="720" w:hanging="720"/>
        <w:rPr>
          <w:sz w:val="16"/>
          <w:szCs w:val="16"/>
        </w:rPr>
      </w:pPr>
      <w:r w:rsidRPr="00197A0E">
        <w:rPr>
          <w:sz w:val="16"/>
          <w:szCs w:val="16"/>
        </w:rPr>
        <w:t>Kungskulniti, N.; Charoenca, N.; Mock, J.; Hamann, S. L. (2018). Secondhand smoke point-source exposures assessed by particulate matter at two popular public beaches in Thailand. Journal of Public Health (United Kingdom) 40 (3)527-532. DOI:10.1093/pubmed/fdx112 [Not a recreational water quality study].</w:t>
      </w:r>
    </w:p>
    <w:p w14:paraId="72CBBB9B" w14:textId="77777777" w:rsidR="00197A0E" w:rsidRPr="00197A0E" w:rsidRDefault="00992883" w:rsidP="00197A0E">
      <w:pPr>
        <w:spacing w:before="0" w:line="240" w:lineRule="auto"/>
        <w:ind w:left="720" w:hanging="720"/>
        <w:rPr>
          <w:sz w:val="16"/>
          <w:szCs w:val="16"/>
        </w:rPr>
      </w:pPr>
      <w:r w:rsidRPr="00197A0E">
        <w:rPr>
          <w:sz w:val="16"/>
          <w:szCs w:val="16"/>
        </w:rPr>
        <w:t>Kuykendall, J. R.; Miller, K. L.; Mellinger, K. M.; Cain, A. J.; Perry, M. W.; Bradley, M.; Jarvi, E. J.; Paustenbach, D. J. (2009). DNA-protein cross-links in erythrocytes of freshwater fish exposed to hexavalent chromium or divalent nickel. Archives of Environmental Contamination and Toxicology 56 (2)260-267. DOI:10.1007/s00244-008-9175-9 [Not a recreational water quality study].</w:t>
      </w:r>
    </w:p>
    <w:p w14:paraId="0CE927B7" w14:textId="77777777" w:rsidR="00197A0E" w:rsidRPr="00197A0E" w:rsidRDefault="00992883" w:rsidP="00197A0E">
      <w:pPr>
        <w:spacing w:before="0" w:line="240" w:lineRule="auto"/>
        <w:ind w:left="720" w:hanging="720"/>
        <w:rPr>
          <w:sz w:val="16"/>
          <w:szCs w:val="16"/>
        </w:rPr>
      </w:pPr>
      <w:r w:rsidRPr="00197A0E">
        <w:rPr>
          <w:sz w:val="16"/>
          <w:szCs w:val="16"/>
        </w:rPr>
        <w:t>Kwagonza, L.; Bulage, L.; Okello, P. E.; Kusiima, J.; Kadobera, D.; Ario, A. R. (2020). Comprehensive knowledge of HIV prevention among fishing communities of Lake Kyoga, Uganda, 2013. BMC Public Health 20 (1). DOI:10.1186/s12889-020-8146-6 [Not a recreational water quality study].</w:t>
      </w:r>
    </w:p>
    <w:p w14:paraId="67A55B70" w14:textId="77777777" w:rsidR="00197A0E" w:rsidRPr="00197A0E" w:rsidRDefault="00992883" w:rsidP="00197A0E">
      <w:pPr>
        <w:spacing w:before="0" w:line="240" w:lineRule="auto"/>
        <w:ind w:left="720" w:hanging="720"/>
        <w:rPr>
          <w:sz w:val="16"/>
          <w:szCs w:val="16"/>
        </w:rPr>
      </w:pPr>
      <w:r w:rsidRPr="00197A0E">
        <w:rPr>
          <w:sz w:val="16"/>
          <w:szCs w:val="16"/>
        </w:rPr>
        <w:t>Kwena, Z. A.; Mwanzo, I. J.; Bukusi, E. A.; Achiro, L. F.; Shisanya, C. A. (2014). Across-sectional survey of prevalence and correlates of couple sexual concurrency among married couples in fishing communities along lake victoria in kisumu, kenya. Sexually Transmitted Infections 90 (2)139-144. DOI:10.1136/sextrans-2013-051168 [Not a recreational water quality study].</w:t>
      </w:r>
    </w:p>
    <w:p w14:paraId="4DB1CE39" w14:textId="77777777" w:rsidR="00197A0E" w:rsidRPr="00197A0E" w:rsidRDefault="00992883" w:rsidP="00197A0E">
      <w:pPr>
        <w:spacing w:before="0" w:line="240" w:lineRule="auto"/>
        <w:ind w:left="720" w:hanging="720"/>
        <w:rPr>
          <w:sz w:val="16"/>
          <w:szCs w:val="16"/>
        </w:rPr>
      </w:pPr>
      <w:r w:rsidRPr="00197A0E">
        <w:rPr>
          <w:sz w:val="16"/>
          <w:szCs w:val="16"/>
        </w:rPr>
        <w:t>Kwena, Z. A.; Njuguna, S. W.; Ssetala, A.; Seeley, J.; Nielsen, L.; De Bont, J.; Bukusi, E. A. (2019). HIV prevalence, spatial distribution and risk factors for HIV infection in the Kenyan fishing communities of Lake Victoria. PLoS ONE 14 (3). DOI:10.1371/journal.pone.0214360 [Not a recreational water quality study].</w:t>
      </w:r>
    </w:p>
    <w:p w14:paraId="3941482F" w14:textId="77777777" w:rsidR="00197A0E" w:rsidRPr="00197A0E" w:rsidRDefault="00992883" w:rsidP="00197A0E">
      <w:pPr>
        <w:spacing w:before="0" w:line="240" w:lineRule="auto"/>
        <w:ind w:left="720" w:hanging="720"/>
        <w:rPr>
          <w:sz w:val="16"/>
          <w:szCs w:val="16"/>
        </w:rPr>
      </w:pPr>
      <w:r w:rsidRPr="00197A0E">
        <w:rPr>
          <w:sz w:val="16"/>
          <w:szCs w:val="16"/>
        </w:rPr>
        <w:t>La Rosa, G.; Della Libera, S.; Iaconelli, M.; Proroga, Y. T. R.; De Medici, D.; Martella, V.; Suffredini, E. (2017). Detection of Norovirus GII.17 Kawasaki 2014 in Shellfish, Marine Water and Underwater Sewage Discharges in Italy. Food and Environmental Virology 9 (3)326-333. DOI:10.1007/s12560-017-9290-8 [Not a recreational water quality study].</w:t>
      </w:r>
    </w:p>
    <w:p w14:paraId="187B06FF" w14:textId="77777777" w:rsidR="00197A0E" w:rsidRPr="00197A0E" w:rsidRDefault="00992883" w:rsidP="00197A0E">
      <w:pPr>
        <w:spacing w:before="0" w:line="240" w:lineRule="auto"/>
        <w:ind w:left="720" w:hanging="720"/>
        <w:rPr>
          <w:sz w:val="16"/>
          <w:szCs w:val="16"/>
        </w:rPr>
      </w:pPr>
      <w:r w:rsidRPr="00197A0E">
        <w:rPr>
          <w:sz w:val="16"/>
          <w:szCs w:val="16"/>
        </w:rPr>
        <w:t>Laffite, A.; Kilunga, P. I.; Kayembe, J. M.; Devarajan, N.; Mulaji, C. K.; Giuliani, G.; Slaveykova, V. I.; Poté, J. (2016). Hospital effluents are one of several sources of metal, antibiotic resistance genes, and bacterial markers disseminated in sub-saharan urban rivers. Frontiers in Microbiology 7 (JUL). DOI:10.3389/fmicb.2016.01128 [Not a recreational water quality study].</w:t>
      </w:r>
    </w:p>
    <w:p w14:paraId="42C828E6" w14:textId="77777777" w:rsidR="00197A0E" w:rsidRPr="00197A0E" w:rsidRDefault="00992883" w:rsidP="00197A0E">
      <w:pPr>
        <w:spacing w:before="0" w:line="240" w:lineRule="auto"/>
        <w:ind w:left="720" w:hanging="720"/>
        <w:rPr>
          <w:sz w:val="16"/>
          <w:szCs w:val="16"/>
        </w:rPr>
      </w:pPr>
      <w:r w:rsidRPr="00197A0E">
        <w:rPr>
          <w:sz w:val="16"/>
          <w:szCs w:val="16"/>
        </w:rPr>
        <w:t>Lagadic, L.; Roucaute, M.; Caquet, T. (2014). Bti sprays do not adversely affect non-target aquatic invertebrates in French Atlantic coastal wetlands. Journal of Applied Ecology 51 (1)102-113. DOI:10.1111/1365-2664.12165 [Not a recreational water quality study].</w:t>
      </w:r>
    </w:p>
    <w:p w14:paraId="13D5C53E" w14:textId="77777777" w:rsidR="00197A0E" w:rsidRPr="00197A0E" w:rsidRDefault="00992883" w:rsidP="00197A0E">
      <w:pPr>
        <w:spacing w:before="0" w:line="240" w:lineRule="auto"/>
        <w:ind w:left="720" w:hanging="720"/>
        <w:rPr>
          <w:sz w:val="16"/>
          <w:szCs w:val="16"/>
        </w:rPr>
      </w:pPr>
      <w:r w:rsidRPr="00197A0E">
        <w:rPr>
          <w:sz w:val="16"/>
          <w:szCs w:val="16"/>
        </w:rPr>
        <w:t>LaGier, M. J.; Fell, J. W.; Goodwin, K. D. (2007). Electrochemical detection of harmful algae and other microbial contaminants in coastal waters using hand-held biosensors. Marine Pollution Bulletin 54 (6)757-770. DOI:10.1016/j.marpolbul.2006.12.017 [Not a recreational water quality study].</w:t>
      </w:r>
    </w:p>
    <w:p w14:paraId="0AFC8C28" w14:textId="77777777" w:rsidR="00197A0E" w:rsidRPr="00197A0E" w:rsidRDefault="00992883" w:rsidP="00197A0E">
      <w:pPr>
        <w:spacing w:before="0" w:line="240" w:lineRule="auto"/>
        <w:ind w:left="720" w:hanging="720"/>
        <w:rPr>
          <w:sz w:val="16"/>
          <w:szCs w:val="16"/>
        </w:rPr>
      </w:pPr>
      <w:r w:rsidRPr="00197A0E">
        <w:rPr>
          <w:sz w:val="16"/>
          <w:szCs w:val="16"/>
        </w:rPr>
        <w:t>Lamendella, Regina; Santo Domingo, Jorge W.; Oerther, Daniel B.; Vogel, Jason R.; Stoeckel, Donald M. (2007). Assessment of fecal pollution sources in a small northern-plains watershed using PCR and phylogenetic analyses of Bacteroidetes 16S rRNA gene. Fems Microbiology Ecology 59 (3)651-660. DOI:10.1111/j.1574-6941.2006.00211.x [Not a recreational water quality study].</w:t>
      </w:r>
    </w:p>
    <w:p w14:paraId="15998997" w14:textId="305CAA77" w:rsidR="00197A0E" w:rsidRPr="00197A0E" w:rsidRDefault="00992883" w:rsidP="00197A0E">
      <w:pPr>
        <w:spacing w:before="0" w:line="240" w:lineRule="auto"/>
        <w:ind w:left="720" w:hanging="720"/>
        <w:rPr>
          <w:sz w:val="16"/>
          <w:szCs w:val="16"/>
        </w:rPr>
      </w:pPr>
      <w:r w:rsidRPr="00197A0E">
        <w:rPr>
          <w:sz w:val="16"/>
          <w:szCs w:val="16"/>
        </w:rPr>
        <w:t>Lampard, J; Chapman, Heather; Stratton, Helen; Roiko, A; McCarthy, David Thomas (2012). Pathogenic bacteria in urban stormwater drains from inner-city precincts. 993. [Not a recreational water quality study].</w:t>
      </w:r>
    </w:p>
    <w:p w14:paraId="3E401C07" w14:textId="77777777" w:rsidR="00197A0E" w:rsidRPr="00197A0E" w:rsidRDefault="00992883" w:rsidP="00197A0E">
      <w:pPr>
        <w:spacing w:before="0" w:line="240" w:lineRule="auto"/>
        <w:ind w:left="720" w:hanging="720"/>
        <w:rPr>
          <w:sz w:val="16"/>
          <w:szCs w:val="16"/>
        </w:rPr>
      </w:pPr>
      <w:r w:rsidRPr="00197A0E">
        <w:rPr>
          <w:sz w:val="16"/>
          <w:szCs w:val="16"/>
        </w:rPr>
        <w:t>Lan, J. C.; Yang, P. H.; Ren, K.; Chen, X. B.; Xu, X.; Hu, N. (2014). Investigation of nitrogen, phosphorus and microbial contamination in Laolongdong Underground River System of Chongqing. Huanjing Kexue/Environmental Science 35 (4)1297-1303. DOI:10.13227/j.hjkx.2014.04.013 [Not a recreational water quality study].</w:t>
      </w:r>
    </w:p>
    <w:p w14:paraId="3C801EE5" w14:textId="77777777" w:rsidR="00197A0E" w:rsidRPr="00197A0E" w:rsidRDefault="00992883" w:rsidP="00197A0E">
      <w:pPr>
        <w:spacing w:before="0" w:line="240" w:lineRule="auto"/>
        <w:ind w:left="720" w:hanging="720"/>
        <w:rPr>
          <w:sz w:val="16"/>
          <w:szCs w:val="16"/>
        </w:rPr>
      </w:pPr>
      <w:r w:rsidRPr="00197A0E">
        <w:rPr>
          <w:sz w:val="16"/>
          <w:szCs w:val="16"/>
        </w:rPr>
        <w:t>Lanfranconi, M. P.; Bosch, R.; Nogales, B. (2010). Short-term changes in the composition of active marine bacterial assemblages in response to diesel oil pollution. Microbial Biotechnology 3 (5)607-621. DOI:10.1111/j.1751-7915.2010.00192.x [Not a recreational water quality study].</w:t>
      </w:r>
    </w:p>
    <w:p w14:paraId="1A2E15AE" w14:textId="77777777" w:rsidR="00197A0E" w:rsidRPr="00197A0E" w:rsidRDefault="00992883" w:rsidP="00197A0E">
      <w:pPr>
        <w:spacing w:before="0" w:line="240" w:lineRule="auto"/>
        <w:ind w:left="720" w:hanging="720"/>
        <w:rPr>
          <w:sz w:val="16"/>
          <w:szCs w:val="16"/>
        </w:rPr>
      </w:pPr>
      <w:r w:rsidRPr="00197A0E">
        <w:rPr>
          <w:sz w:val="16"/>
          <w:szCs w:val="16"/>
        </w:rPr>
        <w:t>Lang, Yin-hai; Li, Guo-liang; Yang, Wei; Wang, Xiao-mei; Peng, Peng (2014). Ecological Risk and Health Risk Assessment of Dioxin-like PCBs in Liaohe Estuarine Wetland Soils, China. Polycyclic Aromatic Compounds 34 (4)425-438. DOI:10.1080/10406638.2014.900644 [Not a recreational water quality study].</w:t>
      </w:r>
    </w:p>
    <w:p w14:paraId="7502698F" w14:textId="6E04527F" w:rsidR="00197A0E" w:rsidRPr="00197A0E" w:rsidRDefault="00992883" w:rsidP="00197A0E">
      <w:pPr>
        <w:spacing w:before="0" w:line="240" w:lineRule="auto"/>
        <w:ind w:left="720" w:hanging="720"/>
        <w:rPr>
          <w:sz w:val="16"/>
          <w:szCs w:val="16"/>
        </w:rPr>
      </w:pPr>
      <w:r w:rsidRPr="00197A0E">
        <w:rPr>
          <w:sz w:val="16"/>
          <w:szCs w:val="16"/>
        </w:rPr>
        <w:t>Lapen, D. R.; Schmidt, P. J.; Thomas, J. L.; Edge, T. A.; Flemming, C.; Keithlin, J.; Neumann, N.; Pollari, F.; Ruecker, N.; Simhon, A.; Topp, E.; Wilkes, G.; Pintar, K. D. M. (2016). Towards a more accurate quantitative assessment of seasonal Cryptosporidium infection risks in surface waters using species and genotype information. Water Research 105</w:t>
      </w:r>
      <w:r w:rsidR="001B3420">
        <w:rPr>
          <w:sz w:val="16"/>
          <w:szCs w:val="16"/>
        </w:rPr>
        <w:t>:</w:t>
      </w:r>
      <w:r w:rsidRPr="00197A0E">
        <w:rPr>
          <w:sz w:val="16"/>
          <w:szCs w:val="16"/>
        </w:rPr>
        <w:t xml:space="preserve"> 625-637. DOI:10.1016/j.watres.2016.08.023 [Not a recreational water quality study].</w:t>
      </w:r>
    </w:p>
    <w:p w14:paraId="78987960" w14:textId="77777777" w:rsidR="00197A0E" w:rsidRPr="00197A0E" w:rsidRDefault="00992883" w:rsidP="00197A0E">
      <w:pPr>
        <w:spacing w:before="0" w:line="240" w:lineRule="auto"/>
        <w:ind w:left="720" w:hanging="720"/>
        <w:rPr>
          <w:sz w:val="16"/>
          <w:szCs w:val="16"/>
        </w:rPr>
      </w:pPr>
      <w:r w:rsidRPr="00197A0E">
        <w:rPr>
          <w:sz w:val="16"/>
          <w:szCs w:val="16"/>
        </w:rPr>
        <w:t>Larson, P. S.; Minakawa, N.; Dida, G. O.; Njenga, S. M.; Ionides, E. L.; Wilson, M. L. (2014). Insecticide-treated net use before and after mass distribution in a fishing community along Lake Victoria, Kenya: Successes and unavoidable pitfalls. Malaria Journal 13 (1). DOI:10.1186/1475-2875-13-466 [Not a recreational water quality study].</w:t>
      </w:r>
    </w:p>
    <w:p w14:paraId="0C753D68" w14:textId="36DDC5FA" w:rsidR="00197A0E" w:rsidRPr="00197A0E" w:rsidRDefault="00992883" w:rsidP="00197A0E">
      <w:pPr>
        <w:spacing w:before="0" w:line="240" w:lineRule="auto"/>
        <w:ind w:left="720" w:hanging="720"/>
        <w:rPr>
          <w:sz w:val="16"/>
          <w:szCs w:val="16"/>
        </w:rPr>
      </w:pPr>
      <w:r w:rsidRPr="00197A0E">
        <w:rPr>
          <w:sz w:val="16"/>
          <w:szCs w:val="16"/>
        </w:rPr>
        <w:t>Lata, P.; Ram, S.; Agrawal, M.; Shanker, R. (2009). Enterococci in river Ganga surface waters: Propensity of species distribution, dissemination of antimicrobial-resistance and virulence-markers among species along landscape. BMC Microbiology 9. DOI:10.1186/1471-2180-9-140 [Not a recreational water quality study].</w:t>
      </w:r>
    </w:p>
    <w:p w14:paraId="08C1770E" w14:textId="77777777" w:rsidR="00197A0E" w:rsidRPr="00197A0E" w:rsidRDefault="00992883" w:rsidP="00197A0E">
      <w:pPr>
        <w:spacing w:before="0" w:line="240" w:lineRule="auto"/>
        <w:ind w:left="720" w:hanging="720"/>
        <w:rPr>
          <w:sz w:val="16"/>
          <w:szCs w:val="16"/>
        </w:rPr>
      </w:pPr>
      <w:r w:rsidRPr="00197A0E">
        <w:rPr>
          <w:sz w:val="16"/>
          <w:szCs w:val="16"/>
        </w:rPr>
        <w:t>Lata, P.; Ram, S.; Agrawal, M.; Shanker, R. (2009). Real time PCR for the rapid detection of vanA gene in surface waters and aquatic macrophyte by molecular beacon probe. Environmental Science and Technology 43 (9)3343-3348. DOI:10.1021/es803635y [Not a recreational water quality study].</w:t>
      </w:r>
    </w:p>
    <w:p w14:paraId="01011760" w14:textId="77777777" w:rsidR="00197A0E" w:rsidRPr="00197A0E" w:rsidRDefault="00992883" w:rsidP="00197A0E">
      <w:pPr>
        <w:spacing w:before="0" w:line="240" w:lineRule="auto"/>
        <w:ind w:left="720" w:hanging="720"/>
        <w:rPr>
          <w:sz w:val="16"/>
          <w:szCs w:val="16"/>
        </w:rPr>
      </w:pPr>
      <w:r w:rsidRPr="00197A0E">
        <w:rPr>
          <w:sz w:val="16"/>
          <w:szCs w:val="16"/>
        </w:rPr>
        <w:t>Lauber, T. B.; Connelly, N. A.; Niederdeppe, J.; Knuth, B. A. (2018). Effects of an Advisory Brochure on Fish Consumption of Urban Anglers in the Great Lakes Region. Risk Analysis 38 (7)1405-1421. DOI:10.1111/risa.12953 [Not a recreational water quality study].</w:t>
      </w:r>
    </w:p>
    <w:p w14:paraId="21EA75B3" w14:textId="77777777" w:rsidR="00197A0E" w:rsidRPr="00197A0E" w:rsidRDefault="00992883" w:rsidP="00197A0E">
      <w:pPr>
        <w:spacing w:before="0" w:line="240" w:lineRule="auto"/>
        <w:ind w:left="720" w:hanging="720"/>
        <w:rPr>
          <w:sz w:val="16"/>
          <w:szCs w:val="16"/>
        </w:rPr>
      </w:pPr>
      <w:r w:rsidRPr="00197A0E">
        <w:rPr>
          <w:sz w:val="16"/>
          <w:szCs w:val="16"/>
        </w:rPr>
        <w:t>Lawrence, J. R.; Swerhone, G. D. W.; Topp, E.; Korber, D. R.; Neu, T. R.; Wassenaar, L. I. (2007). Structural and functional responses of river biofilm communities to the nonsteroidal anti-inflammatory diclofenac. Environmental Toxicology and Chemistry 26 (4)573-582. DOI:10.1897/06-340R.1 [Not a recreational water quality study].</w:t>
      </w:r>
    </w:p>
    <w:p w14:paraId="3AB213DE" w14:textId="77777777" w:rsidR="00197A0E" w:rsidRPr="00197A0E" w:rsidRDefault="00992883" w:rsidP="00197A0E">
      <w:pPr>
        <w:spacing w:before="0" w:line="240" w:lineRule="auto"/>
        <w:ind w:left="720" w:hanging="720"/>
        <w:rPr>
          <w:sz w:val="16"/>
          <w:szCs w:val="16"/>
        </w:rPr>
      </w:pPr>
      <w:r w:rsidRPr="00197A0E">
        <w:rPr>
          <w:sz w:val="16"/>
          <w:szCs w:val="16"/>
        </w:rPr>
        <w:t>Lawrence, John R.; Zhu, Bin; Swerhone, George D. W.; Roy, Julie; Tumber, Vijay; Waiser, Marley J.; Topp, Ed; Korber, Darren R. (2012). Molecular and microscopic assessment of the effects of caffeine, acetaminophen, diclofenac, and their mixtures on river biofilm communities. Environmental Toxicology and Chemistry 31 (3)508-517. DOI:10.1002/etc.1723 [Not a recreational water quality study].</w:t>
      </w:r>
    </w:p>
    <w:p w14:paraId="5CB107B2" w14:textId="77777777" w:rsidR="00197A0E" w:rsidRPr="00197A0E" w:rsidRDefault="00992883" w:rsidP="00197A0E">
      <w:pPr>
        <w:spacing w:before="0" w:line="240" w:lineRule="auto"/>
        <w:ind w:left="720" w:hanging="720"/>
        <w:rPr>
          <w:sz w:val="16"/>
          <w:szCs w:val="16"/>
        </w:rPr>
      </w:pPr>
      <w:r w:rsidRPr="00197A0E">
        <w:rPr>
          <w:sz w:val="16"/>
          <w:szCs w:val="16"/>
        </w:rPr>
        <w:t>Layton, B. A.; Walters, S. P.; Boehm, A. B. (2009). Distribution and diversity of the enterococcal surface protein (esp) gene in animal hosts and the Pacific coast environment. Journal of Applied Microbiology 106 (5)1521-1531. DOI:10.1111/j.1365-2672.2008.04113.x [Not a recreational water quality study].</w:t>
      </w:r>
    </w:p>
    <w:p w14:paraId="0E812A4F" w14:textId="77777777" w:rsidR="00197A0E" w:rsidRPr="00197A0E" w:rsidRDefault="00992883" w:rsidP="00197A0E">
      <w:pPr>
        <w:spacing w:before="0" w:line="240" w:lineRule="auto"/>
        <w:ind w:left="720" w:hanging="720"/>
        <w:rPr>
          <w:sz w:val="16"/>
          <w:szCs w:val="16"/>
        </w:rPr>
      </w:pPr>
      <w:r w:rsidRPr="00197A0E">
        <w:rPr>
          <w:sz w:val="16"/>
          <w:szCs w:val="16"/>
        </w:rPr>
        <w:t>Lazaro-Olán, L.; Mellado-Sánchez, G.; García-Cordero, J.; Escobar-Gutiérrez, A.; Santos-Argumedo, L.; Gutiérrez-Castañeda, B.; Cedillo-Barrón, L. (2008). Analysis of antibody response in human dengue patients from the Mexican coast using recombinant antigens. Vector Borne and Zoonotic Diseases (Larchmont, N.Y.) 8 (1)69-79. DOI:10.1089/vbz.2007.0117 [Not a recreational water quality study].</w:t>
      </w:r>
    </w:p>
    <w:p w14:paraId="0C40C8BB" w14:textId="7500DAC3" w:rsidR="00197A0E" w:rsidRPr="00197A0E" w:rsidRDefault="00992883" w:rsidP="00197A0E">
      <w:pPr>
        <w:spacing w:before="0" w:line="240" w:lineRule="auto"/>
        <w:ind w:left="720" w:hanging="720"/>
        <w:rPr>
          <w:sz w:val="16"/>
          <w:szCs w:val="16"/>
        </w:rPr>
      </w:pPr>
      <w:r w:rsidRPr="00197A0E">
        <w:rPr>
          <w:sz w:val="16"/>
          <w:szCs w:val="16"/>
        </w:rPr>
        <w:t>Le Quesne, W. J. F.; Baker-Austin, C.; Verner-Jeffreys, D. W.; Al-Sarawi, H. A.; Balkhy, H. H.; Lyons, B. P. (2018). Antimicrobial resistance in the Gulf Cooperation Council region: A proposed framework to assess threats, impacts and mitigation measures associated with AMR in the marine and aquatic environment. Environment International 121</w:t>
      </w:r>
      <w:r w:rsidR="001B3420">
        <w:rPr>
          <w:sz w:val="16"/>
          <w:szCs w:val="16"/>
        </w:rPr>
        <w:t>:</w:t>
      </w:r>
      <w:r w:rsidRPr="00197A0E">
        <w:rPr>
          <w:sz w:val="16"/>
          <w:szCs w:val="16"/>
        </w:rPr>
        <w:t xml:space="preserve"> 1003-1010. DOI:10.1016/j.envint.2018.06.030 [Not a recreational water quality study].</w:t>
      </w:r>
    </w:p>
    <w:p w14:paraId="2C6171F8" w14:textId="77777777" w:rsidR="00197A0E" w:rsidRPr="00197A0E" w:rsidRDefault="00992883" w:rsidP="00197A0E">
      <w:pPr>
        <w:spacing w:before="0" w:line="240" w:lineRule="auto"/>
        <w:ind w:left="720" w:hanging="720"/>
        <w:rPr>
          <w:sz w:val="16"/>
          <w:szCs w:val="16"/>
        </w:rPr>
      </w:pPr>
      <w:r w:rsidRPr="00197A0E">
        <w:rPr>
          <w:sz w:val="16"/>
          <w:szCs w:val="16"/>
        </w:rPr>
        <w:t>Leboulanger, C.; Bouvy, M.; Carré, C.; Cecchi, P.; Amalric, L.; Bouchez, A.; Pagano, M.; Sarazin, G. (2011). Comparison of the effects of two herbicides and an insecticide on tropical freshwater plankton in microcosms. Archives of Environmental Contamination and Toxicology 61 (4)599-613. DOI:10.1007/s00244-011-9653-3 [Not a recreational water quality study].</w:t>
      </w:r>
    </w:p>
    <w:p w14:paraId="315E0E3D" w14:textId="3CD56DF7" w:rsidR="00197A0E" w:rsidRPr="00197A0E" w:rsidRDefault="00992883" w:rsidP="00197A0E">
      <w:pPr>
        <w:spacing w:before="0" w:line="240" w:lineRule="auto"/>
        <w:ind w:left="720" w:hanging="720"/>
        <w:rPr>
          <w:sz w:val="16"/>
          <w:szCs w:val="16"/>
        </w:rPr>
      </w:pPr>
      <w:r w:rsidRPr="00197A0E">
        <w:rPr>
          <w:sz w:val="16"/>
          <w:szCs w:val="16"/>
        </w:rPr>
        <w:t>Leclair, L. A.; MacDonald, G. Z.; Phalen, L. J.; Köllner, B.; Hogan, N. S.; van den Heuvel, M. R. (2013). The immunological effects of oil sands surface waters and naphthenic acids on rainbow trout (Oncorhynchus mykiss). Aquatic Toxicology 142-143</w:t>
      </w:r>
      <w:r w:rsidR="001B3420">
        <w:rPr>
          <w:sz w:val="16"/>
          <w:szCs w:val="16"/>
        </w:rPr>
        <w:t>:</w:t>
      </w:r>
      <w:r w:rsidRPr="00197A0E">
        <w:rPr>
          <w:sz w:val="16"/>
          <w:szCs w:val="16"/>
        </w:rPr>
        <w:t xml:space="preserve"> 185-194. DOI:10.1016/j.aquatox.2013.08.009 [Not a recreational water quality study].</w:t>
      </w:r>
    </w:p>
    <w:p w14:paraId="0054F728" w14:textId="77777777" w:rsidR="00197A0E" w:rsidRPr="00197A0E" w:rsidRDefault="00992883" w:rsidP="00197A0E">
      <w:pPr>
        <w:spacing w:before="0" w:line="240" w:lineRule="auto"/>
        <w:ind w:left="720" w:hanging="720"/>
        <w:rPr>
          <w:sz w:val="16"/>
          <w:szCs w:val="16"/>
        </w:rPr>
      </w:pPr>
      <w:r w:rsidRPr="00197A0E">
        <w:rPr>
          <w:sz w:val="16"/>
          <w:szCs w:val="16"/>
        </w:rPr>
        <w:t>Lee, C. M.; Griffith, J. F.; Kaiser, W.; Jay, J. A. (2010). Covalently linked immunomagnetic separation/adenosine triphosphate technique (Cov-IMS/ATP) enables rapid, in-field detection and quantification of Escherichia coli and Enterococcus spp. in freshwater and marine environments. Journal of Applied Microbiology 109 (1)324-333. DOI:10.1111/j.1365-2672.2009.04660.x [Not a recreational water quality study].</w:t>
      </w:r>
    </w:p>
    <w:p w14:paraId="569A6776" w14:textId="77777777" w:rsidR="00197A0E" w:rsidRPr="00197A0E" w:rsidRDefault="00992883" w:rsidP="00197A0E">
      <w:pPr>
        <w:spacing w:before="0" w:line="240" w:lineRule="auto"/>
        <w:ind w:left="720" w:hanging="720"/>
        <w:rPr>
          <w:sz w:val="16"/>
          <w:szCs w:val="16"/>
        </w:rPr>
      </w:pPr>
      <w:r w:rsidRPr="00197A0E">
        <w:rPr>
          <w:sz w:val="16"/>
          <w:szCs w:val="16"/>
        </w:rPr>
        <w:t>Lee, Gyu-Cheol; Kim, Min-Jeong; Nam, Sehee; Lee, Chan Hee (2014). Incidence and molecular characterization of hepatitis A viruses in Korean surface water between 2007 and 2010. Microbiology and Immunology 58 (6)342-351. DOI:10.1111/1348-0421.12151 [Not a recreational water quality study].</w:t>
      </w:r>
    </w:p>
    <w:p w14:paraId="7C8000F7" w14:textId="77777777" w:rsidR="00197A0E" w:rsidRPr="00197A0E" w:rsidRDefault="00992883" w:rsidP="00197A0E">
      <w:pPr>
        <w:spacing w:before="0" w:line="240" w:lineRule="auto"/>
        <w:ind w:left="720" w:hanging="720"/>
        <w:rPr>
          <w:sz w:val="16"/>
          <w:szCs w:val="16"/>
        </w:rPr>
      </w:pPr>
      <w:r w:rsidRPr="00197A0E">
        <w:rPr>
          <w:sz w:val="16"/>
          <w:szCs w:val="16"/>
        </w:rPr>
        <w:t>Lee, M.; Malyshev, S.; Shevliakova, E.; Milly, P. C. D.; Jaffé, P. R. (2014). Capturing interactions between nitrogen and hydrological cycles under historical climate and land use: Susquehanna watershed analysis with the GFDL land model LM3-TAN. Biogeosciences 11 (20)5809-5826. DOI:10.5194/bg-11-5809-2014 [Not a recreational water quality study].</w:t>
      </w:r>
    </w:p>
    <w:p w14:paraId="55B20FEC" w14:textId="77777777" w:rsidR="00197A0E" w:rsidRPr="00197A0E" w:rsidRDefault="00992883" w:rsidP="00197A0E">
      <w:pPr>
        <w:spacing w:before="0" w:line="240" w:lineRule="auto"/>
        <w:ind w:left="720" w:hanging="720"/>
        <w:rPr>
          <w:sz w:val="16"/>
          <w:szCs w:val="16"/>
        </w:rPr>
      </w:pPr>
      <w:r w:rsidRPr="00197A0E">
        <w:rPr>
          <w:sz w:val="16"/>
          <w:szCs w:val="16"/>
        </w:rPr>
        <w:t>Lee, Y. G.; An, K. G.; Ha, P. T.; Lee, K. Y.; Kang, J. H.; Cha, S. M.; Cho, K. H.; Lee, Y. S.; Chang, I. S.; Kim, K. W.; Kimj, J. H. (2009). Decadal and seasonal scale changes of an artificial lake environment after blocking tidal flows in the Yeongsan Estuary region, Korea. Science of the Total Environment 407 (23)6063-6072. DOI:10.1016/j.scitotenv.2009.08.031 [Not a recreational water quality study].</w:t>
      </w:r>
    </w:p>
    <w:p w14:paraId="2B19A4E1" w14:textId="77777777" w:rsidR="00197A0E" w:rsidRPr="00197A0E" w:rsidRDefault="00992883" w:rsidP="00197A0E">
      <w:pPr>
        <w:spacing w:before="0" w:line="240" w:lineRule="auto"/>
        <w:ind w:left="720" w:hanging="720"/>
        <w:rPr>
          <w:sz w:val="16"/>
          <w:szCs w:val="16"/>
        </w:rPr>
      </w:pPr>
      <w:r w:rsidRPr="00197A0E">
        <w:rPr>
          <w:sz w:val="16"/>
          <w:szCs w:val="16"/>
        </w:rPr>
        <w:t>Lehavi, O.; Leiba, A.; Dahan, Y.; Schwartz, D.; Benin-Goren, O.; Schwartz, R.; Augarten, A.; Ben-Ari, J.; Ben-Yehuda, Y.; Weiss, G.; Levi, Y.; Bar-Dayan, Y. (2008). Lessons learned from chlorine intoxications in swimming pools: The challenge of pediatric mass toxicological events. Prehospital and Disaster Medicine 23 (1)90-95. DOI:10.1017/S1049023X00005641 [Not a recreational water quality study].</w:t>
      </w:r>
    </w:p>
    <w:p w14:paraId="11D724E8" w14:textId="62E871C6" w:rsidR="00197A0E" w:rsidRPr="00197A0E" w:rsidRDefault="00992883" w:rsidP="00197A0E">
      <w:pPr>
        <w:spacing w:before="0" w:line="240" w:lineRule="auto"/>
        <w:ind w:left="720" w:hanging="720"/>
        <w:rPr>
          <w:sz w:val="16"/>
          <w:szCs w:val="16"/>
        </w:rPr>
      </w:pPr>
      <w:r w:rsidRPr="00197A0E">
        <w:rPr>
          <w:sz w:val="16"/>
          <w:szCs w:val="16"/>
        </w:rPr>
        <w:t>Lehmann, K.; Bell, T.; Bowes, M. J.; Amos, G. C. A.; Gaze, W. H.; Wellington, E. M. H.; Singer, A. C. (2016). Trace levels of sewage effluent are sufficient to increase class 1 integron prevalence in freshwater biofilms without changing the core community. Water Research 106</w:t>
      </w:r>
      <w:r w:rsidR="001B3420">
        <w:rPr>
          <w:sz w:val="16"/>
          <w:szCs w:val="16"/>
        </w:rPr>
        <w:t>:</w:t>
      </w:r>
      <w:r w:rsidRPr="00197A0E">
        <w:rPr>
          <w:sz w:val="16"/>
          <w:szCs w:val="16"/>
        </w:rPr>
        <w:t xml:space="preserve"> 163-170. DOI:10.1016/j.watres.2016.09.035 [Not a recreational water quality study].</w:t>
      </w:r>
    </w:p>
    <w:p w14:paraId="05AF919B" w14:textId="77777777" w:rsidR="00197A0E" w:rsidRPr="00197A0E" w:rsidRDefault="00992883" w:rsidP="00197A0E">
      <w:pPr>
        <w:spacing w:before="0" w:line="240" w:lineRule="auto"/>
        <w:ind w:left="720" w:hanging="720"/>
        <w:rPr>
          <w:sz w:val="16"/>
          <w:szCs w:val="16"/>
        </w:rPr>
      </w:pPr>
      <w:r w:rsidRPr="00197A0E">
        <w:rPr>
          <w:sz w:val="16"/>
          <w:szCs w:val="16"/>
        </w:rPr>
        <w:t>Lenart-Boroń, A.; Wolanin, A.; Jelonkiewicz, Ł; Chmielewska-Błotnicka, D.; Zelazny, M. (2016). Spatiotemporal Variability in Microbiological Water Quality of the Białka River and Its Relation to the Selected Physicochemical Parameters of Water. Water, Air, and Soil Pollution 227 (1). DOI:10.1007/s11270-015-2725-7 [Not a recreational water quality study].</w:t>
      </w:r>
    </w:p>
    <w:p w14:paraId="3B719910" w14:textId="0A6198FE" w:rsidR="00197A0E" w:rsidRPr="00197A0E" w:rsidRDefault="00992883" w:rsidP="00197A0E">
      <w:pPr>
        <w:spacing w:before="0" w:line="240" w:lineRule="auto"/>
        <w:ind w:left="720" w:hanging="720"/>
        <w:rPr>
          <w:sz w:val="16"/>
          <w:szCs w:val="16"/>
        </w:rPr>
      </w:pPr>
      <w:r w:rsidRPr="00197A0E">
        <w:rPr>
          <w:sz w:val="16"/>
          <w:szCs w:val="16"/>
        </w:rPr>
        <w:t>Leng, Y.; Xiao, H.; Li, Z.; Wang, J. (2020). Tetracyclines, sulfonamides and quinolones and their corresponding resistance genes in coastal areas of Beibu Gulf, China. Science of the Total Environment 714. DOI:10.1016/j.scitotenv.2020.136899 [Not a recreational water quality study].</w:t>
      </w:r>
    </w:p>
    <w:p w14:paraId="1009C5AB" w14:textId="77777777" w:rsidR="00197A0E" w:rsidRPr="00197A0E" w:rsidRDefault="00992883" w:rsidP="00197A0E">
      <w:pPr>
        <w:spacing w:before="0" w:line="240" w:lineRule="auto"/>
        <w:ind w:left="720" w:hanging="720"/>
        <w:rPr>
          <w:sz w:val="16"/>
          <w:szCs w:val="16"/>
        </w:rPr>
      </w:pPr>
      <w:r w:rsidRPr="00197A0E">
        <w:rPr>
          <w:sz w:val="16"/>
          <w:szCs w:val="16"/>
        </w:rPr>
        <w:t>Leroy, C.; Delbarre-Ladrat, C.; Ghillebaert, F.; Rochet, M. J.; Compère, C.; Combes, D. (2007). A marine bacterial adhesion microplate test using the DAPI fluorescent dye: a new method to screen antifouling agents. Letters in Applied Microbiology 44 (4)372-378. DOI:10.1111/j.1472-765X.2006.02103.x [Not a recreational water quality study].</w:t>
      </w:r>
    </w:p>
    <w:p w14:paraId="61F0F634" w14:textId="5D36F681" w:rsidR="00197A0E" w:rsidRPr="00197A0E" w:rsidRDefault="00992883" w:rsidP="00197A0E">
      <w:pPr>
        <w:spacing w:before="0" w:line="240" w:lineRule="auto"/>
        <w:ind w:left="720" w:hanging="720"/>
        <w:rPr>
          <w:sz w:val="16"/>
          <w:szCs w:val="16"/>
        </w:rPr>
      </w:pPr>
      <w:r w:rsidRPr="00197A0E">
        <w:rPr>
          <w:sz w:val="16"/>
          <w:szCs w:val="16"/>
        </w:rPr>
        <w:t>Lescano, M. R.; Pizzul, L.; Castillo, M. D. P.; Zalazar, C. S. (2018). Glyphosate and aminomethylphosphonic acid degradation in biomixtures based on alfalfa straw, wheat stubble and river waste. Journal of Environmental Management 228</w:t>
      </w:r>
      <w:r w:rsidR="001B3420">
        <w:rPr>
          <w:sz w:val="16"/>
          <w:szCs w:val="16"/>
        </w:rPr>
        <w:t>:</w:t>
      </w:r>
      <w:r w:rsidRPr="00197A0E">
        <w:rPr>
          <w:sz w:val="16"/>
          <w:szCs w:val="16"/>
        </w:rPr>
        <w:t xml:space="preserve"> 451-457. DOI:10.1016/j.jenvman.2018.09.009 [Not a recreational water quality study].</w:t>
      </w:r>
    </w:p>
    <w:p w14:paraId="742214DC" w14:textId="77777777" w:rsidR="00197A0E" w:rsidRPr="00197A0E" w:rsidRDefault="00992883" w:rsidP="00197A0E">
      <w:pPr>
        <w:spacing w:before="0" w:line="240" w:lineRule="auto"/>
        <w:ind w:left="720" w:hanging="720"/>
        <w:rPr>
          <w:sz w:val="16"/>
          <w:szCs w:val="16"/>
        </w:rPr>
      </w:pPr>
      <w:r w:rsidRPr="00197A0E">
        <w:rPr>
          <w:sz w:val="16"/>
          <w:szCs w:val="16"/>
        </w:rPr>
        <w:t>Leung, K. M. Y.; Grist, E. P. M.; Morley, N. J.; Morritt, D.; Crane, M. (2007). Chronic toxicity of tributyltin to development and reproduction of the European freshwater snail Lymnaea stagnalis (L.). Chemosphere 66 (7)1358-1366. DOI:10.1016/j.chemosphere.2006.06.051 [Not a recreational water quality study].</w:t>
      </w:r>
    </w:p>
    <w:p w14:paraId="5A87324F" w14:textId="77777777" w:rsidR="00197A0E" w:rsidRPr="00197A0E" w:rsidRDefault="00992883" w:rsidP="00197A0E">
      <w:pPr>
        <w:spacing w:before="0" w:line="240" w:lineRule="auto"/>
        <w:ind w:left="720" w:hanging="720"/>
        <w:rPr>
          <w:sz w:val="16"/>
          <w:szCs w:val="16"/>
        </w:rPr>
      </w:pPr>
      <w:r w:rsidRPr="00197A0E">
        <w:rPr>
          <w:sz w:val="16"/>
          <w:szCs w:val="16"/>
        </w:rPr>
        <w:t>Levin-Edens, E.; Bonilla, N.; Meschke, J. S.; Roberts, M. C. (2011). Survival of environmental and clinical strains of methicillin-resistant Staphylococcus aureus [MRSA] in marine and fresh waters. Water Research 45 (17)5681-5686. DOI:10.1016/j.watres.2011.08.037 [Not a recreational water quality study].</w:t>
      </w:r>
    </w:p>
    <w:p w14:paraId="0FA1DA3E" w14:textId="77777777" w:rsidR="00197A0E" w:rsidRPr="00197A0E" w:rsidRDefault="00992883" w:rsidP="00197A0E">
      <w:pPr>
        <w:spacing w:before="0" w:line="240" w:lineRule="auto"/>
        <w:ind w:left="720" w:hanging="720"/>
        <w:rPr>
          <w:sz w:val="16"/>
          <w:szCs w:val="16"/>
        </w:rPr>
      </w:pPr>
      <w:r w:rsidRPr="00197A0E">
        <w:rPr>
          <w:sz w:val="16"/>
          <w:szCs w:val="16"/>
        </w:rPr>
        <w:t>Levitz, S.; Standley, C. J.; Adriko, M.; Kabatereine, N. B.; Stothard, J. R. (2013). Environmental epidemiology of intestinal schistosomiasis and genetic diversity of Schistosoma mansoni infections in snails at Bugoigo village, Lake Albert. Acta Tropica 128 (2)284-291. DOI:10.1016/j.actatropica.2012.10.003 [Not a recreational water quality study].</w:t>
      </w:r>
    </w:p>
    <w:p w14:paraId="4F3E3252" w14:textId="77777777" w:rsidR="00197A0E" w:rsidRPr="00197A0E" w:rsidRDefault="00992883" w:rsidP="00197A0E">
      <w:pPr>
        <w:spacing w:before="0" w:line="240" w:lineRule="auto"/>
        <w:ind w:left="720" w:hanging="720"/>
        <w:rPr>
          <w:sz w:val="16"/>
          <w:szCs w:val="16"/>
        </w:rPr>
      </w:pPr>
      <w:r w:rsidRPr="00197A0E">
        <w:rPr>
          <w:sz w:val="16"/>
          <w:szCs w:val="16"/>
        </w:rPr>
        <w:t>Lewis, D. J.; Atwill, E. R.; Lennox, M. S.; Hou, L.; Karle, B.; Tate, K. W. (2005). Linking on-farm dairy management practices to storm-flow fecal coliform loading for California coastal watersheds. Environmental Monitoring and Assessment 107 (43891)407-425. DOI:10.1007/s10661-005-3911-7 [Not a recreational water quality study].</w:t>
      </w:r>
    </w:p>
    <w:p w14:paraId="201D5DAA" w14:textId="77777777" w:rsidR="00197A0E" w:rsidRPr="00197A0E" w:rsidRDefault="00992883" w:rsidP="00197A0E">
      <w:pPr>
        <w:spacing w:before="0" w:line="240" w:lineRule="auto"/>
        <w:ind w:left="720" w:hanging="720"/>
        <w:rPr>
          <w:sz w:val="16"/>
          <w:szCs w:val="16"/>
        </w:rPr>
      </w:pPr>
      <w:r w:rsidRPr="00197A0E">
        <w:rPr>
          <w:sz w:val="16"/>
          <w:szCs w:val="16"/>
        </w:rPr>
        <w:t>Lewis, D. J.; Atwill, E. R.; Lennox, M. S.; Pereira, M. D. G.; Miller, W. A.; Conrad, P. A.; Tate, K. W. (2009). Reducing microbial contamination in storm runoff from high use areas on California coastal dairies. Water Science and Technology 60 (7)1731-1743. DOI:10.2166/wst.2009.561 [Not a recreational water quality study].</w:t>
      </w:r>
    </w:p>
    <w:p w14:paraId="219F0F7D" w14:textId="77777777" w:rsidR="00197A0E" w:rsidRPr="00197A0E" w:rsidRDefault="00992883" w:rsidP="00197A0E">
      <w:pPr>
        <w:spacing w:before="0" w:line="240" w:lineRule="auto"/>
        <w:ind w:left="720" w:hanging="720"/>
        <w:rPr>
          <w:sz w:val="16"/>
          <w:szCs w:val="16"/>
        </w:rPr>
      </w:pPr>
      <w:r w:rsidRPr="00197A0E">
        <w:rPr>
          <w:sz w:val="16"/>
          <w:szCs w:val="16"/>
        </w:rPr>
        <w:t>Lewis, D. J.; Voeller, D.; Saitone, T. L.; Tate, K. W. (2019). Management scale assessment of practices to mitigate cattle microbial water quality impairments of coastal waters. Sustainability (Switzerland) 11 (19). DOI:10.3390/su11195516 [Not a recreational water quality study].</w:t>
      </w:r>
    </w:p>
    <w:p w14:paraId="6E21E1E2" w14:textId="77777777" w:rsidR="00197A0E" w:rsidRPr="00197A0E" w:rsidRDefault="00992883" w:rsidP="00197A0E">
      <w:pPr>
        <w:spacing w:before="0" w:line="240" w:lineRule="auto"/>
        <w:ind w:left="720" w:hanging="720"/>
        <w:rPr>
          <w:sz w:val="16"/>
          <w:szCs w:val="16"/>
        </w:rPr>
      </w:pPr>
      <w:r w:rsidRPr="00197A0E">
        <w:rPr>
          <w:sz w:val="16"/>
          <w:szCs w:val="16"/>
        </w:rPr>
        <w:t>Li, Bo; Wang, Dan; Li, Mingyuan; Wei, Jie; Wu, Guangxue (2016). Technical Performance and Environmental Effects of the Treated Effluent of Wastewater Treatment Plants in the Shenzhen Bay Catchment, China. Sustainability 8 (10)984. DOI:10.3390/su8100984 [Not a recreational water quality study].</w:t>
      </w:r>
    </w:p>
    <w:p w14:paraId="24E39324" w14:textId="77777777" w:rsidR="00197A0E" w:rsidRPr="00197A0E" w:rsidRDefault="00992883" w:rsidP="00197A0E">
      <w:pPr>
        <w:spacing w:before="0" w:line="240" w:lineRule="auto"/>
        <w:ind w:left="720" w:hanging="720"/>
        <w:rPr>
          <w:sz w:val="16"/>
          <w:szCs w:val="16"/>
        </w:rPr>
      </w:pPr>
      <w:r w:rsidRPr="00197A0E">
        <w:rPr>
          <w:sz w:val="16"/>
          <w:szCs w:val="16"/>
        </w:rPr>
        <w:t>Li, D.; Liu, Z.; Cui, Y.; Li, W.; Fang, H.; Li, M.; Kong, Z. (2011). Toxicity of cyanobacterial bloom extracts from Taihu Lake on mouse, Mus musculus. Ecotoxicology 20 (5)1018-1025. DOI:10.1007/s10646-011-0693-2 [Not a recreational water quality study].</w:t>
      </w:r>
    </w:p>
    <w:p w14:paraId="49907F41" w14:textId="209B8F7A" w:rsidR="00197A0E" w:rsidRPr="00197A0E" w:rsidRDefault="00992883" w:rsidP="00197A0E">
      <w:pPr>
        <w:spacing w:before="0" w:line="240" w:lineRule="auto"/>
        <w:ind w:left="720" w:hanging="720"/>
        <w:rPr>
          <w:sz w:val="16"/>
          <w:szCs w:val="16"/>
        </w:rPr>
      </w:pPr>
      <w:r w:rsidRPr="00197A0E">
        <w:rPr>
          <w:sz w:val="16"/>
          <w:szCs w:val="16"/>
        </w:rPr>
        <w:t>Li, F.; Lu, L.; Zheng, X.; Ngo, H. H.; Liang, S.; Guo, W.; Zhang, X. (2014). Enhanced nitrogen removal in constructed wetlands: Effects of dissolved oxygen and step-feeding. Bioresource Technology 169</w:t>
      </w:r>
      <w:r w:rsidR="001B3420">
        <w:rPr>
          <w:sz w:val="16"/>
          <w:szCs w:val="16"/>
        </w:rPr>
        <w:t>:</w:t>
      </w:r>
      <w:r w:rsidRPr="00197A0E">
        <w:rPr>
          <w:sz w:val="16"/>
          <w:szCs w:val="16"/>
        </w:rPr>
        <w:t xml:space="preserve"> 395-402. DOI:10.1016/j.biortech.2014.07.004 [Not a recreational water quality study].</w:t>
      </w:r>
    </w:p>
    <w:p w14:paraId="476EBCC6" w14:textId="0ADC0248" w:rsidR="00197A0E" w:rsidRPr="00197A0E" w:rsidRDefault="00992883" w:rsidP="00197A0E">
      <w:pPr>
        <w:spacing w:before="0" w:line="240" w:lineRule="auto"/>
        <w:ind w:left="720" w:hanging="720"/>
        <w:rPr>
          <w:sz w:val="16"/>
          <w:szCs w:val="16"/>
        </w:rPr>
      </w:pPr>
      <w:r w:rsidRPr="00197A0E">
        <w:rPr>
          <w:sz w:val="16"/>
          <w:szCs w:val="16"/>
        </w:rPr>
        <w:t>Li, H.; Chi, Z.; Li, J.; Wu, H.; Yan, B. (2019). Bacterial community structure and function in soils from tidal freshwater wetlands in a Chinese delta: Potential impacts of salinity and nutrient. Science of the Total Environment 696. DOI:10.1016/j.scitotenv.2019.134029 [Not a recreational water quality study].</w:t>
      </w:r>
    </w:p>
    <w:p w14:paraId="7E4CE1CD" w14:textId="77777777" w:rsidR="00197A0E" w:rsidRPr="00197A0E" w:rsidRDefault="00992883" w:rsidP="00197A0E">
      <w:pPr>
        <w:spacing w:before="0" w:line="240" w:lineRule="auto"/>
        <w:ind w:left="720" w:hanging="720"/>
        <w:rPr>
          <w:sz w:val="16"/>
          <w:szCs w:val="16"/>
        </w:rPr>
      </w:pPr>
      <w:r w:rsidRPr="00197A0E">
        <w:rPr>
          <w:sz w:val="16"/>
          <w:szCs w:val="16"/>
        </w:rPr>
        <w:t>Li, J.; Hao, H.; Cheng, G.; Liu, C.; Ahmed, S.; Shabbir, M. A. B.; Hussain, H. I.; Dai, M.; Yuan, Z. (2017). Enhancing nitrate removal from freshwater pond by regulating carbon/nitrogen ratio. Frontiers in Microbiology 8 (SEP). DOI:10.3389/fmicb.2017.01712 [Not a recreational water quality study].</w:t>
      </w:r>
    </w:p>
    <w:p w14:paraId="667F688F" w14:textId="35503828" w:rsidR="00197A0E" w:rsidRPr="00197A0E" w:rsidRDefault="00992883" w:rsidP="00197A0E">
      <w:pPr>
        <w:spacing w:before="0" w:line="240" w:lineRule="auto"/>
        <w:ind w:left="720" w:hanging="720"/>
        <w:rPr>
          <w:sz w:val="16"/>
          <w:szCs w:val="16"/>
        </w:rPr>
      </w:pPr>
      <w:r w:rsidRPr="00197A0E">
        <w:rPr>
          <w:sz w:val="16"/>
          <w:szCs w:val="16"/>
        </w:rPr>
        <w:t>Li, J.; Zhou, Q.; Campos, L. C. (2017). Removal of selected emerging PPCP compounds using greater duckweed (Spirodela polyrhiza) based lab-scale free water constructed wetland. Water Research 126</w:t>
      </w:r>
      <w:r w:rsidR="001B3420">
        <w:rPr>
          <w:sz w:val="16"/>
          <w:szCs w:val="16"/>
        </w:rPr>
        <w:t>:</w:t>
      </w:r>
      <w:r w:rsidRPr="00197A0E">
        <w:rPr>
          <w:sz w:val="16"/>
          <w:szCs w:val="16"/>
        </w:rPr>
        <w:t xml:space="preserve"> 252-261. DOI:10.1016/j.watres.2017.09.002 [Not a recreational water quality study].</w:t>
      </w:r>
    </w:p>
    <w:p w14:paraId="40DB3627" w14:textId="77777777" w:rsidR="00197A0E" w:rsidRPr="00197A0E" w:rsidRDefault="00992883" w:rsidP="00197A0E">
      <w:pPr>
        <w:spacing w:before="0" w:line="240" w:lineRule="auto"/>
        <w:ind w:left="720" w:hanging="720"/>
        <w:rPr>
          <w:sz w:val="16"/>
          <w:szCs w:val="16"/>
        </w:rPr>
      </w:pPr>
      <w:r w:rsidRPr="00197A0E">
        <w:rPr>
          <w:sz w:val="16"/>
          <w:szCs w:val="16"/>
        </w:rPr>
        <w:t>Li, Jing; Fan, Jinlin; Zhang, Jian; Hu, Zhen; Liang, Shuang (2018). Preparation and evaluation of wetland plant-based biochar for nitrogen removal enhancement in surface flow constructed wetlands. Environmental Science and Pollution Research 25 (14)13929-13937. DOI:10.1007/s11356-018-1597-y [Not a recreational water quality study].</w:t>
      </w:r>
    </w:p>
    <w:p w14:paraId="34B947D7" w14:textId="6187329E" w:rsidR="00197A0E" w:rsidRPr="00197A0E" w:rsidRDefault="00992883" w:rsidP="00197A0E">
      <w:pPr>
        <w:spacing w:before="0" w:line="240" w:lineRule="auto"/>
        <w:ind w:left="720" w:hanging="720"/>
        <w:rPr>
          <w:sz w:val="16"/>
          <w:szCs w:val="16"/>
        </w:rPr>
      </w:pPr>
      <w:r w:rsidRPr="00197A0E">
        <w:rPr>
          <w:sz w:val="16"/>
          <w:szCs w:val="16"/>
        </w:rPr>
        <w:t>Li, L.; Liu, D.; Zhang, Q.; Song, K.; Zhou, X.; Tang, Z.; Zhou, X. (2019). Occurrence and ecological risk assessment of selected antibiotics in the freshwater lakes along the middle and lower reaches of Yangtze River Basin. Journal of Environmental Management 249. DOI:10.1016/j.jenvman.2019.109396 [Not a recreational water quality study].</w:t>
      </w:r>
    </w:p>
    <w:p w14:paraId="4305DC7F" w14:textId="77777777" w:rsidR="00197A0E" w:rsidRPr="00197A0E" w:rsidRDefault="00992883" w:rsidP="00197A0E">
      <w:pPr>
        <w:spacing w:before="0" w:line="240" w:lineRule="auto"/>
        <w:ind w:left="720" w:hanging="720"/>
        <w:rPr>
          <w:sz w:val="16"/>
          <w:szCs w:val="16"/>
        </w:rPr>
      </w:pPr>
      <w:r w:rsidRPr="00197A0E">
        <w:rPr>
          <w:sz w:val="16"/>
          <w:szCs w:val="16"/>
        </w:rPr>
        <w:t>Li, M.; Chen, J.; Finlayson, B.; Chen, Z.; Webber, M.; Barnett, J.; Wang, M. (2019). Freshwater supply to metropolitan Shanghai: Issues of quality from source to consumers. Water (Switzerland) 11 (10). DOI:10.3390/w11102176 [Not a recreational water quality study].</w:t>
      </w:r>
    </w:p>
    <w:p w14:paraId="52E8C25C" w14:textId="77777777" w:rsidR="00197A0E" w:rsidRPr="00197A0E" w:rsidRDefault="00992883" w:rsidP="00197A0E">
      <w:pPr>
        <w:spacing w:before="0" w:line="240" w:lineRule="auto"/>
        <w:ind w:left="720" w:hanging="720"/>
        <w:rPr>
          <w:sz w:val="16"/>
          <w:szCs w:val="16"/>
        </w:rPr>
      </w:pPr>
      <w:r w:rsidRPr="00197A0E">
        <w:rPr>
          <w:sz w:val="16"/>
          <w:szCs w:val="16"/>
        </w:rPr>
        <w:t>Li, M.; Liu, H.; Bi, Y.; Sun, J.; Wong, G.; Liu, D.; Li, L.; Liu, J.; Chen, Q.; Wang, H.; He, Y.; Shi, W.; Gao, G. F.; Chen, J. (2017). Highly pathogenic avian influenza A(H5n8) virus in wild migratory birds, Qinghai Lake, China. Emerging Infectious Diseases 23 (4)637-641. DOI:10.3201/eid2304.161866 [Not a recreational water quality study].</w:t>
      </w:r>
    </w:p>
    <w:p w14:paraId="4675358A" w14:textId="77777777" w:rsidR="00197A0E" w:rsidRPr="00197A0E" w:rsidRDefault="00992883" w:rsidP="00197A0E">
      <w:pPr>
        <w:spacing w:before="0" w:line="240" w:lineRule="auto"/>
        <w:ind w:left="720" w:hanging="720"/>
        <w:rPr>
          <w:sz w:val="16"/>
          <w:szCs w:val="16"/>
        </w:rPr>
      </w:pPr>
      <w:r w:rsidRPr="00197A0E">
        <w:rPr>
          <w:sz w:val="16"/>
          <w:szCs w:val="16"/>
        </w:rPr>
        <w:t>Li, P.; Zhu, J.; Ba, Y.; Li, S.; Cheng, X.; Li, H.; Xue, Y.; Liu, R.; Zuo, Q.; Cui, L. (2011). Helicobacter pylori infection and immune factors on residents in high-incidence areas of cancer along S river. Life Science Journal 8 (3)500-504. URL:https://www.scopus.com/inward/record.uri?eid=2-s2.0-84877263036&amp;partnerID=40&amp;md5=14b2c288e57067522c648ae8f00771ed [Not a recreational water quality study].</w:t>
      </w:r>
    </w:p>
    <w:p w14:paraId="1993BB1D" w14:textId="1AADBA4E" w:rsidR="00197A0E" w:rsidRPr="00197A0E" w:rsidRDefault="00992883" w:rsidP="00197A0E">
      <w:pPr>
        <w:spacing w:before="0" w:line="240" w:lineRule="auto"/>
        <w:ind w:left="720" w:hanging="720"/>
        <w:rPr>
          <w:sz w:val="16"/>
          <w:szCs w:val="16"/>
        </w:rPr>
      </w:pPr>
      <w:r w:rsidRPr="00197A0E">
        <w:rPr>
          <w:sz w:val="16"/>
          <w:szCs w:val="16"/>
        </w:rPr>
        <w:t>Li, W. C. (2018). The occurrence, fate, and effects of microplastics in the marine environment. Microplastic Contamination in Aquatic Environments: An Emerging Matter of Environmental Urgency 133-173. URL:https://www.scopus.com/inward/record.uri?eid=2-s2.0-85082027846&amp;doi=10.1016%2fB978-0-12-813747-5.00005-9&amp;partnerID=40&amp;md5=b379f3403ceabc36b8dbd8fd2764cf4e [Not a recreational water quality study].</w:t>
      </w:r>
    </w:p>
    <w:p w14:paraId="537E020E" w14:textId="77777777" w:rsidR="00197A0E" w:rsidRPr="00197A0E" w:rsidRDefault="00992883" w:rsidP="00197A0E">
      <w:pPr>
        <w:spacing w:before="0" w:line="240" w:lineRule="auto"/>
        <w:ind w:left="720" w:hanging="720"/>
        <w:rPr>
          <w:sz w:val="16"/>
          <w:szCs w:val="16"/>
        </w:rPr>
      </w:pPr>
      <w:r w:rsidRPr="00197A0E">
        <w:rPr>
          <w:sz w:val="16"/>
          <w:szCs w:val="16"/>
        </w:rPr>
        <w:t>Li, W.; Gao, L.; Shi, Y.; Liu, J.; Cai, Y. (2015). Occurrence, distribution and risks of antibiotics in urban surface water in Beijing, China. Environmental Sciences: Processes and Impacts 17 (9)1611-1619. DOI:10.1039/c5em00216h [Not a recreational water quality study].</w:t>
      </w:r>
    </w:p>
    <w:p w14:paraId="2421A79B" w14:textId="77777777" w:rsidR="00197A0E" w:rsidRPr="00197A0E" w:rsidRDefault="00992883" w:rsidP="00197A0E">
      <w:pPr>
        <w:spacing w:before="0" w:line="240" w:lineRule="auto"/>
        <w:ind w:left="720" w:hanging="720"/>
        <w:rPr>
          <w:sz w:val="16"/>
          <w:szCs w:val="16"/>
        </w:rPr>
      </w:pPr>
      <w:r w:rsidRPr="00197A0E">
        <w:rPr>
          <w:sz w:val="16"/>
          <w:szCs w:val="16"/>
        </w:rPr>
        <w:t>Li, W.; Sheng, H.; Ekawati, D.; Jiang, Y.; Yang, H. (2019). Variations in the compositions of soil bacterial and fungal communities due to microhabitat effects induced by simulated nitrogen deposition of a bamboo forest in Wetland. Forests 10 (12). DOI:10.3390/F10121098 [Not a recreational water quality study].</w:t>
      </w:r>
    </w:p>
    <w:p w14:paraId="3A27BAF4" w14:textId="77777777" w:rsidR="00197A0E" w:rsidRPr="00197A0E" w:rsidRDefault="00992883" w:rsidP="00197A0E">
      <w:pPr>
        <w:spacing w:before="0" w:line="240" w:lineRule="auto"/>
        <w:ind w:left="720" w:hanging="720"/>
        <w:rPr>
          <w:sz w:val="16"/>
          <w:szCs w:val="16"/>
        </w:rPr>
      </w:pPr>
      <w:r w:rsidRPr="00197A0E">
        <w:rPr>
          <w:sz w:val="16"/>
          <w:szCs w:val="16"/>
        </w:rPr>
        <w:t>Li, X.; Harwood, V. J.; Nayak, B.; Weidhaas, J. L. (2016). Ultrafiltration and microarray for detection of microbial source tracking marker and pathogen genes in riverine and marine systems. Applied and Environmental Microbiology 82 (5)1625-1635. DOI:10.1128/AEM.02583-15 [Not a recreational water quality study].</w:t>
      </w:r>
    </w:p>
    <w:p w14:paraId="213BEDB9" w14:textId="15D11330" w:rsidR="00197A0E" w:rsidRPr="00197A0E" w:rsidRDefault="00992883" w:rsidP="00197A0E">
      <w:pPr>
        <w:spacing w:before="0" w:line="240" w:lineRule="auto"/>
        <w:ind w:left="720" w:hanging="720"/>
        <w:rPr>
          <w:sz w:val="16"/>
          <w:szCs w:val="16"/>
        </w:rPr>
      </w:pPr>
      <w:r w:rsidRPr="00197A0E">
        <w:rPr>
          <w:sz w:val="16"/>
          <w:szCs w:val="16"/>
        </w:rPr>
        <w:t>Li, X.; Tang, C.; Cao, Y.; Li, X. (2019). Carbon, nitrogen and sulfur isotopic features and the associated geochemical processes in a coastal aquifer system of the Pearl River Delta, China. Journal of Hydrology 575</w:t>
      </w:r>
      <w:r w:rsidR="001B3420">
        <w:rPr>
          <w:sz w:val="16"/>
          <w:szCs w:val="16"/>
        </w:rPr>
        <w:t>:</w:t>
      </w:r>
      <w:r w:rsidRPr="00197A0E">
        <w:rPr>
          <w:sz w:val="16"/>
          <w:szCs w:val="16"/>
        </w:rPr>
        <w:t xml:space="preserve"> 986-998. DOI:10.1016/j.jhydrol.2019.05.092 [Not a recreational water quality study].</w:t>
      </w:r>
    </w:p>
    <w:p w14:paraId="131B85D6" w14:textId="10D9CB8B" w:rsidR="00197A0E" w:rsidRPr="00197A0E" w:rsidRDefault="00992883" w:rsidP="00197A0E">
      <w:pPr>
        <w:spacing w:before="0" w:line="240" w:lineRule="auto"/>
        <w:ind w:left="720" w:hanging="720"/>
        <w:rPr>
          <w:sz w:val="16"/>
          <w:szCs w:val="16"/>
        </w:rPr>
      </w:pPr>
      <w:r w:rsidRPr="00197A0E">
        <w:rPr>
          <w:sz w:val="16"/>
          <w:szCs w:val="16"/>
        </w:rPr>
        <w:t>Li, X.; Yao, H.; Yu, Y.; Cao, Y.; Tang, C. (2020). Greenhouse gases in an urban river: Trend, isotopic evidence for underlying processes, and the impact of in-river structures. Journal of Hydrology 591. DOI:10.1016/j.jhydrol.2020.125290 [Not a recreational water quality study].</w:t>
      </w:r>
    </w:p>
    <w:p w14:paraId="21EA1BFD" w14:textId="77777777" w:rsidR="00197A0E" w:rsidRPr="00197A0E" w:rsidRDefault="00992883" w:rsidP="00197A0E">
      <w:pPr>
        <w:spacing w:before="0" w:line="240" w:lineRule="auto"/>
        <w:ind w:left="720" w:hanging="720"/>
        <w:rPr>
          <w:sz w:val="16"/>
          <w:szCs w:val="16"/>
        </w:rPr>
      </w:pPr>
      <w:r w:rsidRPr="00197A0E">
        <w:rPr>
          <w:sz w:val="16"/>
          <w:szCs w:val="16"/>
        </w:rPr>
        <w:t>Li, Xunde; Nguyen, Tran; Xiao, Chengling; Levy, Ann; Akagi, Yone; Silkie, Sarah; Atwill, Edward R. (2020). Prevalence and Genotypes of Cryptosporidium in Wildlife Populations Co-Located in a Protected Watershed in the Pacific Northwest, 2013 to 2016. Microorganisms 8 (6)914. DOI:10.3390/microorganisms8060914 [Not a recreational water quality study].</w:t>
      </w:r>
    </w:p>
    <w:p w14:paraId="2D408A0F" w14:textId="77777777" w:rsidR="00197A0E" w:rsidRPr="00197A0E" w:rsidRDefault="00992883" w:rsidP="00197A0E">
      <w:pPr>
        <w:spacing w:before="0" w:line="240" w:lineRule="auto"/>
        <w:ind w:left="720" w:hanging="720"/>
        <w:rPr>
          <w:sz w:val="16"/>
          <w:szCs w:val="16"/>
        </w:rPr>
      </w:pPr>
      <w:r w:rsidRPr="00197A0E">
        <w:rPr>
          <w:sz w:val="16"/>
          <w:szCs w:val="16"/>
        </w:rPr>
        <w:t>Li, Y. F.; Hang, C. Q.; Hu, F.; Yuan, M.; Gu, X. N.; Lü, S. B.; Zeng, X. J.; Lin, D. D. (2017). Role of new strategy in transmission control of schistosomiasis in Poyang Lake region. Chinese Journal of Schistosomiasis Control 29 (6)689-694 and 715. DOI:10.16250/j.32.1374.2017186 [Not a recreational water quality study].</w:t>
      </w:r>
    </w:p>
    <w:p w14:paraId="1FFD306D" w14:textId="77777777" w:rsidR="00197A0E" w:rsidRPr="00197A0E" w:rsidRDefault="00992883" w:rsidP="00197A0E">
      <w:pPr>
        <w:spacing w:before="0" w:line="240" w:lineRule="auto"/>
        <w:ind w:left="720" w:hanging="720"/>
        <w:rPr>
          <w:sz w:val="16"/>
          <w:szCs w:val="16"/>
        </w:rPr>
      </w:pPr>
      <w:r w:rsidRPr="00197A0E">
        <w:rPr>
          <w:sz w:val="16"/>
          <w:szCs w:val="16"/>
        </w:rPr>
        <w:t>Li, Y. S.; He, Y. K.; Zeng, Q. R.; McManus, D. P. (2003). Epidemiological and morbidity assessment of Schistosoma japonicum infection in a migrant fisherman community, the Dongting Lake region, China. Transactions of the Royal Society of Tropical Medicine and Hygiene 97 (2)177-181. DOI:10.1016/S0035-9203(03)90112-X [Not a recreational water quality study].</w:t>
      </w:r>
    </w:p>
    <w:p w14:paraId="4F378A4E" w14:textId="77777777" w:rsidR="00197A0E" w:rsidRPr="00197A0E" w:rsidRDefault="00992883" w:rsidP="00197A0E">
      <w:pPr>
        <w:spacing w:before="0" w:line="240" w:lineRule="auto"/>
        <w:ind w:left="720" w:hanging="720"/>
        <w:rPr>
          <w:sz w:val="16"/>
          <w:szCs w:val="16"/>
        </w:rPr>
      </w:pPr>
      <w:r w:rsidRPr="00197A0E">
        <w:rPr>
          <w:sz w:val="16"/>
          <w:szCs w:val="16"/>
        </w:rPr>
        <w:t>Li, Y.; Fang, J.; Yuan, X.; Chen, Y.; Yang, H.; Fei, X. (2018). Distribution characteristics and ecological risk assessment of tetracyclines pollution in the Weihe River, China. International Journal of Environmental Research and Public Health 15 (9). DOI:10.3390/ijerph15091803 [Not a recreational water quality study].</w:t>
      </w:r>
    </w:p>
    <w:p w14:paraId="20C1C1D5" w14:textId="0E624254" w:rsidR="00197A0E" w:rsidRPr="00197A0E" w:rsidRDefault="00992883" w:rsidP="00197A0E">
      <w:pPr>
        <w:spacing w:before="0" w:line="240" w:lineRule="auto"/>
        <w:ind w:left="720" w:hanging="720"/>
        <w:rPr>
          <w:sz w:val="16"/>
          <w:szCs w:val="16"/>
        </w:rPr>
      </w:pPr>
      <w:r w:rsidRPr="00197A0E">
        <w:rPr>
          <w:sz w:val="16"/>
          <w:szCs w:val="16"/>
        </w:rPr>
        <w:t>Li, Y.; Wu, B.; Zhu, G.; Liu, Y.; Ng, W. J.; Appan, A.; Tan, S. K. (2016). High-throughput pyrosequencing analysis of bacteria relevant to cometabolic and metabolic degradation of ibuprofen in horizontal subsurface flow constructed wetlands. Science of the Total Environment 562</w:t>
      </w:r>
      <w:r w:rsidR="001B3420">
        <w:rPr>
          <w:sz w:val="16"/>
          <w:szCs w:val="16"/>
        </w:rPr>
        <w:t>:</w:t>
      </w:r>
      <w:r w:rsidRPr="00197A0E">
        <w:rPr>
          <w:sz w:val="16"/>
          <w:szCs w:val="16"/>
        </w:rPr>
        <w:t xml:space="preserve"> 604-613. DOI:10.1016/j.scitotenv.2016.04.020 [Not a recreational water quality study].</w:t>
      </w:r>
    </w:p>
    <w:p w14:paraId="4435C6A5" w14:textId="6A975825" w:rsidR="00197A0E" w:rsidRPr="00197A0E" w:rsidRDefault="00992883" w:rsidP="00197A0E">
      <w:pPr>
        <w:spacing w:before="0" w:line="240" w:lineRule="auto"/>
        <w:ind w:left="720" w:hanging="720"/>
        <w:rPr>
          <w:sz w:val="16"/>
          <w:szCs w:val="16"/>
        </w:rPr>
      </w:pPr>
      <w:r w:rsidRPr="00197A0E">
        <w:rPr>
          <w:sz w:val="16"/>
          <w:szCs w:val="16"/>
        </w:rPr>
        <w:t>Li, Y.; Zhang, J.; Zhu, G.; Liu, Y.; Wu, B.; Ng, W. J.; Appan, A.; Tan, S. K. (2016). Phytoextraction, phytotransformation and rhizodegradation of ibuprofen associated with Typha angustifolia in a horizontal subsurface flow constructed wetland. Water Research 102</w:t>
      </w:r>
      <w:r w:rsidR="001B3420">
        <w:rPr>
          <w:sz w:val="16"/>
          <w:szCs w:val="16"/>
        </w:rPr>
        <w:t>:</w:t>
      </w:r>
      <w:r w:rsidRPr="00197A0E">
        <w:rPr>
          <w:sz w:val="16"/>
          <w:szCs w:val="16"/>
        </w:rPr>
        <w:t xml:space="preserve"> 294-304. DOI:10.1016/j.watres.2016.06.049 [Not a recreational water quality study].</w:t>
      </w:r>
    </w:p>
    <w:p w14:paraId="5E127F9B" w14:textId="4B1D7628" w:rsidR="00197A0E" w:rsidRPr="00197A0E" w:rsidRDefault="00992883" w:rsidP="00197A0E">
      <w:pPr>
        <w:spacing w:before="0" w:line="240" w:lineRule="auto"/>
        <w:ind w:left="720" w:hanging="720"/>
        <w:rPr>
          <w:sz w:val="16"/>
          <w:szCs w:val="16"/>
        </w:rPr>
      </w:pPr>
      <w:r w:rsidRPr="00197A0E">
        <w:rPr>
          <w:sz w:val="16"/>
          <w:szCs w:val="16"/>
        </w:rPr>
        <w:t>Lian, M.; Wang, J.; Sun, L.; Xu, Z.; Tang, J.; Yan, J.; Zeng, X. (2019). Profiles and potential health risks of heavy metals in soil and crops from the watershed of Xi River in Northeast China. Ecotoxicology and Environmental Safety 169</w:t>
      </w:r>
      <w:r w:rsidR="001B3420">
        <w:rPr>
          <w:sz w:val="16"/>
          <w:szCs w:val="16"/>
        </w:rPr>
        <w:t>:</w:t>
      </w:r>
      <w:r w:rsidRPr="00197A0E">
        <w:rPr>
          <w:sz w:val="16"/>
          <w:szCs w:val="16"/>
        </w:rPr>
        <w:t xml:space="preserve"> 442-448. DOI:10.1016/j.ecoenv.2018.11.046 [Not a recreational water quality study].</w:t>
      </w:r>
    </w:p>
    <w:p w14:paraId="06B64B15" w14:textId="77777777" w:rsidR="00197A0E" w:rsidRPr="00197A0E" w:rsidRDefault="00992883" w:rsidP="00197A0E">
      <w:pPr>
        <w:spacing w:before="0" w:line="240" w:lineRule="auto"/>
        <w:ind w:left="720" w:hanging="720"/>
        <w:rPr>
          <w:sz w:val="16"/>
          <w:szCs w:val="16"/>
        </w:rPr>
      </w:pPr>
      <w:r w:rsidRPr="00197A0E">
        <w:rPr>
          <w:sz w:val="16"/>
          <w:szCs w:val="16"/>
        </w:rPr>
        <w:t>Liang, X. F.; Hu, Q. Q.; Cao, Z.; Liang, X. Y.; Yuan, X. B. (2013). Longitudinal analysis of endemic situation of schistosomiasis in Fu River system in Yangxin County, 2003-2012. Chinese Journal of Schistosomiasis Control 25 (2)211-212. URL:https://www.scopus.com/inward/record.uri?eid=2-s2.0-84876713430&amp;partnerID=40&amp;md5=c921caa2f03ca9f6a20c877bb7d4feef [Not a recreational water quality study].</w:t>
      </w:r>
    </w:p>
    <w:p w14:paraId="1A6B1C14" w14:textId="77777777" w:rsidR="00197A0E" w:rsidRPr="00197A0E" w:rsidRDefault="00992883" w:rsidP="00197A0E">
      <w:pPr>
        <w:spacing w:before="0" w:line="240" w:lineRule="auto"/>
        <w:ind w:left="720" w:hanging="720"/>
        <w:rPr>
          <w:sz w:val="16"/>
          <w:szCs w:val="16"/>
        </w:rPr>
      </w:pPr>
      <w:r w:rsidRPr="00197A0E">
        <w:rPr>
          <w:sz w:val="16"/>
          <w:szCs w:val="16"/>
        </w:rPr>
        <w:t>Liang, Z.; He, Z.; Zhou, X.; Powell, C. A.; Yang, Y.; Roberts, M. G.; Stoffella, P. J. (2012). High diversity and differential persistence of fecal Bacteroidales population spiked into freshwater microcosm. Water Research 46 (1)247-257. DOI:10.1016/j.watres.2011.11.004 [Not a recreational water quality study].</w:t>
      </w:r>
    </w:p>
    <w:p w14:paraId="1A20EEA1" w14:textId="77777777" w:rsidR="00197A0E" w:rsidRPr="00197A0E" w:rsidRDefault="00992883" w:rsidP="00197A0E">
      <w:pPr>
        <w:spacing w:before="0" w:line="240" w:lineRule="auto"/>
        <w:ind w:left="720" w:hanging="720"/>
        <w:rPr>
          <w:sz w:val="16"/>
          <w:szCs w:val="16"/>
        </w:rPr>
      </w:pPr>
      <w:r w:rsidRPr="00197A0E">
        <w:rPr>
          <w:sz w:val="16"/>
          <w:szCs w:val="16"/>
        </w:rPr>
        <w:t>Liao, C. M.; Jou, L. J.; Lin, C. M.; Chiang, K. C.; Yeh, C. H.; Chou, B. Y. H. (2007). Predicting acute copper toxicity to valve closure behavior in the freshwater clam Corbicula fluminea supports the biotic ligand model. Environmental Toxicology 22 (3)295-307. DOI:10.1002/tox.20263 [Not a recreational water quality study].</w:t>
      </w:r>
    </w:p>
    <w:p w14:paraId="7C6F5546" w14:textId="77777777" w:rsidR="00197A0E" w:rsidRPr="00197A0E" w:rsidRDefault="00992883" w:rsidP="00197A0E">
      <w:pPr>
        <w:spacing w:before="0" w:line="240" w:lineRule="auto"/>
        <w:ind w:left="720" w:hanging="720"/>
        <w:rPr>
          <w:sz w:val="16"/>
          <w:szCs w:val="16"/>
        </w:rPr>
      </w:pPr>
      <w:r w:rsidRPr="00197A0E">
        <w:rPr>
          <w:sz w:val="16"/>
          <w:szCs w:val="16"/>
        </w:rPr>
        <w:t>Liao, Chung-Min; Jau, Sheng-Feng; Lin, Chieh-Ming; Jou, Li-John; Liu, Chen-Wuing; Liao, Vivian Hsiu-Chuan; Chang, Fi-John (2009). Valve movement response of the freshwater clam Corbicula fluminea following exposure to waterborne arsenic. Ecotoxicology 18 (5)567-576. DOI:10.1007/s10646-009-0314-5 [Not a recreational water quality study].</w:t>
      </w:r>
    </w:p>
    <w:p w14:paraId="562766E0" w14:textId="444AB9E4" w:rsidR="00197A0E" w:rsidRPr="00197A0E" w:rsidRDefault="00992883" w:rsidP="00197A0E">
      <w:pPr>
        <w:spacing w:before="0" w:line="240" w:lineRule="auto"/>
        <w:ind w:left="720" w:hanging="720"/>
        <w:rPr>
          <w:sz w:val="16"/>
          <w:szCs w:val="16"/>
        </w:rPr>
      </w:pPr>
      <w:r w:rsidRPr="00197A0E">
        <w:rPr>
          <w:sz w:val="16"/>
          <w:szCs w:val="16"/>
        </w:rPr>
        <w:t>Liao, Hehuan; Krometis, Leigh-Anne H.; Kline, Karen (2016). Coupling a continuous watershed-scale microbial fate and transport model with a stochastic dose-response model to estimate risk of illness in an urban watershed. Science of the Total Environment 551</w:t>
      </w:r>
      <w:r w:rsidR="001B3420">
        <w:rPr>
          <w:sz w:val="16"/>
          <w:szCs w:val="16"/>
        </w:rPr>
        <w:t>:</w:t>
      </w:r>
      <w:r w:rsidRPr="00197A0E">
        <w:rPr>
          <w:sz w:val="16"/>
          <w:szCs w:val="16"/>
        </w:rPr>
        <w:t xml:space="preserve"> 668-675. DOI:10.1016/j.scitotenv.2016.02.044 [Not a recreational water quality study].</w:t>
      </w:r>
    </w:p>
    <w:p w14:paraId="40A2705F" w14:textId="77777777" w:rsidR="00197A0E" w:rsidRPr="00197A0E" w:rsidRDefault="00992883" w:rsidP="00197A0E">
      <w:pPr>
        <w:spacing w:before="0" w:line="240" w:lineRule="auto"/>
        <w:ind w:left="720" w:hanging="720"/>
        <w:rPr>
          <w:sz w:val="16"/>
          <w:szCs w:val="16"/>
        </w:rPr>
      </w:pPr>
      <w:r w:rsidRPr="00197A0E">
        <w:rPr>
          <w:sz w:val="16"/>
          <w:szCs w:val="16"/>
        </w:rPr>
        <w:t>Liao, Y.; Li, Y.; Wu, S.; Mou, J.; Xu, Z.; Cui, R.; Klena, J. D.; Shi, X.; Lu, Y.; Qiu, Y.; Lin, Y.; Xie, X.; Ma, H.; Li, Z.; Yu, H.; Varma, J. K.; Ran, L.; Hu, Q.; Cheng, J. (2015). Risk Factors for Vibrio parahaemolyticus Infection in a Southern Coastal Region of China. Foodborne Pathogens and Disease 12 (11)881-886. DOI:10.1089/fpd.2015.1988 [Not a recreational water quality study].</w:t>
      </w:r>
    </w:p>
    <w:p w14:paraId="32BDD3EA" w14:textId="77777777" w:rsidR="00197A0E" w:rsidRPr="00197A0E" w:rsidRDefault="00992883" w:rsidP="00197A0E">
      <w:pPr>
        <w:spacing w:before="0" w:line="240" w:lineRule="auto"/>
        <w:ind w:left="720" w:hanging="720"/>
        <w:rPr>
          <w:sz w:val="16"/>
          <w:szCs w:val="16"/>
        </w:rPr>
      </w:pPr>
      <w:r w:rsidRPr="00197A0E">
        <w:rPr>
          <w:sz w:val="16"/>
          <w:szCs w:val="16"/>
        </w:rPr>
        <w:t>Licciano, M.; Stabili, L.; Giangrande, A.; Cavallo, R. A. (2007). Bacterial accumulation by Branchiomma luctuosum (Annelida: Polychaeta): A tool for biomonitoring marine systems and restoring polluted waters. Marine Environmental Research 63 (3)291-302. DOI:10.1016/j.marenvres.2006.11.003 [Not a recreational water quality study].</w:t>
      </w:r>
    </w:p>
    <w:p w14:paraId="377784F6" w14:textId="01CA461C" w:rsidR="00197A0E" w:rsidRPr="00197A0E" w:rsidRDefault="00992883" w:rsidP="00197A0E">
      <w:pPr>
        <w:spacing w:before="0" w:line="240" w:lineRule="auto"/>
        <w:ind w:left="720" w:hanging="720"/>
        <w:rPr>
          <w:sz w:val="16"/>
          <w:szCs w:val="16"/>
        </w:rPr>
      </w:pPr>
      <w:r w:rsidRPr="00197A0E">
        <w:rPr>
          <w:sz w:val="16"/>
          <w:szCs w:val="16"/>
        </w:rPr>
        <w:t>Ligda, P.; Claerebout, E.; Kostopoulou, D.; Zdragas, A.; Casaert, S.; Robertson, L. J.; Sotiraki, S. (2020). Cryptosporidium and Giardia in surface water and drinking water: Animal sources and towards the use of a machine-learning approach as a tool for predicting contamination. Environmental Pollution 264. DOI:10.1016/j.envpol.2020.114766 [Not a recreational water quality study].</w:t>
      </w:r>
    </w:p>
    <w:p w14:paraId="7F3499BF" w14:textId="47F05153" w:rsidR="00197A0E" w:rsidRPr="00197A0E" w:rsidRDefault="00992883" w:rsidP="00197A0E">
      <w:pPr>
        <w:spacing w:before="0" w:line="240" w:lineRule="auto"/>
        <w:ind w:left="720" w:hanging="720"/>
        <w:rPr>
          <w:sz w:val="16"/>
          <w:szCs w:val="16"/>
        </w:rPr>
      </w:pPr>
      <w:r w:rsidRPr="00197A0E">
        <w:rPr>
          <w:sz w:val="16"/>
          <w:szCs w:val="16"/>
        </w:rPr>
        <w:t>Liguori, G.; Capelli, G.; Carraro, E.; Di Rosa, E.; Fabiani, L.; Leoni, E.; Marensi, L.; Napoli, C.; Pasquarella, C.; Romano Spica, V.; Canossa, C.; Dallolio, L.; Di Onofrio, V.; Gallè, F.; Giampaoli, S. (2014). A new checklist for swimming pools evaluation: A pilot study. Microchemical Journal 112</w:t>
      </w:r>
      <w:r w:rsidR="001B3420">
        <w:rPr>
          <w:sz w:val="16"/>
          <w:szCs w:val="16"/>
        </w:rPr>
        <w:t>:</w:t>
      </w:r>
      <w:r w:rsidRPr="00197A0E">
        <w:rPr>
          <w:sz w:val="16"/>
          <w:szCs w:val="16"/>
        </w:rPr>
        <w:t xml:space="preserve"> 181-185. DOI:10.1016/j.microc.2013.09.018 [Not a recreational water quality study].</w:t>
      </w:r>
    </w:p>
    <w:p w14:paraId="1FFB2010" w14:textId="696CBCFC" w:rsidR="00197A0E" w:rsidRPr="00197A0E" w:rsidRDefault="00992883" w:rsidP="00197A0E">
      <w:pPr>
        <w:spacing w:before="0" w:line="240" w:lineRule="auto"/>
        <w:ind w:left="720" w:hanging="720"/>
        <w:rPr>
          <w:sz w:val="16"/>
          <w:szCs w:val="16"/>
        </w:rPr>
      </w:pPr>
      <w:r w:rsidRPr="00197A0E">
        <w:rPr>
          <w:sz w:val="16"/>
          <w:szCs w:val="16"/>
        </w:rPr>
        <w:t>Lika Cekani, M.; Mankolli, H. (2009). Evaluation of microbiologyc water situation in Shengjin Beach, Albania.  2</w:t>
      </w:r>
      <w:r w:rsidR="001B3420">
        <w:rPr>
          <w:sz w:val="16"/>
          <w:szCs w:val="16"/>
        </w:rPr>
        <w:t>:</w:t>
      </w:r>
      <w:r w:rsidRPr="00197A0E">
        <w:rPr>
          <w:sz w:val="16"/>
          <w:szCs w:val="16"/>
        </w:rPr>
        <w:t xml:space="preserve"> 517-524. URL:https://www.scopus.com/inward/record.uri?eid=2-s2.0-84890347176&amp;partnerID=40&amp;md5=abca02ff219ed565913f5b4f45d2d55a [Not a recreational water quality study].</w:t>
      </w:r>
    </w:p>
    <w:p w14:paraId="0009BA0B" w14:textId="0B9B0C9B" w:rsidR="00197A0E" w:rsidRPr="00197A0E" w:rsidRDefault="00992883" w:rsidP="00197A0E">
      <w:pPr>
        <w:spacing w:before="0" w:line="240" w:lineRule="auto"/>
        <w:ind w:left="720" w:hanging="720"/>
        <w:rPr>
          <w:sz w:val="16"/>
          <w:szCs w:val="16"/>
        </w:rPr>
      </w:pPr>
      <w:r w:rsidRPr="00197A0E">
        <w:rPr>
          <w:sz w:val="16"/>
          <w:szCs w:val="16"/>
        </w:rPr>
        <w:t>Lim, Keah-Ying; Wu, Yiwen; Jiang, Sunny C. (2017). Assessment of Cryptosporidium and norovirus risk associated with de facto wastewater reuse in Trinity River, Texas. Microbial Risk Analysis 5</w:t>
      </w:r>
      <w:r w:rsidR="001B3420">
        <w:rPr>
          <w:sz w:val="16"/>
          <w:szCs w:val="16"/>
        </w:rPr>
        <w:t>:</w:t>
      </w:r>
      <w:r w:rsidRPr="00197A0E">
        <w:rPr>
          <w:sz w:val="16"/>
          <w:szCs w:val="16"/>
        </w:rPr>
        <w:t xml:space="preserve"> 15-24. DOI:10.1016/j.mran.2016.11.002 [Not a recreational water quality study].</w:t>
      </w:r>
    </w:p>
    <w:p w14:paraId="1032DC44" w14:textId="5F552DA3" w:rsidR="00197A0E" w:rsidRPr="00197A0E" w:rsidRDefault="00992883" w:rsidP="00197A0E">
      <w:pPr>
        <w:spacing w:before="0" w:line="240" w:lineRule="auto"/>
        <w:ind w:left="720" w:hanging="720"/>
        <w:rPr>
          <w:sz w:val="16"/>
          <w:szCs w:val="16"/>
        </w:rPr>
      </w:pPr>
      <w:r w:rsidRPr="00197A0E">
        <w:rPr>
          <w:sz w:val="16"/>
          <w:szCs w:val="16"/>
        </w:rPr>
        <w:t xml:space="preserve">Limayem, A.; Martin, E. M. (2014). Quantitative risk analysis for potentially resistant </w:t>
      </w:r>
      <w:r w:rsidR="00EA2716" w:rsidRPr="00EA2716">
        <w:rPr>
          <w:i/>
          <w:sz w:val="16"/>
          <w:szCs w:val="16"/>
        </w:rPr>
        <w:t>E. coli</w:t>
      </w:r>
      <w:r w:rsidRPr="00197A0E">
        <w:rPr>
          <w:sz w:val="16"/>
          <w:szCs w:val="16"/>
        </w:rPr>
        <w:t xml:space="preserve"> in surface waters caused by antibiotic use in agricultural systems. Journal of Environmental Science and Health - Part B Pesticides, Food Contaminants, and Agricultural Wastes 49 (2)124-133. DOI:10.1080/03601234.2014.847220 [Not a recreational water quality study].</w:t>
      </w:r>
    </w:p>
    <w:p w14:paraId="0A38CCE3" w14:textId="77777777" w:rsidR="00197A0E" w:rsidRPr="00197A0E" w:rsidRDefault="00992883" w:rsidP="00197A0E">
      <w:pPr>
        <w:spacing w:before="0" w:line="240" w:lineRule="auto"/>
        <w:ind w:left="720" w:hanging="720"/>
        <w:rPr>
          <w:sz w:val="16"/>
          <w:szCs w:val="16"/>
        </w:rPr>
      </w:pPr>
      <w:r w:rsidRPr="00197A0E">
        <w:rPr>
          <w:sz w:val="16"/>
          <w:szCs w:val="16"/>
        </w:rPr>
        <w:t>Lin, B.; Syed, M.; Falconer, R. A. (2008). Predicting faecal indicator levels in estuarine receiving waters - An integrated hydrodynamic and ANN modelling approach. Environmental Modelling and Software 23 (6)729-740. DOI:10.1016/j.envsoft.2007.09.009 [Not a recreational water quality study].</w:t>
      </w:r>
    </w:p>
    <w:p w14:paraId="4018D9BB" w14:textId="77777777" w:rsidR="00197A0E" w:rsidRPr="00197A0E" w:rsidRDefault="00992883" w:rsidP="00197A0E">
      <w:pPr>
        <w:spacing w:before="0" w:line="240" w:lineRule="auto"/>
        <w:ind w:left="720" w:hanging="720"/>
        <w:rPr>
          <w:sz w:val="16"/>
          <w:szCs w:val="16"/>
        </w:rPr>
      </w:pPr>
      <w:r w:rsidRPr="00197A0E">
        <w:rPr>
          <w:sz w:val="16"/>
          <w:szCs w:val="16"/>
        </w:rPr>
        <w:t>Lin, H.; Wang, Y.; Li, B. (2019). Evaluation of zooplankton community structure and water quality of Guishui River, Beijing. Shengtai Xuebao/ Acta Ecologica Sinica 39 (20)7583-7591. DOI:10.5846/stxb201809021874 [Not a recreational water quality study].</w:t>
      </w:r>
    </w:p>
    <w:p w14:paraId="1465A43C" w14:textId="77777777" w:rsidR="00197A0E" w:rsidRPr="00197A0E" w:rsidRDefault="00992883" w:rsidP="00197A0E">
      <w:pPr>
        <w:spacing w:before="0" w:line="240" w:lineRule="auto"/>
        <w:ind w:left="720" w:hanging="720"/>
        <w:rPr>
          <w:sz w:val="16"/>
          <w:szCs w:val="16"/>
        </w:rPr>
      </w:pPr>
      <w:r w:rsidRPr="00197A0E">
        <w:rPr>
          <w:sz w:val="16"/>
          <w:szCs w:val="16"/>
        </w:rPr>
        <w:t>Lin, Johnson; Singh, Atheesha (2015). Detection of human enteric viruses in Umgeni River, Durban, South Africa. Journal of Water and Health 13 (4)1098-1112. DOI:10.2166/wh.2015.238 [Not a recreational water quality study].</w:t>
      </w:r>
    </w:p>
    <w:p w14:paraId="1A5A5622" w14:textId="563F4FDA" w:rsidR="00197A0E" w:rsidRPr="00197A0E" w:rsidRDefault="00992883" w:rsidP="00197A0E">
      <w:pPr>
        <w:spacing w:before="0" w:line="240" w:lineRule="auto"/>
        <w:ind w:left="720" w:hanging="720"/>
        <w:rPr>
          <w:sz w:val="16"/>
          <w:szCs w:val="16"/>
        </w:rPr>
      </w:pPr>
      <w:r w:rsidRPr="00197A0E">
        <w:rPr>
          <w:sz w:val="16"/>
          <w:szCs w:val="16"/>
        </w:rPr>
        <w:t>Lin, R. (2018). Detection and control method of odours in water sources of taihu lake based on regression analysis. Chemical Engineering Transactions 68</w:t>
      </w:r>
      <w:r w:rsidR="001B3420">
        <w:rPr>
          <w:sz w:val="16"/>
          <w:szCs w:val="16"/>
        </w:rPr>
        <w:t>:</w:t>
      </w:r>
      <w:r w:rsidRPr="00197A0E">
        <w:rPr>
          <w:sz w:val="16"/>
          <w:szCs w:val="16"/>
        </w:rPr>
        <w:t xml:space="preserve"> 133-138. DOI:10.3303/CET1868023 [Not a recreational water quality study].</w:t>
      </w:r>
    </w:p>
    <w:p w14:paraId="16A72302" w14:textId="55E74B37" w:rsidR="00197A0E" w:rsidRPr="00197A0E" w:rsidRDefault="00992883" w:rsidP="00197A0E">
      <w:pPr>
        <w:spacing w:before="0" w:line="240" w:lineRule="auto"/>
        <w:ind w:left="720" w:hanging="720"/>
        <w:rPr>
          <w:sz w:val="16"/>
          <w:szCs w:val="16"/>
        </w:rPr>
      </w:pPr>
      <w:r w:rsidRPr="00197A0E">
        <w:rPr>
          <w:sz w:val="16"/>
          <w:szCs w:val="16"/>
        </w:rPr>
        <w:t>Lin, Y.; Dong, X.; Wu, J.; Rao, D.; Zhang, L.; Faraj, Y.; Yang, K. (2020). Metadata Analysis of mcr-1-Bearing Plasmids Inspired by the Sequencing Evidence for Horizontal Transfer of Antibiotic Resistance Genes Between Polluted River and Wild Birds. Frontiers in Microbiology 11. DOI:10.3389/fmicb.2020.00352 [Not a recreational water quality study].</w:t>
      </w:r>
    </w:p>
    <w:p w14:paraId="24F6B03C" w14:textId="77777777" w:rsidR="00197A0E" w:rsidRPr="00197A0E" w:rsidRDefault="00992883" w:rsidP="00197A0E">
      <w:pPr>
        <w:spacing w:before="0" w:line="240" w:lineRule="auto"/>
        <w:ind w:left="720" w:hanging="720"/>
        <w:rPr>
          <w:sz w:val="16"/>
          <w:szCs w:val="16"/>
        </w:rPr>
      </w:pPr>
      <w:r w:rsidRPr="00197A0E">
        <w:rPr>
          <w:sz w:val="16"/>
          <w:szCs w:val="16"/>
        </w:rPr>
        <w:t>Liñán-Cabello, Marco Agustín; Olivos-Ortiz, Aramis; Quijano-Scheggia, Sonia; Muñiz Anguiano, Daniela; Reséndiz-Flores, María Luisa; Ortega-Ortíz, Christian D. (2016). Effects of terrestrial runoff on the coral communities in Santiago Bay, Colima, Mexican Pacific Coast. Revista De Biologia Tropical 64 (3)1185-1200. DOI:10.15517/rbt.v64i3.21817 [Not a recreational water quality study].</w:t>
      </w:r>
    </w:p>
    <w:p w14:paraId="26D3C397" w14:textId="77777777" w:rsidR="00197A0E" w:rsidRPr="00197A0E" w:rsidRDefault="00992883" w:rsidP="00197A0E">
      <w:pPr>
        <w:spacing w:before="0" w:line="240" w:lineRule="auto"/>
        <w:ind w:left="720" w:hanging="720"/>
        <w:rPr>
          <w:sz w:val="16"/>
          <w:szCs w:val="16"/>
        </w:rPr>
      </w:pPr>
      <w:r w:rsidRPr="00197A0E">
        <w:rPr>
          <w:sz w:val="16"/>
          <w:szCs w:val="16"/>
        </w:rPr>
        <w:t>Liu, Ang; Liu, Hong-Mei; Du, Feng; Wang, Shuang; Zhao, Long-Yu; Zhang, Hong-Hua; Li, Yun-Qing; Xue, Qing-Jie; Li, Xiu-Zhen (2019). Flavivirga rizhaonensis sp. nov., a marine bacterium isolated from intertidal sand. Antonie Van Leeuwenhoek International Journal of General and Molecular Microbiology 112 (11)1645-1653. DOI:10.1007/s10482-019-01291-7 [Not a recreational water quality study].</w:t>
      </w:r>
    </w:p>
    <w:p w14:paraId="250350DF" w14:textId="77777777" w:rsidR="00197A0E" w:rsidRPr="00197A0E" w:rsidRDefault="00992883" w:rsidP="00197A0E">
      <w:pPr>
        <w:spacing w:before="0" w:line="240" w:lineRule="auto"/>
        <w:ind w:left="720" w:hanging="720"/>
        <w:rPr>
          <w:sz w:val="16"/>
          <w:szCs w:val="16"/>
        </w:rPr>
      </w:pPr>
      <w:r w:rsidRPr="00197A0E">
        <w:rPr>
          <w:sz w:val="16"/>
          <w:szCs w:val="16"/>
        </w:rPr>
        <w:t>Liu, D.; Zhang, G.; Qian, F.; Hou, Y.; Dai, M.; Jiang, H.; Lu, J.; Xiao, W. (2010). Population, distribution and home range of wintering bar-headed goose along Yaluzangbu River, Tibet. Shengtai Xuebao/ Acta Ecologica Sinica 30 (15)4173-4179. URL:https://www.scopus.com/inward/record.uri?eid=2-s2.0-79952657066&amp;partnerID=40&amp;md5=87f8d416d18197255a040ccc890cc7c4 [Not a recreational water quality study].</w:t>
      </w:r>
    </w:p>
    <w:p w14:paraId="0B424CC3" w14:textId="253D61D6" w:rsidR="00197A0E" w:rsidRPr="00197A0E" w:rsidRDefault="00992883" w:rsidP="00197A0E">
      <w:pPr>
        <w:spacing w:before="0" w:line="240" w:lineRule="auto"/>
        <w:ind w:left="720" w:hanging="720"/>
        <w:rPr>
          <w:sz w:val="16"/>
          <w:szCs w:val="16"/>
        </w:rPr>
      </w:pPr>
      <w:r w:rsidRPr="00197A0E">
        <w:rPr>
          <w:sz w:val="16"/>
          <w:szCs w:val="16"/>
        </w:rPr>
        <w:t>Liu, H.; He, J.; Zhao, R.; Chi, C.; Bao, Y. (2015). A novel biomarker for marine environmental pollution of pi-class glutathione S-transferase from Mytilus coruscus. Ecotoxicology and Environmental Safety 118</w:t>
      </w:r>
      <w:r w:rsidR="001B3420">
        <w:rPr>
          <w:sz w:val="16"/>
          <w:szCs w:val="16"/>
        </w:rPr>
        <w:t>:</w:t>
      </w:r>
      <w:r w:rsidRPr="00197A0E">
        <w:rPr>
          <w:sz w:val="16"/>
          <w:szCs w:val="16"/>
        </w:rPr>
        <w:t xml:space="preserve"> 47-54. DOI:10.1016/j.ecoenv.2015.04.012 [Not a recreational water quality study].</w:t>
      </w:r>
    </w:p>
    <w:p w14:paraId="09878ED7" w14:textId="77777777" w:rsidR="00197A0E" w:rsidRPr="00197A0E" w:rsidRDefault="00992883" w:rsidP="00197A0E">
      <w:pPr>
        <w:spacing w:before="0" w:line="240" w:lineRule="auto"/>
        <w:ind w:left="720" w:hanging="720"/>
        <w:rPr>
          <w:sz w:val="16"/>
          <w:szCs w:val="16"/>
        </w:rPr>
      </w:pPr>
      <w:r w:rsidRPr="00197A0E">
        <w:rPr>
          <w:sz w:val="16"/>
          <w:szCs w:val="16"/>
        </w:rPr>
        <w:t>Liu, H.; Wu, J.; Xu, M.; He, J. (2016). A novel biomarker for marine environmental pollution of HSP90 from Mytilus coruscus. Marine Pollution Bulletin 111 (43862)428-434. DOI:10.1016/j.marpolbul.2016.07.031 [Not a recreational water quality study].</w:t>
      </w:r>
    </w:p>
    <w:p w14:paraId="307F71D9" w14:textId="3EDF14F3" w:rsidR="00197A0E" w:rsidRPr="00197A0E" w:rsidRDefault="00992883" w:rsidP="00197A0E">
      <w:pPr>
        <w:spacing w:before="0" w:line="240" w:lineRule="auto"/>
        <w:ind w:left="720" w:hanging="720"/>
        <w:rPr>
          <w:sz w:val="16"/>
          <w:szCs w:val="16"/>
        </w:rPr>
      </w:pPr>
      <w:r w:rsidRPr="00197A0E">
        <w:rPr>
          <w:sz w:val="16"/>
          <w:szCs w:val="16"/>
        </w:rPr>
        <w:t>Liu, J.; Chen, Y.; Gao, D.; Jing, J.; Hu, Q. (2014). Prenatal and postnatal lead exposure and cognitive development of infants followed over the first three years of life: A prospective birth study in the Pearl River Delta region, China. NeuroToxicology 44</w:t>
      </w:r>
      <w:r w:rsidR="001B3420">
        <w:rPr>
          <w:sz w:val="16"/>
          <w:szCs w:val="16"/>
        </w:rPr>
        <w:t>:</w:t>
      </w:r>
      <w:r w:rsidRPr="00197A0E">
        <w:rPr>
          <w:sz w:val="16"/>
          <w:szCs w:val="16"/>
        </w:rPr>
        <w:t xml:space="preserve"> 326-334. DOI:10.1016/j.neuro.2014.07.001 [Not a recreational water quality study].</w:t>
      </w:r>
    </w:p>
    <w:p w14:paraId="243F5DF6" w14:textId="77777777" w:rsidR="00197A0E" w:rsidRPr="00197A0E" w:rsidRDefault="00992883" w:rsidP="00197A0E">
      <w:pPr>
        <w:spacing w:before="0" w:line="240" w:lineRule="auto"/>
        <w:ind w:left="720" w:hanging="720"/>
        <w:rPr>
          <w:sz w:val="16"/>
          <w:szCs w:val="16"/>
        </w:rPr>
      </w:pPr>
      <w:r w:rsidRPr="00197A0E">
        <w:rPr>
          <w:sz w:val="16"/>
          <w:szCs w:val="16"/>
        </w:rPr>
        <w:t>Liu, K.; Yin, X.; Zhang, D.; Yan, D.; Cui, L.; Zhu, Z.; Wen, L. (2018). Distribution, sources, and ecological risk assessment of quinotone antibiotics in the surface sediments from Jiaozhou Bay wetland, China. Marine Pollution Bulletin 129 (2)859-865. DOI:10.1016/j.marpolbul.2017.10.010 [Not a recreational water quality study].</w:t>
      </w:r>
    </w:p>
    <w:p w14:paraId="2E046ED3" w14:textId="0F338FB0" w:rsidR="00197A0E" w:rsidRPr="00197A0E" w:rsidRDefault="00992883" w:rsidP="00197A0E">
      <w:pPr>
        <w:spacing w:before="0" w:line="240" w:lineRule="auto"/>
        <w:ind w:left="720" w:hanging="720"/>
        <w:rPr>
          <w:sz w:val="16"/>
          <w:szCs w:val="16"/>
        </w:rPr>
      </w:pPr>
      <w:r w:rsidRPr="00197A0E">
        <w:rPr>
          <w:sz w:val="16"/>
          <w:szCs w:val="16"/>
        </w:rPr>
        <w:t>Liu, L.; Xin, Y.; Huang, X.; Liu, C. (2020). Response of antibiotic resistance genes in constructed wetlands during treatment of livestock wastewater with different exogenous inducers: Antibiotic and antibiotic-resistant bacteria. Bioresource Technology 314. DOI:10.1016/j.biortech.2020.123779 [Not a recreational water quality study].</w:t>
      </w:r>
    </w:p>
    <w:p w14:paraId="7B1C60ED" w14:textId="481C0B82" w:rsidR="00197A0E" w:rsidRPr="00197A0E" w:rsidRDefault="00992883" w:rsidP="00197A0E">
      <w:pPr>
        <w:spacing w:before="0" w:line="240" w:lineRule="auto"/>
        <w:ind w:left="720" w:hanging="720"/>
        <w:rPr>
          <w:sz w:val="16"/>
          <w:szCs w:val="16"/>
        </w:rPr>
      </w:pPr>
      <w:r w:rsidRPr="00197A0E">
        <w:rPr>
          <w:sz w:val="16"/>
          <w:szCs w:val="16"/>
        </w:rPr>
        <w:t>Liu, Li; Yan, Yuping; Feng, Lifang; Zhu, Junli (2018). Quorum sensing asaI mutants affect spoilage phenotypes, motility, and biofilm formation in a marine fish isolate of Aeromonas salmonicida. Food Microbiology 76</w:t>
      </w:r>
      <w:r w:rsidR="001B3420">
        <w:rPr>
          <w:sz w:val="16"/>
          <w:szCs w:val="16"/>
        </w:rPr>
        <w:t>:</w:t>
      </w:r>
      <w:r w:rsidRPr="00197A0E">
        <w:rPr>
          <w:sz w:val="16"/>
          <w:szCs w:val="16"/>
        </w:rPr>
        <w:t xml:space="preserve"> 40-51. DOI:10.1016/j.fm.2018.04.009 [Not a recreational water quality study].</w:t>
      </w:r>
    </w:p>
    <w:p w14:paraId="0ABF60DB" w14:textId="77777777" w:rsidR="00197A0E" w:rsidRPr="00197A0E" w:rsidRDefault="00992883" w:rsidP="00197A0E">
      <w:pPr>
        <w:spacing w:before="0" w:line="240" w:lineRule="auto"/>
        <w:ind w:left="720" w:hanging="720"/>
        <w:rPr>
          <w:sz w:val="16"/>
          <w:szCs w:val="16"/>
        </w:rPr>
      </w:pPr>
      <w:r w:rsidRPr="00197A0E">
        <w:rPr>
          <w:sz w:val="16"/>
          <w:szCs w:val="16"/>
        </w:rPr>
        <w:t>Liu, M.; Han, Z.; Yang, Y. (2019). Accumulation, temporal variation, source apportionment and risk assessment of heavy metals in agricultural soils from the middle reaches of Fenhe River basin, North China. RSC Advances 9 (38)21893-21902. DOI:10.1039/c9ra03479j [Not a recreational water quality study].</w:t>
      </w:r>
    </w:p>
    <w:p w14:paraId="6AF375AB" w14:textId="77777777" w:rsidR="00197A0E" w:rsidRPr="00197A0E" w:rsidRDefault="00992883" w:rsidP="00197A0E">
      <w:pPr>
        <w:spacing w:before="0" w:line="240" w:lineRule="auto"/>
        <w:ind w:left="720" w:hanging="720"/>
        <w:rPr>
          <w:sz w:val="16"/>
          <w:szCs w:val="16"/>
        </w:rPr>
      </w:pPr>
      <w:r w:rsidRPr="00197A0E">
        <w:rPr>
          <w:sz w:val="16"/>
          <w:szCs w:val="16"/>
        </w:rPr>
        <w:t>Liu, Rulong; Chiang, Miranda H. Y.; Lun, Clare H. I.; Qian, Pei-Yuan; Lau, Stanley C. K. (2010). Host-specific 16S rRNA gene markers of Bacteroidales for source tracking of fecal pollution in the subtropical coastal seawater of Hong Kong. Water Research 44 (20)6164-6174. DOI:10.1016/j.watres.2010.07.035 [Not a recreational water quality study].</w:t>
      </w:r>
    </w:p>
    <w:p w14:paraId="18F5FF3C" w14:textId="76F25962" w:rsidR="00197A0E" w:rsidRPr="00197A0E" w:rsidRDefault="00992883" w:rsidP="00197A0E">
      <w:pPr>
        <w:spacing w:before="0" w:line="240" w:lineRule="auto"/>
        <w:ind w:left="720" w:hanging="720"/>
        <w:rPr>
          <w:sz w:val="16"/>
          <w:szCs w:val="16"/>
        </w:rPr>
      </w:pPr>
      <w:r w:rsidRPr="00197A0E">
        <w:rPr>
          <w:sz w:val="16"/>
          <w:szCs w:val="16"/>
        </w:rPr>
        <w:t>Liu, S.; Pan, G.; Zhang, Y.; Xu, J.; Ma, R.; Shen, Z.; Dong, S. (2019). Risk assessment of soil heavy metals associated with land use variations in the riparian zones of a typical urban river gradient. Ecotoxicology and Environmental Safety 181</w:t>
      </w:r>
      <w:r w:rsidR="001B3420">
        <w:rPr>
          <w:sz w:val="16"/>
          <w:szCs w:val="16"/>
        </w:rPr>
        <w:t>:</w:t>
      </w:r>
      <w:r w:rsidRPr="00197A0E">
        <w:rPr>
          <w:sz w:val="16"/>
          <w:szCs w:val="16"/>
        </w:rPr>
        <w:t xml:space="preserve"> 435-444. DOI:10.1016/j.ecoenv.2019.04.060 [Not a recreational water quality study].</w:t>
      </w:r>
    </w:p>
    <w:p w14:paraId="304D59AB" w14:textId="4A5BF8AA" w:rsidR="00197A0E" w:rsidRPr="00197A0E" w:rsidRDefault="00992883" w:rsidP="00197A0E">
      <w:pPr>
        <w:spacing w:before="0" w:line="240" w:lineRule="auto"/>
        <w:ind w:left="720" w:hanging="720"/>
        <w:rPr>
          <w:sz w:val="16"/>
          <w:szCs w:val="16"/>
        </w:rPr>
      </w:pPr>
      <w:r w:rsidRPr="00197A0E">
        <w:rPr>
          <w:sz w:val="16"/>
          <w:szCs w:val="16"/>
        </w:rPr>
        <w:t>Liu, S.; Wang, C.; Wang, P.; Chen, J.; Wang, X.; Yuan, Q. (2018). Variation of bacterioplankton community along an urban river impacted by touristic city: With a focus on pathogen. Ecotoxicology and Environmental Safety 165</w:t>
      </w:r>
      <w:r w:rsidR="001B3420">
        <w:rPr>
          <w:sz w:val="16"/>
          <w:szCs w:val="16"/>
        </w:rPr>
        <w:t>:</w:t>
      </w:r>
      <w:r w:rsidRPr="00197A0E">
        <w:rPr>
          <w:sz w:val="16"/>
          <w:szCs w:val="16"/>
        </w:rPr>
        <w:t xml:space="preserve"> 573-581. DOI:10.1016/j.ecoenv.2018.09.006 [Not a recreational water quality study].</w:t>
      </w:r>
    </w:p>
    <w:p w14:paraId="2275C9CB" w14:textId="77777777" w:rsidR="00197A0E" w:rsidRPr="00197A0E" w:rsidRDefault="00992883" w:rsidP="00197A0E">
      <w:pPr>
        <w:spacing w:before="0" w:line="240" w:lineRule="auto"/>
        <w:ind w:left="720" w:hanging="720"/>
        <w:rPr>
          <w:sz w:val="16"/>
          <w:szCs w:val="16"/>
        </w:rPr>
      </w:pPr>
      <w:r w:rsidRPr="00197A0E">
        <w:rPr>
          <w:sz w:val="16"/>
          <w:szCs w:val="16"/>
        </w:rPr>
        <w:t>Liu, T. T.; Cui, C. W.; He, J. G.; Tang, J. (2018). Analysis of Storage Sludge Composition Characteristics and Evolutionary Regularity in the Hunhe River Basin. Huanjing Kexue/Environmental Science 39 (1)276-283. DOI:10.13227/j.hjkx.201702121 [Not a recreational water quality study].</w:t>
      </w:r>
    </w:p>
    <w:p w14:paraId="1BCB2DF7" w14:textId="455F7989" w:rsidR="00197A0E" w:rsidRPr="00197A0E" w:rsidRDefault="00992883" w:rsidP="00197A0E">
      <w:pPr>
        <w:spacing w:before="0" w:line="240" w:lineRule="auto"/>
        <w:ind w:left="720" w:hanging="720"/>
        <w:rPr>
          <w:sz w:val="16"/>
          <w:szCs w:val="16"/>
        </w:rPr>
      </w:pPr>
      <w:r w:rsidRPr="00197A0E">
        <w:rPr>
          <w:sz w:val="16"/>
          <w:szCs w:val="16"/>
        </w:rPr>
        <w:t>Liu, T.; Xu, S.; Lu, S.; Qin, P.; Bi, B.; Ding, H.; Liu, Y.; Guo, X.; Liu, X. (2019). A review on removal of organophosphorus pesticides in constructed wetland: Performance, mechanism and influencing factors. Science of the Total Environment 651</w:t>
      </w:r>
      <w:r w:rsidR="001B3420">
        <w:rPr>
          <w:sz w:val="16"/>
          <w:szCs w:val="16"/>
        </w:rPr>
        <w:t>:</w:t>
      </w:r>
      <w:r w:rsidRPr="00197A0E">
        <w:rPr>
          <w:sz w:val="16"/>
          <w:szCs w:val="16"/>
        </w:rPr>
        <w:t xml:space="preserve"> 2247-2268. DOI:10.1016/j.scitotenv.2018.10.087 [Not a recreational water quality study].</w:t>
      </w:r>
    </w:p>
    <w:p w14:paraId="5CAF1F91" w14:textId="77777777" w:rsidR="00197A0E" w:rsidRPr="00197A0E" w:rsidRDefault="00992883" w:rsidP="00197A0E">
      <w:pPr>
        <w:spacing w:before="0" w:line="240" w:lineRule="auto"/>
        <w:ind w:left="720" w:hanging="720"/>
        <w:rPr>
          <w:sz w:val="16"/>
          <w:szCs w:val="16"/>
        </w:rPr>
      </w:pPr>
      <w:r w:rsidRPr="00197A0E">
        <w:rPr>
          <w:sz w:val="16"/>
          <w:szCs w:val="16"/>
        </w:rPr>
        <w:t>Liu, W. L.; Zhang, C. B.; Han, W. J.; Guan, M.; Liu, S. Y.; Ge, Y.; Chang, J. (2017). Fungal Denitrification Activity in Vertical Flow Constructed Wetlands as Impacted by Plant Species Richness, Carbon, Nitrogen and pH Amendments. Bulletin of Environmental Contamination and Toxicology 99 (6)748-752. DOI:10.1007/s00128-017-2207-2 [Not a recreational water quality study].</w:t>
      </w:r>
    </w:p>
    <w:p w14:paraId="455AD86A" w14:textId="77777777" w:rsidR="00197A0E" w:rsidRPr="00197A0E" w:rsidRDefault="00992883" w:rsidP="00197A0E">
      <w:pPr>
        <w:spacing w:before="0" w:line="240" w:lineRule="auto"/>
        <w:ind w:left="720" w:hanging="720"/>
        <w:rPr>
          <w:sz w:val="16"/>
          <w:szCs w:val="16"/>
        </w:rPr>
      </w:pPr>
      <w:r w:rsidRPr="00197A0E">
        <w:rPr>
          <w:sz w:val="16"/>
          <w:szCs w:val="16"/>
        </w:rPr>
        <w:t>Liu, W.; Moran, C. J.; Vink, S. (2013). Managing the potential risks of using bacteria-laden water in mineral processing to protect freshwater. Environmental Science and Technology 47 (12)6582-6588. DOI:10.1021/es400671h [Not a recreational water quality study].</w:t>
      </w:r>
    </w:p>
    <w:p w14:paraId="492D3313" w14:textId="77777777" w:rsidR="00197A0E" w:rsidRPr="00197A0E" w:rsidRDefault="00992883" w:rsidP="00197A0E">
      <w:pPr>
        <w:spacing w:before="0" w:line="240" w:lineRule="auto"/>
        <w:ind w:left="720" w:hanging="720"/>
        <w:rPr>
          <w:sz w:val="16"/>
          <w:szCs w:val="16"/>
        </w:rPr>
      </w:pPr>
      <w:r w:rsidRPr="00197A0E">
        <w:rPr>
          <w:sz w:val="16"/>
          <w:szCs w:val="16"/>
        </w:rPr>
        <w:t>Liu, X.; Huang, L.; Guo, K. L.; Zhang, X. L.; Yang, J. C.; Jiang, H. M.; Zhang, J. F. (2017). Influence of the Application of Non-Hazardous Sewage Sludge on the Evolution of Soil Carbon Pool and Carbon Pool Management Index. Huanjing Kexue/Environmental Science 38 (3)1218-1226. DOI:10.13227/j.hjkx.201607139 [Not a recreational water quality study].</w:t>
      </w:r>
    </w:p>
    <w:p w14:paraId="660D2E33" w14:textId="7AC64632" w:rsidR="00197A0E" w:rsidRPr="00197A0E" w:rsidRDefault="00992883" w:rsidP="00197A0E">
      <w:pPr>
        <w:spacing w:before="0" w:line="240" w:lineRule="auto"/>
        <w:ind w:left="720" w:hanging="720"/>
        <w:rPr>
          <w:sz w:val="16"/>
          <w:szCs w:val="16"/>
        </w:rPr>
      </w:pPr>
      <w:r w:rsidRPr="00197A0E">
        <w:rPr>
          <w:sz w:val="16"/>
          <w:szCs w:val="16"/>
        </w:rPr>
        <w:t>Liu, X.; Liu, Y.; Guo, X.; Lu, S.; Wang, Y.; Zhang, J.; Guo, W.; Xi, B. (2020). High degree of contaminant removal and evolution of microbial community in different electrolysis-integrated constructed wetland systems. Chemical Engineering Journal 388. DOI:10.1016/j.cej.2020.124391 [Not a recreational water quality study].</w:t>
      </w:r>
    </w:p>
    <w:p w14:paraId="22B2539D" w14:textId="237FECAB" w:rsidR="00197A0E" w:rsidRPr="00197A0E" w:rsidRDefault="00992883" w:rsidP="00197A0E">
      <w:pPr>
        <w:spacing w:before="0" w:line="240" w:lineRule="auto"/>
        <w:ind w:left="720" w:hanging="720"/>
        <w:rPr>
          <w:sz w:val="16"/>
          <w:szCs w:val="16"/>
        </w:rPr>
      </w:pPr>
      <w:r w:rsidRPr="00197A0E">
        <w:rPr>
          <w:sz w:val="16"/>
          <w:szCs w:val="16"/>
        </w:rPr>
        <w:t>Liu, X.; Liu, Y.; Lu, S.; Guo, X.; Lu, H.; Qin, P.; Bi, B.; Wan, Z.; Xi, B.; Zhang, T.; Liu, S. (2018). Occurrence of typical antibiotics and source analysis based on PCA-MLR model in the East Dongting Lake, China. Ecotoxicology and Environmental Safety 163</w:t>
      </w:r>
      <w:r w:rsidR="001B3420">
        <w:rPr>
          <w:sz w:val="16"/>
          <w:szCs w:val="16"/>
        </w:rPr>
        <w:t>:</w:t>
      </w:r>
      <w:r w:rsidRPr="00197A0E">
        <w:rPr>
          <w:sz w:val="16"/>
          <w:szCs w:val="16"/>
        </w:rPr>
        <w:t xml:space="preserve"> 145-152. DOI:10.1016/j.ecoenv.2018.07.067 [Not a recreational water quality study].</w:t>
      </w:r>
    </w:p>
    <w:p w14:paraId="2E3E75E5" w14:textId="77777777" w:rsidR="00197A0E" w:rsidRPr="00197A0E" w:rsidRDefault="00992883" w:rsidP="00197A0E">
      <w:pPr>
        <w:spacing w:before="0" w:line="240" w:lineRule="auto"/>
        <w:ind w:left="720" w:hanging="720"/>
        <w:rPr>
          <w:sz w:val="16"/>
          <w:szCs w:val="16"/>
        </w:rPr>
      </w:pPr>
      <w:r w:rsidRPr="00197A0E">
        <w:rPr>
          <w:sz w:val="16"/>
          <w:szCs w:val="16"/>
        </w:rPr>
        <w:t>Liu, X.; Zuo, X.; Wu, Y.; Wang, M.; Zhao, Z.; Jiang, Y. (2019). Removal of excessive phosphorus from eutrophic river water by filtration columns constructed with ferric and aluminum sludge. Chinese Journal of Environmental Engineering 13 (4)784-791. DOI:10.12030/j.cjee.201809152 [Not a recreational water quality study].</w:t>
      </w:r>
    </w:p>
    <w:p w14:paraId="2D3D8D16" w14:textId="77777777" w:rsidR="00197A0E" w:rsidRPr="00197A0E" w:rsidRDefault="00992883" w:rsidP="00197A0E">
      <w:pPr>
        <w:spacing w:before="0" w:line="240" w:lineRule="auto"/>
        <w:ind w:left="720" w:hanging="720"/>
        <w:rPr>
          <w:sz w:val="16"/>
          <w:szCs w:val="16"/>
        </w:rPr>
      </w:pPr>
      <w:r w:rsidRPr="00197A0E">
        <w:rPr>
          <w:sz w:val="16"/>
          <w:szCs w:val="16"/>
        </w:rPr>
        <w:t>Liwimbi, L.; Graves, A. K.; Israel, D. W.; van Heugten, E.; Robinson, B.; Cahoon, C. W.; Lubbers, J. F. (2010). Microbial source tracking in a watershed dominated by swine. Water (Switzerland) 2 (3)587-604. DOI:10.3390/w2030587 [Not a recreational water quality study].</w:t>
      </w:r>
    </w:p>
    <w:p w14:paraId="2D5A55FE" w14:textId="77777777" w:rsidR="00197A0E" w:rsidRPr="00197A0E" w:rsidRDefault="00992883" w:rsidP="00197A0E">
      <w:pPr>
        <w:spacing w:before="0" w:line="240" w:lineRule="auto"/>
        <w:ind w:left="720" w:hanging="720"/>
        <w:rPr>
          <w:sz w:val="16"/>
          <w:szCs w:val="16"/>
        </w:rPr>
      </w:pPr>
      <w:r w:rsidRPr="00197A0E">
        <w:rPr>
          <w:sz w:val="16"/>
          <w:szCs w:val="16"/>
        </w:rPr>
        <w:t>Lizama A, K.; Fletcher, T. D.; Sun, G. (2011). Removal processes for arsenic in constructed wetlands. Chemosphere 84 (8)1032-1043. DOI:10.1016/j.chemosphere.2011.04.022 [Not a recreational water quality study].</w:t>
      </w:r>
    </w:p>
    <w:p w14:paraId="7DA1B24F" w14:textId="77777777" w:rsidR="00197A0E" w:rsidRPr="00197A0E" w:rsidRDefault="00992883" w:rsidP="00197A0E">
      <w:pPr>
        <w:spacing w:before="0" w:line="240" w:lineRule="auto"/>
        <w:ind w:left="720" w:hanging="720"/>
        <w:rPr>
          <w:sz w:val="16"/>
          <w:szCs w:val="16"/>
        </w:rPr>
      </w:pPr>
      <w:r w:rsidRPr="00197A0E">
        <w:rPr>
          <w:sz w:val="16"/>
          <w:szCs w:val="16"/>
        </w:rPr>
        <w:t>Lobo, E. A.; Bes, D.; Tudesque, L.; Ector, L. (2004). Water quality assessment of the Pardinho River, RS, Brazil, using epilithic diatom assemblages and faecal coliforms as biological indicators. Vie et Milieu 54 (43892)115-125. URL:https://www.scopus.com/inward/record.uri?eid=2-s2.0-7244228081&amp;partnerID=40&amp;md5=b4172a8d5130ada6c5844eaa0f03f896 [Not a recreational water quality study].</w:t>
      </w:r>
    </w:p>
    <w:p w14:paraId="3F427404" w14:textId="77777777" w:rsidR="00197A0E" w:rsidRPr="00197A0E" w:rsidRDefault="00992883" w:rsidP="00197A0E">
      <w:pPr>
        <w:spacing w:before="0" w:line="240" w:lineRule="auto"/>
        <w:ind w:left="720" w:hanging="720"/>
        <w:rPr>
          <w:sz w:val="16"/>
          <w:szCs w:val="16"/>
        </w:rPr>
      </w:pPr>
      <w:r w:rsidRPr="00197A0E">
        <w:rPr>
          <w:sz w:val="16"/>
          <w:szCs w:val="16"/>
        </w:rPr>
        <w:t>Long, J.; Wang, X. L.; Jia, Q. L.; Li, Q.; Mao, D. Q.; Wu, G. H.; Han, L. S.; Ji, H. Q. (2007). Surveillance on the dynamics of leptospirosis epidemics in the Chongqing Section of the Three Gorges dam area. Zhonghua liu xing bing xue za zhi = Zhonghua liuxingbingxue zazhi 28 (4)366-369. URL:https://www.scopus.com/inward/record.uri?eid=2-s2.0-77952460667&amp;partnerID=40&amp;md5=04ee3321f6f75dbb7fd7212d6f5bd574 [Not a recreational water quality study].</w:t>
      </w:r>
    </w:p>
    <w:p w14:paraId="736985E8" w14:textId="77777777" w:rsidR="00197A0E" w:rsidRPr="00197A0E" w:rsidRDefault="00992883" w:rsidP="00197A0E">
      <w:pPr>
        <w:spacing w:before="0" w:line="240" w:lineRule="auto"/>
        <w:ind w:left="720" w:hanging="720"/>
        <w:rPr>
          <w:sz w:val="16"/>
          <w:szCs w:val="16"/>
        </w:rPr>
      </w:pPr>
      <w:r w:rsidRPr="00197A0E">
        <w:rPr>
          <w:sz w:val="16"/>
          <w:szCs w:val="16"/>
        </w:rPr>
        <w:t>Long, S. C.; Shafer, E.; Arango, F. C.; Siraco, D. (2003). Evaluation of three source tracking indicator organisms for watershed management. Journal of Water Supply Research and Technology-Aqua 52(8)565-575. ISSN:0003-7214 [Not a recreational water quality study].</w:t>
      </w:r>
    </w:p>
    <w:p w14:paraId="324307EC" w14:textId="7DA72360" w:rsidR="00197A0E" w:rsidRPr="00197A0E" w:rsidRDefault="00992883" w:rsidP="00197A0E">
      <w:pPr>
        <w:spacing w:before="0" w:line="240" w:lineRule="auto"/>
        <w:ind w:left="720" w:hanging="720"/>
        <w:rPr>
          <w:sz w:val="16"/>
          <w:szCs w:val="16"/>
        </w:rPr>
      </w:pPr>
      <w:r w:rsidRPr="00197A0E">
        <w:rPr>
          <w:sz w:val="16"/>
          <w:szCs w:val="16"/>
        </w:rPr>
        <w:t>Longhorn, R. A. (2004). Coastal spatial data infrastructure. GIS for Coastal Zone Management 42005. URL:https://www.scopus.com/inward/record.uri?eid=2-s2.0-85010472691&amp;partnerID=40&amp;md5=493d24d37723065ec9b5cec9d0ac5185 [Not a recreational water quality study].</w:t>
      </w:r>
    </w:p>
    <w:p w14:paraId="5093BF47" w14:textId="1005101D" w:rsidR="00197A0E" w:rsidRPr="00197A0E" w:rsidRDefault="00992883" w:rsidP="00197A0E">
      <w:pPr>
        <w:spacing w:before="0" w:line="240" w:lineRule="auto"/>
        <w:ind w:left="720" w:hanging="720"/>
        <w:rPr>
          <w:sz w:val="16"/>
          <w:szCs w:val="16"/>
        </w:rPr>
      </w:pPr>
      <w:r w:rsidRPr="00197A0E">
        <w:rPr>
          <w:sz w:val="16"/>
          <w:szCs w:val="16"/>
        </w:rPr>
        <w:t>Lopez-Galvez, Francisco; Isabel Gil, Maria; Pedrero-Salcedo, Francisco; Jose Alarcon, Juan; Allende, Ana (2016). Monitoring generic Escherichia coli in reclaimed and surface water used in hydroponically cultivated greenhouse peppers and the influence of fertilizer solutions. Food Control 67</w:t>
      </w:r>
      <w:r w:rsidR="001B3420">
        <w:rPr>
          <w:sz w:val="16"/>
          <w:szCs w:val="16"/>
        </w:rPr>
        <w:t>:</w:t>
      </w:r>
      <w:r w:rsidRPr="00197A0E">
        <w:rPr>
          <w:sz w:val="16"/>
          <w:szCs w:val="16"/>
        </w:rPr>
        <w:t xml:space="preserve"> 90-95. DOI:10.1016/j.foodcont.2016.02.037 [Not a recreational water quality study].</w:t>
      </w:r>
    </w:p>
    <w:p w14:paraId="4F1DD8C4" w14:textId="77777777" w:rsidR="00197A0E" w:rsidRPr="00197A0E" w:rsidRDefault="00992883" w:rsidP="00197A0E">
      <w:pPr>
        <w:spacing w:before="0" w:line="240" w:lineRule="auto"/>
        <w:ind w:left="720" w:hanging="720"/>
        <w:rPr>
          <w:sz w:val="16"/>
          <w:szCs w:val="16"/>
        </w:rPr>
      </w:pPr>
      <w:r w:rsidRPr="00197A0E">
        <w:rPr>
          <w:sz w:val="16"/>
          <w:szCs w:val="16"/>
        </w:rPr>
        <w:t>Lorah, M. M.; Voytek, M. A. (2004). Degradation of 1,1,2,2-tetrachloroethane and accumulation of vinyl chloride in wetland sediment microcosms and in situ porewater: Biogeochemical controls and associations with microbial communities. Journal of Contaminant Hydrology 70 (43862)117-145. DOI:10.1016/j.jconhyd.2003.08.010 [Not a recreational water quality study].</w:t>
      </w:r>
    </w:p>
    <w:p w14:paraId="4711A61A" w14:textId="77777777" w:rsidR="00197A0E" w:rsidRPr="00197A0E" w:rsidRDefault="00992883" w:rsidP="00197A0E">
      <w:pPr>
        <w:spacing w:before="0" w:line="240" w:lineRule="auto"/>
        <w:ind w:left="720" w:hanging="720"/>
        <w:rPr>
          <w:sz w:val="16"/>
          <w:szCs w:val="16"/>
        </w:rPr>
      </w:pPr>
      <w:r w:rsidRPr="00197A0E">
        <w:rPr>
          <w:sz w:val="16"/>
          <w:szCs w:val="16"/>
        </w:rPr>
        <w:t>Lotfi, N. M.; El-Shatoury, S. A.; Hanora, A.; Saleh Ahmed, R. (2016). Isolating non-O1/non-O39 Vibrio cholerae from Chironomus transvaalensis larvae and exuviae collected from polluted areas in Lake Manzala, Egypt. Journal of Asia-Pacific Entomology 19 (2)545-549. DOI:10.1016/j.aspen.2016.05.007 [Not a recreational water quality study].</w:t>
      </w:r>
    </w:p>
    <w:p w14:paraId="0B1E178E" w14:textId="77777777" w:rsidR="00197A0E" w:rsidRPr="00197A0E" w:rsidRDefault="00992883" w:rsidP="00197A0E">
      <w:pPr>
        <w:spacing w:before="0" w:line="240" w:lineRule="auto"/>
        <w:ind w:left="720" w:hanging="720"/>
        <w:rPr>
          <w:sz w:val="16"/>
          <w:szCs w:val="16"/>
        </w:rPr>
      </w:pPr>
      <w:r w:rsidRPr="00197A0E">
        <w:rPr>
          <w:sz w:val="16"/>
          <w:szCs w:val="16"/>
        </w:rPr>
        <w:t>Louati, H.; Said, O. B.; Got, P.; Soltani, A.; Mahmoudi, E.; Cravo-Laureau, C.; Duran, R.; Aissa, P.; Pringault, O. (2013). Microbial community responses to bioremediation treatments for the mitigation of low-dose anthracene in marine coastal sediments of Bizerte lagoon (Tunisia). Environmental Science and Pollution Research 20 (1)300-310. DOI:10.1007/s11356-012-0860-x [Not a recreational water quality study].</w:t>
      </w:r>
    </w:p>
    <w:p w14:paraId="1C7A497A" w14:textId="2D47F44A" w:rsidR="00197A0E" w:rsidRPr="00197A0E" w:rsidRDefault="00992883" w:rsidP="00197A0E">
      <w:pPr>
        <w:spacing w:before="0" w:line="240" w:lineRule="auto"/>
        <w:ind w:left="720" w:hanging="720"/>
        <w:rPr>
          <w:sz w:val="16"/>
          <w:szCs w:val="16"/>
        </w:rPr>
      </w:pPr>
      <w:r w:rsidRPr="00197A0E">
        <w:rPr>
          <w:sz w:val="16"/>
          <w:szCs w:val="16"/>
        </w:rPr>
        <w:t>Loucif, K.; Neffar, S.; Menasria, T.; Maazi, M. C.; Houhamdi, M.; Chenchouni, H. (2020). Physico-chemical and bacteriological quality assessment of surface water at Lake Tonga in Algeria. Environmental Nanotechnology, Monitoring and Management 13. DOI:10.1016/j.enmm.2020.100284 [Not a recreational water quality study].</w:t>
      </w:r>
    </w:p>
    <w:p w14:paraId="1A618B37" w14:textId="77777777" w:rsidR="00197A0E" w:rsidRPr="00197A0E" w:rsidRDefault="00992883" w:rsidP="00197A0E">
      <w:pPr>
        <w:spacing w:before="0" w:line="240" w:lineRule="auto"/>
        <w:ind w:left="720" w:hanging="720"/>
        <w:rPr>
          <w:sz w:val="16"/>
          <w:szCs w:val="16"/>
        </w:rPr>
      </w:pPr>
      <w:r w:rsidRPr="00197A0E">
        <w:rPr>
          <w:sz w:val="16"/>
          <w:szCs w:val="16"/>
        </w:rPr>
        <w:t>Louie, K.; Gustafson, L.; Fyfe, M.; Gill, I.; MacDougall, L.; Tom, L.; Wong, Q.; Isaac-Renton, J. (2004). An outbreak of Cryptosporidium parvum in a Surrey pool with detection in pool water sampling. Canada communicable disease report = Relevé des maladies transmissibles au Canada 30 (7)61-66. URL:https://www.scopus.com/inward/record.uri?eid=2-s2.0-3042821079&amp;partnerID=40&amp;md5=b1bf83101d2d56751d454ff395c55dbb [Not a recreational water quality study].</w:t>
      </w:r>
    </w:p>
    <w:p w14:paraId="2B2671CE" w14:textId="3C7386DC" w:rsidR="00197A0E" w:rsidRPr="00197A0E" w:rsidRDefault="00992883" w:rsidP="00197A0E">
      <w:pPr>
        <w:spacing w:before="0" w:line="240" w:lineRule="auto"/>
        <w:ind w:left="720" w:hanging="720"/>
        <w:rPr>
          <w:sz w:val="16"/>
          <w:szCs w:val="16"/>
        </w:rPr>
      </w:pPr>
      <w:r w:rsidRPr="00197A0E">
        <w:rPr>
          <w:sz w:val="16"/>
          <w:szCs w:val="16"/>
        </w:rPr>
        <w:t>Loukas, C. M.; Mowlem, M. C.; Tsaloglou, M. N.; Green, N. G. (2018). A novel portable filtration system for sampling and concentration of microorganisms: Demonstration on marine microalgae with subsequent quantification using IC-NASBA. Harmful Algae 75</w:t>
      </w:r>
      <w:r w:rsidR="001B3420">
        <w:rPr>
          <w:sz w:val="16"/>
          <w:szCs w:val="16"/>
        </w:rPr>
        <w:t>:</w:t>
      </w:r>
      <w:r w:rsidRPr="00197A0E">
        <w:rPr>
          <w:sz w:val="16"/>
          <w:szCs w:val="16"/>
        </w:rPr>
        <w:t xml:space="preserve"> 94-104. DOI:10.1016/j.hal.2018.03.006 [Not a recreational water quality study].</w:t>
      </w:r>
    </w:p>
    <w:p w14:paraId="7CE8C7D8" w14:textId="77777777" w:rsidR="00197A0E" w:rsidRPr="00197A0E" w:rsidRDefault="00992883" w:rsidP="00197A0E">
      <w:pPr>
        <w:spacing w:before="0" w:line="240" w:lineRule="auto"/>
        <w:ind w:left="720" w:hanging="720"/>
        <w:rPr>
          <w:sz w:val="16"/>
          <w:szCs w:val="16"/>
        </w:rPr>
      </w:pPr>
      <w:r w:rsidRPr="00197A0E">
        <w:rPr>
          <w:sz w:val="16"/>
          <w:szCs w:val="16"/>
        </w:rPr>
        <w:t>Love, D. C.; Silverman, A.; Nelson, K. L. (2010). Human virus and bacteriophage inactivation in clear water by simulated sunlight compared to bacteriophage inactivation at a Southern California beach. Environmental Science and Technology 44 (18)6965-6970. DOI:10.1021/es1001924 [Not a recreational water quality study].</w:t>
      </w:r>
    </w:p>
    <w:p w14:paraId="0947ABC6" w14:textId="77777777" w:rsidR="00197A0E" w:rsidRPr="00197A0E" w:rsidRDefault="00992883" w:rsidP="00197A0E">
      <w:pPr>
        <w:spacing w:before="0" w:line="240" w:lineRule="auto"/>
        <w:ind w:left="720" w:hanging="720"/>
        <w:rPr>
          <w:sz w:val="16"/>
          <w:szCs w:val="16"/>
        </w:rPr>
      </w:pPr>
      <w:r w:rsidRPr="00197A0E">
        <w:rPr>
          <w:sz w:val="16"/>
          <w:szCs w:val="16"/>
        </w:rPr>
        <w:t>Love, D. C.; Vinjé, J.; Khalil, S. M.; Murphy, J.; Lovelace, G. L.; Sobsey, M. D. (2008). Evaluation of RT-PCR and reverse line blot hybridization for detection and genotyping F+ RNA coliphages from estuarine waters and molluscan shellfish. Journal of Applied Microbiology 104 (4)1203-1212. DOI:10.1111/j.1365-2672.2007.03646.x [Not a recreational water quality study].</w:t>
      </w:r>
    </w:p>
    <w:p w14:paraId="1D95799D" w14:textId="77777777" w:rsidR="00197A0E" w:rsidRPr="00197A0E" w:rsidRDefault="00992883" w:rsidP="00197A0E">
      <w:pPr>
        <w:spacing w:before="0" w:line="240" w:lineRule="auto"/>
        <w:ind w:left="720" w:hanging="720"/>
        <w:rPr>
          <w:sz w:val="16"/>
          <w:szCs w:val="16"/>
        </w:rPr>
      </w:pPr>
      <w:r w:rsidRPr="00197A0E">
        <w:rPr>
          <w:sz w:val="16"/>
          <w:szCs w:val="16"/>
        </w:rPr>
        <w:t>Lu, J.; Ryu, H.; Vogel, J.; Domingo, J. S.; Ashbolt, N. J. (2013). Molecular Detection of Campylobacter spp. And Fecal Indicator Bacteria during the Northern Migration of Sandhill Cranes (Grus canadensis) at the Central Platte River. Applied and Environmental Microbiology 79 (12)3762-3769. DOI:10.1128/AEM.03990-12 [Not a recreational water quality study].</w:t>
      </w:r>
    </w:p>
    <w:p w14:paraId="0A6735BC" w14:textId="370986CE" w:rsidR="00197A0E" w:rsidRPr="00197A0E" w:rsidRDefault="00992883" w:rsidP="00197A0E">
      <w:pPr>
        <w:spacing w:before="0" w:line="240" w:lineRule="auto"/>
        <w:ind w:left="720" w:hanging="720"/>
        <w:rPr>
          <w:sz w:val="16"/>
          <w:szCs w:val="16"/>
        </w:rPr>
      </w:pPr>
      <w:r w:rsidRPr="00197A0E">
        <w:rPr>
          <w:sz w:val="16"/>
          <w:szCs w:val="16"/>
        </w:rPr>
        <w:t>Lu, J.; Wu, J.; Zhang, C.; Zhang, Y.; Lin, Y.; Luo, Y. (2018). Occurrence, distribution, and ecological-health risks of selected antibiotics in coastal waters along the coastline of China. Science of the Total Environment 644</w:t>
      </w:r>
      <w:r w:rsidR="001B3420">
        <w:rPr>
          <w:sz w:val="16"/>
          <w:szCs w:val="16"/>
        </w:rPr>
        <w:t>:</w:t>
      </w:r>
      <w:r w:rsidRPr="00197A0E">
        <w:rPr>
          <w:sz w:val="16"/>
          <w:szCs w:val="16"/>
        </w:rPr>
        <w:t xml:space="preserve"> 1469-1476. DOI:10.1016/j.scitotenv.2018.07.096 [Not a recreational water quality study].</w:t>
      </w:r>
    </w:p>
    <w:p w14:paraId="34851B87" w14:textId="77777777" w:rsidR="00197A0E" w:rsidRPr="00197A0E" w:rsidRDefault="00992883" w:rsidP="00197A0E">
      <w:pPr>
        <w:spacing w:before="0" w:line="240" w:lineRule="auto"/>
        <w:ind w:left="720" w:hanging="720"/>
        <w:rPr>
          <w:sz w:val="16"/>
          <w:szCs w:val="16"/>
        </w:rPr>
      </w:pPr>
      <w:r w:rsidRPr="00197A0E">
        <w:rPr>
          <w:sz w:val="16"/>
          <w:szCs w:val="16"/>
        </w:rPr>
        <w:t>Lu, Jingrang; Ryu, Hodon; Hill, Stephen; Schoen, Mary; Ashbolt, Nicholas; Edge, Thomas A; Santo Domingo, Jorge (2011). Distribution and potential significance of a gull fecal marker in urban coastal and riverine areas of southern Ontario, Canada. Water research 45(13)3960-3968. ISSN:0043-1354 [Not a recreational water quality study].</w:t>
      </w:r>
    </w:p>
    <w:p w14:paraId="717DE6A7" w14:textId="0385615C" w:rsidR="00197A0E" w:rsidRPr="00197A0E" w:rsidRDefault="00992883" w:rsidP="00197A0E">
      <w:pPr>
        <w:spacing w:before="0" w:line="240" w:lineRule="auto"/>
        <w:ind w:left="720" w:hanging="720"/>
        <w:rPr>
          <w:sz w:val="16"/>
          <w:szCs w:val="16"/>
        </w:rPr>
      </w:pPr>
      <w:r w:rsidRPr="00197A0E">
        <w:rPr>
          <w:sz w:val="16"/>
          <w:szCs w:val="16"/>
        </w:rPr>
        <w:t>Lu, K. S.; Allen, J. S. (2003). Assess the relationships between animal agriculture and watershed impairment in South Carolina - A GIS based spatial approach. ISBN:978-1-892769-32-9 [Not a recreational water quality study].</w:t>
      </w:r>
    </w:p>
    <w:p w14:paraId="060681FE" w14:textId="2EF4B5B4" w:rsidR="00197A0E" w:rsidRPr="00197A0E" w:rsidRDefault="00992883" w:rsidP="00197A0E">
      <w:pPr>
        <w:spacing w:before="0" w:line="240" w:lineRule="auto"/>
        <w:ind w:left="720" w:hanging="720"/>
        <w:rPr>
          <w:sz w:val="16"/>
          <w:szCs w:val="16"/>
        </w:rPr>
      </w:pPr>
      <w:r w:rsidRPr="00197A0E">
        <w:rPr>
          <w:sz w:val="16"/>
          <w:szCs w:val="16"/>
        </w:rPr>
        <w:t>Lu, M.; Luo, X.; Jiao, J. J.; Li, H.; Wang, X.; Gao, J.; Zhang, X.; Xiao, K. (2019). Nutrients and heavy metals mediate the distribution of microbial community in the marine sediments of the Bohai Sea, China. Environmental Pollution 255. DOI:10.1016/j.envpol.2019.113069 [Not a recreational water quality study].</w:t>
      </w:r>
    </w:p>
    <w:p w14:paraId="42B5A159" w14:textId="77777777" w:rsidR="00197A0E" w:rsidRPr="00197A0E" w:rsidRDefault="00992883" w:rsidP="00197A0E">
      <w:pPr>
        <w:spacing w:before="0" w:line="240" w:lineRule="auto"/>
        <w:ind w:left="720" w:hanging="720"/>
        <w:rPr>
          <w:sz w:val="16"/>
          <w:szCs w:val="16"/>
        </w:rPr>
      </w:pPr>
      <w:r w:rsidRPr="00197A0E">
        <w:rPr>
          <w:sz w:val="16"/>
          <w:szCs w:val="16"/>
        </w:rPr>
        <w:t>Lu, X.; Zhou, B.; Xu, L.; Liu, L.; Wang, G.; Liu, X.; Tang, X. (2016). A marine algicidal Thalassospira and its active substance against the harmful algal bloom species Karenia mikimotoi. Applied Microbiology and Biotechnology 100 (11)5131-5139. DOI:10.1007/s00253-016-7352-8 [Not a recreational water quality study].</w:t>
      </w:r>
    </w:p>
    <w:p w14:paraId="4CFBB663" w14:textId="7CEB8577" w:rsidR="00197A0E" w:rsidRPr="00197A0E" w:rsidRDefault="00992883" w:rsidP="00197A0E">
      <w:pPr>
        <w:spacing w:before="0" w:line="240" w:lineRule="auto"/>
        <w:ind w:left="720" w:hanging="720"/>
        <w:rPr>
          <w:sz w:val="16"/>
          <w:szCs w:val="16"/>
        </w:rPr>
      </w:pPr>
      <w:r w:rsidRPr="00197A0E">
        <w:rPr>
          <w:sz w:val="16"/>
          <w:szCs w:val="16"/>
        </w:rPr>
        <w:t>Lu, Z.; Na, G.; Gao, H.; Wang, L.; Bao, C.; Yao, Z. (2015). Fate of sulfonamide resistance genes in estuary environment and effect of anthropogenic activities. Science of the Total Environment 527-528</w:t>
      </w:r>
      <w:r w:rsidR="001B3420">
        <w:rPr>
          <w:sz w:val="16"/>
          <w:szCs w:val="16"/>
        </w:rPr>
        <w:t>:</w:t>
      </w:r>
      <w:r w:rsidRPr="00197A0E">
        <w:rPr>
          <w:sz w:val="16"/>
          <w:szCs w:val="16"/>
        </w:rPr>
        <w:t xml:space="preserve"> 429-438. DOI:10.1016/j.scitotenv.2015.04.101 [Not a recreational water quality study].</w:t>
      </w:r>
    </w:p>
    <w:p w14:paraId="6F90D2BF" w14:textId="77777777" w:rsidR="00197A0E" w:rsidRPr="00197A0E" w:rsidRDefault="00992883" w:rsidP="00197A0E">
      <w:pPr>
        <w:spacing w:before="0" w:line="240" w:lineRule="auto"/>
        <w:ind w:left="720" w:hanging="720"/>
        <w:rPr>
          <w:sz w:val="16"/>
          <w:szCs w:val="16"/>
        </w:rPr>
      </w:pPr>
      <w:r w:rsidRPr="00197A0E">
        <w:rPr>
          <w:sz w:val="16"/>
          <w:szCs w:val="16"/>
        </w:rPr>
        <w:t>Lucena, E. E. S.; Costa, D. C. B.; da Silveira, É J. D.; Lima, K. C. (2014). Occupation and factors associated with exposure to the sun among beach workers. Ciencia e Saude Coletiva 19 (4)1171-1177. DOI:10.1590/1413-81232014194.00392013 [Not a recreational water quality study].</w:t>
      </w:r>
    </w:p>
    <w:p w14:paraId="21F1E0F9" w14:textId="77777777" w:rsidR="00197A0E" w:rsidRPr="00197A0E" w:rsidRDefault="00992883" w:rsidP="00197A0E">
      <w:pPr>
        <w:spacing w:before="0" w:line="240" w:lineRule="auto"/>
        <w:ind w:left="720" w:hanging="720"/>
        <w:rPr>
          <w:sz w:val="16"/>
          <w:szCs w:val="16"/>
        </w:rPr>
      </w:pPr>
      <w:r w:rsidRPr="00197A0E">
        <w:rPr>
          <w:sz w:val="16"/>
          <w:szCs w:val="16"/>
        </w:rPr>
        <w:t>Luna, GM; Vignaroli, C; Rinaldi, C; Pusceddu, Antonio; Nicoletti, L; Gabellini, M; Danovaro, R; Biavasco, F (2010). Extraintestinal Escherichia coli carrying virulence genes in coastal marine sediments. Applied and environmental microbiology 76(17)5659-5668. ISSN:0099-2240 [Not a recreational water quality study].</w:t>
      </w:r>
    </w:p>
    <w:p w14:paraId="57508666" w14:textId="726C2694" w:rsidR="00197A0E" w:rsidRPr="00197A0E" w:rsidRDefault="00992883" w:rsidP="00197A0E">
      <w:pPr>
        <w:spacing w:before="0" w:line="240" w:lineRule="auto"/>
        <w:ind w:left="720" w:hanging="720"/>
        <w:rPr>
          <w:sz w:val="16"/>
          <w:szCs w:val="16"/>
        </w:rPr>
      </w:pPr>
      <w:r w:rsidRPr="00197A0E">
        <w:rPr>
          <w:sz w:val="16"/>
          <w:szCs w:val="16"/>
        </w:rPr>
        <w:t>Luo, L.; Han, M.; Wu, R. N.; Gu, J. D. (2017). Impact of nitrogen pollution/deposition on extracellular enzyme activity, microbial abundance and carbon storage in coastal mangrove sediment. Chemosphere 177</w:t>
      </w:r>
      <w:r w:rsidR="001B3420">
        <w:rPr>
          <w:sz w:val="16"/>
          <w:szCs w:val="16"/>
        </w:rPr>
        <w:t>:</w:t>
      </w:r>
      <w:r w:rsidRPr="00197A0E">
        <w:rPr>
          <w:sz w:val="16"/>
          <w:szCs w:val="16"/>
        </w:rPr>
        <w:t xml:space="preserve"> 275-283. DOI:10.1016/j.chemosphere.2017.03.027 [Not a recreational water quality study].</w:t>
      </w:r>
    </w:p>
    <w:p w14:paraId="4740DE02" w14:textId="3A1101D0" w:rsidR="00197A0E" w:rsidRPr="00197A0E" w:rsidRDefault="00992883" w:rsidP="00197A0E">
      <w:pPr>
        <w:spacing w:before="0" w:line="240" w:lineRule="auto"/>
        <w:ind w:left="720" w:hanging="720"/>
        <w:rPr>
          <w:sz w:val="16"/>
          <w:szCs w:val="16"/>
        </w:rPr>
      </w:pPr>
      <w:r w:rsidRPr="00197A0E">
        <w:rPr>
          <w:sz w:val="16"/>
          <w:szCs w:val="16"/>
        </w:rPr>
        <w:t>Luo, Y.; Liu, X.; Chen, Q.; Dong, N.; Wei, X.; Huang, A. (2016). Analysis on influencing factors of water quality of Qingshui river system in Zhangjiakou city. Chemical Engineering Transactions 55</w:t>
      </w:r>
      <w:r w:rsidR="001B3420">
        <w:rPr>
          <w:sz w:val="16"/>
          <w:szCs w:val="16"/>
        </w:rPr>
        <w:t>:</w:t>
      </w:r>
      <w:r w:rsidRPr="00197A0E">
        <w:rPr>
          <w:sz w:val="16"/>
          <w:szCs w:val="16"/>
        </w:rPr>
        <w:t xml:space="preserve"> 487-492. DOI:10.3303/CET1655082 [Not a recreational water quality study].</w:t>
      </w:r>
    </w:p>
    <w:p w14:paraId="1E91BC3C" w14:textId="66AF9DEF" w:rsidR="00197A0E" w:rsidRPr="00197A0E" w:rsidRDefault="00992883" w:rsidP="00197A0E">
      <w:pPr>
        <w:spacing w:before="0" w:line="240" w:lineRule="auto"/>
        <w:ind w:left="720" w:hanging="720"/>
        <w:rPr>
          <w:sz w:val="16"/>
          <w:szCs w:val="16"/>
        </w:rPr>
      </w:pPr>
      <w:r w:rsidRPr="00197A0E">
        <w:rPr>
          <w:sz w:val="16"/>
          <w:szCs w:val="16"/>
        </w:rPr>
        <w:t>Lupo, Coralie; Bougeard, Stephanie; Le Bihan, Veronique; Blin, Jean Louis; Allain, Gwenhael; Azema, Patrick; Benoit, Fabienne; Bechemin, Christian; Bernard, Ismael; Blachier, Philippe; Brieau, Lea; Danion, Morgane; Garcia, Aurelie; Gervasoni, Erika; Glize, Philippe; Laine, Audrey; Lapegue, Sylvie; Mablouke, Cecile; Poirier, Laurence; Raymond, Jean Christophe; Treilles, Michael; Chauvin, Claire; Le Bouquin, Sophie. Mortality of marine musselsMytilus edulisandM. galloprovincialis: systematic literature review of risk factors and recommendations for future research. Reviews in Aquaculture. DOI:10.1111/raq.12484 [Not a recreational water quality study].</w:t>
      </w:r>
    </w:p>
    <w:p w14:paraId="57EF048A" w14:textId="7A4AC126" w:rsidR="00197A0E" w:rsidRPr="00197A0E" w:rsidRDefault="00992883" w:rsidP="00197A0E">
      <w:pPr>
        <w:spacing w:before="0" w:line="240" w:lineRule="auto"/>
        <w:ind w:left="720" w:hanging="720"/>
        <w:rPr>
          <w:sz w:val="16"/>
          <w:szCs w:val="16"/>
        </w:rPr>
      </w:pPr>
      <w:r w:rsidRPr="00197A0E">
        <w:rPr>
          <w:sz w:val="16"/>
          <w:szCs w:val="16"/>
        </w:rPr>
        <w:t>Lutri, V. F.; Matteoda, E.; Blarasin, M.; Aparicio, V.; Giacobone, D.; Maldonado, L.; Becher Quinodoz, F.; Cabrera, A.; Giuliano Albo, J. (2020). Hydrogeological features affecting spatial distribution of glyphosate and AMPA in groundwater and surface water in an agroecosystem. Córdoba, Argentina. Science of the Total Environment 711. DOI:10.1016/j.scitotenv.2019.134557 [Not a recreational water quality study].</w:t>
      </w:r>
    </w:p>
    <w:p w14:paraId="078E0B90" w14:textId="77777777" w:rsidR="00197A0E" w:rsidRPr="00197A0E" w:rsidRDefault="00992883" w:rsidP="00197A0E">
      <w:pPr>
        <w:spacing w:before="0" w:line="240" w:lineRule="auto"/>
        <w:ind w:left="720" w:hanging="720"/>
        <w:rPr>
          <w:sz w:val="16"/>
          <w:szCs w:val="16"/>
        </w:rPr>
      </w:pPr>
      <w:r w:rsidRPr="00197A0E">
        <w:rPr>
          <w:sz w:val="16"/>
          <w:szCs w:val="16"/>
        </w:rPr>
        <w:t>Ly, A.; Dhand, N. K.; Sergeant, E. S. G.; Marsh, I.; Plain, K. M. (2019). Determining an optimal pool size for testing beef herds for Johne’s disease in Australia. PLoS ONE 14 (11). DOI:10.1371/journal.pone.0225524 [Not a recreational water quality study].</w:t>
      </w:r>
    </w:p>
    <w:p w14:paraId="6F5E363A" w14:textId="687893D1" w:rsidR="00197A0E" w:rsidRPr="00197A0E" w:rsidRDefault="00992883" w:rsidP="00197A0E">
      <w:pPr>
        <w:spacing w:before="0" w:line="240" w:lineRule="auto"/>
        <w:ind w:left="720" w:hanging="720"/>
        <w:rPr>
          <w:sz w:val="16"/>
          <w:szCs w:val="16"/>
        </w:rPr>
      </w:pPr>
      <w:r w:rsidRPr="00197A0E">
        <w:rPr>
          <w:sz w:val="16"/>
          <w:szCs w:val="16"/>
        </w:rPr>
        <w:t>Ma, J.; Li, F.; Jia, X.; Zhang, J. (2018). Pollution Assessment and Sources Identification of Heavy Metals in Surface Sediments from the Nantaizi Lake, Middle China. 111. DOI:10.1088/1755-1315/111/1/012020 [Not a recreational water quality study].</w:t>
      </w:r>
    </w:p>
    <w:p w14:paraId="0C5341A4" w14:textId="77777777" w:rsidR="00197A0E" w:rsidRPr="00197A0E" w:rsidRDefault="00992883" w:rsidP="00197A0E">
      <w:pPr>
        <w:spacing w:before="0" w:line="240" w:lineRule="auto"/>
        <w:ind w:left="720" w:hanging="720"/>
        <w:rPr>
          <w:sz w:val="16"/>
          <w:szCs w:val="16"/>
        </w:rPr>
      </w:pPr>
      <w:r w:rsidRPr="00197A0E">
        <w:rPr>
          <w:sz w:val="16"/>
          <w:szCs w:val="16"/>
        </w:rPr>
        <w:t>Ma, J.; Ma, C.; Zhang, G. (2015). Degradable Polymer with Protein Resistance in a Marine Environment. Langmuir 31 (23)6471-6478. DOI:10.1021/acs.langmuir.5b01720 [Not a recreational water quality study].</w:t>
      </w:r>
    </w:p>
    <w:p w14:paraId="7109D9B6" w14:textId="77777777" w:rsidR="00197A0E" w:rsidRPr="00197A0E" w:rsidRDefault="00992883" w:rsidP="00197A0E">
      <w:pPr>
        <w:spacing w:before="0" w:line="240" w:lineRule="auto"/>
        <w:ind w:left="720" w:hanging="720"/>
        <w:rPr>
          <w:sz w:val="16"/>
          <w:szCs w:val="16"/>
        </w:rPr>
      </w:pPr>
      <w:r w:rsidRPr="00197A0E">
        <w:rPr>
          <w:sz w:val="16"/>
          <w:szCs w:val="16"/>
        </w:rPr>
        <w:t>Ma, L.; Zhang, X.; Jian, Y.; Li, X.; Wang, G.; Hu, Y.; Karanis, P. (2019). Detection of Cryptosporidium and Giardia in the slaughterhouse, sewage and river waters of the Qinghai Tibetan plateau area (QTPA), China. Parasitology Research 118 (7)2041-2051. DOI:10.1007/s00436-019-06330-w [Not a recreational water quality study].</w:t>
      </w:r>
    </w:p>
    <w:p w14:paraId="21F2109B" w14:textId="77777777" w:rsidR="00197A0E" w:rsidRPr="00197A0E" w:rsidRDefault="00992883" w:rsidP="00197A0E">
      <w:pPr>
        <w:spacing w:before="0" w:line="240" w:lineRule="auto"/>
        <w:ind w:left="720" w:hanging="720"/>
        <w:rPr>
          <w:sz w:val="16"/>
          <w:szCs w:val="16"/>
        </w:rPr>
      </w:pPr>
      <w:r w:rsidRPr="00197A0E">
        <w:rPr>
          <w:sz w:val="16"/>
          <w:szCs w:val="16"/>
        </w:rPr>
        <w:t>Ma, W. L.; Liu, L. Y.; Qi, H.; Zhang, Z. F.; Song, W. W.; Shen, J. M.; Chen, Z. L.; Ren, N. Q.; Grabuski, J.; Li, Y. F. (2013). Polycyclic aromatic hydrocarbons in water, sediment and soil of the Songhua River Basin, China. Environmental Monitoring and Assessment 185 (10)8399-8409. DOI:10.1007/s10661-013-3182-7 [Not a recreational water quality study].</w:t>
      </w:r>
    </w:p>
    <w:p w14:paraId="5E73DCF4" w14:textId="77777777" w:rsidR="00197A0E" w:rsidRPr="00197A0E" w:rsidRDefault="00992883" w:rsidP="00197A0E">
      <w:pPr>
        <w:spacing w:before="0" w:line="240" w:lineRule="auto"/>
        <w:ind w:left="720" w:hanging="720"/>
        <w:rPr>
          <w:sz w:val="16"/>
          <w:szCs w:val="16"/>
        </w:rPr>
      </w:pPr>
      <w:r w:rsidRPr="00197A0E">
        <w:rPr>
          <w:sz w:val="16"/>
          <w:szCs w:val="16"/>
        </w:rPr>
        <w:t>Ma, W.; He, Y.; Yan, T.; Wang, L. (2014). Tissue-specific copper accumulation, zinc levels, induction, and purification of metallothionein in freshwater crab Sinopotamon henanense exposed to subacute waterborne copper. Environmental Toxicology 29 (4)407-417. DOI:10.1002/tox.21767 [Not a recreational water quality study].</w:t>
      </w:r>
    </w:p>
    <w:p w14:paraId="1DF063E5" w14:textId="74CBB228" w:rsidR="00197A0E" w:rsidRPr="00197A0E" w:rsidRDefault="00992883" w:rsidP="00197A0E">
      <w:pPr>
        <w:spacing w:before="0" w:line="240" w:lineRule="auto"/>
        <w:ind w:left="720" w:hanging="720"/>
        <w:rPr>
          <w:sz w:val="16"/>
          <w:szCs w:val="16"/>
        </w:rPr>
      </w:pPr>
      <w:r w:rsidRPr="00197A0E">
        <w:rPr>
          <w:sz w:val="16"/>
          <w:szCs w:val="16"/>
        </w:rPr>
        <w:t>Ma, Y.; Wang, Z.; Yang, D.; Diao, Y.; Wang, W.; Zhang, H.; Zhu, W.; Zheng, J. (2019). On-line measurement of fluorescent aerosols near an industrial zone in the Yangtze River Delta region using a wideband integrated bioaerosol spectrometer. Science of the Total Environment 656</w:t>
      </w:r>
      <w:r w:rsidR="001B3420">
        <w:rPr>
          <w:sz w:val="16"/>
          <w:szCs w:val="16"/>
        </w:rPr>
        <w:t>:</w:t>
      </w:r>
      <w:r w:rsidRPr="00197A0E">
        <w:rPr>
          <w:sz w:val="16"/>
          <w:szCs w:val="16"/>
        </w:rPr>
        <w:t xml:space="preserve"> 447-457. DOI:10.1016/j.scitotenv.2018.11.370 [Not a recreational water quality study].</w:t>
      </w:r>
    </w:p>
    <w:p w14:paraId="2A350735" w14:textId="77777777" w:rsidR="00197A0E" w:rsidRPr="00197A0E" w:rsidRDefault="00992883" w:rsidP="00197A0E">
      <w:pPr>
        <w:spacing w:before="0" w:line="240" w:lineRule="auto"/>
        <w:ind w:left="720" w:hanging="720"/>
        <w:rPr>
          <w:sz w:val="16"/>
          <w:szCs w:val="16"/>
        </w:rPr>
      </w:pPr>
      <w:r w:rsidRPr="00197A0E">
        <w:rPr>
          <w:sz w:val="16"/>
          <w:szCs w:val="16"/>
        </w:rPr>
        <w:t>Ma, Z.; Hu, J. (2014). Production and characterization of iturinic lipopeptides as antifungal agents and biosurfactants produced by a marine Pinctada martensii-derived Bacillus mojavensis B0621A. Applied Biochemistry and Biotechnology 173 (3)705-715. DOI:10.1007/s12010-014-0879-1 [Not a recreational water quality study].</w:t>
      </w:r>
    </w:p>
    <w:p w14:paraId="4F624CE0" w14:textId="457EA4B0" w:rsidR="00197A0E" w:rsidRPr="00197A0E" w:rsidRDefault="00992883" w:rsidP="00197A0E">
      <w:pPr>
        <w:spacing w:before="0" w:line="240" w:lineRule="auto"/>
        <w:ind w:left="720" w:hanging="720"/>
        <w:rPr>
          <w:sz w:val="16"/>
          <w:szCs w:val="16"/>
        </w:rPr>
      </w:pPr>
      <w:r w:rsidRPr="00197A0E">
        <w:rPr>
          <w:sz w:val="16"/>
          <w:szCs w:val="16"/>
        </w:rPr>
        <w:t>Maal-Bared, R.; Bartlett, K. H.; Bowie, W. R.; Hall, E. R.; Hall, K. J. (2007). Seasonal distribution of pathogens and indicator organisms in biofilms in an agricultural watershed. 108-122. URL:https://www.scopus.com/inward/record.uri?eid=2-s2.0-84871640846&amp;partnerID=40&amp;md5=8768f549b139e8f73d89a1452b815607 [Not a recreational water quality study].</w:t>
      </w:r>
    </w:p>
    <w:p w14:paraId="092C184D" w14:textId="77777777" w:rsidR="00197A0E" w:rsidRPr="00197A0E" w:rsidRDefault="00992883" w:rsidP="00197A0E">
      <w:pPr>
        <w:spacing w:before="0" w:line="240" w:lineRule="auto"/>
        <w:ind w:left="720" w:hanging="720"/>
        <w:rPr>
          <w:sz w:val="16"/>
          <w:szCs w:val="16"/>
        </w:rPr>
      </w:pPr>
      <w:r w:rsidRPr="00197A0E">
        <w:rPr>
          <w:sz w:val="16"/>
          <w:szCs w:val="16"/>
        </w:rPr>
        <w:t>Maart, L. C.; Rendall-Mkosi, K.; Jackson, D. J. (2008). Knowledge, attitudes and practices related to healthy childbearing in the West Coast/Winelands. Curationis 31 (2)22-29. DOI:10.4102/curationis.v31i2.974 [Not a recreational water quality study].</w:t>
      </w:r>
    </w:p>
    <w:p w14:paraId="7BACFD2A" w14:textId="77777777" w:rsidR="00197A0E" w:rsidRPr="00197A0E" w:rsidRDefault="00992883" w:rsidP="00197A0E">
      <w:pPr>
        <w:spacing w:before="0" w:line="240" w:lineRule="auto"/>
        <w:ind w:left="720" w:hanging="720"/>
        <w:rPr>
          <w:sz w:val="16"/>
          <w:szCs w:val="16"/>
        </w:rPr>
      </w:pPr>
      <w:r w:rsidRPr="00197A0E">
        <w:rPr>
          <w:sz w:val="16"/>
          <w:szCs w:val="16"/>
        </w:rPr>
        <w:t>Macarez, R.; Dordain, Y.; Hugon, M.; Kovalski, J. L.; Guigon, B.; Bazin, S.; May, F.; Colin, J. (2005). Long-term effects of iterative diving on visual field, color vision, and contrast sensitivity in professional divers. Journal Francais d'Ophtalmologie 28 (8)825-831. DOI:10.1016/s0181-5512(05)81000-9 [Not a recreational water quality study].</w:t>
      </w:r>
    </w:p>
    <w:p w14:paraId="36792121" w14:textId="77777777" w:rsidR="00197A0E" w:rsidRPr="00197A0E" w:rsidRDefault="00992883" w:rsidP="00197A0E">
      <w:pPr>
        <w:spacing w:before="0" w:line="240" w:lineRule="auto"/>
        <w:ind w:left="720" w:hanging="720"/>
        <w:rPr>
          <w:sz w:val="16"/>
          <w:szCs w:val="16"/>
        </w:rPr>
      </w:pPr>
      <w:r w:rsidRPr="00197A0E">
        <w:rPr>
          <w:sz w:val="16"/>
          <w:szCs w:val="16"/>
        </w:rPr>
        <w:t>Maccherini, S.; Bacaro, G.; Tordoni, E.; Bertacchi, A.; Castagnini, P.; Foggi, B.; Gennai, M.; Mugnai, M.; Sarmati, S.; Angiolini, C. (2020). Enough is enough? Searching for the optimal sample size to monitor European habitats: A case study from coastal sand dunes. Diversity 12 (4). DOI:10.3390/D12040138 [Not a recreational water quality study].</w:t>
      </w:r>
    </w:p>
    <w:p w14:paraId="5FF8C5FA" w14:textId="36465E42" w:rsidR="00197A0E" w:rsidRPr="00197A0E" w:rsidRDefault="00992883" w:rsidP="00197A0E">
      <w:pPr>
        <w:spacing w:before="0" w:line="240" w:lineRule="auto"/>
        <w:ind w:left="720" w:hanging="720"/>
        <w:rPr>
          <w:sz w:val="16"/>
          <w:szCs w:val="16"/>
        </w:rPr>
      </w:pPr>
      <w:r w:rsidRPr="00197A0E">
        <w:rPr>
          <w:sz w:val="16"/>
          <w:szCs w:val="16"/>
        </w:rPr>
        <w:t>Mach, R. J.; Sievers, J.; Condon, J. (2006). What is the cause of turbidity in a groundwater under the influence of surface water plant? . URL:https://www.scopus.com/inward/record.uri?eid=2-s2.0-84874267966&amp;partnerID=40&amp;md5=671d4278c19c7cf209c385bf6ecb0ccf [Not a recreational water quality study].</w:t>
      </w:r>
    </w:p>
    <w:p w14:paraId="65D0039A" w14:textId="77777777" w:rsidR="00197A0E" w:rsidRPr="00197A0E" w:rsidRDefault="00992883" w:rsidP="00197A0E">
      <w:pPr>
        <w:spacing w:before="0" w:line="240" w:lineRule="auto"/>
        <w:ind w:left="720" w:hanging="720"/>
        <w:rPr>
          <w:sz w:val="16"/>
          <w:szCs w:val="16"/>
        </w:rPr>
      </w:pPr>
      <w:r w:rsidRPr="00197A0E">
        <w:rPr>
          <w:sz w:val="16"/>
          <w:szCs w:val="16"/>
        </w:rPr>
        <w:t>Machibya, M.; Mwanuzi, F. (2006). Effect of low quality effluent from wastewater stabilization ponds to receiving bodies, case of Kilombero sugar ponds and Ruaha river, Tanzania. International Journal of Environmental Research and Public Health 3 (2)209-216. DOI:10.3390/ijerph2006030025 [Not a recreational water quality study].</w:t>
      </w:r>
    </w:p>
    <w:p w14:paraId="7827077B" w14:textId="77777777" w:rsidR="00197A0E" w:rsidRPr="00197A0E" w:rsidRDefault="00992883" w:rsidP="00197A0E">
      <w:pPr>
        <w:spacing w:before="0" w:line="240" w:lineRule="auto"/>
        <w:ind w:left="720" w:hanging="720"/>
        <w:rPr>
          <w:sz w:val="16"/>
          <w:szCs w:val="16"/>
        </w:rPr>
      </w:pPr>
      <w:r w:rsidRPr="00197A0E">
        <w:rPr>
          <w:sz w:val="16"/>
          <w:szCs w:val="16"/>
        </w:rPr>
        <w:t>Madera, L. C.; Angulo, L. C.; Díaz, L. C.; Rojano, R. (2016). Water quality evaluation on some tributary points of cesar river (Colombia) using aquatic macro invertebrates as pollution bioindicators. Informacion Tecnologica 27 (4)103-110. DOI:10.4067/S0718-07642016000400011 [Not a recreational water quality study].</w:t>
      </w:r>
    </w:p>
    <w:p w14:paraId="0C56E00A" w14:textId="77777777" w:rsidR="00197A0E" w:rsidRPr="00197A0E" w:rsidRDefault="00992883" w:rsidP="00197A0E">
      <w:pPr>
        <w:spacing w:before="0" w:line="240" w:lineRule="auto"/>
        <w:ind w:left="720" w:hanging="720"/>
        <w:rPr>
          <w:sz w:val="16"/>
          <w:szCs w:val="16"/>
        </w:rPr>
      </w:pPr>
      <w:r w:rsidRPr="00197A0E">
        <w:rPr>
          <w:sz w:val="16"/>
          <w:szCs w:val="16"/>
        </w:rPr>
        <w:t>Madureira, T. V.; Cruzeiro, C.; Rocha, M. J.; Rocha, E. (2011). The toxicity potential of pharmaceuticals found in the Douro River estuary (Portugal)-Experimental assessment using a zebrafish embryo test. Environmental Toxicology and Pharmacology 32 (2)212-217. DOI:10.1016/j.etap.2011.05.005 [Not a recreational water quality study].</w:t>
      </w:r>
    </w:p>
    <w:p w14:paraId="7BDD97E7" w14:textId="449AE637" w:rsidR="00197A0E" w:rsidRPr="00197A0E" w:rsidRDefault="00992883" w:rsidP="00197A0E">
      <w:pPr>
        <w:spacing w:before="0" w:line="240" w:lineRule="auto"/>
        <w:ind w:left="720" w:hanging="720"/>
        <w:rPr>
          <w:sz w:val="16"/>
          <w:szCs w:val="16"/>
        </w:rPr>
      </w:pPr>
      <w:r w:rsidRPr="00197A0E">
        <w:rPr>
          <w:sz w:val="16"/>
          <w:szCs w:val="16"/>
        </w:rPr>
        <w:t>Magesh, N. S.; Chandrasekar, N.; Elango, L. (2017). Trace element concentrations in the groundwater of the Tamiraparani river basin, South India: Insights from human health risk and multivariate statistical techniques. Chemosphere 185</w:t>
      </w:r>
      <w:r w:rsidR="001B3420">
        <w:rPr>
          <w:sz w:val="16"/>
          <w:szCs w:val="16"/>
        </w:rPr>
        <w:t>:</w:t>
      </w:r>
      <w:r w:rsidRPr="00197A0E">
        <w:rPr>
          <w:sz w:val="16"/>
          <w:szCs w:val="16"/>
        </w:rPr>
        <w:t xml:space="preserve"> 468-479. DOI:10.1016/j.chemosphere.2017.07.044 [Not a recreational water quality study].</w:t>
      </w:r>
    </w:p>
    <w:p w14:paraId="7F196290" w14:textId="057E9677" w:rsidR="00197A0E" w:rsidRPr="00197A0E" w:rsidRDefault="00992883" w:rsidP="00197A0E">
      <w:pPr>
        <w:spacing w:before="0" w:line="240" w:lineRule="auto"/>
        <w:ind w:left="720" w:hanging="720"/>
        <w:rPr>
          <w:sz w:val="16"/>
          <w:szCs w:val="16"/>
        </w:rPr>
      </w:pPr>
      <w:r w:rsidRPr="00197A0E">
        <w:rPr>
          <w:sz w:val="16"/>
          <w:szCs w:val="16"/>
        </w:rPr>
        <w:t>Magiopoulos, I.; McQuillan, J. S.; Burd, C. L.; Mowlem, M.; Tsaloglou, M. N. (2016). A multi-parametric assessment of decontamination protocols for the subglacial Lake Ellsworth probe. Journal of Microbiological Methods 123</w:t>
      </w:r>
      <w:r w:rsidR="001B3420">
        <w:rPr>
          <w:sz w:val="16"/>
          <w:szCs w:val="16"/>
        </w:rPr>
        <w:t>:</w:t>
      </w:r>
      <w:r w:rsidRPr="00197A0E">
        <w:rPr>
          <w:sz w:val="16"/>
          <w:szCs w:val="16"/>
        </w:rPr>
        <w:t xml:space="preserve"> 87-93. DOI:10.1016/j.mimet.2016.02.012 [Not a recreational water quality study].</w:t>
      </w:r>
    </w:p>
    <w:p w14:paraId="0BE73304" w14:textId="77777777" w:rsidR="00197A0E" w:rsidRPr="00197A0E" w:rsidRDefault="00992883" w:rsidP="00197A0E">
      <w:pPr>
        <w:spacing w:before="0" w:line="240" w:lineRule="auto"/>
        <w:ind w:left="720" w:hanging="720"/>
        <w:rPr>
          <w:sz w:val="16"/>
          <w:szCs w:val="16"/>
        </w:rPr>
      </w:pPr>
      <w:r w:rsidRPr="00197A0E">
        <w:rPr>
          <w:sz w:val="16"/>
          <w:szCs w:val="16"/>
        </w:rPr>
        <w:t>Mahama, C. I.; Desquesnes, M.; Dia, M. L.; Losson, B.; De Dekend, R.; Speybroeck, N.; Geerts, S. (2005). A longitudinal epidemiological survey of bovine trypanosomosis and its vectors in the White Volta river basin of Northern Ghana. Veterinary Parasitology 128 (43924)201-208. DOI:10.1016/j.vetpar.2004.12.007 [Not a recreational water quality study].</w:t>
      </w:r>
    </w:p>
    <w:p w14:paraId="3F9CC7F1" w14:textId="77777777" w:rsidR="00197A0E" w:rsidRPr="00197A0E" w:rsidRDefault="00992883" w:rsidP="00197A0E">
      <w:pPr>
        <w:spacing w:before="0" w:line="240" w:lineRule="auto"/>
        <w:ind w:left="720" w:hanging="720"/>
        <w:rPr>
          <w:sz w:val="16"/>
          <w:szCs w:val="16"/>
        </w:rPr>
      </w:pPr>
      <w:r w:rsidRPr="00197A0E">
        <w:rPr>
          <w:sz w:val="16"/>
          <w:szCs w:val="16"/>
        </w:rPr>
        <w:t>Mahzoniae, M. R.; Zahraei-Salehi, T.; Karimi, E.; Shams, N.; Estaki, H. (2006). Comprative efficacy of Addermint (Mentha spicata), Phenylbutazone and Dam cream in cattle acute mastitis. Journal of Medicinal Plants 5 (19)15-22+64. URL:https://www.scopus.com/inward/record.uri?eid=2-s2.0-33847693926&amp;partnerID=40&amp;md5=1fc21119218adb8f0ded3be7af6db67d [Not a recreational water quality study].</w:t>
      </w:r>
    </w:p>
    <w:p w14:paraId="7CAF37D2" w14:textId="77777777" w:rsidR="00197A0E" w:rsidRPr="00197A0E" w:rsidRDefault="00992883" w:rsidP="00197A0E">
      <w:pPr>
        <w:spacing w:before="0" w:line="240" w:lineRule="auto"/>
        <w:ind w:left="720" w:hanging="720"/>
        <w:rPr>
          <w:sz w:val="16"/>
          <w:szCs w:val="16"/>
        </w:rPr>
      </w:pPr>
      <w:r w:rsidRPr="00197A0E">
        <w:rPr>
          <w:sz w:val="16"/>
          <w:szCs w:val="16"/>
        </w:rPr>
        <w:t>Maida, C. M.; Di Benedetto, M. A.; Firenze, A.; Calamusa, G.; Di Piazza, F.; Milici, M. E.; Romano, N. (2008). Surveillance of the sanitary conditions of a public swimming pool in the city of Palermo (Italy). Igiene e sanità pubblica 64 (5)581-593. URL:https://www.scopus.com/inward/record.uri?eid=2-s2.0-60849097557&amp;partnerID=40&amp;md5=bf4919dcb51b24baf2a8e56b70fc4d7b [Not a recreational water quality study].</w:t>
      </w:r>
    </w:p>
    <w:p w14:paraId="68FD7A3C" w14:textId="77777777" w:rsidR="00197A0E" w:rsidRPr="00197A0E" w:rsidRDefault="00992883" w:rsidP="00197A0E">
      <w:pPr>
        <w:spacing w:before="0" w:line="240" w:lineRule="auto"/>
        <w:ind w:left="720" w:hanging="720"/>
        <w:rPr>
          <w:sz w:val="16"/>
          <w:szCs w:val="16"/>
        </w:rPr>
      </w:pPr>
      <w:r w:rsidRPr="00197A0E">
        <w:rPr>
          <w:sz w:val="16"/>
          <w:szCs w:val="16"/>
        </w:rPr>
        <w:t>Mailyan, A. K.; Chen, J. L.; Li, W.; Keller, A. A.; Sternisha, S. M.; Miller, B. G.; Zakarian, A. (2018). Short Total Synthesis of [15N5]-Cylindrospermopsins from 15NH4Cl Enables Precise Quantification of Freshwater Cyanobacterial Contamination. Journal of the American Chemical Society 140 (18)6027-6032. DOI:10.1021/jacs.8b03071 [Not a recreational water quality study].</w:t>
      </w:r>
    </w:p>
    <w:p w14:paraId="5F472EE1" w14:textId="645EF579" w:rsidR="00197A0E" w:rsidRPr="00197A0E" w:rsidRDefault="00992883" w:rsidP="00197A0E">
      <w:pPr>
        <w:spacing w:before="0" w:line="240" w:lineRule="auto"/>
        <w:ind w:left="720" w:hanging="720"/>
        <w:rPr>
          <w:sz w:val="16"/>
          <w:szCs w:val="16"/>
        </w:rPr>
      </w:pPr>
      <w:r w:rsidRPr="00197A0E">
        <w:rPr>
          <w:sz w:val="16"/>
          <w:szCs w:val="16"/>
        </w:rPr>
        <w:t>Majik, M. S.; Rodrigues, C.; Mascarenhas, S.; D'Souza, L. (2014). Design and synthesis of marine natural product-based 1H-indole-2,3-dione scaffold as a new antifouling/antibacterial agent against fouling bacteria. Bioorganic Chemistry 54</w:t>
      </w:r>
      <w:r w:rsidR="001B3420">
        <w:rPr>
          <w:sz w:val="16"/>
          <w:szCs w:val="16"/>
        </w:rPr>
        <w:t>:</w:t>
      </w:r>
      <w:r w:rsidRPr="00197A0E">
        <w:rPr>
          <w:sz w:val="16"/>
          <w:szCs w:val="16"/>
        </w:rPr>
        <w:t xml:space="preserve"> 89-95. DOI:10.1016/j.bioorg.2014.05.001 [Not a recreational water quality study].</w:t>
      </w:r>
    </w:p>
    <w:p w14:paraId="48DE5AD5" w14:textId="77777777" w:rsidR="00197A0E" w:rsidRPr="00197A0E" w:rsidRDefault="00992883" w:rsidP="00197A0E">
      <w:pPr>
        <w:spacing w:before="0" w:line="240" w:lineRule="auto"/>
        <w:ind w:left="720" w:hanging="720"/>
        <w:rPr>
          <w:sz w:val="16"/>
          <w:szCs w:val="16"/>
        </w:rPr>
      </w:pPr>
      <w:r w:rsidRPr="00197A0E">
        <w:rPr>
          <w:sz w:val="16"/>
          <w:szCs w:val="16"/>
        </w:rPr>
        <w:t>Makaya, E. (2010). Water quality management for upper Chinyika River in Zimbabwe. Electronic Journal of Environmental, Agricultural and Food Chemistry 9 (3)493-502. URL:https://www.scopus.com/inward/record.uri?eid=2-s2.0-77956097774&amp;partnerID=40&amp;md5=10ca7e9f7a4fd13946c2b749e0d30eef [Not a recreational water quality study].</w:t>
      </w:r>
    </w:p>
    <w:p w14:paraId="154F8934" w14:textId="77777777" w:rsidR="00197A0E" w:rsidRPr="00197A0E" w:rsidRDefault="00992883" w:rsidP="00197A0E">
      <w:pPr>
        <w:spacing w:before="0" w:line="240" w:lineRule="auto"/>
        <w:ind w:left="720" w:hanging="720"/>
        <w:rPr>
          <w:sz w:val="16"/>
          <w:szCs w:val="16"/>
        </w:rPr>
      </w:pPr>
      <w:r w:rsidRPr="00197A0E">
        <w:rPr>
          <w:sz w:val="16"/>
          <w:szCs w:val="16"/>
        </w:rPr>
        <w:t>Maki, H.; Utsumi, M.; Koshikawa, H.; Hiwatari, T.; Kohata, K.; Uchiyama, H.; Suzuki, M.; Noguchi, T.; Yamasaki, T.; Furuki, M.; Watanabe, M. (2003). Intrinsic biodegradation of heavy oil from Nakhodka and the effect of exogenous fertilization at a coastal area of the Sea of Japan. Water, Air, and Soil Pollution 145 (43922)123-138. DOI:10.1023/A:1023628128404 [Not a recreational water quality study].</w:t>
      </w:r>
    </w:p>
    <w:p w14:paraId="274F51FB" w14:textId="29FBFD2C" w:rsidR="00197A0E" w:rsidRPr="00197A0E" w:rsidRDefault="00992883" w:rsidP="00197A0E">
      <w:pPr>
        <w:spacing w:before="0" w:line="240" w:lineRule="auto"/>
        <w:ind w:left="720" w:hanging="720"/>
        <w:rPr>
          <w:sz w:val="16"/>
          <w:szCs w:val="16"/>
        </w:rPr>
      </w:pPr>
      <w:r w:rsidRPr="00197A0E">
        <w:rPr>
          <w:sz w:val="16"/>
          <w:szCs w:val="16"/>
        </w:rPr>
        <w:t>Makled, S. O.; Hamdan, A. M.; El-Sayed, A. F. M.; Hafez, E. E. (2017). Evaluation of marine psychrophile, Psychrobacter namhaensis SO89, as a probiotic in Nile tilapia (Oreochromis niloticus) diets. Fish and Shellfish Immunology 61</w:t>
      </w:r>
      <w:r w:rsidR="001B3420">
        <w:rPr>
          <w:sz w:val="16"/>
          <w:szCs w:val="16"/>
        </w:rPr>
        <w:t>:</w:t>
      </w:r>
      <w:r w:rsidRPr="00197A0E">
        <w:rPr>
          <w:sz w:val="16"/>
          <w:szCs w:val="16"/>
        </w:rPr>
        <w:t xml:space="preserve"> 194-200. DOI:10.1016/j.fsi.2017.01.001 [Not a recreational water quality study].</w:t>
      </w:r>
    </w:p>
    <w:p w14:paraId="2908C59A" w14:textId="432C4F22" w:rsidR="00197A0E" w:rsidRPr="00197A0E" w:rsidRDefault="00992883" w:rsidP="00197A0E">
      <w:pPr>
        <w:spacing w:before="0" w:line="240" w:lineRule="auto"/>
        <w:ind w:left="720" w:hanging="720"/>
        <w:rPr>
          <w:sz w:val="16"/>
          <w:szCs w:val="16"/>
        </w:rPr>
      </w:pPr>
      <w:r w:rsidRPr="00197A0E">
        <w:rPr>
          <w:sz w:val="16"/>
          <w:szCs w:val="16"/>
        </w:rPr>
        <w:t>Makrides, M.; Duley, L.; Olsen, S. F. (2006). Marine oil, and other prostaglandin precursor, supplementation for pregnancy uncomplicated by pre-eclampsia or intrauterine growth restriction. Cochrane database of systematic reviews (Online) 3. URL:https://www.scopus.com/inward/record.uri?eid=2-s2.0-33750103624&amp;partnerID=40&amp;md5=e1df1076848a21363d6f7d3ead0beb72 [Not a recreational water quality study].</w:t>
      </w:r>
    </w:p>
    <w:p w14:paraId="5091805B" w14:textId="15E4B680" w:rsidR="00197A0E" w:rsidRPr="00197A0E" w:rsidRDefault="00992883" w:rsidP="00197A0E">
      <w:pPr>
        <w:spacing w:before="0" w:line="240" w:lineRule="auto"/>
        <w:ind w:left="720" w:hanging="720"/>
        <w:rPr>
          <w:sz w:val="16"/>
          <w:szCs w:val="16"/>
        </w:rPr>
      </w:pPr>
      <w:r w:rsidRPr="00197A0E">
        <w:rPr>
          <w:sz w:val="16"/>
          <w:szCs w:val="16"/>
        </w:rPr>
        <w:t>Malan, H. L.; Appleton, C. C.; Day, J. A.; Dini, J. (2009). Wetlands and invertebrate disease hosts: Are we asking for trouble? Water SA 35 (5)753-768. URL:https://www.scopus.com/inward/record.uri?eid=2-s2.0-77954225858&amp;partnerID=40&amp;md5=8f72768af393373645f1c438dc00beb8 [Not a recreational water quality study].</w:t>
      </w:r>
    </w:p>
    <w:p w14:paraId="78F613F9" w14:textId="77777777" w:rsidR="00197A0E" w:rsidRPr="00197A0E" w:rsidRDefault="00992883" w:rsidP="00197A0E">
      <w:pPr>
        <w:spacing w:before="0" w:line="240" w:lineRule="auto"/>
        <w:ind w:left="720" w:hanging="720"/>
        <w:rPr>
          <w:sz w:val="16"/>
          <w:szCs w:val="16"/>
        </w:rPr>
      </w:pPr>
      <w:r w:rsidRPr="00197A0E">
        <w:rPr>
          <w:sz w:val="16"/>
          <w:szCs w:val="16"/>
        </w:rPr>
        <w:t>Malek, M.; Barzilay, E.; Kramer, A.; Camp, B.; Jaykus, L. A.; Escudero-Abarca, B.; Derrick, G.; White, P.; Gerba, C.; Higgins, C.; Vinje, J.; Glass, R.; Lynch, M.; Widdowson, M. A. (2009). Outbreak of norovirus infection among river rafters associated with packaged delicatessen meat, Grand Canyon, 2005. Clinical Infectious Diseases 48 (1)31-37. DOI:10.1086/594118 [Not a recreational water quality study].</w:t>
      </w:r>
    </w:p>
    <w:p w14:paraId="13692D66" w14:textId="77777777" w:rsidR="00197A0E" w:rsidRPr="00197A0E" w:rsidRDefault="00992883" w:rsidP="00197A0E">
      <w:pPr>
        <w:spacing w:before="0" w:line="240" w:lineRule="auto"/>
        <w:ind w:left="720" w:hanging="720"/>
        <w:rPr>
          <w:sz w:val="16"/>
          <w:szCs w:val="16"/>
        </w:rPr>
      </w:pPr>
      <w:r w:rsidRPr="00197A0E">
        <w:rPr>
          <w:sz w:val="16"/>
          <w:szCs w:val="16"/>
        </w:rPr>
        <w:t>Malits, A.; Cattaneo, R.; Sintes, E.; Gasol, J. M.; Herndl, G. J.; Weinbauer, M. G. (2015). Potential impacts of black carbon on the marine microbial community. Aquatic Microbial Ecology 75 (1)27-42. DOI:10.3354/ame01742 [Not a recreational water quality study].</w:t>
      </w:r>
    </w:p>
    <w:p w14:paraId="44FF51EF" w14:textId="77777777" w:rsidR="00197A0E" w:rsidRPr="00197A0E" w:rsidRDefault="00992883" w:rsidP="00197A0E">
      <w:pPr>
        <w:spacing w:before="0" w:line="240" w:lineRule="auto"/>
        <w:ind w:left="720" w:hanging="720"/>
        <w:rPr>
          <w:sz w:val="16"/>
          <w:szCs w:val="16"/>
        </w:rPr>
      </w:pPr>
      <w:r w:rsidRPr="00197A0E">
        <w:rPr>
          <w:sz w:val="16"/>
          <w:szCs w:val="16"/>
        </w:rPr>
        <w:t>Malla, Bikash; Makise, Koki; Nakaya, Koki; Mochizuki, Taizo; Yamada, Takahiro; Haramoto, Eiji (2019). Evaluation of Human- and Animal-Specific Viral Markers and Application of CrAssphage, Pepper Mild Mottle Virus, and Tobacco Mosaic Virus as Potential Fecal Pollution Markers to River Water in Japan. Food and Environmental Virology 11 (4)446-452. DOI:10.1007/s12560-019-09398-w [Not a recreational water quality study].</w:t>
      </w:r>
    </w:p>
    <w:p w14:paraId="11F71A4A" w14:textId="77777777" w:rsidR="00197A0E" w:rsidRPr="00197A0E" w:rsidRDefault="00992883" w:rsidP="00197A0E">
      <w:pPr>
        <w:spacing w:before="0" w:line="240" w:lineRule="auto"/>
        <w:ind w:left="720" w:hanging="720"/>
        <w:rPr>
          <w:sz w:val="16"/>
          <w:szCs w:val="16"/>
        </w:rPr>
      </w:pPr>
      <w:r w:rsidRPr="00197A0E">
        <w:rPr>
          <w:sz w:val="16"/>
          <w:szCs w:val="16"/>
        </w:rPr>
        <w:t>Mallin, M. A.; McAuliffe, J. A.; McIver, M. R.; Mayes, D.; Hanson, M. A. (2012). High pollutant removal efficacy of a large constructed wetland leads to receiving stream improvements. Journal of Environmental Quality 41 (6)2046-2055. DOI:10.2134/jeq2012.0025 [Not a recreational water quality study].</w:t>
      </w:r>
    </w:p>
    <w:p w14:paraId="4FB841E7" w14:textId="77777777" w:rsidR="00197A0E" w:rsidRPr="00197A0E" w:rsidRDefault="00992883" w:rsidP="00197A0E">
      <w:pPr>
        <w:spacing w:before="0" w:line="240" w:lineRule="auto"/>
        <w:ind w:left="720" w:hanging="720"/>
        <w:rPr>
          <w:sz w:val="16"/>
          <w:szCs w:val="16"/>
        </w:rPr>
      </w:pPr>
      <w:r w:rsidRPr="00197A0E">
        <w:rPr>
          <w:sz w:val="16"/>
          <w:szCs w:val="16"/>
        </w:rPr>
        <w:t>Manganelli, M. (2016). Blooms of toxic microorganisms in aquatic environments: marine microalgae and freshwater cyanobacteria. A brief review with a particular focus on the Italian situation: Diffusion and health effects of toxic marine microalgae and freshwater cyanobacteria in Italy. Rendiconti Lincei 27 (1)135-143. DOI:10.1007/s12210-015-0488-0 [Not a recreational water quality study].</w:t>
      </w:r>
    </w:p>
    <w:p w14:paraId="6AC51D85" w14:textId="023A1C9A" w:rsidR="00197A0E" w:rsidRPr="00197A0E" w:rsidRDefault="00992883" w:rsidP="00197A0E">
      <w:pPr>
        <w:spacing w:before="0" w:line="240" w:lineRule="auto"/>
        <w:ind w:left="720" w:hanging="720"/>
        <w:rPr>
          <w:sz w:val="16"/>
          <w:szCs w:val="16"/>
        </w:rPr>
      </w:pPr>
      <w:r w:rsidRPr="00197A0E">
        <w:rPr>
          <w:sz w:val="16"/>
          <w:szCs w:val="16"/>
        </w:rPr>
        <w:t>Mani, T.; Blarer, P.; Storck, F. R.; Pittroff, M.; Wernicke, T.; Burkhardt-Holm, P. (2019). Repeated detection of polystyrene microbeads in the lower Rhine River. Environmental Pollution 245</w:t>
      </w:r>
      <w:r w:rsidR="001B3420">
        <w:rPr>
          <w:sz w:val="16"/>
          <w:szCs w:val="16"/>
        </w:rPr>
        <w:t>:</w:t>
      </w:r>
      <w:r w:rsidRPr="00197A0E">
        <w:rPr>
          <w:sz w:val="16"/>
          <w:szCs w:val="16"/>
        </w:rPr>
        <w:t xml:space="preserve"> 634-641. DOI:10.1016/j.envpol.2018.11.036 [Not a recreational water quality study].</w:t>
      </w:r>
    </w:p>
    <w:p w14:paraId="270A7905" w14:textId="0A67FA18" w:rsidR="00197A0E" w:rsidRPr="00197A0E" w:rsidRDefault="00992883" w:rsidP="00197A0E">
      <w:pPr>
        <w:spacing w:before="0" w:line="240" w:lineRule="auto"/>
        <w:ind w:left="720" w:hanging="720"/>
        <w:rPr>
          <w:sz w:val="16"/>
          <w:szCs w:val="16"/>
        </w:rPr>
      </w:pPr>
      <w:r w:rsidRPr="00197A0E">
        <w:rPr>
          <w:sz w:val="16"/>
          <w:szCs w:val="16"/>
        </w:rPr>
        <w:t>Manirethan, V.; Raval, K.; Balakrishnan, R. M. (2020). Adsorptive removal of trivalent and pentavalent arsenic from aqueous solutions using iron and copper impregnated melanin extracted from the marine bacterium Pseudomonas stutzeri. Environmental Pollution 257. DOI:10.1016/j.envpol.2019.113576 [Not a recreational water quality study].</w:t>
      </w:r>
    </w:p>
    <w:p w14:paraId="57D1787A" w14:textId="77777777" w:rsidR="00197A0E" w:rsidRPr="00197A0E" w:rsidRDefault="00992883" w:rsidP="00197A0E">
      <w:pPr>
        <w:spacing w:before="0" w:line="240" w:lineRule="auto"/>
        <w:ind w:left="720" w:hanging="720"/>
        <w:rPr>
          <w:sz w:val="16"/>
          <w:szCs w:val="16"/>
        </w:rPr>
      </w:pPr>
      <w:r w:rsidRPr="00197A0E">
        <w:rPr>
          <w:sz w:val="16"/>
          <w:szCs w:val="16"/>
        </w:rPr>
        <w:t>Manjarrez, Ganiveth; Blanco, Jorge; Gonzalez, Betsy; Botero, Camilo M.; Diaz-Mendoza, Claudia (2019). Parasites in Tourist Beaches: Proposal for Its Inclusion as Health Quality Indicators. Review for Latin America. Ecologia Aplicada 18 (1)91-100. DOI:10.21704/rea.v18i1.1311 [Not a recreational water quality study].</w:t>
      </w:r>
    </w:p>
    <w:p w14:paraId="1A07BAFC" w14:textId="51F21C66" w:rsidR="00197A0E" w:rsidRPr="00197A0E" w:rsidRDefault="00992883" w:rsidP="00197A0E">
      <w:pPr>
        <w:spacing w:before="0" w:line="240" w:lineRule="auto"/>
        <w:ind w:left="720" w:hanging="720"/>
        <w:rPr>
          <w:sz w:val="16"/>
          <w:szCs w:val="16"/>
        </w:rPr>
      </w:pPr>
      <w:r w:rsidRPr="00197A0E">
        <w:rPr>
          <w:sz w:val="16"/>
          <w:szCs w:val="16"/>
        </w:rPr>
        <w:t>Mansour, S. A.; Mohamed, D. A.; Sutra, J. F. (2014). Which exposure stage (gestation or lactation) is more vulnerable to atrazine toxicity? Studies on mouse dams and their pups. Toxicology Reports 1</w:t>
      </w:r>
      <w:r w:rsidR="001B3420">
        <w:rPr>
          <w:sz w:val="16"/>
          <w:szCs w:val="16"/>
        </w:rPr>
        <w:t>:</w:t>
      </w:r>
      <w:r w:rsidRPr="00197A0E">
        <w:rPr>
          <w:sz w:val="16"/>
          <w:szCs w:val="16"/>
        </w:rPr>
        <w:t xml:space="preserve"> 53-68. DOI:10.1016/j.toxrep.2014.04.001 [Not a recreational water quality study].</w:t>
      </w:r>
    </w:p>
    <w:p w14:paraId="359D2725" w14:textId="77777777" w:rsidR="00197A0E" w:rsidRPr="00197A0E" w:rsidRDefault="00992883" w:rsidP="00197A0E">
      <w:pPr>
        <w:spacing w:before="0" w:line="240" w:lineRule="auto"/>
        <w:ind w:left="720" w:hanging="720"/>
        <w:rPr>
          <w:sz w:val="16"/>
          <w:szCs w:val="16"/>
        </w:rPr>
      </w:pPr>
      <w:r w:rsidRPr="00197A0E">
        <w:rPr>
          <w:sz w:val="16"/>
          <w:szCs w:val="16"/>
        </w:rPr>
        <w:t>Manuel Nicolaus, E. E.; Law, R. J.; Wright, S. R.; Lyons, B. P. (2015). Spatial and temporal analysis of the risks posed by polycyclic aromatic hydrocarbon, polychlorinated biphenyl and metal contaminants in sediments in UK estuaries and coastal waters. Marine Pollution Bulletin 95 (1)469-479. DOI:10.1016/j.marpolbul.2015.03.012 [Not a recreational water quality study].</w:t>
      </w:r>
    </w:p>
    <w:p w14:paraId="68F388DC" w14:textId="50384FEF" w:rsidR="00197A0E" w:rsidRPr="00197A0E" w:rsidRDefault="00992883" w:rsidP="00197A0E">
      <w:pPr>
        <w:spacing w:before="0" w:line="240" w:lineRule="auto"/>
        <w:ind w:left="720" w:hanging="720"/>
        <w:rPr>
          <w:sz w:val="16"/>
          <w:szCs w:val="16"/>
        </w:rPr>
      </w:pPr>
      <w:r w:rsidRPr="00197A0E">
        <w:rPr>
          <w:sz w:val="16"/>
          <w:szCs w:val="16"/>
        </w:rPr>
        <w:t>Manzo, Sonia; Miglietta, Maria Lucia; Rametta, Gabriella; Buono, Silvia; Di Francia, Girolamo (2013). Toxic effects of ZnO nanoparticles towards marine algae Dunaliella tertiolecta. Science of the Total Environment 445</w:t>
      </w:r>
      <w:r w:rsidR="001B3420">
        <w:rPr>
          <w:sz w:val="16"/>
          <w:szCs w:val="16"/>
        </w:rPr>
        <w:t>:</w:t>
      </w:r>
      <w:r w:rsidRPr="00197A0E">
        <w:rPr>
          <w:sz w:val="16"/>
          <w:szCs w:val="16"/>
        </w:rPr>
        <w:t xml:space="preserve"> 371-376. DOI:10.1016/j.scitotenv.2012.12.051 [Not a recreational water quality study].</w:t>
      </w:r>
    </w:p>
    <w:p w14:paraId="61D658A1" w14:textId="77777777" w:rsidR="00197A0E" w:rsidRPr="00197A0E" w:rsidRDefault="00992883" w:rsidP="00197A0E">
      <w:pPr>
        <w:spacing w:before="0" w:line="240" w:lineRule="auto"/>
        <w:ind w:left="720" w:hanging="720"/>
        <w:rPr>
          <w:sz w:val="16"/>
          <w:szCs w:val="16"/>
        </w:rPr>
      </w:pPr>
      <w:r w:rsidRPr="00197A0E">
        <w:rPr>
          <w:sz w:val="16"/>
          <w:szCs w:val="16"/>
        </w:rPr>
        <w:t>Maprasit, S.; Darnsawasdi, R.; Rangpan, V.; Suksaroj, C. (2018). Spatial variations of surface water quality and pollution sources in Khlong U-Tapao river basin. International Journal of GEOMATE 14 (43)98-103. DOI:10.21660/2018.43.3723 [Not a recreational water quality study].</w:t>
      </w:r>
    </w:p>
    <w:p w14:paraId="77130A3A" w14:textId="77777777" w:rsidR="00197A0E" w:rsidRPr="00197A0E" w:rsidRDefault="00992883" w:rsidP="00197A0E">
      <w:pPr>
        <w:spacing w:before="0" w:line="240" w:lineRule="auto"/>
        <w:ind w:left="720" w:hanging="720"/>
        <w:rPr>
          <w:sz w:val="16"/>
          <w:szCs w:val="16"/>
        </w:rPr>
      </w:pPr>
      <w:r w:rsidRPr="00197A0E">
        <w:rPr>
          <w:sz w:val="16"/>
          <w:szCs w:val="16"/>
        </w:rPr>
        <w:t>Maprasit, S.; Suksaroj, C.; Darnsawasdi, R. (2016). Temporal patterns of water quality variation in khlong u-tapao river basin, Thailand. International Journal of GEOMATE 11 (5)2763-2770. URL:https://www.scopus.com/inward/record.uri?eid=2-s2.0-84959503714&amp;partnerID=40&amp;md5=0f9e072edc8c4f567a9257326cdd1d81 [Not a recreational water quality study].</w:t>
      </w:r>
    </w:p>
    <w:p w14:paraId="307C48EF" w14:textId="77777777" w:rsidR="00197A0E" w:rsidRPr="00197A0E" w:rsidRDefault="00992883" w:rsidP="00197A0E">
      <w:pPr>
        <w:spacing w:before="0" w:line="240" w:lineRule="auto"/>
        <w:ind w:left="720" w:hanging="720"/>
        <w:rPr>
          <w:sz w:val="16"/>
          <w:szCs w:val="16"/>
        </w:rPr>
      </w:pPr>
      <w:r w:rsidRPr="00197A0E">
        <w:rPr>
          <w:sz w:val="16"/>
          <w:szCs w:val="16"/>
        </w:rPr>
        <w:t>Marcheggiani, S.; D’Ugo, E.; Puccinelli, C.; Giuseppetti, R.; D’Angelo, A. M.; Gualerzi, C. O.; Spurio, R.; Medlin, L. K.; Guillebault, D.; Weigel, W.; Helmi, K.; Mancini, L. (2015). Detection of emerging and re-emerging pathogens in surface waters close to an urban area. International Journal of Environmental Research and Public Health 12 (5)5505-5527. DOI:10.3390/ijerph120505505 [Not a recreational water quality study].</w:t>
      </w:r>
    </w:p>
    <w:p w14:paraId="2B06C806" w14:textId="1B5F5B0B" w:rsidR="00197A0E" w:rsidRPr="00197A0E" w:rsidRDefault="00992883" w:rsidP="00197A0E">
      <w:pPr>
        <w:spacing w:before="0" w:line="240" w:lineRule="auto"/>
        <w:ind w:left="720" w:hanging="720"/>
        <w:rPr>
          <w:sz w:val="16"/>
          <w:szCs w:val="16"/>
        </w:rPr>
      </w:pPr>
      <w:r w:rsidRPr="00197A0E">
        <w:rPr>
          <w:sz w:val="16"/>
          <w:szCs w:val="16"/>
        </w:rPr>
        <w:t>Marcheggiani, S.; Iaconelli, M.; D'Angelo, A.; Pierdominici, E.; La Rosa, G.; Muscillo, M.; Equestre, M.; Mancini, L. (2008). Microbiological and 16S rRNA analysis of sulphite-reducing clostridia from river sediments in central Italy. BMC Microbiology 8. DOI:10.1186/1471-2180-8-171 [Not a recreational water quality study].</w:t>
      </w:r>
    </w:p>
    <w:p w14:paraId="3E3467CB" w14:textId="343478F5" w:rsidR="00197A0E" w:rsidRPr="00197A0E" w:rsidRDefault="00992883" w:rsidP="00197A0E">
      <w:pPr>
        <w:spacing w:before="0" w:line="240" w:lineRule="auto"/>
        <w:ind w:left="720" w:hanging="720"/>
        <w:rPr>
          <w:sz w:val="16"/>
          <w:szCs w:val="16"/>
        </w:rPr>
      </w:pPr>
      <w:r w:rsidRPr="00197A0E">
        <w:rPr>
          <w:sz w:val="16"/>
          <w:szCs w:val="16"/>
        </w:rPr>
        <w:t>Marconnet, C.; Féliers, C.; Lang, A. (2012). Surface water nanofiltration: Comparison of membrane pre-treatment and conventional pre-treatment. 1103-1115. URL:https://www.scopus.com/inward/record.uri?eid=2-s2.0-84871540517&amp;partnerID=40&amp;md5=7f8a46634d5e9bb5137e18cdb72ed549 [Not a recreational water quality study].</w:t>
      </w:r>
    </w:p>
    <w:p w14:paraId="7B7EB9DF" w14:textId="77777777" w:rsidR="00197A0E" w:rsidRPr="00197A0E" w:rsidRDefault="00992883" w:rsidP="00197A0E">
      <w:pPr>
        <w:spacing w:before="0" w:line="240" w:lineRule="auto"/>
        <w:ind w:left="720" w:hanging="720"/>
        <w:rPr>
          <w:sz w:val="16"/>
          <w:szCs w:val="16"/>
        </w:rPr>
      </w:pPr>
      <w:r w:rsidRPr="00197A0E">
        <w:rPr>
          <w:sz w:val="16"/>
          <w:szCs w:val="16"/>
        </w:rPr>
        <w:t>Mariano, V.; McCrindle, C. M. E.; Cenci-Goga, B.; Picard, J. A. (2009). Case-control study to determine whether river water can spread tetracycline resistance to unexposed impala (aepyceros melampus) in Kruger National Park (South Africa). Applied and Environmental Microbiology 75 (1)113-118. DOI:10.1128/AEM.01808-08 [Not a recreational water quality study].</w:t>
      </w:r>
    </w:p>
    <w:p w14:paraId="47ADAC21" w14:textId="5C111F2D" w:rsidR="00197A0E" w:rsidRPr="00197A0E" w:rsidRDefault="00992883" w:rsidP="00197A0E">
      <w:pPr>
        <w:spacing w:before="0" w:line="240" w:lineRule="auto"/>
        <w:ind w:left="720" w:hanging="720"/>
        <w:rPr>
          <w:sz w:val="16"/>
          <w:szCs w:val="16"/>
        </w:rPr>
      </w:pPr>
      <w:r w:rsidRPr="00197A0E">
        <w:rPr>
          <w:sz w:val="16"/>
          <w:szCs w:val="16"/>
        </w:rPr>
        <w:t>Marion, J. W.; Lee, J.; Rosenblum, J. S.; Buckley, T. J. (2018). Assessment of temperature and ultraviolet radiation effects on sunburn incidence at an inland U.S. Beach: A cohort study. Environmental Research 161</w:t>
      </w:r>
      <w:r w:rsidR="001B3420">
        <w:rPr>
          <w:sz w:val="16"/>
          <w:szCs w:val="16"/>
        </w:rPr>
        <w:t>:</w:t>
      </w:r>
      <w:r w:rsidRPr="00197A0E">
        <w:rPr>
          <w:sz w:val="16"/>
          <w:szCs w:val="16"/>
        </w:rPr>
        <w:t xml:space="preserve"> 479-484. DOI:10.1016/j.envres.2017.11.036 [Not a recreational water quality study].</w:t>
      </w:r>
    </w:p>
    <w:p w14:paraId="6CB13B3D" w14:textId="77777777" w:rsidR="00197A0E" w:rsidRPr="00197A0E" w:rsidRDefault="00992883" w:rsidP="00197A0E">
      <w:pPr>
        <w:spacing w:before="0" w:line="240" w:lineRule="auto"/>
        <w:ind w:left="720" w:hanging="720"/>
        <w:rPr>
          <w:sz w:val="16"/>
          <w:szCs w:val="16"/>
        </w:rPr>
      </w:pPr>
      <w:r w:rsidRPr="00197A0E">
        <w:rPr>
          <w:sz w:val="16"/>
          <w:szCs w:val="16"/>
        </w:rPr>
        <w:t>Mariya, A.; Kumar, C.; Masood, M.; Kumar, N. (2019). The pristine nature of river Ganges: its qualitative deterioration and suggestive restoration strategies. Environmental Monitoring and Assessment 191 (9). DOI:10.1007/s10661-019-7625-7 [Not a recreational water quality study].</w:t>
      </w:r>
    </w:p>
    <w:p w14:paraId="663A776A" w14:textId="77777777" w:rsidR="00197A0E" w:rsidRPr="00197A0E" w:rsidRDefault="00992883" w:rsidP="00197A0E">
      <w:pPr>
        <w:spacing w:before="0" w:line="240" w:lineRule="auto"/>
        <w:ind w:left="720" w:hanging="720"/>
        <w:rPr>
          <w:sz w:val="16"/>
          <w:szCs w:val="16"/>
        </w:rPr>
      </w:pPr>
      <w:r w:rsidRPr="00197A0E">
        <w:rPr>
          <w:sz w:val="16"/>
          <w:szCs w:val="16"/>
        </w:rPr>
        <w:t>Markand, Shanu; Bachoon, Dave S.; Gentit, Lisa; Sherchan, Samendra; Gates, Keith (2011). Evaluation of physical, chemical and microbiological parameters of water quality in the Harris Neck estuarine marshes along the Georgia coast. Marine Pollution Bulletin 62 (1)178-181. DOI:10.1016/j.marpolbul.2010.11.010 [Not a recreational water quality study].</w:t>
      </w:r>
    </w:p>
    <w:p w14:paraId="6C03F8D8" w14:textId="77777777" w:rsidR="00197A0E" w:rsidRPr="00197A0E" w:rsidRDefault="00992883" w:rsidP="00197A0E">
      <w:pPr>
        <w:spacing w:before="0" w:line="240" w:lineRule="auto"/>
        <w:ind w:left="720" w:hanging="720"/>
        <w:rPr>
          <w:sz w:val="16"/>
          <w:szCs w:val="16"/>
        </w:rPr>
      </w:pPr>
      <w:r w:rsidRPr="00197A0E">
        <w:rPr>
          <w:sz w:val="16"/>
          <w:szCs w:val="16"/>
        </w:rPr>
        <w:t>Mark-Carew, M. P.; Khan, Y.; Wade, S. E.; Schaaf, S.; Mohammed, H. O. (2010). Incidence of and risks associated with Giardia infections in herds on dairy farms in the New York City Watershed. Acta Veterinaria Scandinavica 52 (1). DOI:10.1186/1751-0147-52-44 [Not a recreational water quality study].</w:t>
      </w:r>
    </w:p>
    <w:p w14:paraId="6F6E606A" w14:textId="77777777" w:rsidR="00197A0E" w:rsidRPr="00197A0E" w:rsidRDefault="00992883" w:rsidP="00197A0E">
      <w:pPr>
        <w:spacing w:before="0" w:line="240" w:lineRule="auto"/>
        <w:ind w:left="720" w:hanging="720"/>
        <w:rPr>
          <w:sz w:val="16"/>
          <w:szCs w:val="16"/>
        </w:rPr>
      </w:pPr>
      <w:r w:rsidRPr="00197A0E">
        <w:rPr>
          <w:sz w:val="16"/>
          <w:szCs w:val="16"/>
        </w:rPr>
        <w:t>Marlinet Guerrero De Abreu, Arli; Quinones O, Maria Virginia; Sequera P, Ernesto Jose; Marin Franco, Jose Luis (2014). Pathogens parasites in sand beach and it's relation to environmental conditions in a beach from Puerto Cabello, Venezuela, 2012-2013. Boletin De Malariologia Y Salud Ambiental 54(2)150-158. ISSN:1690-4648 [Not a recreational water quality study].</w:t>
      </w:r>
    </w:p>
    <w:p w14:paraId="7875BCB6" w14:textId="17E5E8D4" w:rsidR="00197A0E" w:rsidRPr="00197A0E" w:rsidRDefault="00992883" w:rsidP="00197A0E">
      <w:pPr>
        <w:spacing w:before="0" w:line="240" w:lineRule="auto"/>
        <w:ind w:left="720" w:hanging="720"/>
        <w:rPr>
          <w:sz w:val="16"/>
          <w:szCs w:val="16"/>
        </w:rPr>
      </w:pPr>
      <w:r w:rsidRPr="00197A0E">
        <w:rPr>
          <w:sz w:val="16"/>
          <w:szCs w:val="16"/>
        </w:rPr>
        <w:t>Marques, L. O. D. A.; Taffarello, D.; Calijuri, M. D. C.; Mendiondo, E. M.; Ferreira, M. S.; Cunha, D. G. F. (2019). Phosphorus and thermotolerant coliforms’ loads in brazilian watersheds with limited data: Considerations on the integrated analysis of water quality and quantity. Revista Brasileira de Recursos Hidricos 24. DOI:10.1590/2318-0331.241920170137 [Not a recreational water quality study].</w:t>
      </w:r>
    </w:p>
    <w:p w14:paraId="57D59C35" w14:textId="77777777" w:rsidR="00197A0E" w:rsidRPr="00197A0E" w:rsidRDefault="00992883" w:rsidP="00197A0E">
      <w:pPr>
        <w:spacing w:before="0" w:line="240" w:lineRule="auto"/>
        <w:ind w:left="720" w:hanging="720"/>
        <w:rPr>
          <w:sz w:val="16"/>
          <w:szCs w:val="16"/>
        </w:rPr>
      </w:pPr>
      <w:r w:rsidRPr="00197A0E">
        <w:rPr>
          <w:sz w:val="16"/>
          <w:szCs w:val="16"/>
        </w:rPr>
        <w:t>Marques, R. V.; Schneider, V. E.; Cemin, G.; Bortolin, T. A.; Carra, S. H. Z. (2020). Environmental impact of poultry production systems on surface water: monitoring the Taquari-Antas basin, southern Brazil. International Journal of Environmental Studies 77 (5)843-864. DOI:10.1080/00207233.2019.1704123 [Not a recreational water quality study].</w:t>
      </w:r>
    </w:p>
    <w:p w14:paraId="38D69477" w14:textId="77777777" w:rsidR="00197A0E" w:rsidRPr="00197A0E" w:rsidRDefault="00992883" w:rsidP="00197A0E">
      <w:pPr>
        <w:spacing w:before="0" w:line="240" w:lineRule="auto"/>
        <w:ind w:left="720" w:hanging="720"/>
        <w:rPr>
          <w:sz w:val="16"/>
          <w:szCs w:val="16"/>
        </w:rPr>
      </w:pPr>
      <w:r w:rsidRPr="00197A0E">
        <w:rPr>
          <w:sz w:val="16"/>
          <w:szCs w:val="16"/>
        </w:rPr>
        <w:t>Marti, Romain; Gannon, Victor P. J.; Jokinen, Cassandra; Lanthier, Martin; Lapen, David R.; Neumann, Norman F.; Ruecker, Norma J.; Scott, Andrew; Wilkes, Graham; Zhang, Yun; Topp, Edward (2013). Quantitative multi-year elucidation of fecal sources of waterborne pathogen contamination in the South Nation River basin using Bacteroidales microbial source tracking markers. Water Research 47 (7)2315-2324. DOI:10.1016/j.watres.2013.02.009 [Not a recreational water quality study].</w:t>
      </w:r>
    </w:p>
    <w:p w14:paraId="1B0A72B3" w14:textId="6A21BA92" w:rsidR="00197A0E" w:rsidRPr="00197A0E" w:rsidRDefault="00992883" w:rsidP="00197A0E">
      <w:pPr>
        <w:spacing w:before="0" w:line="240" w:lineRule="auto"/>
        <w:ind w:left="720" w:hanging="720"/>
        <w:rPr>
          <w:sz w:val="16"/>
          <w:szCs w:val="16"/>
        </w:rPr>
      </w:pPr>
      <w:r w:rsidRPr="00197A0E">
        <w:rPr>
          <w:sz w:val="16"/>
          <w:szCs w:val="16"/>
        </w:rPr>
        <w:t>Marti, Romain; Ribun, Sebastien; Aubin, Jean-Baptiste; Colinon, Celine; Petit, Stephanie; Marjolet, Laurence; Gourmelon, Michele; Schmitt, Laurent; Breil, Pascal; Cottet, Marylise; Cournoyer, Benoit (2017). Human-Driven Microbiological Contamination of Benthic and Hyporheic Sediments of an Intermittent Peri-Urban River Assessed from MST and 16S rRNA Genetic Structure Analyses. Frontiers in Microbiology 8</w:t>
      </w:r>
      <w:r w:rsidR="001B3420">
        <w:rPr>
          <w:sz w:val="16"/>
          <w:szCs w:val="16"/>
        </w:rPr>
        <w:t>:</w:t>
      </w:r>
      <w:r w:rsidRPr="00197A0E">
        <w:rPr>
          <w:sz w:val="16"/>
          <w:szCs w:val="16"/>
        </w:rPr>
        <w:t xml:space="preserve"> 19. DOI:10.3389/fmicb.2017.00019 [Not a recreational water quality study].</w:t>
      </w:r>
    </w:p>
    <w:p w14:paraId="7ADEEBDB" w14:textId="77777777" w:rsidR="00197A0E" w:rsidRPr="00197A0E" w:rsidRDefault="00992883" w:rsidP="00197A0E">
      <w:pPr>
        <w:spacing w:before="0" w:line="240" w:lineRule="auto"/>
        <w:ind w:left="720" w:hanging="720"/>
        <w:rPr>
          <w:sz w:val="16"/>
          <w:szCs w:val="16"/>
        </w:rPr>
      </w:pPr>
      <w:r w:rsidRPr="00197A0E">
        <w:rPr>
          <w:sz w:val="16"/>
          <w:szCs w:val="16"/>
        </w:rPr>
        <w:t>Martin, N.; Lindley, M. R.; Hargadon, B.; Monteiro, W. R.; Pavord, I. D. (2012). Airway dysfunction and inflammation in pool-and non-pool-based elite athletes. Medicine and Science in Sports and Exercise 44 (8)1433-1439. DOI:10.1249/MSS.0b013e31824c823c [Not a recreational water quality study].</w:t>
      </w:r>
    </w:p>
    <w:p w14:paraId="550B1E8D" w14:textId="77777777" w:rsidR="00197A0E" w:rsidRPr="00197A0E" w:rsidRDefault="00992883" w:rsidP="00197A0E">
      <w:pPr>
        <w:spacing w:before="0" w:line="240" w:lineRule="auto"/>
        <w:ind w:left="720" w:hanging="720"/>
        <w:rPr>
          <w:sz w:val="16"/>
          <w:szCs w:val="16"/>
        </w:rPr>
      </w:pPr>
      <w:r w:rsidRPr="00197A0E">
        <w:rPr>
          <w:sz w:val="16"/>
          <w:szCs w:val="16"/>
        </w:rPr>
        <w:t>Martinez-Guerra, E.; Jiang, Y.; Lee, G.; Kokabian, B.; Fast, S.; Truax, D. D.; Martin, J. L.; Magbanua, B. S.; Gude, V. G. (2015). Wetlands for wastewater treatment. Water Environment Research 87 (10)1095-1126. DOI:10.2175/106143015X14338845155426 [Not a recreational water quality study].</w:t>
      </w:r>
    </w:p>
    <w:p w14:paraId="269FF9F1" w14:textId="77777777" w:rsidR="00197A0E" w:rsidRPr="00197A0E" w:rsidRDefault="00992883" w:rsidP="00197A0E">
      <w:pPr>
        <w:spacing w:before="0" w:line="240" w:lineRule="auto"/>
        <w:ind w:left="720" w:hanging="720"/>
        <w:rPr>
          <w:sz w:val="16"/>
          <w:szCs w:val="16"/>
        </w:rPr>
      </w:pPr>
      <w:r w:rsidRPr="00197A0E">
        <w:rPr>
          <w:sz w:val="16"/>
          <w:szCs w:val="16"/>
        </w:rPr>
        <w:t>Martinez-Urtaza, J.; Saco, M.; De Novoa, J.; Perez-Piñeiro, P.; Peiteado, J.; Lozano-Leon, A.; Garcia-Martin, O. (2004). Influence of Environmental Factors and Human Activity on the Presence of Salmonella Serovars in a Marine Environment. Applied and Environmental Microbiology 70 (4)2089-2097. DOI:10.1128/AEM.70.4.2089-2097.2004 [Not a recreational water quality study].</w:t>
      </w:r>
    </w:p>
    <w:p w14:paraId="6244498C" w14:textId="77777777" w:rsidR="00197A0E" w:rsidRPr="00197A0E" w:rsidRDefault="00992883" w:rsidP="00197A0E">
      <w:pPr>
        <w:spacing w:before="0" w:line="240" w:lineRule="auto"/>
        <w:ind w:left="720" w:hanging="720"/>
        <w:rPr>
          <w:sz w:val="16"/>
          <w:szCs w:val="16"/>
        </w:rPr>
      </w:pPr>
      <w:r w:rsidRPr="00197A0E">
        <w:rPr>
          <w:sz w:val="16"/>
          <w:szCs w:val="16"/>
        </w:rPr>
        <w:t>Martinez-Urtaza, L.; Liebana, E. (2005). Investigation of clonal distribution and persistence of Salmonella Senftenberg in the marine environment and identification of potential sources of contamination. Fems Microbiology Ecology 52 (2)255-263. DOI:10.1016/j.femsec.2004.11.018 [Not a recreational water quality study].</w:t>
      </w:r>
    </w:p>
    <w:p w14:paraId="70C66622" w14:textId="77777777" w:rsidR="00197A0E" w:rsidRPr="00197A0E" w:rsidRDefault="00992883" w:rsidP="00197A0E">
      <w:pPr>
        <w:spacing w:before="0" w:line="240" w:lineRule="auto"/>
        <w:ind w:left="720" w:hanging="720"/>
        <w:rPr>
          <w:sz w:val="16"/>
          <w:szCs w:val="16"/>
        </w:rPr>
      </w:pPr>
      <w:r w:rsidRPr="00197A0E">
        <w:rPr>
          <w:sz w:val="16"/>
          <w:szCs w:val="16"/>
        </w:rPr>
        <w:t>Masachessi, G.; Pisano, M. B.; Prez, V. E.; Martínez, L. C.; Michelena, J. F.; Martínez-Wassaf, M.; Giordano, M. O.; Isa, M. B.; Pavan, J. V.; Welter, A.; Nates, S. V.; Ré, V. (2018). Enteric Viruses in Surface Waters from Argentina: Molecular and Viable-Virus Detection. Applied and Environmental Microbiology 84 (5). DOI:10.1128/AEM.02327-17 [Not a recreational water quality study].</w:t>
      </w:r>
    </w:p>
    <w:p w14:paraId="0649243C" w14:textId="21B90871" w:rsidR="00197A0E" w:rsidRPr="00197A0E" w:rsidRDefault="00992883" w:rsidP="00197A0E">
      <w:pPr>
        <w:spacing w:before="0" w:line="240" w:lineRule="auto"/>
        <w:ind w:left="720" w:hanging="720"/>
        <w:rPr>
          <w:sz w:val="16"/>
          <w:szCs w:val="16"/>
        </w:rPr>
      </w:pPr>
      <w:r w:rsidRPr="00197A0E">
        <w:rPr>
          <w:sz w:val="16"/>
          <w:szCs w:val="16"/>
        </w:rPr>
        <w:t>Masago, Y.; Oguma, K.; Katayama, H.; Ohgaki, S. (2006). Quantification and genotyping of cryptosporidium spp. in river water by quenching probe PCR and denaturing gradient gel electrophoresis. 54. URL:https://www.scopus.com/inward/record.uri?eid=2-s2.0-33749122247&amp;doi=10.2166%2fwst.2006.457&amp;partnerID=40&amp;md5=18e019d18fbcb09e6388c0eb86dd67bb [Not a recreational water quality study].</w:t>
      </w:r>
    </w:p>
    <w:p w14:paraId="3EFFCB44" w14:textId="5285AE0B" w:rsidR="00197A0E" w:rsidRPr="00197A0E" w:rsidRDefault="00992883" w:rsidP="00197A0E">
      <w:pPr>
        <w:spacing w:before="0" w:line="240" w:lineRule="auto"/>
        <w:ind w:left="720" w:hanging="720"/>
        <w:rPr>
          <w:sz w:val="16"/>
          <w:szCs w:val="16"/>
        </w:rPr>
      </w:pPr>
      <w:r w:rsidRPr="00197A0E">
        <w:rPr>
          <w:sz w:val="16"/>
          <w:szCs w:val="16"/>
        </w:rPr>
        <w:t>Masangkay, F. R.; Milanez, G. D.; Tsiami, A.; Somsak, V.; Kotepui, M.; Tangpong, J.; Karanis, P. (2020). First report of Cryptosporidium hominis in a freshwater sponge. Science of the Total Environment 700. DOI:10.1016/j.scitotenv.2019.134447 [Not a recreational water quality study].</w:t>
      </w:r>
    </w:p>
    <w:p w14:paraId="7625D5C1" w14:textId="6D72B169" w:rsidR="00197A0E" w:rsidRPr="00197A0E" w:rsidRDefault="00992883" w:rsidP="00197A0E">
      <w:pPr>
        <w:spacing w:before="0" w:line="240" w:lineRule="auto"/>
        <w:ind w:left="720" w:hanging="720"/>
        <w:rPr>
          <w:sz w:val="16"/>
          <w:szCs w:val="16"/>
        </w:rPr>
      </w:pPr>
      <w:r w:rsidRPr="00197A0E">
        <w:rPr>
          <w:sz w:val="16"/>
          <w:szCs w:val="16"/>
        </w:rPr>
        <w:t>Masciandaro, G.; Di Biase, A.; Macci, C.; Peruzzi, E.; Iannelli, R.; Doni, S. (2014). Phytoremediation of dredged marine sediment: Monitoring of chemical and biochemical processes contributing to sediment reclamation. Journal of Environmental Management 134</w:t>
      </w:r>
      <w:r w:rsidR="001B3420">
        <w:rPr>
          <w:sz w:val="16"/>
          <w:szCs w:val="16"/>
        </w:rPr>
        <w:t>:</w:t>
      </w:r>
      <w:r w:rsidRPr="00197A0E">
        <w:rPr>
          <w:sz w:val="16"/>
          <w:szCs w:val="16"/>
        </w:rPr>
        <w:t xml:space="preserve"> 166-174. DOI:10.1016/j.jenvman.2013.12.028 [Not a recreational water quality study].</w:t>
      </w:r>
    </w:p>
    <w:p w14:paraId="24863617" w14:textId="640D0C0B" w:rsidR="00197A0E" w:rsidRPr="00197A0E" w:rsidRDefault="00992883" w:rsidP="00197A0E">
      <w:pPr>
        <w:spacing w:before="0" w:line="240" w:lineRule="auto"/>
        <w:ind w:left="720" w:hanging="720"/>
        <w:rPr>
          <w:sz w:val="16"/>
          <w:szCs w:val="16"/>
        </w:rPr>
      </w:pPr>
      <w:r w:rsidRPr="00197A0E">
        <w:rPr>
          <w:sz w:val="16"/>
          <w:szCs w:val="16"/>
        </w:rPr>
        <w:t>Masciopinto, Costantino; Vurro, Michele; Lorusso, Nicola; Santoro, Domenico; Haas, Charles N. (2020). Application of QMRA to MAR operations for safe agricultural water reuses in coastal areas. Water Research X 8</w:t>
      </w:r>
      <w:r w:rsidR="001B3420">
        <w:rPr>
          <w:sz w:val="16"/>
          <w:szCs w:val="16"/>
        </w:rPr>
        <w:t>:</w:t>
      </w:r>
      <w:r w:rsidRPr="00197A0E">
        <w:rPr>
          <w:sz w:val="16"/>
          <w:szCs w:val="16"/>
        </w:rPr>
        <w:t xml:space="preserve"> 100062. DOI:10.1016/j.wroa.2020.100062 [Not a recreational water quality study].</w:t>
      </w:r>
    </w:p>
    <w:p w14:paraId="4BD5D643" w14:textId="77777777" w:rsidR="00197A0E" w:rsidRPr="00197A0E" w:rsidRDefault="00992883" w:rsidP="00197A0E">
      <w:pPr>
        <w:spacing w:before="0" w:line="240" w:lineRule="auto"/>
        <w:ind w:left="720" w:hanging="720"/>
        <w:rPr>
          <w:sz w:val="16"/>
          <w:szCs w:val="16"/>
        </w:rPr>
      </w:pPr>
      <w:r w:rsidRPr="00197A0E">
        <w:rPr>
          <w:sz w:val="16"/>
          <w:szCs w:val="16"/>
        </w:rPr>
        <w:t>Masi, F.; Rizzo, A.; Martinuzzi, N.; Wallace, S. D.; Van Oirschot, D.; Salazzari, P.; Meers, E.; Bresciani, R. (2017). Upflow anaerobic sludge blanket and aerated constructed wetlands for swine wastewater treatment: A pilot study. Water Science and Technology 76 (1)68-78. DOI:10.2166/wst.2017.180 [Not a recreational water quality study].</w:t>
      </w:r>
    </w:p>
    <w:p w14:paraId="6589B43C" w14:textId="77777777" w:rsidR="00197A0E" w:rsidRPr="00197A0E" w:rsidRDefault="00992883" w:rsidP="00197A0E">
      <w:pPr>
        <w:spacing w:before="0" w:line="240" w:lineRule="auto"/>
        <w:ind w:left="720" w:hanging="720"/>
        <w:rPr>
          <w:sz w:val="16"/>
          <w:szCs w:val="16"/>
        </w:rPr>
      </w:pPr>
      <w:r w:rsidRPr="00197A0E">
        <w:rPr>
          <w:sz w:val="16"/>
          <w:szCs w:val="16"/>
        </w:rPr>
        <w:t>Masoud, G.; Abbass, A.; Abaza, A.; Hazzah, W. (2016). Bacteriological quality of some swimming pools in Alexandria with special reference to Staphylococcus aureus. Environmental Monitoring and Assessment 188 (7). DOI:10.1007/s10661-016-5427-8 [Not a recreational water quality study].</w:t>
      </w:r>
    </w:p>
    <w:p w14:paraId="6ED45136" w14:textId="77777777" w:rsidR="00197A0E" w:rsidRPr="00197A0E" w:rsidRDefault="00992883" w:rsidP="00197A0E">
      <w:pPr>
        <w:spacing w:before="0" w:line="240" w:lineRule="auto"/>
        <w:ind w:left="720" w:hanging="720"/>
        <w:rPr>
          <w:sz w:val="16"/>
          <w:szCs w:val="16"/>
        </w:rPr>
      </w:pPr>
      <w:r w:rsidRPr="00197A0E">
        <w:rPr>
          <w:sz w:val="16"/>
          <w:szCs w:val="16"/>
        </w:rPr>
        <w:t>Matei, I. A.; D'Amico, G.; Yao, P. K.; Ionica, A. M.; Kanyari, P. W. N.; Daskalaki, A. A.; Dumitrache, M. O.; Sandor, A. D.; Gherman, C. M.; Qablan, M.; Modrý, D.; Mihalca, A. D. (2016). Molecular detection of Anaplasma platys infection in free-roaming dogs and ticks from Kenya and Ivory Coast. Parasites and Vectors 9 (1). DOI:10.1186/s13071-016-1443-3 [Not a recreational water quality study].</w:t>
      </w:r>
    </w:p>
    <w:p w14:paraId="623C88A4" w14:textId="6393E86C" w:rsidR="00197A0E" w:rsidRPr="00197A0E" w:rsidRDefault="00992883" w:rsidP="00197A0E">
      <w:pPr>
        <w:spacing w:before="0" w:line="240" w:lineRule="auto"/>
        <w:ind w:left="720" w:hanging="720"/>
        <w:rPr>
          <w:sz w:val="16"/>
          <w:szCs w:val="16"/>
        </w:rPr>
      </w:pPr>
      <w:r w:rsidRPr="00197A0E">
        <w:rPr>
          <w:sz w:val="16"/>
          <w:szCs w:val="16"/>
        </w:rPr>
        <w:t>Mater, N.; Geret, F.; Castillo, L.; Faucet-Marquis, V.; Albasi, C.; Pfohl-Leszkowicz, A. (2014). In vitro tests aiding ecological risk assessment of ciprofloxacin, tamoxifen and cyclophosphamide in range of concentrations released in hospital wastewater and surface water. Environment International 63</w:t>
      </w:r>
      <w:r w:rsidR="001B3420">
        <w:rPr>
          <w:sz w:val="16"/>
          <w:szCs w:val="16"/>
        </w:rPr>
        <w:t>:</w:t>
      </w:r>
      <w:r w:rsidRPr="00197A0E">
        <w:rPr>
          <w:sz w:val="16"/>
          <w:szCs w:val="16"/>
        </w:rPr>
        <w:t xml:space="preserve"> 191-200. DOI:10.1016/j.envint.2013.11.011 [Not a recreational water quality study].</w:t>
      </w:r>
    </w:p>
    <w:p w14:paraId="4752D784" w14:textId="3C485CB0" w:rsidR="00197A0E" w:rsidRPr="00197A0E" w:rsidRDefault="00992883" w:rsidP="00197A0E">
      <w:pPr>
        <w:spacing w:before="0" w:line="240" w:lineRule="auto"/>
        <w:ind w:left="720" w:hanging="720"/>
        <w:rPr>
          <w:sz w:val="16"/>
          <w:szCs w:val="16"/>
        </w:rPr>
      </w:pPr>
      <w:r w:rsidRPr="00197A0E">
        <w:rPr>
          <w:sz w:val="16"/>
          <w:szCs w:val="16"/>
        </w:rPr>
        <w:t>Mathai, Prince P.; Staley, Christopher; Sadowsky, Michael J. (2020). Sequence-enabled community-based microbial source tracking in surface waters using machine learning classification: A review. Journal of Microbiological Methods 177</w:t>
      </w:r>
      <w:r w:rsidR="001B3420">
        <w:rPr>
          <w:sz w:val="16"/>
          <w:szCs w:val="16"/>
        </w:rPr>
        <w:t>:</w:t>
      </w:r>
      <w:r w:rsidRPr="00197A0E">
        <w:rPr>
          <w:sz w:val="16"/>
          <w:szCs w:val="16"/>
        </w:rPr>
        <w:t xml:space="preserve"> 106050. DOI:10.1016/j.mimet.2020.106050 [Not a recreational water quality study].</w:t>
      </w:r>
    </w:p>
    <w:p w14:paraId="5022B7EC" w14:textId="3F18A387" w:rsidR="00197A0E" w:rsidRPr="00197A0E" w:rsidRDefault="00992883" w:rsidP="00197A0E">
      <w:pPr>
        <w:spacing w:before="0" w:line="240" w:lineRule="auto"/>
        <w:ind w:left="720" w:hanging="720"/>
        <w:rPr>
          <w:sz w:val="16"/>
          <w:szCs w:val="16"/>
        </w:rPr>
      </w:pPr>
      <w:r w:rsidRPr="00197A0E">
        <w:rPr>
          <w:sz w:val="16"/>
          <w:szCs w:val="16"/>
        </w:rPr>
        <w:t>Mathew, Riya Ann; Abraham, Marykutty (2020). Bioremediation of diesel oil in marine environment. Oil &amp; Gas Science and Technology-Revue D Ifp Energies Nouvelles 75</w:t>
      </w:r>
      <w:r w:rsidR="001B3420">
        <w:rPr>
          <w:sz w:val="16"/>
          <w:szCs w:val="16"/>
        </w:rPr>
        <w:t>:</w:t>
      </w:r>
      <w:r w:rsidRPr="00197A0E">
        <w:rPr>
          <w:sz w:val="16"/>
          <w:szCs w:val="16"/>
        </w:rPr>
        <w:t xml:space="preserve"> 60. DOI:10.2516/ogst/2020053 [Not a recreational water quality study].</w:t>
      </w:r>
    </w:p>
    <w:p w14:paraId="5EF6B1D3" w14:textId="77777777" w:rsidR="00197A0E" w:rsidRPr="00197A0E" w:rsidRDefault="00992883" w:rsidP="00197A0E">
      <w:pPr>
        <w:spacing w:before="0" w:line="240" w:lineRule="auto"/>
        <w:ind w:left="720" w:hanging="720"/>
        <w:rPr>
          <w:sz w:val="16"/>
          <w:szCs w:val="16"/>
        </w:rPr>
      </w:pPr>
      <w:r w:rsidRPr="00197A0E">
        <w:rPr>
          <w:sz w:val="16"/>
          <w:szCs w:val="16"/>
        </w:rPr>
        <w:t>Mathys, Dimitria A.; Mollenkopf, Dixie F.; Feicht, Sydnee M.; Adams, Rachael J.; Albers, Amy L.; Stuever, David M.; Grooters, Susan V.; Ballash, Gregory A.; Daniels, Joshua B.; Wittum, Thomas E. (2019). Carbapenemase-producing Enterobacteriaceae and Aeromonas spp. present in wastewater treatment plant effluent and nearby surface waters in the US. Plos One 14 (6)e0218650. DOI:10.1371/journal.pone.0218650 [Not a recreational water quality study].</w:t>
      </w:r>
    </w:p>
    <w:p w14:paraId="3910C45E" w14:textId="77777777" w:rsidR="00197A0E" w:rsidRPr="00197A0E" w:rsidRDefault="00992883" w:rsidP="00197A0E">
      <w:pPr>
        <w:spacing w:before="0" w:line="240" w:lineRule="auto"/>
        <w:ind w:left="720" w:hanging="720"/>
        <w:rPr>
          <w:sz w:val="16"/>
          <w:szCs w:val="16"/>
        </w:rPr>
      </w:pPr>
      <w:r w:rsidRPr="00197A0E">
        <w:rPr>
          <w:sz w:val="16"/>
          <w:szCs w:val="16"/>
        </w:rPr>
        <w:t>Matthews, B. L.; Franklin, R. C. (2018). Examination of a pilot intervention program to change parent supervision behaviour at Australian public swimming pools. Health Promotion Journal of Australia 29 (2)153-159. DOI:10.1002/hpja.37 [Not a recreational water quality study].</w:t>
      </w:r>
    </w:p>
    <w:p w14:paraId="534A2662" w14:textId="77777777" w:rsidR="00197A0E" w:rsidRPr="00197A0E" w:rsidRDefault="00992883" w:rsidP="00197A0E">
      <w:pPr>
        <w:spacing w:before="0" w:line="240" w:lineRule="auto"/>
        <w:ind w:left="720" w:hanging="720"/>
        <w:rPr>
          <w:sz w:val="16"/>
          <w:szCs w:val="16"/>
        </w:rPr>
      </w:pPr>
      <w:r w:rsidRPr="00197A0E">
        <w:rPr>
          <w:sz w:val="16"/>
          <w:szCs w:val="16"/>
        </w:rPr>
        <w:t>Matthews, M. W.; Bernard, S.; Winter, K. (2010). Remote sensing of cyanobacteria-dominant algal blooms and water quality parameters in Zeekoevlei, a small hypertrophic lake, using MERIS. Remote Sensing of Environment 114 (9)2070-2087. DOI:10.1016/j.rse.2010.04.013 [Not a recreational water quality study].</w:t>
      </w:r>
    </w:p>
    <w:p w14:paraId="5EAF6E71" w14:textId="77777777" w:rsidR="00197A0E" w:rsidRPr="00197A0E" w:rsidRDefault="00992883" w:rsidP="00197A0E">
      <w:pPr>
        <w:spacing w:before="0" w:line="240" w:lineRule="auto"/>
        <w:ind w:left="720" w:hanging="720"/>
        <w:rPr>
          <w:sz w:val="16"/>
          <w:szCs w:val="16"/>
        </w:rPr>
      </w:pPr>
      <w:r w:rsidRPr="00197A0E">
        <w:rPr>
          <w:sz w:val="16"/>
          <w:szCs w:val="16"/>
        </w:rPr>
        <w:t>Mauffret, A.; Caprais, M. P.; Gourmelon, M. (2012). Relevance of Bacteroidales and F-specific RNA bacteriophages for efficient fecal contamination tracking at the level of a catchment in France. Applied and Environmental Microbiology 78 (15)5143-5152. DOI:10.1128/AEM.00315-12 [Not a recreational water quality study].</w:t>
      </w:r>
    </w:p>
    <w:p w14:paraId="0B2CD406" w14:textId="77777777" w:rsidR="00197A0E" w:rsidRPr="00197A0E" w:rsidRDefault="00992883" w:rsidP="00197A0E">
      <w:pPr>
        <w:spacing w:before="0" w:line="240" w:lineRule="auto"/>
        <w:ind w:left="720" w:hanging="720"/>
        <w:rPr>
          <w:sz w:val="16"/>
          <w:szCs w:val="16"/>
        </w:rPr>
      </w:pPr>
      <w:r w:rsidRPr="00197A0E">
        <w:rPr>
          <w:sz w:val="16"/>
          <w:szCs w:val="16"/>
        </w:rPr>
        <w:t>Maunula, L.; Söderberg, K.; Vahtera, H.; Vuorilehto, V. P.; Von Bonsdorff, C. H.; Valtari, M.; Laakso, T.; Lahti, K. (2012). Presence of human noro- and adenoviruses in river and treated wastewater, a longitudinal study and method comparison. Journal of Water and Health 10 (1)87-99. DOI:10.2166/wh.2011.095 [Not a recreational water quality study].</w:t>
      </w:r>
    </w:p>
    <w:p w14:paraId="51CE9E08" w14:textId="2F4658D9" w:rsidR="00197A0E" w:rsidRPr="00197A0E" w:rsidRDefault="00992883" w:rsidP="00197A0E">
      <w:pPr>
        <w:spacing w:before="0" w:line="240" w:lineRule="auto"/>
        <w:ind w:left="720" w:hanging="720"/>
        <w:rPr>
          <w:sz w:val="16"/>
          <w:szCs w:val="16"/>
        </w:rPr>
      </w:pPr>
      <w:r w:rsidRPr="00197A0E">
        <w:rPr>
          <w:sz w:val="16"/>
          <w:szCs w:val="16"/>
        </w:rPr>
        <w:t>Maurer, L.; Villette, C.; Zumsteg, J.; Wanko, A.; Heintz, D. (2020). Large scale micropollutants and lipids screening in the sludge layers and the ecosystem of a vertical flow constructed wetland. Science of the Total Environment 746. DOI:10.1016/j.scitotenv.2020.141196 [Not a recreational water quality study].</w:t>
      </w:r>
    </w:p>
    <w:p w14:paraId="7E91670E" w14:textId="38CB3867" w:rsidR="00197A0E" w:rsidRPr="00197A0E" w:rsidRDefault="00992883" w:rsidP="00197A0E">
      <w:pPr>
        <w:spacing w:before="0" w:line="240" w:lineRule="auto"/>
        <w:ind w:left="720" w:hanging="720"/>
        <w:rPr>
          <w:sz w:val="16"/>
          <w:szCs w:val="16"/>
        </w:rPr>
      </w:pPr>
      <w:r w:rsidRPr="00197A0E">
        <w:rPr>
          <w:sz w:val="16"/>
          <w:szCs w:val="16"/>
        </w:rPr>
        <w:t>Mavridou, Athena (2015). Health risks associated with microbial contamination of seashore sand. [Not a recreational water quality study].</w:t>
      </w:r>
    </w:p>
    <w:p w14:paraId="2B2B6F3C" w14:textId="77777777" w:rsidR="00197A0E" w:rsidRPr="00197A0E" w:rsidRDefault="00992883" w:rsidP="00197A0E">
      <w:pPr>
        <w:spacing w:before="0" w:line="240" w:lineRule="auto"/>
        <w:ind w:left="720" w:hanging="720"/>
        <w:rPr>
          <w:sz w:val="16"/>
          <w:szCs w:val="16"/>
        </w:rPr>
      </w:pPr>
      <w:r w:rsidRPr="00197A0E">
        <w:rPr>
          <w:sz w:val="16"/>
          <w:szCs w:val="16"/>
        </w:rPr>
        <w:t>Mazza, D.; Harrison, C.; Taft, A.; Brijnath, B.; Britt, H.; Hobbs, M.; Stewart, K.; Hussainy, S. (2012). Current contraceptive management in Australian general practice: An analysis of BEACH data. Medical Journal of Australia 197 (2)110-115. DOI:10.5694/mja11.11599 [Not a recreational water quality study].</w:t>
      </w:r>
    </w:p>
    <w:p w14:paraId="3C57210C" w14:textId="77777777" w:rsidR="00197A0E" w:rsidRPr="00197A0E" w:rsidRDefault="00992883" w:rsidP="00197A0E">
      <w:pPr>
        <w:spacing w:before="0" w:line="240" w:lineRule="auto"/>
        <w:ind w:left="720" w:hanging="720"/>
        <w:rPr>
          <w:sz w:val="16"/>
          <w:szCs w:val="16"/>
        </w:rPr>
      </w:pPr>
      <w:r w:rsidRPr="00197A0E">
        <w:rPr>
          <w:sz w:val="16"/>
          <w:szCs w:val="16"/>
        </w:rPr>
        <w:t>McAuley, C. F.; Webb, C.; Makani, J.; Macharia, A.; Uyoga, S.; Opi, D. H.; Ndila, C.; Ngatia, A.; Scott, J. A. G.; Marsh, K.; Williams, T. N. (2010). High mortality from Plasmodium falciparum malaria in children living with sickle cell anemia on the coast of Kenya. Blood 116 (10)1663-1668. DOI:10.1182/blood-2010-01-265249 [Not a recreational water quality study].</w:t>
      </w:r>
    </w:p>
    <w:p w14:paraId="759B9170" w14:textId="77777777" w:rsidR="00197A0E" w:rsidRPr="00197A0E" w:rsidRDefault="00992883" w:rsidP="00197A0E">
      <w:pPr>
        <w:spacing w:before="0" w:line="240" w:lineRule="auto"/>
        <w:ind w:left="720" w:hanging="720"/>
        <w:rPr>
          <w:sz w:val="16"/>
          <w:szCs w:val="16"/>
        </w:rPr>
      </w:pPr>
      <w:r w:rsidRPr="00197A0E">
        <w:rPr>
          <w:sz w:val="16"/>
          <w:szCs w:val="16"/>
        </w:rPr>
        <w:t>McAuliffe, L.; Fortin Ensign, S.; Larson, D.; Bavaro, M.; Yetto, J.; Cathey, M.; Mukaigawara, M.; Narita, M.; Ohkusu, K.; Quast, T.; Volk, C. (2019). Severe CNS angiostrongyliasis in a young marine: a case report and literature review. The Lancet Infectious Diseases 19 (4)e132-e142. DOI:10.1016/S1473-3099(18)30434-1 [Not a recreational water quality study].</w:t>
      </w:r>
    </w:p>
    <w:p w14:paraId="6C276BD9" w14:textId="77777777" w:rsidR="00197A0E" w:rsidRPr="00197A0E" w:rsidRDefault="00992883" w:rsidP="00197A0E">
      <w:pPr>
        <w:spacing w:before="0" w:line="240" w:lineRule="auto"/>
        <w:ind w:left="720" w:hanging="720"/>
        <w:rPr>
          <w:sz w:val="16"/>
          <w:szCs w:val="16"/>
        </w:rPr>
      </w:pPr>
      <w:r w:rsidRPr="00197A0E">
        <w:rPr>
          <w:sz w:val="16"/>
          <w:szCs w:val="16"/>
        </w:rPr>
        <w:t>McBride, G. B. (2011). Explaining differential sources of zoonotic pathogens in intensively-farmed catchments using kinematic waves. Water Science and Technology 63 (4)695-703. DOI:10.2166/wst.2011.113 [Not a recreational water quality study].</w:t>
      </w:r>
    </w:p>
    <w:p w14:paraId="3F614EE8" w14:textId="77777777" w:rsidR="00197A0E" w:rsidRPr="00197A0E" w:rsidRDefault="00992883" w:rsidP="00197A0E">
      <w:pPr>
        <w:spacing w:before="0" w:line="240" w:lineRule="auto"/>
        <w:ind w:left="720" w:hanging="720"/>
        <w:rPr>
          <w:sz w:val="16"/>
          <w:szCs w:val="16"/>
        </w:rPr>
      </w:pPr>
      <w:r w:rsidRPr="00197A0E">
        <w:rPr>
          <w:sz w:val="16"/>
          <w:szCs w:val="16"/>
        </w:rPr>
        <w:t>McDaniel, T. V.; Ross, N.; Martin, P. A.; Steer, H.; Abbey, A. M. I.; Lesage, S. (2007). Bioremediation of tetrachloroethylene-contaminated groundwater in a model aquifer: Effects on green frogs (Rana clamitans) and Xenopus laevis as potential wetland receptors. Archives of Environmental Contamination and Toxicology 52 (3)410-417. DOI:10.1007/s00244-005-8218-8 [Not a recreational water quality study].</w:t>
      </w:r>
    </w:p>
    <w:p w14:paraId="131CE37D" w14:textId="77777777" w:rsidR="00197A0E" w:rsidRPr="00197A0E" w:rsidRDefault="00992883" w:rsidP="00197A0E">
      <w:pPr>
        <w:spacing w:before="0" w:line="240" w:lineRule="auto"/>
        <w:ind w:left="720" w:hanging="720"/>
        <w:rPr>
          <w:sz w:val="16"/>
          <w:szCs w:val="16"/>
        </w:rPr>
      </w:pPr>
      <w:r w:rsidRPr="00197A0E">
        <w:rPr>
          <w:sz w:val="16"/>
          <w:szCs w:val="16"/>
        </w:rPr>
        <w:t>McDonnell-Dowling, K.; Kleefeld, S.; Kelly, J. P. (2017). Consequences of oral gavage during gestation and lactation on rat dams and the neurodevelopment and behavior of their offspring. Journal of the American Association for Laboratory Animal Science 56 (1)79-83. URL:https://www.scopus.com/inward/record.uri?eid=2-s2.0-85010015214&amp;partnerID=40&amp;md5=eda1c70064fefe4ef92cd41b4140041f [Not a recreational water quality study].</w:t>
      </w:r>
    </w:p>
    <w:p w14:paraId="564FF7A5" w14:textId="673F8A67" w:rsidR="00197A0E" w:rsidRPr="00197A0E" w:rsidRDefault="00992883" w:rsidP="00197A0E">
      <w:pPr>
        <w:spacing w:before="0" w:line="240" w:lineRule="auto"/>
        <w:ind w:left="720" w:hanging="720"/>
        <w:rPr>
          <w:sz w:val="16"/>
          <w:szCs w:val="16"/>
        </w:rPr>
      </w:pPr>
      <w:r w:rsidRPr="00197A0E">
        <w:rPr>
          <w:sz w:val="16"/>
          <w:szCs w:val="16"/>
        </w:rPr>
        <w:t>McDowell, R. W.; Cox, N.; Snelder, T. H. (2017). Assessing the yield and load of contaminants with stream order: Would policy requiring livestock to be fenced out of high-order streams decrease catchment contaminant loads? Journal of Environmental Quality 46 (5)1038-1047. DOI:10.2134/jeq2017.05.0212 [Not a recreational water quality study].</w:t>
      </w:r>
    </w:p>
    <w:p w14:paraId="54DC487C" w14:textId="77777777" w:rsidR="00197A0E" w:rsidRPr="00197A0E" w:rsidRDefault="00992883" w:rsidP="00197A0E">
      <w:pPr>
        <w:spacing w:before="0" w:line="240" w:lineRule="auto"/>
        <w:ind w:left="720" w:hanging="720"/>
        <w:rPr>
          <w:sz w:val="16"/>
          <w:szCs w:val="16"/>
        </w:rPr>
      </w:pPr>
      <w:r w:rsidRPr="00197A0E">
        <w:rPr>
          <w:sz w:val="16"/>
          <w:szCs w:val="16"/>
        </w:rPr>
        <w:t>McFadden, A. M. J.; McFadden, B. D.; Mackereth, G. F.; Clough, R. R.; Hueston, L.; Gradwell, B.; Dymond, M. (2009). A serological survey of cattle in the thames-coromandel district of new zealand for antibodies to ross river virus. New Zealand Veterinary Journal 57 (2)116-120. DOI:10.1080/00480169.2009.36888 [Not a recreational water quality study].</w:t>
      </w:r>
    </w:p>
    <w:p w14:paraId="21D5AB32" w14:textId="77777777" w:rsidR="00197A0E" w:rsidRPr="00197A0E" w:rsidRDefault="00992883" w:rsidP="00197A0E">
      <w:pPr>
        <w:spacing w:before="0" w:line="240" w:lineRule="auto"/>
        <w:ind w:left="720" w:hanging="720"/>
        <w:rPr>
          <w:sz w:val="16"/>
          <w:szCs w:val="16"/>
        </w:rPr>
      </w:pPr>
      <w:r w:rsidRPr="00197A0E">
        <w:rPr>
          <w:sz w:val="16"/>
          <w:szCs w:val="16"/>
        </w:rPr>
        <w:t>McLain, J. E. T.; Williams, C. F. (2008). Seasonal variation in accurate identification of Escherichia coli within a constructed wetland receiving tertiary-treated municipal effluent. Water Research 42 (15)4041-4048. DOI:10.1016/j.watres.2008.06.003 [Not a recreational water quality study].</w:t>
      </w:r>
    </w:p>
    <w:p w14:paraId="1D155118" w14:textId="0BAD7A19" w:rsidR="00197A0E" w:rsidRPr="00197A0E" w:rsidRDefault="00992883" w:rsidP="00197A0E">
      <w:pPr>
        <w:spacing w:before="0" w:line="240" w:lineRule="auto"/>
        <w:ind w:left="720" w:hanging="720"/>
        <w:rPr>
          <w:sz w:val="16"/>
          <w:szCs w:val="16"/>
        </w:rPr>
      </w:pPr>
      <w:r w:rsidRPr="00197A0E">
        <w:rPr>
          <w:sz w:val="16"/>
          <w:szCs w:val="16"/>
        </w:rPr>
        <w:t>McLellan, Sandra L; Sauer, Elizabeth P; Corsi, Steve R; Bootsma, Melinda J; Boehm, Alexandria B; Spencer, Susan K; Borchardt, Mark A (2018). Sewage loading and microbial risk in urban waters of the Great Lakes. Elementa (Washington, DC) 6. [Not a recreational water quality study].</w:t>
      </w:r>
    </w:p>
    <w:p w14:paraId="55D4B479" w14:textId="77777777" w:rsidR="00197A0E" w:rsidRPr="00197A0E" w:rsidRDefault="00992883" w:rsidP="00197A0E">
      <w:pPr>
        <w:spacing w:before="0" w:line="240" w:lineRule="auto"/>
        <w:ind w:left="720" w:hanging="720"/>
        <w:rPr>
          <w:sz w:val="16"/>
          <w:szCs w:val="16"/>
        </w:rPr>
      </w:pPr>
      <w:r w:rsidRPr="00197A0E">
        <w:rPr>
          <w:sz w:val="16"/>
          <w:szCs w:val="16"/>
        </w:rPr>
        <w:t>McMaster, M. E. (2011). Heated indoor swimming pools, infants, and the pathogenesis of adolescent idiopathic scoliosis: A neurogenic hypothesis. Environmental Health: A Global Access Science Source 10 (1). DOI:10.1186/1476-069X-10-86 [Not a recreational water quality study].</w:t>
      </w:r>
    </w:p>
    <w:p w14:paraId="5C1C6CFB" w14:textId="23E1640C" w:rsidR="00197A0E" w:rsidRPr="00197A0E" w:rsidRDefault="00992883" w:rsidP="00197A0E">
      <w:pPr>
        <w:spacing w:before="0" w:line="240" w:lineRule="auto"/>
        <w:ind w:left="720" w:hanging="720"/>
        <w:rPr>
          <w:sz w:val="16"/>
          <w:szCs w:val="16"/>
        </w:rPr>
      </w:pPr>
      <w:r w:rsidRPr="00197A0E">
        <w:rPr>
          <w:sz w:val="16"/>
          <w:szCs w:val="16"/>
        </w:rPr>
        <w:t>McMaster, M. E.; Lee, A. J.; Burwell, R. G. (2006). Indoor heated swimming pools: The vulnerability of some infants to develop spinal asymmetries years later. 123. URL:https://www.scopus.com/inward/record.uri?eid=2-s2.0-37349072873&amp;partnerID=40&amp;md5=1f388364080a0332b28cae94c597fe2a [Not a recreational water quality study].</w:t>
      </w:r>
    </w:p>
    <w:p w14:paraId="498DD005" w14:textId="18C7EC0A" w:rsidR="00197A0E" w:rsidRPr="00197A0E" w:rsidRDefault="00992883" w:rsidP="00197A0E">
      <w:pPr>
        <w:spacing w:before="0" w:line="240" w:lineRule="auto"/>
        <w:ind w:left="720" w:hanging="720"/>
        <w:rPr>
          <w:sz w:val="16"/>
          <w:szCs w:val="16"/>
        </w:rPr>
      </w:pPr>
      <w:r w:rsidRPr="00197A0E">
        <w:rPr>
          <w:sz w:val="16"/>
          <w:szCs w:val="16"/>
        </w:rPr>
        <w:t>McMinn, B. R.; Rhodes, E. R.; Huff, E. M.; Wanjugi, P.; Ware, M. M.; Nappier, S. P.; Cyterski, M.; Shanks, O. C.; Oshima, K.; Korajkic, A. (2018). Comparison of somatic and F+ coliphage enumeration methods with large volume surface water samples. Journal of Virological Methods 261</w:t>
      </w:r>
      <w:r w:rsidR="001B3420">
        <w:rPr>
          <w:sz w:val="16"/>
          <w:szCs w:val="16"/>
        </w:rPr>
        <w:t>:</w:t>
      </w:r>
      <w:r w:rsidRPr="00197A0E">
        <w:rPr>
          <w:sz w:val="16"/>
          <w:szCs w:val="16"/>
        </w:rPr>
        <w:t xml:space="preserve"> 63-66. DOI:10.1016/j.jviromet.2018.08.007 [Not a recreational water quality study].</w:t>
      </w:r>
    </w:p>
    <w:p w14:paraId="60722CCD" w14:textId="48B700A4" w:rsidR="00197A0E" w:rsidRPr="00197A0E" w:rsidRDefault="00992883" w:rsidP="00197A0E">
      <w:pPr>
        <w:spacing w:before="0" w:line="240" w:lineRule="auto"/>
        <w:ind w:left="720" w:hanging="720"/>
        <w:rPr>
          <w:sz w:val="16"/>
          <w:szCs w:val="16"/>
        </w:rPr>
      </w:pPr>
      <w:r w:rsidRPr="00197A0E">
        <w:rPr>
          <w:sz w:val="16"/>
          <w:szCs w:val="16"/>
        </w:rPr>
        <w:t>McQuaig, SM; Noble, RT (2011). Viruses as tracers of fecal contamination. Microbial Source Tracking: Methods, Applications, and Case Studies 113-135. [Not a recreational water quality study].</w:t>
      </w:r>
    </w:p>
    <w:p w14:paraId="172D9E46" w14:textId="77777777" w:rsidR="00197A0E" w:rsidRPr="00197A0E" w:rsidRDefault="00992883" w:rsidP="00197A0E">
      <w:pPr>
        <w:spacing w:before="0" w:line="240" w:lineRule="auto"/>
        <w:ind w:left="720" w:hanging="720"/>
        <w:rPr>
          <w:sz w:val="16"/>
          <w:szCs w:val="16"/>
        </w:rPr>
      </w:pPr>
      <w:r w:rsidRPr="00197A0E">
        <w:rPr>
          <w:sz w:val="16"/>
          <w:szCs w:val="16"/>
        </w:rPr>
        <w:t>Meador, T. B.; Goldenstein, N. I.; Gogou, A.; Herut, B.; Psarra, S.; Tsagaraki, T. M.; Hinrichs, K. U. (2017). Planktonic lipidome responses to Aeolian dust input in low-biomass oligotrophic marine mesocosms. Frontiers in Marine Science 4 (APR). DOI:10.3389/fmars.2017.00113 [Not a recreational water quality study].</w:t>
      </w:r>
    </w:p>
    <w:p w14:paraId="4C1DA930" w14:textId="77777777" w:rsidR="00197A0E" w:rsidRPr="00197A0E" w:rsidRDefault="00992883" w:rsidP="00197A0E">
      <w:pPr>
        <w:spacing w:before="0" w:line="240" w:lineRule="auto"/>
        <w:ind w:left="720" w:hanging="720"/>
        <w:rPr>
          <w:sz w:val="16"/>
          <w:szCs w:val="16"/>
        </w:rPr>
      </w:pPr>
      <w:r w:rsidRPr="00197A0E">
        <w:rPr>
          <w:sz w:val="16"/>
          <w:szCs w:val="16"/>
        </w:rPr>
        <w:t>Medeiros, W. M. V.; da Silva, C. E.; Lins, R. P. M. (2018). Seasonal and spatial evaluation of the surface water quality in the Longá river watershed, piauí, Brazil. Revista Ambiente e Agua 13 (2). DOI:10.4136/ambi-agua.2054 [Not a recreational water quality study].</w:t>
      </w:r>
    </w:p>
    <w:p w14:paraId="28F07466" w14:textId="2FA07895" w:rsidR="00197A0E" w:rsidRPr="00197A0E" w:rsidRDefault="00992883" w:rsidP="00197A0E">
      <w:pPr>
        <w:spacing w:before="0" w:line="240" w:lineRule="auto"/>
        <w:ind w:left="720" w:hanging="720"/>
        <w:rPr>
          <w:sz w:val="16"/>
          <w:szCs w:val="16"/>
        </w:rPr>
      </w:pPr>
      <w:r w:rsidRPr="00197A0E">
        <w:rPr>
          <w:sz w:val="16"/>
          <w:szCs w:val="16"/>
        </w:rPr>
        <w:t>Medema, Gertjan; Smeets, Patrick (2004). The interaction between quantitative microbial risk assessment and risk management in the water safety plan. Microrisk, February. [Not a recreational water quality study].</w:t>
      </w:r>
    </w:p>
    <w:p w14:paraId="2BAE3E5A" w14:textId="77777777" w:rsidR="00197A0E" w:rsidRPr="00197A0E" w:rsidRDefault="00992883" w:rsidP="00197A0E">
      <w:pPr>
        <w:spacing w:before="0" w:line="240" w:lineRule="auto"/>
        <w:ind w:left="720" w:hanging="720"/>
        <w:rPr>
          <w:sz w:val="16"/>
          <w:szCs w:val="16"/>
        </w:rPr>
      </w:pPr>
      <w:r w:rsidRPr="00197A0E">
        <w:rPr>
          <w:sz w:val="16"/>
          <w:szCs w:val="16"/>
        </w:rPr>
        <w:t>Meeroff, D. E.; Bloetscher, F.; Bocca, T.; Morin, F. (2008). Evaluation of water quality impacts of on-site treatment and disposal systems on urban coastal waters. Water, Air, and Soil Pollution 192 (43922)45597. DOI:10.1007/s11270-008-9630-2 [Not a recreational water quality study].</w:t>
      </w:r>
    </w:p>
    <w:p w14:paraId="569ADF9B" w14:textId="77777777" w:rsidR="00197A0E" w:rsidRPr="00197A0E" w:rsidRDefault="00992883" w:rsidP="00197A0E">
      <w:pPr>
        <w:spacing w:before="0" w:line="240" w:lineRule="auto"/>
        <w:ind w:left="720" w:hanging="720"/>
        <w:rPr>
          <w:sz w:val="16"/>
          <w:szCs w:val="16"/>
        </w:rPr>
      </w:pPr>
      <w:r w:rsidRPr="00197A0E">
        <w:rPr>
          <w:sz w:val="16"/>
          <w:szCs w:val="16"/>
        </w:rPr>
        <w:t>Meeroff, D. E.; Bloetscher, F.; Long, S. C.; Bocca, T. (2014). The use of multiple tracers to evaluate the impact of sewered and non-sewered development on coastal water quality in a rural area of Florida. Water Environment Research 86 (5)445-456. DOI:10.2175/106143013X13807328848135 [Not a recreational water quality study].</w:t>
      </w:r>
    </w:p>
    <w:p w14:paraId="0E812024" w14:textId="77777777" w:rsidR="00197A0E" w:rsidRPr="00197A0E" w:rsidRDefault="00992883" w:rsidP="00197A0E">
      <w:pPr>
        <w:spacing w:before="0" w:line="240" w:lineRule="auto"/>
        <w:ind w:left="720" w:hanging="720"/>
        <w:rPr>
          <w:sz w:val="16"/>
          <w:szCs w:val="16"/>
        </w:rPr>
      </w:pPr>
      <w:r w:rsidRPr="00197A0E">
        <w:rPr>
          <w:sz w:val="16"/>
          <w:szCs w:val="16"/>
        </w:rPr>
        <w:t>Mehrdadi, N.; Bagvand, A. (2006). An investigation of water quality of Tajan river and its impact on Caspian Sea (Mazandaran province north of I.R. Iran). Asian Journal of Chemistry 18 (3)2009-2015. URL:https://www.scopus.com/inward/record.uri?eid=2-s2.0-33745844845&amp;partnerID=40&amp;md5=9ff9b265bd87ba9442b4316cb53b85a6 [Not a recreational water quality study].</w:t>
      </w:r>
    </w:p>
    <w:p w14:paraId="0ABACEF6" w14:textId="77777777" w:rsidR="00197A0E" w:rsidRPr="00197A0E" w:rsidRDefault="00992883" w:rsidP="00197A0E">
      <w:pPr>
        <w:spacing w:before="0" w:line="240" w:lineRule="auto"/>
        <w:ind w:left="720" w:hanging="720"/>
        <w:rPr>
          <w:sz w:val="16"/>
          <w:szCs w:val="16"/>
        </w:rPr>
      </w:pPr>
      <w:r w:rsidRPr="00197A0E">
        <w:rPr>
          <w:sz w:val="16"/>
          <w:szCs w:val="16"/>
        </w:rPr>
        <w:t>Mehta, R.; Hodakowski, A.; Cai, X.; Lee, K. E.; Kestenbaum, B. R.; de Boer, I. H.; Fawzi, A.; Wong, T. Y.; Ix, J.; Klein, B.; Klein, R.; Isakova, T. (2017). Serum Phosphate and Retinal Microvascular Changes: The Multi-Ethnic Study of Atherosclerosis and the Beaver Dam Eye Study. Ophthalmic Epidemiology 24 (6)371-380. DOI:10.1080/09286586.2017.1304562 [Not a recreational water quality study].</w:t>
      </w:r>
    </w:p>
    <w:p w14:paraId="3BA26A97" w14:textId="77777777" w:rsidR="00197A0E" w:rsidRPr="00197A0E" w:rsidRDefault="00992883" w:rsidP="00197A0E">
      <w:pPr>
        <w:spacing w:before="0" w:line="240" w:lineRule="auto"/>
        <w:ind w:left="720" w:hanging="720"/>
        <w:rPr>
          <w:sz w:val="16"/>
          <w:szCs w:val="16"/>
        </w:rPr>
      </w:pPr>
      <w:r w:rsidRPr="00197A0E">
        <w:rPr>
          <w:sz w:val="16"/>
          <w:szCs w:val="16"/>
        </w:rPr>
        <w:t>Mei, Xi; Hu, Zhenyu; Zhou, Dongsheng; Zhou, Qi; Li, Xingxing; Wang, Xiaojia; Jing, Pan (2019). Sleep patterns, mobile phone use and psychological symptoms among adolescents in coastal developed city of China: an exploratory cross-sectional study. Sleep and Biological Rhythms 17 (2)233-241. DOI:10.1007/s41105-019-00208-1 [Not a recreational water quality study].</w:t>
      </w:r>
    </w:p>
    <w:p w14:paraId="60DFF7AC" w14:textId="77777777" w:rsidR="00197A0E" w:rsidRPr="00197A0E" w:rsidRDefault="00992883" w:rsidP="00197A0E">
      <w:pPr>
        <w:spacing w:before="0" w:line="240" w:lineRule="auto"/>
        <w:ind w:left="720" w:hanging="720"/>
        <w:rPr>
          <w:sz w:val="16"/>
          <w:szCs w:val="16"/>
        </w:rPr>
      </w:pPr>
      <w:r w:rsidRPr="00197A0E">
        <w:rPr>
          <w:sz w:val="16"/>
          <w:szCs w:val="16"/>
        </w:rPr>
        <w:t>Meinersmann, R. J.; Berrang, M. E.; Bradshaw, J. K.; Molina, M.; Cosby, D. E.; Genzlinger, L. L.; Snyder, B. J. (2020). Recovery of thermophilic Campylobacter by three sampling methods from river sites in Northeast Georgia, USA, and their antimicrobial resistance genes. Letters in Applied Microbiology 71 (1)102-107. DOI:10.1111/lam.13224 [Not a recreational water quality study].</w:t>
      </w:r>
    </w:p>
    <w:p w14:paraId="0B2D7301" w14:textId="3A3EC046" w:rsidR="00197A0E" w:rsidRPr="00197A0E" w:rsidRDefault="00992883" w:rsidP="00197A0E">
      <w:pPr>
        <w:spacing w:before="0" w:line="240" w:lineRule="auto"/>
        <w:ind w:left="720" w:hanging="720"/>
        <w:rPr>
          <w:sz w:val="16"/>
          <w:szCs w:val="16"/>
        </w:rPr>
      </w:pPr>
      <w:r w:rsidRPr="00197A0E">
        <w:rPr>
          <w:sz w:val="16"/>
          <w:szCs w:val="16"/>
        </w:rPr>
        <w:t>Mejdoub, Z.; Zaid, Y.; Hmimid, F.; Kabine, M. (2018). Assessment of metals bioaccumulation and bioavailability in mussels Mytilus galloprovincialis exposed to outfalls pollution in coastal areas of Casablanca. Journal of Trace Elements in Medicine and Biology 48</w:t>
      </w:r>
      <w:r w:rsidR="001B3420">
        <w:rPr>
          <w:sz w:val="16"/>
          <w:szCs w:val="16"/>
        </w:rPr>
        <w:t>:</w:t>
      </w:r>
      <w:r w:rsidRPr="00197A0E">
        <w:rPr>
          <w:sz w:val="16"/>
          <w:szCs w:val="16"/>
        </w:rPr>
        <w:t xml:space="preserve"> 30-37. DOI:10.1016/j.jtemb.2018.02.018 [Not a recreational water quality study].</w:t>
      </w:r>
    </w:p>
    <w:p w14:paraId="69A1A7F4" w14:textId="3866A4E7" w:rsidR="00197A0E" w:rsidRPr="00197A0E" w:rsidRDefault="00992883" w:rsidP="00197A0E">
      <w:pPr>
        <w:spacing w:before="0" w:line="240" w:lineRule="auto"/>
        <w:ind w:left="720" w:hanging="720"/>
        <w:rPr>
          <w:sz w:val="16"/>
          <w:szCs w:val="16"/>
        </w:rPr>
      </w:pPr>
      <w:r w:rsidRPr="00197A0E">
        <w:rPr>
          <w:sz w:val="16"/>
          <w:szCs w:val="16"/>
        </w:rPr>
        <w:t>Melati, I.; Lukman (2019). Bacteriological analysis of Lake Toba. 308. DOI:10.1088/1755-1315/308/1/012022 [Not a recreational water quality study].</w:t>
      </w:r>
    </w:p>
    <w:p w14:paraId="79B53D7D" w14:textId="77777777" w:rsidR="00197A0E" w:rsidRPr="00197A0E" w:rsidRDefault="00992883" w:rsidP="00197A0E">
      <w:pPr>
        <w:spacing w:before="0" w:line="240" w:lineRule="auto"/>
        <w:ind w:left="720" w:hanging="720"/>
        <w:rPr>
          <w:sz w:val="16"/>
          <w:szCs w:val="16"/>
        </w:rPr>
      </w:pPr>
      <w:r w:rsidRPr="00197A0E">
        <w:rPr>
          <w:sz w:val="16"/>
          <w:szCs w:val="16"/>
        </w:rPr>
        <w:t>Mendes, Marcia O.; Moraes, Mario A. P.; Renoiner, Ernesto I. M.; Dantas, Marta H. P.; Lanzieri, Tatiania M.; Fonseca, Carlos F.; Luna, Expedito J. A.; Hatch, Douglas L. (2009). Acute Conjunctivitis with Episcleritis and Anterior Uveitis Linked to Adiaspiromycosis and Freshwater Sponges, Amazon Region, Brazil, 2005. Emerging Infectious Diseases 15 (4)633-639. DOI:10.3201/eid1504.081281 [Not a recreational water quality study].</w:t>
      </w:r>
    </w:p>
    <w:p w14:paraId="3904DC4C" w14:textId="54D10A08" w:rsidR="00197A0E" w:rsidRPr="00197A0E" w:rsidRDefault="00992883" w:rsidP="00197A0E">
      <w:pPr>
        <w:spacing w:before="0" w:line="240" w:lineRule="auto"/>
        <w:ind w:left="720" w:hanging="720"/>
        <w:rPr>
          <w:sz w:val="16"/>
          <w:szCs w:val="16"/>
        </w:rPr>
      </w:pPr>
      <w:r w:rsidRPr="00197A0E">
        <w:rPr>
          <w:sz w:val="16"/>
          <w:szCs w:val="16"/>
        </w:rPr>
        <w:t>Meng, X.; Zhang, W.; Shan, B. (2021). Evaluating the biotoxicity of surface water in a grassy lake in North China. Journal of Environmental Sciences (China) 102</w:t>
      </w:r>
      <w:r w:rsidR="001B3420">
        <w:rPr>
          <w:sz w:val="16"/>
          <w:szCs w:val="16"/>
        </w:rPr>
        <w:t>:</w:t>
      </w:r>
      <w:r w:rsidRPr="00197A0E">
        <w:rPr>
          <w:sz w:val="16"/>
          <w:szCs w:val="16"/>
        </w:rPr>
        <w:t xml:space="preserve"> 316-325. DOI:10.1016/j.jes.2020.09.028 [Not a recreational water quality study].</w:t>
      </w:r>
    </w:p>
    <w:p w14:paraId="0A841B11" w14:textId="77777777" w:rsidR="00197A0E" w:rsidRPr="00197A0E" w:rsidRDefault="00992883" w:rsidP="00197A0E">
      <w:pPr>
        <w:spacing w:before="0" w:line="240" w:lineRule="auto"/>
        <w:ind w:left="720" w:hanging="720"/>
        <w:rPr>
          <w:sz w:val="16"/>
          <w:szCs w:val="16"/>
        </w:rPr>
      </w:pPr>
      <w:r w:rsidRPr="00197A0E">
        <w:rPr>
          <w:sz w:val="16"/>
          <w:szCs w:val="16"/>
        </w:rPr>
        <w:t>Merlo, C.; Abril, A.; Amé, M. V.; Argüello, G. A.; Carreras, H. A.; Chiappero, M. S.; Hued, A. C.; Wannaz, E.; Galanti, L. N.; Monferrán, M. V.; González, C. M.; Solís, V. M. (2011). Integral assessment of pollution in the Suquía River (Córdoba, Argentina) as a contribution to lotic ecosystem restoration programs. Science of the Total Environment 409 (23)5034-5045. DOI:10.1016/j.scitotenv.2011.08.037 [Not a recreational water quality study].</w:t>
      </w:r>
    </w:p>
    <w:p w14:paraId="090F0B49" w14:textId="77777777" w:rsidR="00197A0E" w:rsidRPr="00197A0E" w:rsidRDefault="00992883" w:rsidP="00197A0E">
      <w:pPr>
        <w:spacing w:before="0" w:line="240" w:lineRule="auto"/>
        <w:ind w:left="720" w:hanging="720"/>
        <w:rPr>
          <w:sz w:val="16"/>
          <w:szCs w:val="16"/>
        </w:rPr>
      </w:pPr>
      <w:r w:rsidRPr="00197A0E">
        <w:rPr>
          <w:sz w:val="16"/>
          <w:szCs w:val="16"/>
        </w:rPr>
        <w:t>Merz, J.; Nakarmi, G.; Shrestha, S.; Dahal, B. M.; Dongol, B. S.; Schaffner, M.; Shakya, S.; Sharma, S.; Weingartner, R. (2004). Public water sources in rural watersheds of Nepal's Middle Mountains: Issues and constraints. Environmental Management 34 (1)26-37. DOI:10.1007/s00267-004-0118-6 [Not a recreational water quality study].</w:t>
      </w:r>
    </w:p>
    <w:p w14:paraId="21309429" w14:textId="727AC61F" w:rsidR="00197A0E" w:rsidRPr="00197A0E" w:rsidRDefault="00992883" w:rsidP="00197A0E">
      <w:pPr>
        <w:spacing w:before="0" w:line="240" w:lineRule="auto"/>
        <w:ind w:left="720" w:hanging="720"/>
        <w:rPr>
          <w:sz w:val="16"/>
          <w:szCs w:val="16"/>
        </w:rPr>
      </w:pPr>
      <w:r w:rsidRPr="00197A0E">
        <w:rPr>
          <w:sz w:val="16"/>
          <w:szCs w:val="16"/>
        </w:rPr>
        <w:t>Mesquita, Sandra; Noble, Rachel T (2013). Recent developments in monitoring of microbiological indicators of water quality across a range of water types. Water resources planning, development and management 29-53. [Not a recreational water quality study].</w:t>
      </w:r>
    </w:p>
    <w:p w14:paraId="5FB0BBEA" w14:textId="77777777" w:rsidR="00197A0E" w:rsidRPr="00197A0E" w:rsidRDefault="00992883" w:rsidP="00197A0E">
      <w:pPr>
        <w:spacing w:before="0" w:line="240" w:lineRule="auto"/>
        <w:ind w:left="720" w:hanging="720"/>
        <w:rPr>
          <w:sz w:val="16"/>
          <w:szCs w:val="16"/>
        </w:rPr>
      </w:pPr>
      <w:r w:rsidRPr="00197A0E">
        <w:rPr>
          <w:sz w:val="16"/>
          <w:szCs w:val="16"/>
        </w:rPr>
        <w:t>Mewabo, A. P.; Moyou, R. S.; Kouemeni, L. E.; Ngogang, J. Y.; Kaptue, L.; Tambo, E. (2017). Assessing the prevalence of urogenital schistosomaisis and transmission risk factors amongst school-aged children around Mapé dam ecological suburbs in Malantouen district, Cameroon. Infectious Diseases of Poverty 6 (1). DOI:10.1186/s40249-017-0257-7 [Not a recreational water quality study].</w:t>
      </w:r>
    </w:p>
    <w:p w14:paraId="1A25E3BD" w14:textId="6B0F7EB5" w:rsidR="00197A0E" w:rsidRPr="00197A0E" w:rsidRDefault="00992883" w:rsidP="00197A0E">
      <w:pPr>
        <w:spacing w:before="0" w:line="240" w:lineRule="auto"/>
        <w:ind w:left="720" w:hanging="720"/>
        <w:rPr>
          <w:sz w:val="16"/>
          <w:szCs w:val="16"/>
        </w:rPr>
      </w:pPr>
      <w:r w:rsidRPr="00197A0E">
        <w:rPr>
          <w:sz w:val="16"/>
          <w:szCs w:val="16"/>
        </w:rPr>
        <w:t>Miao, Jing; Guo, Xuan; Liu, Weili; Yang, Dong; Shen, Zhiqiang; Qiu, Zhigang; Chen, Xiang; Zhang, Kunming; Hu, Hui; Yin, Jing; Yang, Zhongwei; Li, Junwen; Jin, Min (2018). Total coliforms as an indicator of human enterovirus presence in surface water across Tianjin city, China. Bmc Infectious Diseases 18</w:t>
      </w:r>
      <w:r w:rsidR="001B3420">
        <w:rPr>
          <w:sz w:val="16"/>
          <w:szCs w:val="16"/>
        </w:rPr>
        <w:t>:</w:t>
      </w:r>
      <w:r w:rsidRPr="00197A0E">
        <w:rPr>
          <w:sz w:val="16"/>
          <w:szCs w:val="16"/>
        </w:rPr>
        <w:t xml:space="preserve"> 542. DOI:10.1186/s12879-018-3438-5 [Not a recreational water quality study].</w:t>
      </w:r>
    </w:p>
    <w:p w14:paraId="3A9E9A6F" w14:textId="77777777" w:rsidR="00197A0E" w:rsidRPr="00197A0E" w:rsidRDefault="00992883" w:rsidP="00197A0E">
      <w:pPr>
        <w:spacing w:before="0" w:line="240" w:lineRule="auto"/>
        <w:ind w:left="720" w:hanging="720"/>
        <w:rPr>
          <w:sz w:val="16"/>
          <w:szCs w:val="16"/>
        </w:rPr>
      </w:pPr>
      <w:r w:rsidRPr="00197A0E">
        <w:rPr>
          <w:sz w:val="16"/>
          <w:szCs w:val="16"/>
        </w:rPr>
        <w:t>Miegeville, M.; Koubi, V.; Dan, L. C.; Barbier, J. P.; Cam, P. D. (2003). Cyclospora cayetanensis presence in aquatic surroundings in Hanoi (Vietnam). Environmental study: Deep drillings, lakes and river waters. Bulletin de la Societe de Pathologie Exotique 96 (3)149-152. URL:https://www.scopus.com/inward/record.uri?eid=2-s2.0-0142187175&amp;partnerID=40&amp;md5=529ee6d5845fe668a560f408e27a4283 [Not a recreational water quality study].</w:t>
      </w:r>
    </w:p>
    <w:p w14:paraId="719766D1" w14:textId="77777777" w:rsidR="00197A0E" w:rsidRPr="00197A0E" w:rsidRDefault="00992883" w:rsidP="00197A0E">
      <w:pPr>
        <w:spacing w:before="0" w:line="240" w:lineRule="auto"/>
        <w:ind w:left="720" w:hanging="720"/>
        <w:rPr>
          <w:sz w:val="16"/>
          <w:szCs w:val="16"/>
        </w:rPr>
      </w:pPr>
      <w:r w:rsidRPr="00197A0E">
        <w:rPr>
          <w:sz w:val="16"/>
          <w:szCs w:val="16"/>
        </w:rPr>
        <w:t>Mietzel, T.; Frehmann, T.; Geiger, W. F.; Schilling, W. (2003). A software monitor for intermittent bacteria contamination in urban rivers. Water Science and Technology 47 (2)165-170. DOI:10.2166/wst.2003.0112 [Not a recreational water quality study].</w:t>
      </w:r>
    </w:p>
    <w:p w14:paraId="58505F9A" w14:textId="77777777" w:rsidR="00197A0E" w:rsidRPr="00197A0E" w:rsidRDefault="00992883" w:rsidP="00197A0E">
      <w:pPr>
        <w:spacing w:before="0" w:line="240" w:lineRule="auto"/>
        <w:ind w:left="720" w:hanging="720"/>
        <w:rPr>
          <w:sz w:val="16"/>
          <w:szCs w:val="16"/>
        </w:rPr>
      </w:pPr>
      <w:r w:rsidRPr="00197A0E">
        <w:rPr>
          <w:sz w:val="16"/>
          <w:szCs w:val="16"/>
        </w:rPr>
        <w:t>Mika, K. B.; Ginsburg, D. W.; Lee, C. M.; Thulsiraj, V.; Jay, J. A. (2014). Fecal indicator bacteria levels do not correspond with incidence of human-associated HF183 Bacteroides 16S rRNA genetic marker in two urban southern California watersheds. Water, Air, and Soil Pollution 225 (6). DOI:10.1007/s11270-014-1960-7 [Not a recreational water quality study].</w:t>
      </w:r>
    </w:p>
    <w:p w14:paraId="1E708491" w14:textId="77777777" w:rsidR="00197A0E" w:rsidRPr="00197A0E" w:rsidRDefault="00992883" w:rsidP="00197A0E">
      <w:pPr>
        <w:spacing w:before="0" w:line="240" w:lineRule="auto"/>
        <w:ind w:left="720" w:hanging="720"/>
        <w:rPr>
          <w:sz w:val="16"/>
          <w:szCs w:val="16"/>
        </w:rPr>
      </w:pPr>
      <w:r w:rsidRPr="00197A0E">
        <w:rPr>
          <w:sz w:val="16"/>
          <w:szCs w:val="16"/>
        </w:rPr>
        <w:t>Milenkovski, Susann; Baath, Erland; Lindgren, Per-Eric; Berglund, Olof (2010). Toxicity of fungicides to natural bacterial communities in wetland water and sediment measured using leucine incorporation and potential denitrification. Ecotoxicology 19 (2)285-294. DOI:10.1007/s10646-009-0411-5 [Not a recreational water quality study].</w:t>
      </w:r>
    </w:p>
    <w:p w14:paraId="5D9A7E8C" w14:textId="4C7CD1E0" w:rsidR="00197A0E" w:rsidRPr="00197A0E" w:rsidRDefault="00992883" w:rsidP="00197A0E">
      <w:pPr>
        <w:spacing w:before="0" w:line="240" w:lineRule="auto"/>
        <w:ind w:left="720" w:hanging="720"/>
        <w:rPr>
          <w:sz w:val="16"/>
          <w:szCs w:val="16"/>
        </w:rPr>
      </w:pPr>
      <w:r w:rsidRPr="00197A0E">
        <w:rPr>
          <w:sz w:val="16"/>
          <w:szCs w:val="16"/>
        </w:rPr>
        <w:t>Milledge, D. G.; Gurjar, S. K.; Bunce, J. T.; Tare, V.; Sinha, R.; Carbonneau, P. E. (2018). Population density controls on microbial pollution across the Ganga catchment. Water Research 128</w:t>
      </w:r>
      <w:r w:rsidR="001B3420">
        <w:rPr>
          <w:sz w:val="16"/>
          <w:szCs w:val="16"/>
        </w:rPr>
        <w:t>:</w:t>
      </w:r>
      <w:r w:rsidRPr="00197A0E">
        <w:rPr>
          <w:sz w:val="16"/>
          <w:szCs w:val="16"/>
        </w:rPr>
        <w:t xml:space="preserve"> 82-91. DOI:10.1016/j.watres.2017.10.033 [Not a recreational water quality study].</w:t>
      </w:r>
    </w:p>
    <w:p w14:paraId="0AF5B2D4" w14:textId="77777777" w:rsidR="00197A0E" w:rsidRPr="00197A0E" w:rsidRDefault="00992883" w:rsidP="00197A0E">
      <w:pPr>
        <w:spacing w:before="0" w:line="240" w:lineRule="auto"/>
        <w:ind w:left="720" w:hanging="720"/>
        <w:rPr>
          <w:sz w:val="16"/>
          <w:szCs w:val="16"/>
        </w:rPr>
      </w:pPr>
      <w:r w:rsidRPr="00197A0E">
        <w:rPr>
          <w:sz w:val="16"/>
          <w:szCs w:val="16"/>
        </w:rPr>
        <w:t>Miller, W. A.; Lewis, D. J.; Lennox, M.; Pereira, M. G. C.; Tate, K. W.; Conrad, P. A.; Atwill, E. R. (2007). Climate and on-farm risk factors associated with Giardia duodenalis cysts in storm runoff from California coastal dairies. Applied and Environmental Microbiology 73 (21)6972-6979. DOI:10.1128/AEM.00100-07 [Not a recreational water quality study].</w:t>
      </w:r>
    </w:p>
    <w:p w14:paraId="0EDA2D0F" w14:textId="77777777" w:rsidR="00197A0E" w:rsidRPr="00197A0E" w:rsidRDefault="00992883" w:rsidP="00197A0E">
      <w:pPr>
        <w:spacing w:before="0" w:line="240" w:lineRule="auto"/>
        <w:ind w:left="720" w:hanging="720"/>
        <w:rPr>
          <w:sz w:val="16"/>
          <w:szCs w:val="16"/>
        </w:rPr>
      </w:pPr>
      <w:r w:rsidRPr="00197A0E">
        <w:rPr>
          <w:sz w:val="16"/>
          <w:szCs w:val="16"/>
        </w:rPr>
        <w:t>Miltenburg, Mary G.; Cloutier, Michel; Craiovan, Emilia; Lapen, David R.; Wilkes, Graham; Topp, Edward; Khan, Izhar U. H. (2020). Real-time quantitative PCR assay development and application for assessment of agricultural surface water and various fecal matter for prevalence ofAliarcobacter faecisandAliarcobacter lanthieri. Bmc Microbiology 20 (1)164. DOI:10.1186/s12866-020-01826-3 [Not a recreational water quality study].</w:t>
      </w:r>
    </w:p>
    <w:p w14:paraId="62FF5B35" w14:textId="6B8C5C68" w:rsidR="00197A0E" w:rsidRPr="00197A0E" w:rsidRDefault="00992883" w:rsidP="00197A0E">
      <w:pPr>
        <w:spacing w:before="0" w:line="240" w:lineRule="auto"/>
        <w:ind w:left="720" w:hanging="720"/>
        <w:rPr>
          <w:sz w:val="16"/>
          <w:szCs w:val="16"/>
        </w:rPr>
      </w:pPr>
      <w:r w:rsidRPr="00197A0E">
        <w:rPr>
          <w:sz w:val="16"/>
          <w:szCs w:val="16"/>
        </w:rPr>
        <w:t>Mimura, H. (2019). Marine bacteria with strong survivability toward tributyltin. Advances in Marine Biology 4</w:t>
      </w:r>
      <w:r w:rsidR="001B3420">
        <w:rPr>
          <w:sz w:val="16"/>
          <w:szCs w:val="16"/>
        </w:rPr>
        <w:t>:</w:t>
      </w:r>
      <w:r w:rsidRPr="00197A0E">
        <w:rPr>
          <w:sz w:val="16"/>
          <w:szCs w:val="16"/>
        </w:rPr>
        <w:t xml:space="preserve"> 163-180. URL:https://www.scopus.com/inward/record.uri?eid=2-s2.0-85077578614&amp;partnerID=40&amp;md5=4ea9dcd2d2102f6078371dba7450f5b0 [Not a recreational water quality study].</w:t>
      </w:r>
    </w:p>
    <w:p w14:paraId="795AFA62" w14:textId="02C2006A" w:rsidR="00197A0E" w:rsidRPr="00197A0E" w:rsidRDefault="00992883" w:rsidP="00197A0E">
      <w:pPr>
        <w:spacing w:before="0" w:line="240" w:lineRule="auto"/>
        <w:ind w:left="720" w:hanging="720"/>
        <w:rPr>
          <w:sz w:val="16"/>
          <w:szCs w:val="16"/>
        </w:rPr>
      </w:pPr>
      <w:r w:rsidRPr="00197A0E">
        <w:rPr>
          <w:sz w:val="16"/>
          <w:szCs w:val="16"/>
        </w:rPr>
        <w:t>Minakawa, N.; Dida, G. O.; Sonye, G. O.; Futami, K.; Kaneko, S. (2008). Unforeseen misuses of bed nets in fishing villages along Lake Victoria. Malaria Journal 7. DOI:10.1186/1475-2875-7-165 [Not a recreational water quality study].</w:t>
      </w:r>
    </w:p>
    <w:p w14:paraId="324484A7" w14:textId="77777777" w:rsidR="00197A0E" w:rsidRPr="00197A0E" w:rsidRDefault="00992883" w:rsidP="00197A0E">
      <w:pPr>
        <w:spacing w:before="0" w:line="240" w:lineRule="auto"/>
        <w:ind w:left="720" w:hanging="720"/>
        <w:rPr>
          <w:sz w:val="16"/>
          <w:szCs w:val="16"/>
        </w:rPr>
      </w:pPr>
      <w:r w:rsidRPr="00197A0E">
        <w:rPr>
          <w:sz w:val="16"/>
          <w:szCs w:val="16"/>
        </w:rPr>
        <w:t>Mirsadeghi, S. A.; Zakaria, M. P.; Yap, C. K.; Shahbazi, A. (2011). Risk assessment for the daily intake of polycyclic aromatic hydrocarbons from the ingestion of cockle (Anadara granosa) and exposure to contaminated water and sediments along the west coast of Peninsular Malaysia. Journal of Environmental Sciences 23 (2)336-345. DOI:10.1016/S1001-0742(10)60411-1 [Not a recreational water quality study].</w:t>
      </w:r>
    </w:p>
    <w:p w14:paraId="09A1C8AC" w14:textId="67969515" w:rsidR="00197A0E" w:rsidRPr="00197A0E" w:rsidRDefault="00992883" w:rsidP="00197A0E">
      <w:pPr>
        <w:spacing w:before="0" w:line="240" w:lineRule="auto"/>
        <w:ind w:left="720" w:hanging="720"/>
        <w:rPr>
          <w:sz w:val="16"/>
          <w:szCs w:val="16"/>
        </w:rPr>
      </w:pPr>
      <w:r w:rsidRPr="00197A0E">
        <w:rPr>
          <w:sz w:val="16"/>
          <w:szCs w:val="16"/>
        </w:rPr>
        <w:t>Mishra, S.; Kneis, D.; Berendonk, T. U.; Aubeneau, A. (2019). Optimum positioning of wastewater treatment plants in a river network: A model-based approach to minimize microbial pollution. Science of the Total Environment 691</w:t>
      </w:r>
      <w:r w:rsidR="001B3420">
        <w:rPr>
          <w:sz w:val="16"/>
          <w:szCs w:val="16"/>
        </w:rPr>
        <w:t>:</w:t>
      </w:r>
      <w:r w:rsidRPr="00197A0E">
        <w:rPr>
          <w:sz w:val="16"/>
          <w:szCs w:val="16"/>
        </w:rPr>
        <w:t xml:space="preserve"> 1310-1319. DOI:10.1016/j.scitotenv.2019.07.035 [Not a recreational water quality study].</w:t>
      </w:r>
    </w:p>
    <w:p w14:paraId="1E9C2556" w14:textId="77777777" w:rsidR="00197A0E" w:rsidRPr="00197A0E" w:rsidRDefault="00992883" w:rsidP="00197A0E">
      <w:pPr>
        <w:spacing w:before="0" w:line="240" w:lineRule="auto"/>
        <w:ind w:left="720" w:hanging="720"/>
        <w:rPr>
          <w:sz w:val="16"/>
          <w:szCs w:val="16"/>
        </w:rPr>
      </w:pPr>
      <w:r w:rsidRPr="00197A0E">
        <w:rPr>
          <w:sz w:val="16"/>
          <w:szCs w:val="16"/>
        </w:rPr>
        <w:t>Mishra, S.; Mishra, R. K.; Sahu, B. K.; Nayak, L.; Senga, Y. (2008). Differential growth of the freshwater mussel, Lamellidens marginalis in relation to certain drugs. Environmental Toxicology 23 (3)379-386. DOI:10.1002/tox.20351 [Not a recreational water quality study].</w:t>
      </w:r>
    </w:p>
    <w:p w14:paraId="67510638" w14:textId="77777777" w:rsidR="00197A0E" w:rsidRPr="00197A0E" w:rsidRDefault="00992883" w:rsidP="00197A0E">
      <w:pPr>
        <w:spacing w:before="0" w:line="240" w:lineRule="auto"/>
        <w:ind w:left="720" w:hanging="720"/>
        <w:rPr>
          <w:sz w:val="16"/>
          <w:szCs w:val="16"/>
        </w:rPr>
      </w:pPr>
      <w:r w:rsidRPr="00197A0E">
        <w:rPr>
          <w:sz w:val="16"/>
          <w:szCs w:val="16"/>
        </w:rPr>
        <w:t>Mladenov, N.; Strzepek, K.; Serumola, O. M. (2005). Water quality assessment and modeling of an effluent-dominated stream, the Notwane River, Botswana. Environmental Monitoring and Assessment 109 (43891)97-121. DOI:10.1007/s10661-005-5842-8 [Not a recreational water quality study].</w:t>
      </w:r>
    </w:p>
    <w:p w14:paraId="2A68721B" w14:textId="77777777" w:rsidR="00197A0E" w:rsidRPr="00197A0E" w:rsidRDefault="00992883" w:rsidP="00197A0E">
      <w:pPr>
        <w:spacing w:before="0" w:line="240" w:lineRule="auto"/>
        <w:ind w:left="720" w:hanging="720"/>
        <w:rPr>
          <w:sz w:val="16"/>
          <w:szCs w:val="16"/>
        </w:rPr>
      </w:pPr>
      <w:r w:rsidRPr="00197A0E">
        <w:rPr>
          <w:sz w:val="16"/>
          <w:szCs w:val="16"/>
        </w:rPr>
        <w:t>Mohamed, Y.; Alias, N. N.; Shuaib, I. L.; Tharakan, J.; Abdullah, J.; Munawir, A. H.; Naing, N. N. (2006). Referral of epileptic patients in North east coast of West Malaysia an area with poor MRI coverage: An analysis. Southeast Asian Journal of Tropical Medicine and Public Health 37 (6)1199-1208. URL:https://www.scopus.com/inward/record.uri?eid=2-s2.0-33846813695&amp;partnerID=40&amp;md5=32c62852e7004b8150ecaf86f5f8085d [Not a recreational water quality study].</w:t>
      </w:r>
    </w:p>
    <w:p w14:paraId="03EE2E89" w14:textId="77777777" w:rsidR="00197A0E" w:rsidRPr="00197A0E" w:rsidRDefault="00992883" w:rsidP="00197A0E">
      <w:pPr>
        <w:spacing w:before="0" w:line="240" w:lineRule="auto"/>
        <w:ind w:left="720" w:hanging="720"/>
        <w:rPr>
          <w:sz w:val="16"/>
          <w:szCs w:val="16"/>
        </w:rPr>
      </w:pPr>
      <w:r w:rsidRPr="00197A0E">
        <w:rPr>
          <w:sz w:val="16"/>
          <w:szCs w:val="16"/>
        </w:rPr>
        <w:t>Mohiuddin, M. M.; Botts, S. R.; Paschos, A.; Schellhorn, H. E. (2019). Temporal and spatial changes in bacterial diversity in mixed use watersheds of the Great Lakes region. Journal of Great Lakes Research 45 (1)109-118. DOI:10.1016/j.jglr.2018.10.007 [Not a recreational water quality study].</w:t>
      </w:r>
    </w:p>
    <w:p w14:paraId="637BDE23" w14:textId="16E237C7" w:rsidR="00197A0E" w:rsidRPr="00197A0E" w:rsidRDefault="00992883" w:rsidP="00197A0E">
      <w:pPr>
        <w:spacing w:before="0" w:line="240" w:lineRule="auto"/>
        <w:ind w:left="720" w:hanging="720"/>
        <w:rPr>
          <w:sz w:val="16"/>
          <w:szCs w:val="16"/>
        </w:rPr>
      </w:pPr>
      <w:r w:rsidRPr="00197A0E">
        <w:rPr>
          <w:sz w:val="16"/>
          <w:szCs w:val="16"/>
        </w:rPr>
        <w:t>Mohiuddin, M. M.; Schellhorn, H. E. (2019). Epidemiology and ecology of emerging viruses in two freshwater lakes of the northern hemisphere. Emerging and Reemerging Viral Pathogens: Volume 2: Applied Virology Approaches Related to Human, Animal and Environmental Pathogens 243-257. URL:https://www.scopus.com/inward/record.uri?eid=2-s2.0-85082451300&amp;doi=10.1016%2fB978-0-12-814966-9.00013-5&amp;partnerID=40&amp;md5=101ca463dfa16c3e3581b0a131adfc4c [Not a recreational water quality study].</w:t>
      </w:r>
    </w:p>
    <w:p w14:paraId="2205D08A" w14:textId="77777777" w:rsidR="00197A0E" w:rsidRPr="00197A0E" w:rsidRDefault="00992883" w:rsidP="00197A0E">
      <w:pPr>
        <w:spacing w:before="0" w:line="240" w:lineRule="auto"/>
        <w:ind w:left="720" w:hanging="720"/>
        <w:rPr>
          <w:sz w:val="16"/>
          <w:szCs w:val="16"/>
        </w:rPr>
      </w:pPr>
      <w:r w:rsidRPr="00197A0E">
        <w:rPr>
          <w:sz w:val="16"/>
          <w:szCs w:val="16"/>
        </w:rPr>
        <w:t>Mohr, S.; Berghahn, R.; Feibicke, M.; Meinecke, S.; Ottenströer, T.; Schmiedling, I.; Schmiediche, R.; Schmidt, R. (2007). Effects of the herbicide metazachlor on macrophytes and ecosystem function in freshwater pond and stream mesocosms. Aquatic Toxicology 82 (2)73-84. DOI:10.1016/j.aquatox.2007.02.001 [Not a recreational water quality study].</w:t>
      </w:r>
    </w:p>
    <w:p w14:paraId="541E0038" w14:textId="77777777" w:rsidR="00197A0E" w:rsidRPr="00197A0E" w:rsidRDefault="00992883" w:rsidP="00197A0E">
      <w:pPr>
        <w:spacing w:before="0" w:line="240" w:lineRule="auto"/>
        <w:ind w:left="720" w:hanging="720"/>
        <w:rPr>
          <w:sz w:val="16"/>
          <w:szCs w:val="16"/>
        </w:rPr>
      </w:pPr>
      <w:r w:rsidRPr="00197A0E">
        <w:rPr>
          <w:sz w:val="16"/>
          <w:szCs w:val="16"/>
        </w:rPr>
        <w:t>Moindi, R. O.; Ngari, M. M.; Nyambati, V. C. S.; Mbakaya, C. (2016). Why mothers still deliver at home: Understanding factors associated with home deliveries and cultural practices in rural coastal Kenya, a cross-section study Global health. BMC Public Health 16 (1). DOI:10.1186/s12889-016-2780-z [Not a recreational water quality study].</w:t>
      </w:r>
    </w:p>
    <w:p w14:paraId="1DFB4621" w14:textId="4F3D0AC2" w:rsidR="00197A0E" w:rsidRPr="00197A0E" w:rsidRDefault="00992883" w:rsidP="00197A0E">
      <w:pPr>
        <w:spacing w:before="0" w:line="240" w:lineRule="auto"/>
        <w:ind w:left="720" w:hanging="720"/>
        <w:rPr>
          <w:sz w:val="16"/>
          <w:szCs w:val="16"/>
        </w:rPr>
      </w:pPr>
      <w:r w:rsidRPr="00197A0E">
        <w:rPr>
          <w:sz w:val="16"/>
          <w:szCs w:val="16"/>
        </w:rPr>
        <w:t xml:space="preserve">Money, E. S.; Carter, G. P.; Serre, M. L. (2009). Modern space/time geostatistics using river distances: Data integration of turbidity and </w:t>
      </w:r>
      <w:r w:rsidR="00EA2716" w:rsidRPr="00EA2716">
        <w:rPr>
          <w:i/>
          <w:sz w:val="16"/>
          <w:szCs w:val="16"/>
        </w:rPr>
        <w:t>E. coli</w:t>
      </w:r>
      <w:r w:rsidRPr="00197A0E">
        <w:rPr>
          <w:sz w:val="16"/>
          <w:szCs w:val="16"/>
        </w:rPr>
        <w:t xml:space="preserve"> measurements to assess fecal contamination along the Raritan River in New Jersey. Environmental Science and Technology 43 (10)3736-3742. DOI:10.1021/es803236j [Not a recreational water quality study].</w:t>
      </w:r>
    </w:p>
    <w:p w14:paraId="4BBE150A" w14:textId="77777777" w:rsidR="00197A0E" w:rsidRPr="00197A0E" w:rsidRDefault="00992883" w:rsidP="00197A0E">
      <w:pPr>
        <w:spacing w:before="0" w:line="240" w:lineRule="auto"/>
        <w:ind w:left="720" w:hanging="720"/>
        <w:rPr>
          <w:sz w:val="16"/>
          <w:szCs w:val="16"/>
        </w:rPr>
      </w:pPr>
      <w:r w:rsidRPr="00197A0E">
        <w:rPr>
          <w:sz w:val="16"/>
          <w:szCs w:val="16"/>
        </w:rPr>
        <w:t>Money, E. S.; Sackett, D. K.; Aday, D. D.; Serre, M. L. (2011). Using river distance and existing hydrography data can improve the geostatistical estimation of fish tissue mercury at unsampled locations. Environmental Science and Technology 45 (18)7746-7753. DOI:10.1021/es2003827 [Not a recreational water quality study].</w:t>
      </w:r>
    </w:p>
    <w:p w14:paraId="5639EB2F" w14:textId="77777777" w:rsidR="00197A0E" w:rsidRPr="00197A0E" w:rsidRDefault="00992883" w:rsidP="00197A0E">
      <w:pPr>
        <w:spacing w:before="0" w:line="240" w:lineRule="auto"/>
        <w:ind w:left="720" w:hanging="720"/>
        <w:rPr>
          <w:sz w:val="16"/>
          <w:szCs w:val="16"/>
        </w:rPr>
      </w:pPr>
      <w:r w:rsidRPr="00197A0E">
        <w:rPr>
          <w:sz w:val="16"/>
          <w:szCs w:val="16"/>
        </w:rPr>
        <w:t>Monkiedje, A.; Njinel, T.; Meyabeme Elono, A. L.; Zebaze, S. H.; Kemka, N.; Tchounwou, P. B.; Djomo, J. E. (2004). Freshwater microcosms-based assessment of eco-toxicological effects of a chemical effluent from the Pilcam industry in Cameroon. International journal of environmental research and public health 1 (2)111-123. DOI:10.3390/ijerph2004020111 [Not a recreational water quality study].</w:t>
      </w:r>
    </w:p>
    <w:p w14:paraId="07006004" w14:textId="77777777" w:rsidR="00197A0E" w:rsidRPr="00197A0E" w:rsidRDefault="00992883" w:rsidP="00197A0E">
      <w:pPr>
        <w:spacing w:before="0" w:line="240" w:lineRule="auto"/>
        <w:ind w:left="720" w:hanging="720"/>
        <w:rPr>
          <w:sz w:val="16"/>
          <w:szCs w:val="16"/>
        </w:rPr>
      </w:pPr>
      <w:r w:rsidRPr="00197A0E">
        <w:rPr>
          <w:sz w:val="16"/>
          <w:szCs w:val="16"/>
        </w:rPr>
        <w:t>Montesdeoca-Esponda, S.; Sosa-Ferrera, Z.; Santana-Rodríguez, J. J. (2012). Combination of microwave-assisted micellar extraction with liquid chromatography tandem mass spectrometry for the determination of fluoroquinolone antibiotics in coastal marine sediments and sewage sludges samples. Biomedical Chromatography 26 (1)33-40. DOI:10.1002/bmc.1621 [Not a recreational water quality study].</w:t>
      </w:r>
    </w:p>
    <w:p w14:paraId="3470292F" w14:textId="77777777" w:rsidR="00197A0E" w:rsidRPr="00197A0E" w:rsidRDefault="00992883" w:rsidP="00197A0E">
      <w:pPr>
        <w:spacing w:before="0" w:line="240" w:lineRule="auto"/>
        <w:ind w:left="720" w:hanging="720"/>
        <w:rPr>
          <w:sz w:val="16"/>
          <w:szCs w:val="16"/>
        </w:rPr>
      </w:pPr>
      <w:r w:rsidRPr="00197A0E">
        <w:rPr>
          <w:sz w:val="16"/>
          <w:szCs w:val="16"/>
        </w:rPr>
        <w:t>Moodley, K.; Pillay, S.; Pather, K. (2015). Spatiotemporal characterization of water chemistry and pollution sources of the Umhlatuzana, Umbilo and Amanzimnyama River catchments of Durban, KwaZulu-Natal, South Africa. Environmental Earth Sciences 74 (2)1273-1289. DOI:10.1007/s12665-015-4118-z [Not a recreational water quality study].</w:t>
      </w:r>
    </w:p>
    <w:p w14:paraId="4DE8BE99" w14:textId="77777777" w:rsidR="00197A0E" w:rsidRPr="00197A0E" w:rsidRDefault="00992883" w:rsidP="00197A0E">
      <w:pPr>
        <w:spacing w:before="0" w:line="240" w:lineRule="auto"/>
        <w:ind w:left="720" w:hanging="720"/>
        <w:rPr>
          <w:sz w:val="16"/>
          <w:szCs w:val="16"/>
        </w:rPr>
      </w:pPr>
      <w:r w:rsidRPr="00197A0E">
        <w:rPr>
          <w:sz w:val="16"/>
          <w:szCs w:val="16"/>
        </w:rPr>
        <w:t>Moore, D. F.; Harwood, V. J.; Ferguson, D. M.; Lukasik, J.; Hannah, P.; Getrich, M.; Brownell, M. (2005). Evaluation of antibiotic resistance analysis and ribotyping for identification of faecal pollution sources in an urban watershed. Journal of Applied Microbiology 99 (3)618-628. DOI:10.1111/j.1365-2672.2005.02612.x [Not a recreational water quality study].</w:t>
      </w:r>
    </w:p>
    <w:p w14:paraId="74E4DB34" w14:textId="77777777" w:rsidR="00197A0E" w:rsidRPr="00197A0E" w:rsidRDefault="00992883" w:rsidP="00197A0E">
      <w:pPr>
        <w:spacing w:before="0" w:line="240" w:lineRule="auto"/>
        <w:ind w:left="720" w:hanging="720"/>
        <w:rPr>
          <w:sz w:val="16"/>
          <w:szCs w:val="16"/>
        </w:rPr>
      </w:pPr>
      <w:r w:rsidRPr="00197A0E">
        <w:rPr>
          <w:sz w:val="16"/>
          <w:szCs w:val="16"/>
        </w:rPr>
        <w:t>Moore, M. J.; Gast, R. J.; Bogomolni, A. L. (2008). Marine vertebrate zoonoses: an overview of the DAO Special Issue. Diseases of Aquatic Organisms 81 (1)43891. DOI:10.3354/dao01940 [Not a recreational water quality study].</w:t>
      </w:r>
    </w:p>
    <w:p w14:paraId="0ABA621D" w14:textId="4BDDBF63" w:rsidR="00197A0E" w:rsidRPr="00197A0E" w:rsidRDefault="00992883" w:rsidP="00197A0E">
      <w:pPr>
        <w:spacing w:before="0" w:line="240" w:lineRule="auto"/>
        <w:ind w:left="720" w:hanging="720"/>
        <w:rPr>
          <w:sz w:val="16"/>
          <w:szCs w:val="16"/>
        </w:rPr>
      </w:pPr>
      <w:r w:rsidRPr="00197A0E">
        <w:rPr>
          <w:sz w:val="16"/>
          <w:szCs w:val="16"/>
        </w:rPr>
        <w:t>Moore, M. N. (2015). Do airborne biogenic chemicals interact with the PI3K/Akt/mTOR cell signalling pathway to benefit human health and wellbeing in rural and coastal environments? Environmental Research 140</w:t>
      </w:r>
      <w:r w:rsidR="001B3420">
        <w:rPr>
          <w:sz w:val="16"/>
          <w:szCs w:val="16"/>
        </w:rPr>
        <w:t>:</w:t>
      </w:r>
      <w:r w:rsidRPr="00197A0E">
        <w:rPr>
          <w:sz w:val="16"/>
          <w:szCs w:val="16"/>
        </w:rPr>
        <w:t xml:space="preserve"> 65-75. DOI:10.1016/j.envres.2015.03.015 [Not a recreational water quality study].</w:t>
      </w:r>
    </w:p>
    <w:p w14:paraId="2B52AEB4" w14:textId="77777777" w:rsidR="00197A0E" w:rsidRPr="00197A0E" w:rsidRDefault="00992883" w:rsidP="00197A0E">
      <w:pPr>
        <w:spacing w:before="0" w:line="240" w:lineRule="auto"/>
        <w:ind w:left="720" w:hanging="720"/>
        <w:rPr>
          <w:sz w:val="16"/>
          <w:szCs w:val="16"/>
        </w:rPr>
      </w:pPr>
      <w:r w:rsidRPr="00197A0E">
        <w:rPr>
          <w:sz w:val="16"/>
          <w:szCs w:val="16"/>
        </w:rPr>
        <w:t>Morando, M. B.; Medeiros, L. R.; McDonald, M. D. (2009). Fluoxetine treatment affects nitrogen waste excretion and osmoregulation in a marine teleost fish. Aquatic Toxicology 93 (4)253-260. DOI:10.1016/j.aquatox.2009.03.011 [Not a recreational water quality study].</w:t>
      </w:r>
    </w:p>
    <w:p w14:paraId="1E0503C3" w14:textId="15040984" w:rsidR="00197A0E" w:rsidRPr="00197A0E" w:rsidRDefault="00992883" w:rsidP="00197A0E">
      <w:pPr>
        <w:spacing w:before="0" w:line="240" w:lineRule="auto"/>
        <w:ind w:left="720" w:hanging="720"/>
        <w:rPr>
          <w:sz w:val="16"/>
          <w:szCs w:val="16"/>
        </w:rPr>
      </w:pPr>
      <w:r w:rsidRPr="00197A0E">
        <w:rPr>
          <w:sz w:val="16"/>
          <w:szCs w:val="16"/>
        </w:rPr>
        <w:t>Morin, Soizic; Chaumet, Betty; Mazzella, Nicolas (2018). A Time-Dose Response Model to Assess Diuron-Induced Photosynthesis Inhibition in Freshwater Biofilms. Frontiers in Environmental Science 6</w:t>
      </w:r>
      <w:r w:rsidR="001B3420">
        <w:rPr>
          <w:sz w:val="16"/>
          <w:szCs w:val="16"/>
        </w:rPr>
        <w:t>:</w:t>
      </w:r>
      <w:r w:rsidRPr="00197A0E">
        <w:rPr>
          <w:sz w:val="16"/>
          <w:szCs w:val="16"/>
        </w:rPr>
        <w:t xml:space="preserve"> 131. DOI:10.3389/fenvs.2018.00131 [Not a recreational water quality study].</w:t>
      </w:r>
    </w:p>
    <w:p w14:paraId="416E178C" w14:textId="77777777" w:rsidR="00197A0E" w:rsidRPr="00197A0E" w:rsidRDefault="00992883" w:rsidP="00197A0E">
      <w:pPr>
        <w:spacing w:before="0" w:line="240" w:lineRule="auto"/>
        <w:ind w:left="720" w:hanging="720"/>
        <w:rPr>
          <w:sz w:val="16"/>
          <w:szCs w:val="16"/>
        </w:rPr>
      </w:pPr>
      <w:r w:rsidRPr="00197A0E">
        <w:rPr>
          <w:sz w:val="16"/>
          <w:szCs w:val="16"/>
        </w:rPr>
        <w:t>Morris, J. M.; Snyder-Conn, E.; Foott, J. S.; Holt, R. A.; Suedkamp, M. J.; Lease, H. M.; Clearwater, S. J.; Meyer, J. S. (2006). Survival of Lost River suckers (Deltistes luxatus) challenged with Flavobacterium columnare during exposure to sublethal ammonia concentrations at pH 9.5. Archives of Environmental Contamination and Toxicology 50 (2)256-263. DOI:10.1007/s00244-004-0194-x [Not a recreational water quality study].</w:t>
      </w:r>
    </w:p>
    <w:p w14:paraId="378A292E" w14:textId="77777777" w:rsidR="00197A0E" w:rsidRPr="00197A0E" w:rsidRDefault="00992883" w:rsidP="00197A0E">
      <w:pPr>
        <w:spacing w:before="0" w:line="240" w:lineRule="auto"/>
        <w:ind w:left="720" w:hanging="720"/>
        <w:rPr>
          <w:sz w:val="16"/>
          <w:szCs w:val="16"/>
        </w:rPr>
      </w:pPr>
      <w:r w:rsidRPr="00197A0E">
        <w:rPr>
          <w:sz w:val="16"/>
          <w:szCs w:val="16"/>
        </w:rPr>
        <w:t>Morrison, W. E.; Hay, M. E. (2011). Induced chemical defenses in a freshwater macrophyte suppress herbivore fitness and the growth of associated microbes. Oecologia 165 (2)427-436. DOI:10.1007/s00442-010-1791-1 [Not a recreational water quality study].</w:t>
      </w:r>
    </w:p>
    <w:p w14:paraId="4A5AA2F3" w14:textId="56EDCA8B" w:rsidR="00197A0E" w:rsidRPr="00197A0E" w:rsidRDefault="00992883" w:rsidP="00197A0E">
      <w:pPr>
        <w:spacing w:before="0" w:line="240" w:lineRule="auto"/>
        <w:ind w:left="720" w:hanging="720"/>
        <w:rPr>
          <w:sz w:val="16"/>
          <w:szCs w:val="16"/>
        </w:rPr>
      </w:pPr>
      <w:r w:rsidRPr="00197A0E">
        <w:rPr>
          <w:sz w:val="16"/>
          <w:szCs w:val="16"/>
        </w:rPr>
        <w:t>Mostafaii, G. R.; Moravveji, A.; Hajirostamloo, B.; Hesami Arani, M.; Dehghani, M.; Heidarinejad, Z.; Fakhri, Y.; Khaneghah, A. M. (2020). The concentration and risk assessment of potentially toxic elements (PTEs) in unrefined salt: a case study of Aran and Bidgol Lake, Iran. International Journal of Environmental Analytical Chemistry. DOI:10.1080/03067319.2020.1734195 [Not a recreational water quality study].</w:t>
      </w:r>
    </w:p>
    <w:p w14:paraId="122A2AEF" w14:textId="77777777" w:rsidR="00197A0E" w:rsidRPr="00197A0E" w:rsidRDefault="00992883" w:rsidP="00197A0E">
      <w:pPr>
        <w:spacing w:before="0" w:line="240" w:lineRule="auto"/>
        <w:ind w:left="720" w:hanging="720"/>
        <w:rPr>
          <w:sz w:val="16"/>
          <w:szCs w:val="16"/>
        </w:rPr>
      </w:pPr>
      <w:r w:rsidRPr="00197A0E">
        <w:rPr>
          <w:sz w:val="16"/>
          <w:szCs w:val="16"/>
        </w:rPr>
        <w:t>Mota, T. F.; De Sousa, O. M. F.; De Jesus Silva, Y.; Borja, L. S.; Leite, B. M. M.; Da Silva Solcà, M.; De Melo, D. A.; Brodskyn, C. I.; Dias, E. S.; Veras, P. S. T.; Fraga, D. B. M. (2019). Natural infection by Leishmania infantum in the Lutzomyia longipalpis population of an endemic coastal area to visceral leishmaniasis in Brazil is not associated with bioclimatic factors. PLoS Neglected Tropical Diseases 13 (8). DOI:10.1371/journal.pntd.0007626 [Not a recreational water quality study].</w:t>
      </w:r>
    </w:p>
    <w:p w14:paraId="76BDC074" w14:textId="77777777" w:rsidR="00197A0E" w:rsidRPr="00197A0E" w:rsidRDefault="00992883" w:rsidP="00197A0E">
      <w:pPr>
        <w:spacing w:before="0" w:line="240" w:lineRule="auto"/>
        <w:ind w:left="720" w:hanging="720"/>
        <w:rPr>
          <w:sz w:val="16"/>
          <w:szCs w:val="16"/>
        </w:rPr>
      </w:pPr>
      <w:r w:rsidRPr="00197A0E">
        <w:rPr>
          <w:sz w:val="16"/>
          <w:szCs w:val="16"/>
        </w:rPr>
        <w:t>Mote, Beth L.; Turner, Jeffrey W.; Lipp, Erin K. (2012). Persistence and Growth of the Fecal Indicator Bacteria Enterococci in Detritus and Natural Estuarine Plankton Communities. Applied and Environmental Microbiology 78 (8)2569-2577. DOI:10.1128/AEM.06902-11 [Not a recreational water quality study].</w:t>
      </w:r>
    </w:p>
    <w:p w14:paraId="688D13BB" w14:textId="77777777" w:rsidR="00197A0E" w:rsidRPr="00197A0E" w:rsidRDefault="00992883" w:rsidP="00197A0E">
      <w:pPr>
        <w:spacing w:before="0" w:line="240" w:lineRule="auto"/>
        <w:ind w:left="720" w:hanging="720"/>
        <w:rPr>
          <w:sz w:val="16"/>
          <w:szCs w:val="16"/>
        </w:rPr>
      </w:pPr>
      <w:r w:rsidRPr="00197A0E">
        <w:rPr>
          <w:sz w:val="16"/>
          <w:szCs w:val="16"/>
        </w:rPr>
        <w:t>Moti, Y.; Fikru, R.; Van Den Abbeele, J.; Büscher, P.; Van den Bossche, P.; Duchateau, L.; Delespaux, V. (2012). Ghibe river basin in Ethiopia: Present situation of trypanocidal drug resistance in Trypanosoma congolense using tests in mice and PCR-RFLP. Veterinary Parasitology 189 (43923)197-203. DOI:10.1016/j.vetpar.2012.04.022 [Not a recreational water quality study].</w:t>
      </w:r>
    </w:p>
    <w:p w14:paraId="073AD4DD" w14:textId="77777777" w:rsidR="00197A0E" w:rsidRPr="00197A0E" w:rsidRDefault="00992883" w:rsidP="00197A0E">
      <w:pPr>
        <w:spacing w:before="0" w:line="240" w:lineRule="auto"/>
        <w:ind w:left="720" w:hanging="720"/>
        <w:rPr>
          <w:sz w:val="16"/>
          <w:szCs w:val="16"/>
        </w:rPr>
      </w:pPr>
      <w:r w:rsidRPr="00197A0E">
        <w:rPr>
          <w:sz w:val="16"/>
          <w:szCs w:val="16"/>
        </w:rPr>
        <w:t>Moussa, Samir H.; Massengale, Rene D. (2008). Identification of the sources of Escherichia coli in a watershed using carbon-utilization patterns and composite data sets. Journal of Water and Health 6 (2)197-207. DOI:10.2166/wh.2008.021 [Not a recreational water quality study].</w:t>
      </w:r>
    </w:p>
    <w:p w14:paraId="7704D349" w14:textId="77777777" w:rsidR="00197A0E" w:rsidRPr="00197A0E" w:rsidRDefault="00992883" w:rsidP="00197A0E">
      <w:pPr>
        <w:spacing w:before="0" w:line="240" w:lineRule="auto"/>
        <w:ind w:left="720" w:hanging="720"/>
        <w:rPr>
          <w:sz w:val="16"/>
          <w:szCs w:val="16"/>
        </w:rPr>
      </w:pPr>
      <w:r w:rsidRPr="00197A0E">
        <w:rPr>
          <w:sz w:val="16"/>
          <w:szCs w:val="16"/>
        </w:rPr>
        <w:t>Mthembu, P. P.; Elumalai, V.; Brindha, K.; Li, P. (2020). Hydrogeochemical Processes and Trace Metal Contamination in Groundwater: Impact on Human Health in the Maputaland Coastal Aquifer, South Africa. Exposure and Health 12 (3)403-426. DOI:10.1007/s12403-020-00369-2 [Not a recreational water quality study].</w:t>
      </w:r>
    </w:p>
    <w:p w14:paraId="0F2A8FC8" w14:textId="77777777" w:rsidR="00197A0E" w:rsidRPr="00197A0E" w:rsidRDefault="00992883" w:rsidP="00197A0E">
      <w:pPr>
        <w:spacing w:before="0" w:line="240" w:lineRule="auto"/>
        <w:ind w:left="720" w:hanging="720"/>
        <w:rPr>
          <w:sz w:val="16"/>
          <w:szCs w:val="16"/>
        </w:rPr>
      </w:pPr>
      <w:r w:rsidRPr="00197A0E">
        <w:rPr>
          <w:sz w:val="16"/>
          <w:szCs w:val="16"/>
        </w:rPr>
        <w:t>Muchiri, John M.; Ascolillo, Luke; Mugambi, Mutuma; Mutwiri, Titus; Ward, Honorine D.; Naumova, Elena N.; Egorov, Andrey I.; Cohen, Seth; Else, James G.; Griffiths, Jeffrey K. (2009). Seasonality of Cryptosporidium oocyst detection in surface waters of Meru, Kenya as determined by two isolation methods followed by PCR. Journal of Water and Health 7 (1)67-75. DOI:10.2166/wh.2009.109 [Not a recreational water quality study].</w:t>
      </w:r>
    </w:p>
    <w:p w14:paraId="6EDAB3A9" w14:textId="77777777" w:rsidR="00197A0E" w:rsidRPr="00197A0E" w:rsidRDefault="00992883" w:rsidP="00197A0E">
      <w:pPr>
        <w:spacing w:before="0" w:line="240" w:lineRule="auto"/>
        <w:ind w:left="720" w:hanging="720"/>
        <w:rPr>
          <w:sz w:val="16"/>
          <w:szCs w:val="16"/>
        </w:rPr>
      </w:pPr>
      <w:r w:rsidRPr="00197A0E">
        <w:rPr>
          <w:sz w:val="16"/>
          <w:szCs w:val="16"/>
        </w:rPr>
        <w:t>Mueller, D. C.; Bonner, J. S.; McDonald, S. J.; Autenrieth, R. L.; Donnelly, K. C.; Lee, K.; Doe, K.; Anderson, J. (2003). The use of toxicity bioassays to monitor the recovery of oiled wetland sediments. Environmental Toxicology and Chemistry 22 (9)1945-1955. DOI:10.1897/02-325 [Not a recreational water quality study].</w:t>
      </w:r>
    </w:p>
    <w:p w14:paraId="572B4996" w14:textId="7B801C2C" w:rsidR="00197A0E" w:rsidRPr="00197A0E" w:rsidRDefault="00992883" w:rsidP="00197A0E">
      <w:pPr>
        <w:spacing w:before="0" w:line="240" w:lineRule="auto"/>
        <w:ind w:left="720" w:hanging="720"/>
        <w:rPr>
          <w:sz w:val="16"/>
          <w:szCs w:val="16"/>
        </w:rPr>
      </w:pPr>
      <w:r w:rsidRPr="00197A0E">
        <w:rPr>
          <w:sz w:val="16"/>
          <w:szCs w:val="16"/>
        </w:rPr>
        <w:t>Mughini-Gras, L.; Penny, C.; Ragimbeau, C.; Schets, F. M.; Blaak, H.; Duim, B.; Wagenaar, J. A.; de Boer, A.; Cauchie, H. M.; Mossong, J.; van Pelt, W. (2016). Quantifying potential sources of surface water contamination with Campylobacter jejuni and Campylobacter coli. Water Research 101</w:t>
      </w:r>
      <w:r w:rsidR="001B3420">
        <w:rPr>
          <w:sz w:val="16"/>
          <w:szCs w:val="16"/>
        </w:rPr>
        <w:t>:</w:t>
      </w:r>
      <w:r w:rsidRPr="00197A0E">
        <w:rPr>
          <w:sz w:val="16"/>
          <w:szCs w:val="16"/>
        </w:rPr>
        <w:t xml:space="preserve"> 36-45. DOI:10.1016/j.watres.2016.05.069 [Not a recreational water quality study].</w:t>
      </w:r>
    </w:p>
    <w:p w14:paraId="32B2EE9D" w14:textId="77777777" w:rsidR="00197A0E" w:rsidRPr="00197A0E" w:rsidRDefault="00992883" w:rsidP="00197A0E">
      <w:pPr>
        <w:spacing w:before="0" w:line="240" w:lineRule="auto"/>
        <w:ind w:left="720" w:hanging="720"/>
        <w:rPr>
          <w:sz w:val="16"/>
          <w:szCs w:val="16"/>
        </w:rPr>
      </w:pPr>
      <w:r w:rsidRPr="00197A0E">
        <w:rPr>
          <w:sz w:val="16"/>
          <w:szCs w:val="16"/>
        </w:rPr>
        <w:t>Muirhead, R. (2015). A farm-scale risk-index for reducing fecal contamination of surface waters. Journal of Environmental Quality 44 (1)248-255. DOI:10.2134/jeq2014.07.0311 [Not a recreational water quality study].</w:t>
      </w:r>
    </w:p>
    <w:p w14:paraId="1578BED3" w14:textId="77777777" w:rsidR="00197A0E" w:rsidRPr="00197A0E" w:rsidRDefault="00992883" w:rsidP="00197A0E">
      <w:pPr>
        <w:spacing w:before="0" w:line="240" w:lineRule="auto"/>
        <w:ind w:left="720" w:hanging="720"/>
        <w:rPr>
          <w:sz w:val="16"/>
          <w:szCs w:val="16"/>
        </w:rPr>
      </w:pPr>
      <w:r w:rsidRPr="00197A0E">
        <w:rPr>
          <w:sz w:val="16"/>
          <w:szCs w:val="16"/>
        </w:rPr>
        <w:t>Muller, A.; Rochoy, M. (2018). Diving and asthma: Literature review. Revue de Pneumologie Clinique 74 (6)416-426. DOI:10.1016/j.pneumo.2018.10.002 [Not a recreational water quality study].</w:t>
      </w:r>
    </w:p>
    <w:p w14:paraId="543D6A8F" w14:textId="7CC5B07A" w:rsidR="00197A0E" w:rsidRPr="00197A0E" w:rsidRDefault="00992883" w:rsidP="00197A0E">
      <w:pPr>
        <w:spacing w:before="0" w:line="240" w:lineRule="auto"/>
        <w:ind w:left="720" w:hanging="720"/>
        <w:rPr>
          <w:sz w:val="16"/>
          <w:szCs w:val="16"/>
        </w:rPr>
      </w:pPr>
      <w:r w:rsidRPr="00197A0E">
        <w:rPr>
          <w:sz w:val="16"/>
          <w:szCs w:val="16"/>
        </w:rPr>
        <w:t>Müller, C.; Großjohann, B.; Fischer, L. (2015). The use of concentrated heat after insect bites/ stings as an alternative to reduce swelling, pain, and pruritus: An open cohort-study at German beaches and bathing-lakes. Clinical, Cosmetic and Investigational Dermatology 4</w:t>
      </w:r>
      <w:r w:rsidR="001B3420">
        <w:rPr>
          <w:sz w:val="16"/>
          <w:szCs w:val="16"/>
        </w:rPr>
        <w:t>:</w:t>
      </w:r>
      <w:r w:rsidRPr="00197A0E">
        <w:rPr>
          <w:sz w:val="16"/>
          <w:szCs w:val="16"/>
        </w:rPr>
        <w:t xml:space="preserve"> 191-196. DOI:10.2147/CCID.S27825 [Not a recreational water quality study].</w:t>
      </w:r>
    </w:p>
    <w:p w14:paraId="532DDBD8" w14:textId="77777777" w:rsidR="00197A0E" w:rsidRPr="00197A0E" w:rsidRDefault="00992883" w:rsidP="00197A0E">
      <w:pPr>
        <w:spacing w:before="0" w:line="240" w:lineRule="auto"/>
        <w:ind w:left="720" w:hanging="720"/>
        <w:rPr>
          <w:sz w:val="16"/>
          <w:szCs w:val="16"/>
        </w:rPr>
      </w:pPr>
      <w:r w:rsidRPr="00197A0E">
        <w:rPr>
          <w:sz w:val="16"/>
          <w:szCs w:val="16"/>
        </w:rPr>
        <w:t>Mumba, C.; Skjerve, E.; Rich, M.; Rich, K. M. (2017). Application of system dynamics and participatory spatial group model building in animal health: A case study of East Coast Fever interventions in Lundazi and Monze districts of Zambia. PLoS ONE 12 (12). DOI:10.1371/journal.pone.0189878 [Not a recreational water quality study].</w:t>
      </w:r>
    </w:p>
    <w:p w14:paraId="2157DCE4" w14:textId="77777777" w:rsidR="00197A0E" w:rsidRPr="00197A0E" w:rsidRDefault="00992883" w:rsidP="00197A0E">
      <w:pPr>
        <w:spacing w:before="0" w:line="240" w:lineRule="auto"/>
        <w:ind w:left="720" w:hanging="720"/>
        <w:rPr>
          <w:sz w:val="16"/>
          <w:szCs w:val="16"/>
        </w:rPr>
      </w:pPr>
      <w:r w:rsidRPr="00197A0E">
        <w:rPr>
          <w:sz w:val="16"/>
          <w:szCs w:val="16"/>
        </w:rPr>
        <w:t>Munisi, D. Z.; Buza, J.; Mpolya, E. A.; Angelo, T.; Kinung'Hi, S. M. (2017). Knowledge, attitude, and practices on intestinal schistosomiasis among primary schoolchildren in the Lake Victoria basin, Rorya District, north-western Tanzania. BMC Public Health 17 (1). DOI:10.1186/s12889-017-4767-9 [Not a recreational water quality study].</w:t>
      </w:r>
    </w:p>
    <w:p w14:paraId="42C1CE20" w14:textId="77777777" w:rsidR="00197A0E" w:rsidRPr="00197A0E" w:rsidRDefault="00992883" w:rsidP="00197A0E">
      <w:pPr>
        <w:spacing w:before="0" w:line="240" w:lineRule="auto"/>
        <w:ind w:left="720" w:hanging="720"/>
        <w:rPr>
          <w:sz w:val="16"/>
          <w:szCs w:val="16"/>
        </w:rPr>
      </w:pPr>
      <w:r w:rsidRPr="00197A0E">
        <w:rPr>
          <w:sz w:val="16"/>
          <w:szCs w:val="16"/>
        </w:rPr>
        <w:t>Munoz-Aguayo, Jeannette; Lang, Kevin S.; LaPara, Timothy M.; Gonzalez, Gerardo; Singer, Randall S. (2007). Evaluating the effects of chlortetracycline on the proliferation of antibiotic-resistant bacteria in a simulated river water ecosystem. Applied and Environmental Microbiology 73 (17)5421-5425. DOI:10.1128/AEM.00708-07 [Not a recreational water quality study].</w:t>
      </w:r>
    </w:p>
    <w:p w14:paraId="200D7D6A" w14:textId="77777777" w:rsidR="00197A0E" w:rsidRPr="00197A0E" w:rsidRDefault="00992883" w:rsidP="00197A0E">
      <w:pPr>
        <w:spacing w:before="0" w:line="240" w:lineRule="auto"/>
        <w:ind w:left="720" w:hanging="720"/>
        <w:rPr>
          <w:sz w:val="16"/>
          <w:szCs w:val="16"/>
        </w:rPr>
      </w:pPr>
      <w:r w:rsidRPr="00197A0E">
        <w:rPr>
          <w:sz w:val="16"/>
          <w:szCs w:val="16"/>
        </w:rPr>
        <w:t>Murray, T. Y.; Mans, J.; Taylor, M. B. (2013). First detection of human sapoviruses in river water in South Africa. Water Science and Technology 67 (12)2776-2783. DOI:10.2166/wst.2013.203 [Not a recreational water quality study].</w:t>
      </w:r>
    </w:p>
    <w:p w14:paraId="4091128A" w14:textId="77777777" w:rsidR="00197A0E" w:rsidRPr="00197A0E" w:rsidRDefault="00992883" w:rsidP="00197A0E">
      <w:pPr>
        <w:spacing w:before="0" w:line="240" w:lineRule="auto"/>
        <w:ind w:left="720" w:hanging="720"/>
        <w:rPr>
          <w:sz w:val="16"/>
          <w:szCs w:val="16"/>
        </w:rPr>
      </w:pPr>
      <w:r w:rsidRPr="00197A0E">
        <w:rPr>
          <w:sz w:val="16"/>
          <w:szCs w:val="16"/>
        </w:rPr>
        <w:t>Murugan, K.; Prabhakaran, P.; Al-Sohaibani, S.; Sekar, K. (2012). Identification of source of faecal pollution of Tirumanimuttar River, Tamilnadu, India using microbial source tracking. Environmental Monitoring and Assessment 184 (10)6001-6012. DOI:10.1007/s10661-011-2398-7 [Not a recreational water quality study].</w:t>
      </w:r>
    </w:p>
    <w:p w14:paraId="18811978" w14:textId="77777777" w:rsidR="00197A0E" w:rsidRPr="00197A0E" w:rsidRDefault="00992883" w:rsidP="00197A0E">
      <w:pPr>
        <w:spacing w:before="0" w:line="240" w:lineRule="auto"/>
        <w:ind w:left="720" w:hanging="720"/>
        <w:rPr>
          <w:sz w:val="16"/>
          <w:szCs w:val="16"/>
        </w:rPr>
      </w:pPr>
      <w:r w:rsidRPr="00197A0E">
        <w:rPr>
          <w:sz w:val="16"/>
          <w:szCs w:val="16"/>
        </w:rPr>
        <w:t>Muscillo, M.; Pourshaban, M.; Iaconelli, M.; Fontana, S.; Di Grazia, A.; Manzara, S.; Fadda, G.; Santangelo, R.; La Rosa, G. (2008). Detection and quantification of human adenoviruses in surface waters by nested PCR, TaqMan real-time PCR and cell culture assays. Water, Air, and Soil Pollution 191 (43922)83-93. DOI:10.1007/s11270-007-9608-5 [Not a recreational water quality study].</w:t>
      </w:r>
    </w:p>
    <w:p w14:paraId="2BBAC233" w14:textId="77777777" w:rsidR="00197A0E" w:rsidRPr="00197A0E" w:rsidRDefault="00992883" w:rsidP="00197A0E">
      <w:pPr>
        <w:spacing w:before="0" w:line="240" w:lineRule="auto"/>
        <w:ind w:left="720" w:hanging="720"/>
        <w:rPr>
          <w:sz w:val="16"/>
          <w:szCs w:val="16"/>
        </w:rPr>
      </w:pPr>
      <w:r w:rsidRPr="00197A0E">
        <w:rPr>
          <w:sz w:val="16"/>
          <w:szCs w:val="16"/>
        </w:rPr>
        <w:t>Mustapha, A.; Aris, A. Z.; Juahir, H.; Ramli, M. F. (2013). Surface water quality contamination source apportionment and physicochemical characterization at the upper section of the Jakara Basin, Nigeria. Arabian Journal of Geosciences 6 (12)4903-4915. DOI:10.1007/s12517-012-0731-2 [Not a recreational water quality study].</w:t>
      </w:r>
    </w:p>
    <w:p w14:paraId="36B8DB72" w14:textId="77777777" w:rsidR="00197A0E" w:rsidRPr="00197A0E" w:rsidRDefault="00992883" w:rsidP="00197A0E">
      <w:pPr>
        <w:spacing w:before="0" w:line="240" w:lineRule="auto"/>
        <w:ind w:left="720" w:hanging="720"/>
        <w:rPr>
          <w:sz w:val="16"/>
          <w:szCs w:val="16"/>
        </w:rPr>
      </w:pPr>
      <w:r w:rsidRPr="00197A0E">
        <w:rPr>
          <w:sz w:val="16"/>
          <w:szCs w:val="16"/>
        </w:rPr>
        <w:t>Mwabi, J. K.; Mamba, B. B.; Momba, M. N. B. (2012). Removal of escherichia coli and faecal coliforms from surface water and groundwater by household water treatment devices/systems: A sustainable solution for improving water quality in rural communities of the southern african development community region. International Journal of Environmental Research and Public Health 9 (1)139-170. DOI:10.3390/ijerph9010139 [Not a recreational water quality study].</w:t>
      </w:r>
    </w:p>
    <w:p w14:paraId="6CC771BD" w14:textId="77777777" w:rsidR="00197A0E" w:rsidRPr="00197A0E" w:rsidRDefault="00992883" w:rsidP="00197A0E">
      <w:pPr>
        <w:spacing w:before="0" w:line="240" w:lineRule="auto"/>
        <w:ind w:left="720" w:hanging="720"/>
        <w:rPr>
          <w:sz w:val="16"/>
          <w:szCs w:val="16"/>
        </w:rPr>
      </w:pPr>
      <w:r w:rsidRPr="00197A0E">
        <w:rPr>
          <w:sz w:val="16"/>
          <w:szCs w:val="16"/>
        </w:rPr>
        <w:t>Mwanamoki, P. M.; Devarajan, N.; Thevenon, F.; Atibu, E. K.; Tshibanda, J. B.; Ngelinkoto, P.; Mpiana, P. T.; Prabakar, K.; Mubedi, J. I.; Kabele, C. G.; Wildi, W.; Poté, J. (2014). Assessment of pathogenic bacteria in water and sediment from a water reservoir under tropical conditions (Lake Ma Vallée), Kinshasa Democratic Republic of Congo. Environmental Monitoring and Assessment 186 (10)6821-6830. DOI:10.1007/s10661-014-3891-6 [Not a recreational water quality study].</w:t>
      </w:r>
    </w:p>
    <w:p w14:paraId="3A634AE2" w14:textId="77777777" w:rsidR="00197A0E" w:rsidRPr="00197A0E" w:rsidRDefault="00992883" w:rsidP="00197A0E">
      <w:pPr>
        <w:spacing w:before="0" w:line="240" w:lineRule="auto"/>
        <w:ind w:left="720" w:hanging="720"/>
        <w:rPr>
          <w:sz w:val="16"/>
          <w:szCs w:val="16"/>
        </w:rPr>
      </w:pPr>
      <w:r w:rsidRPr="00197A0E">
        <w:rPr>
          <w:sz w:val="16"/>
          <w:szCs w:val="16"/>
        </w:rPr>
        <w:t>Myers, Lindsey; Kane, Jeffrey (2011). The Impact of Summer Cattle Grazing on Surface Water Quality in High Elevation Mountain Meadows. Water Quality Exposure and Health 3 (1)51-62. DOI:10.1007/s12403-011-0043-x [Not a recreational water quality study].</w:t>
      </w:r>
    </w:p>
    <w:p w14:paraId="0E3C973F" w14:textId="4710391F" w:rsidR="00197A0E" w:rsidRPr="00197A0E" w:rsidRDefault="00992883" w:rsidP="00197A0E">
      <w:pPr>
        <w:spacing w:before="0" w:line="240" w:lineRule="auto"/>
        <w:ind w:left="720" w:hanging="720"/>
        <w:rPr>
          <w:sz w:val="16"/>
          <w:szCs w:val="16"/>
        </w:rPr>
      </w:pPr>
      <w:r w:rsidRPr="00197A0E">
        <w:rPr>
          <w:sz w:val="16"/>
          <w:szCs w:val="16"/>
        </w:rPr>
        <w:t>Nakada, N.; Hanamoto, S.; Jürgens, M. D.; Johnson, A. C.; Bowes, M. J.; Tanaka, H. (2017). Assessing the population equivalent and performance of wastewater treatment through the ratios of pharmaceuticals and personal care products present in a river basin: Application to the River Thames basin, UK. Science of the Total Environment 575</w:t>
      </w:r>
      <w:r w:rsidR="001B3420">
        <w:rPr>
          <w:sz w:val="16"/>
          <w:szCs w:val="16"/>
        </w:rPr>
        <w:t>:</w:t>
      </w:r>
      <w:r w:rsidRPr="00197A0E">
        <w:rPr>
          <w:sz w:val="16"/>
          <w:szCs w:val="16"/>
        </w:rPr>
        <w:t xml:space="preserve"> 1100-1108. DOI:10.1016/j.scitotenv.2016.09.180 [Not a recreational water quality study].</w:t>
      </w:r>
    </w:p>
    <w:p w14:paraId="458308E1" w14:textId="546C3D64" w:rsidR="00197A0E" w:rsidRPr="00197A0E" w:rsidRDefault="00992883" w:rsidP="00197A0E">
      <w:pPr>
        <w:spacing w:before="0" w:line="240" w:lineRule="auto"/>
        <w:ind w:left="720" w:hanging="720"/>
        <w:rPr>
          <w:sz w:val="16"/>
          <w:szCs w:val="16"/>
        </w:rPr>
      </w:pPr>
      <w:r w:rsidRPr="00197A0E">
        <w:rPr>
          <w:sz w:val="16"/>
          <w:szCs w:val="16"/>
        </w:rPr>
        <w:t>Nalugwa, A.; Olsen, A.; Tukahebwa, M. E.; Nuwaha, F. (2015). Intestinal schistosomiasis among preschool children along the shores of Lake Victoria in Uganda. Acta Tropica 142</w:t>
      </w:r>
      <w:r w:rsidR="001B3420">
        <w:rPr>
          <w:sz w:val="16"/>
          <w:szCs w:val="16"/>
        </w:rPr>
        <w:t>:</w:t>
      </w:r>
      <w:r w:rsidRPr="00197A0E">
        <w:rPr>
          <w:sz w:val="16"/>
          <w:szCs w:val="16"/>
        </w:rPr>
        <w:t xml:space="preserve"> 115-121. DOI:10.1016/j.actatropica.2014.11.014 [Not a recreational water quality study].</w:t>
      </w:r>
    </w:p>
    <w:p w14:paraId="4EF87408" w14:textId="77777777" w:rsidR="00197A0E" w:rsidRPr="00197A0E" w:rsidRDefault="00992883" w:rsidP="00197A0E">
      <w:pPr>
        <w:spacing w:before="0" w:line="240" w:lineRule="auto"/>
        <w:ind w:left="720" w:hanging="720"/>
        <w:rPr>
          <w:sz w:val="16"/>
          <w:szCs w:val="16"/>
        </w:rPr>
      </w:pPr>
      <w:r w:rsidRPr="00197A0E">
        <w:rPr>
          <w:sz w:val="16"/>
          <w:szCs w:val="16"/>
        </w:rPr>
        <w:t>Nalwoga, A.; Webb, E. L.; Chihota, B.; Miley, W.; Walusimbi, B.; Nassuuna, J.; Sanya, R. E.; Nkurunungi, G.; Labo, N.; Elliott, A. M.; Cose, S.; Whitby, D.; Newton, R. (2019). Kaposi’s sarcoma-associated herpesvirus seropositivity is associated with parasite infections in Ugandan fishing communities on Lake Victoria islands. PLoS Neglected Tropical Diseases 13 (10). DOI:10.1371/journal.pntd.0007776 [Not a recreational water quality study].</w:t>
      </w:r>
    </w:p>
    <w:p w14:paraId="2C883E02" w14:textId="77777777" w:rsidR="00197A0E" w:rsidRPr="00197A0E" w:rsidRDefault="00992883" w:rsidP="00197A0E">
      <w:pPr>
        <w:spacing w:before="0" w:line="240" w:lineRule="auto"/>
        <w:ind w:left="720" w:hanging="720"/>
        <w:rPr>
          <w:sz w:val="16"/>
          <w:szCs w:val="16"/>
        </w:rPr>
      </w:pPr>
      <w:r w:rsidRPr="00197A0E">
        <w:rPr>
          <w:sz w:val="16"/>
          <w:szCs w:val="16"/>
        </w:rPr>
        <w:t>Nampijja, M.; Webb, E. L.; Kaweesa, J.; Kizindo, R.; Namutebi, M.; Nakazibwe, E.; Oduru, G.; Kabuubi, P.; Kabagenyi, J.; Kizito, D.; Muhangi, L.; Akello, M.; Verweij, J. J.; Nerima, B.; Tukahebwa, E.; Elliott, A. M.; Sanya, R.; Mirembe, B.; Okello, J.; Levin, J.; Zziwa, C.; Tumusiime, J.; Sewankambo, M.; Nsubuga, D.; Niwagaba, E.; Kabwami, G.; Abayo, E.; Nkurunungi, G.; Muwonge, F.; Abiriga, D.; Nannozi, V. (2015). The Lake Victoria island intervention study on worms and allergy-related diseases (LaVIISWA): Study protocol for a randomised controlled trial. Trials 16 (1). DOI:10.1186/s13063-015-0702-5 [Not a recreational water quality study].</w:t>
      </w:r>
    </w:p>
    <w:p w14:paraId="01BFAA2C" w14:textId="77777777" w:rsidR="00197A0E" w:rsidRPr="00197A0E" w:rsidRDefault="00992883" w:rsidP="00197A0E">
      <w:pPr>
        <w:spacing w:before="0" w:line="240" w:lineRule="auto"/>
        <w:ind w:left="720" w:hanging="720"/>
        <w:rPr>
          <w:sz w:val="16"/>
          <w:szCs w:val="16"/>
        </w:rPr>
      </w:pPr>
      <w:r w:rsidRPr="00197A0E">
        <w:rPr>
          <w:sz w:val="16"/>
          <w:szCs w:val="16"/>
        </w:rPr>
        <w:t>Nandakumar, K.; Obika, H.; Shinozaki, T.; Ooie, T.; Utsumi, A.; Yano, T. (2003). Pulsed laser irradiation impact on two marine diatoms. Skeletonema costatum and Chaetoceros gracilis. Water Research 37 (10)2311-2316. DOI:10.1016/S0043-1354(03)00007-1 [Not a recreational water quality study].</w:t>
      </w:r>
    </w:p>
    <w:p w14:paraId="30F00C7D" w14:textId="77777777" w:rsidR="00197A0E" w:rsidRPr="00197A0E" w:rsidRDefault="00992883" w:rsidP="00197A0E">
      <w:pPr>
        <w:spacing w:before="0" w:line="240" w:lineRule="auto"/>
        <w:ind w:left="720" w:hanging="720"/>
        <w:rPr>
          <w:sz w:val="16"/>
          <w:szCs w:val="16"/>
        </w:rPr>
      </w:pPr>
      <w:r w:rsidRPr="00197A0E">
        <w:rPr>
          <w:sz w:val="16"/>
          <w:szCs w:val="16"/>
        </w:rPr>
        <w:t>Nare, L.; Love, D.; Hoko, Z. (2006). Involvement of stakeholders in the water quality monitoring and surveillance system: The case of Mzingwane Catchment, Zimbabwe. Physics and Chemistry of the Earth 31 (15-16)707-712. DOI:10.1016/j.pce.2006.08.037 [Not a recreational water quality study].</w:t>
      </w:r>
    </w:p>
    <w:p w14:paraId="041BDB3A" w14:textId="77777777" w:rsidR="00197A0E" w:rsidRPr="00197A0E" w:rsidRDefault="00992883" w:rsidP="00197A0E">
      <w:pPr>
        <w:spacing w:before="0" w:line="240" w:lineRule="auto"/>
        <w:ind w:left="720" w:hanging="720"/>
        <w:rPr>
          <w:sz w:val="16"/>
          <w:szCs w:val="16"/>
        </w:rPr>
      </w:pPr>
      <w:r w:rsidRPr="00197A0E">
        <w:rPr>
          <w:sz w:val="16"/>
          <w:szCs w:val="16"/>
        </w:rPr>
        <w:t>Nascimento, C. A.; Staggemeier, R.; Bianchi, E.; Rodrigues, M. T.; Fabres, R.; Soliman, M. C.; Bortoluzzi, M.; Luz, R. B.; Heinzelmann, L. S.; Santos, E. L.; Fleck, J. D.; Spilki, F. R. (2015). Monitoring of metals, organic compounds and coliforms in water catchment points from the Sinos River basin. Brazilian Journal of Biology 75 (2)S50-S56. DOI:10.1590/1519-6984.1613 [Not a recreational water quality study].</w:t>
      </w:r>
    </w:p>
    <w:p w14:paraId="3BB5F2F2" w14:textId="577C0B14" w:rsidR="00197A0E" w:rsidRPr="00197A0E" w:rsidRDefault="00992883" w:rsidP="00197A0E">
      <w:pPr>
        <w:spacing w:before="0" w:line="240" w:lineRule="auto"/>
        <w:ind w:left="720" w:hanging="720"/>
        <w:rPr>
          <w:sz w:val="16"/>
          <w:szCs w:val="16"/>
        </w:rPr>
      </w:pPr>
      <w:r w:rsidRPr="00197A0E">
        <w:rPr>
          <w:sz w:val="16"/>
          <w:szCs w:val="16"/>
        </w:rPr>
        <w:t>Naseri, M.; Barabadi, A.; Barabady, J. (2015). Application of biofilter plantation for oil spill cleanup in the arctic coastal waters. 3541-3550. DOI:10.1201/b19094-467 [Not a recreational water quality study].</w:t>
      </w:r>
    </w:p>
    <w:p w14:paraId="4E361491" w14:textId="77777777" w:rsidR="00197A0E" w:rsidRPr="00197A0E" w:rsidRDefault="00992883" w:rsidP="00197A0E">
      <w:pPr>
        <w:spacing w:before="0" w:line="240" w:lineRule="auto"/>
        <w:ind w:left="720" w:hanging="720"/>
        <w:rPr>
          <w:sz w:val="16"/>
          <w:szCs w:val="16"/>
        </w:rPr>
      </w:pPr>
      <w:r w:rsidRPr="00197A0E">
        <w:rPr>
          <w:sz w:val="16"/>
          <w:szCs w:val="16"/>
        </w:rPr>
        <w:t>Nasri, A.; Jouili, S.; Boufahja, F.; Hedfi, A.; Saidi, I.; Mahmoudi, E.; Aïssa, P.; Essid, N.; Hamouda, B. (2016). Trophic restructuring (Wieser 1953) of free-living nematode in marine sediment experimentally enriched to increasing doses of pharmaceutical penicillin G. Ecotoxicology 25 (6)1160-1169. DOI:10.1007/s10646-016-1670-6 [Not a recreational water quality study].</w:t>
      </w:r>
    </w:p>
    <w:p w14:paraId="0BBFD2AD" w14:textId="77777777" w:rsidR="00197A0E" w:rsidRPr="00197A0E" w:rsidRDefault="00992883" w:rsidP="00197A0E">
      <w:pPr>
        <w:spacing w:before="0" w:line="240" w:lineRule="auto"/>
        <w:ind w:left="720" w:hanging="720"/>
        <w:rPr>
          <w:sz w:val="16"/>
          <w:szCs w:val="16"/>
        </w:rPr>
      </w:pPr>
      <w:r w:rsidRPr="00197A0E">
        <w:rPr>
          <w:sz w:val="16"/>
          <w:szCs w:val="16"/>
        </w:rPr>
        <w:t>Natarajaseenivasan, K.; Vedhagiri, K.; Sivabalan, V.; Prabagaran, S. G.; Sukumar, S.; Artiushin, S. C.; Timoney, J. F. (2011). Seroprevalence of leptospira borgpetersenii serovar javanica infection among dairy cattle, rats and humans in the cauvery river valley of southern India. Southeast Asian Journal of Tropical Medicine and Public Health 42 (3)679-686. URL:https://www.scopus.com/inward/record.uri?eid=2-s2.0-79961092133&amp;partnerID=40&amp;md5=26e86cd4662c8647a34251d9638d55de [Not a recreational water quality study].</w:t>
      </w:r>
    </w:p>
    <w:p w14:paraId="5901DBB6" w14:textId="77777777" w:rsidR="00197A0E" w:rsidRPr="00197A0E" w:rsidRDefault="00992883" w:rsidP="00197A0E">
      <w:pPr>
        <w:spacing w:before="0" w:line="240" w:lineRule="auto"/>
        <w:ind w:left="720" w:hanging="720"/>
        <w:rPr>
          <w:sz w:val="16"/>
          <w:szCs w:val="16"/>
        </w:rPr>
      </w:pPr>
      <w:r w:rsidRPr="00197A0E">
        <w:rPr>
          <w:sz w:val="16"/>
          <w:szCs w:val="16"/>
        </w:rPr>
        <w:t>Navarro, A. E.; Hernãndez, M. E.; Bayona, J. M.; Morales, L.; Ruiz, P. (2011). Removal of selected organic pollutants and coliforms in pilot constructed wetlands in southeastern Mexico. International Journal of Environmental Analytical Chemistry 91 (44050)680-692. DOI:10.1080/03067319.2010.547578 [Not a recreational water quality study].</w:t>
      </w:r>
    </w:p>
    <w:p w14:paraId="3756BD0B" w14:textId="77777777" w:rsidR="00197A0E" w:rsidRPr="00197A0E" w:rsidRDefault="00992883" w:rsidP="00197A0E">
      <w:pPr>
        <w:spacing w:before="0" w:line="240" w:lineRule="auto"/>
        <w:ind w:left="720" w:hanging="720"/>
        <w:rPr>
          <w:sz w:val="16"/>
          <w:szCs w:val="16"/>
        </w:rPr>
      </w:pPr>
      <w:r w:rsidRPr="00197A0E">
        <w:rPr>
          <w:sz w:val="16"/>
          <w:szCs w:val="16"/>
        </w:rPr>
        <w:t>Ndione, J. A.; Besancenot, J. P.; Lacaux, J. P.; Sabatier, P. (2003). Environment and epidemiology of Rift Valley fever (RVF) in the lower basin of the Senegal River. Environnement, Risques et Sante 2 (3)176-182. URL:https://www.scopus.com/inward/record.uri?eid=2-s2.0-0041694002&amp;partnerID=40&amp;md5=90b26a593f49afb527c9b7b2c120202a [Not a recreational water quality study].</w:t>
      </w:r>
    </w:p>
    <w:p w14:paraId="159F265E" w14:textId="4CC1F1BB" w:rsidR="00197A0E" w:rsidRPr="00197A0E" w:rsidRDefault="00992883" w:rsidP="00197A0E">
      <w:pPr>
        <w:spacing w:before="0" w:line="240" w:lineRule="auto"/>
        <w:ind w:left="720" w:hanging="720"/>
        <w:rPr>
          <w:sz w:val="16"/>
          <w:szCs w:val="16"/>
        </w:rPr>
      </w:pPr>
      <w:r w:rsidRPr="00197A0E">
        <w:rPr>
          <w:sz w:val="16"/>
          <w:szCs w:val="16"/>
        </w:rPr>
        <w:t>Neale, P. A.; Altenburger, R.; Aït-Aïssa, S.; Brion, F.; Busch, W.; de Aragão Umbuzeiro, G.; Denison, M. S.; Du Pasquier, D.; Hilscherová, K.; Hollert, H.; Morales, D. A.; Novák, J.; Schlichting, R.; Seiler, T. B.; Serra, H.; Shao, Y.; Tindall, A. J.; Tollefsen, K. E.; Williams, T. D.; Escher, B. I. (2017). Development of a bioanalytical test battery for water quality monitoring: Fingerprinting identified micropollutants and their contribution to effects in surface water. Water Research 123</w:t>
      </w:r>
      <w:r w:rsidR="001B3420">
        <w:rPr>
          <w:sz w:val="16"/>
          <w:szCs w:val="16"/>
        </w:rPr>
        <w:t>:</w:t>
      </w:r>
      <w:r w:rsidRPr="00197A0E">
        <w:rPr>
          <w:sz w:val="16"/>
          <w:szCs w:val="16"/>
        </w:rPr>
        <w:t xml:space="preserve"> 734-750. DOI:10.1016/j.watres.2017.07.016 [Not a recreational water quality study].</w:t>
      </w:r>
    </w:p>
    <w:p w14:paraId="158F8FAF" w14:textId="77777777" w:rsidR="00197A0E" w:rsidRPr="00197A0E" w:rsidRDefault="00992883" w:rsidP="00197A0E">
      <w:pPr>
        <w:spacing w:before="0" w:line="240" w:lineRule="auto"/>
        <w:ind w:left="720" w:hanging="720"/>
        <w:rPr>
          <w:sz w:val="16"/>
          <w:szCs w:val="16"/>
        </w:rPr>
      </w:pPr>
      <w:r w:rsidRPr="00197A0E">
        <w:rPr>
          <w:sz w:val="16"/>
          <w:szCs w:val="16"/>
        </w:rPr>
        <w:t>Neghab, M.; Gorgi, H. A.; Baghapour, M. A.; Rajaeefard, A.; Moemenbellah-Fard, M. D. (2006). Bacterial contamination of the swimming pools in Shiraz, Iran; relationship to residual chlorine and other determinants. Pakistan Journal of Biological Sciences 9 (13)2473-2477. DOI:10.3923/pjbs.2006.2473.2477 [Not a recreational water quality study].</w:t>
      </w:r>
    </w:p>
    <w:p w14:paraId="3F87F481" w14:textId="77777777" w:rsidR="00197A0E" w:rsidRPr="00197A0E" w:rsidRDefault="00992883" w:rsidP="00197A0E">
      <w:pPr>
        <w:spacing w:before="0" w:line="240" w:lineRule="auto"/>
        <w:ind w:left="720" w:hanging="720"/>
        <w:rPr>
          <w:sz w:val="16"/>
          <w:szCs w:val="16"/>
        </w:rPr>
      </w:pPr>
      <w:r w:rsidRPr="00197A0E">
        <w:rPr>
          <w:sz w:val="16"/>
          <w:szCs w:val="16"/>
        </w:rPr>
        <w:t>Neher, T. P.; Ma, L.; Moorman, T. B.; Howe, A. C.; Soupir, M. L. (2020). Catchment-scale export of antibiotic resistance genes and bacteria from an agricultural watershed in central Iowa. PLoS ONE 15 (1). DOI:10.1371/journal.pone.0227136 [Not a recreational water quality study].</w:t>
      </w:r>
    </w:p>
    <w:p w14:paraId="5DBBE116" w14:textId="77777777" w:rsidR="00197A0E" w:rsidRPr="00197A0E" w:rsidRDefault="00992883" w:rsidP="00197A0E">
      <w:pPr>
        <w:spacing w:before="0" w:line="240" w:lineRule="auto"/>
        <w:ind w:left="720" w:hanging="720"/>
        <w:rPr>
          <w:sz w:val="16"/>
          <w:szCs w:val="16"/>
        </w:rPr>
      </w:pPr>
      <w:r w:rsidRPr="00197A0E">
        <w:rPr>
          <w:sz w:val="16"/>
          <w:szCs w:val="16"/>
        </w:rPr>
        <w:t>Neil, K. M.; Hilliard, R.; Russell, B.; Clark, P. (2008). Introduced marine species: Management arrangements of consideration for the Torres Strait. Continental Shelf Research 28 (16)2317-2323. DOI:10.1016/j.csr.2008.03.040 [Not a recreational water quality study].</w:t>
      </w:r>
    </w:p>
    <w:p w14:paraId="0BB6FC3C" w14:textId="77777777" w:rsidR="00197A0E" w:rsidRPr="00197A0E" w:rsidRDefault="00992883" w:rsidP="00197A0E">
      <w:pPr>
        <w:spacing w:before="0" w:line="240" w:lineRule="auto"/>
        <w:ind w:left="720" w:hanging="720"/>
        <w:rPr>
          <w:sz w:val="16"/>
          <w:szCs w:val="16"/>
        </w:rPr>
      </w:pPr>
      <w:r w:rsidRPr="00197A0E">
        <w:rPr>
          <w:sz w:val="16"/>
          <w:szCs w:val="16"/>
        </w:rPr>
        <w:t>Nemec, Michelle D.; Massengale, Rene D. (2010). The use of carbon-utilization profiling to determine sources of fecal contamination in a central Texas watershed. Lake and Reservoir Management 26 (2)104-113. DOI:10.1080/07438141.2010.490769 [Not a recreational water quality study].</w:t>
      </w:r>
    </w:p>
    <w:p w14:paraId="05F74B37" w14:textId="77777777" w:rsidR="00197A0E" w:rsidRPr="00197A0E" w:rsidRDefault="00992883" w:rsidP="00197A0E">
      <w:pPr>
        <w:spacing w:before="0" w:line="240" w:lineRule="auto"/>
        <w:ind w:left="720" w:hanging="720"/>
        <w:rPr>
          <w:sz w:val="16"/>
          <w:szCs w:val="16"/>
        </w:rPr>
      </w:pPr>
      <w:r w:rsidRPr="00197A0E">
        <w:rPr>
          <w:sz w:val="16"/>
          <w:szCs w:val="16"/>
        </w:rPr>
        <w:t>Nerkar, S. S.; Tamhankar, A. J.; Khedkar, S. U.; Lundborg, C. S. (2014). Quality of water and antibiotic resistance of escherichia coli from water sources of hilly tribal villages with and without integrated watershed management-a one year prospective study. International Journal of Environmental Research and Public Health 11 (6)6156-6170. DOI:10.3390/ijerph110606156 [Not a recreational water quality study].</w:t>
      </w:r>
    </w:p>
    <w:p w14:paraId="7B0D200B" w14:textId="47636940" w:rsidR="00197A0E" w:rsidRPr="00197A0E" w:rsidRDefault="00992883" w:rsidP="00197A0E">
      <w:pPr>
        <w:spacing w:before="0" w:line="240" w:lineRule="auto"/>
        <w:ind w:left="720" w:hanging="720"/>
        <w:rPr>
          <w:sz w:val="16"/>
          <w:szCs w:val="16"/>
        </w:rPr>
      </w:pPr>
      <w:r w:rsidRPr="00197A0E">
        <w:rPr>
          <w:sz w:val="16"/>
          <w:szCs w:val="16"/>
        </w:rPr>
        <w:t>Neupane, P.; Bailey, R. T.; Tavakoli-Kivi, S. (2020). Assessing controls on selenium fate and transport in watersheds using the SWAT model. Science of the Total Environment 738. DOI:10.1016/j.scitotenv.2020.140318 [Not a recreational water quality study].</w:t>
      </w:r>
    </w:p>
    <w:p w14:paraId="41934680" w14:textId="77777777" w:rsidR="00197A0E" w:rsidRPr="00197A0E" w:rsidRDefault="00992883" w:rsidP="00197A0E">
      <w:pPr>
        <w:spacing w:before="0" w:line="240" w:lineRule="auto"/>
        <w:ind w:left="720" w:hanging="720"/>
        <w:rPr>
          <w:sz w:val="16"/>
          <w:szCs w:val="16"/>
        </w:rPr>
      </w:pPr>
      <w:r w:rsidRPr="00197A0E">
        <w:rPr>
          <w:sz w:val="16"/>
          <w:szCs w:val="16"/>
        </w:rPr>
        <w:t>Nevers, M. B.; Whitman, R. L. (2010). Policies and practices of beach monitoring in the Great Lakes, USA: A critical review. Journal of Environmental Monitoring 12 (3)581-590. DOI:10.1039/b917590c [Not a recreational water quality study].</w:t>
      </w:r>
    </w:p>
    <w:p w14:paraId="4A0463C2" w14:textId="77777777" w:rsidR="00197A0E" w:rsidRPr="00197A0E" w:rsidRDefault="00992883" w:rsidP="00197A0E">
      <w:pPr>
        <w:spacing w:before="0" w:line="240" w:lineRule="auto"/>
        <w:ind w:left="720" w:hanging="720"/>
        <w:rPr>
          <w:sz w:val="16"/>
          <w:szCs w:val="16"/>
        </w:rPr>
      </w:pPr>
      <w:r w:rsidRPr="00197A0E">
        <w:rPr>
          <w:sz w:val="16"/>
          <w:szCs w:val="16"/>
        </w:rPr>
        <w:t>Neville, L. A.; McCarthy, F. M. G.; Mackinnon, M. D.; Swindles, G. T.; Marlowe, P. (2011). Thecamoebians (testate amoebae) as proxies of ecosystem health and reclamation success in constructed Wetlands in the oil sands of alberta, Canada. Journal of Foraminiferal Research 41 (3)230-247. DOI:10.2113/gsjfr.41.3.230 [Not a recreational water quality study].</w:t>
      </w:r>
    </w:p>
    <w:p w14:paraId="2573D95A" w14:textId="77777777" w:rsidR="00197A0E" w:rsidRPr="00197A0E" w:rsidRDefault="00992883" w:rsidP="00197A0E">
      <w:pPr>
        <w:spacing w:before="0" w:line="240" w:lineRule="auto"/>
        <w:ind w:left="720" w:hanging="720"/>
        <w:rPr>
          <w:sz w:val="16"/>
          <w:szCs w:val="16"/>
        </w:rPr>
      </w:pPr>
      <w:r w:rsidRPr="00197A0E">
        <w:rPr>
          <w:sz w:val="16"/>
          <w:szCs w:val="16"/>
        </w:rPr>
        <w:t>Nezlin, N. P.; DiGiacomo, P. M.; Diehl, D. W.; Jones, B. H.; Johnson, S. C.; Mengel, M. J.; Reifel, K. M.; Warrick, J. A.; Wang, M. (2008). Stormwater plume detection by MODIS imagery in the southern California coastal ocean. Estuarine, Coastal and Shelf Science 80 (1)141-152. DOI:10.1016/j.ecss.2008.07.012 [Not a recreational water quality study].</w:t>
      </w:r>
    </w:p>
    <w:p w14:paraId="68661D4C" w14:textId="77777777" w:rsidR="00197A0E" w:rsidRPr="00197A0E" w:rsidRDefault="00992883" w:rsidP="00197A0E">
      <w:pPr>
        <w:spacing w:before="0" w:line="240" w:lineRule="auto"/>
        <w:ind w:left="720" w:hanging="720"/>
        <w:rPr>
          <w:sz w:val="16"/>
          <w:szCs w:val="16"/>
        </w:rPr>
      </w:pPr>
      <w:r w:rsidRPr="00197A0E">
        <w:rPr>
          <w:sz w:val="16"/>
          <w:szCs w:val="16"/>
        </w:rPr>
        <w:t>Ng, V.; Dear, K.; Harley, D.; McMichael, A. (2014). Analysis and prediction of ross river virus transmission in New South Wales, Australia. Vector-Borne and Zoonotic Diseases 14 (6)422-438. DOI:10.1089/vbz.2012.1284 [Not a recreational water quality study].</w:t>
      </w:r>
    </w:p>
    <w:p w14:paraId="307ED104" w14:textId="77777777" w:rsidR="00197A0E" w:rsidRPr="00197A0E" w:rsidRDefault="00992883" w:rsidP="00197A0E">
      <w:pPr>
        <w:spacing w:before="0" w:line="240" w:lineRule="auto"/>
        <w:ind w:left="720" w:hanging="720"/>
        <w:rPr>
          <w:sz w:val="16"/>
          <w:szCs w:val="16"/>
        </w:rPr>
      </w:pPr>
      <w:r w:rsidRPr="00197A0E">
        <w:rPr>
          <w:sz w:val="16"/>
          <w:szCs w:val="16"/>
        </w:rPr>
        <w:t>Ngigi, A. N.; Magu, M. M.; Muendo, B. M. (2020). Occurrence of antibiotics residues in hospital wastewater, wastewater treatment plant, and in surface water in Nairobi County, Kenya. Environmental Monitoring and Assessment 192 (1). DOI:10.1007/s10661-019-7952-8 [Not a recreational water quality study].</w:t>
      </w:r>
    </w:p>
    <w:p w14:paraId="0C254938" w14:textId="77777777" w:rsidR="00197A0E" w:rsidRPr="00197A0E" w:rsidRDefault="00992883" w:rsidP="00197A0E">
      <w:pPr>
        <w:spacing w:before="0" w:line="240" w:lineRule="auto"/>
        <w:ind w:left="720" w:hanging="720"/>
        <w:rPr>
          <w:sz w:val="16"/>
          <w:szCs w:val="16"/>
        </w:rPr>
      </w:pPr>
      <w:r w:rsidRPr="00197A0E">
        <w:rPr>
          <w:sz w:val="16"/>
          <w:szCs w:val="16"/>
        </w:rPr>
        <w:t>Nguyen, K. T.; Nguyen, H. M.; Truong, C. K.; Ahmed, M. B.; Huang, Y.; Zhou, J. L. (2019). Chemical and microbiological risk assessment of urban river water quality in Vietnam. Environmental Geochemistry and Health 41 (6)2559-2575. DOI:10.1007/s10653-019-00302-w [Not a recreational water quality study].</w:t>
      </w:r>
    </w:p>
    <w:p w14:paraId="0D7696C1" w14:textId="77777777" w:rsidR="00197A0E" w:rsidRPr="00197A0E" w:rsidRDefault="00992883" w:rsidP="00197A0E">
      <w:pPr>
        <w:spacing w:before="0" w:line="240" w:lineRule="auto"/>
        <w:ind w:left="720" w:hanging="720"/>
        <w:rPr>
          <w:sz w:val="16"/>
          <w:szCs w:val="16"/>
        </w:rPr>
      </w:pPr>
      <w:r w:rsidRPr="00197A0E">
        <w:rPr>
          <w:sz w:val="16"/>
          <w:szCs w:val="16"/>
        </w:rPr>
        <w:t>Nguyen, V. D.; Pham, T. T.; Nguyen, T. H. X.; Nguyen, T. T. X.; Hoj, L. (2014). Screening of marine bacteria with bacteriocin-like activities and probiotic potential for ornate spiny lobster (Panulirus ornatus) juveniles. Fish and Shellfish Immunology 40 (1)49-60. DOI:10.1016/j.fsi.2014.06.017 [Not a recreational water quality study].</w:t>
      </w:r>
    </w:p>
    <w:p w14:paraId="19822070" w14:textId="77777777" w:rsidR="00197A0E" w:rsidRPr="00197A0E" w:rsidRDefault="00992883" w:rsidP="00197A0E">
      <w:pPr>
        <w:spacing w:before="0" w:line="240" w:lineRule="auto"/>
        <w:ind w:left="720" w:hanging="720"/>
        <w:rPr>
          <w:sz w:val="16"/>
          <w:szCs w:val="16"/>
        </w:rPr>
      </w:pPr>
      <w:r w:rsidRPr="00197A0E">
        <w:rPr>
          <w:sz w:val="16"/>
          <w:szCs w:val="16"/>
        </w:rPr>
        <w:t>Nickmilder, M.; Bernard, A. (2011). Associations between testicular hormones at adolescence and attendance at chlorinated swimming pools during childhood. International Journal of Andrology 34 (5 PART 2)e446-e458. DOI:10.1111/j.1365-2605.2011.01174.x [Not a recreational water quality study].</w:t>
      </w:r>
    </w:p>
    <w:p w14:paraId="3023369D" w14:textId="4BC99FAE" w:rsidR="00197A0E" w:rsidRPr="00197A0E" w:rsidRDefault="00992883" w:rsidP="00197A0E">
      <w:pPr>
        <w:spacing w:before="0" w:line="240" w:lineRule="auto"/>
        <w:ind w:left="720" w:hanging="720"/>
        <w:rPr>
          <w:sz w:val="16"/>
          <w:szCs w:val="16"/>
        </w:rPr>
      </w:pPr>
      <w:r w:rsidRPr="00197A0E">
        <w:rPr>
          <w:sz w:val="16"/>
          <w:szCs w:val="16"/>
        </w:rPr>
        <w:t>Nielsen, S. S.; Hansen, K. F.; Kvist, L.; Kostoulas, P. (2016). Dam's infection progress and within-herd prevalence as predictors of Mycobacterium avium subsp. paratuberculosis ELISA response in Danish Holstein cattle. Preventive Veterinary Medicine 125</w:t>
      </w:r>
      <w:r w:rsidR="001B3420">
        <w:rPr>
          <w:sz w:val="16"/>
          <w:szCs w:val="16"/>
        </w:rPr>
        <w:t>:</w:t>
      </w:r>
      <w:r w:rsidRPr="00197A0E">
        <w:rPr>
          <w:sz w:val="16"/>
          <w:szCs w:val="16"/>
        </w:rPr>
        <w:t xml:space="preserve"> 54-58. DOI:10.1016/j.prevetmed.2016.01.010 [Not a recreational water quality study].</w:t>
      </w:r>
    </w:p>
    <w:p w14:paraId="51F2FB47" w14:textId="77777777" w:rsidR="00197A0E" w:rsidRPr="00197A0E" w:rsidRDefault="00992883" w:rsidP="00197A0E">
      <w:pPr>
        <w:spacing w:before="0" w:line="240" w:lineRule="auto"/>
        <w:ind w:left="720" w:hanging="720"/>
        <w:rPr>
          <w:sz w:val="16"/>
          <w:szCs w:val="16"/>
        </w:rPr>
      </w:pPr>
      <w:r w:rsidRPr="00197A0E">
        <w:rPr>
          <w:sz w:val="16"/>
          <w:szCs w:val="16"/>
        </w:rPr>
        <w:t>Nikaeen, M.; Hatamzadeh, M.; Dastjerdi, M. Vahid; Hassanzadeh, A. (2009). Predictive indicators of the safety of swimming pool waters. Water Science and Technology 60 (12)3101-3107. DOI:10.2166/wst.2009.746 [Not a recreational water quality study].</w:t>
      </w:r>
    </w:p>
    <w:p w14:paraId="719EAF40" w14:textId="77777777" w:rsidR="00197A0E" w:rsidRPr="00197A0E" w:rsidRDefault="00992883" w:rsidP="00197A0E">
      <w:pPr>
        <w:spacing w:before="0" w:line="240" w:lineRule="auto"/>
        <w:ind w:left="720" w:hanging="720"/>
        <w:rPr>
          <w:sz w:val="16"/>
          <w:szCs w:val="16"/>
        </w:rPr>
      </w:pPr>
      <w:r w:rsidRPr="00197A0E">
        <w:rPr>
          <w:sz w:val="16"/>
          <w:szCs w:val="16"/>
        </w:rPr>
        <w:t>Nikolopoulou, M.; Pasadakis, N.; Norf, H.; Kalogerakis, N. (2013). Enhanced ex situ bioremediation of crude oil contaminated beach sand by supplementation with nutrients and rhamnolipids. Marine Pollution Bulletin 77 (43862)37-44. DOI:10.1016/j.marpolbul.2013.10.038 [Not a recreational water quality study].</w:t>
      </w:r>
    </w:p>
    <w:p w14:paraId="6FB62FFF" w14:textId="10FFB17A" w:rsidR="00197A0E" w:rsidRPr="00197A0E" w:rsidRDefault="00992883" w:rsidP="00197A0E">
      <w:pPr>
        <w:spacing w:before="0" w:line="240" w:lineRule="auto"/>
        <w:ind w:left="720" w:hanging="720"/>
        <w:rPr>
          <w:sz w:val="16"/>
          <w:szCs w:val="16"/>
        </w:rPr>
      </w:pPr>
      <w:r w:rsidRPr="00197A0E">
        <w:rPr>
          <w:sz w:val="16"/>
          <w:szCs w:val="16"/>
        </w:rPr>
        <w:t>Nilin, J.; Moreira, L. B.; Aguiar, J. E.; Marins, R.; Moledo de Souza Abessa, D.; Monteiro da Cruz Lotufo, T.; Costa-Lotufo, L. V. (2013). Sediment quality assessment in a tropical estuary: The case of Ceará River, Northeastern Brazil. Marine Environmental Research 91</w:t>
      </w:r>
      <w:r w:rsidR="001B3420">
        <w:rPr>
          <w:sz w:val="16"/>
          <w:szCs w:val="16"/>
        </w:rPr>
        <w:t>:</w:t>
      </w:r>
      <w:r w:rsidRPr="00197A0E">
        <w:rPr>
          <w:sz w:val="16"/>
          <w:szCs w:val="16"/>
        </w:rPr>
        <w:t xml:space="preserve"> 89-96. DOI:10.1016/j.marenvres.2013.02.009 [Not a recreational water quality study].</w:t>
      </w:r>
    </w:p>
    <w:p w14:paraId="3B5C2C51" w14:textId="77777777" w:rsidR="00197A0E" w:rsidRPr="00197A0E" w:rsidRDefault="00992883" w:rsidP="00197A0E">
      <w:pPr>
        <w:spacing w:before="0" w:line="240" w:lineRule="auto"/>
        <w:ind w:left="720" w:hanging="720"/>
        <w:rPr>
          <w:sz w:val="16"/>
          <w:szCs w:val="16"/>
        </w:rPr>
      </w:pPr>
      <w:r w:rsidRPr="00197A0E">
        <w:rPr>
          <w:sz w:val="16"/>
          <w:szCs w:val="16"/>
        </w:rPr>
        <w:t>Nishiyama, Masateru; Ogura, Yoshitoshi; Hayashi, Tetsuya; Suzuki, Yoshihiro (2017). Antibiotic Resistance Profiling and Genotyping of Vancomycin-Resistant Enterococci Collected from an Urban River Basin in the Provincial City of Miyazaki, Japan. Water 9 (2)79. DOI:10.3390/w9020079 [Not a recreational water quality study].</w:t>
      </w:r>
    </w:p>
    <w:p w14:paraId="5A1D01CE" w14:textId="3C4851F0" w:rsidR="00197A0E" w:rsidRPr="00197A0E" w:rsidRDefault="00992883" w:rsidP="00197A0E">
      <w:pPr>
        <w:spacing w:before="0" w:line="240" w:lineRule="auto"/>
        <w:ind w:left="720" w:hanging="720"/>
        <w:rPr>
          <w:sz w:val="16"/>
          <w:szCs w:val="16"/>
        </w:rPr>
      </w:pPr>
      <w:r w:rsidRPr="00197A0E">
        <w:rPr>
          <w:sz w:val="16"/>
          <w:szCs w:val="16"/>
        </w:rPr>
        <w:t>Niu, Aping; Song, Li-Yan; Xiong, Yang-Hui; Lu, Chun-Jiao; Junaid, Muhammad; Pei, De-Sheng (2019). Impact of water quality on the microbial diversity in the surface water along the Three Gorge Reservoir (TGR), China. Ecotoxicology and Environmental Safety 181</w:t>
      </w:r>
      <w:r w:rsidR="001B3420">
        <w:rPr>
          <w:sz w:val="16"/>
          <w:szCs w:val="16"/>
        </w:rPr>
        <w:t>:</w:t>
      </w:r>
      <w:r w:rsidRPr="00197A0E">
        <w:rPr>
          <w:sz w:val="16"/>
          <w:szCs w:val="16"/>
        </w:rPr>
        <w:t xml:space="preserve"> 412-418. DOI:10.1016/j.ecoenv.2019.06.023 [Not a recreational water quality study].</w:t>
      </w:r>
    </w:p>
    <w:p w14:paraId="25DB28A2" w14:textId="3D7C3C01" w:rsidR="00197A0E" w:rsidRPr="00197A0E" w:rsidRDefault="00992883" w:rsidP="00197A0E">
      <w:pPr>
        <w:spacing w:before="0" w:line="240" w:lineRule="auto"/>
        <w:ind w:left="720" w:hanging="720"/>
        <w:rPr>
          <w:sz w:val="16"/>
          <w:szCs w:val="16"/>
        </w:rPr>
      </w:pPr>
      <w:r w:rsidRPr="00197A0E">
        <w:rPr>
          <w:sz w:val="16"/>
          <w:szCs w:val="16"/>
        </w:rPr>
        <w:t>Niu, L.; Guo, Y.; Li, Y.; Wang, C.; Hu, Q.; Fan, L.; Wang, L.; Yang, N. (2021). Degradation of river ecological quality in Tibet plateau with overgrazing: A quantitative assessment using biotic integrity index improved by random forest. Ecological Indicators 120. DOI:10.1016/j.ecolind.2020.106948 [Not a recreational water quality study].</w:t>
      </w:r>
    </w:p>
    <w:p w14:paraId="63B29ECC" w14:textId="6216C7B4" w:rsidR="00197A0E" w:rsidRPr="00197A0E" w:rsidRDefault="00992883" w:rsidP="00197A0E">
      <w:pPr>
        <w:spacing w:before="0" w:line="240" w:lineRule="auto"/>
        <w:ind w:left="720" w:hanging="720"/>
        <w:rPr>
          <w:sz w:val="16"/>
          <w:szCs w:val="16"/>
        </w:rPr>
      </w:pPr>
      <w:r w:rsidRPr="00197A0E">
        <w:rPr>
          <w:sz w:val="16"/>
          <w:szCs w:val="16"/>
        </w:rPr>
        <w:t>Nivala, J.; Abdallat, G.; Aubron, T.; Al-Zreiqat, I.; Abbassi, B.; Wu, G. M.; van Afferden, M.; Müller, R. A. (2019). Vertical flow constructed wetlands for decentralized wastewater treatment in Jordan: Optimization of total nitrogen removal. Science of the Total Environment 671</w:t>
      </w:r>
      <w:r w:rsidR="001B3420">
        <w:rPr>
          <w:sz w:val="16"/>
          <w:szCs w:val="16"/>
        </w:rPr>
        <w:t>:</w:t>
      </w:r>
      <w:r w:rsidRPr="00197A0E">
        <w:rPr>
          <w:sz w:val="16"/>
          <w:szCs w:val="16"/>
        </w:rPr>
        <w:t xml:space="preserve"> 495-504. DOI:10.1016/j.scitotenv.2019.03.376 [Not a recreational water quality study].</w:t>
      </w:r>
    </w:p>
    <w:p w14:paraId="5682F10B" w14:textId="77777777" w:rsidR="00197A0E" w:rsidRPr="00197A0E" w:rsidRDefault="00992883" w:rsidP="00197A0E">
      <w:pPr>
        <w:spacing w:before="0" w:line="240" w:lineRule="auto"/>
        <w:ind w:left="720" w:hanging="720"/>
        <w:rPr>
          <w:sz w:val="16"/>
          <w:szCs w:val="16"/>
        </w:rPr>
      </w:pPr>
      <w:r w:rsidRPr="00197A0E">
        <w:rPr>
          <w:sz w:val="16"/>
          <w:szCs w:val="16"/>
        </w:rPr>
        <w:t>Niyas Ahamed, M. I.; Ragul, V.; Anand, S.; Kaviyarasu, K.; Chandru, V.; Prabhavathi, B. (2018). Green synthesis and toxicity assessment of nano zerovalent iron against chromium contaminated surface water. International Journal of Nanoparticles 10 (4)312-325. DOI:10.1504/IJNP.2018.096393 [Not a recreational water quality study].</w:t>
      </w:r>
    </w:p>
    <w:p w14:paraId="78661347" w14:textId="77777777" w:rsidR="00197A0E" w:rsidRPr="00197A0E" w:rsidRDefault="00992883" w:rsidP="00197A0E">
      <w:pPr>
        <w:spacing w:before="0" w:line="240" w:lineRule="auto"/>
        <w:ind w:left="720" w:hanging="720"/>
        <w:rPr>
          <w:sz w:val="16"/>
          <w:szCs w:val="16"/>
        </w:rPr>
      </w:pPr>
      <w:r w:rsidRPr="00197A0E">
        <w:rPr>
          <w:sz w:val="16"/>
          <w:szCs w:val="16"/>
        </w:rPr>
        <w:t>Nnane, D. E.; Ebdon, J. E.; Taylor, H. D. (2011). Integrated analysis of water quality parameters for cost-effective faecal pollution management in river catchments. Water Research 45 (6)2235-2246. DOI:10.1016/j.watres.2011.01.018 [Not a recreational water quality study].</w:t>
      </w:r>
    </w:p>
    <w:p w14:paraId="7EFE744A" w14:textId="77777777" w:rsidR="00197A0E" w:rsidRPr="00197A0E" w:rsidRDefault="00992883" w:rsidP="00197A0E">
      <w:pPr>
        <w:spacing w:before="0" w:line="240" w:lineRule="auto"/>
        <w:ind w:left="720" w:hanging="720"/>
        <w:rPr>
          <w:sz w:val="16"/>
          <w:szCs w:val="16"/>
        </w:rPr>
      </w:pPr>
      <w:r w:rsidRPr="00197A0E">
        <w:rPr>
          <w:sz w:val="16"/>
          <w:szCs w:val="16"/>
        </w:rPr>
        <w:t>Nnane, Daniel Ekane; Ebdon, James; Taylor, Huw (2012). The dynamics of faecal indicator organisms in a temperate river during storm conditions. Journal of Water and Climate Change 3 (2)139-150. DOI:10.2166/wcc.2012.145 [Not a recreational water quality study].</w:t>
      </w:r>
    </w:p>
    <w:p w14:paraId="02C03180" w14:textId="77777777" w:rsidR="00197A0E" w:rsidRPr="00197A0E" w:rsidRDefault="00992883" w:rsidP="00197A0E">
      <w:pPr>
        <w:spacing w:before="0" w:line="240" w:lineRule="auto"/>
        <w:ind w:left="720" w:hanging="720"/>
        <w:rPr>
          <w:sz w:val="16"/>
          <w:szCs w:val="16"/>
        </w:rPr>
      </w:pPr>
      <w:r w:rsidRPr="00197A0E">
        <w:rPr>
          <w:sz w:val="16"/>
          <w:szCs w:val="16"/>
        </w:rPr>
        <w:t>Noble, R. T.; Leecaster, M. K.; McGee, C. D.; Weisberg, S. B.; Ritter, K. (2004). Comparison of bacterial indicator analysis methods in stormwater-affected coastal waters. Water Research 38 (5)1183-1188. DOI:10.1016/j.watres.2003.11.038 [Not a recreational water quality study].</w:t>
      </w:r>
    </w:p>
    <w:p w14:paraId="22379D4B" w14:textId="77777777" w:rsidR="00197A0E" w:rsidRPr="00197A0E" w:rsidRDefault="00992883" w:rsidP="00197A0E">
      <w:pPr>
        <w:spacing w:before="0" w:line="240" w:lineRule="auto"/>
        <w:ind w:left="720" w:hanging="720"/>
        <w:rPr>
          <w:sz w:val="16"/>
          <w:szCs w:val="16"/>
        </w:rPr>
      </w:pPr>
      <w:r w:rsidRPr="00197A0E">
        <w:rPr>
          <w:sz w:val="16"/>
          <w:szCs w:val="16"/>
        </w:rPr>
        <w:t>Nolan, M. J.; Jex, A. R.; Koehler, A. V.; Haydon, S. R.; Stevens, M. A.; Gasser, R. B. (2013). Molecular-based investigation of Cryptosporidium and Giardia from animals in water catchments in southeastern Australia. Water Research 47 (5)1726-1740. DOI:10.1016/j.watres.2012.12.027 [Not a recreational water quality study].</w:t>
      </w:r>
    </w:p>
    <w:p w14:paraId="4A9A1D04" w14:textId="77777777" w:rsidR="00197A0E" w:rsidRPr="00197A0E" w:rsidRDefault="00992883" w:rsidP="00197A0E">
      <w:pPr>
        <w:spacing w:before="0" w:line="240" w:lineRule="auto"/>
        <w:ind w:left="720" w:hanging="720"/>
        <w:rPr>
          <w:sz w:val="16"/>
          <w:szCs w:val="16"/>
        </w:rPr>
      </w:pPr>
      <w:r w:rsidRPr="00197A0E">
        <w:rPr>
          <w:sz w:val="16"/>
          <w:szCs w:val="16"/>
        </w:rPr>
        <w:t>Nontasut, P.; Thong, T. V.; Waikagul, J.; Fungladda, W.; Imamee, N.; De, N. V. (2003). Social and behavioral factors associated with Clonorchis infection in one commune located in the Red River Delta of Vietnam. Southeast Asian Journal of Tropical Medicine and Public Health 34 (2)269-273. URL:https://www.scopus.com/inward/record.uri?eid=2-s2.0-0141852383&amp;partnerID=40&amp;md5=150c553d365a50279c659c39c3d01e22 [Not a recreational water quality study].</w:t>
      </w:r>
    </w:p>
    <w:p w14:paraId="1557F9F9" w14:textId="77777777" w:rsidR="00197A0E" w:rsidRPr="00197A0E" w:rsidRDefault="00992883" w:rsidP="00197A0E">
      <w:pPr>
        <w:spacing w:before="0" w:line="240" w:lineRule="auto"/>
        <w:ind w:left="720" w:hanging="720"/>
        <w:rPr>
          <w:sz w:val="16"/>
          <w:szCs w:val="16"/>
        </w:rPr>
      </w:pPr>
      <w:r w:rsidRPr="00197A0E">
        <w:rPr>
          <w:sz w:val="16"/>
          <w:szCs w:val="16"/>
        </w:rPr>
        <w:t>Noorjahan, C. M.; Kowsalya, R. (2007). Physico-chemical characteristics and microbial analyses of Double Lake (Erettai Eri), Porur, Chennai. Indian Journal of Environmental Protection 27 (11)1024-1030. URL:https://www.scopus.com/inward/record.uri?eid=2-s2.0-37349064803&amp;partnerID=40&amp;md5=43e17fd1c606378915f20265b06d8c69 [Not a recreational water quality study].</w:t>
      </w:r>
    </w:p>
    <w:p w14:paraId="6B1D7EED" w14:textId="77777777" w:rsidR="00197A0E" w:rsidRPr="00197A0E" w:rsidRDefault="00992883" w:rsidP="00197A0E">
      <w:pPr>
        <w:spacing w:before="0" w:line="240" w:lineRule="auto"/>
        <w:ind w:left="720" w:hanging="720"/>
        <w:rPr>
          <w:sz w:val="16"/>
          <w:szCs w:val="16"/>
        </w:rPr>
      </w:pPr>
      <w:r w:rsidRPr="00197A0E">
        <w:rPr>
          <w:sz w:val="16"/>
          <w:szCs w:val="16"/>
        </w:rPr>
        <w:t>Noradilah, S. A.; Lee, I. L.; Anuar, T. S.; Salleh, F. M.; Manap, S. N. A. A.; Mohtar, N. S. H. M.; Azrul, S. M.; Abdullah, W. O.; Moktar, N. (2016). Occurrence of Blastocystis sp. in water catchments at Malay villages and Aboriginal settlement during wet and dry seasons in Peninsular Malaysia. PeerJ 2016 (10). DOI:10.7717/peerj.2541 [Not a recreational water quality study].</w:t>
      </w:r>
    </w:p>
    <w:p w14:paraId="659B3026" w14:textId="1EF84053" w:rsidR="00197A0E" w:rsidRPr="00197A0E" w:rsidRDefault="00992883" w:rsidP="00197A0E">
      <w:pPr>
        <w:spacing w:before="0" w:line="240" w:lineRule="auto"/>
        <w:ind w:left="720" w:hanging="720"/>
        <w:rPr>
          <w:sz w:val="16"/>
          <w:szCs w:val="16"/>
        </w:rPr>
      </w:pPr>
      <w:r w:rsidRPr="00197A0E">
        <w:rPr>
          <w:sz w:val="16"/>
          <w:szCs w:val="16"/>
        </w:rPr>
        <w:t>Norat-Ramírez, J.; Méndez-Lázaro, P.; Hernández-Delgado, E. A.; Mattei-Torres, H.; Cordero-Rivera, L. (2019). A septic waste index model to measure the impact of septic tanks on coastal water quality and coral reef communities in Rincon, Puerto Rico. Ocean and Coastal Management 169</w:t>
      </w:r>
      <w:r w:rsidR="001B3420">
        <w:rPr>
          <w:sz w:val="16"/>
          <w:szCs w:val="16"/>
        </w:rPr>
        <w:t>:</w:t>
      </w:r>
      <w:r w:rsidRPr="00197A0E">
        <w:rPr>
          <w:sz w:val="16"/>
          <w:szCs w:val="16"/>
        </w:rPr>
        <w:t xml:space="preserve"> 201-213. DOI:10.1016/j.ocecoaman.2018.12.016 [Not a recreational water quality study].</w:t>
      </w:r>
    </w:p>
    <w:p w14:paraId="0D930AEF" w14:textId="77777777" w:rsidR="00197A0E" w:rsidRPr="00197A0E" w:rsidRDefault="00992883" w:rsidP="00197A0E">
      <w:pPr>
        <w:spacing w:before="0" w:line="240" w:lineRule="auto"/>
        <w:ind w:left="720" w:hanging="720"/>
        <w:rPr>
          <w:sz w:val="16"/>
          <w:szCs w:val="16"/>
        </w:rPr>
      </w:pPr>
      <w:r w:rsidRPr="00197A0E">
        <w:rPr>
          <w:sz w:val="16"/>
          <w:szCs w:val="16"/>
        </w:rPr>
        <w:t>Norman, S. A.; Delaney, M. A.; Haman, K. H.; Thomas, A. C.; Godfroid, J.; Larsen, A. K.; Nymo, I. H.; Robbe-Austerman, S.; Quance, C.; Rhyan, J. C.; Lambourn, D. M.; Jeffries, S. J.; Rabinowitz, P. (2018). Application of real-time quantitative PCR assays for detecting marine Brucella spp. in fish. Journal of Veterinary Diagnostic Investigation 30 (1)150-154. DOI:10.1177/1040638717733024 [Not a recreational water quality study].</w:t>
      </w:r>
    </w:p>
    <w:p w14:paraId="5D17203B" w14:textId="77777777" w:rsidR="00197A0E" w:rsidRPr="00197A0E" w:rsidRDefault="00992883" w:rsidP="00197A0E">
      <w:pPr>
        <w:spacing w:before="0" w:line="240" w:lineRule="auto"/>
        <w:ind w:left="720" w:hanging="720"/>
        <w:rPr>
          <w:sz w:val="16"/>
          <w:szCs w:val="16"/>
        </w:rPr>
      </w:pPr>
      <w:r w:rsidRPr="00197A0E">
        <w:rPr>
          <w:sz w:val="16"/>
          <w:szCs w:val="16"/>
        </w:rPr>
        <w:t>Norman, Stephanie A. (2008). Spatial Epidemiology and GIS in Marine Mammal Conservation Medicine and Disease Research. Ecohealth 5 (3)257-267. DOI:10.1007/s10393-008-0185-x [Not a recreational water quality study].</w:t>
      </w:r>
    </w:p>
    <w:p w14:paraId="5B3C541E" w14:textId="77777777" w:rsidR="00197A0E" w:rsidRPr="00197A0E" w:rsidRDefault="00992883" w:rsidP="00197A0E">
      <w:pPr>
        <w:spacing w:before="0" w:line="240" w:lineRule="auto"/>
        <w:ind w:left="720" w:hanging="720"/>
        <w:rPr>
          <w:sz w:val="16"/>
          <w:szCs w:val="16"/>
        </w:rPr>
      </w:pPr>
      <w:r w:rsidRPr="00197A0E">
        <w:rPr>
          <w:sz w:val="16"/>
          <w:szCs w:val="16"/>
        </w:rPr>
        <w:t>Norman, Stephanie A.; Huggins, Jessie; Carpenter, Tim E.; Case, James T.; Lambourn, Dyanna M.; Rice, Jim; Calambokidis, John; Gaydos, Joseph K.; Hanson, M. Bradley; Duffield, Deborah A.; Dubpernell, Sandra; Berta, Susan; Klope, Matt (2012). The application of GIS and spatiotemporal analyses to investigations of unusual marine mammal strandings and mortality events. Marine Mammal Science 28 (3)E251-E266. DOI:10.1111/j.1748-7692.2011.00507.x [Not a recreational water quality study].</w:t>
      </w:r>
    </w:p>
    <w:p w14:paraId="3473F730" w14:textId="77777777" w:rsidR="00197A0E" w:rsidRPr="00197A0E" w:rsidRDefault="00992883" w:rsidP="00197A0E">
      <w:pPr>
        <w:spacing w:before="0" w:line="240" w:lineRule="auto"/>
        <w:ind w:left="720" w:hanging="720"/>
        <w:rPr>
          <w:sz w:val="16"/>
          <w:szCs w:val="16"/>
        </w:rPr>
      </w:pPr>
      <w:r w:rsidRPr="00197A0E">
        <w:rPr>
          <w:sz w:val="16"/>
          <w:szCs w:val="16"/>
        </w:rPr>
        <w:t>North, R. L.; Khan, N. H.; Ahsan, M.; Prestie, C.; Korber, D. R.; Lawrence, J. R.; Hudson, J. J. (2014). Relationship between water quality parameters and bacterial indicators in a large prairie reservoir: Lake Diefenbaker, Saskatchewan, Canada. Canadian Journal of Microbiology 60 (4)243-249. DOI:10.1139/cjm-2013-0694 [Not a recreational water quality study].</w:t>
      </w:r>
    </w:p>
    <w:p w14:paraId="5FDEC2AE" w14:textId="77777777" w:rsidR="00197A0E" w:rsidRPr="00197A0E" w:rsidRDefault="00992883" w:rsidP="00197A0E">
      <w:pPr>
        <w:spacing w:before="0" w:line="240" w:lineRule="auto"/>
        <w:ind w:left="720" w:hanging="720"/>
        <w:rPr>
          <w:sz w:val="16"/>
          <w:szCs w:val="16"/>
        </w:rPr>
      </w:pPr>
      <w:r w:rsidRPr="00197A0E">
        <w:rPr>
          <w:sz w:val="16"/>
          <w:szCs w:val="16"/>
        </w:rPr>
        <w:t>Novotny, V.; O'Reilly, N.; Ehlinger, T.; Frevert, T.; Twait, S. (2007). A river is reborn - Use attainability analysis for the Lower Des Plaines River, Illinois. Water Environment Research 79 (1)68-80. DOI:10.2175/106143006X95500 [Not a recreational water quality study].</w:t>
      </w:r>
    </w:p>
    <w:p w14:paraId="7FDF69AB" w14:textId="77777777" w:rsidR="00197A0E" w:rsidRPr="00197A0E" w:rsidRDefault="00992883" w:rsidP="00197A0E">
      <w:pPr>
        <w:spacing w:before="0" w:line="240" w:lineRule="auto"/>
        <w:ind w:left="720" w:hanging="720"/>
        <w:rPr>
          <w:sz w:val="16"/>
          <w:szCs w:val="16"/>
        </w:rPr>
      </w:pPr>
      <w:r w:rsidRPr="00197A0E">
        <w:rPr>
          <w:sz w:val="16"/>
          <w:szCs w:val="16"/>
        </w:rPr>
        <w:t>Nowosielska, A.; Marinus, M. G. (2005). Cisplatin induces DNA double-strand break formation in Escherichia coli dam mutants. DNA Repair 4 (7)773-781. DOI:10.1016/j.dnarep.2005.03.006 [Not a recreational water quality study].</w:t>
      </w:r>
    </w:p>
    <w:p w14:paraId="38E5CADE" w14:textId="77777777" w:rsidR="00197A0E" w:rsidRPr="00197A0E" w:rsidRDefault="00992883" w:rsidP="00197A0E">
      <w:pPr>
        <w:spacing w:before="0" w:line="240" w:lineRule="auto"/>
        <w:ind w:left="720" w:hanging="720"/>
        <w:rPr>
          <w:sz w:val="16"/>
          <w:szCs w:val="16"/>
        </w:rPr>
      </w:pPr>
      <w:r w:rsidRPr="00197A0E">
        <w:rPr>
          <w:sz w:val="16"/>
          <w:szCs w:val="16"/>
        </w:rPr>
        <w:t>Nsadha, Z.; Thomas, L. F.; Fèvre, E. M.; Nasinyama, G.; Ojok, L.; Waiswa, C. (2014). Prevalence of porcine cysticercosis in the Lake Kyoga Basin, Uganda. BMC Veterinary Research 10 (1). DOI:10.1186/s12917-014-0239-y [Not a recreational water quality study].</w:t>
      </w:r>
    </w:p>
    <w:p w14:paraId="62A48954" w14:textId="34C87443" w:rsidR="00197A0E" w:rsidRPr="00197A0E" w:rsidRDefault="00992883" w:rsidP="00197A0E">
      <w:pPr>
        <w:spacing w:before="0" w:line="240" w:lineRule="auto"/>
        <w:ind w:left="720" w:hanging="720"/>
        <w:rPr>
          <w:sz w:val="16"/>
          <w:szCs w:val="16"/>
        </w:rPr>
      </w:pPr>
      <w:r w:rsidRPr="00197A0E">
        <w:rPr>
          <w:sz w:val="16"/>
          <w:szCs w:val="16"/>
        </w:rPr>
        <w:t>Nsenga Kumwimba, M.; Batool, A.; Li, X. (2020). How to enhance the purification performance of traditional floating treatment wetlands (FTWs) at low temperatures: Strengthening strategies. Science of the Total Environment. DOI:10.1016/j.scitotenv.2020.142608 [Not a recreational water quality study].</w:t>
      </w:r>
    </w:p>
    <w:p w14:paraId="5D353DD2" w14:textId="77777777" w:rsidR="00197A0E" w:rsidRPr="00197A0E" w:rsidRDefault="00992883" w:rsidP="00197A0E">
      <w:pPr>
        <w:spacing w:before="0" w:line="240" w:lineRule="auto"/>
        <w:ind w:left="720" w:hanging="720"/>
        <w:rPr>
          <w:sz w:val="16"/>
          <w:szCs w:val="16"/>
        </w:rPr>
      </w:pPr>
      <w:r w:rsidRPr="00197A0E">
        <w:rPr>
          <w:sz w:val="16"/>
          <w:szCs w:val="16"/>
        </w:rPr>
        <w:t>Nshimyimana, J. P.; Ekklesia, E.; Shanahan, P.; Chua, L. H. C.; Thompson, J. R. (2014). Distribution and abundance of human-specific Bacteroides and relation to traditional indicators in an urban tropical catchment. Journal of Applied Microbiology 116 (5)1369-1383. DOI:10.1111/jam.12455 [Not a recreational water quality study].</w:t>
      </w:r>
    </w:p>
    <w:p w14:paraId="5E91871D" w14:textId="77777777" w:rsidR="00197A0E" w:rsidRPr="00197A0E" w:rsidRDefault="00992883" w:rsidP="00197A0E">
      <w:pPr>
        <w:spacing w:before="0" w:line="240" w:lineRule="auto"/>
        <w:ind w:left="720" w:hanging="720"/>
        <w:rPr>
          <w:sz w:val="16"/>
          <w:szCs w:val="16"/>
        </w:rPr>
      </w:pPr>
      <w:r w:rsidRPr="00197A0E">
        <w:rPr>
          <w:sz w:val="16"/>
          <w:szCs w:val="16"/>
        </w:rPr>
        <w:t>Numberger, D.; Dreier, C.; Vullioud, C.; Gabriel, G.; Greenwood, A. D.; Grossart, H. P. (2019). Recovery of influenza A viruses from lake water and sediments by experimental inoculation. PLoS ONE 14 (5). DOI:10.1371/journal.pone.0216880 [Not a recreational water quality study].</w:t>
      </w:r>
    </w:p>
    <w:p w14:paraId="0FF95DF9" w14:textId="77777777" w:rsidR="00197A0E" w:rsidRPr="00197A0E" w:rsidRDefault="00992883" w:rsidP="00197A0E">
      <w:pPr>
        <w:spacing w:before="0" w:line="240" w:lineRule="auto"/>
        <w:ind w:left="720" w:hanging="720"/>
        <w:rPr>
          <w:sz w:val="16"/>
          <w:szCs w:val="16"/>
        </w:rPr>
      </w:pPr>
      <w:r w:rsidRPr="00197A0E">
        <w:rPr>
          <w:sz w:val="16"/>
          <w:szCs w:val="16"/>
        </w:rPr>
        <w:t>Nwachuku, Nena; Gerba, Charles P (2004). Microbial risk assessment: don’t forget the children. Current opinion in microbiology 7(3)206-209. ISSN:1369-5274 [Not a recreational water quality study].</w:t>
      </w:r>
    </w:p>
    <w:p w14:paraId="6C96C54A" w14:textId="77777777" w:rsidR="00197A0E" w:rsidRPr="00197A0E" w:rsidRDefault="00992883" w:rsidP="00197A0E">
      <w:pPr>
        <w:spacing w:before="0" w:line="240" w:lineRule="auto"/>
        <w:ind w:left="720" w:hanging="720"/>
        <w:rPr>
          <w:sz w:val="16"/>
          <w:szCs w:val="16"/>
        </w:rPr>
      </w:pPr>
      <w:r w:rsidRPr="00197A0E">
        <w:rPr>
          <w:sz w:val="16"/>
          <w:szCs w:val="16"/>
        </w:rPr>
        <w:t>Nwani, C. D.; Mkpadobi, B. N.; Onyishi, G.; Echi, P. C.; Chukwuka, C. O.; Oluah, S. N.; Ivoke, N. (2014). Changes in behavior and hematological parameters of freshwater African catfish Clarias gariepinus (Burchell 1822) following sublethal exposure to chloramphenicol. Drug and Chemical Toxicology 37 (1)107-113. DOI:10.3109/01480545.2013.834348 [Not a recreational water quality study].</w:t>
      </w:r>
    </w:p>
    <w:p w14:paraId="6F1B8BAF" w14:textId="77777777" w:rsidR="00197A0E" w:rsidRPr="00197A0E" w:rsidRDefault="00992883" w:rsidP="00197A0E">
      <w:pPr>
        <w:spacing w:before="0" w:line="240" w:lineRule="auto"/>
        <w:ind w:left="720" w:hanging="720"/>
        <w:rPr>
          <w:sz w:val="16"/>
          <w:szCs w:val="16"/>
        </w:rPr>
      </w:pPr>
      <w:r w:rsidRPr="00197A0E">
        <w:rPr>
          <w:sz w:val="16"/>
          <w:szCs w:val="16"/>
        </w:rPr>
        <w:t>Nweke, D. O.; Sikoki, F. D.; Nzeako, S. O. (2018). Comparative study of parasitic loads of callinectes amnicola and cardisoma armatum from two major river systems in rivers state, nigeria. Nigerian Journal of Parasitology 39 (1)57-66. DOI:10.4314/njpar.v39i1.11 [Not a recreational water quality study].</w:t>
      </w:r>
    </w:p>
    <w:p w14:paraId="0ECAB6AF" w14:textId="77777777" w:rsidR="00197A0E" w:rsidRPr="00197A0E" w:rsidRDefault="00992883" w:rsidP="00197A0E">
      <w:pPr>
        <w:spacing w:before="0" w:line="240" w:lineRule="auto"/>
        <w:ind w:left="720" w:hanging="720"/>
        <w:rPr>
          <w:sz w:val="16"/>
          <w:szCs w:val="16"/>
        </w:rPr>
      </w:pPr>
      <w:r w:rsidRPr="00197A0E">
        <w:rPr>
          <w:sz w:val="16"/>
          <w:szCs w:val="16"/>
        </w:rPr>
        <w:t>Nyiro, J. U.; Sande, C. J.; Mutunga, M.; Kiyuka, P. K.; Munywoki, P. K.; Scott, J. A. G.; Nokes, D. J. (2016). Absence of association between cord specific antibody levels and severe respiratory syncytial virus (RSV) disease in early infants: A case control study from coastal Kenya. PLoS ONE 11 (11). DOI:10.1371/journal.pone.0166706 [Not a recreational water quality study].</w:t>
      </w:r>
    </w:p>
    <w:p w14:paraId="11CEFFAA" w14:textId="77777777" w:rsidR="00197A0E" w:rsidRPr="00197A0E" w:rsidRDefault="00992883" w:rsidP="00197A0E">
      <w:pPr>
        <w:spacing w:before="0" w:line="240" w:lineRule="auto"/>
        <w:ind w:left="720" w:hanging="720"/>
        <w:rPr>
          <w:sz w:val="16"/>
          <w:szCs w:val="16"/>
        </w:rPr>
      </w:pPr>
      <w:r w:rsidRPr="00197A0E">
        <w:rPr>
          <w:sz w:val="16"/>
          <w:szCs w:val="16"/>
        </w:rPr>
        <w:t>Nyongesa, M. K.; Mwangala, P. N.; Mwangi, P.; Kombe, M.; Newton, C. R. J. C.; Abubakar, A. A. (2018). Neurocognitive and mental health outcomes and association with quality of life among adults living with HIV: a cross-sectional focus on a low-literacy population from coastal Kenya. BMJ open 8 (9)e023914. DOI:10.1136/bmjopen-2018-023914 [Not a recreational water quality study].</w:t>
      </w:r>
    </w:p>
    <w:p w14:paraId="4D32D70D" w14:textId="77777777" w:rsidR="00197A0E" w:rsidRPr="00197A0E" w:rsidRDefault="00992883" w:rsidP="00197A0E">
      <w:pPr>
        <w:spacing w:before="0" w:line="240" w:lineRule="auto"/>
        <w:ind w:left="720" w:hanging="720"/>
        <w:rPr>
          <w:sz w:val="16"/>
          <w:szCs w:val="16"/>
        </w:rPr>
      </w:pPr>
      <w:r w:rsidRPr="00197A0E">
        <w:rPr>
          <w:sz w:val="16"/>
          <w:szCs w:val="16"/>
        </w:rPr>
        <w:t>Nzalawahe, J.; Kassuku, A. A.; Stothard, J. R.; Coles, G. C.; Eisler, M. C. (2015). Associations between trematode infections in cattle and freshwater snails in highland and lowland areas of Iringa Rural District, Tanzania. Parasitology 142 (11)1430-1439. DOI:10.1017/S0031182015000827 [Not a recreational water quality study].</w:t>
      </w:r>
    </w:p>
    <w:p w14:paraId="3270F3B4" w14:textId="77777777" w:rsidR="00197A0E" w:rsidRPr="00197A0E" w:rsidRDefault="00992883" w:rsidP="00197A0E">
      <w:pPr>
        <w:spacing w:before="0" w:line="240" w:lineRule="auto"/>
        <w:ind w:left="720" w:hanging="720"/>
        <w:rPr>
          <w:sz w:val="16"/>
          <w:szCs w:val="16"/>
        </w:rPr>
      </w:pPr>
      <w:r w:rsidRPr="00197A0E">
        <w:rPr>
          <w:sz w:val="16"/>
          <w:szCs w:val="16"/>
        </w:rPr>
        <w:t>O’ Reilly, A.; Coffey, R.; Gowen, A.; Cummins, E. (2015). Evaluation of near-infrared chemical imaging for the prediction of surface water quality parameters. International Journal of Environmental Analytical Chemistry 95 (5)403-418. DOI:10.1080/03067319.2015.1025222 [Not a recreational water quality study].</w:t>
      </w:r>
    </w:p>
    <w:p w14:paraId="3241FC09" w14:textId="77777777" w:rsidR="00197A0E" w:rsidRPr="00197A0E" w:rsidRDefault="00992883" w:rsidP="00197A0E">
      <w:pPr>
        <w:spacing w:before="0" w:line="240" w:lineRule="auto"/>
        <w:ind w:left="720" w:hanging="720"/>
        <w:rPr>
          <w:sz w:val="16"/>
          <w:szCs w:val="16"/>
        </w:rPr>
      </w:pPr>
      <w:r w:rsidRPr="00197A0E">
        <w:rPr>
          <w:sz w:val="16"/>
          <w:szCs w:val="16"/>
        </w:rPr>
        <w:t>O’Mullan, Gregory D; Dueker, M Elias; Juhl, Andrew R (2017). Challenges to managing microbial fecal pollution in coastal environments: extra-enteric ecology and microbial exchange among water, sediment, and air. Current Pollution Reports 3(1)42370. ISSN:2198-6592 [Not a recreational water quality study].</w:t>
      </w:r>
    </w:p>
    <w:p w14:paraId="286EAF3A" w14:textId="77777777" w:rsidR="00197A0E" w:rsidRPr="00197A0E" w:rsidRDefault="00992883" w:rsidP="00197A0E">
      <w:pPr>
        <w:spacing w:before="0" w:line="240" w:lineRule="auto"/>
        <w:ind w:left="720" w:hanging="720"/>
        <w:rPr>
          <w:sz w:val="16"/>
          <w:szCs w:val="16"/>
        </w:rPr>
      </w:pPr>
      <w:r w:rsidRPr="00197A0E">
        <w:rPr>
          <w:sz w:val="16"/>
          <w:szCs w:val="16"/>
        </w:rPr>
        <w:t>Oates, S. C.; Miller, M. A.; Byrne, B. A.; Chouicha, N.; Hardin, D.; Jessup, D.; Dominik, C.; Roug, A.; Schriewer, A.; Jang, S. S.; Miller, W. A. (2012). Epidemiology and potential land-sea transfer of enteric bacteria from terrestrial to marine species in the monterey bay region of California. Journal of Wildlife Diseases 48 (3)654-668. DOI:10.7589/0090-3558-48.3.654 [Not a recreational water quality study].</w:t>
      </w:r>
    </w:p>
    <w:p w14:paraId="39450243" w14:textId="77777777" w:rsidR="00197A0E" w:rsidRPr="00197A0E" w:rsidRDefault="00992883" w:rsidP="00197A0E">
      <w:pPr>
        <w:spacing w:before="0" w:line="240" w:lineRule="auto"/>
        <w:ind w:left="720" w:hanging="720"/>
        <w:rPr>
          <w:sz w:val="16"/>
          <w:szCs w:val="16"/>
        </w:rPr>
      </w:pPr>
      <w:r w:rsidRPr="00197A0E">
        <w:rPr>
          <w:sz w:val="16"/>
          <w:szCs w:val="16"/>
        </w:rPr>
        <w:t>Oates, Stori C.; Miller, Melissa A.; Hardin, Dane; Conrad, Patricia A.; Melli, Ann; Jessup, David A.; Dominik, Clare; Roug, Annette; Tinker, M. Tim; Miller, Woutrina A. (2012). Prevalence, Environmental Loading, and Molecular Characterization of Cryptosporidium and Giardia Isolates from Domestic and Wild Animals along the Central California Coast. Applied and Environmental Microbiology 78 (24)8762-8772. DOI:10.1128/AEM.02422-12 [Not a recreational water quality study].</w:t>
      </w:r>
    </w:p>
    <w:p w14:paraId="2774950A" w14:textId="77777777" w:rsidR="00197A0E" w:rsidRPr="00197A0E" w:rsidRDefault="00992883" w:rsidP="00197A0E">
      <w:pPr>
        <w:spacing w:before="0" w:line="240" w:lineRule="auto"/>
        <w:ind w:left="720" w:hanging="720"/>
        <w:rPr>
          <w:sz w:val="16"/>
          <w:szCs w:val="16"/>
        </w:rPr>
      </w:pPr>
      <w:r w:rsidRPr="00197A0E">
        <w:rPr>
          <w:sz w:val="16"/>
          <w:szCs w:val="16"/>
        </w:rPr>
        <w:t>Obi, C. L.; Potgieter, N.; Bessong, P. O.; Matsaung, G. (2003). Scope of potential bacterial agents of diarrhoea and microbial assessment of quality of river water sources in rural Venda communities in South Africa. Water Science and Technology 47 (3)59-64. DOI:10.2166/wst.2003.0161 [Not a recreational water quality study].</w:t>
      </w:r>
    </w:p>
    <w:p w14:paraId="3E866C29" w14:textId="77777777" w:rsidR="00197A0E" w:rsidRPr="00197A0E" w:rsidRDefault="00992883" w:rsidP="00197A0E">
      <w:pPr>
        <w:spacing w:before="0" w:line="240" w:lineRule="auto"/>
        <w:ind w:left="720" w:hanging="720"/>
        <w:rPr>
          <w:sz w:val="16"/>
          <w:szCs w:val="16"/>
        </w:rPr>
      </w:pPr>
      <w:r w:rsidRPr="00197A0E">
        <w:rPr>
          <w:sz w:val="16"/>
          <w:szCs w:val="16"/>
        </w:rPr>
        <w:t>Ochola, S. O.; Eitel, B.; Olago, D. O. (2010). Vulnerability of schools to floods in Nyando River catchment, Kenya. Disasters 34 (3)732-754. DOI:10.1111/j.1467-7717.2010.01167.x [Not a recreational water quality study].</w:t>
      </w:r>
    </w:p>
    <w:p w14:paraId="45F03E54" w14:textId="09210C74" w:rsidR="00197A0E" w:rsidRPr="00197A0E" w:rsidRDefault="00992883" w:rsidP="00197A0E">
      <w:pPr>
        <w:spacing w:before="0" w:line="240" w:lineRule="auto"/>
        <w:ind w:left="720" w:hanging="720"/>
        <w:rPr>
          <w:sz w:val="16"/>
          <w:szCs w:val="16"/>
        </w:rPr>
      </w:pPr>
      <w:r w:rsidRPr="00197A0E">
        <w:rPr>
          <w:sz w:val="16"/>
          <w:szCs w:val="16"/>
        </w:rPr>
        <w:t>Odukoya, A. M.; Olobaniyi, S. B.; Oluseyi, T. O.; Adeyeye, U. A. (2017). Health risk associated with some toxic elements in surface water of Ilesha gold mine sites, southwest Nigeria. Environmental Nanotechnology, Monitoring and Management 8</w:t>
      </w:r>
      <w:r w:rsidR="001B3420">
        <w:rPr>
          <w:sz w:val="16"/>
          <w:szCs w:val="16"/>
        </w:rPr>
        <w:t>:</w:t>
      </w:r>
      <w:r w:rsidRPr="00197A0E">
        <w:rPr>
          <w:sz w:val="16"/>
          <w:szCs w:val="16"/>
        </w:rPr>
        <w:t xml:space="preserve"> 290-296. DOI:10.1016/j.enmm.2017.10.005 [Not a recreational water quality study].</w:t>
      </w:r>
    </w:p>
    <w:p w14:paraId="2C9409C3" w14:textId="77777777" w:rsidR="00197A0E" w:rsidRPr="00197A0E" w:rsidRDefault="00992883" w:rsidP="00197A0E">
      <w:pPr>
        <w:spacing w:before="0" w:line="240" w:lineRule="auto"/>
        <w:ind w:left="720" w:hanging="720"/>
        <w:rPr>
          <w:sz w:val="16"/>
          <w:szCs w:val="16"/>
        </w:rPr>
      </w:pPr>
      <w:r w:rsidRPr="00197A0E">
        <w:rPr>
          <w:sz w:val="16"/>
          <w:szCs w:val="16"/>
        </w:rPr>
        <w:t>Oehrle, S. A.; Southwell, B.; Westrick, J. (2010). Detection of various freshwater cyanobacterial toxins using ultra-performance liquid chromatography tandem mass spectrometry. Toxicon 55 (5)965-972. DOI:10.1016/j.toxicon.2009.10.001 [Not a recreational water quality study].</w:t>
      </w:r>
    </w:p>
    <w:p w14:paraId="4647513C" w14:textId="77777777" w:rsidR="00197A0E" w:rsidRPr="00197A0E" w:rsidRDefault="00992883" w:rsidP="00197A0E">
      <w:pPr>
        <w:spacing w:before="0" w:line="240" w:lineRule="auto"/>
        <w:ind w:left="720" w:hanging="720"/>
        <w:rPr>
          <w:sz w:val="16"/>
          <w:szCs w:val="16"/>
        </w:rPr>
      </w:pPr>
      <w:r w:rsidRPr="00197A0E">
        <w:rPr>
          <w:sz w:val="16"/>
          <w:szCs w:val="16"/>
        </w:rPr>
        <w:t>Oem, Jae-Ku; Kim, Seong-Hee; Kim, Yeon-Hee; Lee, Myoung-Heon; Lee, Kyoung-Ki (2014). Reemergence of Rabies in the Southern Han River Region, Korea. Journal of Wildlife Diseases 50 (3)681-688. DOI:10.7589/2013-07-177 [Not a recreational water quality study].</w:t>
      </w:r>
    </w:p>
    <w:p w14:paraId="39044B01" w14:textId="71CD82C2" w:rsidR="00197A0E" w:rsidRPr="00197A0E" w:rsidRDefault="00992883" w:rsidP="00197A0E">
      <w:pPr>
        <w:spacing w:before="0" w:line="240" w:lineRule="auto"/>
        <w:ind w:left="720" w:hanging="720"/>
        <w:rPr>
          <w:sz w:val="16"/>
          <w:szCs w:val="16"/>
        </w:rPr>
      </w:pPr>
      <w:r w:rsidRPr="00197A0E">
        <w:rPr>
          <w:sz w:val="16"/>
          <w:szCs w:val="16"/>
        </w:rPr>
        <w:t>O'Geen, A. T.; Maynard, J. J.; Dahlgren, R. A. (2007). Efficacy of constructed wetlands to mitigate non-point source pollution from irrigation tailwaters in the San Joaquin Valley, California, USA. 55. URL:https://www.scopus.com/inward/record.uri?eid=2-s2.0-33947204687&amp;doi=10.2166%2fwst.2007.072&amp;partnerID=40&amp;md5=48de279570b9d9ebe76fb5a49b97d650 [Not a recreational water quality study].</w:t>
      </w:r>
    </w:p>
    <w:p w14:paraId="74BE47E4" w14:textId="77777777" w:rsidR="00197A0E" w:rsidRPr="00197A0E" w:rsidRDefault="00992883" w:rsidP="00197A0E">
      <w:pPr>
        <w:spacing w:before="0" w:line="240" w:lineRule="auto"/>
        <w:ind w:left="720" w:hanging="720"/>
        <w:rPr>
          <w:sz w:val="16"/>
          <w:szCs w:val="16"/>
        </w:rPr>
      </w:pPr>
      <w:r w:rsidRPr="00197A0E">
        <w:rPr>
          <w:sz w:val="16"/>
          <w:szCs w:val="16"/>
        </w:rPr>
        <w:t>Ogwueleka, T. C. (2015). Use of multivariate statistical techniques for the evaluation of temporal and spatial variations in water quality of the Kaduna River, Nigeria. Environmental Monitoring and Assessment 187 (3). DOI:10.1007/s10661-015-4354-4 [Not a recreational water quality study].</w:t>
      </w:r>
    </w:p>
    <w:p w14:paraId="42D8F090" w14:textId="77777777" w:rsidR="00197A0E" w:rsidRPr="00197A0E" w:rsidRDefault="00992883" w:rsidP="00197A0E">
      <w:pPr>
        <w:spacing w:before="0" w:line="240" w:lineRule="auto"/>
        <w:ind w:left="720" w:hanging="720"/>
        <w:rPr>
          <w:sz w:val="16"/>
          <w:szCs w:val="16"/>
        </w:rPr>
      </w:pPr>
      <w:r w:rsidRPr="00197A0E">
        <w:rPr>
          <w:sz w:val="16"/>
          <w:szCs w:val="16"/>
        </w:rPr>
        <w:t>Ohe, T.; Watanabe, T.; Nonouchi, Y.; Hasei, T.; Agou, Y.; Tani, M.; Wakabayashi, K. (2008). Identification of a new mutagen, 4,4'-diamino-3,3'-dichloro-5-nitrobiphenyl, in river water flowing through an industrial area in Wakayama, Japan. Mutation Research - Genetic Toxicology and Environmental Mutagenesis 655 (43862)28-35. DOI:10.1016/j.mrgentox.2008.06.008 [Not a recreational water quality study].</w:t>
      </w:r>
    </w:p>
    <w:p w14:paraId="17918C2C" w14:textId="77777777" w:rsidR="00197A0E" w:rsidRPr="00197A0E" w:rsidRDefault="00992883" w:rsidP="00197A0E">
      <w:pPr>
        <w:spacing w:before="0" w:line="240" w:lineRule="auto"/>
        <w:ind w:left="720" w:hanging="720"/>
        <w:rPr>
          <w:sz w:val="16"/>
          <w:szCs w:val="16"/>
        </w:rPr>
      </w:pPr>
      <w:r w:rsidRPr="00197A0E">
        <w:rPr>
          <w:sz w:val="16"/>
          <w:szCs w:val="16"/>
        </w:rPr>
        <w:t>Ohiagu, F. O.; Lele, K. C.; Chikezie, P. C.; Verla, A. W.; Enyoh, C. E. (2020). Bioaccumulation and health risk assessment of heavy metals in Musa paradisiaca, Zea mays, Cucumeropsis manii and Manihot esculenta cultivated in Onne, Rivers State, Nigeria. Environmental Health and Toxicology 35 (2)44075. DOI:10.5620/eaht.e2020011 [Not a recreational water quality study].</w:t>
      </w:r>
    </w:p>
    <w:p w14:paraId="45BB2EE1" w14:textId="741E300E" w:rsidR="00197A0E" w:rsidRPr="00197A0E" w:rsidRDefault="00992883" w:rsidP="00197A0E">
      <w:pPr>
        <w:spacing w:before="0" w:line="240" w:lineRule="auto"/>
        <w:ind w:left="720" w:hanging="720"/>
        <w:rPr>
          <w:sz w:val="16"/>
          <w:szCs w:val="16"/>
        </w:rPr>
      </w:pPr>
      <w:r w:rsidRPr="00197A0E">
        <w:rPr>
          <w:sz w:val="16"/>
          <w:szCs w:val="16"/>
        </w:rPr>
        <w:t>Ojemaye, C. Y.; Onwordi, C. T.; Pampanin, D. M.; Sydnes, M. O.; Petrik, L. (2020). Presence and risk assessment of herbicides in the marine environment of Camps Bay (Cape Town, South Africa). Science of the Total Environment 738. DOI:10.1016/j.scitotenv.2020.140346 [Not a recreational water quality study].</w:t>
      </w:r>
    </w:p>
    <w:p w14:paraId="39023EBD" w14:textId="77777777" w:rsidR="00197A0E" w:rsidRPr="00197A0E" w:rsidRDefault="00992883" w:rsidP="00197A0E">
      <w:pPr>
        <w:spacing w:before="0" w:line="240" w:lineRule="auto"/>
        <w:ind w:left="720" w:hanging="720"/>
        <w:rPr>
          <w:sz w:val="16"/>
          <w:szCs w:val="16"/>
        </w:rPr>
      </w:pPr>
      <w:r w:rsidRPr="00197A0E">
        <w:rPr>
          <w:sz w:val="16"/>
          <w:szCs w:val="16"/>
        </w:rPr>
        <w:t>Okabe, Satoshi; Okayama, Noriko; Savichtcheva, Olga; Ito, Tsukasa (2007). Quantification of host-specific Bacteroides-Prevotella 16S rRNA genetic markers for assessment of fecal pollution in freshwater. Applied Microbiology and Biotechnology 74 (4)890-901. DOI:10.1007/s00253-006-0714-x [Not a recreational water quality study].</w:t>
      </w:r>
    </w:p>
    <w:p w14:paraId="262D99B3" w14:textId="77777777" w:rsidR="00197A0E" w:rsidRPr="00197A0E" w:rsidRDefault="00992883" w:rsidP="00197A0E">
      <w:pPr>
        <w:spacing w:before="0" w:line="240" w:lineRule="auto"/>
        <w:ind w:left="720" w:hanging="720"/>
        <w:rPr>
          <w:sz w:val="16"/>
          <w:szCs w:val="16"/>
        </w:rPr>
      </w:pPr>
      <w:r w:rsidRPr="00197A0E">
        <w:rPr>
          <w:sz w:val="16"/>
          <w:szCs w:val="16"/>
        </w:rPr>
        <w:t>Okeke, B. C.; Thomson, M. S.; Moss, E. M. (2011). Occurrence, molecular characterization and antibiogram of water quality indicator bacteria in river water serving a water treatment plant. Science of the Total Environment 409 (23)4979-4985. DOI:10.1016/j.scitotenv.2011.07.029 [Not a recreational water quality study].</w:t>
      </w:r>
    </w:p>
    <w:p w14:paraId="3E6E34FB" w14:textId="77777777" w:rsidR="00197A0E" w:rsidRPr="00197A0E" w:rsidRDefault="00992883" w:rsidP="00197A0E">
      <w:pPr>
        <w:spacing w:before="0" w:line="240" w:lineRule="auto"/>
        <w:ind w:left="720" w:hanging="720"/>
        <w:rPr>
          <w:sz w:val="16"/>
          <w:szCs w:val="16"/>
        </w:rPr>
      </w:pPr>
      <w:r w:rsidRPr="00197A0E">
        <w:rPr>
          <w:sz w:val="16"/>
          <w:szCs w:val="16"/>
        </w:rPr>
        <w:t>Okunlola, B. M.; Josiah Ijah, U. J.; Yisa, J.; Abioye, O. P. (2020). Effect of carica papaya materials on microbial and physicochemical qualities of river, stream and pond water. Polish Journal of Natural Sciences 35 (1)35-55. URL:https://www.scopus.com/inward/record.uri?eid=2-s2.0-85091946441&amp;partnerID=40&amp;md5=8d3454ff43b28894797155dbfa76fb26 [Not a recreational water quality study].</w:t>
      </w:r>
    </w:p>
    <w:p w14:paraId="24F34991" w14:textId="77777777" w:rsidR="00197A0E" w:rsidRPr="00197A0E" w:rsidRDefault="00992883" w:rsidP="00197A0E">
      <w:pPr>
        <w:spacing w:before="0" w:line="240" w:lineRule="auto"/>
        <w:ind w:left="720" w:hanging="720"/>
        <w:rPr>
          <w:sz w:val="16"/>
          <w:szCs w:val="16"/>
        </w:rPr>
      </w:pPr>
      <w:r w:rsidRPr="00197A0E">
        <w:rPr>
          <w:sz w:val="16"/>
          <w:szCs w:val="16"/>
        </w:rPr>
        <w:t>Olalemi, A. O.; Ige, O. M.; Oladejo, O. T.; Yusuf, O. R.; Akinmolayan, B. (2020). Comparative hazard evaluation of enteric bacteria in two surface water sources in Akure, Nigeria. Water Practice and Technology 15 (3)826-839. DOI:10.2166/wpt.2020.067 [Not a recreational water quality study].</w:t>
      </w:r>
    </w:p>
    <w:p w14:paraId="245A04FD" w14:textId="77777777" w:rsidR="00197A0E" w:rsidRPr="00197A0E" w:rsidRDefault="00992883" w:rsidP="00197A0E">
      <w:pPr>
        <w:spacing w:before="0" w:line="240" w:lineRule="auto"/>
        <w:ind w:left="720" w:hanging="720"/>
        <w:rPr>
          <w:sz w:val="16"/>
          <w:szCs w:val="16"/>
        </w:rPr>
      </w:pPr>
      <w:r w:rsidRPr="00197A0E">
        <w:rPr>
          <w:sz w:val="16"/>
          <w:szCs w:val="16"/>
        </w:rPr>
        <w:t>Olano, H.; Martigani, F.; Somma, A.; Aubriot, L. (2019). Wastewater discharge with phytoplankton may favor cyanobacterial development in the main drinking water supply river in Uruguay. Environmental Monitoring and Assessment 191 (3). DOI:10.1007/s10661-019-7288-4 [Not a recreational water quality study].</w:t>
      </w:r>
    </w:p>
    <w:p w14:paraId="2C7E1210" w14:textId="4526725C" w:rsidR="00197A0E" w:rsidRPr="00197A0E" w:rsidRDefault="00992883" w:rsidP="00197A0E">
      <w:pPr>
        <w:spacing w:before="0" w:line="240" w:lineRule="auto"/>
        <w:ind w:left="720" w:hanging="720"/>
        <w:rPr>
          <w:sz w:val="16"/>
          <w:szCs w:val="16"/>
        </w:rPr>
      </w:pPr>
      <w:r w:rsidRPr="00197A0E">
        <w:rPr>
          <w:sz w:val="16"/>
          <w:szCs w:val="16"/>
        </w:rPr>
        <w:t>Old, G. H.; Naden, P. S.; Granger, S. J.; Bilotta, G. S.; Brazier, R. E.; Macleod, C. J. A.; Krueger, T.; Bol, R.; Hawkins, J. M. B.; Haygarth, P.; Freer, J. (2012). A novel application of natural fluorescence to understand the sources and transport pathways of pollutants from livestock farming in small headwater catchments. Science of the Total Environment 417-418</w:t>
      </w:r>
      <w:r w:rsidR="001B3420">
        <w:rPr>
          <w:sz w:val="16"/>
          <w:szCs w:val="16"/>
        </w:rPr>
        <w:t>:</w:t>
      </w:r>
      <w:r w:rsidRPr="00197A0E">
        <w:rPr>
          <w:sz w:val="16"/>
          <w:szCs w:val="16"/>
        </w:rPr>
        <w:t xml:space="preserve"> 169-182. DOI:10.1016/j.scitotenv.2011.12.013 [Not a recreational water quality study].</w:t>
      </w:r>
    </w:p>
    <w:p w14:paraId="7B87B378" w14:textId="77777777" w:rsidR="00197A0E" w:rsidRPr="00197A0E" w:rsidRDefault="00992883" w:rsidP="00197A0E">
      <w:pPr>
        <w:spacing w:before="0" w:line="240" w:lineRule="auto"/>
        <w:ind w:left="720" w:hanging="720"/>
        <w:rPr>
          <w:sz w:val="16"/>
          <w:szCs w:val="16"/>
        </w:rPr>
      </w:pPr>
      <w:r w:rsidRPr="00197A0E">
        <w:rPr>
          <w:sz w:val="16"/>
          <w:szCs w:val="16"/>
        </w:rPr>
        <w:t>Olds, C. L.; Mason, K. L.; Scoles, G. A. (2018). Rhipicephalus appendiculatus ticks transmit Theileria parva from persistently infected cattle in the absence of detectable parasitemia: Implications for East Coast fever epidemiology. Parasites and Vectors 11 (1). DOI:10.1186/s13071-018-2727-6 [Not a recreational water quality study].</w:t>
      </w:r>
    </w:p>
    <w:p w14:paraId="1FFD039F" w14:textId="77777777" w:rsidR="00197A0E" w:rsidRPr="00197A0E" w:rsidRDefault="00992883" w:rsidP="00197A0E">
      <w:pPr>
        <w:spacing w:before="0" w:line="240" w:lineRule="auto"/>
        <w:ind w:left="720" w:hanging="720"/>
        <w:rPr>
          <w:sz w:val="16"/>
          <w:szCs w:val="16"/>
        </w:rPr>
      </w:pPr>
      <w:r w:rsidRPr="00197A0E">
        <w:rPr>
          <w:sz w:val="16"/>
          <w:szCs w:val="16"/>
        </w:rPr>
        <w:t>Olds, Hayley T; Corsi, Steven R; Dila, Deborah K; Halmo, Katherine M; Bootsma, Melinda J; McLellan, Sandra L (2018). High levels of sewage contamination released from urban areas after storm events: A quantitative survey with sewage specific bacterial indicators. PLoS medicine 15(7)e1002614. ISSN:1549-1277 [Not a recreational water quality study].</w:t>
      </w:r>
    </w:p>
    <w:p w14:paraId="4880BC82" w14:textId="77777777" w:rsidR="00197A0E" w:rsidRPr="00197A0E" w:rsidRDefault="00992883" w:rsidP="00197A0E">
      <w:pPr>
        <w:spacing w:before="0" w:line="240" w:lineRule="auto"/>
        <w:ind w:left="720" w:hanging="720"/>
        <w:rPr>
          <w:sz w:val="16"/>
          <w:szCs w:val="16"/>
        </w:rPr>
      </w:pPr>
      <w:r w:rsidRPr="00197A0E">
        <w:rPr>
          <w:sz w:val="16"/>
          <w:szCs w:val="16"/>
        </w:rPr>
        <w:t>Olilo, Casianes Owino; Muia, Anastasia Wairimu; Moturi, Wilkister Nyaora; Onyando, Japhet Ogalo; Amber, Ford Roegner (2016). The current state of knowledge on the interaction of Escherichia coli within vegetative filter strips as a sustainable best management practice to reduce fecal pathogen loading into surface waters. Energy, Ecology &amp; Environment 1 (4)248-266. DOI:10.1007/s40974-016-0026-7 [Not a recreational water quality study].</w:t>
      </w:r>
    </w:p>
    <w:p w14:paraId="0DCCA796" w14:textId="6EFE1533" w:rsidR="00197A0E" w:rsidRPr="00197A0E" w:rsidRDefault="00992883" w:rsidP="00197A0E">
      <w:pPr>
        <w:spacing w:before="0" w:line="240" w:lineRule="auto"/>
        <w:ind w:left="720" w:hanging="720"/>
        <w:rPr>
          <w:sz w:val="16"/>
          <w:szCs w:val="16"/>
        </w:rPr>
      </w:pPr>
      <w:r w:rsidRPr="00197A0E">
        <w:rPr>
          <w:sz w:val="16"/>
          <w:szCs w:val="16"/>
        </w:rPr>
        <w:t>Olimpi, E. M.; Baur, P.; Echeverri, A.; Gonthier, D.; Karp, D. S.; Kremen, C.; Sciligo, A.; De Master, K. T. (2019). Evolving Food Safety Pressures in California's Central Coast Region. Frontiers in Sustainable Food Systems 3. DOI:10.3389/fsufs.2019.00102 [Not a recreational water quality study].</w:t>
      </w:r>
    </w:p>
    <w:p w14:paraId="7F45EF98" w14:textId="77777777" w:rsidR="00197A0E" w:rsidRPr="00197A0E" w:rsidRDefault="00992883" w:rsidP="00197A0E">
      <w:pPr>
        <w:spacing w:before="0" w:line="240" w:lineRule="auto"/>
        <w:ind w:left="720" w:hanging="720"/>
        <w:rPr>
          <w:sz w:val="16"/>
          <w:szCs w:val="16"/>
        </w:rPr>
      </w:pPr>
      <w:r w:rsidRPr="00197A0E">
        <w:rPr>
          <w:sz w:val="16"/>
          <w:szCs w:val="16"/>
        </w:rPr>
        <w:t>Olivas, Yolanda; Faulkner, Barton R. (2008). Fecal source tracking by antibiotic resistance analysis on a watershed exhibiting low resistance. Environmental Monitoring and Assessment 139 (43891)15-25. DOI:10.1007/s10661-007-9805-0 [Not a recreational water quality study].</w:t>
      </w:r>
    </w:p>
    <w:p w14:paraId="39058CB6" w14:textId="77777777" w:rsidR="00197A0E" w:rsidRPr="00197A0E" w:rsidRDefault="00992883" w:rsidP="00197A0E">
      <w:pPr>
        <w:spacing w:before="0" w:line="240" w:lineRule="auto"/>
        <w:ind w:left="720" w:hanging="720"/>
        <w:rPr>
          <w:sz w:val="16"/>
          <w:szCs w:val="16"/>
        </w:rPr>
      </w:pPr>
      <w:r w:rsidRPr="00197A0E">
        <w:rPr>
          <w:sz w:val="16"/>
          <w:szCs w:val="16"/>
        </w:rPr>
        <w:t>Oliveira da Silva, Ana Patricia; de Oliveira Miranda, Debora Elienai; Bezerra Santos, Marcos Antonio; Guerra, Neurisvan Ramos; Marques, Silvia Rafaelli; Alves, Leucio Camara; Nascimento Ramos, Rafael Antonio; de Carvalho, Gilcia Aparecida (2017). Phlebotomines in an area endemic for American cutaneous leishmaniasis in northeastern coast of Brazil. Revista Brasileira De Parasitologia Veterinaria 26 (3)280-284. DOI:10.1590/S1984-29612017038 [Not a recreational water quality study].</w:t>
      </w:r>
    </w:p>
    <w:p w14:paraId="24F3EA93" w14:textId="2480474E" w:rsidR="00197A0E" w:rsidRPr="00197A0E" w:rsidRDefault="00992883" w:rsidP="00197A0E">
      <w:pPr>
        <w:spacing w:before="0" w:line="240" w:lineRule="auto"/>
        <w:ind w:left="720" w:hanging="720"/>
        <w:rPr>
          <w:sz w:val="16"/>
          <w:szCs w:val="16"/>
        </w:rPr>
      </w:pPr>
      <w:r w:rsidRPr="00197A0E">
        <w:rPr>
          <w:sz w:val="16"/>
          <w:szCs w:val="16"/>
        </w:rPr>
        <w:t>Oliver, D. M.; Porter, K. D. H.; Pachepsky, Y. A.; Muirhead, R. W.; Reaney, S. M.; Coffey, R.; Kay, D.; Milledge, D. G.; Hong, E.; Anthony, S. G.; Page, T.; Bloodworth, J. W.; Mellander, P. E.; Carbonneau, P. E.; McGrane, S. J.; Quilliam, R. S. (2016). Predicting microbial water quality with models: Over-arching questions for managing risk in agricultural catchments. Science of the Total Environment 544</w:t>
      </w:r>
      <w:r w:rsidR="001B3420">
        <w:rPr>
          <w:sz w:val="16"/>
          <w:szCs w:val="16"/>
        </w:rPr>
        <w:t>:</w:t>
      </w:r>
      <w:r w:rsidRPr="00197A0E">
        <w:rPr>
          <w:sz w:val="16"/>
          <w:szCs w:val="16"/>
        </w:rPr>
        <w:t xml:space="preserve"> 39-47. DOI:10.1016/j.scitotenv.2015.11.086 [Not a recreational water quality study].</w:t>
      </w:r>
    </w:p>
    <w:p w14:paraId="3C7AD5AE" w14:textId="683C45E3" w:rsidR="00197A0E" w:rsidRPr="00197A0E" w:rsidRDefault="00992883" w:rsidP="00197A0E">
      <w:pPr>
        <w:spacing w:before="0" w:line="240" w:lineRule="auto"/>
        <w:ind w:left="720" w:hanging="720"/>
        <w:rPr>
          <w:sz w:val="16"/>
          <w:szCs w:val="16"/>
        </w:rPr>
      </w:pPr>
      <w:r w:rsidRPr="00197A0E">
        <w:rPr>
          <w:sz w:val="16"/>
          <w:szCs w:val="16"/>
        </w:rPr>
        <w:t>Olmos Soto, J. (2017). Bacillus Probiotic Enzymes: External Auxiliary Apparatus to Avoid Digestive Deficiencies, Water Pollution, Diseases, and Economic Problems in Marine Cultivated Animals.  80. URL:https://www.scopus.com/inward/record.uri?eid=2-s2.0-85009513867&amp;doi=10.1016%2fbs.afnr.2016.11.001&amp;partnerID=40&amp;md5=8767fed68a62803945a7351ff041edb6 [Not a recreational water quality study].</w:t>
      </w:r>
    </w:p>
    <w:p w14:paraId="4F644A9A" w14:textId="77777777" w:rsidR="00197A0E" w:rsidRPr="00197A0E" w:rsidRDefault="00992883" w:rsidP="00197A0E">
      <w:pPr>
        <w:spacing w:before="0" w:line="240" w:lineRule="auto"/>
        <w:ind w:left="720" w:hanging="720"/>
        <w:rPr>
          <w:sz w:val="16"/>
          <w:szCs w:val="16"/>
        </w:rPr>
      </w:pPr>
      <w:r w:rsidRPr="00197A0E">
        <w:rPr>
          <w:sz w:val="16"/>
          <w:szCs w:val="16"/>
        </w:rPr>
        <w:t>Olwoch, J. M.; Reyers, B.; Engelbrecht, F. A.; Erasmus, B. F. N. (2008). Climate change and the tick-borne disease, Theileriosis (East Coast fever) in sub-Saharan Africa. Journal of Arid Environments 72 (2)108-120. DOI:10.1016/j.jaridenv.2007.04.003 [Not a recreational water quality study].</w:t>
      </w:r>
    </w:p>
    <w:p w14:paraId="558EE058" w14:textId="77777777" w:rsidR="00197A0E" w:rsidRPr="00197A0E" w:rsidRDefault="00992883" w:rsidP="00197A0E">
      <w:pPr>
        <w:spacing w:before="0" w:line="240" w:lineRule="auto"/>
        <w:ind w:left="720" w:hanging="720"/>
        <w:rPr>
          <w:sz w:val="16"/>
          <w:szCs w:val="16"/>
        </w:rPr>
      </w:pPr>
      <w:r w:rsidRPr="00197A0E">
        <w:rPr>
          <w:sz w:val="16"/>
          <w:szCs w:val="16"/>
        </w:rPr>
        <w:t>Omondi, D. O.; Wairimu, M. A.; Maingi, M. S.; Otieno, O. G.; Jepkorir, K. C.; Okoth, O. J.; Bangding, X. (2018). Integrating MFT-qPCR techniques in constructed wetland faecal bacterial purification monitoring; A case of a typical tropical hybrid constructed wetland system. Water Science and Technology 78 (9)2008-2018. DOI:10.2166/wst.2018.475 [Not a recreational water quality study].</w:t>
      </w:r>
    </w:p>
    <w:p w14:paraId="6541671C" w14:textId="77777777" w:rsidR="00197A0E" w:rsidRPr="00197A0E" w:rsidRDefault="00992883" w:rsidP="00197A0E">
      <w:pPr>
        <w:spacing w:before="0" w:line="240" w:lineRule="auto"/>
        <w:ind w:left="720" w:hanging="720"/>
        <w:rPr>
          <w:sz w:val="16"/>
          <w:szCs w:val="16"/>
        </w:rPr>
      </w:pPr>
      <w:r w:rsidRPr="00197A0E">
        <w:rPr>
          <w:sz w:val="16"/>
          <w:szCs w:val="16"/>
        </w:rPr>
        <w:t>Omondi, D.; Masiga, D. K.; Fielding, B. C.; Kariuki, E.; Ajamma, Y. U.; Mwamuye, M. M.; Ouso, D. O.; Villinger, J. (2017). Molecular detection of tick-borne pathogen diversities in ticks from livestock and reptiles along the shores and adjacent Islands of Lake Victoria and Lake Baringo, Kenya. Frontiers in Veterinary Science 4 (JUN). DOI:10.3389/fvets.2017.00073 [Not a recreational water quality study].</w:t>
      </w:r>
    </w:p>
    <w:p w14:paraId="191D8088" w14:textId="77777777" w:rsidR="00197A0E" w:rsidRPr="00197A0E" w:rsidRDefault="00992883" w:rsidP="00197A0E">
      <w:pPr>
        <w:spacing w:before="0" w:line="240" w:lineRule="auto"/>
        <w:ind w:left="720" w:hanging="720"/>
        <w:rPr>
          <w:sz w:val="16"/>
          <w:szCs w:val="16"/>
        </w:rPr>
      </w:pPr>
      <w:r w:rsidRPr="00197A0E">
        <w:rPr>
          <w:sz w:val="16"/>
          <w:szCs w:val="16"/>
        </w:rPr>
        <w:t>Onichandran, S.; Kumar, T.; Lim, Y. A. L.; Sawangjaroen, N.; Andiappan, H.; Salibay, C. C.; Chye, T. T.; Ithoi, I.; Dungca, J. Z.; Sulaiman, W. Y. W.; Ling, L. Y.; Nissapatorn, V. (2013). Waterborne parasites and physico-chemical assessment of selected lakes in Malaysia. Parasitology Research 112 (12)4185-4191. DOI:10.1007/s00436-013-3610-1 [Not a recreational water quality study].</w:t>
      </w:r>
    </w:p>
    <w:p w14:paraId="1BD88F57" w14:textId="6B520B66" w:rsidR="00197A0E" w:rsidRPr="00197A0E" w:rsidRDefault="00992883" w:rsidP="00197A0E">
      <w:pPr>
        <w:spacing w:before="0" w:line="240" w:lineRule="auto"/>
        <w:ind w:left="720" w:hanging="720"/>
        <w:rPr>
          <w:sz w:val="16"/>
          <w:szCs w:val="16"/>
        </w:rPr>
      </w:pPr>
      <w:r w:rsidRPr="00197A0E">
        <w:rPr>
          <w:sz w:val="16"/>
          <w:szCs w:val="16"/>
        </w:rPr>
        <w:t>Organization, World Health (2016). Protecting surface water for health: identifying, assessing and managing drinking-water quality risks in surface-water catchments. ISSN:9241516127 [Not a recreational water quality study].</w:t>
      </w:r>
    </w:p>
    <w:p w14:paraId="5DFFBD58" w14:textId="77777777" w:rsidR="00197A0E" w:rsidRPr="00197A0E" w:rsidRDefault="00992883" w:rsidP="00197A0E">
      <w:pPr>
        <w:spacing w:before="0" w:line="240" w:lineRule="auto"/>
        <w:ind w:left="720" w:hanging="720"/>
        <w:rPr>
          <w:sz w:val="16"/>
          <w:szCs w:val="16"/>
        </w:rPr>
      </w:pPr>
      <w:r w:rsidRPr="00197A0E">
        <w:rPr>
          <w:sz w:val="16"/>
          <w:szCs w:val="16"/>
        </w:rPr>
        <w:t>Orosz-Coghlan, P. A.; Rusin, P. A.; Karpiscak, M. M.; Gerba, C. P. (2006). Microbial source tracking of Escherichia coli in a constructed wetland. Water Environment Research 78 (3)227-232. DOI:10.2175/106143005X89995 [Not a recreational water quality study].</w:t>
      </w:r>
    </w:p>
    <w:p w14:paraId="370FB069" w14:textId="77777777" w:rsidR="00197A0E" w:rsidRPr="00197A0E" w:rsidRDefault="00992883" w:rsidP="00197A0E">
      <w:pPr>
        <w:spacing w:before="0" w:line="240" w:lineRule="auto"/>
        <w:ind w:left="720" w:hanging="720"/>
        <w:rPr>
          <w:sz w:val="16"/>
          <w:szCs w:val="16"/>
        </w:rPr>
      </w:pPr>
      <w:r w:rsidRPr="00197A0E">
        <w:rPr>
          <w:sz w:val="16"/>
          <w:szCs w:val="16"/>
        </w:rPr>
        <w:t>Ortega-Paredes, D.; Barba, P.; Mena-López, S.; Espinel, N.; Crespo, V.; Zurita, J. (2020). High quantities of multidrug-resistant Escherichia coli are present in the Machángara urban river in Quito, Ecuador. Journal of Water and Health 18 (1)67-76. DOI:10.2166/wh.2019.195 [Not a recreational water quality study].</w:t>
      </w:r>
    </w:p>
    <w:p w14:paraId="6FEF8502" w14:textId="77777777" w:rsidR="00197A0E" w:rsidRPr="00197A0E" w:rsidRDefault="00992883" w:rsidP="00197A0E">
      <w:pPr>
        <w:spacing w:before="0" w:line="240" w:lineRule="auto"/>
        <w:ind w:left="720" w:hanging="720"/>
        <w:rPr>
          <w:sz w:val="16"/>
          <w:szCs w:val="16"/>
        </w:rPr>
      </w:pPr>
      <w:r w:rsidRPr="00197A0E">
        <w:rPr>
          <w:sz w:val="16"/>
          <w:szCs w:val="16"/>
        </w:rPr>
        <w:t>Ostrowski, Martin; Mazard, Sophie; Tetu, Sasha G.; Phillippy, Katherine; Johnson, Aaron; Palenik, Brian; Paulsen, Ian T.; Scanlan, Dave J. (2010). PtrA is required for coordinate regulation of gene expression during phosphate stress in a marine Synechococcus. Isme Journal 4 (7)908-921. DOI:10.1038/ismej.2010.24 [Not a recreational water quality study].</w:t>
      </w:r>
    </w:p>
    <w:p w14:paraId="52CE87E6" w14:textId="77777777" w:rsidR="00197A0E" w:rsidRPr="00197A0E" w:rsidRDefault="00992883" w:rsidP="00197A0E">
      <w:pPr>
        <w:spacing w:before="0" w:line="240" w:lineRule="auto"/>
        <w:ind w:left="720" w:hanging="720"/>
        <w:rPr>
          <w:sz w:val="16"/>
          <w:szCs w:val="16"/>
        </w:rPr>
      </w:pPr>
      <w:r w:rsidRPr="00197A0E">
        <w:rPr>
          <w:sz w:val="16"/>
          <w:szCs w:val="16"/>
        </w:rPr>
        <w:t>Othman, A. A.; Ali, S. M.; Abbas, M. T. (2016). Microbial water quality and diazotrophic bacteria community in lake Nasser Khors, Egypt. Research Journal of Environmental Toxicology 10 (2)100-108. DOI:10.3923/rjet.2016.100.108 [Not a recreational water quality study].</w:t>
      </w:r>
    </w:p>
    <w:p w14:paraId="58406B3A" w14:textId="77777777" w:rsidR="00197A0E" w:rsidRPr="00197A0E" w:rsidRDefault="00992883" w:rsidP="00197A0E">
      <w:pPr>
        <w:spacing w:before="0" w:line="240" w:lineRule="auto"/>
        <w:ind w:left="720" w:hanging="720"/>
        <w:rPr>
          <w:sz w:val="16"/>
          <w:szCs w:val="16"/>
        </w:rPr>
      </w:pPr>
      <w:r w:rsidRPr="00197A0E">
        <w:rPr>
          <w:sz w:val="16"/>
          <w:szCs w:val="16"/>
        </w:rPr>
        <w:t>Otigbu, A. C.; Clarke, A. M.; Fri, J.; Akanbi, E. O.; Njom, H. A. (2018). Antibiotic sensitivity profiling and virulence potential of Campylobacter Jejuni isolates from estuarine water in the Eastern Cape Province, South Africa. International Journal of Environmental Research and Public Health 15 (5). DOI:10.3390/ijerph15050925 [Not a recreational water quality study].</w:t>
      </w:r>
    </w:p>
    <w:p w14:paraId="3A5E86C2" w14:textId="458C4483" w:rsidR="00197A0E" w:rsidRPr="00197A0E" w:rsidRDefault="00992883" w:rsidP="00197A0E">
      <w:pPr>
        <w:spacing w:before="0" w:line="240" w:lineRule="auto"/>
        <w:ind w:left="720" w:hanging="720"/>
        <w:rPr>
          <w:sz w:val="16"/>
          <w:szCs w:val="16"/>
        </w:rPr>
      </w:pPr>
      <w:r w:rsidRPr="00197A0E">
        <w:rPr>
          <w:sz w:val="16"/>
          <w:szCs w:val="16"/>
        </w:rPr>
        <w:t>Otten, Timothy G.; Crosswell, Joseph R.; Mackey, Sam; Dreher, Theo W. (2015). Application of molecular tools for microbial source tracking and public health risk assessment of a Microcystis bloom traversing 300 km of the Klamath River. Harmful Algae 46</w:t>
      </w:r>
      <w:r w:rsidR="00E83C74">
        <w:rPr>
          <w:sz w:val="16"/>
          <w:szCs w:val="16"/>
        </w:rPr>
        <w:t>:</w:t>
      </w:r>
      <w:r w:rsidRPr="00197A0E">
        <w:rPr>
          <w:sz w:val="16"/>
          <w:szCs w:val="16"/>
        </w:rPr>
        <w:t xml:space="preserve"> 71-81. DOI:10.1016/j.hal.2015.05.007 [Not a recreational water quality study].</w:t>
      </w:r>
    </w:p>
    <w:p w14:paraId="57648F86" w14:textId="77777777" w:rsidR="00197A0E" w:rsidRPr="00197A0E" w:rsidRDefault="00992883" w:rsidP="00197A0E">
      <w:pPr>
        <w:spacing w:before="0" w:line="240" w:lineRule="auto"/>
        <w:ind w:left="720" w:hanging="720"/>
        <w:rPr>
          <w:sz w:val="16"/>
          <w:szCs w:val="16"/>
        </w:rPr>
      </w:pPr>
      <w:r w:rsidRPr="00197A0E">
        <w:rPr>
          <w:sz w:val="16"/>
          <w:szCs w:val="16"/>
        </w:rPr>
        <w:t>Oura, C. A. L.; Bishop, R.; Wampande, E. M.; Lubega, G. W.; Tait, A. (2004). The persistence of component Theileria parva stocks in cattle immunized with the 'Muguga cocktail' live vaccine against East Coast fever in Uganda. Parasitology 129 (1)27-42. DOI:10.1017/S003118200400513X [Not a recreational water quality study].</w:t>
      </w:r>
    </w:p>
    <w:p w14:paraId="47E2F9B8" w14:textId="77777777" w:rsidR="00197A0E" w:rsidRPr="00197A0E" w:rsidRDefault="00992883" w:rsidP="00197A0E">
      <w:pPr>
        <w:spacing w:before="0" w:line="240" w:lineRule="auto"/>
        <w:ind w:left="720" w:hanging="720"/>
        <w:rPr>
          <w:sz w:val="16"/>
          <w:szCs w:val="16"/>
        </w:rPr>
      </w:pPr>
      <w:r w:rsidRPr="00197A0E">
        <w:rPr>
          <w:sz w:val="16"/>
          <w:szCs w:val="16"/>
        </w:rPr>
        <w:t>Ouyang, T.; Tu, B.; Li, Q.; Mao, L.; Zhang, W. (2020). Experimental study on the removal of EDCs and conventional pollutants indomestic sewage by multi-stage AO + subsurface flow constructed wetland. Tumu yu Huanjing Gongcheng Xuebao/Journal of Civil and Environmental Engineering 42 (3)156-164. DOI:10.11835/j.issn.2096-6717.2020.003 [Not a recreational water quality study].</w:t>
      </w:r>
    </w:p>
    <w:p w14:paraId="6992F337" w14:textId="312D2431" w:rsidR="00197A0E" w:rsidRPr="00197A0E" w:rsidRDefault="00992883" w:rsidP="00197A0E">
      <w:pPr>
        <w:spacing w:before="0" w:line="240" w:lineRule="auto"/>
        <w:ind w:left="720" w:hanging="720"/>
        <w:rPr>
          <w:sz w:val="16"/>
          <w:szCs w:val="16"/>
        </w:rPr>
      </w:pPr>
      <w:r w:rsidRPr="00197A0E">
        <w:rPr>
          <w:sz w:val="16"/>
          <w:szCs w:val="16"/>
        </w:rPr>
        <w:t>Overall, R. A.; Grace, M. R.; Pollino, C. A.; Hart, B. T. (2020). A risk-based approach to the improved understanding and management of denitrification in urban stormwater treatment wetlands. 4043-4049. URL:https://www.scopus.com/inward/record.uri?eid=2-s2.0-85086273623&amp;partnerID=40&amp;md5=90a842bd7f220fc0ab283edd4bf5a3ea [Not a recreational water quality study].</w:t>
      </w:r>
    </w:p>
    <w:p w14:paraId="458969FC" w14:textId="2BD23409" w:rsidR="00197A0E" w:rsidRPr="00197A0E" w:rsidRDefault="00992883" w:rsidP="00197A0E">
      <w:pPr>
        <w:spacing w:before="0" w:line="240" w:lineRule="auto"/>
        <w:ind w:left="720" w:hanging="720"/>
        <w:rPr>
          <w:sz w:val="16"/>
          <w:szCs w:val="16"/>
        </w:rPr>
      </w:pPr>
      <w:r w:rsidRPr="00197A0E">
        <w:rPr>
          <w:sz w:val="16"/>
          <w:szCs w:val="16"/>
        </w:rPr>
        <w:t>Overbey, Katie N; Hatcher, Sarah M; Stewart, Jill R (2015). Water quality and antibiotic resistance at beaches of the Galápagos Islands. Frontiers in Environmental Science 3</w:t>
      </w:r>
      <w:r w:rsidR="00E83C74">
        <w:rPr>
          <w:sz w:val="16"/>
          <w:szCs w:val="16"/>
        </w:rPr>
        <w:t xml:space="preserve">: </w:t>
      </w:r>
      <w:r w:rsidRPr="00197A0E">
        <w:rPr>
          <w:sz w:val="16"/>
          <w:szCs w:val="16"/>
        </w:rPr>
        <w:t>64. ISSN:2296-665X [Not a recreational water quality study].</w:t>
      </w:r>
    </w:p>
    <w:p w14:paraId="43B3BCB1" w14:textId="77777777" w:rsidR="00197A0E" w:rsidRPr="00197A0E" w:rsidRDefault="00992883" w:rsidP="00197A0E">
      <w:pPr>
        <w:spacing w:before="0" w:line="240" w:lineRule="auto"/>
        <w:ind w:left="720" w:hanging="720"/>
        <w:rPr>
          <w:sz w:val="16"/>
          <w:szCs w:val="16"/>
        </w:rPr>
      </w:pPr>
      <w:r w:rsidRPr="00197A0E">
        <w:rPr>
          <w:sz w:val="16"/>
          <w:szCs w:val="16"/>
        </w:rPr>
        <w:t>Oyekale, A. S. (2013). Impact of flooding on the health of coastal fishing folks in Epe Division of Lagos State, Nigeria. Journal of human ergology 44 (2)183-188. DOI:10.1080/09709274.2013.11906656 [Not a recreational water quality study].</w:t>
      </w:r>
    </w:p>
    <w:p w14:paraId="615AAB77" w14:textId="77777777" w:rsidR="00197A0E" w:rsidRPr="00197A0E" w:rsidRDefault="00992883" w:rsidP="00197A0E">
      <w:pPr>
        <w:spacing w:before="0" w:line="240" w:lineRule="auto"/>
        <w:ind w:left="720" w:hanging="720"/>
        <w:rPr>
          <w:sz w:val="16"/>
          <w:szCs w:val="16"/>
        </w:rPr>
      </w:pPr>
      <w:r w:rsidRPr="00197A0E">
        <w:rPr>
          <w:sz w:val="16"/>
          <w:szCs w:val="16"/>
        </w:rPr>
        <w:t>Paari, Alagesan; Paulraj, Kanmani; Ramraj, Satishkumar; Neelkandan, Yuvaraj; Vellaiyan, Pattukumar; Siva, Ponni; Venkatesan, Arul (2011). Biopreservation of Sardinella longiceps and Penaeus monodon Using Protective Culture Streptococcus phocae PI 80 Isolated from Marine Shrimp Penaeus indicus. Probiotics and Antimicrobial Proteins 3 (2)103-111. DOI:10.1007/s12602-011-9070-y [Not a recreational water quality study].</w:t>
      </w:r>
    </w:p>
    <w:p w14:paraId="6E70D3E9" w14:textId="3A22F4A4" w:rsidR="00197A0E" w:rsidRPr="00197A0E" w:rsidRDefault="00992883" w:rsidP="00197A0E">
      <w:pPr>
        <w:spacing w:before="0" w:line="240" w:lineRule="auto"/>
        <w:ind w:left="720" w:hanging="720"/>
        <w:rPr>
          <w:sz w:val="16"/>
          <w:szCs w:val="16"/>
        </w:rPr>
      </w:pPr>
      <w:r w:rsidRPr="00197A0E">
        <w:rPr>
          <w:sz w:val="16"/>
          <w:szCs w:val="16"/>
        </w:rPr>
        <w:t>Paca, J. M.; Santos, F. M.; Pires, J. C. M.; Leitão, A. A.; Boaventura, R. A. R. (2019). Quality assessment of water intended for human consumption from Kwanza, Dande and Bengo rivers (Angola). Environmental Pollution 254. DOI:10.1016/j.envpol.2019.113037 [Not a recreational water quality study].</w:t>
      </w:r>
    </w:p>
    <w:p w14:paraId="797E901F" w14:textId="6A101A55" w:rsidR="00197A0E" w:rsidRPr="00197A0E" w:rsidRDefault="00992883" w:rsidP="00197A0E">
      <w:pPr>
        <w:spacing w:before="0" w:line="240" w:lineRule="auto"/>
        <w:ind w:left="720" w:hanging="720"/>
        <w:rPr>
          <w:sz w:val="16"/>
          <w:szCs w:val="16"/>
        </w:rPr>
      </w:pPr>
      <w:r w:rsidRPr="00197A0E">
        <w:rPr>
          <w:sz w:val="16"/>
          <w:szCs w:val="16"/>
        </w:rPr>
        <w:t>Pacheco, A. B. F.; Guedes, I. A.; Azevedo, S. M. F. O. (2016). Is qPCR a reliable indicator of cyanotoxin risk in freshwater? Toxins 8 (6). DOI:10.3390/toxins8060172 [Not a recreational water quality study].</w:t>
      </w:r>
    </w:p>
    <w:p w14:paraId="076BE67B" w14:textId="77777777" w:rsidR="00197A0E" w:rsidRPr="00197A0E" w:rsidRDefault="00992883" w:rsidP="00197A0E">
      <w:pPr>
        <w:spacing w:before="0" w:line="240" w:lineRule="auto"/>
        <w:ind w:left="720" w:hanging="720"/>
        <w:rPr>
          <w:sz w:val="16"/>
          <w:szCs w:val="16"/>
        </w:rPr>
      </w:pPr>
      <w:r w:rsidRPr="00197A0E">
        <w:rPr>
          <w:sz w:val="16"/>
          <w:szCs w:val="16"/>
        </w:rPr>
        <w:t>Pachepsky, YA; Shelton, DR (2011). Escherichia coli and fecal coliforms in freshwater and estuarine sediments. Critical reviews in environmental science and technology 41(12)1067-1110. ISSN:1064-3389 [Not a recreational water quality study].</w:t>
      </w:r>
    </w:p>
    <w:p w14:paraId="5175C1D7" w14:textId="06CF1828" w:rsidR="00197A0E" w:rsidRPr="00197A0E" w:rsidRDefault="00992883" w:rsidP="00197A0E">
      <w:pPr>
        <w:spacing w:before="0" w:line="240" w:lineRule="auto"/>
        <w:ind w:left="720" w:hanging="720"/>
        <w:rPr>
          <w:sz w:val="16"/>
          <w:szCs w:val="16"/>
        </w:rPr>
      </w:pPr>
      <w:r w:rsidRPr="00197A0E">
        <w:rPr>
          <w:sz w:val="16"/>
          <w:szCs w:val="16"/>
        </w:rPr>
        <w:t xml:space="preserve">Pachepsky, Yakov; Shelton, Daniel; Dorner, Sarah; Whelan, Gene (2016). Can </w:t>
      </w:r>
      <w:r w:rsidR="00EA2716" w:rsidRPr="00EA2716">
        <w:rPr>
          <w:i/>
          <w:sz w:val="16"/>
          <w:szCs w:val="16"/>
        </w:rPr>
        <w:t>E. coli</w:t>
      </w:r>
      <w:r w:rsidRPr="00197A0E">
        <w:rPr>
          <w:sz w:val="16"/>
          <w:szCs w:val="16"/>
        </w:rPr>
        <w:t xml:space="preserve"> or thermotolerant coliform concentrations predict pathogen presence or prevalence in irrigation waters? Critical reviews in microbiology 42(3)384-393. ISSN:1040-841X [Not a recreational water quality study].</w:t>
      </w:r>
    </w:p>
    <w:p w14:paraId="2D9A480C" w14:textId="77777777" w:rsidR="00197A0E" w:rsidRPr="00197A0E" w:rsidRDefault="00992883" w:rsidP="00197A0E">
      <w:pPr>
        <w:spacing w:before="0" w:line="240" w:lineRule="auto"/>
        <w:ind w:left="720" w:hanging="720"/>
        <w:rPr>
          <w:sz w:val="16"/>
          <w:szCs w:val="16"/>
        </w:rPr>
      </w:pPr>
      <w:r w:rsidRPr="00197A0E">
        <w:rPr>
          <w:sz w:val="16"/>
          <w:szCs w:val="16"/>
        </w:rPr>
        <w:t>Padmini, E.; Geetha, B. V. (2008). Biodegradative efficiency of recombinant Escherichia coli on heavy metal contaminants and organic pollutants from Ennore estuary. Asian Journal of Microbiology, Biotechnology and Environmental Sciences 10 (1)185-190. URL:https://www.scopus.com/inward/record.uri?eid=2-s2.0-48349109560&amp;partnerID=40&amp;md5=1ad4547555733f884f4b1262677c2299 [Not a recreational water quality study].</w:t>
      </w:r>
    </w:p>
    <w:p w14:paraId="12CAC044" w14:textId="77777777" w:rsidR="00197A0E" w:rsidRPr="00197A0E" w:rsidRDefault="00992883" w:rsidP="00197A0E">
      <w:pPr>
        <w:spacing w:before="0" w:line="240" w:lineRule="auto"/>
        <w:ind w:left="720" w:hanging="720"/>
        <w:rPr>
          <w:sz w:val="16"/>
          <w:szCs w:val="16"/>
        </w:rPr>
      </w:pPr>
      <w:r w:rsidRPr="00197A0E">
        <w:rPr>
          <w:sz w:val="16"/>
          <w:szCs w:val="16"/>
        </w:rPr>
        <w:t>Padovan, A. C.; Neave, M. J.; Munksgaard, N. C.; Gibb, K. S. (2017). Multiple approaches to assess the safety of artisanal marine food in a tropical estuary. Environmental Monitoring and Assessment 189 (3). DOI:10.1007/s10661-017-5842-5 [Not a recreational water quality study].</w:t>
      </w:r>
    </w:p>
    <w:p w14:paraId="073EA442" w14:textId="77777777" w:rsidR="00197A0E" w:rsidRPr="00197A0E" w:rsidRDefault="00992883" w:rsidP="00197A0E">
      <w:pPr>
        <w:spacing w:before="0" w:line="240" w:lineRule="auto"/>
        <w:ind w:left="720" w:hanging="720"/>
        <w:rPr>
          <w:sz w:val="16"/>
          <w:szCs w:val="16"/>
        </w:rPr>
      </w:pPr>
      <w:r w:rsidRPr="00197A0E">
        <w:rPr>
          <w:sz w:val="16"/>
          <w:szCs w:val="16"/>
        </w:rPr>
        <w:t>Paerl, H. W.; Xu, H.; McCarthy, M. J.; Zhu, G.; Qin, B.; Li, Y.; Gardner, W. S. (2011). Controlling harmful cyanobacterial blooms in a hyper-eutrophic lake (Lake Taihu, China): The need for a dual nutrient (N &amp; P) management strategy. Water Research 45 (5)1973-1983. DOI:10.1016/j.watres.2010.09.018 [Not a recreational water quality study].</w:t>
      </w:r>
    </w:p>
    <w:p w14:paraId="09302A42" w14:textId="77777777" w:rsidR="00197A0E" w:rsidRPr="00197A0E" w:rsidRDefault="00992883" w:rsidP="00197A0E">
      <w:pPr>
        <w:spacing w:before="0" w:line="240" w:lineRule="auto"/>
        <w:ind w:left="720" w:hanging="720"/>
        <w:rPr>
          <w:sz w:val="16"/>
          <w:szCs w:val="16"/>
        </w:rPr>
      </w:pPr>
      <w:r w:rsidRPr="00197A0E">
        <w:rPr>
          <w:sz w:val="16"/>
          <w:szCs w:val="16"/>
        </w:rPr>
        <w:t>Pagsuyoin, S. A.; Lung, W. S.; Colosi, L. M. (2012). Predicting EDC concentrations in a river mixing zone. Chemosphere 87 (10)1111-1118. DOI:10.1016/j.chemosphere.2012.02.004 [Not a recreational water quality study].</w:t>
      </w:r>
    </w:p>
    <w:p w14:paraId="17D1D4E2" w14:textId="77777777" w:rsidR="00197A0E" w:rsidRPr="00197A0E" w:rsidRDefault="00992883" w:rsidP="00197A0E">
      <w:pPr>
        <w:spacing w:before="0" w:line="240" w:lineRule="auto"/>
        <w:ind w:left="720" w:hanging="720"/>
        <w:rPr>
          <w:sz w:val="16"/>
          <w:szCs w:val="16"/>
        </w:rPr>
      </w:pPr>
      <w:r w:rsidRPr="00197A0E">
        <w:rPr>
          <w:sz w:val="16"/>
          <w:szCs w:val="16"/>
        </w:rPr>
        <w:t>Palácio, S. M.; Espinoza-Quiñones, F. R.; de Pauli, A. R.; Piana, P. A.; Queiroz, C. B.; Fabris, S. C.; Fagundes-Klen, M. R.; Veit, M. T. (2016). Assessment of Anthropogenic Impacts on the Water Quality of Marreco River, Brazil, Based on Principal Component Analysis and Toxicological Assays. Water, Air, and Soil Pollution 227 (9). DOI:10.1007/s11270-016-3025-6 [Not a recreational water quality study].</w:t>
      </w:r>
    </w:p>
    <w:p w14:paraId="67E0B0B3" w14:textId="77777777" w:rsidR="00197A0E" w:rsidRPr="00197A0E" w:rsidRDefault="00992883" w:rsidP="00197A0E">
      <w:pPr>
        <w:spacing w:before="0" w:line="240" w:lineRule="auto"/>
        <w:ind w:left="720" w:hanging="720"/>
        <w:rPr>
          <w:sz w:val="16"/>
          <w:szCs w:val="16"/>
        </w:rPr>
      </w:pPr>
      <w:r w:rsidRPr="00197A0E">
        <w:rPr>
          <w:sz w:val="16"/>
          <w:szCs w:val="16"/>
        </w:rPr>
        <w:t>Palasuwan, A.; Palasuwan, D.; Mahittikorn, A.; Chiabchalard, R.; Combes, V.; Popruk, S. (2016). Subtype distribution of Blastocystis in communities along the Chao Phraya river, Thailand. Korean Journal of Parasitology 54 (4)455-460. DOI:10.3347/kjp.2016.54.4.455 [Not a recreational water quality study].</w:t>
      </w:r>
    </w:p>
    <w:p w14:paraId="31E7B19F" w14:textId="77777777" w:rsidR="00197A0E" w:rsidRPr="00197A0E" w:rsidRDefault="00992883" w:rsidP="00197A0E">
      <w:pPr>
        <w:spacing w:before="0" w:line="240" w:lineRule="auto"/>
        <w:ind w:left="720" w:hanging="720"/>
        <w:rPr>
          <w:sz w:val="16"/>
          <w:szCs w:val="16"/>
        </w:rPr>
      </w:pPr>
      <w:r w:rsidRPr="00197A0E">
        <w:rPr>
          <w:sz w:val="16"/>
          <w:szCs w:val="16"/>
        </w:rPr>
        <w:t>Palekar, L. D.; Maruya, K. A.; Kostka, J. E.; Wiegel, J. (2003). Dehalogenation of 2,6-dibromobiphenyl and 2,3,4,5,6-pentachlorobiphenyl in contaminated estuarine sediment. Chemosphere 53 (6)593-600. DOI:10.1016/S0045-6535(03)00444-2 [Not a recreational water quality study].</w:t>
      </w:r>
    </w:p>
    <w:p w14:paraId="2095FE80" w14:textId="77777777" w:rsidR="00197A0E" w:rsidRPr="00197A0E" w:rsidRDefault="00992883" w:rsidP="00197A0E">
      <w:pPr>
        <w:spacing w:before="0" w:line="240" w:lineRule="auto"/>
        <w:ind w:left="720" w:hanging="720"/>
        <w:rPr>
          <w:sz w:val="16"/>
          <w:szCs w:val="16"/>
        </w:rPr>
      </w:pPr>
      <w:r w:rsidRPr="00197A0E">
        <w:rPr>
          <w:sz w:val="16"/>
          <w:szCs w:val="16"/>
        </w:rPr>
        <w:t>Palma, P.; Alvarenga, P.; Palma, V.; Matos, C.; Fernandes, R. M.; Soares, A.; Barbosa, I. R. (2010). Evaluation of surface water quality using an ecotoxicological approach: A case study of the Alqueva Reservoir (Portugal). Environmental Science and Pollution Research 17 (3)703-716. DOI:10.1007/s11356-009-0143-3 [Not a recreational water quality study].</w:t>
      </w:r>
    </w:p>
    <w:p w14:paraId="355130E5" w14:textId="51DE71E0" w:rsidR="00197A0E" w:rsidRPr="00197A0E" w:rsidRDefault="00992883" w:rsidP="00197A0E">
      <w:pPr>
        <w:spacing w:before="0" w:line="240" w:lineRule="auto"/>
        <w:ind w:left="720" w:hanging="720"/>
        <w:rPr>
          <w:sz w:val="16"/>
          <w:szCs w:val="16"/>
        </w:rPr>
      </w:pPr>
      <w:r w:rsidRPr="00197A0E">
        <w:rPr>
          <w:sz w:val="16"/>
          <w:szCs w:val="16"/>
        </w:rPr>
        <w:t>Palmer, CAROL J; Bonilla, J ALFREDO; Bonilla, TONYA D; Goodwin, KELLY D; Elmir, SAMIR M; Abdelzaher, AMIR M; Solo-Gabriele, HELENA M (2008). The future of microbial ocean water quality monitoring. Oceans and Human Health: Risks and Remedies from the Sea 405-421. [Not a recreational water quality study].</w:t>
      </w:r>
    </w:p>
    <w:p w14:paraId="06CD841B" w14:textId="5DC372D1" w:rsidR="00197A0E" w:rsidRPr="00197A0E" w:rsidRDefault="00992883" w:rsidP="00197A0E">
      <w:pPr>
        <w:spacing w:before="0" w:line="240" w:lineRule="auto"/>
        <w:ind w:left="720" w:hanging="720"/>
        <w:rPr>
          <w:sz w:val="16"/>
          <w:szCs w:val="16"/>
        </w:rPr>
      </w:pPr>
      <w:r w:rsidRPr="00197A0E">
        <w:rPr>
          <w:sz w:val="16"/>
          <w:szCs w:val="16"/>
        </w:rPr>
        <w:t>Palmer, Roy; Fleming, Gerard T. A.; Glaeser, Stefanie; Semmler, Torsten; Flamm, Agnes; Ewers, Christa; Kämpfer, Peter; Budich, Olga; Berrow, Simon; O'Brien, Joanne; Siebert, Ursula; Collins, Evelyn; Ruttledge, Margaret; Eisenberg, Tobias (2020). Marine mammals are natural hosts of Oceanivirga salmonicida, a bacterial pathogen of Atlantic salmon. Diseases of Aquatic Organisms 139</w:t>
      </w:r>
      <w:r w:rsidR="00E83C74">
        <w:rPr>
          <w:sz w:val="16"/>
          <w:szCs w:val="16"/>
        </w:rPr>
        <w:t>:</w:t>
      </w:r>
      <w:r w:rsidRPr="00197A0E">
        <w:rPr>
          <w:sz w:val="16"/>
          <w:szCs w:val="16"/>
        </w:rPr>
        <w:t xml:space="preserve"> 161-174. DOI:10.3354/dao03478 [Not a recreational water quality study].</w:t>
      </w:r>
    </w:p>
    <w:p w14:paraId="1551BB28" w14:textId="77777777" w:rsidR="00197A0E" w:rsidRPr="00197A0E" w:rsidRDefault="00992883" w:rsidP="00197A0E">
      <w:pPr>
        <w:spacing w:before="0" w:line="240" w:lineRule="auto"/>
        <w:ind w:left="720" w:hanging="720"/>
        <w:rPr>
          <w:sz w:val="16"/>
          <w:szCs w:val="16"/>
        </w:rPr>
      </w:pPr>
      <w:r w:rsidRPr="00197A0E">
        <w:rPr>
          <w:sz w:val="16"/>
          <w:szCs w:val="16"/>
        </w:rPr>
        <w:t>Pan, Ke; Wang, Wen-Xiong (2009). Biodynamics To Explain the Difference of Copper Body Concentrations in Five Marine Bivalve Species. Environmental Science &amp; Technology 43 (6)2137-2143. DOI:10.1021/es802888u [Not a recreational water quality study].</w:t>
      </w:r>
    </w:p>
    <w:p w14:paraId="7B859B9C" w14:textId="77777777" w:rsidR="00197A0E" w:rsidRPr="00197A0E" w:rsidRDefault="00992883" w:rsidP="00197A0E">
      <w:pPr>
        <w:spacing w:before="0" w:line="240" w:lineRule="auto"/>
        <w:ind w:left="720" w:hanging="720"/>
        <w:rPr>
          <w:sz w:val="16"/>
          <w:szCs w:val="16"/>
        </w:rPr>
      </w:pPr>
      <w:r w:rsidRPr="00197A0E">
        <w:rPr>
          <w:sz w:val="16"/>
          <w:szCs w:val="16"/>
        </w:rPr>
        <w:t>Panda, T. (2010). Role of fungi in litter decomposition associated with Casuarina equisetifolia L. plantations in coastal sand dunes, Orissa, India. International Journal of Biodiversity Science, Ecosystem Services and Management 6 (43862)52-60. DOI:10.1080/21513732.2010.517443 [Not a recreational water quality study].</w:t>
      </w:r>
    </w:p>
    <w:p w14:paraId="4FAFA4B6" w14:textId="77777777" w:rsidR="00197A0E" w:rsidRPr="00197A0E" w:rsidRDefault="00992883" w:rsidP="00197A0E">
      <w:pPr>
        <w:spacing w:before="0" w:line="240" w:lineRule="auto"/>
        <w:ind w:left="720" w:hanging="720"/>
        <w:rPr>
          <w:sz w:val="16"/>
          <w:szCs w:val="16"/>
        </w:rPr>
      </w:pPr>
      <w:r w:rsidRPr="00197A0E">
        <w:rPr>
          <w:sz w:val="16"/>
          <w:szCs w:val="16"/>
        </w:rPr>
        <w:t>Pandics, Tamas; Hofer, Adam; Dura, Gyula; Vargha, Marta; Szigeti, Tamas; Toth, Erika (2018). Health risk of swimming pool disinfection by-products: a regulatory perspective. Journal of Water and Health 16 (6)947-957. DOI:10.2166/wh.2018.178 [Not a recreational water quality study].</w:t>
      </w:r>
    </w:p>
    <w:p w14:paraId="204EA978" w14:textId="77777777" w:rsidR="00197A0E" w:rsidRPr="00197A0E" w:rsidRDefault="00992883" w:rsidP="00197A0E">
      <w:pPr>
        <w:spacing w:before="0" w:line="240" w:lineRule="auto"/>
        <w:ind w:left="720" w:hanging="720"/>
        <w:rPr>
          <w:sz w:val="16"/>
          <w:szCs w:val="16"/>
        </w:rPr>
      </w:pPr>
      <w:r w:rsidRPr="00197A0E">
        <w:rPr>
          <w:sz w:val="16"/>
          <w:szCs w:val="16"/>
        </w:rPr>
        <w:t>Panizzon, J. P.; MacEdo, V. R. M.; MacHado, V.; Fiuza, L. M. (2013). Microbiological and physical-chemical water quality of the rice fields in Sinos River's basin, Southern Brazil. Environmental Monitoring and Assessment 185 (3)2767-2775. DOI:10.1007/s10661-012-2747-1 [Not a recreational water quality study].</w:t>
      </w:r>
    </w:p>
    <w:p w14:paraId="04C821C9" w14:textId="77777777" w:rsidR="00197A0E" w:rsidRPr="00197A0E" w:rsidRDefault="00992883" w:rsidP="00197A0E">
      <w:pPr>
        <w:spacing w:before="0" w:line="240" w:lineRule="auto"/>
        <w:ind w:left="720" w:hanging="720"/>
        <w:rPr>
          <w:sz w:val="16"/>
          <w:szCs w:val="16"/>
        </w:rPr>
      </w:pPr>
      <w:r w:rsidRPr="00197A0E">
        <w:rPr>
          <w:sz w:val="16"/>
          <w:szCs w:val="16"/>
        </w:rPr>
        <w:t>Panthi, J.; Li, F.; Wang, H.; Aryal, S.; Dahal, P.; Ghimire, S.; Kabenge, M. (2017). Evaluating climatic and non-climatic stresses for declining surface water quality in Bagmati River of Nepal. Environmental Monitoring and Assessment 189 (6). DOI:10.1007/s10661-017-6000-9 [Not a recreational water quality study].</w:t>
      </w:r>
    </w:p>
    <w:p w14:paraId="0CC4D08C" w14:textId="77777777" w:rsidR="00197A0E" w:rsidRPr="00197A0E" w:rsidRDefault="00992883" w:rsidP="00197A0E">
      <w:pPr>
        <w:spacing w:before="0" w:line="240" w:lineRule="auto"/>
        <w:ind w:left="720" w:hanging="720"/>
        <w:rPr>
          <w:sz w:val="16"/>
          <w:szCs w:val="16"/>
        </w:rPr>
      </w:pPr>
      <w:r w:rsidRPr="00197A0E">
        <w:rPr>
          <w:sz w:val="16"/>
          <w:szCs w:val="16"/>
        </w:rPr>
        <w:t>Paranthaman, K.; Pringle, E.; Burgess, A.; Macdonald, N.; Sedgwick, J. (2018). An unusual outbreak of norovirus associated with a halloween-themed swimming pool party in England, 2016. Eurosurveillance 23 (44). DOI:10.2807/1560-7917.ES.2018.23.44.1700773 [Not a recreational water quality study].</w:t>
      </w:r>
    </w:p>
    <w:p w14:paraId="75814AFF" w14:textId="77777777" w:rsidR="00197A0E" w:rsidRPr="00197A0E" w:rsidRDefault="00992883" w:rsidP="00197A0E">
      <w:pPr>
        <w:spacing w:before="0" w:line="240" w:lineRule="auto"/>
        <w:ind w:left="720" w:hanging="720"/>
        <w:rPr>
          <w:sz w:val="16"/>
          <w:szCs w:val="16"/>
        </w:rPr>
      </w:pPr>
      <w:r w:rsidRPr="00197A0E">
        <w:rPr>
          <w:sz w:val="16"/>
          <w:szCs w:val="16"/>
        </w:rPr>
        <w:t>Park, C. H.; Huck, P. M. (2003). A conceptual model for Cryptosporidium transport in watersheds. Water Quality Research Journal of Canada 38 (1)77-113. DOI:10.2166/wqrj.2003.006 [Not a recreational water quality study].</w:t>
      </w:r>
    </w:p>
    <w:p w14:paraId="7C27050E" w14:textId="2E18B0F7" w:rsidR="00197A0E" w:rsidRPr="00197A0E" w:rsidRDefault="00992883" w:rsidP="00197A0E">
      <w:pPr>
        <w:spacing w:before="0" w:line="240" w:lineRule="auto"/>
        <w:ind w:left="720" w:hanging="720"/>
        <w:rPr>
          <w:sz w:val="16"/>
          <w:szCs w:val="16"/>
        </w:rPr>
      </w:pPr>
      <w:r w:rsidRPr="00197A0E">
        <w:rPr>
          <w:sz w:val="16"/>
          <w:szCs w:val="16"/>
        </w:rPr>
        <w:t>Parkhurst, DF; Craun, GF; Soller, JA (2007). Conceptual bases for relating illness risk to indicator concentrations. Statistical framework for recreational water quality criteria and monitoring. John Willey &amp; Sons. UK 19-43. [Not a recreational water quality study].</w:t>
      </w:r>
    </w:p>
    <w:p w14:paraId="7FF9E3FE" w14:textId="77777777" w:rsidR="00197A0E" w:rsidRPr="00197A0E" w:rsidRDefault="00992883" w:rsidP="00197A0E">
      <w:pPr>
        <w:spacing w:before="0" w:line="240" w:lineRule="auto"/>
        <w:ind w:left="720" w:hanging="720"/>
        <w:rPr>
          <w:sz w:val="16"/>
          <w:szCs w:val="16"/>
        </w:rPr>
      </w:pPr>
      <w:r w:rsidRPr="00197A0E">
        <w:rPr>
          <w:sz w:val="16"/>
          <w:szCs w:val="16"/>
        </w:rPr>
        <w:t>Parks, S. L. I.; Vanbriesen, J. M. (2009). Evaluating temporal variability in bacterial indicator samples for an urban watershed. Journal of Environmental Engineering 135 (12)1294-1303. DOI:10.1061/(ASCE)EE.1943-7870.0000104 [Not a recreational water quality study].</w:t>
      </w:r>
    </w:p>
    <w:p w14:paraId="30AC757F" w14:textId="0449C2EF" w:rsidR="00197A0E" w:rsidRPr="00197A0E" w:rsidRDefault="00992883" w:rsidP="00197A0E">
      <w:pPr>
        <w:spacing w:before="0" w:line="240" w:lineRule="auto"/>
        <w:ind w:left="720" w:hanging="720"/>
        <w:rPr>
          <w:sz w:val="16"/>
          <w:szCs w:val="16"/>
        </w:rPr>
      </w:pPr>
      <w:r w:rsidRPr="00197A0E">
        <w:rPr>
          <w:sz w:val="16"/>
          <w:szCs w:val="16"/>
        </w:rPr>
        <w:t>Pärn, J.; Pinay, G.; Mander, Ü (2012). Indicators of nutrients transport from agricultural catchments under temperate climate: A review. Ecological Indicators 22</w:t>
      </w:r>
      <w:r w:rsidR="00844029">
        <w:rPr>
          <w:sz w:val="16"/>
          <w:szCs w:val="16"/>
        </w:rPr>
        <w:t>:</w:t>
      </w:r>
      <w:r w:rsidRPr="00197A0E">
        <w:rPr>
          <w:sz w:val="16"/>
          <w:szCs w:val="16"/>
        </w:rPr>
        <w:t xml:space="preserve"> 42095. DOI:10.1016/j.ecolind.2011.10.002 [Not a recreational water quality study].</w:t>
      </w:r>
    </w:p>
    <w:p w14:paraId="6324441A" w14:textId="77777777" w:rsidR="00197A0E" w:rsidRPr="00197A0E" w:rsidRDefault="00992883" w:rsidP="00197A0E">
      <w:pPr>
        <w:spacing w:before="0" w:line="240" w:lineRule="auto"/>
        <w:ind w:left="720" w:hanging="720"/>
        <w:rPr>
          <w:sz w:val="16"/>
          <w:szCs w:val="16"/>
        </w:rPr>
      </w:pPr>
      <w:r w:rsidRPr="00197A0E">
        <w:rPr>
          <w:sz w:val="16"/>
          <w:szCs w:val="16"/>
        </w:rPr>
        <w:t>Parnell, P. E. (2003). The effects of sewage discharge on water quality and phytoplankton of Hawai'ian coastal waters. Marine Environmental Research 55 (4)293-311. DOI:10.1016/S0141-1136(02)00275-1 [Not a recreational water quality study].</w:t>
      </w:r>
    </w:p>
    <w:p w14:paraId="015597C7" w14:textId="77777777" w:rsidR="00197A0E" w:rsidRPr="00197A0E" w:rsidRDefault="00992883" w:rsidP="00197A0E">
      <w:pPr>
        <w:spacing w:before="0" w:line="240" w:lineRule="auto"/>
        <w:ind w:left="720" w:hanging="720"/>
        <w:rPr>
          <w:sz w:val="16"/>
          <w:szCs w:val="16"/>
        </w:rPr>
      </w:pPr>
      <w:r w:rsidRPr="00197A0E">
        <w:rPr>
          <w:sz w:val="16"/>
          <w:szCs w:val="16"/>
        </w:rPr>
        <w:t>Paruch, L.; Paruch, A. M.; Blankenberg, A. G. B.; Haarstad, K.; Mæhlum, T. (2017). Norwegian study on microbial source tracking for water quality control and pollution removal in constructed wetland treating catchment run-off. Water Science and Technology 76 (5)1158-1166. DOI:10.2166/wst.2017.303 [Not a recreational water quality study].</w:t>
      </w:r>
    </w:p>
    <w:p w14:paraId="4BAC6A36" w14:textId="77777777" w:rsidR="00197A0E" w:rsidRPr="00197A0E" w:rsidRDefault="00992883" w:rsidP="00197A0E">
      <w:pPr>
        <w:spacing w:before="0" w:line="240" w:lineRule="auto"/>
        <w:ind w:left="720" w:hanging="720"/>
        <w:rPr>
          <w:sz w:val="16"/>
          <w:szCs w:val="16"/>
        </w:rPr>
      </w:pPr>
      <w:r w:rsidRPr="00197A0E">
        <w:rPr>
          <w:sz w:val="16"/>
          <w:szCs w:val="16"/>
        </w:rPr>
        <w:t>Pasquarella, C.; Veronesi, L.; Napoli, C.; Castaldi, S.; Pasquarella, M. L.; Saccani, E.; Colucci, M. E.; Auxilia, F.; Gallè, F.; Di Onofrio, V.; Tafuri, S.; Signorelli, C.; Liguori, G. (2013). Swimming pools and health-related behaviours: Results of an Italian multicentre study on showering habits among pool users. Public Health 127 (7)614-619. DOI:10.1016/j.puhe.2013.01.014 [Not a recreational water quality study].</w:t>
      </w:r>
    </w:p>
    <w:p w14:paraId="307366F2" w14:textId="77777777" w:rsidR="00197A0E" w:rsidRPr="00197A0E" w:rsidRDefault="00992883" w:rsidP="00197A0E">
      <w:pPr>
        <w:spacing w:before="0" w:line="240" w:lineRule="auto"/>
        <w:ind w:left="720" w:hanging="720"/>
        <w:rPr>
          <w:sz w:val="16"/>
          <w:szCs w:val="16"/>
        </w:rPr>
      </w:pPr>
      <w:r w:rsidRPr="00197A0E">
        <w:rPr>
          <w:sz w:val="16"/>
          <w:szCs w:val="16"/>
        </w:rPr>
        <w:t>Patel, M.; Rogers, J. T.; Pane, E. F.; Wood, C. M. (2006). Renal responses to acute lead waterborne exposure in the freshwater rainbow trout (Oncorhynchus mykiss). Aquatic Toxicology 80 (4)362-371. DOI:10.1016/j.aquatox.2006.09.012 [Not a recreational water quality study].</w:t>
      </w:r>
    </w:p>
    <w:p w14:paraId="5641223C" w14:textId="1D726A0B" w:rsidR="00197A0E" w:rsidRPr="00197A0E" w:rsidRDefault="00992883" w:rsidP="00197A0E">
      <w:pPr>
        <w:spacing w:before="0" w:line="240" w:lineRule="auto"/>
        <w:ind w:left="720" w:hanging="720"/>
        <w:rPr>
          <w:sz w:val="16"/>
          <w:szCs w:val="16"/>
        </w:rPr>
      </w:pPr>
      <w:r w:rsidRPr="00197A0E">
        <w:rPr>
          <w:sz w:val="16"/>
          <w:szCs w:val="16"/>
        </w:rPr>
        <w:t xml:space="preserve">Patterson, L. A.; Harbor, J. (2005). Using assessment to evaluate and improve inquiry-based geoenvironmental science activities: Case study of a middle school watershed </w:t>
      </w:r>
      <w:r w:rsidR="00EA2716" w:rsidRPr="00EA2716">
        <w:rPr>
          <w:i/>
          <w:sz w:val="16"/>
          <w:szCs w:val="16"/>
        </w:rPr>
        <w:t>E. coli</w:t>
      </w:r>
      <w:r w:rsidRPr="00197A0E">
        <w:rPr>
          <w:sz w:val="16"/>
          <w:szCs w:val="16"/>
        </w:rPr>
        <w:t xml:space="preserve"> investigation. Journal of Geoscience Education 53 (2)204-214. DOI:10.5408/1089-9995-53.2.204 [Not a recreational water quality study].</w:t>
      </w:r>
    </w:p>
    <w:p w14:paraId="1BCB4D36" w14:textId="77777777" w:rsidR="00197A0E" w:rsidRPr="00197A0E" w:rsidRDefault="00992883" w:rsidP="00197A0E">
      <w:pPr>
        <w:spacing w:before="0" w:line="240" w:lineRule="auto"/>
        <w:ind w:left="720" w:hanging="720"/>
        <w:rPr>
          <w:sz w:val="16"/>
          <w:szCs w:val="16"/>
        </w:rPr>
      </w:pPr>
      <w:r w:rsidRPr="00197A0E">
        <w:rPr>
          <w:sz w:val="16"/>
          <w:szCs w:val="16"/>
        </w:rPr>
        <w:t>Pavlov, D. N. (2006). Poliovirus vaccine strains in sewage and river water in South Africa. Canadian Journal of Microbiology 52 (8)717-723. DOI:10.1139/W06-026 [Not a recreational water quality study].</w:t>
      </w:r>
    </w:p>
    <w:p w14:paraId="615DDC4B" w14:textId="77777777" w:rsidR="00197A0E" w:rsidRPr="00197A0E" w:rsidRDefault="00992883" w:rsidP="00197A0E">
      <w:pPr>
        <w:spacing w:before="0" w:line="240" w:lineRule="auto"/>
        <w:ind w:left="720" w:hanging="720"/>
        <w:rPr>
          <w:sz w:val="16"/>
          <w:szCs w:val="16"/>
        </w:rPr>
      </w:pPr>
      <w:r w:rsidRPr="00197A0E">
        <w:rPr>
          <w:sz w:val="16"/>
          <w:szCs w:val="16"/>
        </w:rPr>
        <w:t>Peden, A. E.; Franklin, R. C.; Pearn, J. H. (2020). The prevention of child drowning: the causal factors and social determinants impacting fatalities in portable pools. Health Promotion Journal of Australia 31 (2)184-191. DOI:10.1002/hpja.282 [Not a recreational water quality study].</w:t>
      </w:r>
    </w:p>
    <w:p w14:paraId="68D9149E" w14:textId="77777777" w:rsidR="00197A0E" w:rsidRPr="00197A0E" w:rsidRDefault="00992883" w:rsidP="00197A0E">
      <w:pPr>
        <w:spacing w:before="0" w:line="240" w:lineRule="auto"/>
        <w:ind w:left="720" w:hanging="720"/>
        <w:rPr>
          <w:sz w:val="16"/>
          <w:szCs w:val="16"/>
        </w:rPr>
      </w:pPr>
      <w:r w:rsidRPr="00197A0E">
        <w:rPr>
          <w:sz w:val="16"/>
          <w:szCs w:val="16"/>
        </w:rPr>
        <w:t>Peden, Amy E.; Franklin, Richard C.; Leggat, Peter A. (2016). Fatal river drowning: the identification of research gaps through a systematic literature review. Injury Prevention 22 (3)202-209. DOI:10.1136/injuryprev-2015-041750 [Not a recreational water quality study].</w:t>
      </w:r>
    </w:p>
    <w:p w14:paraId="6AF8D666" w14:textId="77777777" w:rsidR="00197A0E" w:rsidRPr="00197A0E" w:rsidRDefault="00992883" w:rsidP="00197A0E">
      <w:pPr>
        <w:spacing w:before="0" w:line="240" w:lineRule="auto"/>
        <w:ind w:left="720" w:hanging="720"/>
        <w:rPr>
          <w:sz w:val="16"/>
          <w:szCs w:val="16"/>
        </w:rPr>
      </w:pPr>
      <w:r w:rsidRPr="00197A0E">
        <w:rPr>
          <w:sz w:val="16"/>
          <w:szCs w:val="16"/>
        </w:rPr>
        <w:t>Pedersen, K.; Marks, D. R.; Arsnoe, D. M.; Afonso, C. L.; Bevins, S. N.; Miller, P. J.; Randall, A. R.; Deliberto, T. J. (2014). Avian paramyxovirus serotype 1 (Newcastle Disease Virus), avian influenza virus, and Salmonella spp. in mute Swans (Cygnus olor) in the Great Lakes region and atlantic coast of the United States. Avian Diseases 58 (1)129-136. DOI:10.1637/10638-081413-Reg.1 [Not a recreational water quality study].</w:t>
      </w:r>
    </w:p>
    <w:p w14:paraId="6746018F" w14:textId="77777777" w:rsidR="00197A0E" w:rsidRPr="00197A0E" w:rsidRDefault="00992883" w:rsidP="00197A0E">
      <w:pPr>
        <w:spacing w:before="0" w:line="240" w:lineRule="auto"/>
        <w:ind w:left="720" w:hanging="720"/>
        <w:rPr>
          <w:sz w:val="16"/>
          <w:szCs w:val="16"/>
        </w:rPr>
      </w:pPr>
      <w:r w:rsidRPr="00197A0E">
        <w:rPr>
          <w:sz w:val="16"/>
          <w:szCs w:val="16"/>
        </w:rPr>
        <w:t>Pei, H.; Shao, Y.; Chanway, C. P.; Hu, W.; Meng, P.; Li, Z.; Chen, Y.; Ma, G. (2016). Bioaugmentation in a pilot-scale constructed wetland to treat domestic wastewater in summer and autumn. Environmental Science and Pollution Research 23 (8)7776-7785. DOI:10.1007/s11356-015-5834-3 [Not a recreational water quality study].</w:t>
      </w:r>
    </w:p>
    <w:p w14:paraId="03B6CA8E" w14:textId="77777777" w:rsidR="00197A0E" w:rsidRPr="00197A0E" w:rsidRDefault="00992883" w:rsidP="00197A0E">
      <w:pPr>
        <w:spacing w:before="0" w:line="240" w:lineRule="auto"/>
        <w:ind w:left="720" w:hanging="720"/>
        <w:rPr>
          <w:sz w:val="16"/>
          <w:szCs w:val="16"/>
        </w:rPr>
      </w:pPr>
      <w:r w:rsidRPr="00197A0E">
        <w:rPr>
          <w:sz w:val="16"/>
          <w:szCs w:val="16"/>
        </w:rPr>
        <w:t>Pei, Y.; Wang, J.; Wang, Z.; Tian, B. (2011). Anammox bacteria community and nitrogen removal in a strip-like wetland in the riparian zone. Journal of Environmental Science and Health - Part A Toxic/Hazardous Substances and Environmental Engineering 46 (7)715-722. DOI:10.1080/10934529.2011.571582 [Not a recreational water quality study].</w:t>
      </w:r>
    </w:p>
    <w:p w14:paraId="168569E1" w14:textId="1CC7FE14" w:rsidR="00197A0E" w:rsidRPr="00197A0E" w:rsidRDefault="00992883" w:rsidP="00197A0E">
      <w:pPr>
        <w:spacing w:before="0" w:line="240" w:lineRule="auto"/>
        <w:ind w:left="720" w:hanging="720"/>
        <w:rPr>
          <w:sz w:val="16"/>
          <w:szCs w:val="16"/>
        </w:rPr>
      </w:pPr>
      <w:r w:rsidRPr="00197A0E">
        <w:rPr>
          <w:sz w:val="16"/>
          <w:szCs w:val="16"/>
        </w:rPr>
        <w:t>Peng, F. J.; Diepens, N. J.; Pan, C. G.; Ying, G. G.; Salvito, D.; Selck, H.; Van den Brink, P. J. (2019). Response of sediment bacterial community to triclosan in subtropical freshwater benthic microcosms. Environmental Pollution 248</w:t>
      </w:r>
      <w:r w:rsidR="00844029">
        <w:rPr>
          <w:sz w:val="16"/>
          <w:szCs w:val="16"/>
        </w:rPr>
        <w:t>:</w:t>
      </w:r>
      <w:r w:rsidRPr="00197A0E">
        <w:rPr>
          <w:sz w:val="16"/>
          <w:szCs w:val="16"/>
        </w:rPr>
        <w:t xml:space="preserve"> 676-683. DOI:10.1016/j.envpol.2019.02.061 [Not a recreational water quality study].</w:t>
      </w:r>
    </w:p>
    <w:p w14:paraId="173B8A5F" w14:textId="3F6B0208" w:rsidR="00197A0E" w:rsidRPr="00197A0E" w:rsidRDefault="00992883" w:rsidP="00197A0E">
      <w:pPr>
        <w:spacing w:before="0" w:line="240" w:lineRule="auto"/>
        <w:ind w:left="720" w:hanging="720"/>
        <w:rPr>
          <w:sz w:val="16"/>
          <w:szCs w:val="16"/>
        </w:rPr>
      </w:pPr>
      <w:r w:rsidRPr="00197A0E">
        <w:rPr>
          <w:sz w:val="16"/>
          <w:szCs w:val="16"/>
        </w:rPr>
        <w:t>Peng, Shitao; Dai, Mingxin; Zhang, Juan; Zhang, Minghua; Shi, Quan; Liang, Baocui; Zheng, Tianli (2020). Dynamics of ecological risks associated with heavy metals in sediments during the construction process of the Yangtze River deepwater channel. Journal of Cleaner Production 269</w:t>
      </w:r>
      <w:r w:rsidR="00844029">
        <w:rPr>
          <w:sz w:val="16"/>
          <w:szCs w:val="16"/>
        </w:rPr>
        <w:t>:</w:t>
      </w:r>
      <w:r w:rsidRPr="00197A0E">
        <w:rPr>
          <w:sz w:val="16"/>
          <w:szCs w:val="16"/>
        </w:rPr>
        <w:t xml:space="preserve"> 122231. DOI:10.1016/j.jclepro.2020.122231 [Not a recreational water quality study].</w:t>
      </w:r>
    </w:p>
    <w:p w14:paraId="623829BD" w14:textId="77777777" w:rsidR="00197A0E" w:rsidRPr="00197A0E" w:rsidRDefault="00992883" w:rsidP="00197A0E">
      <w:pPr>
        <w:spacing w:before="0" w:line="240" w:lineRule="auto"/>
        <w:ind w:left="720" w:hanging="720"/>
        <w:rPr>
          <w:sz w:val="16"/>
          <w:szCs w:val="16"/>
        </w:rPr>
      </w:pPr>
      <w:r w:rsidRPr="00197A0E">
        <w:rPr>
          <w:sz w:val="16"/>
          <w:szCs w:val="16"/>
        </w:rPr>
        <w:t>Penha-Lopes, G.; Kristensen, E.; Flindt, M.; Mangion, P.; Bouillon, S.; Paula, J. (2010). The role of biogenic structures on the biogeochemical functioning of mangrove constructed wetlands sediments - A mesocosm approach. Marine Pollution Bulletin 60 (4)560-572. DOI:10.1016/j.marpolbul.2009.11.008 [Not a recreational water quality study].</w:t>
      </w:r>
    </w:p>
    <w:p w14:paraId="1FA61F97" w14:textId="0739D2AA" w:rsidR="00197A0E" w:rsidRPr="00197A0E" w:rsidRDefault="00992883" w:rsidP="00197A0E">
      <w:pPr>
        <w:spacing w:before="0" w:line="240" w:lineRule="auto"/>
        <w:ind w:left="720" w:hanging="720"/>
        <w:rPr>
          <w:sz w:val="16"/>
          <w:szCs w:val="16"/>
        </w:rPr>
      </w:pPr>
      <w:r w:rsidRPr="00197A0E">
        <w:rPr>
          <w:sz w:val="16"/>
          <w:szCs w:val="16"/>
        </w:rPr>
        <w:t>Percent, S. F.; Frischer, M. E.; Vescio, P. A.; Duffy, E. B.; Milano, V.; McLellan, M.; Stevens, B. M.; Boylen, C. W.; Nierzwicki-Bauer, S. A. (2008). Bacterial community structure of acid-impacted lakes: What controls diversity? Applied and Environmental Microbiology 74 (6)1856-1868. DOI:10.1128/AEM.01719-07 [Not a recreational water quality study].</w:t>
      </w:r>
    </w:p>
    <w:p w14:paraId="431694DC" w14:textId="77777777" w:rsidR="00197A0E" w:rsidRPr="00197A0E" w:rsidRDefault="00992883" w:rsidP="00197A0E">
      <w:pPr>
        <w:spacing w:before="0" w:line="240" w:lineRule="auto"/>
        <w:ind w:left="720" w:hanging="720"/>
        <w:rPr>
          <w:sz w:val="16"/>
          <w:szCs w:val="16"/>
        </w:rPr>
      </w:pPr>
      <w:r w:rsidRPr="00197A0E">
        <w:rPr>
          <w:sz w:val="16"/>
          <w:szCs w:val="16"/>
        </w:rPr>
        <w:t>Pereira, C.; Salvador, S.; Arrojado, C.; Silva, Y.; Santos, A. L.; Cunha, A.; Gomes, N.; Almeida, A. (2011). Evaluating seasonal dynamics of bacterial communities in marine fish aquaculture: A preliminary study before applying phage therapy. Journal of Environmental Monitoring 13 (4)1053-1058. DOI:10.1039/c0em00434k [Not a recreational water quality study].</w:t>
      </w:r>
    </w:p>
    <w:p w14:paraId="54598DD1" w14:textId="77777777" w:rsidR="00197A0E" w:rsidRPr="00197A0E" w:rsidRDefault="00992883" w:rsidP="00197A0E">
      <w:pPr>
        <w:spacing w:before="0" w:line="240" w:lineRule="auto"/>
        <w:ind w:left="720" w:hanging="720"/>
        <w:rPr>
          <w:sz w:val="16"/>
          <w:szCs w:val="16"/>
        </w:rPr>
      </w:pPr>
      <w:r w:rsidRPr="00197A0E">
        <w:rPr>
          <w:sz w:val="16"/>
          <w:szCs w:val="16"/>
        </w:rPr>
        <w:t>Pérez, G. L.; Torremorell, A.; Mugni, H.; Rodríguez, P.; Solange Vera, M.; Do Nascimento, M.; Allende, L.; Bustingorry, J.; Escaray, R.; Ferraro, M.; Izaguirre, I.; Pizarro, H.; Bonetto, C.; Morris, D. P.; Zagarese, H. (2007). Effects of the herbicide roundup on freshwater microbial communities: A mesocosm study. Ecological Applications 17 (8)2310-2322. DOI:10.1890/07-0499.1 [Not a recreational water quality study].</w:t>
      </w:r>
    </w:p>
    <w:p w14:paraId="0AA27939" w14:textId="77777777" w:rsidR="00197A0E" w:rsidRPr="00197A0E" w:rsidRDefault="00992883" w:rsidP="00197A0E">
      <w:pPr>
        <w:spacing w:before="0" w:line="240" w:lineRule="auto"/>
        <w:ind w:left="720" w:hanging="720"/>
        <w:rPr>
          <w:sz w:val="16"/>
          <w:szCs w:val="16"/>
        </w:rPr>
      </w:pPr>
      <w:r w:rsidRPr="00197A0E">
        <w:rPr>
          <w:sz w:val="16"/>
          <w:szCs w:val="16"/>
        </w:rPr>
        <w:t>Pérez-Ramírez, E.; Acevedo, P.; Allepuz, A.; Gerrikagoitia, X.; Alba, A.; Busquets, N.; Díaz-Sánchez, S.; Álvarez, V.; Abad, F. X.; Barral, M.; Majó, N.; Höfle, U. (2012). Ecological Factors Driving Avian Influenza Virus Dynamics in Spanish Wetland Ecosystems. PLoS ONE 7 (11). DOI:10.1371/journal.pone.0046418 [Not a recreational water quality study].</w:t>
      </w:r>
    </w:p>
    <w:p w14:paraId="16114192" w14:textId="50536A7F" w:rsidR="00197A0E" w:rsidRPr="00197A0E" w:rsidRDefault="00992883" w:rsidP="00197A0E">
      <w:pPr>
        <w:spacing w:before="0" w:line="240" w:lineRule="auto"/>
        <w:ind w:left="720" w:hanging="720"/>
        <w:rPr>
          <w:sz w:val="16"/>
          <w:szCs w:val="16"/>
        </w:rPr>
      </w:pPr>
      <w:r w:rsidRPr="00197A0E">
        <w:rPr>
          <w:sz w:val="16"/>
          <w:szCs w:val="16"/>
        </w:rPr>
        <w:t>Peternel, K.; Saito, L. (2005). Truckee river restoration modeling. 606. DOI:10.1061/40792(173)606 [Not a recreational water quality study].</w:t>
      </w:r>
    </w:p>
    <w:p w14:paraId="2F0D4AEB" w14:textId="77777777" w:rsidR="00197A0E" w:rsidRPr="00197A0E" w:rsidRDefault="00992883" w:rsidP="00197A0E">
      <w:pPr>
        <w:spacing w:before="0" w:line="240" w:lineRule="auto"/>
        <w:ind w:left="720" w:hanging="720"/>
        <w:rPr>
          <w:sz w:val="16"/>
          <w:szCs w:val="16"/>
        </w:rPr>
      </w:pPr>
      <w:r w:rsidRPr="00197A0E">
        <w:rPr>
          <w:sz w:val="16"/>
          <w:szCs w:val="16"/>
        </w:rPr>
        <w:t>Peters, C. A.; Thomas, P. A.; Rieper, K. B.; Bratton, S. P. (2017). Foraging preferences influence microplastic ingestion by six marine fish species from the Texas Gulf Coast. Marine Pollution Bulletin 124 (1)82-88. DOI:10.1016/j.marpolbul.2017.06.080 [Not a recreational water quality study].</w:t>
      </w:r>
    </w:p>
    <w:p w14:paraId="2BFFDAC9" w14:textId="77777777" w:rsidR="00197A0E" w:rsidRPr="00197A0E" w:rsidRDefault="00992883" w:rsidP="00197A0E">
      <w:pPr>
        <w:spacing w:before="0" w:line="240" w:lineRule="auto"/>
        <w:ind w:left="720" w:hanging="720"/>
        <w:rPr>
          <w:sz w:val="16"/>
          <w:szCs w:val="16"/>
        </w:rPr>
      </w:pPr>
      <w:r w:rsidRPr="00197A0E">
        <w:rPr>
          <w:sz w:val="16"/>
          <w:szCs w:val="16"/>
        </w:rPr>
        <w:t>Petronis, K. A.; Welch, J. C.; Pruitt, C. W. (2009). Independent risk factors for beach-related injuries in children. Clinical Pediatrics 48 (5)534-538. DOI:10.1177/0009922808330108 [Not a recreational water quality study].</w:t>
      </w:r>
    </w:p>
    <w:p w14:paraId="11791A74" w14:textId="77777777" w:rsidR="00197A0E" w:rsidRPr="00197A0E" w:rsidRDefault="00992883" w:rsidP="00197A0E">
      <w:pPr>
        <w:spacing w:before="0" w:line="240" w:lineRule="auto"/>
        <w:ind w:left="720" w:hanging="720"/>
        <w:rPr>
          <w:sz w:val="16"/>
          <w:szCs w:val="16"/>
        </w:rPr>
      </w:pPr>
      <w:r w:rsidRPr="00197A0E">
        <w:rPr>
          <w:sz w:val="16"/>
          <w:szCs w:val="16"/>
        </w:rPr>
        <w:t>Petterson, S.; Roser, D.; Deere, D. (2015). Characterizing the concentration of Cryptosporidium in Australian surface waters for setting health-based targets for Drinking Water treatment. Journal of Water and Health 13 (3)879-896. DOI:10.2166/wh.2015.282 [Not a recreational water quality study].</w:t>
      </w:r>
    </w:p>
    <w:p w14:paraId="6DF887EA" w14:textId="2B296075" w:rsidR="00197A0E" w:rsidRPr="00197A0E" w:rsidRDefault="00992883" w:rsidP="00197A0E">
      <w:pPr>
        <w:spacing w:before="0" w:line="240" w:lineRule="auto"/>
        <w:ind w:left="720" w:hanging="720"/>
        <w:rPr>
          <w:sz w:val="16"/>
          <w:szCs w:val="16"/>
        </w:rPr>
      </w:pPr>
      <w:r w:rsidRPr="00197A0E">
        <w:rPr>
          <w:sz w:val="16"/>
          <w:szCs w:val="16"/>
        </w:rPr>
        <w:t>Petterson, SA; Ashbolt, NJ (2003). WHO guidelines for the safe use of wastewater and excreta in agriculture: Microbial risk assessment section. World Health Organ., Geneva, Switzerland. [Not a recreational water quality study].</w:t>
      </w:r>
    </w:p>
    <w:p w14:paraId="7283098D" w14:textId="6D662591" w:rsidR="00197A0E" w:rsidRPr="00197A0E" w:rsidRDefault="00992883" w:rsidP="00197A0E">
      <w:pPr>
        <w:spacing w:before="0" w:line="240" w:lineRule="auto"/>
        <w:ind w:left="720" w:hanging="720"/>
        <w:rPr>
          <w:sz w:val="16"/>
          <w:szCs w:val="16"/>
        </w:rPr>
      </w:pPr>
      <w:r w:rsidRPr="00197A0E">
        <w:rPr>
          <w:sz w:val="16"/>
          <w:szCs w:val="16"/>
        </w:rPr>
        <w:t>Petterson, Susan R.; Stenström, Thor Axel; Ottoson, Jakob (2016). A theoretical approach to using faecal indicator data to model norovirus concentration in surface water for QMRA: Glomma River, Norway. Water Research 91</w:t>
      </w:r>
      <w:r w:rsidR="00844029">
        <w:rPr>
          <w:sz w:val="16"/>
          <w:szCs w:val="16"/>
        </w:rPr>
        <w:t>:</w:t>
      </w:r>
      <w:r w:rsidRPr="00197A0E">
        <w:rPr>
          <w:sz w:val="16"/>
          <w:szCs w:val="16"/>
        </w:rPr>
        <w:t xml:space="preserve"> 31-37. DOI:10.1016/j.watres.2015.12.037 [Not a recreational water quality study].</w:t>
      </w:r>
    </w:p>
    <w:p w14:paraId="281255A5" w14:textId="02BC2D4E" w:rsidR="00197A0E" w:rsidRPr="00197A0E" w:rsidRDefault="00992883" w:rsidP="00197A0E">
      <w:pPr>
        <w:spacing w:before="0" w:line="240" w:lineRule="auto"/>
        <w:ind w:left="720" w:hanging="720"/>
        <w:rPr>
          <w:sz w:val="16"/>
          <w:szCs w:val="16"/>
        </w:rPr>
      </w:pPr>
      <w:r w:rsidRPr="00197A0E">
        <w:rPr>
          <w:sz w:val="16"/>
          <w:szCs w:val="16"/>
        </w:rPr>
        <w:t>Pettus, P.; Foster, E.; Pan, Y. (2015). Predicting fecal indicator organism contamination in Oregon coastal streams. Environmental Pollution 207</w:t>
      </w:r>
      <w:r w:rsidR="00844029">
        <w:rPr>
          <w:sz w:val="16"/>
          <w:szCs w:val="16"/>
        </w:rPr>
        <w:t>:</w:t>
      </w:r>
      <w:r w:rsidRPr="00197A0E">
        <w:rPr>
          <w:sz w:val="16"/>
          <w:szCs w:val="16"/>
        </w:rPr>
        <w:t xml:space="preserve"> 68-78. DOI:10.1016/j.envpol.2015.08.025 [Not a recreational water quality study].</w:t>
      </w:r>
    </w:p>
    <w:p w14:paraId="626C5250" w14:textId="77777777" w:rsidR="00197A0E" w:rsidRPr="00197A0E" w:rsidRDefault="00992883" w:rsidP="00197A0E">
      <w:pPr>
        <w:spacing w:before="0" w:line="240" w:lineRule="auto"/>
        <w:ind w:left="720" w:hanging="720"/>
        <w:rPr>
          <w:sz w:val="16"/>
          <w:szCs w:val="16"/>
        </w:rPr>
      </w:pPr>
      <w:r w:rsidRPr="00197A0E">
        <w:rPr>
          <w:sz w:val="16"/>
          <w:szCs w:val="16"/>
        </w:rPr>
        <w:t>Pfeifle, B. D.; Stamm, J. F.; Stone, J. J. (2018). Arsenic Geochemistry of Alluvial Sediments and Pore Waters Affected by Mine Tailings along the Belle Fourche and Cheyenne River Floodplains. Water, Air, and Soil Pollution 229 (6). DOI:10.1007/s11270-018-3836-8 [Not a recreational water quality study].</w:t>
      </w:r>
    </w:p>
    <w:p w14:paraId="709EA9D1" w14:textId="77777777" w:rsidR="00197A0E" w:rsidRPr="00197A0E" w:rsidRDefault="00992883" w:rsidP="00197A0E">
      <w:pPr>
        <w:spacing w:before="0" w:line="240" w:lineRule="auto"/>
        <w:ind w:left="720" w:hanging="720"/>
        <w:rPr>
          <w:sz w:val="16"/>
          <w:szCs w:val="16"/>
        </w:rPr>
      </w:pPr>
      <w:r w:rsidRPr="00197A0E">
        <w:rPr>
          <w:sz w:val="16"/>
          <w:szCs w:val="16"/>
        </w:rPr>
        <w:t>Phan, V. T.; Ersbøll, A. K.; Nguyen, T. T.; Nguyen, K. V.; Nguyen, H. T.; Murrell, D.; Dalsgaard, A. (2010). Freshwater aquaculture nurseries and infection of fish with zoonotic trematodes, Vietnam. Emerging Infectious Diseases 16 (12)1905-1909. DOI:10.3201/eid1612.100422 [Not a recreational water quality study].</w:t>
      </w:r>
    </w:p>
    <w:p w14:paraId="11E5A034" w14:textId="77777777" w:rsidR="00197A0E" w:rsidRPr="00197A0E" w:rsidRDefault="00992883" w:rsidP="00197A0E">
      <w:pPr>
        <w:spacing w:before="0" w:line="240" w:lineRule="auto"/>
        <w:ind w:left="720" w:hanging="720"/>
        <w:rPr>
          <w:sz w:val="16"/>
          <w:szCs w:val="16"/>
        </w:rPr>
      </w:pPr>
      <w:r w:rsidRPr="00197A0E">
        <w:rPr>
          <w:sz w:val="16"/>
          <w:szCs w:val="16"/>
        </w:rPr>
        <w:t>Phares, C. A.; Danquah, A.; Atiah, K.; Agyei, F. K.; Michael, O. T. (2020). Antibiotics utilization and farmers' knowledge of its effects on soil ecosystem in the coastal drylands of Ghana. PLoS ONE 15 (2). DOI:10.1371/journal.pone.0228777 [Not a recreational water quality study].</w:t>
      </w:r>
    </w:p>
    <w:p w14:paraId="313FA64F" w14:textId="77777777" w:rsidR="00197A0E" w:rsidRPr="00197A0E" w:rsidRDefault="00992883" w:rsidP="00197A0E">
      <w:pPr>
        <w:spacing w:before="0" w:line="240" w:lineRule="auto"/>
        <w:ind w:left="720" w:hanging="720"/>
        <w:rPr>
          <w:sz w:val="16"/>
          <w:szCs w:val="16"/>
        </w:rPr>
      </w:pPr>
      <w:r w:rsidRPr="00197A0E">
        <w:rPr>
          <w:sz w:val="16"/>
          <w:szCs w:val="16"/>
        </w:rPr>
        <w:t>Phares, D. E.; Rokjer, D. M.; Crossley, I. A.; Franko, J. J. (2009). Modeling and validating the effective hydraulic detention time for a 10 mgd ozone contactor at the lake Washington surface water treatment plant, Melbourne, Florida. Ozone: Science and Engineering 31 (3)262-276. DOI:10.1080/01919510902904529 [Not a recreational water quality study].</w:t>
      </w:r>
    </w:p>
    <w:p w14:paraId="71DC001C" w14:textId="77777777" w:rsidR="00197A0E" w:rsidRPr="00197A0E" w:rsidRDefault="00992883" w:rsidP="00197A0E">
      <w:pPr>
        <w:spacing w:before="0" w:line="240" w:lineRule="auto"/>
        <w:ind w:left="720" w:hanging="720"/>
        <w:rPr>
          <w:sz w:val="16"/>
          <w:szCs w:val="16"/>
        </w:rPr>
      </w:pPr>
      <w:r w:rsidRPr="00197A0E">
        <w:rPr>
          <w:sz w:val="16"/>
          <w:szCs w:val="16"/>
        </w:rPr>
        <w:t>Phelan, S.; Soni, D.; Morales Medina, W. R.; Fahrenfeld, N. L. (2019). Comparison of qPCR and amplicon sequencing based methods for fecal source tracking in a mixed land use estuarine watershed. Environmental Science: Water Research and Technology 5 (12)2108-2123. DOI:10.1039/c9ew00719a [Not a recreational water quality study].</w:t>
      </w:r>
    </w:p>
    <w:p w14:paraId="1FFD2317" w14:textId="77777777" w:rsidR="00197A0E" w:rsidRPr="00197A0E" w:rsidRDefault="00992883" w:rsidP="00197A0E">
      <w:pPr>
        <w:spacing w:before="0" w:line="240" w:lineRule="auto"/>
        <w:ind w:left="720" w:hanging="720"/>
        <w:rPr>
          <w:sz w:val="16"/>
          <w:szCs w:val="16"/>
        </w:rPr>
      </w:pPr>
      <w:r w:rsidRPr="00197A0E">
        <w:rPr>
          <w:sz w:val="16"/>
          <w:szCs w:val="16"/>
        </w:rPr>
        <w:t>Phiri, A. M.; Chota, A.; Muma, J. B.; Munyeme, M.; Sikasunge, C. S. (2011). Helminth parasites of the Kafue lechwe antelope ( Kobus leche kafuensis): a potential source of infection to domestic animals in the Kafue wetlands of Zambia. Journal of helminthology 85 (1)20-27. DOI:10.1017/S0022149X10000192 [Not a recreational water quality study].</w:t>
      </w:r>
    </w:p>
    <w:p w14:paraId="4D37F901" w14:textId="77777777" w:rsidR="00197A0E" w:rsidRPr="00197A0E" w:rsidRDefault="00992883" w:rsidP="00197A0E">
      <w:pPr>
        <w:spacing w:before="0" w:line="240" w:lineRule="auto"/>
        <w:ind w:left="720" w:hanging="720"/>
        <w:rPr>
          <w:sz w:val="16"/>
          <w:szCs w:val="16"/>
        </w:rPr>
      </w:pPr>
      <w:r w:rsidRPr="00197A0E">
        <w:rPr>
          <w:sz w:val="16"/>
          <w:szCs w:val="16"/>
        </w:rPr>
        <w:t>Phung, D.; Huang, C.; Rutherford, S.; Dwirahmadi, F.; Chu, C.; Wang, X.; Nguyen, M.; Nguyen, N. H.; Do, C. M.; Nguyen, T. H.; Dinh, T. A. D. (2015). Temporal and spatial assessment of river surface water quality using multivariate statistical techniques: a study in Can Tho City, a Mekong Delta area, Vietnam. Environmental Monitoring and Assessment 187 (5). DOI:10.1007/s10661-015-4474-x [Not a recreational water quality study].</w:t>
      </w:r>
    </w:p>
    <w:p w14:paraId="7758786C" w14:textId="77777777" w:rsidR="00197A0E" w:rsidRPr="00197A0E" w:rsidRDefault="00992883" w:rsidP="00197A0E">
      <w:pPr>
        <w:spacing w:before="0" w:line="240" w:lineRule="auto"/>
        <w:ind w:left="720" w:hanging="720"/>
        <w:rPr>
          <w:sz w:val="16"/>
          <w:szCs w:val="16"/>
        </w:rPr>
      </w:pPr>
      <w:r w:rsidRPr="00197A0E">
        <w:rPr>
          <w:sz w:val="16"/>
          <w:szCs w:val="16"/>
        </w:rPr>
        <w:t>Piacentini, G. L.; Baraldi, E. (2011). Pro: Swimming in chlorinated pools and risk of asthma - We can now carry on sending our children to swimming pools!. American Journal of Respiratory and Critical Care Medicine 183 (5)569-570. DOI:10.1164/rccm.201008-1277ED [Not a recreational water quality study].</w:t>
      </w:r>
    </w:p>
    <w:p w14:paraId="1810B801" w14:textId="77777777" w:rsidR="00197A0E" w:rsidRPr="00197A0E" w:rsidRDefault="00992883" w:rsidP="00197A0E">
      <w:pPr>
        <w:spacing w:before="0" w:line="240" w:lineRule="auto"/>
        <w:ind w:left="720" w:hanging="720"/>
        <w:rPr>
          <w:sz w:val="16"/>
          <w:szCs w:val="16"/>
        </w:rPr>
      </w:pPr>
      <w:r w:rsidRPr="00197A0E">
        <w:rPr>
          <w:sz w:val="16"/>
          <w:szCs w:val="16"/>
        </w:rPr>
        <w:t>Picado, F.; Bengtsson, G. (2012). Temporal and spatial distribution of waterborne mercury in a gold miner's river. Journal of Environmental Monitoring 14 (10)2746-2754. DOI:10.1039/c2em30203a [Not a recreational water quality study].</w:t>
      </w:r>
    </w:p>
    <w:p w14:paraId="546FC013" w14:textId="77777777" w:rsidR="00197A0E" w:rsidRPr="00197A0E" w:rsidRDefault="00992883" w:rsidP="00197A0E">
      <w:pPr>
        <w:spacing w:before="0" w:line="240" w:lineRule="auto"/>
        <w:ind w:left="720" w:hanging="720"/>
        <w:rPr>
          <w:sz w:val="16"/>
          <w:szCs w:val="16"/>
        </w:rPr>
      </w:pPr>
      <w:r w:rsidRPr="00197A0E">
        <w:rPr>
          <w:sz w:val="16"/>
          <w:szCs w:val="16"/>
        </w:rPr>
        <w:t>Pierini, J. O.; Streitenberger, M. E.; Baldini, M. D. (2012). Evaluation of faecal contamination in Bahía Blanca estuary (Argentina) using a numerical model. Revista de Biologia Marina y Oceanografia 47 (2)193-202. DOI:10.4067/S0718-19572012000200003 [Not a recreational water quality study].</w:t>
      </w:r>
    </w:p>
    <w:p w14:paraId="5E287E34" w14:textId="77777777" w:rsidR="00197A0E" w:rsidRPr="00197A0E" w:rsidRDefault="00992883" w:rsidP="00197A0E">
      <w:pPr>
        <w:spacing w:before="0" w:line="240" w:lineRule="auto"/>
        <w:ind w:left="720" w:hanging="720"/>
        <w:rPr>
          <w:sz w:val="16"/>
          <w:szCs w:val="16"/>
        </w:rPr>
      </w:pPr>
      <w:r w:rsidRPr="00197A0E">
        <w:rPr>
          <w:sz w:val="16"/>
          <w:szCs w:val="16"/>
        </w:rPr>
        <w:t>Pilz, D.; Alfieri, A. F.; Lunardi, M.; Alfieri, A. A. (2007). RT-PCR in pools of bovine blood serum to detect acute infection and persistently infected animals with bovine viral diarrhea virus. Arquivo Brasileiro de Medicina Veterinaria e Zootecnia 59 (1)44013. DOI:10.1590/s0102-09352007000100001 [Not a recreational water quality study].</w:t>
      </w:r>
    </w:p>
    <w:p w14:paraId="527E80E8" w14:textId="77777777" w:rsidR="00197A0E" w:rsidRPr="00197A0E" w:rsidRDefault="00992883" w:rsidP="00197A0E">
      <w:pPr>
        <w:spacing w:before="0" w:line="240" w:lineRule="auto"/>
        <w:ind w:left="720" w:hanging="720"/>
        <w:rPr>
          <w:sz w:val="16"/>
          <w:szCs w:val="16"/>
        </w:rPr>
      </w:pPr>
      <w:r w:rsidRPr="00197A0E">
        <w:rPr>
          <w:sz w:val="16"/>
          <w:szCs w:val="16"/>
        </w:rPr>
        <w:t>Pintar, K. D. M.; Fazil, A.; Pollari, F.; Waltner-Toews, D.; Charron, D. F.; McEwen, S. A.; Walton, T. (2012). Considering the risk of infection by cryptosporidium via consumption of municipally treated drinking water from a surface water source in a southwestern Ontario community. Risk Analysis 32 (7)1122-1138. DOI:10.1111/j.1539-6924.2011.01742.x [Not a recreational water quality study].</w:t>
      </w:r>
    </w:p>
    <w:p w14:paraId="5A243353" w14:textId="0822C61B" w:rsidR="00197A0E" w:rsidRPr="00197A0E" w:rsidRDefault="00992883" w:rsidP="00197A0E">
      <w:pPr>
        <w:spacing w:before="0" w:line="240" w:lineRule="auto"/>
        <w:ind w:left="720" w:hanging="720"/>
        <w:rPr>
          <w:sz w:val="16"/>
          <w:szCs w:val="16"/>
        </w:rPr>
      </w:pPr>
      <w:r w:rsidRPr="00197A0E">
        <w:rPr>
          <w:sz w:val="16"/>
          <w:szCs w:val="16"/>
        </w:rPr>
        <w:t>Platikanov, S.; Baquero, D.; González, S.; Martín-Alonso, J.; Paraira, M.; Cortina, J. L.; Tauler, R. (2019). Chemometric analysis for river water quality assessment at the intake of drinking water treatment plants. Science of the Total Environment 667</w:t>
      </w:r>
      <w:r w:rsidR="00844029">
        <w:rPr>
          <w:sz w:val="16"/>
          <w:szCs w:val="16"/>
        </w:rPr>
        <w:t>:</w:t>
      </w:r>
      <w:r w:rsidRPr="00197A0E">
        <w:rPr>
          <w:sz w:val="16"/>
          <w:szCs w:val="16"/>
        </w:rPr>
        <w:t xml:space="preserve"> 552-562. DOI:10.1016/j.scitotenv.2019.02.423 [Not a recreational water quality study].</w:t>
      </w:r>
    </w:p>
    <w:p w14:paraId="39D1D856" w14:textId="77777777" w:rsidR="00197A0E" w:rsidRPr="00197A0E" w:rsidRDefault="00992883" w:rsidP="00197A0E">
      <w:pPr>
        <w:spacing w:before="0" w:line="240" w:lineRule="auto"/>
        <w:ind w:left="720" w:hanging="720"/>
        <w:rPr>
          <w:sz w:val="16"/>
          <w:szCs w:val="16"/>
        </w:rPr>
      </w:pPr>
      <w:r w:rsidRPr="00197A0E">
        <w:rPr>
          <w:sz w:val="16"/>
          <w:szCs w:val="16"/>
        </w:rPr>
        <w:t>Plewniak, F.; Koechler, S.; Navet, B.; Dugat-Bony, E.; Bouchez, O.; Peyret, P.; Séby, F.; Battaglia-Brunet, F.; Bertin, P. N. (2013). Metagenomic insights into microbial metabolism affecting arsenic dispersion in Mediterranean marine sediments. Molecular Ecology 22 (19)4870-4883. DOI:10.1111/mec.12432 [Not a recreational water quality study].</w:t>
      </w:r>
    </w:p>
    <w:p w14:paraId="42652546" w14:textId="3916B933" w:rsidR="00197A0E" w:rsidRPr="00197A0E" w:rsidRDefault="00992883" w:rsidP="00197A0E">
      <w:pPr>
        <w:spacing w:before="0" w:line="240" w:lineRule="auto"/>
        <w:ind w:left="720" w:hanging="720"/>
        <w:rPr>
          <w:sz w:val="16"/>
          <w:szCs w:val="16"/>
        </w:rPr>
      </w:pPr>
      <w:r w:rsidRPr="00197A0E">
        <w:rPr>
          <w:sz w:val="16"/>
          <w:szCs w:val="16"/>
        </w:rPr>
        <w:t>Plummer, J. D.; Long, S. C.; Elbag, M. A.; Tache, M. N. (2006). Assessing surface water pollution via indicator organisms, traditional parameters and microbial source tracking tools. 1098-1104. URL:https://www.scopus.com/inward/record.uri?eid=2-s2.0-84871519472&amp;partnerID=40&amp;md5=3af00696b82157fa6e56a64b13d7145b [Not a recreational water quality study].</w:t>
      </w:r>
    </w:p>
    <w:p w14:paraId="3D53B397" w14:textId="77777777" w:rsidR="00197A0E" w:rsidRPr="00197A0E" w:rsidRDefault="00992883" w:rsidP="00197A0E">
      <w:pPr>
        <w:spacing w:before="0" w:line="240" w:lineRule="auto"/>
        <w:ind w:left="720" w:hanging="720"/>
        <w:rPr>
          <w:sz w:val="16"/>
          <w:szCs w:val="16"/>
        </w:rPr>
      </w:pPr>
      <w:r w:rsidRPr="00197A0E">
        <w:rPr>
          <w:sz w:val="16"/>
          <w:szCs w:val="16"/>
        </w:rPr>
        <w:t>Podewils, L. J.; Zanardi Blevins, L.; Hagenbuch, M.; Itani, D.; Burns, A.; Otto, C.; Blanton, L.; Adams, S.; Monroe, S. S.; Beach, M. J.; Widdowson, M. (2007). Outbreak of norovirus illness associated with a swimming pool. Epidemiology and Infection 135 (5)827-833. DOI:10.1017/S0950268806007370 [Not a recreational water quality study].</w:t>
      </w:r>
    </w:p>
    <w:p w14:paraId="4F1D746E" w14:textId="77777777" w:rsidR="00197A0E" w:rsidRPr="00197A0E" w:rsidRDefault="00992883" w:rsidP="00197A0E">
      <w:pPr>
        <w:spacing w:before="0" w:line="240" w:lineRule="auto"/>
        <w:ind w:left="720" w:hanging="720"/>
        <w:rPr>
          <w:sz w:val="16"/>
          <w:szCs w:val="16"/>
        </w:rPr>
      </w:pPr>
      <w:r w:rsidRPr="00197A0E">
        <w:rPr>
          <w:sz w:val="16"/>
          <w:szCs w:val="16"/>
        </w:rPr>
        <w:t>Policht-Latawiec, A.; Bogdał, A.; Kanownik, W.; Kowalik, T.; Ostrowski, K. (2015). Variability of physicochemical properties of water of the transboundary poprad river. Journal of Ecological Engineering 16 (1)100-109. DOI:10.12911/22998993/593 [Not a recreational water quality study].</w:t>
      </w:r>
    </w:p>
    <w:p w14:paraId="3808923A" w14:textId="77777777" w:rsidR="00197A0E" w:rsidRPr="00197A0E" w:rsidRDefault="00992883" w:rsidP="00197A0E">
      <w:pPr>
        <w:spacing w:before="0" w:line="240" w:lineRule="auto"/>
        <w:ind w:left="720" w:hanging="720"/>
        <w:rPr>
          <w:sz w:val="16"/>
          <w:szCs w:val="16"/>
        </w:rPr>
      </w:pPr>
      <w:r w:rsidRPr="00197A0E">
        <w:rPr>
          <w:sz w:val="16"/>
          <w:szCs w:val="16"/>
        </w:rPr>
        <w:t>Policht-Latawiec, A.; Bogdał, A.; Kanownik, W.; Kowalik, T.; Ostrowski, K.; Gryboś, P. (2014). Quality and usable values of small flysch river water. Rocznik Ochrona Srodowiska 16 (1)546-561. URL:https://www.scopus.com/inward/record.uri?eid=2-s2.0-84940656779&amp;partnerID=40&amp;md5=f2f9a1bf94d4c048e4dc2c3229c14767 [Not a recreational water quality study].</w:t>
      </w:r>
    </w:p>
    <w:p w14:paraId="3BDE94FC" w14:textId="77777777" w:rsidR="00197A0E" w:rsidRPr="00197A0E" w:rsidRDefault="00992883" w:rsidP="00197A0E">
      <w:pPr>
        <w:spacing w:before="0" w:line="240" w:lineRule="auto"/>
        <w:ind w:left="720" w:hanging="720"/>
        <w:rPr>
          <w:sz w:val="16"/>
          <w:szCs w:val="16"/>
        </w:rPr>
      </w:pPr>
      <w:r w:rsidRPr="00197A0E">
        <w:rPr>
          <w:sz w:val="16"/>
          <w:szCs w:val="16"/>
        </w:rPr>
        <w:t>Poliwoda, A.; Krzyzak, M.; Wieczorek, P. P. (2010). Supported liquid membrane extraction with single hollow fiber for the analysis of fluoroquinolones from environmental surface water samples. Journal of Chromatography A 1217 (22)3590-3597. DOI:10.1016/j.chroma.2010.03.051 [Not a recreational water quality study].</w:t>
      </w:r>
    </w:p>
    <w:p w14:paraId="6506602F" w14:textId="77777777" w:rsidR="00197A0E" w:rsidRPr="00197A0E" w:rsidRDefault="00992883" w:rsidP="00197A0E">
      <w:pPr>
        <w:spacing w:before="0" w:line="240" w:lineRule="auto"/>
        <w:ind w:left="720" w:hanging="720"/>
        <w:rPr>
          <w:sz w:val="16"/>
          <w:szCs w:val="16"/>
        </w:rPr>
      </w:pPr>
      <w:r w:rsidRPr="00197A0E">
        <w:rPr>
          <w:sz w:val="16"/>
          <w:szCs w:val="16"/>
        </w:rPr>
        <w:t>Polyakov, V.; Fares, A.; Ryder, M. H. (2005). Precision riparian buffers for the control of nonpoint source pollutant loading into surface water: A review. Environmental Reviews 13 (3)129-144. DOI:10.1139/a05-010 [Not a recreational water quality study].</w:t>
      </w:r>
    </w:p>
    <w:p w14:paraId="40A4E6B5" w14:textId="37CBBD9F" w:rsidR="00197A0E" w:rsidRPr="00197A0E" w:rsidRDefault="00992883" w:rsidP="00197A0E">
      <w:pPr>
        <w:spacing w:before="0" w:line="240" w:lineRule="auto"/>
        <w:ind w:left="720" w:hanging="720"/>
        <w:rPr>
          <w:sz w:val="16"/>
          <w:szCs w:val="16"/>
        </w:rPr>
      </w:pPr>
      <w:r w:rsidRPr="00197A0E">
        <w:rPr>
          <w:sz w:val="16"/>
          <w:szCs w:val="16"/>
        </w:rPr>
        <w:t>Pommepuy, Monique; Hervio-Heath, Dominique; Caprais, Marie-Paule; Gourmelon, Michele; Le Saux, Jean-Claude; Le Guyader, F (2005). Fecal contamination in coastal areas: an engineering approach. Oceans and Health: Pathogens in the marine environment 331-359. [Not a recreational water quality study].</w:t>
      </w:r>
    </w:p>
    <w:p w14:paraId="11337C5B" w14:textId="77777777" w:rsidR="00197A0E" w:rsidRPr="00197A0E" w:rsidRDefault="00992883" w:rsidP="00197A0E">
      <w:pPr>
        <w:spacing w:before="0" w:line="240" w:lineRule="auto"/>
        <w:ind w:left="720" w:hanging="720"/>
        <w:rPr>
          <w:sz w:val="16"/>
          <w:szCs w:val="16"/>
        </w:rPr>
      </w:pPr>
      <w:r w:rsidRPr="00197A0E">
        <w:rPr>
          <w:sz w:val="16"/>
          <w:szCs w:val="16"/>
        </w:rPr>
        <w:t>Posselt, M.; Mechelke, J.; Rutere, C.; Coll, C.; Jaeger, A.; Raza, M.; Meinikmann, K.; Krause, S.; Sobek, A.; Lewandowski, J.; Horn, M. A.; Hollender, J.; Benskin, J. P. (2020). Bacterial Diversity Controls Transformation of Wastewater-Derived Organic Contaminants in River-Simulating Flumes. Environmental Science and Technology 54 (9)5467-5479. DOI:10.1021/acs.est.9b06928 [Not a recreational water quality study].</w:t>
      </w:r>
    </w:p>
    <w:p w14:paraId="7F367749" w14:textId="77777777" w:rsidR="00197A0E" w:rsidRPr="00197A0E" w:rsidRDefault="00992883" w:rsidP="00197A0E">
      <w:pPr>
        <w:spacing w:before="0" w:line="240" w:lineRule="auto"/>
        <w:ind w:left="720" w:hanging="720"/>
        <w:rPr>
          <w:sz w:val="16"/>
          <w:szCs w:val="16"/>
        </w:rPr>
      </w:pPr>
      <w:r w:rsidRPr="00197A0E">
        <w:rPr>
          <w:sz w:val="16"/>
          <w:szCs w:val="16"/>
        </w:rPr>
        <w:t>Powell, B.; Martens, M. (2005). A review of acid sulfate soil impacts, actions and policies that impact on water quality in Great Barrier Reef catchments, including a case study on remediation at East Trinity. Marine Pollution Bulletin 51 (43922)149-164. DOI:10.1016/j.marpolbul.2004.10.047 [Not a recreational water quality study].</w:t>
      </w:r>
    </w:p>
    <w:p w14:paraId="678B2F9E" w14:textId="77777777" w:rsidR="00197A0E" w:rsidRPr="00197A0E" w:rsidRDefault="00992883" w:rsidP="00197A0E">
      <w:pPr>
        <w:spacing w:before="0" w:line="240" w:lineRule="auto"/>
        <w:ind w:left="720" w:hanging="720"/>
        <w:rPr>
          <w:sz w:val="16"/>
          <w:szCs w:val="16"/>
        </w:rPr>
      </w:pPr>
      <w:r w:rsidRPr="00197A0E">
        <w:rPr>
          <w:sz w:val="16"/>
          <w:szCs w:val="16"/>
        </w:rPr>
        <w:t>Power, M. L.; Slade, M. B.; Sangster, N. C.; Veal, D. A. (2004). Genetic characterisation of Cryptosporidium from a wild population of eastern grey kangaroos Macropus giganteus inhabiting a water catchment. Infection, Genetics and Evolution 4 (1)59-67. DOI:10.1016/j.meegid.2004.01.002 [Not a recreational water quality study].</w:t>
      </w:r>
    </w:p>
    <w:p w14:paraId="61AEA33A" w14:textId="77777777" w:rsidR="00197A0E" w:rsidRPr="00197A0E" w:rsidRDefault="00992883" w:rsidP="00197A0E">
      <w:pPr>
        <w:spacing w:before="0" w:line="240" w:lineRule="auto"/>
        <w:ind w:left="720" w:hanging="720"/>
        <w:rPr>
          <w:sz w:val="16"/>
          <w:szCs w:val="16"/>
        </w:rPr>
      </w:pPr>
      <w:r w:rsidRPr="00197A0E">
        <w:rPr>
          <w:sz w:val="16"/>
          <w:szCs w:val="16"/>
        </w:rPr>
        <w:t>Pramanik, B. K.; Kajol, A.; Suja, F.; Md Zain, S. (2017). Effect of biological and coagulation pre-treatments to control organic and biofouling potential components of ultrafiltration membrane in the treatment of lake water. Environmental Technology (United Kingdom) 38 (5)579-587. DOI:10.1080/09593330.2016.1202330 [Not a recreational water quality study].</w:t>
      </w:r>
    </w:p>
    <w:p w14:paraId="03B8D851" w14:textId="77777777" w:rsidR="00197A0E" w:rsidRPr="00197A0E" w:rsidRDefault="00992883" w:rsidP="00197A0E">
      <w:pPr>
        <w:spacing w:before="0" w:line="240" w:lineRule="auto"/>
        <w:ind w:left="720" w:hanging="720"/>
        <w:rPr>
          <w:sz w:val="16"/>
          <w:szCs w:val="16"/>
        </w:rPr>
      </w:pPr>
      <w:r w:rsidRPr="00197A0E">
        <w:rPr>
          <w:sz w:val="16"/>
          <w:szCs w:val="16"/>
        </w:rPr>
        <w:t>Pratheepa, V.; Ramesh, S.; Sukumaran, N. (2010). Immunomodulatory effect of Aegle marmelos leaf extract on freshwater fish Cyprinus carpio infected by bacterial pathogen Aeromonas hydrophila. Pharmaceutical Biology 48 (11)1224-1239. DOI:10.3109/13880201003713598 [Not a recreational water quality study].</w:t>
      </w:r>
    </w:p>
    <w:p w14:paraId="654F52A5" w14:textId="1E366118" w:rsidR="00197A0E" w:rsidRPr="00197A0E" w:rsidRDefault="00992883" w:rsidP="00197A0E">
      <w:pPr>
        <w:spacing w:before="0" w:line="240" w:lineRule="auto"/>
        <w:ind w:left="720" w:hanging="720"/>
        <w:rPr>
          <w:sz w:val="16"/>
          <w:szCs w:val="16"/>
        </w:rPr>
      </w:pPr>
      <w:r w:rsidRPr="00197A0E">
        <w:rPr>
          <w:sz w:val="16"/>
          <w:szCs w:val="16"/>
        </w:rPr>
        <w:t>Price, W. D.; Burchell, M. R.; Hunt, W. F.; Chescheir, G. M. (2013). Long-term study of dune infiltration systems to treat coastal stormwater runoff for fecal bacteria. Ecological Engineering 52</w:t>
      </w:r>
      <w:r w:rsidR="00844029">
        <w:rPr>
          <w:sz w:val="16"/>
          <w:szCs w:val="16"/>
        </w:rPr>
        <w:t>:</w:t>
      </w:r>
      <w:r w:rsidRPr="00197A0E">
        <w:rPr>
          <w:sz w:val="16"/>
          <w:szCs w:val="16"/>
        </w:rPr>
        <w:t xml:space="preserve"> 44136. DOI:10.1016/j.ecoleng.2012.12.008 [Not a recreational water quality study].</w:t>
      </w:r>
    </w:p>
    <w:p w14:paraId="2F227F20" w14:textId="19D6267C" w:rsidR="00197A0E" w:rsidRPr="00197A0E" w:rsidRDefault="00992883" w:rsidP="00197A0E">
      <w:pPr>
        <w:spacing w:before="0" w:line="240" w:lineRule="auto"/>
        <w:ind w:left="720" w:hanging="720"/>
        <w:rPr>
          <w:sz w:val="16"/>
          <w:szCs w:val="16"/>
        </w:rPr>
      </w:pPr>
      <w:r w:rsidRPr="00197A0E">
        <w:rPr>
          <w:sz w:val="16"/>
          <w:szCs w:val="16"/>
        </w:rPr>
        <w:t>Price, W. D.; Burchell, M. R.; Hunt, W. F.; Chescheir, G. M. (2010). Kure Beach dune infiltration system: Examining long-term effectiveness and impacts of stormwater infiltration through sand dunes. 4</w:t>
      </w:r>
      <w:r w:rsidR="00844029">
        <w:rPr>
          <w:sz w:val="16"/>
          <w:szCs w:val="16"/>
        </w:rPr>
        <w:t>:</w:t>
      </w:r>
      <w:r w:rsidRPr="00197A0E">
        <w:rPr>
          <w:sz w:val="16"/>
          <w:szCs w:val="16"/>
        </w:rPr>
        <w:t xml:space="preserve"> 2890-2908. URL:https://www.scopus.com/inward/record.uri?eid=2-s2.0-78649688562&amp;partnerID=40&amp;md5=c0f76ab024713476e420498dcb8eca37 [Not a recreational water quality study].</w:t>
      </w:r>
    </w:p>
    <w:p w14:paraId="5973B9C7" w14:textId="478F18FF" w:rsidR="00197A0E" w:rsidRPr="00197A0E" w:rsidRDefault="00992883" w:rsidP="00197A0E">
      <w:pPr>
        <w:spacing w:before="0" w:line="240" w:lineRule="auto"/>
        <w:ind w:left="720" w:hanging="720"/>
        <w:rPr>
          <w:sz w:val="16"/>
          <w:szCs w:val="16"/>
        </w:rPr>
      </w:pPr>
      <w:r w:rsidRPr="00197A0E">
        <w:rPr>
          <w:sz w:val="16"/>
          <w:szCs w:val="16"/>
        </w:rPr>
        <w:t>Pringault, O.; Lafabrie, C.; Avezac, M.; Bancon-Montigny, C.; Carre, C.; Chalghaf, M.; Delpoux, S.; Duvivier, A.; Elbaz-Poulichet, F.; Gonzalez, C.; Got, P.; Leboulanger, C.; Spinelli, S.; Sakka Hlaili, A.; Bouvy, M. (2016). Consequences of contaminant mixture on the dynamics and functional diversity of bacterioplankton in a southwestern Mediterranean coastal ecosystem. Chemosphere 144</w:t>
      </w:r>
      <w:r w:rsidR="00844029">
        <w:rPr>
          <w:sz w:val="16"/>
          <w:szCs w:val="16"/>
        </w:rPr>
        <w:t>:</w:t>
      </w:r>
      <w:r w:rsidRPr="00197A0E">
        <w:rPr>
          <w:sz w:val="16"/>
          <w:szCs w:val="16"/>
        </w:rPr>
        <w:t xml:space="preserve"> 1060-1073. DOI:10.1016/j.chemosphere.2015.09.093 [Not a recreational water quality study].</w:t>
      </w:r>
    </w:p>
    <w:p w14:paraId="47AAE840" w14:textId="57BEC015" w:rsidR="00197A0E" w:rsidRPr="00197A0E" w:rsidRDefault="00992883" w:rsidP="00197A0E">
      <w:pPr>
        <w:spacing w:before="0" w:line="240" w:lineRule="auto"/>
        <w:ind w:left="720" w:hanging="720"/>
        <w:rPr>
          <w:sz w:val="16"/>
          <w:szCs w:val="16"/>
        </w:rPr>
      </w:pPr>
      <w:r w:rsidRPr="00197A0E">
        <w:rPr>
          <w:sz w:val="16"/>
          <w:szCs w:val="16"/>
        </w:rPr>
        <w:t>Proshad, R.; Islam, S.; Tusher, T. R.; Zhang, D.; Khadka, S.; Gao, J.; Kundu, S. (2020). Appraisal of heavy metal toxicity in surface water with human health risk by a novel approach: a study on an urban river in vicinity to industrial areas of Bangladesh. Toxin Reviews. DOI:10.1080/15569543.2020.1780615 [Not a recreational water quality study].</w:t>
      </w:r>
    </w:p>
    <w:p w14:paraId="029CBABE" w14:textId="77777777" w:rsidR="00197A0E" w:rsidRPr="00197A0E" w:rsidRDefault="00992883" w:rsidP="00197A0E">
      <w:pPr>
        <w:spacing w:before="0" w:line="240" w:lineRule="auto"/>
        <w:ind w:left="720" w:hanging="720"/>
        <w:rPr>
          <w:sz w:val="16"/>
          <w:szCs w:val="16"/>
        </w:rPr>
      </w:pPr>
      <w:r w:rsidRPr="00197A0E">
        <w:rPr>
          <w:sz w:val="16"/>
          <w:szCs w:val="16"/>
        </w:rPr>
        <w:t>Prystajecky, Natalie; Huck, Peter M.; Schreier, Hans; Isaac-Renton, Judith L. (2014). Assessment of Giardia and Cryptosporidium spp. as a Microbial Source Tracking Tool for Surface Water: Application in a Mixed-Use Watershed. Applied and Environmental Microbiology 80 (8)2328-2336. DOI:10.1128/AEM.02037-13 [Not a recreational water quality study].</w:t>
      </w:r>
    </w:p>
    <w:p w14:paraId="51B4B62E" w14:textId="4BDBD07A" w:rsidR="00197A0E" w:rsidRPr="00197A0E" w:rsidRDefault="00992883" w:rsidP="00197A0E">
      <w:pPr>
        <w:spacing w:before="0" w:line="240" w:lineRule="auto"/>
        <w:ind w:left="720" w:hanging="720"/>
        <w:rPr>
          <w:sz w:val="16"/>
          <w:szCs w:val="16"/>
        </w:rPr>
      </w:pPr>
      <w:r w:rsidRPr="00197A0E">
        <w:rPr>
          <w:sz w:val="16"/>
          <w:szCs w:val="16"/>
        </w:rPr>
        <w:t>Pusceddu, F. H.; Choueri, R. B.; Pereira, C. D. S.; Cortez, F. S.; Santos, D. R. A.; Moreno, B. B.; Santos, A. R.; Rogero, J. R.; Cesar, A. (2018). Environmental risk assessment of triclosan and ibuprofen in marine sediments using individual and sub-individual endpoints. Environmental Pollution 232</w:t>
      </w:r>
      <w:r w:rsidR="00844029">
        <w:rPr>
          <w:sz w:val="16"/>
          <w:szCs w:val="16"/>
        </w:rPr>
        <w:t>:</w:t>
      </w:r>
      <w:r w:rsidRPr="00197A0E">
        <w:rPr>
          <w:sz w:val="16"/>
          <w:szCs w:val="16"/>
        </w:rPr>
        <w:t xml:space="preserve"> 274-283. DOI:10.1016/j.envpol.2017.09.046 [Not a recreational water quality study].</w:t>
      </w:r>
    </w:p>
    <w:p w14:paraId="1CBDF488" w14:textId="4AD9B2E9" w:rsidR="00197A0E" w:rsidRPr="00197A0E" w:rsidRDefault="00992883" w:rsidP="00197A0E">
      <w:pPr>
        <w:spacing w:before="0" w:line="240" w:lineRule="auto"/>
        <w:ind w:left="720" w:hanging="720"/>
        <w:rPr>
          <w:sz w:val="16"/>
          <w:szCs w:val="16"/>
        </w:rPr>
      </w:pPr>
      <w:r w:rsidRPr="00197A0E">
        <w:rPr>
          <w:sz w:val="16"/>
          <w:szCs w:val="16"/>
        </w:rPr>
        <w:t>Qi, L.; Hu, C.; Duan, H.; Cannizzaro, J.; Ma, R. (2014). A novel MERIS algorithm to derive cyanobacterial phycocyanin pigment concentrations in a eutrophic lake: Theoretical basis and practical considerations. Remote Sensing of Environment 154</w:t>
      </w:r>
      <w:r w:rsidR="00844029">
        <w:rPr>
          <w:sz w:val="16"/>
          <w:szCs w:val="16"/>
        </w:rPr>
        <w:t>:</w:t>
      </w:r>
      <w:r w:rsidRPr="00197A0E">
        <w:rPr>
          <w:sz w:val="16"/>
          <w:szCs w:val="16"/>
        </w:rPr>
        <w:t xml:space="preserve"> 298-317. DOI:10.1016/j.rse.2014.08.026 [Not a recreational water quality study].</w:t>
      </w:r>
    </w:p>
    <w:p w14:paraId="3E5ACC83" w14:textId="77777777" w:rsidR="00197A0E" w:rsidRPr="00197A0E" w:rsidRDefault="00992883" w:rsidP="00197A0E">
      <w:pPr>
        <w:spacing w:before="0" w:line="240" w:lineRule="auto"/>
        <w:ind w:left="720" w:hanging="720"/>
        <w:rPr>
          <w:sz w:val="16"/>
          <w:szCs w:val="16"/>
        </w:rPr>
      </w:pPr>
      <w:r w:rsidRPr="00197A0E">
        <w:rPr>
          <w:sz w:val="16"/>
          <w:szCs w:val="16"/>
        </w:rPr>
        <w:t>Qin, W.; Yang, L.; Zhang, X.; Zhang, Z.; Xu, L.; Wu, J.; An, J.; Wang, Y. (2012). Cyanobacteria-blooming water samples from Lake Taihu induce endoplasmic reticulum stress in liver and kidney of mice. Ecotoxicology 21 (5)1495-1503. DOI:10.1007/s10646-012-0903-6 [Not a recreational water quality study].</w:t>
      </w:r>
    </w:p>
    <w:p w14:paraId="3C64A5E4" w14:textId="1CB15F47" w:rsidR="00197A0E" w:rsidRPr="00197A0E" w:rsidRDefault="00992883" w:rsidP="00197A0E">
      <w:pPr>
        <w:spacing w:before="0" w:line="240" w:lineRule="auto"/>
        <w:ind w:left="720" w:hanging="720"/>
        <w:rPr>
          <w:sz w:val="16"/>
          <w:szCs w:val="16"/>
        </w:rPr>
      </w:pPr>
      <w:r w:rsidRPr="00197A0E">
        <w:rPr>
          <w:sz w:val="16"/>
          <w:szCs w:val="16"/>
        </w:rPr>
        <w:t>Qin, Z.; Zhao, Z.; Xia, L.; Adam, A.; Li, Y.; Chen, D.; Mela, S. M.; Li, H. (2019). The dissipation and risk alleviation mechanism of PAHs and nitrogen in constructed wetlands: The role of submerged macrophytes and their biofilms-leaves. Environment International 131. DOI:10.1016/j.envint.2019.104940 [Not a recreational water quality study].</w:t>
      </w:r>
    </w:p>
    <w:p w14:paraId="7C3CEFAB" w14:textId="77777777" w:rsidR="00197A0E" w:rsidRPr="00197A0E" w:rsidRDefault="00992883" w:rsidP="00197A0E">
      <w:pPr>
        <w:spacing w:before="0" w:line="240" w:lineRule="auto"/>
        <w:ind w:left="720" w:hanging="720"/>
        <w:rPr>
          <w:sz w:val="16"/>
          <w:szCs w:val="16"/>
        </w:rPr>
      </w:pPr>
      <w:r w:rsidRPr="00197A0E">
        <w:rPr>
          <w:sz w:val="16"/>
          <w:szCs w:val="16"/>
        </w:rPr>
        <w:t>Qiu, Y.; Shi, H.; Jing, H.; Liu, R.; Cai, Q.; Takemura, M.; Haraguchi, S. (2012). Characterization and variations of dissolved organic matter in the Lake Taihu area of China. Water Science and Technology: Water Supply 12 (4)439-450. DOI:10.2166/ws.2012.007 [Not a recreational water quality study].</w:t>
      </w:r>
    </w:p>
    <w:p w14:paraId="48C37D24" w14:textId="77777777" w:rsidR="00197A0E" w:rsidRPr="00197A0E" w:rsidRDefault="00992883" w:rsidP="00197A0E">
      <w:pPr>
        <w:spacing w:before="0" w:line="240" w:lineRule="auto"/>
        <w:ind w:left="720" w:hanging="720"/>
        <w:rPr>
          <w:sz w:val="16"/>
          <w:szCs w:val="16"/>
        </w:rPr>
      </w:pPr>
      <w:r w:rsidRPr="00197A0E">
        <w:rPr>
          <w:sz w:val="16"/>
          <w:szCs w:val="16"/>
        </w:rPr>
        <w:t>Rabone, M.; Wiethase, J. H.; Allan, F.; Gouvras, A. N.; Pennance, T.; Hamidou, A. A.; Webster, B. L.; Labbo, R.; Emery, A. M.; Garba, A. D.; Rollinson, D. (2019). Freshwater snails of biomedical importance in the Niger River Valley: Evidence of temporal and spatial patterns in abundance, distribution and infection with Schistosoma spp. Parasites and Vectors 12 (1). DOI:10.1186/s13071-019-3745-8 [Not a recreational water quality study].</w:t>
      </w:r>
    </w:p>
    <w:p w14:paraId="0EA49809" w14:textId="77777777" w:rsidR="00197A0E" w:rsidRPr="00197A0E" w:rsidRDefault="00992883" w:rsidP="00197A0E">
      <w:pPr>
        <w:spacing w:before="0" w:line="240" w:lineRule="auto"/>
        <w:ind w:left="720" w:hanging="720"/>
        <w:rPr>
          <w:sz w:val="16"/>
          <w:szCs w:val="16"/>
        </w:rPr>
      </w:pPr>
      <w:r w:rsidRPr="00197A0E">
        <w:rPr>
          <w:sz w:val="16"/>
          <w:szCs w:val="16"/>
        </w:rPr>
        <w:t>Rafferty, S. D.; Blazer, V. S.; Pinkney, A. E.; Grazio, J. L.; Obert, E. C.; Boughton, L. (2009). A historical perspective on the "fish tumors or other deformities" beneficial use impairment at Great Lakes Areas of Concern. Journal of Great Lakes Research 35 (4)496-506. DOI:10.1016/j.jglr.2009.07.005 [Not a recreational water quality study].</w:t>
      </w:r>
    </w:p>
    <w:p w14:paraId="5B694F75" w14:textId="77777777" w:rsidR="00197A0E" w:rsidRPr="00197A0E" w:rsidRDefault="00992883" w:rsidP="00197A0E">
      <w:pPr>
        <w:spacing w:before="0" w:line="240" w:lineRule="auto"/>
        <w:ind w:left="720" w:hanging="720"/>
        <w:rPr>
          <w:sz w:val="16"/>
          <w:szCs w:val="16"/>
        </w:rPr>
      </w:pPr>
      <w:r w:rsidRPr="00197A0E">
        <w:rPr>
          <w:sz w:val="16"/>
          <w:szCs w:val="16"/>
        </w:rPr>
        <w:t>Rajal, Verónica Beatriz; Cruz, Cindy; Last, Jerold A (2010). Water quality issues and infant diarrhoea in a South American province. Global public health 5(4)348-363. ISSN:1744-1692 [Not a recreational water quality study].</w:t>
      </w:r>
    </w:p>
    <w:p w14:paraId="721A3290" w14:textId="3FBC0A72" w:rsidR="00197A0E" w:rsidRPr="00197A0E" w:rsidRDefault="00992883" w:rsidP="00197A0E">
      <w:pPr>
        <w:spacing w:before="0" w:line="240" w:lineRule="auto"/>
        <w:ind w:left="720" w:hanging="720"/>
        <w:rPr>
          <w:sz w:val="16"/>
          <w:szCs w:val="16"/>
        </w:rPr>
      </w:pPr>
      <w:r w:rsidRPr="00197A0E">
        <w:rPr>
          <w:sz w:val="16"/>
          <w:szCs w:val="16"/>
        </w:rPr>
        <w:t xml:space="preserve">Rajan, R. J.; Sudarsan, J. S.; Nithiyanantham, S. (2020). Efficiency of constructed wetlands in treating </w:t>
      </w:r>
      <w:r w:rsidR="00EA2716" w:rsidRPr="00EA2716">
        <w:rPr>
          <w:i/>
          <w:sz w:val="16"/>
          <w:szCs w:val="16"/>
        </w:rPr>
        <w:t>E. coli</w:t>
      </w:r>
      <w:r w:rsidRPr="00197A0E">
        <w:rPr>
          <w:sz w:val="16"/>
          <w:szCs w:val="16"/>
        </w:rPr>
        <w:t xml:space="preserve"> bacteria present in livestock wastewater. International Journal of Environmental Science and Technology 17 (4)2153-2162. DOI:10.1007/s13762-019-02481-6 [Not a recreational water quality study].</w:t>
      </w:r>
    </w:p>
    <w:p w14:paraId="7212B033" w14:textId="5BA0D6F8" w:rsidR="00197A0E" w:rsidRPr="00197A0E" w:rsidRDefault="00992883" w:rsidP="00197A0E">
      <w:pPr>
        <w:spacing w:before="0" w:line="240" w:lineRule="auto"/>
        <w:ind w:left="720" w:hanging="720"/>
        <w:rPr>
          <w:sz w:val="16"/>
          <w:szCs w:val="16"/>
        </w:rPr>
      </w:pPr>
      <w:r w:rsidRPr="00197A0E">
        <w:rPr>
          <w:sz w:val="16"/>
          <w:szCs w:val="16"/>
        </w:rPr>
        <w:t>Rakhimbekova, S.; O'Carroll, D. M.; Oldfield, L. E.; Ptacek, C. J.; Robinson, C. E. (2021). Spatiotemporal controls on septic system derived nutrients in a nearshore aquifer and their discharge to a large lake. Science of the Total Environment 752. DOI:10.1016/j.scitotenv.2020.141262 [Not a recreational water quality study].</w:t>
      </w:r>
    </w:p>
    <w:p w14:paraId="51FE9853" w14:textId="77777777" w:rsidR="00197A0E" w:rsidRPr="00197A0E" w:rsidRDefault="00992883" w:rsidP="00197A0E">
      <w:pPr>
        <w:spacing w:before="0" w:line="240" w:lineRule="auto"/>
        <w:ind w:left="720" w:hanging="720"/>
        <w:rPr>
          <w:sz w:val="16"/>
          <w:szCs w:val="16"/>
        </w:rPr>
      </w:pPr>
      <w:r w:rsidRPr="00197A0E">
        <w:rPr>
          <w:sz w:val="16"/>
          <w:szCs w:val="16"/>
        </w:rPr>
        <w:t>Ram, S.; Vajpayee, P.; Tripathi, U.; Singh, R. L.; Seth, P. K.; Shanker, R. (2008). Determination of antimicrobial resistance and virulence gene signatures in surface water isolates of Escherichia coli. Journal of Applied Microbiology 105 (6)1899-1908. DOI:10.1111/j.1365-2672.2008.03879.x [Not a recreational water quality study].</w:t>
      </w:r>
    </w:p>
    <w:p w14:paraId="2F269579" w14:textId="77777777" w:rsidR="00197A0E" w:rsidRPr="00197A0E" w:rsidRDefault="00992883" w:rsidP="00197A0E">
      <w:pPr>
        <w:spacing w:before="0" w:line="240" w:lineRule="auto"/>
        <w:ind w:left="720" w:hanging="720"/>
        <w:rPr>
          <w:sz w:val="16"/>
          <w:szCs w:val="16"/>
        </w:rPr>
      </w:pPr>
      <w:r w:rsidRPr="00197A0E">
        <w:rPr>
          <w:sz w:val="16"/>
          <w:szCs w:val="16"/>
        </w:rPr>
        <w:t>Ramírez-Castillo, Flor Yazmín; Loera-Muro, Abraham; Jacques, Mario; Garneau, Philippe; Avelar-González, Francisco Javier; Harel, Josée; Guerrero-Barrera, Alma Lilián (2015). Waterborne pathogens: detection methods and challenges. Pathogens 4(2) 307-334. [Not a recreational water quality study].</w:t>
      </w:r>
    </w:p>
    <w:p w14:paraId="76411D51" w14:textId="77777777" w:rsidR="00197A0E" w:rsidRPr="00197A0E" w:rsidRDefault="00992883" w:rsidP="00197A0E">
      <w:pPr>
        <w:spacing w:before="0" w:line="240" w:lineRule="auto"/>
        <w:ind w:left="720" w:hanging="720"/>
        <w:rPr>
          <w:sz w:val="16"/>
          <w:szCs w:val="16"/>
        </w:rPr>
      </w:pPr>
      <w:r w:rsidRPr="00197A0E">
        <w:rPr>
          <w:sz w:val="16"/>
          <w:szCs w:val="16"/>
        </w:rPr>
        <w:t>Ramos, M. A. G.; Bueno de Oliveira, E. S.; Pião, A. C. S.; Nalin de Oliveira Leite, D. A.; de Franceschi de Angelis, D. (2016). Water Quality Index (WQI) of Jaguari and Atibaia Rivers in the region of Paulínia, São Paulo, Brazil. Environmental Monitoring and Assessment 188 (5). DOI:10.1007/s10661-016-5261-z [Not a recreational water quality study].</w:t>
      </w:r>
    </w:p>
    <w:p w14:paraId="3B0EAEE0" w14:textId="4463E06E" w:rsidR="00197A0E" w:rsidRPr="00197A0E" w:rsidRDefault="00992883" w:rsidP="00197A0E">
      <w:pPr>
        <w:spacing w:before="0" w:line="240" w:lineRule="auto"/>
        <w:ind w:left="720" w:hanging="720"/>
        <w:rPr>
          <w:sz w:val="16"/>
          <w:szCs w:val="16"/>
        </w:rPr>
      </w:pPr>
      <w:r w:rsidRPr="00197A0E">
        <w:rPr>
          <w:sz w:val="16"/>
          <w:szCs w:val="16"/>
        </w:rPr>
        <w:t>Ramoutar, S. (2020). The use of Colilert-18, Colilert and Enterolert for the detection of faecal coliform, Escherichia coli and Enterococci in tropical marine waters, Trinidad and Tobago. Regional Studies in Marine Science 40. DOI:10.1016/j.rsma.2020.101490 [Not a recreational water quality study].</w:t>
      </w:r>
    </w:p>
    <w:p w14:paraId="3D57AA5B" w14:textId="77777777" w:rsidR="00197A0E" w:rsidRPr="00197A0E" w:rsidRDefault="00992883" w:rsidP="00197A0E">
      <w:pPr>
        <w:spacing w:before="0" w:line="240" w:lineRule="auto"/>
        <w:ind w:left="720" w:hanging="720"/>
        <w:rPr>
          <w:sz w:val="16"/>
          <w:szCs w:val="16"/>
        </w:rPr>
      </w:pPr>
      <w:r w:rsidRPr="00197A0E">
        <w:rPr>
          <w:sz w:val="16"/>
          <w:szCs w:val="16"/>
        </w:rPr>
        <w:t>Ranasinghe, J. A.; Montagne, D. E.; Weisberg, S. B.; Bergen, M.; Velarde, R. G. (2003). Variability in the identification and enumeration of marine benthic invertebrate samples and its effect on benthic assessment measures. Environmental Monitoring and Assessment 81 (43891)199-206. DOI:10.1023/A:1021333209477 [Not a recreational water quality study].</w:t>
      </w:r>
    </w:p>
    <w:p w14:paraId="672F3CDF" w14:textId="77777777" w:rsidR="00197A0E" w:rsidRPr="00197A0E" w:rsidRDefault="00992883" w:rsidP="00197A0E">
      <w:pPr>
        <w:spacing w:before="0" w:line="240" w:lineRule="auto"/>
        <w:ind w:left="720" w:hanging="720"/>
        <w:rPr>
          <w:sz w:val="16"/>
          <w:szCs w:val="16"/>
        </w:rPr>
      </w:pPr>
      <w:r w:rsidRPr="00197A0E">
        <w:rPr>
          <w:sz w:val="16"/>
          <w:szCs w:val="16"/>
        </w:rPr>
        <w:t>Rao, B. V. V. B. N.; Kalavati, C.; Raman, A. V. (2006). Bacterial contamination of beach and groundwater in the vicinity of a sewage treatment plant in Visakhapatnam, Andhra Pradesh. Asian Journal of Microbiology, Biotechnology and Environmental Sciences 8 (4)777-782. URL:https://www.scopus.com/inward/record.uri?eid=2-s2.0-34247882687&amp;partnerID=40&amp;md5=baab76b7c78d32cbdcb71eabbbe2e082 [Not a recreational water quality study].</w:t>
      </w:r>
    </w:p>
    <w:p w14:paraId="1A3F32B9" w14:textId="77777777" w:rsidR="00197A0E" w:rsidRPr="00197A0E" w:rsidRDefault="00992883" w:rsidP="00197A0E">
      <w:pPr>
        <w:spacing w:before="0" w:line="240" w:lineRule="auto"/>
        <w:ind w:left="720" w:hanging="720"/>
        <w:rPr>
          <w:sz w:val="16"/>
          <w:szCs w:val="16"/>
        </w:rPr>
      </w:pPr>
      <w:r w:rsidRPr="00197A0E">
        <w:rPr>
          <w:sz w:val="16"/>
          <w:szCs w:val="16"/>
        </w:rPr>
        <w:t>Raphael, D. O.; Okunade, D. A.; Ogedengbe, K.; Adekunle, O. A. (2020). Assessment of a batch-flow free water surface constructed wetland planted with Rhynchospora corymbosa (L.) Britton for campus greywater treatment. Environmental Science and Pollution Research 27 (4)4275-4283. DOI:10.1007/s11356-019-07095-6 [Not a recreational water quality study].</w:t>
      </w:r>
    </w:p>
    <w:p w14:paraId="0589926A" w14:textId="77777777" w:rsidR="00197A0E" w:rsidRPr="00197A0E" w:rsidRDefault="00992883" w:rsidP="00197A0E">
      <w:pPr>
        <w:spacing w:before="0" w:line="240" w:lineRule="auto"/>
        <w:ind w:left="720" w:hanging="720"/>
        <w:rPr>
          <w:sz w:val="16"/>
          <w:szCs w:val="16"/>
        </w:rPr>
      </w:pPr>
      <w:r w:rsidRPr="00197A0E">
        <w:rPr>
          <w:sz w:val="16"/>
          <w:szCs w:val="16"/>
        </w:rPr>
        <w:t>Rasamoelina-Andriamanivo, H.; Duboz, R.; Lancelot, R.; Maminiaina, O. F.; Jourdan, M.; Rakotondramaro, T. M. C.; Rakotonjanahary, S. N.; de Almeida, R. S.; Rakotondravao; Durand, B.; Chevalier, V. (2014). Description and analysis of the poultry trading network in the Lake Alaotra region, Madagascar: Implications for the surveillance and control of Newcastle disease. Acta Tropica 135 (1)43374. DOI:10.1016/j.actatropica.2014.03.008 [Not a recreational water quality study].</w:t>
      </w:r>
    </w:p>
    <w:p w14:paraId="09C2B09F" w14:textId="77777777" w:rsidR="00197A0E" w:rsidRPr="00197A0E" w:rsidRDefault="00992883" w:rsidP="00197A0E">
      <w:pPr>
        <w:spacing w:before="0" w:line="240" w:lineRule="auto"/>
        <w:ind w:left="720" w:hanging="720"/>
        <w:rPr>
          <w:sz w:val="16"/>
          <w:szCs w:val="16"/>
        </w:rPr>
      </w:pPr>
      <w:r w:rsidRPr="00197A0E">
        <w:rPr>
          <w:sz w:val="16"/>
          <w:szCs w:val="16"/>
        </w:rPr>
        <w:t>Rashid, R. A.; Heidary, F.; Hussein, A.; Hitam, W. H. W.; Rashid, R. A.; Ghani, Z. A.; Omar, N. A. C.; Mustari, Z.; Shatriah, I. (2011). Ocular burns and related injuries due to fireworks during the Aidil Fitri celebration on the East Coast of the Peninsular Malaysia. Burns 37 (1)170-173. DOI:10.1016/j.burns.2010.05.019 [Not a recreational water quality study].</w:t>
      </w:r>
    </w:p>
    <w:p w14:paraId="0CFE7B83" w14:textId="77777777" w:rsidR="00197A0E" w:rsidRPr="00197A0E" w:rsidRDefault="00992883" w:rsidP="00197A0E">
      <w:pPr>
        <w:spacing w:before="0" w:line="240" w:lineRule="auto"/>
        <w:ind w:left="720" w:hanging="720"/>
        <w:rPr>
          <w:sz w:val="16"/>
          <w:szCs w:val="16"/>
        </w:rPr>
      </w:pPr>
      <w:r w:rsidRPr="00197A0E">
        <w:rPr>
          <w:sz w:val="16"/>
          <w:szCs w:val="16"/>
        </w:rPr>
        <w:t>Rashid, S. A. A.; Gasim, M. B.; Toriman, M. E.; Juahir, H.; Kamarudin, M. K. A.; Azid, A.; Aziz, N. A. A. (2014). Water quality deterioration of jinjang river, kuala lumpur: Urban risk case water pollution. Arab World Geographer 16 (4)349-362. URL:https://www.scopus.com/inward/record.uri?eid=2-s2.0-84919926425&amp;partnerID=40&amp;md5=0f7b89b8b544b88c70c256c8894308e4 [Not a recreational water quality study].</w:t>
      </w:r>
    </w:p>
    <w:p w14:paraId="19D50977" w14:textId="77777777" w:rsidR="00197A0E" w:rsidRPr="00197A0E" w:rsidRDefault="00992883" w:rsidP="00197A0E">
      <w:pPr>
        <w:spacing w:before="0" w:line="240" w:lineRule="auto"/>
        <w:ind w:left="720" w:hanging="720"/>
        <w:rPr>
          <w:sz w:val="16"/>
          <w:szCs w:val="16"/>
        </w:rPr>
      </w:pPr>
      <w:r w:rsidRPr="00197A0E">
        <w:rPr>
          <w:sz w:val="16"/>
          <w:szCs w:val="16"/>
        </w:rPr>
        <w:t>Rasti, S.; Assadi, M. A.; Iranshahi, L.; Saffari, M.; Gilasi, H. R.; Pourbabaee, M. (2012). Assessment of microbial contamination and physicochemical condition of public swimming pools in Kashan, Iran. Jundishapur Journal of Microbiology 5 (3)450-455. DOI:10.5812/jjm.2478 [Not a recreational water quality study].</w:t>
      </w:r>
    </w:p>
    <w:p w14:paraId="1CD8C88A" w14:textId="46A5AADC" w:rsidR="00197A0E" w:rsidRPr="00197A0E" w:rsidRDefault="00992883" w:rsidP="00197A0E">
      <w:pPr>
        <w:spacing w:before="0" w:line="240" w:lineRule="auto"/>
        <w:ind w:left="720" w:hanging="720"/>
        <w:rPr>
          <w:sz w:val="16"/>
          <w:szCs w:val="16"/>
        </w:rPr>
      </w:pPr>
      <w:r w:rsidRPr="00197A0E">
        <w:rPr>
          <w:sz w:val="16"/>
          <w:szCs w:val="16"/>
        </w:rPr>
        <w:t>Reardon, F.; Graham, D. A.; Clegg, T. A.; Tratalos, J. A.; O'Sullivan, P.; More, S. J. (2018). Quantifying the role of Trojan dams in the between-herd spread of bovine viral diarrhoea virus (BVDv) in Ireland. Preventive Veterinary Medicine 152</w:t>
      </w:r>
      <w:r w:rsidR="00844029">
        <w:rPr>
          <w:sz w:val="16"/>
          <w:szCs w:val="16"/>
        </w:rPr>
        <w:t>:</w:t>
      </w:r>
      <w:r w:rsidRPr="00197A0E">
        <w:rPr>
          <w:sz w:val="16"/>
          <w:szCs w:val="16"/>
        </w:rPr>
        <w:t xml:space="preserve"> 65-73. DOI:10.1016/j.prevetmed.2018.02.002 [Not a recreational water quality study].</w:t>
      </w:r>
    </w:p>
    <w:p w14:paraId="43921359" w14:textId="5C989E06" w:rsidR="00197A0E" w:rsidRPr="00197A0E" w:rsidRDefault="00992883" w:rsidP="00197A0E">
      <w:pPr>
        <w:spacing w:before="0" w:line="240" w:lineRule="auto"/>
        <w:ind w:left="720" w:hanging="720"/>
        <w:rPr>
          <w:sz w:val="16"/>
          <w:szCs w:val="16"/>
        </w:rPr>
      </w:pPr>
      <w:r w:rsidRPr="00197A0E">
        <w:rPr>
          <w:sz w:val="16"/>
          <w:szCs w:val="16"/>
        </w:rPr>
        <w:t>Reardon, F.; Graham, D.; Clegg, T. A.; Tratalos, J.; O'Sullivan, P.; More, S. J. (2018). Potential infection-control benefit of measures to mitigate the risk posed by Trojan dams in the Irish BVD eradication programme. Preventive Veterinary Medicine 157</w:t>
      </w:r>
      <w:r w:rsidR="00844029">
        <w:rPr>
          <w:sz w:val="16"/>
          <w:szCs w:val="16"/>
        </w:rPr>
        <w:t>:</w:t>
      </w:r>
      <w:r w:rsidRPr="00197A0E">
        <w:rPr>
          <w:sz w:val="16"/>
          <w:szCs w:val="16"/>
        </w:rPr>
        <w:t xml:space="preserve"> 78-85. DOI:10.1016/j.prevetmed.2018.06.001 [Not a recreational water quality study].</w:t>
      </w:r>
    </w:p>
    <w:p w14:paraId="55FD2688" w14:textId="65F33FCB" w:rsidR="00197A0E" w:rsidRPr="00197A0E" w:rsidRDefault="00992883" w:rsidP="00197A0E">
      <w:pPr>
        <w:spacing w:before="0" w:line="240" w:lineRule="auto"/>
        <w:ind w:left="720" w:hanging="720"/>
        <w:rPr>
          <w:sz w:val="16"/>
          <w:szCs w:val="16"/>
        </w:rPr>
      </w:pPr>
      <w:r w:rsidRPr="00197A0E">
        <w:rPr>
          <w:sz w:val="16"/>
          <w:szCs w:val="16"/>
        </w:rPr>
        <w:t>Reay, M. K.; Yates, C. A.; Johnes, P. J.; Arthur, C. J.; Jones, D. L.; Evershed, R. P. (2019). High resolution HPLC-MS confirms overestimation of urea in soil by the diacetyl monoxime (DAM)colorimetric method. Soil Biology and Biochemistry 135</w:t>
      </w:r>
      <w:r w:rsidR="00844029">
        <w:rPr>
          <w:sz w:val="16"/>
          <w:szCs w:val="16"/>
        </w:rPr>
        <w:t>:</w:t>
      </w:r>
      <w:r w:rsidRPr="00197A0E">
        <w:rPr>
          <w:sz w:val="16"/>
          <w:szCs w:val="16"/>
        </w:rPr>
        <w:t xml:space="preserve"> 127-133. DOI:10.1016/j.soilbio.2019.04.015 [Not a recreational water quality study].</w:t>
      </w:r>
    </w:p>
    <w:p w14:paraId="6BBC0A24" w14:textId="77777777" w:rsidR="00197A0E" w:rsidRPr="00197A0E" w:rsidRDefault="00992883" w:rsidP="00197A0E">
      <w:pPr>
        <w:spacing w:before="0" w:line="240" w:lineRule="auto"/>
        <w:ind w:left="720" w:hanging="720"/>
        <w:rPr>
          <w:sz w:val="16"/>
          <w:szCs w:val="16"/>
        </w:rPr>
      </w:pPr>
      <w:r w:rsidRPr="00197A0E">
        <w:rPr>
          <w:sz w:val="16"/>
          <w:szCs w:val="16"/>
        </w:rPr>
        <w:t>Rebaudet, S.; Sudre, B.; Faucher, B.; Piarroux, R. (2013). Cholera in Coastal Africa: A systematic review of its heterogeneous environmental determinants. Journal of Infectious Diseases 208 (SUPPL. 1)S98-S106. DOI:10.1093/infdis/jit202 [Not a recreational water quality study].</w:t>
      </w:r>
    </w:p>
    <w:p w14:paraId="27DE0602" w14:textId="3FE33300" w:rsidR="00197A0E" w:rsidRPr="00197A0E" w:rsidRDefault="00992883" w:rsidP="00197A0E">
      <w:pPr>
        <w:spacing w:before="0" w:line="240" w:lineRule="auto"/>
        <w:ind w:left="720" w:hanging="720"/>
        <w:rPr>
          <w:sz w:val="16"/>
          <w:szCs w:val="16"/>
        </w:rPr>
      </w:pPr>
      <w:r w:rsidRPr="00197A0E">
        <w:rPr>
          <w:sz w:val="16"/>
          <w:szCs w:val="16"/>
        </w:rPr>
        <w:t>Reder, K.; Alcamo, J.; Flörke, M. (2017). A sensitivity and uncertainty analysis of a continental-scale water quality model of pathogen pollution in African rivers. Ecological Modelling 351</w:t>
      </w:r>
      <w:r w:rsidR="00844029">
        <w:rPr>
          <w:sz w:val="16"/>
          <w:szCs w:val="16"/>
        </w:rPr>
        <w:t>:</w:t>
      </w:r>
      <w:r w:rsidRPr="00197A0E">
        <w:rPr>
          <w:sz w:val="16"/>
          <w:szCs w:val="16"/>
        </w:rPr>
        <w:t xml:space="preserve"> 129-139. DOI:10.1016/j.ecolmodel.2017.02.008 [Not a recreational water quality study].</w:t>
      </w:r>
    </w:p>
    <w:p w14:paraId="0B99492E" w14:textId="77777777" w:rsidR="00197A0E" w:rsidRPr="00197A0E" w:rsidRDefault="00992883" w:rsidP="00197A0E">
      <w:pPr>
        <w:spacing w:before="0" w:line="240" w:lineRule="auto"/>
        <w:ind w:left="720" w:hanging="720"/>
        <w:rPr>
          <w:sz w:val="16"/>
          <w:szCs w:val="16"/>
        </w:rPr>
      </w:pPr>
      <w:r w:rsidRPr="00197A0E">
        <w:rPr>
          <w:sz w:val="16"/>
          <w:szCs w:val="16"/>
        </w:rPr>
        <w:t>Reischer, G. H.; Haider, J. M.; Sommer, R.; Stadler, H.; Keiblinger, K. M.; Hornek, R.; Zerobin, W.; Mach, R. L.; Farnleitner, A. H. (2008). Quantitative microbial faecal source tracking with sampling guided by hydrological catchment dynamics. Environmental Microbiology 10 (10)2598-2608. DOI:10.1111/j.1462-2920.2008.01682.x [Not a recreational water quality study].</w:t>
      </w:r>
    </w:p>
    <w:p w14:paraId="12992402" w14:textId="0A286231" w:rsidR="00197A0E" w:rsidRPr="00197A0E" w:rsidRDefault="00992883" w:rsidP="00197A0E">
      <w:pPr>
        <w:spacing w:before="0" w:line="240" w:lineRule="auto"/>
        <w:ind w:left="720" w:hanging="720"/>
        <w:rPr>
          <w:sz w:val="16"/>
          <w:szCs w:val="16"/>
        </w:rPr>
      </w:pPr>
      <w:r w:rsidRPr="00197A0E">
        <w:rPr>
          <w:sz w:val="16"/>
          <w:szCs w:val="16"/>
        </w:rPr>
        <w:t>Renick, Violet Compton; Weinersmith, Kelly; Vidal-Dorsch, Doris E.; Anderson, Todd W. (2016). Effects of a pesticide and a parasite on neurological, endocrine, and behavioral responses of an estuarine fish. Aquatic Toxicology (Amsterdam, Netherlands) 170</w:t>
      </w:r>
      <w:r w:rsidR="00844029">
        <w:rPr>
          <w:sz w:val="16"/>
          <w:szCs w:val="16"/>
        </w:rPr>
        <w:t>:</w:t>
      </w:r>
      <w:r w:rsidRPr="00197A0E">
        <w:rPr>
          <w:sz w:val="16"/>
          <w:szCs w:val="16"/>
        </w:rPr>
        <w:t xml:space="preserve"> 335-343. DOI:10.1016/j.aquatox.2015.09.010 [Not a recreational water quality study].</w:t>
      </w:r>
    </w:p>
    <w:p w14:paraId="18072058" w14:textId="77777777" w:rsidR="00197A0E" w:rsidRPr="00197A0E" w:rsidRDefault="00992883" w:rsidP="00197A0E">
      <w:pPr>
        <w:spacing w:before="0" w:line="240" w:lineRule="auto"/>
        <w:ind w:left="720" w:hanging="720"/>
        <w:rPr>
          <w:sz w:val="16"/>
          <w:szCs w:val="16"/>
        </w:rPr>
      </w:pPr>
      <w:r w:rsidRPr="00197A0E">
        <w:rPr>
          <w:sz w:val="16"/>
          <w:szCs w:val="16"/>
        </w:rPr>
        <w:t>Renneberg, T.; Kwan, R. C. H.; Chan, C.; Kunze, G.; Renneberg, R. (2004). A salt-tolerant yeast-based microbial sensor for 24 hour community wastewater monitoring in coastal regions. Microchimica Acta 148 (43924)235-240. DOI:10.1007/s00604-004-0266-7 [Not a recreational water quality study].</w:t>
      </w:r>
    </w:p>
    <w:p w14:paraId="64708B9C" w14:textId="77777777" w:rsidR="00197A0E" w:rsidRPr="00197A0E" w:rsidRDefault="00992883" w:rsidP="00197A0E">
      <w:pPr>
        <w:spacing w:before="0" w:line="240" w:lineRule="auto"/>
        <w:ind w:left="720" w:hanging="720"/>
        <w:rPr>
          <w:sz w:val="16"/>
          <w:szCs w:val="16"/>
        </w:rPr>
      </w:pPr>
      <w:r w:rsidRPr="00197A0E">
        <w:rPr>
          <w:sz w:val="16"/>
          <w:szCs w:val="16"/>
        </w:rPr>
        <w:t>Retzer, M.; Burckhardt, R.; Seigner, L.; Poschenrieder, G. (2006). Survey of Ralstonia solanacearum biovar 2/race 3, the causal agent of potato brown rot, in Bavarian surface water and solanum dulcamara (bittersweet). Gesunde Pflanzen 58 (1)43070. DOI:10.1007/s10343-006-0113-3 [Not a recreational water quality study].</w:t>
      </w:r>
    </w:p>
    <w:p w14:paraId="4CA8CFFD" w14:textId="77777777" w:rsidR="00197A0E" w:rsidRPr="00197A0E" w:rsidRDefault="00992883" w:rsidP="00197A0E">
      <w:pPr>
        <w:spacing w:before="0" w:line="240" w:lineRule="auto"/>
        <w:ind w:left="720" w:hanging="720"/>
        <w:rPr>
          <w:sz w:val="16"/>
          <w:szCs w:val="16"/>
        </w:rPr>
      </w:pPr>
      <w:r w:rsidRPr="00197A0E">
        <w:rPr>
          <w:sz w:val="16"/>
          <w:szCs w:val="16"/>
        </w:rPr>
        <w:t>Rey Vázquez, G.; Meijide, F. J.; Da Cuña, R. H.; Lo Nostro, F. L.; Piazza, Y. G.; Babay, P. A.; Trudeau, V. L.; Maggese, M. C.; Guerrero, G. A. (2009). Exposure to waterborne 4-tert-octylphenol induces vitellogenin synthesis and disrupts testis morphology in the South American freshwater fish Cichlasoma dimerus (Teleostei, Perciformes). Comparative Biochemistry and Physiology - C Toxicology and Pharmacology 150 (2)298-306. DOI:10.1016/j.cbpc.2009.05.012 [Not a recreational water quality study].</w:t>
      </w:r>
    </w:p>
    <w:p w14:paraId="03400178" w14:textId="77777777" w:rsidR="00197A0E" w:rsidRPr="00197A0E" w:rsidRDefault="00992883" w:rsidP="00197A0E">
      <w:pPr>
        <w:spacing w:before="0" w:line="240" w:lineRule="auto"/>
        <w:ind w:left="720" w:hanging="720"/>
        <w:rPr>
          <w:sz w:val="16"/>
          <w:szCs w:val="16"/>
        </w:rPr>
      </w:pPr>
      <w:r w:rsidRPr="00197A0E">
        <w:rPr>
          <w:sz w:val="16"/>
          <w:szCs w:val="16"/>
        </w:rPr>
        <w:t>Reyes, V. C.; Gedalanga, P. B.; Merino, N.; Van Nostrand, J. D.; Keely, S. P.; De Long, S. K.; Zhou, J.; Mahendra, S. (2018). Differential Sensitivity of Wetland-Derived Nitrogen Cycling Microorganisms to Copper Nanoparticles. ACS Sustainable Chemistry and Engineering 6 (9)11642-11652. DOI:10.1021/acssuschemeng.8b01868 [Not a recreational water quality study].</w:t>
      </w:r>
    </w:p>
    <w:p w14:paraId="498502EE" w14:textId="4A4BA773" w:rsidR="00197A0E" w:rsidRPr="00197A0E" w:rsidRDefault="00992883" w:rsidP="00197A0E">
      <w:pPr>
        <w:spacing w:before="0" w:line="240" w:lineRule="auto"/>
        <w:ind w:left="720" w:hanging="720"/>
        <w:rPr>
          <w:sz w:val="16"/>
          <w:szCs w:val="16"/>
        </w:rPr>
      </w:pPr>
      <w:r w:rsidRPr="00197A0E">
        <w:rPr>
          <w:sz w:val="16"/>
          <w:szCs w:val="16"/>
        </w:rPr>
        <w:t>Riaz, A.; Khan, S.; Shah, M. T.; Li, G.; Gul, N.; Shamshad, I. (2016). Mercury contamination in the blood, urine, hair and nails of the gold washers and its human health risk during extraction of placer gold along Gilgit, Hunza and Indus rivers in Gilgit-Baltistan, Pakistan. Environmental Technology and Innovation 5</w:t>
      </w:r>
      <w:r w:rsidR="00844029">
        <w:rPr>
          <w:sz w:val="16"/>
          <w:szCs w:val="16"/>
        </w:rPr>
        <w:t>:</w:t>
      </w:r>
      <w:r w:rsidRPr="00197A0E">
        <w:rPr>
          <w:sz w:val="16"/>
          <w:szCs w:val="16"/>
        </w:rPr>
        <w:t xml:space="preserve"> 22-29. DOI:10.1016/j.eti.2015.11.003 [Not a recreational water quality study].</w:t>
      </w:r>
    </w:p>
    <w:p w14:paraId="0ECE2FFF" w14:textId="77777777" w:rsidR="00197A0E" w:rsidRPr="00197A0E" w:rsidRDefault="00992883" w:rsidP="00197A0E">
      <w:pPr>
        <w:spacing w:before="0" w:line="240" w:lineRule="auto"/>
        <w:ind w:left="720" w:hanging="720"/>
        <w:rPr>
          <w:sz w:val="16"/>
          <w:szCs w:val="16"/>
        </w:rPr>
      </w:pPr>
      <w:r w:rsidRPr="00197A0E">
        <w:rPr>
          <w:sz w:val="16"/>
          <w:szCs w:val="16"/>
        </w:rPr>
        <w:t>Ribalet, F.; Berges, J. A.; Ianora, A.; Casotti, R. (2007). Growth inhibition of cultured marine phytoplankton by toxic algal-derived polyunsaturated aldehydes. Aquatic Toxicology 85 (3)219-227. DOI:10.1016/j.aquatox.2007.09.006 [Not a recreational water quality study].</w:t>
      </w:r>
    </w:p>
    <w:p w14:paraId="1713F15A" w14:textId="5363C2B7" w:rsidR="00197A0E" w:rsidRPr="00197A0E" w:rsidRDefault="00992883" w:rsidP="00197A0E">
      <w:pPr>
        <w:spacing w:before="0" w:line="240" w:lineRule="auto"/>
        <w:ind w:left="720" w:hanging="720"/>
        <w:rPr>
          <w:sz w:val="16"/>
          <w:szCs w:val="16"/>
        </w:rPr>
      </w:pPr>
      <w:r w:rsidRPr="00197A0E">
        <w:rPr>
          <w:sz w:val="16"/>
          <w:szCs w:val="16"/>
        </w:rPr>
        <w:t>Ridley, C. M.; Jamieson, R. C.; Truelstrup Hansen, L.; Yost, C. K.; Bezanson, G. S. (2014). Baseline and storm event monitoring of Bacteroidales marker concentrations and enteric pathogen presence in a rural Canadian watershed. Water Research 60</w:t>
      </w:r>
      <w:r w:rsidR="00844029">
        <w:rPr>
          <w:sz w:val="16"/>
          <w:szCs w:val="16"/>
        </w:rPr>
        <w:t>:</w:t>
      </w:r>
      <w:r w:rsidRPr="00197A0E">
        <w:rPr>
          <w:sz w:val="16"/>
          <w:szCs w:val="16"/>
        </w:rPr>
        <w:t xml:space="preserve"> 278-288. DOI:10.1016/j.watres.2014.04.039 [Not a recreational water quality study].</w:t>
      </w:r>
    </w:p>
    <w:p w14:paraId="731EC782" w14:textId="3531BB73" w:rsidR="00197A0E" w:rsidRPr="00197A0E" w:rsidRDefault="00992883" w:rsidP="00197A0E">
      <w:pPr>
        <w:spacing w:before="0" w:line="240" w:lineRule="auto"/>
        <w:ind w:left="720" w:hanging="720"/>
        <w:rPr>
          <w:sz w:val="16"/>
          <w:szCs w:val="16"/>
        </w:rPr>
      </w:pPr>
      <w:r w:rsidRPr="00197A0E">
        <w:rPr>
          <w:sz w:val="16"/>
          <w:szCs w:val="16"/>
        </w:rPr>
        <w:t>Rimoldi, S. G.; Stefani, F.; Gigantiello, A.; Polesello, S.; Comandatore, F.; Mileto, D.; Maresca, M.; Longobardi, C.; Mancon, A.; Romeri, F.; Pagani, C.; Cappelli, F.; Roscioli, C.; Moja, L.; Gismondo, M. R.; Salerno, F. (2020). Presence and infectivity of SARS-CoV-2 virus in wastewaters and rivers. Science of the Total Environment 744. DOI:10.1016/j.scitotenv.2020.140911 [Not a recreational water quality study].</w:t>
      </w:r>
    </w:p>
    <w:p w14:paraId="7ED8C0CE" w14:textId="4FF103DE" w:rsidR="00197A0E" w:rsidRPr="00197A0E" w:rsidRDefault="00992883" w:rsidP="00197A0E">
      <w:pPr>
        <w:spacing w:before="0" w:line="240" w:lineRule="auto"/>
        <w:ind w:left="720" w:hanging="720"/>
        <w:rPr>
          <w:sz w:val="16"/>
          <w:szCs w:val="16"/>
        </w:rPr>
      </w:pPr>
      <w:r w:rsidRPr="00197A0E">
        <w:rPr>
          <w:sz w:val="16"/>
          <w:szCs w:val="16"/>
        </w:rPr>
        <w:t>Rincé, Alain; Balière, Charlotte; Hervio-Heath, Dominique; Cozien, Joëlle; Lozach, Solen; Parnaudeau, Sylvain; Le Guyader, Françoise S; Le Hello, Simon; Giard, Jean-Christophe; Sauvageot, Nicolas (2018). Occurrence of bacterial pathogens and human noroviruses in shellfish-harvesting areas and their catchments in France. Frontiers in microbiology 9</w:t>
      </w:r>
      <w:r w:rsidR="00844029">
        <w:rPr>
          <w:sz w:val="16"/>
          <w:szCs w:val="16"/>
        </w:rPr>
        <w:t xml:space="preserve">: </w:t>
      </w:r>
      <w:r w:rsidRPr="00197A0E">
        <w:rPr>
          <w:sz w:val="16"/>
          <w:szCs w:val="16"/>
        </w:rPr>
        <w:t>2443. ISSN:1664-302X [Not a recreational water quality study].</w:t>
      </w:r>
    </w:p>
    <w:p w14:paraId="5C69A555" w14:textId="77777777" w:rsidR="00197A0E" w:rsidRPr="00197A0E" w:rsidRDefault="00992883" w:rsidP="00197A0E">
      <w:pPr>
        <w:spacing w:before="0" w:line="240" w:lineRule="auto"/>
        <w:ind w:left="720" w:hanging="720"/>
        <w:rPr>
          <w:sz w:val="16"/>
          <w:szCs w:val="16"/>
        </w:rPr>
      </w:pPr>
      <w:r w:rsidRPr="00197A0E">
        <w:rPr>
          <w:sz w:val="16"/>
          <w:szCs w:val="16"/>
        </w:rPr>
        <w:t>Rippy, M. A.; Franks, P. J. S.; Feddersen, F.; Guza, R. T.; Warrick, J. A. (2013). Beach nourishment impacts on bacteriological water quality and phytoplankton bloom dynamics. Environmental Science and Technology 47 (12)6146-6154. DOI:10.1021/es400572k [Not a recreational water quality study].</w:t>
      </w:r>
    </w:p>
    <w:p w14:paraId="5BF88984" w14:textId="77777777" w:rsidR="00197A0E" w:rsidRPr="00197A0E" w:rsidRDefault="00992883" w:rsidP="00197A0E">
      <w:pPr>
        <w:spacing w:before="0" w:line="240" w:lineRule="auto"/>
        <w:ind w:left="720" w:hanging="720"/>
        <w:rPr>
          <w:sz w:val="16"/>
          <w:szCs w:val="16"/>
        </w:rPr>
      </w:pPr>
      <w:r w:rsidRPr="00197A0E">
        <w:rPr>
          <w:sz w:val="16"/>
          <w:szCs w:val="16"/>
        </w:rPr>
        <w:t>Ritchey, S. A.; Coyne, M. S. (2009). Applying MAR analysis to identify human and non-human fecal sources in small Kentucky watersheds. Water, Air, and Soil Pollution 196 (43922)115-125. DOI:10.1007/s11270-008-9761-5 [Not a recreational water quality study].</w:t>
      </w:r>
    </w:p>
    <w:p w14:paraId="68C06C69" w14:textId="6C2E345C" w:rsidR="00197A0E" w:rsidRPr="00197A0E" w:rsidRDefault="00992883" w:rsidP="00197A0E">
      <w:pPr>
        <w:spacing w:before="0" w:line="240" w:lineRule="auto"/>
        <w:ind w:left="720" w:hanging="720"/>
        <w:rPr>
          <w:sz w:val="16"/>
          <w:szCs w:val="16"/>
        </w:rPr>
      </w:pPr>
      <w:r w:rsidRPr="00197A0E">
        <w:rPr>
          <w:sz w:val="16"/>
          <w:szCs w:val="16"/>
        </w:rPr>
        <w:t>Rizzo, A.; Tondera, K.; Pálfy, T. G.; Dittmer, U.; Meyer, D.; Schreiber, C.; Zacharias, N.; Ruppelt, J. P.; Esser, D.; Molle, P.; Troesch, S.; Masi, F. (2020). Constructed wetlands for combined sewer overflow treatment: A state-of-the-art review. Science of the Total Environment 727. DOI:10.1016/j.scitotenv.2020.138618 [Not a recreational water quality study].</w:t>
      </w:r>
    </w:p>
    <w:p w14:paraId="390BE1B8" w14:textId="77777777" w:rsidR="00197A0E" w:rsidRPr="00197A0E" w:rsidRDefault="00992883" w:rsidP="00197A0E">
      <w:pPr>
        <w:spacing w:before="0" w:line="240" w:lineRule="auto"/>
        <w:ind w:left="720" w:hanging="720"/>
        <w:rPr>
          <w:sz w:val="16"/>
          <w:szCs w:val="16"/>
        </w:rPr>
      </w:pPr>
      <w:r w:rsidRPr="00197A0E">
        <w:rPr>
          <w:sz w:val="16"/>
          <w:szCs w:val="16"/>
        </w:rPr>
        <w:t>Robinson, C.; Brovelli, A.; Barry, D. A.; Li, L. (2009). Tidal influence on BTEX biodegradation in sandy coastal aquifers. Advances in Water Resources 32 (1)16-28. DOI:10.1016/j.advwatres.2008.09.008 [Not a recreational water quality study].</w:t>
      </w:r>
    </w:p>
    <w:p w14:paraId="17DF2710" w14:textId="77777777" w:rsidR="00197A0E" w:rsidRPr="00197A0E" w:rsidRDefault="00992883" w:rsidP="00197A0E">
      <w:pPr>
        <w:spacing w:before="0" w:line="240" w:lineRule="auto"/>
        <w:ind w:left="720" w:hanging="720"/>
        <w:rPr>
          <w:sz w:val="16"/>
          <w:szCs w:val="16"/>
        </w:rPr>
      </w:pPr>
      <w:r w:rsidRPr="00197A0E">
        <w:rPr>
          <w:sz w:val="16"/>
          <w:szCs w:val="16"/>
        </w:rPr>
        <w:t>Rochelle-Newall, E. J.; Chu, V. T.; Pringault, O.; Amouroux, D.; Arfi, R.; Bettarel, Y.; Bouvier, T.; Bouvier, C.; Got, P.; Nguyen, T. M. H.; Mari, X.; Navarro, P.; Duong, T. N.; Cao, T. T. T.; Pham, T. T.; Ouillon, S.; Torréton, J. P. (2011). Phytoplankton distribution and productivity in a highly turbid, tropical coastal system (Bach Dang Estuary, Vietnam). Marine Pollution Bulletin 62 (11)2317-2329. DOI:10.1016/j.marpolbul.2011.08.044 [Not a recreational water quality study].</w:t>
      </w:r>
    </w:p>
    <w:p w14:paraId="66EA54C5" w14:textId="77777777" w:rsidR="00197A0E" w:rsidRPr="00197A0E" w:rsidRDefault="00992883" w:rsidP="00197A0E">
      <w:pPr>
        <w:spacing w:before="0" w:line="240" w:lineRule="auto"/>
        <w:ind w:left="720" w:hanging="720"/>
        <w:rPr>
          <w:sz w:val="16"/>
          <w:szCs w:val="16"/>
        </w:rPr>
      </w:pPr>
      <w:r w:rsidRPr="00197A0E">
        <w:rPr>
          <w:sz w:val="16"/>
          <w:szCs w:val="16"/>
        </w:rPr>
        <w:t>Rodrigues, M. J.; Martins, K.; Garcia, D.; Ferreira, S. M. F.; Gonçalves, S. C.; Mendes, S.; Lemos, M. F. L. (2016). Using the mini-VIDAS® Easy Salmonella protocol to assess contamination in transitional and coastal waters. Archives of Microbiology 198 (5)483-487. DOI:10.1007/s00203-016-1211-y [Not a recreational water quality study].</w:t>
      </w:r>
    </w:p>
    <w:p w14:paraId="46C3001A" w14:textId="77777777" w:rsidR="00197A0E" w:rsidRPr="00197A0E" w:rsidRDefault="00992883" w:rsidP="00197A0E">
      <w:pPr>
        <w:spacing w:before="0" w:line="240" w:lineRule="auto"/>
        <w:ind w:left="720" w:hanging="720"/>
        <w:rPr>
          <w:sz w:val="16"/>
          <w:szCs w:val="16"/>
        </w:rPr>
      </w:pPr>
      <w:r w:rsidRPr="00197A0E">
        <w:rPr>
          <w:sz w:val="16"/>
          <w:szCs w:val="16"/>
        </w:rPr>
        <w:t>Rodrigues, M.; Guerreiro, M.; David, L. M.; Oliveira, A.; Menaia, J.; Jacob, J. (2016). Role of Environmental Forcings on Fecal Contamination Behavior in a Small Intermittent Coastal Stream: Case Study of the Aljezur Coastal Stream, Portugal. Journal of Environmental Engineering (United States) 142 (5). DOI:10.1061/(ASCE)EE.1943-7870.0001075 [Not a recreational water quality study].</w:t>
      </w:r>
    </w:p>
    <w:p w14:paraId="41E7CCEC" w14:textId="77777777" w:rsidR="00197A0E" w:rsidRPr="00197A0E" w:rsidRDefault="00992883" w:rsidP="00197A0E">
      <w:pPr>
        <w:spacing w:before="0" w:line="240" w:lineRule="auto"/>
        <w:ind w:left="720" w:hanging="720"/>
        <w:rPr>
          <w:sz w:val="16"/>
          <w:szCs w:val="16"/>
        </w:rPr>
      </w:pPr>
      <w:r w:rsidRPr="00197A0E">
        <w:rPr>
          <w:sz w:val="16"/>
          <w:szCs w:val="16"/>
        </w:rPr>
        <w:t>Rodríguez-Díaz, J.; Querales, L.; Caraballo, L.; Vizzi, E.; Liprandi, F.; Takiff, H.; Betancourt, W. Q. (2009). Detection and characterization of waterborne gastroenteritis viruses in urban sewage and sewage-polluted river waters in Caracas, Venezuela. Applied and Environmental Microbiology 75 (2)387-394. DOI:10.1128/AEM.02045-08 [Not a recreational water quality study].</w:t>
      </w:r>
    </w:p>
    <w:p w14:paraId="74AD4DA7" w14:textId="77777777" w:rsidR="00197A0E" w:rsidRPr="00197A0E" w:rsidRDefault="00992883" w:rsidP="00197A0E">
      <w:pPr>
        <w:spacing w:before="0" w:line="240" w:lineRule="auto"/>
        <w:ind w:left="720" w:hanging="720"/>
        <w:rPr>
          <w:sz w:val="16"/>
          <w:szCs w:val="16"/>
        </w:rPr>
      </w:pPr>
      <w:r w:rsidRPr="00197A0E">
        <w:rPr>
          <w:sz w:val="16"/>
          <w:szCs w:val="16"/>
        </w:rPr>
        <w:t>Roe, W. D.; Lenting, B.; Kokosinska, A.; Hunter, S.; Duignan, P. J.; Gartrell, B.; Rogers, L.; Collins, D. M.; De Lisle, G. W.; Gedye, K.; Price-Carter, M. (2019). Pathology and molecular epidemiology of Mycobacterium pinnipedii tuberculosis in native New Zealand marine mammals. PLoS ONE 14 (2). DOI:10.1371/journal.pone.0212363 [Not a recreational water quality study].</w:t>
      </w:r>
    </w:p>
    <w:p w14:paraId="3788EA4B" w14:textId="77777777" w:rsidR="00197A0E" w:rsidRPr="00197A0E" w:rsidRDefault="00992883" w:rsidP="00197A0E">
      <w:pPr>
        <w:spacing w:before="0" w:line="240" w:lineRule="auto"/>
        <w:ind w:left="720" w:hanging="720"/>
        <w:rPr>
          <w:sz w:val="16"/>
          <w:szCs w:val="16"/>
        </w:rPr>
      </w:pPr>
      <w:r w:rsidRPr="00197A0E">
        <w:rPr>
          <w:sz w:val="16"/>
          <w:szCs w:val="16"/>
        </w:rPr>
        <w:t>Rohayem, J.; Dumke, R.; Jaeger, K.; Schröter-Bobsin, U.; Mogel, M.; Kruse, A.; Jacobs, E.; Rethwilm, A. (2006). Assessing the risk of transmission of viral diseases in flooded areas: Viral load of the river Elbe in Dresden during the flood of August 2002. Intervirology 49 (6)370-376. DOI:10.1159/000095157 [Not a recreational water quality study].</w:t>
      </w:r>
    </w:p>
    <w:p w14:paraId="1A910502" w14:textId="77777777" w:rsidR="00197A0E" w:rsidRPr="00197A0E" w:rsidRDefault="00992883" w:rsidP="00197A0E">
      <w:pPr>
        <w:spacing w:before="0" w:line="240" w:lineRule="auto"/>
        <w:ind w:left="720" w:hanging="720"/>
        <w:rPr>
          <w:sz w:val="16"/>
          <w:szCs w:val="16"/>
        </w:rPr>
      </w:pPr>
      <w:r w:rsidRPr="00197A0E">
        <w:rPr>
          <w:sz w:val="16"/>
          <w:szCs w:val="16"/>
        </w:rPr>
        <w:t>Roig, N.; Nadal, M.; Sierra, J.; Ginebreda, A.; Schuhmacher, M.; Domingo, J. L. (2011). Novel approach for assessing heavy metal pollution and ecotoxicological status of rivers by means of passive sampling methods. Environment International 37 (4)671-677. DOI:10.1016/j.envint.2011.01.007 [Not a recreational water quality study].</w:t>
      </w:r>
    </w:p>
    <w:p w14:paraId="4879D553" w14:textId="439BB006" w:rsidR="00197A0E" w:rsidRPr="00197A0E" w:rsidRDefault="00992883" w:rsidP="00197A0E">
      <w:pPr>
        <w:spacing w:before="0" w:line="240" w:lineRule="auto"/>
        <w:ind w:left="720" w:hanging="720"/>
        <w:rPr>
          <w:sz w:val="16"/>
          <w:szCs w:val="16"/>
        </w:rPr>
      </w:pPr>
      <w:r w:rsidRPr="00197A0E">
        <w:rPr>
          <w:sz w:val="16"/>
          <w:szCs w:val="16"/>
        </w:rPr>
        <w:t>Roig, N.; Sierra, J.; Nadal, M.; Moreno-Garrido, I.; Nieto, E.; Hampel, M.; Gallego, E. P.; Schuhmacher, M.; Blasco, J. (2015). Assessment of sediment ecotoxicological status as a complementary tool for the evaluation of surface water quality: The Ebro river basin case study. Science of the Total Environment 503-504</w:t>
      </w:r>
      <w:r w:rsidR="00844029">
        <w:rPr>
          <w:sz w:val="16"/>
          <w:szCs w:val="16"/>
        </w:rPr>
        <w:t>:</w:t>
      </w:r>
      <w:r w:rsidRPr="00197A0E">
        <w:rPr>
          <w:sz w:val="16"/>
          <w:szCs w:val="16"/>
        </w:rPr>
        <w:t xml:space="preserve"> 269-278. DOI:10.1016/j.scitotenv.2014.06.125 [Not a recreational water quality study].</w:t>
      </w:r>
    </w:p>
    <w:p w14:paraId="04F9A274" w14:textId="77777777" w:rsidR="00197A0E" w:rsidRPr="00197A0E" w:rsidRDefault="00992883" w:rsidP="00197A0E">
      <w:pPr>
        <w:spacing w:before="0" w:line="240" w:lineRule="auto"/>
        <w:ind w:left="720" w:hanging="720"/>
        <w:rPr>
          <w:sz w:val="16"/>
          <w:szCs w:val="16"/>
        </w:rPr>
      </w:pPr>
      <w:r w:rsidRPr="00197A0E">
        <w:rPr>
          <w:sz w:val="16"/>
          <w:szCs w:val="16"/>
        </w:rPr>
        <w:t>Romano-Bertrand, S.; Aho Glele, L. S.; Grandbastien, B.; Lepelletier, D. (2020). Preventing SARS-CoV-2 transmission in rehabilitation pools and therapeutic water environments. Journal of Hospital Infection 105 (4)625-627. DOI:10.1016/j.jhin.2020.06.003 [Not a recreational water quality study].</w:t>
      </w:r>
    </w:p>
    <w:p w14:paraId="77D9F2AF" w14:textId="77777777" w:rsidR="00197A0E" w:rsidRPr="00197A0E" w:rsidRDefault="00992883" w:rsidP="00197A0E">
      <w:pPr>
        <w:spacing w:before="0" w:line="240" w:lineRule="auto"/>
        <w:ind w:left="720" w:hanging="720"/>
        <w:rPr>
          <w:sz w:val="16"/>
          <w:szCs w:val="16"/>
        </w:rPr>
      </w:pPr>
      <w:r w:rsidRPr="00197A0E">
        <w:rPr>
          <w:sz w:val="16"/>
          <w:szCs w:val="16"/>
        </w:rPr>
        <w:t>Rose, M. A.; Dhar, A. K.; Brooks, H. A.; Zecchini, F.; Gersberg, R. M. (2006). Quantitation of hepatitis A virus and enterovirus levels in the lagoon canals and Lido beach of Venice, Italy, using real-time RT-PCR. Water Research 40 (12)2387-2396. DOI:10.1016/j.watres.2006.03.030 [Not a recreational water quality study].</w:t>
      </w:r>
    </w:p>
    <w:p w14:paraId="7F402CC4" w14:textId="77777777" w:rsidR="00197A0E" w:rsidRPr="00197A0E" w:rsidRDefault="00992883" w:rsidP="00197A0E">
      <w:pPr>
        <w:spacing w:before="0" w:line="240" w:lineRule="auto"/>
        <w:ind w:left="720" w:hanging="720"/>
        <w:rPr>
          <w:sz w:val="16"/>
          <w:szCs w:val="16"/>
        </w:rPr>
      </w:pPr>
      <w:r w:rsidRPr="00197A0E">
        <w:rPr>
          <w:sz w:val="16"/>
          <w:szCs w:val="16"/>
        </w:rPr>
        <w:t>Rosewell, A.; Dagina, R.; Murhekar, M.; Ropa, B.; Posanai, E.; Dutta, S. R.; Jennison, A.; Smith, H.; Mola, G.; Zwi, A.; Raina Macintyre, C. (2011). Vibrio cholerae O1 in 2 coastal villages, Papua New Guinea. Emerging Infectious Diseases 17 (1)154-156. DOI:10.3201/eid1701.100993 [Not a recreational water quality study].</w:t>
      </w:r>
    </w:p>
    <w:p w14:paraId="5C024B85" w14:textId="77777777" w:rsidR="00197A0E" w:rsidRPr="00197A0E" w:rsidRDefault="00992883" w:rsidP="00197A0E">
      <w:pPr>
        <w:spacing w:before="0" w:line="240" w:lineRule="auto"/>
        <w:ind w:left="720" w:hanging="720"/>
        <w:rPr>
          <w:sz w:val="16"/>
          <w:szCs w:val="16"/>
        </w:rPr>
      </w:pPr>
      <w:r w:rsidRPr="00197A0E">
        <w:rPr>
          <w:sz w:val="16"/>
          <w:szCs w:val="16"/>
        </w:rPr>
        <w:t>Roslev, Peter; Bukh, Annette S (2011). State of the art molecular markers for fecal pollution source tracking in water. Applied Microbiology and Biotechnology 89(5)1341-1355. ISSN:0175-7598 [Not a recreational water quality study].</w:t>
      </w:r>
    </w:p>
    <w:p w14:paraId="5F1811F2" w14:textId="77777777" w:rsidR="00197A0E" w:rsidRPr="00197A0E" w:rsidRDefault="00992883" w:rsidP="00197A0E">
      <w:pPr>
        <w:spacing w:before="0" w:line="240" w:lineRule="auto"/>
        <w:ind w:left="720" w:hanging="720"/>
        <w:rPr>
          <w:sz w:val="16"/>
          <w:szCs w:val="16"/>
        </w:rPr>
      </w:pPr>
      <w:r w:rsidRPr="00197A0E">
        <w:rPr>
          <w:sz w:val="16"/>
          <w:szCs w:val="16"/>
        </w:rPr>
        <w:t>Ross, M. K.; Pegram, R. A. (2003). [35S]-Labeling of the Salmonella typhimurium glutathione pool to assess glutathione-mediated DNA binding by 1,2-dibromoethane. Chemico-Biological Interactions 146 (1)39-49. DOI:10.1016/S0009-2797(03)00071-1 [Not a recreational water quality study].</w:t>
      </w:r>
    </w:p>
    <w:p w14:paraId="39754895" w14:textId="77777777" w:rsidR="00197A0E" w:rsidRPr="00197A0E" w:rsidRDefault="00992883" w:rsidP="00197A0E">
      <w:pPr>
        <w:spacing w:before="0" w:line="240" w:lineRule="auto"/>
        <w:ind w:left="720" w:hanging="720"/>
        <w:rPr>
          <w:sz w:val="16"/>
          <w:szCs w:val="16"/>
        </w:rPr>
      </w:pPr>
      <w:r w:rsidRPr="00197A0E">
        <w:rPr>
          <w:sz w:val="16"/>
          <w:szCs w:val="16"/>
        </w:rPr>
        <w:t>Rossi, S. C.; Dreyer Da Silva, M.; Piancini, L. D. S.; Oliveira Ribeiro, C. A.; Cestari, M. M.; Silva De Assis, H. C. (2011). Sublethal effects of waterborne herbicides in tropical freshwater fish. Bulletin of Environmental Contamination and Toxicology 87 (6)603-607. DOI:10.1007/s00128-011-0397-6 [Not a recreational water quality study].</w:t>
      </w:r>
    </w:p>
    <w:p w14:paraId="636E4389" w14:textId="77777777" w:rsidR="00197A0E" w:rsidRPr="00197A0E" w:rsidRDefault="00992883" w:rsidP="00197A0E">
      <w:pPr>
        <w:spacing w:before="0" w:line="240" w:lineRule="auto"/>
        <w:ind w:left="720" w:hanging="720"/>
        <w:rPr>
          <w:sz w:val="16"/>
          <w:szCs w:val="16"/>
        </w:rPr>
      </w:pPr>
      <w:r w:rsidRPr="00197A0E">
        <w:rPr>
          <w:sz w:val="16"/>
          <w:szCs w:val="16"/>
        </w:rPr>
        <w:t>Roth, F.; Lessa, G. C.; Wild, C.; Kikuchi, R. K. P.; Naumann, M. S. (2016). Impacts of a high-discharge submarine sewage outfall on water quality in the coastal zone of Salvador (Bahia, Brazil). Marine Pollution Bulletin 106 (43862)43-48. DOI:10.1016/j.marpolbul.2016.03.048 [Not a recreational water quality study].</w:t>
      </w:r>
    </w:p>
    <w:p w14:paraId="1821BC95" w14:textId="46BCA0BC" w:rsidR="00197A0E" w:rsidRPr="00197A0E" w:rsidRDefault="00992883" w:rsidP="00197A0E">
      <w:pPr>
        <w:spacing w:before="0" w:line="240" w:lineRule="auto"/>
        <w:ind w:left="720" w:hanging="720"/>
        <w:rPr>
          <w:sz w:val="16"/>
          <w:szCs w:val="16"/>
        </w:rPr>
      </w:pPr>
      <w:r w:rsidRPr="00197A0E">
        <w:rPr>
          <w:sz w:val="16"/>
          <w:szCs w:val="16"/>
        </w:rPr>
        <w:t>Rothenheber, Derek; Jones, Stephen (2018). Effects of Fecal Source Input, Environmental Conditions, and Environmental Sources on Enterococci Concentrations in a Coastal Ecosystem. bioRxiv 311928. [Not a recreational water quality study].</w:t>
      </w:r>
    </w:p>
    <w:p w14:paraId="614C637D" w14:textId="77777777" w:rsidR="00197A0E" w:rsidRPr="00197A0E" w:rsidRDefault="00992883" w:rsidP="00197A0E">
      <w:pPr>
        <w:spacing w:before="0" w:line="240" w:lineRule="auto"/>
        <w:ind w:left="720" w:hanging="720"/>
        <w:rPr>
          <w:sz w:val="16"/>
          <w:szCs w:val="16"/>
        </w:rPr>
      </w:pPr>
      <w:r w:rsidRPr="00197A0E">
        <w:rPr>
          <w:sz w:val="16"/>
          <w:szCs w:val="16"/>
        </w:rPr>
        <w:t>Rotini, A.; Manfra, L.; Spanu, F.; Pisapia, M.; Cicero, A. M.; Migliore, L. (2017). Ecotoxicological method with marine bacteria Vibrio anguillarum to evaluate the acute toxicity of environmental contaminants. Journal of Visualized Experiments 2017 (123). DOI:10.3791/55211 [Not a recreational water quality study].</w:t>
      </w:r>
    </w:p>
    <w:p w14:paraId="4A919790" w14:textId="77777777" w:rsidR="00197A0E" w:rsidRPr="00197A0E" w:rsidRDefault="00992883" w:rsidP="00197A0E">
      <w:pPr>
        <w:spacing w:before="0" w:line="240" w:lineRule="auto"/>
        <w:ind w:left="720" w:hanging="720"/>
        <w:rPr>
          <w:sz w:val="16"/>
          <w:szCs w:val="16"/>
        </w:rPr>
      </w:pPr>
      <w:r w:rsidRPr="00197A0E">
        <w:rPr>
          <w:sz w:val="16"/>
          <w:szCs w:val="16"/>
        </w:rPr>
        <w:t>Rowny, J. G.; Stewart, J. R. (2012). Characterization of nonpoint source microbial contamination in an urbanizing watershed serving as a municipal water supply. Water Research 46 (18)6143-6153. DOI:10.1016/j.watres.2012.09.009 [Not a recreational water quality study].</w:t>
      </w:r>
    </w:p>
    <w:p w14:paraId="4E705165" w14:textId="3A8D101B" w:rsidR="00197A0E" w:rsidRPr="00197A0E" w:rsidRDefault="00992883" w:rsidP="00197A0E">
      <w:pPr>
        <w:spacing w:before="0" w:line="240" w:lineRule="auto"/>
        <w:ind w:left="720" w:hanging="720"/>
        <w:rPr>
          <w:sz w:val="16"/>
          <w:szCs w:val="16"/>
        </w:rPr>
      </w:pPr>
      <w:r w:rsidRPr="00197A0E">
        <w:rPr>
          <w:sz w:val="16"/>
          <w:szCs w:val="16"/>
        </w:rPr>
        <w:t>Roy, E. D.; Smith, E. A.; Bargu, S.; White, J. R. (2016). Will Mississippi River diversions designed for coastal restoration cause harmful algal blooms? Ecological Engineering 91</w:t>
      </w:r>
      <w:r w:rsidR="00844029">
        <w:rPr>
          <w:sz w:val="16"/>
          <w:szCs w:val="16"/>
        </w:rPr>
        <w:t>:</w:t>
      </w:r>
      <w:r w:rsidRPr="00197A0E">
        <w:rPr>
          <w:sz w:val="16"/>
          <w:szCs w:val="16"/>
        </w:rPr>
        <w:t xml:space="preserve"> 350-364. DOI:10.1016/j.ecoleng.2016.02.030 [Not a recreational water quality study].</w:t>
      </w:r>
    </w:p>
    <w:p w14:paraId="45EF609D" w14:textId="77777777" w:rsidR="00197A0E" w:rsidRPr="00197A0E" w:rsidRDefault="00992883" w:rsidP="00197A0E">
      <w:pPr>
        <w:spacing w:before="0" w:line="240" w:lineRule="auto"/>
        <w:ind w:left="720" w:hanging="720"/>
        <w:rPr>
          <w:sz w:val="16"/>
          <w:szCs w:val="16"/>
        </w:rPr>
      </w:pPr>
      <w:r w:rsidRPr="00197A0E">
        <w:rPr>
          <w:sz w:val="16"/>
          <w:szCs w:val="16"/>
        </w:rPr>
        <w:t>Roy, Monika A.; Arnaud, Jean M.; Jasmin, Paul M.; Hamner, Steve; Hasan, Nur A.; Colwell, Rita R.; Ford, Timothy E. (2018). A Metagenomic Approach to Evaluating Surface Water Quality in Haiti. International Journal of Environmental Research and Public Health 15 (10)2211. DOI:10.3390/ijerph15102211 [Not a recreational water quality study].</w:t>
      </w:r>
    </w:p>
    <w:p w14:paraId="0B5A4779" w14:textId="77777777" w:rsidR="00197A0E" w:rsidRPr="00197A0E" w:rsidRDefault="00992883" w:rsidP="00197A0E">
      <w:pPr>
        <w:spacing w:before="0" w:line="240" w:lineRule="auto"/>
        <w:ind w:left="720" w:hanging="720"/>
        <w:rPr>
          <w:sz w:val="16"/>
          <w:szCs w:val="16"/>
        </w:rPr>
      </w:pPr>
      <w:r w:rsidRPr="00197A0E">
        <w:rPr>
          <w:sz w:val="16"/>
          <w:szCs w:val="16"/>
        </w:rPr>
        <w:t>Rubaire-Akiiki, C. M.; Okello-Onen, J.; Musunga, D.; Kabagambe, E. K.; Vaarst, M.; Okello, D.; Opolot, C.; Bisagaya, A.; Okori, C.; Bisagati, C.; Ongyera, S.; Mwayi, M. T. (2006). Effect of agro-ecological zone and grazing system on incidence of East Coast Fever in calves in Mbale and Sironko Districts of Eastern Uganda. Preventive Veterinary Medicine 75 (43924)251-266. DOI:10.1016/j.prevetmed.2006.04.015 [Not a recreational water quality study].</w:t>
      </w:r>
    </w:p>
    <w:p w14:paraId="217497AB" w14:textId="77777777" w:rsidR="00197A0E" w:rsidRPr="00197A0E" w:rsidRDefault="00992883" w:rsidP="00197A0E">
      <w:pPr>
        <w:spacing w:before="0" w:line="240" w:lineRule="auto"/>
        <w:ind w:left="720" w:hanging="720"/>
        <w:rPr>
          <w:sz w:val="16"/>
          <w:szCs w:val="16"/>
        </w:rPr>
      </w:pPr>
      <w:r w:rsidRPr="00197A0E">
        <w:rPr>
          <w:sz w:val="16"/>
          <w:szCs w:val="16"/>
        </w:rPr>
        <w:t>Ruckart, P. Z.; Bove, F. J.; Maslia, M. (2013). Evaluation of exposure to contaminated drinking water and specific birth defects and childhood cancers at Marine Corps Base Camp Lejeune, North Carolina: A case-control study. Environmental Health: A Global Access Science Source 12 (1). DOI:10.1186/1476-069X-12-104 [Not a recreational water quality study].</w:t>
      </w:r>
    </w:p>
    <w:p w14:paraId="10EB4321" w14:textId="7E266680" w:rsidR="00197A0E" w:rsidRPr="00197A0E" w:rsidRDefault="00992883" w:rsidP="00197A0E">
      <w:pPr>
        <w:spacing w:before="0" w:line="240" w:lineRule="auto"/>
        <w:ind w:left="720" w:hanging="720"/>
        <w:rPr>
          <w:sz w:val="16"/>
          <w:szCs w:val="16"/>
        </w:rPr>
      </w:pPr>
      <w:r w:rsidRPr="00197A0E">
        <w:rPr>
          <w:sz w:val="16"/>
          <w:szCs w:val="16"/>
        </w:rPr>
        <w:t>Rudzianskaite, A. (2010). Seasonal variations of disolved organic matter in the upper reaches of Nevezis river in Middle Lithuania. 2</w:t>
      </w:r>
      <w:r w:rsidR="00844029">
        <w:rPr>
          <w:sz w:val="16"/>
          <w:szCs w:val="16"/>
        </w:rPr>
        <w:t>:</w:t>
      </w:r>
      <w:r w:rsidRPr="00197A0E">
        <w:rPr>
          <w:sz w:val="16"/>
          <w:szCs w:val="16"/>
        </w:rPr>
        <w:t xml:space="preserve"> 149-155. URL:https://www.scopus.com/inward/record.uri?eid=2-s2.0-84893400018&amp;partnerID=40&amp;md5=58502e6afd1c836d755bcb6475d8c753 [Not a recreational water quality study].</w:t>
      </w:r>
    </w:p>
    <w:p w14:paraId="2C7B11D2" w14:textId="77777777" w:rsidR="00197A0E" w:rsidRPr="00197A0E" w:rsidRDefault="00992883" w:rsidP="00197A0E">
      <w:pPr>
        <w:spacing w:before="0" w:line="240" w:lineRule="auto"/>
        <w:ind w:left="720" w:hanging="720"/>
        <w:rPr>
          <w:sz w:val="16"/>
          <w:szCs w:val="16"/>
        </w:rPr>
      </w:pPr>
      <w:r w:rsidRPr="00197A0E">
        <w:rPr>
          <w:sz w:val="16"/>
          <w:szCs w:val="16"/>
        </w:rPr>
        <w:t>Ruiz-Díaz, M. S.; Mora-García, G. J.; Salguedo-Madrid, G. I.; Alario, Á; Gómez-Camargo, D. E. (2017). Analysis of health indicators in two rural communities on the Colombian Caribbean coast: Poor water supply and education level are associated with water-related diseases. American Journal of Tropical Medicine and Hygiene 97 (5)1378-1392. DOI:10.4269/ajtmh.16-0305 [Not a recreational water quality study].</w:t>
      </w:r>
    </w:p>
    <w:p w14:paraId="08676E0C" w14:textId="77777777" w:rsidR="00197A0E" w:rsidRPr="00197A0E" w:rsidRDefault="00992883" w:rsidP="00197A0E">
      <w:pPr>
        <w:spacing w:before="0" w:line="240" w:lineRule="auto"/>
        <w:ind w:left="720" w:hanging="720"/>
        <w:rPr>
          <w:sz w:val="16"/>
          <w:szCs w:val="16"/>
        </w:rPr>
      </w:pPr>
      <w:r w:rsidRPr="00197A0E">
        <w:rPr>
          <w:sz w:val="16"/>
          <w:szCs w:val="16"/>
        </w:rPr>
        <w:t>Ruiz-Izaguirre, E.; Antonia, C. H.; Eilers, M. (2012). Perceptions of village dogs by villagers and tourists in the coastal region of rural Oaxaca, Mexico. Anthrozoos 25 (1)75-91. DOI:10.2752/175303712X13240472427555 [Not a recreational water quality study].</w:t>
      </w:r>
    </w:p>
    <w:p w14:paraId="02F58427" w14:textId="77777777" w:rsidR="00197A0E" w:rsidRPr="00197A0E" w:rsidRDefault="00992883" w:rsidP="00197A0E">
      <w:pPr>
        <w:spacing w:before="0" w:line="240" w:lineRule="auto"/>
        <w:ind w:left="720" w:hanging="720"/>
        <w:rPr>
          <w:sz w:val="16"/>
          <w:szCs w:val="16"/>
        </w:rPr>
      </w:pPr>
      <w:r w:rsidRPr="00197A0E">
        <w:rPr>
          <w:sz w:val="16"/>
          <w:szCs w:val="16"/>
        </w:rPr>
        <w:t>Ruiz-Perez, Carlos A.; Tsementzi, Despina; Hatt, Janet K.; Sullivan, Matthew B.; Konstantinidis, Konstantinos T. (2019). Prevalence of viral photosynthesis genes along a freshwater to saltwater transect in Southeast USA. Environmental Microbiology Reports 11 (5)672-689. DOI:10.1111/1758-2229.12780 [Not a recreational water quality study].</w:t>
      </w:r>
    </w:p>
    <w:p w14:paraId="1FDB6BB7" w14:textId="3D542960" w:rsidR="00197A0E" w:rsidRPr="00197A0E" w:rsidRDefault="00992883" w:rsidP="00197A0E">
      <w:pPr>
        <w:spacing w:before="0" w:line="240" w:lineRule="auto"/>
        <w:ind w:left="720" w:hanging="720"/>
        <w:rPr>
          <w:sz w:val="16"/>
          <w:szCs w:val="16"/>
        </w:rPr>
      </w:pPr>
      <w:r w:rsidRPr="00197A0E">
        <w:rPr>
          <w:sz w:val="16"/>
          <w:szCs w:val="16"/>
        </w:rPr>
        <w:t>Ruiz-Zarzuela, I.; Halaihel, N.; Balcázar, J. L.; Ortega, C.; Vendrell, D.; Pérez, T.; Alonso, J. L.; De Blas, I. (2009). Effect of fish farming on the water quality of rivers in northeast Spain. 60. URL:https://www.scopus.com/inward/record.uri?eid=2-s2.0-69749091058&amp;doi=10.2166%2fwst.2009.435&amp;partnerID=40&amp;md5=52e3be947252a935365bae1f74f87fe3 [Not a recreational water quality study].</w:t>
      </w:r>
    </w:p>
    <w:p w14:paraId="3FC01104" w14:textId="60C41C3E" w:rsidR="00197A0E" w:rsidRPr="00197A0E" w:rsidRDefault="00992883" w:rsidP="00197A0E">
      <w:pPr>
        <w:spacing w:before="0" w:line="240" w:lineRule="auto"/>
        <w:ind w:left="720" w:hanging="720"/>
        <w:rPr>
          <w:sz w:val="16"/>
          <w:szCs w:val="16"/>
        </w:rPr>
      </w:pPr>
      <w:r w:rsidRPr="00197A0E">
        <w:rPr>
          <w:sz w:val="16"/>
          <w:szCs w:val="16"/>
        </w:rPr>
        <w:t>Rusiñol, M.; Fernandez-Cassi, X.; Timoneda, N.; Carratalà, A.; Abril, J. F.; Silvera, C.; Figueras, M. J.; Gelati, E.; Rodó, X.; Kay, D.; Wyn-Jones, P.; Bofill-Mas, S.; Girones, R. (2015). Evidence of viral dissemination and seasonality in a Mediterranean river catchment: Implications for water pollution management. Journal of Environmental Management 159</w:t>
      </w:r>
      <w:r w:rsidR="00844029">
        <w:rPr>
          <w:sz w:val="16"/>
          <w:szCs w:val="16"/>
        </w:rPr>
        <w:t>:</w:t>
      </w:r>
      <w:r w:rsidRPr="00197A0E">
        <w:rPr>
          <w:sz w:val="16"/>
          <w:szCs w:val="16"/>
        </w:rPr>
        <w:t xml:space="preserve"> 58-67. DOI:10.1016/j.jenvman.2015.05.019 [Not a recreational water quality study].</w:t>
      </w:r>
    </w:p>
    <w:p w14:paraId="4659A683" w14:textId="5E7C6497" w:rsidR="00197A0E" w:rsidRPr="00197A0E" w:rsidRDefault="00992883" w:rsidP="00197A0E">
      <w:pPr>
        <w:spacing w:before="0" w:line="240" w:lineRule="auto"/>
        <w:ind w:left="720" w:hanging="720"/>
        <w:rPr>
          <w:sz w:val="16"/>
          <w:szCs w:val="16"/>
        </w:rPr>
      </w:pPr>
      <w:r w:rsidRPr="00197A0E">
        <w:rPr>
          <w:sz w:val="16"/>
          <w:szCs w:val="16"/>
        </w:rPr>
        <w:t>Rusinol, Marta; Fernandez-Cassi, Xavier; Hundesa, Ayalkibet; Vieira, Carmen; Kern, Anita; Eriksson, Irene; Ziros, Panos; Kay, David; Miagostovich, Marize; Vargha, Marta; Allard, Annika; Vantarakis, Apostolos; Wyn-Jones, Peter; Bofill-Mas, Silvia; Girones, Rosina (2014). Application of human and animal viral microbial source tracking tools in fresh and marine waters from five different geographical areas. Water Research 59</w:t>
      </w:r>
      <w:r w:rsidR="00844029">
        <w:rPr>
          <w:sz w:val="16"/>
          <w:szCs w:val="16"/>
        </w:rPr>
        <w:t>:</w:t>
      </w:r>
      <w:r w:rsidRPr="00197A0E">
        <w:rPr>
          <w:sz w:val="16"/>
          <w:szCs w:val="16"/>
        </w:rPr>
        <w:t xml:space="preserve"> 119-129. DOI:10.1016/j.watres.2014.04.013 [Not a recreational water quality study].</w:t>
      </w:r>
    </w:p>
    <w:p w14:paraId="7855C42E" w14:textId="77777777" w:rsidR="00197A0E" w:rsidRPr="00197A0E" w:rsidRDefault="00992883" w:rsidP="00197A0E">
      <w:pPr>
        <w:spacing w:before="0" w:line="240" w:lineRule="auto"/>
        <w:ind w:left="720" w:hanging="720"/>
        <w:rPr>
          <w:sz w:val="16"/>
          <w:szCs w:val="16"/>
        </w:rPr>
      </w:pPr>
      <w:r w:rsidRPr="00197A0E">
        <w:rPr>
          <w:sz w:val="16"/>
          <w:szCs w:val="16"/>
        </w:rPr>
        <w:t>Russell, S.; Sullivan, C. A.; Reichelt-Brushett, A. J. (2015). Aboriginal consumption of estuarine food resources and potential implications for health through trace metal exposure; A study in Gumbaynggirr Country, Australia. PLoS ONE 10 (6). DOI:10.1371/journal.pone.0130689 [Not a recreational water quality study].</w:t>
      </w:r>
    </w:p>
    <w:p w14:paraId="0D541BB0" w14:textId="77777777" w:rsidR="00197A0E" w:rsidRPr="00197A0E" w:rsidRDefault="00992883" w:rsidP="00197A0E">
      <w:pPr>
        <w:spacing w:before="0" w:line="240" w:lineRule="auto"/>
        <w:ind w:left="720" w:hanging="720"/>
        <w:rPr>
          <w:sz w:val="16"/>
          <w:szCs w:val="16"/>
        </w:rPr>
      </w:pPr>
      <w:r w:rsidRPr="00197A0E">
        <w:rPr>
          <w:sz w:val="16"/>
          <w:szCs w:val="16"/>
        </w:rPr>
        <w:t>Rutjes, Saskia A.; van den Berg, Harold H. J. L.; Lodder, Willernijn J.; Husman, Ana Maria de Roda (2006). Real-time detection of noroviruses in surface water by use of a broadly reactive nucleic acid sequence-based amplification assay. Applied and Environmental Microbiology 72 (8)5349-5358. DOI:10.1128/AEM.00751-06 [Not a recreational water quality study].</w:t>
      </w:r>
    </w:p>
    <w:p w14:paraId="6EB6F5E4" w14:textId="77777777" w:rsidR="00197A0E" w:rsidRPr="00197A0E" w:rsidRDefault="00992883" w:rsidP="00197A0E">
      <w:pPr>
        <w:spacing w:before="0" w:line="240" w:lineRule="auto"/>
        <w:ind w:left="720" w:hanging="720"/>
        <w:rPr>
          <w:sz w:val="16"/>
          <w:szCs w:val="16"/>
        </w:rPr>
      </w:pPr>
      <w:r w:rsidRPr="00197A0E">
        <w:rPr>
          <w:sz w:val="16"/>
          <w:szCs w:val="16"/>
        </w:rPr>
        <w:t>Ryan, C. A. (2009). The pool chlorine hypothesis and asthma among boys. Irish Medical Journal 102 (3). URL:https://www.scopus.com/inward/record.uri?eid=2-s2.0-67651101069&amp;partnerID=40&amp;md5=2a886acb2ffee0d2c45e37fa64245a74 [Not a recreational water quality study].</w:t>
      </w:r>
    </w:p>
    <w:p w14:paraId="7C042C8D" w14:textId="77777777" w:rsidR="00197A0E" w:rsidRPr="00197A0E" w:rsidRDefault="00992883" w:rsidP="00197A0E">
      <w:pPr>
        <w:spacing w:before="0" w:line="240" w:lineRule="auto"/>
        <w:ind w:left="720" w:hanging="720"/>
        <w:rPr>
          <w:sz w:val="16"/>
          <w:szCs w:val="16"/>
        </w:rPr>
      </w:pPr>
      <w:r w:rsidRPr="00197A0E">
        <w:rPr>
          <w:sz w:val="16"/>
          <w:szCs w:val="16"/>
        </w:rPr>
        <w:t>Ryan, U.; Read, C.; Hawkins, P.; Warnecke, M.; Swanson, P.; Griffith, M.; Deere, D.; Cunningham, M.; Cox, P. (2005). Genotypes of Cryptosporidium from Sydney water catchment areas. Journal of Applied Microbiology 98 (5)1221-1229. DOI:10.1111/j.1365-2672.2005.02562.x [Not a recreational water quality study].</w:t>
      </w:r>
    </w:p>
    <w:p w14:paraId="472E1FD3" w14:textId="77777777" w:rsidR="00197A0E" w:rsidRPr="00197A0E" w:rsidRDefault="00992883" w:rsidP="00197A0E">
      <w:pPr>
        <w:spacing w:before="0" w:line="240" w:lineRule="auto"/>
        <w:ind w:left="720" w:hanging="720"/>
        <w:rPr>
          <w:sz w:val="16"/>
          <w:szCs w:val="16"/>
        </w:rPr>
      </w:pPr>
      <w:r w:rsidRPr="00197A0E">
        <w:rPr>
          <w:sz w:val="16"/>
          <w:szCs w:val="16"/>
        </w:rPr>
        <w:t>Ryu, Hodon; Abbaszadegan, Morteza (2008). Long-term study of Cryptosporidium and Giardia occurrence and quantitative microbial risk assessment in surface waters of Arizona in the USA. Journal of Water and Health 6 (2)263-273. DOI:10.2166/wh.2008.030 [Not a recreational water quality study].</w:t>
      </w:r>
    </w:p>
    <w:p w14:paraId="4F87AC35" w14:textId="77777777" w:rsidR="00197A0E" w:rsidRPr="00197A0E" w:rsidRDefault="00992883" w:rsidP="00197A0E">
      <w:pPr>
        <w:spacing w:before="0" w:line="240" w:lineRule="auto"/>
        <w:ind w:left="720" w:hanging="720"/>
        <w:rPr>
          <w:sz w:val="16"/>
          <w:szCs w:val="16"/>
        </w:rPr>
      </w:pPr>
      <w:r w:rsidRPr="00197A0E">
        <w:rPr>
          <w:sz w:val="16"/>
          <w:szCs w:val="16"/>
        </w:rPr>
        <w:t>Saad, M. B.; Said, M. B.; Sanz-Sáez, I.; Sánchez, O.; Morató, J.; Bousselmi, L.; Ghrabi, A. (2019). Enhancement of rhizocompetence in pathogenic bacteria removal of a constructed wetland system. Water Science and Technology 79 (2)251-259. DOI:10.2166/wst.2019.028 [Not a recreational water quality study].</w:t>
      </w:r>
    </w:p>
    <w:p w14:paraId="22E63CD4" w14:textId="77777777" w:rsidR="00197A0E" w:rsidRPr="00197A0E" w:rsidRDefault="00992883" w:rsidP="00197A0E">
      <w:pPr>
        <w:spacing w:before="0" w:line="240" w:lineRule="auto"/>
        <w:ind w:left="720" w:hanging="720"/>
        <w:rPr>
          <w:sz w:val="16"/>
          <w:szCs w:val="16"/>
        </w:rPr>
      </w:pPr>
      <w:r w:rsidRPr="00197A0E">
        <w:rPr>
          <w:sz w:val="16"/>
          <w:szCs w:val="16"/>
        </w:rPr>
        <w:t>Saarenheimo, J.; Rissanen, A. J.; Arvola, L.; Nykänen, H.; Lehmann, M. F.; Tiirola, M. (2015). Genetic and environmental controls on nitrous oxide accumulation in lakes. PLoS ONE 10 (3). DOI:10.1371/journal.pone.0121201 [Not a recreational water quality study].</w:t>
      </w:r>
    </w:p>
    <w:p w14:paraId="75B8671B" w14:textId="77777777" w:rsidR="00197A0E" w:rsidRPr="00197A0E" w:rsidRDefault="00992883" w:rsidP="00197A0E">
      <w:pPr>
        <w:spacing w:before="0" w:line="240" w:lineRule="auto"/>
        <w:ind w:left="720" w:hanging="720"/>
        <w:rPr>
          <w:sz w:val="16"/>
          <w:szCs w:val="16"/>
        </w:rPr>
      </w:pPr>
      <w:r w:rsidRPr="00197A0E">
        <w:rPr>
          <w:sz w:val="16"/>
          <w:szCs w:val="16"/>
        </w:rPr>
        <w:t>Sabatini, Sebastian E.; Rocchetta, Iara; Luquet, Carlos M.; Guido, Mariana I.; Rios de Molina, Maria del Carmen (2011). Effects of sewage pollution and bacterial load on growth and oxidative balance in the freshwater mussel Diplodon chilensis. Limnologica 41 (4)356-362. DOI:10.1016/j.limno.2011.04.004 [Not a recreational water quality study].</w:t>
      </w:r>
    </w:p>
    <w:p w14:paraId="3E586BB2" w14:textId="652BEE89" w:rsidR="00197A0E" w:rsidRPr="00197A0E" w:rsidRDefault="00992883" w:rsidP="00197A0E">
      <w:pPr>
        <w:spacing w:before="0" w:line="240" w:lineRule="auto"/>
        <w:ind w:left="720" w:hanging="720"/>
        <w:rPr>
          <w:sz w:val="16"/>
          <w:szCs w:val="16"/>
        </w:rPr>
      </w:pPr>
      <w:r w:rsidRPr="00197A0E">
        <w:rPr>
          <w:sz w:val="16"/>
          <w:szCs w:val="16"/>
        </w:rPr>
        <w:t>Sabino, H.; Silva Júnior, G. C. D.; Cesar, R.; Menezes, J. (2020). Heavy metals and major anion content in groundwater of Tamoios coastal district (Rio de Janeiro/Brazil): assessment of suitability for drinking purposes and human health risk. International Journal of Environmental Analytical Chemistry. DOI:10.1080/03067319.2020.1830981 [Not a recreational water quality study].</w:t>
      </w:r>
    </w:p>
    <w:p w14:paraId="6128734A" w14:textId="77777777" w:rsidR="00197A0E" w:rsidRPr="00197A0E" w:rsidRDefault="00992883" w:rsidP="00197A0E">
      <w:pPr>
        <w:spacing w:before="0" w:line="240" w:lineRule="auto"/>
        <w:ind w:left="720" w:hanging="720"/>
        <w:rPr>
          <w:sz w:val="16"/>
          <w:szCs w:val="16"/>
        </w:rPr>
      </w:pPr>
      <w:r w:rsidRPr="00197A0E">
        <w:rPr>
          <w:sz w:val="16"/>
          <w:szCs w:val="16"/>
        </w:rPr>
        <w:t>Saeed, A.; Hashmi, I. (2014). Evaluation of anthropogenic effects on water quality and bacterial diversity in Rawal Lake, Islamabad. Environmental Monitoring and Assessment 186 (5)2785-2793. DOI:10.1007/s10661-013-3579-3 [Not a recreational water quality study].</w:t>
      </w:r>
    </w:p>
    <w:p w14:paraId="67DBBFBD" w14:textId="77777777" w:rsidR="00197A0E" w:rsidRPr="00197A0E" w:rsidRDefault="00992883" w:rsidP="00197A0E">
      <w:pPr>
        <w:spacing w:before="0" w:line="240" w:lineRule="auto"/>
        <w:ind w:left="720" w:hanging="720"/>
        <w:rPr>
          <w:sz w:val="16"/>
          <w:szCs w:val="16"/>
        </w:rPr>
      </w:pPr>
      <w:r w:rsidRPr="00197A0E">
        <w:rPr>
          <w:sz w:val="16"/>
          <w:szCs w:val="16"/>
        </w:rPr>
        <w:t>Saha, P.; Paul, B. (2019). Assessment of heavy metal toxicity related with human health risk in the surface water of an industrialized area by a novel technique. Human and Ecological Risk Assessment 25 (4)966-987. DOI:10.1080/10807039.2018.1458595 [Not a recreational water quality study].</w:t>
      </w:r>
    </w:p>
    <w:p w14:paraId="7457980A" w14:textId="616AFD5F" w:rsidR="00197A0E" w:rsidRPr="00197A0E" w:rsidRDefault="00992883" w:rsidP="00197A0E">
      <w:pPr>
        <w:spacing w:before="0" w:line="240" w:lineRule="auto"/>
        <w:ind w:left="720" w:hanging="720"/>
        <w:rPr>
          <w:sz w:val="16"/>
          <w:szCs w:val="16"/>
        </w:rPr>
      </w:pPr>
      <w:r w:rsidRPr="00197A0E">
        <w:rPr>
          <w:sz w:val="16"/>
          <w:szCs w:val="16"/>
        </w:rPr>
        <w:t>Saha, R.; Dey, N. C.; Rahman, S.; Galagedara, L.; Bhattacharya, P. (2018). Exploring suitable sites for installing safe drinking water wells in coastal Bangladesh. Groundwater for Sustainable Development 7</w:t>
      </w:r>
      <w:r w:rsidR="00844029">
        <w:rPr>
          <w:sz w:val="16"/>
          <w:szCs w:val="16"/>
        </w:rPr>
        <w:t>:</w:t>
      </w:r>
      <w:r w:rsidRPr="00197A0E">
        <w:rPr>
          <w:sz w:val="16"/>
          <w:szCs w:val="16"/>
        </w:rPr>
        <w:t xml:space="preserve"> 91-100. DOI:10.1016/j.gsd.2018.03.002 [Not a recreational water quality study].</w:t>
      </w:r>
    </w:p>
    <w:p w14:paraId="5F70A46D" w14:textId="60870C29" w:rsidR="00197A0E" w:rsidRPr="00197A0E" w:rsidRDefault="00992883" w:rsidP="00197A0E">
      <w:pPr>
        <w:spacing w:before="0" w:line="240" w:lineRule="auto"/>
        <w:ind w:left="720" w:hanging="720"/>
        <w:rPr>
          <w:sz w:val="16"/>
          <w:szCs w:val="16"/>
        </w:rPr>
      </w:pPr>
      <w:r w:rsidRPr="00197A0E">
        <w:rPr>
          <w:sz w:val="16"/>
          <w:szCs w:val="16"/>
        </w:rPr>
        <w:t>Saha, Ratnajit; Dey, Nepal C.; Rahman, Mahfuzar; Bhatfacharya, Prosun; Rabbani, Golam H. (2019). Geogenic Arsenic and Microbial Contamination in Drinking Water Sources: Exposure Risks to the Coastal Population in Bangladesh. Frontiers in Environmental Science 7</w:t>
      </w:r>
      <w:r w:rsidR="00844029">
        <w:rPr>
          <w:sz w:val="16"/>
          <w:szCs w:val="16"/>
        </w:rPr>
        <w:t>:</w:t>
      </w:r>
      <w:r w:rsidRPr="00197A0E">
        <w:rPr>
          <w:sz w:val="16"/>
          <w:szCs w:val="16"/>
        </w:rPr>
        <w:t xml:space="preserve"> 57. DOI:10.3389/fenvs.2019.00057 [Not a recreational water quality study].</w:t>
      </w:r>
    </w:p>
    <w:p w14:paraId="7F60DFE8" w14:textId="37EA7B41" w:rsidR="00197A0E" w:rsidRPr="00197A0E" w:rsidRDefault="00992883" w:rsidP="00197A0E">
      <w:pPr>
        <w:spacing w:before="0" w:line="240" w:lineRule="auto"/>
        <w:ind w:left="720" w:hanging="720"/>
        <w:rPr>
          <w:sz w:val="16"/>
          <w:szCs w:val="16"/>
        </w:rPr>
      </w:pPr>
      <w:r w:rsidRPr="00197A0E">
        <w:rPr>
          <w:sz w:val="16"/>
          <w:szCs w:val="16"/>
        </w:rPr>
        <w:t>Saingam, P.; Li, B.; Yan, T. (2020). Fecal indicator bacteria, direct pathogen detection, and microbial community analysis provide different microbiological water quality assessment of a tropical urban marine estuary. Water Research 185. DOI:10.1016/j.watres.2020.116280 [Not a recreational water quality study].</w:t>
      </w:r>
    </w:p>
    <w:p w14:paraId="427AC037" w14:textId="398737D8" w:rsidR="00197A0E" w:rsidRPr="00197A0E" w:rsidRDefault="00992883" w:rsidP="00197A0E">
      <w:pPr>
        <w:spacing w:before="0" w:line="240" w:lineRule="auto"/>
        <w:ind w:left="720" w:hanging="720"/>
        <w:rPr>
          <w:sz w:val="16"/>
          <w:szCs w:val="16"/>
        </w:rPr>
      </w:pPr>
      <w:r w:rsidRPr="00197A0E">
        <w:rPr>
          <w:sz w:val="16"/>
          <w:szCs w:val="16"/>
        </w:rPr>
        <w:t>Saito, T.; Hamamoto, S.; Ueki, T.; Ohkubo, S.; Moldrup, P.; Kawamoto, K.; Komatsu, T. (2016). Temperature change affected groundwater quality in a confined marine aquifer during long-term heating and cooling. Water Research 94</w:t>
      </w:r>
      <w:r w:rsidR="00844029">
        <w:rPr>
          <w:sz w:val="16"/>
          <w:szCs w:val="16"/>
        </w:rPr>
        <w:t>:</w:t>
      </w:r>
      <w:r w:rsidRPr="00197A0E">
        <w:rPr>
          <w:sz w:val="16"/>
          <w:szCs w:val="16"/>
        </w:rPr>
        <w:t xml:space="preserve"> 120-127. DOI:10.1016/j.watres.2016.01.043 [Not a recreational water quality study].</w:t>
      </w:r>
    </w:p>
    <w:p w14:paraId="7A2CDE69" w14:textId="77777777" w:rsidR="00197A0E" w:rsidRPr="00197A0E" w:rsidRDefault="00992883" w:rsidP="00197A0E">
      <w:pPr>
        <w:spacing w:before="0" w:line="240" w:lineRule="auto"/>
        <w:ind w:left="720" w:hanging="720"/>
        <w:rPr>
          <w:sz w:val="16"/>
          <w:szCs w:val="16"/>
        </w:rPr>
      </w:pPr>
      <w:r w:rsidRPr="00197A0E">
        <w:rPr>
          <w:sz w:val="16"/>
          <w:szCs w:val="16"/>
        </w:rPr>
        <w:t>Saitoh, Mika; Kimura, Hirokazu; Kozawa, Kunihisa; Nishio, Osamu; Shoji, Akira (2007). Detection and phylogenetic analysis of norovirus in Corbicula fluminea in a freshwater river in Japan. Microbiology and Immunology 51 (9)815-822. DOI:10.1111/j.1348-0421.2007.tb03977.x [Not a recreational water quality study].</w:t>
      </w:r>
    </w:p>
    <w:p w14:paraId="265D5995" w14:textId="13761B09" w:rsidR="00197A0E" w:rsidRPr="00197A0E" w:rsidRDefault="00992883" w:rsidP="00197A0E">
      <w:pPr>
        <w:spacing w:before="0" w:line="240" w:lineRule="auto"/>
        <w:ind w:left="720" w:hanging="720"/>
        <w:rPr>
          <w:sz w:val="16"/>
          <w:szCs w:val="16"/>
        </w:rPr>
      </w:pPr>
      <w:r w:rsidRPr="00197A0E">
        <w:rPr>
          <w:sz w:val="16"/>
          <w:szCs w:val="16"/>
        </w:rPr>
        <w:t>Sala, G.; Gazzonis, A.; Boccardo, A.; Coppoletta, E.; Galasso, C.; Manfredi, M. T.; Pravettoni, D. (2018). Using beef-breed semen in seropositive dams for the control of bovine neosporosis. Preventive Veterinary Medicine 161</w:t>
      </w:r>
      <w:r w:rsidR="00844029">
        <w:rPr>
          <w:sz w:val="16"/>
          <w:szCs w:val="16"/>
        </w:rPr>
        <w:t>:</w:t>
      </w:r>
      <w:r w:rsidRPr="00197A0E">
        <w:rPr>
          <w:sz w:val="16"/>
          <w:szCs w:val="16"/>
        </w:rPr>
        <w:t xml:space="preserve"> 127-133. DOI:10.1016/j.prevetmed.2018.10.024 [Not a recreational water quality study].</w:t>
      </w:r>
    </w:p>
    <w:p w14:paraId="66427148" w14:textId="77777777" w:rsidR="00197A0E" w:rsidRPr="00197A0E" w:rsidRDefault="00992883" w:rsidP="00197A0E">
      <w:pPr>
        <w:spacing w:before="0" w:line="240" w:lineRule="auto"/>
        <w:ind w:left="720" w:hanging="720"/>
        <w:rPr>
          <w:sz w:val="16"/>
          <w:szCs w:val="16"/>
        </w:rPr>
      </w:pPr>
      <w:r w:rsidRPr="00197A0E">
        <w:rPr>
          <w:sz w:val="16"/>
          <w:szCs w:val="16"/>
        </w:rPr>
        <w:t>Salama, Y.; Chennaoui, M.; Mountadar, M.; Rihani, M.; Assobhei, O. (2013). The physicochemical and bacteriological quality and environmental risks of raw sewage rejected in the coast of the city of el jadida (morocco). Carpathian Journal of Earth and Environmental Sciences 8 (2)39-48. URL:https://www.scopus.com/inward/record.uri?eid=2-s2.0-84878186389&amp;partnerID=40&amp;md5=e4698cc12e2fcd522a70764eae1b05bd [Not a recreational water quality study].</w:t>
      </w:r>
    </w:p>
    <w:p w14:paraId="1E00D44A" w14:textId="34F7D946" w:rsidR="00197A0E" w:rsidRPr="00197A0E" w:rsidRDefault="00992883" w:rsidP="00197A0E">
      <w:pPr>
        <w:spacing w:before="0" w:line="240" w:lineRule="auto"/>
        <w:ind w:left="720" w:hanging="720"/>
        <w:rPr>
          <w:sz w:val="16"/>
          <w:szCs w:val="16"/>
        </w:rPr>
      </w:pPr>
      <w:r w:rsidRPr="00197A0E">
        <w:rPr>
          <w:sz w:val="16"/>
          <w:szCs w:val="16"/>
        </w:rPr>
        <w:t>Salerno, Damian Walter (2013). Microbial Source Tracking of Escherichia coli in Cassadaga Lake. [Not a recreational water quality study].</w:t>
      </w:r>
    </w:p>
    <w:p w14:paraId="20DCDB66" w14:textId="23572454" w:rsidR="00197A0E" w:rsidRPr="00197A0E" w:rsidRDefault="00992883" w:rsidP="00197A0E">
      <w:pPr>
        <w:spacing w:before="0" w:line="240" w:lineRule="auto"/>
        <w:ind w:left="720" w:hanging="720"/>
        <w:rPr>
          <w:sz w:val="16"/>
          <w:szCs w:val="16"/>
        </w:rPr>
      </w:pPr>
      <w:r w:rsidRPr="00197A0E">
        <w:rPr>
          <w:sz w:val="16"/>
          <w:szCs w:val="16"/>
        </w:rPr>
        <w:t>Salerno, J.; Gillis, P. L.; Khan, H.; Burton, E.; Deeth, L. E.; Bennett, C. J.; Sibley, P. K.; Prosser, R. S. (2020). Sensitivity of larval and juvenile freshwater mussels (unionidae) to ammonia, chloride, copper, potassium, and selected binary chemical mixtures. Environmental Pollution 256</w:t>
      </w:r>
      <w:r w:rsidR="00844029">
        <w:rPr>
          <w:sz w:val="16"/>
          <w:szCs w:val="16"/>
        </w:rPr>
        <w:t>:</w:t>
      </w:r>
      <w:r w:rsidRPr="00197A0E">
        <w:rPr>
          <w:sz w:val="16"/>
          <w:szCs w:val="16"/>
        </w:rPr>
        <w:t xml:space="preserve"> 113398. DOI:10.1016/j.envpol.2019.113398 [Not a recreational water quality study].</w:t>
      </w:r>
    </w:p>
    <w:p w14:paraId="53D99A97" w14:textId="61197272" w:rsidR="00197A0E" w:rsidRPr="00197A0E" w:rsidRDefault="00992883" w:rsidP="00197A0E">
      <w:pPr>
        <w:spacing w:before="0" w:line="240" w:lineRule="auto"/>
        <w:ind w:left="720" w:hanging="720"/>
        <w:rPr>
          <w:sz w:val="16"/>
          <w:szCs w:val="16"/>
        </w:rPr>
      </w:pPr>
      <w:r w:rsidRPr="00197A0E">
        <w:rPr>
          <w:sz w:val="16"/>
          <w:szCs w:val="16"/>
        </w:rPr>
        <w:t>Sales-Ortells, Helena; Medema, Gertjan (2015). Microbial health risks associated with exposure to stormwater in a water plaza. Water research 74</w:t>
      </w:r>
      <w:r w:rsidR="00844029">
        <w:rPr>
          <w:sz w:val="16"/>
          <w:szCs w:val="16"/>
        </w:rPr>
        <w:t xml:space="preserve">: </w:t>
      </w:r>
      <w:r w:rsidRPr="00197A0E">
        <w:rPr>
          <w:sz w:val="16"/>
          <w:szCs w:val="16"/>
        </w:rPr>
        <w:t>34-46. ISSN:0043-1354 [Not a recreational water quality study].</w:t>
      </w:r>
    </w:p>
    <w:p w14:paraId="5E0C7815" w14:textId="77777777" w:rsidR="00197A0E" w:rsidRPr="00197A0E" w:rsidRDefault="00992883" w:rsidP="00197A0E">
      <w:pPr>
        <w:spacing w:before="0" w:line="240" w:lineRule="auto"/>
        <w:ind w:left="720" w:hanging="720"/>
        <w:rPr>
          <w:sz w:val="16"/>
          <w:szCs w:val="16"/>
        </w:rPr>
      </w:pPr>
      <w:r w:rsidRPr="00197A0E">
        <w:rPr>
          <w:sz w:val="16"/>
          <w:szCs w:val="16"/>
        </w:rPr>
        <w:t>Sales-Ortells, Helena; Medema, Gertjan (2014). Screening-level microbial risk assessment of urban water locations: a tool for prioritization. Environmental science &amp; technology 48(16)9780-9789. ISSN:0013-936X [Not a recreational water quality study].</w:t>
      </w:r>
    </w:p>
    <w:p w14:paraId="1F67A6AE" w14:textId="77777777" w:rsidR="00197A0E" w:rsidRPr="00197A0E" w:rsidRDefault="00992883" w:rsidP="00197A0E">
      <w:pPr>
        <w:spacing w:before="0" w:line="240" w:lineRule="auto"/>
        <w:ind w:left="720" w:hanging="720"/>
        <w:rPr>
          <w:sz w:val="16"/>
          <w:szCs w:val="16"/>
        </w:rPr>
      </w:pPr>
      <w:r w:rsidRPr="00197A0E">
        <w:rPr>
          <w:sz w:val="16"/>
          <w:szCs w:val="16"/>
        </w:rPr>
        <w:t>Salgado, V. C. L.; Luiz, R. R.; Boechat, N.; Schorr, B. C.; Leão, I. S.; Nunes, T.; Zaltman, C. (2017). Crohn's disease environmental factors in the developing world: A case-control study in a statewide catchment area in Brazil. World Journal of Gastroenterology 23 (30)5549-5556. DOI:10.3748/wjg.v23.i30.5549 [Not a recreational water quality study].</w:t>
      </w:r>
    </w:p>
    <w:p w14:paraId="66722E03" w14:textId="77777777" w:rsidR="00197A0E" w:rsidRPr="00197A0E" w:rsidRDefault="00992883" w:rsidP="00197A0E">
      <w:pPr>
        <w:spacing w:before="0" w:line="240" w:lineRule="auto"/>
        <w:ind w:left="720" w:hanging="720"/>
        <w:rPr>
          <w:sz w:val="16"/>
          <w:szCs w:val="16"/>
        </w:rPr>
      </w:pPr>
      <w:r w:rsidRPr="00197A0E">
        <w:rPr>
          <w:sz w:val="16"/>
          <w:szCs w:val="16"/>
        </w:rPr>
        <w:t>Salgot, M; Huertas, E; Weber, S; Dott, W; Hollender, J (2006). Wastewater reuse and risk: definition of key objectives. Desalination 187(43891)29-40. ISSN:0011-9164 [Not a recreational water quality study].</w:t>
      </w:r>
    </w:p>
    <w:p w14:paraId="455C09E6" w14:textId="77777777" w:rsidR="00197A0E" w:rsidRPr="00197A0E" w:rsidRDefault="00992883" w:rsidP="00197A0E">
      <w:pPr>
        <w:spacing w:before="0" w:line="240" w:lineRule="auto"/>
        <w:ind w:left="720" w:hanging="720"/>
        <w:rPr>
          <w:sz w:val="16"/>
          <w:szCs w:val="16"/>
        </w:rPr>
      </w:pPr>
      <w:r w:rsidRPr="00197A0E">
        <w:rPr>
          <w:sz w:val="16"/>
          <w:szCs w:val="16"/>
        </w:rPr>
        <w:t>Salim, N.; Schindler, T.; Abdul, U.; Rothen, J.; Genton, B.; Lweno, O.; Mohammed, A. S.; Masimba, J.; Kwaba, D.; Abdulla, S.; Tanner, M.; Daubenberger, C.; Knopp, S. (2014). Enterobiasis and strongyloidiasis and associated co-infections and morbidity markers in infants, preschool- and school-aged children from rural coastal Tanzania: A cross-sectional study. BMC Infectious Diseases 14 (1). DOI:10.1186/s12879-014-0644-7 [Not a recreational water quality study].</w:t>
      </w:r>
    </w:p>
    <w:p w14:paraId="76F48A1A" w14:textId="77777777" w:rsidR="00197A0E" w:rsidRPr="00197A0E" w:rsidRDefault="00992883" w:rsidP="00197A0E">
      <w:pPr>
        <w:spacing w:before="0" w:line="240" w:lineRule="auto"/>
        <w:ind w:left="720" w:hanging="720"/>
        <w:rPr>
          <w:sz w:val="16"/>
          <w:szCs w:val="16"/>
        </w:rPr>
      </w:pPr>
      <w:r w:rsidRPr="00197A0E">
        <w:rPr>
          <w:sz w:val="16"/>
          <w:szCs w:val="16"/>
        </w:rPr>
        <w:t>Salomoni, S. E.; Rocha, O.; Callegaro, V. L.; Lobo, E. A. (2006). Epilithic diatoms as indicators of water quality in the Gravataí river, Rio Grande do Sul, Brazil. Hydrobiologia 559 (1)233-246. DOI:10.1007/s10750-005-9012-3 [Not a recreational water quality study].</w:t>
      </w:r>
    </w:p>
    <w:p w14:paraId="1E630793" w14:textId="77777777" w:rsidR="00197A0E" w:rsidRPr="00197A0E" w:rsidRDefault="00992883" w:rsidP="00197A0E">
      <w:pPr>
        <w:spacing w:before="0" w:line="240" w:lineRule="auto"/>
        <w:ind w:left="720" w:hanging="720"/>
        <w:rPr>
          <w:sz w:val="16"/>
          <w:szCs w:val="16"/>
        </w:rPr>
      </w:pPr>
      <w:r w:rsidRPr="00197A0E">
        <w:rPr>
          <w:sz w:val="16"/>
          <w:szCs w:val="16"/>
        </w:rPr>
        <w:t>Salwa, A. (2008). Evaluation of the epidemiological situation of Aujeszky's disease in the Gdańsk coast area in 1987-2006. Medycyna Weterynaryjna 64 (9)1118-1121. URL:https://www.scopus.com/inward/record.uri?eid=2-s2.0-53049093884&amp;partnerID=40&amp;md5=6d54eadda9126e364afc97104a1689db [Not a recreational water quality study].</w:t>
      </w:r>
    </w:p>
    <w:p w14:paraId="58265D41" w14:textId="77777777" w:rsidR="00197A0E" w:rsidRPr="00197A0E" w:rsidRDefault="00992883" w:rsidP="00197A0E">
      <w:pPr>
        <w:spacing w:before="0" w:line="240" w:lineRule="auto"/>
        <w:ind w:left="720" w:hanging="720"/>
        <w:rPr>
          <w:sz w:val="16"/>
          <w:szCs w:val="16"/>
        </w:rPr>
      </w:pPr>
      <w:r w:rsidRPr="00197A0E">
        <w:rPr>
          <w:sz w:val="16"/>
          <w:szCs w:val="16"/>
        </w:rPr>
        <w:t>Samadder, S. R.; Ziegler, P.; Murphy, T. M.; Holden, N. M. (2010). Spatial distribution of risk factors for Cryptosporidium Spp. transport in an Irish catchment. Water Environment Research 82 (8)750-758. DOI:10.2175/106143010X12609736966649 [Not a recreational water quality study].</w:t>
      </w:r>
    </w:p>
    <w:p w14:paraId="52D4720F" w14:textId="284867A4" w:rsidR="00197A0E" w:rsidRPr="00197A0E" w:rsidRDefault="00992883" w:rsidP="00197A0E">
      <w:pPr>
        <w:spacing w:before="0" w:line="240" w:lineRule="auto"/>
        <w:ind w:left="720" w:hanging="720"/>
        <w:rPr>
          <w:sz w:val="16"/>
          <w:szCs w:val="16"/>
        </w:rPr>
      </w:pPr>
      <w:r w:rsidRPr="00197A0E">
        <w:rPr>
          <w:sz w:val="16"/>
          <w:szCs w:val="16"/>
        </w:rPr>
        <w:t>Sanawar, Huma; Xiong, Yanghui; Alam, Aftab; Croue, Jean-Philippe; Hong, Pei-Ying (2017). Chlorination or monochloramination: Balancing the regulated trihalomethane formation and microbial inactivation in marine aquaculture waters. Aquaculture 480</w:t>
      </w:r>
      <w:r w:rsidR="00844029">
        <w:rPr>
          <w:sz w:val="16"/>
          <w:szCs w:val="16"/>
        </w:rPr>
        <w:t>:</w:t>
      </w:r>
      <w:r w:rsidRPr="00197A0E">
        <w:rPr>
          <w:sz w:val="16"/>
          <w:szCs w:val="16"/>
        </w:rPr>
        <w:t xml:space="preserve"> 94-102. DOI:10.1016/j.aquaculture.2017.08.014 [Not a recreational water quality study].</w:t>
      </w:r>
    </w:p>
    <w:p w14:paraId="3B28956C" w14:textId="7CBCCB74" w:rsidR="00197A0E" w:rsidRPr="00197A0E" w:rsidRDefault="00992883" w:rsidP="00197A0E">
      <w:pPr>
        <w:spacing w:before="0" w:line="240" w:lineRule="auto"/>
        <w:ind w:left="720" w:hanging="720"/>
        <w:rPr>
          <w:sz w:val="16"/>
          <w:szCs w:val="16"/>
        </w:rPr>
      </w:pPr>
      <w:r w:rsidRPr="00197A0E">
        <w:rPr>
          <w:sz w:val="16"/>
          <w:szCs w:val="16"/>
        </w:rPr>
        <w:t>Sánchez Moreno, H.; Bolívar-Anillo, H. J.; Soto-Varela, Z. E.; Aranguren, Y.; Gonzaléz, C. P.; Villate Daza, D. A.; Anfuso, G. (2019). Microbiological water quality and sources of contamination along the coast of the Department of Atlántico (Caribbean Sea of Colombia). Preliminary results. Marine Pollution Bulletin 142</w:t>
      </w:r>
      <w:r w:rsidR="00844029">
        <w:rPr>
          <w:sz w:val="16"/>
          <w:szCs w:val="16"/>
        </w:rPr>
        <w:t>:</w:t>
      </w:r>
      <w:r w:rsidRPr="00197A0E">
        <w:rPr>
          <w:sz w:val="16"/>
          <w:szCs w:val="16"/>
        </w:rPr>
        <w:t xml:space="preserve"> 303-308. DOI:10.1016/j.marpolbul.2019.03.054 [Not a recreational water quality study].</w:t>
      </w:r>
    </w:p>
    <w:p w14:paraId="1EF92043" w14:textId="77777777" w:rsidR="00197A0E" w:rsidRPr="00197A0E" w:rsidRDefault="00992883" w:rsidP="00197A0E">
      <w:pPr>
        <w:spacing w:before="0" w:line="240" w:lineRule="auto"/>
        <w:ind w:left="720" w:hanging="720"/>
        <w:rPr>
          <w:sz w:val="16"/>
          <w:szCs w:val="16"/>
        </w:rPr>
      </w:pPr>
      <w:r w:rsidRPr="00197A0E">
        <w:rPr>
          <w:sz w:val="16"/>
          <w:szCs w:val="16"/>
        </w:rPr>
        <w:t>Sanchez, L.; Carney, A. S.; Esterman, A.; Sparrow, K.; Turner, D. (2019). Does access to saltwater swimming pools reduce ear pathology and hearing loss in school children of remote arid zone aboriginal communities? A prospective 3-year cohort study. Clinical Otolaryngology 44 (5)736-742. DOI:10.1111/coa.13364 [Not a recreational water quality study].</w:t>
      </w:r>
    </w:p>
    <w:p w14:paraId="56575D84" w14:textId="71D608EA" w:rsidR="00197A0E" w:rsidRPr="00197A0E" w:rsidRDefault="00992883" w:rsidP="00197A0E">
      <w:pPr>
        <w:spacing w:before="0" w:line="240" w:lineRule="auto"/>
        <w:ind w:left="720" w:hanging="720"/>
        <w:rPr>
          <w:sz w:val="16"/>
          <w:szCs w:val="16"/>
        </w:rPr>
      </w:pPr>
      <w:r w:rsidRPr="00197A0E">
        <w:rPr>
          <w:sz w:val="16"/>
          <w:szCs w:val="16"/>
        </w:rPr>
        <w:t>Sánchez-Alfonso, A. C.; Venegas, C.; Díez, H.; Méndez, J.; Blanch, A. R.; Jofre, J.; Campos, C. (2020). Microbial indicators and molecular markers used to differentiate the source of faecal pollution in the Bogotá River (Colombia). International Journal of Hygiene and Environmental Health 225. DOI:10.1016/j.ijheh.2020.113450 [Not a recreational water quality study].</w:t>
      </w:r>
    </w:p>
    <w:p w14:paraId="70AB6D1D" w14:textId="77777777" w:rsidR="00197A0E" w:rsidRPr="00197A0E" w:rsidRDefault="00992883" w:rsidP="00197A0E">
      <w:pPr>
        <w:spacing w:before="0" w:line="240" w:lineRule="auto"/>
        <w:ind w:left="720" w:hanging="720"/>
        <w:rPr>
          <w:sz w:val="16"/>
          <w:szCs w:val="16"/>
        </w:rPr>
      </w:pPr>
      <w:r w:rsidRPr="00197A0E">
        <w:rPr>
          <w:sz w:val="16"/>
          <w:szCs w:val="16"/>
        </w:rPr>
        <w:t>Sánchez-Sarmiento, A. M.; Carvalho, V. L.; Díaz-Delgado, J.; Ressio, R. A.; Fernandes, N. C. C. A.; Guerra, J. M.; Sacristán, C.; Groch, K. R.; Silvestre-Perez, N.; Ferreira-Machado, E.; Costa-Silva, S.; Navas-Suárez, P.; Meirelles, A. C. O.; Favero, C.; Marigo, J.; Bertozzi, C. P.; Colosio, A. C.; Marcondes, M. C. C.; Cremer, M. J.; dos Santos Silva, N.; Ferreira Neto, J. S.; Keid, L. B.; Soares, R.; Sierra, E.; Fernández, A.; Catão-Dias, J. L. (2019). Molecular, serological, pathological, immunohistochemical and microbiological investigation of Brucella spp. in marine mammals of Brazil reveals new cetacean hosts. Transboundary and Emerging Diseases 66 (4)1674-1692. DOI:10.1111/tbed.13203 [Not a recreational water quality study].</w:t>
      </w:r>
    </w:p>
    <w:p w14:paraId="7B85DB68" w14:textId="77777777" w:rsidR="00197A0E" w:rsidRPr="00197A0E" w:rsidRDefault="00992883" w:rsidP="00197A0E">
      <w:pPr>
        <w:spacing w:before="0" w:line="240" w:lineRule="auto"/>
        <w:ind w:left="720" w:hanging="720"/>
        <w:rPr>
          <w:sz w:val="16"/>
          <w:szCs w:val="16"/>
        </w:rPr>
      </w:pPr>
      <w:r w:rsidRPr="00197A0E">
        <w:rPr>
          <w:sz w:val="16"/>
          <w:szCs w:val="16"/>
        </w:rPr>
        <w:t>Sanders, B. F.; Arega, F.; Sutula, M. (2005). Modeling the dry-weather tidal cycling of fecal indicator bacteria in surface waters of an intertidal wetland. Water Research 39 (14)3394-3408. DOI:10.1016/j.watres.2005.06.004 [Not a recreational water quality study].</w:t>
      </w:r>
    </w:p>
    <w:p w14:paraId="593F17F2" w14:textId="77777777" w:rsidR="00197A0E" w:rsidRPr="00197A0E" w:rsidRDefault="00992883" w:rsidP="00197A0E">
      <w:pPr>
        <w:spacing w:before="0" w:line="240" w:lineRule="auto"/>
        <w:ind w:left="720" w:hanging="720"/>
        <w:rPr>
          <w:sz w:val="16"/>
          <w:szCs w:val="16"/>
        </w:rPr>
      </w:pPr>
      <w:r w:rsidRPr="00197A0E">
        <w:rPr>
          <w:sz w:val="16"/>
          <w:szCs w:val="16"/>
        </w:rPr>
        <w:t>Sandford, R. C.; Bol, R.; Worsfold, P. J. (2010). In situ determination of dissolved organic carbon in freshwaters using a reagentless UV sensor. Journal of Environmental Monitoring 12 (9)1678-1683. DOI:10.1039/c0em00060d [Not a recreational water quality study].</w:t>
      </w:r>
    </w:p>
    <w:p w14:paraId="64867FCB" w14:textId="3B20E8E0" w:rsidR="00197A0E" w:rsidRPr="00197A0E" w:rsidRDefault="00992883" w:rsidP="00197A0E">
      <w:pPr>
        <w:spacing w:before="0" w:line="240" w:lineRule="auto"/>
        <w:ind w:left="720" w:hanging="720"/>
        <w:rPr>
          <w:sz w:val="16"/>
          <w:szCs w:val="16"/>
        </w:rPr>
      </w:pPr>
      <w:r w:rsidRPr="00197A0E">
        <w:rPr>
          <w:sz w:val="16"/>
          <w:szCs w:val="16"/>
        </w:rPr>
        <w:t>Sanford, E. K.; Wooten, J. M. (2006). City of myrtle beach stormwater management master plan and final design for upgrade and replacement of beach outfalls.  211 40854</w:t>
      </w:r>
      <w:r w:rsidR="00844029">
        <w:rPr>
          <w:sz w:val="16"/>
          <w:szCs w:val="16"/>
        </w:rPr>
        <w:t>:</w:t>
      </w:r>
      <w:r w:rsidRPr="00197A0E">
        <w:rPr>
          <w:sz w:val="16"/>
          <w:szCs w:val="16"/>
        </w:rPr>
        <w:t xml:space="preserve"> 65. DOI:10.1061/40854(211)65 [Not a recreational water quality study].</w:t>
      </w:r>
    </w:p>
    <w:p w14:paraId="16E189A2" w14:textId="77777777" w:rsidR="00197A0E" w:rsidRPr="00197A0E" w:rsidRDefault="00992883" w:rsidP="00197A0E">
      <w:pPr>
        <w:spacing w:before="0" w:line="240" w:lineRule="auto"/>
        <w:ind w:left="720" w:hanging="720"/>
        <w:rPr>
          <w:sz w:val="16"/>
          <w:szCs w:val="16"/>
        </w:rPr>
      </w:pPr>
      <w:r w:rsidRPr="00197A0E">
        <w:rPr>
          <w:sz w:val="16"/>
          <w:szCs w:val="16"/>
        </w:rPr>
        <w:t>Sanneh, B.; Kebbeh, A.; Jallow, H. S.; Camara, Y.; Mwamakamba, L. W.; Ceesay, I. F.; Barrow, E.; Sowe, F. O.; Sambou, S. M.; Baldeh, I.; Jallow, A.; Raul, M. A. J.; Andremont, A. (2018). Prevalence and risk factors for faecal carriage of Extended Spectrum β-lactamase producing Enterobacteriaceae among food handlers in lower basic schools in West coast region of the Gambia. PLoS ONE 13 (8). DOI:10.1371/journal.pone.0200894 [Not a recreational water quality study].</w:t>
      </w:r>
    </w:p>
    <w:p w14:paraId="6569BB21" w14:textId="77777777" w:rsidR="00197A0E" w:rsidRPr="00197A0E" w:rsidRDefault="00992883" w:rsidP="00197A0E">
      <w:pPr>
        <w:spacing w:before="0" w:line="240" w:lineRule="auto"/>
        <w:ind w:left="720" w:hanging="720"/>
        <w:rPr>
          <w:sz w:val="16"/>
          <w:szCs w:val="16"/>
        </w:rPr>
      </w:pPr>
      <w:r w:rsidRPr="00197A0E">
        <w:rPr>
          <w:sz w:val="16"/>
          <w:szCs w:val="16"/>
        </w:rPr>
        <w:t>Sanogo, M.; Abatih, E.; Thys, E.; Fretin, D.; Berkvens, D.; Saegerman, C. (2012). Risk factors associated with brucellosis seropositivity among cattle in the central savannah-forest area of Ivory Coast. Preventive Veterinary Medicine 107 (43862)51-56. DOI:10.1016/j.prevetmed.2012.05.010 [Not a recreational water quality study].</w:t>
      </w:r>
    </w:p>
    <w:p w14:paraId="243CD26F" w14:textId="77777777" w:rsidR="00197A0E" w:rsidRPr="00197A0E" w:rsidRDefault="00992883" w:rsidP="00197A0E">
      <w:pPr>
        <w:spacing w:before="0" w:line="240" w:lineRule="auto"/>
        <w:ind w:left="720" w:hanging="720"/>
        <w:rPr>
          <w:sz w:val="16"/>
          <w:szCs w:val="16"/>
        </w:rPr>
      </w:pPr>
      <w:r w:rsidRPr="00197A0E">
        <w:rPr>
          <w:sz w:val="16"/>
          <w:szCs w:val="16"/>
        </w:rPr>
        <w:t>Santiago-Rodriguez, Tasha M.; Toranzos, Gary A.; Arce-Nazario, Javier A. (2016). Assessing the microbial quality of a tropical watershed with an urbanization gradient using traditional and alternate fecal indicators. Journal of Water and Health 14 (5)796-807. DOI:10.2166/wh.2016.041 [Not a recreational water quality study].</w:t>
      </w:r>
    </w:p>
    <w:p w14:paraId="4C619FF3" w14:textId="77777777" w:rsidR="00197A0E" w:rsidRPr="00197A0E" w:rsidRDefault="00992883" w:rsidP="00197A0E">
      <w:pPr>
        <w:spacing w:before="0" w:line="240" w:lineRule="auto"/>
        <w:ind w:left="720" w:hanging="720"/>
        <w:rPr>
          <w:sz w:val="16"/>
          <w:szCs w:val="16"/>
        </w:rPr>
      </w:pPr>
      <w:r w:rsidRPr="00197A0E">
        <w:rPr>
          <w:sz w:val="16"/>
          <w:szCs w:val="16"/>
        </w:rPr>
        <w:t>Santo Domingo, Jorge W; Bambic, Dustin G; Edge, Thomas A; Wuertz, Stefan (2007). Quo vadis source tracking? Towards a strategic framework for environmental monitoring of fecal pollution. Water Research 41(16)3539-3552. ISSN:0043-1354 [Not a recreational water quality study].</w:t>
      </w:r>
    </w:p>
    <w:p w14:paraId="58420CE2" w14:textId="7892BA8E" w:rsidR="00197A0E" w:rsidRPr="00197A0E" w:rsidRDefault="00992883" w:rsidP="00197A0E">
      <w:pPr>
        <w:spacing w:before="0" w:line="240" w:lineRule="auto"/>
        <w:ind w:left="720" w:hanging="720"/>
        <w:rPr>
          <w:sz w:val="16"/>
          <w:szCs w:val="16"/>
        </w:rPr>
      </w:pPr>
      <w:r w:rsidRPr="00197A0E">
        <w:rPr>
          <w:sz w:val="16"/>
          <w:szCs w:val="16"/>
        </w:rPr>
        <w:t>Santo Domingo, Jorge W; Rice, Eugene W (2006). Detection of Microbial Water Quality Indicators and Fecal Waterborne Pathogens in Environmental Waters: A Review of Methods, Applications, and Limitations. Encyclopedia of Analytical Chemistry: Applications, Theory and Instrumentation. [Not a recreational water quality study].</w:t>
      </w:r>
    </w:p>
    <w:p w14:paraId="78F5319C" w14:textId="300BC9FB" w:rsidR="00197A0E" w:rsidRPr="00197A0E" w:rsidRDefault="00992883" w:rsidP="00197A0E">
      <w:pPr>
        <w:spacing w:before="0" w:line="240" w:lineRule="auto"/>
        <w:ind w:left="720" w:hanging="720"/>
        <w:rPr>
          <w:sz w:val="16"/>
          <w:szCs w:val="16"/>
        </w:rPr>
      </w:pPr>
      <w:r w:rsidRPr="00197A0E">
        <w:rPr>
          <w:sz w:val="16"/>
          <w:szCs w:val="16"/>
        </w:rPr>
        <w:t>Santos, F.; Almeida, C. M. R.; Ribeiro, I.; Mucha, A. P. (2019). Potential of constructed wetland for the removal of antibiotics and antibiotic resistant bacteria from livestock wastewater. Ecological Engineering 129</w:t>
      </w:r>
      <w:r w:rsidR="00844029">
        <w:rPr>
          <w:sz w:val="16"/>
          <w:szCs w:val="16"/>
        </w:rPr>
        <w:t>:</w:t>
      </w:r>
      <w:r w:rsidRPr="00197A0E">
        <w:rPr>
          <w:sz w:val="16"/>
          <w:szCs w:val="16"/>
        </w:rPr>
        <w:t xml:space="preserve"> 45-53. DOI:10.1016/j.ecoleng.2019.01.007 [Not a recreational water quality study].</w:t>
      </w:r>
    </w:p>
    <w:p w14:paraId="717D2302" w14:textId="77777777" w:rsidR="00197A0E" w:rsidRPr="00197A0E" w:rsidRDefault="00992883" w:rsidP="00197A0E">
      <w:pPr>
        <w:spacing w:before="0" w:line="240" w:lineRule="auto"/>
        <w:ind w:left="720" w:hanging="720"/>
        <w:rPr>
          <w:sz w:val="16"/>
          <w:szCs w:val="16"/>
        </w:rPr>
      </w:pPr>
      <w:r w:rsidRPr="00197A0E">
        <w:rPr>
          <w:sz w:val="16"/>
          <w:szCs w:val="16"/>
        </w:rPr>
        <w:t>Santos, S.; Vilar, V. J. P.; Alves, P.; Boaventura, R. A. R.; Botelho, C. (2013). Water quality in Minho/Miño River (Portugal/Spain). Environmental Monitoring and Assessment 185 (4)3269-3281. DOI:10.1007/s10661-012-2789-4 [Not a recreational water quality study].</w:t>
      </w:r>
    </w:p>
    <w:p w14:paraId="68B4EEF2" w14:textId="77777777" w:rsidR="00197A0E" w:rsidRPr="00197A0E" w:rsidRDefault="00992883" w:rsidP="00197A0E">
      <w:pPr>
        <w:spacing w:before="0" w:line="240" w:lineRule="auto"/>
        <w:ind w:left="720" w:hanging="720"/>
        <w:rPr>
          <w:sz w:val="16"/>
          <w:szCs w:val="16"/>
        </w:rPr>
      </w:pPr>
      <w:r w:rsidRPr="00197A0E">
        <w:rPr>
          <w:sz w:val="16"/>
          <w:szCs w:val="16"/>
        </w:rPr>
        <w:t>Sanya, R. E.; Nkurunungi, G.; Spaans, R. H.; Nampijja, M.; O'Hara, G.; Kizindo, R.; Oduru, G.; Nakawungu, P. K.; Niwagaba, E.; Abayo, E.; Kabagenyi, J.; Zziwa, C.; Tumusiime, J.; Nakazibwe, E.; Kaweesa, J.; Kakooza, F. M.; Akello, M.; Lubyayi, L.; Verweij, J.; Nash, S.; Van Ree, R.; Mpairwe, H.; Tukahebwa, E.; Webb, E. L.; Elliott, A. M.; Sanya, R.; Nampijja, M.; Mpairwe, H.; O'Hara, G.; Nerima, B.; Webb, E.; Spaans, R. H.; Muhangi, L.; Lubyayi, L.; Akurut, H.; Nalukenge, F.; Mirembe, B.; Okello, J.; Owilla, S.; Levin, J.; Nash, S.; Namutebi, M.; Zziwa, C.; Nakazibwe, E.; Tumusiime, J.; Ninsiima, C.; Amongi, S.; Kamukama, G.; Iwala, S.; Akello, F.; Akello, M.; Kizindo, R.; Sewankambo, M.; Nsubuga, D.; Cose, S.; Wammes, L.; Nakawungu, P. K.; Niwagaba, E.; Oduru, G.; Kabami, G.; Abayo, E.; Ssebagala, E.; Kakooza, F. M.; Kabagenyi, J.; Nkurunungi, G.; Nalwoga, A.; Kizito, D.; Tushabe, J. V.; Nassuuna, J.; Verweij, J.; Versteeg, S.; Van Ree, R.; Tumwesige, E.; Mpooya, S.; Abiriga, D.; Walusimbi, R.; Nannozi, V.; Kabonesa, C.; Kaweesa, J.; Tukahebwa, E.; Kizza, M.; Elliott, A. (2019). The Impact of Intensive Versus Standard Anthelminthic Treatment on Allergy-related Outcomes, Helminth Infection Intensity, and Helminth-related Morbidity in Lake Victoria Fishing Communities, Uganda: Results from the LaVIISWA Cluster-randomized Trial. Clinical Infectious Diseases 68 (10)1665-1674. DOI:10.1093/cid/ciy761 [Not a recreational water quality study].</w:t>
      </w:r>
    </w:p>
    <w:p w14:paraId="003FB76C" w14:textId="77777777" w:rsidR="00197A0E" w:rsidRPr="00197A0E" w:rsidRDefault="00992883" w:rsidP="00197A0E">
      <w:pPr>
        <w:spacing w:before="0" w:line="240" w:lineRule="auto"/>
        <w:ind w:left="720" w:hanging="720"/>
        <w:rPr>
          <w:sz w:val="16"/>
          <w:szCs w:val="16"/>
        </w:rPr>
      </w:pPr>
      <w:r w:rsidRPr="00197A0E">
        <w:rPr>
          <w:sz w:val="16"/>
          <w:szCs w:val="16"/>
        </w:rPr>
        <w:t>Saravanan, Manoharan; Nam, Sang-Eun; Rhee, Jae-Sung (2019). Endosulfan Induces Embryotoxicity in the Marine Medaka Oryzias javanicus. Toxicology and Environmental Health Sciences 11 (1)19-26. DOI:10.1007/s13530-019-0384-6 [Not a recreational water quality study].</w:t>
      </w:r>
    </w:p>
    <w:p w14:paraId="276C673A" w14:textId="4F506758" w:rsidR="00197A0E" w:rsidRPr="00197A0E" w:rsidRDefault="00992883" w:rsidP="00197A0E">
      <w:pPr>
        <w:spacing w:before="0" w:line="240" w:lineRule="auto"/>
        <w:ind w:left="720" w:hanging="720"/>
        <w:rPr>
          <w:sz w:val="16"/>
          <w:szCs w:val="16"/>
        </w:rPr>
      </w:pPr>
      <w:r w:rsidRPr="00197A0E">
        <w:rPr>
          <w:sz w:val="16"/>
          <w:szCs w:val="16"/>
        </w:rPr>
        <w:t>Sarria-Villa, R.; Ocampo-Duque, W.; Páez, M.; Schuhmacher, M. (2016). Presence of PAHs in water and sediments of the Colombian Cauca River during heavy rain episodes, and implications for risk assessment. Science of the Total Environment 540</w:t>
      </w:r>
      <w:r w:rsidR="00844029">
        <w:rPr>
          <w:sz w:val="16"/>
          <w:szCs w:val="16"/>
        </w:rPr>
        <w:t>:</w:t>
      </w:r>
      <w:r w:rsidRPr="00197A0E">
        <w:rPr>
          <w:sz w:val="16"/>
          <w:szCs w:val="16"/>
        </w:rPr>
        <w:t xml:space="preserve"> 455-465. DOI:10.1016/j.scitotenv.2015.07.020 [Not a recreational water quality study].</w:t>
      </w:r>
    </w:p>
    <w:p w14:paraId="04C0F05F" w14:textId="77777777" w:rsidR="00197A0E" w:rsidRPr="00197A0E" w:rsidRDefault="00992883" w:rsidP="00197A0E">
      <w:pPr>
        <w:spacing w:before="0" w:line="240" w:lineRule="auto"/>
        <w:ind w:left="720" w:hanging="720"/>
        <w:rPr>
          <w:sz w:val="16"/>
          <w:szCs w:val="16"/>
        </w:rPr>
      </w:pPr>
      <w:r w:rsidRPr="00197A0E">
        <w:rPr>
          <w:sz w:val="16"/>
          <w:szCs w:val="16"/>
        </w:rPr>
        <w:t>Sarró, M. I.; García, A. M.; Moreno, D. A.; Montero, F. (2007). Development and characterization of biofilms on stainless steel and titanium in spent nuclear fuel pools. Journal of Industrial Microbiology and Biotechnology 34 (6)433-441. DOI:10.1007/s10295-007-0215-7 [Not a recreational water quality study].</w:t>
      </w:r>
    </w:p>
    <w:p w14:paraId="78D21545" w14:textId="5A99678B" w:rsidR="00197A0E" w:rsidRPr="00197A0E" w:rsidRDefault="00992883" w:rsidP="00197A0E">
      <w:pPr>
        <w:spacing w:before="0" w:line="240" w:lineRule="auto"/>
        <w:ind w:left="720" w:hanging="720"/>
        <w:rPr>
          <w:sz w:val="16"/>
          <w:szCs w:val="16"/>
        </w:rPr>
      </w:pPr>
      <w:r w:rsidRPr="00197A0E">
        <w:rPr>
          <w:sz w:val="16"/>
          <w:szCs w:val="16"/>
        </w:rPr>
        <w:t>Sasi, S.; Rayaroth, M. P.; Aravindakumar, C. T.; Aravind, U. K. (2020). Occurrence, distribution and removal of organic micro-pollutants in a low saline water body. Science of the Total Environment 749. DOI:10.1016/j.scitotenv.2020.141319 [Not a recreational water quality study].</w:t>
      </w:r>
    </w:p>
    <w:p w14:paraId="2E86F114" w14:textId="77777777" w:rsidR="00197A0E" w:rsidRPr="00197A0E" w:rsidRDefault="00992883" w:rsidP="00197A0E">
      <w:pPr>
        <w:spacing w:before="0" w:line="240" w:lineRule="auto"/>
        <w:ind w:left="720" w:hanging="720"/>
        <w:rPr>
          <w:sz w:val="16"/>
          <w:szCs w:val="16"/>
        </w:rPr>
      </w:pPr>
      <w:r w:rsidRPr="00197A0E">
        <w:rPr>
          <w:sz w:val="16"/>
          <w:szCs w:val="16"/>
        </w:rPr>
        <w:t>Sassi, P. G. P.; Calixto, C. D.; da Silva Santana, J. K.; Sassi, R.; Costa Sassi, C. F.; Abrahão, R. (2017). Cultivation of freshwater microalgae in biodiesel wash water. Environmental Science and Pollution Research 24 (22)18332-18340. DOI:10.1007/s11356-017-9351-4 [Not a recreational water quality study].</w:t>
      </w:r>
    </w:p>
    <w:p w14:paraId="09DB4D3B" w14:textId="4A2631C3" w:rsidR="00197A0E" w:rsidRPr="00197A0E" w:rsidRDefault="00992883" w:rsidP="00197A0E">
      <w:pPr>
        <w:spacing w:before="0" w:line="240" w:lineRule="auto"/>
        <w:ind w:left="720" w:hanging="720"/>
        <w:rPr>
          <w:sz w:val="16"/>
          <w:szCs w:val="16"/>
        </w:rPr>
      </w:pPr>
      <w:r w:rsidRPr="00197A0E">
        <w:rPr>
          <w:sz w:val="16"/>
          <w:szCs w:val="16"/>
        </w:rPr>
        <w:t>Sato, M. I. Z.; Galvani, A. T.; Padula, J. A.; Nardocci, A. C.; Lauretto, M. D. S.; Razzolini, M. T. P.; Hachich, E. M. (2013). Assessing the infection risk of Giardia and Cryptosporidium in public drinking water delivered by surface water systems in Sao Paulo State, Brazil. Science of the Total Environment 442</w:t>
      </w:r>
      <w:r w:rsidR="00844029">
        <w:rPr>
          <w:sz w:val="16"/>
          <w:szCs w:val="16"/>
        </w:rPr>
        <w:t>:</w:t>
      </w:r>
      <w:r w:rsidRPr="00197A0E">
        <w:rPr>
          <w:sz w:val="16"/>
          <w:szCs w:val="16"/>
        </w:rPr>
        <w:t xml:space="preserve"> 389-396. DOI:10.1016/j.scitotenv.2012.09.077 [Not a recreational water quality study].</w:t>
      </w:r>
    </w:p>
    <w:p w14:paraId="3D2E966B" w14:textId="77777777" w:rsidR="00197A0E" w:rsidRPr="00197A0E" w:rsidRDefault="00992883" w:rsidP="00197A0E">
      <w:pPr>
        <w:spacing w:before="0" w:line="240" w:lineRule="auto"/>
        <w:ind w:left="720" w:hanging="720"/>
        <w:rPr>
          <w:sz w:val="16"/>
          <w:szCs w:val="16"/>
        </w:rPr>
      </w:pPr>
      <w:r w:rsidRPr="00197A0E">
        <w:rPr>
          <w:sz w:val="16"/>
          <w:szCs w:val="16"/>
        </w:rPr>
        <w:t>Sato, M. O.; Sato, M.; Yoonuan, T.; Pongvongsa, T.; Sanguankiat, S.; Kounnavong, S.; Maipanich, W.; Chigusa, Y.; Moji, K.; Waikagul, J. (2017). The role of domestic dogs in the transmission of zoonotic helminthes in a rural area of Mekong river basin. Acta Parasitologica 62 (2)393-400. DOI:10.1515/ap-2017-0047 [Not a recreational water quality study].</w:t>
      </w:r>
    </w:p>
    <w:p w14:paraId="3F4D5360" w14:textId="77777777" w:rsidR="00197A0E" w:rsidRPr="00197A0E" w:rsidRDefault="00992883" w:rsidP="00197A0E">
      <w:pPr>
        <w:spacing w:before="0" w:line="240" w:lineRule="auto"/>
        <w:ind w:left="720" w:hanging="720"/>
        <w:rPr>
          <w:sz w:val="16"/>
          <w:szCs w:val="16"/>
        </w:rPr>
      </w:pPr>
      <w:r w:rsidRPr="00197A0E">
        <w:rPr>
          <w:sz w:val="16"/>
          <w:szCs w:val="16"/>
        </w:rPr>
        <w:t>Saurav, Kumar; Rajakumar, Govindasamy; Kannabiran, Krishnan; Rahuman, Abdul Abdul; Velayutham, Kanayairam; Elango, Gandhi; Kamaraj, Chinnaperumal; Zahir, Abdul Abduz (2013). Larvicidal activity of isolated compound 5-(2,4-dimethylbenzyl) pyrrolidin-2-one from marine Streptomyces VITSVK5 sp against Rhipicephalus (Boophilus) microplus, Anopheles stephensi, and Culex tritaeniorhynchus. Parasitology Research 112 (1)215-226. DOI:10.1007/s00436-011-2682-z [Not a recreational water quality study].</w:t>
      </w:r>
    </w:p>
    <w:p w14:paraId="14844ED0" w14:textId="77777777" w:rsidR="00197A0E" w:rsidRPr="00197A0E" w:rsidRDefault="00992883" w:rsidP="00197A0E">
      <w:pPr>
        <w:spacing w:before="0" w:line="240" w:lineRule="auto"/>
        <w:ind w:left="720" w:hanging="720"/>
        <w:rPr>
          <w:sz w:val="16"/>
          <w:szCs w:val="16"/>
        </w:rPr>
      </w:pPr>
      <w:r w:rsidRPr="00197A0E">
        <w:rPr>
          <w:sz w:val="16"/>
          <w:szCs w:val="16"/>
        </w:rPr>
        <w:t>Sawabe, T.; Suda, W.; Ohshima, K.; Hattori, M.; Sawabe, T. (2016). First microbiota assessments of children's paddling pool waters evaluated using 16S rRNA gene-based metagenome analysis. Journal of Infection and Public Health 9 (3)362-365. DOI:10.1016/j.jiph.2015.11.008 [Not a recreational water quality study].</w:t>
      </w:r>
    </w:p>
    <w:p w14:paraId="32D0393C" w14:textId="77777777" w:rsidR="00197A0E" w:rsidRPr="00197A0E" w:rsidRDefault="00992883" w:rsidP="00197A0E">
      <w:pPr>
        <w:spacing w:before="0" w:line="240" w:lineRule="auto"/>
        <w:ind w:left="720" w:hanging="720"/>
        <w:rPr>
          <w:sz w:val="16"/>
          <w:szCs w:val="16"/>
        </w:rPr>
      </w:pPr>
      <w:r w:rsidRPr="00197A0E">
        <w:rPr>
          <w:sz w:val="16"/>
          <w:szCs w:val="16"/>
        </w:rPr>
        <w:t>Sayah, R. S.; Kaneene, J. B.; Johnson, Y.; Miller, R. (2005). Patterns of antimicrobial resistance observed in Escherichia coli isolates obtained from domestic- and wild-animal fecal samples, human septage, and surface water. Applied and Environmental Microbiology 71 (3)1394-1404. DOI:10.1128/AEM.71.3.1394-1404.2005 [Not a recreational water quality study].</w:t>
      </w:r>
    </w:p>
    <w:p w14:paraId="79308B0F" w14:textId="77777777" w:rsidR="00197A0E" w:rsidRPr="00197A0E" w:rsidRDefault="00992883" w:rsidP="00197A0E">
      <w:pPr>
        <w:spacing w:before="0" w:line="240" w:lineRule="auto"/>
        <w:ind w:left="720" w:hanging="720"/>
        <w:rPr>
          <w:sz w:val="16"/>
          <w:szCs w:val="16"/>
        </w:rPr>
      </w:pPr>
      <w:r w:rsidRPr="00197A0E">
        <w:rPr>
          <w:sz w:val="16"/>
          <w:szCs w:val="16"/>
        </w:rPr>
        <w:t>Schaefer, A. M.; Bossart, G. D.; Harrington, T.; Fair, P. A.; McCarthy, P. J.; Reif, J. S. (2019). Temporal changes in antibiotic resistance among bacteria isolated from common bottlenose dolphins (Tursiops truncatus) in the Indian River Lagoon, Florida, 2003-2015. Aquatic Mammals 45 (5)533-542. DOI:10.1578/AM.45.5.2019.533 [Not a recreational water quality study].</w:t>
      </w:r>
    </w:p>
    <w:p w14:paraId="5653BD9A" w14:textId="77777777" w:rsidR="00197A0E" w:rsidRPr="00197A0E" w:rsidRDefault="00992883" w:rsidP="00197A0E">
      <w:pPr>
        <w:spacing w:before="0" w:line="240" w:lineRule="auto"/>
        <w:ind w:left="720" w:hanging="720"/>
        <w:rPr>
          <w:sz w:val="16"/>
          <w:szCs w:val="16"/>
        </w:rPr>
      </w:pPr>
      <w:r w:rsidRPr="00197A0E">
        <w:rPr>
          <w:sz w:val="16"/>
          <w:szCs w:val="16"/>
        </w:rPr>
        <w:t>Schalk, T.; Marx, C.; Haupt, A.; Kühn, V.; Krebs, P. (2020). Long-Term Effects of Sulfide on Ammonia Oxidation and Nitrite Accumulation in a Seasonally Loaded Vertical Flow Constructed Wetland. Wetlands 40 (2)205-222. DOI:10.1007/s13157-019-01185-4 [Not a recreational water quality study].</w:t>
      </w:r>
    </w:p>
    <w:p w14:paraId="659DA039" w14:textId="77777777" w:rsidR="00197A0E" w:rsidRPr="00197A0E" w:rsidRDefault="00992883" w:rsidP="00197A0E">
      <w:pPr>
        <w:spacing w:before="0" w:line="240" w:lineRule="auto"/>
        <w:ind w:left="720" w:hanging="720"/>
        <w:rPr>
          <w:sz w:val="16"/>
          <w:szCs w:val="16"/>
        </w:rPr>
      </w:pPr>
      <w:r w:rsidRPr="00197A0E">
        <w:rPr>
          <w:sz w:val="16"/>
          <w:szCs w:val="16"/>
        </w:rPr>
        <w:t>Schijven, Jack F.; Teunis, Peter P. M.; Rutjes, Saskia A.; Bouwknegt, Martijn; Husman, Ana Maria de Roda (2011). QMRAspot: A tool for Quantitative Microbial Risk Assessment from surface water to potable water. Water Research 45 (17)5564-5576. DOI:10.1016/j.watres.2011.08.024 [Not a recreational water quality study].</w:t>
      </w:r>
    </w:p>
    <w:p w14:paraId="6B189E65" w14:textId="364FDFC1" w:rsidR="00197A0E" w:rsidRPr="00197A0E" w:rsidRDefault="00992883" w:rsidP="00197A0E">
      <w:pPr>
        <w:spacing w:before="0" w:line="240" w:lineRule="auto"/>
        <w:ind w:left="720" w:hanging="720"/>
        <w:rPr>
          <w:sz w:val="16"/>
          <w:szCs w:val="16"/>
        </w:rPr>
      </w:pPr>
      <w:r w:rsidRPr="00197A0E">
        <w:rPr>
          <w:sz w:val="16"/>
          <w:szCs w:val="16"/>
        </w:rPr>
        <w:t>Schijven, Jack F; de Roda Husman, Ana Maria (2011). Applications of Quantitative Microbial Source Tracking (QMST) and Quantitative Microbial Risk Assessment (QMRA). Microbial Source Tracking: Methods, Applications, and Case Studies 559-583. [Not a recreational water quality study].</w:t>
      </w:r>
    </w:p>
    <w:p w14:paraId="2A8173EA" w14:textId="3147C7C1" w:rsidR="00197A0E" w:rsidRPr="00197A0E" w:rsidRDefault="00992883" w:rsidP="00197A0E">
      <w:pPr>
        <w:spacing w:before="0" w:line="240" w:lineRule="auto"/>
        <w:ind w:left="720" w:hanging="720"/>
        <w:rPr>
          <w:sz w:val="16"/>
          <w:szCs w:val="16"/>
        </w:rPr>
      </w:pPr>
      <w:r w:rsidRPr="00197A0E">
        <w:rPr>
          <w:sz w:val="16"/>
          <w:szCs w:val="16"/>
        </w:rPr>
        <w:t>Schildtknecht, Cara E (2017). Sources and Long-term Trends in Fecal Bacteria Contamination in the Fresh and Marine Waters of the Grand Strand. [Not a recreational water quality study].</w:t>
      </w:r>
    </w:p>
    <w:p w14:paraId="4348AF26" w14:textId="77777777" w:rsidR="00197A0E" w:rsidRPr="00197A0E" w:rsidRDefault="00992883" w:rsidP="00197A0E">
      <w:pPr>
        <w:spacing w:before="0" w:line="240" w:lineRule="auto"/>
        <w:ind w:left="720" w:hanging="720"/>
        <w:rPr>
          <w:sz w:val="16"/>
          <w:szCs w:val="16"/>
        </w:rPr>
      </w:pPr>
      <w:r w:rsidRPr="00197A0E">
        <w:rPr>
          <w:sz w:val="16"/>
          <w:szCs w:val="16"/>
        </w:rPr>
        <w:t>Schmidt, A. C.; Pacheco, T. A.; Barddal, J. E. I.; de Oliveira, A. C. S.; de Aguiar, D. M.; Negreiros, R. L.; Pacheco, R. C. (2018). Seroprevalence, spatial analysis and risk factors of infection with Neospora caninum in cattle in Brazil’s northern pantanal wetland. Revista Brasileira de Parasitologia Veterinaria 27 (4)455-463. DOI:10.1590/s1984-296120180058 [Not a recreational water quality study].</w:t>
      </w:r>
    </w:p>
    <w:p w14:paraId="56742829" w14:textId="5432DA33" w:rsidR="00197A0E" w:rsidRPr="00197A0E" w:rsidRDefault="00992883" w:rsidP="00197A0E">
      <w:pPr>
        <w:spacing w:before="0" w:line="240" w:lineRule="auto"/>
        <w:ind w:left="720" w:hanging="720"/>
        <w:rPr>
          <w:sz w:val="16"/>
          <w:szCs w:val="16"/>
        </w:rPr>
      </w:pPr>
      <w:r w:rsidRPr="00197A0E">
        <w:rPr>
          <w:sz w:val="16"/>
          <w:szCs w:val="16"/>
        </w:rPr>
        <w:t>Schmidt, M. F. (2016). A sustainable and resilient approach to managing flooding, water quality, and ecosystems for rivers and streams. 6</w:t>
      </w:r>
      <w:r w:rsidR="00844029">
        <w:rPr>
          <w:sz w:val="16"/>
          <w:szCs w:val="16"/>
        </w:rPr>
        <w:t>:</w:t>
      </w:r>
      <w:r w:rsidRPr="00197A0E">
        <w:rPr>
          <w:sz w:val="16"/>
          <w:szCs w:val="16"/>
        </w:rPr>
        <w:t xml:space="preserve"> 4807-4816. DOI:10.2175/193864716819713790 [Not a recreational water quality study].</w:t>
      </w:r>
    </w:p>
    <w:p w14:paraId="41358130" w14:textId="4C3C13FF" w:rsidR="00197A0E" w:rsidRPr="00197A0E" w:rsidRDefault="00992883" w:rsidP="00197A0E">
      <w:pPr>
        <w:spacing w:before="0" w:line="240" w:lineRule="auto"/>
        <w:ind w:left="720" w:hanging="720"/>
        <w:rPr>
          <w:sz w:val="16"/>
          <w:szCs w:val="16"/>
        </w:rPr>
      </w:pPr>
      <w:r w:rsidRPr="00197A0E">
        <w:rPr>
          <w:sz w:val="16"/>
          <w:szCs w:val="16"/>
        </w:rPr>
        <w:t>Schmidt, M. F. (2014). Caring for our coastal waters through integrated stormwater management. 10</w:t>
      </w:r>
      <w:r w:rsidR="00844029">
        <w:rPr>
          <w:sz w:val="16"/>
          <w:szCs w:val="16"/>
        </w:rPr>
        <w:t>:</w:t>
      </w:r>
      <w:r w:rsidRPr="00197A0E">
        <w:rPr>
          <w:sz w:val="16"/>
          <w:szCs w:val="16"/>
        </w:rPr>
        <w:t xml:space="preserve"> 3641-3649. DOI:10.2175/193864714815941955 [Not a recreational water quality study].</w:t>
      </w:r>
    </w:p>
    <w:p w14:paraId="3CA9F58A" w14:textId="77777777" w:rsidR="00197A0E" w:rsidRPr="00197A0E" w:rsidRDefault="00992883" w:rsidP="00197A0E">
      <w:pPr>
        <w:spacing w:before="0" w:line="240" w:lineRule="auto"/>
        <w:ind w:left="720" w:hanging="720"/>
        <w:rPr>
          <w:sz w:val="16"/>
          <w:szCs w:val="16"/>
        </w:rPr>
      </w:pPr>
      <w:r w:rsidRPr="00197A0E">
        <w:rPr>
          <w:sz w:val="16"/>
          <w:szCs w:val="16"/>
        </w:rPr>
        <w:t>Schmidt, PJ; Pintar, KDM; Fazil, AM; Flemming, CA; Lanthier, M; Laprade, N; Sunohara, MD; Simhon, A; Thomas, JL; Topp, E (2013). Using Campylobacter spp. and Escherichia coli data and Bayesian microbial risk assessment to examine public health risks in agricultural watersheds under tile drainage management. water research 47(10)3255-3272. ISSN:0043-1354 [Not a recreational water quality study].</w:t>
      </w:r>
    </w:p>
    <w:p w14:paraId="5F3D8693" w14:textId="37D80065" w:rsidR="00197A0E" w:rsidRPr="00197A0E" w:rsidRDefault="00992883" w:rsidP="00197A0E">
      <w:pPr>
        <w:spacing w:before="0" w:line="240" w:lineRule="auto"/>
        <w:ind w:left="720" w:hanging="720"/>
        <w:rPr>
          <w:sz w:val="16"/>
          <w:szCs w:val="16"/>
        </w:rPr>
      </w:pPr>
      <w:r w:rsidRPr="00197A0E">
        <w:rPr>
          <w:sz w:val="16"/>
          <w:szCs w:val="16"/>
        </w:rPr>
        <w:t>Schnurr, R. E. J.; Alboiu, V.; Chaudhary, M.; Corbett, R. A.; Quanz, M. E.; Sankar, K.; Srain, H. S.; Thavarajah, V.; Xanthos, D.; Walker, T. R. (2018). Reducing marine pollution from single-use plastics (SUPs): A review. Marine Pollution Bulletin 137</w:t>
      </w:r>
      <w:r w:rsidR="00844029">
        <w:rPr>
          <w:sz w:val="16"/>
          <w:szCs w:val="16"/>
        </w:rPr>
        <w:t>:</w:t>
      </w:r>
      <w:r w:rsidRPr="00197A0E">
        <w:rPr>
          <w:sz w:val="16"/>
          <w:szCs w:val="16"/>
        </w:rPr>
        <w:t xml:space="preserve"> 157-171. DOI:10.1016/j.marpolbul.2018.10.001 [Not a recreational water quality study].</w:t>
      </w:r>
    </w:p>
    <w:p w14:paraId="56608E44" w14:textId="77777777" w:rsidR="00197A0E" w:rsidRPr="00197A0E" w:rsidRDefault="00992883" w:rsidP="00197A0E">
      <w:pPr>
        <w:spacing w:before="0" w:line="240" w:lineRule="auto"/>
        <w:ind w:left="720" w:hanging="720"/>
        <w:rPr>
          <w:sz w:val="16"/>
          <w:szCs w:val="16"/>
        </w:rPr>
      </w:pPr>
      <w:r w:rsidRPr="00197A0E">
        <w:rPr>
          <w:sz w:val="16"/>
          <w:szCs w:val="16"/>
        </w:rPr>
        <w:t>Schoefer, Yvonne; Zutavern, Anne; Brockow, Inken; Schäfer, Torsten; Krämer, Ursula; Schaaf, Beate; Herbarth, Olf; von Berg, Andrea; Wichmann, H. Erich; Heinrich, Joachim; group, Lisa study (2008). Health risks of early swimming pool attendance. International Journal of Hygiene and Environmental Health 211 (43924)367-373. DOI:10.1016/j.ijheh.2007.08.001 [Not a recreational water quality study].</w:t>
      </w:r>
    </w:p>
    <w:p w14:paraId="513EB0E0" w14:textId="77777777" w:rsidR="00197A0E" w:rsidRPr="00197A0E" w:rsidRDefault="00992883" w:rsidP="00197A0E">
      <w:pPr>
        <w:spacing w:before="0" w:line="240" w:lineRule="auto"/>
        <w:ind w:left="720" w:hanging="720"/>
        <w:rPr>
          <w:sz w:val="16"/>
          <w:szCs w:val="16"/>
        </w:rPr>
      </w:pPr>
      <w:r w:rsidRPr="00197A0E">
        <w:rPr>
          <w:sz w:val="16"/>
          <w:szCs w:val="16"/>
        </w:rPr>
        <w:t>Schoen, M. E.; Small, M. J.; VanBriesen, J. M. (2010). Bayesian model for flow-class dependent distributions of fecal-indicator bacterial concentration in surface waters. Water Research 44 (3)1006-1016. DOI:10.1016/j.watres.2009.10.016 [Not a recreational water quality study].</w:t>
      </w:r>
    </w:p>
    <w:p w14:paraId="6D1469F9" w14:textId="77777777" w:rsidR="00197A0E" w:rsidRPr="00197A0E" w:rsidRDefault="00992883" w:rsidP="00197A0E">
      <w:pPr>
        <w:spacing w:before="0" w:line="240" w:lineRule="auto"/>
        <w:ind w:left="720" w:hanging="720"/>
        <w:rPr>
          <w:sz w:val="16"/>
          <w:szCs w:val="16"/>
        </w:rPr>
      </w:pPr>
      <w:r w:rsidRPr="00197A0E">
        <w:rPr>
          <w:sz w:val="16"/>
          <w:szCs w:val="16"/>
        </w:rPr>
        <w:t>Schönning, Caroline; Westrell, Therese; Axel Stenström, Thor; Arnbjerg-Nielsen, Karsten; Bernt Hasling, Arne; Høibye, Linda; Carlsen, Anders (2007). Microbial risk assessment of local handling and use of human faeces. Journal of water and health 5(1)117-128. ISSN:1477-8920 [Not a recreational water quality study].</w:t>
      </w:r>
    </w:p>
    <w:p w14:paraId="4332652D" w14:textId="77777777" w:rsidR="00197A0E" w:rsidRPr="00197A0E" w:rsidRDefault="00992883" w:rsidP="00197A0E">
      <w:pPr>
        <w:spacing w:before="0" w:line="240" w:lineRule="auto"/>
        <w:ind w:left="720" w:hanging="720"/>
        <w:rPr>
          <w:sz w:val="16"/>
          <w:szCs w:val="16"/>
        </w:rPr>
      </w:pPr>
      <w:r w:rsidRPr="00197A0E">
        <w:rPr>
          <w:sz w:val="16"/>
          <w:szCs w:val="16"/>
        </w:rPr>
        <w:t>Schreiber, C.; Rechenburg, A.; Koch, C.; Christoffels, E.; Claßen, T.; Willkomm, M.; Mertens, F. M.; Brunsch, A.; Herbst, S.; Rind, E.; Kistemann, T. (2016). Two decades of system-based hygienic–microbiological research in Swist river catchment (Germany). Environmental Earth Sciences 75 (21). DOI:10.1007/s12665-016-6100-9 [Not a recreational water quality study].</w:t>
      </w:r>
    </w:p>
    <w:p w14:paraId="7F604297" w14:textId="77777777" w:rsidR="00197A0E" w:rsidRPr="00197A0E" w:rsidRDefault="00992883" w:rsidP="00197A0E">
      <w:pPr>
        <w:spacing w:before="0" w:line="240" w:lineRule="auto"/>
        <w:ind w:left="720" w:hanging="720"/>
        <w:rPr>
          <w:sz w:val="16"/>
          <w:szCs w:val="16"/>
        </w:rPr>
      </w:pPr>
      <w:r w:rsidRPr="00197A0E">
        <w:rPr>
          <w:sz w:val="16"/>
          <w:szCs w:val="16"/>
        </w:rPr>
        <w:t>Schriewer, Alexander; Miller, Woutrina A; Byrne, Barbara A; Miller, Melissa A; Oates, Stori; Conrad, Patricia A; Hardin, Dane; Yang, Hsuan-Hui; Chouicha, Nadira; Melli, Ann (2010). Presence of Bacteroidales as a predictor of pathogens in surface waters of the central California coast. Applied and Environmental Microbiology 76(17)5802-5814. ISSN:0099-2240 [Not a recreational water quality study].</w:t>
      </w:r>
    </w:p>
    <w:p w14:paraId="2AE7937E" w14:textId="77777777" w:rsidR="00197A0E" w:rsidRPr="00197A0E" w:rsidRDefault="00992883" w:rsidP="00197A0E">
      <w:pPr>
        <w:spacing w:before="0" w:line="240" w:lineRule="auto"/>
        <w:ind w:left="720" w:hanging="720"/>
        <w:rPr>
          <w:sz w:val="16"/>
          <w:szCs w:val="16"/>
        </w:rPr>
      </w:pPr>
      <w:r w:rsidRPr="00197A0E">
        <w:rPr>
          <w:sz w:val="16"/>
          <w:szCs w:val="16"/>
        </w:rPr>
        <w:t>Schultz-Fademrecht, C.; Wichern, M.; Horn, H. (2008). The impact of sunlight on inactivation of indicator microorganisms both in river water and benthic biofilms. Water Research 42 (19)4771-4779. DOI:10.1016/j.watres.2008.08.022 [Not a recreational water quality study].</w:t>
      </w:r>
    </w:p>
    <w:p w14:paraId="11120D56" w14:textId="77777777" w:rsidR="00197A0E" w:rsidRPr="00197A0E" w:rsidRDefault="00992883" w:rsidP="00197A0E">
      <w:pPr>
        <w:spacing w:before="0" w:line="240" w:lineRule="auto"/>
        <w:ind w:left="720" w:hanging="720"/>
        <w:rPr>
          <w:sz w:val="16"/>
          <w:szCs w:val="16"/>
        </w:rPr>
      </w:pPr>
      <w:r w:rsidRPr="00197A0E">
        <w:rPr>
          <w:sz w:val="16"/>
          <w:szCs w:val="16"/>
        </w:rPr>
        <w:t>Scott, B.; Chafer, C. J. (2018). The pollution source assessment tool for Sydney's drinking water catchments. Journal of Water Supply: Research and Technology - AQUA 67 (1)44-53. DOI:10.2166/aqua.2017.173 [Not a recreational water quality study].</w:t>
      </w:r>
    </w:p>
    <w:p w14:paraId="7C96576F" w14:textId="77777777" w:rsidR="00197A0E" w:rsidRPr="00197A0E" w:rsidRDefault="00992883" w:rsidP="00197A0E">
      <w:pPr>
        <w:spacing w:before="0" w:line="240" w:lineRule="auto"/>
        <w:ind w:left="720" w:hanging="720"/>
        <w:rPr>
          <w:sz w:val="16"/>
          <w:szCs w:val="16"/>
        </w:rPr>
      </w:pPr>
      <w:r w:rsidRPr="00197A0E">
        <w:rPr>
          <w:sz w:val="16"/>
          <w:szCs w:val="16"/>
        </w:rPr>
        <w:t>Scott, I. (2003). Prevention of drowning in home pools--lessons from Australia. Injury control and safety promotion 10 (4)227-236. DOI:10.1076/icsp.10.4.227.16783 [Not a recreational water quality study].</w:t>
      </w:r>
    </w:p>
    <w:p w14:paraId="2EA52A32" w14:textId="77777777" w:rsidR="00197A0E" w:rsidRPr="00197A0E" w:rsidRDefault="00992883" w:rsidP="00197A0E">
      <w:pPr>
        <w:spacing w:before="0" w:line="240" w:lineRule="auto"/>
        <w:ind w:left="720" w:hanging="720"/>
        <w:rPr>
          <w:sz w:val="16"/>
          <w:szCs w:val="16"/>
        </w:rPr>
      </w:pPr>
      <w:r w:rsidRPr="00197A0E">
        <w:rPr>
          <w:sz w:val="16"/>
          <w:szCs w:val="16"/>
        </w:rPr>
        <w:t>Scott, T. M.; Caren, J.; Nelson, G. R.; Jenkins, T. A.; Lukasik, J. (2004). Tracking sources of fecal pollution in a South Carolina watershed by ribotyping Escherichia coli: A case study. Environmental Forensics 5 (1)15-19. DOI:10.1080/15275920490423999 [Not a recreational water quality study].</w:t>
      </w:r>
    </w:p>
    <w:p w14:paraId="11509729" w14:textId="77777777" w:rsidR="00197A0E" w:rsidRPr="00197A0E" w:rsidRDefault="00992883" w:rsidP="00197A0E">
      <w:pPr>
        <w:spacing w:before="0" w:line="240" w:lineRule="auto"/>
        <w:ind w:left="720" w:hanging="720"/>
        <w:rPr>
          <w:sz w:val="16"/>
          <w:szCs w:val="16"/>
        </w:rPr>
      </w:pPr>
      <w:r w:rsidRPr="00197A0E">
        <w:rPr>
          <w:sz w:val="16"/>
          <w:szCs w:val="16"/>
        </w:rPr>
        <w:t>Seeger, E. M.; Kuschk, P.; Fazekas, H.; Grathwohl, P.; Kaestner, M. (2011). Bioremediation of benzene-, MTBE- and ammonia-contaminated groundwater with pilot-scale constructed wetlands. Environmental Pollution 159 (12)3769-3776. DOI:10.1016/j.envpol.2011.07.019 [Not a recreational water quality study].</w:t>
      </w:r>
    </w:p>
    <w:p w14:paraId="5BC3AEF3" w14:textId="77777777" w:rsidR="00197A0E" w:rsidRPr="00197A0E" w:rsidRDefault="00992883" w:rsidP="00197A0E">
      <w:pPr>
        <w:spacing w:before="0" w:line="240" w:lineRule="auto"/>
        <w:ind w:left="720" w:hanging="720"/>
        <w:rPr>
          <w:sz w:val="16"/>
          <w:szCs w:val="16"/>
        </w:rPr>
      </w:pPr>
      <w:r w:rsidRPr="00197A0E">
        <w:rPr>
          <w:sz w:val="16"/>
          <w:szCs w:val="16"/>
        </w:rPr>
        <w:t>Seidel, Michael; Jurzik, Lars; Brettar, Ingrid; Hoefle, Manfred G.; Griebler, Christian (2016). Microbial and viral pathogens in freshwater: current research aspects studied in Germany. Environmental Earth Sciences 75 (20)1384. DOI:10.1007/s12665-016-6189-x [Not a recreational water quality study].</w:t>
      </w:r>
    </w:p>
    <w:p w14:paraId="7D1B7CCF" w14:textId="7493E599" w:rsidR="00197A0E" w:rsidRPr="00197A0E" w:rsidRDefault="00992883" w:rsidP="00197A0E">
      <w:pPr>
        <w:spacing w:before="0" w:line="240" w:lineRule="auto"/>
        <w:ind w:left="720" w:hanging="720"/>
        <w:rPr>
          <w:sz w:val="16"/>
          <w:szCs w:val="16"/>
        </w:rPr>
      </w:pPr>
      <w:r w:rsidRPr="00197A0E">
        <w:rPr>
          <w:sz w:val="16"/>
          <w:szCs w:val="16"/>
        </w:rPr>
        <w:t>Sellera, Fábio P.; Fernandes, Miriam R.; Moura, Quézia; Souza, Tiago A.; Cerdeira, Louise; Lincopan, Nilton (2017). Draft genome sequence of Enterobacter cloacae ST520 harbouring blaKPC-2, blaCTX-M-15 and blaOXA-17 isolated from coastal waters of the South Atlantic Ocean. Journal of Global Antimicrobial Resistance 10</w:t>
      </w:r>
      <w:r w:rsidR="00844029">
        <w:rPr>
          <w:sz w:val="16"/>
          <w:szCs w:val="16"/>
        </w:rPr>
        <w:t>:</w:t>
      </w:r>
      <w:r w:rsidRPr="00197A0E">
        <w:rPr>
          <w:sz w:val="16"/>
          <w:szCs w:val="16"/>
        </w:rPr>
        <w:t xml:space="preserve"> 279-280. DOI:10.1016/j.jgar.2017.07.017 [Not a recreational water quality study].</w:t>
      </w:r>
    </w:p>
    <w:p w14:paraId="22901DEB" w14:textId="77777777" w:rsidR="00197A0E" w:rsidRPr="00197A0E" w:rsidRDefault="00992883" w:rsidP="00197A0E">
      <w:pPr>
        <w:spacing w:before="0" w:line="240" w:lineRule="auto"/>
        <w:ind w:left="720" w:hanging="720"/>
        <w:rPr>
          <w:sz w:val="16"/>
          <w:szCs w:val="16"/>
        </w:rPr>
      </w:pPr>
      <w:r w:rsidRPr="00197A0E">
        <w:rPr>
          <w:sz w:val="16"/>
          <w:szCs w:val="16"/>
        </w:rPr>
        <w:t>Sepúlveda, M. A.; Muñoz-Zanzi, C.; Rosenfeld, C.; Jara, R.; Pelican, K. M.; Hill, D. (2011). Toxoplasma gondii in feral American minks at the Maullín river, Chile. Veterinary Parasitology 175 (43862)60-65. DOI:10.1016/j.vetpar.2010.09.020 [Not a recreational water quality study].</w:t>
      </w:r>
    </w:p>
    <w:p w14:paraId="0DD878A5" w14:textId="77777777" w:rsidR="00197A0E" w:rsidRPr="00197A0E" w:rsidRDefault="00992883" w:rsidP="00197A0E">
      <w:pPr>
        <w:spacing w:before="0" w:line="240" w:lineRule="auto"/>
        <w:ind w:left="720" w:hanging="720"/>
        <w:rPr>
          <w:sz w:val="16"/>
          <w:szCs w:val="16"/>
        </w:rPr>
      </w:pPr>
      <w:r w:rsidRPr="00197A0E">
        <w:rPr>
          <w:sz w:val="16"/>
          <w:szCs w:val="16"/>
        </w:rPr>
        <w:t>Serafino, L.; Bellia, S.; Ciantia, F.; Grech, O.; Luca, N.; Milana, F.; Bellia, M. (2007). Occupational hazards in management of an experimental constructed wetlands. Giornale Italiano di Medicina del Lavoro ed Ergonomia 29 (3)726-728. URL:https://www.scopus.com/inward/record.uri?eid=2-s2.0-39349085925&amp;partnerID=40&amp;md5=53e3e7e332e995b47e75a0ec1d360b18 [Not a recreational water quality study].</w:t>
      </w:r>
    </w:p>
    <w:p w14:paraId="4499153A" w14:textId="77777777" w:rsidR="00197A0E" w:rsidRPr="00197A0E" w:rsidRDefault="00992883" w:rsidP="00197A0E">
      <w:pPr>
        <w:spacing w:before="0" w:line="240" w:lineRule="auto"/>
        <w:ind w:left="720" w:hanging="720"/>
        <w:rPr>
          <w:sz w:val="16"/>
          <w:szCs w:val="16"/>
        </w:rPr>
      </w:pPr>
      <w:r w:rsidRPr="00197A0E">
        <w:rPr>
          <w:sz w:val="16"/>
          <w:szCs w:val="16"/>
        </w:rPr>
        <w:t>Serpa, D.; Keizer, J. J.; Cassidy, J.; Cuco, A.; Silva, V.; Gonçalves, F.; Cerqueira, M.; Abrantes, N. (2014). Assessment of river water quality using an integrated physicochemical, biological and ecotoxicological approach. Environmental Sciences: Processes and Impacts 16 (6)1434-1444. DOI:10.1039/c3em00488k [Not a recreational water quality study].</w:t>
      </w:r>
    </w:p>
    <w:p w14:paraId="3FD03041" w14:textId="77777777" w:rsidR="00197A0E" w:rsidRPr="00197A0E" w:rsidRDefault="00992883" w:rsidP="00197A0E">
      <w:pPr>
        <w:spacing w:before="0" w:line="240" w:lineRule="auto"/>
        <w:ind w:left="720" w:hanging="720"/>
        <w:rPr>
          <w:sz w:val="16"/>
          <w:szCs w:val="16"/>
        </w:rPr>
      </w:pPr>
      <w:r w:rsidRPr="00197A0E">
        <w:rPr>
          <w:sz w:val="16"/>
          <w:szCs w:val="16"/>
        </w:rPr>
        <w:t>Serrano, Lorimar; DeLorenzo, Marie E. (2008). Water quality and restoration in a coastal subdivision stormwater pond. Journal of Environmental Management 88 (1)43-52. DOI:10.1016/j.jenvman.2007.01.025 [Not a recreational water quality study].</w:t>
      </w:r>
    </w:p>
    <w:p w14:paraId="30D813D1" w14:textId="77777777" w:rsidR="00197A0E" w:rsidRPr="00197A0E" w:rsidRDefault="00992883" w:rsidP="00197A0E">
      <w:pPr>
        <w:spacing w:before="0" w:line="240" w:lineRule="auto"/>
        <w:ind w:left="720" w:hanging="720"/>
        <w:rPr>
          <w:sz w:val="16"/>
          <w:szCs w:val="16"/>
        </w:rPr>
      </w:pPr>
      <w:r w:rsidRPr="00197A0E">
        <w:rPr>
          <w:sz w:val="16"/>
          <w:szCs w:val="16"/>
        </w:rPr>
        <w:t>Seurinck, Sylvie; Verstraete, Willy; Siciliano, Steven D (2005). Microbial source tracking for identification of fecal pollution. Reviews in environmental science and bio/technology 4(43862)19-37. ISSN:1569-1705 [Not a recreational water quality study].</w:t>
      </w:r>
    </w:p>
    <w:p w14:paraId="6C7D0979" w14:textId="77777777" w:rsidR="00197A0E" w:rsidRPr="00197A0E" w:rsidRDefault="00992883" w:rsidP="00197A0E">
      <w:pPr>
        <w:spacing w:before="0" w:line="240" w:lineRule="auto"/>
        <w:ind w:left="720" w:hanging="720"/>
        <w:rPr>
          <w:sz w:val="16"/>
          <w:szCs w:val="16"/>
        </w:rPr>
      </w:pPr>
      <w:r w:rsidRPr="00197A0E">
        <w:rPr>
          <w:sz w:val="16"/>
          <w:szCs w:val="16"/>
        </w:rPr>
        <w:t>Shaheen, M. N. F.; Abd El-Daim, S. E.; Ahmed, N. I.; Elmahdy, E. M. (2020). Environmental monitoring of Aichi virus and human bocavirus in samples from wastewater treatment plant, drain, and River Nile in Egypt. Journal of Water and Health 18 (1)30-37. DOI:10.2166/wh.2019.075 [Not a recreational water quality study].</w:t>
      </w:r>
    </w:p>
    <w:p w14:paraId="13E14AEA" w14:textId="77777777" w:rsidR="00197A0E" w:rsidRPr="00197A0E" w:rsidRDefault="00992883" w:rsidP="00197A0E">
      <w:pPr>
        <w:spacing w:before="0" w:line="240" w:lineRule="auto"/>
        <w:ind w:left="720" w:hanging="720"/>
        <w:rPr>
          <w:sz w:val="16"/>
          <w:szCs w:val="16"/>
        </w:rPr>
      </w:pPr>
      <w:r w:rsidRPr="00197A0E">
        <w:rPr>
          <w:sz w:val="16"/>
          <w:szCs w:val="16"/>
        </w:rPr>
        <w:t>Shahi, D. H.; Eslami, H.; Ehrampoosh, M. H.; Ebrahimi, A.; Ghaneian, M. T.; Ayatollah, S.; Mozayan, M. R. (2013). Comparing the efficiency of Cyperus alternifolius and Phragmites australis in municipal wastewater treatment by subsurface constructed wetland. Pakistan Journal of Biological Sciences 16 (8)379-384. DOI:10.3923/pjbs.2013.379.384 [Not a recreational water quality study].</w:t>
      </w:r>
    </w:p>
    <w:p w14:paraId="4503B279" w14:textId="77777777" w:rsidR="00197A0E" w:rsidRPr="00197A0E" w:rsidRDefault="00992883" w:rsidP="00197A0E">
      <w:pPr>
        <w:spacing w:before="0" w:line="240" w:lineRule="auto"/>
        <w:ind w:left="720" w:hanging="720"/>
        <w:rPr>
          <w:sz w:val="16"/>
          <w:szCs w:val="16"/>
        </w:rPr>
      </w:pPr>
      <w:r w:rsidRPr="00197A0E">
        <w:rPr>
          <w:sz w:val="16"/>
          <w:szCs w:val="16"/>
        </w:rPr>
        <w:t>Shakir, A.; Elbadawey, M. R.; Shields, R. C.; Jakubovics, N. S.; Burgess, J. G. (2012). Removal of biofilms from tracheoesophageal speech valves using a novel marine microbial deoxyribonuclease. Otolaryngology - Head and Neck Surgery (United States) 147 (3)509-514. DOI:10.1177/0194599812442867 [Not a recreational water quality study].</w:t>
      </w:r>
    </w:p>
    <w:p w14:paraId="39E2A007" w14:textId="77777777" w:rsidR="00197A0E" w:rsidRPr="00197A0E" w:rsidRDefault="00992883" w:rsidP="00197A0E">
      <w:pPr>
        <w:spacing w:before="0" w:line="240" w:lineRule="auto"/>
        <w:ind w:left="720" w:hanging="720"/>
        <w:rPr>
          <w:sz w:val="16"/>
          <w:szCs w:val="16"/>
        </w:rPr>
      </w:pPr>
      <w:r w:rsidRPr="00197A0E">
        <w:rPr>
          <w:sz w:val="16"/>
          <w:szCs w:val="16"/>
        </w:rPr>
        <w:t>Shang, L.; Feng, M.; Liu, F.; Xu, X.; Ke, F.; Chen, X.; Li, W. (2015). The establishment of preliminary safety threshold values for cyanobacteria based on periodic variations in different microcystin congeners in Lake Chaohu, China. Environmental Sciences: Processes and Impacts 17 (4)728-739. DOI:10.1039/c5em00002e [Not a recreational water quality study].</w:t>
      </w:r>
    </w:p>
    <w:p w14:paraId="4621FEBD" w14:textId="68DC26A6" w:rsidR="00197A0E" w:rsidRPr="00197A0E" w:rsidRDefault="00992883" w:rsidP="00197A0E">
      <w:pPr>
        <w:spacing w:before="0" w:line="240" w:lineRule="auto"/>
        <w:ind w:left="720" w:hanging="720"/>
        <w:rPr>
          <w:sz w:val="16"/>
          <w:szCs w:val="16"/>
        </w:rPr>
      </w:pPr>
      <w:r w:rsidRPr="00197A0E">
        <w:rPr>
          <w:sz w:val="16"/>
          <w:szCs w:val="16"/>
        </w:rPr>
        <w:t>Shang, X.; Huang, H.; Mei, K.; Xia, F.; Chen, Z.; Yang, Y.; Dahlgren, R. A.; Zhang, M.; Ji, X. (2020). Riverine nitrate source apportionment using dual stable isotopes in a drinking water source watershed of southeast China. Science of the Total Environment 724. DOI:10.1016/j.scitotenv.2020.137975 [Not a recreational water quality study].</w:t>
      </w:r>
    </w:p>
    <w:p w14:paraId="21367C78" w14:textId="60C3A91C" w:rsidR="00197A0E" w:rsidRPr="00197A0E" w:rsidRDefault="00992883" w:rsidP="00197A0E">
      <w:pPr>
        <w:spacing w:before="0" w:line="240" w:lineRule="auto"/>
        <w:ind w:left="720" w:hanging="720"/>
        <w:rPr>
          <w:sz w:val="16"/>
          <w:szCs w:val="16"/>
        </w:rPr>
      </w:pPr>
      <w:r w:rsidRPr="00197A0E">
        <w:rPr>
          <w:sz w:val="16"/>
          <w:szCs w:val="16"/>
        </w:rPr>
        <w:t>Shanks, Orin C; Green, Hyatt; Korajkic, Asja; Field, Katharine G (2016). Overview of microbial source tracking methods targeting human fecal pollution sources. Manual of environmental microbiology 3.4. 3-1-3.4. 3-8. [Not a recreational water quality study].</w:t>
      </w:r>
    </w:p>
    <w:p w14:paraId="4251B8F9" w14:textId="4D3B8C36" w:rsidR="00197A0E" w:rsidRPr="00197A0E" w:rsidRDefault="00992883" w:rsidP="00197A0E">
      <w:pPr>
        <w:spacing w:before="0" w:line="240" w:lineRule="auto"/>
        <w:ind w:left="720" w:hanging="720"/>
        <w:rPr>
          <w:sz w:val="16"/>
          <w:szCs w:val="16"/>
        </w:rPr>
      </w:pPr>
      <w:r w:rsidRPr="00197A0E">
        <w:rPr>
          <w:sz w:val="16"/>
          <w:szCs w:val="16"/>
        </w:rPr>
        <w:t>Shanks, Orin C; Korajkic, Asja (2020). Microbial source tracking: characterization of human fecal pollution in environmental waters with HF183 quantitative real-time PCR. Microbial Forensics 71-87. [Not a recreational water quality study].</w:t>
      </w:r>
    </w:p>
    <w:p w14:paraId="5431F6D5" w14:textId="77777777" w:rsidR="00197A0E" w:rsidRPr="00197A0E" w:rsidRDefault="00992883" w:rsidP="00197A0E">
      <w:pPr>
        <w:spacing w:before="0" w:line="240" w:lineRule="auto"/>
        <w:ind w:left="720" w:hanging="720"/>
        <w:rPr>
          <w:sz w:val="16"/>
          <w:szCs w:val="16"/>
        </w:rPr>
      </w:pPr>
      <w:r w:rsidRPr="00197A0E">
        <w:rPr>
          <w:sz w:val="16"/>
          <w:szCs w:val="16"/>
        </w:rPr>
        <w:t>Shapiro, Karen; Conrad, Patricia A.; Mazet, Jonna A. K.; Wallender, Wesley W.; Miller, Woutrina A.; Largier, John L. (2010). Effect of Estuarine Wetland Degradation on Transport of Toxoplasma gondii Surrogates from Land to Sea. Applied and Environmental Microbiology 76 (20)6821-6828. DOI:10.1128/AEM.01435-10 [Not a recreational water quality study].</w:t>
      </w:r>
    </w:p>
    <w:p w14:paraId="1BD72312" w14:textId="1A04A58B" w:rsidR="00197A0E" w:rsidRPr="00197A0E" w:rsidRDefault="00992883" w:rsidP="00197A0E">
      <w:pPr>
        <w:spacing w:before="0" w:line="240" w:lineRule="auto"/>
        <w:ind w:left="720" w:hanging="720"/>
        <w:rPr>
          <w:sz w:val="16"/>
          <w:szCs w:val="16"/>
        </w:rPr>
      </w:pPr>
      <w:r w:rsidRPr="00197A0E">
        <w:rPr>
          <w:sz w:val="16"/>
          <w:szCs w:val="16"/>
        </w:rPr>
        <w:t>Sharaky, A.; Salem, T.; Aal, A. A. (2017). Assessment of water quality and bed sediments of the Nile River from Aswan to Assiut, Egypt. 56. URL:https://www.scopus.com/inward/record.uri?eid=2-s2.0-85020209776&amp;doi=10.1007%2f698_2016_118&amp;partnerID=40&amp;md5=48b2f5c015f59255d251ea20e99120f8 [Not a recreational water quality study].</w:t>
      </w:r>
    </w:p>
    <w:p w14:paraId="27692D47" w14:textId="77777777" w:rsidR="00197A0E" w:rsidRPr="00197A0E" w:rsidRDefault="00992883" w:rsidP="00197A0E">
      <w:pPr>
        <w:spacing w:before="0" w:line="240" w:lineRule="auto"/>
        <w:ind w:left="720" w:hanging="720"/>
        <w:rPr>
          <w:sz w:val="16"/>
          <w:szCs w:val="16"/>
        </w:rPr>
      </w:pPr>
      <w:r w:rsidRPr="00197A0E">
        <w:rPr>
          <w:sz w:val="16"/>
          <w:szCs w:val="16"/>
        </w:rPr>
        <w:t>Sharma, S.; Sharma, S.; Sharma, K. P. (2005). Protective role of Spirulina feed in a freshwater fish (Poecilia reticulata Peters) exposed to an azo dye-methyl red. Indian Journal of Experimental Biology 43 (12)1165-1169. URL:https://www.scopus.com/inward/record.uri?eid=2-s2.0-28844455729&amp;partnerID=40&amp;md5=c440c0b72177301185b2ffd74436bdc5 [Not a recreational water quality study].</w:t>
      </w:r>
    </w:p>
    <w:p w14:paraId="08FAB811" w14:textId="77777777" w:rsidR="00197A0E" w:rsidRPr="00197A0E" w:rsidRDefault="00992883" w:rsidP="00197A0E">
      <w:pPr>
        <w:spacing w:before="0" w:line="240" w:lineRule="auto"/>
        <w:ind w:left="720" w:hanging="720"/>
        <w:rPr>
          <w:sz w:val="16"/>
          <w:szCs w:val="16"/>
        </w:rPr>
      </w:pPr>
      <w:r w:rsidRPr="00197A0E">
        <w:rPr>
          <w:sz w:val="16"/>
          <w:szCs w:val="16"/>
        </w:rPr>
        <w:t>Shehane, S. D.; Harwood, V. J.; Whitlock, J. E.; Rose, J. B. (2005). The influence of rainfall on the incidence of microbial faecal indicators and the dominant sources of faecal pollution in a Florida river. Journal of Applied Microbiology 98 (5)1127-1136. DOI:10.1111/j.1365-2672.2005.02554.x [Not a recreational water quality study].</w:t>
      </w:r>
    </w:p>
    <w:p w14:paraId="15740B4B" w14:textId="3F4F8244" w:rsidR="00197A0E" w:rsidRPr="00197A0E" w:rsidRDefault="00992883" w:rsidP="00197A0E">
      <w:pPr>
        <w:spacing w:before="0" w:line="240" w:lineRule="auto"/>
        <w:ind w:left="720" w:hanging="720"/>
        <w:rPr>
          <w:sz w:val="16"/>
          <w:szCs w:val="16"/>
        </w:rPr>
      </w:pPr>
      <w:r w:rsidRPr="00197A0E">
        <w:rPr>
          <w:sz w:val="16"/>
          <w:szCs w:val="16"/>
        </w:rPr>
        <w:t>Shehzadi, M.; Afzal, M.; Khan, M. U.; Islam, E.; Mobin, A.; Anwar, S.; Khan, Q. M. (2014). Enhanced degradation of textile effluent in constructed wetland system using Typha domingensis and textile effluent-degrading endophytic bacteria. Water Research 58</w:t>
      </w:r>
      <w:r w:rsidR="00844029">
        <w:rPr>
          <w:sz w:val="16"/>
          <w:szCs w:val="16"/>
        </w:rPr>
        <w:t>:</w:t>
      </w:r>
      <w:r w:rsidRPr="00197A0E">
        <w:rPr>
          <w:sz w:val="16"/>
          <w:szCs w:val="16"/>
        </w:rPr>
        <w:t xml:space="preserve"> 152-159. DOI:10.1016/j.watres.2014.03.064 [Not a recreational water quality study].</w:t>
      </w:r>
    </w:p>
    <w:p w14:paraId="1FE1E8AE" w14:textId="68453598" w:rsidR="00197A0E" w:rsidRPr="00197A0E" w:rsidRDefault="00992883" w:rsidP="00197A0E">
      <w:pPr>
        <w:spacing w:before="0" w:line="240" w:lineRule="auto"/>
        <w:ind w:left="720" w:hanging="720"/>
        <w:rPr>
          <w:sz w:val="16"/>
          <w:szCs w:val="16"/>
        </w:rPr>
      </w:pPr>
      <w:r w:rsidRPr="00197A0E">
        <w:rPr>
          <w:sz w:val="16"/>
          <w:szCs w:val="16"/>
        </w:rPr>
        <w:t>Shelton, D. R.; Karns, J. S.; Sadeghi, A. M.; Coppock, C.; Pachepsky, Y. A. (2008). Evaluation of microbial water quality indicators in a forested and agricultural watershed. 213-230. URL:https://www.scopus.com/inward/record.uri?eid=2-s2.0-70350022562&amp;partnerID=40&amp;md5=68f1bdbf0ccae1f10fa244509369ce82 [Not a recreational water quality study].</w:t>
      </w:r>
    </w:p>
    <w:p w14:paraId="38A82A09" w14:textId="77777777" w:rsidR="00197A0E" w:rsidRPr="00197A0E" w:rsidRDefault="00992883" w:rsidP="00197A0E">
      <w:pPr>
        <w:spacing w:before="0" w:line="240" w:lineRule="auto"/>
        <w:ind w:left="720" w:hanging="720"/>
        <w:rPr>
          <w:sz w:val="16"/>
          <w:szCs w:val="16"/>
        </w:rPr>
      </w:pPr>
      <w:r w:rsidRPr="00197A0E">
        <w:rPr>
          <w:sz w:val="16"/>
          <w:szCs w:val="16"/>
        </w:rPr>
        <w:t>Shelton, Daniel R.; Karns, Jeffrey S.; Coppock, Cary; Patel, Jitu; Sharma, Manan; Pachepsky, Yakov A. (2011). Relationship between eae and stx Virulence Genes and Escherichia coli in an Agricultural Watershed: Implications for Irrigation Water Standards and Leafy Green Commodities. Journal of Food Protection 74 (1)18-23. DOI:10.4315/0362-028X.JFP-10-241 [Not a recreational water quality study].</w:t>
      </w:r>
    </w:p>
    <w:p w14:paraId="26617868" w14:textId="77777777" w:rsidR="00197A0E" w:rsidRPr="00197A0E" w:rsidRDefault="00992883" w:rsidP="00197A0E">
      <w:pPr>
        <w:spacing w:before="0" w:line="240" w:lineRule="auto"/>
        <w:ind w:left="720" w:hanging="720"/>
        <w:rPr>
          <w:sz w:val="16"/>
          <w:szCs w:val="16"/>
        </w:rPr>
      </w:pPr>
      <w:r w:rsidRPr="00197A0E">
        <w:rPr>
          <w:sz w:val="16"/>
          <w:szCs w:val="16"/>
        </w:rPr>
        <w:t>Shemer, A.; Gupta, A. K.; Amichai, B.; Baum, S.; Barzilai, A.; Farhi, R.; Kaplan, Y.; MacLeod, M. A. (2016). Increased Risk of Tinea Pedis and Onychomycosis Among Swimming Pool Employees in Netanya Area, Israel. Mycopathologia 181 (44176)851-856. DOI:10.1007/s11046-016-0040-5 [Not a recreational water quality study].</w:t>
      </w:r>
    </w:p>
    <w:p w14:paraId="0454FF28" w14:textId="77777777" w:rsidR="00197A0E" w:rsidRPr="00197A0E" w:rsidRDefault="00992883" w:rsidP="00197A0E">
      <w:pPr>
        <w:spacing w:before="0" w:line="240" w:lineRule="auto"/>
        <w:ind w:left="720" w:hanging="720"/>
        <w:rPr>
          <w:sz w:val="16"/>
          <w:szCs w:val="16"/>
        </w:rPr>
      </w:pPr>
      <w:r w:rsidRPr="00197A0E">
        <w:rPr>
          <w:sz w:val="16"/>
          <w:szCs w:val="16"/>
        </w:rPr>
        <w:t>Shen, P. P.; Shi, Q.; Hua, Z. C.; Kong, F. X.; Wang, Z. G.; Zhuang, S. X.; Chen, D. C. (2003). Analysis of microcystins in cyanobacteria blooms and surface water samples from Meiliang Bay, Taihu Lake, China. Environment International 29 (5)641-647. DOI:10.1016/S0160-4120(03)00047-3 [Not a recreational water quality study].</w:t>
      </w:r>
    </w:p>
    <w:p w14:paraId="4BCD5F0C" w14:textId="77777777" w:rsidR="00197A0E" w:rsidRPr="00197A0E" w:rsidRDefault="00992883" w:rsidP="00197A0E">
      <w:pPr>
        <w:spacing w:before="0" w:line="240" w:lineRule="auto"/>
        <w:ind w:left="720" w:hanging="720"/>
        <w:rPr>
          <w:sz w:val="16"/>
          <w:szCs w:val="16"/>
        </w:rPr>
      </w:pPr>
      <w:r w:rsidRPr="00197A0E">
        <w:rPr>
          <w:sz w:val="16"/>
          <w:szCs w:val="16"/>
        </w:rPr>
        <w:t>Shen, S. M.; Hwang, H. Y.; Fang, H. Y. (2010). Tracking biological pollution sources using PCR-DGGE technology at Ta-An Beach. Water Science and Technology 62 (10)2235-2245. DOI:10.2166/wst.2010.465 [Not a recreational water quality study].</w:t>
      </w:r>
    </w:p>
    <w:p w14:paraId="20C42E12" w14:textId="4225E3EE" w:rsidR="00197A0E" w:rsidRPr="00197A0E" w:rsidRDefault="00992883" w:rsidP="00197A0E">
      <w:pPr>
        <w:spacing w:before="0" w:line="240" w:lineRule="auto"/>
        <w:ind w:left="720" w:hanging="720"/>
        <w:rPr>
          <w:sz w:val="16"/>
          <w:szCs w:val="16"/>
        </w:rPr>
      </w:pPr>
      <w:r w:rsidRPr="00197A0E">
        <w:rPr>
          <w:sz w:val="16"/>
          <w:szCs w:val="16"/>
        </w:rPr>
        <w:t>Shen, Z.; Zhong, Y.; Huang, Q.; Chen, L. (2015). Identifying non-point source priority management areas in watersheds with multiple functional zones. Water Research 68</w:t>
      </w:r>
      <w:r w:rsidR="00844029">
        <w:rPr>
          <w:sz w:val="16"/>
          <w:szCs w:val="16"/>
        </w:rPr>
        <w:t>:</w:t>
      </w:r>
      <w:r w:rsidRPr="00197A0E">
        <w:rPr>
          <w:sz w:val="16"/>
          <w:szCs w:val="16"/>
        </w:rPr>
        <w:t xml:space="preserve"> 563-571. DOI:10.1016/j.watres.2014.10.034 [Not a recreational water quality study].</w:t>
      </w:r>
    </w:p>
    <w:p w14:paraId="212832CC" w14:textId="77777777" w:rsidR="00197A0E" w:rsidRPr="00197A0E" w:rsidRDefault="00992883" w:rsidP="00197A0E">
      <w:pPr>
        <w:spacing w:before="0" w:line="240" w:lineRule="auto"/>
        <w:ind w:left="720" w:hanging="720"/>
        <w:rPr>
          <w:sz w:val="16"/>
          <w:szCs w:val="16"/>
        </w:rPr>
      </w:pPr>
      <w:r w:rsidRPr="00197A0E">
        <w:rPr>
          <w:sz w:val="16"/>
          <w:szCs w:val="16"/>
        </w:rPr>
        <w:t>Sherchan, S. P.; Bachoon, D. S. (2011). The presence of atrazine and atrazine-degrading bacteria in the residential, cattle farming, forested and golf course regions of Lake Oconee. Journal of Applied Microbiology 111 (2)293-299. DOI:10.1111/j.1365-2672.2011.05059.x [Not a recreational water quality study].</w:t>
      </w:r>
    </w:p>
    <w:p w14:paraId="1E316FD0" w14:textId="77777777" w:rsidR="00197A0E" w:rsidRPr="00197A0E" w:rsidRDefault="00992883" w:rsidP="00197A0E">
      <w:pPr>
        <w:spacing w:before="0" w:line="240" w:lineRule="auto"/>
        <w:ind w:left="720" w:hanging="720"/>
        <w:rPr>
          <w:sz w:val="16"/>
          <w:szCs w:val="16"/>
        </w:rPr>
      </w:pPr>
      <w:r w:rsidRPr="00197A0E">
        <w:rPr>
          <w:sz w:val="16"/>
          <w:szCs w:val="16"/>
        </w:rPr>
        <w:t>Sherker, S.; Williamson, A.; Hatfield, J.; Brander, R.; Hayen, A. (2010). Beachgoers' beliefs and behaviours in relation to beach flags and rip currents. Accident Analysis and Prevention 42 (6)1785-1804. DOI:10.1016/j.aap.2010.04.020 [Not a recreational water quality study].</w:t>
      </w:r>
    </w:p>
    <w:p w14:paraId="699B3EC6" w14:textId="42A607E3" w:rsidR="00197A0E" w:rsidRPr="00197A0E" w:rsidRDefault="00992883" w:rsidP="00197A0E">
      <w:pPr>
        <w:spacing w:before="0" w:line="240" w:lineRule="auto"/>
        <w:ind w:left="720" w:hanging="720"/>
        <w:rPr>
          <w:sz w:val="16"/>
          <w:szCs w:val="16"/>
        </w:rPr>
      </w:pPr>
      <w:r w:rsidRPr="00197A0E">
        <w:rPr>
          <w:sz w:val="16"/>
          <w:szCs w:val="16"/>
        </w:rPr>
        <w:t>Shi, D.; Ma, H.; Miao, J.; Liu, W.; Yang, D.; Qiu, Z.; Shen, Z.; Yin, J.; Yang, Z.; Wang, H.; Li, H.; Chen, Z.; Li, J.; Jin, M. (2021). Levels of human Rotaviruses and Noroviruses GII in urban rivers running through the city mirror their infection prevalence in populations. Science of the Total Environment 754. DOI:10.1016/j.scitotenv.2020.142203 [Not a recreational water quality study].</w:t>
      </w:r>
    </w:p>
    <w:p w14:paraId="03C42553" w14:textId="77777777" w:rsidR="00197A0E" w:rsidRPr="00197A0E" w:rsidRDefault="00992883" w:rsidP="00197A0E">
      <w:pPr>
        <w:spacing w:before="0" w:line="240" w:lineRule="auto"/>
        <w:ind w:left="720" w:hanging="720"/>
        <w:rPr>
          <w:sz w:val="16"/>
          <w:szCs w:val="16"/>
        </w:rPr>
      </w:pPr>
      <w:r w:rsidRPr="00197A0E">
        <w:rPr>
          <w:sz w:val="16"/>
          <w:szCs w:val="16"/>
        </w:rPr>
        <w:t>Shi, Q.; Cui, J.; Zhang, J.; Kong, F. X.; Hua, Z. C.; Shen, P. P. (2004). Expression modulation of multiple cytokines in vivo by cyanobacteria blooms extract from taihu lake, China. Toxicon 44 (8)871-879. DOI:10.1016/j.toxicon.2004.08.010 [Not a recreational water quality study].</w:t>
      </w:r>
    </w:p>
    <w:p w14:paraId="16D88A24" w14:textId="768974EA" w:rsidR="00197A0E" w:rsidRPr="00197A0E" w:rsidRDefault="00992883" w:rsidP="00197A0E">
      <w:pPr>
        <w:spacing w:before="0" w:line="240" w:lineRule="auto"/>
        <w:ind w:left="720" w:hanging="720"/>
        <w:rPr>
          <w:sz w:val="16"/>
          <w:szCs w:val="16"/>
        </w:rPr>
      </w:pPr>
      <w:r w:rsidRPr="00197A0E">
        <w:rPr>
          <w:sz w:val="16"/>
          <w:szCs w:val="16"/>
        </w:rPr>
        <w:t>Shi, Y.; Ma, W.; Han, F.; Geng, Y.; Yu, X.; Wang, H.; Kimura, S. Y.; Wei, X.; Kauffman, A.; Xiao, S.; Zheng, W.; Jia, X. (2020). Precise exposure assessment revealed the cancer risk and disease burden caused by trihalomethanes and haloacetic acids in Shanghai indoor swimming pool water. Journal of Hazardous Materials 388. DOI:10.1016/j.jhazmat.2019.121810 [Not a recreational water quality study].</w:t>
      </w:r>
    </w:p>
    <w:p w14:paraId="0C384845" w14:textId="77777777" w:rsidR="00197A0E" w:rsidRPr="00197A0E" w:rsidRDefault="00992883" w:rsidP="00197A0E">
      <w:pPr>
        <w:spacing w:before="0" w:line="240" w:lineRule="auto"/>
        <w:ind w:left="720" w:hanging="720"/>
        <w:rPr>
          <w:sz w:val="16"/>
          <w:szCs w:val="16"/>
        </w:rPr>
      </w:pPr>
      <w:r w:rsidRPr="00197A0E">
        <w:rPr>
          <w:sz w:val="16"/>
          <w:szCs w:val="16"/>
        </w:rPr>
        <w:t>Shieh, Y. C.; Baric, R. S.; Woods, J. W.; Calci, K. R. (2003). Molecular surveillance of enterovirus and Norwalk-like virus in oysters relocated to a municipal-sewage-impacted gulf estuary. Applied and Environmental Microbiology 69 (12)7130-7136. DOI:10.1128/AEM.69.12.7130-7136.2003 [Not a recreational water quality study].</w:t>
      </w:r>
    </w:p>
    <w:p w14:paraId="66393397" w14:textId="77777777" w:rsidR="00197A0E" w:rsidRPr="00197A0E" w:rsidRDefault="00992883" w:rsidP="00197A0E">
      <w:pPr>
        <w:spacing w:before="0" w:line="240" w:lineRule="auto"/>
        <w:ind w:left="720" w:hanging="720"/>
        <w:rPr>
          <w:sz w:val="16"/>
          <w:szCs w:val="16"/>
        </w:rPr>
      </w:pPr>
      <w:r w:rsidRPr="00197A0E">
        <w:rPr>
          <w:sz w:val="16"/>
          <w:szCs w:val="16"/>
        </w:rPr>
        <w:t>Shiji, M.; Sabitha, A. R.; Prabhakar, K.; Harikumar, P. S. (2016). Water quality assessment of Kavvayi Lake of northern Kerala, India using CCME water quality index and biological water quality criteria. Journal of Environmental Biology 37 (6)1265-1272. URL:https://www.scopus.com/inward/record.uri?eid=2-s2.0-85006132742&amp;partnerID=40&amp;md5=39d712db35b5d92ebfb00404b8deb632 [Not a recreational water quality study].</w:t>
      </w:r>
    </w:p>
    <w:p w14:paraId="3B7D0E5C" w14:textId="125732F7" w:rsidR="00197A0E" w:rsidRPr="00197A0E" w:rsidRDefault="00992883" w:rsidP="00197A0E">
      <w:pPr>
        <w:spacing w:before="0" w:line="240" w:lineRule="auto"/>
        <w:ind w:left="720" w:hanging="720"/>
        <w:rPr>
          <w:sz w:val="16"/>
          <w:szCs w:val="16"/>
        </w:rPr>
      </w:pPr>
      <w:r w:rsidRPr="00197A0E">
        <w:rPr>
          <w:sz w:val="16"/>
          <w:szCs w:val="16"/>
        </w:rPr>
        <w:t>Shinde, V. L.; Meena, R. M.; Shenoy, B. D. (2018). Phylogenetic characterization of culturable bacteria and fungi associated with tarballs from Betul beach, Goa, India. Marine Pollution Bulletin 128</w:t>
      </w:r>
      <w:r w:rsidR="00D56E6A">
        <w:rPr>
          <w:sz w:val="16"/>
          <w:szCs w:val="16"/>
        </w:rPr>
        <w:t>:</w:t>
      </w:r>
      <w:r w:rsidRPr="00197A0E">
        <w:rPr>
          <w:sz w:val="16"/>
          <w:szCs w:val="16"/>
        </w:rPr>
        <w:t xml:space="preserve"> 593-600. DOI:10.1016/j.marpolbul.2018.01.064 [Not a recreational water quality study].</w:t>
      </w:r>
    </w:p>
    <w:p w14:paraId="479CA57B" w14:textId="77777777" w:rsidR="00197A0E" w:rsidRPr="00197A0E" w:rsidRDefault="00992883" w:rsidP="00197A0E">
      <w:pPr>
        <w:spacing w:before="0" w:line="240" w:lineRule="auto"/>
        <w:ind w:left="720" w:hanging="720"/>
        <w:rPr>
          <w:sz w:val="16"/>
          <w:szCs w:val="16"/>
        </w:rPr>
      </w:pPr>
      <w:r w:rsidRPr="00197A0E">
        <w:rPr>
          <w:sz w:val="16"/>
          <w:szCs w:val="16"/>
        </w:rPr>
        <w:t>Shirakashi, Sho; Ogawa, Kazuo (2016). Blood Fluke Infections in Marine Cultured Fish. Fish Pathology 51 (3)92-98. DOI:10.3147/jsfp.51.92 [Not a recreational water quality study].</w:t>
      </w:r>
    </w:p>
    <w:p w14:paraId="5F853327" w14:textId="364AEE3F" w:rsidR="00197A0E" w:rsidRPr="00197A0E" w:rsidRDefault="00992883" w:rsidP="00197A0E">
      <w:pPr>
        <w:spacing w:before="0" w:line="240" w:lineRule="auto"/>
        <w:ind w:left="720" w:hanging="720"/>
        <w:rPr>
          <w:sz w:val="16"/>
          <w:szCs w:val="16"/>
        </w:rPr>
      </w:pPr>
      <w:r w:rsidRPr="00197A0E">
        <w:rPr>
          <w:sz w:val="16"/>
          <w:szCs w:val="16"/>
        </w:rPr>
        <w:t>Shrivastava, A. K.; Mohakud, N. K.; Panda, S.; Patra, S. D.; Kumar, S.; Sahu, P. S. (2020). Major enteropathogens in humans, domestic animals, and environmental soil samples from the same locality: prevalence and transmission considerations in coastal Odisha, India. Epidemiology and Health 42. DOI:10.4178/epih.e2020034 [Not a recreational water quality study].</w:t>
      </w:r>
    </w:p>
    <w:p w14:paraId="14084659" w14:textId="77777777" w:rsidR="00197A0E" w:rsidRPr="00197A0E" w:rsidRDefault="00992883" w:rsidP="00197A0E">
      <w:pPr>
        <w:spacing w:before="0" w:line="240" w:lineRule="auto"/>
        <w:ind w:left="720" w:hanging="720"/>
        <w:rPr>
          <w:sz w:val="16"/>
          <w:szCs w:val="16"/>
        </w:rPr>
      </w:pPr>
      <w:r w:rsidRPr="00197A0E">
        <w:rPr>
          <w:sz w:val="16"/>
          <w:szCs w:val="16"/>
        </w:rPr>
        <w:t>Shukla, S.; Shukla, S. K.; Sharma, R.; Kumar, A. (2014). Identification of Mycobacterium species from apparently healthy freshwater aquarium fish using partial sequencing and PCR-RFLP analysis of heat shock protein (hsp65) gene. Journal of Applied Ichthyology 30 (3)513-520. DOI:10.1111/jai.12415 [Not a recreational water quality study].</w:t>
      </w:r>
    </w:p>
    <w:p w14:paraId="1C7F7C62" w14:textId="73A2A96C" w:rsidR="00197A0E" w:rsidRPr="00197A0E" w:rsidRDefault="00992883" w:rsidP="00197A0E">
      <w:pPr>
        <w:spacing w:before="0" w:line="240" w:lineRule="auto"/>
        <w:ind w:left="720" w:hanging="720"/>
        <w:rPr>
          <w:sz w:val="16"/>
          <w:szCs w:val="16"/>
        </w:rPr>
      </w:pPr>
      <w:r w:rsidRPr="00197A0E">
        <w:rPr>
          <w:sz w:val="16"/>
          <w:szCs w:val="16"/>
        </w:rPr>
        <w:t>Shuval, H. (2005). Thalassogenic infectious diseases caused by wastewater pollution of the marine environment: An estimate of the worldwide occurrence. Oceans and Health: Pathogens in the Marine Environment 373-389. URL:https://www.scopus.com/inward/record.uri?eid=2-s2.0-56049093554&amp;doi=10.1007%2f0-387-23709-7_16&amp;partnerID=40&amp;md5=8075e71dca7ceed50dc1acfaf1f332a0 [Not a recreational water quality study].</w:t>
      </w:r>
    </w:p>
    <w:p w14:paraId="61D369FB" w14:textId="77777777" w:rsidR="00197A0E" w:rsidRPr="00197A0E" w:rsidRDefault="00992883" w:rsidP="00197A0E">
      <w:pPr>
        <w:spacing w:before="0" w:line="240" w:lineRule="auto"/>
        <w:ind w:left="720" w:hanging="720"/>
        <w:rPr>
          <w:sz w:val="16"/>
          <w:szCs w:val="16"/>
        </w:rPr>
      </w:pPr>
      <w:r w:rsidRPr="00197A0E">
        <w:rPr>
          <w:sz w:val="16"/>
          <w:szCs w:val="16"/>
        </w:rPr>
        <w:t>Shuval, H. (2003). Estimating the global burden of thalassogenic diseases: Human infectious diseases caused by wastewater pollution of the marine environment. Journal of Water and Health 1 (2)53-64. DOI:10.2166/wh.2003.0007 [Not a recreational water quality study].</w:t>
      </w:r>
    </w:p>
    <w:p w14:paraId="0695ACBC" w14:textId="77777777" w:rsidR="00197A0E" w:rsidRPr="00197A0E" w:rsidRDefault="00992883" w:rsidP="00197A0E">
      <w:pPr>
        <w:spacing w:before="0" w:line="240" w:lineRule="auto"/>
        <w:ind w:left="720" w:hanging="720"/>
        <w:rPr>
          <w:sz w:val="16"/>
          <w:szCs w:val="16"/>
        </w:rPr>
      </w:pPr>
      <w:r w:rsidRPr="00197A0E">
        <w:rPr>
          <w:sz w:val="16"/>
          <w:szCs w:val="16"/>
        </w:rPr>
        <w:t>Si, Zhihao; Song, Xinshan; Cao, Xin; Wang, Yuhui; Wang, Yifei; Zhao, Yufeng; Ge, Xiaoyan; Tesfahunegn, Awet Arefe (2020). Nitrate removal to its fate in wetland mesocosm filled with sponge iron: Impact of influent COD/N ratio. Frontiers of Environmental Science &amp; Engineering 14 (1)4. DOI:10.1007/s11783-019-1183-7 [Not a recreational water quality study].</w:t>
      </w:r>
    </w:p>
    <w:p w14:paraId="37106703" w14:textId="77777777" w:rsidR="00197A0E" w:rsidRPr="00197A0E" w:rsidRDefault="00992883" w:rsidP="00197A0E">
      <w:pPr>
        <w:spacing w:before="0" w:line="240" w:lineRule="auto"/>
        <w:ind w:left="720" w:hanging="720"/>
        <w:rPr>
          <w:sz w:val="16"/>
          <w:szCs w:val="16"/>
        </w:rPr>
      </w:pPr>
      <w:r w:rsidRPr="00197A0E">
        <w:rPr>
          <w:sz w:val="16"/>
          <w:szCs w:val="16"/>
        </w:rPr>
        <w:t>Siddiqee, M. H.; Henry, R.; Deletic, A.; Bulach, D. M.; Coleman, R. A.; McCarthy, D. T. (2020). Salmonella from a Microtidal Estuary Are Capable of Invading Human Intestinal Cell Lines. Microbial Ecology 79 (2)259-270. DOI:10.1007/s00248-019-01419-2 [Not a recreational water quality study].</w:t>
      </w:r>
    </w:p>
    <w:p w14:paraId="0B4CB935" w14:textId="77777777" w:rsidR="00197A0E" w:rsidRPr="00197A0E" w:rsidRDefault="00992883" w:rsidP="00197A0E">
      <w:pPr>
        <w:spacing w:before="0" w:line="240" w:lineRule="auto"/>
        <w:ind w:left="720" w:hanging="720"/>
        <w:rPr>
          <w:sz w:val="16"/>
          <w:szCs w:val="16"/>
        </w:rPr>
      </w:pPr>
      <w:r w:rsidRPr="00197A0E">
        <w:rPr>
          <w:sz w:val="16"/>
          <w:szCs w:val="16"/>
        </w:rPr>
        <w:t>Sidhu, Jatinder PS; Hodgers, Leonie; Ahmed, Warish; Chong, MN; Toze, Simon (2012). Prevalence of human pathogens and indicators in stormwater runoff in Brisbane, Australia. Water research 46(20)6652-6660. ISSN:0043-1354 [Not a recreational water quality study].</w:t>
      </w:r>
    </w:p>
    <w:p w14:paraId="1969D4F0" w14:textId="77777777" w:rsidR="00197A0E" w:rsidRPr="00197A0E" w:rsidRDefault="00992883" w:rsidP="00197A0E">
      <w:pPr>
        <w:spacing w:before="0" w:line="240" w:lineRule="auto"/>
        <w:ind w:left="720" w:hanging="720"/>
        <w:rPr>
          <w:sz w:val="16"/>
          <w:szCs w:val="16"/>
        </w:rPr>
      </w:pPr>
      <w:r w:rsidRPr="00197A0E">
        <w:rPr>
          <w:sz w:val="16"/>
          <w:szCs w:val="16"/>
        </w:rPr>
        <w:t>Siewicki, T. C.; Pullaro, T.; Pan, W.; McDaniel, S.; Glenn, R.; Stewart, J. (2007). Models of total and presumed wildlife sources of fecal coliform bacteria in coastal ponds. Journal of Environmental Management 82 (1)120-132. DOI:10.1016/j.jenvman.2005.12.010 [Not a recreational water quality study].</w:t>
      </w:r>
    </w:p>
    <w:p w14:paraId="0C1AB4E3" w14:textId="77777777" w:rsidR="00197A0E" w:rsidRPr="00197A0E" w:rsidRDefault="00992883" w:rsidP="00197A0E">
      <w:pPr>
        <w:spacing w:before="0" w:line="240" w:lineRule="auto"/>
        <w:ind w:left="720" w:hanging="720"/>
        <w:rPr>
          <w:sz w:val="16"/>
          <w:szCs w:val="16"/>
        </w:rPr>
      </w:pPr>
      <w:r w:rsidRPr="00197A0E">
        <w:rPr>
          <w:sz w:val="16"/>
          <w:szCs w:val="16"/>
        </w:rPr>
        <w:t>Sigua, G. C.; Palhares, J. C. P.; Kich, J. D.; Mulinari, M. R.; Mattei, R. M.; Klein, J. B.; Muller, S.; Plieske, G. (2010). Microbiological quality assessment of watershed associated with animal-based agriculture in Santa Catarina, Brazil. Water, Air, and Soil Pollution 210 (43922)307-316. DOI:10.1007/s11270-009-0254-y [Not a recreational water quality study].</w:t>
      </w:r>
    </w:p>
    <w:p w14:paraId="779A16B1" w14:textId="77777777" w:rsidR="00197A0E" w:rsidRPr="00197A0E" w:rsidRDefault="00992883" w:rsidP="00197A0E">
      <w:pPr>
        <w:spacing w:before="0" w:line="240" w:lineRule="auto"/>
        <w:ind w:left="720" w:hanging="720"/>
        <w:rPr>
          <w:sz w:val="16"/>
          <w:szCs w:val="16"/>
        </w:rPr>
      </w:pPr>
      <w:r w:rsidRPr="00197A0E">
        <w:rPr>
          <w:sz w:val="16"/>
          <w:szCs w:val="16"/>
        </w:rPr>
        <w:t>Sikder, M. T.; Kihara, Y.; Yasuda, M.; Yustiawati; Mihara, Y.; Tanaka, S.; Odgerel, D.; Mijiddorj, B.; Syawal, S. M.; Hosokawa, T.; Saito, T.; Kurasaki, M. (2013). River Water Pollution in Developed and Developing Countries: Judge and Assessment of Physicochemical Characteristics and Selected Dissolved Metal Concentration. Clean - Soil, Air, Water 41 (1)60-68. DOI:10.1002/clen.201100320 [Not a recreational water quality study].</w:t>
      </w:r>
    </w:p>
    <w:p w14:paraId="6D658746" w14:textId="77777777" w:rsidR="00197A0E" w:rsidRPr="00197A0E" w:rsidRDefault="00992883" w:rsidP="00197A0E">
      <w:pPr>
        <w:spacing w:before="0" w:line="240" w:lineRule="auto"/>
        <w:ind w:left="720" w:hanging="720"/>
        <w:rPr>
          <w:sz w:val="16"/>
          <w:szCs w:val="16"/>
        </w:rPr>
      </w:pPr>
      <w:r w:rsidRPr="00197A0E">
        <w:rPr>
          <w:sz w:val="16"/>
          <w:szCs w:val="16"/>
        </w:rPr>
        <w:t>Sikorski, M. J.; Levine, M. M. (2020). Reviving the "Moore Swab": A classic environmental surveillance tool involving filtration of flowing surface water and sewage water to recover typhoidal salmonella bacteria. Applied and Environmental Microbiology 86 (13). DOI:10.1128/AEM.00060-20 [Not a recreational water quality study].</w:t>
      </w:r>
    </w:p>
    <w:p w14:paraId="6B0375BF" w14:textId="77777777" w:rsidR="00197A0E" w:rsidRPr="00197A0E" w:rsidRDefault="00992883" w:rsidP="00197A0E">
      <w:pPr>
        <w:spacing w:before="0" w:line="240" w:lineRule="auto"/>
        <w:ind w:left="720" w:hanging="720"/>
        <w:rPr>
          <w:sz w:val="16"/>
          <w:szCs w:val="16"/>
        </w:rPr>
      </w:pPr>
      <w:r w:rsidRPr="00197A0E">
        <w:rPr>
          <w:sz w:val="16"/>
          <w:szCs w:val="16"/>
        </w:rPr>
        <w:t>Simon, R. D.; Makarewicz, J. C. (2009). Impacts of manure management practices on stream microbial loading into Conesus Lake, NY. Journal of Great Lakes Research 35 (SUPPL. 1)66-75. DOI:10.1016/j.jglr.2009.01.002 [Not a recreational water quality study].</w:t>
      </w:r>
    </w:p>
    <w:p w14:paraId="7EC9212F" w14:textId="77777777" w:rsidR="00197A0E" w:rsidRPr="00197A0E" w:rsidRDefault="00992883" w:rsidP="00197A0E">
      <w:pPr>
        <w:spacing w:before="0" w:line="240" w:lineRule="auto"/>
        <w:ind w:left="720" w:hanging="720"/>
        <w:rPr>
          <w:sz w:val="16"/>
          <w:szCs w:val="16"/>
        </w:rPr>
      </w:pPr>
      <w:r w:rsidRPr="00197A0E">
        <w:rPr>
          <w:sz w:val="16"/>
          <w:szCs w:val="16"/>
        </w:rPr>
        <w:t>Sinclair, Ryan G; Rose, Joan B; Hashsham, Syed A; Gerba, Charles P; Haas, Charles N (2012). Criteria for selection of surrogates used to study the fate and control of pathogens in the environment. Applied and environmental microbiology 78(6)1969-1977. ISSN:0099-2240 [Not a recreational water quality study].</w:t>
      </w:r>
    </w:p>
    <w:p w14:paraId="050B1192" w14:textId="77777777" w:rsidR="00197A0E" w:rsidRPr="00197A0E" w:rsidRDefault="00992883" w:rsidP="00197A0E">
      <w:pPr>
        <w:spacing w:before="0" w:line="240" w:lineRule="auto"/>
        <w:ind w:left="720" w:hanging="720"/>
        <w:rPr>
          <w:sz w:val="16"/>
          <w:szCs w:val="16"/>
        </w:rPr>
      </w:pPr>
      <w:r w:rsidRPr="00197A0E">
        <w:rPr>
          <w:sz w:val="16"/>
          <w:szCs w:val="16"/>
        </w:rPr>
        <w:t>Singer, A. C.; Järhult, J. D.; Grabic, R.; Khan, G. A.; Lindberg, R. H.; Fedorova, G.; Fick, J.; Bowes, M. J.; Olsen, B.; Söderström, H. (2014). Intra- and inter-pandemic variations of antiviral, antibiotics and decongestants in wastewater treatment plants and receiving rivers. PLoS ONE 9 (9). DOI:10.1371/journal.pone.0108621 [Not a recreational water quality study].</w:t>
      </w:r>
    </w:p>
    <w:p w14:paraId="14ADCD82" w14:textId="77777777" w:rsidR="00197A0E" w:rsidRPr="00197A0E" w:rsidRDefault="00992883" w:rsidP="00197A0E">
      <w:pPr>
        <w:spacing w:before="0" w:line="240" w:lineRule="auto"/>
        <w:ind w:left="720" w:hanging="720"/>
        <w:rPr>
          <w:sz w:val="16"/>
          <w:szCs w:val="16"/>
        </w:rPr>
      </w:pPr>
      <w:r w:rsidRPr="00197A0E">
        <w:rPr>
          <w:sz w:val="16"/>
          <w:szCs w:val="16"/>
        </w:rPr>
        <w:t>Singh, A.; Lin, J. (2015). Microbiological, coliphages and physico-chemical assessments of the Umgeni River, South Africa. International Journal of Environmental Health Research 25 (1)33-51. DOI:10.1080/09603123.2014.893567 [Not a recreational water quality study].</w:t>
      </w:r>
    </w:p>
    <w:p w14:paraId="6AB1A1EE" w14:textId="424A7976" w:rsidR="00197A0E" w:rsidRPr="00197A0E" w:rsidRDefault="00992883" w:rsidP="00197A0E">
      <w:pPr>
        <w:spacing w:before="0" w:line="240" w:lineRule="auto"/>
        <w:ind w:left="720" w:hanging="720"/>
        <w:rPr>
          <w:sz w:val="16"/>
          <w:szCs w:val="16"/>
        </w:rPr>
      </w:pPr>
      <w:r w:rsidRPr="00197A0E">
        <w:rPr>
          <w:sz w:val="16"/>
          <w:szCs w:val="16"/>
        </w:rPr>
        <w:t>Sithebe, Ayanda (2017). A comparative microbiological assessment of river basin sites to elucidate fecal impact and the corresponding risks. [Not a recreational water quality study].</w:t>
      </w:r>
    </w:p>
    <w:p w14:paraId="3B9E2005" w14:textId="77777777" w:rsidR="00197A0E" w:rsidRPr="00197A0E" w:rsidRDefault="00992883" w:rsidP="00197A0E">
      <w:pPr>
        <w:spacing w:before="0" w:line="240" w:lineRule="auto"/>
        <w:ind w:left="720" w:hanging="720"/>
        <w:rPr>
          <w:sz w:val="16"/>
          <w:szCs w:val="16"/>
        </w:rPr>
      </w:pPr>
      <w:r w:rsidRPr="00197A0E">
        <w:rPr>
          <w:sz w:val="16"/>
          <w:szCs w:val="16"/>
        </w:rPr>
        <w:t>Smith, J. E.; Perdek, J. M. (2004). Assessment and management of watershed microbial contaminants. Critical Reviews in Environmental Science and Technology 34 (2)109-139. DOI:10.1080/10643380490430663 [Not a recreational water quality study].</w:t>
      </w:r>
    </w:p>
    <w:p w14:paraId="3C3F439F" w14:textId="77777777" w:rsidR="00197A0E" w:rsidRPr="00197A0E" w:rsidRDefault="00992883" w:rsidP="00197A0E">
      <w:pPr>
        <w:spacing w:before="0" w:line="240" w:lineRule="auto"/>
        <w:ind w:left="720" w:hanging="720"/>
        <w:rPr>
          <w:sz w:val="16"/>
          <w:szCs w:val="16"/>
        </w:rPr>
      </w:pPr>
      <w:r w:rsidRPr="00197A0E">
        <w:rPr>
          <w:sz w:val="16"/>
          <w:szCs w:val="16"/>
        </w:rPr>
        <w:t>Smith, L. M.; MacAuley, J. M.; Harwell, L. C.; Chancy, C. A. (2009). Water quality in the near coastal waters of the gulf of mexico affected by hurricane katrina: Before and after the storm. Environmental Management 44 (1)149-162. DOI:10.1007/s00267-009-9300-1 [Not a recreational water quality study].</w:t>
      </w:r>
    </w:p>
    <w:p w14:paraId="62120280" w14:textId="77777777" w:rsidR="00197A0E" w:rsidRPr="00197A0E" w:rsidRDefault="00992883" w:rsidP="00197A0E">
      <w:pPr>
        <w:spacing w:before="0" w:line="240" w:lineRule="auto"/>
        <w:ind w:left="720" w:hanging="720"/>
        <w:rPr>
          <w:sz w:val="16"/>
          <w:szCs w:val="16"/>
        </w:rPr>
      </w:pPr>
      <w:r w:rsidRPr="00197A0E">
        <w:rPr>
          <w:sz w:val="16"/>
          <w:szCs w:val="16"/>
        </w:rPr>
        <w:t>Smith, Nancy F.; Cohen, Jonathan H. (2012). Comparative Photobehavior of Marine Cercariae With Differing Secondary Host Preferences. Biological Bulletin 222 (1)74-83. DOI:10.1086/BBLv222n1p74 [Not a recreational water quality study].</w:t>
      </w:r>
    </w:p>
    <w:p w14:paraId="67F6DD3C" w14:textId="3E228CFE" w:rsidR="00197A0E" w:rsidRPr="00197A0E" w:rsidRDefault="00992883" w:rsidP="00197A0E">
      <w:pPr>
        <w:spacing w:before="0" w:line="240" w:lineRule="auto"/>
        <w:ind w:left="720" w:hanging="720"/>
        <w:rPr>
          <w:sz w:val="16"/>
          <w:szCs w:val="16"/>
        </w:rPr>
      </w:pPr>
      <w:r w:rsidRPr="00197A0E">
        <w:rPr>
          <w:sz w:val="16"/>
          <w:szCs w:val="16"/>
        </w:rPr>
        <w:t>Smolders, A.; Rolls, R. J.; Ryder, D.; Watkinson, A.; Mackenzie, M. (2015). Cattle-derived microbial input to source water catchments: An experimental assessment of stream crossing modification. Journal of Environmental Management 156</w:t>
      </w:r>
      <w:r w:rsidR="00D56E6A">
        <w:rPr>
          <w:sz w:val="16"/>
          <w:szCs w:val="16"/>
        </w:rPr>
        <w:t>:</w:t>
      </w:r>
      <w:r w:rsidRPr="00197A0E">
        <w:rPr>
          <w:sz w:val="16"/>
          <w:szCs w:val="16"/>
        </w:rPr>
        <w:t xml:space="preserve"> 143-149. DOI:10.1016/j.jenvman.2015.03.052 [Not a recreational water quality study].</w:t>
      </w:r>
    </w:p>
    <w:p w14:paraId="049246DA" w14:textId="4E87C00B" w:rsidR="00197A0E" w:rsidRPr="00197A0E" w:rsidRDefault="00992883" w:rsidP="00197A0E">
      <w:pPr>
        <w:spacing w:before="0" w:line="240" w:lineRule="auto"/>
        <w:ind w:left="720" w:hanging="720"/>
        <w:rPr>
          <w:sz w:val="16"/>
          <w:szCs w:val="16"/>
        </w:rPr>
      </w:pPr>
      <w:r w:rsidRPr="00197A0E">
        <w:rPr>
          <w:sz w:val="16"/>
          <w:szCs w:val="16"/>
        </w:rPr>
        <w:t>Soares, B. V.; Cardoso, A. C. F.; Campos, R. R.; Gonçalves, B. B.; Santos, G. G.; Chaves, F. C. M.; Chagas, E. C.; Tavares-Dias, M. (2017). Antiparasitic, physiological and histological effects of the essential oil of Lippia origanoides (Verbenaceae) in native freshwater fish Colossoma macropomum. Aquaculture 469</w:t>
      </w:r>
      <w:r w:rsidR="00D56E6A">
        <w:rPr>
          <w:sz w:val="16"/>
          <w:szCs w:val="16"/>
        </w:rPr>
        <w:t>:</w:t>
      </w:r>
      <w:r w:rsidRPr="00197A0E">
        <w:rPr>
          <w:sz w:val="16"/>
          <w:szCs w:val="16"/>
        </w:rPr>
        <w:t xml:space="preserve"> 72-78. DOI:10.1016/j.aquaculture.2016.12.001 [Not a recreational water quality study].</w:t>
      </w:r>
    </w:p>
    <w:p w14:paraId="7AB4DCED" w14:textId="77777777" w:rsidR="00197A0E" w:rsidRPr="00197A0E" w:rsidRDefault="00992883" w:rsidP="00197A0E">
      <w:pPr>
        <w:spacing w:before="0" w:line="240" w:lineRule="auto"/>
        <w:ind w:left="720" w:hanging="720"/>
        <w:rPr>
          <w:sz w:val="16"/>
          <w:szCs w:val="16"/>
        </w:rPr>
      </w:pPr>
      <w:r w:rsidRPr="00197A0E">
        <w:rPr>
          <w:sz w:val="16"/>
          <w:szCs w:val="16"/>
        </w:rPr>
        <w:t>Soelistianto, F. A.; Atmadja, M. D. (2019). Analysis of river wastewater treatment with a combination of neodymium magnets and water jasmine plants. International Journal of Scientific and Technology Research 8 (12)2889-2892. URL:https://www.scopus.com/inward/record.uri?eid=2-s2.0-85077313763&amp;partnerID=40&amp;md5=4c2f095132793c3cac5d5252c75210bc [Not a recreational water quality study].</w:t>
      </w:r>
    </w:p>
    <w:p w14:paraId="078C7819" w14:textId="77777777" w:rsidR="00197A0E" w:rsidRPr="00197A0E" w:rsidRDefault="00992883" w:rsidP="00197A0E">
      <w:pPr>
        <w:spacing w:before="0" w:line="240" w:lineRule="auto"/>
        <w:ind w:left="720" w:hanging="720"/>
        <w:rPr>
          <w:sz w:val="16"/>
          <w:szCs w:val="16"/>
        </w:rPr>
      </w:pPr>
      <w:r w:rsidRPr="00197A0E">
        <w:rPr>
          <w:sz w:val="16"/>
          <w:szCs w:val="16"/>
        </w:rPr>
        <w:t>Soldán, P.; Badurová, J. (2013). A method for screening for the risk of chronic effects of surface water pollution. Environmental Monitoring and Assessment 185 (1)21-30. DOI:10.1007/s10661-012-2529-9 [Not a recreational water quality study].</w:t>
      </w:r>
    </w:p>
    <w:p w14:paraId="32E7FE45" w14:textId="48DF42AF" w:rsidR="00197A0E" w:rsidRPr="00197A0E" w:rsidRDefault="00992883" w:rsidP="00197A0E">
      <w:pPr>
        <w:spacing w:before="0" w:line="240" w:lineRule="auto"/>
        <w:ind w:left="720" w:hanging="720"/>
        <w:rPr>
          <w:sz w:val="16"/>
          <w:szCs w:val="16"/>
        </w:rPr>
      </w:pPr>
      <w:r w:rsidRPr="00197A0E">
        <w:rPr>
          <w:sz w:val="16"/>
          <w:szCs w:val="16"/>
        </w:rPr>
        <w:t>Soller, J.; Bartrand, T.; Molina, M.; Whelan, G.; Schoen, M.; Ashbolt, N. (2014). Quantitative microbial risk assessment of freshwater impacted by animal fecal material.  3</w:t>
      </w:r>
      <w:r w:rsidR="00D56E6A">
        <w:rPr>
          <w:sz w:val="16"/>
          <w:szCs w:val="16"/>
        </w:rPr>
        <w:t>:</w:t>
      </w:r>
      <w:r w:rsidRPr="00197A0E">
        <w:rPr>
          <w:sz w:val="16"/>
          <w:szCs w:val="16"/>
        </w:rPr>
        <w:t xml:space="preserve"> 1521-1526. URL:https://www.scopus.com/inward/record.uri?eid=2-s2.0-84911926128&amp;partnerID=40&amp;md5=d292cc14f46125b9b92aa7fa353d0f77 [Not a recreational water quality study].</w:t>
      </w:r>
    </w:p>
    <w:p w14:paraId="091276D6" w14:textId="77777777" w:rsidR="00197A0E" w:rsidRPr="00197A0E" w:rsidRDefault="00992883" w:rsidP="00197A0E">
      <w:pPr>
        <w:spacing w:before="0" w:line="240" w:lineRule="auto"/>
        <w:ind w:left="720" w:hanging="720"/>
        <w:rPr>
          <w:sz w:val="16"/>
          <w:szCs w:val="16"/>
        </w:rPr>
      </w:pPr>
      <w:r w:rsidRPr="00197A0E">
        <w:rPr>
          <w:sz w:val="16"/>
          <w:szCs w:val="16"/>
        </w:rPr>
        <w:t>Soller, Jeffrey A (2006). Use of microbial risk assessment to inform the national estimate of acute gastrointestinal illness attributable to microbes in drinking water. Journal of water and health 4(S2)165-186. ISSN:1477-8920 [Not a recreational water quality study].</w:t>
      </w:r>
    </w:p>
    <w:p w14:paraId="24659416" w14:textId="77777777" w:rsidR="00197A0E" w:rsidRPr="00197A0E" w:rsidRDefault="00992883" w:rsidP="00197A0E">
      <w:pPr>
        <w:spacing w:before="0" w:line="240" w:lineRule="auto"/>
        <w:ind w:left="720" w:hanging="720"/>
        <w:rPr>
          <w:sz w:val="16"/>
          <w:szCs w:val="16"/>
        </w:rPr>
      </w:pPr>
      <w:r w:rsidRPr="00197A0E">
        <w:rPr>
          <w:sz w:val="16"/>
          <w:szCs w:val="16"/>
        </w:rPr>
        <w:t>Solloch, S.; Pechacek, N.; Peterson, B.; Osorio, M.; Caudill, J. (2015). Acute toxicity of peroxy sulfonated oleic acids (PSOA) to freshwater aquatic species and sludge microflora as observed in laboratory environments. Environmental Sciences Europe 27 (1). DOI:10.1186/s12302-015-0054-5 [Not a recreational water quality study].</w:t>
      </w:r>
    </w:p>
    <w:p w14:paraId="67EEC723" w14:textId="380E0180" w:rsidR="00197A0E" w:rsidRPr="00197A0E" w:rsidRDefault="00992883" w:rsidP="00197A0E">
      <w:pPr>
        <w:spacing w:before="0" w:line="240" w:lineRule="auto"/>
        <w:ind w:left="720" w:hanging="720"/>
        <w:rPr>
          <w:sz w:val="16"/>
          <w:szCs w:val="16"/>
        </w:rPr>
      </w:pPr>
      <w:r w:rsidRPr="00197A0E">
        <w:rPr>
          <w:sz w:val="16"/>
          <w:szCs w:val="16"/>
        </w:rPr>
        <w:t>Solo-Gabriele, Helena M.; Boehm, Alexandria B.; Scott, Troy M.; Sinigalliano, Christopher D. (2011). Beaches and Coastal Environments. ISBN:978-1-4419-9385-4 [Not a recreational water quality study].</w:t>
      </w:r>
    </w:p>
    <w:p w14:paraId="4E5A7DEE" w14:textId="0C5C61BF" w:rsidR="00197A0E" w:rsidRPr="00197A0E" w:rsidRDefault="00992883" w:rsidP="00197A0E">
      <w:pPr>
        <w:spacing w:before="0" w:line="240" w:lineRule="auto"/>
        <w:ind w:left="720" w:hanging="720"/>
        <w:rPr>
          <w:sz w:val="16"/>
          <w:szCs w:val="16"/>
        </w:rPr>
      </w:pPr>
      <w:r w:rsidRPr="00197A0E">
        <w:rPr>
          <w:sz w:val="16"/>
          <w:szCs w:val="16"/>
        </w:rPr>
        <w:t>Song, H. L.; Zhang, S.; Guo, J.; Yang, Y. L.; Zhang, L. M.; Li, H.; Yang, X. L.; Liu, X. (2018). Vertical up-flow constructed wetlands exhibited efficient antibiotic removal but induced antibiotic resistance genes in effluent. Chemosphere 203</w:t>
      </w:r>
      <w:r w:rsidR="00D56E6A">
        <w:rPr>
          <w:sz w:val="16"/>
          <w:szCs w:val="16"/>
        </w:rPr>
        <w:t>:</w:t>
      </w:r>
      <w:r w:rsidRPr="00197A0E">
        <w:rPr>
          <w:sz w:val="16"/>
          <w:szCs w:val="16"/>
        </w:rPr>
        <w:t xml:space="preserve"> 434-441. DOI:10.1016/j.chemosphere.2018.04.006 [Not a recreational water quality study].</w:t>
      </w:r>
    </w:p>
    <w:p w14:paraId="009DE2BD" w14:textId="4F1E927C" w:rsidR="00197A0E" w:rsidRPr="00197A0E" w:rsidRDefault="00992883" w:rsidP="00197A0E">
      <w:pPr>
        <w:spacing w:before="0" w:line="240" w:lineRule="auto"/>
        <w:ind w:left="720" w:hanging="720"/>
        <w:rPr>
          <w:sz w:val="16"/>
          <w:szCs w:val="16"/>
        </w:rPr>
      </w:pPr>
      <w:r w:rsidRPr="00197A0E">
        <w:rPr>
          <w:sz w:val="16"/>
          <w:szCs w:val="16"/>
        </w:rPr>
        <w:t>Song, W.; Xu, D.; Bi, X.; Ng, H. Y.; Shi, X. (2020). Intertidal wetland sediment as a novel inoculation source for developing aerobic granular sludge in membrane bioreactor treating high-salinity antibiotic manufacturing wastewater. Bioresource Technology 314. DOI:10.1016/j.biortech.2020.123715 [Not a recreational water quality study].</w:t>
      </w:r>
    </w:p>
    <w:p w14:paraId="441026E1" w14:textId="77777777" w:rsidR="00197A0E" w:rsidRPr="00197A0E" w:rsidRDefault="00992883" w:rsidP="00197A0E">
      <w:pPr>
        <w:spacing w:before="0" w:line="240" w:lineRule="auto"/>
        <w:ind w:left="720" w:hanging="720"/>
        <w:rPr>
          <w:sz w:val="16"/>
          <w:szCs w:val="16"/>
        </w:rPr>
      </w:pPr>
      <w:r w:rsidRPr="00197A0E">
        <w:rPr>
          <w:sz w:val="16"/>
          <w:szCs w:val="16"/>
        </w:rPr>
        <w:t>Song, Y.; Yu, H.; Wei, Y. (2018). Key issues and technologies of water pollution control and management in Shenyang area of the middle reaches of Hunhe River. Huanjing Kexue Xuebao/Acta Scientiae Circumstantiae 38 (6)2119-2122. DOI:10.13671/j.hjkxxb.2018.0237 [Not a recreational water quality study].</w:t>
      </w:r>
    </w:p>
    <w:p w14:paraId="3AB064C0" w14:textId="77777777" w:rsidR="00197A0E" w:rsidRPr="00197A0E" w:rsidRDefault="00992883" w:rsidP="00197A0E">
      <w:pPr>
        <w:spacing w:before="0" w:line="240" w:lineRule="auto"/>
        <w:ind w:left="720" w:hanging="720"/>
        <w:rPr>
          <w:sz w:val="16"/>
          <w:szCs w:val="16"/>
        </w:rPr>
      </w:pPr>
      <w:r w:rsidRPr="00197A0E">
        <w:rPr>
          <w:sz w:val="16"/>
          <w:szCs w:val="16"/>
        </w:rPr>
        <w:t>Songserm, N.; Woradet, S.; Bureelerd, O.; Charoenbut, P. (2016). Evaluation of cholangiocarcinoma risk and its related factors in wetland geographical communities of Ubon Ratchathani, Thailand. Asian Pacific Journal of Cancer Prevention 17 (4)1811-1815. DOI:10.7314/APJCP.2016.17.4.1811 [Not a recreational water quality study].</w:t>
      </w:r>
    </w:p>
    <w:p w14:paraId="1C15E4FB" w14:textId="62E67E6E" w:rsidR="00197A0E" w:rsidRPr="00197A0E" w:rsidRDefault="00992883" w:rsidP="00197A0E">
      <w:pPr>
        <w:spacing w:before="0" w:line="240" w:lineRule="auto"/>
        <w:ind w:left="720" w:hanging="720"/>
        <w:rPr>
          <w:sz w:val="16"/>
          <w:szCs w:val="16"/>
        </w:rPr>
      </w:pPr>
      <w:r w:rsidRPr="00197A0E">
        <w:rPr>
          <w:sz w:val="16"/>
          <w:szCs w:val="16"/>
        </w:rPr>
        <w:t>Sonkamble, S.; Sahya, A.; Jampani, M.; Ahmed, S.; Amerasinghe, P. (2019). Hydro-geophysical characterization and performance evaluation of natural wetlands in a semi-arid wastewater irrigated landscape. Water Research 148</w:t>
      </w:r>
      <w:r w:rsidR="00D56E6A">
        <w:rPr>
          <w:sz w:val="16"/>
          <w:szCs w:val="16"/>
        </w:rPr>
        <w:t>:</w:t>
      </w:r>
      <w:r w:rsidRPr="00197A0E">
        <w:rPr>
          <w:sz w:val="16"/>
          <w:szCs w:val="16"/>
        </w:rPr>
        <w:t xml:space="preserve"> 176-187. DOI:10.1016/j.watres.2018.10.040 [Not a recreational water quality study].</w:t>
      </w:r>
    </w:p>
    <w:p w14:paraId="0EFE32C0" w14:textId="3F8D2491" w:rsidR="00197A0E" w:rsidRPr="00197A0E" w:rsidRDefault="00992883" w:rsidP="00197A0E">
      <w:pPr>
        <w:spacing w:before="0" w:line="240" w:lineRule="auto"/>
        <w:ind w:left="720" w:hanging="720"/>
        <w:rPr>
          <w:sz w:val="16"/>
          <w:szCs w:val="16"/>
        </w:rPr>
      </w:pPr>
      <w:r w:rsidRPr="00197A0E">
        <w:rPr>
          <w:sz w:val="16"/>
          <w:szCs w:val="16"/>
        </w:rPr>
        <w:t>Sotomayor, G.; Hampel, H.; Vázquez, R. F.; Goethals, P. L. M. (2020). Multivariate-statistics based selection of a benthic macroinvertebrate index for assessing water quality in the Paute River basin (Ecuador). Ecological Indicators 111. DOI:10.1016/j.ecolind.2019.106037 [Not a recreational water quality study].</w:t>
      </w:r>
    </w:p>
    <w:p w14:paraId="48EDA0C1" w14:textId="24C0AA04" w:rsidR="00197A0E" w:rsidRPr="00197A0E" w:rsidRDefault="00992883" w:rsidP="00197A0E">
      <w:pPr>
        <w:spacing w:before="0" w:line="240" w:lineRule="auto"/>
        <w:ind w:left="720" w:hanging="720"/>
        <w:rPr>
          <w:sz w:val="16"/>
          <w:szCs w:val="16"/>
        </w:rPr>
      </w:pPr>
      <w:r w:rsidRPr="00197A0E">
        <w:rPr>
          <w:sz w:val="16"/>
          <w:szCs w:val="16"/>
        </w:rPr>
        <w:t>Souza, P. R.; Marques, R. M.; Gomez, E. A.; Colas, R. A.; De Matteis, R.; Zak, A.; Patel, M.; Collier, D. J.; Dalli, J. (2020). Enriched Marine Oil Supplements Increase Peripheral Blood Specialized Pro-Resolving Mediators Concentrations and Reprogram Host Immune Responses: A Randomized Double-Blind Placebo-Controlled Study. Circulation Research 75-90. DOI:10.1161/CIRCRESAHA.119.315506 [Not a recreational water quality study].</w:t>
      </w:r>
    </w:p>
    <w:p w14:paraId="5F3CDE02" w14:textId="0E471F0B" w:rsidR="00197A0E" w:rsidRPr="00197A0E" w:rsidRDefault="00992883" w:rsidP="00197A0E">
      <w:pPr>
        <w:spacing w:before="0" w:line="240" w:lineRule="auto"/>
        <w:ind w:left="720" w:hanging="720"/>
        <w:rPr>
          <w:sz w:val="16"/>
          <w:szCs w:val="16"/>
        </w:rPr>
      </w:pPr>
      <w:r w:rsidRPr="00197A0E">
        <w:rPr>
          <w:sz w:val="16"/>
          <w:szCs w:val="16"/>
        </w:rPr>
        <w:t>Squire, S. A.; Robertson, I. D.; Yang, R.; Ayi, I.; Ryan, U. (2019). Prevalence and risk factors associated with gastrointestinal parasites in ruminant livestock in the Coastal Savannah zone of Ghana. Acta Tropica 199. DOI:10.1016/j.actatropica.2019.105126 [Not a recreational water quality study].</w:t>
      </w:r>
    </w:p>
    <w:p w14:paraId="3D1DE106" w14:textId="597E9654" w:rsidR="00197A0E" w:rsidRPr="00197A0E" w:rsidRDefault="00992883" w:rsidP="00197A0E">
      <w:pPr>
        <w:spacing w:before="0" w:line="240" w:lineRule="auto"/>
        <w:ind w:left="720" w:hanging="720"/>
        <w:rPr>
          <w:sz w:val="16"/>
          <w:szCs w:val="16"/>
        </w:rPr>
      </w:pPr>
      <w:r w:rsidRPr="00197A0E">
        <w:rPr>
          <w:sz w:val="16"/>
          <w:szCs w:val="16"/>
        </w:rPr>
        <w:t>Squire, S. A.; Yang, R.; Robertson, I.; Ayi, I.; Ryan, U. (2017). Molecular characterization of Cryptosporidium and Giardia in farmers and their ruminant livestock from the Coastal Savannah zone of Ghana. Infection, Genetics and Evolution 55</w:t>
      </w:r>
      <w:r w:rsidR="00D56E6A">
        <w:rPr>
          <w:sz w:val="16"/>
          <w:szCs w:val="16"/>
        </w:rPr>
        <w:t>:</w:t>
      </w:r>
      <w:r w:rsidRPr="00197A0E">
        <w:rPr>
          <w:sz w:val="16"/>
          <w:szCs w:val="16"/>
        </w:rPr>
        <w:t xml:space="preserve"> 236-243. DOI:10.1016/j.meegid.2017.09.025 [Not a recreational water quality study].</w:t>
      </w:r>
    </w:p>
    <w:p w14:paraId="3E4E650B" w14:textId="77777777" w:rsidR="00197A0E" w:rsidRPr="00197A0E" w:rsidRDefault="00992883" w:rsidP="00197A0E">
      <w:pPr>
        <w:spacing w:before="0" w:line="240" w:lineRule="auto"/>
        <w:ind w:left="720" w:hanging="720"/>
        <w:rPr>
          <w:sz w:val="16"/>
          <w:szCs w:val="16"/>
        </w:rPr>
      </w:pPr>
      <w:r w:rsidRPr="00197A0E">
        <w:rPr>
          <w:sz w:val="16"/>
          <w:szCs w:val="16"/>
        </w:rPr>
        <w:t>Srilekha, V.; Krishna, G.; Seshasrinivas, V.; Singaracharya, M. A. (2018). Evaluation of wound healing and anti-inflammatory activity of a Marine yellow Pigmented bacterium, Micrococcus sp. Indian Journal of Geo-Marine Sciences 47(12)2454-2464. ISSN:0379-5136 [Not a recreational water quality study].</w:t>
      </w:r>
    </w:p>
    <w:p w14:paraId="608723DF" w14:textId="77777777" w:rsidR="00197A0E" w:rsidRPr="00197A0E" w:rsidRDefault="00992883" w:rsidP="00197A0E">
      <w:pPr>
        <w:spacing w:before="0" w:line="240" w:lineRule="auto"/>
        <w:ind w:left="720" w:hanging="720"/>
        <w:rPr>
          <w:sz w:val="16"/>
          <w:szCs w:val="16"/>
        </w:rPr>
      </w:pPr>
      <w:r w:rsidRPr="00197A0E">
        <w:rPr>
          <w:sz w:val="16"/>
          <w:szCs w:val="16"/>
        </w:rPr>
        <w:t>Srisuphanunt, M.; Karanis, P.; Charoenca, N.; Boonkhao, N.; Ongerth, J. E. (2010). Cryptosporidium and Giardia detection in environmental waters of southwest coastal areas of Thailand. Parasitology Research 106 (6)1299-1306. DOI:10.1007/s00436-010-1795-0 [Not a recreational water quality study].</w:t>
      </w:r>
    </w:p>
    <w:p w14:paraId="3B7809CA" w14:textId="77777777" w:rsidR="00197A0E" w:rsidRPr="00197A0E" w:rsidRDefault="00992883" w:rsidP="00197A0E">
      <w:pPr>
        <w:spacing w:before="0" w:line="240" w:lineRule="auto"/>
        <w:ind w:left="720" w:hanging="720"/>
        <w:rPr>
          <w:sz w:val="16"/>
          <w:szCs w:val="16"/>
        </w:rPr>
      </w:pPr>
      <w:r w:rsidRPr="00197A0E">
        <w:rPr>
          <w:sz w:val="16"/>
          <w:szCs w:val="16"/>
        </w:rPr>
        <w:t>Sroka, Jacek; Gizejewski, Zygmunt; Wojcik-Fatla, Angelina; Stojecki, Krzysztof; Bilska-Zajac, Ewa; Dutkiewicz, Jacek; Cencek, Tomasz; Karamon, Jacek; Zajac, Violetta; Kusyk, Pawel; Dabrowska, Joanna; Kochanowski, Maciej (2015). Potential role of beavers (Castor fiber) in contamination of water in the Masurian Lake District (north-eastern Poland) with protozoan parasites Cryptosporidium spp. and Giardia duodenalis. Bulletin of the Veterinary Institute in Pulawy 59 (2)219-228. DOI:10.1515/bvip-2015-0033 [Not a recreational water quality study].</w:t>
      </w:r>
    </w:p>
    <w:p w14:paraId="071C53D1" w14:textId="77777777" w:rsidR="00197A0E" w:rsidRPr="00197A0E" w:rsidRDefault="00992883" w:rsidP="00197A0E">
      <w:pPr>
        <w:spacing w:before="0" w:line="240" w:lineRule="auto"/>
        <w:ind w:left="720" w:hanging="720"/>
        <w:rPr>
          <w:sz w:val="16"/>
          <w:szCs w:val="16"/>
        </w:rPr>
      </w:pPr>
      <w:r w:rsidRPr="00197A0E">
        <w:rPr>
          <w:sz w:val="16"/>
          <w:szCs w:val="16"/>
        </w:rPr>
        <w:t>St. Pierre, K. A.; Chétélat, J.; Yumvihoze, E.; Poulain, A. J. (2014). Temperature and the sulfur cycle control monomethylmercury cycling in high arctic coastal marine sediments from Allen Bay, Nunavut, Canada. Environmental Science and Technology 48 (5)2680-2687. DOI:10.1021/es405253g [Not a recreational water quality study].</w:t>
      </w:r>
    </w:p>
    <w:p w14:paraId="64C82CB3" w14:textId="77777777" w:rsidR="00197A0E" w:rsidRPr="00197A0E" w:rsidRDefault="00992883" w:rsidP="00197A0E">
      <w:pPr>
        <w:spacing w:before="0" w:line="240" w:lineRule="auto"/>
        <w:ind w:left="720" w:hanging="720"/>
        <w:rPr>
          <w:sz w:val="16"/>
          <w:szCs w:val="16"/>
        </w:rPr>
      </w:pPr>
      <w:r w:rsidRPr="00197A0E">
        <w:rPr>
          <w:sz w:val="16"/>
          <w:szCs w:val="16"/>
        </w:rPr>
        <w:t>Stabili, L.; Terlizzi, A.; Cavallo, R. A. (2013). Sewage-exposed marine invertebrates: Survival rates and microbiological accumulation. Environmental Science and Pollution Research 20 (3)1606-1616. DOI:10.1007/s11356-012-1103-x [Not a recreational water quality study].</w:t>
      </w:r>
    </w:p>
    <w:p w14:paraId="6E67BC92" w14:textId="77777777" w:rsidR="00197A0E" w:rsidRPr="00197A0E" w:rsidRDefault="00992883" w:rsidP="00197A0E">
      <w:pPr>
        <w:spacing w:before="0" w:line="240" w:lineRule="auto"/>
        <w:ind w:left="720" w:hanging="720"/>
        <w:rPr>
          <w:sz w:val="16"/>
          <w:szCs w:val="16"/>
        </w:rPr>
      </w:pPr>
      <w:r w:rsidRPr="00197A0E">
        <w:rPr>
          <w:sz w:val="16"/>
          <w:szCs w:val="16"/>
        </w:rPr>
        <w:t>Staley, C.; Gould, T. J.; Wang, P.; Phillips, J.; Cotner, J. B.; Sadowsky, M. J. (2014). Core functional traits of bacterial communities in the Upper Mississippi River show limited variation in response to land cover. Frontiers in Microbiology 5 (AUG). DOI:10.3389/fmicb.2014.00414 [Not a recreational water quality study].</w:t>
      </w:r>
    </w:p>
    <w:p w14:paraId="1CBA1C4F" w14:textId="77777777" w:rsidR="00197A0E" w:rsidRPr="00197A0E" w:rsidRDefault="00992883" w:rsidP="00197A0E">
      <w:pPr>
        <w:spacing w:before="0" w:line="240" w:lineRule="auto"/>
        <w:ind w:left="720" w:hanging="720"/>
        <w:rPr>
          <w:sz w:val="16"/>
          <w:szCs w:val="16"/>
        </w:rPr>
      </w:pPr>
      <w:r w:rsidRPr="00197A0E">
        <w:rPr>
          <w:sz w:val="16"/>
          <w:szCs w:val="16"/>
        </w:rPr>
        <w:t>Staley, C.; Reckhow, K. H.; Lukasik, J.; Harwood, V. J. (2012). Assessment of sources of human pathogens and fecal contamination in a Florida freshwater lake. Water Research 46 (17)5799-5812. DOI:10.1016/j.watres.2012.08.012 [Not a recreational water quality study].</w:t>
      </w:r>
    </w:p>
    <w:p w14:paraId="2ADCD280" w14:textId="77777777" w:rsidR="00197A0E" w:rsidRPr="00197A0E" w:rsidRDefault="00992883" w:rsidP="00197A0E">
      <w:pPr>
        <w:spacing w:before="0" w:line="240" w:lineRule="auto"/>
        <w:ind w:left="720" w:hanging="720"/>
        <w:rPr>
          <w:sz w:val="16"/>
          <w:szCs w:val="16"/>
        </w:rPr>
      </w:pPr>
      <w:r w:rsidRPr="00197A0E">
        <w:rPr>
          <w:sz w:val="16"/>
          <w:szCs w:val="16"/>
        </w:rPr>
        <w:t>Staley, Z. R.; Chase, E.; Mitraki, C.; Crisman, T. L.; Harwood, V. J. (2013). Microbial water quality in freshwater lakes with different land use. Journal of Applied Microbiology 115 (5)1240-1250. DOI:10.1111/jam.12312 [Not a recreational water quality study].</w:t>
      </w:r>
    </w:p>
    <w:p w14:paraId="74843D22" w14:textId="77777777" w:rsidR="00197A0E" w:rsidRPr="00197A0E" w:rsidRDefault="00992883" w:rsidP="00197A0E">
      <w:pPr>
        <w:spacing w:before="0" w:line="240" w:lineRule="auto"/>
        <w:ind w:left="720" w:hanging="720"/>
        <w:rPr>
          <w:sz w:val="16"/>
          <w:szCs w:val="16"/>
        </w:rPr>
      </w:pPr>
      <w:r w:rsidRPr="00197A0E">
        <w:rPr>
          <w:sz w:val="16"/>
          <w:szCs w:val="16"/>
        </w:rPr>
        <w:t>Stambuk, Anamaria; Pavlica, Mirjana; Malovic, Lana; Klobucar, Goeran I. V. (2008). Persistence of DNA damage in the freshwater mussel Unio pictorum upon exposure to ethyl methanesulphonate and hydrogen peroxide. Environmental and Molecular Mutagenesis 49 (3)217-225. DOI:10.1002/em.20376 [Not a recreational water quality study].</w:t>
      </w:r>
    </w:p>
    <w:p w14:paraId="102A29E1" w14:textId="77777777" w:rsidR="00197A0E" w:rsidRPr="00197A0E" w:rsidRDefault="00992883" w:rsidP="00197A0E">
      <w:pPr>
        <w:spacing w:before="0" w:line="240" w:lineRule="auto"/>
        <w:ind w:left="720" w:hanging="720"/>
        <w:rPr>
          <w:sz w:val="16"/>
          <w:szCs w:val="16"/>
        </w:rPr>
      </w:pPr>
      <w:r w:rsidRPr="00197A0E">
        <w:rPr>
          <w:sz w:val="16"/>
          <w:szCs w:val="16"/>
        </w:rPr>
        <w:t>Standley, C. J.; Stothard, J. R. (2012). DNA Barcoding of Schistosome Cercariae Reveals a Novel Sub-Lineage within Schistosoma rodhaini From Ngamba Island Chimpanzee Sanctuary, Lake Victoria. Journal of Parasitology 98 (5)1049-1051. DOI:10.1645/GE-3091.1 [Not a recreational water quality study].</w:t>
      </w:r>
    </w:p>
    <w:p w14:paraId="3C955F33" w14:textId="77777777" w:rsidR="00197A0E" w:rsidRPr="00197A0E" w:rsidRDefault="00992883" w:rsidP="00197A0E">
      <w:pPr>
        <w:spacing w:before="0" w:line="240" w:lineRule="auto"/>
        <w:ind w:left="720" w:hanging="720"/>
        <w:rPr>
          <w:sz w:val="16"/>
          <w:szCs w:val="16"/>
        </w:rPr>
      </w:pPr>
      <w:r w:rsidRPr="00197A0E">
        <w:rPr>
          <w:sz w:val="16"/>
          <w:szCs w:val="16"/>
        </w:rPr>
        <w:t>Standley, Claire J.; Vounatsou, Penelope; Gosoniu, Laura; McKeon, Chloe; Adriko, Moses; Kabatereine, Narcis B.; Stothard, J. Russell (2013). Micro-scale investigation of intestinal schistosomiasis transmission on Ngamba and Kimi islands, Lake Victoria, Uganda. Acta Tropica 128 (2)353-364. DOI:10.1016/j.actatropica.2012.02.005 [Not a recreational water quality study].</w:t>
      </w:r>
    </w:p>
    <w:p w14:paraId="497205C9" w14:textId="77777777" w:rsidR="00197A0E" w:rsidRPr="00197A0E" w:rsidRDefault="00992883" w:rsidP="00197A0E">
      <w:pPr>
        <w:spacing w:before="0" w:line="240" w:lineRule="auto"/>
        <w:ind w:left="720" w:hanging="720"/>
        <w:rPr>
          <w:sz w:val="16"/>
          <w:szCs w:val="16"/>
        </w:rPr>
      </w:pPr>
      <w:r w:rsidRPr="00197A0E">
        <w:rPr>
          <w:sz w:val="16"/>
          <w:szCs w:val="16"/>
        </w:rPr>
        <w:t>Stanton, M. C.; Adriko, M.; Arinaitwe, M.; Howell, A.; Davies, J.; Allison, G.; LaCourse, E. J.; Muheki, E.; Kabatereine, N. B.; Stothard, J. R. (2017). Intestinal schistosomiasis in Uganda at high altitude (&gt;1400m): Malacological and epidemiological surveys on Mount Elgon and in Fort Portal crater lakes reveal extra preventive chemotherapy needs. Infectious Diseases of Poverty 6 (1). DOI:10.1186/s40249-017-0248-8 [Not a recreational water quality study].</w:t>
      </w:r>
    </w:p>
    <w:p w14:paraId="3654DD31" w14:textId="77777777" w:rsidR="00197A0E" w:rsidRPr="00197A0E" w:rsidRDefault="00992883" w:rsidP="00197A0E">
      <w:pPr>
        <w:spacing w:before="0" w:line="240" w:lineRule="auto"/>
        <w:ind w:left="720" w:hanging="720"/>
        <w:rPr>
          <w:sz w:val="16"/>
          <w:szCs w:val="16"/>
        </w:rPr>
      </w:pPr>
      <w:r w:rsidRPr="00197A0E">
        <w:rPr>
          <w:sz w:val="16"/>
          <w:szCs w:val="16"/>
        </w:rPr>
        <w:t>Stapleton, C. M.; Wyer, M. D.; Crowther, J.; McDonald, A. T.; Kay, D.; Greaves, J.; Wither, A.; Watkins, J.; Francis, C.; Humphrey, N.; Bradford, M. (2008). Quantitative catchment profiling to apportion faecal indicator organism budgets for the Ribble system, the UK's sentinel drainage basin for Water Framework Directive research. Journal of Environmental Management 87 (4)535-550. DOI:10.1016/j.jenvman.2006.11.035 [Not a recreational water quality study].</w:t>
      </w:r>
    </w:p>
    <w:p w14:paraId="70B66D3A" w14:textId="77777777" w:rsidR="00197A0E" w:rsidRPr="00197A0E" w:rsidRDefault="00992883" w:rsidP="00197A0E">
      <w:pPr>
        <w:spacing w:before="0" w:line="240" w:lineRule="auto"/>
        <w:ind w:left="720" w:hanging="720"/>
        <w:rPr>
          <w:sz w:val="16"/>
          <w:szCs w:val="16"/>
        </w:rPr>
      </w:pPr>
      <w:r w:rsidRPr="00197A0E">
        <w:rPr>
          <w:sz w:val="16"/>
          <w:szCs w:val="16"/>
        </w:rPr>
        <w:t>Stark, J. S.; Kim, S. L.; Oliver, J. S. (2014). Anthropogenic disturbance and biodiversity of marine benthic communities in Antarctica: A regional comparison. PLoS ONE 9 (6). DOI:10.1371/journal.pone.0098802 [Not a recreational water quality study].</w:t>
      </w:r>
    </w:p>
    <w:p w14:paraId="21892E67" w14:textId="77777777" w:rsidR="00197A0E" w:rsidRPr="00197A0E" w:rsidRDefault="00992883" w:rsidP="00197A0E">
      <w:pPr>
        <w:spacing w:before="0" w:line="240" w:lineRule="auto"/>
        <w:ind w:left="720" w:hanging="720"/>
        <w:rPr>
          <w:sz w:val="16"/>
          <w:szCs w:val="16"/>
        </w:rPr>
      </w:pPr>
      <w:r w:rsidRPr="00197A0E">
        <w:rPr>
          <w:sz w:val="16"/>
          <w:szCs w:val="16"/>
        </w:rPr>
        <w:t>Starkey, S. R.; Kimber, K. R.; Wade, S. E.; Schaaf, S. L.; White, M. E.; Mohammed, H. O. (2006). Risk factors associated with Cryptosporidium infection on dairy farms in a New York State watershed. Journal of Dairy Science 89 (11)4229-4236. DOI:10.3168/jds.S0022-0302(06)72468-7 [Not a recreational water quality study].</w:t>
      </w:r>
    </w:p>
    <w:p w14:paraId="26C5E14A" w14:textId="77777777" w:rsidR="00197A0E" w:rsidRPr="00197A0E" w:rsidRDefault="00992883" w:rsidP="00197A0E">
      <w:pPr>
        <w:spacing w:before="0" w:line="240" w:lineRule="auto"/>
        <w:ind w:left="720" w:hanging="720"/>
        <w:rPr>
          <w:sz w:val="16"/>
          <w:szCs w:val="16"/>
        </w:rPr>
      </w:pPr>
      <w:r w:rsidRPr="00197A0E">
        <w:rPr>
          <w:sz w:val="16"/>
          <w:szCs w:val="16"/>
        </w:rPr>
        <w:t>Starkey, S. R.; Wade, S. E.; Schaaf, S.; Mohammed, H. O. (2005). Incidence of Cryptosporidium parvum in the dairy cattle population in a New York City Watershed. Veterinary Parasitology 131 (43924)197-205. DOI:10.1016/j.vetpar.2005.04.040 [Not a recreational water quality study].</w:t>
      </w:r>
    </w:p>
    <w:p w14:paraId="10608C62" w14:textId="77777777" w:rsidR="00197A0E" w:rsidRPr="00197A0E" w:rsidRDefault="00992883" w:rsidP="00197A0E">
      <w:pPr>
        <w:spacing w:before="0" w:line="240" w:lineRule="auto"/>
        <w:ind w:left="720" w:hanging="720"/>
        <w:rPr>
          <w:sz w:val="16"/>
          <w:szCs w:val="16"/>
        </w:rPr>
      </w:pPr>
      <w:r w:rsidRPr="00197A0E">
        <w:rPr>
          <w:sz w:val="16"/>
          <w:szCs w:val="16"/>
        </w:rPr>
        <w:t>Stecher, M. C.; Weaver, R. W. (2003). Effects of umbrella palms and wastewater depth on wastewater treatment in a subsurface flow constructed wetland. Environmental Technology (United Kingdom) 24 (4)471-478. DOI:10.1080/09593330309385582 [Not a recreational water quality study].</w:t>
      </w:r>
    </w:p>
    <w:p w14:paraId="62F63D6D" w14:textId="77777777" w:rsidR="00197A0E" w:rsidRPr="00197A0E" w:rsidRDefault="00992883" w:rsidP="00197A0E">
      <w:pPr>
        <w:spacing w:before="0" w:line="240" w:lineRule="auto"/>
        <w:ind w:left="720" w:hanging="720"/>
        <w:rPr>
          <w:sz w:val="16"/>
          <w:szCs w:val="16"/>
        </w:rPr>
      </w:pPr>
      <w:r w:rsidRPr="00197A0E">
        <w:rPr>
          <w:sz w:val="16"/>
          <w:szCs w:val="16"/>
        </w:rPr>
        <w:t>Steer, D. N.; Fraser, L. H.; Seibert, B. A. (2005). Cell-to-cell pollution reduction effectiveness of subsurface domestic treatment wetlands. Bioresource Technology 96 (8)969-976. DOI:10.1016/j.biortech.2004.08.006 [Not a recreational water quality study].</w:t>
      </w:r>
    </w:p>
    <w:p w14:paraId="1B9F76C9" w14:textId="77777777" w:rsidR="00197A0E" w:rsidRPr="00197A0E" w:rsidRDefault="00992883" w:rsidP="00197A0E">
      <w:pPr>
        <w:spacing w:before="0" w:line="240" w:lineRule="auto"/>
        <w:ind w:left="720" w:hanging="720"/>
        <w:rPr>
          <w:sz w:val="16"/>
          <w:szCs w:val="16"/>
        </w:rPr>
      </w:pPr>
      <w:r w:rsidRPr="00197A0E">
        <w:rPr>
          <w:sz w:val="16"/>
          <w:szCs w:val="16"/>
        </w:rPr>
        <w:t>Stefanelli, M.; Scardala, S.; Cabras, P. A.; Orrù, A.; Vichi, S.; Testai, E.; Funari, E.; Manganelli, M. (2017). Cyanobacterial dynamics and toxins concentrations in lake alto flumendosa, sardinia, Italy. Advances in Oceanography and Limnology 8 (1). DOI:10.4081/aiol.2017.6352 [Not a recreational water quality study].</w:t>
      </w:r>
    </w:p>
    <w:p w14:paraId="4F9CBDFB" w14:textId="77777777" w:rsidR="00197A0E" w:rsidRPr="00197A0E" w:rsidRDefault="00992883" w:rsidP="00197A0E">
      <w:pPr>
        <w:spacing w:before="0" w:line="240" w:lineRule="auto"/>
        <w:ind w:left="720" w:hanging="720"/>
        <w:rPr>
          <w:sz w:val="16"/>
          <w:szCs w:val="16"/>
        </w:rPr>
      </w:pPr>
      <w:r w:rsidRPr="00197A0E">
        <w:rPr>
          <w:sz w:val="16"/>
          <w:szCs w:val="16"/>
        </w:rPr>
        <w:t>Stephenson, E. B.; Peel, A. J.; Reid, S. A.; Jansen, C. C.; McCallum, H. (2018). The non-human reservoirs of Ross River virus: A systematic review of the evidence. Parasites and Vectors 11 (1). DOI:10.1186/s13071-018-2733-8 [Not a recreational water quality study].</w:t>
      </w:r>
    </w:p>
    <w:p w14:paraId="4B313288" w14:textId="77777777" w:rsidR="00197A0E" w:rsidRPr="00197A0E" w:rsidRDefault="00992883" w:rsidP="00197A0E">
      <w:pPr>
        <w:spacing w:before="0" w:line="240" w:lineRule="auto"/>
        <w:ind w:left="720" w:hanging="720"/>
        <w:rPr>
          <w:sz w:val="16"/>
          <w:szCs w:val="16"/>
        </w:rPr>
      </w:pPr>
      <w:r w:rsidRPr="00197A0E">
        <w:rPr>
          <w:sz w:val="16"/>
          <w:szCs w:val="16"/>
        </w:rPr>
        <w:t>Sterk, Ankie; Schijven, Jack; de Nijs, Ton; de Roda Husman, Ana Maria (2013). Direct and indirect effects of climate change on the risk of infection by water-transmitted pathogens. Environmental science &amp; technology 47(22)12648-12660. ISSN:0013-936X [Not a recreational water quality study].</w:t>
      </w:r>
    </w:p>
    <w:p w14:paraId="396C57E9" w14:textId="6859EA3B" w:rsidR="00197A0E" w:rsidRPr="00197A0E" w:rsidRDefault="00992883" w:rsidP="00197A0E">
      <w:pPr>
        <w:spacing w:before="0" w:line="240" w:lineRule="auto"/>
        <w:ind w:left="720" w:hanging="720"/>
        <w:rPr>
          <w:sz w:val="16"/>
          <w:szCs w:val="16"/>
        </w:rPr>
      </w:pPr>
      <w:r w:rsidRPr="00197A0E">
        <w:rPr>
          <w:sz w:val="16"/>
          <w:szCs w:val="16"/>
        </w:rPr>
        <w:t>Stetten, Lucie; Lefebvre, Pierre; Le Pape, Pierre; Mangeret, Arnaud; Blanchart, Pascale; Merrot, Pauline; Brest, Jessica; Julien, Anthony; Bargar, John R.; Cazala, Charlotte; Morin, Guillaume (2020). Experimental redox transformations of uranium phosphate minerals and mononuclear species in a contaminated wetland. Journal of Hazardous Materials 384</w:t>
      </w:r>
      <w:r w:rsidR="00D56E6A">
        <w:rPr>
          <w:sz w:val="16"/>
          <w:szCs w:val="16"/>
        </w:rPr>
        <w:t>:</w:t>
      </w:r>
      <w:r w:rsidRPr="00197A0E">
        <w:rPr>
          <w:sz w:val="16"/>
          <w:szCs w:val="16"/>
        </w:rPr>
        <w:t xml:space="preserve"> 121362. DOI:10.1016/j.jhazmat.2019.121362 [Not a recreational water quality study].</w:t>
      </w:r>
    </w:p>
    <w:p w14:paraId="0C754A95" w14:textId="77777777" w:rsidR="00197A0E" w:rsidRPr="00197A0E" w:rsidRDefault="00992883" w:rsidP="00197A0E">
      <w:pPr>
        <w:spacing w:before="0" w:line="240" w:lineRule="auto"/>
        <w:ind w:left="720" w:hanging="720"/>
        <w:rPr>
          <w:sz w:val="16"/>
          <w:szCs w:val="16"/>
        </w:rPr>
      </w:pPr>
      <w:r w:rsidRPr="00197A0E">
        <w:rPr>
          <w:sz w:val="16"/>
          <w:szCs w:val="16"/>
        </w:rPr>
        <w:t>Stewart-Pullaro, J.; Daugomah, J. W.; Chestnut, D. E.; Graves, D. A.; Sobsey, M. D.; Scott, G. I. (2006). F+RNA coliphage typing for microbial source tracking in surface waters. Journal of Applied Microbiology 101 (5)1015-1026. DOI:10.1111/j.1365-2672.2006.03011.x [Not a recreational water quality study].</w:t>
      </w:r>
    </w:p>
    <w:p w14:paraId="0ABAEDCE" w14:textId="77777777" w:rsidR="00197A0E" w:rsidRPr="00197A0E" w:rsidRDefault="00992883" w:rsidP="00197A0E">
      <w:pPr>
        <w:spacing w:before="0" w:line="240" w:lineRule="auto"/>
        <w:ind w:left="720" w:hanging="720"/>
        <w:rPr>
          <w:sz w:val="16"/>
          <w:szCs w:val="16"/>
        </w:rPr>
      </w:pPr>
      <w:r w:rsidRPr="00197A0E">
        <w:rPr>
          <w:sz w:val="16"/>
          <w:szCs w:val="16"/>
        </w:rPr>
        <w:t>Stine, O. C.; Carnahan, A.; Singh, R.; Powell, J.; Furuno, J. P.; Dorsey, A.; Silbergeld, E.; Williams, H. N.; Morris, J. G. (2003). Characterization of microbial communities from coastal waters using microarrays. Environmental Monitoring and Assessment 81 (43891)327-336. DOI:10.1023/A:1021353814020 [Not a recreational water quality study].</w:t>
      </w:r>
    </w:p>
    <w:p w14:paraId="4041A9BD" w14:textId="77777777" w:rsidR="00197A0E" w:rsidRPr="00197A0E" w:rsidRDefault="00992883" w:rsidP="00197A0E">
      <w:pPr>
        <w:spacing w:before="0" w:line="240" w:lineRule="auto"/>
        <w:ind w:left="720" w:hanging="720"/>
        <w:rPr>
          <w:sz w:val="16"/>
          <w:szCs w:val="16"/>
        </w:rPr>
      </w:pPr>
      <w:r w:rsidRPr="00197A0E">
        <w:rPr>
          <w:sz w:val="16"/>
          <w:szCs w:val="16"/>
        </w:rPr>
        <w:t>Stone, D. K.; Higley, K. A.; Jannik, G. T. (2014). Site-specific reference person parameters and derived concentration standards for the savannah river site. Health Physics 106 (SUPPL. 2)S59-S64. DOI:10.1097/HP.0000000000000073 [Not a recreational water quality study].</w:t>
      </w:r>
    </w:p>
    <w:p w14:paraId="32199074" w14:textId="77777777" w:rsidR="00197A0E" w:rsidRPr="00197A0E" w:rsidRDefault="00992883" w:rsidP="00197A0E">
      <w:pPr>
        <w:spacing w:before="0" w:line="240" w:lineRule="auto"/>
        <w:ind w:left="720" w:hanging="720"/>
        <w:rPr>
          <w:sz w:val="16"/>
          <w:szCs w:val="16"/>
        </w:rPr>
      </w:pPr>
      <w:r w:rsidRPr="00197A0E">
        <w:rPr>
          <w:sz w:val="16"/>
          <w:szCs w:val="16"/>
        </w:rPr>
        <w:t>Stoob, K.; Singer, H. P.; Goetz, C. W.; Ruff, M.; Mueller, S. R. (2005). Fully automated online solid phase extraction coupled directly to liquid chromatography-tandem mass spectrometry: Quantification of sulfonamide antibiotics, neutral and acidic pesticides at low concentrations in surface waters. Journal of Chromatography A 1097 (43862)138-147. DOI:10.1016/j.chroma.2005.08.030 [Not a recreational water quality study].</w:t>
      </w:r>
    </w:p>
    <w:p w14:paraId="19C76EFC" w14:textId="77777777" w:rsidR="00197A0E" w:rsidRPr="00197A0E" w:rsidRDefault="00992883" w:rsidP="00197A0E">
      <w:pPr>
        <w:spacing w:before="0" w:line="240" w:lineRule="auto"/>
        <w:ind w:left="720" w:hanging="720"/>
        <w:rPr>
          <w:sz w:val="16"/>
          <w:szCs w:val="16"/>
        </w:rPr>
      </w:pPr>
      <w:r w:rsidRPr="00197A0E">
        <w:rPr>
          <w:sz w:val="16"/>
          <w:szCs w:val="16"/>
        </w:rPr>
        <w:t>Strom, Suzanne L.; Wolfe, Gordon V.; Bright, Kelley J. (2007). Responses of marine planktonic protists to amino acids: feeding inhibition and swimming behavior in the ciliate Favella sp. Aquatic Microbial Ecology 47 (2)107-121. DOI:10.3354/ame047107 [Not a recreational water quality study].</w:t>
      </w:r>
    </w:p>
    <w:p w14:paraId="12F97FE8" w14:textId="77777777" w:rsidR="00197A0E" w:rsidRPr="00197A0E" w:rsidRDefault="00992883" w:rsidP="00197A0E">
      <w:pPr>
        <w:spacing w:before="0" w:line="240" w:lineRule="auto"/>
        <w:ind w:left="720" w:hanging="720"/>
        <w:rPr>
          <w:sz w:val="16"/>
          <w:szCs w:val="16"/>
        </w:rPr>
      </w:pPr>
      <w:r w:rsidRPr="00197A0E">
        <w:rPr>
          <w:sz w:val="16"/>
          <w:szCs w:val="16"/>
        </w:rPr>
        <w:t>Stronkhorst, J.; Schipper, C.; Brils, J.; Dubbeldam, M.; Postma, J.; Van de Hoeven, N. (2003). Using marine bioassays to classify the toxicity of Dutch harbor sediments. Environmental Toxicology and Chemistry 22 (7)1535-1547. DOI:10.1897/1551-5028(2003)22&lt;1535:UMBTCT&gt;2.0.CO;2 [Not a recreational water quality study].</w:t>
      </w:r>
    </w:p>
    <w:p w14:paraId="08ACB044" w14:textId="152E2157" w:rsidR="00197A0E" w:rsidRPr="00197A0E" w:rsidRDefault="00992883" w:rsidP="00197A0E">
      <w:pPr>
        <w:spacing w:before="0" w:line="240" w:lineRule="auto"/>
        <w:ind w:left="720" w:hanging="720"/>
        <w:rPr>
          <w:sz w:val="16"/>
          <w:szCs w:val="16"/>
        </w:rPr>
      </w:pPr>
      <w:r w:rsidRPr="00197A0E">
        <w:rPr>
          <w:sz w:val="16"/>
          <w:szCs w:val="16"/>
        </w:rPr>
        <w:t>Stuart, G.; Hollingsworth, A.; Thomsen, F.; Szylkarski, S.; Khan, S.; Tomlinson, R.; Kirkpatrick, S.; Catterall, K.; Capati, B. (2009). Gold coast seaway smartrelease decision support system: Optimising recycled water release in a sub tropical estuarine environment. 60. URL:https://www.scopus.com/inward/record.uri?eid=2-s2.0-73349124538&amp;doi=10.2166%2fwst.2009.630&amp;partnerID=40&amp;md5=e1890d6e21eb7b6564ddc99f78138c9b [Not a recreational water quality study].</w:t>
      </w:r>
    </w:p>
    <w:p w14:paraId="63F2D108" w14:textId="77777777" w:rsidR="00197A0E" w:rsidRPr="00197A0E" w:rsidRDefault="00992883" w:rsidP="00197A0E">
      <w:pPr>
        <w:spacing w:before="0" w:line="240" w:lineRule="auto"/>
        <w:ind w:left="720" w:hanging="720"/>
        <w:rPr>
          <w:sz w:val="16"/>
          <w:szCs w:val="16"/>
        </w:rPr>
      </w:pPr>
      <w:r w:rsidRPr="00197A0E">
        <w:rPr>
          <w:sz w:val="16"/>
          <w:szCs w:val="16"/>
        </w:rPr>
        <w:t>Stutter, M. I.; Demars, B. O. L.; Langan, S. J. (2010). River phosphorus cycling: Separating biotic and abiotic uptake during short-term changes in sewage effluent loading. Water Research 44 (15)4425-4436. DOI:10.1016/j.watres.2010.06.014 [Not a recreational water quality study].</w:t>
      </w:r>
    </w:p>
    <w:p w14:paraId="7549FFD0" w14:textId="77777777" w:rsidR="00197A0E" w:rsidRPr="00197A0E" w:rsidRDefault="00992883" w:rsidP="00197A0E">
      <w:pPr>
        <w:spacing w:before="0" w:line="240" w:lineRule="auto"/>
        <w:ind w:left="720" w:hanging="720"/>
        <w:rPr>
          <w:sz w:val="16"/>
          <w:szCs w:val="16"/>
        </w:rPr>
      </w:pPr>
      <w:r w:rsidRPr="00197A0E">
        <w:rPr>
          <w:sz w:val="16"/>
          <w:szCs w:val="16"/>
        </w:rPr>
        <w:t>Styles, D.; Donohue, I.; Coxon, C.; Irvine, K. (2006). Linking soil phosphorus to water quality in the Mask catchment of western Ireland through the analysis of moist soil samples. Agriculture Ecosystems &amp; Environment 112 (4)300-312. DOI:10.1016/j.agee.2005.08.001 [Not a recreational water quality study].</w:t>
      </w:r>
    </w:p>
    <w:p w14:paraId="32E7BB96" w14:textId="77777777" w:rsidR="00197A0E" w:rsidRPr="00197A0E" w:rsidRDefault="00992883" w:rsidP="00197A0E">
      <w:pPr>
        <w:spacing w:before="0" w:line="240" w:lineRule="auto"/>
        <w:ind w:left="720" w:hanging="720"/>
        <w:rPr>
          <w:sz w:val="16"/>
          <w:szCs w:val="16"/>
        </w:rPr>
      </w:pPr>
      <w:r w:rsidRPr="00197A0E">
        <w:rPr>
          <w:sz w:val="16"/>
          <w:szCs w:val="16"/>
        </w:rPr>
        <w:t>Su, Haochang; Hu, Xiaojuan; Wang, Linglong; Xu, Wujie; Xu, Yu; Wen, Guoliang; Li, Zhuojia; Cao, Yucheng (2020). Contamination of antibiotic resistance genes (ARGs) in a typical marine aquaculture farm: source tracking of ARGs in reared aquatic organisms. Journal of Environmental Science and Health Part B-Pesticides Food Contaminants and Agricultural Wastes 55 (3)220-229. DOI:10.1080/03601234.2019.1684747 [Not a recreational water quality study].</w:t>
      </w:r>
    </w:p>
    <w:p w14:paraId="7F14280E" w14:textId="77777777" w:rsidR="00197A0E" w:rsidRPr="00197A0E" w:rsidRDefault="00992883" w:rsidP="00197A0E">
      <w:pPr>
        <w:spacing w:before="0" w:line="240" w:lineRule="auto"/>
        <w:ind w:left="720" w:hanging="720"/>
        <w:rPr>
          <w:sz w:val="16"/>
          <w:szCs w:val="16"/>
        </w:rPr>
      </w:pPr>
      <w:r w:rsidRPr="00197A0E">
        <w:rPr>
          <w:sz w:val="16"/>
          <w:szCs w:val="16"/>
        </w:rPr>
        <w:t>Su, S.; Li, C.; Yang, J.; Xu, Q.; Qiu, Z.; Xue, B.; Wang, S.; Zhao, C.; Xiao, Z.; Wang, J.; Shen, Z. (2020). Distribution of antibiotic resistance genes in three different natural water bodies-a lake, river and sea. International Journal of Environmental Research and Public Health 17 (2). DOI:10.3390/ijerph17020552 [Not a recreational water quality study].</w:t>
      </w:r>
    </w:p>
    <w:p w14:paraId="435194A0" w14:textId="77777777" w:rsidR="00197A0E" w:rsidRPr="00197A0E" w:rsidRDefault="00992883" w:rsidP="00197A0E">
      <w:pPr>
        <w:spacing w:before="0" w:line="240" w:lineRule="auto"/>
        <w:ind w:left="720" w:hanging="720"/>
        <w:rPr>
          <w:sz w:val="16"/>
          <w:szCs w:val="16"/>
        </w:rPr>
      </w:pPr>
      <w:r w:rsidRPr="00197A0E">
        <w:rPr>
          <w:sz w:val="16"/>
          <w:szCs w:val="16"/>
        </w:rPr>
        <w:t>Subirats, J.; Triadó-Margarit, X.; Mandaric, L.; Acuña, V.; Balcázar, J. L.; Sabater, S.; Borrego, C. M. (2017). Wastewater pollution differently affects the antibiotic resistance gene pool and biofilm bacterial communities across streambed compartments. Molecular Ecology 26 (20)5567-5581. DOI:10.1111/mec.14288 [Not a recreational water quality study].</w:t>
      </w:r>
    </w:p>
    <w:p w14:paraId="2BBF9B90" w14:textId="77777777" w:rsidR="00197A0E" w:rsidRPr="00197A0E" w:rsidRDefault="00992883" w:rsidP="00197A0E">
      <w:pPr>
        <w:spacing w:before="0" w:line="240" w:lineRule="auto"/>
        <w:ind w:left="720" w:hanging="720"/>
        <w:rPr>
          <w:sz w:val="16"/>
          <w:szCs w:val="16"/>
        </w:rPr>
      </w:pPr>
      <w:r w:rsidRPr="00197A0E">
        <w:rPr>
          <w:sz w:val="16"/>
          <w:szCs w:val="16"/>
        </w:rPr>
        <w:t>Sudhakaran, R.; Musthaq, S. Syed; Haribabu, P.; Mukherjee, S. C.; Gopal, C.; Hameed, A. S. Sahul (2006). Experimental transmission of Macrobrachium rosenbergii nodavirus (MrNV) and extra small virus (XSV) in three species of marine shrimp (Penaeus indicus, Penaeus japonicus and Penaeus monodon). Aquaculture 257 (43922)136-141. DOI:10.1016/j.aquaculture.2006.02.053 [Not a recreational water quality study].</w:t>
      </w:r>
    </w:p>
    <w:p w14:paraId="70BFAA31" w14:textId="77777777" w:rsidR="00197A0E" w:rsidRPr="00197A0E" w:rsidRDefault="00992883" w:rsidP="00197A0E">
      <w:pPr>
        <w:spacing w:before="0" w:line="240" w:lineRule="auto"/>
        <w:ind w:left="720" w:hanging="720"/>
        <w:rPr>
          <w:sz w:val="16"/>
          <w:szCs w:val="16"/>
        </w:rPr>
      </w:pPr>
      <w:r w:rsidRPr="00197A0E">
        <w:rPr>
          <w:sz w:val="16"/>
          <w:szCs w:val="16"/>
        </w:rPr>
        <w:t>Sulieman, Y.; Eltayeb, R. E.; Pengsakul, T.; Afifi, A.; Zakaria, M. A. (2017). Epidemiology of urinary schistosomiasis among school children in the alsaial Alsagair village, River nile state, Sudan. Iranian Journal of Parasitology 12 (2)284-291. URL:https://www.scopus.com/inward/record.uri?eid=2-s2.0-85020820239&amp;partnerID=40&amp;md5=cec9ece1c4fb7639c762cad715abcfe8 [Not a recreational water quality study].</w:t>
      </w:r>
    </w:p>
    <w:p w14:paraId="03F11390" w14:textId="77777777" w:rsidR="00197A0E" w:rsidRPr="00197A0E" w:rsidRDefault="00992883" w:rsidP="00197A0E">
      <w:pPr>
        <w:spacing w:before="0" w:line="240" w:lineRule="auto"/>
        <w:ind w:left="720" w:hanging="720"/>
        <w:rPr>
          <w:sz w:val="16"/>
          <w:szCs w:val="16"/>
        </w:rPr>
      </w:pPr>
      <w:r w:rsidRPr="00197A0E">
        <w:rPr>
          <w:sz w:val="16"/>
          <w:szCs w:val="16"/>
        </w:rPr>
        <w:t>Sullivan, D.; Brooks, P.; Tindale, N.; Chapman, S.; Ahmed, W. (2010). Faecal sterols analysis for the identification of human faecal pollution in a non-sewered catchment. Water Science and Technology 61 (5)1355-1361. DOI:10.2166/wst.2010.227 [Not a recreational water quality study].</w:t>
      </w:r>
    </w:p>
    <w:p w14:paraId="5288353B" w14:textId="77777777" w:rsidR="00197A0E" w:rsidRPr="00197A0E" w:rsidRDefault="00992883" w:rsidP="00197A0E">
      <w:pPr>
        <w:spacing w:before="0" w:line="240" w:lineRule="auto"/>
        <w:ind w:left="720" w:hanging="720"/>
        <w:rPr>
          <w:sz w:val="16"/>
          <w:szCs w:val="16"/>
        </w:rPr>
      </w:pPr>
      <w:r w:rsidRPr="00197A0E">
        <w:rPr>
          <w:sz w:val="16"/>
          <w:szCs w:val="16"/>
        </w:rPr>
        <w:t>Sumaye, R. D.; Geubbels, E.; Mbeyela, E.; Berkvens, D. (2013). Inter-epidemic Transmission of Rift Valley Fever in Livestock in the Kilombero River Valley, Tanzania: A Cross-Sectional Survey. PLoS Neglected Tropical Diseases 7 (8). DOI:10.1371/journal.pntd.0002356 [Not a recreational water quality study].</w:t>
      </w:r>
    </w:p>
    <w:p w14:paraId="4E6F01EF" w14:textId="25C1C03A" w:rsidR="00197A0E" w:rsidRPr="00197A0E" w:rsidRDefault="00992883" w:rsidP="00197A0E">
      <w:pPr>
        <w:spacing w:before="0" w:line="240" w:lineRule="auto"/>
        <w:ind w:left="720" w:hanging="720"/>
        <w:rPr>
          <w:sz w:val="16"/>
          <w:szCs w:val="16"/>
        </w:rPr>
      </w:pPr>
      <w:r w:rsidRPr="00197A0E">
        <w:rPr>
          <w:sz w:val="16"/>
          <w:szCs w:val="16"/>
        </w:rPr>
        <w:t>Sumi, N.; Chitra, K. C. (2019). Cytogenotoxic effects of fullerene C60 in the freshwater teleostean fish, Anabas testudineus (Bloch, 1792). Mutation Research - Genetic Toxicology and Environmental Mutagenesis 847. DOI:10.1016/j.mrgentox.2019.503104 [Not a recreational water quality study].</w:t>
      </w:r>
    </w:p>
    <w:p w14:paraId="13A9FE13" w14:textId="14F83EB3" w:rsidR="00197A0E" w:rsidRPr="00197A0E" w:rsidRDefault="00992883" w:rsidP="00197A0E">
      <w:pPr>
        <w:spacing w:before="0" w:line="240" w:lineRule="auto"/>
        <w:ind w:left="720" w:hanging="720"/>
        <w:rPr>
          <w:sz w:val="16"/>
          <w:szCs w:val="16"/>
        </w:rPr>
      </w:pPr>
      <w:r w:rsidRPr="00197A0E">
        <w:rPr>
          <w:sz w:val="16"/>
          <w:szCs w:val="16"/>
        </w:rPr>
        <w:t>Sun, J.; Yang, J.; Liu, Y.; Guo, M.; Wen, Q.; Sun, W.; Yao, J.; Li, Y.; Jiang, F. (2019). Magnetically-mediated regeneration and reuse of core-shell Fe0@FeIII granules for in-situ hydrogen sulfide control in the river sediments. Water Research 157</w:t>
      </w:r>
      <w:r w:rsidR="00D56E6A">
        <w:rPr>
          <w:sz w:val="16"/>
          <w:szCs w:val="16"/>
        </w:rPr>
        <w:t>:</w:t>
      </w:r>
      <w:r w:rsidRPr="00197A0E">
        <w:rPr>
          <w:sz w:val="16"/>
          <w:szCs w:val="16"/>
        </w:rPr>
        <w:t xml:space="preserve"> 621-629. DOI:10.1016/j.watres.2019.03.066 [Not a recreational water quality study].</w:t>
      </w:r>
    </w:p>
    <w:p w14:paraId="7B84E6FB" w14:textId="77777777" w:rsidR="00197A0E" w:rsidRPr="00197A0E" w:rsidRDefault="00992883" w:rsidP="00197A0E">
      <w:pPr>
        <w:spacing w:before="0" w:line="240" w:lineRule="auto"/>
        <w:ind w:left="720" w:hanging="720"/>
        <w:rPr>
          <w:sz w:val="16"/>
          <w:szCs w:val="16"/>
        </w:rPr>
      </w:pPr>
      <w:r w:rsidRPr="00197A0E">
        <w:rPr>
          <w:sz w:val="16"/>
          <w:szCs w:val="16"/>
        </w:rPr>
        <w:t>Sun, L. P.; Wang, W.; Zuo, Y. P.; Hong, Q. B.; Du, G. L.; Ma, Y. C.; Wang, J.; Yang, G. J.; Zhu, D. J.; Liang, Y. S. (2017). A multidisciplinary, integrated approach for the elimination of schistosomiasis: A longitudinal study in a historically hyper-endemic region in the lower reaches of the Yangtze River, China from 2005 to 2014. Infectious Diseases of Poverty 6 (1). DOI:10.1186/s40249-017-0270-x [Not a recreational water quality study].</w:t>
      </w:r>
    </w:p>
    <w:p w14:paraId="349E2159" w14:textId="77777777" w:rsidR="00197A0E" w:rsidRPr="00197A0E" w:rsidRDefault="00992883" w:rsidP="00197A0E">
      <w:pPr>
        <w:spacing w:before="0" w:line="240" w:lineRule="auto"/>
        <w:ind w:left="720" w:hanging="720"/>
        <w:rPr>
          <w:sz w:val="16"/>
          <w:szCs w:val="16"/>
        </w:rPr>
      </w:pPr>
      <w:r w:rsidRPr="00197A0E">
        <w:rPr>
          <w:sz w:val="16"/>
          <w:szCs w:val="16"/>
        </w:rPr>
        <w:t>Sun, L. P.; Wang, W.; Zuo, Y. P.; Zhang, Z. Q.; Hong, Q. B.; Yang, G. J.; Zhu, H. R.; Liang, Y. S.; Yang, H. T. (2017). An integrated environmental improvement of marshlands: Impact on control and elimination of schistosomiasis in marshland regions along the yangtze river, china. Infectious Diseases of Poverty 6 (1). DOI:10.1186/s40249-017-0287-1 [Not a recreational water quality study].</w:t>
      </w:r>
    </w:p>
    <w:p w14:paraId="3172180B" w14:textId="5616F6A3" w:rsidR="00197A0E" w:rsidRPr="00197A0E" w:rsidRDefault="00992883" w:rsidP="00197A0E">
      <w:pPr>
        <w:spacing w:before="0" w:line="240" w:lineRule="auto"/>
        <w:ind w:left="720" w:hanging="720"/>
        <w:rPr>
          <w:sz w:val="16"/>
          <w:szCs w:val="16"/>
        </w:rPr>
      </w:pPr>
      <w:r w:rsidRPr="00197A0E">
        <w:rPr>
          <w:sz w:val="16"/>
          <w:szCs w:val="16"/>
        </w:rPr>
        <w:t>Sun, L.; Li, X.; Zhang, G.; Chen, J.; Xu, Z.; Li, G. (2009). The substitution of sand filtration by immersed-UF for surface water treatment: Pilot-scale studies. 60. URL:https://www.scopus.com/inward/record.uri?eid=2-s2.0-74049085417&amp;doi=10.2166%2fwst.2009.684&amp;partnerID=40&amp;md5=c058ae252814dfade3a5ada18f988483 [Not a recreational water quality study].</w:t>
      </w:r>
    </w:p>
    <w:p w14:paraId="01112721" w14:textId="77777777" w:rsidR="00197A0E" w:rsidRPr="00197A0E" w:rsidRDefault="00992883" w:rsidP="00197A0E">
      <w:pPr>
        <w:spacing w:before="0" w:line="240" w:lineRule="auto"/>
        <w:ind w:left="720" w:hanging="720"/>
        <w:rPr>
          <w:sz w:val="16"/>
          <w:szCs w:val="16"/>
        </w:rPr>
      </w:pPr>
      <w:r w:rsidRPr="00197A0E">
        <w:rPr>
          <w:sz w:val="16"/>
          <w:szCs w:val="16"/>
        </w:rPr>
        <w:t>Sun, P.; Bai, J.; Li, K.; Zhao, Y.; Tian, W.; Bai, X.; Tian, Y. (2020). Impact of Phenanthrene on Denitrification Activity and Transcription of Related Functional Genes in Estuarine and Marine Sediments. Journal of Ocean University of China 19 (1)124-134. DOI:10.1007/s11802-020-4006-3 [Not a recreational water quality study].</w:t>
      </w:r>
    </w:p>
    <w:p w14:paraId="0A16DB42" w14:textId="77777777" w:rsidR="00197A0E" w:rsidRPr="00197A0E" w:rsidRDefault="00992883" w:rsidP="00197A0E">
      <w:pPr>
        <w:spacing w:before="0" w:line="240" w:lineRule="auto"/>
        <w:ind w:left="720" w:hanging="720"/>
        <w:rPr>
          <w:sz w:val="16"/>
          <w:szCs w:val="16"/>
        </w:rPr>
      </w:pPr>
      <w:r w:rsidRPr="00197A0E">
        <w:rPr>
          <w:sz w:val="16"/>
          <w:szCs w:val="16"/>
        </w:rPr>
        <w:t>Sun, W.; Xiao, T.; Sun, M.; Dong, Y.; Ning, Z.; Xiao, E.; Tang, S.; Li, J. (2015). Diversity of the sediment microbial community in the aha watershed (Southwest China) in response to acid mine drainage pollution gradients. Applied and Environmental Microbiology 81 (15)4874-4884. DOI:10.1128/AEM.00935-15 [Not a recreational water quality study].</w:t>
      </w:r>
    </w:p>
    <w:p w14:paraId="29E62448" w14:textId="77777777" w:rsidR="00197A0E" w:rsidRPr="00197A0E" w:rsidRDefault="00992883" w:rsidP="00197A0E">
      <w:pPr>
        <w:spacing w:before="0" w:line="240" w:lineRule="auto"/>
        <w:ind w:left="720" w:hanging="720"/>
        <w:rPr>
          <w:sz w:val="16"/>
          <w:szCs w:val="16"/>
        </w:rPr>
      </w:pPr>
      <w:r w:rsidRPr="00197A0E">
        <w:rPr>
          <w:sz w:val="16"/>
          <w:szCs w:val="16"/>
        </w:rPr>
        <w:t>Sung, Hung-Hung; Ye, Yu-Zhi (2009). Effect of nonylphenol on giant freshwater prawn (Macrobrachium rosenbergii) via oral treatment: Toxicity and messenger RNA expression of hemocyte genes. Aquatic Toxicology 91 (3)270-277. DOI:10.1016/j.aquatox.2008.11.017 [Not a recreational water quality study].</w:t>
      </w:r>
    </w:p>
    <w:p w14:paraId="7D0AB110" w14:textId="4A00A91A" w:rsidR="00197A0E" w:rsidRPr="00197A0E" w:rsidRDefault="00992883" w:rsidP="00197A0E">
      <w:pPr>
        <w:spacing w:before="0" w:line="240" w:lineRule="auto"/>
        <w:ind w:left="720" w:hanging="720"/>
        <w:rPr>
          <w:sz w:val="16"/>
          <w:szCs w:val="16"/>
        </w:rPr>
      </w:pPr>
      <w:r w:rsidRPr="00197A0E">
        <w:rPr>
          <w:sz w:val="16"/>
          <w:szCs w:val="16"/>
        </w:rPr>
        <w:t>Sura, S.; Waiser, M. J.; Tumber, V.; Raina-Fulton, R.; Cessna, A. J. (2015). Effects of a herbicide mixture on primary and bacterial productivity in four prairie wetlands with varying salinities: An enclosure approach. Science of the Total Environment 512-513</w:t>
      </w:r>
      <w:r w:rsidR="00D56E6A">
        <w:rPr>
          <w:sz w:val="16"/>
          <w:szCs w:val="16"/>
        </w:rPr>
        <w:t>:</w:t>
      </w:r>
      <w:r w:rsidRPr="00197A0E">
        <w:rPr>
          <w:sz w:val="16"/>
          <w:szCs w:val="16"/>
        </w:rPr>
        <w:t xml:space="preserve"> 526-539. DOI:10.1016/j.scitotenv.2015.01.064 [Not a recreational water quality study].</w:t>
      </w:r>
    </w:p>
    <w:p w14:paraId="1E379F46" w14:textId="166414C7" w:rsidR="00197A0E" w:rsidRPr="00197A0E" w:rsidRDefault="00992883" w:rsidP="00197A0E">
      <w:pPr>
        <w:spacing w:before="0" w:line="240" w:lineRule="auto"/>
        <w:ind w:left="720" w:hanging="720"/>
        <w:rPr>
          <w:sz w:val="16"/>
          <w:szCs w:val="16"/>
        </w:rPr>
      </w:pPr>
      <w:r w:rsidRPr="00197A0E">
        <w:rPr>
          <w:sz w:val="16"/>
          <w:szCs w:val="16"/>
        </w:rPr>
        <w:t>Sura, S.; Waiser, M.; Tumber, V.; Farenhorst, A. (2012). Effects of herbicide mixture on microbial communities in prairie wetland ecosystems: A whole wetland approach. Science of the Total Environment 435-436</w:t>
      </w:r>
      <w:r w:rsidR="00D56E6A">
        <w:rPr>
          <w:sz w:val="16"/>
          <w:szCs w:val="16"/>
        </w:rPr>
        <w:t>:</w:t>
      </w:r>
      <w:r w:rsidRPr="00197A0E">
        <w:rPr>
          <w:sz w:val="16"/>
          <w:szCs w:val="16"/>
        </w:rPr>
        <w:t xml:space="preserve"> 34-43. DOI:10.1016/j.scitotenv.2012.07.003 [Not a recreational water quality study].</w:t>
      </w:r>
    </w:p>
    <w:p w14:paraId="56E6043D" w14:textId="77777777" w:rsidR="00197A0E" w:rsidRPr="00197A0E" w:rsidRDefault="00992883" w:rsidP="00197A0E">
      <w:pPr>
        <w:spacing w:before="0" w:line="240" w:lineRule="auto"/>
        <w:ind w:left="720" w:hanging="720"/>
        <w:rPr>
          <w:sz w:val="16"/>
          <w:szCs w:val="16"/>
        </w:rPr>
      </w:pPr>
      <w:r w:rsidRPr="00197A0E">
        <w:rPr>
          <w:sz w:val="16"/>
          <w:szCs w:val="16"/>
        </w:rPr>
        <w:t>Sura, S.; Waiser, M.; Tumber, V.; Lawrence, J. R.; Cessna, A. J.; Glozier, N. (2012). Effects of glyphosate and two herbicide mixtures on microbial communities in prairie wetland ecosystems: A mesocosm approach. Journal of Environmental Quality 41 (3)732-743. DOI:10.2134/jeq2011.0376 [Not a recreational water quality study].</w:t>
      </w:r>
    </w:p>
    <w:p w14:paraId="513D80C2" w14:textId="77777777" w:rsidR="00197A0E" w:rsidRPr="00197A0E" w:rsidRDefault="00992883" w:rsidP="00197A0E">
      <w:pPr>
        <w:spacing w:before="0" w:line="240" w:lineRule="auto"/>
        <w:ind w:left="720" w:hanging="720"/>
        <w:rPr>
          <w:sz w:val="16"/>
          <w:szCs w:val="16"/>
        </w:rPr>
      </w:pPr>
      <w:r w:rsidRPr="00197A0E">
        <w:rPr>
          <w:sz w:val="16"/>
          <w:szCs w:val="16"/>
        </w:rPr>
        <w:t>Suresh Kumar Shetty, B.; Shetty, M. (2007). Epidemiology of drowning in Mangalore, a coastal Taluk of South India. Journal of Forensic and Legal Medicine 14 (7)410-415. DOI:10.1016/j.jflm.2007.01.004 [Not a recreational water quality study].</w:t>
      </w:r>
    </w:p>
    <w:p w14:paraId="3F818232" w14:textId="77777777" w:rsidR="00197A0E" w:rsidRPr="00197A0E" w:rsidRDefault="00992883" w:rsidP="00197A0E">
      <w:pPr>
        <w:spacing w:before="0" w:line="240" w:lineRule="auto"/>
        <w:ind w:left="720" w:hanging="720"/>
        <w:rPr>
          <w:sz w:val="16"/>
          <w:szCs w:val="16"/>
        </w:rPr>
      </w:pPr>
      <w:r w:rsidRPr="00197A0E">
        <w:rPr>
          <w:sz w:val="16"/>
          <w:szCs w:val="16"/>
        </w:rPr>
        <w:t>Suzuki, Y.; Kanda, N.; Furukawa, T. (2012). Abundance of Enterococcus species, Enterococcus faecalis and Enterococcus faecium, essential indicators of fecal pollution, in river water. Journal of Environmental Science and Health - Part A Toxic/Hazardous Substances and Environmental Engineering 47 (11)1500-1505. DOI:10.1080/10934529.2012.680315 [Not a recreational water quality study].</w:t>
      </w:r>
    </w:p>
    <w:p w14:paraId="666C8B55" w14:textId="77777777" w:rsidR="00197A0E" w:rsidRPr="00197A0E" w:rsidRDefault="00992883" w:rsidP="00197A0E">
      <w:pPr>
        <w:spacing w:before="0" w:line="240" w:lineRule="auto"/>
        <w:ind w:left="720" w:hanging="720"/>
        <w:rPr>
          <w:sz w:val="16"/>
          <w:szCs w:val="16"/>
        </w:rPr>
      </w:pPr>
      <w:r w:rsidRPr="00197A0E">
        <w:rPr>
          <w:sz w:val="16"/>
          <w:szCs w:val="16"/>
        </w:rPr>
        <w:t>Suzuki, Y.; Niina, K.; Matsuwaki, T.; Nukazawa, K.; Iguchi, A. (2018). Bacterial flora analysis of coliforms in sewage, river water, and ground water using MALDI-TOF mass spectrometry. Journal of Environmental Science and Health - Part A Toxic/Hazardous Substances and Environmental Engineering 53 (2)160-173. DOI:10.1080/10934529.2017.1383128 [Not a recreational water quality study].</w:t>
      </w:r>
    </w:p>
    <w:p w14:paraId="6D2A2D8B" w14:textId="77777777" w:rsidR="00197A0E" w:rsidRPr="00197A0E" w:rsidRDefault="00992883" w:rsidP="00197A0E">
      <w:pPr>
        <w:spacing w:before="0" w:line="240" w:lineRule="auto"/>
        <w:ind w:left="720" w:hanging="720"/>
        <w:rPr>
          <w:sz w:val="16"/>
          <w:szCs w:val="16"/>
        </w:rPr>
      </w:pPr>
      <w:r w:rsidRPr="00197A0E">
        <w:rPr>
          <w:sz w:val="16"/>
          <w:szCs w:val="16"/>
        </w:rPr>
        <w:t>Suzuki, Y.; Takida, T. (2015). Concentration of Cryptosporidium oocysts from river water by coagulation and foam separation combined with acid dissolution of ferric flocs. Journal of Environmental Science and Health - Part A Toxic/Hazardous Substances and Environmental Engineering 50 (3)311-316. DOI:10.1080/10934529.2015.981121 [Not a recreational water quality study].</w:t>
      </w:r>
    </w:p>
    <w:p w14:paraId="06221C65" w14:textId="77777777" w:rsidR="00197A0E" w:rsidRPr="00197A0E" w:rsidRDefault="00992883" w:rsidP="00197A0E">
      <w:pPr>
        <w:spacing w:before="0" w:line="240" w:lineRule="auto"/>
        <w:ind w:left="720" w:hanging="720"/>
        <w:rPr>
          <w:sz w:val="16"/>
          <w:szCs w:val="16"/>
        </w:rPr>
      </w:pPr>
      <w:r w:rsidRPr="00197A0E">
        <w:rPr>
          <w:sz w:val="16"/>
          <w:szCs w:val="16"/>
        </w:rPr>
        <w:t>Svirčev, Z.; Krstić, S.; Miladinov-Mikov, M.; Baltić, V.; Vidović, M. (2009). Freshwater cyanobacterial blooms and primary liver cancer epidemiological studies in Serbia. Journal of Environmental Science and Health - Part C Environmental Carcinogenesis and Ecotoxicology Reviews 27 (1)36-55. DOI:10.1080/10590500802668016 [Not a recreational water quality study].</w:t>
      </w:r>
    </w:p>
    <w:p w14:paraId="65A7FB92" w14:textId="77777777" w:rsidR="00197A0E" w:rsidRPr="00197A0E" w:rsidRDefault="00992883" w:rsidP="00197A0E">
      <w:pPr>
        <w:spacing w:before="0" w:line="240" w:lineRule="auto"/>
        <w:ind w:left="720" w:hanging="720"/>
        <w:rPr>
          <w:sz w:val="16"/>
          <w:szCs w:val="16"/>
        </w:rPr>
      </w:pPr>
      <w:r w:rsidRPr="00197A0E">
        <w:rPr>
          <w:sz w:val="16"/>
          <w:szCs w:val="16"/>
        </w:rPr>
        <w:t>Syamila, A. I.; Suwandi, T.; Wibowo, A. (2017). Decompression illness among fishermen divers in tanjung papuma beach, jember regency, indonesia. Indian Journal of Public Health Research and Development 8 (4)84-88. DOI:10.5958/0976-5506.2017.00319.9 [Not a recreational water quality study].</w:t>
      </w:r>
    </w:p>
    <w:p w14:paraId="786B08AC" w14:textId="77777777" w:rsidR="00197A0E" w:rsidRPr="00197A0E" w:rsidRDefault="00992883" w:rsidP="00197A0E">
      <w:pPr>
        <w:spacing w:before="0" w:line="240" w:lineRule="auto"/>
        <w:ind w:left="720" w:hanging="720"/>
        <w:rPr>
          <w:sz w:val="16"/>
          <w:szCs w:val="16"/>
        </w:rPr>
      </w:pPr>
      <w:r w:rsidRPr="00197A0E">
        <w:rPr>
          <w:sz w:val="16"/>
          <w:szCs w:val="16"/>
        </w:rPr>
        <w:t>Symonds, E. M.; Sinigalliano, C.; Gidley, M.; Ahmed, W.; McQuaig-Ulrich, S. M.; Breitbart, M. (2016). Faecal pollution along the southeastern coast of Florida and insight into the use of pepper mild mottle virus as an indicator. Journal of Applied Microbiology 121 (5)1469-1481. DOI:10.1111/jam.13252 [Not a recreational water quality study].</w:t>
      </w:r>
    </w:p>
    <w:p w14:paraId="3D389942" w14:textId="77777777" w:rsidR="00197A0E" w:rsidRPr="00197A0E" w:rsidRDefault="00992883" w:rsidP="00197A0E">
      <w:pPr>
        <w:spacing w:before="0" w:line="240" w:lineRule="auto"/>
        <w:ind w:left="720" w:hanging="720"/>
        <w:rPr>
          <w:sz w:val="16"/>
          <w:szCs w:val="16"/>
        </w:rPr>
      </w:pPr>
      <w:r w:rsidRPr="00197A0E">
        <w:rPr>
          <w:sz w:val="16"/>
          <w:szCs w:val="16"/>
        </w:rPr>
        <w:t>Székács, A.; Mörtl, M.; Fekete, G.; Fejes, A.; Darvas, B.; Dombos, M.; Szécsy, O.; Anton, A. (2014). Monitoring and biological evaluation of surface water and soil micropollutants in Hungary. Carpathian Journal of Earth and Environmental Sciences 9 (3)47-60. URL:https://www.scopus.com/inward/record.uri?eid=2-s2.0-84901788278&amp;partnerID=40&amp;md5=a0acaff4d67ac3f4ab81d3f32f7cdc35 [Not a recreational water quality study].</w:t>
      </w:r>
    </w:p>
    <w:p w14:paraId="3F5C4CAC" w14:textId="77777777" w:rsidR="00197A0E" w:rsidRPr="00197A0E" w:rsidRDefault="00992883" w:rsidP="00197A0E">
      <w:pPr>
        <w:spacing w:before="0" w:line="240" w:lineRule="auto"/>
        <w:ind w:left="720" w:hanging="720"/>
        <w:rPr>
          <w:sz w:val="16"/>
          <w:szCs w:val="16"/>
        </w:rPr>
      </w:pPr>
      <w:r w:rsidRPr="00197A0E">
        <w:rPr>
          <w:sz w:val="16"/>
          <w:szCs w:val="16"/>
        </w:rPr>
        <w:t>Szonyi, B.; Bordonaro, R.; Wade, S. E.; Mohammed, H. O. (2010). Seasonal variation in the prevalence and molecular epidemiology of Cryptosporidium infection in dairy cattle in the New York City Watershed. Parasitology Research 107 (2)317-325. DOI:10.1007/s00436-010-1864-4 [Not a recreational water quality study].</w:t>
      </w:r>
    </w:p>
    <w:p w14:paraId="52F63834" w14:textId="187DD0F7" w:rsidR="00197A0E" w:rsidRPr="00197A0E" w:rsidRDefault="00992883" w:rsidP="00197A0E">
      <w:pPr>
        <w:spacing w:before="0" w:line="240" w:lineRule="auto"/>
        <w:ind w:left="720" w:hanging="720"/>
        <w:rPr>
          <w:sz w:val="16"/>
          <w:szCs w:val="16"/>
        </w:rPr>
      </w:pPr>
      <w:r w:rsidRPr="00197A0E">
        <w:rPr>
          <w:sz w:val="16"/>
          <w:szCs w:val="16"/>
        </w:rPr>
        <w:t>Szonyi, B.; Wade, S. E.; Mohammed, H. O. (2010). Temporal and spatial dynamics of Cryptosporidium parvum infection on dairy farms in the New York City Watershed: A cluster analysis based on crude and Bayesian risk estimates. International Journal of Health Geographics 9. DOI:10.1186/1476-072X-9-31 [Not a recreational water quality study].</w:t>
      </w:r>
    </w:p>
    <w:p w14:paraId="4AD6F4F0" w14:textId="77777777" w:rsidR="00197A0E" w:rsidRPr="00197A0E" w:rsidRDefault="00992883" w:rsidP="00197A0E">
      <w:pPr>
        <w:spacing w:before="0" w:line="240" w:lineRule="auto"/>
        <w:ind w:left="720" w:hanging="720"/>
        <w:rPr>
          <w:sz w:val="16"/>
          <w:szCs w:val="16"/>
        </w:rPr>
      </w:pPr>
      <w:r w:rsidRPr="00197A0E">
        <w:rPr>
          <w:sz w:val="16"/>
          <w:szCs w:val="16"/>
        </w:rPr>
        <w:t>Tadege, B.; Shimelis, T. (2017). Infections with Schistosoma mansoni and geohelminths among school children dwelling along the shore of the Lake Hawassa, southern Ethiopia. PLoS ONE 12 (7). DOI:10.1371/journal.pone.0181547 [Not a recreational water quality study].</w:t>
      </w:r>
    </w:p>
    <w:p w14:paraId="337F710E" w14:textId="2DC64FD3" w:rsidR="00197A0E" w:rsidRPr="00197A0E" w:rsidRDefault="00992883" w:rsidP="00197A0E">
      <w:pPr>
        <w:spacing w:before="0" w:line="240" w:lineRule="auto"/>
        <w:ind w:left="720" w:hanging="720"/>
        <w:rPr>
          <w:sz w:val="16"/>
          <w:szCs w:val="16"/>
        </w:rPr>
      </w:pPr>
      <w:r w:rsidRPr="00197A0E">
        <w:rPr>
          <w:sz w:val="16"/>
          <w:szCs w:val="16"/>
        </w:rPr>
        <w:t>Taghipour, Milad; Shakibaeinia, Ahmad; Sylvestre, Émile; Tolouei, Samira; Dorner, Sarah (2019). Microbial risk associated with CSOs upstream of drinking water sources in a transboundary river using hydrodynamic and water quality modeling. The Science of the Total Environment 683</w:t>
      </w:r>
      <w:r w:rsidR="00D56E6A">
        <w:rPr>
          <w:sz w:val="16"/>
          <w:szCs w:val="16"/>
        </w:rPr>
        <w:t>:</w:t>
      </w:r>
      <w:r w:rsidRPr="00197A0E">
        <w:rPr>
          <w:sz w:val="16"/>
          <w:szCs w:val="16"/>
        </w:rPr>
        <w:t xml:space="preserve"> 547-558. DOI:10.1016/j.scitotenv.2019.05.130 [Not a recreational water quality study].</w:t>
      </w:r>
    </w:p>
    <w:p w14:paraId="3B210612" w14:textId="2BF11F0E" w:rsidR="00197A0E" w:rsidRPr="00197A0E" w:rsidRDefault="00992883" w:rsidP="00197A0E">
      <w:pPr>
        <w:spacing w:before="0" w:line="240" w:lineRule="auto"/>
        <w:ind w:left="720" w:hanging="720"/>
        <w:rPr>
          <w:sz w:val="16"/>
          <w:szCs w:val="16"/>
        </w:rPr>
      </w:pPr>
      <w:r w:rsidRPr="00197A0E">
        <w:rPr>
          <w:sz w:val="16"/>
          <w:szCs w:val="16"/>
        </w:rPr>
        <w:t>Takeuchi, R.; Njenga, S. M.; Ichinose, Y.; Kaneko, S.; Estrada, C. A.; Kobayashi, J. (2019). Is there a gap between health education content and practice toward schistosomiasis prevention among schoolchildren along the shores of Lake Victoria in Kenya? PLoS Neglected Tropical Diseases 13 (8). DOI:10.1371/journal.pntd.0007572 [Not a recreational water quality study].</w:t>
      </w:r>
    </w:p>
    <w:p w14:paraId="7CF2AE29" w14:textId="77777777" w:rsidR="00197A0E" w:rsidRPr="00197A0E" w:rsidRDefault="00992883" w:rsidP="00197A0E">
      <w:pPr>
        <w:spacing w:before="0" w:line="240" w:lineRule="auto"/>
        <w:ind w:left="720" w:hanging="720"/>
        <w:rPr>
          <w:sz w:val="16"/>
          <w:szCs w:val="16"/>
        </w:rPr>
      </w:pPr>
      <w:r w:rsidRPr="00197A0E">
        <w:rPr>
          <w:sz w:val="16"/>
          <w:szCs w:val="16"/>
        </w:rPr>
        <w:t>Takkinen, J. (2006). Recent norovirus outbreaks on river and seagoing cruise ships in Europe. Euro surveillance : bulletin européen sur les maladies transmissibles = European communicable disease bulletin 11 (6). URL:https://www.scopus.com/inward/record.uri?eid=2-s2.0-33746856388&amp;partnerID=40&amp;md5=a5167868a0e364e099206ec4b0e60087 [Not a recreational water quality study].</w:t>
      </w:r>
    </w:p>
    <w:p w14:paraId="051061FF" w14:textId="77777777" w:rsidR="00197A0E" w:rsidRPr="00197A0E" w:rsidRDefault="00992883" w:rsidP="00197A0E">
      <w:pPr>
        <w:spacing w:before="0" w:line="240" w:lineRule="auto"/>
        <w:ind w:left="720" w:hanging="720"/>
        <w:rPr>
          <w:sz w:val="16"/>
          <w:szCs w:val="16"/>
        </w:rPr>
      </w:pPr>
      <w:r w:rsidRPr="00197A0E">
        <w:rPr>
          <w:sz w:val="16"/>
          <w:szCs w:val="16"/>
        </w:rPr>
        <w:t>Talaiyan, M.; Mousavi, S. M.; Hasanpour, R. (2018). Study on water quality of Mahabad Dam River and Lake for drinking and tourism purposes. Annals of Tropical Medicine and Public Health 11 (Special Issue)S712. URL:https://www.scopus.com/inward/record.uri?eid=2-s2.0-85067025582&amp;partnerID=40&amp;md5=f0bdf7d6a2a58a09f535eba433444394 [Not a recreational water quality study].</w:t>
      </w:r>
    </w:p>
    <w:p w14:paraId="608C13EE" w14:textId="77777777" w:rsidR="00197A0E" w:rsidRPr="00197A0E" w:rsidRDefault="00992883" w:rsidP="00197A0E">
      <w:pPr>
        <w:spacing w:before="0" w:line="240" w:lineRule="auto"/>
        <w:ind w:left="720" w:hanging="720"/>
        <w:rPr>
          <w:sz w:val="16"/>
          <w:szCs w:val="16"/>
        </w:rPr>
      </w:pPr>
      <w:r w:rsidRPr="00197A0E">
        <w:rPr>
          <w:sz w:val="16"/>
          <w:szCs w:val="16"/>
        </w:rPr>
        <w:t>Taman, A.; El-Tantawy, N.; Besheer, T.; Taman, S.; Helal, R. (2014). Schistosoma mansoni infection in a fishermen community, the Lake Manzala region-Egypt. Asian Pacific Journal of Tropical Disease 4 (6)463-468. DOI:10.1016/S2222-1808(14)60607-1 [Not a recreational water quality study].</w:t>
      </w:r>
    </w:p>
    <w:p w14:paraId="78E57650" w14:textId="77777777" w:rsidR="00197A0E" w:rsidRPr="00197A0E" w:rsidRDefault="00992883" w:rsidP="00197A0E">
      <w:pPr>
        <w:spacing w:before="0" w:line="240" w:lineRule="auto"/>
        <w:ind w:left="720" w:hanging="720"/>
        <w:rPr>
          <w:sz w:val="16"/>
          <w:szCs w:val="16"/>
        </w:rPr>
      </w:pPr>
      <w:r w:rsidRPr="00197A0E">
        <w:rPr>
          <w:sz w:val="16"/>
          <w:szCs w:val="16"/>
        </w:rPr>
        <w:t>Tan, S.; Chen, H.; Chen, Y.; Shen, L.; Wu, J.; Cheng, R.; Zheng, X. (2019). Occurrence and source analysis of fecal pollutants in Wenyu River basin of Beijing based on FIB. Huanjing Kexue Xuebao/Acta Scientiae Circumstantiae 39 (12)4064-4074. DOI:10.13671/j.hjkxxb.2019.0310 [Not a recreational water quality study].</w:t>
      </w:r>
    </w:p>
    <w:p w14:paraId="15F8C7A3" w14:textId="77777777" w:rsidR="00197A0E" w:rsidRPr="00197A0E" w:rsidRDefault="00992883" w:rsidP="00197A0E">
      <w:pPr>
        <w:spacing w:before="0" w:line="240" w:lineRule="auto"/>
        <w:ind w:left="720" w:hanging="720"/>
        <w:rPr>
          <w:sz w:val="16"/>
          <w:szCs w:val="16"/>
        </w:rPr>
      </w:pPr>
      <w:r w:rsidRPr="00197A0E">
        <w:rPr>
          <w:sz w:val="16"/>
          <w:szCs w:val="16"/>
        </w:rPr>
        <w:t>Tanaro, J. D.; Piaggio, M. C.; Galli, L.; Gasparovic, A. M. C.; Procura, F.; Molina, D. A.; Vitón, M.; Zolezzi, G.; Rivas, M. (2014). Prevalence of Escherichia coli O157:H7 in surface water near cattle feedlots. Foodborne Pathogens and Disease 11 (12)960-965. DOI:10.1089/fpd.2014.1770 [Not a recreational water quality study].</w:t>
      </w:r>
    </w:p>
    <w:p w14:paraId="040F7356" w14:textId="5C4127E9" w:rsidR="00197A0E" w:rsidRPr="00197A0E" w:rsidRDefault="00992883" w:rsidP="00197A0E">
      <w:pPr>
        <w:spacing w:before="0" w:line="240" w:lineRule="auto"/>
        <w:ind w:left="720" w:hanging="720"/>
        <w:rPr>
          <w:sz w:val="16"/>
          <w:szCs w:val="16"/>
        </w:rPr>
      </w:pPr>
      <w:r w:rsidRPr="00197A0E">
        <w:rPr>
          <w:sz w:val="16"/>
          <w:szCs w:val="16"/>
        </w:rPr>
        <w:t>Tang, Hao L.; Ristau, Ricky J.; Xie, Yuefeng F. (2015). Disinfection By-Products in Swimming Pool Water: Formation, Modeling, and Control. Recent Advances in Disinfection by-Products 1190</w:t>
      </w:r>
      <w:r w:rsidR="00D56E6A">
        <w:rPr>
          <w:sz w:val="16"/>
          <w:szCs w:val="16"/>
        </w:rPr>
        <w:t>:</w:t>
      </w:r>
      <w:r w:rsidRPr="00197A0E">
        <w:rPr>
          <w:sz w:val="16"/>
          <w:szCs w:val="16"/>
        </w:rPr>
        <w:t xml:space="preserve"> 381-403. ISBN:978-0-8412-3076-7 [Not a recreational water quality study].</w:t>
      </w:r>
    </w:p>
    <w:p w14:paraId="5FC869C8" w14:textId="77777777" w:rsidR="00197A0E" w:rsidRPr="00197A0E" w:rsidRDefault="00992883" w:rsidP="00197A0E">
      <w:pPr>
        <w:spacing w:before="0" w:line="240" w:lineRule="auto"/>
        <w:ind w:left="720" w:hanging="720"/>
        <w:rPr>
          <w:sz w:val="16"/>
          <w:szCs w:val="16"/>
        </w:rPr>
      </w:pPr>
      <w:r w:rsidRPr="00197A0E">
        <w:rPr>
          <w:sz w:val="16"/>
          <w:szCs w:val="16"/>
        </w:rPr>
        <w:t>Tang, J.; McDonald, S.; Peng, X.; Samadder, S. R.; Murphy, T. M.; Holden, N. M. (2011). Modelling Cryptosporidium oocysts transport in small ungauged agricultural catchments. Water Research 45 (12)3665-3680. DOI:10.1016/j.watres.2011.04.013 [Not a recreational water quality study].</w:t>
      </w:r>
    </w:p>
    <w:p w14:paraId="268EF8B2" w14:textId="4AA50EF4" w:rsidR="00197A0E" w:rsidRPr="00197A0E" w:rsidRDefault="00992883" w:rsidP="00197A0E">
      <w:pPr>
        <w:spacing w:before="0" w:line="240" w:lineRule="auto"/>
        <w:ind w:left="720" w:hanging="720"/>
        <w:rPr>
          <w:sz w:val="16"/>
          <w:szCs w:val="16"/>
        </w:rPr>
      </w:pPr>
      <w:r w:rsidRPr="00197A0E">
        <w:rPr>
          <w:sz w:val="16"/>
          <w:szCs w:val="16"/>
        </w:rPr>
        <w:t>Tang, J.; Shi, T.; Wu, X.; Cao, H.; Li, X.; Hua, R.; Tang, F.; Yue, Y. (2015). The occurrence and distribution of antibiotics in Lake Chaohu, China: Seasonal variation, potential source and risk assessment. Chemosphere 122</w:t>
      </w:r>
      <w:r w:rsidR="00D56E6A">
        <w:rPr>
          <w:sz w:val="16"/>
          <w:szCs w:val="16"/>
        </w:rPr>
        <w:t>:</w:t>
      </w:r>
      <w:r w:rsidRPr="00197A0E">
        <w:rPr>
          <w:sz w:val="16"/>
          <w:szCs w:val="16"/>
        </w:rPr>
        <w:t xml:space="preserve"> 154-161. DOI:10.1016/j.chemosphere.2014.11.032 [Not a recreational water quality study].</w:t>
      </w:r>
    </w:p>
    <w:p w14:paraId="55E792BD" w14:textId="77777777" w:rsidR="00197A0E" w:rsidRPr="00197A0E" w:rsidRDefault="00992883" w:rsidP="00197A0E">
      <w:pPr>
        <w:spacing w:before="0" w:line="240" w:lineRule="auto"/>
        <w:ind w:left="720" w:hanging="720"/>
        <w:rPr>
          <w:sz w:val="16"/>
          <w:szCs w:val="16"/>
        </w:rPr>
      </w:pPr>
      <w:r w:rsidRPr="00197A0E">
        <w:rPr>
          <w:sz w:val="16"/>
          <w:szCs w:val="16"/>
        </w:rPr>
        <w:t>Tang, Jing-Mei; Liang, Shu-Xuan; Sun, Han-Wen; Liu, Shan; Wang, Li-Hua (2014). Analysis of dissolved organic matters in Fu River of Baoding using three dimensional fluorescence excitation-emission matrix. Guang Pu Xue Yu Guang Pu Fen Xi = Guang Pu 34 (2)450-454. URL:http://www.ncbi.nlm.nih.gov/pubmed/24822419 [Not a recreational water quality study].</w:t>
      </w:r>
    </w:p>
    <w:p w14:paraId="2FF540D7" w14:textId="77777777" w:rsidR="00197A0E" w:rsidRPr="00197A0E" w:rsidRDefault="00992883" w:rsidP="00197A0E">
      <w:pPr>
        <w:spacing w:before="0" w:line="240" w:lineRule="auto"/>
        <w:ind w:left="720" w:hanging="720"/>
        <w:rPr>
          <w:sz w:val="16"/>
          <w:szCs w:val="16"/>
        </w:rPr>
      </w:pPr>
      <w:r w:rsidRPr="00197A0E">
        <w:rPr>
          <w:sz w:val="16"/>
          <w:szCs w:val="16"/>
        </w:rPr>
        <w:t>Tang, M.; Li, Y.; Zhang, J.; Zhang, H.; Chen, L. (2016). The influence of Pseudomonas flava WD-3 on the soil microbial population and enzyme activities in the artificial wetland. Huanjing Kexue Xuebao/Acta Scientiae Circumstantiae 36 (4)1236-1241. DOI:10.13671/j.hjkxxb.2015.0591 [Not a recreational water quality study].</w:t>
      </w:r>
    </w:p>
    <w:p w14:paraId="6EC54C53" w14:textId="77777777" w:rsidR="00197A0E" w:rsidRPr="00197A0E" w:rsidRDefault="00992883" w:rsidP="00197A0E">
      <w:pPr>
        <w:spacing w:before="0" w:line="240" w:lineRule="auto"/>
        <w:ind w:left="720" w:hanging="720"/>
        <w:rPr>
          <w:sz w:val="16"/>
          <w:szCs w:val="16"/>
        </w:rPr>
      </w:pPr>
      <w:r w:rsidRPr="00197A0E">
        <w:rPr>
          <w:sz w:val="16"/>
          <w:szCs w:val="16"/>
        </w:rPr>
        <w:t>Tang, M.; Zhang, F.; Yao, S.; Liu, Y.; Chen, J. (2015). Application of Pseudomonas flava WD-3 for sewage treatment in constructed wetland in winter. Environmental Technology (United Kingdom) 36 (9)1205-1211. DOI:10.1080/21622515.2014.983183 [Not a recreational water quality study].</w:t>
      </w:r>
    </w:p>
    <w:p w14:paraId="220DEC4A" w14:textId="77777777" w:rsidR="00197A0E" w:rsidRPr="00197A0E" w:rsidRDefault="00992883" w:rsidP="00197A0E">
      <w:pPr>
        <w:spacing w:before="0" w:line="240" w:lineRule="auto"/>
        <w:ind w:left="720" w:hanging="720"/>
        <w:rPr>
          <w:sz w:val="16"/>
          <w:szCs w:val="16"/>
        </w:rPr>
      </w:pPr>
      <w:r w:rsidRPr="00197A0E">
        <w:rPr>
          <w:sz w:val="16"/>
          <w:szCs w:val="16"/>
        </w:rPr>
        <w:t>Tang, X.; Huang, S.; Ng, C. O.; Li, J. (2009). Enhancement of nitrogen and phosphorus removal in pilot-scale vertical subsurface flow-constructed wetlands using polypropylene pellets. Environmental Engineering Science 26 (3)621-631. DOI:10.1089/ees.2007.0353 [Not a recreational water quality study].</w:t>
      </w:r>
    </w:p>
    <w:p w14:paraId="0B2E8829" w14:textId="393B8367" w:rsidR="00197A0E" w:rsidRPr="00197A0E" w:rsidRDefault="00992883" w:rsidP="00197A0E">
      <w:pPr>
        <w:spacing w:before="0" w:line="240" w:lineRule="auto"/>
        <w:ind w:left="720" w:hanging="720"/>
        <w:rPr>
          <w:sz w:val="16"/>
          <w:szCs w:val="16"/>
        </w:rPr>
      </w:pPr>
      <w:r w:rsidRPr="00197A0E">
        <w:rPr>
          <w:sz w:val="16"/>
          <w:szCs w:val="16"/>
        </w:rPr>
        <w:t>Tao, P.; Jin, M.; Yu, X.; Yu, J.; Zheng, R. (2021). Spatiotemporal variations in chromophoric dissolved organic matter (CDOM) in a mixed land-use river: Implications for surface water restoration. Journal of Environmental Management 277. DOI:10.1016/j.jenvman.2020.111498 [Not a recreational water quality study].</w:t>
      </w:r>
    </w:p>
    <w:p w14:paraId="132A45FE" w14:textId="77777777" w:rsidR="00197A0E" w:rsidRPr="00197A0E" w:rsidRDefault="00992883" w:rsidP="00197A0E">
      <w:pPr>
        <w:spacing w:before="0" w:line="240" w:lineRule="auto"/>
        <w:ind w:left="720" w:hanging="720"/>
        <w:rPr>
          <w:sz w:val="16"/>
          <w:szCs w:val="16"/>
        </w:rPr>
      </w:pPr>
      <w:r w:rsidRPr="00197A0E">
        <w:rPr>
          <w:sz w:val="16"/>
          <w:szCs w:val="16"/>
        </w:rPr>
        <w:t>Tao, W.; Chen, X. F.; Wu, M. Y.; Wang, C.; Du, Y. F. (2018). Effect of cementing ditch-based project on schistosomiasis control in Dingshen River basin in Shitai County. Chinese Journal of Schistosomiasis Control 30 (2)222-225. DOI:10.16250/j.32.1374.2017160 [Not a recreational water quality study].</w:t>
      </w:r>
    </w:p>
    <w:p w14:paraId="57CBE47C" w14:textId="77777777" w:rsidR="00197A0E" w:rsidRPr="00197A0E" w:rsidRDefault="00992883" w:rsidP="00197A0E">
      <w:pPr>
        <w:spacing w:before="0" w:line="240" w:lineRule="auto"/>
        <w:ind w:left="720" w:hanging="720"/>
        <w:rPr>
          <w:sz w:val="16"/>
          <w:szCs w:val="16"/>
        </w:rPr>
      </w:pPr>
      <w:r w:rsidRPr="00197A0E">
        <w:rPr>
          <w:sz w:val="16"/>
          <w:szCs w:val="16"/>
        </w:rPr>
        <w:t>Tao, Y.; Dai, T.; Huang, B.; Wen, D. (2017). The impact of wastewater treatment effluent on microbial biomasses and diversities in coastal sediment microcosms of Hangzhou Bay. Marine Pollution Bulletin 114 (1)355-363. DOI:10.1016/j.marpolbul.2016.09.047 [Not a recreational water quality study].</w:t>
      </w:r>
    </w:p>
    <w:p w14:paraId="44094043" w14:textId="77777777" w:rsidR="00197A0E" w:rsidRPr="00197A0E" w:rsidRDefault="00992883" w:rsidP="00197A0E">
      <w:pPr>
        <w:spacing w:before="0" w:line="240" w:lineRule="auto"/>
        <w:ind w:left="720" w:hanging="720"/>
        <w:rPr>
          <w:sz w:val="16"/>
          <w:szCs w:val="16"/>
        </w:rPr>
      </w:pPr>
      <w:r w:rsidRPr="00197A0E">
        <w:rPr>
          <w:sz w:val="16"/>
          <w:szCs w:val="16"/>
        </w:rPr>
        <w:t>Tashiro, J.; Burnweit, C. A. (2019). Swimming Pool Electrical Injuries: Steps Toward Prevention. Pediatric Emergency Care 35 (4)261-264. DOI:10.1097/PEC.0000000000001019 [Not a recreational water quality study].</w:t>
      </w:r>
    </w:p>
    <w:p w14:paraId="31F334AA" w14:textId="77777777" w:rsidR="00197A0E" w:rsidRPr="00197A0E" w:rsidRDefault="00992883" w:rsidP="00197A0E">
      <w:pPr>
        <w:spacing w:before="0" w:line="240" w:lineRule="auto"/>
        <w:ind w:left="720" w:hanging="720"/>
        <w:rPr>
          <w:sz w:val="16"/>
          <w:szCs w:val="16"/>
        </w:rPr>
      </w:pPr>
      <w:r w:rsidRPr="00197A0E">
        <w:rPr>
          <w:sz w:val="16"/>
          <w:szCs w:val="16"/>
        </w:rPr>
        <w:t>Tate, D.; Mawer, S.; Newton, A. (2003). Outbreak of Pseudomonas aeruginosa folliculitis associated with a swimming pool inflatable. Epidemiology and Infection 130 (2)187-192. DOI:10.1017/S0950268802008245 [Not a recreational water quality study].</w:t>
      </w:r>
    </w:p>
    <w:p w14:paraId="5A382DEE" w14:textId="77777777" w:rsidR="00197A0E" w:rsidRPr="00197A0E" w:rsidRDefault="00992883" w:rsidP="00197A0E">
      <w:pPr>
        <w:spacing w:before="0" w:line="240" w:lineRule="auto"/>
        <w:ind w:left="720" w:hanging="720"/>
        <w:rPr>
          <w:sz w:val="16"/>
          <w:szCs w:val="16"/>
        </w:rPr>
      </w:pPr>
      <w:r w:rsidRPr="00197A0E">
        <w:rPr>
          <w:sz w:val="16"/>
          <w:szCs w:val="16"/>
        </w:rPr>
        <w:t>Tavakoli, A.; Nikoo, M. R.; Kerachian, R.; Soltani, M. (2015). River water quality management considering agricultural return flows: application of a nonlinear two-stage stochastic fuzzy programming. Environmental Monitoring and Assessment 187 (4). DOI:10.1007/s10661-015-4263-6 [Not a recreational water quality study].</w:t>
      </w:r>
    </w:p>
    <w:p w14:paraId="3846EAF0" w14:textId="77777777" w:rsidR="00197A0E" w:rsidRPr="00197A0E" w:rsidRDefault="00992883" w:rsidP="00197A0E">
      <w:pPr>
        <w:spacing w:before="0" w:line="240" w:lineRule="auto"/>
        <w:ind w:left="720" w:hanging="720"/>
        <w:rPr>
          <w:sz w:val="16"/>
          <w:szCs w:val="16"/>
        </w:rPr>
      </w:pPr>
      <w:r w:rsidRPr="00197A0E">
        <w:rPr>
          <w:sz w:val="16"/>
          <w:szCs w:val="16"/>
        </w:rPr>
        <w:t>Taylor, M. P.; MacKay, A.; Kuypers, T.; Hudson-Edwards, K. (2009). Mining and urban impacts on semi-arid freshwater aquatic systems: The example of Mount Isa, Queensland. Journal of Environmental Monitoring 11 (5)977-986. DOI:10.1039/b819026g [Not a recreational water quality study].</w:t>
      </w:r>
    </w:p>
    <w:p w14:paraId="13AFCD1C" w14:textId="3B2CDB50" w:rsidR="00197A0E" w:rsidRPr="00197A0E" w:rsidRDefault="00992883" w:rsidP="00197A0E">
      <w:pPr>
        <w:spacing w:before="0" w:line="240" w:lineRule="auto"/>
        <w:ind w:left="720" w:hanging="720"/>
        <w:rPr>
          <w:sz w:val="16"/>
          <w:szCs w:val="16"/>
        </w:rPr>
      </w:pPr>
      <w:r w:rsidRPr="00197A0E">
        <w:rPr>
          <w:sz w:val="16"/>
          <w:szCs w:val="16"/>
        </w:rPr>
        <w:t>Teaf, Christopher M; Flores, David; Garber, Michele; Harwood, Valerie J (2018). Toward forensic uses of microbial source tracking. Environmental Microbial Forensics 115-141. [Not a recreational water quality study].</w:t>
      </w:r>
    </w:p>
    <w:p w14:paraId="5A5C6F6E" w14:textId="39E3A2E2" w:rsidR="00197A0E" w:rsidRPr="00197A0E" w:rsidRDefault="00992883" w:rsidP="00197A0E">
      <w:pPr>
        <w:spacing w:before="0" w:line="240" w:lineRule="auto"/>
        <w:ind w:left="720" w:hanging="720"/>
        <w:rPr>
          <w:sz w:val="16"/>
          <w:szCs w:val="16"/>
        </w:rPr>
      </w:pPr>
      <w:r w:rsidRPr="00197A0E">
        <w:rPr>
          <w:sz w:val="16"/>
          <w:szCs w:val="16"/>
        </w:rPr>
        <w:t xml:space="preserve">Teague, A.; Karthikeyan, R.; Babbar-Sebens, M.; Srinivasan, R.; Persyn, R. A. (2009). Spatially explicit load enrichment calculation tool to identify potential </w:t>
      </w:r>
      <w:r w:rsidR="00EA2716" w:rsidRPr="00EA2716">
        <w:rPr>
          <w:i/>
          <w:sz w:val="16"/>
          <w:szCs w:val="16"/>
        </w:rPr>
        <w:t>E. coli</w:t>
      </w:r>
      <w:r w:rsidRPr="00197A0E">
        <w:rPr>
          <w:sz w:val="16"/>
          <w:szCs w:val="16"/>
        </w:rPr>
        <w:t xml:space="preserve"> sources in watersheds. Transactions of the ASABE 52 (4)1109-1120. URL:https://www.scopus.com/inward/record.uri?eid=2-s2.0-69549130645&amp;partnerID=40&amp;md5=6a6ad147188b42a357c43d7ae339643f [Not a recreational water quality study].</w:t>
      </w:r>
    </w:p>
    <w:p w14:paraId="272BBB02" w14:textId="77777777" w:rsidR="00197A0E" w:rsidRPr="00197A0E" w:rsidRDefault="00992883" w:rsidP="00197A0E">
      <w:pPr>
        <w:spacing w:before="0" w:line="240" w:lineRule="auto"/>
        <w:ind w:left="720" w:hanging="720"/>
        <w:rPr>
          <w:sz w:val="16"/>
          <w:szCs w:val="16"/>
        </w:rPr>
      </w:pPr>
      <w:r w:rsidRPr="00197A0E">
        <w:rPr>
          <w:sz w:val="16"/>
          <w:szCs w:val="16"/>
        </w:rPr>
        <w:t>Teare, L.; Millership, S. (2012). Legionella pneumophila serogroup 1 in a birthing pool. Journal of Hospital Infection 82 (1)58-60. DOI:10.1016/j.jhin.2012.06.012 [Not a recreational water quality study].</w:t>
      </w:r>
    </w:p>
    <w:p w14:paraId="53B212B8" w14:textId="77777777" w:rsidR="00197A0E" w:rsidRPr="00197A0E" w:rsidRDefault="00992883" w:rsidP="00197A0E">
      <w:pPr>
        <w:spacing w:before="0" w:line="240" w:lineRule="auto"/>
        <w:ind w:left="720" w:hanging="720"/>
        <w:rPr>
          <w:sz w:val="16"/>
          <w:szCs w:val="16"/>
        </w:rPr>
      </w:pPr>
      <w:r w:rsidRPr="00197A0E">
        <w:rPr>
          <w:sz w:val="16"/>
          <w:szCs w:val="16"/>
        </w:rPr>
        <w:t>Tefera, A.; Belay, T.; Bajiro, M. (2020). Epidemiology of Schistosoma mansoni infection and associated risk factors among school children attending primary schools nearby rivers in Jimma town, an urban setting, Southwest Ethiopia. PLoS ONE 15 (2). DOI:10.1371/journal.pone.0228007 [Not a recreational water quality study].</w:t>
      </w:r>
    </w:p>
    <w:p w14:paraId="7184F242" w14:textId="42E65E2F" w:rsidR="00197A0E" w:rsidRPr="00197A0E" w:rsidRDefault="00992883" w:rsidP="00197A0E">
      <w:pPr>
        <w:spacing w:before="0" w:line="240" w:lineRule="auto"/>
        <w:ind w:left="720" w:hanging="720"/>
        <w:rPr>
          <w:sz w:val="16"/>
          <w:szCs w:val="16"/>
        </w:rPr>
      </w:pPr>
      <w:r w:rsidRPr="00197A0E">
        <w:rPr>
          <w:sz w:val="16"/>
          <w:szCs w:val="16"/>
        </w:rPr>
        <w:t>Templar, H. A.; Dila, D. K.; Bootsma, M. J.; Corsi, S. R.; McLellan, S. L. (2016). Quantification of human-associated fecal indicators reveal sewage from urban watersheds as a source of pollution to Lake Michigan. Water Research 100</w:t>
      </w:r>
      <w:r w:rsidR="00D56E6A">
        <w:rPr>
          <w:sz w:val="16"/>
          <w:szCs w:val="16"/>
        </w:rPr>
        <w:t>:</w:t>
      </w:r>
      <w:r w:rsidRPr="00197A0E">
        <w:rPr>
          <w:sz w:val="16"/>
          <w:szCs w:val="16"/>
        </w:rPr>
        <w:t xml:space="preserve"> 556-567. DOI:10.1016/j.watres.2016.05.056 [Not a recreational water quality study].</w:t>
      </w:r>
    </w:p>
    <w:p w14:paraId="144ED0E1" w14:textId="77777777" w:rsidR="00197A0E" w:rsidRPr="00197A0E" w:rsidRDefault="00992883" w:rsidP="00197A0E">
      <w:pPr>
        <w:spacing w:before="0" w:line="240" w:lineRule="auto"/>
        <w:ind w:left="720" w:hanging="720"/>
        <w:rPr>
          <w:sz w:val="16"/>
          <w:szCs w:val="16"/>
        </w:rPr>
      </w:pPr>
      <w:r w:rsidRPr="00197A0E">
        <w:rPr>
          <w:sz w:val="16"/>
          <w:szCs w:val="16"/>
        </w:rPr>
        <w:t>Tencer, Y.; Idan, G.; Strom, M.; Nusinow, U.; Banet, D.; Cohen, E.; Schröder, P.; Shelef, O.; Rachmilevitch, S.; Soares, I.; Gross, A.; Golan-Goldhirsh, A. (2009). Establishment of a constructed wetland in extreme dryland. Environmental Science and Pollution Research 16 (7)862-875. DOI:10.1007/s11356-009-0232-3 [Not a recreational water quality study].</w:t>
      </w:r>
    </w:p>
    <w:p w14:paraId="2EB007CE" w14:textId="1AB80DEA" w:rsidR="00197A0E" w:rsidRPr="00197A0E" w:rsidRDefault="00992883" w:rsidP="00197A0E">
      <w:pPr>
        <w:spacing w:before="0" w:line="240" w:lineRule="auto"/>
        <w:ind w:left="720" w:hanging="720"/>
        <w:rPr>
          <w:sz w:val="16"/>
          <w:szCs w:val="16"/>
        </w:rPr>
      </w:pPr>
      <w:r w:rsidRPr="00197A0E">
        <w:rPr>
          <w:sz w:val="16"/>
          <w:szCs w:val="16"/>
        </w:rPr>
        <w:t>Terashima, Rafael Ponce; Koskey, Amber M; Reis, Mitermayer Galvão dos; McLellan, Sandra L; Blanton, Ronald Edward (2014). Sources and distribution of surface water fecal contamination and prevalence of schistosomiasis in a brazilian village. ISSN:1935-2735 [Not a recreational water quality study].</w:t>
      </w:r>
    </w:p>
    <w:p w14:paraId="322828ED" w14:textId="21FA7F82" w:rsidR="00197A0E" w:rsidRPr="00197A0E" w:rsidRDefault="00992883" w:rsidP="00197A0E">
      <w:pPr>
        <w:spacing w:before="0" w:line="240" w:lineRule="auto"/>
        <w:ind w:left="720" w:hanging="720"/>
        <w:rPr>
          <w:sz w:val="16"/>
          <w:szCs w:val="16"/>
        </w:rPr>
      </w:pPr>
      <w:r w:rsidRPr="00197A0E">
        <w:rPr>
          <w:sz w:val="16"/>
          <w:szCs w:val="16"/>
        </w:rPr>
        <w:t>Tesson, V.; Belliot, G.; Estienney, M.; Wurtzer, S.; Renault, P. (2019). Vomiting symptom of acute gastroenteritis estimated from epidemiological data can help predict river contamination by human pathogenic enteric viruses. Environment International 123</w:t>
      </w:r>
      <w:r w:rsidR="00D56E6A">
        <w:rPr>
          <w:sz w:val="16"/>
          <w:szCs w:val="16"/>
        </w:rPr>
        <w:t>:</w:t>
      </w:r>
      <w:r w:rsidRPr="00197A0E">
        <w:rPr>
          <w:sz w:val="16"/>
          <w:szCs w:val="16"/>
        </w:rPr>
        <w:t xml:space="preserve"> 114-123. DOI:10.1016/j.envint.2018.11.058 [Not a recreational water quality study].</w:t>
      </w:r>
    </w:p>
    <w:p w14:paraId="49B6E3B0" w14:textId="77777777" w:rsidR="00197A0E" w:rsidRPr="00197A0E" w:rsidRDefault="00992883" w:rsidP="00197A0E">
      <w:pPr>
        <w:spacing w:before="0" w:line="240" w:lineRule="auto"/>
        <w:ind w:left="720" w:hanging="720"/>
        <w:rPr>
          <w:sz w:val="16"/>
          <w:szCs w:val="16"/>
        </w:rPr>
      </w:pPr>
      <w:r w:rsidRPr="00197A0E">
        <w:rPr>
          <w:sz w:val="16"/>
          <w:szCs w:val="16"/>
        </w:rPr>
        <w:t>Tetteh, I. K.; Frempong, E.; Awuah, E. (2004). An analysis of the environmental health impact of the Barekese Dam in Kumasai, Ghana. Journal of Environmental Management 72 (3)189-194. DOI:10.1016/j.jenvman.2004.04.012 [Not a recreational water quality study].</w:t>
      </w:r>
    </w:p>
    <w:p w14:paraId="0849BDBE" w14:textId="21FA6C3B" w:rsidR="00197A0E" w:rsidRPr="00197A0E" w:rsidRDefault="00992883" w:rsidP="00197A0E">
      <w:pPr>
        <w:spacing w:before="0" w:line="240" w:lineRule="auto"/>
        <w:ind w:left="720" w:hanging="720"/>
        <w:rPr>
          <w:sz w:val="16"/>
          <w:szCs w:val="16"/>
        </w:rPr>
      </w:pPr>
      <w:r w:rsidRPr="00197A0E">
        <w:rPr>
          <w:sz w:val="16"/>
          <w:szCs w:val="16"/>
        </w:rPr>
        <w:t>Tetzlaff, D.; Capell, R.; Soulsby, C. (2012). Land use and hydroclimatic influences on Faecal Indicator Organisms in two large Scottish catchments: Towards land use-based models as screening tools. Science of the Total Environment 434</w:t>
      </w:r>
      <w:r w:rsidR="00D56E6A">
        <w:rPr>
          <w:sz w:val="16"/>
          <w:szCs w:val="16"/>
        </w:rPr>
        <w:t>:</w:t>
      </w:r>
      <w:r w:rsidRPr="00197A0E">
        <w:rPr>
          <w:sz w:val="16"/>
          <w:szCs w:val="16"/>
        </w:rPr>
        <w:t xml:space="preserve"> 110-122. DOI:10.1016/j.scitotenv.2011.11.090 [Not a recreational water quality study].</w:t>
      </w:r>
    </w:p>
    <w:p w14:paraId="1000DD98" w14:textId="77777777" w:rsidR="00197A0E" w:rsidRPr="00197A0E" w:rsidRDefault="00992883" w:rsidP="00197A0E">
      <w:pPr>
        <w:spacing w:before="0" w:line="240" w:lineRule="auto"/>
        <w:ind w:left="720" w:hanging="720"/>
        <w:rPr>
          <w:sz w:val="16"/>
          <w:szCs w:val="16"/>
        </w:rPr>
      </w:pPr>
      <w:r w:rsidRPr="00197A0E">
        <w:rPr>
          <w:sz w:val="16"/>
          <w:szCs w:val="16"/>
        </w:rPr>
        <w:t>Thakur, R.; Goswami, R.; Sarmah, H. P. (2010). Sanitary studies of some fresh water wetlands (Beels) of Sonitpur District, Assam. International Journal of ChemTech Research 2 (3)1708-1713. URL:https://www.scopus.com/inward/record.uri?eid=2-s2.0-77957336335&amp;partnerID=40&amp;md5=d624674e29d00936534bdaed5276e0d7 [Not a recreational water quality study].</w:t>
      </w:r>
    </w:p>
    <w:p w14:paraId="0C41D335" w14:textId="77777777" w:rsidR="00197A0E" w:rsidRPr="00197A0E" w:rsidRDefault="00992883" w:rsidP="00197A0E">
      <w:pPr>
        <w:spacing w:before="0" w:line="240" w:lineRule="auto"/>
        <w:ind w:left="720" w:hanging="720"/>
        <w:rPr>
          <w:sz w:val="16"/>
          <w:szCs w:val="16"/>
        </w:rPr>
      </w:pPr>
      <w:r w:rsidRPr="00197A0E">
        <w:rPr>
          <w:sz w:val="16"/>
          <w:szCs w:val="16"/>
        </w:rPr>
        <w:t>Thenmozhi, M.; Gopal, J. V.; Kannabiran, K.; Rajakumar, G.; Velayutham, K.; Rahuman, A. A. (2013). Eco-friendly approach using marine actinobacteria and its compounds to control ticks and mosquitoes. Parasitology Research 112 (2)719-729. DOI:10.1007/s00436-012-3192-3 [Not a recreational water quality study].</w:t>
      </w:r>
    </w:p>
    <w:p w14:paraId="54505A91" w14:textId="77777777" w:rsidR="00197A0E" w:rsidRPr="00197A0E" w:rsidRDefault="00992883" w:rsidP="00197A0E">
      <w:pPr>
        <w:spacing w:before="0" w:line="240" w:lineRule="auto"/>
        <w:ind w:left="720" w:hanging="720"/>
        <w:rPr>
          <w:sz w:val="16"/>
          <w:szCs w:val="16"/>
        </w:rPr>
      </w:pPr>
      <w:r w:rsidRPr="00197A0E">
        <w:rPr>
          <w:sz w:val="16"/>
          <w:szCs w:val="16"/>
        </w:rPr>
        <w:t>Thi Minh Hanh, P.; Sthiannopkao, S.; The Ba, D.; Kim, K. W. (2011). Development of water quality indexes to identify pollutants in vietnam's surface water. Journal of Environmental Engineering 137 (4)273-283. DOI:10.1061/(ASCE)EE.1943-7870.0000314 [Not a recreational water quality study].</w:t>
      </w:r>
    </w:p>
    <w:p w14:paraId="29AF3D00" w14:textId="77777777" w:rsidR="00197A0E" w:rsidRPr="00197A0E" w:rsidRDefault="00992883" w:rsidP="00197A0E">
      <w:pPr>
        <w:spacing w:before="0" w:line="240" w:lineRule="auto"/>
        <w:ind w:left="720" w:hanging="720"/>
        <w:rPr>
          <w:sz w:val="16"/>
          <w:szCs w:val="16"/>
        </w:rPr>
      </w:pPr>
      <w:r w:rsidRPr="00197A0E">
        <w:rPr>
          <w:sz w:val="16"/>
          <w:szCs w:val="16"/>
        </w:rPr>
        <w:t>Thibeaux, R.; Geroult, S.; Benezech, C.; Chabaud, S.; Soupé-Gilbert, M. E.; Girault, D.; Bierque, E.; Goarant, C. (2017). Seeking the environmental source of Leptospirosis reveals durable bacterial viability in river soils. PLoS Neglected Tropical Diseases 11 (2). DOI:10.1371/journal.pntd.0005414 [Not a recreational water quality study].</w:t>
      </w:r>
    </w:p>
    <w:p w14:paraId="42C3F80D" w14:textId="1F16CA49" w:rsidR="00197A0E" w:rsidRPr="00197A0E" w:rsidRDefault="00992883" w:rsidP="00197A0E">
      <w:pPr>
        <w:spacing w:before="0" w:line="240" w:lineRule="auto"/>
        <w:ind w:left="720" w:hanging="720"/>
        <w:rPr>
          <w:sz w:val="16"/>
          <w:szCs w:val="16"/>
        </w:rPr>
      </w:pPr>
      <w:r w:rsidRPr="00197A0E">
        <w:rPr>
          <w:sz w:val="16"/>
          <w:szCs w:val="16"/>
        </w:rPr>
        <w:t>Thiel, M.; Penna-Díaz, M. A.; Luna-Jorquera, G.; Salas, S.; Sellanes, J.; Stotz, W. (2014). Citizen scientists and marine research: Volunteer participants, their contributions, and projection for the future. Oceanography and Marine Biology: An Annual Review 52</w:t>
      </w:r>
      <w:r w:rsidR="00D56E6A">
        <w:rPr>
          <w:sz w:val="16"/>
          <w:szCs w:val="16"/>
        </w:rPr>
        <w:t>:</w:t>
      </w:r>
      <w:r w:rsidRPr="00197A0E">
        <w:rPr>
          <w:sz w:val="16"/>
          <w:szCs w:val="16"/>
        </w:rPr>
        <w:t xml:space="preserve"> 257-314. URL:https://www.scopus.com/inward/record.uri?eid=2-s2.0-85018648133&amp;doi=10.1201%2fb17143&amp;partnerID=40&amp;md5=3467a754e7292d02fc3de24e4bc1788a [Not a recreational water quality study].</w:t>
      </w:r>
    </w:p>
    <w:p w14:paraId="730FD666" w14:textId="66C85BE5" w:rsidR="00197A0E" w:rsidRPr="00197A0E" w:rsidRDefault="00992883" w:rsidP="00197A0E">
      <w:pPr>
        <w:spacing w:before="0" w:line="240" w:lineRule="auto"/>
        <w:ind w:left="720" w:hanging="720"/>
        <w:rPr>
          <w:sz w:val="16"/>
          <w:szCs w:val="16"/>
        </w:rPr>
      </w:pPr>
      <w:r w:rsidRPr="00197A0E">
        <w:rPr>
          <w:sz w:val="16"/>
          <w:szCs w:val="16"/>
        </w:rPr>
        <w:t>Thiel, Martin; Angel Penna-Diaz, Miguel; Luna-Jorquera, Guillermo; Salas, Sonia; Sellanes, Javier; Stotz, Wolfgang (2014). Citizen Scientists and Marine Research: Volunteer Participants, Their Contributions, and Projection for the Future. Oceanography and Marine Biology: An Annual Review, Vol 52</w:t>
      </w:r>
      <w:r w:rsidR="00D56E6A">
        <w:rPr>
          <w:sz w:val="16"/>
          <w:szCs w:val="16"/>
        </w:rPr>
        <w:t>:</w:t>
      </w:r>
      <w:r w:rsidRPr="00197A0E">
        <w:rPr>
          <w:sz w:val="16"/>
          <w:szCs w:val="16"/>
        </w:rPr>
        <w:t xml:space="preserve"> 257-314. ISBN:978-1-4822-2066-7 [Not a recreational water quality study].</w:t>
      </w:r>
    </w:p>
    <w:p w14:paraId="41A0F26D" w14:textId="77777777" w:rsidR="00197A0E" w:rsidRPr="00197A0E" w:rsidRDefault="00992883" w:rsidP="00197A0E">
      <w:pPr>
        <w:spacing w:before="0" w:line="240" w:lineRule="auto"/>
        <w:ind w:left="720" w:hanging="720"/>
        <w:rPr>
          <w:sz w:val="16"/>
          <w:szCs w:val="16"/>
        </w:rPr>
      </w:pPr>
      <w:r w:rsidRPr="00197A0E">
        <w:rPr>
          <w:sz w:val="16"/>
          <w:szCs w:val="16"/>
        </w:rPr>
        <w:t>Thiyagarajan, V.; Tsoi, M. M. Y.; Zhang, W.; Qian, P. Y. (2010). Temporal variation of coastal surface sediment bacterial communities along an environmental pollution gradient. Marine Environmental Research 70 (1)56-64. DOI:10.1016/j.marenvres.2010.03.002 [Not a recreational water quality study].</w:t>
      </w:r>
    </w:p>
    <w:p w14:paraId="568124AD" w14:textId="2F7A3F47" w:rsidR="00197A0E" w:rsidRPr="00197A0E" w:rsidRDefault="00992883" w:rsidP="00197A0E">
      <w:pPr>
        <w:spacing w:before="0" w:line="240" w:lineRule="auto"/>
        <w:ind w:left="720" w:hanging="720"/>
        <w:rPr>
          <w:sz w:val="16"/>
          <w:szCs w:val="16"/>
        </w:rPr>
      </w:pPr>
      <w:r w:rsidRPr="00197A0E">
        <w:rPr>
          <w:sz w:val="16"/>
          <w:szCs w:val="16"/>
        </w:rPr>
        <w:t>Thompson, F.; de Oliveira, B. C.; Cordeiro, M. C.; Masi, B. P.; Rangel, T. P.; Paz, P.; Freitas, T.; Lopes, G.; Silva, B. S.; S. Cabral, A.; Soares, M.; Lacerda, D.; dos Santos Vergilio, C.; Lopes-Ferreira, M.; Lima, C.; Thompson, C.; de Rezende, C. E. (2020). Severe impacts of the Brumadinho dam failure (Minas Gerais, Brazil) on the water quality of the Paraopeba River. Science of the Total Environment 705. DOI:10.1016/j.scitotenv.2019.135914 [Not a recreational water quality study].</w:t>
      </w:r>
    </w:p>
    <w:p w14:paraId="3368DBF6" w14:textId="7FDA4D86" w:rsidR="00197A0E" w:rsidRPr="00197A0E" w:rsidRDefault="00992883" w:rsidP="00197A0E">
      <w:pPr>
        <w:spacing w:before="0" w:line="240" w:lineRule="auto"/>
        <w:ind w:left="720" w:hanging="720"/>
        <w:rPr>
          <w:sz w:val="16"/>
          <w:szCs w:val="16"/>
        </w:rPr>
      </w:pPr>
      <w:r w:rsidRPr="00197A0E">
        <w:rPr>
          <w:sz w:val="16"/>
          <w:szCs w:val="16"/>
        </w:rPr>
        <w:t>Thompson, Janelle R; Marcelino, Luisa A; Polz, Martin F (2005). Diversity, sources, and detection of human bacterial pathogens in the marine environment. Oceans and health: Pathogens in the marine environment 29-68. [Not a recreational water quality study].</w:t>
      </w:r>
    </w:p>
    <w:p w14:paraId="58CB4169" w14:textId="77777777" w:rsidR="00197A0E" w:rsidRPr="00197A0E" w:rsidRDefault="00992883" w:rsidP="00197A0E">
      <w:pPr>
        <w:spacing w:before="0" w:line="240" w:lineRule="auto"/>
        <w:ind w:left="720" w:hanging="720"/>
        <w:rPr>
          <w:sz w:val="16"/>
          <w:szCs w:val="16"/>
        </w:rPr>
      </w:pPr>
      <w:r w:rsidRPr="00197A0E">
        <w:rPr>
          <w:sz w:val="16"/>
          <w:szCs w:val="16"/>
        </w:rPr>
        <w:t>Tian, H. Y.; Tong, L.; Yu, G. A.; Arika, B. (2020). Relationship between water quality and land use at different spatial scales: A case study of the Mun River basin, Thailand. Journal of Agro-Environment Science 39 (9)2036-2047. DOI:10.11654/jaes.2020-0380 [Not a recreational water quality study].</w:t>
      </w:r>
    </w:p>
    <w:p w14:paraId="08993935" w14:textId="77777777" w:rsidR="00197A0E" w:rsidRPr="00197A0E" w:rsidRDefault="00992883" w:rsidP="00197A0E">
      <w:pPr>
        <w:spacing w:before="0" w:line="240" w:lineRule="auto"/>
        <w:ind w:left="720" w:hanging="720"/>
        <w:rPr>
          <w:sz w:val="16"/>
          <w:szCs w:val="16"/>
        </w:rPr>
      </w:pPr>
      <w:r w:rsidRPr="00197A0E">
        <w:rPr>
          <w:sz w:val="16"/>
          <w:szCs w:val="16"/>
        </w:rPr>
        <w:t>Tian, T.; Tam, N. F. Y.; Zan, Q.; Cheung, S. G.; Shin, P. K. S.; Wong, Y. S.; Zhang, L.; Chen, Z. (2017). Performance and bacterial community structure of a 10-years old constructed mangrove wetland. Marine Pollution Bulletin 124 (2)1096-1105. DOI:10.1016/j.marpolbul.2017.07.005 [Not a recreational water quality study].</w:t>
      </w:r>
    </w:p>
    <w:p w14:paraId="7934547B" w14:textId="77777777" w:rsidR="00197A0E" w:rsidRPr="00197A0E" w:rsidRDefault="00992883" w:rsidP="00197A0E">
      <w:pPr>
        <w:spacing w:before="0" w:line="240" w:lineRule="auto"/>
        <w:ind w:left="720" w:hanging="720"/>
        <w:rPr>
          <w:sz w:val="16"/>
          <w:szCs w:val="16"/>
        </w:rPr>
      </w:pPr>
      <w:r w:rsidRPr="00197A0E">
        <w:rPr>
          <w:sz w:val="16"/>
          <w:szCs w:val="16"/>
        </w:rPr>
        <w:t>Till, D.; McBride, G.; Ball, A.; Taylor, K.; Pyle, E. (2008). Large-scale freshwater microbiological study: Rationale, results and risks. Journal of Water and Health 6 (4)443-460. DOI:10.2166/wh.2008.071 [Not a recreational water quality study].</w:t>
      </w:r>
    </w:p>
    <w:p w14:paraId="6799F5A8" w14:textId="77777777" w:rsidR="00197A0E" w:rsidRPr="00197A0E" w:rsidRDefault="00992883" w:rsidP="00197A0E">
      <w:pPr>
        <w:spacing w:before="0" w:line="240" w:lineRule="auto"/>
        <w:ind w:left="720" w:hanging="720"/>
        <w:rPr>
          <w:sz w:val="16"/>
          <w:szCs w:val="16"/>
        </w:rPr>
      </w:pPr>
      <w:r w:rsidRPr="00197A0E">
        <w:rPr>
          <w:sz w:val="16"/>
          <w:szCs w:val="16"/>
        </w:rPr>
        <w:t>Titilawo, Y.; Obi, L.; Okoh, A. (2015). Occurrence of virulence gene signatures associated with diarrhoeagenic and non-diarrhoeagenic pathovars of Escherichia coli isolates from some selected rivers in South-Western Nigeria. BMC Microbiology 15 (1). DOI:10.1186/s12866-015-0540-3 [Not a recreational water quality study].</w:t>
      </w:r>
    </w:p>
    <w:p w14:paraId="18721B5B" w14:textId="77777777" w:rsidR="00197A0E" w:rsidRPr="00197A0E" w:rsidRDefault="00992883" w:rsidP="00197A0E">
      <w:pPr>
        <w:spacing w:before="0" w:line="240" w:lineRule="auto"/>
        <w:ind w:left="720" w:hanging="720"/>
        <w:rPr>
          <w:sz w:val="16"/>
          <w:szCs w:val="16"/>
        </w:rPr>
      </w:pPr>
      <w:r w:rsidRPr="00197A0E">
        <w:rPr>
          <w:sz w:val="16"/>
          <w:szCs w:val="16"/>
        </w:rPr>
        <w:t>Tiwary, R. K.; Rajak, G. P.; Abhishek; Mondal, M. R. (2005). Water quality assessment of Ganga river in Bihar Region, India. Journal of Environmental Science and Engineering 47 (4)326-335. URL:https://www.scopus.com/inward/record.uri?eid=2-s2.0-33745659203&amp;partnerID=40&amp;md5=093ba3a1d0601020d8137d43a170b675 [Not a recreational water quality study].</w:t>
      </w:r>
    </w:p>
    <w:p w14:paraId="6C90260E" w14:textId="77777777" w:rsidR="00197A0E" w:rsidRPr="00197A0E" w:rsidRDefault="00992883" w:rsidP="00197A0E">
      <w:pPr>
        <w:spacing w:before="0" w:line="240" w:lineRule="auto"/>
        <w:ind w:left="720" w:hanging="720"/>
        <w:rPr>
          <w:sz w:val="16"/>
          <w:szCs w:val="16"/>
        </w:rPr>
      </w:pPr>
      <w:r w:rsidRPr="00197A0E">
        <w:rPr>
          <w:sz w:val="16"/>
          <w:szCs w:val="16"/>
        </w:rPr>
        <w:t>Tjampakasari, C. R.; Wahid, M. H. (2008). Water quality of Angke river: Microbiological point of view. Medical Journal of Indonesia 17 (2)82-87. DOI:10.13181/mji.v17i2.305 [Not a recreational water quality study].</w:t>
      </w:r>
    </w:p>
    <w:p w14:paraId="7110E989" w14:textId="77777777" w:rsidR="00197A0E" w:rsidRPr="00197A0E" w:rsidRDefault="00992883" w:rsidP="00197A0E">
      <w:pPr>
        <w:spacing w:before="0" w:line="240" w:lineRule="auto"/>
        <w:ind w:left="720" w:hanging="720"/>
        <w:rPr>
          <w:sz w:val="16"/>
          <w:szCs w:val="16"/>
        </w:rPr>
      </w:pPr>
      <w:r w:rsidRPr="00197A0E">
        <w:rPr>
          <w:sz w:val="16"/>
          <w:szCs w:val="16"/>
        </w:rPr>
        <w:t>Tlili, A.; Dorigo, U.; Montuelle, B.; Margoum, C.; Carluer, N.; Gouy, V.; Bouchez, A.; Bérard, A. (2008). Responses of chronically contaminated biofilms to short pulses of diuron. An experimental study simulating flooding events in a small river. Aquatic Toxicology 87 (4)252-263. DOI:10.1016/j.aquatox.2008.02.004 [Not a recreational water quality study].</w:t>
      </w:r>
    </w:p>
    <w:p w14:paraId="30DC0FC0" w14:textId="77777777" w:rsidR="00197A0E" w:rsidRPr="00197A0E" w:rsidRDefault="00992883" w:rsidP="00197A0E">
      <w:pPr>
        <w:spacing w:before="0" w:line="240" w:lineRule="auto"/>
        <w:ind w:left="720" w:hanging="720"/>
        <w:rPr>
          <w:sz w:val="16"/>
          <w:szCs w:val="16"/>
        </w:rPr>
      </w:pPr>
      <w:r w:rsidRPr="00197A0E">
        <w:rPr>
          <w:sz w:val="16"/>
          <w:szCs w:val="16"/>
        </w:rPr>
        <w:t>Todeschini, S.; Papiri, S.; Sconfietti, R. (2011). Impact assessment of urban wet-weather sewer discharges on the Vernavola river (Northern Italy). Civil Engineering and Environmental Systems 28 (3)209-229. DOI:10.1080/10286608.2011.584341 [Not a recreational water quality study].</w:t>
      </w:r>
    </w:p>
    <w:p w14:paraId="055510A5" w14:textId="77777777" w:rsidR="00197A0E" w:rsidRPr="00197A0E" w:rsidRDefault="00992883" w:rsidP="00197A0E">
      <w:pPr>
        <w:spacing w:before="0" w:line="240" w:lineRule="auto"/>
        <w:ind w:left="720" w:hanging="720"/>
        <w:rPr>
          <w:sz w:val="16"/>
          <w:szCs w:val="16"/>
        </w:rPr>
      </w:pPr>
      <w:r w:rsidRPr="00197A0E">
        <w:rPr>
          <w:sz w:val="16"/>
          <w:szCs w:val="16"/>
        </w:rPr>
        <w:t>Toe, Aung; Areechon, Nontawith; Srisapoome, Prapansak (2012). Molecular characterization and immunological response analysis of a novel transferrin-like, pacifastin heavy chain protein in giant freshwater prawn, Macrobrachium rosenbergii (De Man, 1879). Fish &amp; Shellfish Immunology 33 (4)801-812. DOI:10.1016/j.fsi.2012.07.007 [Not a recreational water quality study].</w:t>
      </w:r>
    </w:p>
    <w:p w14:paraId="2B6C3FE4" w14:textId="77777777" w:rsidR="00197A0E" w:rsidRPr="00197A0E" w:rsidRDefault="00992883" w:rsidP="00197A0E">
      <w:pPr>
        <w:spacing w:before="0" w:line="240" w:lineRule="auto"/>
        <w:ind w:left="720" w:hanging="720"/>
        <w:rPr>
          <w:sz w:val="16"/>
          <w:szCs w:val="16"/>
        </w:rPr>
      </w:pPr>
      <w:r w:rsidRPr="00197A0E">
        <w:rPr>
          <w:sz w:val="16"/>
          <w:szCs w:val="16"/>
        </w:rPr>
        <w:t>Tomasallo, C.; Anderson, H.; Haughwout, M.; Imm, P.; Knobeloch, L. (2010). Mortality among frequent consumers of Great Lakes sport fish. Environmental Research 110 (1)62-69. DOI:10.1016/j.envres.2009.09.008 [Not a recreational water quality study].</w:t>
      </w:r>
    </w:p>
    <w:p w14:paraId="72DBDF46" w14:textId="74DCF980" w:rsidR="00197A0E" w:rsidRPr="00197A0E" w:rsidRDefault="00992883" w:rsidP="00197A0E">
      <w:pPr>
        <w:spacing w:before="0" w:line="240" w:lineRule="auto"/>
        <w:ind w:left="720" w:hanging="720"/>
        <w:rPr>
          <w:sz w:val="16"/>
          <w:szCs w:val="16"/>
        </w:rPr>
      </w:pPr>
      <w:r w:rsidRPr="00197A0E">
        <w:rPr>
          <w:sz w:val="16"/>
          <w:szCs w:val="16"/>
        </w:rPr>
        <w:t>Tondera, K.; Ruppelt, J. P.; Pinnekamp, J.; Kistemann, T.; Schreiber, C. (2019). Reduction of micropollutants and bacteria in a constructed wetland for combined sewer overflow treatment after 7 and 10 years of operation. Science of the Total Environment 651</w:t>
      </w:r>
      <w:r w:rsidR="00D56E6A">
        <w:rPr>
          <w:sz w:val="16"/>
          <w:szCs w:val="16"/>
        </w:rPr>
        <w:t>:</w:t>
      </w:r>
      <w:r w:rsidRPr="00197A0E">
        <w:rPr>
          <w:sz w:val="16"/>
          <w:szCs w:val="16"/>
        </w:rPr>
        <w:t xml:space="preserve"> 917-927. DOI:10.1016/j.scitotenv.2018.09.174 [Not a recreational water quality study].</w:t>
      </w:r>
    </w:p>
    <w:p w14:paraId="78116B46" w14:textId="5C5C8C06" w:rsidR="00197A0E" w:rsidRPr="00197A0E" w:rsidRDefault="00992883" w:rsidP="00197A0E">
      <w:pPr>
        <w:spacing w:before="0" w:line="240" w:lineRule="auto"/>
        <w:ind w:left="720" w:hanging="720"/>
        <w:rPr>
          <w:sz w:val="16"/>
          <w:szCs w:val="16"/>
        </w:rPr>
      </w:pPr>
      <w:r w:rsidRPr="00197A0E">
        <w:rPr>
          <w:sz w:val="16"/>
          <w:szCs w:val="16"/>
        </w:rPr>
        <w:t>Topp, E; van Bochove, E; Edge, T; Flemming, C; Gannon, VPJ; Inglis, GD; Jokinen, C; Koning, W; Lanthier, M; Lapen, D (2010). Fecal contamination of surface waters: Developments in human risk assessment and risk management. Issues and Solutions to Diffuse Pollution [Conference proceedings] Paper No. 355. [Not a recreational water quality study].</w:t>
      </w:r>
    </w:p>
    <w:p w14:paraId="4F4D5D88" w14:textId="77777777" w:rsidR="00197A0E" w:rsidRPr="00197A0E" w:rsidRDefault="00992883" w:rsidP="00197A0E">
      <w:pPr>
        <w:spacing w:before="0" w:line="240" w:lineRule="auto"/>
        <w:ind w:left="720" w:hanging="720"/>
        <w:rPr>
          <w:sz w:val="16"/>
          <w:szCs w:val="16"/>
        </w:rPr>
      </w:pPr>
      <w:r w:rsidRPr="00197A0E">
        <w:rPr>
          <w:sz w:val="16"/>
          <w:szCs w:val="16"/>
        </w:rPr>
        <w:t>Tornevi, A.; Bergstedt, O.; Forsberg, B. (2014). Precipitation effects on microbial pollution in a river: Lag structures and seasonal effect modification. PLoS ONE 9 (5). DOI:10.1371/journal.pone.0098546 [Not a recreational water quality study].</w:t>
      </w:r>
    </w:p>
    <w:p w14:paraId="660A030B" w14:textId="77777777" w:rsidR="00197A0E" w:rsidRPr="00197A0E" w:rsidRDefault="00992883" w:rsidP="00197A0E">
      <w:pPr>
        <w:spacing w:before="0" w:line="240" w:lineRule="auto"/>
        <w:ind w:left="720" w:hanging="720"/>
        <w:rPr>
          <w:sz w:val="16"/>
          <w:szCs w:val="16"/>
        </w:rPr>
      </w:pPr>
      <w:r w:rsidRPr="00197A0E">
        <w:rPr>
          <w:sz w:val="16"/>
          <w:szCs w:val="16"/>
        </w:rPr>
        <w:t>Torokne, A.; Toro, K. (2010). Evaluation of the toxicity of river and creek sediments in Hungary with two different methods. Environmental Toxicology 25 (5)504-509. DOI:10.1002/tox.20595 [Not a recreational water quality study].</w:t>
      </w:r>
    </w:p>
    <w:p w14:paraId="2923B8A1" w14:textId="6574AB01" w:rsidR="00197A0E" w:rsidRPr="00197A0E" w:rsidRDefault="00992883" w:rsidP="00197A0E">
      <w:pPr>
        <w:spacing w:before="0" w:line="240" w:lineRule="auto"/>
        <w:ind w:left="720" w:hanging="720"/>
        <w:rPr>
          <w:sz w:val="16"/>
          <w:szCs w:val="16"/>
        </w:rPr>
      </w:pPr>
      <w:r w:rsidRPr="00197A0E">
        <w:rPr>
          <w:sz w:val="16"/>
          <w:szCs w:val="16"/>
        </w:rPr>
        <w:t>Torreiro-Melo, A. G. A. G.; Silva, J. S.; Bianchini, A.; Zanardi-Lamardo, E.; de Carvalho, P. S. M. (2015). Bioconcentration of phenanthrene and metabolites in bile and behavioral alterations in the tropical estuarine guppy Poecilia vivipara. Chemosphere 132</w:t>
      </w:r>
      <w:r w:rsidR="00D56E6A">
        <w:rPr>
          <w:sz w:val="16"/>
          <w:szCs w:val="16"/>
        </w:rPr>
        <w:t>:</w:t>
      </w:r>
      <w:r w:rsidRPr="00197A0E">
        <w:rPr>
          <w:sz w:val="16"/>
          <w:szCs w:val="16"/>
        </w:rPr>
        <w:t xml:space="preserve"> 17-23. DOI:10.1016/j.chemosphere.2014.12.079 [Not a recreational water quality study].</w:t>
      </w:r>
    </w:p>
    <w:p w14:paraId="5A6EC716" w14:textId="77777777" w:rsidR="00197A0E" w:rsidRPr="00197A0E" w:rsidRDefault="00992883" w:rsidP="00197A0E">
      <w:pPr>
        <w:spacing w:before="0" w:line="240" w:lineRule="auto"/>
        <w:ind w:left="720" w:hanging="720"/>
        <w:rPr>
          <w:sz w:val="16"/>
          <w:szCs w:val="16"/>
        </w:rPr>
      </w:pPr>
      <w:r w:rsidRPr="00197A0E">
        <w:rPr>
          <w:sz w:val="16"/>
          <w:szCs w:val="16"/>
        </w:rPr>
        <w:t>Torres, D. M.; Gomes, M. D. B.; Andrade, E. K. F.; Silva, R. D. R. (2019). Case Study on Potengi River Water Quality in the City of Sao Paulo Do Potengi, Rio Grande Do Norte, Brazil. Holos 35 (8)UNSP-e9193. DOI:10.15628/holos.2019.9193 [Not a recreational water quality study].</w:t>
      </w:r>
    </w:p>
    <w:p w14:paraId="66D88596" w14:textId="77777777" w:rsidR="00197A0E" w:rsidRPr="00197A0E" w:rsidRDefault="00992883" w:rsidP="00197A0E">
      <w:pPr>
        <w:spacing w:before="0" w:line="240" w:lineRule="auto"/>
        <w:ind w:left="720" w:hanging="720"/>
        <w:rPr>
          <w:sz w:val="16"/>
          <w:szCs w:val="16"/>
        </w:rPr>
      </w:pPr>
      <w:r w:rsidRPr="00197A0E">
        <w:rPr>
          <w:sz w:val="16"/>
          <w:szCs w:val="16"/>
        </w:rPr>
        <w:t>Torres, R. J.; Cesar, A.; Pastor, V. A.; Pereira, C. D. S.; Choueri, R. B.; Cortez, F. S.; Morais, R. D.; Abessa, D. M. S.; Do Nascimento, M. R. L.; Morais, C. R.; Fadini, P. S.; Del Valls Casillas, T. A.; Mozeto, A. A. (2015). A Critical Comparison of Different Approaches to Sediment-Quality Assessments in the Santos Estuarine System in Brazil. Archives of Environmental Contamination and Toxicology 68 (1)132-147. DOI:10.1007/s00244-014-0099-2 [Not a recreational water quality study].</w:t>
      </w:r>
    </w:p>
    <w:p w14:paraId="1B89A93B" w14:textId="77777777" w:rsidR="00197A0E" w:rsidRPr="00197A0E" w:rsidRDefault="00992883" w:rsidP="00197A0E">
      <w:pPr>
        <w:spacing w:before="0" w:line="240" w:lineRule="auto"/>
        <w:ind w:left="720" w:hanging="720"/>
        <w:rPr>
          <w:sz w:val="16"/>
          <w:szCs w:val="16"/>
        </w:rPr>
      </w:pPr>
      <w:r w:rsidRPr="00197A0E">
        <w:rPr>
          <w:sz w:val="16"/>
          <w:szCs w:val="16"/>
        </w:rPr>
        <w:t>Torrontegi, O.; Alvarez, V.; Acevedo, P.; Gerrikagoitia, X.; Höfle, U.; Barral, M. (2019). Long-term avian influenza virus epidemiology in a small Spanish wetland ecosystem is driven by the breeding Anseriformes community 05 Environmental Sciences 0502 Environmental Science and Management 06 Biological Sciences 0602 Ecology. Veterinary Research 50 (1). DOI:10.1186/s13567-019-0623-5 [Not a recreational water quality study].</w:t>
      </w:r>
    </w:p>
    <w:p w14:paraId="0B2DF8D4" w14:textId="77777777" w:rsidR="00197A0E" w:rsidRPr="00197A0E" w:rsidRDefault="00992883" w:rsidP="00197A0E">
      <w:pPr>
        <w:spacing w:before="0" w:line="240" w:lineRule="auto"/>
        <w:ind w:left="720" w:hanging="720"/>
        <w:rPr>
          <w:sz w:val="16"/>
          <w:szCs w:val="16"/>
        </w:rPr>
      </w:pPr>
      <w:r w:rsidRPr="00197A0E">
        <w:rPr>
          <w:sz w:val="16"/>
          <w:szCs w:val="16"/>
        </w:rPr>
        <w:t>Toscano, Attilio; Hellio, Claire; Marzo, Alessia; Milani, Mirco; Lebret, Karen; Cirelli, Giuseppe L.; Langergraber, Günter (2013). Removal efficiency of a constructed wetland combined with ultrasound and UV devices for wastewater reuse in agriculture. Environmental Technology 34 (13-16)2327-2336. DOI:10.1080/09593330.2013.767284 [Not a recreational water quality study].</w:t>
      </w:r>
    </w:p>
    <w:p w14:paraId="7DAF9FEC" w14:textId="77777777" w:rsidR="00197A0E" w:rsidRPr="00197A0E" w:rsidRDefault="00992883" w:rsidP="00197A0E">
      <w:pPr>
        <w:spacing w:before="0" w:line="240" w:lineRule="auto"/>
        <w:ind w:left="720" w:hanging="720"/>
        <w:rPr>
          <w:sz w:val="16"/>
          <w:szCs w:val="16"/>
        </w:rPr>
      </w:pPr>
      <w:r w:rsidRPr="00197A0E">
        <w:rPr>
          <w:sz w:val="16"/>
          <w:szCs w:val="16"/>
        </w:rPr>
        <w:t>Trainer, V. L.; Hardy, F. J. (2015). Integrative monitoring of marine and freshwater harmful algae in washington state for public health protection. Toxins 7 (4)1206-1234. DOI:10.3390/toxins7041206 [Not a recreational water quality study].</w:t>
      </w:r>
    </w:p>
    <w:p w14:paraId="559728CE" w14:textId="77777777" w:rsidR="00197A0E" w:rsidRPr="00197A0E" w:rsidRDefault="00992883" w:rsidP="00197A0E">
      <w:pPr>
        <w:spacing w:before="0" w:line="240" w:lineRule="auto"/>
        <w:ind w:left="720" w:hanging="720"/>
        <w:rPr>
          <w:sz w:val="16"/>
          <w:szCs w:val="16"/>
        </w:rPr>
      </w:pPr>
      <w:r w:rsidRPr="00197A0E">
        <w:rPr>
          <w:sz w:val="16"/>
          <w:szCs w:val="16"/>
        </w:rPr>
        <w:t>Tran, Dinh Minh; Sugimoto, Hayuki; Nguyen, Dzung Anh; Watanabe, Takeshi; Suzuki, Kazushi (2018). Identification and characterization of chitinolytic bacteria isolated from a freshwater lake. Bioscience Biotechnology and Biochemistry 82 (2)343-355. DOI:10.1080/09168451.2017.1422969 [Not a recreational water quality study].</w:t>
      </w:r>
    </w:p>
    <w:p w14:paraId="23053B48" w14:textId="47D1239F" w:rsidR="00197A0E" w:rsidRPr="00197A0E" w:rsidRDefault="00992883" w:rsidP="00197A0E">
      <w:pPr>
        <w:spacing w:before="0" w:line="240" w:lineRule="auto"/>
        <w:ind w:left="720" w:hanging="720"/>
        <w:rPr>
          <w:sz w:val="16"/>
          <w:szCs w:val="16"/>
        </w:rPr>
      </w:pPr>
      <w:r w:rsidRPr="00197A0E">
        <w:rPr>
          <w:sz w:val="16"/>
          <w:szCs w:val="16"/>
        </w:rPr>
        <w:t>Tran, Ngoc Han; Gin, Karina Yew-Hoong; Ngo, Huu Hao (2015). Fecal pollution source tracking toolbox for identification, evaluation and characterization of fecal contamination in receiving urban surface waters and groundwater. Science of the Total Environment 538</w:t>
      </w:r>
      <w:r w:rsidR="00D56E6A">
        <w:rPr>
          <w:sz w:val="16"/>
          <w:szCs w:val="16"/>
        </w:rPr>
        <w:t xml:space="preserve">: </w:t>
      </w:r>
      <w:r w:rsidRPr="00197A0E">
        <w:rPr>
          <w:sz w:val="16"/>
          <w:szCs w:val="16"/>
        </w:rPr>
        <w:t>38-57. ISSN:0048-9697 [Not a recreational water quality study].</w:t>
      </w:r>
    </w:p>
    <w:p w14:paraId="1AC007D5" w14:textId="77777777" w:rsidR="00197A0E" w:rsidRPr="00197A0E" w:rsidRDefault="00992883" w:rsidP="00197A0E">
      <w:pPr>
        <w:spacing w:before="0" w:line="240" w:lineRule="auto"/>
        <w:ind w:left="720" w:hanging="720"/>
        <w:rPr>
          <w:sz w:val="16"/>
          <w:szCs w:val="16"/>
        </w:rPr>
      </w:pPr>
      <w:r w:rsidRPr="00197A0E">
        <w:rPr>
          <w:sz w:val="16"/>
          <w:szCs w:val="16"/>
        </w:rPr>
        <w:t>Treskatis, C.; Exner, M.; Koch, C. (2008). Hydrological and microbiological based concept for risk assessment of drinking water catchment areas. GWF, Wasser - Abwasser 149 (9)667-676. URL:https://www.scopus.com/inward/record.uri?eid=2-s2.0-53349121081&amp;partnerID=40&amp;md5=7ea839d7bf9ee558fbc2c4ad1aa42b6e [Not a recreational water quality study].</w:t>
      </w:r>
    </w:p>
    <w:p w14:paraId="53F94594" w14:textId="77777777" w:rsidR="00197A0E" w:rsidRPr="00197A0E" w:rsidRDefault="00992883" w:rsidP="00197A0E">
      <w:pPr>
        <w:spacing w:before="0" w:line="240" w:lineRule="auto"/>
        <w:ind w:left="720" w:hanging="720"/>
        <w:rPr>
          <w:sz w:val="16"/>
          <w:szCs w:val="16"/>
        </w:rPr>
      </w:pPr>
      <w:r w:rsidRPr="00197A0E">
        <w:rPr>
          <w:sz w:val="16"/>
          <w:szCs w:val="16"/>
        </w:rPr>
        <w:t>Trevino-Garrison, I.; Dement, J.; Ahmed, F. S.; Haines-Lieber, P.; Langer, T.; Ménager, H.; Neff, J.; Van Der Merwe, D.; Carney, E. (2015). Human illnesses and animal deaths associated with freshwater harmful algal blooms—Kansas. Toxins 7 (2)353-366. DOI:10.3390/toxins7020353 [Not a recreational water quality study].</w:t>
      </w:r>
    </w:p>
    <w:p w14:paraId="1CEF1862" w14:textId="77777777" w:rsidR="00197A0E" w:rsidRPr="00197A0E" w:rsidRDefault="00992883" w:rsidP="00197A0E">
      <w:pPr>
        <w:spacing w:before="0" w:line="240" w:lineRule="auto"/>
        <w:ind w:left="720" w:hanging="720"/>
        <w:rPr>
          <w:sz w:val="16"/>
          <w:szCs w:val="16"/>
        </w:rPr>
      </w:pPr>
      <w:r w:rsidRPr="00197A0E">
        <w:rPr>
          <w:sz w:val="16"/>
          <w:szCs w:val="16"/>
        </w:rPr>
        <w:t>Triebskorn, R.; Amler, K.; Blaha, L.; Gallert, C.; Giebner, S.; Güde, H.; Henneberg, A.; Hess, S.; Hetzenauer, H.; Jedele, K.; Jung, R. M.; Kneipp, S.; Köhler, H. R.; Krais, S.; Kuch, B.; Lange, C.; Löffler, H.; Maier, D.; Metzger, J.; Müller, M.; Oehlmann, J.; Osterauer, R.; Peschke, K.; Raizner, J.; Rey, P.; Rault, M.; Richter, D.; Sacher, F.; Scheurer, M.; Schneider-Rapp, J.; Seifan, M.; Spieth, M.; Vogel, H. J.; Weyhmüller, M.; Winter, J.; Wurm, K. (2013). SchussenAktivplus: Reduction of micropollutants and of potentially pathogenic bacteria for further water quality improvement of the river Schussen, a tributary of Lake Constance, Germany. Environmental Sciences Europe 25 (1). DOI:10.1186/2190-4715-25-2 [Not a recreational water quality study].</w:t>
      </w:r>
    </w:p>
    <w:p w14:paraId="1B87245F" w14:textId="77777777" w:rsidR="00197A0E" w:rsidRPr="00197A0E" w:rsidRDefault="00992883" w:rsidP="00197A0E">
      <w:pPr>
        <w:spacing w:before="0" w:line="240" w:lineRule="auto"/>
        <w:ind w:left="720" w:hanging="720"/>
        <w:rPr>
          <w:sz w:val="16"/>
          <w:szCs w:val="16"/>
        </w:rPr>
      </w:pPr>
      <w:r w:rsidRPr="00197A0E">
        <w:rPr>
          <w:sz w:val="16"/>
          <w:szCs w:val="16"/>
        </w:rPr>
        <w:t>Truitt, Z. G.; Poon-Kwong, B.; Bachoon, D. S.; Otero, E. (2020). Seasonal shifts in the presence of pathogenic leptospires, Escherichia coli, and physicochemical properties in coastal rivers and streams of Puerto Rico. Journal of Environmental Quality 49 (5)1264-1272. DOI:10.1002/jeq2.20091 [Not a recreational water quality study].</w:t>
      </w:r>
    </w:p>
    <w:p w14:paraId="2A8B0FE7" w14:textId="77777777" w:rsidR="00197A0E" w:rsidRPr="00197A0E" w:rsidRDefault="00992883" w:rsidP="00197A0E">
      <w:pPr>
        <w:spacing w:before="0" w:line="240" w:lineRule="auto"/>
        <w:ind w:left="720" w:hanging="720"/>
        <w:rPr>
          <w:sz w:val="16"/>
          <w:szCs w:val="16"/>
        </w:rPr>
      </w:pPr>
      <w:r w:rsidRPr="00197A0E">
        <w:rPr>
          <w:sz w:val="16"/>
          <w:szCs w:val="16"/>
        </w:rPr>
        <w:t>Trujillo-Tapia, M. N.; Ramírez-Fuentes, E.; Cervantes-Hernández, P. (2016). Presence and variation of cyanobacteria related to the physical properties of soil on the coast of Oaxaca, México. Tropical Ecology 57 (3)503-511. URL:https://www.scopus.com/inward/record.uri?eid=2-s2.0-84958555034&amp;partnerID=40&amp;md5=95a8224e59abba0d189ddb33f63f1820 [Not a recreational water quality study].</w:t>
      </w:r>
    </w:p>
    <w:p w14:paraId="33EDDE05" w14:textId="77777777" w:rsidR="00197A0E" w:rsidRPr="00197A0E" w:rsidRDefault="00992883" w:rsidP="00197A0E">
      <w:pPr>
        <w:spacing w:before="0" w:line="240" w:lineRule="auto"/>
        <w:ind w:left="720" w:hanging="720"/>
        <w:rPr>
          <w:sz w:val="16"/>
          <w:szCs w:val="16"/>
        </w:rPr>
      </w:pPr>
      <w:r w:rsidRPr="00197A0E">
        <w:rPr>
          <w:sz w:val="16"/>
          <w:szCs w:val="16"/>
        </w:rPr>
        <w:t>Tryland, M.; Nesbakken, T.; Robertson, L.; Grahek-Ogden, D.; Lunestad, B. T. (2014). Human pathogens in marine mammal meat – a northern perspective. Zoonoses and Public Health 61 (6)377-394. DOI:10.1111/zph.12080 [Not a recreational water quality study].</w:t>
      </w:r>
    </w:p>
    <w:p w14:paraId="476B3C22" w14:textId="77777777" w:rsidR="00197A0E" w:rsidRPr="00197A0E" w:rsidRDefault="00992883" w:rsidP="00197A0E">
      <w:pPr>
        <w:spacing w:before="0" w:line="240" w:lineRule="auto"/>
        <w:ind w:left="720" w:hanging="720"/>
        <w:rPr>
          <w:sz w:val="16"/>
          <w:szCs w:val="16"/>
        </w:rPr>
      </w:pPr>
      <w:r w:rsidRPr="00197A0E">
        <w:rPr>
          <w:sz w:val="16"/>
          <w:szCs w:val="16"/>
        </w:rPr>
        <w:t>Tsushima, Y.; Karanis, P.; Kamada, T.; Xuan, X. N.; Makala, L. H. C.; Tohya, Y.; Akashi, H.; Nagasawa, H. (2003). Viability and infectivity of Cryptosporidium parvum oocysts detected in river water in Hokkaido, Japan. Journal of Veterinary Medical Science 65(5)585-589. ISSN:0916-7250 [Not a recreational water quality study].</w:t>
      </w:r>
    </w:p>
    <w:p w14:paraId="77EEC7C7" w14:textId="3D5077EF" w:rsidR="00197A0E" w:rsidRPr="00197A0E" w:rsidRDefault="00992883" w:rsidP="00197A0E">
      <w:pPr>
        <w:spacing w:before="0" w:line="240" w:lineRule="auto"/>
        <w:ind w:left="720" w:hanging="720"/>
        <w:rPr>
          <w:sz w:val="16"/>
          <w:szCs w:val="16"/>
        </w:rPr>
      </w:pPr>
      <w:r w:rsidRPr="00197A0E">
        <w:rPr>
          <w:sz w:val="16"/>
          <w:szCs w:val="16"/>
        </w:rPr>
        <w:t>Tu, C.; Guan, F.; Sun, Y.; Guo, P.; Liu, Y.; Li, L.; Scheckel, K. G.; Luo, Y. (2018). Stabilizing effects on a Cd polluted coastal wetland soil using calcium polysulphide. Geoderma 332</w:t>
      </w:r>
      <w:r w:rsidR="00D56E6A">
        <w:rPr>
          <w:sz w:val="16"/>
          <w:szCs w:val="16"/>
        </w:rPr>
        <w:t>:</w:t>
      </w:r>
      <w:r w:rsidRPr="00197A0E">
        <w:rPr>
          <w:sz w:val="16"/>
          <w:szCs w:val="16"/>
        </w:rPr>
        <w:t xml:space="preserve"> 190-197. DOI:10.1016/j.geoderma.2018.07.013 [Not a recreational water quality study].</w:t>
      </w:r>
    </w:p>
    <w:p w14:paraId="1E731EEC" w14:textId="77777777" w:rsidR="00197A0E" w:rsidRPr="00197A0E" w:rsidRDefault="00992883" w:rsidP="00197A0E">
      <w:pPr>
        <w:spacing w:before="0" w:line="240" w:lineRule="auto"/>
        <w:ind w:left="720" w:hanging="720"/>
        <w:rPr>
          <w:sz w:val="16"/>
          <w:szCs w:val="16"/>
        </w:rPr>
      </w:pPr>
      <w:r w:rsidRPr="00197A0E">
        <w:rPr>
          <w:sz w:val="16"/>
          <w:szCs w:val="16"/>
        </w:rPr>
        <w:t>Tundisi, J. G.; Matsumura-Tundisi, T.; Abe, D. S. (2008). The ecological dynamics of Barra Bonita (Tietê River, SP, Brazil) reservoir: Implications for its biodiversity. Brazilian Journal of Biology 68 (4 SUPPL.)1079-1098. DOI:10.1590/S1519-69842008000500015 [Not a recreational water quality study].</w:t>
      </w:r>
    </w:p>
    <w:p w14:paraId="41760080" w14:textId="77777777" w:rsidR="00197A0E" w:rsidRPr="00197A0E" w:rsidRDefault="00992883" w:rsidP="00197A0E">
      <w:pPr>
        <w:spacing w:before="0" w:line="240" w:lineRule="auto"/>
        <w:ind w:left="720" w:hanging="720"/>
        <w:rPr>
          <w:sz w:val="16"/>
          <w:szCs w:val="16"/>
        </w:rPr>
      </w:pPr>
      <w:r w:rsidRPr="00197A0E">
        <w:rPr>
          <w:sz w:val="16"/>
          <w:szCs w:val="16"/>
        </w:rPr>
        <w:t>Turhan, Vedat; Karagoz, Ergenekon; Eroglu, Murat; Ulcay, Asun; Onem, Yalcin; Atabek, Erdinc (2013). Leptospirosis in a Geriatric Patient Who Frequently Walks Barefoot on the Beach. Turkish Journal of Geriatrics-Turk Geriatri Dergisi 16(3)352-355. ISSN:1304-2947 [Not a recreational water quality study].</w:t>
      </w:r>
    </w:p>
    <w:p w14:paraId="66FE1440" w14:textId="77777777" w:rsidR="00197A0E" w:rsidRPr="00197A0E" w:rsidRDefault="00992883" w:rsidP="00197A0E">
      <w:pPr>
        <w:spacing w:before="0" w:line="240" w:lineRule="auto"/>
        <w:ind w:left="720" w:hanging="720"/>
        <w:rPr>
          <w:sz w:val="16"/>
          <w:szCs w:val="16"/>
        </w:rPr>
      </w:pPr>
      <w:r w:rsidRPr="00197A0E">
        <w:rPr>
          <w:sz w:val="16"/>
          <w:szCs w:val="16"/>
        </w:rPr>
        <w:t>Twing, K. I.; Kirchman, D. L.; Campbell, B. J. (2011). Temporal study of Helicobacter pylori presence in coastal freshwater, estuary and marine waters. Water Research 45 (4)1897-1905. DOI:10.1016/j.watres.2010.12.013 [Not a recreational water quality study].</w:t>
      </w:r>
    </w:p>
    <w:p w14:paraId="3C5BCEB7" w14:textId="77777777" w:rsidR="00197A0E" w:rsidRPr="00197A0E" w:rsidRDefault="00992883" w:rsidP="00197A0E">
      <w:pPr>
        <w:spacing w:before="0" w:line="240" w:lineRule="auto"/>
        <w:ind w:left="720" w:hanging="720"/>
        <w:rPr>
          <w:sz w:val="16"/>
          <w:szCs w:val="16"/>
        </w:rPr>
      </w:pPr>
      <w:r w:rsidRPr="00197A0E">
        <w:rPr>
          <w:sz w:val="16"/>
          <w:szCs w:val="16"/>
        </w:rPr>
        <w:t>Twining, B. S.; Twiss, M. R.; Fisher, N. S. (2003). Oxidation of thallium by freshwater plankton communities. Environmental Science and Technology 37 (12)2720-2726. DOI:10.1021/es026145i [Not a recreational water quality study].</w:t>
      </w:r>
    </w:p>
    <w:p w14:paraId="291618CD" w14:textId="4796DF87" w:rsidR="00197A0E" w:rsidRPr="00197A0E" w:rsidRDefault="00992883" w:rsidP="00197A0E">
      <w:pPr>
        <w:spacing w:before="0" w:line="240" w:lineRule="auto"/>
        <w:ind w:left="720" w:hanging="720"/>
        <w:rPr>
          <w:sz w:val="16"/>
          <w:szCs w:val="16"/>
        </w:rPr>
      </w:pPr>
      <w:r w:rsidRPr="00197A0E">
        <w:rPr>
          <w:sz w:val="16"/>
          <w:szCs w:val="16"/>
        </w:rPr>
        <w:t>Tyner, E. H.; Jensen, P.; Ngochera, M.; Bootsma, H. A. (2018). Escherichia coli (</w:t>
      </w:r>
      <w:r w:rsidR="00EA2716" w:rsidRPr="00EA2716">
        <w:rPr>
          <w:i/>
          <w:sz w:val="16"/>
          <w:szCs w:val="16"/>
        </w:rPr>
        <w:t>E. coli</w:t>
      </w:r>
      <w:r w:rsidRPr="00197A0E">
        <w:rPr>
          <w:sz w:val="16"/>
          <w:szCs w:val="16"/>
        </w:rPr>
        <w:t>) distribution in the Lake Malawi nearshore zone. Journal of Great Lakes Research 44 (6)1281-1288. DOI:10.1016/j.jglr.2018.10.011 [Not a recreational water quality study].</w:t>
      </w:r>
    </w:p>
    <w:p w14:paraId="4FC22D8A" w14:textId="77777777" w:rsidR="00197A0E" w:rsidRPr="00197A0E" w:rsidRDefault="00992883" w:rsidP="00197A0E">
      <w:pPr>
        <w:spacing w:before="0" w:line="240" w:lineRule="auto"/>
        <w:ind w:left="720" w:hanging="720"/>
        <w:rPr>
          <w:sz w:val="16"/>
          <w:szCs w:val="16"/>
        </w:rPr>
      </w:pPr>
      <w:r w:rsidRPr="00197A0E">
        <w:rPr>
          <w:sz w:val="16"/>
          <w:szCs w:val="16"/>
        </w:rPr>
        <w:t>Uba, B. N.; Eze, A. (2004). Incidence of Chromobacterium violaceum in borehole water in Port Harcourt metropolis, Rivers State, Nigeria. Journal of Water Supply: Research and Technology - AQUA 53 (6)433-439. DOI:10.2166/aqua.2004.0034 [Not a recreational water quality study].</w:t>
      </w:r>
    </w:p>
    <w:p w14:paraId="6759E265" w14:textId="77777777" w:rsidR="00197A0E" w:rsidRPr="00197A0E" w:rsidRDefault="00992883" w:rsidP="00197A0E">
      <w:pPr>
        <w:spacing w:before="0" w:line="240" w:lineRule="auto"/>
        <w:ind w:left="720" w:hanging="720"/>
        <w:rPr>
          <w:sz w:val="16"/>
          <w:szCs w:val="16"/>
        </w:rPr>
      </w:pPr>
      <w:r w:rsidRPr="00197A0E">
        <w:rPr>
          <w:sz w:val="16"/>
          <w:szCs w:val="16"/>
        </w:rPr>
        <w:t>Ueki, Y.; Akiyama, K.; Watanabe, T.; Omura, T. (2004). Genetic analysis of noroviruses taken from gastroenteritis patients, river water and oysters. Water Science and Technology 50 (1)51-56. DOI:10.2166/wst.2004.0016 [Not a recreational water quality study].</w:t>
      </w:r>
    </w:p>
    <w:p w14:paraId="7E4F1FAB" w14:textId="77777777" w:rsidR="00197A0E" w:rsidRPr="00197A0E" w:rsidRDefault="00992883" w:rsidP="00197A0E">
      <w:pPr>
        <w:spacing w:before="0" w:line="240" w:lineRule="auto"/>
        <w:ind w:left="720" w:hanging="720"/>
        <w:rPr>
          <w:sz w:val="16"/>
          <w:szCs w:val="16"/>
        </w:rPr>
      </w:pPr>
      <w:r w:rsidRPr="00197A0E">
        <w:rPr>
          <w:sz w:val="16"/>
          <w:szCs w:val="16"/>
        </w:rPr>
        <w:t>Ueki, Y.; Sano, D.; Watanabe, T.; Akiyama, K.; Omura, T. (2005). Norovirus pathway in water environment estimated by genetic analysis of strains from patients of gastroenteritis, sewage, treated wastewater, river water and oysters. Water Research 39 (18)4271-4280. DOI:10.1016/j.watres.2005.06.035 [Not a recreational water quality study].</w:t>
      </w:r>
    </w:p>
    <w:p w14:paraId="3C7EE14D" w14:textId="77777777" w:rsidR="00197A0E" w:rsidRPr="00197A0E" w:rsidRDefault="00992883" w:rsidP="00197A0E">
      <w:pPr>
        <w:spacing w:before="0" w:line="240" w:lineRule="auto"/>
        <w:ind w:left="720" w:hanging="720"/>
        <w:rPr>
          <w:sz w:val="16"/>
          <w:szCs w:val="16"/>
        </w:rPr>
      </w:pPr>
      <w:r w:rsidRPr="00197A0E">
        <w:rPr>
          <w:sz w:val="16"/>
          <w:szCs w:val="16"/>
        </w:rPr>
        <w:t>Uggetti, E.; García, J.; Lind, S. E.; Martikainen, P. J.; Ferrer, I. (2012). Quantification of greenhouse gas emissions from sludge treatment wetlands. Water Research 46 (6)1755-1762. DOI:10.1016/j.watres.2011.12.049 [Not a recreational water quality study].</w:t>
      </w:r>
    </w:p>
    <w:p w14:paraId="6A961C50" w14:textId="77777777" w:rsidR="00197A0E" w:rsidRPr="00197A0E" w:rsidRDefault="00992883" w:rsidP="00197A0E">
      <w:pPr>
        <w:spacing w:before="0" w:line="240" w:lineRule="auto"/>
        <w:ind w:left="720" w:hanging="720"/>
        <w:rPr>
          <w:sz w:val="16"/>
          <w:szCs w:val="16"/>
        </w:rPr>
      </w:pPr>
      <w:r w:rsidRPr="00197A0E">
        <w:rPr>
          <w:sz w:val="16"/>
          <w:szCs w:val="16"/>
        </w:rPr>
        <w:t>Uhl, W.; Hartmann, C. (2005). Disinfection by-products and microbial contamination in the treatment of pool water with granular activated carbon. Water Science and Technology 52 (8)71-76. DOI:10.2166/wst.2005.0229 [Not a recreational water quality study].</w:t>
      </w:r>
    </w:p>
    <w:p w14:paraId="1BC924FF" w14:textId="77777777" w:rsidR="00197A0E" w:rsidRPr="00197A0E" w:rsidRDefault="00992883" w:rsidP="00197A0E">
      <w:pPr>
        <w:spacing w:before="0" w:line="240" w:lineRule="auto"/>
        <w:ind w:left="720" w:hanging="720"/>
        <w:rPr>
          <w:sz w:val="16"/>
          <w:szCs w:val="16"/>
        </w:rPr>
      </w:pPr>
      <w:r w:rsidRPr="00197A0E">
        <w:rPr>
          <w:sz w:val="16"/>
          <w:szCs w:val="16"/>
        </w:rPr>
        <w:t>Ulieme, R. E.; Awer, S.; Stagg, J. C.; Yau, W.; Gato, W. E. (2019). The hepatic effects in dams that ingested 2-aminoanthracene during gestation and lactation. Toxicology and Industrial Health 35 (9)568-576. DOI:10.1177/0748233719875018 [Not a recreational water quality study].</w:t>
      </w:r>
    </w:p>
    <w:p w14:paraId="0E9D0EC0" w14:textId="77777777" w:rsidR="00197A0E" w:rsidRPr="00197A0E" w:rsidRDefault="00992883" w:rsidP="00197A0E">
      <w:pPr>
        <w:spacing w:before="0" w:line="240" w:lineRule="auto"/>
        <w:ind w:left="720" w:hanging="720"/>
        <w:rPr>
          <w:sz w:val="16"/>
          <w:szCs w:val="16"/>
        </w:rPr>
      </w:pPr>
      <w:r w:rsidRPr="00197A0E">
        <w:rPr>
          <w:sz w:val="16"/>
          <w:szCs w:val="16"/>
        </w:rPr>
        <w:t>Umuhoza, T.; Berkvens, D.; Gafarasi, I.; Rukelibuga, J.; Mushonga, B.; Biryomumaisho, S. (2017). Seroprevalence of rift valley fever in cattle along the Akagera-Nyabarongo rivers, Rwanda. Journal of the South African Veterinary Association 88 (1). DOI:10.4102/jsava.v88i0.1379 [Not a recreational water quality study].</w:t>
      </w:r>
    </w:p>
    <w:p w14:paraId="3A4B937F" w14:textId="77777777" w:rsidR="00197A0E" w:rsidRPr="00197A0E" w:rsidRDefault="00992883" w:rsidP="00197A0E">
      <w:pPr>
        <w:spacing w:before="0" w:line="240" w:lineRule="auto"/>
        <w:ind w:left="720" w:hanging="720"/>
        <w:rPr>
          <w:sz w:val="16"/>
          <w:szCs w:val="16"/>
        </w:rPr>
      </w:pPr>
      <w:r w:rsidRPr="00197A0E">
        <w:rPr>
          <w:sz w:val="16"/>
          <w:szCs w:val="16"/>
        </w:rPr>
        <w:t>Unc, Adrian; Zurek, Ludek; Peterson, Greg; Narayanan, Sanjeev; Springthorpe, Susan V.; Sattar, Syed A. (2012). Microarray Assessment of Virulence, Antibiotic, and Heavy Metal Resistance in an Agricultural Watershed Creek. Journal of Environmental Quality 41 (2)534-543. DOI:10.2134/jeq2011.0172 [Not a recreational water quality study].</w:t>
      </w:r>
    </w:p>
    <w:p w14:paraId="00664E60" w14:textId="0815F395" w:rsidR="00197A0E" w:rsidRPr="00197A0E" w:rsidRDefault="00992883" w:rsidP="00197A0E">
      <w:pPr>
        <w:spacing w:before="0" w:line="240" w:lineRule="auto"/>
        <w:ind w:left="720" w:hanging="720"/>
        <w:rPr>
          <w:sz w:val="16"/>
          <w:szCs w:val="16"/>
        </w:rPr>
      </w:pPr>
      <w:r w:rsidRPr="00197A0E">
        <w:rPr>
          <w:sz w:val="16"/>
          <w:szCs w:val="16"/>
        </w:rPr>
        <w:t>Unda-Calvo, J.; Ruiz-Romera, E.; Martínez-Santos, M.; Vidal, M.; Antigüedad, I. (2020). Multivariate statistical analyses for water and sediment quality index development: A study of susceptibility in an urban river. Science of the Total Environment 711. DOI:10.1016/j.scitotenv.2019.135026 [Not a recreational water quality study].</w:t>
      </w:r>
    </w:p>
    <w:p w14:paraId="6FD9672E" w14:textId="4D2E56EC" w:rsidR="00197A0E" w:rsidRPr="00197A0E" w:rsidRDefault="00992883" w:rsidP="00197A0E">
      <w:pPr>
        <w:spacing w:before="0" w:line="240" w:lineRule="auto"/>
        <w:ind w:left="720" w:hanging="720"/>
        <w:rPr>
          <w:sz w:val="16"/>
          <w:szCs w:val="16"/>
        </w:rPr>
      </w:pPr>
      <w:r w:rsidRPr="00197A0E">
        <w:rPr>
          <w:sz w:val="16"/>
          <w:szCs w:val="16"/>
        </w:rPr>
        <w:t>Usharani, Boopathy (2019). Metagenomics Study of the Microbes in Constructed Wetland System Treating Sewage. International Letters of Natural Sciences 74</w:t>
      </w:r>
      <w:r w:rsidR="00D56E6A">
        <w:rPr>
          <w:sz w:val="16"/>
          <w:szCs w:val="16"/>
        </w:rPr>
        <w:t>:</w:t>
      </w:r>
      <w:r w:rsidRPr="00197A0E">
        <w:rPr>
          <w:sz w:val="16"/>
          <w:szCs w:val="16"/>
        </w:rPr>
        <w:t xml:space="preserve"> 26-48. DOI:10.18052/www.scipress.com/ILNS.74.26 [Not a recreational water quality study].</w:t>
      </w:r>
    </w:p>
    <w:p w14:paraId="0258334C" w14:textId="1C659D70" w:rsidR="00197A0E" w:rsidRPr="00197A0E" w:rsidRDefault="00992883" w:rsidP="00197A0E">
      <w:pPr>
        <w:spacing w:before="0" w:line="240" w:lineRule="auto"/>
        <w:ind w:left="720" w:hanging="720"/>
        <w:rPr>
          <w:sz w:val="16"/>
          <w:szCs w:val="16"/>
        </w:rPr>
      </w:pPr>
      <w:r w:rsidRPr="00197A0E">
        <w:rPr>
          <w:sz w:val="16"/>
          <w:szCs w:val="16"/>
        </w:rPr>
        <w:t>Uwins, H. K.; Teasdale, P.; Stratton, H. (2007). A case study investigating the occurrence of geosmin and 2-methylisoborneol (MIB) in the surface waters of the Hinze Dam, Gold Coast, Australia. 55. URL:https://www.scopus.com/inward/record.uri?eid=2-s2.0-34247536713&amp;doi=10.2166%2fwst.2007.184&amp;partnerID=40&amp;md5=7915057ee9cb93b2bd2a2b887e3cb09a [Not a recreational water quality study].</w:t>
      </w:r>
    </w:p>
    <w:p w14:paraId="0CB4958C" w14:textId="77777777" w:rsidR="00197A0E" w:rsidRPr="00197A0E" w:rsidRDefault="00992883" w:rsidP="00197A0E">
      <w:pPr>
        <w:spacing w:before="0" w:line="240" w:lineRule="auto"/>
        <w:ind w:left="720" w:hanging="720"/>
        <w:rPr>
          <w:sz w:val="16"/>
          <w:szCs w:val="16"/>
        </w:rPr>
      </w:pPr>
      <w:r w:rsidRPr="00197A0E">
        <w:rPr>
          <w:sz w:val="16"/>
          <w:szCs w:val="16"/>
        </w:rPr>
        <w:t>Uzunova, E.; Zlatanova, S. (2007). A review of the fish introductions in Bulgarian freshwaters. Acta Ichthyologica et Piscatoria 37 (1)55-61. DOI:10.3750/AIP2007.37.1.08 [Not a recreational water quality study].</w:t>
      </w:r>
    </w:p>
    <w:p w14:paraId="06D9D26A" w14:textId="77777777" w:rsidR="00197A0E" w:rsidRPr="00197A0E" w:rsidRDefault="00992883" w:rsidP="00197A0E">
      <w:pPr>
        <w:spacing w:before="0" w:line="240" w:lineRule="auto"/>
        <w:ind w:left="720" w:hanging="720"/>
        <w:rPr>
          <w:sz w:val="16"/>
          <w:szCs w:val="16"/>
        </w:rPr>
      </w:pPr>
      <w:r w:rsidRPr="00197A0E">
        <w:rPr>
          <w:sz w:val="16"/>
          <w:szCs w:val="16"/>
        </w:rPr>
        <w:t>Vadde, K. K.; Wang, J.; Cao, L.; Yuan, T.; McCarthy, A. J.; Sekar, R. (2018). Assessment of water quality and identification of pollution risk locations in Tiaoxi River (Taihu Watershed), China. Water (Switzerland) 10 (2). DOI:10.3390/w10020183 [Not a recreational water quality study].</w:t>
      </w:r>
    </w:p>
    <w:p w14:paraId="6D69D99A" w14:textId="0155A324" w:rsidR="00197A0E" w:rsidRPr="00197A0E" w:rsidRDefault="00992883" w:rsidP="00197A0E">
      <w:pPr>
        <w:spacing w:before="0" w:line="240" w:lineRule="auto"/>
        <w:ind w:left="720" w:hanging="720"/>
        <w:rPr>
          <w:sz w:val="16"/>
          <w:szCs w:val="16"/>
        </w:rPr>
      </w:pPr>
      <w:r w:rsidRPr="00197A0E">
        <w:rPr>
          <w:sz w:val="16"/>
          <w:szCs w:val="16"/>
        </w:rPr>
        <w:t>Vadde, Kiran Kumar; McCarthy, Alan J.; Rong, Rong; Sekar, Raju (2019). Quantification of Microbial Source Tracking and Pathogenic Bacterial Markers in Water and Sediments of Tiaoxi River (Taihu Watershed). Frontiers in Microbiology 10</w:t>
      </w:r>
      <w:r w:rsidR="00D56E6A">
        <w:rPr>
          <w:sz w:val="16"/>
          <w:szCs w:val="16"/>
        </w:rPr>
        <w:t>:</w:t>
      </w:r>
      <w:r w:rsidRPr="00197A0E">
        <w:rPr>
          <w:sz w:val="16"/>
          <w:szCs w:val="16"/>
        </w:rPr>
        <w:t xml:space="preserve"> 699. DOI:10.3389/fmicb.2019.00699 [Not a recreational water quality study].</w:t>
      </w:r>
    </w:p>
    <w:p w14:paraId="10CDE73B" w14:textId="77777777" w:rsidR="00197A0E" w:rsidRPr="00197A0E" w:rsidRDefault="00992883" w:rsidP="00197A0E">
      <w:pPr>
        <w:spacing w:before="0" w:line="240" w:lineRule="auto"/>
        <w:ind w:left="720" w:hanging="720"/>
        <w:rPr>
          <w:sz w:val="16"/>
          <w:szCs w:val="16"/>
        </w:rPr>
      </w:pPr>
      <w:r w:rsidRPr="00197A0E">
        <w:rPr>
          <w:sz w:val="16"/>
          <w:szCs w:val="16"/>
        </w:rPr>
        <w:t>Vajana, E.; Barbato, M.; Colli, L.; Milanesi, M.; Rochat, E.; Fabrizi, E.; Mukasa, C.; Del Corvo, M.; Masembe, C.; Muwanika, V. B.; Kabi, F.; Sonstegard, T. S.; Huson, H. J.; Negrini, R.; Joost, S.; Ajmone-Marsan, P. (2018). Combining landscape genomics and ecological modelling to investigate local adaptation of indigenous ugandan cattle to East Coast fever. Frontiers in Genetics 9 (OCT). DOI:10.3389/fgene.2018.00385 [Not a recreational water quality study].</w:t>
      </w:r>
    </w:p>
    <w:p w14:paraId="462C7FCD" w14:textId="4D603A33" w:rsidR="00197A0E" w:rsidRPr="00197A0E" w:rsidRDefault="00992883" w:rsidP="00197A0E">
      <w:pPr>
        <w:spacing w:before="0" w:line="240" w:lineRule="auto"/>
        <w:ind w:left="720" w:hanging="720"/>
        <w:rPr>
          <w:sz w:val="16"/>
          <w:szCs w:val="16"/>
        </w:rPr>
      </w:pPr>
      <w:r w:rsidRPr="00197A0E">
        <w:rPr>
          <w:sz w:val="16"/>
          <w:szCs w:val="16"/>
        </w:rPr>
        <w:t>Valenga, M. G. P.; Felsner, M. L.; de Matos, C. F.; de Castro, E. G.; Galli, A. (2020). Development and validation of voltammetric method for determination of amoxicillin in river water. Analytica Chimica Acta 1138</w:t>
      </w:r>
      <w:r w:rsidR="00D56E6A">
        <w:rPr>
          <w:sz w:val="16"/>
          <w:szCs w:val="16"/>
        </w:rPr>
        <w:t>:</w:t>
      </w:r>
      <w:r w:rsidRPr="00197A0E">
        <w:rPr>
          <w:sz w:val="16"/>
          <w:szCs w:val="16"/>
        </w:rPr>
        <w:t xml:space="preserve"> 79-88. DOI:10.1016/j.aca.2020.09.020 [Not a recreational water quality study].</w:t>
      </w:r>
    </w:p>
    <w:p w14:paraId="342FAC3F" w14:textId="77777777" w:rsidR="00197A0E" w:rsidRPr="00197A0E" w:rsidRDefault="00992883" w:rsidP="00197A0E">
      <w:pPr>
        <w:spacing w:before="0" w:line="240" w:lineRule="auto"/>
        <w:ind w:left="720" w:hanging="720"/>
        <w:rPr>
          <w:sz w:val="16"/>
          <w:szCs w:val="16"/>
        </w:rPr>
      </w:pPr>
      <w:r w:rsidRPr="00197A0E">
        <w:rPr>
          <w:sz w:val="16"/>
          <w:szCs w:val="16"/>
        </w:rPr>
        <w:t>Valeriani, Federica; Briancesco, Rossella; Sanzari, Sara; Gianfranceschi, Gianluca; Ferretti, Emanuele; Bonadonna, Lucia; Romano Spica, Vincenzo (2017). Some considerations on revision of legislation Hygiene-sanitary for the management of swimming pools for swimming-pool use and the National Consultation of the Ministry of Health. Igiene E Sanita Pubblica 73 (3)247-266. URL:http://www.ncbi.nlm.nih.gov/pubmed/28809869 [Not a recreational water quality study].</w:t>
      </w:r>
    </w:p>
    <w:p w14:paraId="23EFBF63" w14:textId="77777777" w:rsidR="00197A0E" w:rsidRPr="00197A0E" w:rsidRDefault="00992883" w:rsidP="00197A0E">
      <w:pPr>
        <w:spacing w:before="0" w:line="240" w:lineRule="auto"/>
        <w:ind w:left="720" w:hanging="720"/>
        <w:rPr>
          <w:sz w:val="16"/>
          <w:szCs w:val="16"/>
        </w:rPr>
      </w:pPr>
      <w:r w:rsidRPr="00197A0E">
        <w:rPr>
          <w:sz w:val="16"/>
          <w:szCs w:val="16"/>
        </w:rPr>
        <w:t>Vallée, R.; Dousset, S.; Billet, D. (2016). Influence of substrate water saturation on pesticide dissipation in constructed wetlands. Environmental Science and Pollution Research 23 (1)109-119. DOI:10.1007/s11356-015-4367-0 [Not a recreational water quality study].</w:t>
      </w:r>
    </w:p>
    <w:p w14:paraId="3F8DEBEB" w14:textId="7FA5911D" w:rsidR="00197A0E" w:rsidRPr="00197A0E" w:rsidRDefault="00992883" w:rsidP="00197A0E">
      <w:pPr>
        <w:spacing w:before="0" w:line="240" w:lineRule="auto"/>
        <w:ind w:left="720" w:hanging="720"/>
        <w:rPr>
          <w:sz w:val="16"/>
          <w:szCs w:val="16"/>
        </w:rPr>
      </w:pPr>
      <w:r w:rsidRPr="00197A0E">
        <w:rPr>
          <w:sz w:val="16"/>
          <w:szCs w:val="16"/>
        </w:rPr>
        <w:t>van de Velde, N.; Devleesschauwer, B.; Leopold, M.; Begeman, L.; Ijsseldijk, L.; Hiemstra, S.; Ijzer, J.; Brownlow, A.; Davison, N.; Haelters, J.; Jauniaux, T.; Siebert, U.; Dorny, P.; De Craeye, S. (2016). Toxoplasma gondii in stranded marine mammals from the North Sea and Eastern Atlantic Ocean: Findings and diagnostic difficulties. Veterinary Parasitology 230</w:t>
      </w:r>
      <w:r w:rsidR="00D56E6A">
        <w:rPr>
          <w:sz w:val="16"/>
          <w:szCs w:val="16"/>
        </w:rPr>
        <w:t>:</w:t>
      </w:r>
      <w:r w:rsidRPr="00197A0E">
        <w:rPr>
          <w:sz w:val="16"/>
          <w:szCs w:val="16"/>
        </w:rPr>
        <w:t xml:space="preserve"> 25-32. DOI:10.1016/j.vetpar.2016.10.021 [Not a recreational water quality study].</w:t>
      </w:r>
    </w:p>
    <w:p w14:paraId="42A05DA1" w14:textId="77777777" w:rsidR="00197A0E" w:rsidRPr="00197A0E" w:rsidRDefault="00992883" w:rsidP="00197A0E">
      <w:pPr>
        <w:spacing w:before="0" w:line="240" w:lineRule="auto"/>
        <w:ind w:left="720" w:hanging="720"/>
        <w:rPr>
          <w:sz w:val="16"/>
          <w:szCs w:val="16"/>
        </w:rPr>
      </w:pPr>
      <w:r w:rsidRPr="00197A0E">
        <w:rPr>
          <w:sz w:val="16"/>
          <w:szCs w:val="16"/>
        </w:rPr>
        <w:t>Van De, N.; Le, T. H.; Murrell, K. D. (2012). Prevalence and intensity of fish-borne zoonotic trematodes in cultured freshwater fish from rural and Urban Areas of Northern Vietnam. Journal of Parasitology 98 (5)1023-1025. DOI:10.1645/GE-3112.1 [Not a recreational water quality study].</w:t>
      </w:r>
    </w:p>
    <w:p w14:paraId="1D34B95D" w14:textId="77777777" w:rsidR="00197A0E" w:rsidRPr="00197A0E" w:rsidRDefault="00992883" w:rsidP="00197A0E">
      <w:pPr>
        <w:spacing w:before="0" w:line="240" w:lineRule="auto"/>
        <w:ind w:left="720" w:hanging="720"/>
        <w:rPr>
          <w:sz w:val="16"/>
          <w:szCs w:val="16"/>
        </w:rPr>
      </w:pPr>
      <w:r w:rsidRPr="00197A0E">
        <w:rPr>
          <w:sz w:val="16"/>
          <w:szCs w:val="16"/>
        </w:rPr>
        <w:t>Van Geest, G. J.; Hessen, D. O.; Spierenburg, P.; Dahl-Hansen, G. A. P.; Christensen, G.; Faerovig, P. J.; Brehm, M.; Loonen, M. J. J. E.; Van Donk, E. (2007). Goose-mediated nutrient enrichment and planktonic grazer control in arctic freshwater ponds. Oecologia 153 (3)653-662. DOI:10.1007/s00442-007-0770-7 [Not a recreational water quality study].</w:t>
      </w:r>
    </w:p>
    <w:p w14:paraId="0AB7F064" w14:textId="77777777" w:rsidR="00197A0E" w:rsidRPr="00197A0E" w:rsidRDefault="00992883" w:rsidP="00197A0E">
      <w:pPr>
        <w:spacing w:before="0" w:line="240" w:lineRule="auto"/>
        <w:ind w:left="720" w:hanging="720"/>
        <w:rPr>
          <w:sz w:val="16"/>
          <w:szCs w:val="16"/>
        </w:rPr>
      </w:pPr>
      <w:r w:rsidRPr="00197A0E">
        <w:rPr>
          <w:sz w:val="16"/>
          <w:szCs w:val="16"/>
        </w:rPr>
        <w:t>Vandeberg, G. S.; Dixon, C. S.; Vose, B.; Fisher, M. R. (2015). Spatial assessment of water quality in the vicinity of Lake Alice National Wildlife Refuge, Upper Devils Lake Basin, North Dakota. Environmental Monitoring and Assessment 187 (2). DOI:10.1007/s10661-014-4222-7 [Not a recreational water quality study].</w:t>
      </w:r>
    </w:p>
    <w:p w14:paraId="4D8DEA5E" w14:textId="77777777" w:rsidR="00197A0E" w:rsidRPr="00197A0E" w:rsidRDefault="00992883" w:rsidP="00197A0E">
      <w:pPr>
        <w:spacing w:before="0" w:line="240" w:lineRule="auto"/>
        <w:ind w:left="720" w:hanging="720"/>
        <w:rPr>
          <w:sz w:val="16"/>
          <w:szCs w:val="16"/>
        </w:rPr>
      </w:pPr>
      <w:r w:rsidRPr="00197A0E">
        <w:rPr>
          <w:sz w:val="16"/>
          <w:szCs w:val="16"/>
        </w:rPr>
        <w:t>Vandermaesen, J.; Horemans, B.; Bers, K.; Vandermeeren, P.; Herrmann, S.; Sekhar, A.; Seuntjens, P.; Springael, D. (2016). Application of biodegradation in mitigating and remediating pesticide contamination of freshwater resources: state of the art and challenges for optimization. Applied Microbiology and Biotechnology 100 (17)7361-7376. DOI:10.1007/s00253-016-7709-z [Not a recreational water quality study].</w:t>
      </w:r>
    </w:p>
    <w:p w14:paraId="58650146" w14:textId="0DBD01FF" w:rsidR="00197A0E" w:rsidRPr="00197A0E" w:rsidRDefault="00992883" w:rsidP="00197A0E">
      <w:pPr>
        <w:spacing w:before="0" w:line="240" w:lineRule="auto"/>
        <w:ind w:left="720" w:hanging="720"/>
        <w:rPr>
          <w:sz w:val="16"/>
          <w:szCs w:val="16"/>
        </w:rPr>
      </w:pPr>
      <w:r w:rsidRPr="00197A0E">
        <w:rPr>
          <w:sz w:val="16"/>
          <w:szCs w:val="16"/>
        </w:rPr>
        <w:t>Vandermarken, T.; Croes, K.; Van Langenhove, K.; Boonen, I.; Servais, P.; Garcia-Armisen, T.; Brion, N.; Denison, M. S.; Goeyens, L.; Elskens, M. (2018). Endocrine activity in an urban river system and the biodegradation of estrogen-like endocrine disrupting chemicals through a bio-analytical approach using DRE- and ERE-CALUX bioassays. Chemosphere 201</w:t>
      </w:r>
      <w:r w:rsidR="00D56E6A">
        <w:rPr>
          <w:sz w:val="16"/>
          <w:szCs w:val="16"/>
        </w:rPr>
        <w:t>:</w:t>
      </w:r>
      <w:r w:rsidRPr="00197A0E">
        <w:rPr>
          <w:sz w:val="16"/>
          <w:szCs w:val="16"/>
        </w:rPr>
        <w:t xml:space="preserve"> 540-549. DOI:10.1016/j.chemosphere.2018.03.036 [Not a recreational water quality study].</w:t>
      </w:r>
    </w:p>
    <w:p w14:paraId="35EEAE33" w14:textId="77777777" w:rsidR="00197A0E" w:rsidRPr="00197A0E" w:rsidRDefault="00992883" w:rsidP="00197A0E">
      <w:pPr>
        <w:spacing w:before="0" w:line="240" w:lineRule="auto"/>
        <w:ind w:left="720" w:hanging="720"/>
        <w:rPr>
          <w:sz w:val="16"/>
          <w:szCs w:val="16"/>
        </w:rPr>
      </w:pPr>
      <w:r w:rsidRPr="00197A0E">
        <w:rPr>
          <w:sz w:val="16"/>
          <w:szCs w:val="16"/>
        </w:rPr>
        <w:t>VanKempen-Fryling, R. J.; Stein, O. R.; Camper, A. K. (2015). Presence and persistence of wastewater pathogen Escherichia coli O157:H7 in hydroponic reactors of treatment wetland species. Water Science and Technology 72 (1)135-140. DOI:10.2166/wst.2015.199 [Not a recreational water quality study].</w:t>
      </w:r>
    </w:p>
    <w:p w14:paraId="209DB737" w14:textId="77777777" w:rsidR="00197A0E" w:rsidRPr="00197A0E" w:rsidRDefault="00992883" w:rsidP="00197A0E">
      <w:pPr>
        <w:spacing w:before="0" w:line="240" w:lineRule="auto"/>
        <w:ind w:left="720" w:hanging="720"/>
        <w:rPr>
          <w:sz w:val="16"/>
          <w:szCs w:val="16"/>
        </w:rPr>
      </w:pPr>
      <w:r w:rsidRPr="00197A0E">
        <w:rPr>
          <w:sz w:val="16"/>
          <w:szCs w:val="16"/>
        </w:rPr>
        <w:t>VanOmmeren, Lisa; Alm, Elizabeth W. (2006). Development and application of rapid antibiotic resistance analysis for microbial source tracking in the Black River watershed, Michigan. Lake and Reservoir Management 22 (3)240-244. DOI:10.1080/07438140609353901 [Not a recreational water quality study].</w:t>
      </w:r>
    </w:p>
    <w:p w14:paraId="5D8A86E8" w14:textId="77777777" w:rsidR="00197A0E" w:rsidRPr="00197A0E" w:rsidRDefault="00992883" w:rsidP="00197A0E">
      <w:pPr>
        <w:spacing w:before="0" w:line="240" w:lineRule="auto"/>
        <w:ind w:left="720" w:hanging="720"/>
        <w:rPr>
          <w:sz w:val="16"/>
          <w:szCs w:val="16"/>
        </w:rPr>
      </w:pPr>
      <w:r w:rsidRPr="00197A0E">
        <w:rPr>
          <w:sz w:val="16"/>
          <w:szCs w:val="16"/>
        </w:rPr>
        <w:t>Vantarakis, A. C.; Tsibouxi, A.; Venieri, D.; Komninou, G.; Athanassiadou, A.; Papapetropoulou, M. (2005). Evaluation of microbiological quality of coastal waters in Greece. Journal of Water and Health 3 (4)371-380. DOI:10.2166/wh.2005.045 [Not a recreational water quality study].</w:t>
      </w:r>
    </w:p>
    <w:p w14:paraId="26664887" w14:textId="77777777" w:rsidR="00197A0E" w:rsidRPr="00197A0E" w:rsidRDefault="00992883" w:rsidP="00197A0E">
      <w:pPr>
        <w:spacing w:before="0" w:line="240" w:lineRule="auto"/>
        <w:ind w:left="720" w:hanging="720"/>
        <w:rPr>
          <w:sz w:val="16"/>
          <w:szCs w:val="16"/>
        </w:rPr>
      </w:pPr>
      <w:r w:rsidRPr="00197A0E">
        <w:rPr>
          <w:sz w:val="16"/>
          <w:szCs w:val="16"/>
        </w:rPr>
        <w:t>VanWormer, E.; Miller, M. A.; Conrad, P. A.; Grigg, M. E.; Rejmanek, D.; Carpenter, T. E.; Mazet, J. A. K. (2014). Using Molecular Epidemiology to Track Toxoplasma gondii from Terrestrial Carnivores to Marine Hosts: Implications for Public Health and Conservation. PLoS Neglected Tropical Diseases 8 (5). DOI:10.1371/journal.pntd.0002852 [Not a recreational water quality study].</w:t>
      </w:r>
    </w:p>
    <w:p w14:paraId="3CF91924" w14:textId="77777777" w:rsidR="00197A0E" w:rsidRPr="00197A0E" w:rsidRDefault="00992883" w:rsidP="00197A0E">
      <w:pPr>
        <w:spacing w:before="0" w:line="240" w:lineRule="auto"/>
        <w:ind w:left="720" w:hanging="720"/>
        <w:rPr>
          <w:sz w:val="16"/>
          <w:szCs w:val="16"/>
        </w:rPr>
      </w:pPr>
      <w:r w:rsidRPr="00197A0E">
        <w:rPr>
          <w:sz w:val="16"/>
          <w:szCs w:val="16"/>
        </w:rPr>
        <w:t>Vardaka, E.; Kormas, K. A. (2020). Advancing knowledge on cyanobacterial blooms in freshwaters. Water (Switzerland) 12 (9). DOI:10.3390/W12092583 [Not a recreational water quality study].</w:t>
      </w:r>
    </w:p>
    <w:p w14:paraId="3B465976" w14:textId="77777777" w:rsidR="00197A0E" w:rsidRPr="00197A0E" w:rsidRDefault="00992883" w:rsidP="00197A0E">
      <w:pPr>
        <w:spacing w:before="0" w:line="240" w:lineRule="auto"/>
        <w:ind w:left="720" w:hanging="720"/>
        <w:rPr>
          <w:sz w:val="16"/>
          <w:szCs w:val="16"/>
        </w:rPr>
      </w:pPr>
      <w:r w:rsidRPr="00197A0E">
        <w:rPr>
          <w:sz w:val="16"/>
          <w:szCs w:val="16"/>
        </w:rPr>
        <w:t>Vargas, R. R.; Barros, M. S.; Saad, A. R.; Arruda, R. O. M.; Azevedo, F. D. (2018). Assessment of the water quality and trophic state of the Ribeirão Guaraçau Watershed, Guarulhos (SP): A comparative analysis between rural and urban areas. Revista Ambiente e Agua 13 (2). DOI:10.4136/ambi-agua.2170 [Not a recreational water quality study].</w:t>
      </w:r>
    </w:p>
    <w:p w14:paraId="14E2E67A" w14:textId="77777777" w:rsidR="00197A0E" w:rsidRPr="00197A0E" w:rsidRDefault="00992883" w:rsidP="00197A0E">
      <w:pPr>
        <w:spacing w:before="0" w:line="240" w:lineRule="auto"/>
        <w:ind w:left="720" w:hanging="720"/>
        <w:rPr>
          <w:sz w:val="16"/>
          <w:szCs w:val="16"/>
        </w:rPr>
      </w:pPr>
      <w:r w:rsidRPr="00197A0E">
        <w:rPr>
          <w:sz w:val="16"/>
          <w:szCs w:val="16"/>
        </w:rPr>
        <w:t>Varghese, S. J.; Miranda, M. T. P. (2015). Macroinvertebrate communities in the bottom sediment of Arthunkal coast in Kerala, southwest coast of India. Nature Environment and Pollution Technology 14 (4)979-984. URL:https://www.scopus.com/inward/record.uri?eid=2-s2.0-84950162475&amp;partnerID=40&amp;md5=54ba3dfb76bcb6db1d4f9a8b61ae0db9 [Not a recreational water quality study].</w:t>
      </w:r>
    </w:p>
    <w:p w14:paraId="5FB08B4B" w14:textId="27023BE0" w:rsidR="00197A0E" w:rsidRPr="00197A0E" w:rsidRDefault="00992883" w:rsidP="00197A0E">
      <w:pPr>
        <w:spacing w:before="0" w:line="240" w:lineRule="auto"/>
        <w:ind w:left="720" w:hanging="720"/>
        <w:rPr>
          <w:sz w:val="16"/>
          <w:szCs w:val="16"/>
        </w:rPr>
      </w:pPr>
      <w:r w:rsidRPr="00197A0E">
        <w:rPr>
          <w:sz w:val="16"/>
          <w:szCs w:val="16"/>
        </w:rPr>
        <w:t>Vasudevan, U.; Gantayat, R. R.; Chidambaram, S.; Prasanna, M. V.; Venkatramanan, S.; Devaraj, N.; Nepolian, M.; Ganesh, N. (2020). Microbial contamination and its associations with major ions in shallow groundwater along coastal Tamil Nadu. Environmental Geochemistry and Health. DOI:10.1007/s10653-020-00712-1 [Not a recreational water quality study].</w:t>
      </w:r>
    </w:p>
    <w:p w14:paraId="12DCA633" w14:textId="1BBFC89C" w:rsidR="00197A0E" w:rsidRPr="00197A0E" w:rsidRDefault="00992883" w:rsidP="00197A0E">
      <w:pPr>
        <w:spacing w:before="0" w:line="240" w:lineRule="auto"/>
        <w:ind w:left="720" w:hanging="720"/>
        <w:rPr>
          <w:sz w:val="16"/>
          <w:szCs w:val="16"/>
        </w:rPr>
      </w:pPr>
      <w:r w:rsidRPr="00197A0E">
        <w:rPr>
          <w:sz w:val="16"/>
          <w:szCs w:val="16"/>
        </w:rPr>
        <w:t>Vázquez, J. A.; Montemayor, M. I.; Fraguas, J.; Murado, M. A. (2010). Hyaluronic acid production by Streptococcus zooepidemicus in marine by-products media from mussel processing wastewaters and tuna peptone viscera. Microbial Cell Factories 9. DOI:10.1186/1475-2859-9-46 [Not a recreational water quality study].</w:t>
      </w:r>
    </w:p>
    <w:p w14:paraId="35E09FDC" w14:textId="277FC00C" w:rsidR="00197A0E" w:rsidRPr="00197A0E" w:rsidRDefault="00992883" w:rsidP="00197A0E">
      <w:pPr>
        <w:spacing w:before="0" w:line="240" w:lineRule="auto"/>
        <w:ind w:left="720" w:hanging="720"/>
        <w:rPr>
          <w:sz w:val="16"/>
          <w:szCs w:val="16"/>
        </w:rPr>
      </w:pPr>
      <w:r w:rsidRPr="00197A0E">
        <w:rPr>
          <w:sz w:val="16"/>
          <w:szCs w:val="16"/>
        </w:rPr>
        <w:t>Veiga, M. M.; Silva, D. M. (2011). Water quality analysis at Javary Lake, Rio de Janeiro, Brazil. WIT Transactions on Ecology and the Environment 145</w:t>
      </w:r>
      <w:r w:rsidR="00D56E6A">
        <w:rPr>
          <w:sz w:val="16"/>
          <w:szCs w:val="16"/>
        </w:rPr>
        <w:t>:</w:t>
      </w:r>
      <w:r w:rsidRPr="00197A0E">
        <w:rPr>
          <w:sz w:val="16"/>
          <w:szCs w:val="16"/>
        </w:rPr>
        <w:t xml:space="preserve"> 297-307. DOI:10.2495/WRM110251 [Not a recreational water quality study].</w:t>
      </w:r>
    </w:p>
    <w:p w14:paraId="056190A5" w14:textId="77777777" w:rsidR="00197A0E" w:rsidRPr="00197A0E" w:rsidRDefault="00992883" w:rsidP="00197A0E">
      <w:pPr>
        <w:spacing w:before="0" w:line="240" w:lineRule="auto"/>
        <w:ind w:left="720" w:hanging="720"/>
        <w:rPr>
          <w:sz w:val="16"/>
          <w:szCs w:val="16"/>
        </w:rPr>
      </w:pPr>
      <w:r w:rsidRPr="00197A0E">
        <w:rPr>
          <w:sz w:val="16"/>
          <w:szCs w:val="16"/>
        </w:rPr>
        <w:t>Veiga, M. M.; Silva, D. M.; Veiga, L. B. E. (2013). Managing water quality in a polluted lake of Southeast Brazil. International Journal of Sustainable Development and Planning 8 (2)158-172. DOI:10.2495/SDP-V8-N2-158-172 [Not a recreational water quality study].</w:t>
      </w:r>
    </w:p>
    <w:p w14:paraId="0AF6B5A1" w14:textId="77777777" w:rsidR="00197A0E" w:rsidRPr="00197A0E" w:rsidRDefault="00992883" w:rsidP="00197A0E">
      <w:pPr>
        <w:spacing w:before="0" w:line="240" w:lineRule="auto"/>
        <w:ind w:left="720" w:hanging="720"/>
        <w:rPr>
          <w:sz w:val="16"/>
          <w:szCs w:val="16"/>
        </w:rPr>
      </w:pPr>
      <w:r w:rsidRPr="00197A0E">
        <w:rPr>
          <w:sz w:val="16"/>
          <w:szCs w:val="16"/>
        </w:rPr>
        <w:t>Velimirov, B.; Milosevic, N.; Kavka, G. G.; Farnleitner, A. H.; Kirschner, A. K. T. (2011). Development of the Bacterial Compartment Along the Danube River: A Continuum Despite Local Influences. Microbial Ecology 61 (4)955-967. DOI:10.1007/s00248-010-9768-5 [Not a recreational water quality study].</w:t>
      </w:r>
    </w:p>
    <w:p w14:paraId="35A290FE" w14:textId="77777777" w:rsidR="00197A0E" w:rsidRPr="00197A0E" w:rsidRDefault="00992883" w:rsidP="00197A0E">
      <w:pPr>
        <w:spacing w:before="0" w:line="240" w:lineRule="auto"/>
        <w:ind w:left="720" w:hanging="720"/>
        <w:rPr>
          <w:sz w:val="16"/>
          <w:szCs w:val="16"/>
        </w:rPr>
      </w:pPr>
      <w:r w:rsidRPr="00197A0E">
        <w:rPr>
          <w:sz w:val="16"/>
          <w:szCs w:val="16"/>
        </w:rPr>
        <w:t>Verhoef, L.; Boxman, I. L.; Duizer, E.; Rutjes, S. A.; Vennema, H.; Friesema, I. H. M.; de Roda Husman, A. M.; Koopmans, M. (2008). Multiple exposures during a norovirus outbreak on a river-cruise sailing through Europe, 2006. Euro Surveillance: Bulletin Europeen Sur Les Maladies Transmissibles = European Communicable Disease Bulletin 13 (24). URL:http://www.ncbi.nlm.nih.gov/pubmed/18761943 [Not a recreational water quality study].</w:t>
      </w:r>
    </w:p>
    <w:p w14:paraId="38A14042" w14:textId="77777777" w:rsidR="00197A0E" w:rsidRPr="00197A0E" w:rsidRDefault="00992883" w:rsidP="00197A0E">
      <w:pPr>
        <w:spacing w:before="0" w:line="240" w:lineRule="auto"/>
        <w:ind w:left="720" w:hanging="720"/>
        <w:rPr>
          <w:sz w:val="16"/>
          <w:szCs w:val="16"/>
        </w:rPr>
      </w:pPr>
      <w:r w:rsidRPr="00197A0E">
        <w:rPr>
          <w:sz w:val="16"/>
          <w:szCs w:val="16"/>
        </w:rPr>
        <w:t>Verhougstraete, M. P.; Byappanahalli, M. N.; Rose, J. B.; Whitman, R. L. (2010). Cladophora in the Great Lakes: Impacts on beach water quality and human health. Water Science and Technology 62 (1)68-76. DOI:10.2166/wst.2010.230 [Not a recreational water quality study].</w:t>
      </w:r>
    </w:p>
    <w:p w14:paraId="1D2AF19B" w14:textId="6AF748C0" w:rsidR="00197A0E" w:rsidRPr="00197A0E" w:rsidRDefault="00992883" w:rsidP="00197A0E">
      <w:pPr>
        <w:spacing w:before="0" w:line="240" w:lineRule="auto"/>
        <w:ind w:left="720" w:hanging="720"/>
        <w:rPr>
          <w:sz w:val="16"/>
          <w:szCs w:val="16"/>
        </w:rPr>
      </w:pPr>
      <w:r w:rsidRPr="00197A0E">
        <w:rPr>
          <w:sz w:val="16"/>
          <w:szCs w:val="16"/>
        </w:rPr>
        <w:t>Verhougstraete, Marc Paul (2012). Measuring Microbial Water Quality Responses to Land and Climate Using Fecal Indicator Bacteria and Molecular Source Tracking in Rivers and Near-shore Surface Waters of Michigan. ISBN:1-267-79273-6 [Not a recreational water quality study].</w:t>
      </w:r>
    </w:p>
    <w:p w14:paraId="138381AE" w14:textId="77777777" w:rsidR="00197A0E" w:rsidRPr="00197A0E" w:rsidRDefault="00992883" w:rsidP="00197A0E">
      <w:pPr>
        <w:spacing w:before="0" w:line="240" w:lineRule="auto"/>
        <w:ind w:left="720" w:hanging="720"/>
        <w:rPr>
          <w:sz w:val="16"/>
          <w:szCs w:val="16"/>
        </w:rPr>
      </w:pPr>
      <w:r w:rsidRPr="00197A0E">
        <w:rPr>
          <w:sz w:val="16"/>
          <w:szCs w:val="16"/>
        </w:rPr>
        <w:t>Vermeulen, L. C.; De Kraker, J.; Hofstra, N.; Kroeze, C.; Medema, G. (2015). Modelling the impact of sanitation, population growth and urbanization on human emissions of Cryptosporidium to surface waters - A case study for Bangladesh and India. Environmental Research Letters 10 (9). DOI:10.1088/1748-9326/10/9/094017 [Not a recreational water quality study].</w:t>
      </w:r>
    </w:p>
    <w:p w14:paraId="3712B6CB" w14:textId="77777777" w:rsidR="00197A0E" w:rsidRPr="00197A0E" w:rsidRDefault="00992883" w:rsidP="00197A0E">
      <w:pPr>
        <w:spacing w:before="0" w:line="240" w:lineRule="auto"/>
        <w:ind w:left="720" w:hanging="720"/>
        <w:rPr>
          <w:sz w:val="16"/>
          <w:szCs w:val="16"/>
        </w:rPr>
      </w:pPr>
      <w:r w:rsidRPr="00197A0E">
        <w:rPr>
          <w:sz w:val="16"/>
          <w:szCs w:val="16"/>
        </w:rPr>
        <w:t>Verster, A. M.; Liang, J. E.; Rostal, M. K.; Kemp, A.; Brand, R. F.; Anyamba, A.; Cordel, C.; Schall, R.; Zwiegers, H.; Paweska, J. T.; Karesh, W. B.; Van Huyssteen, C. W. (2020). Selected wetland soil properties correlate to Rift Valley fever livestock mortalities reported in 2009-10 in central South Africa. PLoS ONE 15 (5). DOI:10.1371/journal.pone.0232481 [Not a recreational water quality study].</w:t>
      </w:r>
    </w:p>
    <w:p w14:paraId="63FB67A1" w14:textId="77777777" w:rsidR="00197A0E" w:rsidRPr="00197A0E" w:rsidRDefault="00992883" w:rsidP="00197A0E">
      <w:pPr>
        <w:spacing w:before="0" w:line="240" w:lineRule="auto"/>
        <w:ind w:left="720" w:hanging="720"/>
        <w:rPr>
          <w:sz w:val="16"/>
          <w:szCs w:val="16"/>
        </w:rPr>
      </w:pPr>
      <w:r w:rsidRPr="00197A0E">
        <w:rPr>
          <w:sz w:val="16"/>
          <w:szCs w:val="16"/>
        </w:rPr>
        <w:t>Vetrimurugan, E.; Brindha, K.; Elango, L.; Ndwandwe, Osman Muzi (2017). Human exposure risk to heavy metals through groundwater used for drinking in an intensively irrigated river delta. Applied Water Science 7 (6)3267-3280. DOI:10.1007/s13201-016-0472-6 [Not a recreational water quality study].</w:t>
      </w:r>
    </w:p>
    <w:p w14:paraId="3EC37C2E" w14:textId="77777777" w:rsidR="00197A0E" w:rsidRPr="00197A0E" w:rsidRDefault="00992883" w:rsidP="00197A0E">
      <w:pPr>
        <w:spacing w:before="0" w:line="240" w:lineRule="auto"/>
        <w:ind w:left="720" w:hanging="720"/>
        <w:rPr>
          <w:sz w:val="16"/>
          <w:szCs w:val="16"/>
        </w:rPr>
      </w:pPr>
      <w:r w:rsidRPr="00197A0E">
        <w:rPr>
          <w:sz w:val="16"/>
          <w:szCs w:val="16"/>
        </w:rPr>
        <w:t>Viau, E. J.; Boehm, A. B. (2011). Quantitative PCR-based detection of pathogenic Leptospira in Hawai'ian coastal streams. Journal of Water and Health 9 (4)637-646. DOI:10.2166/wh.2011.064 [Not a recreational water quality study].</w:t>
      </w:r>
    </w:p>
    <w:p w14:paraId="6C7FD1BE" w14:textId="77777777" w:rsidR="00197A0E" w:rsidRPr="00197A0E" w:rsidRDefault="00992883" w:rsidP="00197A0E">
      <w:pPr>
        <w:spacing w:before="0" w:line="240" w:lineRule="auto"/>
        <w:ind w:left="720" w:hanging="720"/>
        <w:rPr>
          <w:sz w:val="16"/>
          <w:szCs w:val="16"/>
        </w:rPr>
      </w:pPr>
      <w:r w:rsidRPr="00197A0E">
        <w:rPr>
          <w:sz w:val="16"/>
          <w:szCs w:val="16"/>
        </w:rPr>
        <w:t>Viau, Emily; Bibby, Kyle; Paez-Rubio, Tania; Peccia, Jordan (2011). Toward a consensus view on the infectious risks associated with land application of sewage sludge. Environmental science &amp; technology 45(13)5459-5469. ISSN:0013-936X [Not a recreational water quality study].</w:t>
      </w:r>
    </w:p>
    <w:p w14:paraId="7E9E487A" w14:textId="77777777" w:rsidR="00197A0E" w:rsidRPr="00197A0E" w:rsidRDefault="00992883" w:rsidP="00197A0E">
      <w:pPr>
        <w:spacing w:before="0" w:line="240" w:lineRule="auto"/>
        <w:ind w:left="720" w:hanging="720"/>
        <w:rPr>
          <w:sz w:val="16"/>
          <w:szCs w:val="16"/>
        </w:rPr>
      </w:pPr>
      <w:r w:rsidRPr="00197A0E">
        <w:rPr>
          <w:sz w:val="16"/>
          <w:szCs w:val="16"/>
        </w:rPr>
        <w:t>Vidal, T.; Pereira, J. L.; Abrantes, N.; Soares, A. M. V. M.; Gonçalves, F. (2012). Ecotoxicological assessment of contaminated river sites as a proxy for thewater framework directive: An acid mine drainage case study. Water, Air, and Soil Pollution 223 (9)6009-6023. DOI:10.1007/s11270-012-1335-x [Not a recreational water quality study].</w:t>
      </w:r>
    </w:p>
    <w:p w14:paraId="194F643D" w14:textId="77777777" w:rsidR="00197A0E" w:rsidRPr="00197A0E" w:rsidRDefault="00992883" w:rsidP="00197A0E">
      <w:pPr>
        <w:spacing w:before="0" w:line="240" w:lineRule="auto"/>
        <w:ind w:left="720" w:hanging="720"/>
        <w:rPr>
          <w:sz w:val="16"/>
          <w:szCs w:val="16"/>
        </w:rPr>
      </w:pPr>
      <w:r w:rsidRPr="00197A0E">
        <w:rPr>
          <w:sz w:val="16"/>
          <w:szCs w:val="16"/>
        </w:rPr>
        <w:t>Vieira, J.; Fonseca, A.; Vilar, V. J. P.; Boaventura, R. A. R.; Botelho, C. M. S. (2012). Water quality in Lis river, Portugal. Environmental Monitoring and Assessment 184 (12)7125-7140. DOI:10.1007/s10661-011-2485-9 [Not a recreational water quality study].</w:t>
      </w:r>
    </w:p>
    <w:p w14:paraId="15C52BA4" w14:textId="77777777" w:rsidR="00197A0E" w:rsidRPr="00197A0E" w:rsidRDefault="00992883" w:rsidP="00197A0E">
      <w:pPr>
        <w:spacing w:before="0" w:line="240" w:lineRule="auto"/>
        <w:ind w:left="720" w:hanging="720"/>
        <w:rPr>
          <w:sz w:val="16"/>
          <w:szCs w:val="16"/>
        </w:rPr>
      </w:pPr>
      <w:r w:rsidRPr="00197A0E">
        <w:rPr>
          <w:sz w:val="16"/>
          <w:szCs w:val="16"/>
        </w:rPr>
        <w:t>Vieira, N.; Bates, S. J.; Solberg, O. D.; Ponce, K.; Howsmon, R.; Cevallos, W.; Trueba, G.; Riley, L.; Eisenberg, J. N. S. (2007). High prevalence of enteroinvasive Escherichia coli isolated in a remote region of northern coastal Ecuador. American Journal of Tropical Medicine and Hygiene 76 (3)528-533. DOI:10.4269/ajtmh.2007.76.528 [Not a recreational water quality study].</w:t>
      </w:r>
    </w:p>
    <w:p w14:paraId="4827DDE3" w14:textId="77777777" w:rsidR="00197A0E" w:rsidRPr="00197A0E" w:rsidRDefault="00992883" w:rsidP="00197A0E">
      <w:pPr>
        <w:spacing w:before="0" w:line="240" w:lineRule="auto"/>
        <w:ind w:left="720" w:hanging="720"/>
        <w:rPr>
          <w:sz w:val="16"/>
          <w:szCs w:val="16"/>
        </w:rPr>
      </w:pPr>
      <w:r w:rsidRPr="00197A0E">
        <w:rPr>
          <w:sz w:val="16"/>
          <w:szCs w:val="16"/>
        </w:rPr>
        <w:t>Vieira, R. P.; Clementino, M. M.; Cardoso, A. M.; Oliveira, D. N.; Albano, R. M.; Gonzalez, A. M.; Paranhos, R.; Martins, O. B. (2007). Archaeal communities in a tropical estuarine ecosystem: Guanabara Bay, Brazil. Microbial Ecology 54 (3)460-468. DOI:10.1007/s00248-007-9261-y [Not a recreational water quality study].</w:t>
      </w:r>
    </w:p>
    <w:p w14:paraId="3C7826DB" w14:textId="77777777" w:rsidR="00197A0E" w:rsidRPr="00197A0E" w:rsidRDefault="00992883" w:rsidP="00197A0E">
      <w:pPr>
        <w:spacing w:before="0" w:line="240" w:lineRule="auto"/>
        <w:ind w:left="720" w:hanging="720"/>
        <w:rPr>
          <w:sz w:val="16"/>
          <w:szCs w:val="16"/>
        </w:rPr>
      </w:pPr>
      <w:r w:rsidRPr="00197A0E">
        <w:rPr>
          <w:sz w:val="16"/>
          <w:szCs w:val="16"/>
        </w:rPr>
        <w:t>Viganò, Luigi; Arillo, Attilio; Buffagni, Andrea; Camusso, Marina; Ciannarella, Ruggero; Crosa, Giuseppe; Falugi, Carla; Galassi, Silvana; Guzzella, Licia; Lopez, Antonio; Mingazzini, Marina; Pagnotta, Romano; Patrolecco, Luisa; Tartari, Gianni; Valsecchi, Sara (2003). Quality assessment of bed sediments of the Po River (Italy). Water Research 37 (3)501-518. DOI:10.1016/S0043-1354(02)00109-4 [Not a recreational water quality study].</w:t>
      </w:r>
    </w:p>
    <w:p w14:paraId="68776DC8" w14:textId="77777777" w:rsidR="00197A0E" w:rsidRPr="00197A0E" w:rsidRDefault="00992883" w:rsidP="00197A0E">
      <w:pPr>
        <w:spacing w:before="0" w:line="240" w:lineRule="auto"/>
        <w:ind w:left="720" w:hanging="720"/>
        <w:rPr>
          <w:sz w:val="16"/>
          <w:szCs w:val="16"/>
        </w:rPr>
      </w:pPr>
      <w:r w:rsidRPr="00197A0E">
        <w:rPr>
          <w:sz w:val="16"/>
          <w:szCs w:val="16"/>
        </w:rPr>
        <w:t>Vijay, R.; Mardikar, T.; Kumar, R. (2016). Impact of sewage discharges on coastal water quality of Mumbai, India: present and future scenarios. Environmental Monitoring and Assessment 188 (7). DOI:10.1007/s10661-016-5418-9 [Not a recreational water quality study].</w:t>
      </w:r>
    </w:p>
    <w:p w14:paraId="48BB83C6" w14:textId="2BAED707" w:rsidR="00197A0E" w:rsidRPr="00197A0E" w:rsidRDefault="00992883" w:rsidP="00197A0E">
      <w:pPr>
        <w:spacing w:before="0" w:line="240" w:lineRule="auto"/>
        <w:ind w:left="720" w:hanging="720"/>
        <w:rPr>
          <w:sz w:val="16"/>
          <w:szCs w:val="16"/>
        </w:rPr>
      </w:pPr>
      <w:r w:rsidRPr="00197A0E">
        <w:rPr>
          <w:sz w:val="16"/>
          <w:szCs w:val="16"/>
        </w:rPr>
        <w:t>Viji, R.; Shrinithivihahshini, N. D.; Ranjeetha, R.; Santhanam, P.; Narayanan, P. S. R.; Balakrishnan, S. (2018). Assessment of environmental parameters with special emphasis on avifaunal breeding season in the coastal wetland of Point Calimere Wildlife Sanctuary, Southeast coast of India. Marine Pollution Bulletin 131</w:t>
      </w:r>
      <w:r w:rsidR="00D56E6A">
        <w:rPr>
          <w:sz w:val="16"/>
          <w:szCs w:val="16"/>
        </w:rPr>
        <w:t>:</w:t>
      </w:r>
      <w:r w:rsidRPr="00197A0E">
        <w:rPr>
          <w:sz w:val="16"/>
          <w:szCs w:val="16"/>
        </w:rPr>
        <w:t xml:space="preserve"> 233-238. DOI:10.1016/j.marpolbul.2018.04.023 [Not a recreational water quality study].</w:t>
      </w:r>
    </w:p>
    <w:p w14:paraId="5CBB0EE8" w14:textId="6D7BE2F5" w:rsidR="00197A0E" w:rsidRPr="00197A0E" w:rsidRDefault="00992883" w:rsidP="00197A0E">
      <w:pPr>
        <w:spacing w:before="0" w:line="240" w:lineRule="auto"/>
        <w:ind w:left="720" w:hanging="720"/>
        <w:rPr>
          <w:sz w:val="16"/>
          <w:szCs w:val="16"/>
        </w:rPr>
      </w:pPr>
      <w:r w:rsidRPr="00197A0E">
        <w:rPr>
          <w:sz w:val="16"/>
          <w:szCs w:val="16"/>
        </w:rPr>
        <w:t>Viji, R.; Shrinithivihahshini, N. D.; Santhanam, P.; Balakrishnan, S.; Yi, Y.; Rajivgandhi, G. (2019). Biomonitoring of the environmental indicator and pathogenic microorganisms assortment in foremost pilgrimage beaches of the Bay of Bengal, Southeast coast, India. Marine Pollution Bulletin 149. DOI:10.1016/j.marpolbul.2019.110548 [Not a recreational water quality study].</w:t>
      </w:r>
    </w:p>
    <w:p w14:paraId="0F37BB2B" w14:textId="77777777" w:rsidR="00197A0E" w:rsidRPr="00197A0E" w:rsidRDefault="00992883" w:rsidP="00197A0E">
      <w:pPr>
        <w:spacing w:before="0" w:line="240" w:lineRule="auto"/>
        <w:ind w:left="720" w:hanging="720"/>
        <w:rPr>
          <w:sz w:val="16"/>
          <w:szCs w:val="16"/>
        </w:rPr>
      </w:pPr>
      <w:r w:rsidRPr="00197A0E">
        <w:rPr>
          <w:sz w:val="16"/>
          <w:szCs w:val="16"/>
        </w:rPr>
        <w:t>Vilchis, L. I.; Johnson, C. K.; Evenson, J. R.; Pearson, S. F.; Barry, K. L.; Davidson, P.; Raphael, M. G.; Gaydos, J. K. (2015). Assessing ecological correlates of marine bird declines to inform marine conservation. Conservation Biology 29 (1)154-163. DOI:10.1111/cobi.12378 [Not a recreational water quality study].</w:t>
      </w:r>
    </w:p>
    <w:p w14:paraId="68140EC6" w14:textId="77777777" w:rsidR="00197A0E" w:rsidRPr="00197A0E" w:rsidRDefault="00992883" w:rsidP="00197A0E">
      <w:pPr>
        <w:spacing w:before="0" w:line="240" w:lineRule="auto"/>
        <w:ind w:left="720" w:hanging="720"/>
        <w:rPr>
          <w:sz w:val="16"/>
          <w:szCs w:val="16"/>
        </w:rPr>
      </w:pPr>
      <w:r w:rsidRPr="00197A0E">
        <w:rPr>
          <w:sz w:val="16"/>
          <w:szCs w:val="16"/>
        </w:rPr>
        <w:t>Villanueva, C. M.; Font-Ribera, L. (2012). Health impact of disinfection by-products in swimming pools. Annali dell'Istituto Superiore di Sanita 48 (4)387-396. DOI:10.4415/ANN_12_04_06 [Not a recreational water quality study].</w:t>
      </w:r>
    </w:p>
    <w:p w14:paraId="6487BDEF" w14:textId="77777777" w:rsidR="00197A0E" w:rsidRPr="00197A0E" w:rsidRDefault="00992883" w:rsidP="00197A0E">
      <w:pPr>
        <w:spacing w:before="0" w:line="240" w:lineRule="auto"/>
        <w:ind w:left="720" w:hanging="720"/>
        <w:rPr>
          <w:sz w:val="16"/>
          <w:szCs w:val="16"/>
        </w:rPr>
      </w:pPr>
      <w:r w:rsidRPr="00197A0E">
        <w:rPr>
          <w:sz w:val="16"/>
          <w:szCs w:val="16"/>
        </w:rPr>
        <w:t>Villar, S. (2020). Biomarkers as a tool for assessing diffuse contamination of coastal wetland. European Journal of Environmental Sciences 10 (1)42-50. DOI:10.14712/23361964.2020.6 [Not a recreational water quality study].</w:t>
      </w:r>
    </w:p>
    <w:p w14:paraId="468E6B44" w14:textId="77777777" w:rsidR="00197A0E" w:rsidRPr="00197A0E" w:rsidRDefault="00992883" w:rsidP="00197A0E">
      <w:pPr>
        <w:spacing w:before="0" w:line="240" w:lineRule="auto"/>
        <w:ind w:left="720" w:hanging="720"/>
        <w:rPr>
          <w:sz w:val="16"/>
          <w:szCs w:val="16"/>
        </w:rPr>
      </w:pPr>
      <w:r w:rsidRPr="00197A0E">
        <w:rPr>
          <w:sz w:val="16"/>
          <w:szCs w:val="16"/>
        </w:rPr>
        <w:t>Vincy, M. V.; Brilliant, R.; Pradeepkumar, A. P. (2017). Prevalence of indicator and pathogenic bacteria in a tropical river of Western Ghats, India. Applied Water Science 7 (2)833-844. DOI:10.1007/s13201-015-0296-9 [Not a recreational water quality study].</w:t>
      </w:r>
    </w:p>
    <w:p w14:paraId="60B5E9B1" w14:textId="77777777" w:rsidR="00197A0E" w:rsidRPr="00197A0E" w:rsidRDefault="00992883" w:rsidP="00197A0E">
      <w:pPr>
        <w:spacing w:before="0" w:line="240" w:lineRule="auto"/>
        <w:ind w:left="720" w:hanging="720"/>
        <w:rPr>
          <w:sz w:val="16"/>
          <w:szCs w:val="16"/>
        </w:rPr>
      </w:pPr>
      <w:r w:rsidRPr="00197A0E">
        <w:rPr>
          <w:sz w:val="16"/>
          <w:szCs w:val="16"/>
        </w:rPr>
        <w:t>Vithanage, G.; Fujioka, R. S.; Ueunten, G. (2011). Innovative strategy using alternative fecal indicators (F+RNA/somatic coliphages, Clostridium perfringens) to detect cesspool discharge pollution in streams and receiving coastal waters within a tropical environment. Marine Technology Society Journal 45 (2)101-111. DOI:10.4031/MTSJ.45.2.12 [Not a recreational water quality study].</w:t>
      </w:r>
    </w:p>
    <w:p w14:paraId="3DD30AE9" w14:textId="77777777" w:rsidR="00197A0E" w:rsidRPr="00197A0E" w:rsidRDefault="00992883" w:rsidP="00197A0E">
      <w:pPr>
        <w:spacing w:before="0" w:line="240" w:lineRule="auto"/>
        <w:ind w:left="720" w:hanging="720"/>
        <w:rPr>
          <w:sz w:val="16"/>
          <w:szCs w:val="16"/>
        </w:rPr>
      </w:pPr>
      <w:r w:rsidRPr="00197A0E">
        <w:rPr>
          <w:sz w:val="16"/>
          <w:szCs w:val="16"/>
        </w:rPr>
        <w:t>Vitosh-Sillman, S.; Loy, J. D.; Brodersen, B.; Kelling, C.; Doster, A.; Topliff, C.; Nelson, E.; Bai, J.; Schirtzinger, E.; Poulsen, E.; Meadors, B.; Anderson, J.; Hause, B.; Anderson, G.; Hesse, R. (2016). Experimental infection of conventional nursing pigs and their dams with Porcine deltacoronavirus. Journal of Veterinary Diagnostic Investigation 28 (5)486-497. DOI:10.1177/1040638716654200 [Not a recreational water quality study].</w:t>
      </w:r>
    </w:p>
    <w:p w14:paraId="64565DCA" w14:textId="77777777" w:rsidR="00197A0E" w:rsidRPr="00197A0E" w:rsidRDefault="00992883" w:rsidP="00197A0E">
      <w:pPr>
        <w:spacing w:before="0" w:line="240" w:lineRule="auto"/>
        <w:ind w:left="720" w:hanging="720"/>
        <w:rPr>
          <w:sz w:val="16"/>
          <w:szCs w:val="16"/>
        </w:rPr>
      </w:pPr>
      <w:r w:rsidRPr="00197A0E">
        <w:rPr>
          <w:sz w:val="16"/>
          <w:szCs w:val="16"/>
        </w:rPr>
        <w:t>Vogel, Jason R.; Stoeckel, Donald M.; Lamendella, Regina; Zelt, Ronald B.; Santo Domingo, Jorge W.; Walker, Steven R.; Oerther, Daniel B. (2007). Identifying fecal sources in a selected catchment reach using multiple source-tracking tools. Journal of Environmental Quality 36 (3)718-729. DOI:10.2134/jeq2006.0246 [Not a recreational water quality study].</w:t>
      </w:r>
    </w:p>
    <w:p w14:paraId="605903B8" w14:textId="77777777" w:rsidR="00197A0E" w:rsidRPr="00197A0E" w:rsidRDefault="00992883" w:rsidP="00197A0E">
      <w:pPr>
        <w:spacing w:before="0" w:line="240" w:lineRule="auto"/>
        <w:ind w:left="720" w:hanging="720"/>
        <w:rPr>
          <w:sz w:val="16"/>
          <w:szCs w:val="16"/>
        </w:rPr>
      </w:pPr>
      <w:r w:rsidRPr="00197A0E">
        <w:rPr>
          <w:sz w:val="16"/>
          <w:szCs w:val="16"/>
        </w:rPr>
        <w:t>Völker, Sebastian; Kistemann, Thomas (2011). The impact of blue space on human health and well-being - Salutogenetic health effects of inland surface waters: a review. International Journal of Hygiene and Environmental Health 214 (6)449-460. DOI:10.1016/j.ijheh.2011.05.001 [Not a recreational water quality study].</w:t>
      </w:r>
    </w:p>
    <w:p w14:paraId="51F094EA" w14:textId="44BED2C8" w:rsidR="00197A0E" w:rsidRPr="00197A0E" w:rsidRDefault="00992883" w:rsidP="00197A0E">
      <w:pPr>
        <w:spacing w:before="0" w:line="240" w:lineRule="auto"/>
        <w:ind w:left="720" w:hanging="720"/>
        <w:rPr>
          <w:sz w:val="16"/>
          <w:szCs w:val="16"/>
        </w:rPr>
      </w:pPr>
      <w:r w:rsidRPr="00197A0E">
        <w:rPr>
          <w:sz w:val="16"/>
          <w:szCs w:val="16"/>
        </w:rPr>
        <w:t>Vrzel, Janja; Vuković-Gačić, Branka; Kolarević, Stoimir; Gačić, Zoran; Kračun-Kolarević, Margareta; Kostić, Jovana; Aborgiba, Mustafa; Farnleitner, Andreas; Reischer, Georg; Linke, Rita; Paunović, Momir; Ogrinc, Nives (2016). Determination of the sources of nitrate and the microbiological sources of pollution in the Sava River Basin. The Science of the Total Environment 573</w:t>
      </w:r>
      <w:r w:rsidR="00D56E6A">
        <w:rPr>
          <w:sz w:val="16"/>
          <w:szCs w:val="16"/>
        </w:rPr>
        <w:t>:</w:t>
      </w:r>
      <w:r w:rsidRPr="00197A0E">
        <w:rPr>
          <w:sz w:val="16"/>
          <w:szCs w:val="16"/>
        </w:rPr>
        <w:t xml:space="preserve"> 1460-1471. DOI:10.1016/j.scitotenv.2016.07.213 [Not a recreational water quality study].</w:t>
      </w:r>
    </w:p>
    <w:p w14:paraId="158DC481" w14:textId="77777777" w:rsidR="00197A0E" w:rsidRPr="00197A0E" w:rsidRDefault="00992883" w:rsidP="00197A0E">
      <w:pPr>
        <w:spacing w:before="0" w:line="240" w:lineRule="auto"/>
        <w:ind w:left="720" w:hanging="720"/>
        <w:rPr>
          <w:sz w:val="16"/>
          <w:szCs w:val="16"/>
        </w:rPr>
      </w:pPr>
      <w:r w:rsidRPr="00197A0E">
        <w:rPr>
          <w:sz w:val="16"/>
          <w:szCs w:val="16"/>
        </w:rPr>
        <w:t>Wadzuk, B. M.; Rea, M.; Woodruff, G.; Flynn, K.; Traver, R. G. (2010). Water-quality performance of a constructed stormwater wetland for all flow conditions. Journal of the American Water Resources Association 46 (2)385-394. DOI:10.1111/j.1752-1688.2009.00408.x [Not a recreational water quality study].</w:t>
      </w:r>
    </w:p>
    <w:p w14:paraId="7AB84720" w14:textId="77777777" w:rsidR="00197A0E" w:rsidRPr="00197A0E" w:rsidRDefault="00992883" w:rsidP="00197A0E">
      <w:pPr>
        <w:spacing w:before="0" w:line="240" w:lineRule="auto"/>
        <w:ind w:left="720" w:hanging="720"/>
        <w:rPr>
          <w:sz w:val="16"/>
          <w:szCs w:val="16"/>
        </w:rPr>
      </w:pPr>
      <w:r w:rsidRPr="00197A0E">
        <w:rPr>
          <w:sz w:val="16"/>
          <w:szCs w:val="16"/>
        </w:rPr>
        <w:t>Wagh, Vasant Madhav; Panaskar, Dipak Baburao; Mukate, Shrikant Vitthal; Aamalawar, Manesh Laxman; Sahu, Uday Laxman (2020). Nitrate associated health risks from groundwater of Kadava River Basin Nashik, Maharashtra, India. Human and Ecological Risk Assessment 26 (3)654-672. DOI:10.1080/10807039.2018.1528861 [Not a recreational water quality study].</w:t>
      </w:r>
    </w:p>
    <w:p w14:paraId="0A8D94A8" w14:textId="67A90D35" w:rsidR="00197A0E" w:rsidRPr="00197A0E" w:rsidRDefault="00992883" w:rsidP="00197A0E">
      <w:pPr>
        <w:spacing w:before="0" w:line="240" w:lineRule="auto"/>
        <w:ind w:left="720" w:hanging="720"/>
        <w:rPr>
          <w:sz w:val="16"/>
          <w:szCs w:val="16"/>
        </w:rPr>
      </w:pPr>
      <w:r w:rsidRPr="00197A0E">
        <w:rPr>
          <w:sz w:val="16"/>
          <w:szCs w:val="16"/>
        </w:rPr>
        <w:t>Waithaka, P. N.; Maingi, J. M.; Nyamache, A. K. (2015). Physico-chemical analysis, microbial isolation, sensitivity test of the isolates and solar disinfection of water running in community taps and river Kandutura in Nakuru north sub-county, Kenya. Open Microbiology Journal 9</w:t>
      </w:r>
      <w:r w:rsidR="00D56E6A">
        <w:rPr>
          <w:sz w:val="16"/>
          <w:szCs w:val="16"/>
        </w:rPr>
        <w:t>:</w:t>
      </w:r>
      <w:r w:rsidRPr="00197A0E">
        <w:rPr>
          <w:sz w:val="16"/>
          <w:szCs w:val="16"/>
        </w:rPr>
        <w:t xml:space="preserve"> 117-124. DOI:10.2174/1874285801509010117 [Not a recreational water quality study].</w:t>
      </w:r>
    </w:p>
    <w:p w14:paraId="748CB896" w14:textId="77777777" w:rsidR="00197A0E" w:rsidRPr="00197A0E" w:rsidRDefault="00992883" w:rsidP="00197A0E">
      <w:pPr>
        <w:spacing w:before="0" w:line="240" w:lineRule="auto"/>
        <w:ind w:left="720" w:hanging="720"/>
        <w:rPr>
          <w:sz w:val="16"/>
          <w:szCs w:val="16"/>
        </w:rPr>
      </w:pPr>
      <w:r w:rsidRPr="00197A0E">
        <w:rPr>
          <w:sz w:val="16"/>
          <w:szCs w:val="16"/>
        </w:rPr>
        <w:t>Wallace, S. (2007). The wetland wastewater alternative. Water 21  (FEB.)38-40. URL:https://www.scopus.com/inward/record.uri?eid=2-s2.0-33846971967&amp;partnerID=40&amp;md5=01d7f2c26cb39e26e9f2cf59cd062e96 [Not a recreational water quality study].</w:t>
      </w:r>
    </w:p>
    <w:p w14:paraId="55923E3D" w14:textId="77777777" w:rsidR="00197A0E" w:rsidRPr="00197A0E" w:rsidRDefault="00992883" w:rsidP="00197A0E">
      <w:pPr>
        <w:spacing w:before="0" w:line="240" w:lineRule="auto"/>
        <w:ind w:left="720" w:hanging="720"/>
        <w:rPr>
          <w:sz w:val="16"/>
          <w:szCs w:val="16"/>
        </w:rPr>
      </w:pPr>
      <w:r w:rsidRPr="00197A0E">
        <w:rPr>
          <w:sz w:val="16"/>
          <w:szCs w:val="16"/>
        </w:rPr>
        <w:t>Walsh, M. G. (2019). Ecological and life history traits are associated with Ross River virus infection among sylvatic mammals in Australia. BMC Ecology 19 (1). DOI:10.1186/s12898-019-0220-5 [Not a recreational water quality study].</w:t>
      </w:r>
    </w:p>
    <w:p w14:paraId="666A8BCA" w14:textId="77777777" w:rsidR="00197A0E" w:rsidRPr="00197A0E" w:rsidRDefault="00992883" w:rsidP="00197A0E">
      <w:pPr>
        <w:spacing w:before="0" w:line="240" w:lineRule="auto"/>
        <w:ind w:left="720" w:hanging="720"/>
        <w:rPr>
          <w:sz w:val="16"/>
          <w:szCs w:val="16"/>
        </w:rPr>
      </w:pPr>
      <w:r w:rsidRPr="00197A0E">
        <w:rPr>
          <w:sz w:val="16"/>
          <w:szCs w:val="16"/>
        </w:rPr>
        <w:t>Walsh, M. G.; Webb, C. (2018). Hydrological features and the ecological niches of mammalian hosts delineate elevated risk for Ross River virus epidemics in anthropogenic landscapes in Australia. Parasites and Vectors 11 (1). DOI:10.1186/s13071-018-2776-x [Not a recreational water quality study].</w:t>
      </w:r>
    </w:p>
    <w:p w14:paraId="2081B839" w14:textId="77777777" w:rsidR="00197A0E" w:rsidRPr="00197A0E" w:rsidRDefault="00992883" w:rsidP="00197A0E">
      <w:pPr>
        <w:spacing w:before="0" w:line="240" w:lineRule="auto"/>
        <w:ind w:left="720" w:hanging="720"/>
        <w:rPr>
          <w:sz w:val="16"/>
          <w:szCs w:val="16"/>
        </w:rPr>
      </w:pPr>
      <w:r w:rsidRPr="00197A0E">
        <w:rPr>
          <w:sz w:val="16"/>
          <w:szCs w:val="16"/>
        </w:rPr>
        <w:t>Walsh, M. G.; Willem de Smalen, A.; Mor, S. M. (2017). Wetlands, wild Bovidae species richness and sheep density delineate risk of Rift Valley fever outbreaks in the African continent and Arabian Peninsula. PLoS Neglected Tropical Diseases 11 (7). DOI:10.1371/journal.pntd.0005756 [Not a recreational water quality study].</w:t>
      </w:r>
    </w:p>
    <w:p w14:paraId="2B853581" w14:textId="77777777" w:rsidR="00197A0E" w:rsidRPr="00197A0E" w:rsidRDefault="00992883" w:rsidP="00197A0E">
      <w:pPr>
        <w:spacing w:before="0" w:line="240" w:lineRule="auto"/>
        <w:ind w:left="720" w:hanging="720"/>
        <w:rPr>
          <w:sz w:val="16"/>
          <w:szCs w:val="16"/>
        </w:rPr>
      </w:pPr>
      <w:r w:rsidRPr="00197A0E">
        <w:rPr>
          <w:sz w:val="16"/>
          <w:szCs w:val="16"/>
        </w:rPr>
        <w:t>Walters, E.; Graml, M.; Behle, C.; Müller, E.; Horn, H. (2014). Influence of particle association and suspended solids on UV inactivation of fecal indicator bacteria in an urban river. Water, Air, and Soil Pollution 225 (1). DOI:10.1007/s11270-013-1822-8 [Not a recreational water quality study].</w:t>
      </w:r>
    </w:p>
    <w:p w14:paraId="306264B0" w14:textId="5A14B5D2" w:rsidR="00197A0E" w:rsidRPr="00197A0E" w:rsidRDefault="00992883" w:rsidP="00197A0E">
      <w:pPr>
        <w:spacing w:before="0" w:line="240" w:lineRule="auto"/>
        <w:ind w:left="720" w:hanging="720"/>
        <w:rPr>
          <w:sz w:val="16"/>
          <w:szCs w:val="16"/>
        </w:rPr>
      </w:pPr>
      <w:r w:rsidRPr="00197A0E">
        <w:rPr>
          <w:sz w:val="16"/>
          <w:szCs w:val="16"/>
        </w:rPr>
        <w:t xml:space="preserve">Walters, Sarah P; Gannon, Victor PJ; Field, Katharine G (2007). Detection of Bacteroidales fecal indicators and the zoonotic pathogens </w:t>
      </w:r>
      <w:r w:rsidR="00EA2716" w:rsidRPr="00EA2716">
        <w:rPr>
          <w:i/>
          <w:sz w:val="16"/>
          <w:szCs w:val="16"/>
        </w:rPr>
        <w:t>E. coli</w:t>
      </w:r>
      <w:r w:rsidRPr="00197A0E">
        <w:rPr>
          <w:sz w:val="16"/>
          <w:szCs w:val="16"/>
        </w:rPr>
        <w:t xml:space="preserve"> O157: H7, Salmonella, and Campylobacter in river water. Environmental science &amp; technology 41(6)1856-1862. ISSN:0013-936X [Not a recreational water quality study].</w:t>
      </w:r>
    </w:p>
    <w:p w14:paraId="49BD9113" w14:textId="5B6CA031" w:rsidR="00197A0E" w:rsidRPr="00197A0E" w:rsidRDefault="00992883" w:rsidP="00197A0E">
      <w:pPr>
        <w:spacing w:before="0" w:line="240" w:lineRule="auto"/>
        <w:ind w:left="720" w:hanging="720"/>
        <w:rPr>
          <w:sz w:val="16"/>
          <w:szCs w:val="16"/>
        </w:rPr>
      </w:pPr>
      <w:r w:rsidRPr="00197A0E">
        <w:rPr>
          <w:sz w:val="16"/>
          <w:szCs w:val="16"/>
        </w:rPr>
        <w:t>Wamonje, Francis O.; Michuki, George N.; Braidwood, Luke A.; Njuguna, Joyce N.; Mutuku, J. Musembi; Djikeng, Appolinaire; Harvey, Jagger J. W.; Carr, John P. (2017). Viral metagenomics of aphids present in bean and maize plots on mixed-use farms in Kenya reveals the presence of three dicistroviruses including a novel Big Sioux River virus-like dicistrovirus. Virology Journal 14</w:t>
      </w:r>
      <w:r w:rsidR="00D56E6A">
        <w:rPr>
          <w:sz w:val="16"/>
          <w:szCs w:val="16"/>
        </w:rPr>
        <w:t>:</w:t>
      </w:r>
      <w:r w:rsidRPr="00197A0E">
        <w:rPr>
          <w:sz w:val="16"/>
          <w:szCs w:val="16"/>
        </w:rPr>
        <w:t xml:space="preserve"> 188. DOI:10.1186/s12985-017-0854-x [Not a recreational water quality study].</w:t>
      </w:r>
    </w:p>
    <w:p w14:paraId="08735747" w14:textId="714A4DE4" w:rsidR="00197A0E" w:rsidRPr="00197A0E" w:rsidRDefault="00992883" w:rsidP="00197A0E">
      <w:pPr>
        <w:spacing w:before="0" w:line="240" w:lineRule="auto"/>
        <w:ind w:left="720" w:hanging="720"/>
        <w:rPr>
          <w:sz w:val="16"/>
          <w:szCs w:val="16"/>
        </w:rPr>
      </w:pPr>
      <w:r w:rsidRPr="00197A0E">
        <w:rPr>
          <w:sz w:val="16"/>
          <w:szCs w:val="16"/>
        </w:rPr>
        <w:t>Wan, Y.; Xia, W.; Yang, S.; Pan, X.; He, Z.; Kannan, K. (2018). Spatial distribution of bisphenol S in surface water and human serum from Yangtze River watershed, China: Implications for exposure through drinking water. Chemosphere 199</w:t>
      </w:r>
      <w:r w:rsidR="00D56E6A">
        <w:rPr>
          <w:sz w:val="16"/>
          <w:szCs w:val="16"/>
        </w:rPr>
        <w:t>:</w:t>
      </w:r>
      <w:r w:rsidRPr="00197A0E">
        <w:rPr>
          <w:sz w:val="16"/>
          <w:szCs w:val="16"/>
        </w:rPr>
        <w:t xml:space="preserve"> 595-602. DOI:10.1016/j.chemosphere.2018.02.040 [Not a recreational water quality study].</w:t>
      </w:r>
    </w:p>
    <w:p w14:paraId="4BE7FC4F" w14:textId="77777777" w:rsidR="00197A0E" w:rsidRPr="00197A0E" w:rsidRDefault="00992883" w:rsidP="00197A0E">
      <w:pPr>
        <w:spacing w:before="0" w:line="240" w:lineRule="auto"/>
        <w:ind w:left="720" w:hanging="720"/>
        <w:rPr>
          <w:sz w:val="16"/>
          <w:szCs w:val="16"/>
        </w:rPr>
      </w:pPr>
      <w:r w:rsidRPr="00197A0E">
        <w:rPr>
          <w:sz w:val="16"/>
          <w:szCs w:val="16"/>
        </w:rPr>
        <w:t>Wang, Huan; Zhu, Rong; Zhang, Xiaolin; Li, Yun; Ni, Leyi; Xie, Ping; Shen, Hong (2019). Abiotic environmental factors override phytoplankton succession in shaping both free-living and attached bacterial communities in a highland lake. AMB Express 9 (1)170. DOI:10.1186/s13568-019-0889-z [Not a recreational water quality study].</w:t>
      </w:r>
    </w:p>
    <w:p w14:paraId="1DC74169" w14:textId="4A9B18B7" w:rsidR="00197A0E" w:rsidRPr="00197A0E" w:rsidRDefault="00992883" w:rsidP="00197A0E">
      <w:pPr>
        <w:spacing w:before="0" w:line="240" w:lineRule="auto"/>
        <w:ind w:left="720" w:hanging="720"/>
        <w:rPr>
          <w:sz w:val="16"/>
          <w:szCs w:val="16"/>
        </w:rPr>
      </w:pPr>
      <w:r w:rsidRPr="00197A0E">
        <w:rPr>
          <w:sz w:val="16"/>
          <w:szCs w:val="16"/>
        </w:rPr>
        <w:t>Wang, J. H.; Guan, J. F.; Yang, X. C.; Wang, M.; Zhang, S. S.; Gu, W. T. (2014). The influence of ecological remediation process on bacterial community composition in beishi river sediment determined by PCR-DGGE analysis.  675-677. URL:https://www.scopus.com/inward/record.uri?eid=2-s2.0-84920819081&amp;doi=10.4028%2fwww.scientific.net%2fAMM.675-677.102&amp;partnerID=40&amp;md5=3b8be49efd6090f6588839b19acca87b [Not a recreational water quality study].</w:t>
      </w:r>
    </w:p>
    <w:p w14:paraId="00252367" w14:textId="77777777" w:rsidR="00197A0E" w:rsidRPr="00197A0E" w:rsidRDefault="00992883" w:rsidP="00197A0E">
      <w:pPr>
        <w:spacing w:before="0" w:line="240" w:lineRule="auto"/>
        <w:ind w:left="720" w:hanging="720"/>
        <w:rPr>
          <w:sz w:val="16"/>
          <w:szCs w:val="16"/>
        </w:rPr>
      </w:pPr>
      <w:r w:rsidRPr="00197A0E">
        <w:rPr>
          <w:sz w:val="16"/>
          <w:szCs w:val="16"/>
        </w:rPr>
        <w:t>Wang, J. S.; He, L. C.; Rong, X. B.; Yuan, M. Z.; He, Z. W.; Liao, C. J.; Hou, Y. Y.; Wang, J. Y. (2011). Comparative evaluation of models for infectious source control of schistosomiasis in lake and marshland regions. Chinese Journal of Schistosomiasis Control 23 (3)262-267. URL:https://www.scopus.com/inward/record.uri?eid=2-s2.0-80052679984&amp;partnerID=40&amp;md5=0e32134825be7434308fcec6fc3a62d9 [Not a recreational water quality study].</w:t>
      </w:r>
    </w:p>
    <w:p w14:paraId="2BCBDA1F" w14:textId="3B100C1B" w:rsidR="00197A0E" w:rsidRPr="00197A0E" w:rsidRDefault="00992883" w:rsidP="00197A0E">
      <w:pPr>
        <w:spacing w:before="0" w:line="240" w:lineRule="auto"/>
        <w:ind w:left="720" w:hanging="720"/>
        <w:rPr>
          <w:sz w:val="16"/>
          <w:szCs w:val="16"/>
        </w:rPr>
      </w:pPr>
      <w:r w:rsidRPr="00197A0E">
        <w:rPr>
          <w:sz w:val="16"/>
          <w:szCs w:val="16"/>
        </w:rPr>
        <w:t>Wang, J.; Song, X.; Wang, Y.; Bai, J.; Li, M.; Dong, G.; Lin, F.; Lv, Y.; Yan, D. (2017). Bioenergy generation and rhizodegradation as affected by microbial community distribution in a coupled constructed wetland-microbial fuel cell system associated with three macrophytes. Science of the Total Environment 607-608</w:t>
      </w:r>
      <w:r w:rsidR="00D56E6A">
        <w:rPr>
          <w:sz w:val="16"/>
          <w:szCs w:val="16"/>
        </w:rPr>
        <w:t>:</w:t>
      </w:r>
      <w:r w:rsidRPr="00197A0E">
        <w:rPr>
          <w:sz w:val="16"/>
          <w:szCs w:val="16"/>
        </w:rPr>
        <w:t xml:space="preserve"> 53-62. DOI:10.1016/j.scitotenv.2017.06.243 [Not a recreational water quality study].</w:t>
      </w:r>
    </w:p>
    <w:p w14:paraId="467B977A" w14:textId="71AD49AA" w:rsidR="00197A0E" w:rsidRPr="00197A0E" w:rsidRDefault="00992883" w:rsidP="00197A0E">
      <w:pPr>
        <w:spacing w:before="0" w:line="240" w:lineRule="auto"/>
        <w:ind w:left="720" w:hanging="720"/>
        <w:rPr>
          <w:sz w:val="16"/>
          <w:szCs w:val="16"/>
        </w:rPr>
      </w:pPr>
      <w:r w:rsidRPr="00197A0E">
        <w:rPr>
          <w:sz w:val="16"/>
          <w:szCs w:val="16"/>
        </w:rPr>
        <w:t>Wang, Jian-Hua; Lu, Jian; Zhang, Yu-Xuan; Wu, Jun; Luo, Yongming; Liu, Hao (2018). Metagenomic analysis of antibiotic resistance genes in coastal industrial mariculture systems. Bioresource Technology 253</w:t>
      </w:r>
      <w:r w:rsidR="00D56E6A">
        <w:rPr>
          <w:sz w:val="16"/>
          <w:szCs w:val="16"/>
        </w:rPr>
        <w:t>:</w:t>
      </w:r>
      <w:r w:rsidRPr="00197A0E">
        <w:rPr>
          <w:sz w:val="16"/>
          <w:szCs w:val="16"/>
        </w:rPr>
        <w:t xml:space="preserve"> 235-243. DOI:10.1016/j.biortech.2018.01.035 [Not a recreational water quality study].</w:t>
      </w:r>
    </w:p>
    <w:p w14:paraId="0E6EFEBC" w14:textId="77777777" w:rsidR="00197A0E" w:rsidRPr="00197A0E" w:rsidRDefault="00992883" w:rsidP="00197A0E">
      <w:pPr>
        <w:spacing w:before="0" w:line="240" w:lineRule="auto"/>
        <w:ind w:left="720" w:hanging="720"/>
        <w:rPr>
          <w:sz w:val="16"/>
          <w:szCs w:val="16"/>
        </w:rPr>
      </w:pPr>
      <w:r w:rsidRPr="00197A0E">
        <w:rPr>
          <w:sz w:val="16"/>
          <w:szCs w:val="16"/>
        </w:rPr>
        <w:t>Wang, L. D.; Guo, C. X.; Xu, B. Y.; Wu, H.; Wang, F. L.; Li, X. J. (2019). Soil Properties in Different Years of Cultivation Abandonment in the Midstream and Downstream of Shiyang River Area. Applied Ecology and Environmental Research 17 (4)7561-7572. DOI:10.15666/aeer/1704_75617572 [Not a recreational water quality study].</w:t>
      </w:r>
    </w:p>
    <w:p w14:paraId="532F3CDA" w14:textId="1FEFE124" w:rsidR="00197A0E" w:rsidRPr="00197A0E" w:rsidRDefault="00992883" w:rsidP="00197A0E">
      <w:pPr>
        <w:spacing w:before="0" w:line="240" w:lineRule="auto"/>
        <w:ind w:left="720" w:hanging="720"/>
        <w:rPr>
          <w:sz w:val="16"/>
          <w:szCs w:val="16"/>
        </w:rPr>
      </w:pPr>
      <w:r w:rsidRPr="00197A0E">
        <w:rPr>
          <w:sz w:val="16"/>
          <w:szCs w:val="16"/>
        </w:rPr>
        <w:t>Wang, L.; Zhang, J.; Li, H.; Yang, H.; Peng, C.; Peng, Z.; Lu, L. (2018). Shift in the microbial community composition of surface water and sediment along an urban river. Science of the Total Environment 627</w:t>
      </w:r>
      <w:r w:rsidR="00D56E6A">
        <w:rPr>
          <w:sz w:val="16"/>
          <w:szCs w:val="16"/>
        </w:rPr>
        <w:t>:</w:t>
      </w:r>
      <w:r w:rsidRPr="00197A0E">
        <w:rPr>
          <w:sz w:val="16"/>
          <w:szCs w:val="16"/>
        </w:rPr>
        <w:t xml:space="preserve"> 600-612. DOI:10.1016/j.scitotenv.2018.01.203 [Not a recreational water quality study].</w:t>
      </w:r>
    </w:p>
    <w:p w14:paraId="563E46C5" w14:textId="77777777" w:rsidR="00197A0E" w:rsidRPr="00197A0E" w:rsidRDefault="00992883" w:rsidP="00197A0E">
      <w:pPr>
        <w:spacing w:before="0" w:line="240" w:lineRule="auto"/>
        <w:ind w:left="720" w:hanging="720"/>
        <w:rPr>
          <w:sz w:val="16"/>
          <w:szCs w:val="16"/>
        </w:rPr>
      </w:pPr>
      <w:r w:rsidRPr="00197A0E">
        <w:rPr>
          <w:sz w:val="16"/>
          <w:szCs w:val="16"/>
        </w:rPr>
        <w:t>Wang, M.; Tang, J.; Zhu, W.; Liang, H.; Wang, R. (2012). Evaluation of the effects of ecological remediation on the water quality and biological toxicity of Dagu Drainage River in Tianjin. Shengtai Xuebao/ Acta Ecologica Sinica 32 (14)4535-4543. DOI:10.5846/stxb201106210898 [Not a recreational water quality study].</w:t>
      </w:r>
    </w:p>
    <w:p w14:paraId="2E2DC9A9" w14:textId="77777777" w:rsidR="00197A0E" w:rsidRPr="00197A0E" w:rsidRDefault="00992883" w:rsidP="00197A0E">
      <w:pPr>
        <w:spacing w:before="0" w:line="240" w:lineRule="auto"/>
        <w:ind w:left="720" w:hanging="720"/>
        <w:rPr>
          <w:sz w:val="16"/>
          <w:szCs w:val="16"/>
        </w:rPr>
      </w:pPr>
      <w:r w:rsidRPr="00197A0E">
        <w:rPr>
          <w:sz w:val="16"/>
          <w:szCs w:val="16"/>
        </w:rPr>
        <w:t>Wang, Q. L.; Jiang, T.; Zhao, Z.; Liang, J.; Mu, Z. J.; Wei, S. Q.; Chen, X. S. (2016). Spectral characteristics of dissolved organic matter (DOM) in waters of typical agricultural watershed of Three Gorges Reservoir areas. Huanjing Kexue/Environmental Science 37 (6)2082-2092. DOI:10.13227/j.hjkx.2016.06.011 [Not a recreational water quality study].</w:t>
      </w:r>
    </w:p>
    <w:p w14:paraId="2D9E26EC" w14:textId="509CE896" w:rsidR="00197A0E" w:rsidRPr="00197A0E" w:rsidRDefault="00992883" w:rsidP="00197A0E">
      <w:pPr>
        <w:spacing w:before="0" w:line="240" w:lineRule="auto"/>
        <w:ind w:left="720" w:hanging="720"/>
        <w:rPr>
          <w:sz w:val="16"/>
          <w:szCs w:val="16"/>
        </w:rPr>
      </w:pPr>
      <w:r w:rsidRPr="00197A0E">
        <w:rPr>
          <w:sz w:val="16"/>
          <w:szCs w:val="16"/>
        </w:rPr>
        <w:t>Wang, Q.; Niu, Y.; Xie, P.; Chen, J.; Ma, Z.; Tao, M.; Qi, M.; Wu, L.; Guo, L. (2010). Factors affecting temporal and spatial variations of microcystins in Gonghu Bay of Lake Taihu, with potential risk of microcystin contamination to human health. TheScientificWorldJournal 10</w:t>
      </w:r>
      <w:r w:rsidR="00D56E6A">
        <w:rPr>
          <w:sz w:val="16"/>
          <w:szCs w:val="16"/>
        </w:rPr>
        <w:t>:</w:t>
      </w:r>
      <w:r w:rsidRPr="00197A0E">
        <w:rPr>
          <w:sz w:val="16"/>
          <w:szCs w:val="16"/>
        </w:rPr>
        <w:t xml:space="preserve"> 1795-1809. DOI:10.1100/tsw.2010.172 [Not a recreational water quality study].</w:t>
      </w:r>
    </w:p>
    <w:p w14:paraId="2747ED00" w14:textId="77777777" w:rsidR="00197A0E" w:rsidRPr="00197A0E" w:rsidRDefault="00992883" w:rsidP="00197A0E">
      <w:pPr>
        <w:spacing w:before="0" w:line="240" w:lineRule="auto"/>
        <w:ind w:left="720" w:hanging="720"/>
        <w:rPr>
          <w:sz w:val="16"/>
          <w:szCs w:val="16"/>
        </w:rPr>
      </w:pPr>
      <w:r w:rsidRPr="00197A0E">
        <w:rPr>
          <w:sz w:val="16"/>
          <w:szCs w:val="16"/>
        </w:rPr>
        <w:t>Wang, S.; Lai, Z.; Mai, Y.; Liu, Q. (2019). Bacterioplanktonic community's composition and their environmental impact factors of the Pearl River Delta in winter. Journal of Fishery Sciences of China 26 (3)522-533. DOI:10.3724/SP.J.1118.2019.18346 [Not a recreational water quality study].</w:t>
      </w:r>
    </w:p>
    <w:p w14:paraId="0D5BD47F" w14:textId="77777777" w:rsidR="00197A0E" w:rsidRPr="00197A0E" w:rsidRDefault="00992883" w:rsidP="00197A0E">
      <w:pPr>
        <w:spacing w:before="0" w:line="240" w:lineRule="auto"/>
        <w:ind w:left="720" w:hanging="720"/>
        <w:rPr>
          <w:sz w:val="16"/>
          <w:szCs w:val="16"/>
        </w:rPr>
      </w:pPr>
      <w:r w:rsidRPr="00197A0E">
        <w:rPr>
          <w:sz w:val="16"/>
          <w:szCs w:val="16"/>
        </w:rPr>
        <w:t>Wang, S.; Zhu, G.; Qu, D.; Yin, C. (2012). Widespread of anaerobic ammonia oxidation bacteria in an eutrophic freshwater lake wetland and its impact on nitrogen cycle. Shengtai Xuebao/ Acta Ecologica Sinica 32 (21)6591-6598. DOI:10.5846/stxb201109151354 [Not a recreational water quality study].</w:t>
      </w:r>
    </w:p>
    <w:p w14:paraId="16F3C828" w14:textId="77777777" w:rsidR="00197A0E" w:rsidRPr="00197A0E" w:rsidRDefault="00992883" w:rsidP="00197A0E">
      <w:pPr>
        <w:spacing w:before="0" w:line="240" w:lineRule="auto"/>
        <w:ind w:left="720" w:hanging="720"/>
        <w:rPr>
          <w:sz w:val="16"/>
          <w:szCs w:val="16"/>
        </w:rPr>
      </w:pPr>
      <w:r w:rsidRPr="00197A0E">
        <w:rPr>
          <w:sz w:val="16"/>
          <w:szCs w:val="16"/>
        </w:rPr>
        <w:t>Wang, W.; Li, H. J.; Liang, Y. S.; Qu, G. L.; Li, Y. Z.; Xing, Y. T.; Qian, K.; Jia, Y.; Yang, Z. K.; Wang, F.; Dai, J. R. (2012). Studies on resistance of Schistosoma to praziquantel XIIV sensitivity of Schistosoma japonicum to praziquantel in marshland and lake endemic regions of Chinese Mainland. Chinese Journal of Schistosomiasis Control 24 (5)505-509. URL:https://www.scopus.com/inward/record.uri?eid=2-s2.0-84869835060&amp;partnerID=40&amp;md5=6dec47046c48115a6a865348e1b35ea1 [Not a recreational water quality study].</w:t>
      </w:r>
    </w:p>
    <w:p w14:paraId="21526CF7" w14:textId="77777777" w:rsidR="00197A0E" w:rsidRPr="00197A0E" w:rsidRDefault="00992883" w:rsidP="00197A0E">
      <w:pPr>
        <w:spacing w:before="0" w:line="240" w:lineRule="auto"/>
        <w:ind w:left="720" w:hanging="720"/>
        <w:rPr>
          <w:sz w:val="16"/>
          <w:szCs w:val="16"/>
        </w:rPr>
      </w:pPr>
      <w:r w:rsidRPr="00197A0E">
        <w:rPr>
          <w:sz w:val="16"/>
          <w:szCs w:val="16"/>
        </w:rPr>
        <w:t>Wang, W.; Tao, J.; Liu, H.; Li, P.; Chen, S.; Wang, P.; Zhang, C. (2020). Contrasting bacterial and archaeal distributions reflecting different geochemical processes in a sediment core from the Pearl River Estuary. AMB Express 10 (1). DOI:10.1186/s13568-020-0950-y [Not a recreational water quality study].</w:t>
      </w:r>
    </w:p>
    <w:p w14:paraId="722B0FAD" w14:textId="77777777" w:rsidR="00197A0E" w:rsidRPr="00197A0E" w:rsidRDefault="00992883" w:rsidP="00197A0E">
      <w:pPr>
        <w:spacing w:before="0" w:line="240" w:lineRule="auto"/>
        <w:ind w:left="720" w:hanging="720"/>
        <w:rPr>
          <w:sz w:val="16"/>
          <w:szCs w:val="16"/>
        </w:rPr>
      </w:pPr>
      <w:r w:rsidRPr="00197A0E">
        <w:rPr>
          <w:sz w:val="16"/>
          <w:szCs w:val="16"/>
        </w:rPr>
        <w:t>Wang, Wei; Hui, Jerome H. L.; Williams, Gray A.; Cartwright, Stephen R.; Tsang, Ling Ming; Chu, Ka Hou (2016). Comparative transcriptomics across populations offers new insights into the evolution of thermal resistance in marine snails. Marine Biology 163 (4)92. DOI:10.1007/s00227-016-2873-3 [Not a recreational water quality study].</w:t>
      </w:r>
    </w:p>
    <w:p w14:paraId="790558C7" w14:textId="6F711F98" w:rsidR="00197A0E" w:rsidRPr="00197A0E" w:rsidRDefault="00992883" w:rsidP="00197A0E">
      <w:pPr>
        <w:spacing w:before="0" w:line="240" w:lineRule="auto"/>
        <w:ind w:left="720" w:hanging="720"/>
        <w:rPr>
          <w:sz w:val="16"/>
          <w:szCs w:val="16"/>
        </w:rPr>
      </w:pPr>
      <w:r w:rsidRPr="00197A0E">
        <w:rPr>
          <w:sz w:val="16"/>
          <w:szCs w:val="16"/>
        </w:rPr>
        <w:t>Wang, Weigang; Zhao, Yuhao; Jiang, Guangmeng; Wang, Yayi. The Nutrient Removal Ability and Microbial Communities in a Pilot-Scale Horizontal Subsurface Flow Constructed Wetland Fed by Slightly Polluted Lake Water. Wetlands. DOI:10.1007/s13157-020-01327-z [Not a recreational water quality study].</w:t>
      </w:r>
    </w:p>
    <w:p w14:paraId="5D2BD116" w14:textId="77777777" w:rsidR="00197A0E" w:rsidRPr="00197A0E" w:rsidRDefault="00992883" w:rsidP="00197A0E">
      <w:pPr>
        <w:spacing w:before="0" w:line="240" w:lineRule="auto"/>
        <w:ind w:left="720" w:hanging="720"/>
        <w:rPr>
          <w:sz w:val="16"/>
          <w:szCs w:val="16"/>
        </w:rPr>
      </w:pPr>
      <w:r w:rsidRPr="00197A0E">
        <w:rPr>
          <w:sz w:val="16"/>
          <w:szCs w:val="16"/>
        </w:rPr>
        <w:t>Wang, X.; Dong, S. (2020). Assessment of exposure of children swimmers to trihalomethanes in an indoor swimming pool. Journal of Water and Health 18 (4)533-544. DOI:10.2166/WH.2020.188 [Not a recreational water quality study].</w:t>
      </w:r>
    </w:p>
    <w:p w14:paraId="75013080" w14:textId="61D5EAE0" w:rsidR="00197A0E" w:rsidRPr="00197A0E" w:rsidRDefault="00992883" w:rsidP="00197A0E">
      <w:pPr>
        <w:spacing w:before="0" w:line="240" w:lineRule="auto"/>
        <w:ind w:left="720" w:hanging="720"/>
        <w:rPr>
          <w:sz w:val="16"/>
          <w:szCs w:val="16"/>
        </w:rPr>
      </w:pPr>
      <w:r w:rsidRPr="00197A0E">
        <w:rPr>
          <w:sz w:val="16"/>
          <w:szCs w:val="16"/>
        </w:rPr>
        <w:t>Wang, X.; Tian, Y.; Liu, H.; Zhao, X.; Peng, S. (2019). The influence of incorporating microbial fuel cells on greenhouse gas emissions from constructed wetlands. Science of the Total Environment 656</w:t>
      </w:r>
      <w:r w:rsidR="00D56E6A">
        <w:rPr>
          <w:sz w:val="16"/>
          <w:szCs w:val="16"/>
        </w:rPr>
        <w:t>:</w:t>
      </w:r>
      <w:r w:rsidRPr="00197A0E">
        <w:rPr>
          <w:sz w:val="16"/>
          <w:szCs w:val="16"/>
        </w:rPr>
        <w:t xml:space="preserve"> 270-279. DOI:10.1016/j.scitotenv.2018.11.328 [Not a recreational water quality study].</w:t>
      </w:r>
    </w:p>
    <w:p w14:paraId="49AE93D6" w14:textId="66A07980" w:rsidR="00197A0E" w:rsidRPr="00197A0E" w:rsidRDefault="00992883" w:rsidP="00197A0E">
      <w:pPr>
        <w:spacing w:before="0" w:line="240" w:lineRule="auto"/>
        <w:ind w:left="720" w:hanging="720"/>
        <w:rPr>
          <w:sz w:val="16"/>
          <w:szCs w:val="16"/>
        </w:rPr>
      </w:pPr>
      <w:r w:rsidRPr="00197A0E">
        <w:rPr>
          <w:sz w:val="16"/>
          <w:szCs w:val="16"/>
        </w:rPr>
        <w:t>Wang, X.; Utsumi, M.; Gao, Y.; Li, Q.; Tian, X.; Shimizu, K.; Sugiura, N. (2016). Influences of metal ions on microcystin-LR degradation capacity and dynamics in microbial distribution of biofilm collected from water treatment plant nearby Kasumigaura Lake. Chemosphere 147</w:t>
      </w:r>
      <w:r w:rsidR="00D56E6A">
        <w:rPr>
          <w:sz w:val="16"/>
          <w:szCs w:val="16"/>
        </w:rPr>
        <w:t>:</w:t>
      </w:r>
      <w:r w:rsidRPr="00197A0E">
        <w:rPr>
          <w:sz w:val="16"/>
          <w:szCs w:val="16"/>
        </w:rPr>
        <w:t xml:space="preserve"> 230-238. DOI:10.1016/j.chemosphere.2015.12.067 [Not a recreational water quality study].</w:t>
      </w:r>
    </w:p>
    <w:p w14:paraId="496A63F7" w14:textId="77777777" w:rsidR="00197A0E" w:rsidRPr="00197A0E" w:rsidRDefault="00992883" w:rsidP="00197A0E">
      <w:pPr>
        <w:spacing w:before="0" w:line="240" w:lineRule="auto"/>
        <w:ind w:left="720" w:hanging="720"/>
        <w:rPr>
          <w:sz w:val="16"/>
          <w:szCs w:val="16"/>
        </w:rPr>
      </w:pPr>
      <w:r w:rsidRPr="00197A0E">
        <w:rPr>
          <w:sz w:val="16"/>
          <w:szCs w:val="16"/>
        </w:rPr>
        <w:t>Wang, Y. L.; Feng, M. Q.; Dong, X. Q. (2019). Analysis of Nitrate Pollution Sources in the Rainy Season of the Lower Fenhe River. Huanjing Kexue/Environmental Science 40 (9)4033-4041. DOI:10.13227/j.hjkx.201901250 [Not a recreational water quality study].</w:t>
      </w:r>
    </w:p>
    <w:p w14:paraId="1189D1CD" w14:textId="77777777" w:rsidR="00197A0E" w:rsidRPr="00197A0E" w:rsidRDefault="00992883" w:rsidP="00197A0E">
      <w:pPr>
        <w:spacing w:before="0" w:line="240" w:lineRule="auto"/>
        <w:ind w:left="720" w:hanging="720"/>
        <w:rPr>
          <w:sz w:val="16"/>
          <w:szCs w:val="16"/>
        </w:rPr>
      </w:pPr>
      <w:r w:rsidRPr="00197A0E">
        <w:rPr>
          <w:sz w:val="16"/>
          <w:szCs w:val="16"/>
        </w:rPr>
        <w:t>Wang, Y.; Jiang, Z.; Jin, Z.; Tan, H.; Xu, B. (2013). Risk Factors for Infectious Diseases in Backyard Poultry Farms in the Poyang Lake Area, China. PLoS ONE 8 (6). DOI:10.1371/journal.pone.0067366 [Not a recreational water quality study].</w:t>
      </w:r>
    </w:p>
    <w:p w14:paraId="6F425B7E" w14:textId="35621372" w:rsidR="00197A0E" w:rsidRPr="00197A0E" w:rsidRDefault="00992883" w:rsidP="00197A0E">
      <w:pPr>
        <w:spacing w:before="0" w:line="240" w:lineRule="auto"/>
        <w:ind w:left="720" w:hanging="720"/>
        <w:rPr>
          <w:sz w:val="16"/>
          <w:szCs w:val="16"/>
        </w:rPr>
      </w:pPr>
      <w:r w:rsidRPr="00197A0E">
        <w:rPr>
          <w:sz w:val="16"/>
          <w:szCs w:val="16"/>
        </w:rPr>
        <w:t>Wang, Yan; Li, Chunjie; Yuan, He; Wong, May Cm; Zou, Jing; Shi, Zongdao; Zhou, Xuedong (2016). Rubber dam isolation for restorative treatment in dental patients. The Cochrane Database of Systematic Reviews 9</w:t>
      </w:r>
      <w:r w:rsidR="00D56E6A">
        <w:rPr>
          <w:sz w:val="16"/>
          <w:szCs w:val="16"/>
        </w:rPr>
        <w:t>:</w:t>
      </w:r>
      <w:r w:rsidRPr="00197A0E">
        <w:rPr>
          <w:sz w:val="16"/>
          <w:szCs w:val="16"/>
        </w:rPr>
        <w:t xml:space="preserve"> CD009858. DOI:10.1002/14651858.CD009858.pub2 [Not a recreational water quality study].</w:t>
      </w:r>
    </w:p>
    <w:p w14:paraId="5FBCEF8D" w14:textId="0E90BE21" w:rsidR="00197A0E" w:rsidRPr="00197A0E" w:rsidRDefault="00992883" w:rsidP="00197A0E">
      <w:pPr>
        <w:spacing w:before="0" w:line="240" w:lineRule="auto"/>
        <w:ind w:left="720" w:hanging="720"/>
        <w:rPr>
          <w:sz w:val="16"/>
          <w:szCs w:val="16"/>
        </w:rPr>
      </w:pPr>
      <w:r w:rsidRPr="00197A0E">
        <w:rPr>
          <w:sz w:val="16"/>
          <w:szCs w:val="16"/>
        </w:rPr>
        <w:t>Wang, Z.; Chen, Q.; Zhang, J.; Dong, J.; Yan, H.; Chen, C.; Feng, R. (2019). Characterization and source identification of tetracycline antibiotics in the drinking water sources of the lower Yangtze River. Journal of Environmental Management 244</w:t>
      </w:r>
      <w:r w:rsidR="00D56E6A">
        <w:rPr>
          <w:sz w:val="16"/>
          <w:szCs w:val="16"/>
        </w:rPr>
        <w:t>:</w:t>
      </w:r>
      <w:r w:rsidRPr="00197A0E">
        <w:rPr>
          <w:sz w:val="16"/>
          <w:szCs w:val="16"/>
        </w:rPr>
        <w:t xml:space="preserve"> 13-22. DOI:10.1016/j.jenvman.2019.04.070 [Not a recreational water quality study].</w:t>
      </w:r>
    </w:p>
    <w:p w14:paraId="6E3EDAF2" w14:textId="61DAB6ED" w:rsidR="00197A0E" w:rsidRPr="00197A0E" w:rsidRDefault="00992883" w:rsidP="00197A0E">
      <w:pPr>
        <w:spacing w:before="0" w:line="240" w:lineRule="auto"/>
        <w:ind w:left="720" w:hanging="720"/>
        <w:rPr>
          <w:sz w:val="16"/>
          <w:szCs w:val="16"/>
        </w:rPr>
      </w:pPr>
      <w:r w:rsidRPr="00197A0E">
        <w:rPr>
          <w:sz w:val="16"/>
          <w:szCs w:val="16"/>
        </w:rPr>
        <w:t>Wang, Z.; Han, M.; Li, E.; Liu, X.; Wei, H.; Yang, C.; Lu, S.; Ning, K. (2020). Distribution of antibiotic resistance genes in an agriculturally disturbed lake in China: Their links with microbial communities, antibiotics, and water quality. Journal of Hazardous Materials 393. DOI:10.1016/j.jhazmat.2020.122426 [Not a recreational water quality study].</w:t>
      </w:r>
    </w:p>
    <w:p w14:paraId="7C62773D" w14:textId="1EA8921E" w:rsidR="00197A0E" w:rsidRPr="00197A0E" w:rsidRDefault="00992883" w:rsidP="00197A0E">
      <w:pPr>
        <w:spacing w:before="0" w:line="240" w:lineRule="auto"/>
        <w:ind w:left="720" w:hanging="720"/>
        <w:rPr>
          <w:sz w:val="16"/>
          <w:szCs w:val="16"/>
        </w:rPr>
      </w:pPr>
      <w:r w:rsidRPr="00197A0E">
        <w:rPr>
          <w:sz w:val="16"/>
          <w:szCs w:val="16"/>
        </w:rPr>
        <w:t>Wang, Z.; He, S.; Huang, J.; Zhou, W.; Chen, W. (2018). Comparison of heterotrophic and autotrophic denitrification processes for nitrate removal from phosphorus-limited surface water. Environmental Pollution 238</w:t>
      </w:r>
      <w:r w:rsidR="00D56E6A">
        <w:rPr>
          <w:sz w:val="16"/>
          <w:szCs w:val="16"/>
        </w:rPr>
        <w:t>:</w:t>
      </w:r>
      <w:r w:rsidRPr="00197A0E">
        <w:rPr>
          <w:sz w:val="16"/>
          <w:szCs w:val="16"/>
        </w:rPr>
        <w:t xml:space="preserve"> 562-572. DOI:10.1016/j.envpol.2018.03.080 [Not a recreational water quality study].</w:t>
      </w:r>
    </w:p>
    <w:p w14:paraId="68854CC7" w14:textId="77777777" w:rsidR="00197A0E" w:rsidRPr="00197A0E" w:rsidRDefault="00992883" w:rsidP="00197A0E">
      <w:pPr>
        <w:spacing w:before="0" w:line="240" w:lineRule="auto"/>
        <w:ind w:left="720" w:hanging="720"/>
        <w:rPr>
          <w:sz w:val="16"/>
          <w:szCs w:val="16"/>
        </w:rPr>
      </w:pPr>
      <w:r w:rsidRPr="00197A0E">
        <w:rPr>
          <w:sz w:val="16"/>
          <w:szCs w:val="16"/>
        </w:rPr>
        <w:t>Ward, C. S.; Pan, J. F.; Colman, B. P.; Wang, Z.; Gwin, C. A.; Williams, T. C.; Ardis, A.; Gunsch, C. K.; Hunt, D. E. (2019). Conserved Microbial Toxicity Responses for Acute and Chronic Silver Nanoparticle Treatments in Wetland Mesocosms. Environmental Science and Technology 53 (6)3268-3276. DOI:10.1021/acs.est.8b06654 [Not a recreational water quality study].</w:t>
      </w:r>
    </w:p>
    <w:p w14:paraId="5CDF649A" w14:textId="77777777" w:rsidR="00197A0E" w:rsidRPr="00197A0E" w:rsidRDefault="00992883" w:rsidP="00197A0E">
      <w:pPr>
        <w:spacing w:before="0" w:line="240" w:lineRule="auto"/>
        <w:ind w:left="720" w:hanging="720"/>
        <w:rPr>
          <w:sz w:val="16"/>
          <w:szCs w:val="16"/>
        </w:rPr>
      </w:pPr>
      <w:r w:rsidRPr="00197A0E">
        <w:rPr>
          <w:sz w:val="16"/>
          <w:szCs w:val="16"/>
        </w:rPr>
        <w:t>Wattigney, W. A.; Irvin-Barnwell, E.; Li, Z.; Davis, S. I.; Manente, S.; Maqsood, J.; Scher, D.; Messing, R.; Schuldt, N.; Hwang, S. A.; Aldous, K. M.; Lewis-Michl, E. L.; Ragin-Wilson, A. (2019). Biomonitoring programs in Michigan, Minnesota and New York to assess human exposure to Great Lakes contaminants. International Journal of Hygiene and Environmental Health 222 (1)125-135. DOI:10.1016/j.ijheh.2018.08.012 [Not a recreational water quality study].</w:t>
      </w:r>
    </w:p>
    <w:p w14:paraId="012360E2" w14:textId="77777777" w:rsidR="00197A0E" w:rsidRPr="00197A0E" w:rsidRDefault="00992883" w:rsidP="00197A0E">
      <w:pPr>
        <w:spacing w:before="0" w:line="240" w:lineRule="auto"/>
        <w:ind w:left="720" w:hanging="720"/>
        <w:rPr>
          <w:sz w:val="16"/>
          <w:szCs w:val="16"/>
        </w:rPr>
      </w:pPr>
      <w:r w:rsidRPr="00197A0E">
        <w:rPr>
          <w:sz w:val="16"/>
          <w:szCs w:val="16"/>
        </w:rPr>
        <w:t>Webb-Robertson, B. J.; Bunn, A. L.; Bailey, V. L. (2011). Phospholipid fatty acid biomarkers in a freshwater periphyton community exposed to uranium: discovery by non-linear statistical learning. Journal of Environmental Radioactivity 102 (1)64-71. DOI:10.1016/j.jenvrad.2010.09.005 [Not a recreational water quality study].</w:t>
      </w:r>
    </w:p>
    <w:p w14:paraId="45487805" w14:textId="77777777" w:rsidR="00197A0E" w:rsidRPr="00197A0E" w:rsidRDefault="00992883" w:rsidP="00197A0E">
      <w:pPr>
        <w:spacing w:before="0" w:line="240" w:lineRule="auto"/>
        <w:ind w:left="720" w:hanging="720"/>
        <w:rPr>
          <w:sz w:val="16"/>
          <w:szCs w:val="16"/>
        </w:rPr>
      </w:pPr>
      <w:r w:rsidRPr="00197A0E">
        <w:rPr>
          <w:sz w:val="16"/>
          <w:szCs w:val="16"/>
        </w:rPr>
        <w:t>Weber, K. P. (2016). Microbial community assessment in wetlands for water pollution control: Past, present, and future outlook. Water (Switzerland) 8 (11). DOI:10.3390/w8110503 [Not a recreational water quality study].</w:t>
      </w:r>
    </w:p>
    <w:p w14:paraId="08314152" w14:textId="77777777" w:rsidR="00197A0E" w:rsidRPr="00197A0E" w:rsidRDefault="00992883" w:rsidP="00197A0E">
      <w:pPr>
        <w:spacing w:before="0" w:line="240" w:lineRule="auto"/>
        <w:ind w:left="720" w:hanging="720"/>
        <w:rPr>
          <w:sz w:val="16"/>
          <w:szCs w:val="16"/>
        </w:rPr>
      </w:pPr>
      <w:r w:rsidRPr="00197A0E">
        <w:rPr>
          <w:sz w:val="16"/>
          <w:szCs w:val="16"/>
        </w:rPr>
        <w:t>Webster, I. T.; Rea, N.; Padovan, A. V.; Dostine, P.; Townsend, S. A.; Cook, S. (2005). An analysis of primary production in the Daly River, a relatively unimpacted tropical river in northern Australia. Marine and Freshwater Research 56 (3)303-316. DOI:10.1071/MF04083 [Not a recreational water quality study].</w:t>
      </w:r>
    </w:p>
    <w:p w14:paraId="64A39C23" w14:textId="77777777" w:rsidR="00197A0E" w:rsidRPr="00197A0E" w:rsidRDefault="00992883" w:rsidP="00197A0E">
      <w:pPr>
        <w:spacing w:before="0" w:line="240" w:lineRule="auto"/>
        <w:ind w:left="720" w:hanging="720"/>
        <w:rPr>
          <w:sz w:val="16"/>
          <w:szCs w:val="16"/>
        </w:rPr>
      </w:pPr>
      <w:r w:rsidRPr="00197A0E">
        <w:rPr>
          <w:sz w:val="16"/>
          <w:szCs w:val="16"/>
        </w:rPr>
        <w:t>Webster, L. F.; Thompson, B. C.; Fulton, M. H.; Chestnut, D. E.; Van Dolah, R. F.; Leight, A. K.; Scotta, G. I. (2004). Identification of sources of Escherichia coli in South Carolina estuaries using antibiotic resistance analysis. Journal of Experimental Marine Biology and Ecology 298 (2)179-195. DOI:10.1016/S0022-0981(03)00358-7 [Not a recreational water quality study].</w:t>
      </w:r>
    </w:p>
    <w:p w14:paraId="73A9D124" w14:textId="43FA5194" w:rsidR="00197A0E" w:rsidRPr="00197A0E" w:rsidRDefault="00992883" w:rsidP="00197A0E">
      <w:pPr>
        <w:spacing w:before="0" w:line="240" w:lineRule="auto"/>
        <w:ind w:left="720" w:hanging="720"/>
        <w:rPr>
          <w:sz w:val="16"/>
          <w:szCs w:val="16"/>
        </w:rPr>
      </w:pPr>
      <w:r w:rsidRPr="00197A0E">
        <w:rPr>
          <w:sz w:val="16"/>
          <w:szCs w:val="16"/>
        </w:rPr>
        <w:t>Wei, Manman; Rakoczy, Jana; Vogt, Carsten; Harnisch, Falk; Schumann, Reinhard; Richnow, Hans H. (2015). Enhancement and monitoring of pollutant removal in a constructed wetland by microbial electrochemical technology. Bioresource Technology 196</w:t>
      </w:r>
      <w:r w:rsidR="00D56E6A">
        <w:rPr>
          <w:sz w:val="16"/>
          <w:szCs w:val="16"/>
        </w:rPr>
        <w:t>:</w:t>
      </w:r>
      <w:r w:rsidRPr="00197A0E">
        <w:rPr>
          <w:sz w:val="16"/>
          <w:szCs w:val="16"/>
        </w:rPr>
        <w:t xml:space="preserve"> 490-499. DOI:10.1016/j.biortech.2015.07.111 [Not a recreational water quality study].</w:t>
      </w:r>
    </w:p>
    <w:p w14:paraId="54C93788" w14:textId="77777777" w:rsidR="00197A0E" w:rsidRPr="00197A0E" w:rsidRDefault="00992883" w:rsidP="00197A0E">
      <w:pPr>
        <w:spacing w:before="0" w:line="240" w:lineRule="auto"/>
        <w:ind w:left="720" w:hanging="720"/>
        <w:rPr>
          <w:sz w:val="16"/>
          <w:szCs w:val="16"/>
        </w:rPr>
      </w:pPr>
      <w:r w:rsidRPr="00197A0E">
        <w:rPr>
          <w:sz w:val="16"/>
          <w:szCs w:val="16"/>
        </w:rPr>
        <w:t>Werner, J.; Wautier, K.; Evans, R. E.; Baron, C. L.; Kidd, K.; Palace, V. (2003). Waterborne ethynylestradiol induces vitellogenin and alters metallothionein expression in lake trout (Salvelinus namaycush). Aquatic Toxicology 62 (4)321-328. DOI:10.1016/S0166-445X(02)00104-2 [Not a recreational water quality study].</w:t>
      </w:r>
    </w:p>
    <w:p w14:paraId="46643426" w14:textId="75187BF2" w:rsidR="00197A0E" w:rsidRPr="00197A0E" w:rsidRDefault="00992883" w:rsidP="00197A0E">
      <w:pPr>
        <w:spacing w:before="0" w:line="240" w:lineRule="auto"/>
        <w:ind w:left="720" w:hanging="720"/>
        <w:rPr>
          <w:sz w:val="16"/>
          <w:szCs w:val="16"/>
        </w:rPr>
      </w:pPr>
      <w:r w:rsidRPr="00197A0E">
        <w:rPr>
          <w:sz w:val="16"/>
          <w:szCs w:val="16"/>
        </w:rPr>
        <w:t>Westphal, K.; Blumeris, B.; Mercer, G. (2005). Integrating CSO control into regional watershed management. 193. DOI:10.1061/40792(173)193 [Not a recreational water quality study].</w:t>
      </w:r>
    </w:p>
    <w:p w14:paraId="0D31642F" w14:textId="4757E34E" w:rsidR="00197A0E" w:rsidRPr="00197A0E" w:rsidRDefault="00992883" w:rsidP="00197A0E">
      <w:pPr>
        <w:spacing w:before="0" w:line="240" w:lineRule="auto"/>
        <w:ind w:left="720" w:hanging="720"/>
        <w:rPr>
          <w:sz w:val="16"/>
          <w:szCs w:val="16"/>
        </w:rPr>
      </w:pPr>
      <w:r w:rsidRPr="00197A0E">
        <w:rPr>
          <w:sz w:val="16"/>
          <w:szCs w:val="16"/>
        </w:rPr>
        <w:t>Westphal, K.; Blumeris, B.; Mercer, G. (2005). Using watershed-scale responses to pollution controls to guide abatement planning. 29-40. URL:https://www.scopus.com/inward/record.uri?eid=2-s2.0-27744567165&amp;partnerID=40&amp;md5=183fbeebfc0ea8360ffa76b132eae516 [Not a recreational water quality study].</w:t>
      </w:r>
    </w:p>
    <w:p w14:paraId="3ADD1267" w14:textId="77777777" w:rsidR="00197A0E" w:rsidRPr="00197A0E" w:rsidRDefault="00992883" w:rsidP="00197A0E">
      <w:pPr>
        <w:spacing w:before="0" w:line="240" w:lineRule="auto"/>
        <w:ind w:left="720" w:hanging="720"/>
        <w:rPr>
          <w:sz w:val="16"/>
          <w:szCs w:val="16"/>
        </w:rPr>
      </w:pPr>
      <w:r w:rsidRPr="00197A0E">
        <w:rPr>
          <w:sz w:val="16"/>
          <w:szCs w:val="16"/>
        </w:rPr>
        <w:t>Wetz, J. J.; Lipp, E. K.; Griffin, D. W.; Lukasik, J.; Wait, D.; Sobsey, M. D.; Scott, T. M.; Rose, J. B. (2004). Presence, infectivity, and stability of enteric viruses in seawater: Relationship to marine water quality in the Florida Keys. Marine Pollution Bulletin 48 (44050)698-704. DOI:10.1016/j.marpolbul.2003.09.008 [Not a recreational water quality study].</w:t>
      </w:r>
    </w:p>
    <w:p w14:paraId="4E17BD27" w14:textId="11B812DC" w:rsidR="00197A0E" w:rsidRPr="00197A0E" w:rsidRDefault="00992883" w:rsidP="00197A0E">
      <w:pPr>
        <w:spacing w:before="0" w:line="240" w:lineRule="auto"/>
        <w:ind w:left="720" w:hanging="720"/>
        <w:rPr>
          <w:sz w:val="16"/>
          <w:szCs w:val="16"/>
        </w:rPr>
      </w:pPr>
      <w:r w:rsidRPr="00197A0E">
        <w:rPr>
          <w:sz w:val="16"/>
          <w:szCs w:val="16"/>
        </w:rPr>
        <w:t>Whelan, G.; Kim, K.; Parmar, R.; Laniak, G. F.; Wolfe, K.; Galvin, M.; Molina, M.; Pachepsky, Y. A.; Duda, P.; Zepp, R.; Prieto, L.; Kinzelman, J. L.; Kleinheinz, G. T.; Borchardt, M. A. (2018). Capturing microbial sources distributed in a mixed-use watershed within an integrated environmental modeling workflow. Environmental Modelling and Software 99</w:t>
      </w:r>
      <w:r w:rsidR="00D56E6A">
        <w:rPr>
          <w:sz w:val="16"/>
          <w:szCs w:val="16"/>
        </w:rPr>
        <w:t>:</w:t>
      </w:r>
      <w:r w:rsidRPr="00197A0E">
        <w:rPr>
          <w:sz w:val="16"/>
          <w:szCs w:val="16"/>
        </w:rPr>
        <w:t xml:space="preserve"> 126-146. DOI:10.1016/j.envsoft.2017.08.002 [Not a recreational water quality study].</w:t>
      </w:r>
    </w:p>
    <w:p w14:paraId="7FC062CC" w14:textId="5DB84E7F" w:rsidR="00197A0E" w:rsidRPr="00197A0E" w:rsidRDefault="00992883" w:rsidP="00197A0E">
      <w:pPr>
        <w:spacing w:before="0" w:line="240" w:lineRule="auto"/>
        <w:ind w:left="720" w:hanging="720"/>
        <w:rPr>
          <w:sz w:val="16"/>
          <w:szCs w:val="16"/>
        </w:rPr>
      </w:pPr>
      <w:r w:rsidRPr="00197A0E">
        <w:rPr>
          <w:sz w:val="16"/>
          <w:szCs w:val="16"/>
        </w:rPr>
        <w:t>Whelan, Gene; Kim, Keewook; Pelton, Mitch A; Soller, Jeffrey A; Castleton, Karl J; Molina, Marirosa; Pachepsky, Yakov; Zepp, Richard (2014). An integrated environmental modeling framework for performing quantitative microbial risk assessments. Environmental modelling &amp; software 55</w:t>
      </w:r>
      <w:r w:rsidR="00D56E6A">
        <w:rPr>
          <w:sz w:val="16"/>
          <w:szCs w:val="16"/>
        </w:rPr>
        <w:t xml:space="preserve">: </w:t>
      </w:r>
      <w:r w:rsidRPr="00197A0E">
        <w:rPr>
          <w:sz w:val="16"/>
          <w:szCs w:val="16"/>
        </w:rPr>
        <w:t>77-91. ISSN:1364-8152 [Not a recreational water quality study].</w:t>
      </w:r>
    </w:p>
    <w:p w14:paraId="129B1FF4" w14:textId="77777777" w:rsidR="00197A0E" w:rsidRPr="00197A0E" w:rsidRDefault="00992883" w:rsidP="00197A0E">
      <w:pPr>
        <w:spacing w:before="0" w:line="240" w:lineRule="auto"/>
        <w:ind w:left="720" w:hanging="720"/>
        <w:rPr>
          <w:sz w:val="16"/>
          <w:szCs w:val="16"/>
        </w:rPr>
      </w:pPr>
      <w:r w:rsidRPr="00197A0E">
        <w:rPr>
          <w:sz w:val="16"/>
          <w:szCs w:val="16"/>
        </w:rPr>
        <w:t>White, C. A.; Nichols, P. D.; Ross, D. J.; Dempster, T. (2017). Dispersal and assimilation of an aquaculture waste subsidy in a low productivity coastal environment. Marine Pollution Bulletin 120 (43862)309-321. DOI:10.1016/j.marpolbul.2017.05.042 [Not a recreational water quality study].</w:t>
      </w:r>
    </w:p>
    <w:p w14:paraId="64258039" w14:textId="77777777" w:rsidR="00197A0E" w:rsidRPr="00197A0E" w:rsidRDefault="00992883" w:rsidP="00197A0E">
      <w:pPr>
        <w:spacing w:before="0" w:line="240" w:lineRule="auto"/>
        <w:ind w:left="720" w:hanging="720"/>
        <w:rPr>
          <w:sz w:val="16"/>
          <w:szCs w:val="16"/>
        </w:rPr>
      </w:pPr>
      <w:r w:rsidRPr="00197A0E">
        <w:rPr>
          <w:sz w:val="16"/>
          <w:szCs w:val="16"/>
        </w:rPr>
        <w:t>White, K. B.; Liber, K. (2020). Chronic Toxicity of Surface Water from a Canadian Oil Sands End Pit Lake to the Freshwater Invertebrates Chironomus dilutus and Ceriodaphnia dubia. Archives of Environmental Contamination and Toxicology 78 (3)439-450. DOI:10.1007/s00244-020-00720-3 [Not a recreational water quality study].</w:t>
      </w:r>
    </w:p>
    <w:p w14:paraId="0DB4E779" w14:textId="02A85068" w:rsidR="00197A0E" w:rsidRPr="00197A0E" w:rsidRDefault="00992883" w:rsidP="00197A0E">
      <w:pPr>
        <w:spacing w:before="0" w:line="240" w:lineRule="auto"/>
        <w:ind w:left="720" w:hanging="720"/>
        <w:rPr>
          <w:sz w:val="16"/>
          <w:szCs w:val="16"/>
        </w:rPr>
      </w:pPr>
      <w:r w:rsidRPr="00197A0E">
        <w:rPr>
          <w:sz w:val="16"/>
          <w:szCs w:val="16"/>
        </w:rPr>
        <w:t>White, Katherine M.; Zhao, Xiang; Hyde, Melissa K.; Hamilton, Kyra (2018). Surviving the swim: Psychosocial influences on pool owners' safety compliance and child supervision behaviours. Safety Science 106</w:t>
      </w:r>
      <w:r w:rsidR="00D56E6A">
        <w:rPr>
          <w:sz w:val="16"/>
          <w:szCs w:val="16"/>
        </w:rPr>
        <w:t>:</w:t>
      </w:r>
      <w:r w:rsidRPr="00197A0E">
        <w:rPr>
          <w:sz w:val="16"/>
          <w:szCs w:val="16"/>
        </w:rPr>
        <w:t xml:space="preserve"> 176-183. DOI:10.1016/j.ssci.2018.03.020 [Not a recreational water quality study].</w:t>
      </w:r>
    </w:p>
    <w:p w14:paraId="7020BB7C" w14:textId="77777777" w:rsidR="00197A0E" w:rsidRPr="00197A0E" w:rsidRDefault="00992883" w:rsidP="00197A0E">
      <w:pPr>
        <w:spacing w:before="0" w:line="240" w:lineRule="auto"/>
        <w:ind w:left="720" w:hanging="720"/>
        <w:rPr>
          <w:sz w:val="16"/>
          <w:szCs w:val="16"/>
        </w:rPr>
      </w:pPr>
      <w:r w:rsidRPr="00197A0E">
        <w:rPr>
          <w:sz w:val="16"/>
          <w:szCs w:val="16"/>
        </w:rPr>
        <w:t>White, S. S.; Calafat, A. M.; Kuklenyik, Z.; Villanueva, L. T.; Zehr, R. D.; Helfant, L.; Strynar, M. J.; Lindstrom, A. B.; Thibodeaux, J. R.; Wood, C.; Fenton, S. E. (2007). Gestational PFOA exposure of mice is associated with altered mammary gland development in dams and female offspring. Toxicological Sciences 96 (1)133-144. DOI:10.1093/toxsci/kfl177 [Not a recreational water quality study].</w:t>
      </w:r>
    </w:p>
    <w:p w14:paraId="32C57C88" w14:textId="0E215956" w:rsidR="00197A0E" w:rsidRPr="00197A0E" w:rsidRDefault="00992883" w:rsidP="00197A0E">
      <w:pPr>
        <w:spacing w:before="0" w:line="240" w:lineRule="auto"/>
        <w:ind w:left="720" w:hanging="720"/>
        <w:rPr>
          <w:sz w:val="16"/>
          <w:szCs w:val="16"/>
        </w:rPr>
      </w:pPr>
      <w:r w:rsidRPr="00197A0E">
        <w:rPr>
          <w:sz w:val="16"/>
          <w:szCs w:val="16"/>
        </w:rPr>
        <w:t>Whitehead, P. G.; Leckie, H.; Rankinen, K.; Butterfield, D.; Futter, M. N.; Bussi, G. (2016). An INCA model for pathogens in rivers and catchments: Model structure, sensitivity analysis and application to the River Thames catchment, UK. Science of the Total Environment 572</w:t>
      </w:r>
      <w:r w:rsidR="00D56E6A">
        <w:rPr>
          <w:sz w:val="16"/>
          <w:szCs w:val="16"/>
        </w:rPr>
        <w:t>:</w:t>
      </w:r>
      <w:r w:rsidRPr="00197A0E">
        <w:rPr>
          <w:sz w:val="16"/>
          <w:szCs w:val="16"/>
        </w:rPr>
        <w:t xml:space="preserve"> 1601-1610. DOI:10.1016/j.scitotenv.2016.01.128 [Not a recreational water quality study].</w:t>
      </w:r>
    </w:p>
    <w:p w14:paraId="5D474A3E" w14:textId="77777777" w:rsidR="00197A0E" w:rsidRPr="00197A0E" w:rsidRDefault="00992883" w:rsidP="00197A0E">
      <w:pPr>
        <w:spacing w:before="0" w:line="240" w:lineRule="auto"/>
        <w:ind w:left="720" w:hanging="720"/>
        <w:rPr>
          <w:sz w:val="16"/>
          <w:szCs w:val="16"/>
        </w:rPr>
      </w:pPr>
      <w:r w:rsidRPr="00197A0E">
        <w:rPr>
          <w:sz w:val="16"/>
          <w:szCs w:val="16"/>
        </w:rPr>
        <w:t>Whitman, R. L.; Ge, Z.; Nevers, M. B.; Boehm, A. B.; Chern, E. C.; Haugland, R. A.; Lukasik, A. M.; Molina, M.; Przybyla-Kelly, K.; Shively, D. A.; White, E. M.; Zepp, R. G.; Byappanahalli, M. N. (2010). Relationship and variation of qPCR and culturable enterococci estimates in ambient surface waters are predictable. Environmental Science and Technology 44 (13)5049-5054. DOI:10.1021/es9028974 [Not a recreational water quality study].</w:t>
      </w:r>
    </w:p>
    <w:p w14:paraId="12F80863" w14:textId="77777777" w:rsidR="00197A0E" w:rsidRPr="00197A0E" w:rsidRDefault="00992883" w:rsidP="00197A0E">
      <w:pPr>
        <w:spacing w:before="0" w:line="240" w:lineRule="auto"/>
        <w:ind w:left="720" w:hanging="720"/>
        <w:rPr>
          <w:sz w:val="16"/>
          <w:szCs w:val="16"/>
        </w:rPr>
      </w:pPr>
      <w:r w:rsidRPr="00197A0E">
        <w:rPr>
          <w:sz w:val="16"/>
          <w:szCs w:val="16"/>
        </w:rPr>
        <w:t>Whitman, R. L.; Shively, D. A.; Pawlik, H.; Nevers, M. B.; Byappanahalli, M. N. (2003). Occurrence of Escherichia coli and enterococci in Cladophora (Chlorophyta) in nearshore water and beach sand of Lake Michigan. Applied and Environmental Microbiology 69 (8)4714-4719. DOI:10.1128/AEM.69.8.4714-4719.2003 [Not a recreational water quality study].</w:t>
      </w:r>
    </w:p>
    <w:p w14:paraId="50668BF7" w14:textId="77777777" w:rsidR="00197A0E" w:rsidRPr="00197A0E" w:rsidRDefault="00992883" w:rsidP="00197A0E">
      <w:pPr>
        <w:spacing w:before="0" w:line="240" w:lineRule="auto"/>
        <w:ind w:left="720" w:hanging="720"/>
        <w:rPr>
          <w:sz w:val="16"/>
          <w:szCs w:val="16"/>
        </w:rPr>
      </w:pPr>
      <w:r w:rsidRPr="00197A0E">
        <w:rPr>
          <w:sz w:val="16"/>
          <w:szCs w:val="16"/>
        </w:rPr>
        <w:t>Wickham, J. D.; Nash, M. S.; Wade, T. G.; Currey, L. (2006). Statewide empirical modeling of bacterial contamination of surface waters. Journal of the American Water Resources Association 42 (3)583-591. DOI:10.1111/j.1752-1688.2006.tb04477.x [Not a recreational water quality study].</w:t>
      </w:r>
    </w:p>
    <w:p w14:paraId="09145FF2" w14:textId="77777777" w:rsidR="00197A0E" w:rsidRPr="00197A0E" w:rsidRDefault="00992883" w:rsidP="00197A0E">
      <w:pPr>
        <w:spacing w:before="0" w:line="240" w:lineRule="auto"/>
        <w:ind w:left="720" w:hanging="720"/>
        <w:rPr>
          <w:sz w:val="16"/>
          <w:szCs w:val="16"/>
        </w:rPr>
      </w:pPr>
      <w:r w:rsidRPr="00197A0E">
        <w:rPr>
          <w:sz w:val="16"/>
          <w:szCs w:val="16"/>
        </w:rPr>
        <w:t>Wiegel, S.; Aulinger, A.; Brockmeyer, R.; Harms, H.; Löffler, J.; Reincke, H.; Schmidt, R.; Stachel, B.; Von Tümpling, W.; Wanke, A. (2004). Pharmaceuticals in the river Elbe and its tributaries. Chemosphere 57 (2)107-126. DOI:10.1016/j.chemosphere.2004.05.017 [Not a recreational water quality study].</w:t>
      </w:r>
    </w:p>
    <w:p w14:paraId="6DB178E4" w14:textId="77777777" w:rsidR="00197A0E" w:rsidRPr="00197A0E" w:rsidRDefault="00992883" w:rsidP="00197A0E">
      <w:pPr>
        <w:spacing w:before="0" w:line="240" w:lineRule="auto"/>
        <w:ind w:left="720" w:hanging="720"/>
        <w:rPr>
          <w:sz w:val="16"/>
          <w:szCs w:val="16"/>
        </w:rPr>
      </w:pPr>
      <w:r w:rsidRPr="00197A0E">
        <w:rPr>
          <w:sz w:val="16"/>
          <w:szCs w:val="16"/>
        </w:rPr>
        <w:t>Wiener, J. G.; Knights, B. C.; Sandheinrich, M. B.; Jeremiason, J. D.; Brigham, M. E.; Engstrom, D. R.; Woodruff, L. G.; Cannon, W. F.; Balogh, S. J. (2006). Mercury in soils, lakes, and fish in Voyageurs National Park (Minnesota): Importance of atmospheric deposition and ecosystem factors. Environmental Science and Technology 40 (20)6261-6268. DOI:10.1021/es060822h [Not a recreational water quality study].</w:t>
      </w:r>
    </w:p>
    <w:p w14:paraId="4C77A296" w14:textId="77777777" w:rsidR="00197A0E" w:rsidRPr="00197A0E" w:rsidRDefault="00992883" w:rsidP="00197A0E">
      <w:pPr>
        <w:spacing w:before="0" w:line="240" w:lineRule="auto"/>
        <w:ind w:left="720" w:hanging="720"/>
        <w:rPr>
          <w:sz w:val="16"/>
          <w:szCs w:val="16"/>
        </w:rPr>
      </w:pPr>
      <w:r w:rsidRPr="00197A0E">
        <w:rPr>
          <w:sz w:val="16"/>
          <w:szCs w:val="16"/>
        </w:rPr>
        <w:t>Wilkes, G; Brassard, J; Edge, TA; Gannon, V; Jokinen, CC; Jones, TH; Neumann, N; Pintar, KDM; Ruecker, N; Schmidt, PJ (2013). Bacteria, viruses, and parasites in an intermittent stream protected from and exposed to pasturing cattle: prevalence, densities, and quantitative microbial risk assessment. water research 47(16)6244-6257. ISSN:0043-1354 [Not a recreational water quality study].</w:t>
      </w:r>
    </w:p>
    <w:p w14:paraId="24A533BA" w14:textId="20991ADE" w:rsidR="00197A0E" w:rsidRPr="00197A0E" w:rsidRDefault="00992883" w:rsidP="00197A0E">
      <w:pPr>
        <w:spacing w:before="0" w:line="240" w:lineRule="auto"/>
        <w:ind w:left="720" w:hanging="720"/>
        <w:rPr>
          <w:sz w:val="16"/>
          <w:szCs w:val="16"/>
        </w:rPr>
      </w:pPr>
      <w:r w:rsidRPr="00197A0E">
        <w:rPr>
          <w:sz w:val="16"/>
          <w:szCs w:val="16"/>
        </w:rPr>
        <w:t xml:space="preserve">Williams, A. P.; Quilliam, R. S.; Thorn, C. E.; Cooper, D.; Reynolds, B.; Jones, D. L. (2012). Influence of Land Use and Nutrient Flux on Metabolic Activity of </w:t>
      </w:r>
      <w:r w:rsidR="00EA2716" w:rsidRPr="00EA2716">
        <w:rPr>
          <w:i/>
          <w:sz w:val="16"/>
          <w:szCs w:val="16"/>
        </w:rPr>
        <w:t>E. coli</w:t>
      </w:r>
      <w:r w:rsidRPr="00197A0E">
        <w:rPr>
          <w:sz w:val="16"/>
          <w:szCs w:val="16"/>
        </w:rPr>
        <w:t xml:space="preserve"> O157 in River Water. Water Air and Soil Pollution 223 (6)3077-3083. DOI:10.1007/s11270-012-1090-z [Not a recreational water quality study].</w:t>
      </w:r>
    </w:p>
    <w:p w14:paraId="70BE3B3D" w14:textId="306CEA86" w:rsidR="00197A0E" w:rsidRPr="00197A0E" w:rsidRDefault="00992883" w:rsidP="00197A0E">
      <w:pPr>
        <w:spacing w:before="0" w:line="240" w:lineRule="auto"/>
        <w:ind w:left="720" w:hanging="720"/>
        <w:rPr>
          <w:sz w:val="16"/>
          <w:szCs w:val="16"/>
        </w:rPr>
      </w:pPr>
      <w:r w:rsidRPr="00197A0E">
        <w:rPr>
          <w:sz w:val="16"/>
          <w:szCs w:val="16"/>
        </w:rPr>
        <w:t>Williams, M. K.; Ritter, W. F. (2007). Evaluation of land application of wastewater as a nutrient reduction control strategy in the Chesapeake Bay watershed. URL:https://www.scopus.com/inward/record.uri?eid=2-s2.0-56349167174&amp;partnerID=40&amp;md5=1329ddfade25e82b5150cfc73444049f [Not a recreational water quality study].</w:t>
      </w:r>
    </w:p>
    <w:p w14:paraId="4CF376BD" w14:textId="77777777" w:rsidR="00197A0E" w:rsidRPr="00197A0E" w:rsidRDefault="00992883" w:rsidP="00197A0E">
      <w:pPr>
        <w:spacing w:before="0" w:line="240" w:lineRule="auto"/>
        <w:ind w:left="720" w:hanging="720"/>
        <w:rPr>
          <w:sz w:val="16"/>
          <w:szCs w:val="16"/>
        </w:rPr>
      </w:pPr>
      <w:r w:rsidRPr="00197A0E">
        <w:rPr>
          <w:sz w:val="16"/>
          <w:szCs w:val="16"/>
        </w:rPr>
        <w:t>Wilson, J. L.; Everard, M. (2018). Real-time consequences of riparian cattle trampling for mobilization of sediment, nutrients and bacteria in a British lowland river. International Journal of River Basin Management 16 (2)231-244. DOI:10.1080/15715124.2017.1402778 [Not a recreational water quality study].</w:t>
      </w:r>
    </w:p>
    <w:p w14:paraId="331F19EF" w14:textId="77777777" w:rsidR="00197A0E" w:rsidRPr="00197A0E" w:rsidRDefault="00992883" w:rsidP="00197A0E">
      <w:pPr>
        <w:spacing w:before="0" w:line="240" w:lineRule="auto"/>
        <w:ind w:left="720" w:hanging="720"/>
        <w:rPr>
          <w:sz w:val="16"/>
          <w:szCs w:val="16"/>
        </w:rPr>
      </w:pPr>
      <w:r w:rsidRPr="00197A0E">
        <w:rPr>
          <w:sz w:val="16"/>
          <w:szCs w:val="16"/>
        </w:rPr>
        <w:t>Winger, P. V.; Lasier, P. J. (2004). Sediment quality in freshwater impoundments at Savannah National Wildlife Refuge. Archives of Environmental Contamination and Toxicology 47 (3)304-313. DOI:10.1007/s00244-004-3088-z [Not a recreational water quality study].</w:t>
      </w:r>
    </w:p>
    <w:p w14:paraId="4B32C788" w14:textId="77777777" w:rsidR="00197A0E" w:rsidRPr="00197A0E" w:rsidRDefault="00992883" w:rsidP="00197A0E">
      <w:pPr>
        <w:spacing w:before="0" w:line="240" w:lineRule="auto"/>
        <w:ind w:left="720" w:hanging="720"/>
        <w:rPr>
          <w:sz w:val="16"/>
          <w:szCs w:val="16"/>
        </w:rPr>
      </w:pPr>
      <w:r w:rsidRPr="00197A0E">
        <w:rPr>
          <w:sz w:val="16"/>
          <w:szCs w:val="16"/>
        </w:rPr>
        <w:t>Witt, V.; Ayris, P. M.; Damby, D. E.; Cimarelli, C.; Kueppers, U.; Dingwell, D. B.; Wörheide, G. (2017). Volcanic ash supports a diverse bacterial community in a marine mesocosm. Geobiology 15 (3)453-463. DOI:10.1111/gbi.12231 [Not a recreational water quality study].</w:t>
      </w:r>
    </w:p>
    <w:p w14:paraId="761D80D9" w14:textId="57015C82" w:rsidR="00197A0E" w:rsidRPr="00197A0E" w:rsidRDefault="00992883" w:rsidP="00197A0E">
      <w:pPr>
        <w:spacing w:before="0" w:line="240" w:lineRule="auto"/>
        <w:ind w:left="720" w:hanging="720"/>
        <w:rPr>
          <w:sz w:val="16"/>
          <w:szCs w:val="16"/>
        </w:rPr>
      </w:pPr>
      <w:r w:rsidRPr="00197A0E">
        <w:rPr>
          <w:sz w:val="16"/>
          <w:szCs w:val="16"/>
        </w:rPr>
        <w:t xml:space="preserve">Wohlsen, T.; Bayliss, J.; Bates, J.; Gray, B.; Johnson, S.; Schneider, P. (2008). An evaluation of membrane faecal coliform agar and Colilert-18 (R) for the enumeration of </w:t>
      </w:r>
      <w:r w:rsidR="00EA2716" w:rsidRPr="00EA2716">
        <w:rPr>
          <w:i/>
          <w:sz w:val="16"/>
          <w:szCs w:val="16"/>
        </w:rPr>
        <w:t>E. coli</w:t>
      </w:r>
      <w:r w:rsidRPr="00197A0E">
        <w:rPr>
          <w:sz w:val="16"/>
          <w:szCs w:val="16"/>
        </w:rPr>
        <w:t xml:space="preserve"> bacteria in surface water samples. Journal of Water Supply Research and Technology-Aqua 57 (8)569-576. DOI:10.2166/aqua.2008.063 [Not a recreational water quality study].</w:t>
      </w:r>
    </w:p>
    <w:p w14:paraId="64E4F9DE" w14:textId="5D6DDC96" w:rsidR="00197A0E" w:rsidRPr="00197A0E" w:rsidRDefault="00992883" w:rsidP="00197A0E">
      <w:pPr>
        <w:spacing w:before="0" w:line="240" w:lineRule="auto"/>
        <w:ind w:left="720" w:hanging="720"/>
        <w:rPr>
          <w:sz w:val="16"/>
          <w:szCs w:val="16"/>
        </w:rPr>
      </w:pPr>
      <w:r w:rsidRPr="00197A0E">
        <w:rPr>
          <w:sz w:val="16"/>
          <w:szCs w:val="16"/>
        </w:rPr>
        <w:t>Wolfram, G.; Höss, S.; Orendt, C.; Schmitt, C.; Adámek, Z.; Bandow, N.; Großschartner, M.; Kukkonen, J. V. K.; Leloup, V.; López Doval, J. C.; Muñoz, I.; Traunspurger, W.; Tuikka, A.; Van Liefferinge, C.; von der Ohe, P. C.; de Deckere, E. (2012). Assessing the impact of chemical pollution on benthic invertebrates from three different European rivers using a weight-of-evidence approach. Science of the Total Environment 438</w:t>
      </w:r>
      <w:r w:rsidR="00D56E6A">
        <w:rPr>
          <w:sz w:val="16"/>
          <w:szCs w:val="16"/>
        </w:rPr>
        <w:t>:</w:t>
      </w:r>
      <w:r w:rsidRPr="00197A0E">
        <w:rPr>
          <w:sz w:val="16"/>
          <w:szCs w:val="16"/>
        </w:rPr>
        <w:t xml:space="preserve"> 498-509. DOI:10.1016/j.scitotenv.2012.07.065 [Not a recreational water quality study].</w:t>
      </w:r>
    </w:p>
    <w:p w14:paraId="3F52AF5C" w14:textId="77777777" w:rsidR="00197A0E" w:rsidRPr="00197A0E" w:rsidRDefault="00992883" w:rsidP="00197A0E">
      <w:pPr>
        <w:spacing w:before="0" w:line="240" w:lineRule="auto"/>
        <w:ind w:left="720" w:hanging="720"/>
        <w:rPr>
          <w:sz w:val="16"/>
          <w:szCs w:val="16"/>
        </w:rPr>
      </w:pPr>
      <w:r w:rsidRPr="00197A0E">
        <w:rPr>
          <w:sz w:val="16"/>
          <w:szCs w:val="16"/>
        </w:rPr>
        <w:t>Woloszyn, M.; Trzesinski, A.; Takahashi, M.; Ellis, I. (2010). Sun-protective behaviours of beach goers in the North-West. Health Promotion Journal of Australia 21 (2)146-148. DOI:10.1071/he10146 [Not a recreational water quality study].</w:t>
      </w:r>
    </w:p>
    <w:p w14:paraId="621E43F9" w14:textId="77777777" w:rsidR="00197A0E" w:rsidRPr="00197A0E" w:rsidRDefault="00992883" w:rsidP="00197A0E">
      <w:pPr>
        <w:spacing w:before="0" w:line="240" w:lineRule="auto"/>
        <w:ind w:left="720" w:hanging="720"/>
        <w:rPr>
          <w:sz w:val="16"/>
          <w:szCs w:val="16"/>
        </w:rPr>
      </w:pPr>
      <w:r w:rsidRPr="00197A0E">
        <w:rPr>
          <w:sz w:val="16"/>
          <w:szCs w:val="16"/>
        </w:rPr>
        <w:t>Won, N. I.; Kim, K. H.; Kang, J. H.; Park, S. R.; Lee, H. J. (2017). Exploring the impacts of anthropogenic disturbance on seawater and sediment microbial communities in Korean coastal waters using metagenomics analysis. International Journal of Environmental Research and Public Health 14 (2). DOI:10.3390/ijerph14020130 [Not a recreational water quality study].</w:t>
      </w:r>
    </w:p>
    <w:p w14:paraId="3E228258" w14:textId="5AB45263" w:rsidR="00197A0E" w:rsidRPr="00197A0E" w:rsidRDefault="00992883" w:rsidP="00197A0E">
      <w:pPr>
        <w:spacing w:before="0" w:line="240" w:lineRule="auto"/>
        <w:ind w:left="720" w:hanging="720"/>
        <w:rPr>
          <w:sz w:val="16"/>
          <w:szCs w:val="16"/>
        </w:rPr>
      </w:pPr>
      <w:r w:rsidRPr="00197A0E">
        <w:rPr>
          <w:sz w:val="16"/>
          <w:szCs w:val="16"/>
        </w:rPr>
        <w:t>Woo, P. C. Y.; Teng, J. L. L.; Tsang, A. K. L.; Tse, H.; Tsang, V. Y. M.; Chan, K. M.; Lee, E. K. Y.; Chan, J. K. H.; Ma, S. S. L.; Tam, D. M. W.; Chung, L. M. W.; Lau, S. K. P.; Yuen, K. Y. (2009). Development of a multi-locus sequence typing scheme for Laribacter hongkongensis, a novel bacterium associated with freshwater fish-borne gastroenteritis and traveler's diarrhea. BMC Microbiology 9. DOI:10.1186/1471-2180-9-21 [Not a recreational water quality study].</w:t>
      </w:r>
    </w:p>
    <w:p w14:paraId="4CEF5078" w14:textId="52C98F62" w:rsidR="00197A0E" w:rsidRPr="00197A0E" w:rsidRDefault="00992883" w:rsidP="00197A0E">
      <w:pPr>
        <w:spacing w:before="0" w:line="240" w:lineRule="auto"/>
        <w:ind w:left="720" w:hanging="720"/>
        <w:rPr>
          <w:sz w:val="16"/>
          <w:szCs w:val="16"/>
        </w:rPr>
      </w:pPr>
      <w:r w:rsidRPr="00197A0E">
        <w:rPr>
          <w:sz w:val="16"/>
          <w:szCs w:val="16"/>
        </w:rPr>
        <w:t>Wood, T. P.; Duvenage, C. S. J.; Rohwer, E. (2015). The occurrence of anti-retroviral compounds used for HIV treatment in South African surface water. Environmental Pollution 199</w:t>
      </w:r>
      <w:r w:rsidR="00D56E6A">
        <w:rPr>
          <w:sz w:val="16"/>
          <w:szCs w:val="16"/>
        </w:rPr>
        <w:t>:</w:t>
      </w:r>
      <w:r w:rsidRPr="00197A0E">
        <w:rPr>
          <w:sz w:val="16"/>
          <w:szCs w:val="16"/>
        </w:rPr>
        <w:t xml:space="preserve"> 235-243. DOI:10.1016/j.envpol.2015.01.030 [Not a recreational water quality study].</w:t>
      </w:r>
    </w:p>
    <w:p w14:paraId="13EEF805" w14:textId="198E8044" w:rsidR="00197A0E" w:rsidRPr="00197A0E" w:rsidRDefault="00992883" w:rsidP="00197A0E">
      <w:pPr>
        <w:spacing w:before="0" w:line="240" w:lineRule="auto"/>
        <w:ind w:left="720" w:hanging="720"/>
        <w:rPr>
          <w:sz w:val="16"/>
          <w:szCs w:val="16"/>
        </w:rPr>
      </w:pPr>
      <w:r w:rsidRPr="00197A0E">
        <w:rPr>
          <w:sz w:val="16"/>
          <w:szCs w:val="16"/>
        </w:rPr>
        <w:t>Woodbine, K. A.; Medley, G. F.; Moore, S. J.; Ramirez-Villaescusa, A.; Mason, S.; Green, L. E. (2008). A four year longitudinal sero-epidemiology study of Neospora caninum in adult cattle from 114 cattle herds in south west England: Associations with age, herd and dam-offspring Pairs. BMC Veterinary Research 4. DOI:10.1186/1746-6148-4-35 [Not a recreational water quality study].</w:t>
      </w:r>
    </w:p>
    <w:p w14:paraId="51AD84EC" w14:textId="77777777" w:rsidR="00197A0E" w:rsidRPr="00197A0E" w:rsidRDefault="00992883" w:rsidP="00197A0E">
      <w:pPr>
        <w:spacing w:before="0" w:line="240" w:lineRule="auto"/>
        <w:ind w:left="720" w:hanging="720"/>
        <w:rPr>
          <w:sz w:val="16"/>
          <w:szCs w:val="16"/>
        </w:rPr>
      </w:pPr>
      <w:r w:rsidRPr="00197A0E">
        <w:rPr>
          <w:sz w:val="16"/>
          <w:szCs w:val="16"/>
        </w:rPr>
        <w:t>Wu, C. Y.; Kao, C. M.; Lin, C. E.; Chen, C. W.; Lai, Y. C. (2010). Using a constructed wetland for non-point source pollution control and river water quality purification: A case study in Taiwan. Water Science and Technology 61 (10)2549-2555. DOI:10.2166/wst.2010.175 [Not a recreational water quality study].</w:t>
      </w:r>
    </w:p>
    <w:p w14:paraId="08D138EA" w14:textId="77777777" w:rsidR="00197A0E" w:rsidRPr="00197A0E" w:rsidRDefault="00992883" w:rsidP="00197A0E">
      <w:pPr>
        <w:spacing w:before="0" w:line="240" w:lineRule="auto"/>
        <w:ind w:left="720" w:hanging="720"/>
        <w:rPr>
          <w:sz w:val="16"/>
          <w:szCs w:val="16"/>
        </w:rPr>
      </w:pPr>
      <w:r w:rsidRPr="00197A0E">
        <w:rPr>
          <w:sz w:val="16"/>
          <w:szCs w:val="16"/>
        </w:rPr>
        <w:t>Wu, C. Y.; Liu, J. K.; Cheng, S. H.; Surampalli, D. E.; Chen, C. W.; Kao, C. M. (2010). Constructed wetland for water quality improvement: A case study from Taiwan. Water Science and Technology 62 (10)2408-2418. DOI:10.2166/wst.2010.492 [Not a recreational water quality study].</w:t>
      </w:r>
    </w:p>
    <w:p w14:paraId="5D81210D" w14:textId="77777777" w:rsidR="00197A0E" w:rsidRPr="00197A0E" w:rsidRDefault="00992883" w:rsidP="00197A0E">
      <w:pPr>
        <w:spacing w:before="0" w:line="240" w:lineRule="auto"/>
        <w:ind w:left="720" w:hanging="720"/>
        <w:rPr>
          <w:sz w:val="16"/>
          <w:szCs w:val="16"/>
        </w:rPr>
      </w:pPr>
      <w:r w:rsidRPr="00197A0E">
        <w:rPr>
          <w:sz w:val="16"/>
          <w:szCs w:val="16"/>
        </w:rPr>
        <w:t>Wu, J. Y. (2005). Assessing surface water quality of the Yangtze Estuary with genotoxicity data. Marine Pollution Bulletin 50 (12)1661-1667. DOI:10.1016/j.marpolbul.2005.07.001 [Not a recreational water quality study].</w:t>
      </w:r>
    </w:p>
    <w:p w14:paraId="3DDDEAD5" w14:textId="0ADB6621" w:rsidR="00197A0E" w:rsidRPr="00197A0E" w:rsidRDefault="00992883" w:rsidP="00197A0E">
      <w:pPr>
        <w:spacing w:before="0" w:line="240" w:lineRule="auto"/>
        <w:ind w:left="720" w:hanging="720"/>
        <w:rPr>
          <w:sz w:val="16"/>
          <w:szCs w:val="16"/>
        </w:rPr>
      </w:pPr>
      <w:r w:rsidRPr="00197A0E">
        <w:rPr>
          <w:sz w:val="16"/>
          <w:szCs w:val="16"/>
        </w:rPr>
        <w:t>Wu, J.; Feng, Y.; Dai, Y.; Cui, N.; Anderson, B.; Cheng, S. (2016). Biological mechanisms associated with triazophos (TAP) removal by horizontal subsurface flow constructed wetlands (HSFCW). Science of the Total Environment 553</w:t>
      </w:r>
      <w:r w:rsidR="00D56E6A">
        <w:rPr>
          <w:sz w:val="16"/>
          <w:szCs w:val="16"/>
        </w:rPr>
        <w:t>:</w:t>
      </w:r>
      <w:r w:rsidRPr="00197A0E">
        <w:rPr>
          <w:sz w:val="16"/>
          <w:szCs w:val="16"/>
        </w:rPr>
        <w:t xml:space="preserve"> 13-19. DOI:10.1016/j.scitotenv.2016.02.067 [Not a recreational water quality study].</w:t>
      </w:r>
    </w:p>
    <w:p w14:paraId="0586B191" w14:textId="77777777" w:rsidR="00197A0E" w:rsidRPr="00197A0E" w:rsidRDefault="00992883" w:rsidP="00197A0E">
      <w:pPr>
        <w:spacing w:before="0" w:line="240" w:lineRule="auto"/>
        <w:ind w:left="720" w:hanging="720"/>
        <w:rPr>
          <w:sz w:val="16"/>
          <w:szCs w:val="16"/>
        </w:rPr>
      </w:pPr>
      <w:r w:rsidRPr="00197A0E">
        <w:rPr>
          <w:sz w:val="16"/>
          <w:szCs w:val="16"/>
        </w:rPr>
        <w:t>Wu, J.; Li, Z.; Wu, L.; Zhong, F.; Cui, N.; Dai, Y.; Cheng, S. (2017). Triazophos (TAP) removal in horizontal subsurface flow constructed wetlands (HSCWs) and its accumulation in plants and substrates. Scientific Reports 7 (1). DOI:10.1038/s41598-017-05874-0 [Not a recreational water quality study].</w:t>
      </w:r>
    </w:p>
    <w:p w14:paraId="1B56C665" w14:textId="77777777" w:rsidR="00197A0E" w:rsidRPr="00197A0E" w:rsidRDefault="00992883" w:rsidP="00197A0E">
      <w:pPr>
        <w:spacing w:before="0" w:line="240" w:lineRule="auto"/>
        <w:ind w:left="720" w:hanging="720"/>
        <w:rPr>
          <w:sz w:val="16"/>
          <w:szCs w:val="16"/>
        </w:rPr>
      </w:pPr>
      <w:r w:rsidRPr="00197A0E">
        <w:rPr>
          <w:sz w:val="16"/>
          <w:szCs w:val="16"/>
        </w:rPr>
        <w:t>Wu, J.; Xu, Z.; Li, H.; Li, P.; Wang, M.; Xiong, L.; Zhang, J. (2019). Long-term effect of water diversion and CSOs on the remediation of heavy metals and microbial community in river sediments. Water Science and Technology 79 (12)2395-2406. DOI:10.2166/wst.2019.242 [Not a recreational water quality study].</w:t>
      </w:r>
    </w:p>
    <w:p w14:paraId="6B05C570" w14:textId="77777777" w:rsidR="00197A0E" w:rsidRPr="00197A0E" w:rsidRDefault="00992883" w:rsidP="00197A0E">
      <w:pPr>
        <w:spacing w:before="0" w:line="240" w:lineRule="auto"/>
        <w:ind w:left="720" w:hanging="720"/>
        <w:rPr>
          <w:sz w:val="16"/>
          <w:szCs w:val="16"/>
        </w:rPr>
      </w:pPr>
      <w:r w:rsidRPr="00197A0E">
        <w:rPr>
          <w:sz w:val="16"/>
          <w:szCs w:val="16"/>
        </w:rPr>
        <w:t>Wu, Na; Li, Zhen; Wu, Fei; Tang, Ming (2019). Microenvironment and microbial community in the rhizosphere of dioecious Populus cathayana at Chaka Salt Lake. Journal of Soils and Sediments 19 (6)2740-2751. DOI:10.1007/s11368-019-02263-0 [Not a recreational water quality study].</w:t>
      </w:r>
    </w:p>
    <w:p w14:paraId="57745518" w14:textId="1DE9C706" w:rsidR="00197A0E" w:rsidRPr="00197A0E" w:rsidRDefault="00992883" w:rsidP="00197A0E">
      <w:pPr>
        <w:spacing w:before="0" w:line="240" w:lineRule="auto"/>
        <w:ind w:left="720" w:hanging="720"/>
        <w:rPr>
          <w:sz w:val="16"/>
          <w:szCs w:val="16"/>
        </w:rPr>
      </w:pPr>
      <w:r w:rsidRPr="00197A0E">
        <w:rPr>
          <w:sz w:val="16"/>
          <w:szCs w:val="16"/>
        </w:rPr>
        <w:t>Wu, S.; Carvalho, P. N.; Müller, J. A.; Manoj, V. R.; Dong, R. (2016). Sanitation in constructed wetlands: A review on the removal of human pathogens and fecal indicators. Science of the Total Environment 541</w:t>
      </w:r>
      <w:r w:rsidR="00D56E6A">
        <w:rPr>
          <w:sz w:val="16"/>
          <w:szCs w:val="16"/>
        </w:rPr>
        <w:t>:</w:t>
      </w:r>
      <w:r w:rsidRPr="00197A0E">
        <w:rPr>
          <w:sz w:val="16"/>
          <w:szCs w:val="16"/>
        </w:rPr>
        <w:t xml:space="preserve"> 44774. DOI:10.1016/j.scitotenv.2015.09.047 [Not a recreational water quality study].</w:t>
      </w:r>
    </w:p>
    <w:p w14:paraId="24F159DB" w14:textId="77777777" w:rsidR="00197A0E" w:rsidRPr="00197A0E" w:rsidRDefault="00992883" w:rsidP="00197A0E">
      <w:pPr>
        <w:spacing w:before="0" w:line="240" w:lineRule="auto"/>
        <w:ind w:left="720" w:hanging="720"/>
        <w:rPr>
          <w:sz w:val="16"/>
          <w:szCs w:val="16"/>
        </w:rPr>
      </w:pPr>
      <w:r w:rsidRPr="00197A0E">
        <w:rPr>
          <w:sz w:val="16"/>
          <w:szCs w:val="16"/>
        </w:rPr>
        <w:t>Wu, T.; Liu, J.; Deng, J.; Dai, X.; Tang, R.; Peng, K.; Zou, W.; Cai, Y.; Gong, Z. (2019). Community structure of phytoplankton and bioassessment of water quality in a large water-carrying lake, Lake Hongze. Hupo Kexue/Journal of Lake Sciences 31 (2)440-448. DOI:10.18307/2019.0213 [Not a recreational water quality study].</w:t>
      </w:r>
    </w:p>
    <w:p w14:paraId="5A10DBC2" w14:textId="77777777" w:rsidR="00197A0E" w:rsidRPr="00197A0E" w:rsidRDefault="00992883" w:rsidP="00197A0E">
      <w:pPr>
        <w:spacing w:before="0" w:line="240" w:lineRule="auto"/>
        <w:ind w:left="720" w:hanging="720"/>
        <w:rPr>
          <w:sz w:val="16"/>
          <w:szCs w:val="16"/>
        </w:rPr>
      </w:pPr>
      <w:r w:rsidRPr="00197A0E">
        <w:rPr>
          <w:sz w:val="16"/>
          <w:szCs w:val="16"/>
        </w:rPr>
        <w:t>Wu, T.; Perrings, C.; Shang, C.; Collins, J. P.; Daszak, P.; Kinzig, A.; Minteer, B. A. (2020). Protection of wetlands as a strategy for reducing the spread of avian influenza from migratory waterfowl. Ambio 49 (4)939-949. DOI:10.1007/s13280-019-01238-2 [Not a recreational water quality study].</w:t>
      </w:r>
    </w:p>
    <w:p w14:paraId="53CB79F7" w14:textId="77777777" w:rsidR="00197A0E" w:rsidRPr="00197A0E" w:rsidRDefault="00992883" w:rsidP="00197A0E">
      <w:pPr>
        <w:spacing w:before="0" w:line="240" w:lineRule="auto"/>
        <w:ind w:left="720" w:hanging="720"/>
        <w:rPr>
          <w:sz w:val="16"/>
          <w:szCs w:val="16"/>
        </w:rPr>
      </w:pPr>
      <w:r w:rsidRPr="00197A0E">
        <w:rPr>
          <w:sz w:val="16"/>
          <w:szCs w:val="16"/>
        </w:rPr>
        <w:t>Wyczarska-Kokot, Joanna (2015). Comparison of Chloramine Concentration in Swimming Pool Water Depending on Swimming Pool Intended Use. Ecological Chemistry and Engineering a-Chemia I Inzynieria Ekologiczna A 22 (1)27-37. DOI:10.2428/ecea.2015.22(1)03 [Not a recreational water quality study].</w:t>
      </w:r>
    </w:p>
    <w:p w14:paraId="4012E66D" w14:textId="77777777" w:rsidR="00197A0E" w:rsidRPr="00197A0E" w:rsidRDefault="00992883" w:rsidP="00197A0E">
      <w:pPr>
        <w:spacing w:before="0" w:line="240" w:lineRule="auto"/>
        <w:ind w:left="720" w:hanging="720"/>
        <w:rPr>
          <w:sz w:val="16"/>
          <w:szCs w:val="16"/>
        </w:rPr>
      </w:pPr>
      <w:r w:rsidRPr="00197A0E">
        <w:rPr>
          <w:sz w:val="16"/>
          <w:szCs w:val="16"/>
        </w:rPr>
        <w:t>Wyczarska-Kokot, Joanna; Laskawiec, Edyta; Piechurski, Florian (2020). An Evaluation of the Effectiveness of Nanosilver in Swimming Pool Water Treatment - Water Quality and Toxicity of the Product. Ecological Chemistry and Engineering S-Chemia I Inzynieria Ekologiczna S 27 (1)113-127. DOI:10.2478/eces-2020-0007 [Not a recreational water quality study].</w:t>
      </w:r>
    </w:p>
    <w:p w14:paraId="301EBA71" w14:textId="77777777" w:rsidR="00197A0E" w:rsidRPr="00197A0E" w:rsidRDefault="00992883" w:rsidP="00197A0E">
      <w:pPr>
        <w:spacing w:before="0" w:line="240" w:lineRule="auto"/>
        <w:ind w:left="720" w:hanging="720"/>
        <w:rPr>
          <w:sz w:val="16"/>
          <w:szCs w:val="16"/>
        </w:rPr>
      </w:pPr>
      <w:r w:rsidRPr="00197A0E">
        <w:rPr>
          <w:sz w:val="16"/>
          <w:szCs w:val="16"/>
        </w:rPr>
        <w:t>Xi, Y.; Wang, T.; Ni, J. R.; Han, P.; Yi, M. L.; Zheng, T.; Jiang, Y.; Ma, R. Q.; Cui, F. (2018). Characterization of Dissolved Organic Matter Fractions in the Ning-Meng Section of the Yellow River and Relationship with Metal Ions. Huanjing Kexue/Environmental Science 39 (9)4114-4121. DOI:10.13227/j.hjkx.201712249 [Not a recreational water quality study].</w:t>
      </w:r>
    </w:p>
    <w:p w14:paraId="25E34889" w14:textId="77777777" w:rsidR="00197A0E" w:rsidRPr="00197A0E" w:rsidRDefault="00992883" w:rsidP="00197A0E">
      <w:pPr>
        <w:spacing w:before="0" w:line="240" w:lineRule="auto"/>
        <w:ind w:left="720" w:hanging="720"/>
        <w:rPr>
          <w:sz w:val="16"/>
          <w:szCs w:val="16"/>
        </w:rPr>
      </w:pPr>
      <w:r w:rsidRPr="00197A0E">
        <w:rPr>
          <w:sz w:val="16"/>
          <w:szCs w:val="16"/>
        </w:rPr>
        <w:t>Xia, T.; Chen, S.; Zhang, T.; Wang, M. (2014). Valuation of ecosystem services in Jiangsu coastal waters. Shengtai Xuebao/ Acta Ecologica Sinica 34 (17)5069-5076. DOI:10.5846/stxb201306041325 [Not a recreational water quality study].</w:t>
      </w:r>
    </w:p>
    <w:p w14:paraId="1B626E30" w14:textId="77777777" w:rsidR="00197A0E" w:rsidRPr="00197A0E" w:rsidRDefault="00992883" w:rsidP="00197A0E">
      <w:pPr>
        <w:spacing w:before="0" w:line="240" w:lineRule="auto"/>
        <w:ind w:left="720" w:hanging="720"/>
        <w:rPr>
          <w:sz w:val="16"/>
          <w:szCs w:val="16"/>
        </w:rPr>
      </w:pPr>
      <w:r w:rsidRPr="00197A0E">
        <w:rPr>
          <w:sz w:val="16"/>
          <w:szCs w:val="16"/>
        </w:rPr>
        <w:t>Xiang, P.; Ya, Y.; Lin-Han, L.; Wan-Ting, C.; Yu, Y.; Xiu-Xia, S.; Yi-Biao, Z.; Qing-Wu, J. (2017). Temporal and spatial distribution of Schistosoma infection of population and its risk factors in Eastern Dongting Lake area in 2012 and 2014. Chinese Journal of Schistosomiasis Control 29 (2)163-168. DOI:10.16250/j.32.1374.2016229 [Not a recreational water quality study].</w:t>
      </w:r>
    </w:p>
    <w:p w14:paraId="2A29E6AE" w14:textId="2C84EC26" w:rsidR="00197A0E" w:rsidRPr="00197A0E" w:rsidRDefault="00992883" w:rsidP="00197A0E">
      <w:pPr>
        <w:spacing w:before="0" w:line="240" w:lineRule="auto"/>
        <w:ind w:left="720" w:hanging="720"/>
        <w:rPr>
          <w:sz w:val="16"/>
          <w:szCs w:val="16"/>
        </w:rPr>
      </w:pPr>
      <w:r w:rsidRPr="00197A0E">
        <w:rPr>
          <w:sz w:val="16"/>
          <w:szCs w:val="16"/>
        </w:rPr>
        <w:t>Xiang, Shizheng; Wang, Xusheng; Ma, Wen; Liu, Xiaoping; Zhang, Biao; Huang, Fuyang; Liu, Fei; Guan, Xiangyu (2020). Response of microbial communities of karst river water to antibiotics and microbial source tracking for antibiotics. Science of the Total Environment 706</w:t>
      </w:r>
      <w:r w:rsidR="00D56E6A">
        <w:rPr>
          <w:sz w:val="16"/>
          <w:szCs w:val="16"/>
        </w:rPr>
        <w:t>:</w:t>
      </w:r>
      <w:r w:rsidRPr="00197A0E">
        <w:rPr>
          <w:sz w:val="16"/>
          <w:szCs w:val="16"/>
        </w:rPr>
        <w:t xml:space="preserve"> 135730. DOI:10.1016/j.scitotenv.2019.135730 [Not a recreational water quality study].</w:t>
      </w:r>
    </w:p>
    <w:p w14:paraId="24836061" w14:textId="77777777" w:rsidR="00197A0E" w:rsidRPr="00197A0E" w:rsidRDefault="00992883" w:rsidP="00197A0E">
      <w:pPr>
        <w:spacing w:before="0" w:line="240" w:lineRule="auto"/>
        <w:ind w:left="720" w:hanging="720"/>
        <w:rPr>
          <w:sz w:val="16"/>
          <w:szCs w:val="16"/>
        </w:rPr>
      </w:pPr>
      <w:r w:rsidRPr="00197A0E">
        <w:rPr>
          <w:sz w:val="16"/>
          <w:szCs w:val="16"/>
        </w:rPr>
        <w:t>Xiao, Guosheng; Wang, Zhaodan; Chen, Ji'an; Qiu, Zhiqun; Li, Yanjie; Qi, Junsheng; Liu, Wenyi; Shu, Weiqun (2013). Occurrence and infection risk of waterborne pathogens in Wanzhou watershed of the Three Gorges Reservoir, China. Journal of Environmental Sciences (China) 25 (9)1913-1924. DOI:10.1016/s1001-0742(12)60241-1 [Not a recreational water quality study].</w:t>
      </w:r>
    </w:p>
    <w:p w14:paraId="5F15216F" w14:textId="026445C6" w:rsidR="00197A0E" w:rsidRPr="00197A0E" w:rsidRDefault="00992883" w:rsidP="00197A0E">
      <w:pPr>
        <w:spacing w:before="0" w:line="240" w:lineRule="auto"/>
        <w:ind w:left="720" w:hanging="720"/>
        <w:rPr>
          <w:sz w:val="16"/>
          <w:szCs w:val="16"/>
        </w:rPr>
      </w:pPr>
      <w:r w:rsidRPr="00197A0E">
        <w:rPr>
          <w:sz w:val="16"/>
          <w:szCs w:val="16"/>
        </w:rPr>
        <w:t>Xie, Y.; Floehr, T.; Zhang, X.; Xiao, H.; Yang, J.; Xia, P.; Burton, G. A.; Hollert, H. (2018). In situ microbiota distinguished primary anthropogenic stressor in freshwater sediments. Environmental Pollution 239</w:t>
      </w:r>
      <w:r w:rsidR="00D56E6A">
        <w:rPr>
          <w:sz w:val="16"/>
          <w:szCs w:val="16"/>
        </w:rPr>
        <w:t>:</w:t>
      </w:r>
      <w:r w:rsidRPr="00197A0E">
        <w:rPr>
          <w:sz w:val="16"/>
          <w:szCs w:val="16"/>
        </w:rPr>
        <w:t xml:space="preserve"> 189-197. DOI:10.1016/j.envpol.2018.03.099 [Not a recreational water quality study].</w:t>
      </w:r>
    </w:p>
    <w:p w14:paraId="48B08201" w14:textId="77777777" w:rsidR="00197A0E" w:rsidRPr="00197A0E" w:rsidRDefault="00992883" w:rsidP="00197A0E">
      <w:pPr>
        <w:spacing w:before="0" w:line="240" w:lineRule="auto"/>
        <w:ind w:left="720" w:hanging="720"/>
        <w:rPr>
          <w:sz w:val="16"/>
          <w:szCs w:val="16"/>
        </w:rPr>
      </w:pPr>
      <w:r w:rsidRPr="00197A0E">
        <w:rPr>
          <w:sz w:val="16"/>
          <w:szCs w:val="16"/>
        </w:rPr>
        <w:t>Xie, Yunxuan; Qiu, Ning; Wang, Guangyi (2017). Toward a better guard of coastal water safety-Microbial distribution in coastal water and their facile detection. Marine Pollution Bulletin 118 (43862)42491. DOI:10.1016/j.marpolbul.2017.02.029 [Not a recreational water quality study].</w:t>
      </w:r>
    </w:p>
    <w:p w14:paraId="367842AC" w14:textId="77777777" w:rsidR="00197A0E" w:rsidRPr="00197A0E" w:rsidRDefault="00992883" w:rsidP="00197A0E">
      <w:pPr>
        <w:spacing w:before="0" w:line="240" w:lineRule="auto"/>
        <w:ind w:left="720" w:hanging="720"/>
        <w:rPr>
          <w:sz w:val="16"/>
          <w:szCs w:val="16"/>
        </w:rPr>
      </w:pPr>
      <w:r w:rsidRPr="00197A0E">
        <w:rPr>
          <w:sz w:val="16"/>
          <w:szCs w:val="16"/>
        </w:rPr>
        <w:t>Xie, Yunxuan; Qiu, Ning; Wang, Guangyi (2017). Toward a better guard of coastal water safety—Microbial distribution in coastal water and their facile detection. Marine pollution bulletin 118(43862)42491. ISSN:0025-326X [Not a recreational water quality study].</w:t>
      </w:r>
    </w:p>
    <w:p w14:paraId="3EA27FF3" w14:textId="5BD579D8" w:rsidR="00197A0E" w:rsidRPr="00197A0E" w:rsidRDefault="00992883" w:rsidP="00197A0E">
      <w:pPr>
        <w:spacing w:before="0" w:line="240" w:lineRule="auto"/>
        <w:ind w:left="720" w:hanging="720"/>
        <w:rPr>
          <w:sz w:val="16"/>
          <w:szCs w:val="16"/>
        </w:rPr>
      </w:pPr>
      <w:r w:rsidRPr="00197A0E">
        <w:rPr>
          <w:sz w:val="16"/>
          <w:szCs w:val="16"/>
        </w:rPr>
        <w:t>Xin, X.; Zhang, H.; Lei, P.; Tang, W.; Yin, W.; Li, J.; Zhong, H.; Li, K. (2020). Algal blooms in the middle and lower Han River: Characteristics, early warning and prevention. Science of the Total Environment 706. DOI:10.1016/j.scitotenv.2019.135293 [Not a recreational water quality study].</w:t>
      </w:r>
    </w:p>
    <w:p w14:paraId="7B136158" w14:textId="27B0472A" w:rsidR="00197A0E" w:rsidRPr="00197A0E" w:rsidRDefault="00992883" w:rsidP="00197A0E">
      <w:pPr>
        <w:spacing w:before="0" w:line="240" w:lineRule="auto"/>
        <w:ind w:left="720" w:hanging="720"/>
        <w:rPr>
          <w:sz w:val="16"/>
          <w:szCs w:val="16"/>
        </w:rPr>
      </w:pPr>
      <w:r w:rsidRPr="00197A0E">
        <w:rPr>
          <w:sz w:val="16"/>
          <w:szCs w:val="16"/>
        </w:rPr>
        <w:t>Xing, W.; Han, Y.; Guo, Z.; Zhou, Y. (2020). Quantitative study on redistribution of nitrogen and phosphorus by wetland plants under different water quality conditions. Environmental Pollution 261. DOI:10.1016/j.envpol.2020.114086 [Not a recreational water quality study].</w:t>
      </w:r>
    </w:p>
    <w:p w14:paraId="318A6588" w14:textId="30A6CBC2" w:rsidR="00197A0E" w:rsidRPr="00197A0E" w:rsidRDefault="00992883" w:rsidP="00197A0E">
      <w:pPr>
        <w:spacing w:before="0" w:line="240" w:lineRule="auto"/>
        <w:ind w:left="720" w:hanging="720"/>
        <w:rPr>
          <w:sz w:val="16"/>
          <w:szCs w:val="16"/>
        </w:rPr>
      </w:pPr>
      <w:r w:rsidRPr="00197A0E">
        <w:rPr>
          <w:sz w:val="16"/>
          <w:szCs w:val="16"/>
        </w:rPr>
        <w:t>Xing, W.; He, Z.; Wang, Y.; Cai, W.; Jia, F.; Yao, H. (2020). Using cold-adapted river-bottom sediment as seed sludge for sulfur-based autotrophic denitrification operated at mesophilic and psychrophilic temperatures. Science of the Total Environment 735. DOI:10.1016/j.scitotenv.2020.139345 [Not a recreational water quality study].</w:t>
      </w:r>
    </w:p>
    <w:p w14:paraId="2565CFED" w14:textId="09E39F7B" w:rsidR="00197A0E" w:rsidRPr="00197A0E" w:rsidRDefault="00992883" w:rsidP="00197A0E">
      <w:pPr>
        <w:spacing w:before="0" w:line="240" w:lineRule="auto"/>
        <w:ind w:left="720" w:hanging="720"/>
        <w:rPr>
          <w:sz w:val="16"/>
          <w:szCs w:val="16"/>
        </w:rPr>
      </w:pPr>
      <w:r w:rsidRPr="00197A0E">
        <w:rPr>
          <w:sz w:val="16"/>
          <w:szCs w:val="16"/>
        </w:rPr>
        <w:t>Xu, G.; Xu, H. (2016). An approach to analyzing environmental drivers to shape spatial variations in body-size structure of biofilm-dwelling protozoa during an annual cycle in marine ecosystems. Ecological Indicators 67</w:t>
      </w:r>
      <w:r w:rsidR="00D56E6A">
        <w:rPr>
          <w:sz w:val="16"/>
          <w:szCs w:val="16"/>
        </w:rPr>
        <w:t>:</w:t>
      </w:r>
      <w:r w:rsidRPr="00197A0E">
        <w:rPr>
          <w:sz w:val="16"/>
          <w:szCs w:val="16"/>
        </w:rPr>
        <w:t xml:space="preserve"> 292-296. DOI:10.1016/j.ecolind.2016.03.007 [Not a recreational water quality study].</w:t>
      </w:r>
    </w:p>
    <w:p w14:paraId="4DE66F71" w14:textId="7C69E887" w:rsidR="00197A0E" w:rsidRPr="00197A0E" w:rsidRDefault="00992883" w:rsidP="00197A0E">
      <w:pPr>
        <w:spacing w:before="0" w:line="240" w:lineRule="auto"/>
        <w:ind w:left="720" w:hanging="720"/>
        <w:rPr>
          <w:sz w:val="16"/>
          <w:szCs w:val="16"/>
        </w:rPr>
      </w:pPr>
      <w:r w:rsidRPr="00197A0E">
        <w:rPr>
          <w:sz w:val="16"/>
          <w:szCs w:val="16"/>
        </w:rPr>
        <w:t>Xu, G.; Zhong, X.; Al, M. A.; Warren, A.; Xu, H. (2018). Identifying bioindicators across trait-taxon space for assessing water quality in marine environments. Marine Pollution Bulletin 131</w:t>
      </w:r>
      <w:r w:rsidR="00D56E6A">
        <w:rPr>
          <w:sz w:val="16"/>
          <w:szCs w:val="16"/>
        </w:rPr>
        <w:t>:</w:t>
      </w:r>
      <w:r w:rsidRPr="00197A0E">
        <w:rPr>
          <w:sz w:val="16"/>
          <w:szCs w:val="16"/>
        </w:rPr>
        <w:t xml:space="preserve"> 565-571. DOI:10.1016/j.marpolbul.2018.04.044 [Not a recreational water quality study].</w:t>
      </w:r>
    </w:p>
    <w:p w14:paraId="1C4E32AC" w14:textId="77777777" w:rsidR="00197A0E" w:rsidRPr="00197A0E" w:rsidRDefault="00992883" w:rsidP="00197A0E">
      <w:pPr>
        <w:spacing w:before="0" w:line="240" w:lineRule="auto"/>
        <w:ind w:left="720" w:hanging="720"/>
        <w:rPr>
          <w:sz w:val="16"/>
          <w:szCs w:val="16"/>
        </w:rPr>
      </w:pPr>
      <w:r w:rsidRPr="00197A0E">
        <w:rPr>
          <w:sz w:val="16"/>
          <w:szCs w:val="16"/>
        </w:rPr>
        <w:t>Xu, H.; Min, G. S.; Choi, J. K.; Jung, J. H.; Park, M. H. (2009). An approach to analyses of periphytic ciliate colonization for monitoring water quality using a modified artificial substrate in Korean coastal waters. Marine Pollution Bulletin 58 (9)1278-1285. DOI:10.1016/j.marpolbul.2009.05.003 [Not a recreational water quality study].</w:t>
      </w:r>
    </w:p>
    <w:p w14:paraId="7EFAA42E" w14:textId="5C205C38" w:rsidR="00197A0E" w:rsidRPr="00197A0E" w:rsidRDefault="00992883" w:rsidP="00197A0E">
      <w:pPr>
        <w:spacing w:before="0" w:line="240" w:lineRule="auto"/>
        <w:ind w:left="720" w:hanging="720"/>
        <w:rPr>
          <w:sz w:val="16"/>
          <w:szCs w:val="16"/>
        </w:rPr>
      </w:pPr>
      <w:r w:rsidRPr="00197A0E">
        <w:rPr>
          <w:sz w:val="16"/>
          <w:szCs w:val="16"/>
        </w:rPr>
        <w:t>Xu, L. (2004). Developing and implementing a comprehensive watershed management plan for North Carolina's Neuse River Basin. 105. DOI:10.1061/40499(2000)108 [Not a recreational water quality study].</w:t>
      </w:r>
    </w:p>
    <w:p w14:paraId="707985A6" w14:textId="77777777" w:rsidR="00197A0E" w:rsidRPr="00197A0E" w:rsidRDefault="00992883" w:rsidP="00197A0E">
      <w:pPr>
        <w:spacing w:before="0" w:line="240" w:lineRule="auto"/>
        <w:ind w:left="720" w:hanging="720"/>
        <w:rPr>
          <w:sz w:val="16"/>
          <w:szCs w:val="16"/>
        </w:rPr>
      </w:pPr>
      <w:r w:rsidRPr="00197A0E">
        <w:rPr>
          <w:sz w:val="16"/>
          <w:szCs w:val="16"/>
        </w:rPr>
        <w:t>Xu, M.; Liu, W.; Li, C.; Xiao, C.; Ding, L.; Xu, K.; Geng, J.; Ren, H. (2016). Evaluation of the treatment performance and microbial communities of a combined constructed wetland used to treat industrial park wastewater. Environmental Science and Pollution Research 23 (11)10990-11001. DOI:10.1007/s11356-016-6181-8 [Not a recreational water quality study].</w:t>
      </w:r>
    </w:p>
    <w:p w14:paraId="010924C6" w14:textId="77777777" w:rsidR="00197A0E" w:rsidRPr="00197A0E" w:rsidRDefault="00992883" w:rsidP="00197A0E">
      <w:pPr>
        <w:spacing w:before="0" w:line="240" w:lineRule="auto"/>
        <w:ind w:left="720" w:hanging="720"/>
        <w:rPr>
          <w:sz w:val="16"/>
          <w:szCs w:val="16"/>
        </w:rPr>
      </w:pPr>
      <w:r w:rsidRPr="00197A0E">
        <w:rPr>
          <w:sz w:val="16"/>
          <w:szCs w:val="16"/>
        </w:rPr>
        <w:t>Xu, M.; Yan, F.; Liu, Z.; Li, G.; Qu, P. (2016). Forecasting of water quality using grey GM(1,1)-wavelet-GARCH hybrid method in Songhua River Basin. Nongye Gongcheng Xuebao/Transactions of the Chinese Society of Agricultural Engineering 32 (10)137-142. DOI:10.11975/j.issn.1002-6819.2016.10.019 [Not a recreational water quality study].</w:t>
      </w:r>
    </w:p>
    <w:p w14:paraId="56D46FF5" w14:textId="77777777" w:rsidR="00197A0E" w:rsidRPr="00197A0E" w:rsidRDefault="00992883" w:rsidP="00197A0E">
      <w:pPr>
        <w:spacing w:before="0" w:line="240" w:lineRule="auto"/>
        <w:ind w:left="720" w:hanging="720"/>
        <w:rPr>
          <w:sz w:val="16"/>
          <w:szCs w:val="16"/>
        </w:rPr>
      </w:pPr>
      <w:r w:rsidRPr="00197A0E">
        <w:rPr>
          <w:sz w:val="16"/>
          <w:szCs w:val="16"/>
        </w:rPr>
        <w:t>Xu, W. h; Zhang, G.; Zou, S. c; Li, X. d; Liu, Y. c (2007). Determination of selected antibiotics in the Victoria Harbour and the Pearl River, South China using high-performance liquid chromatography-electrospray ionization tandem mass spectrometry. Environmental Pollution 145 (3)672-679. DOI:10.1016/j.envpol.2006.05.038 [Not a recreational water quality study].</w:t>
      </w:r>
    </w:p>
    <w:p w14:paraId="2ED7F468" w14:textId="607EB665" w:rsidR="00197A0E" w:rsidRPr="00197A0E" w:rsidRDefault="00992883" w:rsidP="00197A0E">
      <w:pPr>
        <w:spacing w:before="0" w:line="240" w:lineRule="auto"/>
        <w:ind w:left="720" w:hanging="720"/>
        <w:rPr>
          <w:sz w:val="16"/>
          <w:szCs w:val="16"/>
        </w:rPr>
      </w:pPr>
      <w:r w:rsidRPr="00197A0E">
        <w:rPr>
          <w:sz w:val="16"/>
          <w:szCs w:val="16"/>
        </w:rPr>
        <w:t>Xu, Y.; Guo, C.; Luo, Y.; Lv, J.; Zhang, Y.; Lin, H.; Wang, L.; Xu, J. (2016). Occurrence and distribution of antibiotics, antibiotic resistance genes in the urban rivers in Beijing, China. Environmental Pollution 213</w:t>
      </w:r>
      <w:r w:rsidR="00D56E6A">
        <w:rPr>
          <w:sz w:val="16"/>
          <w:szCs w:val="16"/>
        </w:rPr>
        <w:t>:</w:t>
      </w:r>
      <w:r w:rsidRPr="00197A0E">
        <w:rPr>
          <w:sz w:val="16"/>
          <w:szCs w:val="16"/>
        </w:rPr>
        <w:t xml:space="preserve"> 833-840. DOI:10.1016/j.envpol.2016.03.054 [Not a recreational water quality study].</w:t>
      </w:r>
    </w:p>
    <w:p w14:paraId="2DC7F606" w14:textId="77777777" w:rsidR="00197A0E" w:rsidRPr="00197A0E" w:rsidRDefault="00992883" w:rsidP="00197A0E">
      <w:pPr>
        <w:spacing w:before="0" w:line="240" w:lineRule="auto"/>
        <w:ind w:left="720" w:hanging="720"/>
        <w:rPr>
          <w:sz w:val="16"/>
          <w:szCs w:val="16"/>
        </w:rPr>
      </w:pPr>
      <w:r w:rsidRPr="00197A0E">
        <w:rPr>
          <w:sz w:val="16"/>
          <w:szCs w:val="16"/>
        </w:rPr>
        <w:t>Xu, Z.; Jiang, Y.; Te, S. H.; He, Y.; Gin, K. Y. (2018). The effects of antibiotics on microbial community composition in an estuary reservoir during spring and summer seasons. Water (Switzerland) 10 (2). DOI:10.3390/w10020154 [Not a recreational water quality study].</w:t>
      </w:r>
    </w:p>
    <w:p w14:paraId="6B361F84" w14:textId="782829AA" w:rsidR="00197A0E" w:rsidRPr="00197A0E" w:rsidRDefault="00992883" w:rsidP="00197A0E">
      <w:pPr>
        <w:spacing w:before="0" w:line="240" w:lineRule="auto"/>
        <w:ind w:left="720" w:hanging="720"/>
        <w:rPr>
          <w:sz w:val="16"/>
          <w:szCs w:val="16"/>
        </w:rPr>
      </w:pPr>
      <w:r w:rsidRPr="00197A0E">
        <w:rPr>
          <w:sz w:val="16"/>
          <w:szCs w:val="16"/>
        </w:rPr>
        <w:t>Xue, N.; Fang, Q.; Pan, X.; Zhang, D. (2021). Distinct fungal plastisphere across different river functional zones: A watershed scale study. Science of the Total Environment 752. DOI:10.1016/j.scitotenv.2020.141879 [Not a recreational water quality study].</w:t>
      </w:r>
    </w:p>
    <w:p w14:paraId="1663F4E8" w14:textId="77777777" w:rsidR="00197A0E" w:rsidRPr="00197A0E" w:rsidRDefault="00992883" w:rsidP="00197A0E">
      <w:pPr>
        <w:spacing w:before="0" w:line="240" w:lineRule="auto"/>
        <w:ind w:left="720" w:hanging="720"/>
        <w:rPr>
          <w:sz w:val="16"/>
          <w:szCs w:val="16"/>
        </w:rPr>
      </w:pPr>
      <w:r w:rsidRPr="00197A0E">
        <w:rPr>
          <w:sz w:val="16"/>
          <w:szCs w:val="16"/>
        </w:rPr>
        <w:t>Xue, Nana; Wang, Liyi; Li, Wenfeng; Wang, Shanshan; Pan, Xiangliang; Zhang, Daoyong (2020). Increased inheritance of structure and function of bacterial communities and pathogen propagation in plastisphere along a river with increasing antibiotics pollution gradient. Environmental Pollution 265 (PT A)114641. DOI:10.1016/j.envpol.2020.114641 [Not a recreational water quality study].</w:t>
      </w:r>
    </w:p>
    <w:p w14:paraId="13B715C4" w14:textId="77777777" w:rsidR="00197A0E" w:rsidRPr="00197A0E" w:rsidRDefault="00992883" w:rsidP="00197A0E">
      <w:pPr>
        <w:spacing w:before="0" w:line="240" w:lineRule="auto"/>
        <w:ind w:left="720" w:hanging="720"/>
        <w:rPr>
          <w:sz w:val="16"/>
          <w:szCs w:val="16"/>
        </w:rPr>
      </w:pPr>
      <w:r w:rsidRPr="00197A0E">
        <w:rPr>
          <w:sz w:val="16"/>
          <w:szCs w:val="16"/>
        </w:rPr>
        <w:t>Yadav, J. P.; Das, S. C.; Dhaka, P.; Vijay, D.; Kumar, M.; Chauhan, P.; Singh, R.; Dhama, K.; Malik, S. V. S.; Kumar, A. (2016). Isolation, genotyping and antibiogram profile of clostridium perfringens isolates recovered from freshwater fish and fish products from Kolkata region. Journal of Pure and Applied Microbiology 10 (4)2807-2814. DOI:10.22207/JPAM.10.4.40 [Not a recreational water quality study].</w:t>
      </w:r>
    </w:p>
    <w:p w14:paraId="71CABD7E" w14:textId="77777777" w:rsidR="00197A0E" w:rsidRPr="00197A0E" w:rsidRDefault="00992883" w:rsidP="00197A0E">
      <w:pPr>
        <w:spacing w:before="0" w:line="240" w:lineRule="auto"/>
        <w:ind w:left="720" w:hanging="720"/>
        <w:rPr>
          <w:sz w:val="16"/>
          <w:szCs w:val="16"/>
        </w:rPr>
      </w:pPr>
      <w:r w:rsidRPr="00197A0E">
        <w:rPr>
          <w:sz w:val="16"/>
          <w:szCs w:val="16"/>
        </w:rPr>
        <w:t>Yadav, N.; Sharma, S. (2020). Pollution shapes the bacterial community of a river: a case study. International Journal of Environmental Science and Technology 17 (4)2003-2016. DOI:10.1007/s13762-019-02474-5 [Not a recreational water quality study].</w:t>
      </w:r>
    </w:p>
    <w:p w14:paraId="09D47AF2" w14:textId="77777777" w:rsidR="00197A0E" w:rsidRPr="00197A0E" w:rsidRDefault="00992883" w:rsidP="00197A0E">
      <w:pPr>
        <w:spacing w:before="0" w:line="240" w:lineRule="auto"/>
        <w:ind w:left="720" w:hanging="720"/>
        <w:rPr>
          <w:sz w:val="16"/>
          <w:szCs w:val="16"/>
        </w:rPr>
      </w:pPr>
      <w:r w:rsidRPr="00197A0E">
        <w:rPr>
          <w:sz w:val="16"/>
          <w:szCs w:val="16"/>
        </w:rPr>
        <w:t>Yadav, R. P.; Singh, A. (2010). Combinations of binary and tertiary toxic effects of extracts of euphorbia pulcherima latex powder with other plant derived molluscicides against freshwater vector snails. Internet Journal of Toxicology 7 (1). URL:https://www.scopus.com/inward/record.uri?eid=2-s2.0-77953402355&amp;partnerID=40&amp;md5=8cde9c9fe4aaca79f256da666c6588d0 [Not a recreational water quality study].</w:t>
      </w:r>
    </w:p>
    <w:p w14:paraId="377D463E" w14:textId="77777777" w:rsidR="00197A0E" w:rsidRPr="00197A0E" w:rsidRDefault="00992883" w:rsidP="00197A0E">
      <w:pPr>
        <w:spacing w:before="0" w:line="240" w:lineRule="auto"/>
        <w:ind w:left="720" w:hanging="720"/>
        <w:rPr>
          <w:sz w:val="16"/>
          <w:szCs w:val="16"/>
        </w:rPr>
      </w:pPr>
      <w:r w:rsidRPr="00197A0E">
        <w:rPr>
          <w:sz w:val="16"/>
          <w:szCs w:val="16"/>
        </w:rPr>
        <w:t>Yadav, S.; Babel, M. S.; Shrestha, S.; Deb, P. (2019). Land use impact on the water quality of large tropical river: Mun River Basin, Thailand. Environmental Monitoring and Assessment 191 (10). DOI:10.1007/s10661-019-7779-3 [Not a recreational water quality study].</w:t>
      </w:r>
    </w:p>
    <w:p w14:paraId="5BFC986E" w14:textId="77777777" w:rsidR="00197A0E" w:rsidRPr="00197A0E" w:rsidRDefault="00992883" w:rsidP="00197A0E">
      <w:pPr>
        <w:spacing w:before="0" w:line="240" w:lineRule="auto"/>
        <w:ind w:left="720" w:hanging="720"/>
        <w:rPr>
          <w:sz w:val="16"/>
          <w:szCs w:val="16"/>
        </w:rPr>
      </w:pPr>
      <w:r w:rsidRPr="00197A0E">
        <w:rPr>
          <w:sz w:val="16"/>
          <w:szCs w:val="16"/>
        </w:rPr>
        <w:t>Yaghoobi, K.; Sarkari, B.; Mansouri, M.; Motazedian, M. H. (2016). Zoonotic intestinal protozoan of the wild boars, Sus scrofa, in Persian Gulf's coastal area (Bushehr province), Southwestern Iran. Veterinary World 9 (10)1047-1050. DOI:10.14202/vetworld.2016.1047-1050 [Not a recreational water quality study].</w:t>
      </w:r>
    </w:p>
    <w:p w14:paraId="0470A0FC" w14:textId="77777777" w:rsidR="00197A0E" w:rsidRPr="00197A0E" w:rsidRDefault="00992883" w:rsidP="00197A0E">
      <w:pPr>
        <w:spacing w:before="0" w:line="240" w:lineRule="auto"/>
        <w:ind w:left="720" w:hanging="720"/>
        <w:rPr>
          <w:sz w:val="16"/>
          <w:szCs w:val="16"/>
        </w:rPr>
      </w:pPr>
      <w:r w:rsidRPr="00197A0E">
        <w:rPr>
          <w:sz w:val="16"/>
          <w:szCs w:val="16"/>
        </w:rPr>
        <w:t>Yalcin, O. B.; Muhammetoglu, A. (2011). Uncertainties of bacterial inactivation in marine environment. Fresenius Environmental Bulletin 20 (12)3085-3094. URL:https://www.scopus.com/inward/record.uri?eid=2-s2.0-84856255296&amp;partnerID=40&amp;md5=6a64ef706fa7738ffa0e663e9c3e1367 [Not a recreational water quality study].</w:t>
      </w:r>
    </w:p>
    <w:p w14:paraId="6FDCA209" w14:textId="37D34AF5" w:rsidR="00197A0E" w:rsidRPr="00197A0E" w:rsidRDefault="00992883" w:rsidP="00197A0E">
      <w:pPr>
        <w:spacing w:before="0" w:line="240" w:lineRule="auto"/>
        <w:ind w:left="720" w:hanging="720"/>
        <w:rPr>
          <w:sz w:val="16"/>
          <w:szCs w:val="16"/>
        </w:rPr>
      </w:pPr>
      <w:r w:rsidRPr="00197A0E">
        <w:rPr>
          <w:sz w:val="16"/>
          <w:szCs w:val="16"/>
        </w:rPr>
        <w:t>Yalcin, O. B.; Muhammetoglu, A. (2010). Uncertainty and sensitivity analysis of dilution processes for marine discharges. 184-189. DOI:10.1109/ICBEE.2010.5649679 [Not a recreational water quality study].</w:t>
      </w:r>
    </w:p>
    <w:p w14:paraId="7E411FD6" w14:textId="77777777" w:rsidR="00197A0E" w:rsidRPr="00197A0E" w:rsidRDefault="00992883" w:rsidP="00197A0E">
      <w:pPr>
        <w:spacing w:before="0" w:line="240" w:lineRule="auto"/>
        <w:ind w:left="720" w:hanging="720"/>
        <w:rPr>
          <w:sz w:val="16"/>
          <w:szCs w:val="16"/>
        </w:rPr>
      </w:pPr>
      <w:r w:rsidRPr="00197A0E">
        <w:rPr>
          <w:sz w:val="16"/>
          <w:szCs w:val="16"/>
        </w:rPr>
        <w:t>Yamagishi, T.; Katsumata, M.; Yamaguchi, H.; Shimura, Y.; Kawachi, M.; Koshikawa, H.; Horie, Y.; Tatarazako, N. (2016). Rapid ecotoxicological bioassay using delayed fluorescence in the marine cyanobacterium Cyanobium sp. (NIES-981). Ecotoxicology 25 (10)1751-1758. DOI:10.1007/s10646-016-1718-7 [Not a recreational water quality study].</w:t>
      </w:r>
    </w:p>
    <w:p w14:paraId="236F5C97" w14:textId="77777777" w:rsidR="00197A0E" w:rsidRPr="00197A0E" w:rsidRDefault="00992883" w:rsidP="00197A0E">
      <w:pPr>
        <w:spacing w:before="0" w:line="240" w:lineRule="auto"/>
        <w:ind w:left="720" w:hanging="720"/>
        <w:rPr>
          <w:sz w:val="16"/>
          <w:szCs w:val="16"/>
        </w:rPr>
      </w:pPr>
      <w:r w:rsidRPr="00197A0E">
        <w:rPr>
          <w:sz w:val="16"/>
          <w:szCs w:val="16"/>
        </w:rPr>
        <w:t>Yamaguchi, Nobuyasu; Fujii, Yudai (2020). Rapid On-Site Monitoring of Bacteria in Freshwater Environments Using a Portable Microfluidic Counting System. Biological &amp; Pharmaceutical Bulletin 43 (1)87-92. DOI:10.1248/bpb.b19-00549 [Not a recreational water quality study].</w:t>
      </w:r>
    </w:p>
    <w:p w14:paraId="023FCC79" w14:textId="77777777" w:rsidR="00197A0E" w:rsidRPr="00197A0E" w:rsidRDefault="00992883" w:rsidP="00197A0E">
      <w:pPr>
        <w:spacing w:before="0" w:line="240" w:lineRule="auto"/>
        <w:ind w:left="720" w:hanging="720"/>
        <w:rPr>
          <w:sz w:val="16"/>
          <w:szCs w:val="16"/>
        </w:rPr>
      </w:pPr>
      <w:r w:rsidRPr="00197A0E">
        <w:rPr>
          <w:sz w:val="16"/>
          <w:szCs w:val="16"/>
        </w:rPr>
        <w:t>Yamahara, Kevan M.; Keymer, Daniel P.; Layton, Blythe A.; Walters, Sarah P.; Thompson, Rachelle S.; Rosener, Matt; Boehm, Alexandria B. (2020). Application of molecular source tracking and mass balance approach to identify potential sources of fecal indicator bacteria in a tropical river. Plos One 15 (4)e0232054. DOI:10.1371/journal.pone.0232054 [Not a recreational water quality study].</w:t>
      </w:r>
    </w:p>
    <w:p w14:paraId="6493F999" w14:textId="3FEF5792" w:rsidR="00197A0E" w:rsidRPr="00197A0E" w:rsidRDefault="00992883" w:rsidP="00197A0E">
      <w:pPr>
        <w:spacing w:before="0" w:line="240" w:lineRule="auto"/>
        <w:ind w:left="720" w:hanging="720"/>
        <w:rPr>
          <w:sz w:val="16"/>
          <w:szCs w:val="16"/>
        </w:rPr>
      </w:pPr>
      <w:r w:rsidRPr="00197A0E">
        <w:rPr>
          <w:sz w:val="16"/>
          <w:szCs w:val="16"/>
        </w:rPr>
        <w:t>Yan, Q.; Min, J.; Yu, Y.; Zhu, Z.; Feng, G. (2017). Microbial community response during the treatment of pharmaceutically active compounds (PhACs) in constructed wetland mesocosms. Chemosphere 186</w:t>
      </w:r>
      <w:r w:rsidR="00D56E6A">
        <w:rPr>
          <w:sz w:val="16"/>
          <w:szCs w:val="16"/>
        </w:rPr>
        <w:t>:</w:t>
      </w:r>
      <w:r w:rsidRPr="00197A0E">
        <w:rPr>
          <w:sz w:val="16"/>
          <w:szCs w:val="16"/>
        </w:rPr>
        <w:t xml:space="preserve"> 823-831. DOI:10.1016/j.chemosphere.2017.08.064 [Not a recreational water quality study].</w:t>
      </w:r>
    </w:p>
    <w:p w14:paraId="1BDB52E8" w14:textId="77777777" w:rsidR="00197A0E" w:rsidRPr="00197A0E" w:rsidRDefault="00992883" w:rsidP="00197A0E">
      <w:pPr>
        <w:spacing w:before="0" w:line="240" w:lineRule="auto"/>
        <w:ind w:left="720" w:hanging="720"/>
        <w:rPr>
          <w:sz w:val="16"/>
          <w:szCs w:val="16"/>
        </w:rPr>
      </w:pPr>
      <w:r w:rsidRPr="00197A0E">
        <w:rPr>
          <w:sz w:val="16"/>
          <w:szCs w:val="16"/>
        </w:rPr>
        <w:t>Yan, Tao; Sadowsky, Michael J (2007). Determining sources of fecal bacteria in waterways. Environmental monitoring and Assessment 129(43891)97-106. ISSN:0167-6369 [Not a recreational water quality study].</w:t>
      </w:r>
    </w:p>
    <w:p w14:paraId="48083D1C" w14:textId="77777777" w:rsidR="00197A0E" w:rsidRPr="00197A0E" w:rsidRDefault="00992883" w:rsidP="00197A0E">
      <w:pPr>
        <w:spacing w:before="0" w:line="240" w:lineRule="auto"/>
        <w:ind w:left="720" w:hanging="720"/>
        <w:rPr>
          <w:sz w:val="16"/>
          <w:szCs w:val="16"/>
        </w:rPr>
      </w:pPr>
      <w:r w:rsidRPr="00197A0E">
        <w:rPr>
          <w:sz w:val="16"/>
          <w:szCs w:val="16"/>
        </w:rPr>
        <w:t>Yan, Y.; Ma, T.; Zhang, J.; Liao, M.; Wang, Z. (2017). Experiment on Migration and Transformation of Nitrate under Interaction of Groundwater and Surface Water. Diqiu Kexue - Zhongguo Dizhi Daxue Xuebao/Earth Science - Journal of China University of Geosciences 42 (5)783-792. DOI:10.3799/dqkx.2017.066 [Not a recreational water quality study].</w:t>
      </w:r>
    </w:p>
    <w:p w14:paraId="7F1D492A" w14:textId="77777777" w:rsidR="00197A0E" w:rsidRPr="00197A0E" w:rsidRDefault="00992883" w:rsidP="00197A0E">
      <w:pPr>
        <w:spacing w:before="0" w:line="240" w:lineRule="auto"/>
        <w:ind w:left="720" w:hanging="720"/>
        <w:rPr>
          <w:sz w:val="16"/>
          <w:szCs w:val="16"/>
        </w:rPr>
      </w:pPr>
      <w:r w:rsidRPr="00197A0E">
        <w:rPr>
          <w:sz w:val="16"/>
          <w:szCs w:val="16"/>
        </w:rPr>
        <w:t>Yan, Yan; Deng, Yang; Ji, Min; Xu, Xiaoguang; Zhang, Limin; Wang, Guoxiang (2020). Antibiotic pollution and risk assessment under different cultivation modes in aquaculture ponds of the Taihu Lake Basin, China. Marine and Freshwater Research 71 (10)1234-1240. DOI:10.1071/MF19224 [Not a recreational water quality study].</w:t>
      </w:r>
    </w:p>
    <w:p w14:paraId="218CC2FA" w14:textId="77777777" w:rsidR="00197A0E" w:rsidRPr="00197A0E" w:rsidRDefault="00992883" w:rsidP="00197A0E">
      <w:pPr>
        <w:spacing w:before="0" w:line="240" w:lineRule="auto"/>
        <w:ind w:left="720" w:hanging="720"/>
        <w:rPr>
          <w:sz w:val="16"/>
          <w:szCs w:val="16"/>
        </w:rPr>
      </w:pPr>
      <w:r w:rsidRPr="00197A0E">
        <w:rPr>
          <w:sz w:val="16"/>
          <w:szCs w:val="16"/>
        </w:rPr>
        <w:t>Yang, B.; Wang, H.; Jiang, Y.; Dong, F.; He, X.; Lai, X. (2018). Combing δ15N and δ18O to identify the distribution and the potential sources of nitrate in human-impacted watersheds, Shandong, China. RSC Advances 8 (41)23199-23205. DOI:10.1039/c8ra04364g [Not a recreational water quality study].</w:t>
      </w:r>
    </w:p>
    <w:p w14:paraId="3020A7E5" w14:textId="5BFF4937" w:rsidR="00197A0E" w:rsidRPr="00197A0E" w:rsidRDefault="00992883" w:rsidP="00197A0E">
      <w:pPr>
        <w:spacing w:before="0" w:line="240" w:lineRule="auto"/>
        <w:ind w:left="720" w:hanging="720"/>
        <w:rPr>
          <w:sz w:val="16"/>
          <w:szCs w:val="16"/>
        </w:rPr>
      </w:pPr>
      <w:r w:rsidRPr="00197A0E">
        <w:rPr>
          <w:sz w:val="16"/>
          <w:szCs w:val="16"/>
        </w:rPr>
        <w:t>Yang, C.; Yang, P.; Geng, J.; Yin, H.; Chen, K. (2020). Sediment internal nutrient loading in the most polluted area of a shallow eutrophic lake (Lake Chaohu, China) and its contribution to lake eutrophication. Environmental Pollution 262. DOI:10.1016/j.envpol.2020.114292 [Not a recreational water quality study].</w:t>
      </w:r>
    </w:p>
    <w:p w14:paraId="6FD5C312" w14:textId="6BA8A044" w:rsidR="00197A0E" w:rsidRPr="00197A0E" w:rsidRDefault="00992883" w:rsidP="00197A0E">
      <w:pPr>
        <w:spacing w:before="0" w:line="240" w:lineRule="auto"/>
        <w:ind w:left="720" w:hanging="720"/>
        <w:rPr>
          <w:sz w:val="16"/>
          <w:szCs w:val="16"/>
        </w:rPr>
      </w:pPr>
      <w:r w:rsidRPr="00197A0E">
        <w:rPr>
          <w:sz w:val="16"/>
          <w:szCs w:val="16"/>
        </w:rPr>
        <w:t>Yang, G. C. C. (2019). Integrated electrokinetic processes for the remediation of phthalate esters in river sediments: A mini-review. Science of the Total Environment 659</w:t>
      </w:r>
      <w:r w:rsidR="00D56E6A">
        <w:rPr>
          <w:sz w:val="16"/>
          <w:szCs w:val="16"/>
        </w:rPr>
        <w:t>:</w:t>
      </w:r>
      <w:r w:rsidRPr="00197A0E">
        <w:rPr>
          <w:sz w:val="16"/>
          <w:szCs w:val="16"/>
        </w:rPr>
        <w:t xml:space="preserve"> 963-972. DOI:10.1016/j.scitotenv.2018.12.334 [Not a recreational water quality study].</w:t>
      </w:r>
    </w:p>
    <w:p w14:paraId="76A9834B" w14:textId="3F193003" w:rsidR="00197A0E" w:rsidRPr="00197A0E" w:rsidRDefault="00992883" w:rsidP="00197A0E">
      <w:pPr>
        <w:spacing w:before="0" w:line="240" w:lineRule="auto"/>
        <w:ind w:left="720" w:hanging="720"/>
        <w:rPr>
          <w:sz w:val="16"/>
          <w:szCs w:val="16"/>
        </w:rPr>
      </w:pPr>
      <w:r w:rsidRPr="00197A0E">
        <w:rPr>
          <w:sz w:val="16"/>
          <w:szCs w:val="16"/>
        </w:rPr>
        <w:t>Yang, Jeremy (2013). Source tracking of escherichia coli in a freshwater lake in Northwestern Ontario (Boulevard Lake, Thunder Bay). [Not a recreational water quality study].</w:t>
      </w:r>
    </w:p>
    <w:p w14:paraId="601EDAE4" w14:textId="77777777" w:rsidR="00197A0E" w:rsidRPr="00197A0E" w:rsidRDefault="00992883" w:rsidP="00197A0E">
      <w:pPr>
        <w:spacing w:before="0" w:line="240" w:lineRule="auto"/>
        <w:ind w:left="720" w:hanging="720"/>
        <w:rPr>
          <w:sz w:val="16"/>
          <w:szCs w:val="16"/>
        </w:rPr>
      </w:pPr>
      <w:r w:rsidRPr="00197A0E">
        <w:rPr>
          <w:sz w:val="16"/>
          <w:szCs w:val="16"/>
        </w:rPr>
        <w:t>Yang, L.; Yuan, C. S. (2019). Analysis of carbon sink effects for saline constructed wetlands vegetated with mangroves to treat mariculture wastewater and sewage. Water Science and Technology 79 (8)1474-1483. DOI:10.2166/wst.2019.145 [Not a recreational water quality study].</w:t>
      </w:r>
    </w:p>
    <w:p w14:paraId="1AC04668" w14:textId="4453BEBA" w:rsidR="00197A0E" w:rsidRPr="00197A0E" w:rsidRDefault="00992883" w:rsidP="00197A0E">
      <w:pPr>
        <w:spacing w:before="0" w:line="240" w:lineRule="auto"/>
        <w:ind w:left="720" w:hanging="720"/>
        <w:rPr>
          <w:sz w:val="16"/>
          <w:szCs w:val="16"/>
        </w:rPr>
      </w:pPr>
      <w:r w:rsidRPr="00197A0E">
        <w:rPr>
          <w:sz w:val="16"/>
          <w:szCs w:val="16"/>
        </w:rPr>
        <w:t>Yang, Linyan; Chen, Xueming; She, Qianhong; Cao, Guomin; Liu, Yongdi; Chang, Victor W. C.; Tang, Chuyang Y. (2018). Regulation, formation, exposure, and treatment of disinfection by-products (DBPs) in swimming pool waters: A critical review. Environment International 121</w:t>
      </w:r>
      <w:r w:rsidR="00D56E6A">
        <w:rPr>
          <w:sz w:val="16"/>
          <w:szCs w:val="16"/>
        </w:rPr>
        <w:t>:</w:t>
      </w:r>
      <w:r w:rsidRPr="00197A0E">
        <w:rPr>
          <w:sz w:val="16"/>
          <w:szCs w:val="16"/>
        </w:rPr>
        <w:t xml:space="preserve"> 1039-1057. DOI:10.1016/j.envint.2018.10.024 [Not a recreational water quality study].</w:t>
      </w:r>
    </w:p>
    <w:p w14:paraId="5D59B4A2" w14:textId="77777777" w:rsidR="00197A0E" w:rsidRPr="00197A0E" w:rsidRDefault="00992883" w:rsidP="00197A0E">
      <w:pPr>
        <w:spacing w:before="0" w:line="240" w:lineRule="auto"/>
        <w:ind w:left="720" w:hanging="720"/>
        <w:rPr>
          <w:sz w:val="16"/>
          <w:szCs w:val="16"/>
        </w:rPr>
      </w:pPr>
      <w:r w:rsidRPr="00197A0E">
        <w:rPr>
          <w:sz w:val="16"/>
          <w:szCs w:val="16"/>
        </w:rPr>
        <w:t>Yang, N.; Chu, D. L. H.; Wong, M. M. L.; Qi, H.; Wu, R. S. S.; Kong, R. Y. C. (2011). Major human Hepatitis A virus genotype in Hong Kong marine waters and detection by real-time PCR. Marine Pollution Bulletin 62 (12)2654-2658. DOI:10.1016/j.marpolbul.2011.09.027 [Not a recreational water quality study].</w:t>
      </w:r>
    </w:p>
    <w:p w14:paraId="5573952C" w14:textId="77777777" w:rsidR="00197A0E" w:rsidRPr="00197A0E" w:rsidRDefault="00992883" w:rsidP="00197A0E">
      <w:pPr>
        <w:spacing w:before="0" w:line="240" w:lineRule="auto"/>
        <w:ind w:left="720" w:hanging="720"/>
        <w:rPr>
          <w:sz w:val="16"/>
          <w:szCs w:val="16"/>
        </w:rPr>
      </w:pPr>
      <w:r w:rsidRPr="00197A0E">
        <w:rPr>
          <w:sz w:val="16"/>
          <w:szCs w:val="16"/>
        </w:rPr>
        <w:t>Yang, Wenli; Chen, Plato; Villegas, Eric N.; Landy, Ronald B.; Kanetsky, Charles; Cama, Vitaliano; Dearen, Theresa; Schultz, Cherie L.; Orndorff, Kenneth G.; Prelewicz, Gregory J.; Brown, Miranda H.; Young, Kim Roy; Xiao, Lihua (2008). Cryptosporidium Source Tracking in the Potomac River Watershed. Applied and Environmental Microbiology 74 (21)6495-6504. DOI:10.1128/AEM.01345-08 [Not a recreational water quality study].</w:t>
      </w:r>
    </w:p>
    <w:p w14:paraId="4E2EAF85" w14:textId="5BC8C507" w:rsidR="00197A0E" w:rsidRPr="00197A0E" w:rsidRDefault="00992883" w:rsidP="00197A0E">
      <w:pPr>
        <w:spacing w:before="0" w:line="240" w:lineRule="auto"/>
        <w:ind w:left="720" w:hanging="720"/>
        <w:rPr>
          <w:sz w:val="16"/>
          <w:szCs w:val="16"/>
        </w:rPr>
      </w:pPr>
      <w:r w:rsidRPr="00197A0E">
        <w:rPr>
          <w:sz w:val="16"/>
          <w:szCs w:val="16"/>
        </w:rPr>
        <w:t>Yang, Y.; Gao, Y.; Huang, X.; Ni, P.; Wu, Y.; Deng, Y.; Zhan, A. (2019). Adaptive shifts of bacterioplankton communities in response to nitrogen enrichment in a highly polluted river. Environmental Pollution 245</w:t>
      </w:r>
      <w:r w:rsidR="00D56E6A">
        <w:rPr>
          <w:sz w:val="16"/>
          <w:szCs w:val="16"/>
        </w:rPr>
        <w:t>:</w:t>
      </w:r>
      <w:r w:rsidRPr="00197A0E">
        <w:rPr>
          <w:sz w:val="16"/>
          <w:szCs w:val="16"/>
        </w:rPr>
        <w:t xml:space="preserve"> 290-299. DOI:10.1016/j.envpol.2018.11.002 [Not a recreational water quality study].</w:t>
      </w:r>
    </w:p>
    <w:p w14:paraId="701068CA" w14:textId="403B871E" w:rsidR="00197A0E" w:rsidRPr="00197A0E" w:rsidRDefault="00992883" w:rsidP="00197A0E">
      <w:pPr>
        <w:spacing w:before="0" w:line="240" w:lineRule="auto"/>
        <w:ind w:left="720" w:hanging="720"/>
        <w:rPr>
          <w:sz w:val="16"/>
          <w:szCs w:val="16"/>
        </w:rPr>
      </w:pPr>
      <w:r w:rsidRPr="00197A0E">
        <w:rPr>
          <w:sz w:val="16"/>
          <w:szCs w:val="16"/>
        </w:rPr>
        <w:t>Yang, Y.; Liu, J.; Zhang, N.; Xie, H.; Zhang, J.; Hu, Z.; Wang, Q. (2019). Influence of application of manganese ore in constructed wetlands on the mechanisms and improvement of nitrogen and phosphorus removal. Ecotoxicology and Environmental Safety 170</w:t>
      </w:r>
      <w:r w:rsidR="00D56E6A">
        <w:rPr>
          <w:sz w:val="16"/>
          <w:szCs w:val="16"/>
        </w:rPr>
        <w:t>:</w:t>
      </w:r>
      <w:r w:rsidRPr="00197A0E">
        <w:rPr>
          <w:sz w:val="16"/>
          <w:szCs w:val="16"/>
        </w:rPr>
        <w:t xml:space="preserve"> 446-452. DOI:10.1016/j.ecoenv.2018.12.024 [Not a recreational water quality study].</w:t>
      </w:r>
    </w:p>
    <w:p w14:paraId="409107AB" w14:textId="46BB611D" w:rsidR="00197A0E" w:rsidRPr="00197A0E" w:rsidRDefault="00992883" w:rsidP="00197A0E">
      <w:pPr>
        <w:spacing w:before="0" w:line="240" w:lineRule="auto"/>
        <w:ind w:left="720" w:hanging="720"/>
        <w:rPr>
          <w:sz w:val="16"/>
          <w:szCs w:val="16"/>
        </w:rPr>
      </w:pPr>
      <w:r w:rsidRPr="00197A0E">
        <w:rPr>
          <w:sz w:val="16"/>
          <w:szCs w:val="16"/>
        </w:rPr>
        <w:t>Yang, Y.; Song, W.; Lin, H.; Wang, W.; Du, L.; Xing, W. (2018). Antibiotics and antibiotic resistance genes in global lakes: A review and meta-analysis. Environment International 116</w:t>
      </w:r>
      <w:r w:rsidR="00D56E6A">
        <w:rPr>
          <w:sz w:val="16"/>
          <w:szCs w:val="16"/>
        </w:rPr>
        <w:t>:</w:t>
      </w:r>
      <w:r w:rsidRPr="00197A0E">
        <w:rPr>
          <w:sz w:val="16"/>
          <w:szCs w:val="16"/>
        </w:rPr>
        <w:t xml:space="preserve"> 60-73. DOI:10.1016/j.envint.2018.04.011 [Not a recreational water quality study].</w:t>
      </w:r>
    </w:p>
    <w:p w14:paraId="16DFEF62" w14:textId="77777777" w:rsidR="00197A0E" w:rsidRPr="00197A0E" w:rsidRDefault="00992883" w:rsidP="00197A0E">
      <w:pPr>
        <w:spacing w:before="0" w:line="240" w:lineRule="auto"/>
        <w:ind w:left="720" w:hanging="720"/>
        <w:rPr>
          <w:sz w:val="16"/>
          <w:szCs w:val="16"/>
        </w:rPr>
      </w:pPr>
      <w:r w:rsidRPr="00197A0E">
        <w:rPr>
          <w:sz w:val="16"/>
          <w:szCs w:val="16"/>
        </w:rPr>
        <w:t>Yang, Y.; Wang, X.; Shi, J.; Li, J. (2012). The influence of the discharging sewage on microbial diversity in sludge from Dongting Lake. World Journal of Microbiology and Biotechnology 28 (2)421-430. DOI:10.1007/s11274-011-0831-2 [Not a recreational water quality study].</w:t>
      </w:r>
    </w:p>
    <w:p w14:paraId="27EF4849" w14:textId="1D897FDC" w:rsidR="00197A0E" w:rsidRPr="00197A0E" w:rsidRDefault="00992883" w:rsidP="00197A0E">
      <w:pPr>
        <w:spacing w:before="0" w:line="240" w:lineRule="auto"/>
        <w:ind w:left="720" w:hanging="720"/>
        <w:rPr>
          <w:sz w:val="16"/>
          <w:szCs w:val="16"/>
        </w:rPr>
      </w:pPr>
      <w:r w:rsidRPr="00197A0E">
        <w:rPr>
          <w:sz w:val="16"/>
          <w:szCs w:val="16"/>
        </w:rPr>
        <w:t>Yang, Yuyi; Wang, Weibo (2018). Benzyldimethyldodecyl ammonium chloride shifts the proliferation of functional genes and microbial community in natural water from eutrophic lake. Environmental Pollution 236</w:t>
      </w:r>
      <w:r w:rsidR="00D56E6A">
        <w:rPr>
          <w:sz w:val="16"/>
          <w:szCs w:val="16"/>
        </w:rPr>
        <w:t>:</w:t>
      </w:r>
      <w:r w:rsidRPr="00197A0E">
        <w:rPr>
          <w:sz w:val="16"/>
          <w:szCs w:val="16"/>
        </w:rPr>
        <w:t xml:space="preserve"> 355-365. DOI:10.1016/j.envpol.2018.01.059 [Not a recreational water quality study].</w:t>
      </w:r>
    </w:p>
    <w:p w14:paraId="21B4EF83" w14:textId="77777777" w:rsidR="00197A0E" w:rsidRPr="00197A0E" w:rsidRDefault="00992883" w:rsidP="00197A0E">
      <w:pPr>
        <w:spacing w:before="0" w:line="240" w:lineRule="auto"/>
        <w:ind w:left="720" w:hanging="720"/>
        <w:rPr>
          <w:sz w:val="16"/>
          <w:szCs w:val="16"/>
        </w:rPr>
      </w:pPr>
      <w:r w:rsidRPr="00197A0E">
        <w:rPr>
          <w:sz w:val="16"/>
          <w:szCs w:val="16"/>
        </w:rPr>
        <w:t>Yao, X.; Zhang, Y.; Zhu, G.; Qin, B.; Feng, L.; Cai, L.; Gao, G. (2011). Resolving the variability of CDOM fluorescence to differentiate the sources and fate of DOM in Lake Taihu and its tributaries. Chemosphere 82 (2)145-155. DOI:10.1016/j.chemosphere.2010.10.049 [Not a recreational water quality study].</w:t>
      </w:r>
    </w:p>
    <w:p w14:paraId="35554A02" w14:textId="77777777" w:rsidR="00197A0E" w:rsidRPr="00197A0E" w:rsidRDefault="00992883" w:rsidP="00197A0E">
      <w:pPr>
        <w:spacing w:before="0" w:line="240" w:lineRule="auto"/>
        <w:ind w:left="720" w:hanging="720"/>
        <w:rPr>
          <w:sz w:val="16"/>
          <w:szCs w:val="16"/>
        </w:rPr>
      </w:pPr>
      <w:r w:rsidRPr="00197A0E">
        <w:rPr>
          <w:sz w:val="16"/>
          <w:szCs w:val="16"/>
        </w:rPr>
        <w:t>Yapo, RI; Koné, B; Bonfoh, Bassirou; Cissé, G; Zinsstag, Jakob; Nguyen-Viet, Hung (2014). Quantitative microbial risk assessment related to urban wastewater and lagoon water reuse in Abidjan, Côte d'Ivoire. Journal of water and health 12(2)301-309. ISSN:1477-8920 [Not a recreational water quality study].</w:t>
      </w:r>
    </w:p>
    <w:p w14:paraId="24050B44" w14:textId="77777777" w:rsidR="00197A0E" w:rsidRPr="00197A0E" w:rsidRDefault="00992883" w:rsidP="00197A0E">
      <w:pPr>
        <w:spacing w:before="0" w:line="240" w:lineRule="auto"/>
        <w:ind w:left="720" w:hanging="720"/>
        <w:rPr>
          <w:sz w:val="16"/>
          <w:szCs w:val="16"/>
        </w:rPr>
      </w:pPr>
      <w:r w:rsidRPr="00197A0E">
        <w:rPr>
          <w:sz w:val="16"/>
          <w:szCs w:val="16"/>
        </w:rPr>
        <w:t>Yepes, I. J.; Lince, B.; Caez, C.; de Vuono, G. (2016). Risk factors for hepatitis C virus infection in the Colombian Caribbean coast: A case-control study. Biomedica 36 (4)564-571. DOI:10.7705/biomedica.v36i4.3105 [Not a recreational water quality study].</w:t>
      </w:r>
    </w:p>
    <w:p w14:paraId="708DEFB0" w14:textId="77777777" w:rsidR="00197A0E" w:rsidRPr="00197A0E" w:rsidRDefault="00992883" w:rsidP="00197A0E">
      <w:pPr>
        <w:spacing w:before="0" w:line="240" w:lineRule="auto"/>
        <w:ind w:left="720" w:hanging="720"/>
        <w:rPr>
          <w:sz w:val="16"/>
          <w:szCs w:val="16"/>
        </w:rPr>
      </w:pPr>
      <w:r w:rsidRPr="00197A0E">
        <w:rPr>
          <w:sz w:val="16"/>
          <w:szCs w:val="16"/>
        </w:rPr>
        <w:t>Yergeau, E.; Lawrence, J. R.; Sanschagrin, S.; Waiser, M. J.; Korber, D. R.; Greer, C. W. (2012). Next-generation sequencing of microbial communities in the athabasca river and its tributaries in relation to oil sands mining activities. Applied and Environmental Microbiology 78 (21)7626-7637. DOI:10.1128/AEM.02036-12 [Not a recreational water quality study].</w:t>
      </w:r>
    </w:p>
    <w:p w14:paraId="103137CA" w14:textId="77777777" w:rsidR="00197A0E" w:rsidRPr="00197A0E" w:rsidRDefault="00992883" w:rsidP="00197A0E">
      <w:pPr>
        <w:spacing w:before="0" w:line="240" w:lineRule="auto"/>
        <w:ind w:left="720" w:hanging="720"/>
        <w:rPr>
          <w:sz w:val="16"/>
          <w:szCs w:val="16"/>
        </w:rPr>
      </w:pPr>
      <w:r w:rsidRPr="00197A0E">
        <w:rPr>
          <w:sz w:val="16"/>
          <w:szCs w:val="16"/>
        </w:rPr>
        <w:t>Yi, Y.; Shun-Xiang, C.; Xi-Bao, H.; Hong, Z.; Hui, H.; Xiao-Rong, Z.; Han-Cheng, L.; Yong, J.; Bo, L. (2016). Emergency response and effect evaluation on schistosomiasis control in rescue of shipwreck event in Yangtze River. Zhongguo xue xi chong bing fang zhi za zhi = Chinese journal of schistosomiasis control 29 (1)18-23. DOI:10.16250/j.32.1374.2016138 [Not a recreational water quality study].</w:t>
      </w:r>
    </w:p>
    <w:p w14:paraId="4B35F5CE" w14:textId="77777777" w:rsidR="00197A0E" w:rsidRPr="00197A0E" w:rsidRDefault="00992883" w:rsidP="00197A0E">
      <w:pPr>
        <w:spacing w:before="0" w:line="240" w:lineRule="auto"/>
        <w:ind w:left="720" w:hanging="720"/>
        <w:rPr>
          <w:sz w:val="16"/>
          <w:szCs w:val="16"/>
        </w:rPr>
      </w:pPr>
      <w:r w:rsidRPr="00197A0E">
        <w:rPr>
          <w:sz w:val="16"/>
          <w:szCs w:val="16"/>
        </w:rPr>
        <w:t>Yildirim, P.; Balas, L. (2019). Monitoring and Evaluation of Coastal Water Quality Parameters in Fethiye Bay, Turkey. Applied Ecology and Environmental Research 17 (5)10421-10444. DOI:10.15666/aeer/1705_1042110444 [Not a recreational water quality study].</w:t>
      </w:r>
    </w:p>
    <w:p w14:paraId="7023CD3B" w14:textId="3EFAEB18" w:rsidR="00197A0E" w:rsidRPr="00197A0E" w:rsidRDefault="00992883" w:rsidP="00197A0E">
      <w:pPr>
        <w:spacing w:before="0" w:line="240" w:lineRule="auto"/>
        <w:ind w:left="720" w:hanging="720"/>
        <w:rPr>
          <w:sz w:val="16"/>
          <w:szCs w:val="16"/>
        </w:rPr>
      </w:pPr>
      <w:r w:rsidRPr="00197A0E">
        <w:rPr>
          <w:sz w:val="16"/>
          <w:szCs w:val="16"/>
        </w:rPr>
        <w:t>Yin, H.; Wang, J.; Zhang, R.; Tang, W. (2019). Performance of physical and chemical methods in the co-reduction of internal phosphorus and nitrogen loading from the sediment of a black odorous river. Science of the Total Environment 663</w:t>
      </w:r>
      <w:r w:rsidR="00D56E6A">
        <w:rPr>
          <w:sz w:val="16"/>
          <w:szCs w:val="16"/>
        </w:rPr>
        <w:t>:</w:t>
      </w:r>
      <w:r w:rsidRPr="00197A0E">
        <w:rPr>
          <w:sz w:val="16"/>
          <w:szCs w:val="16"/>
        </w:rPr>
        <w:t xml:space="preserve"> 68-77. DOI:10.1016/j.scitotenv.2019.01.326 [Not a recreational water quality study].</w:t>
      </w:r>
    </w:p>
    <w:p w14:paraId="288531C4" w14:textId="77777777" w:rsidR="00197A0E" w:rsidRPr="00197A0E" w:rsidRDefault="00992883" w:rsidP="00197A0E">
      <w:pPr>
        <w:spacing w:before="0" w:line="240" w:lineRule="auto"/>
        <w:ind w:left="720" w:hanging="720"/>
        <w:rPr>
          <w:sz w:val="16"/>
          <w:szCs w:val="16"/>
        </w:rPr>
      </w:pPr>
      <w:r w:rsidRPr="00197A0E">
        <w:rPr>
          <w:sz w:val="16"/>
          <w:szCs w:val="16"/>
        </w:rPr>
        <w:t>Yoon, M.; Nong, A.; Clewell, H. J.; Taylor, M. D.; Dorman, D. C.; Andersen, M. E. (2009). Lactational transfer of manganese in rats: Predicting manganese tissue concentration in the dam and pups from inhalation exposure with a pharmacokinetic model.  112 (1)23-43. DOI:10.1093/toxsci/kfp197 [Not a recreational water quality study].</w:t>
      </w:r>
    </w:p>
    <w:p w14:paraId="18D3043F" w14:textId="77777777" w:rsidR="00197A0E" w:rsidRPr="00197A0E" w:rsidRDefault="00992883" w:rsidP="00197A0E">
      <w:pPr>
        <w:spacing w:before="0" w:line="240" w:lineRule="auto"/>
        <w:ind w:left="720" w:hanging="720"/>
        <w:rPr>
          <w:sz w:val="16"/>
          <w:szCs w:val="16"/>
        </w:rPr>
      </w:pPr>
      <w:r w:rsidRPr="00197A0E">
        <w:rPr>
          <w:sz w:val="16"/>
          <w:szCs w:val="16"/>
        </w:rPr>
        <w:t>Young, I.; Smith, B. A.; Fazil, A. (2015). A systematic review and meta-analysis of the effects of extreme weather events and other weather-related variables on Cryptosporidium and Giardia in fresh surface waters. . 13 (1)42736. DOI:10.2166/wh.2014.079 [Not a recreational water quality study].</w:t>
      </w:r>
    </w:p>
    <w:p w14:paraId="7256A8C5" w14:textId="77777777" w:rsidR="00197A0E" w:rsidRPr="00197A0E" w:rsidRDefault="00992883" w:rsidP="00197A0E">
      <w:pPr>
        <w:spacing w:before="0" w:line="240" w:lineRule="auto"/>
        <w:ind w:left="720" w:hanging="720"/>
        <w:rPr>
          <w:sz w:val="16"/>
          <w:szCs w:val="16"/>
        </w:rPr>
      </w:pPr>
      <w:r w:rsidRPr="00197A0E">
        <w:rPr>
          <w:sz w:val="16"/>
          <w:szCs w:val="16"/>
        </w:rPr>
        <w:t>Young, Thayer A.; Heidler, Jochen; Matos-Perez, Cristina R.; Sapkota, Amir; Toler, Tanikka; Gibson, Kristen E.; Schwab, Kellogg J.; Halden, Rolf U. (2008). Ab initio and in situ comparison of caffeine, triclosan, and triclocarban as indicators of sewage-derived microbes in surface waters. Environmental Science &amp; Technology 42 (9)3335-3340. DOI:10.1021/es702591r [Not a recreational water quality study].</w:t>
      </w:r>
    </w:p>
    <w:p w14:paraId="01957D24" w14:textId="3B19DF32" w:rsidR="00197A0E" w:rsidRPr="00197A0E" w:rsidRDefault="00992883" w:rsidP="00197A0E">
      <w:pPr>
        <w:spacing w:before="0" w:line="240" w:lineRule="auto"/>
        <w:ind w:left="720" w:hanging="720"/>
        <w:rPr>
          <w:sz w:val="16"/>
          <w:szCs w:val="16"/>
        </w:rPr>
      </w:pPr>
      <w:r w:rsidRPr="00197A0E">
        <w:rPr>
          <w:sz w:val="16"/>
          <w:szCs w:val="16"/>
        </w:rPr>
        <w:t>Yu, G.; Wang, G.; Li, J.; Chi, T.; Wang, S.; Peng, H.; Chen, H.; Du, C.; Jiang, C.; Liu, Y.; Zhou, L.; Wu, H. (2020). Enhanced Cd2+ and Zn2+ removal from heavy metal wastewater in constructed wetlands with resistant microorganisms. Bioresource Technology 316. DOI:10.1016/j.biortech.2020.123898 [Not a recreational water quality study].</w:t>
      </w:r>
    </w:p>
    <w:p w14:paraId="5EEE6D06" w14:textId="77777777" w:rsidR="00197A0E" w:rsidRPr="00197A0E" w:rsidRDefault="00992883" w:rsidP="00197A0E">
      <w:pPr>
        <w:spacing w:before="0" w:line="240" w:lineRule="auto"/>
        <w:ind w:left="720" w:hanging="720"/>
        <w:rPr>
          <w:sz w:val="16"/>
          <w:szCs w:val="16"/>
        </w:rPr>
      </w:pPr>
      <w:r w:rsidRPr="00197A0E">
        <w:rPr>
          <w:sz w:val="16"/>
          <w:szCs w:val="16"/>
        </w:rPr>
        <w:t>Yu, Jia; Dong, Hong-Wei; Shi, Li-Tian; Jiang, Hui-Ling; Yu, Jian-Wen; Zhao, Qian-Wen; Cai, Shi-Chun; Han, Dan; Tang, Xuan-Yue; Liu, Jia-Ren (2013). Re-Examination of the Genotoxic Activity of Water Taken From the Songhua River in P. R. China. Archives of Environmental Contamination and Toxicology 65 (1)78-88. DOI:10.1007/s00244-013-9876-6 [Not a recreational water quality study].</w:t>
      </w:r>
    </w:p>
    <w:p w14:paraId="7BD959B1" w14:textId="77777777" w:rsidR="00197A0E" w:rsidRPr="00197A0E" w:rsidRDefault="00992883" w:rsidP="00197A0E">
      <w:pPr>
        <w:spacing w:before="0" w:line="240" w:lineRule="auto"/>
        <w:ind w:left="720" w:hanging="720"/>
        <w:rPr>
          <w:sz w:val="16"/>
          <w:szCs w:val="16"/>
        </w:rPr>
      </w:pPr>
      <w:r w:rsidRPr="00197A0E">
        <w:rPr>
          <w:sz w:val="16"/>
          <w:szCs w:val="16"/>
        </w:rPr>
        <w:t>Yu, Qing; Zhao, Geng-Ming; Hong, Xian-Lin; Lutz, Eric A.; Guo, Jia-Gang (2013). Impact and cost-effectiveness of a comprehensive Schistosomiasis japonica control program in the Poyang Lake region of China. International Journal of Environmental Research and Public Health 10 (12)6409-6421. DOI:10.3390/ijerph10126409 [Not a recreational water quality study].</w:t>
      </w:r>
    </w:p>
    <w:p w14:paraId="5C52D0C9" w14:textId="77777777" w:rsidR="00197A0E" w:rsidRPr="00197A0E" w:rsidRDefault="00992883" w:rsidP="00197A0E">
      <w:pPr>
        <w:spacing w:before="0" w:line="240" w:lineRule="auto"/>
        <w:ind w:left="720" w:hanging="720"/>
        <w:rPr>
          <w:sz w:val="16"/>
          <w:szCs w:val="16"/>
        </w:rPr>
      </w:pPr>
      <w:r w:rsidRPr="00197A0E">
        <w:rPr>
          <w:sz w:val="16"/>
          <w:szCs w:val="16"/>
        </w:rPr>
        <w:t>Yu, R.; Wu, Q.; Lu, X. (2012). Constructed wetland in a compact rural domestic wastewater treatment system for nutrient removal. Environmental Engineering Science 29 (8)751-757. DOI:10.1089/ees.2011.0209 [Not a recreational water quality study].</w:t>
      </w:r>
    </w:p>
    <w:p w14:paraId="7020A807" w14:textId="77777777" w:rsidR="00197A0E" w:rsidRPr="00197A0E" w:rsidRDefault="00992883" w:rsidP="00197A0E">
      <w:pPr>
        <w:spacing w:before="0" w:line="240" w:lineRule="auto"/>
        <w:ind w:left="720" w:hanging="720"/>
        <w:rPr>
          <w:sz w:val="16"/>
          <w:szCs w:val="16"/>
        </w:rPr>
      </w:pPr>
      <w:r w:rsidRPr="00197A0E">
        <w:rPr>
          <w:sz w:val="16"/>
          <w:szCs w:val="16"/>
        </w:rPr>
        <w:t>Yuan, Tao; Lu, Ping; Feng, Qiyan; Li, Ting; Sun, Yue (2013). Evaluation of Chemical Characteristics of Swimming Pool Water and Poly(dimethyldiallylammonium chloride) Coagulation with Inactive Cryptosporidium parvum Oocysts in Pool Water. Asian Journal of Chemistry 25 (18)10482-10484. DOI:10.14233/ajchem.2013.15764 [Not a recreational water quality study].</w:t>
      </w:r>
    </w:p>
    <w:p w14:paraId="2FDAFBCC" w14:textId="77777777" w:rsidR="00197A0E" w:rsidRPr="00197A0E" w:rsidRDefault="00992883" w:rsidP="00197A0E">
      <w:pPr>
        <w:spacing w:before="0" w:line="240" w:lineRule="auto"/>
        <w:ind w:left="720" w:hanging="720"/>
        <w:rPr>
          <w:sz w:val="16"/>
          <w:szCs w:val="16"/>
        </w:rPr>
      </w:pPr>
      <w:r w:rsidRPr="00197A0E">
        <w:rPr>
          <w:sz w:val="16"/>
          <w:szCs w:val="16"/>
        </w:rPr>
        <w:t>Yüksek, A.; Okuş, E.; Yilmaz, I. N.; Aslan-Yilmaz, A.; Taş, S. (2006). Changes in biodiversity of the extremely polluted Golden Horn Estuary following the improvements in water quality. Marine Pollution Bulletin 52 (10)1209-1218. DOI:10.1016/j.marpolbul.2006.02.006 [Not a recreational water quality study].</w:t>
      </w:r>
    </w:p>
    <w:p w14:paraId="7EFA8045" w14:textId="77777777" w:rsidR="00197A0E" w:rsidRPr="00197A0E" w:rsidRDefault="00992883" w:rsidP="00197A0E">
      <w:pPr>
        <w:spacing w:before="0" w:line="240" w:lineRule="auto"/>
        <w:ind w:left="720" w:hanging="720"/>
        <w:rPr>
          <w:sz w:val="16"/>
          <w:szCs w:val="16"/>
        </w:rPr>
      </w:pPr>
      <w:r w:rsidRPr="00197A0E">
        <w:rPr>
          <w:sz w:val="16"/>
          <w:szCs w:val="16"/>
        </w:rPr>
        <w:t>Yun, S.; Tian, X.; Cheng, S.; Zhang, Y.; Zhang, L.; Chen, L.; Guo, L.; Zhang, H.; He, F.; Li, W.; Shi, Y. (2011). Risks of the meiliang bay source of drinking water in taihu lake (MLBSDW-THL) on environmental health. Journal of Bioequivalence and Bioavailability 3 (7)165-168. DOI:10.4172/jbb.1000078 [Not a recreational water quality study].</w:t>
      </w:r>
    </w:p>
    <w:p w14:paraId="6B17DBFD" w14:textId="77777777" w:rsidR="00197A0E" w:rsidRPr="00197A0E" w:rsidRDefault="00992883" w:rsidP="00197A0E">
      <w:pPr>
        <w:spacing w:before="0" w:line="240" w:lineRule="auto"/>
        <w:ind w:left="720" w:hanging="720"/>
        <w:rPr>
          <w:sz w:val="16"/>
          <w:szCs w:val="16"/>
        </w:rPr>
      </w:pPr>
      <w:r w:rsidRPr="00197A0E">
        <w:rPr>
          <w:sz w:val="16"/>
          <w:szCs w:val="16"/>
        </w:rPr>
        <w:t>Yusseppone, M. S.; Bianchi, V. A.; Castro, J. M.; Luquet, C. M.; Sabatini, S. E.; Ríos de Molina, M. C.; Rocchetta, I. (2020). Long- term effects of water quality on the freshwater bivalve Diplodon chilensis (Unionida: Hyriidae) caged at different sites in a North Patagonian river (Argentina). Ecohydrology 13 (2). DOI:10.1002/eco.2181 [Not a recreational water quality study].</w:t>
      </w:r>
    </w:p>
    <w:p w14:paraId="0D5F5BBE" w14:textId="6A945515" w:rsidR="00197A0E" w:rsidRPr="00197A0E" w:rsidRDefault="00992883" w:rsidP="00197A0E">
      <w:pPr>
        <w:spacing w:before="0" w:line="240" w:lineRule="auto"/>
        <w:ind w:left="720" w:hanging="720"/>
        <w:rPr>
          <w:sz w:val="16"/>
          <w:szCs w:val="16"/>
        </w:rPr>
      </w:pPr>
      <w:r w:rsidRPr="00197A0E">
        <w:rPr>
          <w:sz w:val="16"/>
          <w:szCs w:val="16"/>
        </w:rPr>
        <w:t>Zaccarelli-Magalhães, J.; Amato Santoro, M.; de Abreu, G. R.; Lopes Ricci, E.; Rinaldi Fukushima, A.; Berti Kirsten, T.; Faria Waziry, P. A.; de Souza Spinosa, H. (2020). Exposure of dams to fluoxetine during lactation disturbs maternal behavior but had no effect on the offspring behavior. Behavioural Brain Research 377. DOI:10.1016/j.bbr.2019.112246 [Not a recreational water quality study].</w:t>
      </w:r>
    </w:p>
    <w:p w14:paraId="1E4F51FB" w14:textId="77777777" w:rsidR="00197A0E" w:rsidRPr="00197A0E" w:rsidRDefault="00992883" w:rsidP="00197A0E">
      <w:pPr>
        <w:spacing w:before="0" w:line="240" w:lineRule="auto"/>
        <w:ind w:left="720" w:hanging="720"/>
        <w:rPr>
          <w:sz w:val="16"/>
          <w:szCs w:val="16"/>
        </w:rPr>
      </w:pPr>
      <w:r w:rsidRPr="00197A0E">
        <w:rPr>
          <w:sz w:val="16"/>
          <w:szCs w:val="16"/>
        </w:rPr>
        <w:t>Zaidi, A. Z.; deMonsabert, S. M. (2015). Economic total maximum daily load for watershed-based pollutant trading. Environmental Science and Pollution Research 22 (8)6308-6324. DOI:10.1007/s11356-014-3867-7 [Not a recreational water quality study].</w:t>
      </w:r>
    </w:p>
    <w:p w14:paraId="6408C85F" w14:textId="5790F140" w:rsidR="00197A0E" w:rsidRPr="00197A0E" w:rsidRDefault="00992883" w:rsidP="00197A0E">
      <w:pPr>
        <w:spacing w:before="0" w:line="240" w:lineRule="auto"/>
        <w:ind w:left="720" w:hanging="720"/>
        <w:rPr>
          <w:sz w:val="16"/>
          <w:szCs w:val="16"/>
        </w:rPr>
      </w:pPr>
      <w:r w:rsidRPr="00197A0E">
        <w:rPr>
          <w:sz w:val="16"/>
          <w:szCs w:val="16"/>
        </w:rPr>
        <w:t>Zakoutska, K.; Oppeltova, P. (2012). Evaluation of Possible Sources of Surface Water Pollution on Choosen Streams in Jizera Mountains. ISBN:978-80-7375-836-3 [Not a recreational water quality study].</w:t>
      </w:r>
    </w:p>
    <w:p w14:paraId="3FFBDB93" w14:textId="6E84104B" w:rsidR="00197A0E" w:rsidRPr="00197A0E" w:rsidRDefault="00992883" w:rsidP="00197A0E">
      <w:pPr>
        <w:spacing w:before="0" w:line="240" w:lineRule="auto"/>
        <w:ind w:left="720" w:hanging="720"/>
        <w:rPr>
          <w:sz w:val="16"/>
          <w:szCs w:val="16"/>
        </w:rPr>
      </w:pPr>
      <w:r w:rsidRPr="00197A0E">
        <w:rPr>
          <w:sz w:val="16"/>
          <w:szCs w:val="16"/>
        </w:rPr>
        <w:t>Zarfel, Gernot; Lipp, Michaela; Guertl, Elena; Folli, Bettina; Baumert, Rita; Kittinger, Clemens (2017). Troubled water under the bridge: Screening of River Mur water reveals dominance of CTX-M harboring Escherichia coli and for the first time an environmental VIM-1 producer in Austria. Science of the Total Environment 593</w:t>
      </w:r>
      <w:r w:rsidR="00DD068D">
        <w:rPr>
          <w:sz w:val="16"/>
          <w:szCs w:val="16"/>
        </w:rPr>
        <w:t>:</w:t>
      </w:r>
      <w:r w:rsidRPr="00197A0E">
        <w:rPr>
          <w:sz w:val="16"/>
          <w:szCs w:val="16"/>
        </w:rPr>
        <w:t xml:space="preserve"> 399-405. DOI:10.1016/j.scitotenv.2017.03.138 [Not a recreational water quality study].</w:t>
      </w:r>
    </w:p>
    <w:p w14:paraId="3C2361EE" w14:textId="5B720A9A" w:rsidR="00197A0E" w:rsidRPr="00197A0E" w:rsidRDefault="00992883" w:rsidP="00197A0E">
      <w:pPr>
        <w:spacing w:before="0" w:line="240" w:lineRule="auto"/>
        <w:ind w:left="720" w:hanging="720"/>
        <w:rPr>
          <w:sz w:val="16"/>
          <w:szCs w:val="16"/>
        </w:rPr>
      </w:pPr>
      <w:r w:rsidRPr="00197A0E">
        <w:rPr>
          <w:sz w:val="16"/>
          <w:szCs w:val="16"/>
        </w:rPr>
        <w:t>Zeb, B. S.; Mahmood, Q.; Jadoon, S.; Pervez, A.; Irshad, M.; Bilal, M.; Bhatti, Z. A. (2013). Combined industrial wastewater treatment in anaerobic bioreactor posttreated in constructed wetland. BioMed Research International 2013. DOI:10.1155/2013/957853 [Not a recreational water quality study].</w:t>
      </w:r>
    </w:p>
    <w:p w14:paraId="3470C4E6" w14:textId="77777777" w:rsidR="00197A0E" w:rsidRPr="00197A0E" w:rsidRDefault="00992883" w:rsidP="00197A0E">
      <w:pPr>
        <w:spacing w:before="0" w:line="240" w:lineRule="auto"/>
        <w:ind w:left="720" w:hanging="720"/>
        <w:rPr>
          <w:sz w:val="16"/>
          <w:szCs w:val="16"/>
        </w:rPr>
      </w:pPr>
      <w:r w:rsidRPr="00197A0E">
        <w:rPr>
          <w:sz w:val="16"/>
          <w:szCs w:val="16"/>
        </w:rPr>
        <w:t>Žegura, B.; Heath, E.; Černoša, A.; Filipič, M. (2009). Combination of in vitro bioassays for the determination of cytotoxic and genotoxic potential of wastewater, surface water and drinking water samples. Chemosphere 75 (11)1453-1460. DOI:10.1016/j.chemosphere.2009.02.041 [Not a recreational water quality study].</w:t>
      </w:r>
    </w:p>
    <w:p w14:paraId="653E726F" w14:textId="77777777" w:rsidR="00197A0E" w:rsidRPr="00197A0E" w:rsidRDefault="00992883" w:rsidP="00197A0E">
      <w:pPr>
        <w:spacing w:before="0" w:line="240" w:lineRule="auto"/>
        <w:ind w:left="720" w:hanging="720"/>
        <w:rPr>
          <w:sz w:val="16"/>
          <w:szCs w:val="16"/>
        </w:rPr>
      </w:pPr>
      <w:r w:rsidRPr="00197A0E">
        <w:rPr>
          <w:sz w:val="16"/>
          <w:szCs w:val="16"/>
        </w:rPr>
        <w:t>Zehra, A.; Kaur, S.; Singh, R.; Gill, J. P. S. (2020). Surface Water Quality in Punjab, India: Tracking Human and Farm Animal-Specific Adenoviral Contamination and Correlation with Microbiological and Physiochemical Parameters. Water, Air, and Soil Pollution 231 (11). DOI:10.1007/s11270-020-04892-5 [Not a recreational water quality study].</w:t>
      </w:r>
    </w:p>
    <w:p w14:paraId="27B90616" w14:textId="77777777" w:rsidR="00197A0E" w:rsidRPr="00197A0E" w:rsidRDefault="00992883" w:rsidP="00197A0E">
      <w:pPr>
        <w:spacing w:before="0" w:line="240" w:lineRule="auto"/>
        <w:ind w:left="720" w:hanging="720"/>
        <w:rPr>
          <w:sz w:val="16"/>
          <w:szCs w:val="16"/>
        </w:rPr>
      </w:pPr>
      <w:r w:rsidRPr="00197A0E">
        <w:rPr>
          <w:sz w:val="16"/>
          <w:szCs w:val="16"/>
        </w:rPr>
        <w:t>Zeilhofer, P.; Lima, E. B. N. R.; Lima, G. A. R. (2006). Spatial patterns of water quality in the cuiabá River Basin, Central Brazil. Environmental Monitoring and Assessment 123 (43891)41-62. DOI:10.1007/s10661-005-9114-4 [Not a recreational water quality study].</w:t>
      </w:r>
    </w:p>
    <w:p w14:paraId="002B33D7" w14:textId="410D8B70" w:rsidR="00197A0E" w:rsidRPr="00197A0E" w:rsidRDefault="00992883" w:rsidP="00197A0E">
      <w:pPr>
        <w:spacing w:before="0" w:line="240" w:lineRule="auto"/>
        <w:ind w:left="720" w:hanging="720"/>
        <w:rPr>
          <w:sz w:val="16"/>
          <w:szCs w:val="16"/>
        </w:rPr>
      </w:pPr>
      <w:r w:rsidRPr="00197A0E">
        <w:rPr>
          <w:sz w:val="16"/>
          <w:szCs w:val="16"/>
        </w:rPr>
        <w:t>Zeki, Sibel; Aslan, Asli; Burak, Selmin; Rose, Joan B. (2020). Occurrence of a human-associated microbial source tracking marker and its relationship with faecal indicator bacteria in an urban estuary. Letters in Applied Microbiology. DOI:10.1111/lam.13405 [Not a recreational water quality study].</w:t>
      </w:r>
    </w:p>
    <w:p w14:paraId="14707B47" w14:textId="77777777" w:rsidR="00197A0E" w:rsidRPr="00197A0E" w:rsidRDefault="00992883" w:rsidP="00197A0E">
      <w:pPr>
        <w:spacing w:before="0" w:line="240" w:lineRule="auto"/>
        <w:ind w:left="720" w:hanging="720"/>
        <w:rPr>
          <w:sz w:val="16"/>
          <w:szCs w:val="16"/>
        </w:rPr>
      </w:pPr>
      <w:r w:rsidRPr="00197A0E">
        <w:rPr>
          <w:sz w:val="16"/>
          <w:szCs w:val="16"/>
        </w:rPr>
        <w:t>Zeng, J.; Yang, L.; Du, H.; Xiao, L.; Jiang, L.; Wu, J.; Wang, X. (2009). Bacterioplankton community structure in a eutrophic lake in relation to water chemistry. World Journal of Microbiology and Biotechnology 25 (5)763-772. DOI:10.1007/s11274-008-9946-5 [Not a recreational water quality study].</w:t>
      </w:r>
    </w:p>
    <w:p w14:paraId="3A3600CD" w14:textId="77777777" w:rsidR="00197A0E" w:rsidRPr="00197A0E" w:rsidRDefault="00992883" w:rsidP="00197A0E">
      <w:pPr>
        <w:spacing w:before="0" w:line="240" w:lineRule="auto"/>
        <w:ind w:left="720" w:hanging="720"/>
        <w:rPr>
          <w:sz w:val="16"/>
          <w:szCs w:val="16"/>
        </w:rPr>
      </w:pPr>
      <w:r w:rsidRPr="00197A0E">
        <w:rPr>
          <w:sz w:val="16"/>
          <w:szCs w:val="16"/>
        </w:rPr>
        <w:t>Zeng, W.; Xu, Y.; Deng, X.; Han, L.; Zhang, Q. (2015). Dynamic simulation of water resources in an urban wetland based on coupled water quantity and water quality models. Water Science and Technology 72 (10)1762-1773. DOI:10.2166/wst.2015.396 [Not a recreational water quality study].</w:t>
      </w:r>
    </w:p>
    <w:p w14:paraId="44C98E8C" w14:textId="77777777" w:rsidR="00197A0E" w:rsidRPr="00197A0E" w:rsidRDefault="00992883" w:rsidP="00197A0E">
      <w:pPr>
        <w:spacing w:before="0" w:line="240" w:lineRule="auto"/>
        <w:ind w:left="720" w:hanging="720"/>
        <w:rPr>
          <w:sz w:val="16"/>
          <w:szCs w:val="16"/>
        </w:rPr>
      </w:pPr>
      <w:r w:rsidRPr="00197A0E">
        <w:rPr>
          <w:sz w:val="16"/>
          <w:szCs w:val="16"/>
        </w:rPr>
        <w:t>Zeng, X. J.; Lin, D. D.; Jiang, W. S.; Liu, Y. M.; Ge, J.; Xu, S. G.; Cao, H. L.; Chen, H. G. (2014). Analysis of characteristics of schistosome cercarial infested water contacts of residents in Poyang Lake endemic areas after operation of Three Gorges Project. Chinese Journal of Schistosomiasis Control 26 (3)250-253. URL:https://www.scopus.com/inward/record.uri?eid=2-s2.0-84902676899&amp;partnerID=40&amp;md5=f0f5f7231fb38e832cd3e46f071ab665 [Not a recreational water quality study].</w:t>
      </w:r>
    </w:p>
    <w:p w14:paraId="036E6741" w14:textId="77777777" w:rsidR="00197A0E" w:rsidRPr="00197A0E" w:rsidRDefault="00992883" w:rsidP="00197A0E">
      <w:pPr>
        <w:spacing w:before="0" w:line="240" w:lineRule="auto"/>
        <w:ind w:left="720" w:hanging="720"/>
        <w:rPr>
          <w:sz w:val="16"/>
          <w:szCs w:val="16"/>
        </w:rPr>
      </w:pPr>
      <w:r w:rsidRPr="00197A0E">
        <w:rPr>
          <w:sz w:val="16"/>
          <w:szCs w:val="16"/>
        </w:rPr>
        <w:t>Zhai, J.; Rahaman, Md H.; Ji, J.; Luo, Z.; Wang, Q.; Xiao, H.; Wang, K. (2016). Plant uptake of diclofenac in a mesocosm-scale freewater surface constructed wetland by Cyperus alternifolius. Water Science and Technology 73 (12)3008-3016. DOI:10.2166/wst.2016.144 [Not a recreational water quality study].</w:t>
      </w:r>
    </w:p>
    <w:p w14:paraId="3D7BECA6" w14:textId="3FAB2B31" w:rsidR="00197A0E" w:rsidRPr="00197A0E" w:rsidRDefault="00992883" w:rsidP="00197A0E">
      <w:pPr>
        <w:spacing w:before="0" w:line="240" w:lineRule="auto"/>
        <w:ind w:left="720" w:hanging="720"/>
        <w:rPr>
          <w:sz w:val="16"/>
          <w:szCs w:val="16"/>
        </w:rPr>
      </w:pPr>
      <w:r w:rsidRPr="00197A0E">
        <w:rPr>
          <w:sz w:val="16"/>
          <w:szCs w:val="16"/>
        </w:rPr>
        <w:t>Zhai, X.; Mao, L.; Wang, H.; Zhang, X.; Hang, C.; Wu, W.; Jia, Y.; Liu, L. (2018). Risk Factors Associated with Neurologic Deterioration After Combined Direct and Indirect Revascularization in Patients with Moyamoya Disease on the East Coast of China. World Neurosurgery 118</w:t>
      </w:r>
      <w:r w:rsidR="00DD068D">
        <w:rPr>
          <w:sz w:val="16"/>
          <w:szCs w:val="16"/>
        </w:rPr>
        <w:t>:</w:t>
      </w:r>
      <w:r w:rsidRPr="00197A0E">
        <w:rPr>
          <w:sz w:val="16"/>
          <w:szCs w:val="16"/>
        </w:rPr>
        <w:t xml:space="preserve"> e92-e98. DOI:10.1016/j.wneu.2018.06.125 [Not a recreational water quality study].</w:t>
      </w:r>
    </w:p>
    <w:p w14:paraId="56327372" w14:textId="77777777" w:rsidR="00197A0E" w:rsidRPr="00197A0E" w:rsidRDefault="00992883" w:rsidP="00197A0E">
      <w:pPr>
        <w:spacing w:before="0" w:line="240" w:lineRule="auto"/>
        <w:ind w:left="720" w:hanging="720"/>
        <w:rPr>
          <w:sz w:val="16"/>
          <w:szCs w:val="16"/>
        </w:rPr>
      </w:pPr>
      <w:r w:rsidRPr="00197A0E">
        <w:rPr>
          <w:sz w:val="16"/>
          <w:szCs w:val="16"/>
        </w:rPr>
        <w:t>Zhan, Y. J.; Chen, W.; Hu, D.; Wu, X. S.; Zhang, J. G. (2007). Food selection of wintering common crane (Grus grus) in the wetland of Beijing. Wetland Science 5 (1)45-50. URL:https://www.scopus.com/inward/record.uri?eid=2-s2.0-34247493780&amp;partnerID=40&amp;md5=fd9ce97b68bb06a60fd3cdc9fc1b87d9 [Not a recreational water quality study].</w:t>
      </w:r>
    </w:p>
    <w:p w14:paraId="6883BFC4" w14:textId="24A4D909" w:rsidR="00197A0E" w:rsidRPr="00197A0E" w:rsidRDefault="00992883" w:rsidP="00197A0E">
      <w:pPr>
        <w:spacing w:before="0" w:line="240" w:lineRule="auto"/>
        <w:ind w:left="720" w:hanging="720"/>
        <w:rPr>
          <w:sz w:val="16"/>
          <w:szCs w:val="16"/>
        </w:rPr>
      </w:pPr>
      <w:r w:rsidRPr="00197A0E">
        <w:rPr>
          <w:sz w:val="16"/>
          <w:szCs w:val="16"/>
        </w:rPr>
        <w:t>Zhang, C.; Lu, J.; Wu, J.; Luo, Y. (2017). Removal of phenanthrene from coastal waters by green tide algae Ulva prolifera. Science of the Total Environment 609</w:t>
      </w:r>
      <w:r w:rsidR="00DD068D">
        <w:rPr>
          <w:sz w:val="16"/>
          <w:szCs w:val="16"/>
        </w:rPr>
        <w:t>:</w:t>
      </w:r>
      <w:r w:rsidRPr="00197A0E">
        <w:rPr>
          <w:sz w:val="16"/>
          <w:szCs w:val="16"/>
        </w:rPr>
        <w:t xml:space="preserve"> 1322-1328. DOI:10.1016/j.scitotenv.2017.07.187 [Not a recreational water quality study].</w:t>
      </w:r>
    </w:p>
    <w:p w14:paraId="2160BCDD" w14:textId="6326E6C3" w:rsidR="00197A0E" w:rsidRPr="00197A0E" w:rsidRDefault="00992883" w:rsidP="00197A0E">
      <w:pPr>
        <w:spacing w:before="0" w:line="240" w:lineRule="auto"/>
        <w:ind w:left="720" w:hanging="720"/>
        <w:rPr>
          <w:sz w:val="16"/>
          <w:szCs w:val="16"/>
        </w:rPr>
      </w:pPr>
      <w:r w:rsidRPr="00197A0E">
        <w:rPr>
          <w:sz w:val="16"/>
          <w:szCs w:val="16"/>
        </w:rPr>
        <w:t>Zhang, G.; Liu, X.; Lu, S.; Zhang, J.; Wang, W. (2020). Occurrence of typical antibiotics in Nansi Lake's inflowing rivers and antibiotic source contribution to Nansi Lake based on principal component analysis-multiple linear regression model. Chemosphere 242. DOI:10.1016/j.chemosphere.2019.125269 [Not a recreational water quality study].</w:t>
      </w:r>
    </w:p>
    <w:p w14:paraId="173A2B07" w14:textId="77777777" w:rsidR="00197A0E" w:rsidRPr="00197A0E" w:rsidRDefault="00992883" w:rsidP="00197A0E">
      <w:pPr>
        <w:spacing w:before="0" w:line="240" w:lineRule="auto"/>
        <w:ind w:left="720" w:hanging="720"/>
        <w:rPr>
          <w:sz w:val="16"/>
          <w:szCs w:val="16"/>
        </w:rPr>
      </w:pPr>
      <w:r w:rsidRPr="00197A0E">
        <w:rPr>
          <w:sz w:val="16"/>
          <w:szCs w:val="16"/>
        </w:rPr>
        <w:t>Zhang, H.; Hu, X.; Jin, G.; Zhang, C.; Liu, Y. (2015). Surveillance of schistosomiasis in Xixi National Wetland Park, 2012-2014. Zhongguo xue xi chong bing fang zhi za zhi = Chinese journal of schistosomiasis control 27 (5)497-"9, 516". URL:https://www.scopus.com/inward/record.uri?eid=2-s2.0-85001783794&amp;partnerID=40&amp;md5=cd5ee8716027d0446b1a65b59582d530 [Not a recreational water quality study].</w:t>
      </w:r>
    </w:p>
    <w:p w14:paraId="2D915C9F" w14:textId="666FC564" w:rsidR="00197A0E" w:rsidRPr="00197A0E" w:rsidRDefault="00992883" w:rsidP="00197A0E">
      <w:pPr>
        <w:spacing w:before="0" w:line="240" w:lineRule="auto"/>
        <w:ind w:left="720" w:hanging="720"/>
        <w:rPr>
          <w:sz w:val="16"/>
          <w:szCs w:val="16"/>
        </w:rPr>
      </w:pPr>
      <w:r w:rsidRPr="00197A0E">
        <w:rPr>
          <w:sz w:val="16"/>
          <w:szCs w:val="16"/>
        </w:rPr>
        <w:t>Zhang, H.; Xu, B.; Chen, Q.; Chen, J.; Chen, Z. (2011). Characterization of an H10N8 influenza virus isolated from Dongting lake wetland. Virology Journal 8. DOI:10.1186/1743-422X-8-42 [Not a recreational water quality study].</w:t>
      </w:r>
    </w:p>
    <w:p w14:paraId="3C9B18A1" w14:textId="77777777" w:rsidR="00197A0E" w:rsidRPr="00197A0E" w:rsidRDefault="00992883" w:rsidP="00197A0E">
      <w:pPr>
        <w:spacing w:before="0" w:line="240" w:lineRule="auto"/>
        <w:ind w:left="720" w:hanging="720"/>
        <w:rPr>
          <w:sz w:val="16"/>
          <w:szCs w:val="16"/>
        </w:rPr>
      </w:pPr>
      <w:r w:rsidRPr="00197A0E">
        <w:rPr>
          <w:sz w:val="16"/>
          <w:szCs w:val="16"/>
        </w:rPr>
        <w:t>Zhang, Hui; Kong, Fan-Xiang; Wang, Shi-He; Yu, Yang; Zhang, Min (2009). Vitellogenin Induction by a Mixture of Steroidal Estrogens in Freshwater Fishes and Relevant Risk Assessment. Environmental Toxicology 24 (5)484-491. DOI:10.1002/tox.20453 [Not a recreational water quality study].</w:t>
      </w:r>
    </w:p>
    <w:p w14:paraId="250C9C4D" w14:textId="68F48583" w:rsidR="00197A0E" w:rsidRPr="00197A0E" w:rsidRDefault="00992883" w:rsidP="00197A0E">
      <w:pPr>
        <w:spacing w:before="0" w:line="240" w:lineRule="auto"/>
        <w:ind w:left="720" w:hanging="720"/>
        <w:rPr>
          <w:sz w:val="16"/>
          <w:szCs w:val="16"/>
        </w:rPr>
      </w:pPr>
      <w:r w:rsidRPr="00197A0E">
        <w:rPr>
          <w:sz w:val="16"/>
          <w:szCs w:val="16"/>
        </w:rPr>
        <w:t>Zhang, J.; Sun, H.; Wang, W.; Hu, Z.; Yin, X.; Ngo, H. H.; Guo, W.; Fan, J. (2017). Enhancement of surface flow constructed wetlands performance at low temperature through seasonal plant collocation. Bioresource Technology 224</w:t>
      </w:r>
      <w:r w:rsidR="00DD068D">
        <w:rPr>
          <w:sz w:val="16"/>
          <w:szCs w:val="16"/>
        </w:rPr>
        <w:t>:</w:t>
      </w:r>
      <w:r w:rsidRPr="00197A0E">
        <w:rPr>
          <w:sz w:val="16"/>
          <w:szCs w:val="16"/>
        </w:rPr>
        <w:t xml:space="preserve"> 222-228. DOI:10.1016/j.biortech.2016.11.006 [Not a recreational water quality study].</w:t>
      </w:r>
    </w:p>
    <w:p w14:paraId="6FD4F835" w14:textId="07B2D9EB" w:rsidR="00197A0E" w:rsidRPr="00197A0E" w:rsidRDefault="00992883" w:rsidP="00197A0E">
      <w:pPr>
        <w:spacing w:before="0" w:line="240" w:lineRule="auto"/>
        <w:ind w:left="720" w:hanging="720"/>
        <w:rPr>
          <w:sz w:val="16"/>
          <w:szCs w:val="16"/>
        </w:rPr>
      </w:pPr>
      <w:r w:rsidRPr="00197A0E">
        <w:rPr>
          <w:sz w:val="16"/>
          <w:szCs w:val="16"/>
        </w:rPr>
        <w:t>Zhang, L.; Fang, W.; Li, X.; Gao, G.; Jiang, J. (2020). Linking bacterial community shifts with changes in the dissolved organic matter pool in a eutrophic lake. Science of the Total Environment 719. DOI:10.1016/j.scitotenv.2020.137387 [Not a recreational water quality study].</w:t>
      </w:r>
    </w:p>
    <w:p w14:paraId="5842F8F9" w14:textId="735ED25A" w:rsidR="00197A0E" w:rsidRPr="00197A0E" w:rsidRDefault="00992883" w:rsidP="00197A0E">
      <w:pPr>
        <w:spacing w:before="0" w:line="240" w:lineRule="auto"/>
        <w:ind w:left="720" w:hanging="720"/>
        <w:rPr>
          <w:sz w:val="16"/>
          <w:szCs w:val="16"/>
        </w:rPr>
      </w:pPr>
      <w:r w:rsidRPr="00197A0E">
        <w:rPr>
          <w:sz w:val="16"/>
          <w:szCs w:val="16"/>
        </w:rPr>
        <w:t>Zhang, L.; Liu, H.; Peng, Y.; Zhang, Y.; Sun, Q. (2020). Characteristics and significance of dissolved organic matter in river sediments of extremely water-deficient basins: A Beiyun River case study. Journal of Cleaner Production 277. DOI:10.1016/j.jclepro.2020.123063 [Not a recreational water quality study].</w:t>
      </w:r>
    </w:p>
    <w:p w14:paraId="1C563BB4" w14:textId="77777777" w:rsidR="00197A0E" w:rsidRPr="00197A0E" w:rsidRDefault="00992883" w:rsidP="00197A0E">
      <w:pPr>
        <w:spacing w:before="0" w:line="240" w:lineRule="auto"/>
        <w:ind w:left="720" w:hanging="720"/>
        <w:rPr>
          <w:sz w:val="16"/>
          <w:szCs w:val="16"/>
        </w:rPr>
      </w:pPr>
      <w:r w:rsidRPr="00197A0E">
        <w:rPr>
          <w:sz w:val="16"/>
          <w:szCs w:val="16"/>
        </w:rPr>
        <w:t>Zhang, L.; Liu, J. (2014). In situ relationships between spatial-temporal variations in potential ecological risk indexes for metals and the short-term effects on periphyton in a macrophyte-dominated lake: A comparison of structural and functional metrics. Ecotoxicology 23 (4)553-566. DOI:10.1007/s10646-014-1175-0 [Not a recreational water quality study].</w:t>
      </w:r>
    </w:p>
    <w:p w14:paraId="333D3AAA" w14:textId="77777777" w:rsidR="00197A0E" w:rsidRPr="00197A0E" w:rsidRDefault="00992883" w:rsidP="00197A0E">
      <w:pPr>
        <w:spacing w:before="0" w:line="240" w:lineRule="auto"/>
        <w:ind w:left="720" w:hanging="720"/>
        <w:rPr>
          <w:sz w:val="16"/>
          <w:szCs w:val="16"/>
        </w:rPr>
      </w:pPr>
      <w:r w:rsidRPr="00197A0E">
        <w:rPr>
          <w:sz w:val="16"/>
          <w:szCs w:val="16"/>
        </w:rPr>
        <w:t>Zhang, L.; Ma, X.; Luo, L.; Hu, N.; Duan, J.; Tang, Z.; Zhong, R.; Li, Y. (2020). The prevalence and characterization of extended-spectrum β-lactamase-and carbapenemase-producing bacteria from hospital sewage, treated effluents and receiving rivers. International Journal of Environmental Research and Public Health 17 (4). DOI:10.3390/ijerph17041183 [Not a recreational water quality study].</w:t>
      </w:r>
    </w:p>
    <w:p w14:paraId="4F00502B" w14:textId="17B8B990" w:rsidR="00197A0E" w:rsidRPr="00197A0E" w:rsidRDefault="00992883" w:rsidP="00197A0E">
      <w:pPr>
        <w:spacing w:before="0" w:line="240" w:lineRule="auto"/>
        <w:ind w:left="720" w:hanging="720"/>
        <w:rPr>
          <w:sz w:val="16"/>
          <w:szCs w:val="16"/>
        </w:rPr>
      </w:pPr>
      <w:r w:rsidRPr="00197A0E">
        <w:rPr>
          <w:sz w:val="16"/>
          <w:szCs w:val="16"/>
        </w:rPr>
        <w:t>Zhang, Lei; Gao, Guang; Tang, Xiangming; Shao, Keqiang (2014). Can the freshwater bacterial communities shift to the "marine-like" taxa? Journal of Basic Microbiology 54 (11)1264-1272. DOI:10.1002/jobm.201300818 [Not a recreational water quality study].</w:t>
      </w:r>
    </w:p>
    <w:p w14:paraId="5A10553D" w14:textId="24B38E53" w:rsidR="00197A0E" w:rsidRPr="00197A0E" w:rsidRDefault="00992883" w:rsidP="00197A0E">
      <w:pPr>
        <w:spacing w:before="0" w:line="240" w:lineRule="auto"/>
        <w:ind w:left="720" w:hanging="720"/>
        <w:rPr>
          <w:sz w:val="16"/>
          <w:szCs w:val="16"/>
        </w:rPr>
      </w:pPr>
      <w:r w:rsidRPr="00197A0E">
        <w:rPr>
          <w:sz w:val="16"/>
          <w:szCs w:val="16"/>
        </w:rPr>
        <w:t>Zhang, M.; Chen, C.; Zhou, S.; Yang, J.; Qiu, H.; Zhao, D.; An, S. (2020). Operation strategy for constructed wetlands in dry seasons with insufficient influent wastewater. Bioresource Technology 317. DOI:10.1016/j.biortech.2020.124049 [Not a recreational water quality study].</w:t>
      </w:r>
    </w:p>
    <w:p w14:paraId="3FA2FA46" w14:textId="77777777" w:rsidR="00197A0E" w:rsidRPr="00197A0E" w:rsidRDefault="00992883" w:rsidP="00197A0E">
      <w:pPr>
        <w:spacing w:before="0" w:line="240" w:lineRule="auto"/>
        <w:ind w:left="720" w:hanging="720"/>
        <w:rPr>
          <w:sz w:val="16"/>
          <w:szCs w:val="16"/>
        </w:rPr>
      </w:pPr>
      <w:r w:rsidRPr="00197A0E">
        <w:rPr>
          <w:sz w:val="16"/>
          <w:szCs w:val="16"/>
        </w:rPr>
        <w:t>Zhang, M.; Huang, F.; Wang, G.; Liu, X.; Wen, J.; Zhang, X.; Huang, Y.; Xia, Y. (2017). Geographic distribution of cadmium and its interaction with the microbial community in the Longjiang River: Risk evaluation after a shocking pollution accident. Scientific Reports 7 (1). DOI:10.1038/s41598-017-00280-y [Not a recreational water quality study].</w:t>
      </w:r>
    </w:p>
    <w:p w14:paraId="6A682598" w14:textId="1767C4CC" w:rsidR="00197A0E" w:rsidRPr="00197A0E" w:rsidRDefault="00992883" w:rsidP="00197A0E">
      <w:pPr>
        <w:spacing w:before="0" w:line="240" w:lineRule="auto"/>
        <w:ind w:left="720" w:hanging="720"/>
        <w:rPr>
          <w:sz w:val="16"/>
          <w:szCs w:val="16"/>
        </w:rPr>
      </w:pPr>
      <w:r w:rsidRPr="00197A0E">
        <w:rPr>
          <w:sz w:val="16"/>
          <w:szCs w:val="16"/>
        </w:rPr>
        <w:t>Zhang, Qian; Gallard, Javier; Wu, Baolei; Harwood, Valerie J; Sadowsky, Michael J; Hamilton, Kerry A; Ahmed, Warish (2019). Synergy between quantitative microbial source tracking (qMST) and quantitative microbial risk assessment (QMRA): A review and prospectus. Environment international 130</w:t>
      </w:r>
      <w:r w:rsidR="00DD068D">
        <w:rPr>
          <w:sz w:val="16"/>
          <w:szCs w:val="16"/>
        </w:rPr>
        <w:t xml:space="preserve">: </w:t>
      </w:r>
      <w:r w:rsidRPr="00197A0E">
        <w:rPr>
          <w:sz w:val="16"/>
          <w:szCs w:val="16"/>
        </w:rPr>
        <w:t>104703. ISSN:0160-4120 [Not a recreational water quality study].</w:t>
      </w:r>
    </w:p>
    <w:p w14:paraId="38773413" w14:textId="02F573E5" w:rsidR="00197A0E" w:rsidRPr="00197A0E" w:rsidRDefault="00992883" w:rsidP="00197A0E">
      <w:pPr>
        <w:spacing w:before="0" w:line="240" w:lineRule="auto"/>
        <w:ind w:left="720" w:hanging="720"/>
        <w:rPr>
          <w:sz w:val="16"/>
          <w:szCs w:val="16"/>
        </w:rPr>
      </w:pPr>
      <w:r w:rsidRPr="00197A0E">
        <w:rPr>
          <w:sz w:val="16"/>
          <w:szCs w:val="16"/>
        </w:rPr>
        <w:t>Zhang, R.; Pei, J.; Zhang, R.; Wang, S.; Zeng, W.; Huang, D.; Wang, Y.; Zhang, Y.; Wang, Y.; Yu, K. (2018). Occurrence and distribution of antibiotics in mariculture farms, estuaries and the coast of the Beibu Gulf, China: Bioconcentration and diet safety of seafood. Ecotoxicology and Environmental Safety 154</w:t>
      </w:r>
      <w:r w:rsidR="00DD068D">
        <w:rPr>
          <w:sz w:val="16"/>
          <w:szCs w:val="16"/>
        </w:rPr>
        <w:t>:</w:t>
      </w:r>
      <w:r w:rsidRPr="00197A0E">
        <w:rPr>
          <w:sz w:val="16"/>
          <w:szCs w:val="16"/>
        </w:rPr>
        <w:t xml:space="preserve"> 27-35. DOI:10.1016/j.ecoenv.2018.02.006 [Not a recreational water quality study].</w:t>
      </w:r>
    </w:p>
    <w:p w14:paraId="5015A068" w14:textId="4B5751F5" w:rsidR="00197A0E" w:rsidRPr="00197A0E" w:rsidRDefault="00992883" w:rsidP="00197A0E">
      <w:pPr>
        <w:spacing w:before="0" w:line="240" w:lineRule="auto"/>
        <w:ind w:left="720" w:hanging="720"/>
        <w:rPr>
          <w:sz w:val="16"/>
          <w:szCs w:val="16"/>
        </w:rPr>
      </w:pPr>
      <w:r w:rsidRPr="00197A0E">
        <w:rPr>
          <w:sz w:val="16"/>
          <w:szCs w:val="16"/>
        </w:rPr>
        <w:t>Zhang, S. Q.; Sun, C. S.; Wang, M.; Lin, D. D.; Zhou, X. N.; Wang, T. P. (2016). Epidemiological features and effectiveness of schistosomiasis control programme in lake and marshland region in The People's Republic of China. 92. URL:https://www.scopus.com/inward/record.uri?eid=2-s2.0-84962733074&amp;doi=10.1016%2fbs.apar.2016.02.018&amp;partnerID=40&amp;md5=c3550da90d501ce2fcc10f63d51d5bae [Not a recreational water quality study].</w:t>
      </w:r>
    </w:p>
    <w:p w14:paraId="68B79803" w14:textId="681A7469" w:rsidR="00197A0E" w:rsidRPr="00197A0E" w:rsidRDefault="00992883" w:rsidP="00197A0E">
      <w:pPr>
        <w:spacing w:before="0" w:line="240" w:lineRule="auto"/>
        <w:ind w:left="720" w:hanging="720"/>
        <w:rPr>
          <w:sz w:val="16"/>
          <w:szCs w:val="16"/>
        </w:rPr>
      </w:pPr>
      <w:r w:rsidRPr="00197A0E">
        <w:rPr>
          <w:sz w:val="16"/>
          <w:szCs w:val="16"/>
        </w:rPr>
        <w:t>Zhang, S.; Liu, F.; Luo, P.; Xiao, R.; Chen, J.; Chen, L.; Wu, J. (2019). Does rice straw application reduce N2O emissions from surface flow constructed wetlands for swine wastewater treatment? Chemosphere 226</w:t>
      </w:r>
      <w:r w:rsidR="00DD068D">
        <w:rPr>
          <w:sz w:val="16"/>
          <w:szCs w:val="16"/>
        </w:rPr>
        <w:t>:</w:t>
      </w:r>
      <w:r w:rsidRPr="00197A0E">
        <w:rPr>
          <w:sz w:val="16"/>
          <w:szCs w:val="16"/>
        </w:rPr>
        <w:t xml:space="preserve"> 273-281. DOI:10.1016/j.chemosphere.2019.03.084 [Not a recreational water quality study].</w:t>
      </w:r>
    </w:p>
    <w:p w14:paraId="664F89F2" w14:textId="59F0CC91" w:rsidR="00197A0E" w:rsidRPr="00197A0E" w:rsidRDefault="00992883" w:rsidP="00197A0E">
      <w:pPr>
        <w:spacing w:before="0" w:line="240" w:lineRule="auto"/>
        <w:ind w:left="720" w:hanging="720"/>
        <w:rPr>
          <w:sz w:val="16"/>
          <w:szCs w:val="16"/>
        </w:rPr>
      </w:pPr>
      <w:r w:rsidRPr="00197A0E">
        <w:rPr>
          <w:sz w:val="16"/>
          <w:szCs w:val="16"/>
        </w:rPr>
        <w:t>Zhang, S.; Xiao, R.; Liu, F.; Zhou, J.; Li, H.; Wu, J. (2016). Effect of vegetation on nitrogen removal and ammonia volatilization from wetland microcosms. Ecological Engineering 97</w:t>
      </w:r>
      <w:r w:rsidR="00DD068D">
        <w:rPr>
          <w:sz w:val="16"/>
          <w:szCs w:val="16"/>
        </w:rPr>
        <w:t>:</w:t>
      </w:r>
      <w:r w:rsidRPr="00197A0E">
        <w:rPr>
          <w:sz w:val="16"/>
          <w:szCs w:val="16"/>
        </w:rPr>
        <w:t xml:space="preserve"> 363-369. DOI:10.1016/j.ecoleng.2016.10.021 [Not a recreational water quality study].</w:t>
      </w:r>
    </w:p>
    <w:p w14:paraId="146C0779" w14:textId="77777777" w:rsidR="00197A0E" w:rsidRPr="00197A0E" w:rsidRDefault="00992883" w:rsidP="00197A0E">
      <w:pPr>
        <w:spacing w:before="0" w:line="240" w:lineRule="auto"/>
        <w:ind w:left="720" w:hanging="720"/>
        <w:rPr>
          <w:sz w:val="16"/>
          <w:szCs w:val="16"/>
        </w:rPr>
      </w:pPr>
      <w:r w:rsidRPr="00197A0E">
        <w:rPr>
          <w:sz w:val="16"/>
          <w:szCs w:val="16"/>
        </w:rPr>
        <w:t>Zhang, W.; Gu, J.; Li, Y.; Lin, L.; Wang, P.; Wang, C.; Qian, B.; Wang, H.; Niu, L.; Wang, L.; Zhang, H.; Gao, Y.; Zhu, M.; Fang, S. (2019). New Insights into Sediment Transport in Interconnected River-Lake Systems Through Tracing Microorganisms. Environmental Science and Technology 53 (8)4099-4108. DOI:10.1021/acs.est.8b07334 [Not a recreational water quality study].</w:t>
      </w:r>
    </w:p>
    <w:p w14:paraId="0F67586B" w14:textId="05E4AA26" w:rsidR="00197A0E" w:rsidRPr="00197A0E" w:rsidRDefault="00992883" w:rsidP="00197A0E">
      <w:pPr>
        <w:spacing w:before="0" w:line="240" w:lineRule="auto"/>
        <w:ind w:left="720" w:hanging="720"/>
        <w:rPr>
          <w:sz w:val="16"/>
          <w:szCs w:val="16"/>
        </w:rPr>
      </w:pPr>
      <w:r w:rsidRPr="00197A0E">
        <w:rPr>
          <w:sz w:val="16"/>
          <w:szCs w:val="16"/>
        </w:rPr>
        <w:t>Zhang, Y.; Chen, H.; Jing, L.; Teng, Y. (2020). Ecotoxicological risk assessment and source apportionment of antibiotics in the waters and sediments of a peri-urban river. Science of the Total Environment 731. DOI:10.1016/j.scitotenv.2020.139128 [Not a recreational water quality study].</w:t>
      </w:r>
    </w:p>
    <w:p w14:paraId="0AB7C1D6" w14:textId="77777777" w:rsidR="00197A0E" w:rsidRPr="00197A0E" w:rsidRDefault="00992883" w:rsidP="00197A0E">
      <w:pPr>
        <w:spacing w:before="0" w:line="240" w:lineRule="auto"/>
        <w:ind w:left="720" w:hanging="720"/>
        <w:rPr>
          <w:sz w:val="16"/>
          <w:szCs w:val="16"/>
        </w:rPr>
      </w:pPr>
      <w:r w:rsidRPr="00197A0E">
        <w:rPr>
          <w:sz w:val="16"/>
          <w:szCs w:val="16"/>
        </w:rPr>
        <w:t>Zhang, Y.; Guo, F.; Meng, W.; Wang, X. Q. (2009). Water quality assessment and source identification of Daliao river basin using multivariate statistical methods. Environmental Monitoring and Assessment 152 (43922)105-121. DOI:10.1007/s10661-008-0300-z [Not a recreational water quality study].</w:t>
      </w:r>
    </w:p>
    <w:p w14:paraId="4693F4BA" w14:textId="77777777" w:rsidR="00197A0E" w:rsidRPr="00197A0E" w:rsidRDefault="00992883" w:rsidP="00197A0E">
      <w:pPr>
        <w:spacing w:before="0" w:line="240" w:lineRule="auto"/>
        <w:ind w:left="720" w:hanging="720"/>
        <w:rPr>
          <w:sz w:val="16"/>
          <w:szCs w:val="16"/>
        </w:rPr>
      </w:pPr>
      <w:r w:rsidRPr="00197A0E">
        <w:rPr>
          <w:sz w:val="16"/>
          <w:szCs w:val="16"/>
        </w:rPr>
        <w:t>Zhang, Y.; Koehler, A. V.; Wang, T.; Haydon, S. R.; Gasser, R. B. (2019). Enterocytozoon bieneusi Genotypes in Cattle on Farms Located within a Water Catchment Area. Journal of Eukaryotic Microbiology 66 (4)553-559. DOI:10.1111/jeu.12696 [Not a recreational water quality study].</w:t>
      </w:r>
    </w:p>
    <w:p w14:paraId="35205013" w14:textId="77777777" w:rsidR="00197A0E" w:rsidRPr="00197A0E" w:rsidRDefault="00992883" w:rsidP="00197A0E">
      <w:pPr>
        <w:spacing w:before="0" w:line="240" w:lineRule="auto"/>
        <w:ind w:left="720" w:hanging="720"/>
        <w:rPr>
          <w:sz w:val="16"/>
          <w:szCs w:val="16"/>
        </w:rPr>
      </w:pPr>
      <w:r w:rsidRPr="00197A0E">
        <w:rPr>
          <w:sz w:val="16"/>
          <w:szCs w:val="16"/>
        </w:rPr>
        <w:t>Zhang, Y.; Koehler, A. V.; Wang, T.; Haydon, S. R.; Gasser, R. B. (2018). First detection and genetic characterisation of Enterocytozoon bieneusi in wild deer in Melbourne's water catchments in Australia. Parasites and Vectors 11 (1). DOI:10.1186/s13071-017-2577-7 [Not a recreational water quality study].</w:t>
      </w:r>
    </w:p>
    <w:p w14:paraId="33ACADD6" w14:textId="77777777" w:rsidR="00197A0E" w:rsidRPr="00197A0E" w:rsidRDefault="00992883" w:rsidP="00197A0E">
      <w:pPr>
        <w:spacing w:before="0" w:line="240" w:lineRule="auto"/>
        <w:ind w:left="720" w:hanging="720"/>
        <w:rPr>
          <w:sz w:val="16"/>
          <w:szCs w:val="16"/>
        </w:rPr>
      </w:pPr>
      <w:r w:rsidRPr="00197A0E">
        <w:rPr>
          <w:sz w:val="16"/>
          <w:szCs w:val="16"/>
        </w:rPr>
        <w:t>Zhang, Y.; Li, Y.; Li, Y.; Da, W.; Yu, M.; Quan, Q. (2019). Application of multivariate statistical methods in the assessment of water quality in selected locations in jialing river basin in guangyuan, China. Water Science and Technology: Water Supply 19 (1)147-155. DOI:10.2166/ws.2018.058 [Not a recreational water quality study].</w:t>
      </w:r>
    </w:p>
    <w:p w14:paraId="0295C8C8" w14:textId="77777777" w:rsidR="00197A0E" w:rsidRPr="00197A0E" w:rsidRDefault="00992883" w:rsidP="00197A0E">
      <w:pPr>
        <w:spacing w:before="0" w:line="240" w:lineRule="auto"/>
        <w:ind w:left="720" w:hanging="720"/>
        <w:rPr>
          <w:sz w:val="16"/>
          <w:szCs w:val="16"/>
        </w:rPr>
      </w:pPr>
      <w:r w:rsidRPr="00197A0E">
        <w:rPr>
          <w:sz w:val="16"/>
          <w:szCs w:val="16"/>
        </w:rPr>
        <w:t>Zhang, Y.; Yin, Y.; Feng, L.; Zhu, G.; Shi, Z.; Liu, X.; Zhang, Y. (2011). Characterizing chromophoric dissolved organic matter in Lake Tianmuhu and its catchment basin using excitation-emission matrix fluorescence and parallel factor analysis. Water Research 45 (16)5110-5122. DOI:10.1016/j.watres.2011.07.014 [Not a recreational water quality study].</w:t>
      </w:r>
    </w:p>
    <w:p w14:paraId="4744528F" w14:textId="77777777" w:rsidR="00197A0E" w:rsidRPr="00197A0E" w:rsidRDefault="00992883" w:rsidP="00197A0E">
      <w:pPr>
        <w:spacing w:before="0" w:line="240" w:lineRule="auto"/>
        <w:ind w:left="720" w:hanging="720"/>
        <w:rPr>
          <w:sz w:val="16"/>
          <w:szCs w:val="16"/>
        </w:rPr>
      </w:pPr>
      <w:r w:rsidRPr="00197A0E">
        <w:rPr>
          <w:sz w:val="16"/>
          <w:szCs w:val="16"/>
        </w:rPr>
        <w:t>Zhang, Yu; Zuo, Jiane; Salimova, Alisa; Li, Aijun; Li, Ling; Li, Di (2020). Phytoplankton distribution characteristics and its relationship with bacterioplankton in Dianchi Lake. Environmental Science and Pollution Research International 27 (32)40592-40603. DOI:10.1007/s11356-020-10033-6 [Not a recreational water quality study].</w:t>
      </w:r>
    </w:p>
    <w:p w14:paraId="232010BE" w14:textId="3060349E" w:rsidR="00197A0E" w:rsidRPr="00197A0E" w:rsidRDefault="00992883" w:rsidP="00197A0E">
      <w:pPr>
        <w:spacing w:before="0" w:line="240" w:lineRule="auto"/>
        <w:ind w:left="720" w:hanging="720"/>
        <w:rPr>
          <w:sz w:val="16"/>
          <w:szCs w:val="16"/>
        </w:rPr>
      </w:pPr>
      <w:r w:rsidRPr="00197A0E">
        <w:rPr>
          <w:sz w:val="16"/>
          <w:szCs w:val="16"/>
        </w:rPr>
        <w:t>Zhao, C. S.; Shao, N. F.; Yang, S. T.; Ren, H.; Ge, Y. R.; Feng, P.; Dong, B. E.; Zhao, Y. (2019). Predicting cyanobacteria bloom occurrence in lakes and reservoirs before blooms occur. Science of the Total Environment 670</w:t>
      </w:r>
      <w:r w:rsidR="00DD068D">
        <w:rPr>
          <w:sz w:val="16"/>
          <w:szCs w:val="16"/>
        </w:rPr>
        <w:t>:</w:t>
      </w:r>
      <w:r w:rsidRPr="00197A0E">
        <w:rPr>
          <w:sz w:val="16"/>
          <w:szCs w:val="16"/>
        </w:rPr>
        <w:t xml:space="preserve"> 837-848. DOI:10.1016/j.scitotenv.2019.03.161 [Not a recreational water quality study].</w:t>
      </w:r>
    </w:p>
    <w:p w14:paraId="202F1CDF" w14:textId="75CF6FCE" w:rsidR="00197A0E" w:rsidRPr="00197A0E" w:rsidRDefault="00992883" w:rsidP="00197A0E">
      <w:pPr>
        <w:spacing w:before="0" w:line="240" w:lineRule="auto"/>
        <w:ind w:left="720" w:hanging="720"/>
        <w:rPr>
          <w:sz w:val="16"/>
          <w:szCs w:val="16"/>
        </w:rPr>
      </w:pPr>
      <w:r w:rsidRPr="00197A0E">
        <w:rPr>
          <w:sz w:val="16"/>
          <w:szCs w:val="16"/>
        </w:rPr>
        <w:t>Zhao, M. M.; Chen, Y. P.; Xue, L. G.; Fan, T. T. (2020). Three kinds of ammonia oxidizing microorganisms play an important role in ammonia nitrogen self-purification in the Yellow River. Chemosphere 243. DOI:10.1016/j.chemosphere.2019.125405 [Not a recreational water quality study].</w:t>
      </w:r>
    </w:p>
    <w:p w14:paraId="4A73544E" w14:textId="32012CF2" w:rsidR="00197A0E" w:rsidRPr="00197A0E" w:rsidRDefault="00992883" w:rsidP="00197A0E">
      <w:pPr>
        <w:spacing w:before="0" w:line="240" w:lineRule="auto"/>
        <w:ind w:left="720" w:hanging="720"/>
        <w:rPr>
          <w:sz w:val="16"/>
          <w:szCs w:val="16"/>
        </w:rPr>
      </w:pPr>
      <w:r w:rsidRPr="00197A0E">
        <w:rPr>
          <w:sz w:val="16"/>
          <w:szCs w:val="16"/>
        </w:rPr>
        <w:t>Zhao, Meng M.; Wang, Shao-mei; Chen, Yi-ping; Wu, Jun-hua; Xue, Lin-gui; Fan, Tao T. (2020). Pollution status of the Yellow River tributaries in middle and lower reaches. Science of the Total Environment 722</w:t>
      </w:r>
      <w:r w:rsidR="00DD068D">
        <w:rPr>
          <w:sz w:val="16"/>
          <w:szCs w:val="16"/>
        </w:rPr>
        <w:t>:</w:t>
      </w:r>
      <w:r w:rsidRPr="00197A0E">
        <w:rPr>
          <w:sz w:val="16"/>
          <w:szCs w:val="16"/>
        </w:rPr>
        <w:t xml:space="preserve"> 137861. DOI:10.1016/j.scitotenv.2020.137861 [Not a recreational water quality study].</w:t>
      </w:r>
    </w:p>
    <w:p w14:paraId="4575FE24" w14:textId="7226042C" w:rsidR="00197A0E" w:rsidRPr="00197A0E" w:rsidRDefault="00992883" w:rsidP="00197A0E">
      <w:pPr>
        <w:spacing w:before="0" w:line="240" w:lineRule="auto"/>
        <w:ind w:left="720" w:hanging="720"/>
        <w:rPr>
          <w:sz w:val="16"/>
          <w:szCs w:val="16"/>
        </w:rPr>
      </w:pPr>
      <w:r w:rsidRPr="00197A0E">
        <w:rPr>
          <w:sz w:val="16"/>
          <w:szCs w:val="16"/>
        </w:rPr>
        <w:t>Zhao, Y.; Bai, Y.; Guo, Q.; Li, Z.; Qi, M.; Ma, X.; Wang, H.; Kong, D.; Wang, A.; Liang, B. (2019). Bioremediation of contaminated urban river sediment with methanol stimulation: Metabolic processes accompanied with microbial community changes. Science of the Total Environment 653</w:t>
      </w:r>
      <w:r w:rsidR="00DD068D">
        <w:rPr>
          <w:sz w:val="16"/>
          <w:szCs w:val="16"/>
        </w:rPr>
        <w:t>:</w:t>
      </w:r>
      <w:r w:rsidRPr="00197A0E">
        <w:rPr>
          <w:sz w:val="16"/>
          <w:szCs w:val="16"/>
        </w:rPr>
        <w:t xml:space="preserve"> 649-657. DOI:10.1016/j.scitotenv.2018.10.396 [Not a recreational water quality study].</w:t>
      </w:r>
    </w:p>
    <w:p w14:paraId="5AA381B2" w14:textId="77777777" w:rsidR="00197A0E" w:rsidRPr="00197A0E" w:rsidRDefault="00992883" w:rsidP="00197A0E">
      <w:pPr>
        <w:spacing w:before="0" w:line="240" w:lineRule="auto"/>
        <w:ind w:left="720" w:hanging="720"/>
        <w:rPr>
          <w:sz w:val="16"/>
          <w:szCs w:val="16"/>
        </w:rPr>
      </w:pPr>
      <w:r w:rsidRPr="00197A0E">
        <w:rPr>
          <w:sz w:val="16"/>
          <w:szCs w:val="16"/>
        </w:rPr>
        <w:t>Zhao, Y.; Mao, W.; Pang, L.; Li, R.; Li, S. (2020). Influence of Phragmites communis and Zizania aquatica on rhizosphere soil enzyme activity and bacterial community structure in a surface flow constructed wetland treating secondary domestic effluent in China. Environmental Science and Pollution Research 27 (21)26141-26152. DOI:10.1007/s11356-020-08904-z [Not a recreational water quality study].</w:t>
      </w:r>
    </w:p>
    <w:p w14:paraId="4DB3629A" w14:textId="377AF808" w:rsidR="00197A0E" w:rsidRPr="00197A0E" w:rsidRDefault="00992883" w:rsidP="00197A0E">
      <w:pPr>
        <w:spacing w:before="0" w:line="240" w:lineRule="auto"/>
        <w:ind w:left="720" w:hanging="720"/>
        <w:rPr>
          <w:sz w:val="16"/>
          <w:szCs w:val="16"/>
        </w:rPr>
      </w:pPr>
      <w:r w:rsidRPr="00197A0E">
        <w:rPr>
          <w:sz w:val="16"/>
          <w:szCs w:val="16"/>
        </w:rPr>
        <w:t>Zhao, Ze; Zhang, Kai; Wu, Nan; Li, Wenjie; Xu, Weian; Zhang, Ying; Niu, Zhiguang (2020). Estuarine sediments are key hotspots of intracellular and extracellular antibiotic resistance genes: A high-throughput analysis in Haihe Estuary in China. Environment International 135</w:t>
      </w:r>
      <w:r w:rsidR="00DD068D">
        <w:rPr>
          <w:sz w:val="16"/>
          <w:szCs w:val="16"/>
        </w:rPr>
        <w:t>:</w:t>
      </w:r>
      <w:r w:rsidRPr="00197A0E">
        <w:rPr>
          <w:sz w:val="16"/>
          <w:szCs w:val="16"/>
        </w:rPr>
        <w:t xml:space="preserve"> 105385. DOI:10.1016/j.envint.2019.105385 [Not a recreational water quality study].</w:t>
      </w:r>
    </w:p>
    <w:p w14:paraId="75DA9F16" w14:textId="77777777" w:rsidR="00197A0E" w:rsidRPr="00197A0E" w:rsidRDefault="00992883" w:rsidP="00197A0E">
      <w:pPr>
        <w:spacing w:before="0" w:line="240" w:lineRule="auto"/>
        <w:ind w:left="720" w:hanging="720"/>
        <w:rPr>
          <w:sz w:val="16"/>
          <w:szCs w:val="16"/>
        </w:rPr>
      </w:pPr>
      <w:r w:rsidRPr="00197A0E">
        <w:rPr>
          <w:sz w:val="16"/>
          <w:szCs w:val="16"/>
        </w:rPr>
        <w:t>Zheng, J. Y.; Liu, L.; Gao, D. W.; Liu, C. X. (2013). Removal and accumulation of the tetracycline resistance gene in vertical flow constructed wetland. Huanjing Kexue/Environmental Science 34 (8)3102-3107. URL:https://www.scopus.com/inward/record.uri?eid=2-s2.0-84883415495&amp;partnerID=40&amp;md5=e0145a09ce8a0bd7f294a881cc0cd1ea [Not a recreational water quality study].</w:t>
      </w:r>
    </w:p>
    <w:p w14:paraId="5F15F378" w14:textId="038A220D" w:rsidR="00197A0E" w:rsidRPr="00197A0E" w:rsidRDefault="00992883" w:rsidP="00197A0E">
      <w:pPr>
        <w:spacing w:before="0" w:line="240" w:lineRule="auto"/>
        <w:ind w:left="720" w:hanging="720"/>
        <w:rPr>
          <w:sz w:val="16"/>
          <w:szCs w:val="16"/>
        </w:rPr>
      </w:pPr>
      <w:r w:rsidRPr="00197A0E">
        <w:rPr>
          <w:sz w:val="16"/>
          <w:szCs w:val="16"/>
        </w:rPr>
        <w:t>Zheng, J.; Gao, R.; Wei, Y.; Chen, T.; Fan, J.; Zhou, Z.; Makimilua, T. B.; Jiao, Y.; Chen, H. (2017). High-throughput profiling and analysis of antibiotic resistance genes in East Tiaoxi River, China. Environmental Pollution 230</w:t>
      </w:r>
      <w:r w:rsidR="00DD068D">
        <w:rPr>
          <w:sz w:val="16"/>
          <w:szCs w:val="16"/>
        </w:rPr>
        <w:t>:</w:t>
      </w:r>
      <w:r w:rsidRPr="00197A0E">
        <w:rPr>
          <w:sz w:val="16"/>
          <w:szCs w:val="16"/>
        </w:rPr>
        <w:t xml:space="preserve"> 648-654. DOI:10.1016/j.envpol.2017.07.025 [Not a recreational water quality study].</w:t>
      </w:r>
    </w:p>
    <w:p w14:paraId="682A32C2" w14:textId="654909B6" w:rsidR="00197A0E" w:rsidRPr="00197A0E" w:rsidRDefault="00992883" w:rsidP="00197A0E">
      <w:pPr>
        <w:spacing w:before="0" w:line="240" w:lineRule="auto"/>
        <w:ind w:left="720" w:hanging="720"/>
        <w:rPr>
          <w:sz w:val="16"/>
          <w:szCs w:val="16"/>
        </w:rPr>
      </w:pPr>
      <w:r w:rsidRPr="00197A0E">
        <w:rPr>
          <w:sz w:val="16"/>
          <w:szCs w:val="16"/>
        </w:rPr>
        <w:t>Zheng, J.; Zhou, Z.; Wei, Y.; Chen, T.; Feng, W.; Chen, H. (2018). High-throughput profiling of seasonal variations of antibiotic resistance gene transport in a peri-urban river. Environment International 114</w:t>
      </w:r>
      <w:r w:rsidR="00DD068D">
        <w:rPr>
          <w:sz w:val="16"/>
          <w:szCs w:val="16"/>
        </w:rPr>
        <w:t>:</w:t>
      </w:r>
      <w:r w:rsidRPr="00197A0E">
        <w:rPr>
          <w:sz w:val="16"/>
          <w:szCs w:val="16"/>
        </w:rPr>
        <w:t xml:space="preserve"> 87-94. DOI:10.1016/j.envint.2018.02.039 [Not a recreational water quality study].</w:t>
      </w:r>
    </w:p>
    <w:p w14:paraId="35EA3975" w14:textId="3E0685C6" w:rsidR="00197A0E" w:rsidRPr="00197A0E" w:rsidRDefault="00992883" w:rsidP="00197A0E">
      <w:pPr>
        <w:spacing w:before="0" w:line="240" w:lineRule="auto"/>
        <w:ind w:left="720" w:hanging="720"/>
        <w:rPr>
          <w:sz w:val="16"/>
          <w:szCs w:val="16"/>
        </w:rPr>
      </w:pPr>
      <w:r w:rsidRPr="00197A0E">
        <w:rPr>
          <w:sz w:val="16"/>
          <w:szCs w:val="16"/>
        </w:rPr>
        <w:t>Zheng, Wenjie (2012). Integrative microbial contamination assessment for water quality monitoring in the Great Lakes. [Not a recreational water quality study].</w:t>
      </w:r>
    </w:p>
    <w:p w14:paraId="75AB1671" w14:textId="1B46E409" w:rsidR="00197A0E" w:rsidRPr="00197A0E" w:rsidRDefault="00992883" w:rsidP="00197A0E">
      <w:pPr>
        <w:spacing w:before="0" w:line="240" w:lineRule="auto"/>
        <w:ind w:left="720" w:hanging="720"/>
        <w:rPr>
          <w:sz w:val="16"/>
          <w:szCs w:val="16"/>
        </w:rPr>
      </w:pPr>
      <w:r w:rsidRPr="00197A0E">
        <w:rPr>
          <w:sz w:val="16"/>
          <w:szCs w:val="16"/>
        </w:rPr>
        <w:t>Zheng, X.; Zhuang, L. L.; Zhang, J.; Li, X.; Zhao, Q.; Song, X.; Dong, C.; Liao, J. (2020). Advanced oxygenation efficiency and purification of wastewater using a constant partially unsaturated scheme in column experiments simulating vertical subsurface flow constructed wetlands. Science of the Total Environment 703. DOI:10.1016/j.scitotenv.2019.135480 [Not a recreational water quality study].</w:t>
      </w:r>
    </w:p>
    <w:p w14:paraId="3F88DE31" w14:textId="77777777" w:rsidR="00197A0E" w:rsidRPr="00197A0E" w:rsidRDefault="00992883" w:rsidP="00197A0E">
      <w:pPr>
        <w:spacing w:before="0" w:line="240" w:lineRule="auto"/>
        <w:ind w:left="720" w:hanging="720"/>
        <w:rPr>
          <w:sz w:val="16"/>
          <w:szCs w:val="16"/>
        </w:rPr>
      </w:pPr>
      <w:r w:rsidRPr="00197A0E">
        <w:rPr>
          <w:sz w:val="16"/>
          <w:szCs w:val="16"/>
        </w:rPr>
        <w:t>Zhi, W.; Yuan, L.; Ji, G.; He, C. (2015). Response to Comment on "enhanced Long-Term Nitrogen Removal and Its Quantitative Molecular Mechanism in Tidal Flow Constructed Wetlands". Environmental Science and Technology 49 (18)11243-11244. DOI:10.1021/acs.est.5b03928 [Not a recreational water quality study].</w:t>
      </w:r>
    </w:p>
    <w:p w14:paraId="00C0E26F" w14:textId="09A6DE5A" w:rsidR="00197A0E" w:rsidRPr="00197A0E" w:rsidRDefault="00992883" w:rsidP="00197A0E">
      <w:pPr>
        <w:spacing w:before="0" w:line="240" w:lineRule="auto"/>
        <w:ind w:left="720" w:hanging="720"/>
        <w:rPr>
          <w:sz w:val="16"/>
          <w:szCs w:val="16"/>
        </w:rPr>
      </w:pPr>
      <w:r w:rsidRPr="00197A0E">
        <w:rPr>
          <w:sz w:val="16"/>
          <w:szCs w:val="16"/>
        </w:rPr>
        <w:t>Zhong, Q.; Wang, X.; Wang, Q.; Zhang, F.; Li, L.; Wang, Y.; Du, J. (2020). 222Rn, 210Pb and 210Po in coastal zone groundwater: Activities, geochemical behaviors, consideration of seawater intrusion effect, and the potential radiation human-health risk. Applied Radiation and Isotopes 166. DOI:10.1016/j.apradiso.2020.109386 [Not a recreational water quality study].</w:t>
      </w:r>
    </w:p>
    <w:p w14:paraId="02BB6DA2" w14:textId="61ACD532" w:rsidR="00197A0E" w:rsidRPr="00197A0E" w:rsidRDefault="00992883" w:rsidP="00197A0E">
      <w:pPr>
        <w:spacing w:before="0" w:line="240" w:lineRule="auto"/>
        <w:ind w:left="720" w:hanging="720"/>
        <w:rPr>
          <w:sz w:val="16"/>
          <w:szCs w:val="16"/>
        </w:rPr>
      </w:pPr>
      <w:r w:rsidRPr="00197A0E">
        <w:rPr>
          <w:sz w:val="16"/>
          <w:szCs w:val="16"/>
        </w:rPr>
        <w:t>Zhou, Q.; Liu, C.; Fan, C. (2016). Application of plow-tillage as an innovative technique for eliminating overwintering cyanobacteria in eutrophic lake sediments. Environmental Pollution 219</w:t>
      </w:r>
      <w:r w:rsidR="00DD068D">
        <w:rPr>
          <w:sz w:val="16"/>
          <w:szCs w:val="16"/>
        </w:rPr>
        <w:t>:</w:t>
      </w:r>
      <w:r w:rsidRPr="00197A0E">
        <w:rPr>
          <w:sz w:val="16"/>
          <w:szCs w:val="16"/>
        </w:rPr>
        <w:t xml:space="preserve"> 425-431. DOI:10.1016/j.envpol.2016.05.026 [Not a recreational water quality study].</w:t>
      </w:r>
    </w:p>
    <w:p w14:paraId="6B6980E5" w14:textId="77777777" w:rsidR="00197A0E" w:rsidRPr="00197A0E" w:rsidRDefault="00992883" w:rsidP="00197A0E">
      <w:pPr>
        <w:spacing w:before="0" w:line="240" w:lineRule="auto"/>
        <w:ind w:left="720" w:hanging="720"/>
        <w:rPr>
          <w:sz w:val="16"/>
          <w:szCs w:val="16"/>
        </w:rPr>
      </w:pPr>
      <w:r w:rsidRPr="00197A0E">
        <w:rPr>
          <w:sz w:val="16"/>
          <w:szCs w:val="16"/>
        </w:rPr>
        <w:t>Zhou, X. N. (2020). Moving towards a new era in elimination of schistosomiasis in dongting lake regions. Chinese Journal of Schistosomiasis Control 32 (3)219-221. DOI:10.16250/j.32.1374.2020137 [Not a recreational water quality study].</w:t>
      </w:r>
    </w:p>
    <w:p w14:paraId="4982BA80" w14:textId="77777777" w:rsidR="00197A0E" w:rsidRPr="00197A0E" w:rsidRDefault="00992883" w:rsidP="00197A0E">
      <w:pPr>
        <w:spacing w:before="0" w:line="240" w:lineRule="auto"/>
        <w:ind w:left="720" w:hanging="720"/>
        <w:rPr>
          <w:sz w:val="16"/>
          <w:szCs w:val="16"/>
        </w:rPr>
      </w:pPr>
      <w:r w:rsidRPr="00197A0E">
        <w:rPr>
          <w:sz w:val="16"/>
          <w:szCs w:val="16"/>
        </w:rPr>
        <w:t>Zhou, Y.; Dong, M.; Sang, S.; Liu, X.; Liu, X. (2020). Guidance on quality control of nuclear medicine in Yangtze River Delta region during regular epidemic prevention and control period of the novel coronavirus pneumonia. He Jishu/Nuclear Techniques 43 (9). DOI:10.11889/j.0253-3219.2020.hjs.43.090301 [Not a recreational water quality study].</w:t>
      </w:r>
    </w:p>
    <w:p w14:paraId="3739A1FC" w14:textId="77777777" w:rsidR="00197A0E" w:rsidRPr="00197A0E" w:rsidRDefault="00992883" w:rsidP="00197A0E">
      <w:pPr>
        <w:spacing w:before="0" w:line="240" w:lineRule="auto"/>
        <w:ind w:left="720" w:hanging="720"/>
        <w:rPr>
          <w:sz w:val="16"/>
          <w:szCs w:val="16"/>
        </w:rPr>
      </w:pPr>
      <w:r w:rsidRPr="00197A0E">
        <w:rPr>
          <w:sz w:val="16"/>
          <w:szCs w:val="16"/>
        </w:rPr>
        <w:t>Zhou, Zhen-Chao; Zheng, Ji; Wei, Yuan-Yuan; Chen, Tao; Dahlgren, Randy A.; Shang, Xu; Chen, Hong (2017). Antibiotic resistance genes in an urban river as impacted by bacterial community and physicochemical parameters. Environmental Science and Pollution Research 24 (30)23753-23762. DOI:10.1007/s11356-017-0032-0 [Not a recreational water quality study].</w:t>
      </w:r>
    </w:p>
    <w:p w14:paraId="39080016" w14:textId="77777777" w:rsidR="00197A0E" w:rsidRPr="00197A0E" w:rsidRDefault="00992883" w:rsidP="00197A0E">
      <w:pPr>
        <w:spacing w:before="0" w:line="240" w:lineRule="auto"/>
        <w:ind w:left="720" w:hanging="720"/>
        <w:rPr>
          <w:sz w:val="16"/>
          <w:szCs w:val="16"/>
        </w:rPr>
      </w:pPr>
      <w:r w:rsidRPr="00197A0E">
        <w:rPr>
          <w:sz w:val="16"/>
          <w:szCs w:val="16"/>
        </w:rPr>
        <w:t>Zhu, L.; Wang, Y.; Han, M.; Zhu, Y.; Yu, H.; Song, Y. (2018). Spatio-temporal distribution of water quality and source identification of pollution in Wushui River Basin. Huanjing Kexue Xuebao/Acta Scientiae Circumstantiae 38 (6)2150-2156. DOI:10.13671/j.hjkxxb.2017.0345 [Not a recreational water quality study].</w:t>
      </w:r>
    </w:p>
    <w:p w14:paraId="02F82709" w14:textId="3E7BC956" w:rsidR="00197A0E" w:rsidRPr="00197A0E" w:rsidRDefault="00992883" w:rsidP="00197A0E">
      <w:pPr>
        <w:spacing w:before="0" w:line="240" w:lineRule="auto"/>
        <w:ind w:left="720" w:hanging="720"/>
        <w:rPr>
          <w:sz w:val="16"/>
          <w:szCs w:val="16"/>
        </w:rPr>
      </w:pPr>
      <w:r w:rsidRPr="00197A0E">
        <w:rPr>
          <w:sz w:val="16"/>
          <w:szCs w:val="16"/>
        </w:rPr>
        <w:t>Zhu, S.; Niu, L.; Aamir, M.; Zhou, Y.; Xu, C.; Liu, W. (2017). Spatial and seasonal variations in air-soil exchange, enantiomeric signatures and associated health risks of hexachlorocyclohexanes (HCHs) in a megacity Hangzhou in the Yangtze River Delta region, China. Science of the Total Environment 599-600</w:t>
      </w:r>
      <w:r w:rsidR="00DD068D">
        <w:rPr>
          <w:sz w:val="16"/>
          <w:szCs w:val="16"/>
        </w:rPr>
        <w:t>:</w:t>
      </w:r>
      <w:r w:rsidRPr="00197A0E">
        <w:rPr>
          <w:sz w:val="16"/>
          <w:szCs w:val="16"/>
        </w:rPr>
        <w:t xml:space="preserve"> 264-272. DOI:10.1016/j.scitotenv.2017.04.181 [Not a recreational water quality study].</w:t>
      </w:r>
    </w:p>
    <w:p w14:paraId="04FE2BFC" w14:textId="77777777" w:rsidR="00197A0E" w:rsidRPr="00197A0E" w:rsidRDefault="00992883" w:rsidP="00197A0E">
      <w:pPr>
        <w:spacing w:before="0" w:line="240" w:lineRule="auto"/>
        <w:ind w:left="720" w:hanging="720"/>
        <w:rPr>
          <w:sz w:val="16"/>
          <w:szCs w:val="16"/>
        </w:rPr>
      </w:pPr>
      <w:r w:rsidRPr="00197A0E">
        <w:rPr>
          <w:sz w:val="16"/>
          <w:szCs w:val="16"/>
        </w:rPr>
        <w:t>Ziegler, P. E.; Wade, S. E.; Schaaf, S. L.; Chang, Y. F.; Mohammed, H. O. (2007). Cryptosporidium spp. from small mammals in the New York City watershed. Journal of Wildlife Diseases 43 (4)586-596. DOI:10.7589/0090-3558-43.4.586 [Not a recreational water quality study].</w:t>
      </w:r>
    </w:p>
    <w:p w14:paraId="25EA205E" w14:textId="77777777" w:rsidR="00197A0E" w:rsidRPr="00197A0E" w:rsidRDefault="00992883" w:rsidP="00197A0E">
      <w:pPr>
        <w:spacing w:before="0" w:line="240" w:lineRule="auto"/>
        <w:ind w:left="720" w:hanging="720"/>
        <w:rPr>
          <w:sz w:val="16"/>
          <w:szCs w:val="16"/>
        </w:rPr>
      </w:pPr>
      <w:r w:rsidRPr="00197A0E">
        <w:rPr>
          <w:sz w:val="16"/>
          <w:szCs w:val="16"/>
        </w:rPr>
        <w:t>Ziegler, P. E.; Wade, S. E.; Schaaf, S. L.; Stern, D. A.; Nadareski, C. A.; Mohammed, H. O. (2007). Prevalence of Cryptosporidium species in wildlife populations within a watershed landscape in southeastern New York State. Veterinary Parasitology 147 (43862)176-184. DOI:10.1016/j.vetpar.2007.03.024 [Not a recreational water quality study].</w:t>
      </w:r>
    </w:p>
    <w:p w14:paraId="21E87B00" w14:textId="2DE7D0D8" w:rsidR="00197A0E" w:rsidRPr="00197A0E" w:rsidRDefault="00992883" w:rsidP="00197A0E">
      <w:pPr>
        <w:spacing w:before="0" w:line="240" w:lineRule="auto"/>
        <w:ind w:left="720" w:hanging="720"/>
        <w:rPr>
          <w:sz w:val="16"/>
          <w:szCs w:val="16"/>
        </w:rPr>
      </w:pPr>
      <w:r w:rsidRPr="00197A0E">
        <w:rPr>
          <w:sz w:val="16"/>
          <w:szCs w:val="16"/>
        </w:rPr>
        <w:t>Zimmer-Faust, Amity G; Thulsiraj, Vanessa; Lee, Christine M; Whitener, Victoria; Rugh, Megan; Mendoza-Espinosa, Leopoldo; Jay, Jennifer A (2018). Multi-tiered approach utilizing microbial source tracking and human associated-IMS/ATP for surveillance of human fecal contamination in Baja California, Mexico. Science of The Total Environment 640</w:t>
      </w:r>
      <w:r w:rsidR="00DD068D">
        <w:rPr>
          <w:sz w:val="16"/>
          <w:szCs w:val="16"/>
        </w:rPr>
        <w:t xml:space="preserve">: </w:t>
      </w:r>
      <w:r w:rsidRPr="00197A0E">
        <w:rPr>
          <w:sz w:val="16"/>
          <w:szCs w:val="16"/>
        </w:rPr>
        <w:t>475-484. ISSN:0048-9697 [Not a recreational water quality study].</w:t>
      </w:r>
    </w:p>
    <w:p w14:paraId="6EC376D1" w14:textId="77777777" w:rsidR="00197A0E" w:rsidRPr="00197A0E" w:rsidRDefault="00992883" w:rsidP="00197A0E">
      <w:pPr>
        <w:spacing w:before="0" w:line="240" w:lineRule="auto"/>
        <w:ind w:left="720" w:hanging="720"/>
        <w:rPr>
          <w:sz w:val="16"/>
          <w:szCs w:val="16"/>
        </w:rPr>
      </w:pPr>
      <w:r w:rsidRPr="00197A0E">
        <w:rPr>
          <w:sz w:val="16"/>
          <w:szCs w:val="16"/>
        </w:rPr>
        <w:t>Zimoch, I.; Paciej, J. (2020). Health risk assessment of swimming pool users from the effects of legionella spp. Contamination of water. Journal of Ecological Engineering 21 (2)178-189. DOI:10.12911/22998993/116327 [Not a recreational water quality study].</w:t>
      </w:r>
    </w:p>
    <w:p w14:paraId="5BB220E1" w14:textId="3143B7D3" w:rsidR="00197A0E" w:rsidRPr="00197A0E" w:rsidRDefault="00992883" w:rsidP="00197A0E">
      <w:pPr>
        <w:spacing w:before="0" w:line="240" w:lineRule="auto"/>
        <w:ind w:left="720" w:hanging="720"/>
        <w:rPr>
          <w:sz w:val="16"/>
          <w:szCs w:val="16"/>
        </w:rPr>
      </w:pPr>
      <w:r w:rsidRPr="00197A0E">
        <w:rPr>
          <w:sz w:val="16"/>
          <w:szCs w:val="16"/>
        </w:rPr>
        <w:t>Zoppini, A.; Ademollo, N.; Amalfitano, S.; Capri, S.; Casella, P.; Fazi, S.; Marxsen, J.; Patrolecco, L. (2016). Microbial responses to polycyclic aromatic hydrocarbon contamination in temporary river sediments: Experimental insights. Science of the Total Environment 541</w:t>
      </w:r>
      <w:r w:rsidR="00DD068D">
        <w:rPr>
          <w:sz w:val="16"/>
          <w:szCs w:val="16"/>
        </w:rPr>
        <w:t>:</w:t>
      </w:r>
      <w:r w:rsidRPr="00197A0E">
        <w:rPr>
          <w:sz w:val="16"/>
          <w:szCs w:val="16"/>
        </w:rPr>
        <w:t xml:space="preserve"> 1364-1371. DOI:10.1016/j.scitotenv.2015.09.144 [Not a recreational water quality study].</w:t>
      </w:r>
    </w:p>
    <w:p w14:paraId="5BA43E04" w14:textId="0DEFECD3" w:rsidR="00197A0E" w:rsidRPr="00197A0E" w:rsidRDefault="00992883" w:rsidP="00197A0E">
      <w:pPr>
        <w:spacing w:before="0" w:line="240" w:lineRule="auto"/>
        <w:ind w:left="720" w:hanging="720"/>
        <w:rPr>
          <w:sz w:val="16"/>
          <w:szCs w:val="16"/>
        </w:rPr>
      </w:pPr>
      <w:r w:rsidRPr="00197A0E">
        <w:rPr>
          <w:sz w:val="16"/>
          <w:szCs w:val="16"/>
        </w:rPr>
        <w:t>Zoppini, A.; Ademollo, N.; Patrolecco, L.; Langone, L.; Lungarini, S.; Dellisanti, W.; Amalfitano, S. (2018). Distribution patterns of organic pollutants and microbial processes in marine sediments across a gradient of anthropogenic impact. Environmental Pollution 242</w:t>
      </w:r>
      <w:r w:rsidR="00DD068D">
        <w:rPr>
          <w:sz w:val="16"/>
          <w:szCs w:val="16"/>
        </w:rPr>
        <w:t>:</w:t>
      </w:r>
      <w:r w:rsidRPr="00197A0E">
        <w:rPr>
          <w:sz w:val="16"/>
          <w:szCs w:val="16"/>
        </w:rPr>
        <w:t xml:space="preserve"> 1860-1870. DOI:10.1016/j.envpol.2018.07.081 [Not a recreational water quality study].</w:t>
      </w:r>
    </w:p>
    <w:p w14:paraId="46EBF6F8" w14:textId="77777777" w:rsidR="00197A0E" w:rsidRPr="00197A0E" w:rsidRDefault="00992883" w:rsidP="00197A0E">
      <w:pPr>
        <w:spacing w:before="0" w:line="240" w:lineRule="auto"/>
        <w:ind w:left="720" w:hanging="720"/>
        <w:rPr>
          <w:sz w:val="16"/>
          <w:szCs w:val="16"/>
        </w:rPr>
      </w:pPr>
      <w:r w:rsidRPr="00197A0E">
        <w:rPr>
          <w:sz w:val="16"/>
          <w:szCs w:val="16"/>
        </w:rPr>
        <w:t>Zuo, Y. P.; Zhu, D. J.; Du, G. L.; Tang, K.; Ma, Y. C.; Zhang, Z. Q.; Chen, S. Z.; Wang, F. B.; Tang, H. P.; Zhang, J.; Sun, L. P. (2016). Surveillance and risk assessment system of schistosomiasis in Jiangsu Province HI Risk of schistosomiasis transmission in the area along the Yangtze River in Yang-zhou City. Chinese Journal of Schistosomiasis Control 28 (4)353-357. DOI:10.16250/j.32.1374.2016160 [Not a recreational water quality study].</w:t>
      </w:r>
    </w:p>
    <w:p w14:paraId="656E67ED" w14:textId="77777777" w:rsidR="00197A0E" w:rsidRPr="00197A0E" w:rsidRDefault="00992883" w:rsidP="00197A0E">
      <w:pPr>
        <w:spacing w:before="0" w:line="240" w:lineRule="auto"/>
        <w:ind w:left="720" w:hanging="720"/>
        <w:rPr>
          <w:sz w:val="16"/>
          <w:szCs w:val="16"/>
        </w:rPr>
      </w:pPr>
      <w:r w:rsidRPr="00197A0E">
        <w:rPr>
          <w:sz w:val="16"/>
          <w:szCs w:val="16"/>
        </w:rPr>
        <w:t>Zuza-Alves, D. L.; de Medeiros, S. S. T. Q.; de Souza, L. B. F. C.; Silva-Rocha, W. P.; Francisco, E. C.; de Araújo, M. C. B.; Lima-Neto, R. G.; Neves, R. P.; Melo, A. S. A.; Chaves, G. M. (2016). Evaluation of virulence factors in vitro, resistance to osmotic stress and antifungal susceptibility of Candida tropicalis isolated from the coastal environment of northeast Brazil. Frontiers in Microbiology 7 (NOV). DOI:10.3389/fmicb.2016.01783 [Not a recreational water quality study].</w:t>
      </w:r>
    </w:p>
    <w:p w14:paraId="5795D526" w14:textId="3885F089" w:rsidR="00197A0E" w:rsidRPr="00197A0E" w:rsidRDefault="00992883" w:rsidP="00197A0E">
      <w:pPr>
        <w:spacing w:before="0" w:line="240" w:lineRule="auto"/>
        <w:ind w:left="720" w:hanging="720"/>
        <w:rPr>
          <w:sz w:val="16"/>
          <w:szCs w:val="16"/>
        </w:rPr>
      </w:pPr>
      <w:r w:rsidRPr="00197A0E">
        <w:rPr>
          <w:sz w:val="16"/>
          <w:szCs w:val="16"/>
        </w:rPr>
        <w:t xml:space="preserve"> (2010). Partnership-based fisheries management in Songkhla Lake. 3. URL:https://www.scopus.com/inward/record.uri?eid=2-s2.0-84886637106&amp;doi=10.1108%2fS2040-7262%282010%290000003011&amp;partnerID=40&amp;md5=ae6778106b8294341cba09764f61e7f2 [Not a recreational water quality study].</w:t>
      </w:r>
    </w:p>
    <w:p w14:paraId="7D7FFDA3" w14:textId="2A1EFBC8" w:rsidR="00FA555D" w:rsidRPr="00FA555D" w:rsidRDefault="00992883" w:rsidP="00197A0E">
      <w:pPr>
        <w:spacing w:before="0" w:line="240" w:lineRule="auto"/>
        <w:ind w:left="720" w:hanging="720"/>
        <w:rPr>
          <w:sz w:val="16"/>
          <w:szCs w:val="16"/>
        </w:rPr>
      </w:pPr>
      <w:r w:rsidRPr="00197A0E">
        <w:rPr>
          <w:sz w:val="16"/>
          <w:szCs w:val="16"/>
        </w:rPr>
        <w:t xml:space="preserve"> (2008). Great Lakes shipping, trade, and aquatic invasive species. Transportation Research Board - Special Report  (291)1-222. URL:https://www.scopus.com/inward/record.uri?eid=2-s2.0-58649098336&amp;partnerID=40&amp;md5=e40afc4c5d1d569e74c68b46def1c929 [Not a recreational water quality study].</w:t>
      </w:r>
    </w:p>
    <w:p w14:paraId="4289A074" w14:textId="3232572B" w:rsidR="00FA555D" w:rsidRDefault="00992883" w:rsidP="00FA555D">
      <w:pPr>
        <w:pStyle w:val="Heading3"/>
      </w:pPr>
      <w:bookmarkStart w:id="567" w:name="_Toc106901183"/>
      <w:r>
        <w:t>Not OECD member nation (58 studies)</w:t>
      </w:r>
      <w:bookmarkEnd w:id="567"/>
    </w:p>
    <w:p w14:paraId="65B937A5" w14:textId="05698B05" w:rsidR="00DE0ED3" w:rsidRPr="00DE0ED3" w:rsidRDefault="00992883" w:rsidP="00DE0ED3">
      <w:pPr>
        <w:spacing w:before="0" w:line="240" w:lineRule="auto"/>
        <w:ind w:left="720" w:hanging="720"/>
        <w:rPr>
          <w:sz w:val="16"/>
          <w:szCs w:val="16"/>
        </w:rPr>
      </w:pPr>
      <w:r w:rsidRPr="00DE0ED3">
        <w:rPr>
          <w:sz w:val="16"/>
          <w:szCs w:val="16"/>
        </w:rPr>
        <w:t>Abdul Azis, Patricia; Ernesto Mancera-Pineda, Jose; Gavio, Brigitte (2018). Rapid assessment of coastal water quality for recreational purposes: Methodological proposal. Ocean &amp; Coastal Management 151</w:t>
      </w:r>
      <w:r w:rsidR="00DD068D">
        <w:rPr>
          <w:sz w:val="16"/>
          <w:szCs w:val="16"/>
        </w:rPr>
        <w:t>:</w:t>
      </w:r>
      <w:r w:rsidRPr="00DE0ED3">
        <w:rPr>
          <w:sz w:val="16"/>
          <w:szCs w:val="16"/>
        </w:rPr>
        <w:t xml:space="preserve"> 118-126. DOI:10.1016/j.ocecoaman.2017.10.014 [Not OECD member nation].</w:t>
      </w:r>
    </w:p>
    <w:p w14:paraId="0D98B1ED" w14:textId="77777777" w:rsidR="00DE0ED3" w:rsidRPr="00DE0ED3" w:rsidRDefault="00992883" w:rsidP="00DE0ED3">
      <w:pPr>
        <w:spacing w:before="0" w:line="240" w:lineRule="auto"/>
        <w:ind w:left="720" w:hanging="720"/>
        <w:rPr>
          <w:sz w:val="16"/>
          <w:szCs w:val="16"/>
        </w:rPr>
      </w:pPr>
      <w:r w:rsidRPr="00DE0ED3">
        <w:rPr>
          <w:sz w:val="16"/>
          <w:szCs w:val="16"/>
        </w:rPr>
        <w:t>Abhirosh, C.; Sherin, V.; Thomas, A. P.; Hatha, A. a M.; Mazumder, A. (2011). Potential public health significance of faecal contamination and multidrug-resistant Escherichia coli and Salmonella serotypes in a lake in India. Public Health 125 (6)377-379. DOI:10.1016/j.puhe.2011.03.015 [Not OECD member nation].</w:t>
      </w:r>
    </w:p>
    <w:p w14:paraId="35EE83AD" w14:textId="3D06EABA" w:rsidR="00DE0ED3" w:rsidRPr="00DE0ED3" w:rsidRDefault="00992883" w:rsidP="00DE0ED3">
      <w:pPr>
        <w:spacing w:before="0" w:line="240" w:lineRule="auto"/>
        <w:ind w:left="720" w:hanging="720"/>
        <w:rPr>
          <w:sz w:val="16"/>
          <w:szCs w:val="16"/>
        </w:rPr>
      </w:pPr>
      <w:r w:rsidRPr="00DE0ED3">
        <w:rPr>
          <w:sz w:val="16"/>
          <w:szCs w:val="16"/>
        </w:rPr>
        <w:t>Abia, Akebe Luther King; Ubomba-Jaswa, Eunice; Genthe, Bettina; Momba, Maggy Ndombo Benteke (2016). Quantitative microbial risk assessment (QMRA) shows increased public health risk associated with exposure to river water under conditions of riverbed sediment resuspension. Science of the Total Environment 566</w:t>
      </w:r>
      <w:r w:rsidR="00DD068D">
        <w:rPr>
          <w:sz w:val="16"/>
          <w:szCs w:val="16"/>
        </w:rPr>
        <w:t>:</w:t>
      </w:r>
      <w:r w:rsidRPr="00DE0ED3">
        <w:rPr>
          <w:sz w:val="16"/>
          <w:szCs w:val="16"/>
        </w:rPr>
        <w:t xml:space="preserve"> 1143-1151. DOI:10.1016/j.scitotenv.2016.05.155 [Not OECD member nation].</w:t>
      </w:r>
    </w:p>
    <w:p w14:paraId="1A3E4EA1" w14:textId="77777777" w:rsidR="00DE0ED3" w:rsidRPr="00DE0ED3" w:rsidRDefault="00992883" w:rsidP="00DE0ED3">
      <w:pPr>
        <w:spacing w:before="0" w:line="240" w:lineRule="auto"/>
        <w:ind w:left="720" w:hanging="720"/>
        <w:rPr>
          <w:sz w:val="16"/>
          <w:szCs w:val="16"/>
        </w:rPr>
      </w:pPr>
      <w:r w:rsidRPr="00DE0ED3">
        <w:rPr>
          <w:sz w:val="16"/>
          <w:szCs w:val="16"/>
        </w:rPr>
        <w:t>Aboagye, S. Y.; Asare, P.; Otchere, I. D.; Koka, E.; Ekow Mensah, G.; Yirenya-Tawiah, D.; Yeboah-Manu, D. (2017). Environmental and behavioral drivers of buruli ulcer disease in selected communities along the densu river basin of Ghana: A case-control study. American Journal of Tropical Medicine and Hygiene 96 (5)1076-1083. DOI:10.4269/ajtmh.16-0749 [Not OECD member nation].</w:t>
      </w:r>
    </w:p>
    <w:p w14:paraId="635B349A" w14:textId="77777777" w:rsidR="00DE0ED3" w:rsidRPr="00DE0ED3" w:rsidRDefault="00992883" w:rsidP="00DE0ED3">
      <w:pPr>
        <w:spacing w:before="0" w:line="240" w:lineRule="auto"/>
        <w:ind w:left="720" w:hanging="720"/>
        <w:rPr>
          <w:sz w:val="16"/>
          <w:szCs w:val="16"/>
        </w:rPr>
      </w:pPr>
      <w:r w:rsidRPr="00DE0ED3">
        <w:rPr>
          <w:sz w:val="16"/>
          <w:szCs w:val="16"/>
        </w:rPr>
        <w:t>Adeniji, Oluwaseun O.; Sibanda, Timothy; Okoh, Anthony I. (2019). Recreational water quality status of the Kidd's Beach as determined by its physicochemical and bacteriological quality parameters. Heliyon 5 (6)e01893. DOI:10.1016/j.heliyon.2019.e01893 [Not OECD member nation].</w:t>
      </w:r>
    </w:p>
    <w:p w14:paraId="3CFDE80A" w14:textId="77777777" w:rsidR="00DE0ED3" w:rsidRPr="00DE0ED3" w:rsidRDefault="00992883" w:rsidP="00DE0ED3">
      <w:pPr>
        <w:spacing w:before="0" w:line="240" w:lineRule="auto"/>
        <w:ind w:left="720" w:hanging="720"/>
        <w:rPr>
          <w:sz w:val="16"/>
          <w:szCs w:val="16"/>
        </w:rPr>
      </w:pPr>
      <w:r w:rsidRPr="00DE0ED3">
        <w:rPr>
          <w:sz w:val="16"/>
          <w:szCs w:val="16"/>
        </w:rPr>
        <w:t>Agbogu, V. N.; Umoh, V. J.; Okuofu, C. A.; Smith, S. I.; Ameh, J. B. (2006). Study of the bacteriological and physicochemical indicators of pollution of surface waters in Zaria, Nigeria. African Journal of Biotechnology 5 (9)732-737. URL:https://www.scopus.com/inward/record.uri?eid=2-s2.0-33646440727&amp;partnerID=40&amp;md5=655242d0670825b18007c58bd33ecf75 [Not OECD member nation].</w:t>
      </w:r>
    </w:p>
    <w:p w14:paraId="73BB9747" w14:textId="77777777" w:rsidR="00DE0ED3" w:rsidRPr="00DE0ED3" w:rsidRDefault="00992883" w:rsidP="00DE0ED3">
      <w:pPr>
        <w:spacing w:before="0" w:line="240" w:lineRule="auto"/>
        <w:ind w:left="720" w:hanging="720"/>
        <w:rPr>
          <w:sz w:val="16"/>
          <w:szCs w:val="16"/>
        </w:rPr>
      </w:pPr>
      <w:r w:rsidRPr="00DE0ED3">
        <w:rPr>
          <w:sz w:val="16"/>
          <w:szCs w:val="16"/>
        </w:rPr>
        <w:t>Almeida, C.; González, S. O.; Mallea, M.; González, P. (2012). A recreational water quality index using chemical, physical and microbiological parameters. Environmental Science and Pollution Research 19 (8)3400-3411. DOI:10.1007/s11356-012-0865-5 [Not OECD member nation].</w:t>
      </w:r>
    </w:p>
    <w:p w14:paraId="7EA78237" w14:textId="4D67A5FB" w:rsidR="00DE0ED3" w:rsidRPr="00DE0ED3" w:rsidRDefault="00992883" w:rsidP="00DE0ED3">
      <w:pPr>
        <w:spacing w:before="0" w:line="240" w:lineRule="auto"/>
        <w:ind w:left="720" w:hanging="720"/>
        <w:rPr>
          <w:sz w:val="16"/>
          <w:szCs w:val="16"/>
        </w:rPr>
      </w:pPr>
      <w:r w:rsidRPr="00DE0ED3">
        <w:rPr>
          <w:sz w:val="16"/>
          <w:szCs w:val="16"/>
        </w:rPr>
        <w:t>An, Xin-Li; Wang, Jia-Ying; Pu, Qiang; Li, Hu; Pan, Ting; Li, Huan-Qin; Pan, Fu-Xia; Su, Jian-Qiang (2020). High-throughput diagnosis of human pathogens and fecal contamination in marine recreational water. Environmental Research 190</w:t>
      </w:r>
      <w:r w:rsidR="00DD068D">
        <w:rPr>
          <w:sz w:val="16"/>
          <w:szCs w:val="16"/>
        </w:rPr>
        <w:t>:</w:t>
      </w:r>
      <w:r w:rsidRPr="00DE0ED3">
        <w:rPr>
          <w:sz w:val="16"/>
          <w:szCs w:val="16"/>
        </w:rPr>
        <w:t xml:space="preserve"> 109982. DOI:10.1016/j.envres.2020.109982 [Not OECD member nation].</w:t>
      </w:r>
    </w:p>
    <w:p w14:paraId="7B3B68E5" w14:textId="1C5761CE" w:rsidR="00DE0ED3" w:rsidRPr="00DE0ED3" w:rsidRDefault="00992883" w:rsidP="00DE0ED3">
      <w:pPr>
        <w:spacing w:before="0" w:line="240" w:lineRule="auto"/>
        <w:ind w:left="720" w:hanging="720"/>
        <w:rPr>
          <w:sz w:val="16"/>
          <w:szCs w:val="16"/>
        </w:rPr>
      </w:pPr>
      <w:r w:rsidRPr="00DE0ED3">
        <w:rPr>
          <w:sz w:val="16"/>
          <w:szCs w:val="16"/>
        </w:rPr>
        <w:t>Anthonj, C.; Githinji, S.; Kistemann, T. (2018). The impact of water on health and ill-health in a sub-Saharan African wetland: Exploring both sides of the coin. Science of the Total Environment 624</w:t>
      </w:r>
      <w:r w:rsidR="00DD068D">
        <w:rPr>
          <w:sz w:val="16"/>
          <w:szCs w:val="16"/>
        </w:rPr>
        <w:t>:</w:t>
      </w:r>
      <w:r w:rsidRPr="00DE0ED3">
        <w:rPr>
          <w:sz w:val="16"/>
          <w:szCs w:val="16"/>
        </w:rPr>
        <w:t xml:space="preserve"> 1411-1420. DOI:10.1016/j.scitotenv.2017.12.232 [Not OECD member nation].</w:t>
      </w:r>
    </w:p>
    <w:p w14:paraId="31340F34" w14:textId="77777777" w:rsidR="00DE0ED3" w:rsidRPr="00DE0ED3" w:rsidRDefault="00992883" w:rsidP="00DE0ED3">
      <w:pPr>
        <w:spacing w:before="0" w:line="240" w:lineRule="auto"/>
        <w:ind w:left="720" w:hanging="720"/>
        <w:rPr>
          <w:sz w:val="16"/>
          <w:szCs w:val="16"/>
        </w:rPr>
      </w:pPr>
      <w:r w:rsidRPr="00DE0ED3">
        <w:rPr>
          <w:sz w:val="16"/>
          <w:szCs w:val="16"/>
        </w:rPr>
        <w:t>Anyanwu, Emeka Donald; Nwachukwu, Emeka David (2020). Heavy metal content and health risk assessment of a South-eastern Nigeria River. Applied Water Science 10 (9)210. DOI:10.1007/s13201-020-01296-y [Not OECD member nation].</w:t>
      </w:r>
    </w:p>
    <w:p w14:paraId="35381B07" w14:textId="77777777" w:rsidR="00DE0ED3" w:rsidRPr="00DE0ED3" w:rsidRDefault="00992883" w:rsidP="00DE0ED3">
      <w:pPr>
        <w:spacing w:before="0" w:line="240" w:lineRule="auto"/>
        <w:ind w:left="720" w:hanging="720"/>
        <w:rPr>
          <w:sz w:val="16"/>
          <w:szCs w:val="16"/>
        </w:rPr>
      </w:pPr>
      <w:r w:rsidRPr="00DE0ED3">
        <w:rPr>
          <w:sz w:val="16"/>
          <w:szCs w:val="16"/>
        </w:rPr>
        <w:t>Asare-Donkor, N. K.; Boadu, T. A.; Adimado, A. A. (2016). Evaluation of groundwater and surface water quality and human risk assessment for trace metals in human settlements around the Bosomtwe Crater Lake in Ghana. SpringerPlus 5 (1). DOI:10.1186/s40064-016-3462-0 [Not OECD member nation].</w:t>
      </w:r>
    </w:p>
    <w:p w14:paraId="4471ACEA" w14:textId="77777777" w:rsidR="00DE0ED3" w:rsidRPr="00DE0ED3" w:rsidRDefault="00992883" w:rsidP="00DE0ED3">
      <w:pPr>
        <w:spacing w:before="0" w:line="240" w:lineRule="auto"/>
        <w:ind w:left="720" w:hanging="720"/>
        <w:rPr>
          <w:sz w:val="16"/>
          <w:szCs w:val="16"/>
        </w:rPr>
      </w:pPr>
      <w:r w:rsidRPr="00DE0ED3">
        <w:rPr>
          <w:sz w:val="16"/>
          <w:szCs w:val="16"/>
        </w:rPr>
        <w:t>Asmat, Ahmad; Dada, Ayokunle Christopher; Gires, Usup (2014). Biofilm formation, gel and esp gene carriage among recreational beach Enterococci. Global Journal of Health Science 6 (5)241-253. DOI:10.5539/gjhs.v6n5p241 [Not OECD member nation].</w:t>
      </w:r>
    </w:p>
    <w:p w14:paraId="580370E3" w14:textId="77777777" w:rsidR="00DE0ED3" w:rsidRPr="00DE0ED3" w:rsidRDefault="00992883" w:rsidP="00DE0ED3">
      <w:pPr>
        <w:spacing w:before="0" w:line="240" w:lineRule="auto"/>
        <w:ind w:left="720" w:hanging="720"/>
        <w:rPr>
          <w:sz w:val="16"/>
          <w:szCs w:val="16"/>
        </w:rPr>
      </w:pPr>
      <w:r w:rsidRPr="00DE0ED3">
        <w:rPr>
          <w:sz w:val="16"/>
          <w:szCs w:val="16"/>
        </w:rPr>
        <w:t>Bataiero, M. O.; Araujo, R. S.; Nardocci, A. C.; Matte, M. H.; Sato, M. I. Z.; Lauretto, M. S.; Razzolini, M. T. P. (2019). Quantification of Giardia and Cryptosporidium in surface water: a risk assessment and molecular characterization. Water Science and Technology-Water Supply 19 (6)1823-1830. DOI:10.2166/ws.2019.059 [Not OECD member nation].</w:t>
      </w:r>
    </w:p>
    <w:p w14:paraId="170E932D" w14:textId="77777777" w:rsidR="00DE0ED3" w:rsidRPr="00DE0ED3" w:rsidRDefault="00992883" w:rsidP="00DE0ED3">
      <w:pPr>
        <w:spacing w:before="0" w:line="240" w:lineRule="auto"/>
        <w:ind w:left="720" w:hanging="720"/>
        <w:rPr>
          <w:sz w:val="16"/>
          <w:szCs w:val="16"/>
        </w:rPr>
      </w:pPr>
      <w:r w:rsidRPr="00DE0ED3">
        <w:rPr>
          <w:sz w:val="16"/>
          <w:szCs w:val="16"/>
        </w:rPr>
        <w:t>Betancourt, W. Q.; Duarte, D. C.; Vásquez, R. C.; Gurian, P. L. (2014). Cryptosporidium and Giardia in tropical recreational marine waters contaminated with domestic sewage: Estimation of bathing-associated disease risks. Marine Pollution Bulletin 85 (1)268-273. DOI:10.1016/j.marpolbul.2014.05.059 [Not OECD member nation].</w:t>
      </w:r>
    </w:p>
    <w:p w14:paraId="2530EF9B" w14:textId="77777777" w:rsidR="00DE0ED3" w:rsidRPr="00DE0ED3" w:rsidRDefault="00992883" w:rsidP="00DE0ED3">
      <w:pPr>
        <w:spacing w:before="0" w:line="240" w:lineRule="auto"/>
        <w:ind w:left="720" w:hanging="720"/>
        <w:rPr>
          <w:sz w:val="16"/>
          <w:szCs w:val="16"/>
        </w:rPr>
      </w:pPr>
      <w:r w:rsidRPr="00DE0ED3">
        <w:rPr>
          <w:sz w:val="16"/>
          <w:szCs w:val="16"/>
        </w:rPr>
        <w:t>Bridgemohan, Ronell S. H.; Bachoon, Dave S.; Yingfan, Wang; Bridgemohan, Puran; Mutiti, Christine; Ramsubhag, Adesh (2020). Identifying the primary sources of fecal contamination along the beaches and rivers of Trinidad. Journal of Water and Health 18 (2)229-238. DOI:10.2166/wh.2020.047 [Not OECD member nation].</w:t>
      </w:r>
    </w:p>
    <w:p w14:paraId="6164C102" w14:textId="77777777" w:rsidR="00DE0ED3" w:rsidRPr="00DE0ED3" w:rsidRDefault="00992883" w:rsidP="00DE0ED3">
      <w:pPr>
        <w:spacing w:before="0" w:line="240" w:lineRule="auto"/>
        <w:ind w:left="720" w:hanging="720"/>
        <w:rPr>
          <w:sz w:val="16"/>
          <w:szCs w:val="16"/>
        </w:rPr>
      </w:pPr>
      <w:r w:rsidRPr="00DE0ED3">
        <w:rPr>
          <w:sz w:val="16"/>
          <w:szCs w:val="16"/>
        </w:rPr>
        <w:t>Campaña, A.; Gualoto, E.; Chiluisa-Utreras, V. (2017). Physic chemical and microbiological assessment of water quality in Machángara and Monjas rivers from Quito's metropolitan district. Revista Bionatura 2 (2)305-310. DOI:10.21931/RB/2017.02.02.7 [Not OECD member nation].</w:t>
      </w:r>
    </w:p>
    <w:p w14:paraId="714D504D" w14:textId="77777777" w:rsidR="00DE0ED3" w:rsidRPr="00DE0ED3" w:rsidRDefault="00992883" w:rsidP="00DE0ED3">
      <w:pPr>
        <w:spacing w:before="0" w:line="240" w:lineRule="auto"/>
        <w:ind w:left="720" w:hanging="720"/>
        <w:rPr>
          <w:sz w:val="16"/>
          <w:szCs w:val="16"/>
        </w:rPr>
      </w:pPr>
      <w:r w:rsidRPr="00DE0ED3">
        <w:rPr>
          <w:sz w:val="16"/>
          <w:szCs w:val="16"/>
        </w:rPr>
        <w:t>Chen, J. S.; Hsu, T. K.; Hsu, B. M.; Chao, S. C.; Huang, T. Y.; Ji, D. D.; Yang, P. Y.; Huang, I. H. (2019). Swimming pool-associated Vittaforma-like microsporidia linked to microsporidial keratoconjunctivitis outbreak, Taiwan. Emerging Infectious Diseases 25 (11)2100-2103. DOI:10.3201/eid2511.181483 [Not OECD member nation].</w:t>
      </w:r>
    </w:p>
    <w:p w14:paraId="3E0E8D5D" w14:textId="77777777" w:rsidR="00DE0ED3" w:rsidRPr="00DE0ED3" w:rsidRDefault="00992883" w:rsidP="00DE0ED3">
      <w:pPr>
        <w:spacing w:before="0" w:line="240" w:lineRule="auto"/>
        <w:ind w:left="720" w:hanging="720"/>
        <w:rPr>
          <w:sz w:val="16"/>
          <w:szCs w:val="16"/>
        </w:rPr>
      </w:pPr>
      <w:r w:rsidRPr="00DE0ED3">
        <w:rPr>
          <w:sz w:val="16"/>
          <w:szCs w:val="16"/>
        </w:rPr>
        <w:t>Cheung, P. K.; Yuen, K. L.; Li, P. F.; Lau, W. H.; Chiu, C. M.; Yuen, S. W.; Baker, D. M. (2015). To swim or not to swim A disagreement between microbial indicators on beach water quality assessment in Hong Kong. Marine Pollution Bulletin 101 (1)53-60. DOI:10.1016/j.marpolbul.2015.11.029 [Not OECD member nation].</w:t>
      </w:r>
    </w:p>
    <w:p w14:paraId="4F51F822" w14:textId="77777777" w:rsidR="00DE0ED3" w:rsidRPr="00DE0ED3" w:rsidRDefault="00992883" w:rsidP="00DE0ED3">
      <w:pPr>
        <w:spacing w:before="0" w:line="240" w:lineRule="auto"/>
        <w:ind w:left="720" w:hanging="720"/>
        <w:rPr>
          <w:sz w:val="16"/>
          <w:szCs w:val="16"/>
        </w:rPr>
      </w:pPr>
      <w:r w:rsidRPr="00DE0ED3">
        <w:rPr>
          <w:sz w:val="16"/>
          <w:szCs w:val="16"/>
        </w:rPr>
        <w:t>Chidamba, L.; Korsten, L. (2015). Pyrosequencing analysis of roof-harvested rainwater and river water used for domestic purposes in Luthengele village in the Eastern Cape Province of South Africa. Environmental Monitoring and Assessment 187 (2)42736. DOI:10.1007/s10661-014-4237-0 [Not OECD member nation].</w:t>
      </w:r>
    </w:p>
    <w:p w14:paraId="16A917E8" w14:textId="37F094C5" w:rsidR="00DE0ED3" w:rsidRPr="00DE0ED3" w:rsidRDefault="00992883" w:rsidP="00DE0ED3">
      <w:pPr>
        <w:spacing w:before="0" w:line="240" w:lineRule="auto"/>
        <w:ind w:left="720" w:hanging="720"/>
        <w:rPr>
          <w:sz w:val="16"/>
          <w:szCs w:val="16"/>
        </w:rPr>
      </w:pPr>
      <w:r w:rsidRPr="00DE0ED3">
        <w:rPr>
          <w:sz w:val="16"/>
          <w:szCs w:val="16"/>
        </w:rPr>
        <w:t xml:space="preserve">Chigor, V. N.; Umoh, V. J.; Smith, S. I.; Igbinosa, E. O.; Okoh, A. I. (2010). Multidrug resistance and plasmid patterns of Escherichia coli o157 and other </w:t>
      </w:r>
      <w:r w:rsidR="00EA2716" w:rsidRPr="00EA2716">
        <w:rPr>
          <w:i/>
          <w:sz w:val="16"/>
          <w:szCs w:val="16"/>
        </w:rPr>
        <w:t>E. coli</w:t>
      </w:r>
      <w:r w:rsidRPr="00DE0ED3">
        <w:rPr>
          <w:sz w:val="16"/>
          <w:szCs w:val="16"/>
        </w:rPr>
        <w:t xml:space="preserve"> isolated from diarrhoeal stools and surface waters from some selected sources in Zaria, Nigeria. International Journal of Environmental Research and Public Health 7 (10)3831-3841. DOI:10.3390/ijerph7103831 [Not OECD member nation].</w:t>
      </w:r>
    </w:p>
    <w:p w14:paraId="7006D3CE" w14:textId="77777777" w:rsidR="00DE0ED3" w:rsidRPr="00DE0ED3" w:rsidRDefault="00992883" w:rsidP="00DE0ED3">
      <w:pPr>
        <w:spacing w:before="0" w:line="240" w:lineRule="auto"/>
        <w:ind w:left="720" w:hanging="720"/>
        <w:rPr>
          <w:sz w:val="16"/>
          <w:szCs w:val="16"/>
        </w:rPr>
      </w:pPr>
      <w:r w:rsidRPr="00DE0ED3">
        <w:rPr>
          <w:sz w:val="16"/>
          <w:szCs w:val="16"/>
        </w:rPr>
        <w:t>Chigor, Vincent N.; Sibanda, Timothy; Okoh, Anthony I. (2014). Assessment of the Risks for Human Health of Adenoviruses, Hepatitis A Virus, Rotaviruses and Enteroviruses in the Buffalo River and Three Source Water Dams in the Eastern Cape. Food and Environmental Virology 6 (2)87-98. DOI:10.1007/s12560-014-9138-4 [Not OECD member nation].</w:t>
      </w:r>
    </w:p>
    <w:p w14:paraId="50F86C56" w14:textId="5F4FEA96" w:rsidR="00DE0ED3" w:rsidRPr="00DE0ED3" w:rsidRDefault="00992883" w:rsidP="00DE0ED3">
      <w:pPr>
        <w:spacing w:before="0" w:line="240" w:lineRule="auto"/>
        <w:ind w:left="720" w:hanging="720"/>
        <w:rPr>
          <w:sz w:val="16"/>
          <w:szCs w:val="16"/>
        </w:rPr>
      </w:pPr>
      <w:r w:rsidRPr="00DE0ED3">
        <w:rPr>
          <w:sz w:val="16"/>
          <w:szCs w:val="16"/>
        </w:rPr>
        <w:t>Chinnadurai, S.; Campos, C. J. A.; Geethalakshmi, V.; Sharma, J.; Kripa, V.; Mohamed, K. S. (2020). Microbiological quality of shellfish harvesting areas in the Ashtamudi and Vembanad estuaries (India): Environmental influences and compliance with international standards. Marine Pollution Bulletin 156. DOI:10.1016/j.marpolbul.2020.111255 [Not OECD member nation].</w:t>
      </w:r>
    </w:p>
    <w:p w14:paraId="65610BA9" w14:textId="77777777" w:rsidR="00DE0ED3" w:rsidRPr="00DE0ED3" w:rsidRDefault="00992883" w:rsidP="00DE0ED3">
      <w:pPr>
        <w:spacing w:before="0" w:line="240" w:lineRule="auto"/>
        <w:ind w:left="720" w:hanging="720"/>
        <w:rPr>
          <w:sz w:val="16"/>
          <w:szCs w:val="16"/>
        </w:rPr>
      </w:pPr>
      <w:r w:rsidRPr="00DE0ED3">
        <w:rPr>
          <w:sz w:val="16"/>
          <w:szCs w:val="16"/>
        </w:rPr>
        <w:t>Clark, A.; Turner, T.; Dorothy, K. P.; Goutham, J.; Kalavati, C.; Rajanna, B. (2003). Health hazards due to pollution of waters along the coast of Visakhapatnam, east coast of India. Ecotoxicology and Environmental Safety 56 (3)390-397. DOI:10.1016/S0147-6513(03)00098-8 [Not OECD member nation].</w:t>
      </w:r>
    </w:p>
    <w:p w14:paraId="57094C3A" w14:textId="77777777" w:rsidR="00DE0ED3" w:rsidRPr="00DE0ED3" w:rsidRDefault="00992883" w:rsidP="00DE0ED3">
      <w:pPr>
        <w:spacing w:before="0" w:line="240" w:lineRule="auto"/>
        <w:ind w:left="720" w:hanging="720"/>
        <w:rPr>
          <w:sz w:val="16"/>
          <w:szCs w:val="16"/>
        </w:rPr>
      </w:pPr>
      <w:r w:rsidRPr="00DE0ED3">
        <w:rPr>
          <w:sz w:val="16"/>
          <w:szCs w:val="16"/>
        </w:rPr>
        <w:t>Cordero, L.; Norat, J.; Mattei, H.; Nazario, C. (2012). Seasonal variations in the risk of gastrointestinal illness on a tropical recreational beach. Journal of Water and Health 10 (4)579-593. DOI:10.2166/wh.2012.076 [Not OECD member nation].</w:t>
      </w:r>
    </w:p>
    <w:p w14:paraId="1ABE3440" w14:textId="77777777" w:rsidR="00DE0ED3" w:rsidRPr="00DE0ED3" w:rsidRDefault="00992883" w:rsidP="00DE0ED3">
      <w:pPr>
        <w:spacing w:before="0" w:line="240" w:lineRule="auto"/>
        <w:ind w:left="720" w:hanging="720"/>
        <w:rPr>
          <w:sz w:val="16"/>
          <w:szCs w:val="16"/>
        </w:rPr>
      </w:pPr>
      <w:r w:rsidRPr="00DE0ED3">
        <w:rPr>
          <w:sz w:val="16"/>
          <w:szCs w:val="16"/>
        </w:rPr>
        <w:t>Couacy-Hymann, Emmanuel; Kouakou, Kouame V.; Achenbach, Jenna E.; Kouadio, Leonce; Koffi, Yao M.; Godji, Hugues P.; Adje, Kouassi E.; Oulai, Jonas; Pell-Minhiaud, Henri J.; Lamien, Charles E. (2019). Re-emergence of genotype I of African swine fever virus in Ivory Coast. Transboundary and Emerging Diseases 66 (2)882-896. DOI:10.1111/tbed.13098 [Not OECD member nation].</w:t>
      </w:r>
    </w:p>
    <w:p w14:paraId="0DE7334D" w14:textId="17E752AA" w:rsidR="00DE0ED3" w:rsidRPr="00DE0ED3" w:rsidRDefault="00992883" w:rsidP="00DE0ED3">
      <w:pPr>
        <w:spacing w:before="0" w:line="240" w:lineRule="auto"/>
        <w:ind w:left="720" w:hanging="720"/>
        <w:rPr>
          <w:sz w:val="16"/>
          <w:szCs w:val="16"/>
        </w:rPr>
      </w:pPr>
      <w:r w:rsidRPr="00DE0ED3">
        <w:rPr>
          <w:sz w:val="16"/>
          <w:szCs w:val="16"/>
        </w:rPr>
        <w:t>Cui, Qijia; Fang, Tingting; Huang, Yong; Dong, Peiyan; Wang, Hui (2017). Evaluation of bacterial pathogen diversity, abundance and health risks in urban recreational water by amplicon next-generation sequencing and quantitative PCR. Journal of Environmental Sciences 57</w:t>
      </w:r>
      <w:r w:rsidR="00DD068D">
        <w:rPr>
          <w:sz w:val="16"/>
          <w:szCs w:val="16"/>
        </w:rPr>
        <w:t>:</w:t>
      </w:r>
      <w:r w:rsidRPr="00DE0ED3">
        <w:rPr>
          <w:sz w:val="16"/>
          <w:szCs w:val="16"/>
        </w:rPr>
        <w:t xml:space="preserve"> 137-149. DOI:10.1016/j.jes.2016.11.008 [Not OECD member nation].</w:t>
      </w:r>
    </w:p>
    <w:p w14:paraId="79A7BF5A" w14:textId="205AF2E4" w:rsidR="00DE0ED3" w:rsidRPr="00DE0ED3" w:rsidRDefault="00992883" w:rsidP="00DE0ED3">
      <w:pPr>
        <w:spacing w:before="0" w:line="240" w:lineRule="auto"/>
        <w:ind w:left="720" w:hanging="720"/>
        <w:rPr>
          <w:sz w:val="16"/>
          <w:szCs w:val="16"/>
        </w:rPr>
      </w:pPr>
      <w:r w:rsidRPr="00DE0ED3">
        <w:rPr>
          <w:sz w:val="16"/>
          <w:szCs w:val="16"/>
        </w:rPr>
        <w:t>Di Dato, Mariaines; Galešić, Morena; Šimundić, Petra; Andričević, Roko (2019). A novel screening tool for the health risk in recreational waters near estuary: The Carrying Capacity indicator. The Science of the Total Environment 694</w:t>
      </w:r>
      <w:r w:rsidR="00DD068D">
        <w:rPr>
          <w:sz w:val="16"/>
          <w:szCs w:val="16"/>
        </w:rPr>
        <w:t>:</w:t>
      </w:r>
      <w:r w:rsidRPr="00DE0ED3">
        <w:rPr>
          <w:sz w:val="16"/>
          <w:szCs w:val="16"/>
        </w:rPr>
        <w:t xml:space="preserve"> 133584. DOI:10.1016/j.scitotenv.2019.133584 [Not OECD member nation].</w:t>
      </w:r>
    </w:p>
    <w:p w14:paraId="3364CA3F" w14:textId="5C24D1F8" w:rsidR="00DE0ED3" w:rsidRPr="00DE0ED3" w:rsidRDefault="00992883" w:rsidP="00DE0ED3">
      <w:pPr>
        <w:spacing w:before="0" w:line="240" w:lineRule="auto"/>
        <w:ind w:left="720" w:hanging="720"/>
        <w:rPr>
          <w:sz w:val="16"/>
          <w:szCs w:val="16"/>
        </w:rPr>
      </w:pPr>
      <w:r w:rsidRPr="00DE0ED3">
        <w:rPr>
          <w:sz w:val="16"/>
          <w:szCs w:val="16"/>
        </w:rPr>
        <w:t>Dias, J.; Pinto, R. N.; Vieira, C. B.; de Abreu Corrêa, A. (2018). Detection and quantification of human adenovirus (HAdV), JC polyomavirus (JCPyV) and hepatitis A virus (HAV) in recreational waters of Niterói, Rio de Janeiro, Brazil. Marine Pollution Bulletin 133</w:t>
      </w:r>
      <w:r w:rsidR="00DD068D">
        <w:rPr>
          <w:sz w:val="16"/>
          <w:szCs w:val="16"/>
        </w:rPr>
        <w:t>:</w:t>
      </w:r>
      <w:r w:rsidRPr="00DE0ED3">
        <w:rPr>
          <w:sz w:val="16"/>
          <w:szCs w:val="16"/>
        </w:rPr>
        <w:t xml:space="preserve"> 240-245. DOI:10.1016/j.marpolbul.2018.05.031 [Not OECD member nation].</w:t>
      </w:r>
    </w:p>
    <w:p w14:paraId="3CAF91C1" w14:textId="77777777" w:rsidR="00DE0ED3" w:rsidRPr="00DE0ED3" w:rsidRDefault="00992883" w:rsidP="00DE0ED3">
      <w:pPr>
        <w:spacing w:before="0" w:line="240" w:lineRule="auto"/>
        <w:ind w:left="720" w:hanging="720"/>
        <w:rPr>
          <w:sz w:val="16"/>
          <w:szCs w:val="16"/>
        </w:rPr>
      </w:pPr>
      <w:r w:rsidRPr="00DE0ED3">
        <w:rPr>
          <w:sz w:val="16"/>
          <w:szCs w:val="16"/>
        </w:rPr>
        <w:t>Dinda, V.; Kimang’a, A. (2016). Co-occurrence of helicobacter pylori with faecal bacteria in Nairobi river basin: Public health implications. African Health Sciences 16 (1)177-182. DOI:10.4314/ahs.v16i1.24 [Not OECD member nation].</w:t>
      </w:r>
    </w:p>
    <w:p w14:paraId="36775BCD" w14:textId="77777777" w:rsidR="00DE0ED3" w:rsidRPr="00DE0ED3" w:rsidRDefault="00992883" w:rsidP="00DE0ED3">
      <w:pPr>
        <w:spacing w:before="0" w:line="240" w:lineRule="auto"/>
        <w:ind w:left="720" w:hanging="720"/>
        <w:rPr>
          <w:sz w:val="16"/>
          <w:szCs w:val="16"/>
        </w:rPr>
      </w:pPr>
      <w:r w:rsidRPr="00DE0ED3">
        <w:rPr>
          <w:sz w:val="16"/>
          <w:szCs w:val="16"/>
        </w:rPr>
        <w:t>Divya, S. P.; Hatha, A. A. M. (2019). Screening of tropical estuarine water in south-west coast of India reveals emergence of ARGs-harboring hypervirulent Escherichia coli of global significance. International Journal of Hygiene and Environmental Health 222 (2)235-248. DOI:10.1016/j.ijheh.2018.11.002 [Not OECD member nation].</w:t>
      </w:r>
    </w:p>
    <w:p w14:paraId="1C099447" w14:textId="77777777" w:rsidR="00DE0ED3" w:rsidRPr="00DE0ED3" w:rsidRDefault="00992883" w:rsidP="00DE0ED3">
      <w:pPr>
        <w:spacing w:before="0" w:line="240" w:lineRule="auto"/>
        <w:ind w:left="720" w:hanging="720"/>
        <w:rPr>
          <w:sz w:val="16"/>
          <w:szCs w:val="16"/>
        </w:rPr>
      </w:pPr>
      <w:r w:rsidRPr="00DE0ED3">
        <w:rPr>
          <w:sz w:val="16"/>
          <w:szCs w:val="16"/>
        </w:rPr>
        <w:t>El-Salam, M. M. A. (2012). Assessment of water quality of some swimming pools: A case study in Alexandria, Egypt. Environmental Monitoring and Assessment 184 (12)7395-7406. DOI:10.1007/s10661-011-2508-6 [Not OECD member nation].</w:t>
      </w:r>
    </w:p>
    <w:p w14:paraId="368A223D" w14:textId="0B97F954" w:rsidR="00DE0ED3" w:rsidRPr="00DE0ED3" w:rsidRDefault="00992883" w:rsidP="00DE0ED3">
      <w:pPr>
        <w:spacing w:before="0" w:line="240" w:lineRule="auto"/>
        <w:ind w:left="720" w:hanging="720"/>
        <w:rPr>
          <w:sz w:val="16"/>
          <w:szCs w:val="16"/>
        </w:rPr>
      </w:pPr>
      <w:r w:rsidRPr="00DE0ED3">
        <w:rPr>
          <w:sz w:val="16"/>
          <w:szCs w:val="16"/>
        </w:rPr>
        <w:t>Eregno, Fasil Ejigu; Tryland, Ingun; Tjomsland, Torulv; Myrmel, Mette; Robertson, Lucy; Heistad, Arve (2016). Quantitative microbial risk assessment combined with hydrodynamic modelling to estimate the public health risk associated with bathing after rainfall events. Science of the Total Environment 548</w:t>
      </w:r>
      <w:r w:rsidR="00DD068D">
        <w:rPr>
          <w:sz w:val="16"/>
          <w:szCs w:val="16"/>
        </w:rPr>
        <w:t xml:space="preserve">: </w:t>
      </w:r>
      <w:r w:rsidRPr="00DE0ED3">
        <w:rPr>
          <w:sz w:val="16"/>
          <w:szCs w:val="16"/>
        </w:rPr>
        <w:t>270-279. ISSN:0048-9697 [Not OECD member nation].</w:t>
      </w:r>
    </w:p>
    <w:p w14:paraId="6C504BB5" w14:textId="77777777" w:rsidR="00DE0ED3" w:rsidRPr="00DE0ED3" w:rsidRDefault="00992883" w:rsidP="00DE0ED3">
      <w:pPr>
        <w:spacing w:before="0" w:line="240" w:lineRule="auto"/>
        <w:ind w:left="720" w:hanging="720"/>
        <w:rPr>
          <w:sz w:val="16"/>
          <w:szCs w:val="16"/>
        </w:rPr>
      </w:pPr>
      <w:r w:rsidRPr="00DE0ED3">
        <w:rPr>
          <w:sz w:val="16"/>
          <w:szCs w:val="16"/>
        </w:rPr>
        <w:t>Fan, J.; Ming, H.; Li, L.; Su, J. (2015). Evaluating spatial-temporal variations and correlation between fecal indicator bacteria (FIB) in marine bathing beaches. Journal of Water and Health 13 (4)1029-1038. DOI:10.2166/wh.2015.031 [Not OECD member nation].</w:t>
      </w:r>
    </w:p>
    <w:p w14:paraId="5F755EE1" w14:textId="6044C403" w:rsidR="00DE0ED3" w:rsidRPr="00DE0ED3" w:rsidRDefault="00992883" w:rsidP="00DE0ED3">
      <w:pPr>
        <w:spacing w:before="0" w:line="240" w:lineRule="auto"/>
        <w:ind w:left="720" w:hanging="720"/>
        <w:rPr>
          <w:sz w:val="16"/>
          <w:szCs w:val="16"/>
        </w:rPr>
      </w:pPr>
      <w:r w:rsidRPr="00DE0ED3">
        <w:rPr>
          <w:sz w:val="16"/>
          <w:szCs w:val="16"/>
        </w:rPr>
        <w:t>Fang, T.; Wang, H.; Cui, Q.; Rogers, M.; Dong, P. (2018). Diversity of potential antibiotic-resistant bacterial pathogens and the effect of suspended particles on the spread of antibiotic resistance in urban recreational water. Water Research 145</w:t>
      </w:r>
      <w:r w:rsidR="00DD068D">
        <w:rPr>
          <w:sz w:val="16"/>
          <w:szCs w:val="16"/>
        </w:rPr>
        <w:t>:</w:t>
      </w:r>
      <w:r w:rsidRPr="00DE0ED3">
        <w:rPr>
          <w:sz w:val="16"/>
          <w:szCs w:val="16"/>
        </w:rPr>
        <w:t xml:space="preserve"> 541-551. DOI:10.1016/j.watres.2018.08.042 [Not OECD member nation].</w:t>
      </w:r>
    </w:p>
    <w:p w14:paraId="34C5CEF5" w14:textId="49207F48" w:rsidR="00DE0ED3" w:rsidRPr="00DE0ED3" w:rsidRDefault="00992883" w:rsidP="00DE0ED3">
      <w:pPr>
        <w:spacing w:before="0" w:line="240" w:lineRule="auto"/>
        <w:ind w:left="720" w:hanging="720"/>
        <w:rPr>
          <w:sz w:val="16"/>
          <w:szCs w:val="16"/>
        </w:rPr>
      </w:pPr>
      <w:r w:rsidRPr="00DE0ED3">
        <w:rPr>
          <w:sz w:val="16"/>
          <w:szCs w:val="16"/>
        </w:rPr>
        <w:t>Fang, Tingting; Cui, Qijia; Huang, Yong; Dong, Peiyan; Wang, Hui; Liu, Wen-Tso; Ye, Quanhui (2018). Distribution comparison and risk assessment of free-floating and particle-attached bacterial pathogens in urban recreational water: Implications for water quality management. Science of the Total Environment 613</w:t>
      </w:r>
      <w:r w:rsidR="00DD068D">
        <w:rPr>
          <w:sz w:val="16"/>
          <w:szCs w:val="16"/>
        </w:rPr>
        <w:t>:</w:t>
      </w:r>
      <w:r w:rsidRPr="00DE0ED3">
        <w:rPr>
          <w:sz w:val="16"/>
          <w:szCs w:val="16"/>
        </w:rPr>
        <w:t xml:space="preserve"> 428-438. DOI:10.1016/j.scitotenv.2017.09.008 [Not OECD member nation].</w:t>
      </w:r>
    </w:p>
    <w:p w14:paraId="23A15217" w14:textId="77777777" w:rsidR="00DE0ED3" w:rsidRPr="00DE0ED3" w:rsidRDefault="00992883" w:rsidP="00DE0ED3">
      <w:pPr>
        <w:spacing w:before="0" w:line="240" w:lineRule="auto"/>
        <w:ind w:left="720" w:hanging="720"/>
        <w:rPr>
          <w:sz w:val="16"/>
          <w:szCs w:val="16"/>
        </w:rPr>
      </w:pPr>
      <w:r w:rsidRPr="00DE0ED3">
        <w:rPr>
          <w:sz w:val="16"/>
          <w:szCs w:val="16"/>
        </w:rPr>
        <w:t>Fentie, T.; Erqou, S.; Gedefaw, M.; Desta, A. (2013). Epidemiology of human fascioliasis and intestinal parasitosis among schoolchildren in lake Tana Basin, northwest Ethiopia. Transactions of the Royal Society of Tropical Medicine and Hygiene 107 (8)480-486. DOI:10.1093/trstmh/trt056 [Not OECD member nation].</w:t>
      </w:r>
    </w:p>
    <w:p w14:paraId="7ED701F6" w14:textId="77777777" w:rsidR="00DE0ED3" w:rsidRPr="00DE0ED3" w:rsidRDefault="00992883" w:rsidP="00DE0ED3">
      <w:pPr>
        <w:spacing w:before="0" w:line="240" w:lineRule="auto"/>
        <w:ind w:left="720" w:hanging="720"/>
        <w:rPr>
          <w:sz w:val="16"/>
          <w:szCs w:val="16"/>
        </w:rPr>
      </w:pPr>
      <w:r w:rsidRPr="00DE0ED3">
        <w:rPr>
          <w:sz w:val="16"/>
          <w:szCs w:val="16"/>
        </w:rPr>
        <w:t>Fernández-Delgado, M.; Suárez, P. (2009). Multiple antibiotic resistances of enteric bacteria isolated from recreational coastal waters and oysters of the Caribbean Sea. Annals of Microbiology 59 (3)409-414. DOI:10.1007/BF03175123 [Not OECD member nation].</w:t>
      </w:r>
    </w:p>
    <w:p w14:paraId="197330C2" w14:textId="77777777" w:rsidR="00DE0ED3" w:rsidRPr="00DE0ED3" w:rsidRDefault="00992883" w:rsidP="00DE0ED3">
      <w:pPr>
        <w:spacing w:before="0" w:line="240" w:lineRule="auto"/>
        <w:ind w:left="720" w:hanging="720"/>
        <w:rPr>
          <w:sz w:val="16"/>
          <w:szCs w:val="16"/>
        </w:rPr>
      </w:pPr>
      <w:r w:rsidRPr="00DE0ED3">
        <w:rPr>
          <w:sz w:val="16"/>
          <w:szCs w:val="16"/>
        </w:rPr>
        <w:t>Fresia, P.; Antelo, V.; Salazar, C.; Giménez, M.; D'Alessandro, B.; Afshinnekoo, E.; Mason, C.; Gonnet, G. H.; Iraola, G. (2019). Urban metagenomics uncover antibiotic resistance reservoirs in coastal beach and sewage waters. Microbiome 7 (1). DOI:10.1186/s40168-019-0648-z [Not OECD member nation].</w:t>
      </w:r>
    </w:p>
    <w:p w14:paraId="732235A6" w14:textId="77777777" w:rsidR="00DE0ED3" w:rsidRPr="00DE0ED3" w:rsidRDefault="00992883" w:rsidP="00DE0ED3">
      <w:pPr>
        <w:spacing w:before="0" w:line="240" w:lineRule="auto"/>
        <w:ind w:left="720" w:hanging="720"/>
        <w:rPr>
          <w:sz w:val="16"/>
          <w:szCs w:val="16"/>
        </w:rPr>
      </w:pPr>
      <w:r w:rsidRPr="00DE0ED3">
        <w:rPr>
          <w:sz w:val="16"/>
          <w:szCs w:val="16"/>
        </w:rPr>
        <w:t>Gauld, J. S.; Olgemoeller, F.; Nkhata, R.; Li, C.; Chirambo, A.; Morse, T.; Gordon, M. A.; Read, J. M.; Heyderman, R. S.; Kennedy, N.; Diggle, P. J.; Feasey, N. A. (2020). Domestic river water use and risk of typhoid fever: Results from a case-control study in Blantyre, Malawi. Clinical Infectious Diseases 70 (7)1278-1284. DOI:10.1093/cid/ciz405 [Not OECD member nation].</w:t>
      </w:r>
    </w:p>
    <w:p w14:paraId="027123D5" w14:textId="7EBFBEF9" w:rsidR="00DE0ED3" w:rsidRPr="00DE0ED3" w:rsidRDefault="00992883" w:rsidP="00DE0ED3">
      <w:pPr>
        <w:spacing w:before="0" w:line="240" w:lineRule="auto"/>
        <w:ind w:left="720" w:hanging="720"/>
        <w:rPr>
          <w:sz w:val="16"/>
          <w:szCs w:val="16"/>
        </w:rPr>
      </w:pPr>
      <w:r w:rsidRPr="00DE0ED3">
        <w:rPr>
          <w:sz w:val="16"/>
          <w:szCs w:val="16"/>
        </w:rPr>
        <w:t>Gemmell, M. E.; Schmidt, S. (2013). Is the microbiological quality of the Msunduzi River (KwaZulu-Natal, South Africa) suitable for domestic, recreational, and agricultural purposes? Environmental Science and Pollution Research 20 (9)6551-6562. DOI:10.1007/s11356-013-1710-1 [Not OECD member nation].</w:t>
      </w:r>
    </w:p>
    <w:p w14:paraId="4978660A" w14:textId="1D0E6426" w:rsidR="00DE0ED3" w:rsidRPr="00DE0ED3" w:rsidRDefault="00992883" w:rsidP="00DE0ED3">
      <w:pPr>
        <w:spacing w:before="0" w:line="240" w:lineRule="auto"/>
        <w:ind w:left="720" w:hanging="720"/>
        <w:rPr>
          <w:sz w:val="16"/>
          <w:szCs w:val="16"/>
        </w:rPr>
      </w:pPr>
      <w:r w:rsidRPr="00DE0ED3">
        <w:rPr>
          <w:sz w:val="16"/>
          <w:szCs w:val="16"/>
        </w:rPr>
        <w:t>Girardi, Viviane; Demoliner, Meriane; Gularte, Juliana Schons; Spilki, Fernando Rosado (2019). ‘Don’t put your head under water’: enteric viruses in Brazilian recreational waters. New microbes and new infections 29</w:t>
      </w:r>
      <w:r w:rsidR="00DD068D">
        <w:rPr>
          <w:sz w:val="16"/>
          <w:szCs w:val="16"/>
        </w:rPr>
        <w:t xml:space="preserve">: </w:t>
      </w:r>
      <w:r w:rsidRPr="00DE0ED3">
        <w:rPr>
          <w:sz w:val="16"/>
          <w:szCs w:val="16"/>
        </w:rPr>
        <w:t>100519. ISSN:2052-2975 [Not OECD member nation].</w:t>
      </w:r>
    </w:p>
    <w:p w14:paraId="2AEF684D" w14:textId="4C24CBDD" w:rsidR="00DE0ED3" w:rsidRPr="00DE0ED3" w:rsidRDefault="00992883" w:rsidP="00DE0ED3">
      <w:pPr>
        <w:spacing w:before="0" w:line="240" w:lineRule="auto"/>
        <w:ind w:left="720" w:hanging="720"/>
        <w:rPr>
          <w:sz w:val="16"/>
          <w:szCs w:val="16"/>
        </w:rPr>
      </w:pPr>
      <w:r w:rsidRPr="00DE0ED3">
        <w:rPr>
          <w:sz w:val="16"/>
          <w:szCs w:val="16"/>
        </w:rPr>
        <w:t>Girardi, Viviane; Mena, Kristina D.; Albino, Suelen M.; Dernoliner, Meriane; Gularte, Juliana S.; de Souza, Fernanda G.; Rigotto, Caroline; Quevedo, Daniela M.; Schneider, Vania E.; Paesi, Suelen O.; Tarwater, Patrick M.; Spilki, Fernando R. (2019). Microbial risk assessment in recreational freshwaters from southern Brazil. Science of the Total Environment 651</w:t>
      </w:r>
      <w:r w:rsidR="00DD068D">
        <w:rPr>
          <w:sz w:val="16"/>
          <w:szCs w:val="16"/>
        </w:rPr>
        <w:t>:</w:t>
      </w:r>
      <w:r w:rsidRPr="00DE0ED3">
        <w:rPr>
          <w:sz w:val="16"/>
          <w:szCs w:val="16"/>
        </w:rPr>
        <w:t xml:space="preserve"> 298-308. DOI:10.1016/j.scitotenv.2018.09.177 [Not OECD member nation].</w:t>
      </w:r>
    </w:p>
    <w:p w14:paraId="3D811436" w14:textId="3AADB0C2" w:rsidR="00DE0ED3" w:rsidRPr="00DE0ED3" w:rsidRDefault="00992883" w:rsidP="00DE0ED3">
      <w:pPr>
        <w:spacing w:before="0" w:line="240" w:lineRule="auto"/>
        <w:ind w:left="720" w:hanging="720"/>
        <w:rPr>
          <w:sz w:val="16"/>
          <w:szCs w:val="16"/>
        </w:rPr>
      </w:pPr>
      <w:r w:rsidRPr="00DE0ED3">
        <w:rPr>
          <w:sz w:val="16"/>
          <w:szCs w:val="16"/>
        </w:rPr>
        <w:t>Goh, Shin Giek; Saeidi, Nazanin; Gu, Xiaoqiong; Vergara, Genevieve Gabrielle Rose; Liang, Liang; Fang, Haoming; Kitajima, Masaaki; Kushmaro, Ariel; Gin, Karina Yew-Hoong (2019). Occurrence of microbial indicators, pathogenic bacteria and viruses in tropical surface waters subject to contrasting land use. Water Research 150</w:t>
      </w:r>
      <w:r w:rsidR="00DD068D">
        <w:rPr>
          <w:sz w:val="16"/>
          <w:szCs w:val="16"/>
        </w:rPr>
        <w:t>:</w:t>
      </w:r>
      <w:r w:rsidRPr="00DE0ED3">
        <w:rPr>
          <w:sz w:val="16"/>
          <w:szCs w:val="16"/>
        </w:rPr>
        <w:t xml:space="preserve"> 200-215. DOI:10.1016/j.watres.2018.11.058 [Not OECD member nation].</w:t>
      </w:r>
    </w:p>
    <w:p w14:paraId="1BF124F9" w14:textId="77777777" w:rsidR="00DE0ED3" w:rsidRPr="00DE0ED3" w:rsidRDefault="00992883" w:rsidP="00DE0ED3">
      <w:pPr>
        <w:spacing w:before="0" w:line="240" w:lineRule="auto"/>
        <w:ind w:left="720" w:hanging="720"/>
        <w:rPr>
          <w:sz w:val="16"/>
          <w:szCs w:val="16"/>
        </w:rPr>
      </w:pPr>
      <w:r w:rsidRPr="00DE0ED3">
        <w:rPr>
          <w:sz w:val="16"/>
          <w:szCs w:val="16"/>
        </w:rPr>
        <w:t>Golja, A.; Brilly, M. (2008). Planning countryside space for recreational purposes: The case of the upper water basin of the River Soča. Urbani Izziv 19 (1)94-103. DOI:10.5379/urbani-izziv-en-2008-19-01-011 [Not OECD member nation].</w:t>
      </w:r>
    </w:p>
    <w:p w14:paraId="0D2437A2" w14:textId="77777777" w:rsidR="00DE0ED3" w:rsidRPr="00DE0ED3" w:rsidRDefault="00992883" w:rsidP="00DE0ED3">
      <w:pPr>
        <w:spacing w:before="0" w:line="240" w:lineRule="auto"/>
        <w:ind w:left="720" w:hanging="720"/>
        <w:rPr>
          <w:sz w:val="16"/>
          <w:szCs w:val="16"/>
        </w:rPr>
      </w:pPr>
      <w:r w:rsidRPr="00DE0ED3">
        <w:rPr>
          <w:sz w:val="16"/>
          <w:szCs w:val="16"/>
        </w:rPr>
        <w:t>Gonzalez Arteaga, Carlos Enrique; Gonzalez Arteaga, Hilda Yajaira (2016). Chemical and Microbiological Evaluation of the "Los Esteros" Beach in the Manta City. Granja-Revista De Ciencias De La Vida 23 (1)52-59. DOI:10.17163/lgr.n23.2016.05 [Not OECD member nation].</w:t>
      </w:r>
    </w:p>
    <w:p w14:paraId="4176E6CB" w14:textId="3462C34A" w:rsidR="00DE0ED3" w:rsidRPr="00DE0ED3" w:rsidRDefault="00992883" w:rsidP="00DE0ED3">
      <w:pPr>
        <w:spacing w:before="0" w:line="240" w:lineRule="auto"/>
        <w:ind w:left="720" w:hanging="720"/>
        <w:rPr>
          <w:sz w:val="16"/>
          <w:szCs w:val="16"/>
        </w:rPr>
      </w:pPr>
      <w:r w:rsidRPr="00DE0ED3">
        <w:rPr>
          <w:sz w:val="16"/>
          <w:szCs w:val="16"/>
        </w:rPr>
        <w:t>Guiguet Leal, Diego Averaldo; Marques Souza, Doris Sobral; Caumo, Karin Silva; Fongaro, Gislaine; Panatieri, Lua Ferreira; Durigan, Mauricio; Rott, Marilise Brittes; Monte Barardi, Celia Regina; Bueno Franco, Regina Maura (2018). Genotypic characterization and assessment of infectivity of human waterborne pathogens recovered from oysters and estuarine waters in Brazil. Water Research 137</w:t>
      </w:r>
      <w:r w:rsidR="00DD068D">
        <w:rPr>
          <w:sz w:val="16"/>
          <w:szCs w:val="16"/>
        </w:rPr>
        <w:t>:</w:t>
      </w:r>
      <w:r w:rsidRPr="00DE0ED3">
        <w:rPr>
          <w:sz w:val="16"/>
          <w:szCs w:val="16"/>
        </w:rPr>
        <w:t xml:space="preserve"> 273-280. DOI:10.1016/j.watres.2018.03.024 [Not OECD member nation].</w:t>
      </w:r>
    </w:p>
    <w:p w14:paraId="0980C248" w14:textId="77777777" w:rsidR="00DE0ED3" w:rsidRPr="00DE0ED3" w:rsidRDefault="00992883" w:rsidP="00DE0ED3">
      <w:pPr>
        <w:spacing w:before="0" w:line="240" w:lineRule="auto"/>
        <w:ind w:left="720" w:hanging="720"/>
        <w:rPr>
          <w:sz w:val="16"/>
          <w:szCs w:val="16"/>
        </w:rPr>
      </w:pPr>
      <w:r w:rsidRPr="00DE0ED3">
        <w:rPr>
          <w:sz w:val="16"/>
          <w:szCs w:val="16"/>
        </w:rPr>
        <w:t>Halvorson, Sarah J.; Williams, Ashley L.; Ba, Sidy; Dunkel, Florence V. (2011). Water quality and waterborne disease in the Niger River Inland Delta, Mali: A study of local knowledge and response. Health &amp; Place 17 (2)449-457. DOI:10.1016/j.healthplace.2010.10.002 [Not OECD member nation].</w:t>
      </w:r>
    </w:p>
    <w:p w14:paraId="2BA9F10A" w14:textId="77777777" w:rsidR="00DE0ED3" w:rsidRPr="00DE0ED3" w:rsidRDefault="00992883" w:rsidP="00DE0ED3">
      <w:pPr>
        <w:spacing w:before="0" w:line="240" w:lineRule="auto"/>
        <w:ind w:left="720" w:hanging="720"/>
        <w:rPr>
          <w:sz w:val="16"/>
          <w:szCs w:val="16"/>
        </w:rPr>
      </w:pPr>
      <w:r w:rsidRPr="00DE0ED3">
        <w:rPr>
          <w:sz w:val="16"/>
          <w:szCs w:val="16"/>
        </w:rPr>
        <w:t>Haritash, A. K.; Gaur, Shalini; Garg, Sakshi (2016). Assessment of water quality and suitability analysis of River Ganga in Rishikesh, India. Applied Water Science 6 (4)383-392. DOI:10.1007/s13201-014-0235-1 [Not OECD member nation].</w:t>
      </w:r>
    </w:p>
    <w:p w14:paraId="3190DEE8" w14:textId="09AC2DFE" w:rsidR="00DE0ED3" w:rsidRPr="00DE0ED3" w:rsidRDefault="00992883" w:rsidP="00DE0ED3">
      <w:pPr>
        <w:spacing w:before="0" w:line="240" w:lineRule="auto"/>
        <w:ind w:left="720" w:hanging="720"/>
        <w:rPr>
          <w:sz w:val="16"/>
          <w:szCs w:val="16"/>
        </w:rPr>
      </w:pPr>
      <w:r w:rsidRPr="00DE0ED3">
        <w:rPr>
          <w:sz w:val="16"/>
          <w:szCs w:val="16"/>
        </w:rPr>
        <w:t>Hwang, H. Y.; Fang, H. Y. (2009). The study of diagnostic techniques for the sources of Escherichia coli at Ta-An Beach. 60. URL:https://www.scopus.com/inward/record.uri?eid=2-s2.0-69749098709&amp;doi=10.2166%2fwst.2009.335&amp;partnerID=40&amp;md5=c7ad997a2d188e6624dcbbf3d0e4bafa [Not OECD member nation].</w:t>
      </w:r>
    </w:p>
    <w:p w14:paraId="1DC42EB1" w14:textId="77777777" w:rsidR="00DE0ED3" w:rsidRPr="00DE0ED3" w:rsidRDefault="00992883" w:rsidP="00DE0ED3">
      <w:pPr>
        <w:spacing w:before="0" w:line="240" w:lineRule="auto"/>
        <w:ind w:left="720" w:hanging="720"/>
        <w:rPr>
          <w:sz w:val="16"/>
          <w:szCs w:val="16"/>
        </w:rPr>
      </w:pPr>
      <w:r w:rsidRPr="00DE0ED3">
        <w:rPr>
          <w:sz w:val="16"/>
          <w:szCs w:val="16"/>
        </w:rPr>
        <w:t>Irankhah, S.; Soudi, M. R.; Gharavi, S. (2016). Ex situ study of Enterococcus faecalis survival in the recreational waters of the southern coast of the Caspian Sea. Iranian Journal of Microbiology 8 (2)101-107. URL:https://www.scopus.com/inward/record.uri?eid=2-s2.0-84968747416&amp;partnerID=40&amp;md5=2eb06df6b56c107cb52219ef7ffaf76b [Not OECD member nation].</w:t>
      </w:r>
    </w:p>
    <w:p w14:paraId="0A400FED" w14:textId="77777777" w:rsidR="00DE0ED3" w:rsidRPr="00DE0ED3" w:rsidRDefault="00992883" w:rsidP="00DE0ED3">
      <w:pPr>
        <w:spacing w:before="0" w:line="240" w:lineRule="auto"/>
        <w:ind w:left="720" w:hanging="720"/>
        <w:rPr>
          <w:sz w:val="16"/>
          <w:szCs w:val="16"/>
        </w:rPr>
      </w:pPr>
      <w:r w:rsidRPr="00DE0ED3">
        <w:rPr>
          <w:sz w:val="16"/>
          <w:szCs w:val="16"/>
        </w:rPr>
        <w:t>Jaiani, E.; Kokashvili, T.; Mitaishvili, N.; Elbakidze, T.; Janelidze, N.; Lashkhi, N.; Kalandadze, R.; Mikashavidze, E.; Natroshvili, G.; Whitehouse, C. A.; Huq, A.; Tediashvili, M. (2013). Microbial water quality of recreational lakes near Tbilisi, Georgia. Journal of Water and Health 11 (2)333-345. DOI:10.2166/wh.2013.057 [Not OECD member nation].</w:t>
      </w:r>
    </w:p>
    <w:p w14:paraId="56AF9F7C" w14:textId="77777777" w:rsidR="00DE0ED3" w:rsidRPr="00DE0ED3" w:rsidRDefault="00992883" w:rsidP="00DE0ED3">
      <w:pPr>
        <w:spacing w:before="0" w:line="240" w:lineRule="auto"/>
        <w:ind w:left="720" w:hanging="720"/>
        <w:rPr>
          <w:sz w:val="16"/>
          <w:szCs w:val="16"/>
        </w:rPr>
      </w:pPr>
      <w:r w:rsidRPr="00DE0ED3">
        <w:rPr>
          <w:sz w:val="16"/>
          <w:szCs w:val="16"/>
        </w:rPr>
        <w:t>Jang, C. S.; Liang, C. P. (2018). Characterizing health risks associated with recreational swimming at Taiwanese beaches by using quantitative microbial risk assessment. Water Science and Technology 77 (2)534-547. DOI:10.2166/wst.2017.571 [Not OECD member nation].</w:t>
      </w:r>
    </w:p>
    <w:p w14:paraId="2A862E37" w14:textId="77777777" w:rsidR="00DE0ED3" w:rsidRPr="00DE0ED3" w:rsidRDefault="00992883" w:rsidP="00DE0ED3">
      <w:pPr>
        <w:spacing w:before="0" w:line="240" w:lineRule="auto"/>
        <w:ind w:left="720" w:hanging="720"/>
        <w:rPr>
          <w:sz w:val="16"/>
          <w:szCs w:val="16"/>
        </w:rPr>
      </w:pPr>
      <w:r w:rsidRPr="00DE0ED3">
        <w:rPr>
          <w:sz w:val="16"/>
          <w:szCs w:val="16"/>
        </w:rPr>
        <w:t>Jang, Cheng-Shin; Chen, Shih-Kai (2018). Establishing a spatial map of health risk assessment for recreational fishing in a highly urbanized watershed. Stochastic Environmental Research and Risk Assessment 32 (3)685-699. DOI:10.1007/s00477-017-1380-5 [Not OECD member nation].</w:t>
      </w:r>
    </w:p>
    <w:p w14:paraId="78A7C978" w14:textId="77777777" w:rsidR="00DE0ED3" w:rsidRPr="00DE0ED3" w:rsidRDefault="00992883" w:rsidP="00DE0ED3">
      <w:pPr>
        <w:spacing w:before="0" w:line="240" w:lineRule="auto"/>
        <w:ind w:left="720" w:hanging="720"/>
        <w:rPr>
          <w:sz w:val="16"/>
          <w:szCs w:val="16"/>
        </w:rPr>
      </w:pPr>
      <w:r w:rsidRPr="00DE0ED3">
        <w:rPr>
          <w:sz w:val="16"/>
          <w:szCs w:val="16"/>
        </w:rPr>
        <w:t>Jang, Cheng-Shin; Liang, Ching-Ping; Chen, Shih-Kai (2019). Spatial dynamic assessment of health risks for urban river cruises. Environmental Monitoring and Assessment 191 (1)1. DOI:10.1007/s10661-018-7122-4 [Not OECD member nation].</w:t>
      </w:r>
    </w:p>
    <w:p w14:paraId="57E90A76" w14:textId="77777777" w:rsidR="00DE0ED3" w:rsidRPr="00DE0ED3" w:rsidRDefault="00992883" w:rsidP="00DE0ED3">
      <w:pPr>
        <w:spacing w:before="0" w:line="240" w:lineRule="auto"/>
        <w:ind w:left="720" w:hanging="720"/>
        <w:rPr>
          <w:sz w:val="16"/>
          <w:szCs w:val="16"/>
        </w:rPr>
      </w:pPr>
      <w:r w:rsidRPr="00DE0ED3">
        <w:rPr>
          <w:sz w:val="16"/>
          <w:szCs w:val="16"/>
        </w:rPr>
        <w:t>Jani, Kunal; Dhotre, Dhiraj; Bandal, Jayashree; Shouche, Yogesh; Suryavanshi, Mangesh; Rale, Vinay; Sharma, Avinash (2018). World's Largest Mass Bathing Event Influences the Bacterial Communities of Godavari, a Holy River of India. Microbial Ecology 76 (3)706-718. DOI:10.1007/s00248-018-1169-1 [Not OECD member nation].</w:t>
      </w:r>
    </w:p>
    <w:p w14:paraId="2243331A" w14:textId="77777777" w:rsidR="00DE0ED3" w:rsidRPr="00DE0ED3" w:rsidRDefault="00992883" w:rsidP="00DE0ED3">
      <w:pPr>
        <w:spacing w:before="0" w:line="240" w:lineRule="auto"/>
        <w:ind w:left="720" w:hanging="720"/>
        <w:rPr>
          <w:sz w:val="16"/>
          <w:szCs w:val="16"/>
        </w:rPr>
      </w:pPr>
      <w:r w:rsidRPr="00DE0ED3">
        <w:rPr>
          <w:sz w:val="16"/>
          <w:szCs w:val="16"/>
        </w:rPr>
        <w:t>Jiang, D. Y.; Yang, J. Q.; Wang, Y. Y.; Liao, Q.; Long, Z.; Zhou, S. Y. (2019). Surface water quality and potential health risk assessments in Changsha-Zhuzhou-Xiangtan section of Xiangjiang River, China. Journal of Central South University 26 (12)3252-3260. DOI:10.1007/s11771-019-4250-0 [Not OECD member nation].</w:t>
      </w:r>
    </w:p>
    <w:p w14:paraId="070C24F2" w14:textId="77777777" w:rsidR="00DE0ED3" w:rsidRPr="00DE0ED3" w:rsidRDefault="00992883" w:rsidP="00DE0ED3">
      <w:pPr>
        <w:spacing w:before="0" w:line="240" w:lineRule="auto"/>
        <w:ind w:left="720" w:hanging="720"/>
        <w:rPr>
          <w:sz w:val="16"/>
          <w:szCs w:val="16"/>
        </w:rPr>
      </w:pPr>
      <w:r w:rsidRPr="00DE0ED3">
        <w:rPr>
          <w:sz w:val="16"/>
          <w:szCs w:val="16"/>
        </w:rPr>
        <w:t>John, J.; Wright, C. Y.; Oosthuizen, M. A.; Steyn, M.; Genthe, B.; Le Roux, W.; Albers, P.; Oberholster, P.; Pauw, C. (2014). Environmental health outcomes and exposure risks among at-risk communities living in the Upper Olifants River Catchment, South Africa. International Journal of Environmental Health Research 24 (3)195-214. DOI:10.1080/09603123.2013.807327 [Not OECD member nation].</w:t>
      </w:r>
    </w:p>
    <w:p w14:paraId="77F209BD" w14:textId="77777777" w:rsidR="00DE0ED3" w:rsidRPr="00DE0ED3" w:rsidRDefault="00992883" w:rsidP="00DE0ED3">
      <w:pPr>
        <w:spacing w:before="0" w:line="240" w:lineRule="auto"/>
        <w:ind w:left="720" w:hanging="720"/>
        <w:rPr>
          <w:sz w:val="16"/>
          <w:szCs w:val="16"/>
        </w:rPr>
      </w:pPr>
      <w:r w:rsidRPr="00DE0ED3">
        <w:rPr>
          <w:sz w:val="16"/>
          <w:szCs w:val="16"/>
        </w:rPr>
        <w:t>Jovanelly, T. J.; Johnson-Pynn, J.; Okot-Okumu, J.; Nyenje, R.; Namaganda, E. (2015). Pioneering water quality data on the Lake Victoria watershed: Effects on human health. Journal of Water and Health 13 (3)920-930. DOI:10.2166/wh.2015.001 [Not OECD member nation].</w:t>
      </w:r>
    </w:p>
    <w:p w14:paraId="1B6C8FD9" w14:textId="2D6D2D76" w:rsidR="00DE0ED3" w:rsidRPr="00DE0ED3" w:rsidRDefault="00992883" w:rsidP="00DE0ED3">
      <w:pPr>
        <w:spacing w:before="0" w:line="240" w:lineRule="auto"/>
        <w:ind w:left="720" w:hanging="720"/>
        <w:rPr>
          <w:sz w:val="16"/>
          <w:szCs w:val="16"/>
        </w:rPr>
      </w:pPr>
      <w:r w:rsidRPr="00DE0ED3">
        <w:rPr>
          <w:sz w:val="16"/>
          <w:szCs w:val="16"/>
        </w:rPr>
        <w:t>Karunanidhi, D.; Aravinthasamy, P.; Subramani, T.; Muthusankar, G. (2020). Revealing drinking water quality issues and possible health risks based on water quality index (WQI) method in the Shanmuganadhi River basin of South India. Environmental Geochemistry and Health. DOI:10.1007/s10653-020-00613-3 [Not OECD member nation].</w:t>
      </w:r>
    </w:p>
    <w:p w14:paraId="2ED738CC" w14:textId="77777777" w:rsidR="00DE0ED3" w:rsidRPr="00DE0ED3" w:rsidRDefault="00992883" w:rsidP="00DE0ED3">
      <w:pPr>
        <w:spacing w:before="0" w:line="240" w:lineRule="auto"/>
        <w:ind w:left="720" w:hanging="720"/>
        <w:rPr>
          <w:sz w:val="16"/>
          <w:szCs w:val="16"/>
        </w:rPr>
      </w:pPr>
      <w:r w:rsidRPr="00DE0ED3">
        <w:rPr>
          <w:sz w:val="16"/>
          <w:szCs w:val="16"/>
        </w:rPr>
        <w:t>Kingsley, O.; Witthayawirasak, B. (2020). Occurrence, ecological and health risk assessment of phthalate esters in surface water of U-Tapao Canal, southern, Thailand. Toxics 8 (3). DOI:10.3390/TOXICS8030058 [Not OECD member nation].</w:t>
      </w:r>
    </w:p>
    <w:p w14:paraId="11AAB018" w14:textId="77777777" w:rsidR="00DE0ED3" w:rsidRPr="00DE0ED3" w:rsidRDefault="00992883" w:rsidP="00DE0ED3">
      <w:pPr>
        <w:spacing w:before="0" w:line="240" w:lineRule="auto"/>
        <w:ind w:left="720" w:hanging="720"/>
        <w:rPr>
          <w:sz w:val="16"/>
          <w:szCs w:val="16"/>
        </w:rPr>
      </w:pPr>
      <w:r w:rsidRPr="00DE0ED3">
        <w:rPr>
          <w:sz w:val="16"/>
          <w:szCs w:val="16"/>
        </w:rPr>
        <w:t>Kongprajug, Akechai; Chyerochana, Natcha; Somnark, Pornjira; Leelapanang Kampaengthong, Pinida; Mongkolsuk, Skorn; Sirikanchana, Kwanrawee (2019). Human and animal microbial source tracking in a tropical river with multiple land use activities. International Journal of Hygiene and Environmental Health 222 (4)645-654. DOI:10.1016/j.ijheh.2019.01.005 [Not OECD member nation].</w:t>
      </w:r>
    </w:p>
    <w:p w14:paraId="5C325538" w14:textId="77777777" w:rsidR="00DE0ED3" w:rsidRPr="00DE0ED3" w:rsidRDefault="00992883" w:rsidP="00DE0ED3">
      <w:pPr>
        <w:spacing w:before="0" w:line="240" w:lineRule="auto"/>
        <w:ind w:left="720" w:hanging="720"/>
        <w:rPr>
          <w:sz w:val="16"/>
          <w:szCs w:val="16"/>
        </w:rPr>
      </w:pPr>
      <w:r w:rsidRPr="00DE0ED3">
        <w:rPr>
          <w:sz w:val="16"/>
          <w:szCs w:val="16"/>
        </w:rPr>
        <w:t>Labrador, Kevin L.; Nacario, Mae Ashley G.; Malajacan, Gicelle T.; Abello, Joseth Jermaine M.; Galarion, Luiza H.; Rensing, Christopher; Rivera, Windell L. (2020). Selecting rep-PCR markers to source track fecal contamination in Laguna Lake, Philippines. Journal of Water and Health 18 (1)19-29. DOI:10.2166/wh.2019.042 [Not OECD member nation].</w:t>
      </w:r>
    </w:p>
    <w:p w14:paraId="11FC30A5" w14:textId="51501D3E" w:rsidR="00DE0ED3" w:rsidRPr="00DE0ED3" w:rsidRDefault="00992883" w:rsidP="00DE0ED3">
      <w:pPr>
        <w:spacing w:before="0" w:line="240" w:lineRule="auto"/>
        <w:ind w:left="720" w:hanging="720"/>
        <w:rPr>
          <w:sz w:val="16"/>
          <w:szCs w:val="16"/>
        </w:rPr>
      </w:pPr>
      <w:r w:rsidRPr="00DE0ED3">
        <w:rPr>
          <w:sz w:val="16"/>
          <w:szCs w:val="16"/>
        </w:rPr>
        <w:t>Lamparelli, Claudia Conde; Pogreba-Brown, Kristen; Verhougstraete, Marc; Zanoli Sato, Maria Ines; Bruni, Antonio de Castro; Wade, Timothy J.; Eisenberg, Joseph N. S. (2015). Are fecal indicator bacteria appropriate measures of recreational water risks in the tropics: A cohort study of beach goers in Brazil? Water Research 87</w:t>
      </w:r>
      <w:r w:rsidR="00DD068D">
        <w:rPr>
          <w:sz w:val="16"/>
          <w:szCs w:val="16"/>
        </w:rPr>
        <w:t>:</w:t>
      </w:r>
      <w:r w:rsidRPr="00DE0ED3">
        <w:rPr>
          <w:sz w:val="16"/>
          <w:szCs w:val="16"/>
        </w:rPr>
        <w:t xml:space="preserve"> 59-68. DOI:10.1016/j.watres.2015.09.001 [Not OECD member nation].</w:t>
      </w:r>
    </w:p>
    <w:p w14:paraId="12E2E19E" w14:textId="097EA892" w:rsidR="00DE0ED3" w:rsidRPr="00DE0ED3" w:rsidRDefault="00992883" w:rsidP="00DE0ED3">
      <w:pPr>
        <w:spacing w:before="0" w:line="240" w:lineRule="auto"/>
        <w:ind w:left="720" w:hanging="720"/>
        <w:rPr>
          <w:sz w:val="16"/>
          <w:szCs w:val="16"/>
        </w:rPr>
      </w:pPr>
      <w:r w:rsidRPr="00DE0ED3">
        <w:rPr>
          <w:sz w:val="16"/>
          <w:szCs w:val="16"/>
        </w:rPr>
        <w:t>Leonard, A. F. C.; Garside, R.; Ukoumunne, O. C.; Gaze, W. H. (2020). A cross-sectional study on the prevalence of illness in coastal bathers compared to non-bathers in England and Wales: Findings from the Beach User Health Survey. Water Research 176. DOI:10.1016/j.watres.2020.115700 [Not OECD member nation].</w:t>
      </w:r>
    </w:p>
    <w:p w14:paraId="24F61C4D" w14:textId="77777777" w:rsidR="00DE0ED3" w:rsidRPr="00DE0ED3" w:rsidRDefault="00992883" w:rsidP="00DE0ED3">
      <w:pPr>
        <w:spacing w:before="0" w:line="240" w:lineRule="auto"/>
        <w:ind w:left="720" w:hanging="720"/>
        <w:rPr>
          <w:sz w:val="16"/>
          <w:szCs w:val="16"/>
        </w:rPr>
      </w:pPr>
      <w:r w:rsidRPr="00DE0ED3">
        <w:rPr>
          <w:sz w:val="16"/>
          <w:szCs w:val="16"/>
        </w:rPr>
        <w:t>Lescreck, Marina Camargo; Gerais Petroni, Renata Gomes; Cortez, Fernando Sanzi; Santos, Aldo Ramos; Coutinho, Pollyanna Oliveira; Pusceddu, Fabio Hermes (2016). Analysis of sand quality health in Santos beach, coast of Sao Paulo state. Engenharia Sanitaria E Ambiental 21 (4)777-782. DOI:10.1590/S1413-41522016149550 [Not OECD member nation].</w:t>
      </w:r>
    </w:p>
    <w:p w14:paraId="10A88EC4" w14:textId="77777777" w:rsidR="00DE0ED3" w:rsidRPr="00DE0ED3" w:rsidRDefault="00992883" w:rsidP="00DE0ED3">
      <w:pPr>
        <w:spacing w:before="0" w:line="240" w:lineRule="auto"/>
        <w:ind w:left="720" w:hanging="720"/>
        <w:rPr>
          <w:sz w:val="16"/>
          <w:szCs w:val="16"/>
        </w:rPr>
      </w:pPr>
      <w:r w:rsidRPr="00DE0ED3">
        <w:rPr>
          <w:sz w:val="16"/>
          <w:szCs w:val="16"/>
        </w:rPr>
        <w:t>Lihan, S.; Tian, P. K.; Chiew, T. S.; Ching, C. L.; Shahbudin, A.; Hussain, H.; Mohd-Azlan, J. (2017). The distribution and characteristics of bacteria in recreational river water of a community resort in Baram, Sarawak, Malaysian Borneo. International Food Research Journal 24(5)2238-2245. ISSN:1985-4668 [Not OECD member nation].</w:t>
      </w:r>
    </w:p>
    <w:p w14:paraId="2D79B20C" w14:textId="77777777" w:rsidR="00DE0ED3" w:rsidRPr="00DE0ED3" w:rsidRDefault="00992883" w:rsidP="00DE0ED3">
      <w:pPr>
        <w:spacing w:before="0" w:line="240" w:lineRule="auto"/>
        <w:ind w:left="720" w:hanging="720"/>
        <w:rPr>
          <w:sz w:val="16"/>
          <w:szCs w:val="16"/>
        </w:rPr>
      </w:pPr>
      <w:r w:rsidRPr="00DE0ED3">
        <w:rPr>
          <w:sz w:val="16"/>
          <w:szCs w:val="16"/>
        </w:rPr>
        <w:t>Lim, Yvonne A. L.; Ramasame, Sharmila D.; Mahdy, Mohammed A. K.; Sulaiman, Wan Yusoff W.; Smith, Huw V. (2009). Detection and molecular characterization of Giardia isolated from recreational lake water in Malaysia. Parasitology Research 106 (1)289-291. DOI:10.1007/s00436-009-1602-y [Not OECD member nation].</w:t>
      </w:r>
    </w:p>
    <w:p w14:paraId="30B03CB8" w14:textId="77777777" w:rsidR="00DE0ED3" w:rsidRPr="00DE0ED3" w:rsidRDefault="00992883" w:rsidP="00DE0ED3">
      <w:pPr>
        <w:spacing w:before="0" w:line="240" w:lineRule="auto"/>
        <w:ind w:left="720" w:hanging="720"/>
        <w:rPr>
          <w:sz w:val="16"/>
          <w:szCs w:val="16"/>
        </w:rPr>
      </w:pPr>
      <w:r w:rsidRPr="00DE0ED3">
        <w:rPr>
          <w:sz w:val="16"/>
          <w:szCs w:val="16"/>
        </w:rPr>
        <w:t>Limaheluw, Jesse; Medema, Gertjan; Hofstra, Nynke (2019). An exploration of the disease burden due to Cryptosporidium in consumed surface water for sub-Saharan Africa. International Journal of Hygiene and Environmental Health 222 (5)856-863. DOI:10.1016/j.ijheh.2019.04.004 [Not OECD member nation].</w:t>
      </w:r>
    </w:p>
    <w:p w14:paraId="741627D2" w14:textId="77777777" w:rsidR="00DE0ED3" w:rsidRPr="00DE0ED3" w:rsidRDefault="00992883" w:rsidP="00DE0ED3">
      <w:pPr>
        <w:spacing w:before="0" w:line="240" w:lineRule="auto"/>
        <w:ind w:left="720" w:hanging="720"/>
        <w:rPr>
          <w:sz w:val="16"/>
          <w:szCs w:val="16"/>
        </w:rPr>
      </w:pPr>
      <w:r w:rsidRPr="00DE0ED3">
        <w:rPr>
          <w:sz w:val="16"/>
          <w:szCs w:val="16"/>
        </w:rPr>
        <w:t>Lin, C. J.; Wade, T. J.; Sams, E. A.; Dufour, A. P.; Chapman, A. D.; Hilborn, E. D. (2016). A prospective study of marine phytoplankton and reported Illness among recreational beachgoers in Puerto Rico, 2009. Environmental Health Perspectives 124 (4)477-483. DOI:10.1289/ehp.1409558 [Not OECD member nation].</w:t>
      </w:r>
    </w:p>
    <w:p w14:paraId="1102A059" w14:textId="77777777" w:rsidR="00DE0ED3" w:rsidRPr="00DE0ED3" w:rsidRDefault="00992883" w:rsidP="00DE0ED3">
      <w:pPr>
        <w:spacing w:before="0" w:line="240" w:lineRule="auto"/>
        <w:ind w:left="720" w:hanging="720"/>
        <w:rPr>
          <w:sz w:val="16"/>
          <w:szCs w:val="16"/>
        </w:rPr>
      </w:pPr>
      <w:r w:rsidRPr="00DE0ED3">
        <w:rPr>
          <w:sz w:val="16"/>
          <w:szCs w:val="16"/>
        </w:rPr>
        <w:t>Lin, Johnson; Ganesh, Atheesha (2013). Water quality indicators: bacteria, coliphages, enteric viruses. International journal of environmental health research 23(6)484-506. ISSN:0960-3123 [Not OECD member nation].</w:t>
      </w:r>
    </w:p>
    <w:p w14:paraId="2CCE2FF4" w14:textId="77777777" w:rsidR="00DE0ED3" w:rsidRPr="00DE0ED3" w:rsidRDefault="00992883" w:rsidP="00DE0ED3">
      <w:pPr>
        <w:spacing w:before="0" w:line="240" w:lineRule="auto"/>
        <w:ind w:left="720" w:hanging="720"/>
        <w:rPr>
          <w:sz w:val="16"/>
          <w:szCs w:val="16"/>
        </w:rPr>
      </w:pPr>
      <w:r w:rsidRPr="00DE0ED3">
        <w:rPr>
          <w:sz w:val="16"/>
          <w:szCs w:val="16"/>
        </w:rPr>
        <w:t>Liu, Jia-Ren; Dong, Hong-Wei; Tang, Xuan-Le; Sun, Xiang-Rong; Han, Xiao-Hui; Chen, Bing-Qing; Sun, Chang-Hao; Yang, Bao-Feng (2009). Genotoxicity of water from the Songhua River, China, in 1994-1995 and 2002-2003: Potential risks for human health. Environmental Pollution 157 (2)357-364. DOI:10.1016/j.envpol.2008.10.004 [Not OECD member nation].</w:t>
      </w:r>
    </w:p>
    <w:p w14:paraId="7D127143" w14:textId="5B15A2BC" w:rsidR="00DE0ED3" w:rsidRPr="00DE0ED3" w:rsidRDefault="00992883" w:rsidP="00DE0ED3">
      <w:pPr>
        <w:spacing w:before="0" w:line="240" w:lineRule="auto"/>
        <w:ind w:left="720" w:hanging="720"/>
        <w:rPr>
          <w:sz w:val="16"/>
          <w:szCs w:val="16"/>
        </w:rPr>
      </w:pPr>
      <w:r w:rsidRPr="00DE0ED3">
        <w:rPr>
          <w:sz w:val="16"/>
          <w:szCs w:val="16"/>
        </w:rPr>
        <w:t>Liu, W.; An, W.; Jeppesen, E.; Ma, J.; Yang, M.; Trolle, D. (2019). Modelling the fate and transport of Cryptosporidium, a zoonotic and waterborne pathogen, in the Daning River watershed of the Three Gorges Reservoir Region, China. Journal of Environmental Management 232</w:t>
      </w:r>
      <w:r w:rsidR="00DD068D">
        <w:rPr>
          <w:sz w:val="16"/>
          <w:szCs w:val="16"/>
        </w:rPr>
        <w:t>:</w:t>
      </w:r>
      <w:r w:rsidRPr="00DE0ED3">
        <w:rPr>
          <w:sz w:val="16"/>
          <w:szCs w:val="16"/>
        </w:rPr>
        <w:t xml:space="preserve"> 462-474. DOI:10.1016/j.jenvman.2018.10.064 [Not OECD member nation].</w:t>
      </w:r>
    </w:p>
    <w:p w14:paraId="47901E6F" w14:textId="77777777" w:rsidR="00DE0ED3" w:rsidRPr="00DE0ED3" w:rsidRDefault="00992883" w:rsidP="00DE0ED3">
      <w:pPr>
        <w:spacing w:before="0" w:line="240" w:lineRule="auto"/>
        <w:ind w:left="720" w:hanging="720"/>
        <w:rPr>
          <w:sz w:val="16"/>
          <w:szCs w:val="16"/>
        </w:rPr>
      </w:pPr>
      <w:r w:rsidRPr="00DE0ED3">
        <w:rPr>
          <w:sz w:val="16"/>
          <w:szCs w:val="16"/>
        </w:rPr>
        <w:t>Lopes, F. A.; Davies-Colley, R.; Piazi, J.; Silveira, J. S.; Leite, A. C.; Lopes, N. I. A. (2020). Challenges for contact recreation in a tropical urban lake: assessment by a water quality index. Environment, Development and Sustainability 22 (6)5409-5423. DOI:10.1007/s10668-019-00430-4 [Not OECD member nation].</w:t>
      </w:r>
    </w:p>
    <w:p w14:paraId="7EEC7557" w14:textId="77777777" w:rsidR="00DE0ED3" w:rsidRPr="00DE0ED3" w:rsidRDefault="00992883" w:rsidP="00DE0ED3">
      <w:pPr>
        <w:spacing w:before="0" w:line="240" w:lineRule="auto"/>
        <w:ind w:left="720" w:hanging="720"/>
        <w:rPr>
          <w:sz w:val="16"/>
          <w:szCs w:val="16"/>
        </w:rPr>
      </w:pPr>
      <w:r w:rsidRPr="00DE0ED3">
        <w:rPr>
          <w:sz w:val="16"/>
          <w:szCs w:val="16"/>
        </w:rPr>
        <w:t>Lopez Sardi, Monica; Larroude, Victoria (2020). A broader approach to recreational water quality assessment: Buenos Aires City case study. Applied Water Science 10 (2)67. DOI:10.1007/s13201-019-1099-1 [Not OECD member nation].</w:t>
      </w:r>
    </w:p>
    <w:p w14:paraId="505E95D2" w14:textId="77777777" w:rsidR="00DE0ED3" w:rsidRPr="00DE0ED3" w:rsidRDefault="00992883" w:rsidP="00DE0ED3">
      <w:pPr>
        <w:spacing w:before="0" w:line="240" w:lineRule="auto"/>
        <w:ind w:left="720" w:hanging="720"/>
        <w:rPr>
          <w:sz w:val="16"/>
          <w:szCs w:val="16"/>
        </w:rPr>
      </w:pPr>
      <w:r w:rsidRPr="00DE0ED3">
        <w:rPr>
          <w:sz w:val="16"/>
          <w:szCs w:val="16"/>
        </w:rPr>
        <w:t>Majedul Islam, M. M.; Atikul Islam, Md (2020). Quantifying public health risks from exposure to waterborne pathogens during river bathing as a basis for reduction of disease burden. Journal of Water and Health 18 (3)292-305. DOI:10.2166/wh.2020.045 [Not OECD member nation].</w:t>
      </w:r>
    </w:p>
    <w:p w14:paraId="57A68602" w14:textId="77777777" w:rsidR="00DE0ED3" w:rsidRPr="00DE0ED3" w:rsidRDefault="00992883" w:rsidP="00DE0ED3">
      <w:pPr>
        <w:spacing w:before="0" w:line="240" w:lineRule="auto"/>
        <w:ind w:left="720" w:hanging="720"/>
        <w:rPr>
          <w:sz w:val="16"/>
          <w:szCs w:val="16"/>
        </w:rPr>
      </w:pPr>
      <w:r w:rsidRPr="00DE0ED3">
        <w:rPr>
          <w:sz w:val="16"/>
          <w:szCs w:val="16"/>
        </w:rPr>
        <w:t>Maloo, Aayushi; Fulke, Abhay B; Mulani, Najmuddin; Sukumaran, Soniya; Ram, Anirudh (2017). Pathogenic multiple antimicrobial resistant Escherichia coli serotypes in recreational waters of Mumbai, India: a potential public health risk. Environmental Science and Pollution Research 24(12)11504-11517. ISSN:0944-1344 [Not OECD member nation].</w:t>
      </w:r>
    </w:p>
    <w:p w14:paraId="2A6FEA12" w14:textId="69AA3970" w:rsidR="00DE0ED3" w:rsidRPr="00DE0ED3" w:rsidRDefault="00992883" w:rsidP="00DE0ED3">
      <w:pPr>
        <w:spacing w:before="0" w:line="240" w:lineRule="auto"/>
        <w:ind w:left="720" w:hanging="720"/>
        <w:rPr>
          <w:sz w:val="16"/>
          <w:szCs w:val="16"/>
        </w:rPr>
      </w:pPr>
      <w:r w:rsidRPr="00DE0ED3">
        <w:rPr>
          <w:sz w:val="16"/>
          <w:szCs w:val="16"/>
        </w:rPr>
        <w:t>Massinai, A.; Tahir, A.; Abu, N. (2019). High concentrations of pathogenic Salmonella spp. during the wet season on bathing beaches in Makassar City, Indonesia. 253. DOI:10.1088/1755-1315/253/1/012044 [Not OECD member nation].</w:t>
      </w:r>
    </w:p>
    <w:p w14:paraId="22738B3C" w14:textId="77777777" w:rsidR="00DE0ED3" w:rsidRPr="00DE0ED3" w:rsidRDefault="00992883" w:rsidP="00DE0ED3">
      <w:pPr>
        <w:spacing w:before="0" w:line="240" w:lineRule="auto"/>
        <w:ind w:left="720" w:hanging="720"/>
        <w:rPr>
          <w:sz w:val="16"/>
          <w:szCs w:val="16"/>
        </w:rPr>
      </w:pPr>
      <w:r w:rsidRPr="00DE0ED3">
        <w:rPr>
          <w:sz w:val="16"/>
          <w:szCs w:val="16"/>
        </w:rPr>
        <w:t>Massoud, M. A. (2012). Assessment of water quality along a recreational section of the Damour River in Lebanon using the water quality index. Environmental Monitoring and Assessment 184 (7)4151-4160. DOI:10.1007/s10661-011-2251-z [Not OECD member nation].</w:t>
      </w:r>
    </w:p>
    <w:p w14:paraId="45B13657" w14:textId="77777777" w:rsidR="00DE0ED3" w:rsidRPr="00DE0ED3" w:rsidRDefault="00992883" w:rsidP="00DE0ED3">
      <w:pPr>
        <w:spacing w:before="0" w:line="240" w:lineRule="auto"/>
        <w:ind w:left="720" w:hanging="720"/>
        <w:rPr>
          <w:sz w:val="16"/>
          <w:szCs w:val="16"/>
        </w:rPr>
      </w:pPr>
      <w:r w:rsidRPr="00DE0ED3">
        <w:rPr>
          <w:sz w:val="16"/>
          <w:szCs w:val="16"/>
        </w:rPr>
        <w:t>Menjetta, Tadesse; Debalke, Serkadis; Dana, Daniel (2019). Schistosoma mansoni infection and risk factors among the fishermen of Lake Hawassa, southern Ethiopia. Journal of Biosocial Science 51 (6)817-826. DOI:10.1017/S0021932019000075 [Not OECD member nation].</w:t>
      </w:r>
    </w:p>
    <w:p w14:paraId="3A7E94A0" w14:textId="07980618" w:rsidR="00DE0ED3" w:rsidRPr="00DE0ED3" w:rsidRDefault="00992883" w:rsidP="00DE0ED3">
      <w:pPr>
        <w:spacing w:before="0" w:line="240" w:lineRule="auto"/>
        <w:ind w:left="720" w:hanging="720"/>
        <w:rPr>
          <w:sz w:val="16"/>
          <w:szCs w:val="16"/>
        </w:rPr>
      </w:pPr>
      <w:r w:rsidRPr="00DE0ED3">
        <w:rPr>
          <w:sz w:val="16"/>
          <w:szCs w:val="16"/>
        </w:rPr>
        <w:t>Messaoui, N.; Matallah-Boutiba, A.; Boutiba, Z. (2017). The prevalence and distribution of indicators of fecal contamination in the sand from beaches of Oran coast. 1814. DOI:10.1063/1.4976276 [Not OECD member nation].</w:t>
      </w:r>
    </w:p>
    <w:p w14:paraId="2518A2FB" w14:textId="6E2E7C71" w:rsidR="00DE0ED3" w:rsidRPr="00DE0ED3" w:rsidRDefault="00992883" w:rsidP="00DE0ED3">
      <w:pPr>
        <w:spacing w:before="0" w:line="240" w:lineRule="auto"/>
        <w:ind w:left="720" w:hanging="720"/>
        <w:rPr>
          <w:sz w:val="16"/>
          <w:szCs w:val="16"/>
        </w:rPr>
      </w:pPr>
      <w:r w:rsidRPr="00DE0ED3">
        <w:rPr>
          <w:sz w:val="16"/>
          <w:szCs w:val="16"/>
        </w:rPr>
        <w:t>Mushi, D. (2020). Bacteriological quality of marine recreational water in a tropical environment reflects coastal residential patterns: Marine water quality reflected coastal residential patterns. Scientific African 8. DOI:10.1016/j.sciaf.2020.e00326 [Not OECD member nation].</w:t>
      </w:r>
    </w:p>
    <w:p w14:paraId="3D313D64" w14:textId="77777777" w:rsidR="00DE0ED3" w:rsidRPr="00DE0ED3" w:rsidRDefault="00992883" w:rsidP="00DE0ED3">
      <w:pPr>
        <w:spacing w:before="0" w:line="240" w:lineRule="auto"/>
        <w:ind w:left="720" w:hanging="720"/>
        <w:rPr>
          <w:sz w:val="16"/>
          <w:szCs w:val="16"/>
        </w:rPr>
      </w:pPr>
      <w:r w:rsidRPr="00DE0ED3">
        <w:rPr>
          <w:sz w:val="16"/>
          <w:szCs w:val="16"/>
        </w:rPr>
        <w:t>Niyyati, M.; Lasjerdi, Z.; Nazar, M.; Haghighi, A.; Mojarad, E. N. (2012). Screening of recreational areas of rivers for potentially pathogenic free-living amoebae in the suburbs of Tehran, Iran. Journal of Water and Health 10 (1)140-146. DOI:10.2166/wh.2011.068 [Not OECD member nation].</w:t>
      </w:r>
    </w:p>
    <w:p w14:paraId="250D06BD" w14:textId="77777777" w:rsidR="00DE0ED3" w:rsidRPr="00DE0ED3" w:rsidRDefault="00992883" w:rsidP="00DE0ED3">
      <w:pPr>
        <w:spacing w:before="0" w:line="240" w:lineRule="auto"/>
        <w:ind w:left="720" w:hanging="720"/>
        <w:rPr>
          <w:sz w:val="16"/>
          <w:szCs w:val="16"/>
        </w:rPr>
      </w:pPr>
      <w:r w:rsidRPr="00DE0ED3">
        <w:rPr>
          <w:sz w:val="16"/>
          <w:szCs w:val="16"/>
        </w:rPr>
        <w:t>Oguttu, D. W.; Okullo, A.; Bwire, G.; Nsubuga, P.; Ario, A. R. (2017). Cholera outbreak caused by drinking lake water contaminated with human faeces in Kaiso Village, Hoima District, Western Uganda, October 2015. Infectious Diseases of Poverty 6 (1). DOI:10.1186/s40249-017-0359-2 [Not OECD member nation].</w:t>
      </w:r>
    </w:p>
    <w:p w14:paraId="7FC8393A" w14:textId="77777777" w:rsidR="00DE0ED3" w:rsidRPr="00DE0ED3" w:rsidRDefault="00992883" w:rsidP="00DE0ED3">
      <w:pPr>
        <w:spacing w:before="0" w:line="240" w:lineRule="auto"/>
        <w:ind w:left="720" w:hanging="720"/>
        <w:rPr>
          <w:sz w:val="16"/>
          <w:szCs w:val="16"/>
        </w:rPr>
      </w:pPr>
      <w:r w:rsidRPr="00DE0ED3">
        <w:rPr>
          <w:sz w:val="16"/>
          <w:szCs w:val="16"/>
        </w:rPr>
        <w:t>Okello, P. E.; Bulage, L.; Riolexus, A. A.; Kadobera, D.; Kwesiga, B.; Kajumbula, H.; Mulongo, M.; Namboozo, E. J.; Pimundu, G.; Ssewanyana, I.; Kiyaga, C.; Aisu, S.; Zhu, B. P. (2019). A cholera outbreak caused by drinking contaminated river water, Bulambuli District, Eastern Uganda, March 2016. BMC Infectious Diseases 19 (1). DOI:10.1186/s12879-019-4036-x [Not OECD member nation].</w:t>
      </w:r>
    </w:p>
    <w:p w14:paraId="3F486B98" w14:textId="77777777" w:rsidR="00DE0ED3" w:rsidRPr="00DE0ED3" w:rsidRDefault="00992883" w:rsidP="00DE0ED3">
      <w:pPr>
        <w:spacing w:before="0" w:line="240" w:lineRule="auto"/>
        <w:ind w:left="720" w:hanging="720"/>
        <w:rPr>
          <w:sz w:val="16"/>
          <w:szCs w:val="16"/>
        </w:rPr>
      </w:pPr>
      <w:r w:rsidRPr="00DE0ED3">
        <w:rPr>
          <w:sz w:val="16"/>
          <w:szCs w:val="16"/>
        </w:rPr>
        <w:t>Oliveira, Samara Sant'Anna; Sorgine, Marcos Henrique Ferreira; Bianco, Kayo; Pinto, Leonardo Henriques; Barreto, Camila; Albano, Rodolpho Mattos; Cardoso, Alexander Machado; Clementino, Maysa Mandetta (2016). Detection of human fecal contamination by nifH gene quantification of marine waters in the coastal beaches of Rio de Janeiro, Brazil. Environmental Science and Pollution Research International 23 (24)25210-25217. DOI:10.1007/s11356-016-7737-3 [Not OECD member nation].</w:t>
      </w:r>
    </w:p>
    <w:p w14:paraId="58547411" w14:textId="0868DDF6" w:rsidR="00DE0ED3" w:rsidRPr="00DE0ED3" w:rsidRDefault="00992883" w:rsidP="00DE0ED3">
      <w:pPr>
        <w:spacing w:before="0" w:line="240" w:lineRule="auto"/>
        <w:ind w:left="720" w:hanging="720"/>
        <w:rPr>
          <w:sz w:val="16"/>
          <w:szCs w:val="16"/>
        </w:rPr>
      </w:pPr>
      <w:r w:rsidRPr="00DE0ED3">
        <w:rPr>
          <w:sz w:val="16"/>
          <w:szCs w:val="16"/>
        </w:rPr>
        <w:t>Opere, W. M.; John, M.; Ombori, O. (2020). Occurrence of Enteric Viruses in Surface Water and the Relationship with Changes in Season and Physical Water Quality Dynamics. Advances in Virology 2020. DOI:10.1155/2020/9062041 [Not OECD member nation].</w:t>
      </w:r>
    </w:p>
    <w:p w14:paraId="3AF5A5D0" w14:textId="77777777" w:rsidR="00DE0ED3" w:rsidRPr="00DE0ED3" w:rsidRDefault="00992883" w:rsidP="00DE0ED3">
      <w:pPr>
        <w:spacing w:before="0" w:line="240" w:lineRule="auto"/>
        <w:ind w:left="720" w:hanging="720"/>
        <w:rPr>
          <w:sz w:val="16"/>
          <w:szCs w:val="16"/>
        </w:rPr>
      </w:pPr>
      <w:r w:rsidRPr="00DE0ED3">
        <w:rPr>
          <w:sz w:val="16"/>
          <w:szCs w:val="16"/>
        </w:rPr>
        <w:t>Paquet-Durand, I.; Hernández, J.; Dolz, G.; Zuñiga, J. J. R.; Schnieder, T.; Epe, C. (2007). Prevalence of Toxocara spp., Toxascaris leonina and ancylostomidae in public parks and beaches in different climate zones of Costa Rica. Acta Tropica 104 (1)30-37. DOI:10.1016/j.actatropica.2007.06.011 [Not OECD member nation].</w:t>
      </w:r>
    </w:p>
    <w:p w14:paraId="7CE6FD24" w14:textId="3A17D0DA" w:rsidR="00DE0ED3" w:rsidRPr="00DE0ED3" w:rsidRDefault="00992883" w:rsidP="00DE0ED3">
      <w:pPr>
        <w:spacing w:before="0" w:line="240" w:lineRule="auto"/>
        <w:ind w:left="720" w:hanging="720"/>
        <w:rPr>
          <w:sz w:val="16"/>
          <w:szCs w:val="16"/>
        </w:rPr>
      </w:pPr>
      <w:r w:rsidRPr="00DE0ED3">
        <w:rPr>
          <w:sz w:val="16"/>
          <w:szCs w:val="16"/>
        </w:rPr>
        <w:t>Park, Allison Allison Minjung (2014). Microbial risk assessment for recreational use of the Kallang Basin, Singapore. [Not OECD member nation].</w:t>
      </w:r>
    </w:p>
    <w:p w14:paraId="448A5373" w14:textId="3EB414A9" w:rsidR="00DE0ED3" w:rsidRPr="00DE0ED3" w:rsidRDefault="00992883" w:rsidP="00DE0ED3">
      <w:pPr>
        <w:spacing w:before="0" w:line="240" w:lineRule="auto"/>
        <w:ind w:left="720" w:hanging="720"/>
        <w:rPr>
          <w:sz w:val="16"/>
          <w:szCs w:val="16"/>
        </w:rPr>
      </w:pPr>
      <w:r w:rsidRPr="00DE0ED3">
        <w:rPr>
          <w:sz w:val="16"/>
          <w:szCs w:val="16"/>
        </w:rPr>
        <w:t>Paschoal, R. P.; Campana, E. H.; de S. Castro, L.; Picão, R. C. (2020). Predictors of carbapenemase-producing bacteria occurrence in polluted coastal waters. Environmental Pollution 264. DOI:10.1016/j.envpol.2020.114776 [Not OECD member nation].</w:t>
      </w:r>
    </w:p>
    <w:p w14:paraId="09B048E9" w14:textId="77777777" w:rsidR="00DE0ED3" w:rsidRPr="00DE0ED3" w:rsidRDefault="00992883" w:rsidP="00DE0ED3">
      <w:pPr>
        <w:spacing w:before="0" w:line="240" w:lineRule="auto"/>
        <w:ind w:left="720" w:hanging="720"/>
        <w:rPr>
          <w:sz w:val="16"/>
          <w:szCs w:val="16"/>
        </w:rPr>
      </w:pPr>
      <w:r w:rsidRPr="00DE0ED3">
        <w:rPr>
          <w:sz w:val="16"/>
          <w:szCs w:val="16"/>
        </w:rPr>
        <w:t>Phan, V. T.; Ersbøll, A. K.; Bui, T. Q.; Nguyen, H. T.; Murrell, D.; Dalsgaard, A. (2010). Fish-borne zoonotic trematodes in cultured and wild-caught freshwater fish from the Red River Delta, Vietnam. Vector-Borne and Zoonotic Diseases 10 (9)861-866. DOI:10.1089/vbz.2009.0134 [Not OECD member nation].</w:t>
      </w:r>
    </w:p>
    <w:p w14:paraId="4AE9B5DC" w14:textId="77777777" w:rsidR="00DE0ED3" w:rsidRPr="00DE0ED3" w:rsidRDefault="00992883" w:rsidP="00DE0ED3">
      <w:pPr>
        <w:spacing w:before="0" w:line="240" w:lineRule="auto"/>
        <w:ind w:left="720" w:hanging="720"/>
        <w:rPr>
          <w:sz w:val="16"/>
          <w:szCs w:val="16"/>
        </w:rPr>
      </w:pPr>
      <w:r w:rsidRPr="00DE0ED3">
        <w:rPr>
          <w:sz w:val="16"/>
          <w:szCs w:val="16"/>
        </w:rPr>
        <w:t>Pinto, A. B.; De Oliveira, A. J. F. C. (2011). Diversity of indicator microorganisms in the evaluation of sea recreational beach sand fecal contamination: Current knowledge and perspectives. Mundo da Saude 35 (1)105-114. DOI:10.15343/0104-7809.2011351105114 [Not OECD member nation].</w:t>
      </w:r>
    </w:p>
    <w:p w14:paraId="02F2A100" w14:textId="77777777" w:rsidR="00DE0ED3" w:rsidRPr="00DE0ED3" w:rsidRDefault="00992883" w:rsidP="00DE0ED3">
      <w:pPr>
        <w:spacing w:before="0" w:line="240" w:lineRule="auto"/>
        <w:ind w:left="720" w:hanging="720"/>
        <w:rPr>
          <w:sz w:val="16"/>
          <w:szCs w:val="16"/>
        </w:rPr>
      </w:pPr>
      <w:r w:rsidRPr="00DE0ED3">
        <w:rPr>
          <w:sz w:val="16"/>
          <w:szCs w:val="16"/>
        </w:rPr>
        <w:t>Pinto, Karla Cristiane; Lauretto, Marcelo de Souza; Navarro Gonzalez, Maria Ines J.; Zanoli Sato, Maria Ines; Nardocci, Adelaide Cassia; Pepe Razzolini, Maria Tereza (2020). Assessment of health risks from recreational exposure to Giardia and Cryptosporidium in coastal bathing waters. Environmental Science and Pollution Research 27 (18)23129-23140. DOI:10.1007/s11356-020-08650-2 [Not OECD member nation].</w:t>
      </w:r>
    </w:p>
    <w:p w14:paraId="31173BF1" w14:textId="3C17A47D" w:rsidR="00DE0ED3" w:rsidRPr="00DE0ED3" w:rsidRDefault="00992883" w:rsidP="00DE0ED3">
      <w:pPr>
        <w:spacing w:before="0" w:line="240" w:lineRule="auto"/>
        <w:ind w:left="720" w:hanging="720"/>
        <w:rPr>
          <w:sz w:val="16"/>
          <w:szCs w:val="16"/>
        </w:rPr>
      </w:pPr>
      <w:r w:rsidRPr="00DE0ED3">
        <w:rPr>
          <w:sz w:val="16"/>
          <w:szCs w:val="16"/>
        </w:rPr>
        <w:t>Praveena, S. M.; Chen, K. S.; Ismail, S. N. S. (2015). New Methods to Assess Fecal Contamination in Beach Water Quality. 8. URL:https://www.scopus.com/inward/record.uri?eid=2-s2.0-85017483252&amp;doi=10.1007%2f978-3-319-06305-8_3&amp;partnerID=40&amp;md5=4c1cfa8b9ec3d773ac3c27d175658841 [Not OECD member nation].</w:t>
      </w:r>
    </w:p>
    <w:p w14:paraId="63635635" w14:textId="77777777" w:rsidR="00DE0ED3" w:rsidRPr="00DE0ED3" w:rsidRDefault="00992883" w:rsidP="00DE0ED3">
      <w:pPr>
        <w:spacing w:before="0" w:line="240" w:lineRule="auto"/>
        <w:ind w:left="720" w:hanging="720"/>
        <w:rPr>
          <w:sz w:val="16"/>
          <w:szCs w:val="16"/>
        </w:rPr>
      </w:pPr>
      <w:r w:rsidRPr="00DE0ED3">
        <w:rPr>
          <w:sz w:val="16"/>
          <w:szCs w:val="16"/>
        </w:rPr>
        <w:t>Praveena, S. M.; Pauzi, N. M.; Hamdan, M.; Sham, S. M. (2015). Assessment of swimming associated health effects in marine bathing beach: An example from Morib beach (Malaysia). Marine Pollution Bulletin 92 (43862)222-226. DOI:10.1016/j.marpolbul.2015.01.003 [Not OECD member nation].</w:t>
      </w:r>
    </w:p>
    <w:p w14:paraId="74EF0EEF" w14:textId="77777777" w:rsidR="00DE0ED3" w:rsidRPr="00DE0ED3" w:rsidRDefault="00992883" w:rsidP="00DE0ED3">
      <w:pPr>
        <w:spacing w:before="0" w:line="240" w:lineRule="auto"/>
        <w:ind w:left="720" w:hanging="720"/>
        <w:rPr>
          <w:sz w:val="16"/>
          <w:szCs w:val="16"/>
        </w:rPr>
      </w:pPr>
      <w:r w:rsidRPr="00DE0ED3">
        <w:rPr>
          <w:sz w:val="16"/>
          <w:szCs w:val="16"/>
        </w:rPr>
        <w:t>Praveena, S. M.; Shamira, S. S.; Ismail, S. N. S.; Aris, A. Z. (2016). Fecal indicator bacteria in tropical beach sand: Baseline findings from Port Dickson coastline, Strait of Malacca (Malaysia). Marine Pollution Bulletin 110 (1)609-612. DOI:10.1016/j.marpolbul.2016.06.024 [Not OECD member nation].</w:t>
      </w:r>
    </w:p>
    <w:p w14:paraId="121CE54E" w14:textId="720E1BC2" w:rsidR="00DE0ED3" w:rsidRPr="00DE0ED3" w:rsidRDefault="00992883" w:rsidP="00DE0ED3">
      <w:pPr>
        <w:spacing w:before="0" w:line="240" w:lineRule="auto"/>
        <w:ind w:left="720" w:hanging="720"/>
        <w:rPr>
          <w:sz w:val="16"/>
          <w:szCs w:val="16"/>
        </w:rPr>
      </w:pPr>
      <w:r w:rsidRPr="00DE0ED3">
        <w:rPr>
          <w:sz w:val="16"/>
          <w:szCs w:val="16"/>
        </w:rPr>
        <w:t>Prez, V. E.; Gil, P. I.; Temprana, C. F.; Cuadrado, P. R.; Martinez, L. C.; Giordano, M. O.; Masachessi, G.; Isa, M. B.; Re, V. E.; Pavan, J. V.; Nates, S. V.; Barril, P. A. (2015). Quantification of human infection risk caused by rotavirus in surface waters from Cordoba, Argentina. Science of the Total Environment 538</w:t>
      </w:r>
      <w:r w:rsidR="00DD068D">
        <w:rPr>
          <w:sz w:val="16"/>
          <w:szCs w:val="16"/>
        </w:rPr>
        <w:t>:</w:t>
      </w:r>
      <w:r w:rsidRPr="00DE0ED3">
        <w:rPr>
          <w:sz w:val="16"/>
          <w:szCs w:val="16"/>
        </w:rPr>
        <w:t xml:space="preserve"> 220-229. DOI:10.1016/j.scitotenv.2015.08.041 [Not OECD member nation].</w:t>
      </w:r>
    </w:p>
    <w:p w14:paraId="7995AC30" w14:textId="77777777" w:rsidR="00DE0ED3" w:rsidRPr="00DE0ED3" w:rsidRDefault="00992883" w:rsidP="00DE0ED3">
      <w:pPr>
        <w:spacing w:before="0" w:line="240" w:lineRule="auto"/>
        <w:ind w:left="720" w:hanging="720"/>
        <w:rPr>
          <w:sz w:val="16"/>
          <w:szCs w:val="16"/>
        </w:rPr>
      </w:pPr>
      <w:r w:rsidRPr="00DE0ED3">
        <w:rPr>
          <w:sz w:val="16"/>
          <w:szCs w:val="16"/>
        </w:rPr>
        <w:t>Rabi, A.; Khader, Y.; Alkafajei, A.; Aqoulah, A. A. (2008). Sanitary conditions of public swimming pools in Amman, Jordan. International Journal of Environmental Research and Public Health 5 (3)152-157. DOI:10.3390/ijerph5030152 [Not OECD member nation].</w:t>
      </w:r>
    </w:p>
    <w:p w14:paraId="7DFB98E2" w14:textId="224BE534" w:rsidR="00DE0ED3" w:rsidRPr="00DE0ED3" w:rsidRDefault="00992883" w:rsidP="00DE0ED3">
      <w:pPr>
        <w:spacing w:before="0" w:line="240" w:lineRule="auto"/>
        <w:ind w:left="720" w:hanging="720"/>
        <w:rPr>
          <w:sz w:val="16"/>
          <w:szCs w:val="16"/>
        </w:rPr>
      </w:pPr>
      <w:r w:rsidRPr="00DE0ED3">
        <w:rPr>
          <w:sz w:val="16"/>
          <w:szCs w:val="16"/>
        </w:rPr>
        <w:t>Rahman, M. M.; Bodrud-Doza, M.; Siddiqua, M. T.; Zahid, A.; Islam, A. R. M. T. (2020). Spatiotemporal distribution of fluoride in drinking water and associated probabilistic human health risk appraisal in the coastal region, Bangladesh. Science of the Total Environment 724. DOI:10.1016/j.scitotenv.2020.138316 [Not OECD member nation].</w:t>
      </w:r>
    </w:p>
    <w:p w14:paraId="38250239" w14:textId="77777777" w:rsidR="00DE0ED3" w:rsidRPr="00DE0ED3" w:rsidRDefault="00992883" w:rsidP="00DE0ED3">
      <w:pPr>
        <w:spacing w:before="0" w:line="240" w:lineRule="auto"/>
        <w:ind w:left="720" w:hanging="720"/>
        <w:rPr>
          <w:sz w:val="16"/>
          <w:szCs w:val="16"/>
        </w:rPr>
      </w:pPr>
      <w:r w:rsidRPr="00DE0ED3">
        <w:rPr>
          <w:sz w:val="16"/>
          <w:szCs w:val="16"/>
        </w:rPr>
        <w:t>Rashed, M. N.; Younis, M. (2012). Physico-Chemical and Bacterial Characteristics of Water Quality in Three Villages West of Lake Nasser, Egypt. Clean - Soil, Air, Water 40 (11)1229-1235. DOI:10.1002/clen.201100030 [Not OECD member nation].</w:t>
      </w:r>
    </w:p>
    <w:p w14:paraId="7ED322BD" w14:textId="386A0277" w:rsidR="00DE0ED3" w:rsidRPr="00DE0ED3" w:rsidRDefault="00992883" w:rsidP="00DE0ED3">
      <w:pPr>
        <w:spacing w:before="0" w:line="240" w:lineRule="auto"/>
        <w:ind w:left="720" w:hanging="720"/>
        <w:rPr>
          <w:sz w:val="16"/>
          <w:szCs w:val="16"/>
        </w:rPr>
      </w:pPr>
      <w:r w:rsidRPr="00DE0ED3">
        <w:rPr>
          <w:sz w:val="16"/>
          <w:szCs w:val="16"/>
        </w:rPr>
        <w:t xml:space="preserve">Rodrigues, Vanessa FV; Rivera, Irma NG; Lim, Keah-Ying; Jiang, Sunny C (2016). Detection and risk assessment of diarrheagenic </w:t>
      </w:r>
      <w:r w:rsidR="00EA2716" w:rsidRPr="00EA2716">
        <w:rPr>
          <w:i/>
          <w:sz w:val="16"/>
          <w:szCs w:val="16"/>
        </w:rPr>
        <w:t>E. coli</w:t>
      </w:r>
      <w:r w:rsidRPr="00DE0ED3">
        <w:rPr>
          <w:sz w:val="16"/>
          <w:szCs w:val="16"/>
        </w:rPr>
        <w:t xml:space="preserve"> in recreational beaches of Brazil. Marine pollution bulletin 109(1)163-170. ISSN:0025-326X [Not OECD member nation].</w:t>
      </w:r>
    </w:p>
    <w:p w14:paraId="04E8AB4B" w14:textId="77777777" w:rsidR="00DE0ED3" w:rsidRPr="00DE0ED3" w:rsidRDefault="00992883" w:rsidP="00DE0ED3">
      <w:pPr>
        <w:spacing w:before="0" w:line="240" w:lineRule="auto"/>
        <w:ind w:left="720" w:hanging="720"/>
        <w:rPr>
          <w:sz w:val="16"/>
          <w:szCs w:val="16"/>
        </w:rPr>
      </w:pPr>
      <w:r w:rsidRPr="00DE0ED3">
        <w:rPr>
          <w:sz w:val="16"/>
          <w:szCs w:val="16"/>
        </w:rPr>
        <w:t>Rosinger, A.; Tanner, S. (2015). Water from fruit or the river? Examining hydration strategies and gastrointestinal illness among Tsimane' adults in the Bolivian Amazon. Public Health Nutrition 18 (6)1098-1108. DOI:10.1017/S1368980014002158 [Not OECD member nation].</w:t>
      </w:r>
    </w:p>
    <w:p w14:paraId="6D000ED2" w14:textId="77777777" w:rsidR="00DE0ED3" w:rsidRPr="00DE0ED3" w:rsidRDefault="00992883" w:rsidP="00DE0ED3">
      <w:pPr>
        <w:spacing w:before="0" w:line="240" w:lineRule="auto"/>
        <w:ind w:left="720" w:hanging="720"/>
        <w:rPr>
          <w:sz w:val="16"/>
          <w:szCs w:val="16"/>
        </w:rPr>
      </w:pPr>
      <w:r w:rsidRPr="00DE0ED3">
        <w:rPr>
          <w:sz w:val="16"/>
          <w:szCs w:val="16"/>
        </w:rPr>
        <w:t>Roudsari, H. H.; Dayan, B.; Mirroshandel, A. S.; Gholami, E.; Fallahchai, M. M. (2012). Evaluation of the microbial contamination rate at swimming zones in Guilan Caspian sea South coast. Ecology, Environment and Conservation 18 (1)25-29. URL:https://www.scopus.com/inward/record.uri?eid=2-s2.0-84861416503&amp;partnerID=40&amp;md5=f40abbeadc68dc1516c9bde9bab25cf6 [Not OECD member nation].</w:t>
      </w:r>
    </w:p>
    <w:p w14:paraId="36457F6F" w14:textId="77777777" w:rsidR="00DE0ED3" w:rsidRPr="00DE0ED3" w:rsidRDefault="00992883" w:rsidP="00DE0ED3">
      <w:pPr>
        <w:spacing w:before="0" w:line="240" w:lineRule="auto"/>
        <w:ind w:left="720" w:hanging="720"/>
        <w:rPr>
          <w:sz w:val="16"/>
          <w:szCs w:val="16"/>
        </w:rPr>
      </w:pPr>
      <w:r w:rsidRPr="00DE0ED3">
        <w:rPr>
          <w:sz w:val="16"/>
          <w:szCs w:val="16"/>
        </w:rPr>
        <w:t>Sakai, N.; Dayana, E.; Abu Bakar, A.; Yoneda, M.; Nik Sulaiman, N. M.; Ali Mohd, M. (2016). Occurrence, distribution, and dechlorination of polychlorinated biphenyls and health risk assessment in Selangor River basin. Environmental Monitoring and Assessment 188 (10). DOI:10.1007/s10661-016-5595-6 [Not OECD member nation].</w:t>
      </w:r>
    </w:p>
    <w:p w14:paraId="23368397" w14:textId="77777777" w:rsidR="00DE0ED3" w:rsidRPr="00DE0ED3" w:rsidRDefault="00992883" w:rsidP="00DE0ED3">
      <w:pPr>
        <w:spacing w:before="0" w:line="240" w:lineRule="auto"/>
        <w:ind w:left="720" w:hanging="720"/>
        <w:rPr>
          <w:sz w:val="16"/>
          <w:szCs w:val="16"/>
        </w:rPr>
      </w:pPr>
      <w:r w:rsidRPr="00DE0ED3">
        <w:rPr>
          <w:sz w:val="16"/>
          <w:szCs w:val="16"/>
        </w:rPr>
        <w:t>Sakset, A.; Gallardo, W. G.; Ikejima, K. (2012). Physicochemical conditions and biodiversity in the freshwater fishing area of Pak Phanang River Basin, Thailand. International Journal of Sustainable Development and World Ecology 19 (2)172-188. DOI:10.1080/13504509.2011.609567 [Not OECD member nation].</w:t>
      </w:r>
    </w:p>
    <w:p w14:paraId="7D630F85" w14:textId="77777777" w:rsidR="00DE0ED3" w:rsidRPr="00DE0ED3" w:rsidRDefault="00992883" w:rsidP="00DE0ED3">
      <w:pPr>
        <w:spacing w:before="0" w:line="240" w:lineRule="auto"/>
        <w:ind w:left="720" w:hanging="720"/>
        <w:rPr>
          <w:sz w:val="16"/>
          <w:szCs w:val="16"/>
        </w:rPr>
      </w:pPr>
      <w:r w:rsidRPr="00DE0ED3">
        <w:rPr>
          <w:sz w:val="16"/>
          <w:szCs w:val="16"/>
        </w:rPr>
        <w:t>Sánchez-Nazario, E. E.; Santiago-Rodriguez, T. M.; Toranzos, G. A. (2014). Prospective epidemiological pilot study on the morbidity of bathers exposed to tropical recreational waters and sand. Journal of Water and Health 12 (2)220-229. DOI:10.2166/wh.2014.107 [Not OECD member nation].</w:t>
      </w:r>
    </w:p>
    <w:p w14:paraId="5C574F16" w14:textId="77777777" w:rsidR="00DE0ED3" w:rsidRPr="00DE0ED3" w:rsidRDefault="00992883" w:rsidP="00DE0ED3">
      <w:pPr>
        <w:spacing w:before="0" w:line="240" w:lineRule="auto"/>
        <w:ind w:left="720" w:hanging="720"/>
        <w:rPr>
          <w:sz w:val="16"/>
          <w:szCs w:val="16"/>
        </w:rPr>
      </w:pPr>
      <w:r w:rsidRPr="00DE0ED3">
        <w:rPr>
          <w:sz w:val="16"/>
          <w:szCs w:val="16"/>
        </w:rPr>
        <w:t>Santhiya, G.; Lakshumanan, C.; Selvin, J.; Asha, D. (2011). Microbiological analysis of seawater and sediments in urban shorelines: Occurrence of heavy metals resistance bacteria on Chennai beaches, Bay of Bengal. Microchemical Journal 99 (2)197-202. DOI:10.1016/j.microc.2011.05.004 [Not OECD member nation].</w:t>
      </w:r>
    </w:p>
    <w:p w14:paraId="1C81DCE1" w14:textId="77777777" w:rsidR="00DE0ED3" w:rsidRPr="00DE0ED3" w:rsidRDefault="00992883" w:rsidP="00DE0ED3">
      <w:pPr>
        <w:spacing w:before="0" w:line="240" w:lineRule="auto"/>
        <w:ind w:left="720" w:hanging="720"/>
        <w:rPr>
          <w:sz w:val="16"/>
          <w:szCs w:val="16"/>
        </w:rPr>
      </w:pPr>
      <w:r w:rsidRPr="00DE0ED3">
        <w:rPr>
          <w:sz w:val="16"/>
          <w:szCs w:val="16"/>
        </w:rPr>
        <w:t>Sekwadi, PG; Ravhuhali, KG; Mosam, A; Essel, V; Ntshoe, GM; Shonhiwa, AM; McCarthy, K; Mans, Janet; Taylor, Maureen B; Page, NA (2018). Waterborne outbreak of gastroenteritis on the KwaZulu-Natal Coast, South Africa, December 2016/January 2017. Epidemiology &amp; Infection 146(10)1318-1325. ISSN:0950-2688 [Not OECD member nation].</w:t>
      </w:r>
    </w:p>
    <w:p w14:paraId="3D036E11" w14:textId="77777777" w:rsidR="00DE0ED3" w:rsidRPr="00DE0ED3" w:rsidRDefault="00992883" w:rsidP="00DE0ED3">
      <w:pPr>
        <w:spacing w:before="0" w:line="240" w:lineRule="auto"/>
        <w:ind w:left="720" w:hanging="720"/>
        <w:rPr>
          <w:sz w:val="16"/>
          <w:szCs w:val="16"/>
        </w:rPr>
      </w:pPr>
      <w:r w:rsidRPr="00DE0ED3">
        <w:rPr>
          <w:sz w:val="16"/>
          <w:szCs w:val="16"/>
        </w:rPr>
        <w:t>Sharma, Shivika; Chatterjee, Subhankar (2017). Microplastic pollution, a threat to marine ecosystem and human health: a short review. Environmental Science and Pollution Research 24 (27)21530-21547. DOI:10.1007/s11356-017-9910-8 [Not OECD member nation].</w:t>
      </w:r>
    </w:p>
    <w:p w14:paraId="47A26335" w14:textId="77777777" w:rsidR="00DE0ED3" w:rsidRPr="00DE0ED3" w:rsidRDefault="00992883" w:rsidP="00DE0ED3">
      <w:pPr>
        <w:spacing w:before="0" w:line="240" w:lineRule="auto"/>
        <w:ind w:left="720" w:hanging="720"/>
        <w:rPr>
          <w:sz w:val="16"/>
          <w:szCs w:val="16"/>
        </w:rPr>
      </w:pPr>
      <w:r w:rsidRPr="00DE0ED3">
        <w:rPr>
          <w:sz w:val="16"/>
          <w:szCs w:val="16"/>
        </w:rPr>
        <w:t>Shi, J.; Gao, L.; Zhu, Y.; Chen, T.; Liu, Y.; Dong, L.; Liu, F.; Yang, H.; Cai, Y.; Yu, M.; Yao, Y.; Xu, C.; Xiao, X.; Shu, Y. (2014). Investigation of avian influenza infections in wild birds, poultry and humans in Eastern Dongting Lake, China. PLoS ONE 9 (4). DOI:10.1371/journal.pone.0095685 [Not OECD member nation].</w:t>
      </w:r>
    </w:p>
    <w:p w14:paraId="3BC4CAB6" w14:textId="54A4BBF4" w:rsidR="00DE0ED3" w:rsidRPr="00DE0ED3" w:rsidRDefault="00992883" w:rsidP="00DE0ED3">
      <w:pPr>
        <w:spacing w:before="0" w:line="240" w:lineRule="auto"/>
        <w:ind w:left="720" w:hanging="720"/>
        <w:rPr>
          <w:sz w:val="16"/>
          <w:szCs w:val="16"/>
        </w:rPr>
      </w:pPr>
      <w:r w:rsidRPr="00DE0ED3">
        <w:rPr>
          <w:sz w:val="16"/>
          <w:szCs w:val="16"/>
        </w:rPr>
        <w:t>Soller, J. A.; Eftim, S.; Wade, T. J.; Ichida, A. M.; Clancy, J. L.; Johnson, T. B.; Schwab, K.; Ramirez-Toro, G.; Nappier, S.; Ravenscroft, J. E. (2016). Use of quantitative microbial risk assessment to improve interpretation of a recreational water epidemiological study. Microbial Risk Analysis 1</w:t>
      </w:r>
      <w:r w:rsidR="00DD068D">
        <w:rPr>
          <w:sz w:val="16"/>
          <w:szCs w:val="16"/>
        </w:rPr>
        <w:t>:</w:t>
      </w:r>
      <w:r w:rsidRPr="00DE0ED3">
        <w:rPr>
          <w:sz w:val="16"/>
          <w:szCs w:val="16"/>
        </w:rPr>
        <w:t xml:space="preserve"> 44137. DOI:10.1016/j.mran.2015.04.001 [Not OECD member nation].</w:t>
      </w:r>
    </w:p>
    <w:p w14:paraId="07A17586" w14:textId="4ECB6518" w:rsidR="00DE0ED3" w:rsidRPr="00DE0ED3" w:rsidRDefault="00992883" w:rsidP="00DE0ED3">
      <w:pPr>
        <w:spacing w:before="0" w:line="240" w:lineRule="auto"/>
        <w:ind w:left="720" w:hanging="720"/>
        <w:rPr>
          <w:sz w:val="16"/>
          <w:szCs w:val="16"/>
        </w:rPr>
      </w:pPr>
      <w:r w:rsidRPr="00DE0ED3">
        <w:rPr>
          <w:sz w:val="16"/>
          <w:szCs w:val="16"/>
        </w:rPr>
        <w:t>Sow, S.; de Vlas, S. J.; Stelma, F.; Vereecken, K.; Gryseels, B.; Polman, K. (2011). The contribution of water contact behavior to the high Schistosoma mansoni Infection rates observed in the Senegal River Basin. BMC Infectious Diseases 11. DOI:10.1186/1471-2334-11-198 [Not OECD member nation].</w:t>
      </w:r>
    </w:p>
    <w:p w14:paraId="58263B25" w14:textId="77777777" w:rsidR="00DE0ED3" w:rsidRPr="00DE0ED3" w:rsidRDefault="00992883" w:rsidP="00DE0ED3">
      <w:pPr>
        <w:spacing w:before="0" w:line="240" w:lineRule="auto"/>
        <w:ind w:left="720" w:hanging="720"/>
        <w:rPr>
          <w:sz w:val="16"/>
          <w:szCs w:val="16"/>
        </w:rPr>
      </w:pPr>
      <w:r w:rsidRPr="00DE0ED3">
        <w:rPr>
          <w:sz w:val="16"/>
          <w:szCs w:val="16"/>
        </w:rPr>
        <w:t>Ssetaala, Ali; Nakiyingi-Miiro, Jessica; Asiki, Gershim; Kyakuwa, Nassim; Mpendo, Juliet; Van Dam, Govert J.; Corstjens, Paul L.; Pala, Pietro; Nielsen, Leslie; De Bont, Jan; Pantaleo, Giuseppe; Kiwanuka, Noah; Kaleebu, Pontiano; Kamali, Anatoli; Elliott, Alison M. (2015). Schistosoma mansoni and HIV acquisition in fishing communities of Lake Victoria, Uganda: a nested case-control study. Tropical Medicine &amp; International Health 20 (9)1190-1195. DOI:10.1111/tmi.12531 [Not OECD member nation].</w:t>
      </w:r>
    </w:p>
    <w:p w14:paraId="4DB7CD63" w14:textId="77777777" w:rsidR="00DE0ED3" w:rsidRPr="00DE0ED3" w:rsidRDefault="00992883" w:rsidP="00DE0ED3">
      <w:pPr>
        <w:spacing w:before="0" w:line="240" w:lineRule="auto"/>
        <w:ind w:left="720" w:hanging="720"/>
        <w:rPr>
          <w:sz w:val="16"/>
          <w:szCs w:val="16"/>
        </w:rPr>
      </w:pPr>
      <w:r w:rsidRPr="00DE0ED3">
        <w:rPr>
          <w:sz w:val="16"/>
          <w:szCs w:val="16"/>
        </w:rPr>
        <w:t>Staley, Christopher; Gordon, Katrina V.; Schoen, Mary E.; Harwood, Valerie J. (2012). Performance of Two Quantitative PCR Methods for Microbial Source Tracking of Human Sewage and Implications for Microbial Risk Assessment in Recreational Waters. Applied and Environmental Microbiology 78 (20)7317-7326. DOI:10.1128/AEM.01430-12 [Not OECD member nation].</w:t>
      </w:r>
    </w:p>
    <w:p w14:paraId="1F4F2BBA" w14:textId="77777777" w:rsidR="00DE0ED3" w:rsidRPr="00DE0ED3" w:rsidRDefault="00992883" w:rsidP="00DE0ED3">
      <w:pPr>
        <w:spacing w:before="0" w:line="240" w:lineRule="auto"/>
        <w:ind w:left="720" w:hanging="720"/>
        <w:rPr>
          <w:sz w:val="16"/>
          <w:szCs w:val="16"/>
        </w:rPr>
      </w:pPr>
      <w:r w:rsidRPr="00DE0ED3">
        <w:rPr>
          <w:sz w:val="16"/>
          <w:szCs w:val="16"/>
        </w:rPr>
        <w:t>Surendraraj, A.; Sabeena Farvin, K. H.; Yathavamoorthi, R.; Thampuran, N. (2009). Enteric bacteria associated with farmed freshwater fish and its culture environment in Kerala, India. Research Journal of Microbiology 4 (9)334-344. DOI:10.3923/jm.2009.334.344 [Not OECD member nation].</w:t>
      </w:r>
    </w:p>
    <w:p w14:paraId="3B4D5377" w14:textId="6BF2214F" w:rsidR="00DE0ED3" w:rsidRPr="00DE0ED3" w:rsidRDefault="00992883" w:rsidP="00DE0ED3">
      <w:pPr>
        <w:spacing w:before="0" w:line="240" w:lineRule="auto"/>
        <w:ind w:left="720" w:hanging="720"/>
        <w:rPr>
          <w:sz w:val="16"/>
          <w:szCs w:val="16"/>
        </w:rPr>
      </w:pPr>
      <w:r w:rsidRPr="00DE0ED3">
        <w:rPr>
          <w:sz w:val="16"/>
          <w:szCs w:val="16"/>
        </w:rPr>
        <w:t>Sweileh, Waleed M.; Zyoud, Sa'ed H.; Al-Jabi, Samah W.; Sawalha, Ansam F.; Shraim, Naser Y. (2016). Drinking and recreational water-related diseases: a bibliometric analysis (1980-2015). Annals of Occupational and Environmental Medicine 28</w:t>
      </w:r>
      <w:r w:rsidR="00DD068D">
        <w:rPr>
          <w:sz w:val="16"/>
          <w:szCs w:val="16"/>
        </w:rPr>
        <w:t>:</w:t>
      </w:r>
      <w:r w:rsidRPr="00DE0ED3">
        <w:rPr>
          <w:sz w:val="16"/>
          <w:szCs w:val="16"/>
        </w:rPr>
        <w:t xml:space="preserve"> UNSP-40. DOI:10.1186/s40557-016-0128-x [Not OECD member nation].</w:t>
      </w:r>
    </w:p>
    <w:p w14:paraId="2087CE5B" w14:textId="77777777" w:rsidR="00DE0ED3" w:rsidRPr="00DE0ED3" w:rsidRDefault="00992883" w:rsidP="00DE0ED3">
      <w:pPr>
        <w:spacing w:before="0" w:line="240" w:lineRule="auto"/>
        <w:ind w:left="720" w:hanging="720"/>
        <w:rPr>
          <w:sz w:val="16"/>
          <w:szCs w:val="16"/>
        </w:rPr>
      </w:pPr>
      <w:r w:rsidRPr="00DE0ED3">
        <w:rPr>
          <w:sz w:val="16"/>
          <w:szCs w:val="16"/>
        </w:rPr>
        <w:t>Testolin, R. C.; Almeida, T. C. M.; Polette, M.; Branco, J. O.; Fischer, L. L.; Niero, G.; Poyer-Radetski, G.; Silva, V. C.; Somensi, C. A.; Corrêa, A. X. R.; Corrêa, R.; Rörig, L. R.; Itokazu, A. G.; Férard, J. F.; Cotelle, S.; Radetski, C. M. (2017). Comparing different methods for fast screening of microbiological quality of beach sand aimed at rapid-response remediation. Marine Pollution Bulletin 118 (43862)206-212. DOI:10.1016/j.marpolbul.2017.02.069 [Not OECD member nation].</w:t>
      </w:r>
    </w:p>
    <w:p w14:paraId="15042F89" w14:textId="42F4BA80" w:rsidR="00DE0ED3" w:rsidRPr="00DE0ED3" w:rsidRDefault="00992883" w:rsidP="00DE0ED3">
      <w:pPr>
        <w:spacing w:before="0" w:line="240" w:lineRule="auto"/>
        <w:ind w:left="720" w:hanging="720"/>
        <w:rPr>
          <w:sz w:val="16"/>
          <w:szCs w:val="16"/>
        </w:rPr>
      </w:pPr>
      <w:r w:rsidRPr="00DE0ED3">
        <w:rPr>
          <w:sz w:val="16"/>
          <w:szCs w:val="16"/>
        </w:rPr>
        <w:t>Thoe, W.; Lee, Olive H. K.; Leung, K. F.; Lee, T.; Ashbolt, Nicholas J.; Yang, Ron R.; Chui, Samuel H. K. (2018). Twenty five years of beach monitoring in Hong Kong: A re-examination of the beach water quality classification scheme from a comparative and global perspective. Marine Pollution Bulletin 131</w:t>
      </w:r>
      <w:r w:rsidR="00DD068D">
        <w:rPr>
          <w:sz w:val="16"/>
          <w:szCs w:val="16"/>
        </w:rPr>
        <w:t>:</w:t>
      </w:r>
      <w:r w:rsidRPr="00DE0ED3">
        <w:rPr>
          <w:sz w:val="16"/>
          <w:szCs w:val="16"/>
        </w:rPr>
        <w:t xml:space="preserve"> 793-803. DOI:10.1016/j.marpolbul.2018.05.002 [Not OECD member nation].</w:t>
      </w:r>
    </w:p>
    <w:p w14:paraId="5CA05044" w14:textId="41A3A26E" w:rsidR="00DE0ED3" w:rsidRPr="00DE0ED3" w:rsidRDefault="00992883" w:rsidP="00DE0ED3">
      <w:pPr>
        <w:spacing w:before="0" w:line="240" w:lineRule="auto"/>
        <w:ind w:left="720" w:hanging="720"/>
        <w:rPr>
          <w:sz w:val="16"/>
          <w:szCs w:val="16"/>
        </w:rPr>
      </w:pPr>
      <w:r w:rsidRPr="00DE0ED3">
        <w:rPr>
          <w:sz w:val="16"/>
          <w:szCs w:val="16"/>
        </w:rPr>
        <w:t>Vadde, Kiran Kumar; Feng, Qiaoli; Wang, Jianjun; McCarthy, Alan J.; Sekar, Raju (2019). Next-generation sequencing reveals fecal contamination and potentially pathogenic bacteria in a major inflow river of Taihu Lake. Environmental Pollution 254</w:t>
      </w:r>
      <w:r w:rsidR="00DD068D">
        <w:rPr>
          <w:sz w:val="16"/>
          <w:szCs w:val="16"/>
        </w:rPr>
        <w:t>:</w:t>
      </w:r>
      <w:r w:rsidRPr="00DE0ED3">
        <w:rPr>
          <w:sz w:val="16"/>
          <w:szCs w:val="16"/>
        </w:rPr>
        <w:t xml:space="preserve"> 113108. DOI:10.1016/j.envpol.2019.113108 [Not OECD member nation].</w:t>
      </w:r>
    </w:p>
    <w:p w14:paraId="0D343512" w14:textId="77777777" w:rsidR="00DE0ED3" w:rsidRPr="00DE0ED3" w:rsidRDefault="00992883" w:rsidP="00DE0ED3">
      <w:pPr>
        <w:spacing w:before="0" w:line="240" w:lineRule="auto"/>
        <w:ind w:left="720" w:hanging="720"/>
        <w:rPr>
          <w:sz w:val="16"/>
          <w:szCs w:val="16"/>
        </w:rPr>
      </w:pPr>
      <w:r w:rsidRPr="00DE0ED3">
        <w:rPr>
          <w:sz w:val="16"/>
          <w:szCs w:val="16"/>
        </w:rPr>
        <w:t>Valeria Chavez-Diaz, Lucia; Gutierrez-Cacciabue, Dolores; Ramiro Poma, Hugo; Beatriz Rajal, Veronica (2020). Sediments quality must be considered when evaluating freshwater aquatic environments used for recreational activities. International Journal of Hygiene and Environmental Health 223 (1)159-170. DOI:10.1016/j.ijheh.2019.09.007 [Not OECD member nation].</w:t>
      </w:r>
    </w:p>
    <w:p w14:paraId="26E4AA63" w14:textId="77777777" w:rsidR="00DE0ED3" w:rsidRPr="00DE0ED3" w:rsidRDefault="00992883" w:rsidP="00DE0ED3">
      <w:pPr>
        <w:spacing w:before="0" w:line="240" w:lineRule="auto"/>
        <w:ind w:left="720" w:hanging="720"/>
        <w:rPr>
          <w:sz w:val="16"/>
          <w:szCs w:val="16"/>
        </w:rPr>
      </w:pPr>
      <w:r w:rsidRPr="00DE0ED3">
        <w:rPr>
          <w:sz w:val="16"/>
          <w:szCs w:val="16"/>
        </w:rPr>
        <w:t>Van Abel, Nicole; Mans, Janet; Taylor, Maureen B. (2017). Quantitative microbial risk assessment to estimate the health risk from exposure to noroviruses in polluted surface water in South Africa. Journal of Water and Health 15 (6)908-922. DOI:10.2166/wh.2017.305 [Not OECD member nation].</w:t>
      </w:r>
    </w:p>
    <w:p w14:paraId="2D69704F" w14:textId="07D8A261" w:rsidR="00DE0ED3" w:rsidRPr="00DE0ED3" w:rsidRDefault="00992883" w:rsidP="00DE0ED3">
      <w:pPr>
        <w:spacing w:before="0" w:line="240" w:lineRule="auto"/>
        <w:ind w:left="720" w:hanging="720"/>
        <w:rPr>
          <w:sz w:val="16"/>
          <w:szCs w:val="16"/>
        </w:rPr>
      </w:pPr>
      <w:r w:rsidRPr="00DE0ED3">
        <w:rPr>
          <w:sz w:val="16"/>
          <w:szCs w:val="16"/>
        </w:rPr>
        <w:t>Van Ha, N. T.; Kitajima, M.; Hang, N. V. M.; Matsubara, K.; Takizawa, S.; Katayama, H.; Oguma, K.; Ohgaki, S. (2008). Bacterial contamination of raw vegetables, vegetable-related water and river water in Ho Chi Minh City, Vietnam. 58. URL:https://www.scopus.com/inward/record.uri?eid=2-s2.0-58849110987&amp;doi=10.2166%2fwst.2008.435&amp;partnerID=40&amp;md5=9de77475cbe13e5b36388d78c7d9aadc [Not OECD member nation].</w:t>
      </w:r>
    </w:p>
    <w:p w14:paraId="41064018" w14:textId="1CDA0D33" w:rsidR="00DE0ED3" w:rsidRPr="00DE0ED3" w:rsidRDefault="00992883" w:rsidP="00DE0ED3">
      <w:pPr>
        <w:spacing w:before="0" w:line="240" w:lineRule="auto"/>
        <w:ind w:left="720" w:hanging="720"/>
        <w:rPr>
          <w:sz w:val="16"/>
          <w:szCs w:val="16"/>
        </w:rPr>
      </w:pPr>
      <w:r w:rsidRPr="00DE0ED3">
        <w:rPr>
          <w:sz w:val="16"/>
          <w:szCs w:val="16"/>
        </w:rPr>
        <w:t>Vergara, G. G. R. V.; Rose, J. B.; Gin, K. Y. H. (2016). Risk assessment of noroviruses and human adenoviruses in recreational surface waters. Water Research 103</w:t>
      </w:r>
      <w:r w:rsidR="00DD068D">
        <w:rPr>
          <w:sz w:val="16"/>
          <w:szCs w:val="16"/>
        </w:rPr>
        <w:t>:</w:t>
      </w:r>
      <w:r w:rsidRPr="00DE0ED3">
        <w:rPr>
          <w:sz w:val="16"/>
          <w:szCs w:val="16"/>
        </w:rPr>
        <w:t xml:space="preserve"> 276-282. DOI:10.1016/j.watres.2016.07.048 [Not OECD member nation].</w:t>
      </w:r>
    </w:p>
    <w:p w14:paraId="27D5B7CE" w14:textId="74392C93" w:rsidR="00DE0ED3" w:rsidRPr="00DE0ED3" w:rsidRDefault="00992883" w:rsidP="00DE0ED3">
      <w:pPr>
        <w:spacing w:before="0" w:line="240" w:lineRule="auto"/>
        <w:ind w:left="720" w:hanging="720"/>
        <w:rPr>
          <w:sz w:val="16"/>
          <w:szCs w:val="16"/>
        </w:rPr>
      </w:pPr>
      <w:r w:rsidRPr="00DE0ED3">
        <w:rPr>
          <w:sz w:val="16"/>
          <w:szCs w:val="16"/>
        </w:rPr>
        <w:t>Verhougstraete, M. P.; Pogreba-Brown, K.; Reynolds, K. A.; Lamparelli, C. C.; Zanoli Sato, M. I.; Wade, T. J.; Eisenberg, J. N. S. (2020). A critical analysis of recreational water guidelines developed from temperate climate data and applied to the tropics. Water Research 170. DOI:10.1016/j.watres.2019.115294 [Not OECD member nation].</w:t>
      </w:r>
    </w:p>
    <w:p w14:paraId="4CF92091" w14:textId="77777777" w:rsidR="00DE0ED3" w:rsidRPr="00DE0ED3" w:rsidRDefault="00992883" w:rsidP="00DE0ED3">
      <w:pPr>
        <w:spacing w:before="0" w:line="240" w:lineRule="auto"/>
        <w:ind w:left="720" w:hanging="720"/>
        <w:rPr>
          <w:sz w:val="16"/>
          <w:szCs w:val="16"/>
        </w:rPr>
      </w:pPr>
      <w:r w:rsidRPr="00DE0ED3">
        <w:rPr>
          <w:sz w:val="16"/>
          <w:szCs w:val="16"/>
        </w:rPr>
        <w:t>Victoria, M.; Fumian, T. M.; Rocha, M. S.; Dalmao, F.; Leite, J. P. G.; Girones, R.; Miagostovich, M. P. (2014). Gastroenteric virus dissemination and influence of rainfall events in urban beaches in Brazil. Journal of Applied Microbiology 117 (4)1210-1218. DOI:10.1111/jam.12592 [Not OECD member nation].</w:t>
      </w:r>
    </w:p>
    <w:p w14:paraId="0C634680" w14:textId="77777777" w:rsidR="00DE0ED3" w:rsidRPr="00DE0ED3" w:rsidRDefault="00992883" w:rsidP="00DE0ED3">
      <w:pPr>
        <w:spacing w:before="0" w:line="240" w:lineRule="auto"/>
        <w:ind w:left="720" w:hanging="720"/>
        <w:rPr>
          <w:sz w:val="16"/>
          <w:szCs w:val="16"/>
        </w:rPr>
      </w:pPr>
      <w:r w:rsidRPr="00DE0ED3">
        <w:rPr>
          <w:sz w:val="16"/>
          <w:szCs w:val="16"/>
        </w:rPr>
        <w:t>Vijay, R.; Kamble, S. R.; Dhage, S. S.; Sohony, R. A.; Wate, S. R. (2011). Statistical assessment of seafront and beach water quality of Mumbai, India. Water Science and Technology 64 (5)1186-1193. DOI:10.2166/wst.2011.667 [Not OECD member nation].</w:t>
      </w:r>
    </w:p>
    <w:p w14:paraId="57945E96" w14:textId="77777777" w:rsidR="00DE0ED3" w:rsidRPr="00DE0ED3" w:rsidRDefault="00992883" w:rsidP="00DE0ED3">
      <w:pPr>
        <w:spacing w:before="0" w:line="240" w:lineRule="auto"/>
        <w:ind w:left="720" w:hanging="720"/>
        <w:rPr>
          <w:sz w:val="16"/>
          <w:szCs w:val="16"/>
        </w:rPr>
      </w:pPr>
      <w:r w:rsidRPr="00DE0ED3">
        <w:rPr>
          <w:sz w:val="16"/>
          <w:szCs w:val="16"/>
        </w:rPr>
        <w:t>Von Sperling, M.; Von Sperling, E. (2013). Challenges for bathing in rivers in terms of compliance with coliform standards. Case study in a large urbanized basin (das Velhas River, Brazil). Water Science and Technology 67 (11)2534-2542. DOI:10.2166/wst.2013.145 [Not OECD member nation].</w:t>
      </w:r>
    </w:p>
    <w:p w14:paraId="71FD8245" w14:textId="77777777" w:rsidR="00DE0ED3" w:rsidRPr="00DE0ED3" w:rsidRDefault="00992883" w:rsidP="00DE0ED3">
      <w:pPr>
        <w:spacing w:before="0" w:line="240" w:lineRule="auto"/>
        <w:ind w:left="720" w:hanging="720"/>
        <w:rPr>
          <w:sz w:val="16"/>
          <w:szCs w:val="16"/>
        </w:rPr>
      </w:pPr>
      <w:r w:rsidRPr="00DE0ED3">
        <w:rPr>
          <w:sz w:val="16"/>
          <w:szCs w:val="16"/>
        </w:rPr>
        <w:t>Wade, T. J.; Augustine, S. A. J.; Griffin, S. M.; Sams, E. A.; Oshima, K. H.; Egorov, A. I.; Simmons, K. J.; Eason, T. N.; Dufour, A. P. (2018). Asymptomatic norovirus infection associated with swimming at a tropical beach: A prospective cohort study. PLoS ONE 13 (3). DOI:10.1371/journal.pone.0195056 [Not OECD member nation].</w:t>
      </w:r>
    </w:p>
    <w:p w14:paraId="257B92D8" w14:textId="77777777" w:rsidR="00DE0ED3" w:rsidRPr="00DE0ED3" w:rsidRDefault="00992883" w:rsidP="00DE0ED3">
      <w:pPr>
        <w:spacing w:before="0" w:line="240" w:lineRule="auto"/>
        <w:ind w:left="720" w:hanging="720"/>
        <w:rPr>
          <w:sz w:val="16"/>
          <w:szCs w:val="16"/>
        </w:rPr>
      </w:pPr>
      <w:r w:rsidRPr="00DE0ED3">
        <w:rPr>
          <w:sz w:val="16"/>
          <w:szCs w:val="16"/>
        </w:rPr>
        <w:t>Wang, Yawei; Chen, Yanan; Zheng, Xiang; Gui, Chengmin; Wei, Yuansong (2017). Spatio-temporal distribution of fecal indicators in three rivers of the Haihe River Basin, China. Environmental Science and Pollution Research 24 (10)9036-9047. DOI:10.1007/s11356-015-5907-3 [Not OECD member nation].</w:t>
      </w:r>
    </w:p>
    <w:p w14:paraId="10BD3307" w14:textId="77777777" w:rsidR="00DE0ED3" w:rsidRPr="00DE0ED3" w:rsidRDefault="00992883" w:rsidP="00DE0ED3">
      <w:pPr>
        <w:spacing w:before="0" w:line="240" w:lineRule="auto"/>
        <w:ind w:left="720" w:hanging="720"/>
        <w:rPr>
          <w:sz w:val="16"/>
          <w:szCs w:val="16"/>
        </w:rPr>
      </w:pPr>
      <w:r w:rsidRPr="00DE0ED3">
        <w:rPr>
          <w:sz w:val="16"/>
          <w:szCs w:val="16"/>
        </w:rPr>
        <w:t>Wei, X.; Li, J.; Hou, S.; Xu, C.; Zhang, H.; Atwill, E. R.; Li, X.; Yang, Z.; Chen, S. (2018). Assessment of microbiological safety of water in public swimming pools in Guangzhou, China. International Journal of Environmental Research and Public Health 15 (7). DOI:10.3390/ijerph15071416 [Not OECD member nation].</w:t>
      </w:r>
    </w:p>
    <w:p w14:paraId="455B3CC1" w14:textId="506FF571" w:rsidR="00DE0ED3" w:rsidRPr="00DE0ED3" w:rsidRDefault="00992883" w:rsidP="00DE0ED3">
      <w:pPr>
        <w:spacing w:before="0" w:line="240" w:lineRule="auto"/>
        <w:ind w:left="720" w:hanging="720"/>
        <w:rPr>
          <w:sz w:val="16"/>
          <w:szCs w:val="16"/>
        </w:rPr>
      </w:pPr>
      <w:r w:rsidRPr="00DE0ED3">
        <w:rPr>
          <w:sz w:val="16"/>
          <w:szCs w:val="16"/>
        </w:rPr>
        <w:t>Wei, Zi-lin; Miao, Jing; Yang, Zhong-wei; Shi, Dan-yang; Wu, Hai-yan; Yang, Dong; Yin, Jing; Wang, Hua-ran; Li, Hai-bei; Chen, Zheng-shan; Li, Jun-wen; Jin, Min (2020). Contamination sources of the enteric virus in recreational marine water shift in a seasonal pattern. Science of the Total Environment 743</w:t>
      </w:r>
      <w:r w:rsidR="00DD068D">
        <w:rPr>
          <w:sz w:val="16"/>
          <w:szCs w:val="16"/>
        </w:rPr>
        <w:t>:</w:t>
      </w:r>
      <w:r w:rsidRPr="00DE0ED3">
        <w:rPr>
          <w:sz w:val="16"/>
          <w:szCs w:val="16"/>
        </w:rPr>
        <w:t xml:space="preserve"> 140641. DOI:10.1016/j.scitotenv.2020.140641 [Not OECD member nation].</w:t>
      </w:r>
    </w:p>
    <w:p w14:paraId="58368E34" w14:textId="77777777" w:rsidR="00DE0ED3" w:rsidRPr="00DE0ED3" w:rsidRDefault="00992883" w:rsidP="00DE0ED3">
      <w:pPr>
        <w:spacing w:before="0" w:line="240" w:lineRule="auto"/>
        <w:ind w:left="720" w:hanging="720"/>
        <w:rPr>
          <w:sz w:val="16"/>
          <w:szCs w:val="16"/>
        </w:rPr>
      </w:pPr>
      <w:r w:rsidRPr="00DE0ED3">
        <w:rPr>
          <w:sz w:val="16"/>
          <w:szCs w:val="16"/>
        </w:rPr>
        <w:t>Widmer, Kenneth; Ha, Nguyen Thi Van; Vinitnantharat, Soydoa; Sthiannopkao, Suthipong; Wangsaatmaja, Setiawan; Prasetiati, Maria Angela Novi; Thanh, Nguyen Cong; Thepnoo, Kasame; Sutadian, Arief Dhany; Thao, Huynh Thi Thanh; Fapyane, Deby; San, Vibol; Vital, Pierangeli; Hur, Hor-Gil (2013). Prevalence of Escherichia coli in surface waters of Southeast Asian cities. World Journal of Microbiology &amp; Biotechnology 29 (11)2115-2124. DOI:10.1007/s11274-013-1376-3 [Not OECD member nation].</w:t>
      </w:r>
    </w:p>
    <w:p w14:paraId="3FFA55C7" w14:textId="7227DB92" w:rsidR="00DE0ED3" w:rsidRPr="00DE0ED3" w:rsidRDefault="00992883" w:rsidP="00DE0ED3">
      <w:pPr>
        <w:spacing w:before="0" w:line="240" w:lineRule="auto"/>
        <w:ind w:left="720" w:hanging="720"/>
        <w:rPr>
          <w:sz w:val="16"/>
          <w:szCs w:val="16"/>
        </w:rPr>
      </w:pPr>
      <w:r w:rsidRPr="00DE0ED3">
        <w:rPr>
          <w:sz w:val="16"/>
          <w:szCs w:val="16"/>
        </w:rPr>
        <w:t>Wu, Baolei; Wang, Xiaochang C.; Dzakpasu, Mawuli (2017). Genetic characterization of fecal impacts of seagull migration on an urban scenery lake. Water Research 117</w:t>
      </w:r>
      <w:r w:rsidR="00DD068D">
        <w:rPr>
          <w:sz w:val="16"/>
          <w:szCs w:val="16"/>
        </w:rPr>
        <w:t>:</w:t>
      </w:r>
      <w:r w:rsidRPr="00DE0ED3">
        <w:rPr>
          <w:sz w:val="16"/>
          <w:szCs w:val="16"/>
        </w:rPr>
        <w:t xml:space="preserve"> 27-36. DOI:10.1016/j.watres.2017.03.041 [Not OECD member nation].</w:t>
      </w:r>
    </w:p>
    <w:p w14:paraId="01B99AEC" w14:textId="77777777" w:rsidR="00DE0ED3" w:rsidRPr="00DE0ED3" w:rsidRDefault="00992883" w:rsidP="00DE0ED3">
      <w:pPr>
        <w:spacing w:before="0" w:line="240" w:lineRule="auto"/>
        <w:ind w:left="720" w:hanging="720"/>
        <w:rPr>
          <w:sz w:val="16"/>
          <w:szCs w:val="16"/>
        </w:rPr>
      </w:pPr>
      <w:r w:rsidRPr="00DE0ED3">
        <w:rPr>
          <w:sz w:val="16"/>
          <w:szCs w:val="16"/>
        </w:rPr>
        <w:t>Wu, T.; Li, X.; Yang, T.; Sun, X.; Mielke, H. W.; Cai, Y.; Ai, Y.; Zhao, Y.; Liu, D.; Zhang, X.; Li, X.; Wang, L.; Yu, H. (2017). Multi-elements in source water (drinking and surface water) within five cities from the semi-arid and arid region, NW China: Occurrence, spatial distribution and risk assessment. International Journal of Environmental Research and Public Health 14 (10). DOI:10.3390/ijerph14101168 [Not OECD member nation].</w:t>
      </w:r>
    </w:p>
    <w:p w14:paraId="48790B3A" w14:textId="77777777" w:rsidR="00DE0ED3" w:rsidRPr="00DE0ED3" w:rsidRDefault="00992883" w:rsidP="00DE0ED3">
      <w:pPr>
        <w:spacing w:before="0" w:line="240" w:lineRule="auto"/>
        <w:ind w:left="720" w:hanging="720"/>
        <w:rPr>
          <w:sz w:val="16"/>
          <w:szCs w:val="16"/>
        </w:rPr>
      </w:pPr>
      <w:r w:rsidRPr="00DE0ED3">
        <w:rPr>
          <w:sz w:val="16"/>
          <w:szCs w:val="16"/>
        </w:rPr>
        <w:t>Xiao, Guosheng; Qiu, Zhiqun; Qi, Junsheng; Chen, Ji-an; Liu, Fengdan; Liu, Wenyi; Luo, Jiaohua; Shu, Weiqun (2013). Occurrence and potential health risk of Cryptosporidium and Giardia in the Three Gorges Reservoir, China. Water research 47(7)2431-2445. ISSN:0043-1354 [Not OECD member nation].</w:t>
      </w:r>
    </w:p>
    <w:p w14:paraId="66B09274" w14:textId="1525033D" w:rsidR="00DE0ED3" w:rsidRPr="00DE0ED3" w:rsidRDefault="00992883" w:rsidP="00DE0ED3">
      <w:pPr>
        <w:spacing w:before="0" w:line="240" w:lineRule="auto"/>
        <w:ind w:left="720" w:hanging="720"/>
        <w:rPr>
          <w:sz w:val="16"/>
          <w:szCs w:val="16"/>
        </w:rPr>
      </w:pPr>
      <w:r w:rsidRPr="00DE0ED3">
        <w:rPr>
          <w:sz w:val="16"/>
          <w:szCs w:val="16"/>
        </w:rPr>
        <w:t>Xiao, S.; Hu, S.; Zhang, Y.; Zhao, X.; Pan, W. (2018). Influence of sewage treatment plant effluent discharge into multipurpose river on its water quality: A quantitative health risk assessment of Cryptosporidium and Giardia. Environmental Pollution 233</w:t>
      </w:r>
      <w:r w:rsidR="00DD068D">
        <w:rPr>
          <w:sz w:val="16"/>
          <w:szCs w:val="16"/>
        </w:rPr>
        <w:t>:</w:t>
      </w:r>
      <w:r w:rsidRPr="00DE0ED3">
        <w:rPr>
          <w:sz w:val="16"/>
          <w:szCs w:val="16"/>
        </w:rPr>
        <w:t xml:space="preserve"> 797-805. DOI:10.1016/j.envpol.2017.11.010 [Not OECD member nation].</w:t>
      </w:r>
    </w:p>
    <w:p w14:paraId="1EEF4994" w14:textId="77777777" w:rsidR="00DE0ED3" w:rsidRPr="00DE0ED3" w:rsidRDefault="00992883" w:rsidP="00DE0ED3">
      <w:pPr>
        <w:spacing w:before="0" w:line="240" w:lineRule="auto"/>
        <w:ind w:left="720" w:hanging="720"/>
        <w:rPr>
          <w:sz w:val="16"/>
          <w:szCs w:val="16"/>
        </w:rPr>
      </w:pPr>
      <w:r w:rsidRPr="00DE0ED3">
        <w:rPr>
          <w:sz w:val="16"/>
          <w:szCs w:val="16"/>
        </w:rPr>
        <w:t>Xiao, S.; Zhang, Y.; Zhao, X.; Sun, L.; Hu, S. (2018). Presence and molecular characterization of Cryptosporidium and Giardia in recreational lake water in Tianjin, China: A preliminary study. Scientific Reports 8 (1). DOI:10.1038/s41598-018-20902-3 [Not OECD member nation].</w:t>
      </w:r>
    </w:p>
    <w:p w14:paraId="5CE679A5" w14:textId="77777777" w:rsidR="00DE0ED3" w:rsidRPr="00DE0ED3" w:rsidRDefault="00992883" w:rsidP="00DE0ED3">
      <w:pPr>
        <w:spacing w:before="0" w:line="240" w:lineRule="auto"/>
        <w:ind w:left="720" w:hanging="720"/>
        <w:rPr>
          <w:sz w:val="16"/>
          <w:szCs w:val="16"/>
        </w:rPr>
      </w:pPr>
      <w:r w:rsidRPr="00DE0ED3">
        <w:rPr>
          <w:sz w:val="16"/>
          <w:szCs w:val="16"/>
        </w:rPr>
        <w:t>Zanoli Sato, Maria Ines; Di Bari, Marisa; Lamparelli, Claudia Conde; Truzzi, Ana Cristina; Coelho, Maria Cristina L. S.; Hachich, Elayse Maria (2005). Sanitary quality of sands from marine recreational beaches of Sao Paulo, Brazil. Brazilian Journal of Microbiology 36(4)321-326. ISSN:1517-8382 [Not OECD member nation].</w:t>
      </w:r>
    </w:p>
    <w:p w14:paraId="10D5A8B4" w14:textId="77777777" w:rsidR="00DE0ED3" w:rsidRPr="00DE0ED3" w:rsidRDefault="00992883" w:rsidP="00DE0ED3">
      <w:pPr>
        <w:spacing w:before="0" w:line="240" w:lineRule="auto"/>
        <w:ind w:left="720" w:hanging="720"/>
        <w:rPr>
          <w:sz w:val="16"/>
          <w:szCs w:val="16"/>
        </w:rPr>
      </w:pPr>
      <w:r w:rsidRPr="00DE0ED3">
        <w:rPr>
          <w:sz w:val="16"/>
          <w:szCs w:val="16"/>
        </w:rPr>
        <w:t>Zeng, Huan; Yang, Xiaowei; Meng, Siying; Wang, Hong; Tang, Xiaojun; Tang, Wenge; Zeng, Shu; Jeschke, Sandra; Wang, Yang (2011). Awareness and knowledge of schistosomiasis infection and prevention in the "Three Gorges Dam" reservoir area: A cross-sectional study on local residents and health personnel. Acta Tropica 120 (3)238-244. DOI:10.1016/j.actatropica.2011.09.003 [Not OECD member nation].</w:t>
      </w:r>
    </w:p>
    <w:p w14:paraId="6FB5BB3C" w14:textId="77777777" w:rsidR="00DE0ED3" w:rsidRPr="00DE0ED3" w:rsidRDefault="00992883" w:rsidP="00DE0ED3">
      <w:pPr>
        <w:spacing w:before="0" w:line="240" w:lineRule="auto"/>
        <w:ind w:left="720" w:hanging="720"/>
        <w:rPr>
          <w:sz w:val="16"/>
          <w:szCs w:val="16"/>
        </w:rPr>
      </w:pPr>
      <w:r w:rsidRPr="00DE0ED3">
        <w:rPr>
          <w:sz w:val="16"/>
          <w:szCs w:val="16"/>
        </w:rPr>
        <w:t>Zhang, C. M.; Wang, X. C. (2012). Health Risk Assessment of Urban Surface Waters Based on Real-Time PCR Detection of Typical Pathogens. Human and Ecological Risk Assessment 18 (2)329-337. DOI:10.1080/10807039.2012.650585 [Not OECD member nation].</w:t>
      </w:r>
    </w:p>
    <w:p w14:paraId="29DCCF54" w14:textId="77777777" w:rsidR="00DE0ED3" w:rsidRPr="00DE0ED3" w:rsidRDefault="00992883" w:rsidP="00DE0ED3">
      <w:pPr>
        <w:spacing w:before="0" w:line="240" w:lineRule="auto"/>
        <w:ind w:left="720" w:hanging="720"/>
        <w:rPr>
          <w:sz w:val="16"/>
          <w:szCs w:val="16"/>
        </w:rPr>
      </w:pPr>
      <w:r w:rsidRPr="00DE0ED3">
        <w:rPr>
          <w:sz w:val="16"/>
          <w:szCs w:val="16"/>
        </w:rPr>
        <w:t>Zhang, L.; Qi, S. H.; Qu, C. K.; Liu, H. X.; Chen, W. W.; Li, F.; Hu, T.; Huang, H. F. (2014). Distribution, source and health risk assessment of heavy metals in the water of Jiulong River, Fujian. Zhongguo Huanjing Kexue/China Environmental Science 34 (8)2133-2139. URL:https://www.scopus.com/inward/record.uri?eid=2-s2.0-84906913652&amp;partnerID=40&amp;md5=f1889f9e05f2076b34c52dddc8fd32de [Not OECD member nation].</w:t>
      </w:r>
    </w:p>
    <w:p w14:paraId="5046D753" w14:textId="47F9FCB9" w:rsidR="00FA555D" w:rsidRPr="00FA555D" w:rsidRDefault="00992883" w:rsidP="00DE0ED3">
      <w:pPr>
        <w:spacing w:before="0" w:line="240" w:lineRule="auto"/>
        <w:ind w:left="720" w:hanging="720"/>
        <w:rPr>
          <w:sz w:val="16"/>
          <w:szCs w:val="16"/>
        </w:rPr>
      </w:pPr>
      <w:r w:rsidRPr="00DE0ED3">
        <w:rPr>
          <w:sz w:val="16"/>
          <w:szCs w:val="16"/>
        </w:rPr>
        <w:t>Zhao, Meng M.; Chen, Yi-ping; Xue, Lin-gui; Fan, Tao T.; Emaneghemi, Brown (2018). Greater health risk in wet season than in dry season in the Yellow River of the Lanzhou region. Science of the Total Environment 644</w:t>
      </w:r>
      <w:r w:rsidR="00DD068D">
        <w:rPr>
          <w:sz w:val="16"/>
          <w:szCs w:val="16"/>
        </w:rPr>
        <w:t>:</w:t>
      </w:r>
      <w:r w:rsidRPr="00DE0ED3">
        <w:rPr>
          <w:sz w:val="16"/>
          <w:szCs w:val="16"/>
        </w:rPr>
        <w:t xml:space="preserve"> 873-883. DOI:10.1016/j.scitotenv.2018.07.006 [Not OECD member nation].</w:t>
      </w:r>
    </w:p>
    <w:p w14:paraId="0FE34A0E" w14:textId="34DD5131" w:rsidR="008C0310" w:rsidRDefault="00992883" w:rsidP="00FA555D">
      <w:pPr>
        <w:pStyle w:val="Heading3"/>
      </w:pPr>
      <w:bookmarkStart w:id="568" w:name="_Toc106901184"/>
      <w:r>
        <w:t>Out of scope (plus reason) (141 studies)</w:t>
      </w:r>
      <w:bookmarkEnd w:id="568"/>
    </w:p>
    <w:p w14:paraId="19D5EEB0" w14:textId="77777777" w:rsidR="008B7B5F" w:rsidRPr="008B7B5F" w:rsidRDefault="00992883" w:rsidP="008B7B5F">
      <w:pPr>
        <w:spacing w:before="0" w:line="240" w:lineRule="auto"/>
        <w:ind w:left="720" w:hanging="720"/>
        <w:rPr>
          <w:sz w:val="16"/>
          <w:szCs w:val="16"/>
        </w:rPr>
      </w:pPr>
      <w:r w:rsidRPr="008B7B5F">
        <w:rPr>
          <w:sz w:val="16"/>
          <w:szCs w:val="16"/>
        </w:rPr>
        <w:t>Bramburger, A. J.; Stephen Brown, R.; Haley, J.; Ridal, J. J. (2015). A new, automated rapid fluorometric method for the detection of Escherichia coli in recreational waters. Journal of Great Lakes Research 41 (1)298-302. DOI:10.1016/j.jglr.2014.12.008 [Out of scope - analytical methods].</w:t>
      </w:r>
    </w:p>
    <w:p w14:paraId="3F3296FA" w14:textId="77777777" w:rsidR="008B7B5F" w:rsidRPr="008B7B5F" w:rsidRDefault="00992883" w:rsidP="008B7B5F">
      <w:pPr>
        <w:spacing w:before="0" w:line="240" w:lineRule="auto"/>
        <w:ind w:left="720" w:hanging="720"/>
        <w:rPr>
          <w:sz w:val="16"/>
          <w:szCs w:val="16"/>
        </w:rPr>
      </w:pPr>
      <w:r w:rsidRPr="008B7B5F">
        <w:rPr>
          <w:sz w:val="16"/>
          <w:szCs w:val="16"/>
        </w:rPr>
        <w:t>Hamelin, Katia; Bruant, Guillaume; El-Shaarawi, Abdel; Hill, Stephen; Edge, Thomas A.; Bekal, Sadjia; Fairbrother, John Morris; Harel, Josee; Maynard, Christine; Masson, Luke; Brousseau, Roland (2006). A virulence and antimicrobial resistance DNA microarray detects a high frequency of virulence genes in Escherichia coli isolates from Great Lakes recreational waters. Applied and Environmental Microbiology 72 (6)4200-4206. DOI:10.1128/AEM.00137-06 [Out of scope - analytical methods].</w:t>
      </w:r>
    </w:p>
    <w:p w14:paraId="12D6C1C6" w14:textId="77777777" w:rsidR="008B7B5F" w:rsidRPr="008B7B5F" w:rsidRDefault="00992883" w:rsidP="008B7B5F">
      <w:pPr>
        <w:spacing w:before="0" w:line="240" w:lineRule="auto"/>
        <w:ind w:left="720" w:hanging="720"/>
        <w:rPr>
          <w:sz w:val="16"/>
          <w:szCs w:val="16"/>
        </w:rPr>
      </w:pPr>
      <w:r w:rsidRPr="008B7B5F">
        <w:rPr>
          <w:sz w:val="16"/>
          <w:szCs w:val="16"/>
        </w:rPr>
        <w:t>Bofill-Mas, S.; Calgua, B.; Clemente-Casares, P.; la Rosa, G.; Iaconelli, M.; Muscillo, M.; Rutjes, S.; de Roda Husman, A. M.; Grunert, A.; Gräber, I.; Verani, M.; Carducci, A.; Calvo, M.; Wyn-Jones, P.; Girones, R. (2010). Quantification of human adenoviruses in European recreational waters. Food and Environmental Virology 2 (2)101-109. DOI:10.1007/s12560-010-9035-4 [Out of scope - analytical methods].</w:t>
      </w:r>
    </w:p>
    <w:p w14:paraId="53D4914F" w14:textId="77777777" w:rsidR="008B7B5F" w:rsidRPr="008B7B5F" w:rsidRDefault="00992883" w:rsidP="008B7B5F">
      <w:pPr>
        <w:spacing w:before="0" w:line="240" w:lineRule="auto"/>
        <w:ind w:left="720" w:hanging="720"/>
        <w:rPr>
          <w:sz w:val="16"/>
          <w:szCs w:val="16"/>
        </w:rPr>
      </w:pPr>
      <w:r w:rsidRPr="008B7B5F">
        <w:rPr>
          <w:sz w:val="16"/>
          <w:szCs w:val="16"/>
        </w:rPr>
        <w:t>Dor, F.; Bonnard, R.; Gourier-Frery, C.; Cicolella, A.; Dujardin, R.; Zmirou, D. (2003). Health risk assessment after decontamination of the beaches polluted by the wrecked ERIKA tanker. Risk Analysis 23 (6)1199-1208. DOI:10.1111/j.0272-4332.2003.00394.x [Out of scope - beach sand].</w:t>
      </w:r>
    </w:p>
    <w:p w14:paraId="1CD76F60" w14:textId="5C611C92" w:rsidR="008B7B5F" w:rsidRPr="008B7B5F" w:rsidRDefault="00992883" w:rsidP="008B7B5F">
      <w:pPr>
        <w:spacing w:before="0" w:line="240" w:lineRule="auto"/>
        <w:ind w:left="720" w:hanging="720"/>
        <w:rPr>
          <w:sz w:val="16"/>
          <w:szCs w:val="16"/>
        </w:rPr>
      </w:pPr>
      <w:r w:rsidRPr="008B7B5F">
        <w:rPr>
          <w:sz w:val="16"/>
          <w:szCs w:val="16"/>
        </w:rPr>
        <w:t>Nevers, Meredith B.; Byappanahalli, Muruleedhara N.; Nakatsu, Cindy H.; Kinzelman, Julie L.; Phanikumar, Mantha S.; Shively, Dawn A.; Spoljaric, Ashley M. (2020). Interaction of bacterial communities and indicators of water quality in shoreline sand, sediment, and water of Lake Michigan. Water Research 178</w:t>
      </w:r>
      <w:r w:rsidR="00DD068D">
        <w:rPr>
          <w:sz w:val="16"/>
          <w:szCs w:val="16"/>
        </w:rPr>
        <w:t>:</w:t>
      </w:r>
      <w:r w:rsidRPr="008B7B5F">
        <w:rPr>
          <w:sz w:val="16"/>
          <w:szCs w:val="16"/>
        </w:rPr>
        <w:t xml:space="preserve"> 115671. DOI:10.1016/j.watres.2020.115671 [Out of scope - beach sand].</w:t>
      </w:r>
    </w:p>
    <w:p w14:paraId="0FD86A07" w14:textId="77777777" w:rsidR="008B7B5F" w:rsidRPr="008B7B5F" w:rsidRDefault="00992883" w:rsidP="008B7B5F">
      <w:pPr>
        <w:spacing w:before="0" w:line="240" w:lineRule="auto"/>
        <w:ind w:left="720" w:hanging="720"/>
        <w:rPr>
          <w:sz w:val="16"/>
          <w:szCs w:val="16"/>
        </w:rPr>
      </w:pPr>
      <w:r w:rsidRPr="008B7B5F">
        <w:rPr>
          <w:sz w:val="16"/>
          <w:szCs w:val="16"/>
        </w:rPr>
        <w:t>Castor, M. L.; Beach, M. J. (2004). Reducing illness transmission from disinfected recreational water venues: Swimming, diarrhea and the emergence of a new public health concern. Pediatric Infectious Disease Journal 23 (9)866-870. DOI:10.1097/01.inf.0000138081.84891.30 [Out of scope - chlorinated water].</w:t>
      </w:r>
    </w:p>
    <w:p w14:paraId="7C685233" w14:textId="77777777" w:rsidR="008B7B5F" w:rsidRPr="008B7B5F" w:rsidRDefault="00992883" w:rsidP="008B7B5F">
      <w:pPr>
        <w:spacing w:before="0" w:line="240" w:lineRule="auto"/>
        <w:ind w:left="720" w:hanging="720"/>
        <w:rPr>
          <w:sz w:val="16"/>
          <w:szCs w:val="16"/>
        </w:rPr>
      </w:pPr>
      <w:r w:rsidRPr="008B7B5F">
        <w:rPr>
          <w:sz w:val="16"/>
          <w:szCs w:val="16"/>
        </w:rPr>
        <w:t>Causer, L. M.; Handzel, T.; Welch, P.; Carr, M.; Culp, D.; Lucht, R.; Mudahar, K.; Robinson, D.; Neaver, E.; Fenton, S.; Rose, C.; Craig, L.; Arrowood, M.; Wahlquist, S.; Xiao, L.; Lee, Y. M.; Mirel, L.; Levy, D.; Beach, M. J.; Poquette, G.; Dworkin, M. S. (2006). An outbreak of Cryptosporidium hominis infection at an Illinois recreational waterpark. Epidemiology and Infection 134 (1)147-156. DOI:10.1017/S0950268805004619 [Out of scope - chlorinated water].</w:t>
      </w:r>
    </w:p>
    <w:p w14:paraId="49266F8E" w14:textId="77777777" w:rsidR="008B7B5F" w:rsidRPr="008B7B5F" w:rsidRDefault="00992883" w:rsidP="008B7B5F">
      <w:pPr>
        <w:spacing w:before="0" w:line="240" w:lineRule="auto"/>
        <w:ind w:left="720" w:hanging="720"/>
        <w:rPr>
          <w:sz w:val="16"/>
          <w:szCs w:val="16"/>
        </w:rPr>
      </w:pPr>
      <w:r w:rsidRPr="008B7B5F">
        <w:rPr>
          <w:sz w:val="16"/>
          <w:szCs w:val="16"/>
        </w:rPr>
        <w:t>Centers for Disease, Control; Prevention (2012). Promotion of healthy swimming after a statewide outbreak of cryptosporidiosis associated with recreational water venues--Utah, 2008-2009. MMWR. Morbidity and mortality weekly report 61 (19)348-352. URL:http://www.ncbi.nlm.nih.gov/pubmed/22592274 [Out of scope - chlorinated water].</w:t>
      </w:r>
    </w:p>
    <w:p w14:paraId="62926C55" w14:textId="77777777" w:rsidR="008B7B5F" w:rsidRPr="008B7B5F" w:rsidRDefault="00992883" w:rsidP="008B7B5F">
      <w:pPr>
        <w:spacing w:before="0" w:line="240" w:lineRule="auto"/>
        <w:ind w:left="720" w:hanging="720"/>
        <w:rPr>
          <w:sz w:val="16"/>
          <w:szCs w:val="16"/>
        </w:rPr>
      </w:pPr>
      <w:r w:rsidRPr="008B7B5F">
        <w:rPr>
          <w:sz w:val="16"/>
          <w:szCs w:val="16"/>
        </w:rPr>
        <w:t>Clark, B. T. (2007). Cryptosporidiosis: A recreational water threat that hasn't gone away. Journal of Environmental Health 69 (10)65-66. URL:https://s3-us-west-2.amazonaws.com/marlerclarkcom-publications-pdfs/cryptosporidium-jeh.pdf [Out of scope - chlorinated water].</w:t>
      </w:r>
    </w:p>
    <w:p w14:paraId="2652D93D" w14:textId="77777777" w:rsidR="008B7B5F" w:rsidRPr="008B7B5F" w:rsidRDefault="00992883" w:rsidP="008B7B5F">
      <w:pPr>
        <w:spacing w:before="0" w:line="240" w:lineRule="auto"/>
        <w:ind w:left="720" w:hanging="720"/>
        <w:rPr>
          <w:sz w:val="16"/>
          <w:szCs w:val="16"/>
        </w:rPr>
      </w:pPr>
      <w:r w:rsidRPr="008B7B5F">
        <w:rPr>
          <w:sz w:val="16"/>
          <w:szCs w:val="16"/>
        </w:rPr>
        <w:t>Dufour, A. P.; Behymer, T. D.; Cantú, R.; Magnuson, M.; Wymer, L. J. (2017). Ingestion of swimming pool water by recreational swimmers. Journal of Water and Health 15 (3)429-437. DOI:10.2166/wh.2017.255 [Out of scope - chlorinated water].</w:t>
      </w:r>
    </w:p>
    <w:p w14:paraId="5364C343" w14:textId="77777777" w:rsidR="008B7B5F" w:rsidRPr="008B7B5F" w:rsidRDefault="00992883" w:rsidP="008B7B5F">
      <w:pPr>
        <w:spacing w:before="0" w:line="240" w:lineRule="auto"/>
        <w:ind w:left="720" w:hanging="720"/>
        <w:rPr>
          <w:sz w:val="16"/>
          <w:szCs w:val="16"/>
        </w:rPr>
      </w:pPr>
      <w:r w:rsidRPr="008B7B5F">
        <w:rPr>
          <w:sz w:val="16"/>
          <w:szCs w:val="16"/>
        </w:rPr>
        <w:t>Ehsan, Md Amimul; Casaert, Stijn; Levecke, Bruno; Van Rooy, Liesbet; Pelicaen, Joachim; Smis, Anne; De Backer, Joke; Vervaeke, Bart; De Smedt, Sandra; Schoonbaert, Filip; Lammens, Saskia; Warmoes, Thierry; Geurden, Thomas; Claerebout, Edwin (2015). Cryptosporidium and Giardia in recreational water in Belgium. Journal of Water and Health 13 (3)870-878. DOI:10.2166/wh.2015.268 [Out of scope - chlorinated water].</w:t>
      </w:r>
    </w:p>
    <w:p w14:paraId="5BA3D3D4" w14:textId="77777777" w:rsidR="008B7B5F" w:rsidRPr="008B7B5F" w:rsidRDefault="00992883" w:rsidP="008B7B5F">
      <w:pPr>
        <w:spacing w:before="0" w:line="240" w:lineRule="auto"/>
        <w:ind w:left="720" w:hanging="720"/>
        <w:rPr>
          <w:sz w:val="16"/>
          <w:szCs w:val="16"/>
        </w:rPr>
      </w:pPr>
      <w:r w:rsidRPr="008B7B5F">
        <w:rPr>
          <w:sz w:val="16"/>
          <w:szCs w:val="16"/>
        </w:rPr>
        <w:t>Guida, M.; Gallè, F.; Mattei, M. L.; Anastasi, D.; Liguori, G. (2009). Microbiological quality of the water of recreational and rehabilitation pools: a 2-year survey in Naples, Italy. Public Health 123 (6)448-451. DOI:10.1016/j.puhe.2009.03.008 [Out of scope - chlorinated water].</w:t>
      </w:r>
    </w:p>
    <w:p w14:paraId="37025AD6" w14:textId="77777777" w:rsidR="008B7B5F" w:rsidRPr="008B7B5F" w:rsidRDefault="00992883" w:rsidP="008B7B5F">
      <w:pPr>
        <w:spacing w:before="0" w:line="240" w:lineRule="auto"/>
        <w:ind w:left="720" w:hanging="720"/>
        <w:rPr>
          <w:sz w:val="16"/>
          <w:szCs w:val="16"/>
        </w:rPr>
      </w:pPr>
      <w:r w:rsidRPr="008B7B5F">
        <w:rPr>
          <w:sz w:val="16"/>
          <w:szCs w:val="16"/>
        </w:rPr>
        <w:t>Hopkins, J.; Hague, H.; Hudgin, G.; Ross, L.; Moore, D. (2013). An outbreak of Cryptosporidium at a recreational water park in Niagara Region, Canada. Journal of Environmental Health 75 (9)28-33. URL:https://www.scopus.com/inward/record.uri?eid=2-s2.0-84883806383&amp;partnerID=40&amp;md5=c8c588c75aadff5199932c11ea6d5237 [Out of scope - chlorinated water].</w:t>
      </w:r>
    </w:p>
    <w:p w14:paraId="70639004" w14:textId="77777777" w:rsidR="008B7B5F" w:rsidRPr="008B7B5F" w:rsidRDefault="00992883" w:rsidP="008B7B5F">
      <w:pPr>
        <w:spacing w:before="0" w:line="240" w:lineRule="auto"/>
        <w:ind w:left="720" w:hanging="720"/>
        <w:rPr>
          <w:sz w:val="16"/>
          <w:szCs w:val="16"/>
        </w:rPr>
      </w:pPr>
      <w:r w:rsidRPr="008B7B5F">
        <w:rPr>
          <w:sz w:val="16"/>
          <w:szCs w:val="16"/>
        </w:rPr>
        <w:t>Iverson, Sally Ann; Fowle, Nicole; Epperson, Gregory; Collins, Jennifer; Zusy, Scott; Narang, Jigna; Hlaysa, Michele C.; Sylvester, Tammy; Sunenshine, Rebecca (2018). Community-Wide Recreational Water-Associated Outbreak of Cryptosporidiosis and Control Strategies-Maricopa County, Arizona, 2016. Journal of Environmental Health 81(4)14-21. ISSN:0022-0892 [Out of scope - chlorinated water].</w:t>
      </w:r>
    </w:p>
    <w:p w14:paraId="3698E636" w14:textId="77777777" w:rsidR="008B7B5F" w:rsidRPr="008B7B5F" w:rsidRDefault="00992883" w:rsidP="008B7B5F">
      <w:pPr>
        <w:spacing w:before="0" w:line="240" w:lineRule="auto"/>
        <w:ind w:left="720" w:hanging="720"/>
        <w:rPr>
          <w:sz w:val="16"/>
          <w:szCs w:val="16"/>
        </w:rPr>
      </w:pPr>
      <w:r w:rsidRPr="008B7B5F">
        <w:rPr>
          <w:sz w:val="16"/>
          <w:szCs w:val="16"/>
        </w:rPr>
        <w:t>Mathieu, Els; Levy, Deborah A.; Veverka, Fran; Parrish, Mary-Kay; Sarisky, John; Shapiro, Nancy; Johnston, Stephanie; Handzel, Thomas; Hightower, Allen; Xiao, Lihua; Lee, Yeuk-Mui; York, Steve; Arrowood, Michael; Lee, Robin; Jones, Jeffrey L. (2004). Epidemiologic and environmental investigation of a recreational water outbreak caused by two genotypes of Cryptosporidium parvum in Ohio in 2000. The American Journal of Tropical Medicine and Hygiene 71 (5)582-589. URL:http://www.ncbi.nlm.nih.gov/pubmed/15569788 [Out of scope - chlorinated water].</w:t>
      </w:r>
    </w:p>
    <w:p w14:paraId="22C469BB" w14:textId="1492054D" w:rsidR="008B7B5F" w:rsidRPr="008B7B5F" w:rsidRDefault="00992883" w:rsidP="008B7B5F">
      <w:pPr>
        <w:spacing w:before="0" w:line="240" w:lineRule="auto"/>
        <w:ind w:left="720" w:hanging="720"/>
        <w:rPr>
          <w:sz w:val="16"/>
          <w:szCs w:val="16"/>
        </w:rPr>
      </w:pPr>
      <w:r w:rsidRPr="008B7B5F">
        <w:rPr>
          <w:sz w:val="16"/>
          <w:szCs w:val="16"/>
        </w:rPr>
        <w:t>McOliver, Cynthia Chioma (2009). Recreational water contact as a risk factor for Cryptosporidium exposure among persons with HIV/AIDS in Baltimore, Maryland. ISBN:1-109-13299-9 [Out of scope - chlorinated water].</w:t>
      </w:r>
    </w:p>
    <w:p w14:paraId="6418E2AE" w14:textId="3E61E025" w:rsidR="008B7B5F" w:rsidRPr="008B7B5F" w:rsidRDefault="00992883" w:rsidP="008B7B5F">
      <w:pPr>
        <w:spacing w:before="0" w:line="240" w:lineRule="auto"/>
        <w:ind w:left="720" w:hanging="720"/>
        <w:rPr>
          <w:sz w:val="16"/>
          <w:szCs w:val="16"/>
        </w:rPr>
      </w:pPr>
      <w:r w:rsidRPr="008B7B5F">
        <w:rPr>
          <w:sz w:val="16"/>
          <w:szCs w:val="16"/>
        </w:rPr>
        <w:t>Pavlik, Ivo (2016). Water-related recreation could not be safety: health risks caused by contaminated surface water with different causative agents of the diseases. ISBN:978-80-7509-459-9 [Out of scope - chlorinated water].</w:t>
      </w:r>
    </w:p>
    <w:p w14:paraId="29BD0C72" w14:textId="4BE0B851" w:rsidR="008B7B5F" w:rsidRPr="008B7B5F" w:rsidRDefault="00992883" w:rsidP="008B7B5F">
      <w:pPr>
        <w:spacing w:before="0" w:line="240" w:lineRule="auto"/>
        <w:ind w:left="720" w:hanging="720"/>
        <w:rPr>
          <w:sz w:val="16"/>
          <w:szCs w:val="16"/>
        </w:rPr>
      </w:pPr>
      <w:r w:rsidRPr="008B7B5F">
        <w:rPr>
          <w:sz w:val="16"/>
          <w:szCs w:val="16"/>
        </w:rPr>
        <w:t>Plutzer, J.; Kelen, K.; Varga, E.; Kucsera, I.; Reusz, G.; Szabó, A. J.; Fehér, Á; Chalmers, R. M. (2019). First Cryptosporidium outbreak in Hungary, linked to a treated recreational water venue in 2015. Epidemiology and Infection 147. DOI:10.1017/S0950268818003138 [Out of scope - chlorinated water].</w:t>
      </w:r>
    </w:p>
    <w:p w14:paraId="54934615" w14:textId="77777777" w:rsidR="008B7B5F" w:rsidRPr="008B7B5F" w:rsidRDefault="00992883" w:rsidP="008B7B5F">
      <w:pPr>
        <w:spacing w:before="0" w:line="240" w:lineRule="auto"/>
        <w:ind w:left="720" w:hanging="720"/>
        <w:rPr>
          <w:sz w:val="16"/>
          <w:szCs w:val="16"/>
        </w:rPr>
      </w:pPr>
      <w:r w:rsidRPr="008B7B5F">
        <w:rPr>
          <w:sz w:val="16"/>
          <w:szCs w:val="16"/>
        </w:rPr>
        <w:t>Shields, Joan M.; Hill, Vincent R.; Arrowood, Michael J.; Beach, Michael J. (2008). Inactivation of Cryptosporidium parvum under chlorinated recreational water conditions. Journal of Water and Health 6 (4)513-520. DOI:10.2166/wh.2008.068 [Out of scope - chlorinated water].</w:t>
      </w:r>
    </w:p>
    <w:p w14:paraId="30F47736" w14:textId="77777777" w:rsidR="008B7B5F" w:rsidRPr="008B7B5F" w:rsidRDefault="00992883" w:rsidP="008B7B5F">
      <w:pPr>
        <w:spacing w:before="0" w:line="240" w:lineRule="auto"/>
        <w:ind w:left="720" w:hanging="720"/>
        <w:rPr>
          <w:sz w:val="16"/>
          <w:szCs w:val="16"/>
        </w:rPr>
      </w:pPr>
      <w:r w:rsidRPr="008B7B5F">
        <w:rPr>
          <w:sz w:val="16"/>
          <w:szCs w:val="16"/>
        </w:rPr>
        <w:t>Sunger, Neha; Hamilton, Kerry A; Morgan, Paula M; Haas, Charles N (2019). Comparison of pathogen-derived ‘total risk’with indicator-based correlations for recreational (swimming) exposure. Environmental Science and Pollution Research 26(30)30614-30624. ISSN:0944-1344 [Out of scope - chlorinated water].</w:t>
      </w:r>
    </w:p>
    <w:p w14:paraId="2D8E1574" w14:textId="77777777" w:rsidR="008B7B5F" w:rsidRPr="008B7B5F" w:rsidRDefault="00992883" w:rsidP="008B7B5F">
      <w:pPr>
        <w:spacing w:before="0" w:line="240" w:lineRule="auto"/>
        <w:ind w:left="720" w:hanging="720"/>
        <w:rPr>
          <w:sz w:val="16"/>
          <w:szCs w:val="16"/>
        </w:rPr>
      </w:pPr>
      <w:r w:rsidRPr="008B7B5F">
        <w:rPr>
          <w:sz w:val="16"/>
          <w:szCs w:val="16"/>
        </w:rPr>
        <w:t>Leoni, Erica; Catalani, Federica; Marini, Sofia; Dallolio, Laura (2018). Legionellosis Associated with Recreational Waters: A Systematic Review of Cases and Outbreaks in Swimming Pools, Spa Pools, and Similar Environments. International Journal of Environmental Research and Public Health 15 (8)1612. DOI:10.3390/ijerph15081612 [Out of scope - chlorinated water, Legionella].</w:t>
      </w:r>
    </w:p>
    <w:p w14:paraId="3ED9DDE1" w14:textId="6E180B51" w:rsidR="008B7B5F" w:rsidRPr="008B7B5F" w:rsidRDefault="00992883" w:rsidP="008B7B5F">
      <w:pPr>
        <w:spacing w:before="0" w:line="240" w:lineRule="auto"/>
        <w:ind w:left="720" w:hanging="720"/>
        <w:rPr>
          <w:sz w:val="16"/>
          <w:szCs w:val="16"/>
        </w:rPr>
      </w:pPr>
      <w:r w:rsidRPr="008B7B5F">
        <w:rPr>
          <w:sz w:val="16"/>
          <w:szCs w:val="16"/>
        </w:rPr>
        <w:t>Dwight, R. H.; Fernandez, L. M.; Baker, D. B.; Semenza, J. C.; Olson, B. H. (2005). Economic burden from illnesses associated with recreational coastal waters. 739-752. URL:https://www.researchgate.net/publication/268599241_Economic_Burden_from_Illnesses_Associated_with_Recreational_Coastal_Waters [Out of scope - Conference proceedings, not peer reviewed].</w:t>
      </w:r>
    </w:p>
    <w:p w14:paraId="4721D94E" w14:textId="1F2B21B8" w:rsidR="008B7B5F" w:rsidRPr="008B7B5F" w:rsidRDefault="00992883" w:rsidP="008B7B5F">
      <w:pPr>
        <w:spacing w:before="0" w:line="240" w:lineRule="auto"/>
        <w:ind w:left="720" w:hanging="720"/>
        <w:rPr>
          <w:sz w:val="16"/>
          <w:szCs w:val="16"/>
        </w:rPr>
      </w:pPr>
      <w:r w:rsidRPr="008B7B5F">
        <w:rPr>
          <w:sz w:val="16"/>
          <w:szCs w:val="16"/>
        </w:rPr>
        <w:t>Motamarri, S.; Boccelli, D. L. (2009). The development of a neural-based biomarker forecasting tool for classifying recreational water quality. 342</w:t>
      </w:r>
      <w:r w:rsidR="00DD068D">
        <w:rPr>
          <w:sz w:val="16"/>
          <w:szCs w:val="16"/>
        </w:rPr>
        <w:t>:</w:t>
      </w:r>
      <w:r w:rsidRPr="008B7B5F">
        <w:rPr>
          <w:sz w:val="16"/>
          <w:szCs w:val="16"/>
        </w:rPr>
        <w:t xml:space="preserve"> 2951-2958. DOI:10.1061/41036(342)299 [Out of scope - Conference proceedings, not peer reviewed].</w:t>
      </w:r>
    </w:p>
    <w:p w14:paraId="789A53A2" w14:textId="2ABD230D" w:rsidR="008B7B5F" w:rsidRPr="008B7B5F" w:rsidRDefault="00992883" w:rsidP="008B7B5F">
      <w:pPr>
        <w:spacing w:before="0" w:line="240" w:lineRule="auto"/>
        <w:ind w:left="720" w:hanging="720"/>
        <w:rPr>
          <w:sz w:val="16"/>
          <w:szCs w:val="16"/>
        </w:rPr>
      </w:pPr>
      <w:r w:rsidRPr="008B7B5F">
        <w:rPr>
          <w:sz w:val="16"/>
          <w:szCs w:val="16"/>
        </w:rPr>
        <w:t>Muirhead, R. W.; Cave, V. M. (2014). Accounting for groups of animals in QMRA of recreational waters. 3</w:t>
      </w:r>
      <w:r w:rsidR="00DD068D">
        <w:rPr>
          <w:sz w:val="16"/>
          <w:szCs w:val="16"/>
        </w:rPr>
        <w:t>:</w:t>
      </w:r>
      <w:r w:rsidRPr="008B7B5F">
        <w:rPr>
          <w:sz w:val="16"/>
          <w:szCs w:val="16"/>
        </w:rPr>
        <w:t xml:space="preserve"> 1527-1534. URL:https://scholarsarchive.byu.edu/cgi/viewcontent.cgi?article=1164&amp;context=iemssconference [Out of scope - Conference proceedings, not peer reviewed].</w:t>
      </w:r>
    </w:p>
    <w:p w14:paraId="538766EF" w14:textId="7EABA7CA" w:rsidR="008B7B5F" w:rsidRPr="008B7B5F" w:rsidRDefault="00992883" w:rsidP="008B7B5F">
      <w:pPr>
        <w:spacing w:before="0" w:line="240" w:lineRule="auto"/>
        <w:ind w:left="720" w:hanging="720"/>
        <w:rPr>
          <w:sz w:val="16"/>
          <w:szCs w:val="16"/>
        </w:rPr>
      </w:pPr>
      <w:r w:rsidRPr="008B7B5F">
        <w:rPr>
          <w:sz w:val="16"/>
          <w:szCs w:val="16"/>
        </w:rPr>
        <w:t>Redd, K.; Okuda, K.; Tesoro, J.; Allen, J. (2013). Can stormwater really be used for recreation? Yes, at Echo Park Lake. 5</w:t>
      </w:r>
      <w:r w:rsidR="00DD068D">
        <w:rPr>
          <w:sz w:val="16"/>
          <w:szCs w:val="16"/>
        </w:rPr>
        <w:t>:</w:t>
      </w:r>
      <w:r w:rsidRPr="008B7B5F">
        <w:rPr>
          <w:sz w:val="16"/>
          <w:szCs w:val="16"/>
        </w:rPr>
        <w:t xml:space="preserve"> 3015-3029. DOI:10.2175/193864713813674478 [Out of scope - Conference proceedings, not peer reviewed].</w:t>
      </w:r>
    </w:p>
    <w:p w14:paraId="0C84CD0C" w14:textId="77777777" w:rsidR="008B7B5F" w:rsidRPr="008B7B5F" w:rsidRDefault="00992883" w:rsidP="008B7B5F">
      <w:pPr>
        <w:spacing w:before="0" w:line="240" w:lineRule="auto"/>
        <w:ind w:left="720" w:hanging="720"/>
        <w:rPr>
          <w:sz w:val="16"/>
          <w:szCs w:val="16"/>
        </w:rPr>
      </w:pPr>
      <w:r w:rsidRPr="008B7B5F">
        <w:rPr>
          <w:sz w:val="16"/>
          <w:szCs w:val="16"/>
        </w:rPr>
        <w:t>Backer, L. C.; McNeel, S. V.; Barber, T.; Kirkpatrick, B.; Williams, C.; Irvin, M.; Zhou, Y.; Johnson, T. B.; Nierenberg, K.; Aubel, M.; LePrell, R.; Chapman, A.; Foss, A.; Corum, S.; Hill, V. R.; Kieszak, S. M.; Cheng, Y. S. (2010). Recreational exposure to microcystins during algal blooms in two California lakes. Toxicon 55 (5)909-921. DOI:10.1016/j.toxicon.2009.07.006 [Out of scope - cyanotoxins].</w:t>
      </w:r>
    </w:p>
    <w:p w14:paraId="5DBB0040" w14:textId="1A50ECFE" w:rsidR="008B7B5F" w:rsidRPr="008B7B5F" w:rsidRDefault="00992883" w:rsidP="008B7B5F">
      <w:pPr>
        <w:spacing w:before="0" w:line="240" w:lineRule="auto"/>
        <w:ind w:left="720" w:hanging="720"/>
        <w:rPr>
          <w:sz w:val="16"/>
          <w:szCs w:val="16"/>
        </w:rPr>
      </w:pPr>
      <w:r w:rsidRPr="008B7B5F">
        <w:rPr>
          <w:sz w:val="16"/>
          <w:szCs w:val="16"/>
        </w:rPr>
        <w:t>Marion, Jason W (2011). Protecting Public Health at Inland Ohio Beaches: Development of Recreational Water Quality Indicators Predictive of Microbial and Microcystin Exposure. [Out of scope - cyanotoxins].</w:t>
      </w:r>
    </w:p>
    <w:p w14:paraId="6A058E9C" w14:textId="01B935C5" w:rsidR="008B7B5F" w:rsidRPr="008B7B5F" w:rsidRDefault="00992883" w:rsidP="008B7B5F">
      <w:pPr>
        <w:spacing w:before="0" w:line="240" w:lineRule="auto"/>
        <w:ind w:left="720" w:hanging="720"/>
        <w:rPr>
          <w:sz w:val="16"/>
          <w:szCs w:val="16"/>
        </w:rPr>
      </w:pPr>
      <w:r w:rsidRPr="008B7B5F">
        <w:rPr>
          <w:sz w:val="16"/>
          <w:szCs w:val="16"/>
        </w:rPr>
        <w:t>Nielsen, Marisa Chattman (2020). The Effects of Recreational Water Exposure on Human Skin: Toxin Penetration and Microbiome Alteration. [Out of scope - cyanotoxins].</w:t>
      </w:r>
    </w:p>
    <w:p w14:paraId="723CDE12" w14:textId="77777777" w:rsidR="008B7B5F" w:rsidRPr="008B7B5F" w:rsidRDefault="00992883" w:rsidP="008B7B5F">
      <w:pPr>
        <w:spacing w:before="0" w:line="240" w:lineRule="auto"/>
        <w:ind w:left="720" w:hanging="720"/>
        <w:rPr>
          <w:sz w:val="16"/>
          <w:szCs w:val="16"/>
        </w:rPr>
      </w:pPr>
      <w:r w:rsidRPr="008B7B5F">
        <w:rPr>
          <w:sz w:val="16"/>
          <w:szCs w:val="16"/>
        </w:rPr>
        <w:t>Green, Hyatt C.; Shanks, Orin C.; Sivaganesan, Mano; Haugland, Richard A.; Field, Katharine G. (2011). Differential decay of human faecal Bacteroides in marine and freshwater. Environmental Microbiology 13 (12)3235-3249. DOI:10.1111/j.1462-2920.2011.02549.x [Out of scope - laboratory methods].</w:t>
      </w:r>
    </w:p>
    <w:p w14:paraId="24204BDB" w14:textId="77777777" w:rsidR="008B7B5F" w:rsidRPr="008B7B5F" w:rsidRDefault="00992883" w:rsidP="008B7B5F">
      <w:pPr>
        <w:spacing w:before="0" w:line="240" w:lineRule="auto"/>
        <w:ind w:left="720" w:hanging="720"/>
        <w:rPr>
          <w:sz w:val="16"/>
          <w:szCs w:val="16"/>
        </w:rPr>
      </w:pPr>
      <w:r w:rsidRPr="008B7B5F">
        <w:rPr>
          <w:sz w:val="16"/>
          <w:szCs w:val="16"/>
        </w:rPr>
        <w:t>Leskinen, S. D.; Lim, D. V. (2008). Rapid ultrafiltration concentration and biosensor detection of enterococci from large volumes of florida recreational water. Applied and Environmental Microbiology 74 (15)4792-4798. DOI:10.1128/AEM.00052-08 [Out of scope - laboratory methods].</w:t>
      </w:r>
    </w:p>
    <w:p w14:paraId="060AD905" w14:textId="39507EB0" w:rsidR="008B7B5F" w:rsidRPr="008B7B5F" w:rsidRDefault="00992883" w:rsidP="008B7B5F">
      <w:pPr>
        <w:spacing w:before="0" w:line="240" w:lineRule="auto"/>
        <w:ind w:left="720" w:hanging="720"/>
        <w:rPr>
          <w:sz w:val="16"/>
          <w:szCs w:val="16"/>
        </w:rPr>
      </w:pPr>
      <w:r w:rsidRPr="008B7B5F">
        <w:rPr>
          <w:sz w:val="16"/>
          <w:szCs w:val="16"/>
        </w:rPr>
        <w:t>Hamaty, Edward; Faiek, Saif; Nandi, Minesh; Stidd, David; Trivedi, Manish; Kandukuri, Hari (2020). A Fatal Case of Primary Amoebic Meningoencephalitis from Recreational Waters. Case Reports in Critical Care 2020</w:t>
      </w:r>
      <w:r w:rsidR="009F790D">
        <w:rPr>
          <w:sz w:val="16"/>
          <w:szCs w:val="16"/>
        </w:rPr>
        <w:t>,</w:t>
      </w:r>
      <w:r w:rsidRPr="008B7B5F">
        <w:rPr>
          <w:sz w:val="16"/>
          <w:szCs w:val="16"/>
        </w:rPr>
        <w:t xml:space="preserve"> 9235794. DOI:10.1155/2020/9235794 [Out of scope - Naegleria fowleri].</w:t>
      </w:r>
    </w:p>
    <w:p w14:paraId="69343ABA" w14:textId="77777777" w:rsidR="008B7B5F" w:rsidRPr="008B7B5F" w:rsidRDefault="00992883" w:rsidP="008B7B5F">
      <w:pPr>
        <w:spacing w:before="0" w:line="240" w:lineRule="auto"/>
        <w:ind w:left="720" w:hanging="720"/>
        <w:rPr>
          <w:sz w:val="16"/>
          <w:szCs w:val="16"/>
        </w:rPr>
      </w:pPr>
      <w:r w:rsidRPr="008B7B5F">
        <w:rPr>
          <w:sz w:val="16"/>
          <w:szCs w:val="16"/>
        </w:rPr>
        <w:t>Berardi, M.; Lenabat, P.; Fabre, T.; Ballas, R. (2020). Beach tennis injuries: a cross-sectional survey of 206 elite and recreational players. Physician and Sportsmedicine 48 (2)173-178. DOI:10.1080/00913847.2019.1650307 [Out of scope - non-microbial risks].</w:t>
      </w:r>
    </w:p>
    <w:p w14:paraId="13BDEE54" w14:textId="77777777" w:rsidR="008B7B5F" w:rsidRPr="008B7B5F" w:rsidRDefault="00992883" w:rsidP="008B7B5F">
      <w:pPr>
        <w:spacing w:before="0" w:line="240" w:lineRule="auto"/>
        <w:ind w:left="720" w:hanging="720"/>
        <w:rPr>
          <w:sz w:val="16"/>
          <w:szCs w:val="16"/>
        </w:rPr>
      </w:pPr>
      <w:r w:rsidRPr="008B7B5F">
        <w:rPr>
          <w:sz w:val="16"/>
          <w:szCs w:val="16"/>
        </w:rPr>
        <w:t>Schleich, J. M.; Schnell, F.; Brouant, B.; Phan, G.; Lafay, V.; Bonnemains, L.; Bédossa, M. (2016). Recreational scuba diving in patients with congenital heart disease: Time for new guidelines. Archives of Cardiovascular Diseases 109 (44082)504-510. DOI:10.1016/j.acvd.2016.02.003 [Out of scope - non-microbial risks].</w:t>
      </w:r>
    </w:p>
    <w:p w14:paraId="786CD08C" w14:textId="601901A7" w:rsidR="008B7B5F" w:rsidRPr="008B7B5F" w:rsidRDefault="00992883" w:rsidP="008B7B5F">
      <w:pPr>
        <w:spacing w:before="0" w:line="240" w:lineRule="auto"/>
        <w:ind w:left="720" w:hanging="720"/>
        <w:rPr>
          <w:sz w:val="16"/>
          <w:szCs w:val="16"/>
        </w:rPr>
      </w:pPr>
      <w:r w:rsidRPr="008B7B5F">
        <w:rPr>
          <w:sz w:val="16"/>
          <w:szCs w:val="16"/>
        </w:rPr>
        <w:t>Amagliani, Giulia; Schiavano, Giuditta F.; Stocchi, Vilberto; Bucci, Giovanni; Brandi, Giorgio (2013). Application of real-time PCR to Pseudomonas aeruginosa monitoring in a public swimming pool. Microchemical Journal 110</w:t>
      </w:r>
      <w:r w:rsidR="009F790D">
        <w:rPr>
          <w:sz w:val="16"/>
          <w:szCs w:val="16"/>
        </w:rPr>
        <w:t>:</w:t>
      </w:r>
      <w:r w:rsidRPr="008B7B5F">
        <w:rPr>
          <w:sz w:val="16"/>
          <w:szCs w:val="16"/>
        </w:rPr>
        <w:t xml:space="preserve"> 656-659. DOI:10.1016/j.microc.2013.08.001 [Out of scope - opportunistic pathogens].</w:t>
      </w:r>
    </w:p>
    <w:p w14:paraId="0189885E" w14:textId="77777777" w:rsidR="008B7B5F" w:rsidRPr="008B7B5F" w:rsidRDefault="00992883" w:rsidP="008B7B5F">
      <w:pPr>
        <w:spacing w:before="0" w:line="240" w:lineRule="auto"/>
        <w:ind w:left="720" w:hanging="720"/>
        <w:rPr>
          <w:sz w:val="16"/>
          <w:szCs w:val="16"/>
        </w:rPr>
      </w:pPr>
      <w:r w:rsidRPr="008B7B5F">
        <w:rPr>
          <w:sz w:val="16"/>
          <w:szCs w:val="16"/>
        </w:rPr>
        <w:t>Li, M.; Zhao, L.; Ma, J.; Zhao, N.; Luo, J.; Wang, C.; Chen, L.; Ma, G.; Wang, Y.; He, H. (2018). Vibrio vulnificus in aquariums is a novel threat to marine mammals and public health. Transboundary and Emerging Diseases 65 (6)1863-1871. DOI:10.1111/tbed.12967 [Out of scope - opportunistic pathogens].</w:t>
      </w:r>
    </w:p>
    <w:p w14:paraId="14413B38" w14:textId="77777777" w:rsidR="008B7B5F" w:rsidRPr="008B7B5F" w:rsidRDefault="00992883" w:rsidP="008B7B5F">
      <w:pPr>
        <w:spacing w:before="0" w:line="240" w:lineRule="auto"/>
        <w:ind w:left="720" w:hanging="720"/>
        <w:rPr>
          <w:sz w:val="16"/>
          <w:szCs w:val="16"/>
        </w:rPr>
      </w:pPr>
      <w:r w:rsidRPr="008B7B5F">
        <w:rPr>
          <w:sz w:val="16"/>
          <w:szCs w:val="16"/>
        </w:rPr>
        <w:t>Rice, Scott A; Van den Akker, Ben; Pomati, Francesco; Roser, David (2012). A risk assessment of Pseudomonas aeruginosa in swimming pools: a review. Journal of water and health 10(2)181-196. ISSN:1477-8920 [Out of scope - opportunistic pathogens].</w:t>
      </w:r>
    </w:p>
    <w:p w14:paraId="2589883F" w14:textId="3A613ABC" w:rsidR="008B7B5F" w:rsidRPr="008B7B5F" w:rsidRDefault="00992883" w:rsidP="008B7B5F">
      <w:pPr>
        <w:spacing w:before="0" w:line="240" w:lineRule="auto"/>
        <w:ind w:left="720" w:hanging="720"/>
        <w:rPr>
          <w:sz w:val="16"/>
          <w:szCs w:val="16"/>
        </w:rPr>
      </w:pPr>
      <w:r w:rsidRPr="008B7B5F">
        <w:rPr>
          <w:sz w:val="16"/>
          <w:szCs w:val="16"/>
        </w:rPr>
        <w:t>Tirodimos, I.; Christoforidou, E. P.; Nikolaidou, S.; Arvanitidou, M. (2018). Bacteriological quality of swimming pool and spa water in northern Greece during 2011–2016: is it time for Pseudomonas aeruginosa to be included in Greek regulation? Water Science and Technology: Water Supply 18 (6)1937-1945. DOI:10.2166/ws.2018.015 [Out of scope - opportunistic pathogens].</w:t>
      </w:r>
    </w:p>
    <w:p w14:paraId="283CA102" w14:textId="77777777" w:rsidR="008B7B5F" w:rsidRPr="008B7B5F" w:rsidRDefault="00992883" w:rsidP="008B7B5F">
      <w:pPr>
        <w:spacing w:before="0" w:line="240" w:lineRule="auto"/>
        <w:ind w:left="720" w:hanging="720"/>
        <w:rPr>
          <w:sz w:val="16"/>
          <w:szCs w:val="16"/>
        </w:rPr>
      </w:pPr>
      <w:r w:rsidRPr="008B7B5F">
        <w:rPr>
          <w:sz w:val="16"/>
          <w:szCs w:val="16"/>
        </w:rPr>
        <w:t>Zimoch, Izabela; Paciej, Jaroslaw (2013). The Importance of Quality Control of Surface Waters Used for Recreation in the Example of Silesian Voivodship. Ochrona Srodowiska 35(2)15-18. ISSN:1230-6169 [Out of scope - Polish language only].</w:t>
      </w:r>
    </w:p>
    <w:p w14:paraId="38F989D4" w14:textId="77777777" w:rsidR="008B7B5F" w:rsidRPr="008B7B5F" w:rsidRDefault="00992883" w:rsidP="008B7B5F">
      <w:pPr>
        <w:spacing w:before="0" w:line="240" w:lineRule="auto"/>
        <w:ind w:left="720" w:hanging="720"/>
        <w:rPr>
          <w:sz w:val="16"/>
          <w:szCs w:val="16"/>
        </w:rPr>
      </w:pPr>
      <w:r w:rsidRPr="008B7B5F">
        <w:rPr>
          <w:sz w:val="16"/>
          <w:szCs w:val="16"/>
        </w:rPr>
        <w:t>Samaniego-Moreno, Luis; Vidales-Contreras, Juan A.; Garcia-Zambrano, Rodolfo A.; Rodriguez-Fuentes, Humberto; Olivares-Saenz, Emilio; Vazquez-Alvarado, Rigoberto; Sanchez-Alejo, Ernesto J.; Gortares-Moroyoqui, Pablo (2012). Bacteriophage survival in a recreation dam of the northeast of Mexico. Revista Internacional De Contaminacion Ambiental 28(3)187-194. ISSN:0188-4999 [Out of scope - Spanish language only].</w:t>
      </w:r>
    </w:p>
    <w:p w14:paraId="58295FC5" w14:textId="3F171AAF" w:rsidR="008B7B5F" w:rsidRPr="008B7B5F" w:rsidRDefault="00992883" w:rsidP="008B7B5F">
      <w:pPr>
        <w:spacing w:before="0" w:line="240" w:lineRule="auto"/>
        <w:ind w:left="720" w:hanging="720"/>
        <w:rPr>
          <w:sz w:val="16"/>
          <w:szCs w:val="16"/>
        </w:rPr>
      </w:pPr>
      <w:r w:rsidRPr="008B7B5F">
        <w:rPr>
          <w:sz w:val="16"/>
          <w:szCs w:val="16"/>
        </w:rPr>
        <w:t>Devane, P Megan L (2016). Better water quality indicators for understanding microbial health risks.</w:t>
      </w:r>
      <w:r w:rsidR="00DD068D">
        <w:rPr>
          <w:sz w:val="16"/>
          <w:szCs w:val="16"/>
        </w:rPr>
        <w:t xml:space="preserve"> </w:t>
      </w:r>
      <w:r w:rsidRPr="008B7B5F">
        <w:rPr>
          <w:sz w:val="16"/>
          <w:szCs w:val="16"/>
        </w:rPr>
        <w:t>[Out of scope - Thesis].</w:t>
      </w:r>
    </w:p>
    <w:p w14:paraId="464BF151" w14:textId="77777777" w:rsidR="008B7B5F" w:rsidRPr="008B7B5F" w:rsidRDefault="00992883" w:rsidP="008B7B5F">
      <w:pPr>
        <w:spacing w:before="0" w:line="240" w:lineRule="auto"/>
        <w:ind w:left="720" w:hanging="720"/>
        <w:rPr>
          <w:sz w:val="16"/>
          <w:szCs w:val="16"/>
        </w:rPr>
      </w:pPr>
      <w:r w:rsidRPr="008B7B5F">
        <w:rPr>
          <w:sz w:val="16"/>
          <w:szCs w:val="16"/>
        </w:rPr>
        <w:t>Boehmer, T. K.; Alden, N. B.; Ghosh, T. S.; Vogt, R. L. (2009). Cryptosporidiosis from a community swimming pool: Outbreak investigation and follow-up study. Epidemiology and Infection 137 (11)1651-1654. DOI:10.1017/S0950268809002696 [Out of scope - treated water].</w:t>
      </w:r>
    </w:p>
    <w:p w14:paraId="6A7587B7" w14:textId="77777777" w:rsidR="008B7B5F" w:rsidRPr="008B7B5F" w:rsidRDefault="00992883" w:rsidP="008B7B5F">
      <w:pPr>
        <w:spacing w:before="0" w:line="240" w:lineRule="auto"/>
        <w:ind w:left="720" w:hanging="720"/>
        <w:rPr>
          <w:sz w:val="16"/>
          <w:szCs w:val="16"/>
        </w:rPr>
      </w:pPr>
      <w:r w:rsidRPr="008B7B5F">
        <w:rPr>
          <w:sz w:val="16"/>
          <w:szCs w:val="16"/>
        </w:rPr>
        <w:t>Cantey, P. T.; Kurian, A. K.; Jefferson, D.; Moerbe, M. M.; Marshall, K.; Blankenship, W. R.; Rothbarth, G. R.; Hwang, J.; Hall, R.; Yoder, J.; Brunkard, J.; Johnston, S.; Xiao, L.; Hill, V. R.; Sarisky, J.; Zarate-Bermudez, M. A.; Otto, C.; Hlavsa, M. C. (2012). Outbreak of cryptosporidiosis associated with a man-made chlorinated lake-Tarrant county, Texas, 2008. Journal of Environmental Health 75 (4)14-19. URL:https://www.scopus.com/inward/record.uri?eid=2-s2.0-84872016705&amp;partnerID=40&amp;md5=4d776a2fd98897e5ae25827d518aa3b5 [Out of scope - treated water].</w:t>
      </w:r>
    </w:p>
    <w:p w14:paraId="39E468C6" w14:textId="77777777" w:rsidR="008B7B5F" w:rsidRPr="008B7B5F" w:rsidRDefault="00992883" w:rsidP="008B7B5F">
      <w:pPr>
        <w:spacing w:before="0" w:line="240" w:lineRule="auto"/>
        <w:ind w:left="720" w:hanging="720"/>
        <w:rPr>
          <w:sz w:val="16"/>
          <w:szCs w:val="16"/>
        </w:rPr>
      </w:pPr>
      <w:r w:rsidRPr="008B7B5F">
        <w:rPr>
          <w:sz w:val="16"/>
          <w:szCs w:val="16"/>
        </w:rPr>
        <w:t>Centers for Disease, Control; Prevention (2013). Microbes in pool filter backwash as evidence of the need for improved swimmer hygiene - metro-Atlanta, Georgia, 2012. MMWR. Morbidity and mortality weekly report 62 (19)385-388. URL:http://www.ncbi.nlm.nih.gov/pubmed/23677046 [Out of scope - treated water].</w:t>
      </w:r>
    </w:p>
    <w:p w14:paraId="0A943FFC" w14:textId="77777777" w:rsidR="008B7B5F" w:rsidRPr="008B7B5F" w:rsidRDefault="00992883" w:rsidP="008B7B5F">
      <w:pPr>
        <w:spacing w:before="0" w:line="240" w:lineRule="auto"/>
        <w:ind w:left="720" w:hanging="720"/>
        <w:rPr>
          <w:sz w:val="16"/>
          <w:szCs w:val="16"/>
        </w:rPr>
      </w:pPr>
      <w:r w:rsidRPr="008B7B5F">
        <w:rPr>
          <w:sz w:val="16"/>
          <w:szCs w:val="16"/>
        </w:rPr>
        <w:t>Cope, J. R.; Prosser, A.; Nowicki, S.; Roberts, M. W.; Roberts, J. M.; Scheer, D.; Anderson, C.; Longsworth, A.; Parsons, C.; Goldschmidt, D.; Johnston, S.; Bishop, H.; Xiao, L.; Hill, V.; Beach, M.; Hlavsa, M. C. (2015). Preventing community-wide transmission of Cryptosporidium: a proactive public health response to a swimming pool-associated outbreak--Auglaize County, Ohio, USA. Epidemiology and Infection 143 (16)3459-3467. DOI:10.1017/S0950268815000813 [Out of scope - treated water].</w:t>
      </w:r>
    </w:p>
    <w:p w14:paraId="74676808" w14:textId="77777777" w:rsidR="008B7B5F" w:rsidRPr="008B7B5F" w:rsidRDefault="00992883" w:rsidP="008B7B5F">
      <w:pPr>
        <w:spacing w:before="0" w:line="240" w:lineRule="auto"/>
        <w:ind w:left="720" w:hanging="720"/>
        <w:rPr>
          <w:sz w:val="16"/>
          <w:szCs w:val="16"/>
        </w:rPr>
      </w:pPr>
      <w:r w:rsidRPr="008B7B5F">
        <w:rPr>
          <w:sz w:val="16"/>
          <w:szCs w:val="16"/>
        </w:rPr>
        <w:t>Davis, T. L.; Standridge, J. H.; Degnan, A. J. (2009). Bacteriological analysis of indoor and outdoor water parks in Wisconsin. Journal of Water and Health 7 (3)452-463. DOI:10.2166/wh.2009.028 [Out of scope - treated water].</w:t>
      </w:r>
    </w:p>
    <w:p w14:paraId="3E0EF1AB" w14:textId="77777777" w:rsidR="008B7B5F" w:rsidRPr="008B7B5F" w:rsidRDefault="00992883" w:rsidP="008B7B5F">
      <w:pPr>
        <w:spacing w:before="0" w:line="240" w:lineRule="auto"/>
        <w:ind w:left="720" w:hanging="720"/>
        <w:rPr>
          <w:sz w:val="16"/>
          <w:szCs w:val="16"/>
        </w:rPr>
      </w:pPr>
      <w:r w:rsidRPr="008B7B5F">
        <w:rPr>
          <w:sz w:val="16"/>
          <w:szCs w:val="16"/>
        </w:rPr>
        <w:t>Ehsan, A.; Geurden, T.; Casaert, S.; Paulussen, J.; De Coster, L.; Schoemaker, T.; Chalmers, R.; Grit, G.; Vercruysse, J.; Claerebout, E. (2015). Occurrence and potential health risk of Cryptosporidium and Giardia in different water catchments in Belgium. Environmental Monitoring and Assessment 187 (2). DOI:10.1007/s10661-014-4157-z [Out of scope - treated water].</w:t>
      </w:r>
    </w:p>
    <w:p w14:paraId="5E5A0336" w14:textId="77777777" w:rsidR="008B7B5F" w:rsidRPr="008B7B5F" w:rsidRDefault="00992883" w:rsidP="008B7B5F">
      <w:pPr>
        <w:spacing w:before="0" w:line="240" w:lineRule="auto"/>
        <w:ind w:left="720" w:hanging="720"/>
        <w:rPr>
          <w:sz w:val="16"/>
          <w:szCs w:val="16"/>
        </w:rPr>
      </w:pPr>
      <w:r w:rsidRPr="008B7B5F">
        <w:rPr>
          <w:sz w:val="16"/>
          <w:szCs w:val="16"/>
        </w:rPr>
        <w:t>Gallè, F.; Dallolio, L.; Marotta, M.; Raggi, A.; Di Onofrio, V.; Liguori, G.; Toni, F.; Leoni, E. (2016). Health-related behaviors in swimming pool users: Influence of knowledge of regulations and awareness of health risks. International Journal of Environmental Research and Public Health 13 (5). DOI:10.3390/ijerph13050513 [Out of scope - treated water].</w:t>
      </w:r>
    </w:p>
    <w:p w14:paraId="3E3A2381" w14:textId="77777777" w:rsidR="008B7B5F" w:rsidRPr="008B7B5F" w:rsidRDefault="00992883" w:rsidP="008B7B5F">
      <w:pPr>
        <w:spacing w:before="0" w:line="240" w:lineRule="auto"/>
        <w:ind w:left="720" w:hanging="720"/>
        <w:rPr>
          <w:sz w:val="16"/>
          <w:szCs w:val="16"/>
        </w:rPr>
      </w:pPr>
      <w:r w:rsidRPr="008B7B5F">
        <w:rPr>
          <w:sz w:val="16"/>
          <w:szCs w:val="16"/>
        </w:rPr>
        <w:t>Golbaz, S.; Nabizadeh, R.; Zarinkolah, S.; Mahvi, A. H.; Alimohammadi, M.; Yousefi, M. (2019). An innovative swimming pool water quality index (SPWQI) to monitor and evaluate the pools: design and compilation of computational model. Environmental Monitoring and Assessment 191 (7). DOI:10.1007/s10661-019-7577-y [Out of scope - treated water].</w:t>
      </w:r>
    </w:p>
    <w:p w14:paraId="5770F37D" w14:textId="77777777" w:rsidR="008B7B5F" w:rsidRPr="008B7B5F" w:rsidRDefault="00992883" w:rsidP="008B7B5F">
      <w:pPr>
        <w:spacing w:before="0" w:line="240" w:lineRule="auto"/>
        <w:ind w:left="720" w:hanging="720"/>
        <w:rPr>
          <w:sz w:val="16"/>
          <w:szCs w:val="16"/>
        </w:rPr>
      </w:pPr>
      <w:r w:rsidRPr="008B7B5F">
        <w:rPr>
          <w:sz w:val="16"/>
          <w:szCs w:val="16"/>
        </w:rPr>
        <w:t>Kaczmarek, W.; Panasiuk, J.; Borys, S.; Pobudkowska, A.; Majsterek, M. (2020). Analysis of the kinetics of swimming pool water reaction in analytical device reproducing its circulation on a small scale. Sensors (Switzerland) 20 (17)42370. DOI:10.3390/s20174820 [Out of scope - treated water].</w:t>
      </w:r>
    </w:p>
    <w:p w14:paraId="2339E445" w14:textId="746783FD" w:rsidR="008B7B5F" w:rsidRPr="008B7B5F" w:rsidRDefault="00992883" w:rsidP="008B7B5F">
      <w:pPr>
        <w:spacing w:before="0" w:line="240" w:lineRule="auto"/>
        <w:ind w:left="720" w:hanging="720"/>
        <w:rPr>
          <w:sz w:val="16"/>
          <w:szCs w:val="16"/>
        </w:rPr>
      </w:pPr>
      <w:r w:rsidRPr="008B7B5F">
        <w:rPr>
          <w:sz w:val="16"/>
          <w:szCs w:val="16"/>
        </w:rPr>
        <w:t>La Rosa, G.; Della Libera, S.; Petricca, S.; Iaconelli, M.; Briancesco, R.; Paradiso, R.; Semproni, M.; Di Bonito, P.; Bonadonna, L. (2015). First detection of papillomaviruses and polyomaviruses in swimming pool waters: unrecognized recreational water-related pathogens? Journal of Applied Microbiology 119 (6)1683-1691. DOI:10.1111/jam.12925 [Out of scope - treated water].</w:t>
      </w:r>
    </w:p>
    <w:p w14:paraId="7EF6E715" w14:textId="77777777" w:rsidR="008B7B5F" w:rsidRPr="008B7B5F" w:rsidRDefault="00992883" w:rsidP="008B7B5F">
      <w:pPr>
        <w:spacing w:before="0" w:line="240" w:lineRule="auto"/>
        <w:ind w:left="720" w:hanging="720"/>
        <w:rPr>
          <w:sz w:val="16"/>
          <w:szCs w:val="16"/>
        </w:rPr>
      </w:pPr>
      <w:r w:rsidRPr="008B7B5F">
        <w:rPr>
          <w:sz w:val="16"/>
          <w:szCs w:val="16"/>
        </w:rPr>
        <w:t>Liguori, G.; Castaldi, S.; Signorelli, C.; Auxilia, F.; Alfano, V.; Saccani, E.; Visciano, A.; Fanti, M.; Spinelli, A.; Pasquarella, C. (2007). Hygienic risks in swimming pool: knowledge and behaviours of consumers of three structures in Crema, Parma and Naples. Annali di igiene : medicina preventiva e di comunità 19 (4)325-335. URL:https://www.scopus.com/inward/record.uri?eid=2-s2.0-35748947289&amp;partnerID=40&amp;md5=98fd3bd7c808d722ce5acf9048893c91 [Out of scope - treated water].</w:t>
      </w:r>
    </w:p>
    <w:p w14:paraId="610BFD6C" w14:textId="77777777" w:rsidR="008B7B5F" w:rsidRPr="008B7B5F" w:rsidRDefault="00992883" w:rsidP="008B7B5F">
      <w:pPr>
        <w:spacing w:before="0" w:line="240" w:lineRule="auto"/>
        <w:ind w:left="720" w:hanging="720"/>
        <w:rPr>
          <w:sz w:val="16"/>
          <w:szCs w:val="16"/>
        </w:rPr>
      </w:pPr>
      <w:r w:rsidRPr="008B7B5F">
        <w:rPr>
          <w:sz w:val="16"/>
          <w:szCs w:val="16"/>
        </w:rPr>
        <w:t>Ounsaneha, W.; Kraisin, P.; Suksaroj, T. T.; Suksaroj, C.; Rattanapan, C. (2017). Health risk assessment from haloacetic acids exposure in indoor and outdoor swimming pool water. EnvironmentAsia 10 (2)177-185. DOI:10.14456/ea.2017.32 [Out of scope - treated water].</w:t>
      </w:r>
    </w:p>
    <w:p w14:paraId="24060E8C" w14:textId="423F67A3" w:rsidR="008B7B5F" w:rsidRPr="008B7B5F" w:rsidRDefault="00992883" w:rsidP="008B7B5F">
      <w:pPr>
        <w:spacing w:before="0" w:line="240" w:lineRule="auto"/>
        <w:ind w:left="720" w:hanging="720"/>
        <w:rPr>
          <w:sz w:val="16"/>
          <w:szCs w:val="16"/>
        </w:rPr>
      </w:pPr>
      <w:r w:rsidRPr="008B7B5F">
        <w:rPr>
          <w:sz w:val="16"/>
          <w:szCs w:val="16"/>
        </w:rPr>
        <w:t>Salas, L. A.; Baker, E. R.; Nieuwenhuijsen, M. J.; Marsit, C. J.; Christensen, B. C.; Karagas, M. R. (2019). Maternal swimming pool exposure during pregnancy in relation to birth outcomes and cord blood DNA methylation among private well users. Environment International 123</w:t>
      </w:r>
      <w:r w:rsidR="009F790D">
        <w:rPr>
          <w:sz w:val="16"/>
          <w:szCs w:val="16"/>
        </w:rPr>
        <w:t>:</w:t>
      </w:r>
      <w:r w:rsidRPr="008B7B5F">
        <w:rPr>
          <w:sz w:val="16"/>
          <w:szCs w:val="16"/>
        </w:rPr>
        <w:t xml:space="preserve"> 459-466. DOI:10.1016/j.envint.2018.12.017 [Out of scope - treated water].</w:t>
      </w:r>
    </w:p>
    <w:p w14:paraId="1768E36F" w14:textId="77777777" w:rsidR="008B7B5F" w:rsidRPr="008B7B5F" w:rsidRDefault="00992883" w:rsidP="008B7B5F">
      <w:pPr>
        <w:spacing w:before="0" w:line="240" w:lineRule="auto"/>
        <w:ind w:left="720" w:hanging="720"/>
        <w:rPr>
          <w:sz w:val="16"/>
          <w:szCs w:val="16"/>
        </w:rPr>
      </w:pPr>
      <w:r w:rsidRPr="008B7B5F">
        <w:rPr>
          <w:sz w:val="16"/>
          <w:szCs w:val="16"/>
        </w:rPr>
        <w:t>Suppes, Laura M.; Canales, Robert A.; Gerba, Charles P.; Reynolds, Kelly A. (2016). Cryptosporidium risk from swimming pool exposures. International Journal of Hygiene and Environmental Health 219 (8)915-919. DOI:10.1016/j.ijheh.2016.07.001 [Out of scope - treated water].</w:t>
      </w:r>
    </w:p>
    <w:p w14:paraId="2DE9D33F" w14:textId="1577B341" w:rsidR="008B7B5F" w:rsidRPr="008B7B5F" w:rsidRDefault="00992883" w:rsidP="008B7B5F">
      <w:pPr>
        <w:spacing w:before="0" w:line="240" w:lineRule="auto"/>
        <w:ind w:left="720" w:hanging="720"/>
        <w:rPr>
          <w:sz w:val="16"/>
          <w:szCs w:val="16"/>
        </w:rPr>
      </w:pPr>
      <w:r w:rsidRPr="008B7B5F">
        <w:rPr>
          <w:sz w:val="16"/>
          <w:szCs w:val="16"/>
        </w:rPr>
        <w:t>Teo, T. L. L.; Coleman, H. M.; Khan, S. J. (2015). Chemical contaminants in swimming pools: Occurrence, implications and control. Environment International 76</w:t>
      </w:r>
      <w:r w:rsidR="009F790D">
        <w:rPr>
          <w:sz w:val="16"/>
          <w:szCs w:val="16"/>
        </w:rPr>
        <w:t>:</w:t>
      </w:r>
      <w:r w:rsidRPr="008B7B5F">
        <w:rPr>
          <w:sz w:val="16"/>
          <w:szCs w:val="16"/>
        </w:rPr>
        <w:t xml:space="preserve"> 16-31. DOI:10.1016/j.envint.2014.11.012 [Out of scope - treated water].</w:t>
      </w:r>
    </w:p>
    <w:p w14:paraId="7E59DB05" w14:textId="77777777" w:rsidR="008B7B5F" w:rsidRPr="008B7B5F" w:rsidRDefault="00992883" w:rsidP="008B7B5F">
      <w:pPr>
        <w:spacing w:before="0" w:line="240" w:lineRule="auto"/>
        <w:ind w:left="720" w:hanging="720"/>
        <w:rPr>
          <w:sz w:val="16"/>
          <w:szCs w:val="16"/>
        </w:rPr>
      </w:pPr>
      <w:r w:rsidRPr="008B7B5F">
        <w:rPr>
          <w:sz w:val="16"/>
          <w:szCs w:val="16"/>
        </w:rPr>
        <w:t>Watanabe, A.; Kondoh, E.; Selva, D.; Imai, K.; Wakimasu, K.; Araki, B.; Kinoshita, S. (2014). Relationship between frequent swimming pool use and lacrimal duct obstruction. Acta Ophthalmologica 92 (3)e242-e243. DOI:10.1111/aos.12273 [Out of scope - treated water].</w:t>
      </w:r>
    </w:p>
    <w:p w14:paraId="5834456D" w14:textId="77777777" w:rsidR="008B7B5F" w:rsidRPr="008B7B5F" w:rsidRDefault="00992883" w:rsidP="008B7B5F">
      <w:pPr>
        <w:spacing w:before="0" w:line="240" w:lineRule="auto"/>
        <w:ind w:left="720" w:hanging="720"/>
        <w:rPr>
          <w:sz w:val="16"/>
          <w:szCs w:val="16"/>
        </w:rPr>
      </w:pPr>
      <w:r w:rsidRPr="008B7B5F">
        <w:rPr>
          <w:sz w:val="16"/>
          <w:szCs w:val="16"/>
        </w:rPr>
        <w:t>Weisel, C. P.; Richardson, S. D.; Nemery, B.; Aggazzotti, G.; Baraldi, E.; Blatchley Iii, E. R.; Blount, B. C.; Carlsen, K. H.; Eggleston, P. A.; Frimmel, F. H.; Goodman, M.; Gordon, G.; Grinshpun, S. A.; Heederik, D.; Kogevinas, M.; LaKind, J. S.; Nieuwenhuijsen, M. J.; Piper, F. C.; Sattar, S. A. (2009). Childhood asthma and environmental exposures at swimming pools: State of the science and research recommendations. Environmental Health Perspectives 117 (4)500-507. DOI:10.1289/ehp.11513 [Out of scope - treated water].</w:t>
      </w:r>
    </w:p>
    <w:p w14:paraId="032A7D86" w14:textId="2C2492B1" w:rsidR="008C0310" w:rsidRDefault="00992883" w:rsidP="008B7B5F">
      <w:pPr>
        <w:spacing w:before="0" w:line="240" w:lineRule="auto"/>
        <w:ind w:left="720" w:hanging="720"/>
        <w:rPr>
          <w:sz w:val="16"/>
          <w:szCs w:val="16"/>
        </w:rPr>
      </w:pPr>
      <w:r w:rsidRPr="008B7B5F">
        <w:rPr>
          <w:sz w:val="16"/>
          <w:szCs w:val="16"/>
        </w:rPr>
        <w:t>Zhou, X.; Peng, F.; Luo, Z.; Li, Y.; Li, H.; Yang, Z. (2020). Assessment of water contamination and health risk of endocrine disrupting chemicals in outdoor and indoor swimming pools. Science of the Total Environment 704. DOI:10.1016/j.scitotenv.2019.135277 [Out of scope - treated water].</w:t>
      </w:r>
    </w:p>
    <w:p w14:paraId="05067049" w14:textId="615F3D06" w:rsidR="008C0310" w:rsidRDefault="00992883" w:rsidP="00322617">
      <w:pPr>
        <w:pStyle w:val="Heading3"/>
      </w:pPr>
      <w:bookmarkStart w:id="569" w:name="_Toc106901185"/>
      <w:r>
        <w:t>S</w:t>
      </w:r>
      <w:r w:rsidRPr="008B7B5F">
        <w:t>tudies</w:t>
      </w:r>
      <w:r>
        <w:t xml:space="preserve"> assessed for eligibility</w:t>
      </w:r>
      <w:r w:rsidRPr="008B7B5F">
        <w:t xml:space="preserve"> (320 studies)</w:t>
      </w:r>
      <w:bookmarkEnd w:id="569"/>
    </w:p>
    <w:p w14:paraId="5667B720" w14:textId="77777777" w:rsidR="00322617" w:rsidRPr="00322617" w:rsidRDefault="00992883" w:rsidP="00322617">
      <w:pPr>
        <w:spacing w:before="0" w:line="240" w:lineRule="auto"/>
        <w:ind w:left="720" w:hanging="720"/>
        <w:rPr>
          <w:sz w:val="16"/>
          <w:szCs w:val="16"/>
        </w:rPr>
      </w:pPr>
      <w:r w:rsidRPr="00322617">
        <w:rPr>
          <w:sz w:val="16"/>
          <w:szCs w:val="16"/>
        </w:rPr>
        <w:t>Abbott, B.; Lugg, R.; Devine, B.; Cook, A.; Weinstein, P. (2011). Microbial risk classifications for recreational waters and applications to the Swan and Canning Rivers in Western Australia. Journal of Water and Health 9 (1)70-79. DOI:10.2166/wh.2011.016 [Include - short list].</w:t>
      </w:r>
    </w:p>
    <w:p w14:paraId="63E931D8" w14:textId="77777777" w:rsidR="00322617" w:rsidRPr="00322617" w:rsidRDefault="00992883" w:rsidP="00322617">
      <w:pPr>
        <w:spacing w:before="0" w:line="240" w:lineRule="auto"/>
        <w:ind w:left="720" w:hanging="720"/>
        <w:rPr>
          <w:sz w:val="16"/>
          <w:szCs w:val="16"/>
        </w:rPr>
      </w:pPr>
      <w:r w:rsidRPr="00322617">
        <w:rPr>
          <w:sz w:val="16"/>
          <w:szCs w:val="16"/>
        </w:rPr>
        <w:t>Arnold, B. F., Schiff, K. C., Ercumen, A., Benjamin-Chung, J., Steele, J. A., Griffith, J. F., Steinberg, S. J., Smith, P., McGee, C. D., Wilson, R., Nelsen, C., Weisberg, S. B., and Colford, J. M., Jr. (2017). Acute Illness Among Surfers After Exposure to Seawater in Dry- and Wet-Weather Conditions. American Journal of Epidemiology 186 (7)866-875. DOI:10.1093/aje/kwx019 [Include - short list].</w:t>
      </w:r>
    </w:p>
    <w:p w14:paraId="042A28E7" w14:textId="121C4E1F" w:rsidR="00322617" w:rsidRPr="00322617" w:rsidRDefault="00992883" w:rsidP="00322617">
      <w:pPr>
        <w:spacing w:before="0" w:line="240" w:lineRule="auto"/>
        <w:ind w:left="720" w:hanging="720"/>
        <w:rPr>
          <w:sz w:val="16"/>
          <w:szCs w:val="16"/>
        </w:rPr>
      </w:pPr>
      <w:r w:rsidRPr="00322617">
        <w:rPr>
          <w:sz w:val="16"/>
          <w:szCs w:val="16"/>
        </w:rPr>
        <w:t>Abdelzaher, A. M.; Solo-Gabriele, H. M.; Phillips, M. C.; Elmir, S. M.; Fleming, L. E. (2013). An alternative approach to water regulations for public health protection at bathing beaches. Journal of Environmental and Public Health 2013. DOI:10.1155/2013/138521 [Include - short list].</w:t>
      </w:r>
    </w:p>
    <w:p w14:paraId="606FDBF1" w14:textId="77777777" w:rsidR="00322617" w:rsidRPr="00322617" w:rsidRDefault="00992883" w:rsidP="00322617">
      <w:pPr>
        <w:spacing w:before="0" w:line="240" w:lineRule="auto"/>
        <w:ind w:left="720" w:hanging="720"/>
        <w:rPr>
          <w:sz w:val="16"/>
          <w:szCs w:val="16"/>
        </w:rPr>
      </w:pPr>
      <w:r w:rsidRPr="00322617">
        <w:rPr>
          <w:sz w:val="16"/>
          <w:szCs w:val="16"/>
        </w:rPr>
        <w:t>Abdelzaher, A. M.; Wright, M. E.; Ortega, C.; Solo-Gabriele, H. M.; Miller, G.; Elmir, S.; Newman, X.; Shih, P.; Alfredo Bonilla, J.; Bonilla, T. D.; Palmer, C. J.; Scott, T.; Lukasik, J.; Harwood, V. J.; McQuaig, S.; Sinigalliano, C.; Gidley, M.; Plano, L. R. W.; Zhu, X.; Wang, J. D.; Fleming, L. E. (2010). Presence of pathogens and indicator microbes at a non-point source subtropical recreational marine beach. Applied and Environmental Microbiology 76 (3)724-732. DOI:10.1128/AEM.02127-09 [Include - short list].</w:t>
      </w:r>
    </w:p>
    <w:p w14:paraId="3E5584F7" w14:textId="77777777" w:rsidR="00322617" w:rsidRPr="00322617" w:rsidRDefault="00992883" w:rsidP="00322617">
      <w:pPr>
        <w:spacing w:before="0" w:line="240" w:lineRule="auto"/>
        <w:ind w:left="720" w:hanging="720"/>
        <w:rPr>
          <w:sz w:val="16"/>
          <w:szCs w:val="16"/>
        </w:rPr>
      </w:pPr>
      <w:r w:rsidRPr="00322617">
        <w:rPr>
          <w:sz w:val="16"/>
          <w:szCs w:val="16"/>
        </w:rPr>
        <w:t>Abdelzaher, Amir M.; Wright, Mary E.; Ortega, Cristina; Hasan, A. Rasem; Shibata, Tomoyoki; Solo-Gabriele, Helena M.; Kish, Jonathan; Withum, Kelly; He, Guoqing; Elmir, Samir M.; Bonilla, J. Alfredo; Bonilla, Tonya D.; Palmer, Carol J.; Scott, Troy M.; Lukasik, Jerzy; Harwood, Valerie J.; McQuaig, Shannon; Sinigalliano, Christopher D.; Gidley, Maribeth L.; Wanless, David; Plano, Lisa R. W.; Garza, Anna C.; Zhu, Xiaofang; Stewart, Jill R.; Dickerson, Jerold W.; Yampara-Iquise, Helen; Carson, Charles; Fleisher, Jay M.; Fleming, Lora E. (2011). Daily measures of microbes and human health at a non-point source marine beach. Journal of Water and Health 9 (3)443-457. DOI:10.2166/wh.2011.146 [Include - short list].</w:t>
      </w:r>
    </w:p>
    <w:p w14:paraId="71DADE74" w14:textId="62EDA91E" w:rsidR="00322617" w:rsidRPr="00322617" w:rsidRDefault="00992883" w:rsidP="00322617">
      <w:pPr>
        <w:spacing w:before="0" w:line="240" w:lineRule="auto"/>
        <w:ind w:left="720" w:hanging="720"/>
        <w:rPr>
          <w:sz w:val="16"/>
          <w:szCs w:val="16"/>
        </w:rPr>
      </w:pPr>
      <w:r w:rsidRPr="00322617">
        <w:rPr>
          <w:sz w:val="16"/>
          <w:szCs w:val="16"/>
        </w:rPr>
        <w:t>AbdelZaher, Amir Mahmoud (2010). Microbes At A Non-Point Source Sub-Tropical Recreational Marine Beach And Their Implications On Human Health And Beach Monitoring Practices. Ph.D Thesis [Include - short list].</w:t>
      </w:r>
    </w:p>
    <w:p w14:paraId="74950977" w14:textId="527DC408" w:rsidR="00322617" w:rsidRPr="00322617" w:rsidRDefault="00992883" w:rsidP="00322617">
      <w:pPr>
        <w:spacing w:before="0" w:line="240" w:lineRule="auto"/>
        <w:ind w:left="720" w:hanging="720"/>
        <w:rPr>
          <w:sz w:val="16"/>
          <w:szCs w:val="16"/>
        </w:rPr>
      </w:pPr>
      <w:r w:rsidRPr="00322617">
        <w:rPr>
          <w:sz w:val="16"/>
          <w:szCs w:val="16"/>
        </w:rPr>
        <w:t>Ahmed, W.; Hamilton, K. A.; Lobos, A.; Hughes, B.; Staley, C.; Sadowsky, M. J.; Harwood, V. J. (2018). Quantitative microbial risk assessment of microbial source tracking markers in recreational water contaminated with fresh untreated and secondary treated sewage. Environment International 117</w:t>
      </w:r>
      <w:r w:rsidR="009F790D">
        <w:rPr>
          <w:sz w:val="16"/>
          <w:szCs w:val="16"/>
        </w:rPr>
        <w:t>:</w:t>
      </w:r>
      <w:r w:rsidRPr="00322617">
        <w:rPr>
          <w:sz w:val="16"/>
          <w:szCs w:val="16"/>
        </w:rPr>
        <w:t xml:space="preserve"> 243-249. DOI:10.1016/j.envint.2018.05.012 [Include - short list].</w:t>
      </w:r>
    </w:p>
    <w:p w14:paraId="149907DB" w14:textId="3DD64278" w:rsidR="00322617" w:rsidRPr="00322617" w:rsidRDefault="00992883" w:rsidP="00322617">
      <w:pPr>
        <w:spacing w:before="0" w:line="240" w:lineRule="auto"/>
        <w:ind w:left="720" w:hanging="720"/>
        <w:rPr>
          <w:sz w:val="16"/>
          <w:szCs w:val="16"/>
        </w:rPr>
      </w:pPr>
      <w:r w:rsidRPr="00322617">
        <w:rPr>
          <w:sz w:val="16"/>
          <w:szCs w:val="16"/>
        </w:rPr>
        <w:t>Ahmed, Warish; Payyappat, Sudhi; Cassidy, Michele; Besley, Colin (2019). Enhanced insights from human and animal host-associated molecular marker genes in a freshwater lake receiving wet weather overflows. Scientific Reports 9</w:t>
      </w:r>
      <w:r w:rsidR="009F790D">
        <w:rPr>
          <w:sz w:val="16"/>
          <w:szCs w:val="16"/>
        </w:rPr>
        <w:t>:</w:t>
      </w:r>
      <w:r w:rsidRPr="00322617">
        <w:rPr>
          <w:sz w:val="16"/>
          <w:szCs w:val="16"/>
        </w:rPr>
        <w:t xml:space="preserve"> 12503. DOI:10.1038/s41598-019-48682-4 [Include - short list].</w:t>
      </w:r>
    </w:p>
    <w:p w14:paraId="4DCF0625" w14:textId="5FC0CE15" w:rsidR="00322617" w:rsidRPr="00322617" w:rsidRDefault="00992883" w:rsidP="00322617">
      <w:pPr>
        <w:spacing w:before="0" w:line="240" w:lineRule="auto"/>
        <w:ind w:left="720" w:hanging="720"/>
        <w:rPr>
          <w:sz w:val="16"/>
          <w:szCs w:val="16"/>
        </w:rPr>
      </w:pPr>
      <w:r w:rsidRPr="00322617">
        <w:rPr>
          <w:sz w:val="16"/>
          <w:szCs w:val="16"/>
        </w:rPr>
        <w:t>Ahmed, Warish; Payyappat, Sudhi; Cassidy, Michele; Harrison, Nathan; Besley, Colin (2020). Sewage-associated marker genes illustrate the impact of wet weather overflows and dry weather leakage in urban estuarine waters of Sydney, Australia. Science of the Total Environment 705</w:t>
      </w:r>
      <w:r w:rsidR="009F790D">
        <w:rPr>
          <w:sz w:val="16"/>
          <w:szCs w:val="16"/>
        </w:rPr>
        <w:t>:</w:t>
      </w:r>
      <w:r w:rsidRPr="00322617">
        <w:rPr>
          <w:sz w:val="16"/>
          <w:szCs w:val="16"/>
        </w:rPr>
        <w:t xml:space="preserve"> 135390. DOI:10.1016/j.scitotenv.2019.135390 [Include - short list].</w:t>
      </w:r>
    </w:p>
    <w:p w14:paraId="1A2B8C04" w14:textId="0B39EBFF" w:rsidR="00322617" w:rsidRPr="00322617" w:rsidRDefault="00992883" w:rsidP="00322617">
      <w:pPr>
        <w:spacing w:before="0" w:line="240" w:lineRule="auto"/>
        <w:ind w:left="720" w:hanging="720"/>
        <w:rPr>
          <w:sz w:val="16"/>
          <w:szCs w:val="16"/>
        </w:rPr>
      </w:pPr>
      <w:r w:rsidRPr="00322617">
        <w:rPr>
          <w:sz w:val="16"/>
          <w:szCs w:val="16"/>
        </w:rPr>
        <w:t>Ahmed, Warish; Zhang, Qian; Kozak, Sonya; Beale, David; Gyawali, Pradip; Sadowsky, Michael J.; Simpson, Stuart (2019). Comparative decay of sewage-associated marker genes in beach water and sediment in a subtropical region. Water Research 149</w:t>
      </w:r>
      <w:r w:rsidR="009F790D">
        <w:rPr>
          <w:sz w:val="16"/>
          <w:szCs w:val="16"/>
        </w:rPr>
        <w:t>:</w:t>
      </w:r>
      <w:r w:rsidRPr="00322617">
        <w:rPr>
          <w:sz w:val="16"/>
          <w:szCs w:val="16"/>
        </w:rPr>
        <w:t xml:space="preserve"> 511-521. DOI:10.1016/j.watres.2018.10.088 [Include - short list].</w:t>
      </w:r>
    </w:p>
    <w:p w14:paraId="13A72F60" w14:textId="481F5D1F" w:rsidR="00322617" w:rsidRPr="00322617" w:rsidRDefault="00992883" w:rsidP="00322617">
      <w:pPr>
        <w:spacing w:before="0" w:line="240" w:lineRule="auto"/>
        <w:ind w:left="720" w:hanging="720"/>
        <w:rPr>
          <w:sz w:val="16"/>
          <w:szCs w:val="16"/>
        </w:rPr>
      </w:pPr>
      <w:r w:rsidRPr="00322617">
        <w:rPr>
          <w:sz w:val="16"/>
          <w:szCs w:val="16"/>
        </w:rPr>
        <w:t>Alm, Elizabeth W.; Daniels-Witt, Quri R.; Learman, Deric R.; Ryu, Hodon; Jordan, Dustin W.; Gehring, Thomas M.; Santo Domingo, Jorge (2018). Potential for gulls to transport bacteria from human waste sites to beaches. The Science of the Total Environment 615</w:t>
      </w:r>
      <w:r w:rsidR="009F790D">
        <w:rPr>
          <w:sz w:val="16"/>
          <w:szCs w:val="16"/>
        </w:rPr>
        <w:t>:</w:t>
      </w:r>
      <w:r w:rsidRPr="00322617">
        <w:rPr>
          <w:sz w:val="16"/>
          <w:szCs w:val="16"/>
        </w:rPr>
        <w:t xml:space="preserve"> 123-130. DOI:10.1016/j.scitotenv.2017.09.232 [Include - short list].</w:t>
      </w:r>
    </w:p>
    <w:p w14:paraId="0FD13904" w14:textId="764443AB" w:rsidR="00322617" w:rsidRPr="00322617" w:rsidRDefault="00992883" w:rsidP="00322617">
      <w:pPr>
        <w:spacing w:before="0" w:line="240" w:lineRule="auto"/>
        <w:ind w:left="720" w:hanging="720"/>
        <w:rPr>
          <w:sz w:val="16"/>
          <w:szCs w:val="16"/>
        </w:rPr>
      </w:pPr>
      <w:r w:rsidRPr="00322617">
        <w:rPr>
          <w:sz w:val="16"/>
          <w:szCs w:val="16"/>
        </w:rPr>
        <w:t>Aragonés, L.; López, I.; Palazón, A.; López-Úbeda, R.; García, C. (2016). Evaluation of the quality of coastal bathing waters in Spain through fecal bacteria Escherichia coli and Enterococcus. The Science of the Total Environment 566-567</w:t>
      </w:r>
      <w:r w:rsidR="009F790D">
        <w:rPr>
          <w:sz w:val="16"/>
          <w:szCs w:val="16"/>
        </w:rPr>
        <w:t>:</w:t>
      </w:r>
      <w:r w:rsidRPr="00322617">
        <w:rPr>
          <w:sz w:val="16"/>
          <w:szCs w:val="16"/>
        </w:rPr>
        <w:t xml:space="preserve"> 288-297. DOI:10.1016/j.scitotenv.2016.05.106 [Include - short list].</w:t>
      </w:r>
    </w:p>
    <w:p w14:paraId="6884F856" w14:textId="77777777" w:rsidR="00322617" w:rsidRPr="00322617" w:rsidRDefault="00992883" w:rsidP="00322617">
      <w:pPr>
        <w:spacing w:before="0" w:line="240" w:lineRule="auto"/>
        <w:ind w:left="720" w:hanging="720"/>
        <w:rPr>
          <w:sz w:val="16"/>
          <w:szCs w:val="16"/>
        </w:rPr>
      </w:pPr>
      <w:r w:rsidRPr="00322617">
        <w:rPr>
          <w:sz w:val="16"/>
          <w:szCs w:val="16"/>
        </w:rPr>
        <w:t>Ashbolt, N. J.; Bruno, M. (2003). Application and refinement of the WHO risk framework for recreational waters in Sydney, Australia. Journal of Water and Health 1 (3)125-131. DOI:10.2166/wh.2003.0015 [Include - short list].</w:t>
      </w:r>
    </w:p>
    <w:p w14:paraId="5037E9B0" w14:textId="77777777" w:rsidR="00322617" w:rsidRPr="00322617" w:rsidRDefault="00992883" w:rsidP="00322617">
      <w:pPr>
        <w:spacing w:before="0" w:line="240" w:lineRule="auto"/>
        <w:ind w:left="720" w:hanging="720"/>
        <w:rPr>
          <w:sz w:val="16"/>
          <w:szCs w:val="16"/>
        </w:rPr>
      </w:pPr>
      <w:r w:rsidRPr="00322617">
        <w:rPr>
          <w:sz w:val="16"/>
          <w:szCs w:val="16"/>
        </w:rPr>
        <w:t>Ashbolt, N. J.; Schoen, M. E.; Soller, J. A.; Roser, D. J. (2010). Predicting pathogen risks to aid beach management: The real value of quantitative microbial risk assessment (QMRA). Water Research 44 (16)4692-4703. DOI:10.1016/j.watres.2010.06.048 [Include - short list].</w:t>
      </w:r>
    </w:p>
    <w:p w14:paraId="0C0CD4BD" w14:textId="77777777" w:rsidR="00322617" w:rsidRPr="00322617" w:rsidRDefault="00992883" w:rsidP="00322617">
      <w:pPr>
        <w:spacing w:before="0" w:line="240" w:lineRule="auto"/>
        <w:ind w:left="720" w:hanging="720"/>
        <w:rPr>
          <w:sz w:val="16"/>
          <w:szCs w:val="16"/>
        </w:rPr>
      </w:pPr>
      <w:r w:rsidRPr="00322617">
        <w:rPr>
          <w:sz w:val="16"/>
          <w:szCs w:val="16"/>
        </w:rPr>
        <w:t>Aslan, Asli; Anderson, Kendall W.; Chapman, Asheley (2018). The Impact of Tides on Microbial Water Quality at an Inland River Beach. Journal of Environmental Quality 47 (5)1123-1129. DOI:10.2134/jeq2017.12.0499 [Include - short list].</w:t>
      </w:r>
    </w:p>
    <w:p w14:paraId="634A1B4B" w14:textId="33E4EABD" w:rsidR="00322617" w:rsidRPr="00322617" w:rsidRDefault="00992883" w:rsidP="00322617">
      <w:pPr>
        <w:spacing w:before="0" w:line="240" w:lineRule="auto"/>
        <w:ind w:left="720" w:hanging="720"/>
        <w:rPr>
          <w:sz w:val="16"/>
          <w:szCs w:val="16"/>
        </w:rPr>
      </w:pPr>
      <w:r w:rsidRPr="00322617">
        <w:rPr>
          <w:sz w:val="16"/>
          <w:szCs w:val="16"/>
        </w:rPr>
        <w:t>Aw, Tiong Gim; Sivaganesan, Mano; Briggs, Shannon; Dreelin, Erin; Asian, Asli; Dorevitch, Samuel; Shrestha, Abhilasha; Isaacs, Natasha; Kinzelman, Julie; Kleinheinz, Greg; Noble, Rachel; Rediske, Rick; Scull, Brian; Rosenberg, Susan; Weberman, Barbara; Sivy, Tami; Southwell, Ben; Siefring, Shawn; Oshima, Kevin; Haugland, Richard (2019). Evaluation of multiple laboratory performance and variability in analysis of recreational freshwaters by a rapid Escherichia coli qPCR method (Draft Method C). Water Research 156</w:t>
      </w:r>
      <w:r w:rsidR="009F790D">
        <w:rPr>
          <w:sz w:val="16"/>
          <w:szCs w:val="16"/>
        </w:rPr>
        <w:t>:</w:t>
      </w:r>
      <w:r w:rsidRPr="00322617">
        <w:rPr>
          <w:sz w:val="16"/>
          <w:szCs w:val="16"/>
        </w:rPr>
        <w:t xml:space="preserve"> 465-474. DOI:10.1016/j.watres.2019.03.014 [Include - short list].</w:t>
      </w:r>
    </w:p>
    <w:p w14:paraId="2D05F4C6" w14:textId="700E12A0" w:rsidR="00322617" w:rsidRPr="00322617" w:rsidRDefault="00992883" w:rsidP="00322617">
      <w:pPr>
        <w:spacing w:before="0" w:line="240" w:lineRule="auto"/>
        <w:ind w:left="720" w:hanging="720"/>
        <w:rPr>
          <w:sz w:val="16"/>
          <w:szCs w:val="16"/>
        </w:rPr>
      </w:pPr>
      <w:r w:rsidRPr="00322617">
        <w:rPr>
          <w:sz w:val="16"/>
          <w:szCs w:val="16"/>
        </w:rPr>
        <w:t>Barreras, Henry; Kelly, Elizabeth A.; Kumar, Naresh; Solo-Gabriele, Helena M. (2019). Assessment of local and regional strategies to control bacteria levels at beaches with consideration of impacts from climate change. Marine Pollution Bulletin 138</w:t>
      </w:r>
      <w:r w:rsidR="009F790D">
        <w:rPr>
          <w:sz w:val="16"/>
          <w:szCs w:val="16"/>
        </w:rPr>
        <w:t>:</w:t>
      </w:r>
      <w:r w:rsidRPr="00322617">
        <w:rPr>
          <w:sz w:val="16"/>
          <w:szCs w:val="16"/>
        </w:rPr>
        <w:t xml:space="preserve"> 249-259. DOI:10.1016/j.marpolbul.2018.10.046 [Include - short list].</w:t>
      </w:r>
    </w:p>
    <w:p w14:paraId="588C1251" w14:textId="66ED6647" w:rsidR="00322617" w:rsidRPr="00322617" w:rsidRDefault="00992883" w:rsidP="00322617">
      <w:pPr>
        <w:spacing w:before="0" w:line="240" w:lineRule="auto"/>
        <w:ind w:left="720" w:hanging="720"/>
        <w:rPr>
          <w:sz w:val="16"/>
          <w:szCs w:val="16"/>
        </w:rPr>
      </w:pPr>
      <w:r w:rsidRPr="00322617">
        <w:rPr>
          <w:sz w:val="16"/>
          <w:szCs w:val="16"/>
        </w:rPr>
        <w:t>Bedri, Z.; Corkery, A.; O'Sullivan, J. J.; Deering, L. A.; Demeter, K.; Meijer, W. G.; O'Hare, G.; Masterson, B. (2016). Evaluating a microbial water quality prediction model for beach management under the revised EU Bathing Water Directive. Journal of Environmental Management 167</w:t>
      </w:r>
      <w:r w:rsidR="009F790D">
        <w:rPr>
          <w:sz w:val="16"/>
          <w:szCs w:val="16"/>
        </w:rPr>
        <w:t>:</w:t>
      </w:r>
      <w:r w:rsidRPr="00322617">
        <w:rPr>
          <w:sz w:val="16"/>
          <w:szCs w:val="16"/>
        </w:rPr>
        <w:t xml:space="preserve"> 49-58. DOI:10.1016/j.jenvman.2015.10.046 [Include - short list].</w:t>
      </w:r>
    </w:p>
    <w:p w14:paraId="10A784B8" w14:textId="77777777" w:rsidR="00322617" w:rsidRPr="00322617" w:rsidRDefault="00992883" w:rsidP="00322617">
      <w:pPr>
        <w:spacing w:before="0" w:line="240" w:lineRule="auto"/>
        <w:ind w:left="720" w:hanging="720"/>
        <w:rPr>
          <w:sz w:val="16"/>
          <w:szCs w:val="16"/>
        </w:rPr>
      </w:pPr>
      <w:r w:rsidRPr="00322617">
        <w:rPr>
          <w:sz w:val="16"/>
          <w:szCs w:val="16"/>
        </w:rPr>
        <w:t>Benedict, R. T.; Neumann, C. M. (2004). Assessing Oregon's twenty-six coastal beach areas for recreational water quality standards. Marine Pollution Bulletin 49 (44050)624-629. DOI:10.1016/j.marpolbul.2004.04.005 [Include - short list].</w:t>
      </w:r>
    </w:p>
    <w:p w14:paraId="059B51C7" w14:textId="77777777" w:rsidR="00322617" w:rsidRPr="00322617" w:rsidRDefault="00992883" w:rsidP="00322617">
      <w:pPr>
        <w:spacing w:before="0" w:line="240" w:lineRule="auto"/>
        <w:ind w:left="720" w:hanging="720"/>
        <w:rPr>
          <w:sz w:val="16"/>
          <w:szCs w:val="16"/>
        </w:rPr>
      </w:pPr>
      <w:r w:rsidRPr="00322617">
        <w:rPr>
          <w:sz w:val="16"/>
          <w:szCs w:val="16"/>
        </w:rPr>
        <w:t>Benedict, R. T.; Neumann, C. M. (2004). Evaluating Oregon's beach sites for application to United States Environmental Protection Agency's BEACH Act criteria. Marine Pollution Bulletin 49 (44050)630-636. DOI:10.1016/j.marpolbul.2004.04.006 [Include - short list].</w:t>
      </w:r>
    </w:p>
    <w:p w14:paraId="329CE4FC" w14:textId="77777777" w:rsidR="00322617" w:rsidRPr="00322617" w:rsidRDefault="00992883" w:rsidP="00322617">
      <w:pPr>
        <w:spacing w:before="0" w:line="240" w:lineRule="auto"/>
        <w:ind w:left="720" w:hanging="720"/>
        <w:rPr>
          <w:sz w:val="16"/>
          <w:szCs w:val="16"/>
        </w:rPr>
      </w:pPr>
      <w:r w:rsidRPr="00322617">
        <w:rPr>
          <w:sz w:val="16"/>
          <w:szCs w:val="16"/>
        </w:rPr>
        <w:t>Benjamin-Chung, J.; Arnold, B. F.; Wade, T. J.; Schiff, K.; Griffith, J. F.; Dufour, A. P.; Weisberg, S. B.; Colford, J. M. (2017). Coliphages and Gastrointestinal Illness in Recreational Waters: Pooled Analysis of Six Coastal Beach Cohorts. Epidemiology 28 (5)644-652. DOI:10.1097/EDE.0000000000000681 [Include - short list].</w:t>
      </w:r>
    </w:p>
    <w:p w14:paraId="48095909" w14:textId="77777777" w:rsidR="00322617" w:rsidRPr="00322617" w:rsidRDefault="00992883" w:rsidP="00322617">
      <w:pPr>
        <w:spacing w:before="0" w:line="240" w:lineRule="auto"/>
        <w:ind w:left="720" w:hanging="720"/>
        <w:rPr>
          <w:sz w:val="16"/>
          <w:szCs w:val="16"/>
        </w:rPr>
      </w:pPr>
      <w:r w:rsidRPr="00322617">
        <w:rPr>
          <w:sz w:val="16"/>
          <w:szCs w:val="16"/>
        </w:rPr>
        <w:t>Bergron, P.; Courtois, S.; Masse, P. (2009). New analytical tools for the active management of bathing water quality: Application on fresh water and seawater samples. Journal Europeen d'Hydrologie 40 (2)151-164. DOI:10.1051/water/2009010 [Include - short list].</w:t>
      </w:r>
    </w:p>
    <w:p w14:paraId="29A97EAB" w14:textId="77777777" w:rsidR="00322617" w:rsidRPr="00322617" w:rsidRDefault="00992883" w:rsidP="00322617">
      <w:pPr>
        <w:spacing w:before="0" w:line="240" w:lineRule="auto"/>
        <w:ind w:left="720" w:hanging="720"/>
        <w:rPr>
          <w:sz w:val="16"/>
          <w:szCs w:val="16"/>
        </w:rPr>
      </w:pPr>
      <w:r w:rsidRPr="00322617">
        <w:rPr>
          <w:sz w:val="16"/>
          <w:szCs w:val="16"/>
        </w:rPr>
        <w:t>Biedunkiewicz, A.; Góralska, K. (2016). Microfungi Potentially Pathogenic for Humans Reported in Surface Waters Utilized for Recreation. Clean - Soil, Air, Water 44 (6)599-609. DOI:10.1002/clen.201500696 [Include - short list].</w:t>
      </w:r>
    </w:p>
    <w:p w14:paraId="666D3C23" w14:textId="3C79B033" w:rsidR="00322617" w:rsidRPr="00322617" w:rsidRDefault="00992883" w:rsidP="00322617">
      <w:pPr>
        <w:spacing w:before="0" w:line="240" w:lineRule="auto"/>
        <w:ind w:left="720" w:hanging="720"/>
        <w:rPr>
          <w:sz w:val="16"/>
          <w:szCs w:val="16"/>
        </w:rPr>
      </w:pPr>
      <w:r w:rsidRPr="00322617">
        <w:rPr>
          <w:sz w:val="16"/>
          <w:szCs w:val="16"/>
        </w:rPr>
        <w:t>Boehm Jr, Alexandria B; Ashbolt, Nicholas J; Colford Jr, John M; Dunbar, Lee E; Fleming, Lora E; Gold, Mark A; Hansel, Joel A; Hunter, Paul R; Ichida, Audrey M; McGee, Charles D (2009). A sea change ahead for recreational water quality criteria. Journal of Water and Health 7 (1)44075.: [Include - short list].</w:t>
      </w:r>
    </w:p>
    <w:p w14:paraId="07A8F8A3" w14:textId="77777777" w:rsidR="00322617" w:rsidRPr="00322617" w:rsidRDefault="00992883" w:rsidP="00322617">
      <w:pPr>
        <w:spacing w:before="0" w:line="240" w:lineRule="auto"/>
        <w:ind w:left="720" w:hanging="720"/>
        <w:rPr>
          <w:sz w:val="16"/>
          <w:szCs w:val="16"/>
        </w:rPr>
      </w:pPr>
      <w:r w:rsidRPr="00322617">
        <w:rPr>
          <w:sz w:val="16"/>
          <w:szCs w:val="16"/>
        </w:rPr>
        <w:t>Boehm, A. B.; Fuhrman, J. A.; Mrše, R. D.; Grant, S. B. (2003). Tiered approach for identification of a human fecal pollution source at a recreational beach: Case study at Avalon Bay, Catalina Island, California. Environmental Science and Technology 37 (4)673-680. DOI:10.1021/es025934x [Include - short list].</w:t>
      </w:r>
    </w:p>
    <w:p w14:paraId="78574A98" w14:textId="77777777" w:rsidR="00322617" w:rsidRPr="00322617" w:rsidRDefault="00992883" w:rsidP="00322617">
      <w:pPr>
        <w:spacing w:before="0" w:line="240" w:lineRule="auto"/>
        <w:ind w:left="720" w:hanging="720"/>
        <w:rPr>
          <w:sz w:val="16"/>
          <w:szCs w:val="16"/>
        </w:rPr>
      </w:pPr>
      <w:r w:rsidRPr="00322617">
        <w:rPr>
          <w:sz w:val="16"/>
          <w:szCs w:val="16"/>
        </w:rPr>
        <w:t>Boehm, A. B.; Graham, K. E.; Jennings, W. C. (2018). Can We Swim Yet? Systematic Review, Meta-Analysis, and Risk Assessment of Aging Sewage in Surface Waters. Environmental Science and Technology 52 (17)9634-9645. DOI:10.1021/acs.est.8b01948 [Include - short list].</w:t>
      </w:r>
    </w:p>
    <w:p w14:paraId="47D5B110" w14:textId="77777777" w:rsidR="00322617" w:rsidRPr="00322617" w:rsidRDefault="00992883" w:rsidP="00322617">
      <w:pPr>
        <w:spacing w:before="0" w:line="240" w:lineRule="auto"/>
        <w:ind w:left="720" w:hanging="720"/>
        <w:rPr>
          <w:sz w:val="16"/>
          <w:szCs w:val="16"/>
        </w:rPr>
      </w:pPr>
      <w:r w:rsidRPr="00322617">
        <w:rPr>
          <w:sz w:val="16"/>
          <w:szCs w:val="16"/>
        </w:rPr>
        <w:t>Boehm, Alexandria B. (2019). Risk-based water quality thresholds for coliphages in surface waters: effect of temperature and contamination aging. Environmental Science-Processes &amp; Impacts 21 (12)2031-2041. DOI:10.1039/c9em00376b [Include - short list].</w:t>
      </w:r>
    </w:p>
    <w:p w14:paraId="6BF698CA" w14:textId="77777777" w:rsidR="00322617" w:rsidRPr="00322617" w:rsidRDefault="00992883" w:rsidP="00322617">
      <w:pPr>
        <w:spacing w:before="0" w:line="240" w:lineRule="auto"/>
        <w:ind w:left="720" w:hanging="720"/>
        <w:rPr>
          <w:sz w:val="16"/>
          <w:szCs w:val="16"/>
        </w:rPr>
      </w:pPr>
      <w:r w:rsidRPr="00322617">
        <w:rPr>
          <w:sz w:val="16"/>
          <w:szCs w:val="16"/>
        </w:rPr>
        <w:t>Boehm, Alexandria B.; Soller, Jeffrey A.; Shanks, Orin C. (2015). Human-Associated Fecal Quantitative Polymerase Chain Reaction Measurements and Simulated Risk of Gastrointestinal Illness in Recreational Waters Contaminated with Raw Sewage. Environmental Science &amp; Technology Letters 2 (10)270-275. DOI:10.1021/acs.estlett.5b00219 [Include - short list].</w:t>
      </w:r>
    </w:p>
    <w:p w14:paraId="6E505F63" w14:textId="1B71A3B7" w:rsidR="00322617" w:rsidRPr="00322617" w:rsidRDefault="00992883" w:rsidP="00322617">
      <w:pPr>
        <w:spacing w:before="0" w:line="240" w:lineRule="auto"/>
        <w:ind w:left="720" w:hanging="720"/>
        <w:rPr>
          <w:sz w:val="16"/>
          <w:szCs w:val="16"/>
        </w:rPr>
      </w:pPr>
      <w:r w:rsidRPr="00322617">
        <w:rPr>
          <w:sz w:val="16"/>
          <w:szCs w:val="16"/>
        </w:rPr>
        <w:t>Boehm, Alexandria B; Soller, Jeffrey A (2013). Recreational water risk: pathogens and fecal indicators. Environmental toxicology 441-459. [Include - short list].</w:t>
      </w:r>
    </w:p>
    <w:p w14:paraId="1C684949" w14:textId="7E980806" w:rsidR="00322617" w:rsidRPr="00322617" w:rsidRDefault="00992883" w:rsidP="00322617">
      <w:pPr>
        <w:spacing w:before="0" w:line="240" w:lineRule="auto"/>
        <w:ind w:left="720" w:hanging="720"/>
        <w:rPr>
          <w:sz w:val="16"/>
          <w:szCs w:val="16"/>
        </w:rPr>
      </w:pPr>
      <w:r w:rsidRPr="00322617">
        <w:rPr>
          <w:sz w:val="16"/>
          <w:szCs w:val="16"/>
        </w:rPr>
        <w:t>Boggild, A. K.; Wilson, M. E. (2015). Recreational water exposure. Clinical Infectious Disease, Second Edition 800-809. [Include - short list].</w:t>
      </w:r>
    </w:p>
    <w:p w14:paraId="67D033C8" w14:textId="17E07664" w:rsidR="00322617" w:rsidRPr="00322617" w:rsidRDefault="00992883" w:rsidP="00322617">
      <w:pPr>
        <w:spacing w:before="0" w:line="240" w:lineRule="auto"/>
        <w:ind w:left="720" w:hanging="720"/>
        <w:rPr>
          <w:sz w:val="16"/>
          <w:szCs w:val="16"/>
        </w:rPr>
      </w:pPr>
      <w:r w:rsidRPr="00322617">
        <w:rPr>
          <w:sz w:val="16"/>
          <w:szCs w:val="16"/>
        </w:rPr>
        <w:t>Bonadonna, L; Briancesco, R; Suffredini, E; Coccia, A; Della Libera, S; Carducci, A; Verani, M; Federigi, I; Iaconelli, M; Ferraro, G Bonanno (2019). Enteric viruses, somatic coliphages and Vibrio species in marine bathing and non-bathing waters in Italy. Marine pollution bulletin 149</w:t>
      </w:r>
      <w:r w:rsidR="009F790D">
        <w:rPr>
          <w:sz w:val="16"/>
          <w:szCs w:val="16"/>
        </w:rPr>
        <w:t>:</w:t>
      </w:r>
      <w:r w:rsidRPr="00322617">
        <w:rPr>
          <w:sz w:val="16"/>
          <w:szCs w:val="16"/>
        </w:rPr>
        <w:t xml:space="preserve"> 110570. [Include - short list].</w:t>
      </w:r>
    </w:p>
    <w:p w14:paraId="395F7DB0" w14:textId="77777777" w:rsidR="00322617" w:rsidRPr="00322617" w:rsidRDefault="00992883" w:rsidP="00322617">
      <w:pPr>
        <w:spacing w:before="0" w:line="240" w:lineRule="auto"/>
        <w:ind w:left="720" w:hanging="720"/>
        <w:rPr>
          <w:sz w:val="16"/>
          <w:szCs w:val="16"/>
        </w:rPr>
      </w:pPr>
      <w:r w:rsidRPr="00322617">
        <w:rPr>
          <w:sz w:val="16"/>
          <w:szCs w:val="16"/>
        </w:rPr>
        <w:t>Bonilla, T. D.; Nowosielski, K.; Cuvelier, M.; Hartz, A.; Green, M.; Esiobu, N.; McCorquodale, D. S.; Fleisher, J. M.; Rogerson, A. (2007). Prevalence and distribution of fecal indicator organisms in South Florida beach sand and preliminary assessment of health effects associated with beach sand exposure. Marine Pollution Bulletin 54 (9)1472-1482. DOI:10.1016/j.marpolbul.2007.04.016 [Include - short list].</w:t>
      </w:r>
    </w:p>
    <w:p w14:paraId="1F659059" w14:textId="77777777" w:rsidR="00322617" w:rsidRPr="00322617" w:rsidRDefault="00992883" w:rsidP="00322617">
      <w:pPr>
        <w:spacing w:before="0" w:line="240" w:lineRule="auto"/>
        <w:ind w:left="720" w:hanging="720"/>
        <w:rPr>
          <w:sz w:val="16"/>
          <w:szCs w:val="16"/>
        </w:rPr>
      </w:pPr>
      <w:r w:rsidRPr="00322617">
        <w:rPr>
          <w:sz w:val="16"/>
          <w:szCs w:val="16"/>
        </w:rPr>
        <w:t>Brinks, Mitchell V.; Dwight, Ryan H.; Osgood, Nathaniel D.; Sharavanakumar, Gaialpathi; Turbow, David J.; El-Gohary, Mahmoud; Caplan, Joshua S.; Semenza, Jan C. (2008). Health Risk of Bathing in Southern California Coastal Waters. Archives of Environmental &amp; Occupational Health 63 (3)123-135. DOI:10.3200/AEOH.63.3.123-135 [Include - short list].</w:t>
      </w:r>
    </w:p>
    <w:p w14:paraId="165F5DC8" w14:textId="77777777" w:rsidR="00322617" w:rsidRPr="00322617" w:rsidRDefault="00992883" w:rsidP="00322617">
      <w:pPr>
        <w:spacing w:before="0" w:line="240" w:lineRule="auto"/>
        <w:ind w:left="720" w:hanging="720"/>
        <w:rPr>
          <w:sz w:val="16"/>
          <w:szCs w:val="16"/>
        </w:rPr>
      </w:pPr>
      <w:r w:rsidRPr="00322617">
        <w:rPr>
          <w:sz w:val="16"/>
          <w:szCs w:val="16"/>
        </w:rPr>
        <w:t>Brown, K. I.; Graham, K. E.; Soller, J. A.; Boehm, A. B. (2017). Estimating the probability of illness due to swimming in recreational water with a mixture of human- and gull-associated microbial source tracking markers. Environmental Science: Processes and Impacts 19 (12)1528-1541. DOI:10.1039/c7em00316a [Include - short list].</w:t>
      </w:r>
    </w:p>
    <w:p w14:paraId="639D8504" w14:textId="192A8BEF" w:rsidR="00322617" w:rsidRPr="00322617" w:rsidRDefault="00992883" w:rsidP="00322617">
      <w:pPr>
        <w:spacing w:before="0" w:line="240" w:lineRule="auto"/>
        <w:ind w:left="720" w:hanging="720"/>
        <w:rPr>
          <w:sz w:val="16"/>
          <w:szCs w:val="16"/>
        </w:rPr>
      </w:pPr>
      <w:r w:rsidRPr="00322617">
        <w:rPr>
          <w:sz w:val="16"/>
          <w:szCs w:val="16"/>
        </w:rPr>
        <w:t>Brown, Kendra I.; Boehm, Alexandria B. (2015). Comparative decay of Catellicoccus marimmalium and enterococci in beach sand and seawater. Water Research 83</w:t>
      </w:r>
      <w:r w:rsidR="009F790D">
        <w:rPr>
          <w:sz w:val="16"/>
          <w:szCs w:val="16"/>
        </w:rPr>
        <w:t>:</w:t>
      </w:r>
      <w:r w:rsidRPr="00322617">
        <w:rPr>
          <w:sz w:val="16"/>
          <w:szCs w:val="16"/>
        </w:rPr>
        <w:t xml:space="preserve"> 377-384. DOI:10.1016/j.watres.2015.06.055 [Include - short list].</w:t>
      </w:r>
    </w:p>
    <w:p w14:paraId="2D04CF9C" w14:textId="77777777" w:rsidR="00322617" w:rsidRPr="00322617" w:rsidRDefault="00992883" w:rsidP="00322617">
      <w:pPr>
        <w:spacing w:before="0" w:line="240" w:lineRule="auto"/>
        <w:ind w:left="720" w:hanging="720"/>
        <w:rPr>
          <w:sz w:val="16"/>
          <w:szCs w:val="16"/>
        </w:rPr>
      </w:pPr>
      <w:r w:rsidRPr="00322617">
        <w:rPr>
          <w:sz w:val="16"/>
          <w:szCs w:val="16"/>
        </w:rPr>
        <w:t>Brown, Kendra I.; Graham, Katherine E.; Boehm, Alexandria B. (2017). Risk-Based Threshold of Gull-Associated Fecal Marker Concentrations for Recreational Water. Environmental Science &amp; Technology Letters 4 (2)44-48. DOI:10.1021/acs.estlett.6b00473 [Include - short list].</w:t>
      </w:r>
    </w:p>
    <w:p w14:paraId="2C9D4F64" w14:textId="77777777" w:rsidR="00322617" w:rsidRPr="00322617" w:rsidRDefault="00992883" w:rsidP="00322617">
      <w:pPr>
        <w:spacing w:before="0" w:line="240" w:lineRule="auto"/>
        <w:ind w:left="720" w:hanging="720"/>
        <w:rPr>
          <w:sz w:val="16"/>
          <w:szCs w:val="16"/>
        </w:rPr>
      </w:pPr>
      <w:r w:rsidRPr="00322617">
        <w:rPr>
          <w:sz w:val="16"/>
          <w:szCs w:val="16"/>
        </w:rPr>
        <w:t>Brownell, M. J.; Harwood, V. J.; Kurz, R. C.; McQuaig, S. M.; Lukasik, J.; Scott, T. M. (2007). Confirmation of putative stormwater impact on water quality at a Florida beach by microbial source tracking methods and structure of indicator organism populations. Water Research 41 (16)3747-3757. DOI:10.1016/j.watres.2007.04.001 [Include - short list].</w:t>
      </w:r>
    </w:p>
    <w:p w14:paraId="29FB8041" w14:textId="77777777" w:rsidR="00322617" w:rsidRPr="00322617" w:rsidRDefault="00992883" w:rsidP="00322617">
      <w:pPr>
        <w:spacing w:before="0" w:line="240" w:lineRule="auto"/>
        <w:ind w:left="720" w:hanging="720"/>
        <w:rPr>
          <w:sz w:val="16"/>
          <w:szCs w:val="16"/>
        </w:rPr>
      </w:pPr>
      <w:r w:rsidRPr="00322617">
        <w:rPr>
          <w:sz w:val="16"/>
          <w:szCs w:val="16"/>
        </w:rPr>
        <w:t>Bruce, M. G.; Curtis, M. B.; Payne, M. M.; Gautom, R. K.; Thompson, E. C.; Bennett, A. L.; Kobayashi, J. M. (2003). Lake-associated outbreak of Escherichia coli O157:H7 in Clark County, Washington, August 1999. Archives of Pediatrics and Adolescent Medicine 157 (10)1016-1021. DOI:10.1001/archpedi.157.10.1016 [Include - short list].</w:t>
      </w:r>
    </w:p>
    <w:p w14:paraId="3073F7AF" w14:textId="77777777" w:rsidR="00322617" w:rsidRPr="00322617" w:rsidRDefault="00992883" w:rsidP="00322617">
      <w:pPr>
        <w:spacing w:before="0" w:line="240" w:lineRule="auto"/>
        <w:ind w:left="720" w:hanging="720"/>
        <w:rPr>
          <w:sz w:val="16"/>
          <w:szCs w:val="16"/>
        </w:rPr>
      </w:pPr>
      <w:r w:rsidRPr="00322617">
        <w:rPr>
          <w:sz w:val="16"/>
          <w:szCs w:val="16"/>
        </w:rPr>
        <w:t>Bush, K. F.; Fossani, C. L.; Li, S.; Mukherjee, B.; Gronlund, C. J.; O'Neill, M. S. (2014). Extreme precipitation and beach closures in the great lakes region: Evaluating risk among the elderly. International Journal of Environmental Research and Public Health 11 (2)2014-2032. DOI:10.3390/ijerph110202014 [Include - short list].</w:t>
      </w:r>
    </w:p>
    <w:p w14:paraId="6BF1C5A5" w14:textId="77777777" w:rsidR="00322617" w:rsidRPr="00322617" w:rsidRDefault="00992883" w:rsidP="00322617">
      <w:pPr>
        <w:spacing w:before="0" w:line="240" w:lineRule="auto"/>
        <w:ind w:left="720" w:hanging="720"/>
        <w:rPr>
          <w:sz w:val="16"/>
          <w:szCs w:val="16"/>
        </w:rPr>
      </w:pPr>
      <w:r w:rsidRPr="00322617">
        <w:rPr>
          <w:sz w:val="16"/>
          <w:szCs w:val="16"/>
        </w:rPr>
        <w:t>Byappanahalli, Muruleedhara N.; Nevers, Meredith B.; Whitman, Richard L.; Ge, Zhongfu; Shively, Dawn; Spoljaric, Ashley; Przybyla-Kelly, Katarzyna (2015). Wildlife, urban inputs, and landscape configuration are responsible for degraded swimming water quality at an embayed beach. Journal of Great Lakes Research 41 (1)156-163. DOI:10.1016/j.jglr.2014.11.027 [Include - short list].</w:t>
      </w:r>
    </w:p>
    <w:p w14:paraId="35383950" w14:textId="10470CBF" w:rsidR="00322617" w:rsidRPr="00322617" w:rsidRDefault="00992883" w:rsidP="00322617">
      <w:pPr>
        <w:spacing w:before="0" w:line="240" w:lineRule="auto"/>
        <w:ind w:left="720" w:hanging="720"/>
        <w:rPr>
          <w:sz w:val="16"/>
          <w:szCs w:val="16"/>
        </w:rPr>
      </w:pPr>
      <w:r w:rsidRPr="00322617">
        <w:rPr>
          <w:sz w:val="16"/>
          <w:szCs w:val="16"/>
        </w:rPr>
        <w:t>Cazals, M.; Stott, R.; Fleury, C.; Proulx, F.; Prévost, M.; Servais, P.; Dorner, S.; Burnet, J. B. (2020). Near real-time notification of water quality impairments in recreational freshwaters using rapid online detection of β-D-glucuronidase activity as a surrogate for Escherichia coli monitoring. Science of the Total Environment 720. DOI:10.1016/j.scitotenv.2020.137303 [Include - short list].</w:t>
      </w:r>
    </w:p>
    <w:p w14:paraId="48FB7AF8" w14:textId="49211B8E" w:rsidR="00322617" w:rsidRPr="00322617" w:rsidRDefault="00992883" w:rsidP="00322617">
      <w:pPr>
        <w:spacing w:before="0" w:line="240" w:lineRule="auto"/>
        <w:ind w:left="720" w:hanging="720"/>
        <w:rPr>
          <w:sz w:val="16"/>
          <w:szCs w:val="16"/>
        </w:rPr>
      </w:pPr>
      <w:r w:rsidRPr="00322617">
        <w:rPr>
          <w:sz w:val="16"/>
          <w:szCs w:val="16"/>
        </w:rPr>
        <w:t>Cervantes, Omar; Botero, Camilo M; Finkl, Charles W (2018). State-of-the-Art Users’ Risk Assessment on Beaches from the Tree of Science Platform. Beach Management Tools-Concepts, Methodologies and Case Studies 333-348. [Include - short list].</w:t>
      </w:r>
    </w:p>
    <w:p w14:paraId="72A94BD1" w14:textId="162AEDA8" w:rsidR="00322617" w:rsidRPr="00322617" w:rsidRDefault="00992883" w:rsidP="00322617">
      <w:pPr>
        <w:spacing w:before="0" w:line="240" w:lineRule="auto"/>
        <w:ind w:left="720" w:hanging="720"/>
        <w:rPr>
          <w:sz w:val="16"/>
          <w:szCs w:val="16"/>
        </w:rPr>
      </w:pPr>
      <w:r w:rsidRPr="00322617">
        <w:rPr>
          <w:sz w:val="16"/>
          <w:szCs w:val="16"/>
        </w:rPr>
        <w:t>Chawla, R.; Real, K.; Masterson, B. (2005). An assessment of the impact of the proposed EU bathing water directive on Irish coastal bathing area compliance. Water Science and Technology: A Journal of the International Association on Water Pollution Research 51 (43924)225-230. [Include - short list].</w:t>
      </w:r>
    </w:p>
    <w:p w14:paraId="63CE74F4" w14:textId="77777777" w:rsidR="00322617" w:rsidRPr="00322617" w:rsidRDefault="00992883" w:rsidP="00322617">
      <w:pPr>
        <w:spacing w:before="0" w:line="240" w:lineRule="auto"/>
        <w:ind w:left="720" w:hanging="720"/>
        <w:rPr>
          <w:sz w:val="16"/>
          <w:szCs w:val="16"/>
        </w:rPr>
      </w:pPr>
      <w:r w:rsidRPr="00322617">
        <w:rPr>
          <w:sz w:val="16"/>
          <w:szCs w:val="16"/>
        </w:rPr>
        <w:t>Choi, S.; Chu, W. P.; Brown, J.; Becker, S. J.; Harwood, V. J.; Jiang, S. C. (2003). Application of enterococci antibiotic resistance patterns for contamination source identification at Huntington Beach, California. Marine Pollution Bulletin 46 (6)748-755. DOI:10.1016/S0025-326X(03)00046-8 [Include - short list].</w:t>
      </w:r>
    </w:p>
    <w:p w14:paraId="0269A15E" w14:textId="77777777" w:rsidR="00322617" w:rsidRPr="00322617" w:rsidRDefault="00992883" w:rsidP="00322617">
      <w:pPr>
        <w:spacing w:before="0" w:line="240" w:lineRule="auto"/>
        <w:ind w:left="720" w:hanging="720"/>
        <w:rPr>
          <w:sz w:val="16"/>
          <w:szCs w:val="16"/>
        </w:rPr>
      </w:pPr>
      <w:r w:rsidRPr="00322617">
        <w:rPr>
          <w:sz w:val="16"/>
          <w:szCs w:val="16"/>
        </w:rPr>
        <w:t>Clifton, C. (2008). Editorial for health risk of bathing in Southern California coastal waters by brinks et al. Archives of Environmental and Occupational Health 63 (3)136. DOI:10.3200/AEOH.63.3.136 [Include - short list].</w:t>
      </w:r>
    </w:p>
    <w:p w14:paraId="296035C4" w14:textId="03317D81" w:rsidR="00322617" w:rsidRPr="00322617" w:rsidRDefault="00992883" w:rsidP="00322617">
      <w:pPr>
        <w:spacing w:before="0" w:line="240" w:lineRule="auto"/>
        <w:ind w:left="720" w:hanging="720"/>
        <w:rPr>
          <w:sz w:val="16"/>
          <w:szCs w:val="16"/>
        </w:rPr>
      </w:pPr>
      <w:r w:rsidRPr="00322617">
        <w:rPr>
          <w:sz w:val="16"/>
          <w:szCs w:val="16"/>
        </w:rPr>
        <w:t>Cloutier, Danielle (2017). Microbial Communities and the Diverse Ecology of Fecal Indicators at Lake Michigan Beaches. Ph.D Thesis. [Include - short list].</w:t>
      </w:r>
    </w:p>
    <w:p w14:paraId="6AFB76E5" w14:textId="77777777" w:rsidR="00322617" w:rsidRPr="00322617" w:rsidRDefault="00992883" w:rsidP="00322617">
      <w:pPr>
        <w:spacing w:before="0" w:line="240" w:lineRule="auto"/>
        <w:ind w:left="720" w:hanging="720"/>
        <w:rPr>
          <w:sz w:val="16"/>
          <w:szCs w:val="16"/>
        </w:rPr>
      </w:pPr>
      <w:r w:rsidRPr="00322617">
        <w:rPr>
          <w:sz w:val="16"/>
          <w:szCs w:val="16"/>
        </w:rPr>
        <w:t>Cloutier, Danielle D.; McLellan, Sandra L. (2017). Distribution and Differential Survival of Traditional and Alternative Indicators of Fecal Pollution at Freshwater Beaches. Applied and Environmental Microbiology 83 (4)e02881-16. DOI:10.1128/AEM.02881-16 [Include - short list].</w:t>
      </w:r>
    </w:p>
    <w:p w14:paraId="4C0D261A" w14:textId="1CA87E3B" w:rsidR="00322617" w:rsidRPr="00322617" w:rsidRDefault="00992883" w:rsidP="00322617">
      <w:pPr>
        <w:spacing w:before="0" w:line="240" w:lineRule="auto"/>
        <w:ind w:left="720" w:hanging="720"/>
        <w:rPr>
          <w:sz w:val="16"/>
          <w:szCs w:val="16"/>
        </w:rPr>
      </w:pPr>
      <w:r w:rsidRPr="00322617">
        <w:rPr>
          <w:sz w:val="16"/>
          <w:szCs w:val="16"/>
        </w:rPr>
        <w:t>Coakley, Eugenie; Parris, Amie L.; Wyman, Al; Latowsky, Gretchen (2016). Assessment of Enterococcus Levels in Recreational Beach Sand Along the Rhode Island Coast. Journal of Environmental Health 78 (8)43070. [Include - short list].</w:t>
      </w:r>
    </w:p>
    <w:p w14:paraId="2F7B977A" w14:textId="77777777" w:rsidR="00322617" w:rsidRPr="00322617" w:rsidRDefault="00992883" w:rsidP="00322617">
      <w:pPr>
        <w:spacing w:before="0" w:line="240" w:lineRule="auto"/>
        <w:ind w:left="720" w:hanging="720"/>
        <w:rPr>
          <w:sz w:val="16"/>
          <w:szCs w:val="16"/>
        </w:rPr>
      </w:pPr>
      <w:r w:rsidRPr="00322617">
        <w:rPr>
          <w:sz w:val="16"/>
          <w:szCs w:val="16"/>
        </w:rPr>
        <w:t>Coffey, Rory; Benham, Brian; Kline, Karen; Wolfe, Mary Leigh; Cummins, Enda (2015). Potential Microbial Load Reductions Required to Meet Existing Freshwater Recreational Water Quality Standards for a Selection of Mid-century Environmental Change Scenarios. Environmental Processes-an International Journal 2 (4)609-629. DOI:10.1007/s40710-015-0114-2 [Include - short list].</w:t>
      </w:r>
    </w:p>
    <w:p w14:paraId="336EE99B" w14:textId="77777777" w:rsidR="00322617" w:rsidRPr="00322617" w:rsidRDefault="00992883" w:rsidP="00322617">
      <w:pPr>
        <w:spacing w:before="0" w:line="240" w:lineRule="auto"/>
        <w:ind w:left="720" w:hanging="720"/>
        <w:rPr>
          <w:sz w:val="16"/>
          <w:szCs w:val="16"/>
        </w:rPr>
      </w:pPr>
      <w:r w:rsidRPr="00322617">
        <w:rPr>
          <w:sz w:val="16"/>
          <w:szCs w:val="16"/>
        </w:rPr>
        <w:t>Colford Jr, J. M.; Wade, T. J.; Schiff, K. C.; Wright, C. C.; Griffith, J. F.; Sandhu, S. K.; Burns, S.; Sobsey, M.; Lovelace, G.; Weisberg, S. B. (2007). Water quality indicators and the risk of illness at beaches with nonpoint sources of fecal contamination. Epidemiology 18 (1)27-35. DOI:10.1097/01.ede.0000249425.32990.b9 [Include - short list].</w:t>
      </w:r>
    </w:p>
    <w:p w14:paraId="4104A152" w14:textId="06FF520A" w:rsidR="00322617" w:rsidRPr="00322617" w:rsidRDefault="00992883" w:rsidP="00322617">
      <w:pPr>
        <w:spacing w:before="0" w:line="240" w:lineRule="auto"/>
        <w:ind w:left="720" w:hanging="720"/>
        <w:rPr>
          <w:sz w:val="16"/>
          <w:szCs w:val="16"/>
        </w:rPr>
      </w:pPr>
      <w:r w:rsidRPr="00322617">
        <w:rPr>
          <w:sz w:val="16"/>
          <w:szCs w:val="16"/>
        </w:rPr>
        <w:t>Colford Jr, John M; Schiff, Kenneth C; Griffith, John F; Yau, Vince; Arnold, Benjamin F; Wright, Catherine C; Gruber, Joshua S; Wade, Timothy J; Burns, Susan; Hayes, Jacqueline (2012). Using rapid indicators for Enterococcus to assess the risk of illness after exposure to urban runoff contaminated marine water. Water research 46 (7)2176-2186. [Include - short list].</w:t>
      </w:r>
    </w:p>
    <w:p w14:paraId="69ADA19A" w14:textId="3770C579" w:rsidR="00322617" w:rsidRPr="00322617" w:rsidRDefault="00992883" w:rsidP="00322617">
      <w:pPr>
        <w:spacing w:before="0" w:line="240" w:lineRule="auto"/>
        <w:ind w:left="720" w:hanging="720"/>
        <w:rPr>
          <w:sz w:val="16"/>
          <w:szCs w:val="16"/>
        </w:rPr>
      </w:pPr>
      <w:r w:rsidRPr="00322617">
        <w:rPr>
          <w:sz w:val="16"/>
          <w:szCs w:val="16"/>
        </w:rPr>
        <w:t>Colford Jr, John M; Wade, Timothy J; Schiff, Kenneth C; Wright, Catherine; Griffith, John F; Sandhu, Sukhminder K; Weisberg, Stephen B (2005). Recreational Water Contact and Illness in Mission Bay, California. Westminster, CA: Southern California Coastal Water Research Project. [Include - short list].</w:t>
      </w:r>
    </w:p>
    <w:p w14:paraId="451D707B" w14:textId="77777777" w:rsidR="00322617" w:rsidRPr="00322617" w:rsidRDefault="00992883" w:rsidP="00322617">
      <w:pPr>
        <w:spacing w:before="0" w:line="240" w:lineRule="auto"/>
        <w:ind w:left="720" w:hanging="720"/>
        <w:rPr>
          <w:sz w:val="16"/>
          <w:szCs w:val="16"/>
        </w:rPr>
      </w:pPr>
      <w:r w:rsidRPr="00322617">
        <w:rPr>
          <w:sz w:val="16"/>
          <w:szCs w:val="16"/>
        </w:rPr>
        <w:t>Collier, S. A.; Wade, T. J.; Sams, E. A.; Hlavsa, M. C.; Dufour, A. P.; Beach, M. J. (2015). Swimming in the USA: Beachgoer characteristics and health outcomes at US marine and freshwater beaches. Journal of Water and Health 13 (2)531-543. DOI:10.2166/wh.2014.095 [Include - short list].</w:t>
      </w:r>
    </w:p>
    <w:p w14:paraId="1570E8DE" w14:textId="77777777" w:rsidR="00322617" w:rsidRPr="00322617" w:rsidRDefault="00992883" w:rsidP="00322617">
      <w:pPr>
        <w:spacing w:before="0" w:line="240" w:lineRule="auto"/>
        <w:ind w:left="720" w:hanging="720"/>
        <w:rPr>
          <w:sz w:val="16"/>
          <w:szCs w:val="16"/>
        </w:rPr>
      </w:pPr>
      <w:r w:rsidRPr="00322617">
        <w:rPr>
          <w:sz w:val="16"/>
          <w:szCs w:val="16"/>
        </w:rPr>
        <w:t>Converse, R. R.; Kinzelman, J. L.; Sams, E. A.; Hudgens, E.; Dufour, A. P.; Ryu, H.; Santo-Domingo, J. W.; Kelty, C. A.; Shanks, O. C.; Siefring, S. D.; Haugland, R. A.; Wade, T. J. (2012). Dramatic improvements in beach water quality following gull removal. Environmental Science and Technology 46 (18)10206-10213. DOI:10.1021/es302306b [Include - short list].</w:t>
      </w:r>
    </w:p>
    <w:p w14:paraId="27A23962" w14:textId="77777777" w:rsidR="00322617" w:rsidRPr="00322617" w:rsidRDefault="00992883" w:rsidP="00322617">
      <w:pPr>
        <w:spacing w:before="0" w:line="240" w:lineRule="auto"/>
        <w:ind w:left="720" w:hanging="720"/>
        <w:rPr>
          <w:sz w:val="16"/>
          <w:szCs w:val="16"/>
        </w:rPr>
      </w:pPr>
      <w:r w:rsidRPr="00322617">
        <w:rPr>
          <w:sz w:val="16"/>
          <w:szCs w:val="16"/>
        </w:rPr>
        <w:t>Corsi, Steven R.; Borchardt, Mark A.; Carvin, Rebecca B.; Burch, Tucker R.; Spencer, Susan K.; Lutz, Michelle A.; McDermott, Colleen M.; Busse, Kimberly M.; Kleinheinz, Gregory T.; Feng, Xiaoping; Zhu, Jun (2016). Human and Bovine Viruses and Bacteria at Three Great Lakes Beaches: Environmental Variable Associations and Health Risk. Environmental Science &amp; Technology 50 (2)987-995. DOI:10.1021/acs.est.5b04372 [Include - short list].</w:t>
      </w:r>
    </w:p>
    <w:p w14:paraId="158028F0" w14:textId="77777777" w:rsidR="00322617" w:rsidRPr="00322617" w:rsidRDefault="00992883" w:rsidP="00322617">
      <w:pPr>
        <w:spacing w:before="0" w:line="240" w:lineRule="auto"/>
        <w:ind w:left="720" w:hanging="720"/>
        <w:rPr>
          <w:sz w:val="16"/>
          <w:szCs w:val="16"/>
        </w:rPr>
      </w:pPr>
      <w:r w:rsidRPr="00322617">
        <w:rPr>
          <w:sz w:val="16"/>
          <w:szCs w:val="16"/>
        </w:rPr>
        <w:t>Craig, D. L.; Fallowfield, H. J.; Cromar, N. J. (2004). Use of microcosms to determine persistence of Escherichia coli in recreational coastal water and sediment and validation with in situ measurements. Journal of Applied Microbiology 96 (5)922-930. DOI:10.1111/j.1365-2672.2004.02243.x [Include - short list].</w:t>
      </w:r>
    </w:p>
    <w:p w14:paraId="70AF4BD6" w14:textId="7C54879F" w:rsidR="00322617" w:rsidRPr="00322617" w:rsidRDefault="00992883" w:rsidP="00322617">
      <w:pPr>
        <w:spacing w:before="0" w:line="240" w:lineRule="auto"/>
        <w:ind w:left="720" w:hanging="720"/>
        <w:rPr>
          <w:sz w:val="16"/>
          <w:szCs w:val="16"/>
        </w:rPr>
      </w:pPr>
      <w:r w:rsidRPr="00322617">
        <w:rPr>
          <w:sz w:val="16"/>
          <w:szCs w:val="16"/>
        </w:rPr>
        <w:t>Craig, D. L.; Fallowfield, H. J.; Cromar, N. J. (2003). Effectiveness of guideline faecal indicator organism values in estimation of exposure risk at recreational coastal sites. Water Science and Technology 47 (3)191-198. [Include - short list].</w:t>
      </w:r>
    </w:p>
    <w:p w14:paraId="0FFD49FB" w14:textId="51E3E8B4" w:rsidR="00322617" w:rsidRPr="00322617" w:rsidRDefault="00992883" w:rsidP="00322617">
      <w:pPr>
        <w:spacing w:before="0" w:line="240" w:lineRule="auto"/>
        <w:ind w:left="720" w:hanging="720"/>
        <w:rPr>
          <w:sz w:val="16"/>
          <w:szCs w:val="16"/>
        </w:rPr>
      </w:pPr>
      <w:r w:rsidRPr="00322617">
        <w:rPr>
          <w:sz w:val="16"/>
          <w:szCs w:val="16"/>
        </w:rPr>
        <w:t>Craun, G. F.; Wade, T. J. (2008). Outbreaks associated with recreational water in the United States, 1995-2004. Hygiena 53 (3)76-83. [Include - short list].</w:t>
      </w:r>
    </w:p>
    <w:p w14:paraId="030BD1C4" w14:textId="2F632AAB" w:rsidR="00322617" w:rsidRPr="00322617" w:rsidRDefault="00992883" w:rsidP="00322617">
      <w:pPr>
        <w:spacing w:before="0" w:line="240" w:lineRule="auto"/>
        <w:ind w:left="720" w:hanging="720"/>
        <w:rPr>
          <w:sz w:val="16"/>
          <w:szCs w:val="16"/>
        </w:rPr>
      </w:pPr>
      <w:r w:rsidRPr="00322617">
        <w:rPr>
          <w:sz w:val="16"/>
          <w:szCs w:val="16"/>
        </w:rPr>
        <w:t>Davies-Colley, Rob; Valois, Amanda; Milne, Juliet (2018). Faecal contamination and visual clarity in New Zealand rivers: correlation of key variables affecting swimming suitability. Journal of Water and Health 16 (3)329-339. [Include - short list].</w:t>
      </w:r>
    </w:p>
    <w:p w14:paraId="777B0CCA" w14:textId="6A6DB2AC" w:rsidR="00322617" w:rsidRPr="00322617" w:rsidRDefault="00992883" w:rsidP="00322617">
      <w:pPr>
        <w:spacing w:before="0" w:line="240" w:lineRule="auto"/>
        <w:ind w:left="720" w:hanging="720"/>
        <w:rPr>
          <w:sz w:val="16"/>
          <w:szCs w:val="16"/>
        </w:rPr>
      </w:pPr>
      <w:r w:rsidRPr="00322617">
        <w:rPr>
          <w:sz w:val="16"/>
          <w:szCs w:val="16"/>
        </w:rPr>
        <w:t>De Giusti, M.; La Torre, G.; Solimini, A. G.; Palazzo, C.; Di Thiene, D.; Mannocci, A.; Boccia, A. (2010). The exposure to recreational water: are European guideline microbiological indicators effective to prevent health outcomes? A systematic review. European Journal of Public Health 20</w:t>
      </w:r>
      <w:r w:rsidR="009F790D">
        <w:rPr>
          <w:sz w:val="16"/>
          <w:szCs w:val="16"/>
        </w:rPr>
        <w:t>:</w:t>
      </w:r>
      <w:r w:rsidRPr="00322617">
        <w:rPr>
          <w:sz w:val="16"/>
          <w:szCs w:val="16"/>
        </w:rPr>
        <w:t xml:space="preserve"> 71-72. [Include - short list].</w:t>
      </w:r>
    </w:p>
    <w:p w14:paraId="46A69141" w14:textId="77777777" w:rsidR="00322617" w:rsidRPr="00322617" w:rsidRDefault="00992883" w:rsidP="00322617">
      <w:pPr>
        <w:spacing w:before="0" w:line="240" w:lineRule="auto"/>
        <w:ind w:left="720" w:hanging="720"/>
        <w:rPr>
          <w:sz w:val="16"/>
          <w:szCs w:val="16"/>
        </w:rPr>
      </w:pPr>
      <w:r w:rsidRPr="00322617">
        <w:rPr>
          <w:sz w:val="16"/>
          <w:szCs w:val="16"/>
        </w:rPr>
        <w:t>DeFlorio-Barker, S.; Wade, T. J.; Jones, R. M.; Friedman, L. S.; Wing, C.; Dorevitch, S. (2017). Estimated costs of sporadic gastrointestinal illness associated with surface water recreation: A combined analysis of data from NEEAR and CHEERS studies. Environmental Health Perspectives 125 (2)215-222. DOI:10.1289/EHP130 [Include - short list].</w:t>
      </w:r>
    </w:p>
    <w:p w14:paraId="7F1F3C5B" w14:textId="77777777" w:rsidR="00322617" w:rsidRPr="00322617" w:rsidRDefault="00992883" w:rsidP="00322617">
      <w:pPr>
        <w:spacing w:before="0" w:line="240" w:lineRule="auto"/>
        <w:ind w:left="720" w:hanging="720"/>
        <w:rPr>
          <w:sz w:val="16"/>
          <w:szCs w:val="16"/>
        </w:rPr>
      </w:pPr>
      <w:r w:rsidRPr="00322617">
        <w:rPr>
          <w:sz w:val="16"/>
          <w:szCs w:val="16"/>
        </w:rPr>
        <w:t>DeFlorio-Barker, Stephanie; Arnold, Benjamin F.; Sams, Elizabeth A.; Dufour, Alfred P.; Colford, John M.; Weisberg, Steven B.; Schiff, Kenneth C.; Wade, Timothy J. (2018). Child environmental exposures to water and sand at the beach: Findings from studies of over 68,000 subjects at 12 beaches. Journal of Exposure Science and Environmental Epidemiology 28 (2)93-100. DOI:10.1038/jes.2017.23 [Include - short list].</w:t>
      </w:r>
    </w:p>
    <w:p w14:paraId="6C5B75C7" w14:textId="77777777" w:rsidR="00322617" w:rsidRPr="00322617" w:rsidRDefault="00992883" w:rsidP="00322617">
      <w:pPr>
        <w:spacing w:before="0" w:line="240" w:lineRule="auto"/>
        <w:ind w:left="720" w:hanging="720"/>
        <w:rPr>
          <w:sz w:val="16"/>
          <w:szCs w:val="16"/>
        </w:rPr>
      </w:pPr>
      <w:r w:rsidRPr="00322617">
        <w:rPr>
          <w:sz w:val="16"/>
          <w:szCs w:val="16"/>
        </w:rPr>
        <w:t>Dickerson, J. W.; Hayedorn, C.; Hassall, A. (2007). Detection and remediation of human-origin pollution at two public beaches in Virginia using multiple source tracking methods. Water Research 41 (16)3758-3770. DOI:10.1016/j.watres.2007.02.055 [Include - short list].</w:t>
      </w:r>
    </w:p>
    <w:p w14:paraId="0BC243EA" w14:textId="77777777" w:rsidR="00322617" w:rsidRPr="00322617" w:rsidRDefault="00992883" w:rsidP="00322617">
      <w:pPr>
        <w:spacing w:before="0" w:line="240" w:lineRule="auto"/>
        <w:ind w:left="720" w:hanging="720"/>
        <w:rPr>
          <w:sz w:val="16"/>
          <w:szCs w:val="16"/>
        </w:rPr>
      </w:pPr>
      <w:r w:rsidRPr="00322617">
        <w:rPr>
          <w:sz w:val="16"/>
          <w:szCs w:val="16"/>
        </w:rPr>
        <w:t>Dickinson, Gregory; Lim, Keah-Ying; Jiang, Sunny C. (2013). Quantitative Microbial Risk Assessment of Pathogenic Vibrios in Marine Recreational Waters of Southern California. Applied and Environmental Microbiology 79 (1)294-302. DOI:10.1128/AEM.02674-12 [Include - short list].</w:t>
      </w:r>
    </w:p>
    <w:p w14:paraId="36B41BC9" w14:textId="0D6C6587" w:rsidR="00322617" w:rsidRPr="00322617" w:rsidRDefault="00992883" w:rsidP="00322617">
      <w:pPr>
        <w:spacing w:before="0" w:line="240" w:lineRule="auto"/>
        <w:ind w:left="720" w:hanging="720"/>
        <w:rPr>
          <w:sz w:val="16"/>
          <w:szCs w:val="16"/>
        </w:rPr>
      </w:pPr>
      <w:r w:rsidRPr="00322617">
        <w:rPr>
          <w:sz w:val="16"/>
          <w:szCs w:val="16"/>
        </w:rPr>
        <w:t>Dionisi, A.; Schinaia, N.; Arcieri, R.; Ripabelli, G.; Luzzi, I. (2003). Association between sea recreational water and gastroenteritis. Annali dell'Istituto Superiore di Sanita 39 (1)29-34. [Include - short list].</w:t>
      </w:r>
    </w:p>
    <w:p w14:paraId="369AB534" w14:textId="77777777" w:rsidR="00322617" w:rsidRPr="00322617" w:rsidRDefault="00992883" w:rsidP="00322617">
      <w:pPr>
        <w:spacing w:before="0" w:line="240" w:lineRule="auto"/>
        <w:ind w:left="720" w:hanging="720"/>
        <w:rPr>
          <w:sz w:val="16"/>
          <w:szCs w:val="16"/>
        </w:rPr>
      </w:pPr>
      <w:r w:rsidRPr="00322617">
        <w:rPr>
          <w:sz w:val="16"/>
          <w:szCs w:val="16"/>
        </w:rPr>
        <w:t>Doménech-Sánchez, A.; Olea, F.; Berrocal, C. I. (2008). Infections related to recreational waters. Enfermedades Infecciosas y Microbiologia Clinica 26 (SUPPL. 13)32-37. DOI:10.1157/13128778 [Include - short list].</w:t>
      </w:r>
    </w:p>
    <w:p w14:paraId="682654CB" w14:textId="77777777" w:rsidR="00322617" w:rsidRPr="00322617" w:rsidRDefault="00992883" w:rsidP="00322617">
      <w:pPr>
        <w:spacing w:before="0" w:line="240" w:lineRule="auto"/>
        <w:ind w:left="720" w:hanging="720"/>
        <w:rPr>
          <w:sz w:val="16"/>
          <w:szCs w:val="16"/>
        </w:rPr>
      </w:pPr>
      <w:r w:rsidRPr="00322617">
        <w:rPr>
          <w:sz w:val="16"/>
          <w:szCs w:val="16"/>
        </w:rPr>
        <w:t>Donahue, Allison; Feng, Zhixuan; Kelly, Elizabeth; Reniers, Ad; Solo-Gabriele, Helena M. (2017). Significance of beach geomorphology on fecal indicator bacteria levels. Marine Pollution Bulletin 121 (43862)160-167. DOI:10.1016/j.marpolbul.2017.05.024 [Include - short list].</w:t>
      </w:r>
    </w:p>
    <w:p w14:paraId="218FE5D6" w14:textId="77777777" w:rsidR="00322617" w:rsidRPr="00322617" w:rsidRDefault="00992883" w:rsidP="00322617">
      <w:pPr>
        <w:spacing w:before="0" w:line="240" w:lineRule="auto"/>
        <w:ind w:left="720" w:hanging="720"/>
        <w:rPr>
          <w:sz w:val="16"/>
          <w:szCs w:val="16"/>
        </w:rPr>
      </w:pPr>
      <w:r w:rsidRPr="00322617">
        <w:rPr>
          <w:sz w:val="16"/>
          <w:szCs w:val="16"/>
        </w:rPr>
        <w:t>Dong, Y.; Kim, J.; Lewis, G. D. (2010). Evaluation of methodology for detection of human adenoviruses in wastewater, drinking water, stream water and recreational waters. Journal of Applied Microbiology 108 (3)800-809. DOI:10.1111/j.1365-2672.2009.04477.x [Include - short list].</w:t>
      </w:r>
    </w:p>
    <w:p w14:paraId="28710069" w14:textId="127F94E2" w:rsidR="00322617" w:rsidRPr="00322617" w:rsidRDefault="00992883" w:rsidP="00322617">
      <w:pPr>
        <w:spacing w:before="0" w:line="240" w:lineRule="auto"/>
        <w:ind w:left="720" w:hanging="720"/>
        <w:rPr>
          <w:sz w:val="16"/>
          <w:szCs w:val="16"/>
        </w:rPr>
      </w:pPr>
      <w:r w:rsidRPr="00322617">
        <w:rPr>
          <w:sz w:val="16"/>
          <w:szCs w:val="16"/>
        </w:rPr>
        <w:t>Donofrio, Robert S.; Aridi, Sal; Saha, Ratul; Bechanko, Robin; Schaefer, Kevin; Bestervelt, Lorelle L.; Hamil, Beth (2013). Laboratory validation of an ozone device for recreational water treatment. Journal of Water and Health 11 (2)267-276. [Include - short list].</w:t>
      </w:r>
    </w:p>
    <w:p w14:paraId="1229826E" w14:textId="77777777" w:rsidR="00322617" w:rsidRPr="00322617" w:rsidRDefault="00992883" w:rsidP="00322617">
      <w:pPr>
        <w:spacing w:before="0" w:line="240" w:lineRule="auto"/>
        <w:ind w:left="720" w:hanging="720"/>
        <w:rPr>
          <w:sz w:val="16"/>
          <w:szCs w:val="16"/>
        </w:rPr>
      </w:pPr>
      <w:r w:rsidRPr="00322617">
        <w:rPr>
          <w:sz w:val="16"/>
          <w:szCs w:val="16"/>
        </w:rPr>
        <w:t>Dorevitch, Samuel; Ashbolt, Nicholas J.; Ferguson, Christobel M.; Fujioka, Roger; McGee, Charles D.; Soller, Jeffrey A.; Whitman, Richard L. (2010). Meeting Report: Knowledge and Gaps in Developing Microbial Criteria for Inland Recreational Waters. Environmental Health Perspectives 118 (6)871-876. DOI:10.1289/ehp.0901627 [Include - short list].</w:t>
      </w:r>
    </w:p>
    <w:p w14:paraId="5D7D77F9" w14:textId="06FA40D4" w:rsidR="00322617" w:rsidRPr="00322617" w:rsidRDefault="00992883" w:rsidP="00322617">
      <w:pPr>
        <w:spacing w:before="0" w:line="240" w:lineRule="auto"/>
        <w:ind w:left="720" w:hanging="720"/>
        <w:rPr>
          <w:sz w:val="16"/>
          <w:szCs w:val="16"/>
        </w:rPr>
      </w:pPr>
      <w:r w:rsidRPr="00322617">
        <w:rPr>
          <w:sz w:val="16"/>
          <w:szCs w:val="16"/>
        </w:rPr>
        <w:t>Dorevitch, Samuel; DeFlorio-Barker, Stephanie; Jones, Rachael M; Liu, Li (2015). Water quality as a predictor of gastrointestinal illness following incidental contact water recreation. Water Research 83</w:t>
      </w:r>
      <w:r w:rsidR="00CF7925">
        <w:rPr>
          <w:sz w:val="16"/>
          <w:szCs w:val="16"/>
        </w:rPr>
        <w:t>:</w:t>
      </w:r>
      <w:r w:rsidRPr="00322617">
        <w:rPr>
          <w:sz w:val="16"/>
          <w:szCs w:val="16"/>
        </w:rPr>
        <w:t xml:space="preserve"> 94-103. [Include - short list].</w:t>
      </w:r>
    </w:p>
    <w:p w14:paraId="31706645" w14:textId="4995C468" w:rsidR="00322617" w:rsidRPr="00322617" w:rsidRDefault="00992883" w:rsidP="00322617">
      <w:pPr>
        <w:spacing w:before="0" w:line="240" w:lineRule="auto"/>
        <w:ind w:left="720" w:hanging="720"/>
        <w:rPr>
          <w:sz w:val="16"/>
          <w:szCs w:val="16"/>
        </w:rPr>
      </w:pPr>
      <w:r w:rsidRPr="00322617">
        <w:rPr>
          <w:sz w:val="16"/>
          <w:szCs w:val="16"/>
        </w:rPr>
        <w:t>Dorevitch, Samuel; Panthi, Suraj; Huang, Yue; Li, Hong; Michalek, Angela M; Pratap, Preethi; Wroblewski, Meredith; Liu, Li; Scheff, Peter A; Li, An (2011). Water ingestion during water recreation. Water research 45 (5)2020-2028. [Include - short list].</w:t>
      </w:r>
    </w:p>
    <w:p w14:paraId="4010449A" w14:textId="3F55326B" w:rsidR="00322617" w:rsidRPr="00322617" w:rsidRDefault="00992883" w:rsidP="00322617">
      <w:pPr>
        <w:spacing w:before="0" w:line="240" w:lineRule="auto"/>
        <w:ind w:left="720" w:hanging="720"/>
        <w:rPr>
          <w:sz w:val="16"/>
          <w:szCs w:val="16"/>
        </w:rPr>
      </w:pPr>
      <w:r w:rsidRPr="00322617">
        <w:rPr>
          <w:sz w:val="16"/>
          <w:szCs w:val="16"/>
        </w:rPr>
        <w:t>Durant, Brandon (2018). Spatial and Temporal Variability in Bacterial Communities in Surface and Groundwater at Lake Erie Beaches with Varying Water Quality. M.Sc Thesis. [Include - short list].</w:t>
      </w:r>
    </w:p>
    <w:p w14:paraId="4B249220" w14:textId="0BF97659" w:rsidR="00322617" w:rsidRPr="00322617" w:rsidRDefault="00992883" w:rsidP="00322617">
      <w:pPr>
        <w:spacing w:before="0" w:line="240" w:lineRule="auto"/>
        <w:ind w:left="720" w:hanging="720"/>
        <w:rPr>
          <w:sz w:val="16"/>
          <w:szCs w:val="16"/>
        </w:rPr>
      </w:pPr>
      <w:r w:rsidRPr="00322617">
        <w:rPr>
          <w:sz w:val="16"/>
          <w:szCs w:val="16"/>
        </w:rPr>
        <w:t xml:space="preserve">Duris, J. W.; Haack, S. K.; Fogarty, L. R. (2009). Gene and antigen markers of Shiga-toxin producing </w:t>
      </w:r>
      <w:r w:rsidR="00EA2716" w:rsidRPr="00EA2716">
        <w:rPr>
          <w:i/>
          <w:sz w:val="16"/>
          <w:szCs w:val="16"/>
        </w:rPr>
        <w:t>E. coli</w:t>
      </w:r>
      <w:r w:rsidRPr="00322617">
        <w:rPr>
          <w:sz w:val="16"/>
          <w:szCs w:val="16"/>
        </w:rPr>
        <w:t xml:space="preserve"> from Michigan and Indiana river water: Occurrence and relation to recreational water quality criteria. Journal of Environmental Quality 38 (5)1878-1886. DOI:10.2134/jeq2008.0225 [Include - short list].</w:t>
      </w:r>
    </w:p>
    <w:p w14:paraId="5506A8B8" w14:textId="427C164D" w:rsidR="00322617" w:rsidRPr="00322617" w:rsidRDefault="00992883" w:rsidP="00322617">
      <w:pPr>
        <w:spacing w:before="0" w:line="240" w:lineRule="auto"/>
        <w:ind w:left="720" w:hanging="720"/>
        <w:rPr>
          <w:sz w:val="16"/>
          <w:szCs w:val="16"/>
        </w:rPr>
      </w:pPr>
      <w:r w:rsidRPr="00322617">
        <w:rPr>
          <w:sz w:val="16"/>
          <w:szCs w:val="16"/>
        </w:rPr>
        <w:t>Dziuban, Eric J; Liang, Jennifer L; Craun, Gunther F; Hill, Vincent; Yu, Patricia A; Painter, John; Moore, Matthew R; Calderon, Rebecca L; Roy, Sharon L; Beach, Michael J (2006). Surveillance for waterborne disease and outbreaks associated with recreational water—United States, 2003–2004. Morbidity and Mortality Weekly Report: Surveillance Summaries 55 (12)10959. [Include - short list].</w:t>
      </w:r>
    </w:p>
    <w:p w14:paraId="7B83858A" w14:textId="77777777" w:rsidR="00322617" w:rsidRPr="00322617" w:rsidRDefault="00992883" w:rsidP="00322617">
      <w:pPr>
        <w:spacing w:before="0" w:line="240" w:lineRule="auto"/>
        <w:ind w:left="720" w:hanging="720"/>
        <w:rPr>
          <w:sz w:val="16"/>
          <w:szCs w:val="16"/>
        </w:rPr>
      </w:pPr>
      <w:r w:rsidRPr="00322617">
        <w:rPr>
          <w:sz w:val="16"/>
          <w:szCs w:val="16"/>
        </w:rPr>
        <w:t>Edge, T. A.; Hill, S.; Seto, P.; Marsalek, J. (2010). Library-dependent and library-independent microbial source tracking to identify spatial variation in faecal contamination sources along a Lake Ontario beach (Ontario, Canada). Water Science and Technology 62 (3)719-727. DOI:10.2166/wst.2010.335 [Include - short list].</w:t>
      </w:r>
    </w:p>
    <w:p w14:paraId="7FA6F225" w14:textId="77777777" w:rsidR="00322617" w:rsidRPr="00322617" w:rsidRDefault="00992883" w:rsidP="00322617">
      <w:pPr>
        <w:spacing w:before="0" w:line="240" w:lineRule="auto"/>
        <w:ind w:left="720" w:hanging="720"/>
        <w:rPr>
          <w:sz w:val="16"/>
          <w:szCs w:val="16"/>
        </w:rPr>
      </w:pPr>
      <w:r w:rsidRPr="00322617">
        <w:rPr>
          <w:sz w:val="16"/>
          <w:szCs w:val="16"/>
        </w:rPr>
        <w:t>Edge, T. A.; Hill, S.; Stinson, G.; Seto, P.; Marsalek, J. (2007). Experience with the antibiotic resistance analysis and DNA fingerprinting in tracking faecal pollution at two lake beaches. Water Science and Technology 56 (11)51-58. DOI:10.2166/wst.2007.757 [Include - short list].</w:t>
      </w:r>
    </w:p>
    <w:p w14:paraId="42A46EC0" w14:textId="77777777" w:rsidR="00322617" w:rsidRPr="00322617" w:rsidRDefault="00992883" w:rsidP="00322617">
      <w:pPr>
        <w:spacing w:before="0" w:line="240" w:lineRule="auto"/>
        <w:ind w:left="720" w:hanging="720"/>
        <w:rPr>
          <w:sz w:val="16"/>
          <w:szCs w:val="16"/>
        </w:rPr>
      </w:pPr>
      <w:r w:rsidRPr="00322617">
        <w:rPr>
          <w:sz w:val="16"/>
          <w:szCs w:val="16"/>
        </w:rPr>
        <w:t>Edge, Thomas A.; Hill, Stephen (2007). Multiple lines of evidence to identify the sources of fecal pollution at a freshwater beach in Hamilton Harbour, Lake Ontario. Water Research 41 (16)3585-3594. DOI:10.1016/j.watres.2007.05.012 [Include - short list].</w:t>
      </w:r>
    </w:p>
    <w:p w14:paraId="39399896" w14:textId="4B9BD7C7" w:rsidR="00322617" w:rsidRPr="00322617" w:rsidRDefault="00992883" w:rsidP="00322617">
      <w:pPr>
        <w:spacing w:before="0" w:line="240" w:lineRule="auto"/>
        <w:ind w:left="720" w:hanging="720"/>
        <w:rPr>
          <w:sz w:val="16"/>
          <w:szCs w:val="16"/>
        </w:rPr>
      </w:pPr>
      <w:r w:rsidRPr="00322617">
        <w:rPr>
          <w:sz w:val="16"/>
          <w:szCs w:val="16"/>
        </w:rPr>
        <w:t>Efstratiou, M. A. (2004). Salmonella: relations with indicators in recreational waters affected by sewage discharges. Waterborne Pathogens 4</w:t>
      </w:r>
      <w:r w:rsidR="009F790D">
        <w:rPr>
          <w:sz w:val="16"/>
          <w:szCs w:val="16"/>
        </w:rPr>
        <w:t>:</w:t>
      </w:r>
      <w:r w:rsidRPr="00322617">
        <w:rPr>
          <w:sz w:val="16"/>
          <w:szCs w:val="16"/>
        </w:rPr>
        <w:t xml:space="preserve"> 31-34. [Include - short list].</w:t>
      </w:r>
    </w:p>
    <w:p w14:paraId="719F8E5A" w14:textId="34B1C51C" w:rsidR="00322617" w:rsidRPr="00322617" w:rsidRDefault="00992883" w:rsidP="00322617">
      <w:pPr>
        <w:spacing w:before="0" w:line="240" w:lineRule="auto"/>
        <w:ind w:left="720" w:hanging="720"/>
        <w:rPr>
          <w:sz w:val="16"/>
          <w:szCs w:val="16"/>
        </w:rPr>
      </w:pPr>
      <w:r w:rsidRPr="00322617">
        <w:rPr>
          <w:sz w:val="16"/>
          <w:szCs w:val="16"/>
        </w:rPr>
        <w:t>Eregno, F. E.; Tryland, I.; Tjomsland, T.; Kempa, M.; Heistad, A. (2018). Hydrodynamic modelling of recreational water quality using Escherichia coli as an indicator of microbial contamination. Journal of Hydrology 561</w:t>
      </w:r>
      <w:r w:rsidR="009F790D">
        <w:rPr>
          <w:sz w:val="16"/>
          <w:szCs w:val="16"/>
        </w:rPr>
        <w:t>:</w:t>
      </w:r>
      <w:r w:rsidRPr="00322617">
        <w:rPr>
          <w:sz w:val="16"/>
          <w:szCs w:val="16"/>
        </w:rPr>
        <w:t xml:space="preserve"> 179-186. DOI:10.1016/j.jhydrol.2018.04.006 [Include - short list].</w:t>
      </w:r>
    </w:p>
    <w:p w14:paraId="11250710" w14:textId="105ED586" w:rsidR="00322617" w:rsidRPr="00322617" w:rsidRDefault="00992883" w:rsidP="00322617">
      <w:pPr>
        <w:spacing w:before="0" w:line="240" w:lineRule="auto"/>
        <w:ind w:left="720" w:hanging="720"/>
        <w:rPr>
          <w:sz w:val="16"/>
          <w:szCs w:val="16"/>
        </w:rPr>
      </w:pPr>
      <w:r w:rsidRPr="00322617">
        <w:rPr>
          <w:sz w:val="16"/>
          <w:szCs w:val="16"/>
        </w:rPr>
        <w:t>Eregno, Fasil Ejigu (2017). Quantitative Microbial Risk Assessment and Water Quality Modelling-On Drinking Water Sources, Recreational and Recycled Waters. Ph.D Thesis. [Include - short list].</w:t>
      </w:r>
    </w:p>
    <w:p w14:paraId="548CA7BC" w14:textId="77777777" w:rsidR="00322617" w:rsidRPr="00322617" w:rsidRDefault="00992883" w:rsidP="00322617">
      <w:pPr>
        <w:spacing w:before="0" w:line="240" w:lineRule="auto"/>
        <w:ind w:left="720" w:hanging="720"/>
        <w:rPr>
          <w:sz w:val="16"/>
          <w:szCs w:val="16"/>
        </w:rPr>
      </w:pPr>
      <w:r w:rsidRPr="00322617">
        <w:rPr>
          <w:sz w:val="16"/>
          <w:szCs w:val="16"/>
        </w:rPr>
        <w:t>Esiobu, N.; Green, M.; Echeverry, A.; Bonilla, T. D.; Stinson, C. M.; Hartz, A.; Rogerson, A.; McCorquodale, D. S. (2013). High numbers of Staphylococcus aureus at three bathing beaches in South Florida. International Journal of Environmental Health Research 23 (1)46-57. DOI:10.1080/09603123.2012.699027 [Include - short list].</w:t>
      </w:r>
    </w:p>
    <w:p w14:paraId="330BB69B" w14:textId="77777777" w:rsidR="00322617" w:rsidRPr="00322617" w:rsidRDefault="00992883" w:rsidP="00322617">
      <w:pPr>
        <w:spacing w:before="0" w:line="240" w:lineRule="auto"/>
        <w:ind w:left="720" w:hanging="720"/>
        <w:rPr>
          <w:sz w:val="16"/>
          <w:szCs w:val="16"/>
        </w:rPr>
      </w:pPr>
      <w:r w:rsidRPr="00322617">
        <w:rPr>
          <w:sz w:val="16"/>
          <w:szCs w:val="16"/>
        </w:rPr>
        <w:t>Esseili, M. A.; Kassem, I. I.; Lis, J.; Sigler, V. (2014). Application of denaturing gradient gel electrophoresis (DGGE) for assessing fecal pollution sources at a recreational beach. Journal of Water and Health 12 (4)846-857. DOI:10.2166/wh.2014.034 [Include - short list].</w:t>
      </w:r>
    </w:p>
    <w:p w14:paraId="636933F2" w14:textId="77777777" w:rsidR="00322617" w:rsidRPr="00322617" w:rsidRDefault="00992883" w:rsidP="00322617">
      <w:pPr>
        <w:spacing w:before="0" w:line="240" w:lineRule="auto"/>
        <w:ind w:left="720" w:hanging="720"/>
        <w:rPr>
          <w:sz w:val="16"/>
          <w:szCs w:val="16"/>
        </w:rPr>
      </w:pPr>
      <w:r w:rsidRPr="00322617">
        <w:rPr>
          <w:sz w:val="16"/>
          <w:szCs w:val="16"/>
        </w:rPr>
        <w:t>Eyles, R.; Niyogi, D.; Townsend, C.; Benwell, G.; Weinstein, P. (2003). Spatial and temporal patterns of Campylobacter contamination underlying public health risk in the Taieri River, New Zealand. Journal of Environmental Quality 32 (5)1820-1828. DOI:10.2134/jeq2003.1820 [Include - short list].</w:t>
      </w:r>
    </w:p>
    <w:p w14:paraId="55FAAA5F" w14:textId="213239CB" w:rsidR="00322617" w:rsidRPr="00322617" w:rsidRDefault="00992883" w:rsidP="00322617">
      <w:pPr>
        <w:spacing w:before="0" w:line="240" w:lineRule="auto"/>
        <w:ind w:left="720" w:hanging="720"/>
        <w:rPr>
          <w:sz w:val="16"/>
          <w:szCs w:val="16"/>
        </w:rPr>
      </w:pPr>
      <w:r w:rsidRPr="00322617">
        <w:rPr>
          <w:sz w:val="16"/>
          <w:szCs w:val="16"/>
        </w:rPr>
        <w:t>Federigi, I.; Verani, M.; Donzelli, G.; Cioni, L.; Carducci, A. (2019). The application of quantitative microbial risk assessment to natural recreational waters: A review. Marine Pollution Bulletin 144</w:t>
      </w:r>
      <w:r w:rsidR="00CF7925">
        <w:rPr>
          <w:sz w:val="16"/>
          <w:szCs w:val="16"/>
        </w:rPr>
        <w:t>:</w:t>
      </w:r>
      <w:r w:rsidRPr="00322617">
        <w:rPr>
          <w:sz w:val="16"/>
          <w:szCs w:val="16"/>
        </w:rPr>
        <w:t xml:space="preserve"> 334-350. DOI:10.1016/j.marpolbul.2019.04.073 [Include - short list].</w:t>
      </w:r>
    </w:p>
    <w:p w14:paraId="0C66E817" w14:textId="77777777" w:rsidR="00322617" w:rsidRPr="00322617" w:rsidRDefault="00992883" w:rsidP="00322617">
      <w:pPr>
        <w:spacing w:before="0" w:line="240" w:lineRule="auto"/>
        <w:ind w:left="720" w:hanging="720"/>
        <w:rPr>
          <w:sz w:val="16"/>
          <w:szCs w:val="16"/>
        </w:rPr>
      </w:pPr>
      <w:r w:rsidRPr="00322617">
        <w:rPr>
          <w:sz w:val="16"/>
          <w:szCs w:val="16"/>
        </w:rPr>
        <w:t>Ferguson, A.; Del Donno, C.; Obeng-Gyasi, E.; Mena, K.; Altomare, T. K.; Guerrero, R.; Gidley, M.; Montas, L.; Solo-Gabriele, H. M. (2019). Children exposure-related behavior patterns and risk perception associated with recreational beach use. International Journal of Environmental Research and Public Health 16 (15). DOI:10.3390/ijerph16152783 [Include - short list].</w:t>
      </w:r>
    </w:p>
    <w:p w14:paraId="62E26B35" w14:textId="77777777" w:rsidR="00322617" w:rsidRPr="00322617" w:rsidRDefault="00992883" w:rsidP="00322617">
      <w:pPr>
        <w:spacing w:before="0" w:line="240" w:lineRule="auto"/>
        <w:ind w:left="720" w:hanging="720"/>
        <w:rPr>
          <w:sz w:val="16"/>
          <w:szCs w:val="16"/>
        </w:rPr>
      </w:pPr>
      <w:r w:rsidRPr="00322617">
        <w:rPr>
          <w:sz w:val="16"/>
          <w:szCs w:val="16"/>
        </w:rPr>
        <w:t>Fewtrell, L.; Kay, D. (2015). Recreational Water and Infection: A Review of Recent Findings. Current environmental health reports 2 (1)85-94. DOI:10.1007/s40572-014-0036-6 [Include - short list].</w:t>
      </w:r>
    </w:p>
    <w:p w14:paraId="2337BA94" w14:textId="77777777" w:rsidR="00322617" w:rsidRPr="00322617" w:rsidRDefault="00992883" w:rsidP="00322617">
      <w:pPr>
        <w:spacing w:before="0" w:line="240" w:lineRule="auto"/>
        <w:ind w:left="720" w:hanging="720"/>
        <w:rPr>
          <w:sz w:val="16"/>
          <w:szCs w:val="16"/>
        </w:rPr>
      </w:pPr>
      <w:r w:rsidRPr="00322617">
        <w:rPr>
          <w:sz w:val="16"/>
          <w:szCs w:val="16"/>
        </w:rPr>
        <w:t>Fiello, M.; Mikell, A. T.; Moore, M. T.; Cooper, C. M. (2014). Variability in the characterization of total coliforms, fecal coliforms and Escherichia coli in recreational water supplies of North Mississippi, USA. Bulletin of Environmental Contamination and Toxicology 93 (2)133-137. DOI:10.1007/s00128-014-1299-1 [Include - short list].</w:t>
      </w:r>
    </w:p>
    <w:p w14:paraId="2BFD8FF1" w14:textId="0C813903" w:rsidR="00322617" w:rsidRPr="00322617" w:rsidRDefault="00992883" w:rsidP="00322617">
      <w:pPr>
        <w:spacing w:before="0" w:line="240" w:lineRule="auto"/>
        <w:ind w:left="720" w:hanging="720"/>
        <w:rPr>
          <w:sz w:val="16"/>
          <w:szCs w:val="16"/>
        </w:rPr>
      </w:pPr>
      <w:r w:rsidRPr="00322617">
        <w:rPr>
          <w:sz w:val="16"/>
          <w:szCs w:val="16"/>
        </w:rPr>
        <w:t>Figueras, Maria José; de Torres, Mariona; Silvera, Carolina; Corrales, Maria José (2015). Monitoring Programmes for Bathing Waters Within the Frame of the EU Bathing Water Directive: The Experience of Catalonia. Experiences from Ground, Coastal and Transitional Water Quality Monitoring 301-333. [Include - short list].</w:t>
      </w:r>
    </w:p>
    <w:p w14:paraId="3987D1AA" w14:textId="77777777" w:rsidR="00322617" w:rsidRPr="00322617" w:rsidRDefault="00992883" w:rsidP="00322617">
      <w:pPr>
        <w:spacing w:before="0" w:line="240" w:lineRule="auto"/>
        <w:ind w:left="720" w:hanging="720"/>
        <w:rPr>
          <w:sz w:val="16"/>
          <w:szCs w:val="16"/>
        </w:rPr>
      </w:pPr>
      <w:r w:rsidRPr="00322617">
        <w:rPr>
          <w:sz w:val="16"/>
          <w:szCs w:val="16"/>
        </w:rPr>
        <w:t>Fleisher, J. M.; Fleming, L. E.; Solo-Gabriele, H. M.; Kish, J. K.; Sinigalliano, C. D.; Plano, L.; Elmir, S. M.; Wang, J. D.; Withum, K.; Shibata, T.; Gidley, M. L.; Abdelzaher, A.; He, G.; Ortega, C.; Zhu, X.; Wright, M.; Hollenbeck, J.; Backer, L. C. (2010). The BEACHES study: Health effects and exposures from non-point source microbial contaminants in subtropical recreational marine waters. International Journal of Epidemiology 39 (5)1291-1298. DOI:10.1093/ije/dyq084 [Include - short list].</w:t>
      </w:r>
    </w:p>
    <w:p w14:paraId="2A833AAE" w14:textId="77777777" w:rsidR="00322617" w:rsidRPr="00322617" w:rsidRDefault="00992883" w:rsidP="00322617">
      <w:pPr>
        <w:spacing w:before="0" w:line="240" w:lineRule="auto"/>
        <w:ind w:left="720" w:hanging="720"/>
        <w:rPr>
          <w:sz w:val="16"/>
          <w:szCs w:val="16"/>
        </w:rPr>
      </w:pPr>
      <w:r w:rsidRPr="00322617">
        <w:rPr>
          <w:sz w:val="16"/>
          <w:szCs w:val="16"/>
        </w:rPr>
        <w:t>Fleisher, J. M.; Kay, D. (2006). Risk perception bias, self-reporting of illness, and the validity of reported results in an epidemiologic study of recreational water associated illnesses. Marine Pollution Bulletin 52 (3)264-268. DOI:10.1016/j.marpolbul.2005.08.019 [Include - short list].</w:t>
      </w:r>
    </w:p>
    <w:p w14:paraId="076EE979" w14:textId="77777777" w:rsidR="00322617" w:rsidRPr="00322617" w:rsidRDefault="00992883" w:rsidP="00322617">
      <w:pPr>
        <w:spacing w:before="0" w:line="240" w:lineRule="auto"/>
        <w:ind w:left="720" w:hanging="720"/>
        <w:rPr>
          <w:sz w:val="16"/>
          <w:szCs w:val="16"/>
        </w:rPr>
      </w:pPr>
      <w:r w:rsidRPr="00322617">
        <w:rPr>
          <w:sz w:val="16"/>
          <w:szCs w:val="16"/>
        </w:rPr>
        <w:t>Fogarty, L. R.; Haack, S. K.; Johnson, H. E.; Brennan, A. K.; Isaacs, N. M.; Spencer, C. (2015). Staphylococcus aureus and methicillin-resistant s. aureus (MRSA) at ambient freshwater beaches. Journal of Water and Health 13 (3)680-692. DOI:10.2166/wh.2014.278 [Include - short list].</w:t>
      </w:r>
    </w:p>
    <w:p w14:paraId="44FF8CA4" w14:textId="77777777" w:rsidR="00322617" w:rsidRPr="00322617" w:rsidRDefault="00992883" w:rsidP="00322617">
      <w:pPr>
        <w:spacing w:before="0" w:line="240" w:lineRule="auto"/>
        <w:ind w:left="720" w:hanging="720"/>
        <w:rPr>
          <w:sz w:val="16"/>
          <w:szCs w:val="16"/>
        </w:rPr>
      </w:pPr>
      <w:r w:rsidRPr="00322617">
        <w:rPr>
          <w:sz w:val="16"/>
          <w:szCs w:val="16"/>
        </w:rPr>
        <w:t>Francy, Donna S.; Stelzer, Erin A.; Duris, Joseph W.; Brady, Amie M. G.; Harrison, John H.; Johnson, Heather E.; Ware, Michael W. (2013). Predictive Models for Escherichia coli Concentrations at Inland Lake Beaches and Relationship of Model Variables to Pathogen Detection. Applied and Environmental Microbiology 79 (5)1676-1688. DOI:10.1128/AEM.02995-12 [Include - short list].</w:t>
      </w:r>
    </w:p>
    <w:p w14:paraId="1AC34693" w14:textId="77777777" w:rsidR="00322617" w:rsidRPr="00322617" w:rsidRDefault="00992883" w:rsidP="00322617">
      <w:pPr>
        <w:spacing w:before="0" w:line="240" w:lineRule="auto"/>
        <w:ind w:left="720" w:hanging="720"/>
        <w:rPr>
          <w:sz w:val="16"/>
          <w:szCs w:val="16"/>
        </w:rPr>
      </w:pPr>
      <w:r w:rsidRPr="00322617">
        <w:rPr>
          <w:sz w:val="16"/>
          <w:szCs w:val="16"/>
        </w:rPr>
        <w:t>Frenkel, M.; Yunik, Y.; Fleker, M.; Blum, S. E.; Sionov, E.; Elad, D.; Serhan, H.; Segal, E. (2020). Fungi in sands of Mediterranean Sea beaches of Israel—Potential relevance to human health and well-being. Mycoses 63 (11)1255-1261. DOI:10.1111/myc.13144 [Include - short list].</w:t>
      </w:r>
    </w:p>
    <w:p w14:paraId="50772475" w14:textId="77777777" w:rsidR="00322617" w:rsidRPr="00322617" w:rsidRDefault="00992883" w:rsidP="00322617">
      <w:pPr>
        <w:spacing w:before="0" w:line="240" w:lineRule="auto"/>
        <w:ind w:left="720" w:hanging="720"/>
        <w:rPr>
          <w:sz w:val="16"/>
          <w:szCs w:val="16"/>
        </w:rPr>
      </w:pPr>
      <w:r w:rsidRPr="00322617">
        <w:rPr>
          <w:sz w:val="16"/>
          <w:szCs w:val="16"/>
        </w:rPr>
        <w:t>Fujioka, R. S.; Solo-Gabriele, H. M.; Byappanahalli, M. N.; Kirs, M. (2015). U.S. recreational water quality criteria: A vision for the future. International Journal of Environmental Research and Public Health 12 (7)7752-7776. DOI:10.3390/ijerph120707752 [Include - short list].</w:t>
      </w:r>
    </w:p>
    <w:p w14:paraId="05BE790B" w14:textId="77777777" w:rsidR="00322617" w:rsidRPr="00322617" w:rsidRDefault="00992883" w:rsidP="00322617">
      <w:pPr>
        <w:spacing w:before="0" w:line="240" w:lineRule="auto"/>
        <w:ind w:left="720" w:hanging="720"/>
        <w:rPr>
          <w:sz w:val="16"/>
          <w:szCs w:val="16"/>
        </w:rPr>
      </w:pPr>
      <w:r w:rsidRPr="00322617">
        <w:rPr>
          <w:sz w:val="16"/>
          <w:szCs w:val="16"/>
        </w:rPr>
        <w:t>Furukawa, T.; Yoshida, T.; Suzuki, Y. (2011). Application of PFGE to source tracking of faecal pollution in coastal recreation area: a case study in Aoshima Beach, Japan. Journal of Applied Microbiology 110 (3)688-696. DOI:10.1111/j.1365-2672.2010.04918.x [Include - short list].</w:t>
      </w:r>
    </w:p>
    <w:p w14:paraId="77365AFB" w14:textId="77777777" w:rsidR="00322617" w:rsidRPr="00322617" w:rsidRDefault="00992883" w:rsidP="00322617">
      <w:pPr>
        <w:spacing w:before="0" w:line="240" w:lineRule="auto"/>
        <w:ind w:left="720" w:hanging="720"/>
        <w:rPr>
          <w:sz w:val="16"/>
          <w:szCs w:val="16"/>
        </w:rPr>
      </w:pPr>
      <w:r w:rsidRPr="00322617">
        <w:rPr>
          <w:sz w:val="16"/>
          <w:szCs w:val="16"/>
        </w:rPr>
        <w:t>Furukawa, Takashi; Suzuki, Yoshihiro (2013). A Proposal for Source Tracking of Fecal Pollution in Recreational Waters by Pulsed-Field Gel Electrophoresis. Microbes and Environments 28 (4)444-449. DOI:10.1264/jsme2.ME13075 [Include - short list].</w:t>
      </w:r>
    </w:p>
    <w:p w14:paraId="7B4D5407" w14:textId="77777777" w:rsidR="00322617" w:rsidRPr="00322617" w:rsidRDefault="00992883" w:rsidP="00322617">
      <w:pPr>
        <w:spacing w:before="0" w:line="240" w:lineRule="auto"/>
        <w:ind w:left="720" w:hanging="720"/>
        <w:rPr>
          <w:sz w:val="16"/>
          <w:szCs w:val="16"/>
        </w:rPr>
      </w:pPr>
      <w:r w:rsidRPr="00322617">
        <w:rPr>
          <w:sz w:val="16"/>
          <w:szCs w:val="16"/>
        </w:rPr>
        <w:t>Gitter, A.; Mena, K. D.; Wagner, K. L.; Boellstorff, D. E.; Borel, K. E.; Gregory, L. F.; Gentry, T. J.; Karthikeyan, R. (2020). Human health risks associated with recreational waters: Preliminary approach of integrating quantitative microbial risk assessment with microbial source tracking. Water (Switzerland) 12 (2). DOI:10.3390/w12020327 [Include - short list].</w:t>
      </w:r>
    </w:p>
    <w:p w14:paraId="609D92B1" w14:textId="77777777" w:rsidR="00322617" w:rsidRPr="00322617" w:rsidRDefault="00992883" w:rsidP="00322617">
      <w:pPr>
        <w:spacing w:before="0" w:line="240" w:lineRule="auto"/>
        <w:ind w:left="720" w:hanging="720"/>
        <w:rPr>
          <w:sz w:val="16"/>
          <w:szCs w:val="16"/>
        </w:rPr>
      </w:pPr>
      <w:r w:rsidRPr="00322617">
        <w:rPr>
          <w:sz w:val="16"/>
          <w:szCs w:val="16"/>
        </w:rPr>
        <w:t>Given, S.; Pendleton, L. H.; Boehm, A. B. (2006). Regional public health cost estimates of contaminated coastal waters: A case study of gastroenteritis at southern California beaches. Environmental Science and Technology 40 (16)4851-4858. DOI:10.1021/es060679s [Include - short list].</w:t>
      </w:r>
    </w:p>
    <w:p w14:paraId="18117DC6" w14:textId="77777777" w:rsidR="00322617" w:rsidRPr="00322617" w:rsidRDefault="00992883" w:rsidP="00322617">
      <w:pPr>
        <w:spacing w:before="0" w:line="240" w:lineRule="auto"/>
        <w:ind w:left="720" w:hanging="720"/>
        <w:rPr>
          <w:sz w:val="16"/>
          <w:szCs w:val="16"/>
        </w:rPr>
      </w:pPr>
      <w:r w:rsidRPr="00322617">
        <w:rPr>
          <w:sz w:val="16"/>
          <w:szCs w:val="16"/>
        </w:rPr>
        <w:t>Gobeille, A. K.; Morland, K. B.; Bopp, R. F.; Godbold, J. H.; Landrigan, P. J. (2006). Body burdens of mercury in lower Hudson River area anglers. Environmental Research 101 (2)205-212. DOI:10.1016/j.envres.2005.08.017 [Include - short list].</w:t>
      </w:r>
    </w:p>
    <w:p w14:paraId="7212D6DD" w14:textId="77777777" w:rsidR="00322617" w:rsidRPr="00322617" w:rsidRDefault="00992883" w:rsidP="00322617">
      <w:pPr>
        <w:spacing w:before="0" w:line="240" w:lineRule="auto"/>
        <w:ind w:left="720" w:hanging="720"/>
        <w:rPr>
          <w:sz w:val="16"/>
          <w:szCs w:val="16"/>
        </w:rPr>
      </w:pPr>
      <w:r w:rsidRPr="00322617">
        <w:rPr>
          <w:sz w:val="16"/>
          <w:szCs w:val="16"/>
        </w:rPr>
        <w:t>Goodwin, K. D.; Gruber, S.; Vondrak, M.; Crumpacker, A. (2016). Watershed Assessment with Beach Microbial Source Tracking and Outcomes of Resulting Gull Management. Environmental Science and Technology 50 (18)9900-9906. DOI:10.1021/acs.est.6b02564 [Include - short list].</w:t>
      </w:r>
    </w:p>
    <w:p w14:paraId="57C9D67E" w14:textId="77777777" w:rsidR="00322617" w:rsidRPr="00322617" w:rsidRDefault="00992883" w:rsidP="00322617">
      <w:pPr>
        <w:spacing w:before="0" w:line="240" w:lineRule="auto"/>
        <w:ind w:left="720" w:hanging="720"/>
        <w:rPr>
          <w:sz w:val="16"/>
          <w:szCs w:val="16"/>
        </w:rPr>
      </w:pPr>
      <w:r w:rsidRPr="00322617">
        <w:rPr>
          <w:sz w:val="16"/>
          <w:szCs w:val="16"/>
        </w:rPr>
        <w:t>Goodwin, K. D.; McNay, M.; Cao, Y.; Ebentier, D.; Madison, M.; Griffith, J. F. (2012). A multi-beach study of Staphylococcus aureus, MRSA, and enterococci in seawater and beach sand. Water Research 46 (13)4195-4207. DOI:10.1016/j.watres.2012.04.001 [Include - short list].</w:t>
      </w:r>
    </w:p>
    <w:p w14:paraId="75368380" w14:textId="77777777" w:rsidR="00322617" w:rsidRPr="00322617" w:rsidRDefault="00992883" w:rsidP="00322617">
      <w:pPr>
        <w:spacing w:before="0" w:line="240" w:lineRule="auto"/>
        <w:ind w:left="720" w:hanging="720"/>
        <w:rPr>
          <w:sz w:val="16"/>
          <w:szCs w:val="16"/>
        </w:rPr>
      </w:pPr>
      <w:r w:rsidRPr="00322617">
        <w:rPr>
          <w:sz w:val="16"/>
          <w:szCs w:val="16"/>
        </w:rPr>
        <w:t>Goodwin, Kelly D.; Schriewer, Alexander; Jirik, Andrew; Curtis, Kathryn; Crumpacker, Andrea (2017). Consideration of Natural Sources in a Bacteria TMDL-Lines of Evidence, Including Beach Microbial Source Tracking. Environmental Science &amp; Technology 51 (14)7775-7784. DOI:10.1021/acs.est.6b05886 [Include - short list].</w:t>
      </w:r>
    </w:p>
    <w:p w14:paraId="475FBCA3" w14:textId="77777777" w:rsidR="00322617" w:rsidRPr="00322617" w:rsidRDefault="00992883" w:rsidP="00322617">
      <w:pPr>
        <w:spacing w:before="0" w:line="240" w:lineRule="auto"/>
        <w:ind w:left="720" w:hanging="720"/>
        <w:rPr>
          <w:sz w:val="16"/>
          <w:szCs w:val="16"/>
        </w:rPr>
      </w:pPr>
      <w:r w:rsidRPr="00322617">
        <w:rPr>
          <w:sz w:val="16"/>
          <w:szCs w:val="16"/>
        </w:rPr>
        <w:t>Gorham, T. J.; Lee, J. (2016). Pathogen Loading From Canada Geese Faeces in Freshwater: Potential Risks to Human Health Through Recreational Water Exposure. Zoonoses and Public Health 63 (3)177-190. DOI:10.1111/zph.12227 [Include - short list].</w:t>
      </w:r>
    </w:p>
    <w:p w14:paraId="3ED48BDC" w14:textId="77777777" w:rsidR="00322617" w:rsidRPr="00322617" w:rsidRDefault="00992883" w:rsidP="00322617">
      <w:pPr>
        <w:spacing w:before="0" w:line="240" w:lineRule="auto"/>
        <w:ind w:left="720" w:hanging="720"/>
        <w:rPr>
          <w:sz w:val="16"/>
          <w:szCs w:val="16"/>
        </w:rPr>
      </w:pPr>
      <w:r w:rsidRPr="00322617">
        <w:rPr>
          <w:sz w:val="16"/>
          <w:szCs w:val="16"/>
        </w:rPr>
        <w:t>Gourmelon, Michèle; Caprais, Marie Paule; Ségura, Raphaël; Le Mennec, Cécile; Lozach, Solen; Piriou, Jean Yves; Rincé, Alain (2007). Evaluation of two library-independent microbial source tracking methods to identify sources of fecal contamination in French estuaries. Applied and Environmental Microbiology 73 (15)4857-4866. DOI:10.1128/AEM.03003-06 [Include - short list].</w:t>
      </w:r>
    </w:p>
    <w:p w14:paraId="7B065E2B" w14:textId="77777777" w:rsidR="00322617" w:rsidRPr="00322617" w:rsidRDefault="00992883" w:rsidP="00322617">
      <w:pPr>
        <w:spacing w:before="0" w:line="240" w:lineRule="auto"/>
        <w:ind w:left="720" w:hanging="720"/>
        <w:rPr>
          <w:sz w:val="16"/>
          <w:szCs w:val="16"/>
        </w:rPr>
      </w:pPr>
      <w:r w:rsidRPr="00322617">
        <w:rPr>
          <w:sz w:val="16"/>
          <w:szCs w:val="16"/>
        </w:rPr>
        <w:t>Graczyk, T. K.; Sunderland, D.; Awantang, G. N.; Mashinski, Y.; Lucy, F. E.; Graczyk, Z.; Chomicz, L.; Breysse, P. N. (2010). Relationships among bather density, levels of human waterborne pathogens, and fecal coliform counts in marine recreational beach water. Parasitology Research 106 (5)1103-1108. DOI:10.1007/s00436-010-1769-2 [Include - short list].</w:t>
      </w:r>
    </w:p>
    <w:p w14:paraId="3E57A35D" w14:textId="77777777" w:rsidR="00322617" w:rsidRPr="00322617" w:rsidRDefault="00992883" w:rsidP="00322617">
      <w:pPr>
        <w:spacing w:before="0" w:line="240" w:lineRule="auto"/>
        <w:ind w:left="720" w:hanging="720"/>
        <w:rPr>
          <w:sz w:val="16"/>
          <w:szCs w:val="16"/>
        </w:rPr>
      </w:pPr>
      <w:r w:rsidRPr="00322617">
        <w:rPr>
          <w:sz w:val="16"/>
          <w:szCs w:val="16"/>
        </w:rPr>
        <w:t>Graczyk, T. K.; Sunderland, D.; Tamang, L.; Shields, T. M.; Lucy, F. E.; Breysse, P. N. (2007). Quantitative evaluation of the impact of bather density on levels of human-virulent microsporidian spores in recreational water. Applied and Environmental Microbiology 73 (13)4095-4099. DOI:10.1128/AEM.00365-07 [Include - short list].</w:t>
      </w:r>
    </w:p>
    <w:p w14:paraId="4322F77C" w14:textId="77777777" w:rsidR="00322617" w:rsidRPr="00322617" w:rsidRDefault="00992883" w:rsidP="00322617">
      <w:pPr>
        <w:spacing w:before="0" w:line="240" w:lineRule="auto"/>
        <w:ind w:left="720" w:hanging="720"/>
        <w:rPr>
          <w:sz w:val="16"/>
          <w:szCs w:val="16"/>
        </w:rPr>
      </w:pPr>
      <w:r w:rsidRPr="00322617">
        <w:rPr>
          <w:sz w:val="16"/>
          <w:szCs w:val="16"/>
        </w:rPr>
        <w:t>Griffith, J. F.; Cao, Y.; McGee, C. D.; Weisberg, S. B. (2009). Evaluation of rapid methods and novel indicators for assessing microbiological beach water quality. Water Research 43 (19)4900-4907. DOI:10.1016/j.watres.2009.09.017 [Include - short list].</w:t>
      </w:r>
    </w:p>
    <w:p w14:paraId="2F7D1B93" w14:textId="5474D665" w:rsidR="00322617" w:rsidRPr="00322617" w:rsidRDefault="00992883" w:rsidP="00322617">
      <w:pPr>
        <w:spacing w:before="0" w:line="240" w:lineRule="auto"/>
        <w:ind w:left="720" w:hanging="720"/>
        <w:rPr>
          <w:sz w:val="16"/>
          <w:szCs w:val="16"/>
        </w:rPr>
      </w:pPr>
      <w:r w:rsidRPr="00322617">
        <w:rPr>
          <w:sz w:val="16"/>
          <w:szCs w:val="16"/>
        </w:rPr>
        <w:t>Griffith, J. F.; Weisberg, S. B.; Arnold, B. F.; Cao, Y.; Schiff, K. C.; Colford, J. M. (2016). Epidemiologic evaluation of multiple alternate microbial water quality monitoring indicators at three California beaches. Water Research 94</w:t>
      </w:r>
      <w:r w:rsidR="00CF7925">
        <w:rPr>
          <w:sz w:val="16"/>
          <w:szCs w:val="16"/>
        </w:rPr>
        <w:t>:</w:t>
      </w:r>
      <w:r w:rsidRPr="00322617">
        <w:rPr>
          <w:sz w:val="16"/>
          <w:szCs w:val="16"/>
        </w:rPr>
        <w:t xml:space="preserve"> 371-381. DOI:10.1016/j.watres.2016.02.036 [Include - short list].</w:t>
      </w:r>
    </w:p>
    <w:p w14:paraId="6D97B3D6" w14:textId="58E37444" w:rsidR="00322617" w:rsidRPr="00322617" w:rsidRDefault="00992883" w:rsidP="00322617">
      <w:pPr>
        <w:spacing w:before="0" w:line="240" w:lineRule="auto"/>
        <w:ind w:left="720" w:hanging="720"/>
        <w:rPr>
          <w:sz w:val="16"/>
          <w:szCs w:val="16"/>
        </w:rPr>
      </w:pPr>
      <w:r w:rsidRPr="00322617">
        <w:rPr>
          <w:sz w:val="16"/>
          <w:szCs w:val="16"/>
        </w:rPr>
        <w:t>Griffith, John F; Weisberg, Stephen B (2006). Evaluation of rapid microbiological methods for measuring recreational water quality. Westminster, CA: Southern California Coastal Water Research Project.[Include - short list].</w:t>
      </w:r>
    </w:p>
    <w:p w14:paraId="6FDB05FC" w14:textId="77777777" w:rsidR="00322617" w:rsidRPr="00322617" w:rsidRDefault="00992883" w:rsidP="00322617">
      <w:pPr>
        <w:spacing w:before="0" w:line="240" w:lineRule="auto"/>
        <w:ind w:left="720" w:hanging="720"/>
        <w:rPr>
          <w:sz w:val="16"/>
          <w:szCs w:val="16"/>
        </w:rPr>
      </w:pPr>
      <w:r w:rsidRPr="00322617">
        <w:rPr>
          <w:sz w:val="16"/>
          <w:szCs w:val="16"/>
        </w:rPr>
        <w:t>Haack, S. K.; Fogarty, L. R.; Stelzer, E. A.; Fuller, L. M.; Brennan, A. K.; Isaacs, N. M.; Johnson, H. E. (2013). Geographic setting influences Great Lakes beach microbiological water quality. Environmental Science and Technology 47 (21)12054-12063. DOI:10.1021/es402299a [Include - short list].</w:t>
      </w:r>
    </w:p>
    <w:p w14:paraId="40818E75" w14:textId="77777777" w:rsidR="00322617" w:rsidRPr="00322617" w:rsidRDefault="00992883" w:rsidP="00322617">
      <w:pPr>
        <w:spacing w:before="0" w:line="240" w:lineRule="auto"/>
        <w:ind w:left="720" w:hanging="720"/>
        <w:rPr>
          <w:sz w:val="16"/>
          <w:szCs w:val="16"/>
        </w:rPr>
      </w:pPr>
      <w:r w:rsidRPr="00322617">
        <w:rPr>
          <w:sz w:val="16"/>
          <w:szCs w:val="16"/>
        </w:rPr>
        <w:t>Hadad, E.; Pirogovsky, A.; Bartal, C.; Gilad, J.; Barnea, A.; Yitzhaki, S.; Grotto, I.; Balicer, R. D.; Schwartz, E. (2006). An outbreak of leptospirosis among Israeli troops near the Jordan River. American Journal of Tropical Medicine and Hygiene 74 (1)127-131. DOI:10.4269/ajtmh.2006.74.127 [Include - short list].</w:t>
      </w:r>
    </w:p>
    <w:p w14:paraId="4542E65C" w14:textId="77777777" w:rsidR="00322617" w:rsidRPr="00322617" w:rsidRDefault="00992883" w:rsidP="00322617">
      <w:pPr>
        <w:spacing w:before="0" w:line="240" w:lineRule="auto"/>
        <w:ind w:left="720" w:hanging="720"/>
        <w:rPr>
          <w:sz w:val="16"/>
          <w:szCs w:val="16"/>
        </w:rPr>
      </w:pPr>
      <w:r w:rsidRPr="00322617">
        <w:rPr>
          <w:sz w:val="16"/>
          <w:szCs w:val="16"/>
        </w:rPr>
        <w:t>Hall, V.; Taye, A.; Walsh, B.; Maguire, H.; Dave, J.; Wright, A.; Anderson, C.; Crook, P. (2017). A large outbreak of gastrointestinal illness at an open-water swimming event in the River Thames, London. Epidemiology and Infection 145 (6)1246-1255. DOI:10.1017/S0950268816003393 [Include - short list].</w:t>
      </w:r>
    </w:p>
    <w:p w14:paraId="328C38AE" w14:textId="77777777" w:rsidR="00322617" w:rsidRPr="00322617" w:rsidRDefault="00992883" w:rsidP="00322617">
      <w:pPr>
        <w:spacing w:before="0" w:line="240" w:lineRule="auto"/>
        <w:ind w:left="720" w:hanging="720"/>
        <w:rPr>
          <w:sz w:val="16"/>
          <w:szCs w:val="16"/>
        </w:rPr>
      </w:pPr>
      <w:r w:rsidRPr="00322617">
        <w:rPr>
          <w:sz w:val="16"/>
          <w:szCs w:val="16"/>
        </w:rPr>
        <w:t>Halliday, E.; Gast, R. J. (2011). Bacteria in beach sands: An emerging challenge in protecting coastal water quality and bather health. Environmental Science and Technology 45 (2)370-379. DOI:10.1021/es102747s [Include - short list].</w:t>
      </w:r>
    </w:p>
    <w:p w14:paraId="48673C35" w14:textId="28F02F71" w:rsidR="00322617" w:rsidRPr="00322617" w:rsidRDefault="00992883" w:rsidP="00322617">
      <w:pPr>
        <w:spacing w:before="0" w:line="240" w:lineRule="auto"/>
        <w:ind w:left="720" w:hanging="720"/>
        <w:rPr>
          <w:sz w:val="16"/>
          <w:szCs w:val="16"/>
        </w:rPr>
      </w:pPr>
      <w:r w:rsidRPr="00322617">
        <w:rPr>
          <w:sz w:val="16"/>
          <w:szCs w:val="16"/>
        </w:rPr>
        <w:t>Halliday, Elizabeth; Griffith, John F.; Gast, Rebecca J. (2010). Use of an exogenous plasmid standard and quantitative PCR to monitor spatial and temporal distribution of Enterococcus spp. in beach sands. Limnology and Oceanography-Methods 8</w:t>
      </w:r>
      <w:r w:rsidR="00CF7925">
        <w:rPr>
          <w:sz w:val="16"/>
          <w:szCs w:val="16"/>
        </w:rPr>
        <w:t>:</w:t>
      </w:r>
      <w:r w:rsidRPr="00322617">
        <w:rPr>
          <w:sz w:val="16"/>
          <w:szCs w:val="16"/>
        </w:rPr>
        <w:t xml:space="preserve"> 146-154. DOI:10.4319/lom.2010.8.146 [Include - short list].</w:t>
      </w:r>
    </w:p>
    <w:p w14:paraId="3B7DA4A8" w14:textId="77777777" w:rsidR="00322617" w:rsidRPr="00322617" w:rsidRDefault="00992883" w:rsidP="00322617">
      <w:pPr>
        <w:spacing w:before="0" w:line="240" w:lineRule="auto"/>
        <w:ind w:left="720" w:hanging="720"/>
        <w:rPr>
          <w:sz w:val="16"/>
          <w:szCs w:val="16"/>
        </w:rPr>
      </w:pPr>
      <w:r w:rsidRPr="00322617">
        <w:rPr>
          <w:sz w:val="16"/>
          <w:szCs w:val="16"/>
        </w:rPr>
        <w:t>Halliday, Elizabeth; McLellan, Sandra L.; Amaral-Zettler, Linda A.; Sogin, Mitchell L.; Gast, Rebecca J. (2014). Comparison of Bacterial Communities in Sands and Water at Beaches with Bacterial Water Quality Violations. Plos One 9 (3)e90815. DOI:10.1371/journal.pone.0090815 [Include - short list].</w:t>
      </w:r>
    </w:p>
    <w:p w14:paraId="5E228DFB" w14:textId="2158DA9E" w:rsidR="00322617" w:rsidRPr="00322617" w:rsidRDefault="00992883" w:rsidP="00322617">
      <w:pPr>
        <w:spacing w:before="0" w:line="240" w:lineRule="auto"/>
        <w:ind w:left="720" w:hanging="720"/>
        <w:rPr>
          <w:sz w:val="16"/>
          <w:szCs w:val="16"/>
        </w:rPr>
      </w:pPr>
      <w:r w:rsidRPr="00322617">
        <w:rPr>
          <w:sz w:val="16"/>
          <w:szCs w:val="16"/>
        </w:rPr>
        <w:t>Hart, Justin D.; Blackwood, A. Denene; Noble, Rachel T. (2020). Examining coastal dynamics and recreational water quality by quantifying multiple sewage specific markers in a North Carolina estuary. The Science of the Total Environment 747</w:t>
      </w:r>
      <w:r w:rsidR="00CF7925">
        <w:rPr>
          <w:sz w:val="16"/>
          <w:szCs w:val="16"/>
        </w:rPr>
        <w:t>:</w:t>
      </w:r>
      <w:r w:rsidRPr="00322617">
        <w:rPr>
          <w:sz w:val="16"/>
          <w:szCs w:val="16"/>
        </w:rPr>
        <w:t xml:space="preserve"> 141124. DOI:10.1016/j.scitotenv.2020.141124 [Include - short list].</w:t>
      </w:r>
    </w:p>
    <w:p w14:paraId="6EADC4ED" w14:textId="77777777" w:rsidR="00322617" w:rsidRPr="00322617" w:rsidRDefault="00992883" w:rsidP="00322617">
      <w:pPr>
        <w:spacing w:before="0" w:line="240" w:lineRule="auto"/>
        <w:ind w:left="720" w:hanging="720"/>
        <w:rPr>
          <w:sz w:val="16"/>
          <w:szCs w:val="16"/>
        </w:rPr>
      </w:pPr>
      <w:r w:rsidRPr="00322617">
        <w:rPr>
          <w:sz w:val="16"/>
          <w:szCs w:val="16"/>
        </w:rPr>
        <w:t>He, Li-Ming Lee; He, Zhen-Li (2008). Water quality prediction of marine recreational beaches receiving watershed baseflow and stormwater runoff in southern California, USA. Water Research 42 (44145)2563-2573. DOI:10.1016/j.watres.2008.01.002 [Include - short list].</w:t>
      </w:r>
    </w:p>
    <w:p w14:paraId="1B68A3C6" w14:textId="68C7ADB2" w:rsidR="00322617" w:rsidRPr="00322617" w:rsidRDefault="00992883" w:rsidP="00322617">
      <w:pPr>
        <w:spacing w:before="0" w:line="240" w:lineRule="auto"/>
        <w:ind w:left="720" w:hanging="720"/>
        <w:rPr>
          <w:sz w:val="16"/>
          <w:szCs w:val="16"/>
        </w:rPr>
      </w:pPr>
      <w:r w:rsidRPr="00322617">
        <w:rPr>
          <w:sz w:val="16"/>
          <w:szCs w:val="16"/>
        </w:rPr>
        <w:t>Heaney, C. D.; Exum, N. G.; Dufour, A. P.; Brenner, K. P.; Haugland, R. A.; Chern, E.; Schwab, K. J.; Love, D. C.; Serre, M. L.; Noble, R.; Wade, T. J. (2014). Water quality, weather and environmental factors associated with fecal indicator organism density in beach sand at two recreational marine beaches. Science of the Total Environment 497-498</w:t>
      </w:r>
      <w:r w:rsidR="00CF7925">
        <w:rPr>
          <w:sz w:val="16"/>
          <w:szCs w:val="16"/>
        </w:rPr>
        <w:t>:</w:t>
      </w:r>
      <w:r w:rsidRPr="00322617">
        <w:rPr>
          <w:sz w:val="16"/>
          <w:szCs w:val="16"/>
        </w:rPr>
        <w:t xml:space="preserve"> 440-447. DOI:10.1016/j.scitotenv.2014.07.113 [Include - short list].</w:t>
      </w:r>
    </w:p>
    <w:p w14:paraId="185F9728" w14:textId="77777777" w:rsidR="00322617" w:rsidRPr="00322617" w:rsidRDefault="00992883" w:rsidP="00322617">
      <w:pPr>
        <w:spacing w:before="0" w:line="240" w:lineRule="auto"/>
        <w:ind w:left="720" w:hanging="720"/>
        <w:rPr>
          <w:sz w:val="16"/>
          <w:szCs w:val="16"/>
        </w:rPr>
      </w:pPr>
      <w:r w:rsidRPr="00322617">
        <w:rPr>
          <w:sz w:val="16"/>
          <w:szCs w:val="16"/>
        </w:rPr>
        <w:t>Heaney, C. D.; Sams, E.; Wing, S.; Marshall, S.; Brenner, K.; Dufour, A. P.; Wade, T. J. (2009). Contact with beach sand among beachgoers and risk of illness. American Journal of Epidemiology 170 (2)164-172. DOI:10.1093/aje/kwp152 [Include - short list].</w:t>
      </w:r>
    </w:p>
    <w:p w14:paraId="2636A429" w14:textId="4F5F7EBF" w:rsidR="00322617" w:rsidRPr="00322617" w:rsidRDefault="00992883" w:rsidP="00322617">
      <w:pPr>
        <w:spacing w:before="0" w:line="240" w:lineRule="auto"/>
        <w:ind w:left="720" w:hanging="720"/>
        <w:rPr>
          <w:sz w:val="16"/>
          <w:szCs w:val="16"/>
        </w:rPr>
      </w:pPr>
      <w:r w:rsidRPr="00322617">
        <w:rPr>
          <w:sz w:val="16"/>
          <w:szCs w:val="16"/>
        </w:rPr>
        <w:t>Heaney, Christopher D; Sams, Elizabeth; Dufour, Alfred P; Brenner, Kristen P; Haugland, Richard A; Chern, Eunice; Wing, Steve; Marshall, Stephen; Love, David C; Serre, Marc (2012). Fecal indicators in sand, sand contact, and risk of enteric illness among beachgoers. Epidemiology (Cambridge, Mass.) 23 (1)95. [Include - short list].</w:t>
      </w:r>
    </w:p>
    <w:p w14:paraId="19448F70" w14:textId="77777777" w:rsidR="00322617" w:rsidRPr="00322617" w:rsidRDefault="00992883" w:rsidP="00322617">
      <w:pPr>
        <w:spacing w:before="0" w:line="240" w:lineRule="auto"/>
        <w:ind w:left="720" w:hanging="720"/>
        <w:rPr>
          <w:sz w:val="16"/>
          <w:szCs w:val="16"/>
        </w:rPr>
      </w:pPr>
      <w:r w:rsidRPr="00322617">
        <w:rPr>
          <w:sz w:val="16"/>
          <w:szCs w:val="16"/>
        </w:rPr>
        <w:t>Heberger, M. G.; Durant, J. L.; Oriel, K. A.; Kirshen, P. H.; Minardi, L. (2008). Combining real-time bacteria models and uncertainty analysis for establishing health advisories for recreational waters. Journal of Water Resources Planning and Management 134 (1)73-82. DOI:10.1061/(ASCE)0733-9496(2008)134:1(73) [Include - short list].</w:t>
      </w:r>
    </w:p>
    <w:p w14:paraId="763F8DA8" w14:textId="77777777" w:rsidR="00322617" w:rsidRPr="00322617" w:rsidRDefault="00992883" w:rsidP="00322617">
      <w:pPr>
        <w:spacing w:before="0" w:line="240" w:lineRule="auto"/>
        <w:ind w:left="720" w:hanging="720"/>
        <w:rPr>
          <w:sz w:val="16"/>
          <w:szCs w:val="16"/>
        </w:rPr>
      </w:pPr>
      <w:r w:rsidRPr="00322617">
        <w:rPr>
          <w:sz w:val="16"/>
          <w:szCs w:val="16"/>
        </w:rPr>
        <w:t>Hellein, K. N.; Battie, C.; Tauchman, E.; Lund, D.; Oyarzabal, O. A.; Lepo, J. E. (2011). Culture-based indicators of fecal contamination and molecular microbial indicators rarely correlate with Campylobacter spp. in recreational waters. Journal of Water and Health 9 (4)695-707. DOI:10.2166/wh.2011.154 [Include - short list].</w:t>
      </w:r>
    </w:p>
    <w:p w14:paraId="7F2A5B4A" w14:textId="1D8E539C" w:rsidR="00322617" w:rsidRPr="00322617" w:rsidRDefault="00992883" w:rsidP="00322617">
      <w:pPr>
        <w:spacing w:before="0" w:line="240" w:lineRule="auto"/>
        <w:ind w:left="720" w:hanging="720"/>
        <w:rPr>
          <w:sz w:val="16"/>
          <w:szCs w:val="16"/>
        </w:rPr>
      </w:pPr>
      <w:r w:rsidRPr="00322617">
        <w:rPr>
          <w:sz w:val="16"/>
          <w:szCs w:val="16"/>
        </w:rPr>
        <w:t>Henry, R.; Schang, C.; Coutts, S.; Kolotelo, P.; Prosser, T.; Crosbie, N.; Grant, T.; Cottam, D.; O'Brien, P.; Deletic, A.; McCarthy, D. (2016). Into the deep: Evaluation of SourceTracker for assessment of faecal contamination of coastal waters. Water Research 93</w:t>
      </w:r>
      <w:r w:rsidR="00CF7925">
        <w:rPr>
          <w:sz w:val="16"/>
          <w:szCs w:val="16"/>
        </w:rPr>
        <w:t>:</w:t>
      </w:r>
      <w:r w:rsidRPr="00322617">
        <w:rPr>
          <w:sz w:val="16"/>
          <w:szCs w:val="16"/>
        </w:rPr>
        <w:t xml:space="preserve"> 242-253. DOI:10.1016/j.watres.2016.02.029 [Include - short list].</w:t>
      </w:r>
    </w:p>
    <w:p w14:paraId="16FD306E" w14:textId="77777777" w:rsidR="00322617" w:rsidRPr="00322617" w:rsidRDefault="00992883" w:rsidP="00322617">
      <w:pPr>
        <w:spacing w:before="0" w:line="240" w:lineRule="auto"/>
        <w:ind w:left="720" w:hanging="720"/>
        <w:rPr>
          <w:sz w:val="16"/>
          <w:szCs w:val="16"/>
        </w:rPr>
      </w:pPr>
      <w:r w:rsidRPr="00322617">
        <w:rPr>
          <w:sz w:val="16"/>
          <w:szCs w:val="16"/>
        </w:rPr>
        <w:t>Hernandez, R. J.; Hernandez, Y.; Jimenez, N. H.; Piggot, A. M.; Klaus, J. S.; Feng, Z.; Reniers, A.; Solo-Gabriele, H. M. (2014). Effects of full-scale beach renovation on fecal indicator levels in shoreline sand and water. Water Research 48 (1)579-591. DOI:10.1016/j.watres.2013.10.020 [Include - short list].</w:t>
      </w:r>
    </w:p>
    <w:p w14:paraId="0A3799E5" w14:textId="77777777" w:rsidR="00322617" w:rsidRPr="00322617" w:rsidRDefault="00992883" w:rsidP="00322617">
      <w:pPr>
        <w:spacing w:before="0" w:line="240" w:lineRule="auto"/>
        <w:ind w:left="720" w:hanging="720"/>
        <w:rPr>
          <w:sz w:val="16"/>
          <w:szCs w:val="16"/>
        </w:rPr>
      </w:pPr>
      <w:r w:rsidRPr="00322617">
        <w:rPr>
          <w:sz w:val="16"/>
          <w:szCs w:val="16"/>
        </w:rPr>
        <w:t>Heuvel, A. V.; McDermott, C.; Pillsbury, R.; Sandrin, T.; Kinzelman, J.; Ferguson, J.; Sadowsky, M.; Byappanahalli, M.; Whitman, R.; Kleinheinz, G. T. (2010). The green alga, Cladophora, promotes Escherichia coli growth and contamination of recreational waters in Lake Michigan. Journal of Environmental Quality 39 (1)333-344. DOI:10.2134/jeq2009.0152 [Include - short list].</w:t>
      </w:r>
    </w:p>
    <w:p w14:paraId="1217A6EF" w14:textId="782A4290" w:rsidR="00322617" w:rsidRPr="00322617" w:rsidRDefault="00992883" w:rsidP="00322617">
      <w:pPr>
        <w:spacing w:before="0" w:line="240" w:lineRule="auto"/>
        <w:ind w:left="720" w:hanging="720"/>
        <w:rPr>
          <w:sz w:val="16"/>
          <w:szCs w:val="16"/>
        </w:rPr>
      </w:pPr>
      <w:r w:rsidRPr="00322617">
        <w:rPr>
          <w:sz w:val="16"/>
          <w:szCs w:val="16"/>
        </w:rPr>
        <w:t>Hlavsa, M. C.; Roberts, V. A.; Kahler, A. M.; Hilborn, E. D.; Mecher, T. R.; Beach, M. J.; Wade, T. J.; Yoder, J. S. (2015). Outbreaks of illness associated with recreational water — United States, 2011-2012. Morbidity and Mortality Weekly Report 64 (24)668-672. [Include - short list].</w:t>
      </w:r>
    </w:p>
    <w:p w14:paraId="306BCFE7" w14:textId="084885AD" w:rsidR="00322617" w:rsidRPr="00322617" w:rsidRDefault="00992883" w:rsidP="00322617">
      <w:pPr>
        <w:spacing w:before="0" w:line="240" w:lineRule="auto"/>
        <w:ind w:left="720" w:hanging="720"/>
        <w:rPr>
          <w:sz w:val="16"/>
          <w:szCs w:val="16"/>
        </w:rPr>
      </w:pPr>
      <w:r w:rsidRPr="00322617">
        <w:rPr>
          <w:sz w:val="16"/>
          <w:szCs w:val="16"/>
        </w:rPr>
        <w:t>Hlavsa, Michele C.; Roberts, Virginia A.; Anderson, Ayana R.; Hill, Vincent R.; Kahler, Amy M.; Orr, Maureen; Garrison, Laurel E.; Hicks, Lauri A.; Newton, Anna; Hilborn, Elizabeth D.; Wade, Timothy J.; Beach, Michael J.; Yoder, Jonathan S.; Cdc (2011). Surveillance for waterborne disease outbreaks and other health events associated with recreational water --- United States, 2007--2008. Morbidity and Mortality Weekly Report. Surveillance Summaries (Washington, D.C.: 2002) 60 (12)11689. [Include - short list].</w:t>
      </w:r>
    </w:p>
    <w:p w14:paraId="3313A9C9" w14:textId="613CFEF5" w:rsidR="00322617" w:rsidRPr="00322617" w:rsidRDefault="00992883" w:rsidP="00322617">
      <w:pPr>
        <w:spacing w:before="0" w:line="240" w:lineRule="auto"/>
        <w:ind w:left="720" w:hanging="720"/>
        <w:rPr>
          <w:sz w:val="16"/>
          <w:szCs w:val="16"/>
        </w:rPr>
      </w:pPr>
      <w:r w:rsidRPr="00322617">
        <w:rPr>
          <w:sz w:val="16"/>
          <w:szCs w:val="16"/>
        </w:rPr>
        <w:t>Hlavsa, Michele C.; Roberts, Virginia A.; Kahler, Amy M.; Hilborn, Elizabeth D.; Wade, Timothy J.; Backer, Lorraine C.; Yoder, Jonathan S.; Centers for Disease, Control; Prevention (2014). Recreational water-associated disease outbreaks--United States, 2009-2010. MMWR. Morbidity and mortality weekly report 63 (1)44110. [Include - short list].</w:t>
      </w:r>
    </w:p>
    <w:p w14:paraId="146547D5" w14:textId="77777777" w:rsidR="00322617" w:rsidRPr="00322617" w:rsidRDefault="00992883" w:rsidP="00322617">
      <w:pPr>
        <w:spacing w:before="0" w:line="240" w:lineRule="auto"/>
        <w:ind w:left="720" w:hanging="720"/>
        <w:rPr>
          <w:sz w:val="16"/>
          <w:szCs w:val="16"/>
        </w:rPr>
      </w:pPr>
      <w:r w:rsidRPr="00322617">
        <w:rPr>
          <w:sz w:val="16"/>
          <w:szCs w:val="16"/>
        </w:rPr>
        <w:t>Hoebe, Cjpa; Vennema, H.; Husman, A. M. D.; van Duynhoven, Ythp (2004). Norovirus outbreak among primary schoolchildren who had played in a recreational water fountain. Journal of Infectious Diseases 189 (4)699-705. DOI:10.1086/381534 [Include - short list].</w:t>
      </w:r>
    </w:p>
    <w:p w14:paraId="0C81789E" w14:textId="77777777" w:rsidR="00322617" w:rsidRPr="00322617" w:rsidRDefault="00992883" w:rsidP="00322617">
      <w:pPr>
        <w:spacing w:before="0" w:line="240" w:lineRule="auto"/>
        <w:ind w:left="720" w:hanging="720"/>
        <w:rPr>
          <w:sz w:val="16"/>
          <w:szCs w:val="16"/>
        </w:rPr>
      </w:pPr>
      <w:r w:rsidRPr="00322617">
        <w:rPr>
          <w:sz w:val="16"/>
          <w:szCs w:val="16"/>
        </w:rPr>
        <w:t>Huang, G.; Falconer, R. A.; Boye, B. A.; Lin, B. (2015). Cloud to coast: integrated assessment of environmental exposure, health impacts and risk perceptions of faecal organisms in coastal waters. International Journal of River Basin Management 13 (1)73-86. DOI:10.1080/15715124.2014.963863 [Include - short list].</w:t>
      </w:r>
    </w:p>
    <w:p w14:paraId="5DFD0EC0" w14:textId="77777777" w:rsidR="00322617" w:rsidRPr="00322617" w:rsidRDefault="00992883" w:rsidP="00322617">
      <w:pPr>
        <w:spacing w:before="0" w:line="240" w:lineRule="auto"/>
        <w:ind w:left="720" w:hanging="720"/>
        <w:rPr>
          <w:sz w:val="16"/>
          <w:szCs w:val="16"/>
        </w:rPr>
      </w:pPr>
      <w:r w:rsidRPr="00322617">
        <w:rPr>
          <w:sz w:val="16"/>
          <w:szCs w:val="16"/>
        </w:rPr>
        <w:t>Hughes, B.; Beale, D. J.; Dennis, P. G.; Cook, S.; Ahmed, W. (2017). Cross-Comparison of Human Wastewater-Associated Molecular Markers in Relation to Fecal Indicator Bacteria and Enteric Viruses in Recreational Beach Waters. Applied and Environmental Microbiology 83 (8)e00028. DOI:10.1128/AEM.00028 [Include - short list].</w:t>
      </w:r>
    </w:p>
    <w:p w14:paraId="502BD548" w14:textId="7C0DF749" w:rsidR="00322617" w:rsidRPr="00322617" w:rsidRDefault="00992883" w:rsidP="00322617">
      <w:pPr>
        <w:spacing w:before="0" w:line="240" w:lineRule="auto"/>
        <w:ind w:left="720" w:hanging="720"/>
        <w:rPr>
          <w:sz w:val="16"/>
          <w:szCs w:val="16"/>
        </w:rPr>
      </w:pPr>
      <w:r w:rsidRPr="00322617">
        <w:rPr>
          <w:sz w:val="16"/>
          <w:szCs w:val="16"/>
        </w:rPr>
        <w:t>Huijbers, Patricia MC; Blaak, Hetty; de Jong, Mart CM; Graat, Elisabeth AM; Vandenbroucke-Grauls, Christina MJE; de Roda Husman, Ana Maria (2015). Role of the environment in the transmission of antimicrobial resistance to humans: a review. Environmental science &amp; technology 49 (20)11993-12004. [Include - short list].</w:t>
      </w:r>
    </w:p>
    <w:p w14:paraId="3CA21CD3" w14:textId="7C90CF32" w:rsidR="00322617" w:rsidRPr="00322617" w:rsidRDefault="00992883" w:rsidP="00322617">
      <w:pPr>
        <w:spacing w:before="0" w:line="240" w:lineRule="auto"/>
        <w:ind w:left="720" w:hanging="720"/>
        <w:rPr>
          <w:sz w:val="16"/>
          <w:szCs w:val="16"/>
        </w:rPr>
      </w:pPr>
      <w:r w:rsidRPr="00322617">
        <w:rPr>
          <w:sz w:val="16"/>
          <w:szCs w:val="16"/>
        </w:rPr>
        <w:t>Hussein, K. R.; Bradley, G.; Glegg, G. (2012). An Evaluation of Bacterial Source Tracking of Faecal Bathing Water Pollution in the Kingsbridge Estuary, U</w:t>
      </w:r>
      <w:r w:rsidR="009F790D">
        <w:rPr>
          <w:sz w:val="16"/>
          <w:szCs w:val="16"/>
        </w:rPr>
        <w:t>K</w:t>
      </w:r>
      <w:r w:rsidRPr="00322617">
        <w:rPr>
          <w:sz w:val="16"/>
          <w:szCs w:val="16"/>
        </w:rPr>
        <w:t>. [Include - short list].</w:t>
      </w:r>
    </w:p>
    <w:p w14:paraId="3238932F" w14:textId="77777777" w:rsidR="00322617" w:rsidRPr="00322617" w:rsidRDefault="00992883" w:rsidP="00322617">
      <w:pPr>
        <w:spacing w:before="0" w:line="240" w:lineRule="auto"/>
        <w:ind w:left="720" w:hanging="720"/>
        <w:rPr>
          <w:sz w:val="16"/>
          <w:szCs w:val="16"/>
        </w:rPr>
      </w:pPr>
      <w:r w:rsidRPr="00322617">
        <w:rPr>
          <w:sz w:val="16"/>
          <w:szCs w:val="16"/>
        </w:rPr>
        <w:t>Iwamoto, M.; Hlady, G.; Jeter, M.; Burnett, C.; Drenzek, C.; Lance, S.; Benson, J.; Page, D.; Blake, P. (2005). Shigellosis among swimmers in a freshwater lake. Southern Medical Journal 98 (8)774-778. DOI:10.1097/01.smj.0000172764.14147.e5 [Include - short list].</w:t>
      </w:r>
    </w:p>
    <w:p w14:paraId="3F734552" w14:textId="77777777" w:rsidR="00322617" w:rsidRPr="00322617" w:rsidRDefault="00992883" w:rsidP="00322617">
      <w:pPr>
        <w:spacing w:before="0" w:line="240" w:lineRule="auto"/>
        <w:ind w:left="720" w:hanging="720"/>
        <w:rPr>
          <w:sz w:val="16"/>
          <w:szCs w:val="16"/>
        </w:rPr>
      </w:pPr>
      <w:r w:rsidRPr="00322617">
        <w:rPr>
          <w:sz w:val="16"/>
          <w:szCs w:val="16"/>
        </w:rPr>
        <w:t>Izquierdo, F.; Castro Hermida, J. A.; Fenoy, S.; Mezo, M.; González-Warleta, M.; Aguila, C. D. (2011). Detection of microsporidia in drinking water, wastewater and recreational rivers. Water Research 45 (16)4837-4843. DOI:10.1016/j.watres.2011.06.033 [Include - short list].</w:t>
      </w:r>
    </w:p>
    <w:p w14:paraId="44372D0F" w14:textId="24644DDC" w:rsidR="00322617" w:rsidRPr="00322617" w:rsidRDefault="00992883" w:rsidP="00322617">
      <w:pPr>
        <w:spacing w:before="0" w:line="240" w:lineRule="auto"/>
        <w:ind w:left="720" w:hanging="720"/>
        <w:rPr>
          <w:sz w:val="16"/>
          <w:szCs w:val="16"/>
        </w:rPr>
      </w:pPr>
      <w:r w:rsidRPr="00322617">
        <w:rPr>
          <w:sz w:val="16"/>
          <w:szCs w:val="16"/>
        </w:rPr>
        <w:t>Jacques, Margaret Margaret Rose (2015). Microbial risk assessment for recreational use of the Malden River. M.Eng Thesis. [Include - short list].</w:t>
      </w:r>
    </w:p>
    <w:p w14:paraId="13C8833A" w14:textId="77777777" w:rsidR="00322617" w:rsidRPr="00322617" w:rsidRDefault="00992883" w:rsidP="00322617">
      <w:pPr>
        <w:spacing w:before="0" w:line="240" w:lineRule="auto"/>
        <w:ind w:left="720" w:hanging="720"/>
        <w:rPr>
          <w:sz w:val="16"/>
          <w:szCs w:val="16"/>
        </w:rPr>
      </w:pPr>
      <w:r w:rsidRPr="00322617">
        <w:rPr>
          <w:sz w:val="16"/>
          <w:szCs w:val="16"/>
        </w:rPr>
        <w:t>Johnson, E. K.; Moran, D.; Vinten, A. J. A. (2008). A framework for valuing the health benefits of improved bathing water quality in the River Irvine catchment. Journal of Environmental Management 87 (4)633-638. DOI:10.1016/j.jenvman.2007.06.021 [Include - short list].</w:t>
      </w:r>
    </w:p>
    <w:p w14:paraId="0E5EF555" w14:textId="370BB568" w:rsidR="00322617" w:rsidRPr="00322617" w:rsidRDefault="00992883" w:rsidP="00322617">
      <w:pPr>
        <w:spacing w:before="0" w:line="240" w:lineRule="auto"/>
        <w:ind w:left="720" w:hanging="720"/>
        <w:rPr>
          <w:sz w:val="16"/>
          <w:szCs w:val="16"/>
        </w:rPr>
      </w:pPr>
      <w:r w:rsidRPr="00322617">
        <w:rPr>
          <w:sz w:val="16"/>
          <w:szCs w:val="16"/>
        </w:rPr>
        <w:t>Joosten, Rosa; Sonder, Gerard; Parkkali, Saara; Brandwagt, Diederik; Fanoy, Ewout; Mughini-Gras, Lapo; Lodder, Willemijn; Ruland, Erik; Siedenburg, Evelien; Kliffen, Suzanne (2017). Risk factors for gastroenteritis associated with canal swimming in two cities in the Netherlands during the summer of 2015: A prospective study. PloS one 12 (4)e0174732. [Include - short list].</w:t>
      </w:r>
    </w:p>
    <w:p w14:paraId="6BF66643" w14:textId="77777777" w:rsidR="00322617" w:rsidRPr="00322617" w:rsidRDefault="00992883" w:rsidP="00322617">
      <w:pPr>
        <w:spacing w:before="0" w:line="240" w:lineRule="auto"/>
        <w:ind w:left="720" w:hanging="720"/>
        <w:rPr>
          <w:sz w:val="16"/>
          <w:szCs w:val="16"/>
        </w:rPr>
      </w:pPr>
      <w:r w:rsidRPr="00322617">
        <w:rPr>
          <w:sz w:val="16"/>
          <w:szCs w:val="16"/>
        </w:rPr>
        <w:t>Kamizoulis, G.; Saliba, L. (2004). Development of coastal recreational water quality standards in the mediterranean. Environment International 30 (6)841-854. DOI:10.1016/j.envint.2003.12.011 [Include - short list].</w:t>
      </w:r>
    </w:p>
    <w:p w14:paraId="66BE14DE" w14:textId="14E1D425" w:rsidR="00322617" w:rsidRPr="00322617" w:rsidRDefault="00992883" w:rsidP="00322617">
      <w:pPr>
        <w:spacing w:before="0" w:line="240" w:lineRule="auto"/>
        <w:ind w:left="720" w:hanging="720"/>
        <w:rPr>
          <w:sz w:val="16"/>
          <w:szCs w:val="16"/>
        </w:rPr>
      </w:pPr>
      <w:r w:rsidRPr="00322617">
        <w:rPr>
          <w:sz w:val="16"/>
          <w:szCs w:val="16"/>
        </w:rPr>
        <w:t>Kataržytė, M.; Vaičiūtė, D.; Nasvytis, P. (2019). Excellent bathing waters in coastal areas: is microbial pollution the only important parameter? Ocean and Coastal Management 182. DOI:10.1016/j.ocecoaman.2019.104922 [Include - short list].</w:t>
      </w:r>
    </w:p>
    <w:p w14:paraId="253384A8" w14:textId="36943F9F" w:rsidR="00322617" w:rsidRPr="00322617" w:rsidRDefault="00992883" w:rsidP="00322617">
      <w:pPr>
        <w:spacing w:before="0" w:line="240" w:lineRule="auto"/>
        <w:ind w:left="720" w:hanging="720"/>
        <w:rPr>
          <w:sz w:val="16"/>
          <w:szCs w:val="16"/>
        </w:rPr>
      </w:pPr>
      <w:r w:rsidRPr="00322617">
        <w:rPr>
          <w:sz w:val="16"/>
          <w:szCs w:val="16"/>
        </w:rPr>
        <w:t>Kauppinen, Ari; Al-Hello, Haider; Zacheus, Outi; Kilponen, Jaana; Maunula, Leena; Huusko, Sari; Lappalainen, Maija; Miettinen, Ilkka; Blomqvist, Soile; Rimhanen-Finne, Ruska (2017). Increase in outbreaks of gastroenteritis linked to bathing water in Finland in summer 2014. Eurosurveillance 22 (8)30470. [Include - short list].</w:t>
      </w:r>
    </w:p>
    <w:p w14:paraId="4474EC1C" w14:textId="77777777" w:rsidR="00322617" w:rsidRPr="00322617" w:rsidRDefault="00992883" w:rsidP="00322617">
      <w:pPr>
        <w:spacing w:before="0" w:line="240" w:lineRule="auto"/>
        <w:ind w:left="720" w:hanging="720"/>
        <w:rPr>
          <w:sz w:val="16"/>
          <w:szCs w:val="16"/>
        </w:rPr>
      </w:pPr>
      <w:r w:rsidRPr="00322617">
        <w:rPr>
          <w:sz w:val="16"/>
          <w:szCs w:val="16"/>
        </w:rPr>
        <w:t>Kay, D.; Bartram, J.; Prüss, A.; Ashbolt, N.; Wyer, M. D.; Fleisher, J. M.; Fewtrell, L.; Rogers, A.; Rees, G. (2004). Derivation of numerical values for the World Health Organization guidelines for recreational waters. Water Research 38 (5)1296-1304. DOI:10.1016/j.watres.2003.11.032 [Include - short list].</w:t>
      </w:r>
    </w:p>
    <w:p w14:paraId="5492C829" w14:textId="77777777" w:rsidR="00322617" w:rsidRPr="00322617" w:rsidRDefault="00992883" w:rsidP="00322617">
      <w:pPr>
        <w:spacing w:before="0" w:line="240" w:lineRule="auto"/>
        <w:ind w:left="720" w:hanging="720"/>
        <w:rPr>
          <w:sz w:val="16"/>
          <w:szCs w:val="16"/>
        </w:rPr>
      </w:pPr>
      <w:r w:rsidRPr="00322617">
        <w:rPr>
          <w:sz w:val="16"/>
          <w:szCs w:val="16"/>
        </w:rPr>
        <w:t>Kay, D.; Stapleton, C. M.; Wyer, M. D.; McDonald, A. T.; Crowther, J.; Paul, N.; Jones, K.; Francis, C.; Watkins, J.; Wilkinson, J.; Humphrey, N.; Lin, B.; Yang, L.; Falconer, R. A.; Gardner, S. (2005). Decay of intestinal enterococci concentrations in high-energy estuarine and coastal waters: Towards real-time T90 values for modelling faecal indicators in recreational waters. Water Research 39 (4)655-667. DOI:10.1016/j.watres.2004.11.014 [Include - short list].</w:t>
      </w:r>
    </w:p>
    <w:p w14:paraId="1E15AC81" w14:textId="77777777" w:rsidR="00322617" w:rsidRPr="00322617" w:rsidRDefault="00992883" w:rsidP="00322617">
      <w:pPr>
        <w:spacing w:before="0" w:line="240" w:lineRule="auto"/>
        <w:ind w:left="720" w:hanging="720"/>
        <w:rPr>
          <w:sz w:val="16"/>
          <w:szCs w:val="16"/>
        </w:rPr>
      </w:pPr>
      <w:r w:rsidRPr="00322617">
        <w:rPr>
          <w:sz w:val="16"/>
          <w:szCs w:val="16"/>
        </w:rPr>
        <w:t>Kay, D.; Wyer, M. D.; Crowther, J.; Wilkinson, J.; Stapleton, C.; Glass, P. (2005). Sustainable reduction in the flux of microbial compliance parameters from urban and arable land use to coastal bathing waters by a wetland ecosystem produced by a marine flood defence structure. Water Research 39 (14)3320-3332. DOI:10.1016/j.watres.2005.05.043 [Include - short list].</w:t>
      </w:r>
    </w:p>
    <w:p w14:paraId="4087A203" w14:textId="77777777" w:rsidR="00322617" w:rsidRPr="00322617" w:rsidRDefault="00992883" w:rsidP="00322617">
      <w:pPr>
        <w:spacing w:before="0" w:line="240" w:lineRule="auto"/>
        <w:ind w:left="720" w:hanging="720"/>
        <w:rPr>
          <w:sz w:val="16"/>
          <w:szCs w:val="16"/>
        </w:rPr>
      </w:pPr>
      <w:r w:rsidRPr="00322617">
        <w:rPr>
          <w:sz w:val="16"/>
          <w:szCs w:val="16"/>
        </w:rPr>
        <w:t>Kay, David; Ashbolt, Nick; Wyer, Mark D.; Fleisher, Jay M.; Fewtrell, Lorna; Rogers, Alan; Rees, Gareth (2006). Reply to comments on "Derivation of numerical values for the World Health Organization guidelines for recreational waters". Water Research 40 (9)1921-1925. DOI:10.1016/j.watres.2006.02.009 [Include - short list].</w:t>
      </w:r>
    </w:p>
    <w:p w14:paraId="2E5F1C11" w14:textId="35DF6333" w:rsidR="00322617" w:rsidRPr="00322617" w:rsidRDefault="00992883" w:rsidP="00322617">
      <w:pPr>
        <w:spacing w:before="0" w:line="240" w:lineRule="auto"/>
        <w:ind w:left="720" w:hanging="720"/>
        <w:rPr>
          <w:sz w:val="16"/>
          <w:szCs w:val="16"/>
        </w:rPr>
      </w:pPr>
      <w:r w:rsidRPr="00322617">
        <w:rPr>
          <w:sz w:val="16"/>
          <w:szCs w:val="16"/>
        </w:rPr>
        <w:t>Kay, David; McDonald, AT; Stapleton, CM; Wyer, MD; Crowther, John (2009). Catchment to coast systems: managing microbial pollutants in bathing and shellfish harvesting waters. Handbook of Catchment Management 183-208. [Include - short list].</w:t>
      </w:r>
    </w:p>
    <w:p w14:paraId="11C47CE3" w14:textId="55ED5958" w:rsidR="00322617" w:rsidRPr="00322617" w:rsidRDefault="00992883" w:rsidP="00322617">
      <w:pPr>
        <w:spacing w:before="0" w:line="240" w:lineRule="auto"/>
        <w:ind w:left="720" w:hanging="720"/>
        <w:rPr>
          <w:sz w:val="16"/>
          <w:szCs w:val="16"/>
        </w:rPr>
      </w:pPr>
      <w:r w:rsidRPr="00322617">
        <w:rPr>
          <w:sz w:val="16"/>
          <w:szCs w:val="16"/>
        </w:rPr>
        <w:t>Kelly, Elizabeth A.; Feng, Zhixuan; Gidley, Maribeth L.; Sinigalliano, Christopher D.; Kumar, Naresh; Donahue, Allison G.; Reniers, Adrianus J. H. M.; Solo-Gabriele, Helena M. (2018). Effect of beach management policies on recreational water quality. Journal of Environmental Management 212</w:t>
      </w:r>
      <w:r w:rsidR="00CF7925">
        <w:rPr>
          <w:sz w:val="16"/>
          <w:szCs w:val="16"/>
        </w:rPr>
        <w:t>:</w:t>
      </w:r>
      <w:r w:rsidRPr="00322617">
        <w:rPr>
          <w:sz w:val="16"/>
          <w:szCs w:val="16"/>
        </w:rPr>
        <w:t xml:space="preserve"> 266-277. DOI:10.1016/j.jenvman.2018.02.012 [Include - short list].</w:t>
      </w:r>
    </w:p>
    <w:p w14:paraId="39F7D998" w14:textId="77777777" w:rsidR="00322617" w:rsidRPr="00322617" w:rsidRDefault="00992883" w:rsidP="00322617">
      <w:pPr>
        <w:spacing w:before="0" w:line="240" w:lineRule="auto"/>
        <w:ind w:left="720" w:hanging="720"/>
        <w:rPr>
          <w:sz w:val="16"/>
          <w:szCs w:val="16"/>
        </w:rPr>
      </w:pPr>
      <w:r w:rsidRPr="00322617">
        <w:rPr>
          <w:sz w:val="16"/>
          <w:szCs w:val="16"/>
        </w:rPr>
        <w:t>Khan, Izhar U. H.; Hill, Stephen; Nowak, Eva; Palmer, Michelle E.; Jarjanazi, Hamdi; Lee, Dae-Young; Mueller, Mike; Schop, Rhonda; Weir, Susan; Abbey, Ann-Marie Irwin; Winter, Jennifer; Edge, Thomas A. (2013). Investigation of the prevalence of thermophilic Campylobacter species at Lake Simcoe recreational beaches. Inland Waters 3 (1)93-104. DOI:10.5268/IW-3.1.582 [Include - short list].</w:t>
      </w:r>
    </w:p>
    <w:p w14:paraId="746380D8" w14:textId="77777777" w:rsidR="00322617" w:rsidRPr="00322617" w:rsidRDefault="00992883" w:rsidP="00322617">
      <w:pPr>
        <w:spacing w:before="0" w:line="240" w:lineRule="auto"/>
        <w:ind w:left="720" w:hanging="720"/>
        <w:rPr>
          <w:sz w:val="16"/>
          <w:szCs w:val="16"/>
        </w:rPr>
      </w:pPr>
      <w:r w:rsidRPr="00322617">
        <w:rPr>
          <w:sz w:val="16"/>
          <w:szCs w:val="16"/>
        </w:rPr>
        <w:t>Ki, S. J.; Ensari, S.; Kim, J. H. (2007). Solar and tidal modulations of fecal indicator bacteria in coastal waters at Huntington Beach, California. Environmental Management 39 (6)867-875. DOI:10.1007/s00267-006-0154-5 [Include - short list].</w:t>
      </w:r>
    </w:p>
    <w:p w14:paraId="2852DC80" w14:textId="0D895931" w:rsidR="00322617" w:rsidRPr="00322617" w:rsidRDefault="00992883" w:rsidP="00322617">
      <w:pPr>
        <w:spacing w:before="0" w:line="240" w:lineRule="auto"/>
        <w:ind w:left="720" w:hanging="720"/>
        <w:rPr>
          <w:sz w:val="16"/>
          <w:szCs w:val="16"/>
        </w:rPr>
      </w:pPr>
      <w:r w:rsidRPr="00322617">
        <w:rPr>
          <w:sz w:val="16"/>
          <w:szCs w:val="16"/>
        </w:rPr>
        <w:t>Kinzelman, J.; Byappanahalli, M. N.; Nevers, M. B.; Shively, D.; Kurdas, S.; Nakatsu, C. (2020). Utilization of multiple microbial tools to evaluate efficacy of restoration strategies to improve recreational water quality at a Lake Michigan Beach (Racine, WI). Journal of Microbiological Methods 106049. DOI:10.1016/j.mimet.2020.106049 [Include - short list].</w:t>
      </w:r>
    </w:p>
    <w:p w14:paraId="0DE1E20F" w14:textId="77777777" w:rsidR="00322617" w:rsidRPr="00322617" w:rsidRDefault="00992883" w:rsidP="00322617">
      <w:pPr>
        <w:spacing w:before="0" w:line="240" w:lineRule="auto"/>
        <w:ind w:left="720" w:hanging="720"/>
        <w:rPr>
          <w:sz w:val="16"/>
          <w:szCs w:val="16"/>
        </w:rPr>
      </w:pPr>
      <w:r w:rsidRPr="00322617">
        <w:rPr>
          <w:sz w:val="16"/>
          <w:szCs w:val="16"/>
        </w:rPr>
        <w:t>Kinzelman, J.; McLellan, S. L.; Amick, A.; Preedit, J.; Scopel, C. O.; Olapade, O.; Gradus, S.; Singh, A.; Sedmak, G. (2008). Identification of human enteric pathogens in gull feces at Southwestern Lake Michigan bathing beaches. Canadian Journal of Microbiology 54 (12)1006-1015. DOI:10.1139/W08-096 [Include - short list].</w:t>
      </w:r>
    </w:p>
    <w:p w14:paraId="2DAA1ED6" w14:textId="5A7ECA9A" w:rsidR="00322617" w:rsidRPr="00322617" w:rsidRDefault="00992883" w:rsidP="00322617">
      <w:pPr>
        <w:spacing w:before="0" w:line="240" w:lineRule="auto"/>
        <w:ind w:left="720" w:hanging="720"/>
        <w:rPr>
          <w:sz w:val="16"/>
          <w:szCs w:val="16"/>
        </w:rPr>
      </w:pPr>
      <w:r w:rsidRPr="00322617">
        <w:rPr>
          <w:sz w:val="16"/>
          <w:szCs w:val="16"/>
        </w:rPr>
        <w:t>Kinzelman, Julie Lynn (2005). Investigating bathing water quality failures and initiating remediation for the protection of public health. Ph.D Thesis. [Include - short list].</w:t>
      </w:r>
    </w:p>
    <w:p w14:paraId="726DB2DC" w14:textId="77777777" w:rsidR="00322617" w:rsidRPr="00322617" w:rsidRDefault="00992883" w:rsidP="00322617">
      <w:pPr>
        <w:spacing w:before="0" w:line="240" w:lineRule="auto"/>
        <w:ind w:left="720" w:hanging="720"/>
        <w:rPr>
          <w:sz w:val="16"/>
          <w:szCs w:val="16"/>
        </w:rPr>
      </w:pPr>
      <w:r w:rsidRPr="00322617">
        <w:rPr>
          <w:sz w:val="16"/>
          <w:szCs w:val="16"/>
        </w:rPr>
        <w:t>Kishinhi, Stephen; Tchounwou, Paul B.; Farah, Ibrahim O.; Chigbu, Paulinus (2006). Recreational water quality control in Mississippi, USA: bacteriological assessment in the Pearl River and Ross Barnett reservoir. Reviews on Environmental Health 21 (4)295-307. DOI:10.1515/reveh.2006.21.4.295 [Include - short list].</w:t>
      </w:r>
    </w:p>
    <w:p w14:paraId="757387D2" w14:textId="77777777" w:rsidR="00322617" w:rsidRPr="00322617" w:rsidRDefault="00992883" w:rsidP="00322617">
      <w:pPr>
        <w:spacing w:before="0" w:line="240" w:lineRule="auto"/>
        <w:ind w:left="720" w:hanging="720"/>
        <w:rPr>
          <w:sz w:val="16"/>
          <w:szCs w:val="16"/>
        </w:rPr>
      </w:pPr>
      <w:r w:rsidRPr="00322617">
        <w:rPr>
          <w:sz w:val="16"/>
          <w:szCs w:val="16"/>
        </w:rPr>
        <w:t>Kleinheinz, G. T.; McDermott, C. M.; Chomeau, V. (2006). Evaluation of avian waste and bird counts as predicators of Escherichia coli contamination at Door County, Wisconsin beaches. Journal of Great Lakes Research 32 (1)117-123. DOI:10.3394/0380-1330(2006)32[117:EOAWAB]2.0.CO;2 [Include - short list].</w:t>
      </w:r>
    </w:p>
    <w:p w14:paraId="6C2E84B0" w14:textId="2AE0E605" w:rsidR="00322617" w:rsidRPr="00322617" w:rsidRDefault="00992883" w:rsidP="00322617">
      <w:pPr>
        <w:spacing w:before="0" w:line="240" w:lineRule="auto"/>
        <w:ind w:left="720" w:hanging="720"/>
        <w:rPr>
          <w:sz w:val="16"/>
          <w:szCs w:val="16"/>
        </w:rPr>
      </w:pPr>
      <w:r w:rsidRPr="00322617">
        <w:rPr>
          <w:sz w:val="16"/>
          <w:szCs w:val="16"/>
        </w:rPr>
        <w:t>Kleinheinz, Gregory T; Busse, Kimberly (2010). Avian impacts on recreational water quality. Oshgosh (WI): University of Wisconsin Oshkosh, Department of Biology and Microbiology. [Include - short list].</w:t>
      </w:r>
    </w:p>
    <w:p w14:paraId="4FA54873" w14:textId="77777777" w:rsidR="00322617" w:rsidRPr="00322617" w:rsidRDefault="00992883" w:rsidP="00322617">
      <w:pPr>
        <w:spacing w:before="0" w:line="240" w:lineRule="auto"/>
        <w:ind w:left="720" w:hanging="720"/>
        <w:rPr>
          <w:sz w:val="16"/>
          <w:szCs w:val="16"/>
        </w:rPr>
      </w:pPr>
      <w:r w:rsidRPr="00322617">
        <w:rPr>
          <w:sz w:val="16"/>
          <w:szCs w:val="16"/>
        </w:rPr>
        <w:t>Kon, Tanya; Weir, Susan C.; Howell, E. Todd; Lee, Hung; Trevors, Jack T. (2009). Repetitive element (REP)-polymerase chain reaction (PCR) analysis of Escherichia coli isolates from recreational waters of southeastern Lake Huron. Canadian Journal of Microbiology 55 (3)269-276. DOI:10.1139/W08-123 [Include - short list].</w:t>
      </w:r>
    </w:p>
    <w:p w14:paraId="12D94F01" w14:textId="77777777" w:rsidR="00322617" w:rsidRPr="00322617" w:rsidRDefault="00992883" w:rsidP="00322617">
      <w:pPr>
        <w:spacing w:before="0" w:line="240" w:lineRule="auto"/>
        <w:ind w:left="720" w:hanging="720"/>
        <w:rPr>
          <w:sz w:val="16"/>
          <w:szCs w:val="16"/>
        </w:rPr>
      </w:pPr>
      <w:r w:rsidRPr="00322617">
        <w:rPr>
          <w:sz w:val="16"/>
          <w:szCs w:val="16"/>
        </w:rPr>
        <w:t>Korajkic, A.; Brownell, M. J.; Harwood, V. J. (2011). Investigation of human sewage pollution and pathogen analysis at Florida Gulf coast Beaches. Journal of Applied Microbiology 110 (1)174-183. DOI:10.1111/j.1365-2672.2010.04869.x [Include - short list].</w:t>
      </w:r>
    </w:p>
    <w:p w14:paraId="35B88A11" w14:textId="77777777" w:rsidR="00322617" w:rsidRPr="00322617" w:rsidRDefault="00992883" w:rsidP="00322617">
      <w:pPr>
        <w:spacing w:before="0" w:line="240" w:lineRule="auto"/>
        <w:ind w:left="720" w:hanging="720"/>
        <w:rPr>
          <w:sz w:val="16"/>
          <w:szCs w:val="16"/>
        </w:rPr>
      </w:pPr>
      <w:r w:rsidRPr="00322617">
        <w:rPr>
          <w:sz w:val="16"/>
          <w:szCs w:val="16"/>
        </w:rPr>
        <w:t>Korajkic, A.; McMinn, B. R.; Harwood, V. J. (2018). Relationships between microbial indicators and pathogens in recreational water settings. International Journal of Environmental Research and Public Health 15 (12). DOI:10.3390/ijerph15122842 [Include - short list].</w:t>
      </w:r>
    </w:p>
    <w:p w14:paraId="03958A91" w14:textId="77777777" w:rsidR="00322617" w:rsidRPr="00322617" w:rsidRDefault="00992883" w:rsidP="00322617">
      <w:pPr>
        <w:spacing w:before="0" w:line="240" w:lineRule="auto"/>
        <w:ind w:left="720" w:hanging="720"/>
        <w:rPr>
          <w:sz w:val="16"/>
          <w:szCs w:val="16"/>
        </w:rPr>
      </w:pPr>
      <w:r w:rsidRPr="00322617">
        <w:rPr>
          <w:sz w:val="16"/>
          <w:szCs w:val="16"/>
        </w:rPr>
        <w:t>Kotchi, Serge Olivier; Brazeau, Stephanie; Turgeon, Patricia; Pelcat, Yann; Legare, Julie; Lavigne, Martin-Pierre; Essono, Francine Nzang; Fournier, Richard A.; Michel, Pascal (2015). Evaluation of Earth Observation Systems for Estimating Environmental Determinants of Microbial Contamination in Recreational Waters. Ieee Journal of Selected Topics in Applied Earth Observations and Remote Sensing 8 (7)3730-3741. DOI:10.1109/JSTARS.2015.2426138 [Include - short list].</w:t>
      </w:r>
    </w:p>
    <w:p w14:paraId="1AF18EBB" w14:textId="77777777" w:rsidR="00322617" w:rsidRPr="00322617" w:rsidRDefault="00992883" w:rsidP="00322617">
      <w:pPr>
        <w:spacing w:before="0" w:line="240" w:lineRule="auto"/>
        <w:ind w:left="720" w:hanging="720"/>
        <w:rPr>
          <w:sz w:val="16"/>
          <w:szCs w:val="16"/>
        </w:rPr>
      </w:pPr>
      <w:r w:rsidRPr="00322617">
        <w:rPr>
          <w:sz w:val="16"/>
          <w:szCs w:val="16"/>
        </w:rPr>
        <w:t>Kundu, Arti; McBride, Graham; Wuertz, Stefan (2013). Adenovirus-associated health risks for recreational activities in a multi-use coastal watershed based on site-specific quantitative microbial risk assessment. Water Research 47 (16)6309-6325. DOI:10.1016/j.watres.2013.08.002 [Include - short list].</w:t>
      </w:r>
    </w:p>
    <w:p w14:paraId="3FFD5C4C" w14:textId="77777777" w:rsidR="00322617" w:rsidRPr="00322617" w:rsidRDefault="00992883" w:rsidP="00322617">
      <w:pPr>
        <w:spacing w:before="0" w:line="240" w:lineRule="auto"/>
        <w:ind w:left="720" w:hanging="720"/>
        <w:rPr>
          <w:sz w:val="16"/>
          <w:szCs w:val="16"/>
        </w:rPr>
      </w:pPr>
      <w:r w:rsidRPr="00322617">
        <w:rPr>
          <w:sz w:val="16"/>
          <w:szCs w:val="16"/>
        </w:rPr>
        <w:t>Laura Patat, Maria; Ricci, Lila; Paula Comino, Ana; Scagliola, Marcelo (2015). Estimating Percentiles of Bacteriological Counts of Recreational Water Quality Using Tweedie Models. Water Quality Exposure and Health 7 (2)227-231. DOI:10.1007/s12403-014-0143-5 [Include - short list].</w:t>
      </w:r>
    </w:p>
    <w:p w14:paraId="75CAAA92" w14:textId="10E524A9" w:rsidR="00322617" w:rsidRPr="00322617" w:rsidRDefault="00992883" w:rsidP="00322617">
      <w:pPr>
        <w:spacing w:before="0" w:line="240" w:lineRule="auto"/>
        <w:ind w:left="720" w:hanging="720"/>
        <w:rPr>
          <w:sz w:val="16"/>
          <w:szCs w:val="16"/>
        </w:rPr>
      </w:pPr>
      <w:r w:rsidRPr="00322617">
        <w:rPr>
          <w:sz w:val="16"/>
          <w:szCs w:val="16"/>
        </w:rPr>
        <w:t>Lee, Chang Soo; Lee, Cheonghoon; Marion, Jason; Wang, Qiuhong; Saif, Linda; Lee, Jiyoung (2014). Occurrence of human enteric viruses at freshwater beaches during swimming season and its link to water inflow. Science of the Total Environment 472</w:t>
      </w:r>
      <w:r w:rsidR="00CF7925">
        <w:rPr>
          <w:sz w:val="16"/>
          <w:szCs w:val="16"/>
        </w:rPr>
        <w:t>:</w:t>
      </w:r>
      <w:r w:rsidRPr="00322617">
        <w:rPr>
          <w:sz w:val="16"/>
          <w:szCs w:val="16"/>
        </w:rPr>
        <w:t xml:space="preserve"> 757-766. DOI:10.1016/j.scitotenv.2013.11.088 [Include - short list].</w:t>
      </w:r>
    </w:p>
    <w:p w14:paraId="7AFE9082" w14:textId="41BC2EE0" w:rsidR="00322617" w:rsidRPr="00322617" w:rsidRDefault="00992883" w:rsidP="00322617">
      <w:pPr>
        <w:spacing w:before="0" w:line="240" w:lineRule="auto"/>
        <w:ind w:left="720" w:hanging="720"/>
        <w:rPr>
          <w:sz w:val="16"/>
          <w:szCs w:val="16"/>
        </w:rPr>
      </w:pPr>
      <w:r w:rsidRPr="00322617">
        <w:rPr>
          <w:sz w:val="16"/>
          <w:szCs w:val="16"/>
        </w:rPr>
        <w:t xml:space="preserve">Leonard, A. F. C.; Zhang, L.; Balfour, A. J.; Garside, R.; Hawkey, P. M.; Murray, A. K.; Ukoumunne, O. C.; Gaze, W. H. (2018). Exposure to and colonisation by antibiotic-resistant </w:t>
      </w:r>
      <w:r w:rsidR="00EA2716" w:rsidRPr="00EA2716">
        <w:rPr>
          <w:i/>
          <w:sz w:val="16"/>
          <w:szCs w:val="16"/>
        </w:rPr>
        <w:t>E. coli</w:t>
      </w:r>
      <w:r w:rsidRPr="00322617">
        <w:rPr>
          <w:sz w:val="16"/>
          <w:szCs w:val="16"/>
        </w:rPr>
        <w:t xml:space="preserve"> in UK coastal water users: Environmental surveillance, exposure assessment, and epidemiological study (Beach Bum Survey). Environment International 114</w:t>
      </w:r>
      <w:r w:rsidR="00CF7925">
        <w:rPr>
          <w:sz w:val="16"/>
          <w:szCs w:val="16"/>
        </w:rPr>
        <w:t>:</w:t>
      </w:r>
      <w:r w:rsidRPr="00322617">
        <w:rPr>
          <w:sz w:val="16"/>
          <w:szCs w:val="16"/>
        </w:rPr>
        <w:t xml:space="preserve"> 326-333. DOI:10.1016/j.envint.2017.11.003 [Include - short list].</w:t>
      </w:r>
    </w:p>
    <w:p w14:paraId="12FAB39B" w14:textId="1E3CA019" w:rsidR="00322617" w:rsidRPr="00322617" w:rsidRDefault="00992883" w:rsidP="00322617">
      <w:pPr>
        <w:spacing w:before="0" w:line="240" w:lineRule="auto"/>
        <w:ind w:left="720" w:hanging="720"/>
        <w:rPr>
          <w:sz w:val="16"/>
          <w:szCs w:val="16"/>
        </w:rPr>
      </w:pPr>
      <w:r w:rsidRPr="00322617">
        <w:rPr>
          <w:sz w:val="16"/>
          <w:szCs w:val="16"/>
        </w:rPr>
        <w:t>Leonard, Anne Frances Clare (2016). Are bacteria in the coastal zone a threat to human health? Ph.D Thesis.[Include - short list].</w:t>
      </w:r>
    </w:p>
    <w:p w14:paraId="36C8F5D6" w14:textId="16D69748" w:rsidR="00322617" w:rsidRPr="00322617" w:rsidRDefault="00992883" w:rsidP="00322617">
      <w:pPr>
        <w:spacing w:before="0" w:line="240" w:lineRule="auto"/>
        <w:ind w:left="720" w:hanging="720"/>
        <w:rPr>
          <w:sz w:val="16"/>
          <w:szCs w:val="16"/>
        </w:rPr>
      </w:pPr>
      <w:r w:rsidRPr="00322617">
        <w:rPr>
          <w:sz w:val="16"/>
          <w:szCs w:val="16"/>
        </w:rPr>
        <w:t>Lepesteur, M.; McComb, A. J.; Moore, S. A. (2006). Do we all face the same risk when bathing in the estuary? Water Research 40 (14)2787-2795. DOI:10.1016/j.watres.2006.04.025 [Include - short list].</w:t>
      </w:r>
    </w:p>
    <w:p w14:paraId="568BD2E1" w14:textId="77777777" w:rsidR="00322617" w:rsidRPr="00322617" w:rsidRDefault="00992883" w:rsidP="00322617">
      <w:pPr>
        <w:spacing w:before="0" w:line="240" w:lineRule="auto"/>
        <w:ind w:left="720" w:hanging="720"/>
        <w:rPr>
          <w:sz w:val="16"/>
          <w:szCs w:val="16"/>
        </w:rPr>
      </w:pPr>
      <w:r w:rsidRPr="00322617">
        <w:rPr>
          <w:sz w:val="16"/>
          <w:szCs w:val="16"/>
        </w:rPr>
        <w:t>Liberatore, Lolita; Murmura, Federica; Scarano, Antonio (2015). Bathing water profile in the coastal belt of the province of Pescara (Italy, Central Adriatic Sea). Marine Pollution Bulletin 95 (1)100-106. DOI:10.1016/j.marpolbul.2015.04.035 [Include - short list].</w:t>
      </w:r>
    </w:p>
    <w:p w14:paraId="4D25EE29" w14:textId="41766179" w:rsidR="00322617" w:rsidRPr="00322617" w:rsidRDefault="00992883" w:rsidP="00322617">
      <w:pPr>
        <w:spacing w:before="0" w:line="240" w:lineRule="auto"/>
        <w:ind w:left="720" w:hanging="720"/>
        <w:rPr>
          <w:sz w:val="16"/>
          <w:szCs w:val="16"/>
        </w:rPr>
      </w:pPr>
      <w:r w:rsidRPr="00322617">
        <w:rPr>
          <w:sz w:val="16"/>
          <w:szCs w:val="16"/>
        </w:rPr>
        <w:t>Lim, Keah-Ying; Shao, Stella; Peng, Jian; Grant, Stanley B.; Jiang, Sunny C. (2017). Evaluation of the dry and wet weather recreational health risks in a semi-enclosed marine embayment in Southern California. Water Research 111</w:t>
      </w:r>
      <w:r w:rsidR="00CF7925">
        <w:rPr>
          <w:sz w:val="16"/>
          <w:szCs w:val="16"/>
        </w:rPr>
        <w:t>:</w:t>
      </w:r>
      <w:r w:rsidRPr="00322617">
        <w:rPr>
          <w:sz w:val="16"/>
          <w:szCs w:val="16"/>
        </w:rPr>
        <w:t xml:space="preserve"> 318-329. DOI:10.1016/j.watres.2017.01.002 [Include - short list].</w:t>
      </w:r>
    </w:p>
    <w:p w14:paraId="432E6E5D" w14:textId="75864143" w:rsidR="00322617" w:rsidRPr="00322617" w:rsidRDefault="00992883" w:rsidP="00322617">
      <w:pPr>
        <w:spacing w:before="0" w:line="240" w:lineRule="auto"/>
        <w:ind w:left="720" w:hanging="720"/>
        <w:rPr>
          <w:sz w:val="16"/>
          <w:szCs w:val="16"/>
        </w:rPr>
      </w:pPr>
      <w:r w:rsidRPr="00322617">
        <w:rPr>
          <w:sz w:val="16"/>
          <w:szCs w:val="16"/>
        </w:rPr>
        <w:t>Lodder, W. J.; Schijven, J. F.; Rutjes, S. A.; Husman, A. M. de Roda; Teunis, P. F. M. (2015). Entero- and parechovirus distributions in surface water and probabilities of exposure to these viruses during water recreation. Water Research 75</w:t>
      </w:r>
      <w:r w:rsidR="00CF7925">
        <w:rPr>
          <w:sz w:val="16"/>
          <w:szCs w:val="16"/>
        </w:rPr>
        <w:t>:</w:t>
      </w:r>
      <w:r w:rsidRPr="00322617">
        <w:rPr>
          <w:sz w:val="16"/>
          <w:szCs w:val="16"/>
        </w:rPr>
        <w:t xml:space="preserve"> 25-32. DOI:10.1016/j.watres.2015.02.024 [Include - short list].</w:t>
      </w:r>
    </w:p>
    <w:p w14:paraId="674CCCF6" w14:textId="77777777" w:rsidR="00322617" w:rsidRPr="00322617" w:rsidRDefault="00992883" w:rsidP="00322617">
      <w:pPr>
        <w:spacing w:before="0" w:line="240" w:lineRule="auto"/>
        <w:ind w:left="720" w:hanging="720"/>
        <w:rPr>
          <w:sz w:val="16"/>
          <w:szCs w:val="16"/>
        </w:rPr>
      </w:pPr>
      <w:r w:rsidRPr="00322617">
        <w:rPr>
          <w:sz w:val="16"/>
          <w:szCs w:val="16"/>
        </w:rPr>
        <w:t>Loge, Frank J.; Lambertini, Elisabetta; Borchardt, Mark A.; Başağaoğlu, Hakan; Ginn, Timothy R. (2009). Effects of etiological agent and bather shedding of pathogens on interpretation of epidemiological data used to establish recreational water quality standards. Risk Analysis: An Official Publication of the Society for Risk Analysis 29 (2)257-266. DOI:10.1111/j.1539-6924.2008.01184.x [Include - short list].</w:t>
      </w:r>
    </w:p>
    <w:p w14:paraId="085FD7C8" w14:textId="77777777" w:rsidR="00322617" w:rsidRPr="00322617" w:rsidRDefault="00992883" w:rsidP="00322617">
      <w:pPr>
        <w:spacing w:before="0" w:line="240" w:lineRule="auto"/>
        <w:ind w:left="720" w:hanging="720"/>
        <w:rPr>
          <w:sz w:val="16"/>
          <w:szCs w:val="16"/>
        </w:rPr>
      </w:pPr>
      <w:r w:rsidRPr="00322617">
        <w:rPr>
          <w:sz w:val="16"/>
          <w:szCs w:val="16"/>
        </w:rPr>
        <w:t>López, I.; Álvarez, C.; Gil, J. L.; Revilla, J. A. (2013). Methodology to elaborate the bathing water profile on urban beaches, according to the requirements of the European Directive 2006/7/EC: The case of Santander beaches (Spain). Water Science and Technology 68 (5)1037-1047. DOI:10.2166/wst.2013.342 [Include - short list].</w:t>
      </w:r>
    </w:p>
    <w:p w14:paraId="5FE5C209" w14:textId="3A828D2B" w:rsidR="00322617" w:rsidRPr="00322617" w:rsidRDefault="00992883" w:rsidP="00322617">
      <w:pPr>
        <w:spacing w:before="0" w:line="240" w:lineRule="auto"/>
        <w:ind w:left="720" w:hanging="720"/>
        <w:rPr>
          <w:sz w:val="16"/>
          <w:szCs w:val="16"/>
        </w:rPr>
      </w:pPr>
      <w:r w:rsidRPr="00322617">
        <w:rPr>
          <w:sz w:val="16"/>
          <w:szCs w:val="16"/>
        </w:rPr>
        <w:t>Lopez, Iago; Alvarez, Cesar; Luis Gil, Jose; Garcia, Andres; Barcena, Javier F.; Revilla, Jose A. (2013). A method for the source apportionment in bathing waters through the modelling of wastewater discharges: Development of an indicator and application to an urban beach in Santander (Northern Spain). Ecological Indicators 24</w:t>
      </w:r>
      <w:r w:rsidR="00CF7925">
        <w:rPr>
          <w:sz w:val="16"/>
          <w:szCs w:val="16"/>
        </w:rPr>
        <w:t>:</w:t>
      </w:r>
      <w:r w:rsidRPr="00322617">
        <w:rPr>
          <w:sz w:val="16"/>
          <w:szCs w:val="16"/>
        </w:rPr>
        <w:t xml:space="preserve"> 334-343. DOI:10.1016/j.ecolind.2012.07.003 [Include - short list].</w:t>
      </w:r>
    </w:p>
    <w:p w14:paraId="0C51BDD2" w14:textId="77777777" w:rsidR="00322617" w:rsidRPr="00322617" w:rsidRDefault="00992883" w:rsidP="00322617">
      <w:pPr>
        <w:spacing w:before="0" w:line="240" w:lineRule="auto"/>
        <w:ind w:left="720" w:hanging="720"/>
        <w:rPr>
          <w:sz w:val="16"/>
          <w:szCs w:val="16"/>
        </w:rPr>
      </w:pPr>
      <w:r w:rsidRPr="00322617">
        <w:rPr>
          <w:sz w:val="16"/>
          <w:szCs w:val="16"/>
        </w:rPr>
        <w:t>Mallin, M. A.; Haltom, M. I.; Song, B.; Tavares, M. E.; Dellies, S. P. (2010). Bacterial source tracking guides management of boat head waste in a coastal resort area. Journal of Environmental Management 91 (12)2748-2753. DOI:10.1016/j.jenvman.2010.07.043 [Include - short list].</w:t>
      </w:r>
    </w:p>
    <w:p w14:paraId="36EBE001" w14:textId="5301FE5E" w:rsidR="00322617" w:rsidRPr="00322617" w:rsidRDefault="00992883" w:rsidP="00322617">
      <w:pPr>
        <w:spacing w:before="0" w:line="240" w:lineRule="auto"/>
        <w:ind w:left="720" w:hanging="720"/>
        <w:rPr>
          <w:sz w:val="16"/>
          <w:szCs w:val="16"/>
        </w:rPr>
      </w:pPr>
      <w:r w:rsidRPr="00322617">
        <w:rPr>
          <w:sz w:val="16"/>
          <w:szCs w:val="16"/>
        </w:rPr>
        <w:t>Manjarrez-Paba, Ganiveth; Blanco Herrera, Jorge Ivan; Gonzalez Arrunategui, Betsy Paola (2018). Environmental and Health Risk by the Presence of Parasites in the Sand of Cartagena Beaches. Beach Management Tools - Concepts, Methodologies and Case Studies 24</w:t>
      </w:r>
      <w:r w:rsidR="009F790D">
        <w:rPr>
          <w:sz w:val="16"/>
          <w:szCs w:val="16"/>
        </w:rPr>
        <w:t>:</w:t>
      </w:r>
      <w:r w:rsidRPr="00322617">
        <w:rPr>
          <w:sz w:val="16"/>
          <w:szCs w:val="16"/>
        </w:rPr>
        <w:t xml:space="preserve"> 831-844. [Include - short list].</w:t>
      </w:r>
    </w:p>
    <w:p w14:paraId="11FD617B" w14:textId="77777777" w:rsidR="00322617" w:rsidRPr="00322617" w:rsidRDefault="00992883" w:rsidP="00322617">
      <w:pPr>
        <w:spacing w:before="0" w:line="240" w:lineRule="auto"/>
        <w:ind w:left="720" w:hanging="720"/>
        <w:rPr>
          <w:sz w:val="16"/>
          <w:szCs w:val="16"/>
        </w:rPr>
      </w:pPr>
      <w:r w:rsidRPr="00322617">
        <w:rPr>
          <w:sz w:val="16"/>
          <w:szCs w:val="16"/>
        </w:rPr>
        <w:t>Mannocci, A.; La Torre, G.; Spagnoli, A.; Solimini, A. G.; Palazzo, C.; De Giusti, M. (2016). Is swimming in recreational water associated with the occurrence of respiratory illness? A systematic reviewand meta-analysis. Journal of Water and Health 14 (4)590-599. DOI:10.2166/wh.2016.266 [Include - short list].</w:t>
      </w:r>
    </w:p>
    <w:p w14:paraId="40915A5D" w14:textId="77777777" w:rsidR="00322617" w:rsidRPr="00322617" w:rsidRDefault="00992883" w:rsidP="00322617">
      <w:pPr>
        <w:spacing w:before="0" w:line="240" w:lineRule="auto"/>
        <w:ind w:left="720" w:hanging="720"/>
        <w:rPr>
          <w:sz w:val="16"/>
          <w:szCs w:val="16"/>
        </w:rPr>
      </w:pPr>
      <w:r w:rsidRPr="00322617">
        <w:rPr>
          <w:sz w:val="16"/>
          <w:szCs w:val="16"/>
        </w:rPr>
        <w:t>Marion, J. W.; Lee, C.; Lee, C. S.; Wang, Q.; Lemeshow, S.; Buckley, T. J.; Saif, L. J.; Lee, J. (2014). Integrating bacterial and viral water quality assessment to predict swimming-associated illness at a freshwater beach: A cohort study. PLoS ONE 9 (11). DOI:10.1371/journal.pone.0112029 [Include - short list].</w:t>
      </w:r>
    </w:p>
    <w:p w14:paraId="234481D8" w14:textId="77777777" w:rsidR="00322617" w:rsidRPr="00322617" w:rsidRDefault="00992883" w:rsidP="00322617">
      <w:pPr>
        <w:spacing w:before="0" w:line="240" w:lineRule="auto"/>
        <w:ind w:left="720" w:hanging="720"/>
        <w:rPr>
          <w:sz w:val="16"/>
          <w:szCs w:val="16"/>
        </w:rPr>
      </w:pPr>
      <w:r w:rsidRPr="00322617">
        <w:rPr>
          <w:sz w:val="16"/>
          <w:szCs w:val="16"/>
        </w:rPr>
        <w:t>Marion, J. W.; Lee, J.; Lemeshow, S.; Buckley, T. J. (2010). Association of gastrointestinal illness and recreational water exposure at an inland U.S. beach. Water Research 44 (16)4796-4804. DOI:10.1016/j.watres.2010.07.065 [Include - short list].</w:t>
      </w:r>
    </w:p>
    <w:p w14:paraId="16361011" w14:textId="77777777" w:rsidR="00322617" w:rsidRPr="00322617" w:rsidRDefault="00992883" w:rsidP="00322617">
      <w:pPr>
        <w:spacing w:before="0" w:line="240" w:lineRule="auto"/>
        <w:ind w:left="720" w:hanging="720"/>
        <w:rPr>
          <w:sz w:val="16"/>
          <w:szCs w:val="16"/>
        </w:rPr>
      </w:pPr>
      <w:r w:rsidRPr="00322617">
        <w:rPr>
          <w:sz w:val="16"/>
          <w:szCs w:val="16"/>
        </w:rPr>
        <w:t>Marsalek, J.; Rochfort, Q. (2004). Urban wet-weather flows: Sources of fecal contamination impacting on recreational waters and threatening drinking-water sources. Journal of Toxicology and Environmental Health - Part A 67 (20-22)1765-1777. DOI:10.1080/15287390490492430 [Include - short list].</w:t>
      </w:r>
    </w:p>
    <w:p w14:paraId="3313126D" w14:textId="77777777" w:rsidR="00322617" w:rsidRPr="00322617" w:rsidRDefault="00992883" w:rsidP="00322617">
      <w:pPr>
        <w:spacing w:before="0" w:line="240" w:lineRule="auto"/>
        <w:ind w:left="720" w:hanging="720"/>
        <w:rPr>
          <w:sz w:val="16"/>
          <w:szCs w:val="16"/>
        </w:rPr>
      </w:pPr>
      <w:r w:rsidRPr="00322617">
        <w:rPr>
          <w:sz w:val="16"/>
          <w:szCs w:val="16"/>
        </w:rPr>
        <w:t>Marszewska, A.; Cichy, A.; Heese, T.; Żbikowska, E. (2016). The real threat of swimmers’ itch in anthropogenic recreational water body of the Polish Lowland. Parasitology Research 115 (8)3049-3056. DOI:10.1007/s00436-016-5060-z [Include - short list].</w:t>
      </w:r>
    </w:p>
    <w:p w14:paraId="7DB6A68D" w14:textId="77777777" w:rsidR="00322617" w:rsidRPr="00322617" w:rsidRDefault="00992883" w:rsidP="00322617">
      <w:pPr>
        <w:spacing w:before="0" w:line="240" w:lineRule="auto"/>
        <w:ind w:left="720" w:hanging="720"/>
        <w:rPr>
          <w:sz w:val="16"/>
          <w:szCs w:val="16"/>
        </w:rPr>
      </w:pPr>
      <w:r w:rsidRPr="00322617">
        <w:rPr>
          <w:sz w:val="16"/>
          <w:szCs w:val="16"/>
        </w:rPr>
        <w:t>Mascher, F.; Mascher, W.; Pichler-Semmelrock, F.; Reinthaler, F. F.; Zarfel, G. E.; Kittinger, C. (2017). Impact of combined sewer overflow on wastewater treatment and microbiological quality of rivers for recreation. Water (Switzerland) 9 (11). DOI:10.3390/w9110906 [Include - short list].</w:t>
      </w:r>
    </w:p>
    <w:p w14:paraId="63206FF3" w14:textId="77777777" w:rsidR="00322617" w:rsidRPr="00322617" w:rsidRDefault="00992883" w:rsidP="00322617">
      <w:pPr>
        <w:spacing w:before="0" w:line="240" w:lineRule="auto"/>
        <w:ind w:left="720" w:hanging="720"/>
        <w:rPr>
          <w:sz w:val="16"/>
          <w:szCs w:val="16"/>
        </w:rPr>
      </w:pPr>
      <w:r w:rsidRPr="00322617">
        <w:rPr>
          <w:sz w:val="16"/>
          <w:szCs w:val="16"/>
        </w:rPr>
        <w:t>Mason, M. R.; Encina, C.; Sreevatsan, S.; Muñoz-Zanzi, C. (2016). Distribution and Diversity of Pathogenic Leptospira Species in Peri-domestic Surface Waters from South Central Chile. PLoS Neglected Tropical Diseases 10 (8). DOI:10.1371/journal.pntd.0004895 [Include - short list].</w:t>
      </w:r>
    </w:p>
    <w:p w14:paraId="6E739983" w14:textId="77777777" w:rsidR="00322617" w:rsidRPr="00322617" w:rsidRDefault="00992883" w:rsidP="00322617">
      <w:pPr>
        <w:spacing w:before="0" w:line="240" w:lineRule="auto"/>
        <w:ind w:left="720" w:hanging="720"/>
        <w:rPr>
          <w:sz w:val="16"/>
          <w:szCs w:val="16"/>
        </w:rPr>
      </w:pPr>
      <w:r w:rsidRPr="00322617">
        <w:rPr>
          <w:sz w:val="16"/>
          <w:szCs w:val="16"/>
        </w:rPr>
        <w:t>McBride, Graham B.; Stott, Rebecca; Miller, Woutrina; Bambic, Dustin; Wuertz, Stefan (2013). Discharge-based QMRA for estimation of public health risks from exposure to stormwater-borne pathogens in recreational waters in the United States. Water Research 47 (14)5282-5297. DOI:10.1016/j.watres.2013.06.001 [Include - short list].</w:t>
      </w:r>
    </w:p>
    <w:p w14:paraId="63D5276E" w14:textId="0E883BD6" w:rsidR="00322617" w:rsidRPr="00322617" w:rsidRDefault="00992883" w:rsidP="00322617">
      <w:pPr>
        <w:spacing w:before="0" w:line="240" w:lineRule="auto"/>
        <w:ind w:left="720" w:hanging="720"/>
        <w:rPr>
          <w:sz w:val="16"/>
          <w:szCs w:val="16"/>
        </w:rPr>
      </w:pPr>
      <w:r w:rsidRPr="00322617">
        <w:rPr>
          <w:sz w:val="16"/>
          <w:szCs w:val="16"/>
        </w:rPr>
        <w:t xml:space="preserve">McKee, By Anna; Molina, Marirosa; Cyterski, Mike; Couch, Ann (2020). Microbial source tracking (MST) in Chattahoochee River National Recreation Area: Seasonal and precipitation trends in MST marker concentrations, and associations with </w:t>
      </w:r>
      <w:r w:rsidR="00EA2716" w:rsidRPr="00EA2716">
        <w:rPr>
          <w:i/>
          <w:sz w:val="16"/>
          <w:szCs w:val="16"/>
        </w:rPr>
        <w:t>E. coli</w:t>
      </w:r>
      <w:r w:rsidRPr="00322617">
        <w:rPr>
          <w:sz w:val="16"/>
          <w:szCs w:val="16"/>
        </w:rPr>
        <w:t xml:space="preserve"> levels, pathogenic marker presence, and land use. Water Research 171</w:t>
      </w:r>
      <w:r w:rsidR="00CF7925">
        <w:rPr>
          <w:sz w:val="16"/>
          <w:szCs w:val="16"/>
        </w:rPr>
        <w:t>:</w:t>
      </w:r>
      <w:r w:rsidRPr="00322617">
        <w:rPr>
          <w:sz w:val="16"/>
          <w:szCs w:val="16"/>
        </w:rPr>
        <w:t xml:space="preserve"> 115435. DOI:10.1016/j.watres.2019.115435 [Include - short list].</w:t>
      </w:r>
    </w:p>
    <w:p w14:paraId="03569615" w14:textId="77777777" w:rsidR="00322617" w:rsidRPr="00322617" w:rsidRDefault="00992883" w:rsidP="00322617">
      <w:pPr>
        <w:spacing w:before="0" w:line="240" w:lineRule="auto"/>
        <w:ind w:left="720" w:hanging="720"/>
        <w:rPr>
          <w:sz w:val="16"/>
          <w:szCs w:val="16"/>
        </w:rPr>
      </w:pPr>
      <w:r w:rsidRPr="00322617">
        <w:rPr>
          <w:sz w:val="16"/>
          <w:szCs w:val="16"/>
        </w:rPr>
        <w:t>McLellan, S. L.; Salmore, A. K. (2003). Evidence for localized bacterial loading as the cause of chronic beach closings in a freshwater marina. Water Research 37 (11)2700-2708. DOI:10.1016/S0043-1354(03)00068-X [Include - short list].</w:t>
      </w:r>
    </w:p>
    <w:p w14:paraId="2BC8656B" w14:textId="20D9FCFE" w:rsidR="00322617" w:rsidRPr="00322617" w:rsidRDefault="00992883" w:rsidP="00322617">
      <w:pPr>
        <w:spacing w:before="0" w:line="240" w:lineRule="auto"/>
        <w:ind w:left="720" w:hanging="720"/>
        <w:rPr>
          <w:sz w:val="16"/>
          <w:szCs w:val="16"/>
        </w:rPr>
      </w:pPr>
      <w:r w:rsidRPr="00322617">
        <w:rPr>
          <w:sz w:val="16"/>
          <w:szCs w:val="16"/>
        </w:rPr>
        <w:t>McOliver, Cynthia C.; Graczyk, Thaddeus K.; Silbergeld, Ellen K. (2008). Assessing the Risks of Exposure to Cryptosporidium from Recreational Water Activities in Baltimore, Maryland. Urban and Community Fisheries Programms: Development, Management, and Evaluation 67</w:t>
      </w:r>
      <w:r w:rsidR="009F790D">
        <w:rPr>
          <w:sz w:val="16"/>
          <w:szCs w:val="16"/>
        </w:rPr>
        <w:t>:</w:t>
      </w:r>
      <w:r w:rsidRPr="00322617">
        <w:rPr>
          <w:sz w:val="16"/>
          <w:szCs w:val="16"/>
        </w:rPr>
        <w:t xml:space="preserve"> 165-174. [Include - short list].</w:t>
      </w:r>
    </w:p>
    <w:p w14:paraId="41E77FC8" w14:textId="77777777" w:rsidR="00322617" w:rsidRPr="00322617" w:rsidRDefault="00992883" w:rsidP="00322617">
      <w:pPr>
        <w:spacing w:before="0" w:line="240" w:lineRule="auto"/>
        <w:ind w:left="720" w:hanging="720"/>
        <w:rPr>
          <w:sz w:val="16"/>
          <w:szCs w:val="16"/>
        </w:rPr>
      </w:pPr>
      <w:r w:rsidRPr="00322617">
        <w:rPr>
          <w:sz w:val="16"/>
          <w:szCs w:val="16"/>
        </w:rPr>
        <w:t>McQuaig, S.; Griffith, J.; Harwood, V. J. (2012). Association of fecal indicator bacteria with human viruses and microbial source tracking markers at coastal beaches impacted by nonpoint source pollution. Applied and Environmental Microbiology 78 (18)6423-6432. DOI:10.1128/AEM.00024-12 [Include - short list].</w:t>
      </w:r>
    </w:p>
    <w:p w14:paraId="691DE130" w14:textId="65CB615B" w:rsidR="00322617" w:rsidRPr="00322617" w:rsidRDefault="00992883" w:rsidP="00322617">
      <w:pPr>
        <w:spacing w:before="0" w:line="240" w:lineRule="auto"/>
        <w:ind w:left="720" w:hanging="720"/>
        <w:rPr>
          <w:sz w:val="16"/>
          <w:szCs w:val="16"/>
        </w:rPr>
      </w:pPr>
      <w:r w:rsidRPr="00322617">
        <w:rPr>
          <w:sz w:val="16"/>
          <w:szCs w:val="16"/>
        </w:rPr>
        <w:t>Molina, Marirosa; Hunter, Shayla; Cyterski, Mike; Peed, Lindsay A.; Kelty, Catherine A.; Sivaganesan, Mano; Mooney, Thomas; Prieto, Lourdes; Shanks, Orin C. (2014). Factors affecting the presence of human-associated and fecal indicator real-time quantitative PCR genetic markers in urban-impacted recreational beaches. Water Research 64</w:t>
      </w:r>
      <w:r w:rsidR="00CF7925">
        <w:rPr>
          <w:sz w:val="16"/>
          <w:szCs w:val="16"/>
        </w:rPr>
        <w:t>:</w:t>
      </w:r>
      <w:r w:rsidRPr="00322617">
        <w:rPr>
          <w:sz w:val="16"/>
          <w:szCs w:val="16"/>
        </w:rPr>
        <w:t xml:space="preserve"> 196-208. DOI:10.1016/j.watres.2014.06.036 [Include - short list].</w:t>
      </w:r>
    </w:p>
    <w:p w14:paraId="3A54DDDB" w14:textId="77777777" w:rsidR="00322617" w:rsidRPr="00322617" w:rsidRDefault="00992883" w:rsidP="00322617">
      <w:pPr>
        <w:spacing w:before="0" w:line="240" w:lineRule="auto"/>
        <w:ind w:left="720" w:hanging="720"/>
        <w:rPr>
          <w:sz w:val="16"/>
          <w:szCs w:val="16"/>
        </w:rPr>
      </w:pPr>
      <w:r w:rsidRPr="00322617">
        <w:rPr>
          <w:sz w:val="16"/>
          <w:szCs w:val="16"/>
        </w:rPr>
        <w:t>Motamarri, S.; Boccelli, D. L. (2012). Development of a neural-based forecasting tool to classify recreational water quality using fecal indicator organisms. Water Research 46 (14)4508-4520. DOI:10.1016/j.watres.2012.05.023 [Include - short list].</w:t>
      </w:r>
    </w:p>
    <w:p w14:paraId="64CFF838" w14:textId="4662CC08" w:rsidR="00322617" w:rsidRPr="00322617" w:rsidRDefault="00992883" w:rsidP="00322617">
      <w:pPr>
        <w:spacing w:before="0" w:line="240" w:lineRule="auto"/>
        <w:ind w:left="720" w:hanging="720"/>
        <w:rPr>
          <w:sz w:val="16"/>
          <w:szCs w:val="16"/>
        </w:rPr>
      </w:pPr>
      <w:r w:rsidRPr="00322617">
        <w:rPr>
          <w:sz w:val="16"/>
          <w:szCs w:val="16"/>
        </w:rPr>
        <w:t>Mulugeta, S.; Hindman, R.; Olszewski, A. M.; Hoover, K.; Greene, K.; Lieberman, M.; Mauro, S. A. (2012). Contamination level and location of recreational freshwater influence the ability to predict Escherichia coli concentration by qPCR targeting Bacteroides. Journal of Environmental Management 103</w:t>
      </w:r>
      <w:r w:rsidR="00CF7925">
        <w:rPr>
          <w:sz w:val="16"/>
          <w:szCs w:val="16"/>
        </w:rPr>
        <w:t>:</w:t>
      </w:r>
      <w:r w:rsidRPr="00322617">
        <w:rPr>
          <w:sz w:val="16"/>
          <w:szCs w:val="16"/>
        </w:rPr>
        <w:t xml:space="preserve"> 95-101. DOI:10.1016/j.jenvman.2012.03.012 [Include - short list].</w:t>
      </w:r>
    </w:p>
    <w:p w14:paraId="19725822" w14:textId="77777777" w:rsidR="00322617" w:rsidRPr="00322617" w:rsidRDefault="00992883" w:rsidP="00322617">
      <w:pPr>
        <w:spacing w:before="0" w:line="240" w:lineRule="auto"/>
        <w:ind w:left="720" w:hanging="720"/>
        <w:rPr>
          <w:sz w:val="16"/>
          <w:szCs w:val="16"/>
        </w:rPr>
      </w:pPr>
      <w:r w:rsidRPr="00322617">
        <w:rPr>
          <w:sz w:val="16"/>
          <w:szCs w:val="16"/>
        </w:rPr>
        <w:t>Napier, M. D.; Haugland, R.; Poole, C.; Dufour, A. P.; Stewart, J. R.; Weber, D. J.; Varma, M.; Lavender, J. S.; Wade, T. J. (2017). Exposure to human-associated fecal indicators and self-reported illness among swimmers at recreational beaches: A cohort study. Environmental Health: A Global Access Science Source 16 (1). DOI:10.1186/s12940-017-0308-3 [Include - short list].</w:t>
      </w:r>
    </w:p>
    <w:p w14:paraId="52ABD762" w14:textId="77777777" w:rsidR="00322617" w:rsidRPr="00322617" w:rsidRDefault="00992883" w:rsidP="00322617">
      <w:pPr>
        <w:spacing w:before="0" w:line="240" w:lineRule="auto"/>
        <w:ind w:left="720" w:hanging="720"/>
        <w:rPr>
          <w:sz w:val="16"/>
          <w:szCs w:val="16"/>
        </w:rPr>
      </w:pPr>
      <w:r w:rsidRPr="00322617">
        <w:rPr>
          <w:sz w:val="16"/>
          <w:szCs w:val="16"/>
        </w:rPr>
        <w:t>Napier, Melanie D.; Poole, Charles; Stewar, Jill R.; Weber, David J.; Glassmeyer, Susan T.; Kolpin, Dana W.; Furlong, Edward T.; Dufour, Alfred P.; Wade, Timothy J. (2018). Exposure to Human-Associated Chemical Markers of Fecal Contamination and Self-Reported Illness among Swimmers at Recreational Beaches. Environmental Science &amp; Technology 52 (13)7513-7523. DOI:10.1021/acs.est.8b00639 [Include - short list].</w:t>
      </w:r>
    </w:p>
    <w:p w14:paraId="2572ABEF" w14:textId="77777777" w:rsidR="00322617" w:rsidRPr="00322617" w:rsidRDefault="00992883" w:rsidP="00322617">
      <w:pPr>
        <w:spacing w:before="0" w:line="240" w:lineRule="auto"/>
        <w:ind w:left="720" w:hanging="720"/>
        <w:rPr>
          <w:sz w:val="16"/>
          <w:szCs w:val="16"/>
        </w:rPr>
      </w:pPr>
      <w:r w:rsidRPr="00322617">
        <w:rPr>
          <w:sz w:val="16"/>
          <w:szCs w:val="16"/>
        </w:rPr>
        <w:t>Nevers, M. B.; Byappanahalli, M. N.; Edge, T. A.; Whitman, R. L. (2014). Beach science in the Great Lakes. Journal of Great Lakes Research 40 (1)41640. DOI:10.1016/j.jglr.2013.12.011 [Include - short list].</w:t>
      </w:r>
    </w:p>
    <w:p w14:paraId="3B3AC7CA" w14:textId="77777777" w:rsidR="00322617" w:rsidRPr="00322617" w:rsidRDefault="00992883" w:rsidP="00322617">
      <w:pPr>
        <w:spacing w:before="0" w:line="240" w:lineRule="auto"/>
        <w:ind w:left="720" w:hanging="720"/>
        <w:rPr>
          <w:sz w:val="16"/>
          <w:szCs w:val="16"/>
        </w:rPr>
      </w:pPr>
      <w:r w:rsidRPr="00322617">
        <w:rPr>
          <w:sz w:val="16"/>
          <w:szCs w:val="16"/>
        </w:rPr>
        <w:t>Nevers, M. B.; Whitman, R. L. (2011). Beach monitoring criteria: Reading the fine print. Environmental Science and Technology 45 (24)10315-10321. DOI:10.1021/es202568f [Include - short list].</w:t>
      </w:r>
    </w:p>
    <w:p w14:paraId="590F73A9" w14:textId="77777777" w:rsidR="00322617" w:rsidRPr="00322617" w:rsidRDefault="00992883" w:rsidP="00322617">
      <w:pPr>
        <w:spacing w:before="0" w:line="240" w:lineRule="auto"/>
        <w:ind w:left="720" w:hanging="720"/>
        <w:rPr>
          <w:sz w:val="16"/>
          <w:szCs w:val="16"/>
        </w:rPr>
      </w:pPr>
      <w:r w:rsidRPr="00322617">
        <w:rPr>
          <w:sz w:val="16"/>
          <w:szCs w:val="16"/>
        </w:rPr>
        <w:t>Nevers, M. B.; Whitman, R. L. (2005). Nowcast modeling of Escherichia coli concentrations at multiple urban beaches of southern Lake Michigan. Water Research 39 (20)5250-5260. DOI:10.1016/j.watres.2005.10.012 [Include - short list].</w:t>
      </w:r>
    </w:p>
    <w:p w14:paraId="40D50E16" w14:textId="77777777" w:rsidR="00322617" w:rsidRPr="00322617" w:rsidRDefault="00992883" w:rsidP="00322617">
      <w:pPr>
        <w:spacing w:before="0" w:line="240" w:lineRule="auto"/>
        <w:ind w:left="720" w:hanging="720"/>
        <w:rPr>
          <w:sz w:val="16"/>
          <w:szCs w:val="16"/>
        </w:rPr>
      </w:pPr>
      <w:r w:rsidRPr="00322617">
        <w:rPr>
          <w:sz w:val="16"/>
          <w:szCs w:val="16"/>
        </w:rPr>
        <w:t>Nevers, Meredith B.; Byappanahalli, Murulee N.; Shively, Dawn; Buszka, Paul M.; Jackson, P. Ryan; Phanikumar, Mantha S. (2018). Identifying and Eliminating Sources of Recreational Water Quality Degradation along an Urban Coast. Journal of Environmental Quality 47 (5)1042-1050. DOI:10.2134/jeq2017.11.0461 [Include - short list].</w:t>
      </w:r>
    </w:p>
    <w:p w14:paraId="488A26DA" w14:textId="77777777" w:rsidR="00322617" w:rsidRPr="00322617" w:rsidRDefault="00992883" w:rsidP="00322617">
      <w:pPr>
        <w:spacing w:before="0" w:line="240" w:lineRule="auto"/>
        <w:ind w:left="720" w:hanging="720"/>
        <w:rPr>
          <w:sz w:val="16"/>
          <w:szCs w:val="16"/>
        </w:rPr>
      </w:pPr>
      <w:r w:rsidRPr="00322617">
        <w:rPr>
          <w:sz w:val="16"/>
          <w:szCs w:val="16"/>
        </w:rPr>
        <w:t>Nevers, Meredith B.; Whitman, Richard L. (2011). Efficacy of monitoring and empirical predictive modeling at improving public health protection at Chicago beaches. Water Research 45 (4)1659-1668. DOI:10.1016/j.watres.2010.12.010 [Include - short list].</w:t>
      </w:r>
    </w:p>
    <w:p w14:paraId="77015042" w14:textId="77777777" w:rsidR="00322617" w:rsidRPr="00322617" w:rsidRDefault="00992883" w:rsidP="00322617">
      <w:pPr>
        <w:spacing w:before="0" w:line="240" w:lineRule="auto"/>
        <w:ind w:left="720" w:hanging="720"/>
        <w:rPr>
          <w:sz w:val="16"/>
          <w:szCs w:val="16"/>
        </w:rPr>
      </w:pPr>
      <w:r w:rsidRPr="00322617">
        <w:rPr>
          <w:sz w:val="16"/>
          <w:szCs w:val="16"/>
        </w:rPr>
        <w:t>Noble, R. T.; Moore, D. F.; Leecaster, M. K.; McGee, C. D.; Weisberg, S. B. (2003). Comparison of total coliform, fecal coliform, and enterococcus bacterial indicator response for ocean recreational water quality testing. Water Research 37 (7)1637-1643. DOI:10.1016/S0043-1354(02)00496-7 [Include - short list].</w:t>
      </w:r>
    </w:p>
    <w:p w14:paraId="0870F6BB" w14:textId="77777777" w:rsidR="00322617" w:rsidRPr="00322617" w:rsidRDefault="00992883" w:rsidP="00322617">
      <w:pPr>
        <w:spacing w:before="0" w:line="240" w:lineRule="auto"/>
        <w:ind w:left="720" w:hanging="720"/>
        <w:rPr>
          <w:sz w:val="16"/>
          <w:szCs w:val="16"/>
        </w:rPr>
      </w:pPr>
      <w:r w:rsidRPr="00322617">
        <w:rPr>
          <w:sz w:val="16"/>
          <w:szCs w:val="16"/>
        </w:rPr>
        <w:t>Noble, R. T.; Weisberg, S. B.; Leecaster, M. K.; McGee, C. D.; Dorsey, J. H.; Vainik, P.; Orozco-Borbón, V. (2003). Storm effects on regional beach water quality along the southern California shoreline. Journal of Water and Health 1 (1)23-31. DOI:10.2166/wh.2003.0004 [Include - short list].</w:t>
      </w:r>
    </w:p>
    <w:p w14:paraId="70B6160F" w14:textId="77777777" w:rsidR="00322617" w:rsidRPr="00322617" w:rsidRDefault="00992883" w:rsidP="00322617">
      <w:pPr>
        <w:spacing w:before="0" w:line="240" w:lineRule="auto"/>
        <w:ind w:left="720" w:hanging="720"/>
        <w:rPr>
          <w:sz w:val="16"/>
          <w:szCs w:val="16"/>
        </w:rPr>
      </w:pPr>
      <w:r w:rsidRPr="00322617">
        <w:rPr>
          <w:sz w:val="16"/>
          <w:szCs w:val="16"/>
        </w:rPr>
        <w:t>Noble, Rachel T.; Weisberg, Stephen B. (2005). A review of technologies for rapid detection of bacteria in recreational waters. Journal of Water and Health 3 (4)381-392. DOI:10.2166/wh.2005.051 [Include - short list].</w:t>
      </w:r>
    </w:p>
    <w:p w14:paraId="14792B26" w14:textId="77777777" w:rsidR="00322617" w:rsidRPr="00322617" w:rsidRDefault="00992883" w:rsidP="00322617">
      <w:pPr>
        <w:spacing w:before="0" w:line="240" w:lineRule="auto"/>
        <w:ind w:left="720" w:hanging="720"/>
        <w:rPr>
          <w:sz w:val="16"/>
          <w:szCs w:val="16"/>
        </w:rPr>
      </w:pPr>
      <w:r w:rsidRPr="00322617">
        <w:rPr>
          <w:sz w:val="16"/>
          <w:szCs w:val="16"/>
        </w:rPr>
        <w:t>Oliver, J. D. (2005). Wound infections caused by Vibrio vulnificus and other marine bacteria. Epidemiology and Infection 133 (3)383-391. DOI:10.1017/S0950268805003894 [Include - short list].</w:t>
      </w:r>
    </w:p>
    <w:p w14:paraId="07790149" w14:textId="77777777" w:rsidR="00322617" w:rsidRPr="00322617" w:rsidRDefault="00992883" w:rsidP="00322617">
      <w:pPr>
        <w:spacing w:before="0" w:line="240" w:lineRule="auto"/>
        <w:ind w:left="720" w:hanging="720"/>
        <w:rPr>
          <w:sz w:val="16"/>
          <w:szCs w:val="16"/>
        </w:rPr>
      </w:pPr>
      <w:r w:rsidRPr="00322617">
        <w:rPr>
          <w:sz w:val="16"/>
          <w:szCs w:val="16"/>
        </w:rPr>
        <w:t>Oster, Ryan J.; Wijesinghe, Rasanthi U.; Haack, Sheridan K.; Fogarty, Lisa R.; Tucker, Taaja R.; Riley, Stephen C. (2014). Bacterial Pathogen Gene Abundance and Relation to Recreational Water Quality at Seven Great Lakes Beaches. Environmental Science &amp; Technology 48 (24)14148-14157. DOI:10.1021/es5038657 [Include - short list].</w:t>
      </w:r>
    </w:p>
    <w:p w14:paraId="48331500" w14:textId="77777777" w:rsidR="00322617" w:rsidRPr="00322617" w:rsidRDefault="00992883" w:rsidP="00322617">
      <w:pPr>
        <w:spacing w:before="0" w:line="240" w:lineRule="auto"/>
        <w:ind w:left="720" w:hanging="720"/>
        <w:rPr>
          <w:sz w:val="16"/>
          <w:szCs w:val="16"/>
        </w:rPr>
      </w:pPr>
      <w:r w:rsidRPr="00322617">
        <w:rPr>
          <w:sz w:val="16"/>
          <w:szCs w:val="16"/>
        </w:rPr>
        <w:t>Ostoich, M.; Aimo, E.; Fassina, D.; Barbaro, J.; Vazzoler, M.; Soccorso, C.; Rossi, C. (2011). Biologic impact on the coastal belt of the province of Venice (Italy, Northern Adriatic Sea): Preliminary analysis for the characterization of the bathing water profile. Environmental Science and Pollution Research 18 (2)247-259. DOI:10.1007/s11356-010-0368-1 [Include - short list].</w:t>
      </w:r>
    </w:p>
    <w:p w14:paraId="6AB985C7" w14:textId="573A1EEE" w:rsidR="00322617" w:rsidRPr="00322617" w:rsidRDefault="00992883" w:rsidP="00322617">
      <w:pPr>
        <w:spacing w:before="0" w:line="240" w:lineRule="auto"/>
        <w:ind w:left="720" w:hanging="720"/>
        <w:rPr>
          <w:sz w:val="16"/>
          <w:szCs w:val="16"/>
        </w:rPr>
      </w:pPr>
      <w:r w:rsidRPr="00322617">
        <w:rPr>
          <w:sz w:val="16"/>
          <w:szCs w:val="16"/>
        </w:rPr>
        <w:t>Otto Iii, C. (2006). Recreational water-illness-prevention = Healthy swimming. Journal of Environmental Health 68 (9)54-55. [Include - short list].</w:t>
      </w:r>
    </w:p>
    <w:p w14:paraId="6A4E08E5" w14:textId="77777777" w:rsidR="00322617" w:rsidRPr="00322617" w:rsidRDefault="00992883" w:rsidP="00322617">
      <w:pPr>
        <w:spacing w:before="0" w:line="240" w:lineRule="auto"/>
        <w:ind w:left="720" w:hanging="720"/>
        <w:rPr>
          <w:sz w:val="16"/>
          <w:szCs w:val="16"/>
        </w:rPr>
      </w:pPr>
      <w:r w:rsidRPr="00322617">
        <w:rPr>
          <w:sz w:val="16"/>
          <w:szCs w:val="16"/>
        </w:rPr>
        <w:t>Oun, A.; Yin, Z.; Munir, M.; Xagoraraki, I. (2017). Microbial pollution characterization of water and sediment at two beaches in Saginaw Bay, Michigan. Journal of Great Lakes Research 43 (3)64-72. DOI:10.1016/j.jglr.2017.01.014 [Include - short list].</w:t>
      </w:r>
    </w:p>
    <w:p w14:paraId="4EB81EB8" w14:textId="77777777" w:rsidR="00322617" w:rsidRPr="00322617" w:rsidRDefault="00992883" w:rsidP="00322617">
      <w:pPr>
        <w:spacing w:before="0" w:line="240" w:lineRule="auto"/>
        <w:ind w:left="720" w:hanging="720"/>
        <w:rPr>
          <w:sz w:val="16"/>
          <w:szCs w:val="16"/>
        </w:rPr>
      </w:pPr>
      <w:r w:rsidRPr="00322617">
        <w:rPr>
          <w:sz w:val="16"/>
          <w:szCs w:val="16"/>
        </w:rPr>
        <w:t>Paíga, P.; Delerue-Matos, C. (2017). Anthropogenic contamination of Portuguese coastal waters during the bathing season: Assessment using caffeine as a chemical marker. Marine Pollution Bulletin 120 (43862)355-363. DOI:10.1016/j.marpolbul.2017.05.030 [Include - short list].</w:t>
      </w:r>
    </w:p>
    <w:p w14:paraId="087F5768" w14:textId="77777777" w:rsidR="00322617" w:rsidRPr="00322617" w:rsidRDefault="00992883" w:rsidP="00322617">
      <w:pPr>
        <w:spacing w:before="0" w:line="240" w:lineRule="auto"/>
        <w:ind w:left="720" w:hanging="720"/>
        <w:rPr>
          <w:sz w:val="16"/>
          <w:szCs w:val="16"/>
        </w:rPr>
      </w:pPr>
      <w:r w:rsidRPr="00322617">
        <w:rPr>
          <w:sz w:val="16"/>
          <w:szCs w:val="16"/>
        </w:rPr>
        <w:t>Pianetti, A.; Bruscolini, F.; Sabatini, L.; Colantoni, P. (2004). Microbial characteristics of marine sediments in bathing area along Pesaro-Gabicce coast (Italy): A preliminary study. Journal of Applied Microbiology 97 (4)682-689. DOI:10.1111/j.1365-2672.2004.02352.x [Include - short list].</w:t>
      </w:r>
    </w:p>
    <w:p w14:paraId="1848ED1A" w14:textId="760C5E29" w:rsidR="00322617" w:rsidRPr="00322617" w:rsidRDefault="00992883" w:rsidP="00322617">
      <w:pPr>
        <w:spacing w:before="0" w:line="240" w:lineRule="auto"/>
        <w:ind w:left="720" w:hanging="720"/>
        <w:rPr>
          <w:sz w:val="16"/>
          <w:szCs w:val="16"/>
        </w:rPr>
      </w:pPr>
      <w:r w:rsidRPr="00322617">
        <w:rPr>
          <w:sz w:val="16"/>
          <w:szCs w:val="16"/>
        </w:rPr>
        <w:t>Piggot, Alan M; Klaus, James S; Johnson, Sara; Phillips, Matthew C; Solo-Gabriele, Helena M (2012). Relationship between enterococcal levels and sediment biofilms at recreational beaches in South Florida. Applied and environmental microbiology 78 (17)5973-5982. [Include - short list].</w:t>
      </w:r>
    </w:p>
    <w:p w14:paraId="40BCBA63" w14:textId="538534EB" w:rsidR="00322617" w:rsidRPr="00322617" w:rsidRDefault="00992883" w:rsidP="00322617">
      <w:pPr>
        <w:spacing w:before="0" w:line="240" w:lineRule="auto"/>
        <w:ind w:left="720" w:hanging="720"/>
        <w:rPr>
          <w:sz w:val="16"/>
          <w:szCs w:val="16"/>
        </w:rPr>
      </w:pPr>
      <w:r w:rsidRPr="00322617">
        <w:rPr>
          <w:sz w:val="16"/>
          <w:szCs w:val="16"/>
        </w:rPr>
        <w:t>Pintar, KDM; Fazil, A; Pollari, F; Charron, DF; Waltner</w:t>
      </w:r>
      <w:r w:rsidRPr="00322617">
        <w:rPr>
          <w:rFonts w:ascii="Cambria Math" w:hAnsi="Cambria Math" w:cs="Cambria Math"/>
          <w:sz w:val="16"/>
          <w:szCs w:val="16"/>
        </w:rPr>
        <w:t>‐</w:t>
      </w:r>
      <w:r w:rsidRPr="00322617">
        <w:rPr>
          <w:sz w:val="16"/>
          <w:szCs w:val="16"/>
        </w:rPr>
        <w:t>Toews, D; McEwen, SA (2010). A risk assessment model to evaluate the role of fecal contamination in recreational water on the incidence of cryptosporidiosis at the community level in Ontario. Risk Analysis: An International Journal 30 (1)49-64. [Include - short list].</w:t>
      </w:r>
    </w:p>
    <w:p w14:paraId="23474DCB" w14:textId="384BF61C" w:rsidR="00322617" w:rsidRPr="00322617" w:rsidRDefault="00992883" w:rsidP="00322617">
      <w:pPr>
        <w:spacing w:before="0" w:line="240" w:lineRule="auto"/>
        <w:ind w:left="720" w:hanging="720"/>
        <w:rPr>
          <w:sz w:val="16"/>
          <w:szCs w:val="16"/>
        </w:rPr>
      </w:pPr>
      <w:r w:rsidRPr="00322617">
        <w:rPr>
          <w:sz w:val="16"/>
          <w:szCs w:val="16"/>
        </w:rPr>
        <w:t>Plano, Lisa R. W.; Garza, Anna C.; Shibata, Tomoyuki; Elmir, Samir M.; Kish, Jonathan; Sinigalliano, Christopher D.; Gidley, Maribeth L.; Miller, Gary; Withum, Kelly; Fleming, Lora E.; Solo-Gabriele, Helena M. (2011). Shedding of Staphylococcus aureus and methicillin-resistant Staphylococcus aureus from adult and pediatric bathers in marine waters. Bmc Microbiology 11</w:t>
      </w:r>
      <w:r w:rsidR="00CF7925">
        <w:rPr>
          <w:sz w:val="16"/>
          <w:szCs w:val="16"/>
        </w:rPr>
        <w:t>:</w:t>
      </w:r>
      <w:r w:rsidRPr="00322617">
        <w:rPr>
          <w:sz w:val="16"/>
          <w:szCs w:val="16"/>
        </w:rPr>
        <w:t xml:space="preserve"> 5. DOI:10.1186/1471-2180-11-5 [Include - short list].</w:t>
      </w:r>
    </w:p>
    <w:p w14:paraId="018038D2" w14:textId="77777777" w:rsidR="00322617" w:rsidRPr="00322617" w:rsidRDefault="00992883" w:rsidP="00322617">
      <w:pPr>
        <w:spacing w:before="0" w:line="240" w:lineRule="auto"/>
        <w:ind w:left="720" w:hanging="720"/>
        <w:rPr>
          <w:sz w:val="16"/>
          <w:szCs w:val="16"/>
        </w:rPr>
      </w:pPr>
      <w:r w:rsidRPr="00322617">
        <w:rPr>
          <w:sz w:val="16"/>
          <w:szCs w:val="16"/>
        </w:rPr>
        <w:t>Polkowska, A.; Räsänen, S.; Al-Hello, H.; Bojang, M.; Lyytikäinen, O.; Nuorti, J. P.; Jalava, K. (2018). An outbreak of Norovirus infections associated with recreational lake water in Western Finland, 2014. Epidemiology and Infection 146 (5)544-550. DOI:10.1017/S0950268818000328 [Include - short list].</w:t>
      </w:r>
    </w:p>
    <w:p w14:paraId="2F107C20" w14:textId="4A17E8F6" w:rsidR="00322617" w:rsidRPr="00322617" w:rsidRDefault="00992883" w:rsidP="00322617">
      <w:pPr>
        <w:spacing w:before="0" w:line="240" w:lineRule="auto"/>
        <w:ind w:left="720" w:hanging="720"/>
        <w:rPr>
          <w:sz w:val="16"/>
          <w:szCs w:val="16"/>
        </w:rPr>
      </w:pPr>
      <w:r w:rsidRPr="00322617">
        <w:rPr>
          <w:sz w:val="16"/>
          <w:szCs w:val="16"/>
        </w:rPr>
        <w:t>Pond, Kathy (2005). Water recreation and disease: plausibility of associated infections: acute effects, sequelae, and mortality. [Include - short list].</w:t>
      </w:r>
    </w:p>
    <w:p w14:paraId="26769512" w14:textId="77777777" w:rsidR="00322617" w:rsidRPr="00322617" w:rsidRDefault="00992883" w:rsidP="00322617">
      <w:pPr>
        <w:spacing w:before="0" w:line="240" w:lineRule="auto"/>
        <w:ind w:left="720" w:hanging="720"/>
        <w:rPr>
          <w:sz w:val="16"/>
          <w:szCs w:val="16"/>
        </w:rPr>
      </w:pPr>
      <w:r w:rsidRPr="00322617">
        <w:rPr>
          <w:sz w:val="16"/>
          <w:szCs w:val="16"/>
        </w:rPr>
        <w:t>Pratap, P. L.; Redman, S.; Fagen, M. C.; Dorevitch, S. (2013). Improving water quality communications at beaches: Input from stakeholders. Journal of Water and Health 11 (4)647-658. DOI:10.2166/wh.2013.077 [Include - short list].</w:t>
      </w:r>
    </w:p>
    <w:p w14:paraId="2E41906B" w14:textId="1250F817" w:rsidR="00322617" w:rsidRPr="00322617" w:rsidRDefault="00992883" w:rsidP="00322617">
      <w:pPr>
        <w:spacing w:before="0" w:line="240" w:lineRule="auto"/>
        <w:ind w:left="720" w:hanging="720"/>
        <w:rPr>
          <w:sz w:val="16"/>
          <w:szCs w:val="16"/>
        </w:rPr>
      </w:pPr>
      <w:r w:rsidRPr="00322617">
        <w:rPr>
          <w:sz w:val="16"/>
          <w:szCs w:val="16"/>
        </w:rPr>
        <w:t>Prüss, Annette (1998). Review of epidemiological studies on health effects from exposure to recreational water. International journal of epidemiology 27 (1)44075. [Include - short list].</w:t>
      </w:r>
    </w:p>
    <w:p w14:paraId="244E35E6" w14:textId="474A5236" w:rsidR="00322617" w:rsidRPr="00322617" w:rsidRDefault="00992883" w:rsidP="00322617">
      <w:pPr>
        <w:spacing w:before="0" w:line="240" w:lineRule="auto"/>
        <w:ind w:left="720" w:hanging="720"/>
        <w:rPr>
          <w:sz w:val="16"/>
          <w:szCs w:val="16"/>
        </w:rPr>
      </w:pPr>
      <w:r w:rsidRPr="00322617">
        <w:rPr>
          <w:sz w:val="16"/>
          <w:szCs w:val="16"/>
        </w:rPr>
        <w:t>Purnell, Sarah; Halliday, Andrew; Newman, Freya; Sinclair, Christine; Ebdon, James (2020). Pathogen infection risk to recreational water users, associated with surface waters impacted by de facto and indirect potable reuse activities. Science of the Total Environment 722</w:t>
      </w:r>
      <w:r w:rsidR="00CF7925">
        <w:rPr>
          <w:sz w:val="16"/>
          <w:szCs w:val="16"/>
        </w:rPr>
        <w:t>:</w:t>
      </w:r>
      <w:r w:rsidRPr="00322617">
        <w:rPr>
          <w:sz w:val="16"/>
          <w:szCs w:val="16"/>
        </w:rPr>
        <w:t xml:space="preserve"> 137799. DOI:10.1016/j.scitotenv.2020.137799 [Include - short list].</w:t>
      </w:r>
    </w:p>
    <w:p w14:paraId="67766C4A" w14:textId="77777777" w:rsidR="00322617" w:rsidRPr="00322617" w:rsidRDefault="00992883" w:rsidP="00322617">
      <w:pPr>
        <w:spacing w:before="0" w:line="240" w:lineRule="auto"/>
        <w:ind w:left="720" w:hanging="720"/>
        <w:rPr>
          <w:sz w:val="16"/>
          <w:szCs w:val="16"/>
        </w:rPr>
      </w:pPr>
      <w:r w:rsidRPr="00322617">
        <w:rPr>
          <w:sz w:val="16"/>
          <w:szCs w:val="16"/>
        </w:rPr>
        <w:t>Rea, C. L.; Bisesi, M. S.; Mitsch, W.; Andridge, R.; Lee, J. (2015). Human Health-Related Ecosystem Services of Avian-Dense Coastal Wetlands Adjacent to a Western Lake Erie Swimming Beach. EcoHealth 12 (1)77-87. DOI:10.1007/s10393-014-1007-y [Include - short list].</w:t>
      </w:r>
    </w:p>
    <w:p w14:paraId="45255020" w14:textId="77777777" w:rsidR="00322617" w:rsidRPr="00322617" w:rsidRDefault="00992883" w:rsidP="00322617">
      <w:pPr>
        <w:spacing w:before="0" w:line="240" w:lineRule="auto"/>
        <w:ind w:left="720" w:hanging="720"/>
        <w:rPr>
          <w:sz w:val="16"/>
          <w:szCs w:val="16"/>
        </w:rPr>
      </w:pPr>
      <w:r w:rsidRPr="00322617">
        <w:rPr>
          <w:sz w:val="16"/>
          <w:szCs w:val="16"/>
        </w:rPr>
        <w:t>Reicherts, J. D.; Emerson, C. W. (2010). Monitoring bathing beach water quality using composite sampling. Environmental Monitoring and Assessment 168 (43922)33-43. DOI:10.1007/s10661-009-1089-0 [Include - short list].</w:t>
      </w:r>
    </w:p>
    <w:p w14:paraId="437FB9BC" w14:textId="0940C2E1" w:rsidR="00322617" w:rsidRPr="00322617" w:rsidRDefault="00992883" w:rsidP="00322617">
      <w:pPr>
        <w:spacing w:before="0" w:line="240" w:lineRule="auto"/>
        <w:ind w:left="720" w:hanging="720"/>
        <w:rPr>
          <w:sz w:val="16"/>
          <w:szCs w:val="16"/>
        </w:rPr>
      </w:pPr>
      <w:r w:rsidRPr="00322617">
        <w:rPr>
          <w:sz w:val="16"/>
          <w:szCs w:val="16"/>
        </w:rPr>
        <w:t>Rijal, G; Tolson, JK; Petropoulou, C; Granato, TC; Glymph, A; Gerba, C; Deflaun, MF; O’Connor, C; Kollias, L; Lanyon, R (2011). Microbial risk assessment for recreational use of the Chicago area waterway system. Journal of water and health 9 (1)169-186. [Include - short list].</w:t>
      </w:r>
    </w:p>
    <w:p w14:paraId="16054089" w14:textId="1480DC60" w:rsidR="00322617" w:rsidRPr="00322617" w:rsidRDefault="00992883" w:rsidP="00322617">
      <w:pPr>
        <w:spacing w:before="0" w:line="240" w:lineRule="auto"/>
        <w:ind w:left="720" w:hanging="720"/>
        <w:rPr>
          <w:sz w:val="16"/>
          <w:szCs w:val="16"/>
        </w:rPr>
      </w:pPr>
      <w:r w:rsidRPr="00322617">
        <w:rPr>
          <w:sz w:val="16"/>
          <w:szCs w:val="16"/>
        </w:rPr>
        <w:t>Robins, P. E.; Farkas, K.; Cooper, D.; Malham, S. K.; Jones, D. L. (2019). Viral dispersal in the coastal zone: A method to quantify water quality risk. Environment International 126</w:t>
      </w:r>
      <w:r w:rsidR="00CF7925">
        <w:rPr>
          <w:sz w:val="16"/>
          <w:szCs w:val="16"/>
        </w:rPr>
        <w:t>:</w:t>
      </w:r>
      <w:r w:rsidRPr="00322617">
        <w:rPr>
          <w:sz w:val="16"/>
          <w:szCs w:val="16"/>
        </w:rPr>
        <w:t xml:space="preserve"> 430-442. DOI:10.1016/j.envint.2019.02.042 [Include - short list].</w:t>
      </w:r>
    </w:p>
    <w:p w14:paraId="62897613" w14:textId="2E930FEA" w:rsidR="00322617" w:rsidRPr="00322617" w:rsidRDefault="00992883" w:rsidP="00322617">
      <w:pPr>
        <w:spacing w:before="0" w:line="240" w:lineRule="auto"/>
        <w:ind w:left="720" w:hanging="720"/>
        <w:rPr>
          <w:sz w:val="16"/>
          <w:szCs w:val="16"/>
        </w:rPr>
      </w:pPr>
      <w:r w:rsidRPr="00322617">
        <w:rPr>
          <w:sz w:val="16"/>
          <w:szCs w:val="16"/>
        </w:rPr>
        <w:t>Rodrigues, Carla; Cunha, Maria Ângela (2017). Assessment of the microbiological quality of recreational waters: indicators and methods. Euro-Mediterranean Journal for Environmental Integration 2 (1)25. [Include - short list].</w:t>
      </w:r>
    </w:p>
    <w:p w14:paraId="4E839A7B" w14:textId="77777777" w:rsidR="00322617" w:rsidRPr="00322617" w:rsidRDefault="00992883" w:rsidP="00322617">
      <w:pPr>
        <w:spacing w:before="0" w:line="240" w:lineRule="auto"/>
        <w:ind w:left="720" w:hanging="720"/>
        <w:rPr>
          <w:sz w:val="16"/>
          <w:szCs w:val="16"/>
        </w:rPr>
      </w:pPr>
      <w:r w:rsidRPr="00322617">
        <w:rPr>
          <w:sz w:val="16"/>
          <w:szCs w:val="16"/>
        </w:rPr>
        <w:t>Rodríguez-Tapia, L.; Morales-Novelo, J. A. (2017). Bacterial pollution in river waters and gastrointestinal diseases. International Journal of Environmental Research and Public Health 14 (5). DOI:10.3390/ijerph14050479 [Include - short list].</w:t>
      </w:r>
    </w:p>
    <w:p w14:paraId="29CA49E2" w14:textId="77777777" w:rsidR="00322617" w:rsidRPr="00322617" w:rsidRDefault="00992883" w:rsidP="00322617">
      <w:pPr>
        <w:spacing w:before="0" w:line="240" w:lineRule="auto"/>
        <w:ind w:left="720" w:hanging="720"/>
        <w:rPr>
          <w:sz w:val="16"/>
          <w:szCs w:val="16"/>
        </w:rPr>
      </w:pPr>
      <w:r w:rsidRPr="00322617">
        <w:rPr>
          <w:sz w:val="16"/>
          <w:szCs w:val="16"/>
        </w:rPr>
        <w:t>Rosenfeld, L. K.; McGee, C. D.; Robertson, G. L.; Noble, M. A.; Jones, B. H. (2006). Temporal and spatial variability of fecal indicator bacteria in the surf zone off Huntington Beach, CA. Marine Environmental Research 61 (5)471-493. DOI:10.1016/j.marenvres.2006.02.003 [Include - short list].</w:t>
      </w:r>
    </w:p>
    <w:p w14:paraId="50813DD7" w14:textId="5AD650F5" w:rsidR="00322617" w:rsidRPr="00322617" w:rsidRDefault="00992883" w:rsidP="00322617">
      <w:pPr>
        <w:spacing w:before="0" w:line="240" w:lineRule="auto"/>
        <w:ind w:left="720" w:hanging="720"/>
        <w:rPr>
          <w:sz w:val="16"/>
          <w:szCs w:val="16"/>
        </w:rPr>
      </w:pPr>
      <w:r w:rsidRPr="00322617">
        <w:rPr>
          <w:sz w:val="16"/>
          <w:szCs w:val="16"/>
        </w:rPr>
        <w:t>Rosenthal, M.; Taylor, M.; Anderson, K. S.; Carter, K. K. (2017). Gastroenteritis associated with rafting the middle fork of the salmon river-idaho, 2013. Journal of Environmental Health 80 (1)14-21. [Include - short list].</w:t>
      </w:r>
    </w:p>
    <w:p w14:paraId="092E39AD" w14:textId="77777777" w:rsidR="00322617" w:rsidRPr="00322617" w:rsidRDefault="00992883" w:rsidP="00322617">
      <w:pPr>
        <w:spacing w:before="0" w:line="240" w:lineRule="auto"/>
        <w:ind w:left="720" w:hanging="720"/>
        <w:rPr>
          <w:sz w:val="16"/>
          <w:szCs w:val="16"/>
        </w:rPr>
      </w:pPr>
      <w:r w:rsidRPr="00322617">
        <w:rPr>
          <w:sz w:val="16"/>
          <w:szCs w:val="16"/>
        </w:rPr>
        <w:t>Rosiles-González, G.; Ávila-Torres, G.; Moreno-Valenzuela, O. A.; Cháidez-Quiroz, C.; Hernández-Flores, C. I.; Acosta-González, G.; Brown, J. K.; Betancourt, W. Q.; Gerba, C. P.; Hernández-Zepeda, C. (2019). Norovirus and human adenovirus occurrence and diversity in recreational water in a karst aquifer in the Yucatan Peninsula, Mexico. Journal of Applied Microbiology 127 (4)1255-1269. DOI:10.1111/jam.14385 [Include - short list].</w:t>
      </w:r>
    </w:p>
    <w:p w14:paraId="4D6749C9" w14:textId="77777777" w:rsidR="00322617" w:rsidRPr="00322617" w:rsidRDefault="00992883" w:rsidP="00322617">
      <w:pPr>
        <w:spacing w:before="0" w:line="240" w:lineRule="auto"/>
        <w:ind w:left="720" w:hanging="720"/>
        <w:rPr>
          <w:sz w:val="16"/>
          <w:szCs w:val="16"/>
        </w:rPr>
      </w:pPr>
      <w:r w:rsidRPr="00322617">
        <w:rPr>
          <w:sz w:val="16"/>
          <w:szCs w:val="16"/>
        </w:rPr>
        <w:t>Roslev, P.; Bukh, A. S.; Iversen, L.; Sønderbo, H.; Iversen, N. (2010). Application of mussels as biosamplers for characterization of faecal pollution in coastal recreational waters. Water Science and Technology 62 (3)586-593. DOI:10.2166/wst.2010.910 [Include - short list].</w:t>
      </w:r>
    </w:p>
    <w:p w14:paraId="0E8676BE" w14:textId="77777777" w:rsidR="00322617" w:rsidRPr="00322617" w:rsidRDefault="00992883" w:rsidP="00322617">
      <w:pPr>
        <w:spacing w:before="0" w:line="240" w:lineRule="auto"/>
        <w:ind w:left="720" w:hanging="720"/>
        <w:rPr>
          <w:sz w:val="16"/>
          <w:szCs w:val="16"/>
        </w:rPr>
      </w:pPr>
      <w:r w:rsidRPr="00322617">
        <w:rPr>
          <w:sz w:val="16"/>
          <w:szCs w:val="16"/>
        </w:rPr>
        <w:t>Roslev, Peter; Bastholm, Soren; Iversen, Niels (2008). Relationship between fecal indicators in sediment and recreational waters in a Danish estuary. Water Air and Soil Pollution 194 (43922)13-21. DOI:10.1007/s11270-008-9715-y [Include - short list].</w:t>
      </w:r>
    </w:p>
    <w:p w14:paraId="57861EE1" w14:textId="16054C10" w:rsidR="00322617" w:rsidRPr="00322617" w:rsidRDefault="00992883" w:rsidP="00322617">
      <w:pPr>
        <w:spacing w:before="0" w:line="240" w:lineRule="auto"/>
        <w:ind w:left="720" w:hanging="720"/>
        <w:rPr>
          <w:sz w:val="16"/>
          <w:szCs w:val="16"/>
        </w:rPr>
      </w:pPr>
      <w:r w:rsidRPr="00322617">
        <w:rPr>
          <w:sz w:val="16"/>
          <w:szCs w:val="16"/>
        </w:rPr>
        <w:t>Rothenheber, Derek (2017). Microbial Source Tracking in Coastal Recreational Waters of Southern Maine: Relationships Between Enterococci, Environmental Factors, Potential Pathogens, and Fecal Sources. Ph.D Thesis. [Include - short list].</w:t>
      </w:r>
    </w:p>
    <w:p w14:paraId="4F5B7EFF" w14:textId="77777777" w:rsidR="00322617" w:rsidRPr="00322617" w:rsidRDefault="00992883" w:rsidP="00322617">
      <w:pPr>
        <w:spacing w:before="0" w:line="240" w:lineRule="auto"/>
        <w:ind w:left="720" w:hanging="720"/>
        <w:rPr>
          <w:sz w:val="16"/>
          <w:szCs w:val="16"/>
        </w:rPr>
      </w:pPr>
      <w:r w:rsidRPr="00322617">
        <w:rPr>
          <w:sz w:val="16"/>
          <w:szCs w:val="16"/>
        </w:rPr>
        <w:t>Rothenheber, Derek; Jones, Stephen (2018). Enterococcal Concentrations in a Coastal Ecosystem Are a Function of Fecal Source Input, Environmental Conditions, and Environmental Sources. Applied and Environmental Microbiology 84 (17)e01038-18. DOI:10.1128/AEM.01038-18 [Include - short list].</w:t>
      </w:r>
    </w:p>
    <w:p w14:paraId="0423CDA3" w14:textId="77777777" w:rsidR="00322617" w:rsidRPr="00322617" w:rsidRDefault="00992883" w:rsidP="00322617">
      <w:pPr>
        <w:spacing w:before="0" w:line="240" w:lineRule="auto"/>
        <w:ind w:left="720" w:hanging="720"/>
        <w:rPr>
          <w:sz w:val="16"/>
          <w:szCs w:val="16"/>
        </w:rPr>
      </w:pPr>
      <w:r w:rsidRPr="00322617">
        <w:rPr>
          <w:sz w:val="16"/>
          <w:szCs w:val="16"/>
        </w:rPr>
        <w:t>Russell, T. L.; Sassoubre, L. M.; Wang, D.; Masuda, S.; Chen, H.; Soetjipto, C.; Hassaballah, A.; Boehm, A. B. (2013). A coupled modeling and molecular biology approach to microbial source tracking at Cowell Beach, Santa Cruz, CA, United States. Environmental Science and Technology 47 (18)10231-10239. DOI:10.1021/es402303w [Include - short list].</w:t>
      </w:r>
    </w:p>
    <w:p w14:paraId="6C94A740" w14:textId="6443B609" w:rsidR="00322617" w:rsidRPr="00322617" w:rsidRDefault="00992883" w:rsidP="00322617">
      <w:pPr>
        <w:spacing w:before="0" w:line="240" w:lineRule="auto"/>
        <w:ind w:left="720" w:hanging="720"/>
        <w:rPr>
          <w:sz w:val="16"/>
          <w:szCs w:val="16"/>
        </w:rPr>
      </w:pPr>
      <w:r w:rsidRPr="00322617">
        <w:rPr>
          <w:sz w:val="16"/>
          <w:szCs w:val="16"/>
        </w:rPr>
        <w:t>Russo, Gary S.; Eftim, Sorina E.; Goldstone, Alexandra E.; Dufour, Alfred P.; Nappier, Sharon P.; Wade, Timothy J. (2020). Evaluating health risks associated with exposure to ambient surface waters during recreational activities: A systematic review and meta-analysis. Water Research 176</w:t>
      </w:r>
      <w:r w:rsidR="00CF7925">
        <w:rPr>
          <w:sz w:val="16"/>
          <w:szCs w:val="16"/>
        </w:rPr>
        <w:t>:</w:t>
      </w:r>
      <w:r w:rsidRPr="00322617">
        <w:rPr>
          <w:sz w:val="16"/>
          <w:szCs w:val="16"/>
        </w:rPr>
        <w:t xml:space="preserve"> 115729. DOI:10.1016/j.watres.2020.115729 [Include - short list].</w:t>
      </w:r>
    </w:p>
    <w:p w14:paraId="1DE13591" w14:textId="14AB6844" w:rsidR="00322617" w:rsidRPr="00322617" w:rsidRDefault="00992883" w:rsidP="00322617">
      <w:pPr>
        <w:spacing w:before="0" w:line="240" w:lineRule="auto"/>
        <w:ind w:left="720" w:hanging="720"/>
        <w:rPr>
          <w:sz w:val="16"/>
          <w:szCs w:val="16"/>
        </w:rPr>
      </w:pPr>
      <w:r w:rsidRPr="00322617">
        <w:rPr>
          <w:sz w:val="16"/>
          <w:szCs w:val="16"/>
        </w:rPr>
        <w:t>Sabino, R.; Rodrigues, R.; Costa, I.; Carneiro, C.; Cunha, M.; Duarte, A.; Faria, N.; Ferreira, F. C.; Gargaté, M. J.; Júlio, C.; Martins, M. L.; Nevers, M. B.; Oleastro, M.; Solo-Gabriele, H.; Veríssimo, C.; Viegas, C.; Whitman, R. L.; Brandão, J. (2014). Routine screening of harmful microorganisms in beach sands: Implications to public health. Science of the Total Environment 472</w:t>
      </w:r>
      <w:r w:rsidR="00CF7925">
        <w:rPr>
          <w:sz w:val="16"/>
          <w:szCs w:val="16"/>
        </w:rPr>
        <w:t>:</w:t>
      </w:r>
      <w:r w:rsidRPr="00322617">
        <w:rPr>
          <w:sz w:val="16"/>
          <w:szCs w:val="16"/>
        </w:rPr>
        <w:t xml:space="preserve"> 1062-1069. DOI:10.1016/j.scitotenv.2013.11.091 [Include - short list].</w:t>
      </w:r>
    </w:p>
    <w:p w14:paraId="63D0C421" w14:textId="361AB813" w:rsidR="00322617" w:rsidRPr="00322617" w:rsidRDefault="00992883" w:rsidP="00322617">
      <w:pPr>
        <w:spacing w:before="0" w:line="240" w:lineRule="auto"/>
        <w:ind w:left="720" w:hanging="720"/>
        <w:rPr>
          <w:sz w:val="16"/>
          <w:szCs w:val="16"/>
        </w:rPr>
      </w:pPr>
      <w:r w:rsidRPr="00322617">
        <w:rPr>
          <w:sz w:val="16"/>
          <w:szCs w:val="16"/>
        </w:rPr>
        <w:t>Salas, Henry (2009). Recreational water environments and health. Luiz Augusto C. Galvão Jacobo Finkelman 679. [Include - short list].</w:t>
      </w:r>
    </w:p>
    <w:p w14:paraId="5B0118A1" w14:textId="320A55D0" w:rsidR="00322617" w:rsidRPr="00322617" w:rsidRDefault="00992883" w:rsidP="00322617">
      <w:pPr>
        <w:spacing w:before="0" w:line="240" w:lineRule="auto"/>
        <w:ind w:left="720" w:hanging="720"/>
        <w:rPr>
          <w:sz w:val="16"/>
          <w:szCs w:val="16"/>
        </w:rPr>
      </w:pPr>
      <w:r w:rsidRPr="00322617">
        <w:rPr>
          <w:sz w:val="16"/>
          <w:szCs w:val="16"/>
        </w:rPr>
        <w:t xml:space="preserve">Sampson, R. W.; Swiatnicki, S. A.; McDermott, C. M.; Kleinheinz, G. T. (2005). </w:t>
      </w:r>
      <w:r w:rsidR="00EA2716" w:rsidRPr="00EA2716">
        <w:rPr>
          <w:i/>
          <w:sz w:val="16"/>
          <w:szCs w:val="16"/>
        </w:rPr>
        <w:t>E. coli</w:t>
      </w:r>
      <w:r w:rsidRPr="00322617">
        <w:rPr>
          <w:sz w:val="16"/>
          <w:szCs w:val="16"/>
        </w:rPr>
        <w:t xml:space="preserve"> at Lake Superior recreational beaches. Journal of Great Lakes Research 31 (1)116-121. DOI:10.1016/S0380-1330(05)70243-4 [Include - short list].</w:t>
      </w:r>
    </w:p>
    <w:p w14:paraId="541AAEE1" w14:textId="3A147FCD" w:rsidR="00322617" w:rsidRPr="00322617" w:rsidRDefault="00992883" w:rsidP="00322617">
      <w:pPr>
        <w:spacing w:before="0" w:line="240" w:lineRule="auto"/>
        <w:ind w:left="720" w:hanging="720"/>
        <w:rPr>
          <w:sz w:val="16"/>
          <w:szCs w:val="16"/>
        </w:rPr>
      </w:pPr>
      <w:r w:rsidRPr="00322617">
        <w:rPr>
          <w:sz w:val="16"/>
          <w:szCs w:val="16"/>
        </w:rPr>
        <w:t>Sanborn, Margaret; Takaro, Tim (2013). Recreational water–related illness: Office management and prevention. Canadian Family Physician 59 (5)491-495. [Include - short list].</w:t>
      </w:r>
    </w:p>
    <w:p w14:paraId="1EB3D824" w14:textId="6FFD5E04" w:rsidR="00322617" w:rsidRPr="00322617" w:rsidRDefault="00992883" w:rsidP="00322617">
      <w:pPr>
        <w:spacing w:before="0" w:line="240" w:lineRule="auto"/>
        <w:ind w:left="720" w:hanging="720"/>
        <w:rPr>
          <w:sz w:val="16"/>
          <w:szCs w:val="16"/>
        </w:rPr>
      </w:pPr>
      <w:r w:rsidRPr="00322617">
        <w:rPr>
          <w:sz w:val="16"/>
          <w:szCs w:val="16"/>
        </w:rPr>
        <w:t>Santo Domingo, JORGE W; Hansel, JOEL (2008). Waterborne diseases and microbial quality monitoring for recreational water bodies using regulatory methods. Oceans and Human Health: Risks and Remedies from the Sea 337-357. [Include - short list].</w:t>
      </w:r>
    </w:p>
    <w:p w14:paraId="74778DDB" w14:textId="77777777" w:rsidR="00322617" w:rsidRPr="00322617" w:rsidRDefault="00992883" w:rsidP="00322617">
      <w:pPr>
        <w:spacing w:before="0" w:line="240" w:lineRule="auto"/>
        <w:ind w:left="720" w:hanging="720"/>
        <w:rPr>
          <w:sz w:val="16"/>
          <w:szCs w:val="16"/>
        </w:rPr>
      </w:pPr>
      <w:r w:rsidRPr="00322617">
        <w:rPr>
          <w:sz w:val="16"/>
          <w:szCs w:val="16"/>
        </w:rPr>
        <w:t>Sartorius, B.; Andersson, Y.; Velicko, I.; De Jong, B.; Löfdahl, M.; Hedlund, K. O.; Allestam, G.; Wångsell, C.; Bergstedt, O.; Horal, P.; Ulleryd, P.; Soderstrom, A. (2007). Outbreak of novovirus in västra Götaland associated with recreational activities at two lakes during August 2004. Scandinavian Journal of Infectious Diseases 39 (4)323-331. DOI:10.1080/00365540601053006 [Include - short list].</w:t>
      </w:r>
    </w:p>
    <w:p w14:paraId="2989EDEA" w14:textId="660CA3B5" w:rsidR="00322617" w:rsidRPr="00322617" w:rsidRDefault="00992883" w:rsidP="00322617">
      <w:pPr>
        <w:spacing w:before="0" w:line="240" w:lineRule="auto"/>
        <w:ind w:left="720" w:hanging="720"/>
        <w:rPr>
          <w:sz w:val="16"/>
          <w:szCs w:val="16"/>
        </w:rPr>
      </w:pPr>
      <w:r w:rsidRPr="00322617">
        <w:rPr>
          <w:sz w:val="16"/>
          <w:szCs w:val="16"/>
        </w:rPr>
        <w:t>Schernewski, Gerald; Fischer, Elisabeth; Huttula, Timo; Jost, Günter; Ras, Monique (2012). Simulation tools to support bathing water quality management: Escherichia coli bacteria in a Baltic lagoon. Journal of Coastal Conservation 16 (4)473-488. [Include - short list].</w:t>
      </w:r>
    </w:p>
    <w:p w14:paraId="2B78FE74" w14:textId="77777777" w:rsidR="00322617" w:rsidRPr="00322617" w:rsidRDefault="00992883" w:rsidP="00322617">
      <w:pPr>
        <w:spacing w:before="0" w:line="240" w:lineRule="auto"/>
        <w:ind w:left="720" w:hanging="720"/>
        <w:rPr>
          <w:sz w:val="16"/>
          <w:szCs w:val="16"/>
        </w:rPr>
      </w:pPr>
      <w:r w:rsidRPr="00322617">
        <w:rPr>
          <w:sz w:val="16"/>
          <w:szCs w:val="16"/>
        </w:rPr>
        <w:t>Schets, F. A.; van Wijnen, J. H.; Schijven, J. F.; Schoon, A.; Husmant, A. M. de Roda (2008). Monitoring of waterborne pathogens in surface waters in Amsterdam, The Netherlands, and the potential health risk associated with exposure to Cryptosporidium and Giardia in these waters. Applied and Environmental Microbiology 74 (7)2069-2078. DOI:10.1128/AEM.01609-07 [Include - short list].</w:t>
      </w:r>
    </w:p>
    <w:p w14:paraId="5BC676D0" w14:textId="77777777" w:rsidR="00322617" w:rsidRPr="00322617" w:rsidRDefault="00992883" w:rsidP="00322617">
      <w:pPr>
        <w:spacing w:before="0" w:line="240" w:lineRule="auto"/>
        <w:ind w:left="720" w:hanging="720"/>
        <w:rPr>
          <w:sz w:val="16"/>
          <w:szCs w:val="16"/>
        </w:rPr>
      </w:pPr>
      <w:r w:rsidRPr="00322617">
        <w:rPr>
          <w:sz w:val="16"/>
          <w:szCs w:val="16"/>
        </w:rPr>
        <w:t>Schets, F. M.; Husman, A. M. De Roda; Havelaar, A. H. (2011). Disease outbreaks associated with untreated recreational water use. Epidemiology and Infection 139 (7)1114-1125. DOI:10.1017/S0950268810002347 [Include - short list].</w:t>
      </w:r>
    </w:p>
    <w:p w14:paraId="67C8FF1F" w14:textId="0DF13218" w:rsidR="00322617" w:rsidRPr="00322617" w:rsidRDefault="00992883" w:rsidP="00322617">
      <w:pPr>
        <w:spacing w:before="0" w:line="240" w:lineRule="auto"/>
        <w:ind w:left="720" w:hanging="720"/>
        <w:rPr>
          <w:sz w:val="16"/>
          <w:szCs w:val="16"/>
        </w:rPr>
      </w:pPr>
      <w:r w:rsidRPr="00322617">
        <w:rPr>
          <w:sz w:val="16"/>
          <w:szCs w:val="16"/>
        </w:rPr>
        <w:t>Schijven, Jack F; Blaak, Hetty; Schets, Franciska M; de Roda Husman, Ana Maria (2015). Fate of extended-spectrum β-lactamase-producing Escherichia coli from faecal sources in surface water and probability of human exposure through swimming. Environmental science &amp; technology 49 (19)11825-11833. [Include - short list].</w:t>
      </w:r>
    </w:p>
    <w:p w14:paraId="24F0483E" w14:textId="791B864D" w:rsidR="00322617" w:rsidRPr="00322617" w:rsidRDefault="00992883" w:rsidP="00322617">
      <w:pPr>
        <w:spacing w:before="0" w:line="240" w:lineRule="auto"/>
        <w:ind w:left="720" w:hanging="720"/>
        <w:rPr>
          <w:sz w:val="16"/>
          <w:szCs w:val="16"/>
        </w:rPr>
      </w:pPr>
      <w:r w:rsidRPr="00322617">
        <w:rPr>
          <w:sz w:val="16"/>
          <w:szCs w:val="16"/>
        </w:rPr>
        <w:t>Schijven, Jack; de Roda Husman, Ana Maria (2006). A survey of diving behavior and accidental water ingestion among Dutch occupational and sport divers to assess the risk of infection with waterborne pathogenic microorganisms. Environmental Health Perspectives 114 (5)712-717. [Include - short list].</w:t>
      </w:r>
    </w:p>
    <w:p w14:paraId="31102F4B" w14:textId="77777777" w:rsidR="00322617" w:rsidRPr="00322617" w:rsidRDefault="00992883" w:rsidP="00322617">
      <w:pPr>
        <w:spacing w:before="0" w:line="240" w:lineRule="auto"/>
        <w:ind w:left="720" w:hanging="720"/>
        <w:rPr>
          <w:sz w:val="16"/>
          <w:szCs w:val="16"/>
        </w:rPr>
      </w:pPr>
      <w:r w:rsidRPr="00322617">
        <w:rPr>
          <w:sz w:val="16"/>
          <w:szCs w:val="16"/>
        </w:rPr>
        <w:t>Schoen, Mary E.; Boehm, Alexandria B.; Soller, Jeffrey; Shanks, Orin C. (2020). Contamination Scenario Matters when Using Viral and Bacterial Human-Associated Genetic Markers as Indicators of a Health Risk in Untreated Sewage-Impacted Recreational Waters. Environmental Science &amp; Technology 54 (20)13101-13109. DOI:10.1021/acs.est.0c02189 [Include - short list].</w:t>
      </w:r>
    </w:p>
    <w:p w14:paraId="54F30FA2" w14:textId="2FFC3208" w:rsidR="00322617" w:rsidRPr="00322617" w:rsidRDefault="00992883" w:rsidP="00322617">
      <w:pPr>
        <w:spacing w:before="0" w:line="240" w:lineRule="auto"/>
        <w:ind w:left="720" w:hanging="720"/>
        <w:rPr>
          <w:sz w:val="16"/>
          <w:szCs w:val="16"/>
        </w:rPr>
      </w:pPr>
      <w:r w:rsidRPr="00322617">
        <w:rPr>
          <w:sz w:val="16"/>
          <w:szCs w:val="16"/>
        </w:rPr>
        <w:t>Schoen, Mary E; Ashbolt, Nicholas J (2010). Assessing pathogen risk to swimmers at non-sewage impacted recreational beaches. Environmental Science &amp; Technology 44 (7)2286–2291. [Include - short list].</w:t>
      </w:r>
    </w:p>
    <w:p w14:paraId="0BABAD52" w14:textId="791832B2" w:rsidR="00322617" w:rsidRPr="00322617" w:rsidRDefault="00992883" w:rsidP="00322617">
      <w:pPr>
        <w:spacing w:before="0" w:line="240" w:lineRule="auto"/>
        <w:ind w:left="720" w:hanging="720"/>
        <w:rPr>
          <w:sz w:val="16"/>
          <w:szCs w:val="16"/>
        </w:rPr>
      </w:pPr>
      <w:r w:rsidRPr="00322617">
        <w:rPr>
          <w:sz w:val="16"/>
          <w:szCs w:val="16"/>
        </w:rPr>
        <w:t>Schwab, K. J. (2007). Are existing bacterial indicators adequate for determining recreational water illness in waters impacted by nonpoint pollution? Epidemiology 18 (1)21-22. DOI:10.1097/01.ede.0000249537.24445.c8 [Include - short list].</w:t>
      </w:r>
    </w:p>
    <w:p w14:paraId="5424D2BE" w14:textId="77777777" w:rsidR="00322617" w:rsidRPr="00322617" w:rsidRDefault="00992883" w:rsidP="00322617">
      <w:pPr>
        <w:spacing w:before="0" w:line="240" w:lineRule="auto"/>
        <w:ind w:left="720" w:hanging="720"/>
        <w:rPr>
          <w:sz w:val="16"/>
          <w:szCs w:val="16"/>
        </w:rPr>
      </w:pPr>
      <w:r w:rsidRPr="00322617">
        <w:rPr>
          <w:sz w:val="16"/>
          <w:szCs w:val="16"/>
        </w:rPr>
        <w:t>Semenza, J. C.; Caplan, J. S.; Buescher, G.; Das, T.; Brinks, M. V.; Gershunov, A. (2012). Climate change and microbiological water quality at California beaches. EcoHealth 9 (3)293-297. DOI:10.1007/s10393-012-0779-1 [Include - short list].</w:t>
      </w:r>
    </w:p>
    <w:p w14:paraId="23B5A675" w14:textId="1AE935BF" w:rsidR="00322617" w:rsidRPr="00322617" w:rsidRDefault="00992883" w:rsidP="00322617">
      <w:pPr>
        <w:spacing w:before="0" w:line="240" w:lineRule="auto"/>
        <w:ind w:left="720" w:hanging="720"/>
        <w:rPr>
          <w:sz w:val="16"/>
          <w:szCs w:val="16"/>
        </w:rPr>
      </w:pPr>
      <w:r w:rsidRPr="00322617">
        <w:rPr>
          <w:sz w:val="16"/>
          <w:szCs w:val="16"/>
        </w:rPr>
        <w:t>Shanks, Orin C.; McLellan, Sandra; Huse, Susan M.; Sogin, Mitchell L. (2011). Characterization of Microbial Community Structures in Recreational Waters and Primary Sources of Faecal Pollution with a Next-generation Sequencing Approach. [Include - short list].</w:t>
      </w:r>
    </w:p>
    <w:p w14:paraId="0ABF8B68" w14:textId="77777777" w:rsidR="00322617" w:rsidRPr="00322617" w:rsidRDefault="00992883" w:rsidP="00322617">
      <w:pPr>
        <w:spacing w:before="0" w:line="240" w:lineRule="auto"/>
        <w:ind w:left="720" w:hanging="720"/>
        <w:rPr>
          <w:sz w:val="16"/>
          <w:szCs w:val="16"/>
        </w:rPr>
      </w:pPr>
      <w:r w:rsidRPr="00322617">
        <w:rPr>
          <w:sz w:val="16"/>
          <w:szCs w:val="16"/>
        </w:rPr>
        <w:t>Shibata, T.; Solo-Gabriele, H. M. (2012). Quantitative microbial risk assessment of human illness from exposure to marine beach sand. Environmental Science and Technology 46 (5)2799-2805. DOI:10.1021/es203638x [Include - short list].</w:t>
      </w:r>
    </w:p>
    <w:p w14:paraId="7153D165" w14:textId="7FBF9A61" w:rsidR="00322617" w:rsidRPr="00322617" w:rsidRDefault="00992883" w:rsidP="00322617">
      <w:pPr>
        <w:spacing w:before="0" w:line="240" w:lineRule="auto"/>
        <w:ind w:left="720" w:hanging="720"/>
        <w:rPr>
          <w:sz w:val="16"/>
          <w:szCs w:val="16"/>
        </w:rPr>
      </w:pPr>
      <w:r w:rsidRPr="00322617">
        <w:rPr>
          <w:sz w:val="16"/>
          <w:szCs w:val="16"/>
        </w:rPr>
        <w:t>Shively, Dawn A.; Nevers, Meredith B.; Breitenbach, Cathy; Phanikumar, Mantha S.; Przybyla-Kelly, Kasia; Spoljaric, Ashley M.; Whitman, Richard L. (2016). Prototypic automated continuous recreational water quality monitoring of nine Chicago beaches. Journal of Environmental Management 166</w:t>
      </w:r>
      <w:r w:rsidR="00CF7925">
        <w:rPr>
          <w:sz w:val="16"/>
          <w:szCs w:val="16"/>
        </w:rPr>
        <w:t>:</w:t>
      </w:r>
      <w:r w:rsidRPr="00322617">
        <w:rPr>
          <w:sz w:val="16"/>
          <w:szCs w:val="16"/>
        </w:rPr>
        <w:t xml:space="preserve"> 285-293. DOI:10.1016/j.jenvman.2015.10.011 [Include - short list].</w:t>
      </w:r>
    </w:p>
    <w:p w14:paraId="37950DDF" w14:textId="74926BB4" w:rsidR="00322617" w:rsidRPr="00322617" w:rsidRDefault="00992883" w:rsidP="00322617">
      <w:pPr>
        <w:spacing w:before="0" w:line="240" w:lineRule="auto"/>
        <w:ind w:left="720" w:hanging="720"/>
        <w:rPr>
          <w:sz w:val="16"/>
          <w:szCs w:val="16"/>
        </w:rPr>
      </w:pPr>
      <w:r w:rsidRPr="00322617">
        <w:rPr>
          <w:sz w:val="16"/>
          <w:szCs w:val="16"/>
        </w:rPr>
        <w:t xml:space="preserve">Shrestha, A.; Dorevitch, S. (2019). Evaluation of rapid qPCR method for quantification of </w:t>
      </w:r>
      <w:r w:rsidR="00EA2716" w:rsidRPr="00EA2716">
        <w:rPr>
          <w:i/>
          <w:sz w:val="16"/>
          <w:szCs w:val="16"/>
        </w:rPr>
        <w:t>E. coli</w:t>
      </w:r>
      <w:r w:rsidRPr="00322617">
        <w:rPr>
          <w:sz w:val="16"/>
          <w:szCs w:val="16"/>
        </w:rPr>
        <w:t xml:space="preserve"> at non-point source impacted Lake Michigan beaches. Water Research 156</w:t>
      </w:r>
      <w:r w:rsidR="00CF7925">
        <w:rPr>
          <w:sz w:val="16"/>
          <w:szCs w:val="16"/>
        </w:rPr>
        <w:t>:</w:t>
      </w:r>
      <w:r w:rsidRPr="00322617">
        <w:rPr>
          <w:sz w:val="16"/>
          <w:szCs w:val="16"/>
        </w:rPr>
        <w:t xml:space="preserve"> 395-403. DOI:10.1016/j.watres.2019.03.034 [Include - short list].</w:t>
      </w:r>
    </w:p>
    <w:p w14:paraId="6C41F95A" w14:textId="303ACAF5" w:rsidR="00322617" w:rsidRPr="00322617" w:rsidRDefault="00992883" w:rsidP="00322617">
      <w:pPr>
        <w:spacing w:before="0" w:line="240" w:lineRule="auto"/>
        <w:ind w:left="720" w:hanging="720"/>
        <w:rPr>
          <w:sz w:val="16"/>
          <w:szCs w:val="16"/>
        </w:rPr>
      </w:pPr>
      <w:r w:rsidRPr="00322617">
        <w:rPr>
          <w:sz w:val="16"/>
          <w:szCs w:val="16"/>
        </w:rPr>
        <w:t>Shrestha, Abhilasha; Kelty, Catherine A.; Sivaganesan, Mano; Shanks, Orin C.; Dorevitch, Samuel (2020). Fecal pollution source characterization at non-point source impacted beaches under dry and wet weather conditions. Water Research 182</w:t>
      </w:r>
      <w:r w:rsidR="00CF7925">
        <w:rPr>
          <w:sz w:val="16"/>
          <w:szCs w:val="16"/>
        </w:rPr>
        <w:t>:</w:t>
      </w:r>
      <w:r w:rsidRPr="00322617">
        <w:rPr>
          <w:sz w:val="16"/>
          <w:szCs w:val="16"/>
        </w:rPr>
        <w:t xml:space="preserve"> 116014. DOI:10.1016/j.watres.2020.116014 [Include - short list].</w:t>
      </w:r>
    </w:p>
    <w:p w14:paraId="3A07EDA1" w14:textId="77777777" w:rsidR="00322617" w:rsidRPr="00322617" w:rsidRDefault="00992883" w:rsidP="00322617">
      <w:pPr>
        <w:spacing w:before="0" w:line="240" w:lineRule="auto"/>
        <w:ind w:left="720" w:hanging="720"/>
        <w:rPr>
          <w:sz w:val="16"/>
          <w:szCs w:val="16"/>
        </w:rPr>
      </w:pPr>
      <w:r w:rsidRPr="00322617">
        <w:rPr>
          <w:sz w:val="16"/>
          <w:szCs w:val="16"/>
        </w:rPr>
        <w:t>Shrestha, R. D.; Midwinter, A. C.; Marshall, J. C.; Collins-Emerson, J. M.; Pleydell, E. J.; French, N. P. (2019). Campylobacter jejuni strains associated with wild birds and those causing human disease in six high-use recreational waterways in New Zealand. Applied and Environmental Microbiology 85 (24). DOI:10.1128/AEM.01228-19 [Include - short list].</w:t>
      </w:r>
    </w:p>
    <w:p w14:paraId="5D33FDBF" w14:textId="77777777" w:rsidR="00322617" w:rsidRPr="00322617" w:rsidRDefault="00992883" w:rsidP="00322617">
      <w:pPr>
        <w:spacing w:before="0" w:line="240" w:lineRule="auto"/>
        <w:ind w:left="720" w:hanging="720"/>
        <w:rPr>
          <w:sz w:val="16"/>
          <w:szCs w:val="16"/>
        </w:rPr>
      </w:pPr>
      <w:r w:rsidRPr="00322617">
        <w:rPr>
          <w:sz w:val="16"/>
          <w:szCs w:val="16"/>
        </w:rPr>
        <w:t>Sinclair, R. G.; Jones, E. L.; Gerba, C. P. (2009). Viruses in recreational water-borne disease outbreaks: A review. Journal of Applied Microbiology 107 (6)1769-1780. DOI:10.1111/j.1365-2672.2009.04367.x [Include - short list].</w:t>
      </w:r>
    </w:p>
    <w:p w14:paraId="2E9A746F" w14:textId="77777777" w:rsidR="00322617" w:rsidRPr="00322617" w:rsidRDefault="00992883" w:rsidP="00322617">
      <w:pPr>
        <w:spacing w:before="0" w:line="240" w:lineRule="auto"/>
        <w:ind w:left="720" w:hanging="720"/>
        <w:rPr>
          <w:sz w:val="16"/>
          <w:szCs w:val="16"/>
        </w:rPr>
      </w:pPr>
      <w:r w:rsidRPr="00322617">
        <w:rPr>
          <w:sz w:val="16"/>
          <w:szCs w:val="16"/>
        </w:rPr>
        <w:t>Sinigalliano, Christopher D.; Fleisher, Jay M.; Gidley, Maribeth L.; Solo-Gabriele, Helena M.; Shibata, Tomoyuki; Plano, Lisa R. W.; Elmir, Samir M.; Wanless, David; Bartkowiak, Jakub; Boiteau, Rene; Withum, Kelly; Abdelzaher, Amir M.; He, Guoqing; Ortega, Cristina; Zhu, Xiaofang; Wright, Mary E.; Kish, Jonathan; Hollenbeck, Julie; Scott, Troy; Backer, Lorraine C.; Fleming, Lora E. (2010). Traditional and molecular analyses for fecal indicator bacteria in non-point source subtropical recreational marine waters. Water Research 44 (13)3763-3772. DOI:10.1016/j.watres.2010.04.026 [Include - short list].</w:t>
      </w:r>
    </w:p>
    <w:p w14:paraId="76719D50" w14:textId="5A88E880" w:rsidR="00322617" w:rsidRPr="00322617" w:rsidRDefault="00992883" w:rsidP="00322617">
      <w:pPr>
        <w:spacing w:before="0" w:line="240" w:lineRule="auto"/>
        <w:ind w:left="720" w:hanging="720"/>
        <w:rPr>
          <w:sz w:val="16"/>
          <w:szCs w:val="16"/>
        </w:rPr>
      </w:pPr>
      <w:r w:rsidRPr="00322617">
        <w:rPr>
          <w:sz w:val="16"/>
          <w:szCs w:val="16"/>
        </w:rPr>
        <w:t>Sivaganesan, Mano; Aw, Tiong Gim; Briggs, Shannon; Dreelin, Erin; Aslan, Asli; Dorevitch, Samuel; Shrestha, Abhilasha; Isaacs, Natasha; Kinzelman, Julie; Kleinheinz, Greg; Noble, Rachel; Rediske, Rick; Scull, Brian; Rosenberg, Susan; Weberman, Barbara; Sivy, Tami; Southwell, Ben; Siefring, Shawn; Oshima, Kevin; Haugland, Richard (2019). Standardized data quality acceptance criteria for a rapid Escherichia coli qPCR method (Draft Method C) for water quality monitoring at recreational beaches. Water Research 156</w:t>
      </w:r>
      <w:r w:rsidR="00CF7925">
        <w:rPr>
          <w:sz w:val="16"/>
          <w:szCs w:val="16"/>
        </w:rPr>
        <w:t>:</w:t>
      </w:r>
      <w:r w:rsidRPr="00322617">
        <w:rPr>
          <w:sz w:val="16"/>
          <w:szCs w:val="16"/>
        </w:rPr>
        <w:t xml:space="preserve"> 456-464. DOI:10.1016/j.watres.2019.03.011 [Include - short list].</w:t>
      </w:r>
    </w:p>
    <w:p w14:paraId="7FAD01D7" w14:textId="514C6BFD" w:rsidR="00322617" w:rsidRPr="00322617" w:rsidRDefault="00992883" w:rsidP="00322617">
      <w:pPr>
        <w:spacing w:before="0" w:line="240" w:lineRule="auto"/>
        <w:ind w:left="720" w:hanging="720"/>
        <w:rPr>
          <w:sz w:val="16"/>
          <w:szCs w:val="16"/>
        </w:rPr>
      </w:pPr>
      <w:r w:rsidRPr="00322617">
        <w:rPr>
          <w:sz w:val="16"/>
          <w:szCs w:val="16"/>
        </w:rPr>
        <w:t>Skórczewski, Piotr; Mudryk, Zbigniew; Gackowska, Joanna; Perlinski, Piotr (2012). Abundance and distribution of fecal indicator bacteria in recreational beach sand in the southern Baltic Sea. Revista de Biología Marina y Oceanografía 47 (3)503-512. [Include - short list].</w:t>
      </w:r>
    </w:p>
    <w:p w14:paraId="2B2C9802" w14:textId="77777777" w:rsidR="00322617" w:rsidRPr="00322617" w:rsidRDefault="00992883" w:rsidP="00322617">
      <w:pPr>
        <w:spacing w:before="0" w:line="240" w:lineRule="auto"/>
        <w:ind w:left="720" w:hanging="720"/>
        <w:rPr>
          <w:sz w:val="16"/>
          <w:szCs w:val="16"/>
        </w:rPr>
      </w:pPr>
      <w:r w:rsidRPr="00322617">
        <w:rPr>
          <w:sz w:val="16"/>
          <w:szCs w:val="16"/>
        </w:rPr>
        <w:t>Sobsey, M. D.; Perdue, R.; Overton, M.; Fisher, J. (2003). Factors influencing faecal contamination in coastal marinas. Water Science and Technology 47 (3)199-204. DOI:10.2166/wst.2003.0195 [Include - short list].</w:t>
      </w:r>
    </w:p>
    <w:p w14:paraId="68D044CA" w14:textId="77777777" w:rsidR="00322617" w:rsidRPr="00322617" w:rsidRDefault="00992883" w:rsidP="00322617">
      <w:pPr>
        <w:spacing w:before="0" w:line="240" w:lineRule="auto"/>
        <w:ind w:left="720" w:hanging="720"/>
        <w:rPr>
          <w:sz w:val="16"/>
          <w:szCs w:val="16"/>
        </w:rPr>
      </w:pPr>
      <w:r w:rsidRPr="00322617">
        <w:rPr>
          <w:sz w:val="16"/>
          <w:szCs w:val="16"/>
        </w:rPr>
        <w:t>Soller, J. A.; Bartrand, T.; Ashbolt, N. J.; Ravenscroft, J.; Wade, T. J. (2010). Estimating the primary etiologic agents in recreational freshwaters impacted by human sources of faecal contamination. Water Research 44 (16)4736-4747. DOI:10.1016/j.watres.2010.07.064 [Include - short list].</w:t>
      </w:r>
    </w:p>
    <w:p w14:paraId="18EBDED7" w14:textId="77777777" w:rsidR="00322617" w:rsidRPr="00322617" w:rsidRDefault="00992883" w:rsidP="00322617">
      <w:pPr>
        <w:spacing w:before="0" w:line="240" w:lineRule="auto"/>
        <w:ind w:left="720" w:hanging="720"/>
        <w:rPr>
          <w:sz w:val="16"/>
          <w:szCs w:val="16"/>
        </w:rPr>
      </w:pPr>
      <w:r w:rsidRPr="00322617">
        <w:rPr>
          <w:sz w:val="16"/>
          <w:szCs w:val="16"/>
        </w:rPr>
        <w:t>Soller, J. A.; Schoen, M. E.; Bartrand, T.; Ravenscroft, J. E.; Ashbolt, N. J. (2010). Estimated human health risks from exposure to recreational waters impacted by human and non-human sources of faecal contamination. Water Research 44 (16)4674-4691. DOI:10.1016/j.watres.2010.06.049 [Include - short list].</w:t>
      </w:r>
    </w:p>
    <w:p w14:paraId="2BD08F56" w14:textId="7BD79B8E" w:rsidR="00322617" w:rsidRPr="00322617" w:rsidRDefault="00992883" w:rsidP="00322617">
      <w:pPr>
        <w:spacing w:before="0" w:line="240" w:lineRule="auto"/>
        <w:ind w:left="720" w:hanging="720"/>
        <w:rPr>
          <w:sz w:val="16"/>
          <w:szCs w:val="16"/>
        </w:rPr>
      </w:pPr>
      <w:r w:rsidRPr="00322617">
        <w:rPr>
          <w:sz w:val="16"/>
          <w:szCs w:val="16"/>
        </w:rPr>
        <w:t>Soller, J. A.; Schoen, M. E.; Varghese, A.; Ichida, A. M.; Boehm, A. B.; Eftim, S.; Ashbolt, N. J.; Ravenscroft, J. E. (2014). Human health risk implications of multiple sources of faecal indicator bacteria in a recreational waterbody. Water Research 66</w:t>
      </w:r>
      <w:r w:rsidR="009F790D">
        <w:rPr>
          <w:sz w:val="16"/>
          <w:szCs w:val="16"/>
        </w:rPr>
        <w:t>:</w:t>
      </w:r>
      <w:r w:rsidRPr="00322617">
        <w:rPr>
          <w:sz w:val="16"/>
          <w:szCs w:val="16"/>
        </w:rPr>
        <w:t xml:space="preserve"> 254-264. DOI:10.1016/j.watres.2014.08.026 [Include - short list].</w:t>
      </w:r>
    </w:p>
    <w:p w14:paraId="7B1796AD" w14:textId="19777DD7" w:rsidR="00322617" w:rsidRPr="00322617" w:rsidRDefault="00992883" w:rsidP="00322617">
      <w:pPr>
        <w:spacing w:before="0" w:line="240" w:lineRule="auto"/>
        <w:ind w:left="720" w:hanging="720"/>
        <w:rPr>
          <w:sz w:val="16"/>
          <w:szCs w:val="16"/>
        </w:rPr>
      </w:pPr>
      <w:r w:rsidRPr="00322617">
        <w:rPr>
          <w:sz w:val="16"/>
          <w:szCs w:val="16"/>
        </w:rPr>
        <w:t>Soller, Jeffrey A; Olivieri, Adam W; Eisenberg, Joseph NS; DeGeorge, John F; Cooper, Robert C; Tchobanoglous, George (2006). A public health evaluation of recreational water impairment. Journal of water and health 4 (1)43466. [Include - short list].</w:t>
      </w:r>
    </w:p>
    <w:p w14:paraId="52FC7324" w14:textId="203115A1" w:rsidR="00322617" w:rsidRPr="00322617" w:rsidRDefault="00992883" w:rsidP="00322617">
      <w:pPr>
        <w:spacing w:before="0" w:line="240" w:lineRule="auto"/>
        <w:ind w:left="720" w:hanging="720"/>
        <w:rPr>
          <w:sz w:val="16"/>
          <w:szCs w:val="16"/>
        </w:rPr>
      </w:pPr>
      <w:r w:rsidRPr="00322617">
        <w:rPr>
          <w:sz w:val="16"/>
          <w:szCs w:val="16"/>
        </w:rPr>
        <w:t>Soller, Jeffrey A; Schoen, Mary; Steele, Joshua A; Griffith, John F; Schiff, Kenneth C (2017). Incidence of gastrointestinal illness following wet weather recreational exposures: Harmonization of quantitative microbial risk assessment with an epidemiologic investigation of surfers. Water research 121</w:t>
      </w:r>
      <w:r w:rsidR="009F790D">
        <w:rPr>
          <w:sz w:val="16"/>
          <w:szCs w:val="16"/>
        </w:rPr>
        <w:t>:</w:t>
      </w:r>
      <w:r w:rsidRPr="00322617">
        <w:rPr>
          <w:sz w:val="16"/>
          <w:szCs w:val="16"/>
        </w:rPr>
        <w:t xml:space="preserve"> 280-289. [Include - short list].</w:t>
      </w:r>
    </w:p>
    <w:p w14:paraId="39DA1581" w14:textId="1E422A25" w:rsidR="00322617" w:rsidRPr="00322617" w:rsidRDefault="00992883" w:rsidP="00322617">
      <w:pPr>
        <w:spacing w:before="0" w:line="240" w:lineRule="auto"/>
        <w:ind w:left="720" w:hanging="720"/>
        <w:rPr>
          <w:sz w:val="16"/>
          <w:szCs w:val="16"/>
        </w:rPr>
      </w:pPr>
      <w:r w:rsidRPr="00322617">
        <w:rPr>
          <w:sz w:val="16"/>
          <w:szCs w:val="16"/>
        </w:rPr>
        <w:t>Soller, Jeffrey; Bartrand, Timothy; Ravenscroft, John; Molina, Marirosa; Whelan, Gene; Schoen, Mary; Ashbolt, Nicholas (2015). Estimated human health risks from recreational exposures to stormwater runoff containing animal faecal material. Environmental modelling &amp; software 72</w:t>
      </w:r>
      <w:r w:rsidR="009F790D">
        <w:rPr>
          <w:sz w:val="16"/>
          <w:szCs w:val="16"/>
        </w:rPr>
        <w:t>:</w:t>
      </w:r>
      <w:r w:rsidRPr="00322617">
        <w:rPr>
          <w:sz w:val="16"/>
          <w:szCs w:val="16"/>
        </w:rPr>
        <w:t xml:space="preserve"> 21-32. [Include - short list].</w:t>
      </w:r>
    </w:p>
    <w:p w14:paraId="7E77BF24" w14:textId="6B578CE7" w:rsidR="00322617" w:rsidRPr="00322617" w:rsidRDefault="00992883" w:rsidP="00322617">
      <w:pPr>
        <w:spacing w:before="0" w:line="240" w:lineRule="auto"/>
        <w:ind w:left="720" w:hanging="720"/>
        <w:rPr>
          <w:sz w:val="16"/>
          <w:szCs w:val="16"/>
        </w:rPr>
      </w:pPr>
      <w:r w:rsidRPr="00322617">
        <w:rPr>
          <w:sz w:val="16"/>
          <w:szCs w:val="16"/>
        </w:rPr>
        <w:t>Solo-Gabriele, Helena M; Harwood, Valerie J; Kay, David; Fujioka, Roger S; Sadowsky, Michael J; Whitman, Richard L; Wither, Andrew; Caniça, Manuela; Da Fonseca, Rita Carvalho; Duarte, Aida (2016). Beach sand and the potential for infectious disease transmission: observations and recommendations. Journal of the Marine Biological Association of the United Kingdom 96 (1)101-120. [Include - short list].</w:t>
      </w:r>
    </w:p>
    <w:p w14:paraId="52ECBAA5" w14:textId="6A0D730A" w:rsidR="00322617" w:rsidRPr="00322617" w:rsidRDefault="00992883" w:rsidP="00322617">
      <w:pPr>
        <w:spacing w:before="0" w:line="240" w:lineRule="auto"/>
        <w:ind w:left="720" w:hanging="720"/>
        <w:rPr>
          <w:sz w:val="16"/>
          <w:szCs w:val="16"/>
        </w:rPr>
      </w:pPr>
      <w:r w:rsidRPr="00322617">
        <w:rPr>
          <w:sz w:val="16"/>
          <w:szCs w:val="16"/>
        </w:rPr>
        <w:t>Solo-Gabriele, Helena; Brandão, João; Gordon, Bari; Ferguson, Alesia (2016). Recreational Environment: Pathogenic Fungi in Public Places, Information Gaps in Assessing Public Health Risk. Environmental Mycology in Public Health 167-192. [Include - short list].</w:t>
      </w:r>
    </w:p>
    <w:p w14:paraId="5EC11B70" w14:textId="77777777" w:rsidR="00322617" w:rsidRPr="00322617" w:rsidRDefault="00992883" w:rsidP="00322617">
      <w:pPr>
        <w:spacing w:before="0" w:line="240" w:lineRule="auto"/>
        <w:ind w:left="720" w:hanging="720"/>
        <w:rPr>
          <w:sz w:val="16"/>
          <w:szCs w:val="16"/>
        </w:rPr>
      </w:pPr>
      <w:r w:rsidRPr="00322617">
        <w:rPr>
          <w:sz w:val="16"/>
          <w:szCs w:val="16"/>
        </w:rPr>
        <w:t>Staley, Zachery R.; Edge, Thomas A. (2016). Comparative microbial source tracking methods for identification of fecal contamination sources at Sunnyside Beach in the Toronto region area of concern. Journal of Water and Health 14 (5)839-850. DOI:10.2166/wh.2016.296 [Include - short list].</w:t>
      </w:r>
    </w:p>
    <w:p w14:paraId="31468D2D" w14:textId="77777777" w:rsidR="00322617" w:rsidRPr="00322617" w:rsidRDefault="00992883" w:rsidP="00322617">
      <w:pPr>
        <w:spacing w:before="0" w:line="240" w:lineRule="auto"/>
        <w:ind w:left="720" w:hanging="720"/>
        <w:rPr>
          <w:sz w:val="16"/>
          <w:szCs w:val="16"/>
        </w:rPr>
      </w:pPr>
      <w:r w:rsidRPr="00322617">
        <w:rPr>
          <w:sz w:val="16"/>
          <w:szCs w:val="16"/>
        </w:rPr>
        <w:t>Staley, Zachery R.; Vogel, Laura; Robinson, Clare; Edge, Thomas A. (2015). Differential occurrence of Escherichia coli and human Bacteroidales at two Great Lakes beaches. Journal of Great Lakes Research 41 (2)530-535. DOI:10.1016/j.jglr.2015.03.006 [Include - short list].</w:t>
      </w:r>
    </w:p>
    <w:p w14:paraId="7AA2C9FE" w14:textId="21033860" w:rsidR="00322617" w:rsidRPr="00322617" w:rsidRDefault="00992883" w:rsidP="00322617">
      <w:pPr>
        <w:spacing w:before="0" w:line="240" w:lineRule="auto"/>
        <w:ind w:left="720" w:hanging="720"/>
        <w:rPr>
          <w:sz w:val="16"/>
          <w:szCs w:val="16"/>
        </w:rPr>
      </w:pPr>
      <w:r w:rsidRPr="00322617">
        <w:rPr>
          <w:sz w:val="16"/>
          <w:szCs w:val="16"/>
        </w:rPr>
        <w:t>Steele, Joshua A.; Blackwood, A. Denene; Griffith, John F.; Noble, Rachel T.; Schiff, Kenneth C. (2018). Quantification of pathogens and markers of fecal contamination during storm events along popular surfing beaches in San Diego, California. Water Research 136</w:t>
      </w:r>
      <w:r w:rsidR="00CF7925">
        <w:rPr>
          <w:sz w:val="16"/>
          <w:szCs w:val="16"/>
        </w:rPr>
        <w:t>:</w:t>
      </w:r>
      <w:r w:rsidRPr="00322617">
        <w:rPr>
          <w:sz w:val="16"/>
          <w:szCs w:val="16"/>
        </w:rPr>
        <w:t xml:space="preserve"> 137-149. DOI:10.1016/j.watres.2018.01.056 [Include - short list].</w:t>
      </w:r>
    </w:p>
    <w:p w14:paraId="522BFC86" w14:textId="77777777" w:rsidR="00322617" w:rsidRPr="00322617" w:rsidRDefault="00992883" w:rsidP="00322617">
      <w:pPr>
        <w:spacing w:before="0" w:line="240" w:lineRule="auto"/>
        <w:ind w:left="720" w:hanging="720"/>
        <w:rPr>
          <w:sz w:val="16"/>
          <w:szCs w:val="16"/>
        </w:rPr>
      </w:pPr>
      <w:r w:rsidRPr="00322617">
        <w:rPr>
          <w:sz w:val="16"/>
          <w:szCs w:val="16"/>
        </w:rPr>
        <w:t>Sterk, Ankie; Schets, Franciska M.; Husman, Ana Maria de Roda; de Nijs, Ton; Schijven, Jack F. (2015). Effect of Climate Change on the Concentration and Associated Risks of Vibrio Spp. in Dutch Recreational Waters. Risk Analysis 35 (9)1717-1729. DOI:10.1111/risa.12365 [Include - short list].</w:t>
      </w:r>
    </w:p>
    <w:p w14:paraId="7C838634" w14:textId="13968A61" w:rsidR="00322617" w:rsidRPr="00322617" w:rsidRDefault="00992883" w:rsidP="00322617">
      <w:pPr>
        <w:spacing w:before="0" w:line="240" w:lineRule="auto"/>
        <w:ind w:left="720" w:hanging="720"/>
        <w:rPr>
          <w:sz w:val="16"/>
          <w:szCs w:val="16"/>
        </w:rPr>
      </w:pPr>
      <w:r w:rsidRPr="00322617">
        <w:rPr>
          <w:sz w:val="16"/>
          <w:szCs w:val="16"/>
        </w:rPr>
        <w:t>Stewart, I.; Webb, P. M.; Schluter, P. J.; Fleming, L. E.; Burns Jr, J. W.; Gantar, M.; Backer, L. C.; Shaw, G. R. (2006). Epidemiology of recreational exposure to freshwater cyanobacteria - An international prospective cohort study. BMC Public Health 6. DOI:10.1186/1471-2458-6-93 [Include - short list].</w:t>
      </w:r>
    </w:p>
    <w:p w14:paraId="5CC07DD0" w14:textId="77777777" w:rsidR="00322617" w:rsidRPr="00322617" w:rsidRDefault="00992883" w:rsidP="00322617">
      <w:pPr>
        <w:spacing w:before="0" w:line="240" w:lineRule="auto"/>
        <w:ind w:left="720" w:hanging="720"/>
        <w:rPr>
          <w:sz w:val="16"/>
          <w:szCs w:val="16"/>
        </w:rPr>
      </w:pPr>
      <w:r w:rsidRPr="00322617">
        <w:rPr>
          <w:sz w:val="16"/>
          <w:szCs w:val="16"/>
        </w:rPr>
        <w:t>Stewart, J. R.; Gast, R. J.; Fujioka, R. S.; Solo-Gabriele, H. M.; Meschke, J. S.; Amaral-Zettler, L. A.; Del Castillo, E.; Polz, M. F.; Collier, T. K.; Strom, M. S.; Sinigalliano, C. D.; Moeller, P. D. R.; Holland, A. F. (2008). The coastal environment and human health: Microbial indicators, pathogens, sentinels and reservoirs. Environmental Health: A Global Access Science Source 7 (SUPPL. 2). DOI:10.1186/1476-069X-7-S2-S3 [Include - short list].</w:t>
      </w:r>
    </w:p>
    <w:p w14:paraId="5FA77764" w14:textId="77777777" w:rsidR="00322617" w:rsidRPr="00322617" w:rsidRDefault="00992883" w:rsidP="00322617">
      <w:pPr>
        <w:spacing w:before="0" w:line="240" w:lineRule="auto"/>
        <w:ind w:left="720" w:hanging="720"/>
        <w:rPr>
          <w:sz w:val="16"/>
          <w:szCs w:val="16"/>
        </w:rPr>
      </w:pPr>
      <w:r w:rsidRPr="00322617">
        <w:rPr>
          <w:sz w:val="16"/>
          <w:szCs w:val="16"/>
        </w:rPr>
        <w:t>Strathmann, M.; Horstkott, M.; Koch, C.; Gayer, U.; Wingender, J. (2016). The River Ruhr – an urban river under particular interest for recreational use and as a raw water source for drinking water: The collaborative research project “Safe Ruhr” – microbiological aspects. International Journal of Hygiene and Environmental Health 219 (7)643-661. DOI:10.1016/j.ijheh.2016.07.005 [Include - short list].</w:t>
      </w:r>
    </w:p>
    <w:p w14:paraId="369C2792" w14:textId="786E56A5" w:rsidR="00322617" w:rsidRPr="00322617" w:rsidRDefault="00992883" w:rsidP="00322617">
      <w:pPr>
        <w:spacing w:before="0" w:line="240" w:lineRule="auto"/>
        <w:ind w:left="720" w:hanging="720"/>
        <w:rPr>
          <w:sz w:val="16"/>
          <w:szCs w:val="16"/>
        </w:rPr>
      </w:pPr>
      <w:r w:rsidRPr="00322617">
        <w:rPr>
          <w:sz w:val="16"/>
          <w:szCs w:val="16"/>
        </w:rPr>
        <w:t>Sunger, Neha (2013). Quantitative Health Risk Assessment of Recreational Water Users in Philadelphia. Ph.D Thesis.[Include - short list].</w:t>
      </w:r>
    </w:p>
    <w:p w14:paraId="1FA6E9A0" w14:textId="3BFEDF31" w:rsidR="00322617" w:rsidRPr="00322617" w:rsidRDefault="00992883" w:rsidP="00322617">
      <w:pPr>
        <w:spacing w:before="0" w:line="240" w:lineRule="auto"/>
        <w:ind w:left="720" w:hanging="720"/>
        <w:rPr>
          <w:sz w:val="16"/>
          <w:szCs w:val="16"/>
        </w:rPr>
      </w:pPr>
      <w:r w:rsidRPr="00322617">
        <w:rPr>
          <w:sz w:val="16"/>
          <w:szCs w:val="16"/>
        </w:rPr>
        <w:t>Sunger, Neha; Haas, Charles N (2015). Quantitative microbial risk assessment for recreational exposure to water bodies in Philadelphia. Water Environment Research 87 (3)211-222. [Include - short list].</w:t>
      </w:r>
    </w:p>
    <w:p w14:paraId="615D73F1" w14:textId="3BC54054" w:rsidR="00322617" w:rsidRPr="00322617" w:rsidRDefault="00992883" w:rsidP="00322617">
      <w:pPr>
        <w:spacing w:before="0" w:line="240" w:lineRule="auto"/>
        <w:ind w:left="720" w:hanging="720"/>
        <w:rPr>
          <w:sz w:val="16"/>
          <w:szCs w:val="16"/>
        </w:rPr>
      </w:pPr>
      <w:r w:rsidRPr="00322617">
        <w:rPr>
          <w:sz w:val="16"/>
          <w:szCs w:val="16"/>
        </w:rPr>
        <w:t>Thoe, W.; Gold, M.; Griesbach, A.; Grimmer, M.; Taggart, M. L.; Boehm, A. B. (2014). Predicting water quality at Santa Monica Beach: Evaluation of five different models for public notification of unsafe swimming conditions. Water Research 67</w:t>
      </w:r>
      <w:r w:rsidR="00CF7925">
        <w:rPr>
          <w:sz w:val="16"/>
          <w:szCs w:val="16"/>
        </w:rPr>
        <w:t>:</w:t>
      </w:r>
      <w:r w:rsidRPr="00322617">
        <w:rPr>
          <w:sz w:val="16"/>
          <w:szCs w:val="16"/>
        </w:rPr>
        <w:t xml:space="preserve"> 105-117. DOI:10.1016/j.watres.2014.09.001 [Include - short list].</w:t>
      </w:r>
    </w:p>
    <w:p w14:paraId="5935D611" w14:textId="77777777" w:rsidR="00322617" w:rsidRPr="00322617" w:rsidRDefault="00992883" w:rsidP="00322617">
      <w:pPr>
        <w:spacing w:before="0" w:line="240" w:lineRule="auto"/>
        <w:ind w:left="720" w:hanging="720"/>
        <w:rPr>
          <w:sz w:val="16"/>
          <w:szCs w:val="16"/>
        </w:rPr>
      </w:pPr>
      <w:r w:rsidRPr="00322617">
        <w:rPr>
          <w:sz w:val="16"/>
          <w:szCs w:val="16"/>
        </w:rPr>
        <w:t>Thupaki, P.; Phanikumar, M. S.; Beletsky, D.; Schwab, D. J.; Nevers, M. B.; Whitman, R. L. (2010). Budget analysis of Escherichia coli at a southern Lake Michigan Beach. Environmental Science and Technology 44 (3)1010-1016. DOI:10.1021/es902232a [Include - short list].</w:t>
      </w:r>
    </w:p>
    <w:p w14:paraId="01622B23" w14:textId="77777777" w:rsidR="00322617" w:rsidRPr="00322617" w:rsidRDefault="00992883" w:rsidP="00322617">
      <w:pPr>
        <w:spacing w:before="0" w:line="240" w:lineRule="auto"/>
        <w:ind w:left="720" w:hanging="720"/>
        <w:rPr>
          <w:sz w:val="16"/>
          <w:szCs w:val="16"/>
        </w:rPr>
      </w:pPr>
      <w:r w:rsidRPr="00322617">
        <w:rPr>
          <w:sz w:val="16"/>
          <w:szCs w:val="16"/>
        </w:rPr>
        <w:t>Timm, Christian; Luther, Stephan; Jurzik, Lars; Hamza, Ibrahim Ahmed; Kistemann, Thomas (2016). Applying QMRA and DALY to assess health risks from river bathing. International Journal of Hygiene and Environmental Health 219 (7)681-692. DOI:10.1016/j.ijheh.2016.07.017 [Include - short list].</w:t>
      </w:r>
    </w:p>
    <w:p w14:paraId="2E1D92D7" w14:textId="77777777" w:rsidR="00322617" w:rsidRPr="00322617" w:rsidRDefault="00992883" w:rsidP="00322617">
      <w:pPr>
        <w:spacing w:before="0" w:line="240" w:lineRule="auto"/>
        <w:ind w:left="720" w:hanging="720"/>
        <w:rPr>
          <w:sz w:val="16"/>
          <w:szCs w:val="16"/>
        </w:rPr>
      </w:pPr>
      <w:r w:rsidRPr="00322617">
        <w:rPr>
          <w:sz w:val="16"/>
          <w:szCs w:val="16"/>
        </w:rPr>
        <w:t>Tseng, Linda Y.; Jiang, Sunny C. (2012). Comparison of recreational health risks associated with surfing and swimming in dry weather and post-storm conditions at Southern California beaches using quantitative microbial risk assessment (QMRA). Marine Pollution Bulletin 64 (5)912-918. DOI:10.1016/j.marpolbul.2012.03.009 [Include - short list].</w:t>
      </w:r>
    </w:p>
    <w:p w14:paraId="3F9713A1" w14:textId="77777777" w:rsidR="00322617" w:rsidRPr="00322617" w:rsidRDefault="00992883" w:rsidP="00322617">
      <w:pPr>
        <w:spacing w:before="0" w:line="240" w:lineRule="auto"/>
        <w:ind w:left="720" w:hanging="720"/>
        <w:rPr>
          <w:sz w:val="16"/>
          <w:szCs w:val="16"/>
        </w:rPr>
      </w:pPr>
      <w:r w:rsidRPr="00322617">
        <w:rPr>
          <w:sz w:val="16"/>
          <w:szCs w:val="16"/>
        </w:rPr>
        <w:t>Turgeon, P.; Michel, P.; Levallois, P.; Chevalier, P.; Daignault, D.; Crago, B.; Irwin, R.; McEwen, S. A.; Neumann, N. F.; Louie, M. (2011). Agroenvironmental Determinants Associated with the Presence of Antimicrobial-resistant Escherichia coli in Beach Waters in Quebec, Canada. Zoonoses and Public Health 58 (6)432-439. DOI:10.1111/j.1863-2378.2010.01386.x [Include - short list].</w:t>
      </w:r>
    </w:p>
    <w:p w14:paraId="21D8DE72" w14:textId="1941B514" w:rsidR="00322617" w:rsidRPr="00322617" w:rsidRDefault="00992883" w:rsidP="00322617">
      <w:pPr>
        <w:spacing w:before="0" w:line="240" w:lineRule="auto"/>
        <w:ind w:left="720" w:hanging="720"/>
        <w:rPr>
          <w:sz w:val="16"/>
          <w:szCs w:val="16"/>
        </w:rPr>
      </w:pPr>
      <w:r w:rsidRPr="00322617">
        <w:rPr>
          <w:sz w:val="16"/>
          <w:szCs w:val="16"/>
        </w:rPr>
        <w:t>Turgeon, Patricia (2012). Monitoring recreational waters: How to integrate environmental determinants. Journal of Environmental Protection 3 (8)798-808. [Include - short list].</w:t>
      </w:r>
    </w:p>
    <w:p w14:paraId="17DA7A35" w14:textId="08CC7C96" w:rsidR="00322617" w:rsidRPr="00322617" w:rsidRDefault="00992883" w:rsidP="00322617">
      <w:pPr>
        <w:spacing w:before="0" w:line="240" w:lineRule="auto"/>
        <w:ind w:left="720" w:hanging="720"/>
        <w:rPr>
          <w:sz w:val="16"/>
          <w:szCs w:val="16"/>
        </w:rPr>
      </w:pPr>
      <w:r w:rsidRPr="00322617">
        <w:rPr>
          <w:sz w:val="16"/>
          <w:szCs w:val="16"/>
        </w:rPr>
        <w:t>Turgeon, Patricia; Michel, Pascal; Levallois, Patrick; Ravel, André; Archambault, Marie; Lavigne, Martin-Pierre; Kotchi, Serge Olivier; Brazeau, Stéphanie (2013). Assessing and monitoring agroenvironmental determinants of recreational freshwater quality using remote sensing. Water science and technology 67 (7)1503-1511. [Include - short list].</w:t>
      </w:r>
    </w:p>
    <w:p w14:paraId="338EFEF9" w14:textId="77777777" w:rsidR="00322617" w:rsidRPr="00322617" w:rsidRDefault="00992883" w:rsidP="00322617">
      <w:pPr>
        <w:spacing w:before="0" w:line="240" w:lineRule="auto"/>
        <w:ind w:left="720" w:hanging="720"/>
        <w:rPr>
          <w:sz w:val="16"/>
          <w:szCs w:val="16"/>
        </w:rPr>
      </w:pPr>
      <w:r w:rsidRPr="00322617">
        <w:rPr>
          <w:sz w:val="16"/>
          <w:szCs w:val="16"/>
        </w:rPr>
        <w:t>Ufnar, J. A.; Wang, S. Y.; Christiansen, J. M.; Yampara-Iquise, H.; Carson, C. A.; Ellender, R. D. (2006). Detection of the nifH gene of Methanobrevibacter smithii: a potential tool to identify sewage pollution in recreational waters. Journal of Applied Microbiology 101 (1)44-52. DOI:10.1111/j.1365-2672.2006.02989.x [Include - short list].</w:t>
      </w:r>
    </w:p>
    <w:p w14:paraId="0FD86762" w14:textId="77777777" w:rsidR="00322617" w:rsidRPr="00322617" w:rsidRDefault="00992883" w:rsidP="00322617">
      <w:pPr>
        <w:spacing w:before="0" w:line="240" w:lineRule="auto"/>
        <w:ind w:left="720" w:hanging="720"/>
        <w:rPr>
          <w:sz w:val="16"/>
          <w:szCs w:val="16"/>
        </w:rPr>
      </w:pPr>
      <w:r w:rsidRPr="00322617">
        <w:rPr>
          <w:sz w:val="16"/>
          <w:szCs w:val="16"/>
        </w:rPr>
        <w:t>Updyke, Erin Allmann; Wang, Zi; Sun, Si; Connell, Christina; Kirs, Marek; Wong, Mayee; Lu, Yuanan (2015). Human enteric viruses - potential indicators for enhanced monitoring of recreational water quality. Virologica Sinica 30 (5)344-353. DOI:10.1007/s12250-015-3644-x [Include - short list].</w:t>
      </w:r>
    </w:p>
    <w:p w14:paraId="7C02D4AB" w14:textId="27D44270" w:rsidR="00322617" w:rsidRPr="00322617" w:rsidRDefault="00992883" w:rsidP="00322617">
      <w:pPr>
        <w:spacing w:before="0" w:line="240" w:lineRule="auto"/>
        <w:ind w:left="720" w:hanging="720"/>
        <w:rPr>
          <w:sz w:val="16"/>
          <w:szCs w:val="16"/>
        </w:rPr>
      </w:pPr>
      <w:r w:rsidRPr="00322617">
        <w:rPr>
          <w:sz w:val="16"/>
          <w:szCs w:val="16"/>
        </w:rPr>
        <w:t>Valente, M. S.; Pedro, P.; Alonso, M. C.; Borrego, J. J.; Dionísio, L. (2010). Are the defined substrate-based methods adequate to determine the microbiological quality of natural recreational waters? Journal of Water and Health 8 (1)43770. DOI:10.2166/wh.2009.220 [Include - short list].</w:t>
      </w:r>
    </w:p>
    <w:p w14:paraId="13A59B8F" w14:textId="77777777" w:rsidR="00322617" w:rsidRPr="00322617" w:rsidRDefault="00992883" w:rsidP="00322617">
      <w:pPr>
        <w:spacing w:before="0" w:line="240" w:lineRule="auto"/>
        <w:ind w:left="720" w:hanging="720"/>
        <w:rPr>
          <w:sz w:val="16"/>
          <w:szCs w:val="16"/>
        </w:rPr>
      </w:pPr>
      <w:r w:rsidRPr="00322617">
        <w:rPr>
          <w:sz w:val="16"/>
          <w:szCs w:val="16"/>
        </w:rPr>
        <w:t>van den Akker, B.; Whiffin, V.; Cox, P.; Beatson, P.; Ashbolt, N. J.; Roser, D. J. (2011). Estimating the risk from sewage treatment plant effluent in the Sydney catchment area. Water Science and Technology 63 (8)1707-1715. DOI:10.2166/wst.2011.408 [Include - short list].</w:t>
      </w:r>
    </w:p>
    <w:p w14:paraId="534D851B" w14:textId="77777777" w:rsidR="00322617" w:rsidRPr="00322617" w:rsidRDefault="00992883" w:rsidP="00322617">
      <w:pPr>
        <w:spacing w:before="0" w:line="240" w:lineRule="auto"/>
        <w:ind w:left="720" w:hanging="720"/>
        <w:rPr>
          <w:sz w:val="16"/>
          <w:szCs w:val="16"/>
        </w:rPr>
      </w:pPr>
      <w:r w:rsidRPr="00322617">
        <w:rPr>
          <w:sz w:val="16"/>
          <w:szCs w:val="16"/>
        </w:rPr>
        <w:t>Viau, Emily J.; Lee, Debbie; Boehm, Alexandria B. (2011). Swimmer Risk of Gastrointestinal Illness from Exposure to Tropical Coastal Waters Impacted by Terrestrial Dry-Weather Runoff. Environmental Science &amp; Technology 45 (17)7158-7165. DOI:10.1021/es200984b [Include - short list].</w:t>
      </w:r>
    </w:p>
    <w:p w14:paraId="5FF83393" w14:textId="15058228" w:rsidR="00322617" w:rsidRPr="00322617" w:rsidRDefault="00992883" w:rsidP="00322617">
      <w:pPr>
        <w:spacing w:before="0" w:line="240" w:lineRule="auto"/>
        <w:ind w:left="720" w:hanging="720"/>
        <w:rPr>
          <w:sz w:val="16"/>
          <w:szCs w:val="16"/>
        </w:rPr>
      </w:pPr>
      <w:r w:rsidRPr="00322617">
        <w:rPr>
          <w:sz w:val="16"/>
          <w:szCs w:val="16"/>
        </w:rPr>
        <w:t>Vogel, Laura J.; Edge, Thomas A.; O'Carroll, Denis M.; Solo-Gabriele, Helena M.; Kushnir, Caitlin S. E.; Robinson, Clare E. (2017). Evaluation of methods to sample fecal indicator bacteria in foreshore sand and pore water at freshwater beaches. Water Research 121</w:t>
      </w:r>
      <w:r w:rsidR="00CF7925">
        <w:rPr>
          <w:sz w:val="16"/>
          <w:szCs w:val="16"/>
        </w:rPr>
        <w:t>:</w:t>
      </w:r>
      <w:r w:rsidRPr="00322617">
        <w:rPr>
          <w:sz w:val="16"/>
          <w:szCs w:val="16"/>
        </w:rPr>
        <w:t xml:space="preserve"> 204-212. DOI:10.1016/j.watres.2017.05.021 [Include - short list].</w:t>
      </w:r>
    </w:p>
    <w:p w14:paraId="4FDF7547" w14:textId="77777777" w:rsidR="00322617" w:rsidRPr="00322617" w:rsidRDefault="00992883" w:rsidP="00322617">
      <w:pPr>
        <w:spacing w:before="0" w:line="240" w:lineRule="auto"/>
        <w:ind w:left="720" w:hanging="720"/>
        <w:rPr>
          <w:sz w:val="16"/>
          <w:szCs w:val="16"/>
        </w:rPr>
      </w:pPr>
      <w:r w:rsidRPr="00322617">
        <w:rPr>
          <w:sz w:val="16"/>
          <w:szCs w:val="16"/>
        </w:rPr>
        <w:t>Wade, T. J.; Calderon, R. L.; Sams, E.; Beach, M.; Brenner, K. P.; Williams, A. H.; Dufour, A. P. (2006). Rapidly measured indicators of recreational water quality are predictive of swimming-associated gastrointestinal illness. Environmental Health Perspectives 114 (1)24-28. DOI:10.1289/ehp.8273 [Include - short list].</w:t>
      </w:r>
    </w:p>
    <w:p w14:paraId="4AA30DB1" w14:textId="77777777" w:rsidR="00322617" w:rsidRPr="00322617" w:rsidRDefault="00992883" w:rsidP="00322617">
      <w:pPr>
        <w:spacing w:before="0" w:line="240" w:lineRule="auto"/>
        <w:ind w:left="720" w:hanging="720"/>
        <w:rPr>
          <w:sz w:val="16"/>
          <w:szCs w:val="16"/>
        </w:rPr>
      </w:pPr>
      <w:r w:rsidRPr="00322617">
        <w:rPr>
          <w:sz w:val="16"/>
          <w:szCs w:val="16"/>
        </w:rPr>
        <w:t>Wade, T. J.; Pai, N.; Eisenberg, J. N. S.; Colford, J. M. (2003). Do US Environmental Protection Agency water quality guidelines for recreational waters prevent gastrointestinal illness? A systematic review and meta-analysis. Environmental Health Perspectives 111 (8)1102-1109. DOI:https://www.researchgate.net/publication/6889459_Do_US_Environmental_Protection_Agency_water_quality_guidelines_for_recreational_waters_prevent_gastrointestinal_illness_A_systematic_review_and_meta-analysis [Include - short list].</w:t>
      </w:r>
    </w:p>
    <w:p w14:paraId="6C512487" w14:textId="77777777" w:rsidR="00322617" w:rsidRPr="00322617" w:rsidRDefault="00992883" w:rsidP="00322617">
      <w:pPr>
        <w:spacing w:before="0" w:line="240" w:lineRule="auto"/>
        <w:ind w:left="720" w:hanging="720"/>
        <w:rPr>
          <w:sz w:val="16"/>
          <w:szCs w:val="16"/>
        </w:rPr>
      </w:pPr>
      <w:r w:rsidRPr="00322617">
        <w:rPr>
          <w:sz w:val="16"/>
          <w:szCs w:val="16"/>
        </w:rPr>
        <w:t>Wade, T. J.; Sams, E.; Brenner, K. P.; Haugland, R.; Chern, E.; Beach, M.; Wymer, L.; Rankin, C. C.; Love, D.; Li, Q.; Noble, R.; Dufour, A. P. (2010). Rapidly measured indicators of recreational water quality and swimming-associated illness at marine beaches: A prospective cohort study. Environmental Health: A Global Access Science Source 9 (1). DOI:10.1186/1476-069X-9-66 [Include - short list].</w:t>
      </w:r>
    </w:p>
    <w:p w14:paraId="7FF33817" w14:textId="77777777" w:rsidR="00322617" w:rsidRPr="00322617" w:rsidRDefault="00992883" w:rsidP="00322617">
      <w:pPr>
        <w:spacing w:before="0" w:line="240" w:lineRule="auto"/>
        <w:ind w:left="720" w:hanging="720"/>
        <w:rPr>
          <w:sz w:val="16"/>
          <w:szCs w:val="16"/>
        </w:rPr>
      </w:pPr>
      <w:r w:rsidRPr="00322617">
        <w:rPr>
          <w:sz w:val="16"/>
          <w:szCs w:val="16"/>
        </w:rPr>
        <w:t>Walker, J. W.; van Duivenboden, R.; Neale, M. W. (2015). A tiered approach for the identification of faecal pollution sources on an Auckland urban beach. New Zealand Journal of Marine and Freshwater Research 49 (3)333-345. DOI:10.1080/00288330.2015.1014376 [Include - short list].</w:t>
      </w:r>
    </w:p>
    <w:p w14:paraId="30BBBDAC" w14:textId="77777777" w:rsidR="00322617" w:rsidRPr="00322617" w:rsidRDefault="00992883" w:rsidP="00322617">
      <w:pPr>
        <w:spacing w:before="0" w:line="240" w:lineRule="auto"/>
        <w:ind w:left="720" w:hanging="720"/>
        <w:rPr>
          <w:sz w:val="16"/>
          <w:szCs w:val="16"/>
        </w:rPr>
      </w:pPr>
      <w:r w:rsidRPr="00322617">
        <w:rPr>
          <w:sz w:val="16"/>
          <w:szCs w:val="16"/>
        </w:rPr>
        <w:t>Walters, S. P.; Yamahara, K. M.; Boehm, A. B. (2009). Persistence of nucleic acid markers of health-relevant organisms in seawater microcosms: Implications for their use in assessing risk in recreational waters. Water Research 43 (19)4929-4939. DOI:10.1016/j.watres.2009.05.047 [Include - short list].</w:t>
      </w:r>
    </w:p>
    <w:p w14:paraId="2D6837F1" w14:textId="0F5EE63E" w:rsidR="00322617" w:rsidRPr="00322617" w:rsidRDefault="00992883" w:rsidP="00322617">
      <w:pPr>
        <w:spacing w:before="0" w:line="240" w:lineRule="auto"/>
        <w:ind w:left="720" w:hanging="720"/>
        <w:rPr>
          <w:sz w:val="16"/>
          <w:szCs w:val="16"/>
        </w:rPr>
      </w:pPr>
      <w:r w:rsidRPr="00322617">
        <w:rPr>
          <w:sz w:val="16"/>
          <w:szCs w:val="16"/>
        </w:rPr>
        <w:t>Wanjugi, P.; Sivaganesan, M.; Korajkic, A.; McMinn, B.; Kelty, C. A.; Rhodes, E.; Cyterski, M.; Zepp, R.; Oshima, K.; Stachler, E.; Kinzelman, J.; Kurdas, S. R.; Citriglia, M.; Hsu, F. C.; Acrey, B.; Shanks, O. C. (2018). Incidence of somatic and F+ coliphage in Great Lake Basin recreational waters. Water Research 140</w:t>
      </w:r>
      <w:r w:rsidR="00CF7925">
        <w:rPr>
          <w:sz w:val="16"/>
          <w:szCs w:val="16"/>
        </w:rPr>
        <w:t>:</w:t>
      </w:r>
      <w:r w:rsidRPr="00322617">
        <w:rPr>
          <w:sz w:val="16"/>
          <w:szCs w:val="16"/>
        </w:rPr>
        <w:t xml:space="preserve"> 200-210. DOI:10.1016/j.watres.2018.04.055 [Include - short list].</w:t>
      </w:r>
    </w:p>
    <w:p w14:paraId="1236E4D5" w14:textId="6FE97ADC" w:rsidR="00322617" w:rsidRPr="00322617" w:rsidRDefault="00992883" w:rsidP="00322617">
      <w:pPr>
        <w:spacing w:before="0" w:line="240" w:lineRule="auto"/>
        <w:ind w:left="720" w:hanging="720"/>
        <w:rPr>
          <w:sz w:val="16"/>
          <w:szCs w:val="16"/>
        </w:rPr>
      </w:pPr>
      <w:r w:rsidRPr="00322617">
        <w:rPr>
          <w:sz w:val="16"/>
          <w:szCs w:val="16"/>
        </w:rPr>
        <w:t>Weisberg, Stephen B; Noble, Rachel T; Griffith, John F (2007). Microbial indicators of marine recreational water quality. Manual of Environmental Microbiology, Third Edition 280-289. [Include - short list].</w:t>
      </w:r>
    </w:p>
    <w:p w14:paraId="5EF56F68" w14:textId="6B1B4806" w:rsidR="00322617" w:rsidRPr="00322617" w:rsidRDefault="00992883" w:rsidP="00322617">
      <w:pPr>
        <w:spacing w:before="0" w:line="240" w:lineRule="auto"/>
        <w:ind w:left="720" w:hanging="720"/>
        <w:rPr>
          <w:sz w:val="16"/>
          <w:szCs w:val="16"/>
        </w:rPr>
      </w:pPr>
      <w:r w:rsidRPr="00322617">
        <w:rPr>
          <w:sz w:val="16"/>
          <w:szCs w:val="16"/>
        </w:rPr>
        <w:t>Weiskerger, Chelsea J.; Brandao, Joao; Ahmed, Warish; Aslan, Asli; Avolio, Lindsay; Badgley, Brian D.; Boehm, Alexandria B.; Edge, Thomas A.; Fleisher, Jay M.; Heaney, Christopher D.; Jordao, Luisa; Kinzelman, Julie L.; Klaus, James S.; Kleinheinz, Gregory T.; Merilainen, Paivi; Nshimyimana, Jean Pierre; Phanikumar, Mantha S.; Piggot, Alan M.; Pitkanen, Tarja; Robinson, Clare; Sadowsky, Michael J.; Staley, Christopher; Staley, Zachery R.; Symonds, Erin M.; Vogel, Laura J.; Yamahara, Kevan M.; Whitman, Richard L.; Solo-Gabriele, Helena M.; Harwood, Valerie J. (2019). Impacts of a changing earth on microbial dynamics and human health risks in the continuum between beach water and sand. Water Research 162</w:t>
      </w:r>
      <w:r w:rsidR="00CF7925">
        <w:rPr>
          <w:sz w:val="16"/>
          <w:szCs w:val="16"/>
        </w:rPr>
        <w:t>:</w:t>
      </w:r>
      <w:r w:rsidRPr="00322617">
        <w:rPr>
          <w:sz w:val="16"/>
          <w:szCs w:val="16"/>
        </w:rPr>
        <w:t xml:space="preserve"> 456-470. DOI:10.1016/j.watres.2019.07.006 [Include - short list].</w:t>
      </w:r>
    </w:p>
    <w:p w14:paraId="08BFD32F" w14:textId="10A702FF" w:rsidR="00322617" w:rsidRPr="00322617" w:rsidRDefault="00992883" w:rsidP="00322617">
      <w:pPr>
        <w:spacing w:before="0" w:line="240" w:lineRule="auto"/>
        <w:ind w:left="720" w:hanging="720"/>
        <w:rPr>
          <w:sz w:val="16"/>
          <w:szCs w:val="16"/>
        </w:rPr>
      </w:pPr>
      <w:r w:rsidRPr="00322617">
        <w:rPr>
          <w:sz w:val="16"/>
          <w:szCs w:val="16"/>
        </w:rPr>
        <w:t xml:space="preserve">Weiskerger, Chelsea J.; Whitman, Richard L. (2018). Monitoring </w:t>
      </w:r>
      <w:r w:rsidR="00EA2716" w:rsidRPr="00EA2716">
        <w:rPr>
          <w:i/>
          <w:sz w:val="16"/>
          <w:szCs w:val="16"/>
        </w:rPr>
        <w:t>E. coli</w:t>
      </w:r>
      <w:r w:rsidRPr="00322617">
        <w:rPr>
          <w:sz w:val="16"/>
          <w:szCs w:val="16"/>
        </w:rPr>
        <w:t xml:space="preserve"> in a changing beachscape. Science of the Total Environment 619</w:t>
      </w:r>
      <w:r w:rsidR="00CF7925">
        <w:rPr>
          <w:sz w:val="16"/>
          <w:szCs w:val="16"/>
        </w:rPr>
        <w:t>:</w:t>
      </w:r>
      <w:r w:rsidRPr="00322617">
        <w:rPr>
          <w:sz w:val="16"/>
          <w:szCs w:val="16"/>
        </w:rPr>
        <w:t xml:space="preserve"> 1236-1246. DOI:10.1016/j.scitotenv.2017.11.167 [Include - short list].</w:t>
      </w:r>
    </w:p>
    <w:p w14:paraId="421562DA" w14:textId="77777777" w:rsidR="00322617" w:rsidRPr="00322617" w:rsidRDefault="00992883" w:rsidP="00322617">
      <w:pPr>
        <w:spacing w:before="0" w:line="240" w:lineRule="auto"/>
        <w:ind w:left="720" w:hanging="720"/>
        <w:rPr>
          <w:sz w:val="16"/>
          <w:szCs w:val="16"/>
        </w:rPr>
      </w:pPr>
      <w:r w:rsidRPr="00322617">
        <w:rPr>
          <w:sz w:val="16"/>
          <w:szCs w:val="16"/>
        </w:rPr>
        <w:t>Whiley, Harriet; Austin, Jasmine; da Silva, Graziela Miot; Ross, Kirstin (2018). Faecal Indicator Bacteria Present in Sand at South Port Beach, South Australia. Journal of Coastal Research 34 (1)215-219. DOI:10.2112/JCOASTRES-D-16-00183.1 [Include - short list].</w:t>
      </w:r>
    </w:p>
    <w:p w14:paraId="497E288D" w14:textId="77777777" w:rsidR="00322617" w:rsidRPr="00322617" w:rsidRDefault="00992883" w:rsidP="00322617">
      <w:pPr>
        <w:spacing w:before="0" w:line="240" w:lineRule="auto"/>
        <w:ind w:left="720" w:hanging="720"/>
        <w:rPr>
          <w:sz w:val="16"/>
          <w:szCs w:val="16"/>
        </w:rPr>
      </w:pPr>
      <w:r w:rsidRPr="00322617">
        <w:rPr>
          <w:sz w:val="16"/>
          <w:szCs w:val="16"/>
        </w:rPr>
        <w:t>Whitman, R. L.; Harwood, V. J.; Edge, T. A.; Nevers, M. B.; Byappanahalli, M.; Vijayavel, K.; Brandão, J.; Sadowsky, M. J.; Alm, E. W.; Crowe, A.; Ferguson, D.; Ge, Z.; Halliday, E.; Kinzelman, J.; Kleinheinz, G.; Przybyla-Kelly, K.; Staley, C.; Staley, Z.; Solo-Gabriele, H. M. (2014). Microbes in beach sands: Integrating environment, ecology and public health. Reviews in Environmental Science and Biotechnology 13 (3)329-368. DOI:10.1007/s11157-014-9340-8 [Include - short list].</w:t>
      </w:r>
    </w:p>
    <w:p w14:paraId="07E67D85" w14:textId="72578645" w:rsidR="00322617" w:rsidRPr="00322617" w:rsidRDefault="00992883" w:rsidP="00322617">
      <w:pPr>
        <w:spacing w:before="0" w:line="240" w:lineRule="auto"/>
        <w:ind w:left="720" w:hanging="720"/>
        <w:rPr>
          <w:sz w:val="16"/>
          <w:szCs w:val="16"/>
        </w:rPr>
      </w:pPr>
      <w:r w:rsidRPr="00322617">
        <w:rPr>
          <w:sz w:val="16"/>
          <w:szCs w:val="16"/>
        </w:rPr>
        <w:t xml:space="preserve">Whitman, Richard L.; Przybyla-Kelly, Katarzyna; Shively, Dawn A.; Nevers, Meredith B.; Byappanahalli, Muruleedhara N. (2009). Hand-mouth transfer and potential for exposure to </w:t>
      </w:r>
      <w:r w:rsidR="00EA2716" w:rsidRPr="00EA2716">
        <w:rPr>
          <w:i/>
          <w:sz w:val="16"/>
          <w:szCs w:val="16"/>
        </w:rPr>
        <w:t>E. coli</w:t>
      </w:r>
      <w:r w:rsidRPr="00322617">
        <w:rPr>
          <w:sz w:val="16"/>
          <w:szCs w:val="16"/>
        </w:rPr>
        <w:t xml:space="preserve"> and F+ coliphage in beach sand, Chicago, Illinois. Journal of Water and Health 7 (4)623-629. DOI:10.2166/wh.2009.115 [Include - short list].</w:t>
      </w:r>
    </w:p>
    <w:p w14:paraId="306A180E" w14:textId="69EF324F" w:rsidR="00322617" w:rsidRPr="00322617" w:rsidRDefault="00992883" w:rsidP="00322617">
      <w:pPr>
        <w:spacing w:before="0" w:line="240" w:lineRule="auto"/>
        <w:ind w:left="720" w:hanging="720"/>
        <w:rPr>
          <w:sz w:val="16"/>
          <w:szCs w:val="16"/>
        </w:rPr>
      </w:pPr>
      <w:r w:rsidRPr="00322617">
        <w:rPr>
          <w:sz w:val="16"/>
          <w:szCs w:val="16"/>
        </w:rPr>
        <w:t>Wiedenmann, A. (2007). A Plausible Model to Explain Concentration - Response Relationships in Randomized Controlled Trials Assessing Infectious Disease Risks from Exposure to Recreational Waters. Statistical Framework for Recreational Water Quality Criteria and Monitoring 153-177. [Include - short list].</w:t>
      </w:r>
    </w:p>
    <w:p w14:paraId="7129A886" w14:textId="77777777" w:rsidR="00322617" w:rsidRPr="00322617" w:rsidRDefault="00992883" w:rsidP="00322617">
      <w:pPr>
        <w:spacing w:before="0" w:line="240" w:lineRule="auto"/>
        <w:ind w:left="720" w:hanging="720"/>
        <w:rPr>
          <w:sz w:val="16"/>
          <w:szCs w:val="16"/>
        </w:rPr>
      </w:pPr>
      <w:r w:rsidRPr="00322617">
        <w:rPr>
          <w:sz w:val="16"/>
          <w:szCs w:val="16"/>
        </w:rPr>
        <w:t>Wiedenmann, A.; Krüger, P.; Dietz, K.; López-Pila, J. M.; Szewzyk, R.; Botzenhart, K. (2006). A randomized controlled trial assessing infectious disease risks from bathing in fresh recreational waters in relation to the concentration of Escherichia coli, intestinal enterococci; Clostridium perfringens, and somatic coliphages. Environmental Health Perspectives 114 (2)228-236. DOI:10.1289/ehp.8115 [Include - short list].</w:t>
      </w:r>
    </w:p>
    <w:p w14:paraId="66331BE8" w14:textId="77777777" w:rsidR="00322617" w:rsidRPr="00322617" w:rsidRDefault="00992883" w:rsidP="00322617">
      <w:pPr>
        <w:spacing w:before="0" w:line="240" w:lineRule="auto"/>
        <w:ind w:left="720" w:hanging="720"/>
        <w:rPr>
          <w:sz w:val="16"/>
          <w:szCs w:val="16"/>
        </w:rPr>
      </w:pPr>
      <w:r w:rsidRPr="00322617">
        <w:rPr>
          <w:sz w:val="16"/>
          <w:szCs w:val="16"/>
        </w:rPr>
        <w:t>Wong, Mark; Kumar, Lekha; Jenkins, Trade M.; Xagoraraki, Irene; Phanikumar, Mantha S.; Rose, Joan B. (2009). Evaluation of public health risks at recreational beaches in Lake Michigan via detection of enteric viruses and a human-specific bacteriological marker. Water Research 43 (4)1137-1149. DOI:10.1016/j.watres.2008.11.051 [Include - short list].</w:t>
      </w:r>
    </w:p>
    <w:p w14:paraId="51C27D9B" w14:textId="1869DEBD" w:rsidR="00322617" w:rsidRPr="00322617" w:rsidRDefault="00992883" w:rsidP="00322617">
      <w:pPr>
        <w:spacing w:before="0" w:line="240" w:lineRule="auto"/>
        <w:ind w:left="720" w:hanging="720"/>
        <w:rPr>
          <w:sz w:val="16"/>
          <w:szCs w:val="16"/>
        </w:rPr>
      </w:pPr>
      <w:r w:rsidRPr="00322617">
        <w:rPr>
          <w:sz w:val="16"/>
          <w:szCs w:val="16"/>
        </w:rPr>
        <w:t>Wu, Jianyong; Jackson, Laura (2016). Association of land use and its change with beach closure in the United States, 2004-2013. Science of the Total Environment 571</w:t>
      </w:r>
      <w:r w:rsidR="00CF7925">
        <w:rPr>
          <w:sz w:val="16"/>
          <w:szCs w:val="16"/>
        </w:rPr>
        <w:t>:</w:t>
      </w:r>
      <w:r w:rsidRPr="00322617">
        <w:rPr>
          <w:sz w:val="16"/>
          <w:szCs w:val="16"/>
        </w:rPr>
        <w:t xml:space="preserve"> 67-76. DOI:10.1016/j.scitotenv.2016.07.116 [Include - short list].</w:t>
      </w:r>
    </w:p>
    <w:p w14:paraId="2D59737C" w14:textId="77777777" w:rsidR="00322617" w:rsidRPr="00322617" w:rsidRDefault="00992883" w:rsidP="00322617">
      <w:pPr>
        <w:spacing w:before="0" w:line="240" w:lineRule="auto"/>
        <w:ind w:left="720" w:hanging="720"/>
        <w:rPr>
          <w:sz w:val="16"/>
          <w:szCs w:val="16"/>
        </w:rPr>
      </w:pPr>
      <w:r w:rsidRPr="00322617">
        <w:rPr>
          <w:sz w:val="16"/>
          <w:szCs w:val="16"/>
        </w:rPr>
        <w:t>Wyer, M. D.; Kay, D.; Watkins, J.; Davies, C.; Kay, C.; Thomas, R.; Porter, J.; Stapleton, C. M.; Moore, H. (2010). Evaluating short-term changes in recreational water quality during a hydrograph event using a combination of microbial tracers, environmental microbiology, microbial source tracking and hydrological techniques: A case study in Southwest Wales, UK. Water Research 44 (16)4783-4795. DOI:10.1016/j.watres.2010.06.047 [Include - short list].</w:t>
      </w:r>
    </w:p>
    <w:p w14:paraId="5BB01D28" w14:textId="3092AA90" w:rsidR="00322617" w:rsidRPr="00322617" w:rsidRDefault="00992883" w:rsidP="00322617">
      <w:pPr>
        <w:spacing w:before="0" w:line="240" w:lineRule="auto"/>
        <w:ind w:left="720" w:hanging="720"/>
        <w:rPr>
          <w:sz w:val="16"/>
          <w:szCs w:val="16"/>
        </w:rPr>
      </w:pPr>
      <w:r w:rsidRPr="00322617">
        <w:rPr>
          <w:sz w:val="16"/>
          <w:szCs w:val="16"/>
        </w:rPr>
        <w:t>Wyer, Mark D; Wyn-Jones, A Peter; Kay, David; Au-Yeung, Ho-Kong Christopher; Gironés, Rosina; López-Pila, Juan; de Roda Husman, Ana Maria; Rutjes, Saskia; Schneider, Oliver (2012). Relationships between human adenoviruses and faecal indicator organisms in European recreational waters. Water research 46 (13)4130-4141. [Include - short list].</w:t>
      </w:r>
    </w:p>
    <w:p w14:paraId="0E5B81D1" w14:textId="05A62F1B" w:rsidR="00322617" w:rsidRPr="00322617" w:rsidRDefault="00992883" w:rsidP="00322617">
      <w:pPr>
        <w:spacing w:before="0" w:line="240" w:lineRule="auto"/>
        <w:ind w:left="720" w:hanging="720"/>
        <w:rPr>
          <w:sz w:val="16"/>
          <w:szCs w:val="16"/>
        </w:rPr>
      </w:pPr>
      <w:r w:rsidRPr="00322617">
        <w:rPr>
          <w:sz w:val="16"/>
          <w:szCs w:val="16"/>
        </w:rPr>
        <w:t>Wymer, Larry J.; Wade, Timothy J.; Dufour, Alfred P. (2013). Equivalency of risk for a modified health endpoint: a case from recreational water epidemiology studies. Bmc Public Health 13</w:t>
      </w:r>
      <w:r w:rsidR="00CF7925">
        <w:rPr>
          <w:sz w:val="16"/>
          <w:szCs w:val="16"/>
        </w:rPr>
        <w:t>:</w:t>
      </w:r>
      <w:r w:rsidRPr="00322617">
        <w:rPr>
          <w:sz w:val="16"/>
          <w:szCs w:val="16"/>
        </w:rPr>
        <w:t xml:space="preserve"> 459. DOI:10.1186/1471-2458-13-459 [Include - short list].</w:t>
      </w:r>
    </w:p>
    <w:p w14:paraId="678FF32F" w14:textId="5369DBA6" w:rsidR="00322617" w:rsidRPr="00322617" w:rsidRDefault="00992883" w:rsidP="00322617">
      <w:pPr>
        <w:spacing w:before="0" w:line="240" w:lineRule="auto"/>
        <w:ind w:left="720" w:hanging="720"/>
        <w:rPr>
          <w:sz w:val="16"/>
          <w:szCs w:val="16"/>
        </w:rPr>
      </w:pPr>
      <w:r w:rsidRPr="00322617">
        <w:rPr>
          <w:sz w:val="16"/>
          <w:szCs w:val="16"/>
        </w:rPr>
        <w:t>Wyn-Jones, A Peter; Carducci, Annalaura; Cook, Nigel; D’agostino, Martin; Divizia, Maurizio; Fleischer, Jens; Gantzer, Christophe; Gawler, Andrew; Girones, Rosina; Höller, Christiane (2011). Surveillance of adenoviruses and noroviruses in European recreational waters. Water research 45 (3)1025-1038. [Include - short list].</w:t>
      </w:r>
    </w:p>
    <w:p w14:paraId="18713E20" w14:textId="77777777" w:rsidR="00322617" w:rsidRPr="00322617" w:rsidRDefault="00992883" w:rsidP="00322617">
      <w:pPr>
        <w:spacing w:before="0" w:line="240" w:lineRule="auto"/>
        <w:ind w:left="720" w:hanging="720"/>
        <w:rPr>
          <w:sz w:val="16"/>
          <w:szCs w:val="16"/>
        </w:rPr>
      </w:pPr>
      <w:r w:rsidRPr="00322617">
        <w:rPr>
          <w:sz w:val="16"/>
          <w:szCs w:val="16"/>
        </w:rPr>
        <w:t>Xue, J.; Feng, Y.; Wijesinghe, R. U.; Wood, C. W. (2018). Using Bacteroidales genetic markers to assess fecal pollution sources in coastal waters. Water and Environment Journal 32 (1)84-93. DOI:10.1111/wej.12302 [Include - short list].</w:t>
      </w:r>
    </w:p>
    <w:p w14:paraId="4B690241" w14:textId="77777777" w:rsidR="00322617" w:rsidRPr="00322617" w:rsidRDefault="00992883" w:rsidP="00322617">
      <w:pPr>
        <w:spacing w:before="0" w:line="240" w:lineRule="auto"/>
        <w:ind w:left="720" w:hanging="720"/>
        <w:rPr>
          <w:sz w:val="16"/>
          <w:szCs w:val="16"/>
        </w:rPr>
      </w:pPr>
      <w:r w:rsidRPr="00322617">
        <w:rPr>
          <w:sz w:val="16"/>
          <w:szCs w:val="16"/>
        </w:rPr>
        <w:t>Xue, J.; Lin, S.; Lamar, F. G.; Lamori, J. G.; Sherchan, S. (2018). Assessment of fecal pollution in Lake Pontchartrain, Louisiana. Marine Pollution Bulletin 129 (2)655-663. DOI:10.1016/j.marpolbul.2017.10.053 [Include - short list].</w:t>
      </w:r>
    </w:p>
    <w:p w14:paraId="16884D09" w14:textId="77777777" w:rsidR="00322617" w:rsidRPr="00322617" w:rsidRDefault="00992883" w:rsidP="00322617">
      <w:pPr>
        <w:spacing w:before="0" w:line="240" w:lineRule="auto"/>
        <w:ind w:left="720" w:hanging="720"/>
        <w:rPr>
          <w:sz w:val="16"/>
          <w:szCs w:val="16"/>
        </w:rPr>
      </w:pPr>
      <w:r w:rsidRPr="00322617">
        <w:rPr>
          <w:sz w:val="16"/>
          <w:szCs w:val="16"/>
        </w:rPr>
        <w:t>Yamahara, K. M.; Sassoubre, L. M.; Goodwin, K. D.; Boehm, A. B. (2012). Occurrence and persistence of bacterial pathogens and indicator organisms in beach sand along the California coast. Applied and Environmental Microbiology 78 (6)1733-1745. DOI:10.1128/AEM.06185-11 [Include - short list].</w:t>
      </w:r>
    </w:p>
    <w:p w14:paraId="06000872" w14:textId="77777777" w:rsidR="00322617" w:rsidRPr="00322617" w:rsidRDefault="00992883" w:rsidP="00322617">
      <w:pPr>
        <w:spacing w:before="0" w:line="240" w:lineRule="auto"/>
        <w:ind w:left="720" w:hanging="720"/>
        <w:rPr>
          <w:sz w:val="16"/>
          <w:szCs w:val="16"/>
        </w:rPr>
      </w:pPr>
      <w:r w:rsidRPr="00322617">
        <w:rPr>
          <w:sz w:val="16"/>
          <w:szCs w:val="16"/>
        </w:rPr>
        <w:t>Yamahara, Kevan M.; Walters, Sarah P.; Boehm, Alexandria B. (2009). Growth of Enterococci in Unaltered, Unseeded Beach Sands Subjected to Tidal Wetting. Applied and Environmental Microbiology 75 (6)1517-1524. DOI:10.1128/AEM.02278-08 [Include - short list].</w:t>
      </w:r>
    </w:p>
    <w:p w14:paraId="4A50BD67" w14:textId="1F1C5C07" w:rsidR="00322617" w:rsidRPr="00322617" w:rsidRDefault="00992883" w:rsidP="00322617">
      <w:pPr>
        <w:spacing w:before="0" w:line="240" w:lineRule="auto"/>
        <w:ind w:left="720" w:hanging="720"/>
        <w:rPr>
          <w:sz w:val="16"/>
          <w:szCs w:val="16"/>
        </w:rPr>
      </w:pPr>
      <w:r w:rsidRPr="00322617">
        <w:rPr>
          <w:sz w:val="16"/>
          <w:szCs w:val="16"/>
        </w:rPr>
        <w:t>Yau, Vincent M.; Schiff, Kenneth C.; Arnold, Benjamin F.; Griffith, John F.; Gruber, Joshua S.; Wright, Catherine C.; Wade, Timothy J.; Burns, Susan; Hayes, Jacqueline M.; McGee, Charles; Gold, Mark; Cao, Yiping; Boehm, Alexandria B.; Weisberg, Stephen B.; Colford, John M. (2014). Effect of submarine groundwater discharge on bacterial indicators and swimmer health at Avalon Beach, CA, USA. Water Research 59</w:t>
      </w:r>
      <w:r w:rsidR="00CF7925">
        <w:rPr>
          <w:sz w:val="16"/>
          <w:szCs w:val="16"/>
        </w:rPr>
        <w:t>:</w:t>
      </w:r>
      <w:r w:rsidRPr="00322617">
        <w:rPr>
          <w:sz w:val="16"/>
          <w:szCs w:val="16"/>
        </w:rPr>
        <w:t xml:space="preserve"> 23-36. DOI:10.1016/j.watres.2014.03.050 [Include - short list].</w:t>
      </w:r>
    </w:p>
    <w:p w14:paraId="167EF6E8" w14:textId="77777777" w:rsidR="00322617" w:rsidRPr="00322617" w:rsidRDefault="00992883" w:rsidP="00322617">
      <w:pPr>
        <w:spacing w:before="0" w:line="240" w:lineRule="auto"/>
        <w:ind w:left="720" w:hanging="720"/>
        <w:rPr>
          <w:sz w:val="16"/>
          <w:szCs w:val="16"/>
        </w:rPr>
      </w:pPr>
      <w:r w:rsidRPr="00322617">
        <w:rPr>
          <w:sz w:val="16"/>
          <w:szCs w:val="16"/>
        </w:rPr>
        <w:t>Yau, Vincent; Wade, Timothy J.; de Wilde, Carol K.; Colford, John M. (2009). Skin-related symptoms following exposure to recreational water: a systematic review and meta-analysis. Water Quality Exposure and Health 1 (2)79-103. DOI:10.1007/s12403-009-0012-9 [Include - short list].</w:t>
      </w:r>
    </w:p>
    <w:p w14:paraId="1FD2D7A2" w14:textId="1E034187" w:rsidR="00322617" w:rsidRPr="00322617" w:rsidRDefault="00992883" w:rsidP="00322617">
      <w:pPr>
        <w:spacing w:before="0" w:line="240" w:lineRule="auto"/>
        <w:ind w:left="720" w:hanging="720"/>
        <w:rPr>
          <w:sz w:val="16"/>
          <w:szCs w:val="16"/>
        </w:rPr>
      </w:pPr>
      <w:r w:rsidRPr="00322617">
        <w:rPr>
          <w:sz w:val="16"/>
          <w:szCs w:val="16"/>
        </w:rPr>
        <w:t>Yoder, J. S.; Blackburn, B. G.; Craun, G. F.; Hill, V.; Levy, D. A.; Chen, N.; Lee, S. H.; Calderon, R. L.; Beach, M. J. (2004). Surveillance for waterborne-disease outbreaks associated with recreational water--United States, 2001-2002. MMWR. Surveillance summaries : Morbidity and mortality weekly report. Surveillance summaries / CDC 53 (8)44562. [Include - short list].</w:t>
      </w:r>
    </w:p>
    <w:p w14:paraId="76A721EA" w14:textId="7DF5885E" w:rsidR="00322617" w:rsidRPr="00322617" w:rsidRDefault="00992883" w:rsidP="00322617">
      <w:pPr>
        <w:spacing w:before="0" w:line="240" w:lineRule="auto"/>
        <w:ind w:left="720" w:hanging="720"/>
        <w:rPr>
          <w:sz w:val="16"/>
          <w:szCs w:val="16"/>
        </w:rPr>
      </w:pPr>
      <w:r w:rsidRPr="00322617">
        <w:rPr>
          <w:sz w:val="16"/>
          <w:szCs w:val="16"/>
        </w:rPr>
        <w:t>Yoder, Jonathan S; Craun, Gunther F; Calderon, Rebecca L (2008). Surveillance for waterborne disease and outbreaks associated with recreational water use and other aquatic facility-associated health events--United States, 2005-2006.  MMWR Surveill Summ 57 (9)1-29. [Include - short list].</w:t>
      </w:r>
    </w:p>
    <w:p w14:paraId="04CCF377" w14:textId="77777777" w:rsidR="00322617" w:rsidRPr="00322617" w:rsidRDefault="00992883" w:rsidP="00322617">
      <w:pPr>
        <w:spacing w:before="0" w:line="240" w:lineRule="auto"/>
        <w:ind w:left="720" w:hanging="720"/>
        <w:rPr>
          <w:sz w:val="16"/>
          <w:szCs w:val="16"/>
        </w:rPr>
      </w:pPr>
      <w:r w:rsidRPr="00322617">
        <w:rPr>
          <w:sz w:val="16"/>
          <w:szCs w:val="16"/>
        </w:rPr>
        <w:t>Young, N. (2016). The association between marine bathing and infectious diseases - A review. Journal of the Marine Biological Association of the United Kingdom 96 (1)93-100. DOI:10.1017/S0025315415002003 [Include - short list].</w:t>
      </w:r>
    </w:p>
    <w:p w14:paraId="45A4CD9C" w14:textId="77777777" w:rsidR="00322617" w:rsidRPr="00322617" w:rsidRDefault="00992883" w:rsidP="00322617">
      <w:pPr>
        <w:spacing w:before="0" w:line="240" w:lineRule="auto"/>
        <w:ind w:left="720" w:hanging="720"/>
        <w:rPr>
          <w:sz w:val="16"/>
          <w:szCs w:val="16"/>
        </w:rPr>
      </w:pPr>
      <w:r w:rsidRPr="00322617">
        <w:rPr>
          <w:sz w:val="16"/>
          <w:szCs w:val="16"/>
        </w:rPr>
        <w:t>Zhang, Zaihong; Deng, Zhiqiang; Rusch, Kelly A. (2012). Development of predictive models for determining enterococci levels at Gulf Coast beaches. Water Research 46 (2)465-474. DOI:10.1016/j.watres.2011.11.027 [Include - short list].</w:t>
      </w:r>
    </w:p>
    <w:p w14:paraId="5E70A80C" w14:textId="4F7D846B" w:rsidR="00322617" w:rsidRPr="00322617" w:rsidRDefault="00992883" w:rsidP="00322617">
      <w:pPr>
        <w:spacing w:before="0" w:line="240" w:lineRule="auto"/>
        <w:ind w:left="720" w:hanging="720"/>
        <w:rPr>
          <w:sz w:val="16"/>
          <w:szCs w:val="16"/>
        </w:rPr>
      </w:pPr>
      <w:r w:rsidRPr="00322617">
        <w:rPr>
          <w:sz w:val="16"/>
          <w:szCs w:val="16"/>
        </w:rPr>
        <w:t>Zhu, Xiaofang; Wang, John D; Solo-Gabriele, Helena M; Fleming, Lora E (2011). A water quality modeling study of non-point sources at recreational marine beaches. Water research 45 (9)2985-2995. [Include - short list].</w:t>
      </w:r>
    </w:p>
    <w:p w14:paraId="22EBAE0D" w14:textId="1D4DE9E5" w:rsidR="00322617" w:rsidRPr="00322617" w:rsidRDefault="00992883" w:rsidP="00322617">
      <w:pPr>
        <w:spacing w:before="0" w:line="240" w:lineRule="auto"/>
        <w:ind w:left="720" w:hanging="720"/>
        <w:rPr>
          <w:sz w:val="16"/>
          <w:szCs w:val="16"/>
        </w:rPr>
      </w:pPr>
      <w:r w:rsidRPr="00322617">
        <w:rPr>
          <w:sz w:val="16"/>
          <w:szCs w:val="16"/>
        </w:rPr>
        <w:t>Zimmer-Faust, Amity G.; Steele, Joshua A.; Griffith, John F.; Schiff, Ken (2020). The challenges of microbial source tracking at urban beaches for Quantitative Microbial Risk Assessment (QMRA). Marine Pollution Bulletin 160</w:t>
      </w:r>
      <w:r w:rsidR="00CF7925">
        <w:rPr>
          <w:sz w:val="16"/>
          <w:szCs w:val="16"/>
        </w:rPr>
        <w:t>:</w:t>
      </w:r>
      <w:r w:rsidRPr="00322617">
        <w:rPr>
          <w:sz w:val="16"/>
          <w:szCs w:val="16"/>
        </w:rPr>
        <w:t xml:space="preserve"> 111546. DOI:10.1016/j.marpolbul.2020.111546 [Include - short list].</w:t>
      </w:r>
    </w:p>
    <w:p w14:paraId="4680EC75" w14:textId="77777777" w:rsidR="00322617" w:rsidRPr="00322617" w:rsidRDefault="00992883" w:rsidP="00322617">
      <w:pPr>
        <w:spacing w:before="0" w:line="240" w:lineRule="auto"/>
        <w:ind w:left="720" w:hanging="720"/>
        <w:rPr>
          <w:sz w:val="16"/>
          <w:szCs w:val="16"/>
        </w:rPr>
      </w:pPr>
      <w:r w:rsidRPr="00322617">
        <w:rPr>
          <w:sz w:val="16"/>
          <w:szCs w:val="16"/>
        </w:rPr>
        <w:t>Zimmerman, A. M.; Rebarchik, D. M.; Flowers, A. R.; Williams, J. L.; Grimes, D. J. (2009). Escherichia coli detection using mTEC agar and fluorescent antibody direct viable counting on coastal recreational water samples. Letters in Applied Microbiology 49 (4)478-483. DOI:10.1111/j.1472-765X.2009.02693.x [Include - short list].</w:t>
      </w:r>
    </w:p>
    <w:p w14:paraId="5AFC2622" w14:textId="77777777" w:rsidR="00322617" w:rsidRPr="00322617" w:rsidRDefault="00992883" w:rsidP="00322617">
      <w:pPr>
        <w:spacing w:before="0" w:line="240" w:lineRule="auto"/>
        <w:ind w:left="720" w:hanging="720"/>
        <w:rPr>
          <w:sz w:val="16"/>
          <w:szCs w:val="16"/>
        </w:rPr>
      </w:pPr>
      <w:r w:rsidRPr="00322617">
        <w:rPr>
          <w:sz w:val="16"/>
          <w:szCs w:val="16"/>
        </w:rPr>
        <w:t>Zlot, A.; Simckes, M.; Vines, J.; Reynolds, L.; Sullivan, A.; Scott, M. K.; McLuckie, J. M.; Kromer, D.; Hill, V. R.; Yoder, J. S.; Hlavsa, M. C. (2015). Norovirus outbreak associated with a natural lake used for recreation - Oregon, 2014. American Journal of Transplantation 15 (7)2001-2005. DOI:10.1111/ajt.13404 [Include - short list].</w:t>
      </w:r>
    </w:p>
    <w:p w14:paraId="6B0EAC98" w14:textId="164FDA32" w:rsidR="008C0310" w:rsidRPr="00F010A3" w:rsidRDefault="00992883" w:rsidP="00322617">
      <w:pPr>
        <w:spacing w:before="0" w:line="240" w:lineRule="auto"/>
        <w:ind w:left="720" w:hanging="720"/>
        <w:rPr>
          <w:sz w:val="16"/>
          <w:szCs w:val="16"/>
        </w:rPr>
      </w:pPr>
      <w:r w:rsidRPr="00322617">
        <w:rPr>
          <w:sz w:val="16"/>
          <w:szCs w:val="16"/>
        </w:rPr>
        <w:t>Zmirou, D.; Pena, L.; Ledrans, M.; Letertre, A. (2003). Risks associated with the microbiological quality of bodies of fresh and marine water used for recreational purposes: Summary estimates based on published epidemiological studies. Archives of Environmental Health 58 (11)703-711. DOI:10.3200/AEOH.58.11.703-711 [Include - short list].</w:t>
      </w:r>
    </w:p>
    <w:p w14:paraId="52B16783" w14:textId="377CB058" w:rsidR="005B36E3" w:rsidRPr="008F7938" w:rsidRDefault="00992883" w:rsidP="0003666D">
      <w:pPr>
        <w:pStyle w:val="Heading1"/>
      </w:pPr>
      <w:bookmarkStart w:id="570" w:name="_Toc106901186"/>
      <w:r w:rsidRPr="008F7938">
        <w:t>References</w:t>
      </w:r>
      <w:bookmarkEnd w:id="570"/>
    </w:p>
    <w:p w14:paraId="65A0DBA9" w14:textId="77777777" w:rsidR="00F30C0F" w:rsidRDefault="00F30C0F" w:rsidP="00C67CF5">
      <w:pPr>
        <w:spacing w:before="0" w:line="240" w:lineRule="auto"/>
        <w:ind w:hanging="720"/>
      </w:pPr>
      <w:bookmarkStart w:id="571" w:name="_Toc48299182"/>
      <w:bookmarkStart w:id="572" w:name="_Hlk48577601"/>
      <w:r>
        <w:t>Abbott, B., Lugg, R., Devine, B., Cook, A., and Weinstein, P. (2011) Microbial risk classifications for recreational waters and applications to the Swan and Canning Rivers in Western Australia. Journal of Water and Health, 9(1), 70–79. [online] https://www.scopus.com/inward/record.uri?eid=2-s2.0-79954561083&amp;doi=10.2166%2fwh.2011.016&amp;partnerID=40&amp;md5=940b77d3cd18b4475e940be53dd50925.</w:t>
      </w:r>
    </w:p>
    <w:p w14:paraId="6717D542" w14:textId="77777777" w:rsidR="00F30C0F" w:rsidRDefault="00F30C0F" w:rsidP="00C67CF5">
      <w:pPr>
        <w:spacing w:before="0" w:line="240" w:lineRule="auto"/>
        <w:ind w:hanging="720"/>
      </w:pPr>
      <w:r>
        <w:t>AGREE Next Steps Consortium (2017) The AGREE II Instrument [Electronic version], [online] http://www.agreetrust.org.</w:t>
      </w:r>
    </w:p>
    <w:p w14:paraId="185D3047" w14:textId="77777777" w:rsidR="00F30C0F" w:rsidRDefault="00F30C0F" w:rsidP="00C67CF5">
      <w:pPr>
        <w:spacing w:before="0" w:line="240" w:lineRule="auto"/>
        <w:ind w:hanging="720"/>
      </w:pPr>
      <w:r>
        <w:t>Ahmed, W., Hamilton, K. A., Lobos, A., Hughes, B., Staley, C., Sadowsky, M. J., and Harwood, V. J. (2018) Quantitative microbial risk assessment of microbial source tracking markers in recreational water contaminated with fresh untreated and secondary treated sewage. Environment International, 117, 243–249. [online] https://www.scopus.com/inward/record.uri?eid=2-s2.0-85047077932&amp;doi=10.1016%2fj.envint.2018.05.012&amp;partnerID=40&amp;md5=c97413bc0249240d20d0a19774172eeb.</w:t>
      </w:r>
    </w:p>
    <w:p w14:paraId="4A11CB77" w14:textId="77777777" w:rsidR="00F30C0F" w:rsidRDefault="00F30C0F" w:rsidP="00C67CF5">
      <w:pPr>
        <w:spacing w:before="0" w:line="240" w:lineRule="auto"/>
        <w:ind w:hanging="720"/>
      </w:pPr>
      <w:r>
        <w:t>Ahmed, W., Payyappat, S., Cassidy, M., and Besley, C. (2019) Enhanced insights from human and animal host-associated molecular marker genes in a freshwater lake receiving wet weather overflows. Scientific Reports, 9(1), 12503. [online] http://www.ncbi.nlm.nih.gov/pubmed/31467317.</w:t>
      </w:r>
    </w:p>
    <w:p w14:paraId="42CA1CED" w14:textId="3EE45CDD" w:rsidR="00F30C0F" w:rsidRDefault="00F30C0F" w:rsidP="00F30C0F">
      <w:pPr>
        <w:spacing w:before="0" w:line="240" w:lineRule="auto"/>
        <w:ind w:hanging="720"/>
      </w:pPr>
      <w:r>
        <w:t xml:space="preserve">Ahmed, W., Zhang, Q., Kozak, S., Beale, D., Gyawali, P., Sadowsky, M. J., and Simpson, S. (2019) Comparative decay of sewage-associated marker genes in beach water and sediment in a subtropical region. Water Research, 149, 511–521. [online] </w:t>
      </w:r>
      <w:r w:rsidRPr="00C67CF5">
        <w:t>http://www.ncbi.nlm.nih.gov/pubmed/30500686</w:t>
      </w:r>
      <w:r>
        <w:t>.</w:t>
      </w:r>
    </w:p>
    <w:p w14:paraId="66EA155E" w14:textId="77777777" w:rsidR="00F30C0F" w:rsidRDefault="00F30C0F" w:rsidP="00F30C0F">
      <w:pPr>
        <w:spacing w:before="0" w:line="240" w:lineRule="auto"/>
        <w:ind w:hanging="720"/>
      </w:pPr>
      <w:r>
        <w:t>Ahmed, W., Payyappat, S., Cassidy, M., Harrison, N., and Besley, C. (2020) Sewage-associated marker genes illustrate the impact of wet weather overflows and dry weather leakage in urban estuarine waters of Sydney, Australia. The Science of the Total Environment, 705, 135390. [online] http://www.ncbi.nlm.nih.gov/pubmed/31838427.</w:t>
      </w:r>
    </w:p>
    <w:p w14:paraId="5EC4934D" w14:textId="77777777" w:rsidR="00F30C0F" w:rsidRDefault="00F30C0F" w:rsidP="00C67CF5">
      <w:pPr>
        <w:spacing w:before="0" w:line="240" w:lineRule="auto"/>
        <w:ind w:hanging="720"/>
      </w:pPr>
      <w:r>
        <w:t>Arnold, B. F., Schiff, K. C., Ercumen, A., Benjamin-Chung, J., Steele, J. A., Griffith, J. F., Steinberg, S. J., Smith, P., McGee, C. D., Wilson, R., Nelsen, C., Weisberg, S. B., and Colford, J. M., Jr. (2017) Acute Illness Among Surfers After Exposure to Seawater in Dry- and Wet-Weather Conditions. American Journal of Epidemiology, 186(7), 866–875. [online] https://doi.org/10.1093/aje/kwx019 (Accessed March 10, 2021).</w:t>
      </w:r>
    </w:p>
    <w:p w14:paraId="3653DDB2" w14:textId="77777777" w:rsidR="00F30C0F" w:rsidRDefault="00F30C0F" w:rsidP="00C67CF5">
      <w:pPr>
        <w:spacing w:before="0" w:line="240" w:lineRule="auto"/>
        <w:ind w:hanging="720"/>
      </w:pPr>
      <w:r>
        <w:t>Aslan, A., Anderson, K. W., and Chapman, A. (2018) The impact of tides on microbial water quality at an inland river beach. Journal of Environmental Quality, 47(5), 1123–1129. [online] https://www.scopus.com/inward/record.uri?eid=2-s2.0-85055417509&amp;doi=10.2134%2fjeq2017.12.0499&amp;partnerID=40&amp;md5=ed0a6d15f38bf2a8b9934f885e889fcc.</w:t>
      </w:r>
    </w:p>
    <w:p w14:paraId="21E2CF04" w14:textId="77777777" w:rsidR="00F30C0F" w:rsidRDefault="00F30C0F" w:rsidP="00F30C0F">
      <w:pPr>
        <w:spacing w:before="0" w:line="240" w:lineRule="auto"/>
        <w:ind w:hanging="720"/>
      </w:pPr>
      <w:r>
        <w:t>Boehm, A. B., Graham, K. E., and Jennings, W. C. (2018) Can We Swim Yet? Systematic Review, Meta-Analysis, and Risk Assessment of Aging Sewage in Surface Waters. Environmental Science &amp; Technology, 52(17), 9634–9645. [online] https://doi.org/10.1021/acs.est.8b01948 (Accessed September 23, 2020).</w:t>
      </w:r>
    </w:p>
    <w:p w14:paraId="4A6CBEA5" w14:textId="77777777" w:rsidR="00F30C0F" w:rsidRDefault="00F30C0F" w:rsidP="00C67CF5">
      <w:pPr>
        <w:spacing w:before="0" w:line="240" w:lineRule="auto"/>
        <w:ind w:hanging="720"/>
      </w:pPr>
      <w:r>
        <w:t>Boehm, A. B. (2019) Risk-based water quality thresholds for coliphages in surface waters: Effect of temperature and contamination aging. Environmental Science: Processes and Impacts, 21(12), 2031–2041. [online] https://www.scopus.com/inward/record.uri?eid=2-s2.0-85076384464&amp;doi=10.1039%2fc9em00376b&amp;partnerID=40&amp;md5=4a42d64c38db4a3a71ee8fd56c70c699.</w:t>
      </w:r>
    </w:p>
    <w:p w14:paraId="04D1A4C4" w14:textId="77777777" w:rsidR="00F30C0F" w:rsidRDefault="00F30C0F" w:rsidP="00C67CF5">
      <w:pPr>
        <w:spacing w:before="0" w:line="240" w:lineRule="auto"/>
        <w:ind w:hanging="720"/>
      </w:pPr>
      <w:r>
        <w:t>Brouwers, M. C., Kerkvliet, K., Spithoff, K., and AGREE Next Steps Consortium (2016) The AGREE Reporting Checklist: a tool to improve reporting of clinical practice guidelines. BMJ, i1152. [online] https://www.bmj.com/lookup/doi/10.1136/bmj.i1152 (Accessed April 26, 2021).</w:t>
      </w:r>
    </w:p>
    <w:p w14:paraId="79AA937E" w14:textId="77777777" w:rsidR="00F30C0F" w:rsidRDefault="00F30C0F" w:rsidP="00C67CF5">
      <w:pPr>
        <w:spacing w:before="0" w:line="240" w:lineRule="auto"/>
        <w:ind w:hanging="720"/>
      </w:pPr>
      <w:r>
        <w:t>Brown, K. I., Graham, K. E., Soller, J. A., and Boehm, A. B. (2017) Estimating the probability of illness due to swimming in recreational water with a mixture of human- and gull-associated microbial source tracking markers. Environmental Science: Processes and Impacts, 19(12), 1528–1541. [online] https://www.scopus.com/inward/record.uri?eid=2-s2.0-85038393702&amp;doi=10.1039%2fc7em00316a&amp;partnerID=40&amp;md5=f64b41f5f23632582b4ee9ef0587e58a.</w:t>
      </w:r>
    </w:p>
    <w:p w14:paraId="1FE953FE" w14:textId="77777777" w:rsidR="00F30C0F" w:rsidRDefault="00F30C0F" w:rsidP="00C67CF5">
      <w:pPr>
        <w:spacing w:before="0" w:line="240" w:lineRule="auto"/>
        <w:ind w:hanging="720"/>
      </w:pPr>
      <w:r>
        <w:t>Cazals, M., Stott, R., Fleury, C., Proulx, F., Prévost, M., Servais, P., Dorner, S., and Burnet, J. B. (2020) Near real-time notification of water quality impairments in recreational freshwaters using rapid online detection of β-D-glucuronidase activity as a surrogate for Escherichia coli monitoring. Science of the Total Environment, 720. [online] https://www.scopus.com/inward/record.uri?eid=2-s2.0-85080872987&amp;doi=10.1016%2fj.scitotenv.2020.137303&amp;partnerID=40&amp;md5=573e1f25aaf8ff3117b588052294d2fd.</w:t>
      </w:r>
    </w:p>
    <w:p w14:paraId="5547FDA1" w14:textId="77777777" w:rsidR="00F30C0F" w:rsidRDefault="00F30C0F" w:rsidP="00C67CF5">
      <w:pPr>
        <w:spacing w:before="0" w:line="240" w:lineRule="auto"/>
        <w:ind w:hanging="720"/>
      </w:pPr>
      <w:r>
        <w:t>Craig, D. L., Fallowfield, H. J., and Croman, N. J. (2003) Effectiveness of guideline faecal indicator organism values in estimation of exposure risk at recreational coastal sites, [online] https://www.scopus.com/inward/record.uri?eid=2-s2.0-0037217776&amp;partnerID=40&amp;md5=c38e2164f1cdf90741dbc5f6aa73c1fb.</w:t>
      </w:r>
    </w:p>
    <w:p w14:paraId="45D9F8D5" w14:textId="77777777" w:rsidR="00F30C0F" w:rsidRDefault="00F30C0F" w:rsidP="00C67CF5">
      <w:pPr>
        <w:spacing w:before="0" w:line="240" w:lineRule="auto"/>
        <w:ind w:hanging="720"/>
      </w:pPr>
      <w:r>
        <w:t>Craig, D. L., Fallowfield, H. J., and Cromar, N. J. (2004) Use of microcosms to determine persistence of Escherichia coli in recreational coastal water and sediment and validation with in situ measurements. Journal of Applied Microbiology, 96(5), 922–930. [online] https://www.scopus.com/inward/record.uri?eid=2-s2.0-2342544111&amp;doi=10.1111%2fj.1365-2672.2004.02243.x&amp;partnerID=40&amp;md5=5ff8b1a97d2929c9d4163161f292f835.</w:t>
      </w:r>
    </w:p>
    <w:p w14:paraId="562BDA12" w14:textId="77777777" w:rsidR="00F30C0F" w:rsidRDefault="00F30C0F" w:rsidP="00C67CF5">
      <w:pPr>
        <w:spacing w:before="0" w:line="240" w:lineRule="auto"/>
        <w:ind w:hanging="720"/>
      </w:pPr>
      <w:r>
        <w:t>Deere, D., Billington, K., McCarthy, D., McBride, G., and Crosbie, N. (2015) Microbial indicators and objectives review for Victoria’s State Environment Protection Policy (Waters), Melbourne Water.</w:t>
      </w:r>
    </w:p>
    <w:p w14:paraId="6B59C472" w14:textId="77777777" w:rsidR="00F30C0F" w:rsidRDefault="00F30C0F" w:rsidP="00C67CF5">
      <w:pPr>
        <w:spacing w:before="0" w:line="240" w:lineRule="auto"/>
        <w:ind w:hanging="720"/>
      </w:pPr>
      <w:r>
        <w:t>EnHealth (2012) Environmental Health Risk Assessment Guidelines for Assessing Human Health Risks from Environmental Hazards. Commonwealth of Australia, [online] https://www1.health.gov.au/internet/main/publishing.nsf/Content/health-pubhlth-publicat-environ.htm.</w:t>
      </w:r>
    </w:p>
    <w:p w14:paraId="6DD2366F" w14:textId="77777777" w:rsidR="00F30C0F" w:rsidRDefault="00F30C0F" w:rsidP="00C67CF5">
      <w:pPr>
        <w:spacing w:before="0" w:line="240" w:lineRule="auto"/>
        <w:ind w:hanging="720"/>
      </w:pPr>
      <w:r>
        <w:t>EPA Victoria (2021) Quantitative Microbial Risk Assessment (QMRA) for assessing risks to recreational users in Port Phillip Bay. EPA Publication 2007, June 2021, Environment Protection Authority, Victoria.</w:t>
      </w:r>
    </w:p>
    <w:p w14:paraId="347F2541" w14:textId="77777777" w:rsidR="00F30C0F" w:rsidRDefault="00F30C0F" w:rsidP="00C67CF5">
      <w:pPr>
        <w:spacing w:before="0" w:line="240" w:lineRule="auto"/>
        <w:ind w:hanging="720"/>
      </w:pPr>
      <w:r>
        <w:t>Federigi, I., Verani, M., Donzelli, G., Cioni, L., and Carducci, A. (2019) The application of quantitative microbial risk assessment to natural recreational waters: A review. Marine Pollution Bulletin, 144, 334–350. [online] https://www.scopus.com/inward/record.uri?eid=2-s2.0-85066123450&amp;doi=10.1016%2fj.marpolbul.2019.04.073&amp;partnerID=40&amp;md5=eab1546e9f4303ab4395029800ded0fa.</w:t>
      </w:r>
    </w:p>
    <w:p w14:paraId="0CC4FBDE" w14:textId="77777777" w:rsidR="00F30C0F" w:rsidRDefault="00F30C0F" w:rsidP="00C67CF5">
      <w:pPr>
        <w:spacing w:before="0" w:line="240" w:lineRule="auto"/>
        <w:ind w:hanging="720"/>
      </w:pPr>
      <w:r>
        <w:t>Fewtrell, L. and Kay, D. (2015) Recreational Water and Infection: A Review of Recent Findings. Current Environmental Health Reports, 2(1), 85–94. [online] http://www.ncbi.nlm.nih.gov/pmc/articles/PMC4371824/ (Accessed May 3, 2017).</w:t>
      </w:r>
    </w:p>
    <w:p w14:paraId="7BFF3189" w14:textId="77777777" w:rsidR="00F30C0F" w:rsidRDefault="00F30C0F" w:rsidP="00C67CF5">
      <w:pPr>
        <w:spacing w:before="0" w:line="240" w:lineRule="auto"/>
        <w:ind w:hanging="720"/>
      </w:pPr>
      <w:r>
        <w:t>Gitter, A., Mena, K. D., Wagner, K. L., Boellstorff, D. E., Borel, K. E., Gregory, L. F., Gentry, T. J., and Karthikeyan, R. (2020) Human health risks associated with recreational waters: Preliminary approach of integrating quantitative microbial risk assessment with microbial source tracking. Water (Switzerland), 12(2). [online] https://www.scopus.com/inward/record.uri?eid=2-s2.0-85081546265&amp;doi=10.3390%2fw12020327&amp;partnerID=40&amp;md5=f48942230d1dbe0b5426d168ad1f982d.</w:t>
      </w:r>
    </w:p>
    <w:p w14:paraId="081C5653" w14:textId="77777777" w:rsidR="00F30C0F" w:rsidRDefault="00F30C0F" w:rsidP="00C67CF5">
      <w:pPr>
        <w:spacing w:before="0" w:line="240" w:lineRule="auto"/>
        <w:ind w:hanging="720"/>
      </w:pPr>
      <w:r>
        <w:t>Goodwin, K. D., Schriewer, A., Jirik, A., Curtis, K., and Crumpacker, A. (2017) Consideration of Natural Sources in a Bacteria TMDL-Lines of Evidence, Including Beach Microbial Source Tracking. Environmental Science &amp; Technology, 51(14), 7775–7784. [online] http://www.ncbi.nlm.nih.gov/pubmed/28633521.</w:t>
      </w:r>
    </w:p>
    <w:p w14:paraId="422863E0" w14:textId="77777777" w:rsidR="00F30C0F" w:rsidRDefault="00F30C0F" w:rsidP="00C67CF5">
      <w:pPr>
        <w:spacing w:before="0" w:line="240" w:lineRule="auto"/>
        <w:ind w:hanging="720"/>
      </w:pPr>
      <w:r>
        <w:t>GWPP (2020) Sanitation and Disease in the 21st Century: Health and Microbiological Aspects of Excreta and Wastewater Management. Global Water Pathogen Project. Global Water Pathogen Project. [online] https://www.waterpathogens.org/toc (Accessed August 14, 2020).</w:t>
      </w:r>
    </w:p>
    <w:p w14:paraId="228C6B48" w14:textId="77777777" w:rsidR="00F30C0F" w:rsidRDefault="00F30C0F" w:rsidP="00C67CF5">
      <w:pPr>
        <w:spacing w:before="0" w:line="240" w:lineRule="auto"/>
        <w:ind w:hanging="720"/>
      </w:pPr>
      <w:r>
        <w:t>Hart, J. D., Blackwood, A. D., and Noble, R. T. (2020) Examining coastal dynamics and recreational water quality by quantifying multiple sewage specific markers in a North Carolina estuary. Science of the Total Environment, 747. [online] https://www.scopus.com/inward/record.uri?eid=2-s2.0-85089280225&amp;doi=10.1016%2fj.scitotenv.2020.141124&amp;partnerID=40&amp;md5=66fdc341ee08c819fdd954ebc226ab0e.</w:t>
      </w:r>
    </w:p>
    <w:p w14:paraId="7FFC7A00" w14:textId="77777777" w:rsidR="00F30C0F" w:rsidRDefault="00F30C0F" w:rsidP="00C67CF5">
      <w:pPr>
        <w:spacing w:before="0" w:line="240" w:lineRule="auto"/>
        <w:ind w:hanging="720"/>
      </w:pPr>
      <w:r>
        <w:t>Henry, R., Schang, C., Coutts, S., Kolotelo, P., Prosser, T., Crosbie, N., Grant, T., Cottam, D., O’Brien, P., Deletic, A., and McCarthy, D. (2016) Into the deep: Evaluation of SourceTracker for assessment of faecal contamination of coastal waters. Water Research, 93, 242–253. [online] https://www.scopus.com/inward/record.uri?eid=2-s2.0-84958973030&amp;doi=10.1016%2fj.watres.2016.02.029&amp;partnerID=40&amp;md5=857b1be61a85ed86ed706842b9f6584f.</w:t>
      </w:r>
    </w:p>
    <w:p w14:paraId="13E151D5" w14:textId="77777777" w:rsidR="00F30C0F" w:rsidRDefault="00F30C0F" w:rsidP="00C67CF5">
      <w:pPr>
        <w:spacing w:before="0" w:line="240" w:lineRule="auto"/>
        <w:ind w:hanging="720"/>
      </w:pPr>
      <w:r>
        <w:t>Hughes, B., Beale, D. J., Dennis, P. G., Cook, S., and Ahmed, W. (2017) Cross-comparison of human wastewater-associated molecular markers in relation to fecal indicator bacteria and enteric viruses in recreational beach waters. Applied and Environmental Microbiology, 83(8). [online] https://www.scopus.com/inward/record.uri?eid=2-s2.0-85016586897&amp;doi=10.1128%2fAEM.00028-17&amp;partnerID=40&amp;md5=c51efa06547a0446f801eaccdc2b827b.</w:t>
      </w:r>
    </w:p>
    <w:p w14:paraId="460D075C" w14:textId="77777777" w:rsidR="00F30C0F" w:rsidRDefault="00F30C0F" w:rsidP="00C67CF5">
      <w:pPr>
        <w:spacing w:before="0" w:line="240" w:lineRule="auto"/>
        <w:ind w:hanging="720"/>
      </w:pPr>
      <w:r>
        <w:t>Kelly, E. A., Feng, Z., Gidley, M. L., Sinigalliano, C. D., Kumar, N., Donahue, A. G., Reniers, A. J. H. M., and Solo-Gabriele, H. M. (2018) Effect of beach management policies on recreational water quality. Journal of Environmental Management, 212, 266–277. [online] https://repository.tudelft.nl/islandora/object/uuid%3A4cae77ec-45fd-4029-b8e5-5c3e68015b34/datastream/OBJ/download.</w:t>
      </w:r>
    </w:p>
    <w:p w14:paraId="7CE029FD" w14:textId="77777777" w:rsidR="00F30C0F" w:rsidRDefault="00F30C0F" w:rsidP="00C67CF5">
      <w:pPr>
        <w:spacing w:before="0" w:line="240" w:lineRule="auto"/>
        <w:ind w:hanging="720"/>
      </w:pPr>
      <w:r>
        <w:t>King, S., Exley, J., Winpenny, E., Alves, L., Henham, M.-L., and Larkin, J. (2014) The health risks of bathing in recreational waters. A rapid evidence assessment of water quality and gastrointestinal illness. Final report WT1530. A report of research carried out by RAND Europe, on behalf of the UK Department for Environment, Farming and Rural Affairs (DEFRA), United Kingdom, Department of Environment, Food and Rural Affairs (DEFRA). [online] https://www.rand.org/content/dam/rand/pubs/research_reports/RR600/RR698/RAND_RR698.pdf.</w:t>
      </w:r>
    </w:p>
    <w:p w14:paraId="3EB7B962" w14:textId="77777777" w:rsidR="00F30C0F" w:rsidRDefault="00F30C0F" w:rsidP="00C67CF5">
      <w:pPr>
        <w:spacing w:before="0" w:line="240" w:lineRule="auto"/>
        <w:ind w:hanging="720"/>
      </w:pPr>
      <w:r>
        <w:t>Kinzelman, J., Byappanahalli, M. N., Nevers, M. B., Shively, D., Kurdas, S., and Nakatsu, C. (2020) Utilization of multiple microbial tools to evaluate efficacy of restoration strategies to improve recreational water quality at a Lake Michigan Beach (Racine, WI). Journal of Microbiological Methods, 106049. [online] http://www.ncbi.nlm.nih.gov/pubmed/32891633.</w:t>
      </w:r>
    </w:p>
    <w:p w14:paraId="294FC2CA" w14:textId="77777777" w:rsidR="00F30C0F" w:rsidRDefault="00F30C0F" w:rsidP="00C67CF5">
      <w:pPr>
        <w:spacing w:before="0" w:line="240" w:lineRule="auto"/>
        <w:ind w:hanging="720"/>
      </w:pPr>
      <w:r>
        <w:t>Korajkic, A., McMinn, B. R., and Harwood, V. J. (2018) Relationships between microbial indicators and pathogens in recreational water settings. International Journal of Environmental Research and Public Health, 15(12). [online] https://www.scopus.com/inward/record.uri?eid=2-s2.0-85058755142&amp;doi=10.3390%2fijerph15122842&amp;partnerID=40&amp;md5=ac292c33b6db0847218031ab094ded80.</w:t>
      </w:r>
    </w:p>
    <w:p w14:paraId="73F07F38" w14:textId="77777777" w:rsidR="00F30C0F" w:rsidRDefault="00F30C0F" w:rsidP="00C67CF5">
      <w:pPr>
        <w:spacing w:before="0" w:line="240" w:lineRule="auto"/>
        <w:ind w:hanging="720"/>
      </w:pPr>
      <w:r>
        <w:t>Lugg, R. S. W., Cook, A., and Devine, B. (2012) “Estimating 95th Percentiles from Microbial Sampling: A Novel Approach to Standardising their Application to Recreational Waters” in D. Kay and C. Fricker (eds.), The Significance of Faecal Indicators in Water: A Global Perspective. Cambridge, RSC Publishing, 62–71. [online] http://ebook.rsc.org/?DOI=10.1039/9781849735421-00062 (Accessed December 17, 2014).</w:t>
      </w:r>
    </w:p>
    <w:p w14:paraId="6C4D7E41" w14:textId="77777777" w:rsidR="00F30C0F" w:rsidRDefault="00F30C0F" w:rsidP="00C67CF5">
      <w:pPr>
        <w:spacing w:before="0" w:line="240" w:lineRule="auto"/>
        <w:ind w:hanging="720"/>
      </w:pPr>
      <w:r>
        <w:t>Mann, C. J. (2003) Observational research methods. Research design II: cohort, cross sectional, and case-control studies. Emergency Medicine Journal, 20(1), 54–60. [online] https://emj.bmj.com/content/20/1/54 (Accessed March 9, 2021).</w:t>
      </w:r>
    </w:p>
    <w:p w14:paraId="73F167A4" w14:textId="77777777" w:rsidR="00F30C0F" w:rsidRDefault="00F30C0F" w:rsidP="00C67CF5">
      <w:pPr>
        <w:spacing w:before="0" w:line="240" w:lineRule="auto"/>
        <w:ind w:hanging="720"/>
      </w:pPr>
      <w:r>
        <w:t>McBride, G., Yalden, S., and Milne, J. R. (2019) National Microbiological Water Quality Guidelines for Marine Recreational Areas: Implications from a Review of Recent Research. NIWA Client Report 2018-333HN: 93.  Prepared for Envirolink, NIWA. [online] https://www.envirolink.govt.nz/assets/R12-2-National-Microbiological-Water-Quality-Guidelines-for-Marine-Recreational-Areas-Implications-from-a-Review-of-Recent-Research-v2.pdf.</w:t>
      </w:r>
    </w:p>
    <w:p w14:paraId="0F21EB4D" w14:textId="77777777" w:rsidR="00F30C0F" w:rsidRDefault="00F30C0F" w:rsidP="00C67CF5">
      <w:pPr>
        <w:spacing w:before="0" w:line="240" w:lineRule="auto"/>
        <w:ind w:hanging="720"/>
      </w:pPr>
      <w:r>
        <w:t>McCarthy, D. T. (2017) Epidemiological evidence between water quality measures and illnesses in bathers of marine waters, EPA Victoria.</w:t>
      </w:r>
    </w:p>
    <w:p w14:paraId="234CB208" w14:textId="77777777" w:rsidR="00F30C0F" w:rsidRDefault="00F30C0F" w:rsidP="00C67CF5">
      <w:pPr>
        <w:spacing w:before="0" w:line="240" w:lineRule="auto"/>
        <w:ind w:hanging="720"/>
      </w:pPr>
      <w:r>
        <w:t>McKee, B. A., Molina, M., Cyterski, M., and Couch, A. (2020) Microbial source tracking (MST) in Chattahoochee River National Recreation Area: Seasonal and precipitation trends in MST marker concentrations, and associations with E. coli levels, pathogenic marker presence, and land use. Water Research, 171. [online] https://www.scopus.com/inward/record.uri?eid=2-s2.0-85077660807&amp;doi=10.1016%2fj.watres.2019.115435&amp;partnerID=40&amp;md5=3b24f5a20267bf39edbc02c2cd35ac76.</w:t>
      </w:r>
    </w:p>
    <w:p w14:paraId="50569434" w14:textId="77777777" w:rsidR="00F30C0F" w:rsidRDefault="00F30C0F" w:rsidP="00C67CF5">
      <w:pPr>
        <w:spacing w:before="0" w:line="240" w:lineRule="auto"/>
        <w:ind w:hanging="720"/>
      </w:pPr>
      <w:r>
        <w:t>Milne, J. R., Madarasz-Smith, A., and Davies, T. (2017) Recreational water quality monitoring and reporting in New Zealand:  A discussion paper for Regional and Unitary Councils. NIWA Science and Technology Series Report No. 82., Wellington, New Zealand, National Institute of Water &amp; Atmospheric Research Ltd. [online] https://niwa.co.nz/sites/niwa.co.nz/files/FWWQ1720-2017-82-Recreational-Water-Quality-Monitoring-Reporting-V2-May-2018.pdf.</w:t>
      </w:r>
    </w:p>
    <w:p w14:paraId="24806AAE" w14:textId="77777777" w:rsidR="00F30C0F" w:rsidRDefault="00F30C0F" w:rsidP="00C67CF5">
      <w:pPr>
        <w:spacing w:before="0" w:line="240" w:lineRule="auto"/>
        <w:ind w:hanging="720"/>
      </w:pPr>
      <w:r>
        <w:t>Moher, D., Liberati, A., Tetzlaff, J., Altman, D. G., and The PRISMA Group (2009) Preferred Reporting Items for Systematic Reviews and Meta-Analyses: The PRISMA Statement. PLoS Medicine, 6(7), e1000097. [online] https://dx.plos.org/10.1371/journal.pmed.1000097 (Accessed June 3, 2020).</w:t>
      </w:r>
    </w:p>
    <w:p w14:paraId="6D895C3E" w14:textId="77777777" w:rsidR="00F30C0F" w:rsidRDefault="00F30C0F" w:rsidP="00C67CF5">
      <w:pPr>
        <w:spacing w:before="0" w:line="240" w:lineRule="auto"/>
        <w:ind w:hanging="720"/>
      </w:pPr>
      <w:r>
        <w:t>Morgan, R. L., Whaley, P., Thayer, K. A., and Schünemann, H. J. (2018) Identifying the PECO: A framework for formulating good questions to explore the association of environmental and other exposures with health outcomes. Environment International, 121, 1027–1031. [online] https://www.sciencedirect.com/science/article/pii/S0160412018302046 (Accessed February 10, 2021).</w:t>
      </w:r>
    </w:p>
    <w:p w14:paraId="49A497DB" w14:textId="77777777" w:rsidR="00F30C0F" w:rsidRDefault="00F30C0F" w:rsidP="00C67CF5">
      <w:pPr>
        <w:spacing w:before="0" w:line="240" w:lineRule="auto"/>
        <w:ind w:hanging="720"/>
      </w:pPr>
      <w:r>
        <w:t>Mulder, A. C., Franz, E., de Rijk, S., Versluis, M. A. J., Coipan, C., Buij, R., Müskens, G., Koene, M., Pijnacker, R., Duim, B., Bloois, L. van der G., Veldman, K., Wagenaar, J. A., Zomer, A. L., Schets, F. M., Blaak, H., and Mughini-Gras, L. (2020) Tracing the animal sources of surface water contamination with Campylobacter jejuni and Campylobacter coli. Water Research, 187, 116421. [online] https://linkinghub.elsevier.com/retrieve/pii/S0043135420309568 (Accessed December 7, 2020).</w:t>
      </w:r>
    </w:p>
    <w:p w14:paraId="4A628499" w14:textId="77777777" w:rsidR="00F30C0F" w:rsidRDefault="00F30C0F" w:rsidP="00C67CF5">
      <w:pPr>
        <w:spacing w:before="0" w:line="240" w:lineRule="auto"/>
        <w:ind w:hanging="720"/>
      </w:pPr>
      <w:r>
        <w:t>Napier, M. D., Haugland, R., Poole, C., Dufour, A. P., Stewart, J. R., Weber, D. J., Varma, M., Lavender, J. S., and Wade, T. J. (2017) Exposure to human-associated fecal indicators and self-reported illness among swimmers at recreational beaches: a cohort study. Environmental Health: A Global Access Science Source, 16(1), 103.</w:t>
      </w:r>
    </w:p>
    <w:p w14:paraId="4085CBD5" w14:textId="77777777" w:rsidR="00F30C0F" w:rsidRDefault="00F30C0F" w:rsidP="00C67CF5">
      <w:pPr>
        <w:spacing w:before="0" w:line="240" w:lineRule="auto"/>
        <w:ind w:hanging="720"/>
      </w:pPr>
      <w:r>
        <w:t>Napier, M. D., Poole, C., Stewart, J. R., Weber, D. J., Glassmeyer, S. T., Kolpin, D. W., Furlong, E. T., Dufour, A. P., and Wade, T. J. (2018) Exposure to Human-Associated Chemical Markers of Fecal Contamination and Self-Reported Illness among Swimmers at Recreational Beaches. Environmental Science and Technology, 52(13), 7513–7523. [online] https://www.scopus.com/inward/record.uri?eid=2-s2.0-85049595798&amp;doi=10.1021%2facs.est.8b00639&amp;partnerID=40&amp;md5=2effa6656c6b1612f24f248871d0c6c0.</w:t>
      </w:r>
    </w:p>
    <w:p w14:paraId="67E97395" w14:textId="77777777" w:rsidR="00F30C0F" w:rsidRDefault="00F30C0F" w:rsidP="00C67CF5">
      <w:pPr>
        <w:spacing w:before="0" w:line="240" w:lineRule="auto"/>
        <w:ind w:hanging="720"/>
      </w:pPr>
      <w:r>
        <w:t>NHMRC (2008) Guidelines for managing risks in recreational water. National Health and Medical Research Council (Australia), Canberra, A.C.T., National Health and Medical Research Council. [online] http://www.nhmrc.gov.au/publications/synopses/_files/eh38.pdf (Accessed October 18, 2012).</w:t>
      </w:r>
    </w:p>
    <w:p w14:paraId="020406BB" w14:textId="77777777" w:rsidR="00F30C0F" w:rsidRDefault="00F30C0F" w:rsidP="00C67CF5">
      <w:pPr>
        <w:spacing w:before="0" w:line="240" w:lineRule="auto"/>
        <w:ind w:hanging="720"/>
      </w:pPr>
      <w:r>
        <w:t>NRMMC, EPHC, and AHMC (2006) Australian Guidelines for Water Recycling: Managing Health and Environmental Risks (Phase 1), Canberra, Australia, Natural Resource Management Ministerial Council. Environment Protection and Heritage Council Australian Health Ministers’ Conference. [online] https://www.nhmrc.gov.au/about-us/publications/australian-guidelines-water-recycling.</w:t>
      </w:r>
    </w:p>
    <w:p w14:paraId="6F82E11D" w14:textId="77777777" w:rsidR="00F30C0F" w:rsidRDefault="00F30C0F" w:rsidP="00C67CF5">
      <w:pPr>
        <w:spacing w:before="0" w:line="240" w:lineRule="auto"/>
        <w:ind w:hanging="720"/>
      </w:pPr>
      <w:r>
        <w:t>NRMMC, EPHC, and NHMRC (2008) Australian Guidelines for Water Recycling (Phase 2): Augmentation of Drinking Water Supplies, Canberra, Australia., Natural Resource Management Ministerial Council, Environmental Protection and Heritage Council and National Health and Medical Research Council.</w:t>
      </w:r>
    </w:p>
    <w:p w14:paraId="0B0303B0" w14:textId="77777777" w:rsidR="00F30C0F" w:rsidRDefault="00F30C0F" w:rsidP="00C67CF5">
      <w:pPr>
        <w:spacing w:before="0" w:line="240" w:lineRule="auto"/>
        <w:ind w:hanging="720"/>
      </w:pPr>
      <w:r>
        <w:t>NSW DPIE (2020) Protocol for Assessment and Management of Microbial Risks in Recreational Waters. NSW Department of Planning, Industry &amp; Environment, [online] https://www.environment.nsw.gov.au/research-and-publications/publications-search/protocol-for-assessment-and-management-of-microbial-risks-in-recreational-waters.</w:t>
      </w:r>
    </w:p>
    <w:p w14:paraId="0DB11B95" w14:textId="77777777" w:rsidR="00F30C0F" w:rsidRDefault="00F30C0F" w:rsidP="00C67CF5">
      <w:pPr>
        <w:spacing w:before="0" w:line="240" w:lineRule="auto"/>
        <w:ind w:hanging="720"/>
      </w:pPr>
      <w:r>
        <w:t>NZMoH (2018) Regional information for setting draft targets for swimmable lakes and rivers: a report on work underway to improve water quality in terms of effects on human health. New Zealand Ministry of Health, [online] https://www.mfe.govt.nz/publications/fresh-water/regional-information-setting-draft-targets-swimmable-lakes-and-rivers (Accessed December 15, 2020).</w:t>
      </w:r>
    </w:p>
    <w:p w14:paraId="5E7BCFC9" w14:textId="68E4F318" w:rsidR="00F30C0F" w:rsidRDefault="00F30C0F" w:rsidP="00C67CF5">
      <w:pPr>
        <w:spacing w:before="0" w:line="240" w:lineRule="auto"/>
        <w:ind w:hanging="720"/>
      </w:pPr>
      <w:r>
        <w:t>O’Connor, N. A. (2022) Evidence Evaluation Report for Narrative Reviews in support of NHMRC Recreational Water Quality Guidelines: Microbial Risks. Ecos Environmental Consulting, February 2022,</w:t>
      </w:r>
    </w:p>
    <w:p w14:paraId="4EDF35C0" w14:textId="77777777" w:rsidR="00F30C0F" w:rsidRDefault="00F30C0F" w:rsidP="00C67CF5">
      <w:pPr>
        <w:spacing w:before="0" w:line="240" w:lineRule="auto"/>
        <w:ind w:hanging="720"/>
      </w:pPr>
      <w:r>
        <w:t>O’Connor, N. A. (2020) Research Protocols for Narrative Reviews in support of the NHMRC Recreational Water Quality Guidelines: Microbial Risks. Ecos Environmental Consulting, September 2020,</w:t>
      </w:r>
    </w:p>
    <w:p w14:paraId="641DD785" w14:textId="77777777" w:rsidR="00F30C0F" w:rsidRDefault="00F30C0F" w:rsidP="00C67CF5">
      <w:pPr>
        <w:spacing w:before="0" w:line="240" w:lineRule="auto"/>
        <w:ind w:hanging="720"/>
      </w:pPr>
      <w:r>
        <w:t>OHAT (2019) Handbook for Conducting a Literature-Based Health Assessment Using OHAT Approach for Systematic Review and Evidence Integration, Office of Health Assessment and Translation (OHAT), US Department of Health and Human Services. [online] https://ntp.niehs.nih.gov/go/ohathandbook.</w:t>
      </w:r>
    </w:p>
    <w:p w14:paraId="67E2022C" w14:textId="77777777" w:rsidR="00F30C0F" w:rsidRDefault="00F30C0F" w:rsidP="00C67CF5">
      <w:pPr>
        <w:spacing w:before="0" w:line="240" w:lineRule="auto"/>
        <w:ind w:hanging="720"/>
      </w:pPr>
      <w:r>
        <w:t>OHAT (2015) Risk of Bias Tool. Office of Health Assessment and Translation (OHAT), U.S. Department of Health and Human Services. [online] https://ntp.niehs.nih.gov/whatwestudy/assessments/noncancer/riskbias/index.html (Accessed June 19, 2020).</w:t>
      </w:r>
    </w:p>
    <w:p w14:paraId="647A51A9" w14:textId="77777777" w:rsidR="00F30C0F" w:rsidRDefault="00F30C0F" w:rsidP="00C67CF5">
      <w:pPr>
        <w:spacing w:before="0" w:line="240" w:lineRule="auto"/>
        <w:ind w:hanging="720"/>
      </w:pPr>
      <w:r>
        <w:t>Oun, A., Yin, Z., Munir, M., and Xagoraraki, I. (2017) Microbial pollution characterization of water and sediment at two beaches in Saginaw Bay, Michigan. Journal of Great Lakes Research, 43(3), 64–72. [online] https://www.scopus.com/inward/record.uri?eid=2-s2.0-85011601680&amp;doi=10.1016%2fj.jglr.2017.01.014&amp;partnerID=40&amp;md5=7d0a7d006cffa5eaae9ae423c88177e1.</w:t>
      </w:r>
    </w:p>
    <w:p w14:paraId="439BAE04" w14:textId="77777777" w:rsidR="00F30C0F" w:rsidRDefault="00F30C0F" w:rsidP="00C67CF5">
      <w:pPr>
        <w:spacing w:before="0" w:line="240" w:lineRule="auto"/>
        <w:ind w:hanging="720"/>
      </w:pPr>
      <w:r>
        <w:t>Oxford CTVH (2020) CASP - Critical Appraisal Skills Programme. Oxford Centre for Triple Value Healthcare Ltd. [online] https://casp-uk.net/ (Accessed June 13, 2020).</w:t>
      </w:r>
    </w:p>
    <w:p w14:paraId="466F9F54" w14:textId="77777777" w:rsidR="00F30C0F" w:rsidRDefault="00F30C0F" w:rsidP="00C67CF5">
      <w:pPr>
        <w:spacing w:before="0" w:line="240" w:lineRule="auto"/>
        <w:ind w:hanging="720"/>
      </w:pPr>
      <w:r>
        <w:t>Polkowska, A., Räsänen, S., Al-Hello, H., Bojang, M., Lyytikäinen, O., Nuorti, J. P., and Jalava, K. (2018) An outbreak of Norovirus infections associated with recreational lake water in Western Finland, 2014. Epidemiology and Infection, 146(5), 544–550. [online] https://www.scopus.com/inward/record.uri?eid=2-s2.0-85042537706&amp;doi=10.1017%2fS0950268818000328&amp;partnerID=40&amp;md5=1f5e49d2400315f68de34a82e1b29caa.</w:t>
      </w:r>
    </w:p>
    <w:p w14:paraId="4340251E" w14:textId="77777777" w:rsidR="00F30C0F" w:rsidRDefault="00F30C0F" w:rsidP="00C67CF5">
      <w:pPr>
        <w:spacing w:before="0" w:line="240" w:lineRule="auto"/>
        <w:ind w:hanging="720"/>
      </w:pPr>
      <w:r>
        <w:t>Robins, P. E., Farkas, K., Cooper, D., Malham, S. K., and Jones, D. L. (2019) Viral dispersal in the coastal zone: A method to quantify water quality risk. Environment International, 126, 430–442. [online] https://www.scopus.com/inward/record.uri?eid=2-s2.0-85062216772&amp;doi=10.1016%2fj.envint.2019.02.042&amp;partnerID=40&amp;md5=72fcd9a789a4b4dd475a16a0e31978dc.</w:t>
      </w:r>
    </w:p>
    <w:p w14:paraId="0EDCD44E" w14:textId="77777777" w:rsidR="00F30C0F" w:rsidRDefault="00F30C0F" w:rsidP="00C67CF5">
      <w:pPr>
        <w:spacing w:before="0" w:line="240" w:lineRule="auto"/>
        <w:ind w:hanging="720"/>
      </w:pPr>
      <w:r>
        <w:t>Rodrigues, C. and Cunha, M. Â. (2017) Assessment of the microbiological quality of recreational waters: indicators and methods. Euro-Mediterranean Journal for Environmental Integration, 2(1), 25.</w:t>
      </w:r>
    </w:p>
    <w:p w14:paraId="48C97719" w14:textId="77777777" w:rsidR="00F30C0F" w:rsidRDefault="00F30C0F" w:rsidP="00C67CF5">
      <w:pPr>
        <w:spacing w:before="0" w:line="240" w:lineRule="auto"/>
        <w:ind w:hanging="720"/>
      </w:pPr>
      <w:r>
        <w:t>Roser, D., Davies, C. M., Ashbolt, N. J., and Morison, P. (2006) Microbial exposure assessment of an urban recreational lake: A case study of the application of new risk-based guidelines. Water science and technology : a journal of the International Association on Water Pollution Research, 54, 245–52.</w:t>
      </w:r>
    </w:p>
    <w:p w14:paraId="73EACDD9" w14:textId="77777777" w:rsidR="00F30C0F" w:rsidRDefault="00F30C0F" w:rsidP="00C67CF5">
      <w:pPr>
        <w:spacing w:before="0" w:line="240" w:lineRule="auto"/>
        <w:ind w:hanging="720"/>
      </w:pPr>
      <w:r>
        <w:t>Rosiles-González, G., Ávila-Torres, G., Moreno-Valenzuela, O. A., Cháidez-Quiroz, C., Hernández-Flores, C. I., Acosta-González, G., Brown, J. K., Betancourt, W. Q., Gerba, C. P., and Hernández-Zepeda, C. (2019) Norovirus and human adenovirus occurrence and diversity in recreational water in a karst aquifer in the Yucatan Peninsula, Mexico. Journal of Applied Microbiology, 127(4), 1255–1269. [online] https://www.scopus.com/inward/record.uri?eid=2-s2.0-85072234282&amp;doi=10.1111%2fjam.14385&amp;partnerID=40&amp;md5=fa03bb4c4ca6e28555f4fed47d8178e2.</w:t>
      </w:r>
    </w:p>
    <w:p w14:paraId="11E800E2" w14:textId="77777777" w:rsidR="00F30C0F" w:rsidRDefault="00F30C0F" w:rsidP="00C67CF5">
      <w:pPr>
        <w:spacing w:before="0" w:line="240" w:lineRule="auto"/>
        <w:ind w:hanging="720"/>
      </w:pPr>
      <w:r>
        <w:t>Russo, G. S., Eftim, S. E., Goldstone, A. E., Dufour, A. P., Nappier, S. P., and Wade, T. J. (2020) Evaluating health risks associated with exposure to ambient surface waters during recreational activities: A systematic review and meta-analysis. Water Research, 176. [online] https://www.scopus.com/inward/record.uri?eid=2-s2.0-85082875333&amp;doi=10.1016%2fj.watres.2020.115729&amp;partnerID=40&amp;md5=b8d28f8b8576aa1d50ad124e4649f95f.</w:t>
      </w:r>
    </w:p>
    <w:p w14:paraId="0C76AC1B" w14:textId="77777777" w:rsidR="00F30C0F" w:rsidRDefault="00F30C0F" w:rsidP="00C67CF5">
      <w:pPr>
        <w:spacing w:before="0" w:line="240" w:lineRule="auto"/>
        <w:ind w:hanging="720"/>
      </w:pPr>
      <w:r>
        <w:t>Schoen, M. E., Boehm, A. B., Soller, J., and Shanks, O. C. (2020) Contamination scenario matters when using viral and bacterial human-associated genetic markers as indicators of health risk in untreated sewage-impacted recreational waters. Environmental Science &amp; Technology. [online] http://www.ncbi.nlm.nih.gov/pubmed/32969642.</w:t>
      </w:r>
    </w:p>
    <w:p w14:paraId="3FB53EA8" w14:textId="77777777" w:rsidR="00F30C0F" w:rsidRDefault="00F30C0F" w:rsidP="00C67CF5">
      <w:pPr>
        <w:spacing w:before="0" w:line="240" w:lineRule="auto"/>
        <w:ind w:hanging="720"/>
      </w:pPr>
      <w:r>
        <w:t>Shrestha, A. and Dorevitch, S. (2019) Evaluation of rapid qPCR method for quantification of E. coli at non-point source impacted Lake Michigan beaches. Water Research, 156, 395–403. [online] https://www.scopus.com/inward/record.uri?eid=2-s2.0-85063941252&amp;doi=10.1016%2fj.watres.2019.03.034&amp;partnerID=40&amp;md5=8d0a3a8e1bd9c65175f11c60ca03b025.</w:t>
      </w:r>
    </w:p>
    <w:p w14:paraId="32BC9B45" w14:textId="7D5DDE77" w:rsidR="00F30C0F" w:rsidRDefault="00F30C0F" w:rsidP="00F30C0F">
      <w:pPr>
        <w:spacing w:before="0" w:line="240" w:lineRule="auto"/>
        <w:ind w:hanging="720"/>
      </w:pPr>
      <w:r>
        <w:t xml:space="preserve">Shrestha, R. D., Midwinter, A. C., Marshall, J. C., Collins-Emerson, J. M., Pleydell, E. J., and French, N. P. (2019) Campylobacter jejuni strains associated with wild birds and those causing human disease in six high-use recreational waterways in New Zealand. Applied and Environmental Microbiology, 85(24). [online] </w:t>
      </w:r>
      <w:r w:rsidR="00BA0B87" w:rsidRPr="00BA0B87">
        <w:t>https://www.scopus.com/inward/record.uri?eid=2-s2.0-85075485714&amp;doi=10.1128%2fAEM.01228-19&amp;partnerID=40&amp;md5=c16bb475c4bf7b0a1880b7855d5a06bc</w:t>
      </w:r>
      <w:r>
        <w:t>.</w:t>
      </w:r>
    </w:p>
    <w:p w14:paraId="701B3C13" w14:textId="77777777" w:rsidR="00BA0B87" w:rsidRDefault="00BA0B87" w:rsidP="00C67CF5">
      <w:pPr>
        <w:spacing w:before="0" w:line="240" w:lineRule="auto"/>
        <w:ind w:hanging="720"/>
      </w:pPr>
      <w:r>
        <w:t>Shrestha, A., Kelty, C. A., Sivaganesan, M., Shanks, O. C., and Dorevitch, S. (2020) Fecal pollution source characterization at non-point source impacted beaches under dry and wet weather conditions. Water Research, 182. [online] https://www.scopus.com/inward/record.uri?eid=2-s2.0-85087112406&amp;doi=10.1016%2fj.watres.2020.116014&amp;partnerID=40&amp;md5=c2de5f75e67f48ff73c13154bb0f1200.</w:t>
      </w:r>
    </w:p>
    <w:p w14:paraId="089D8527" w14:textId="77777777" w:rsidR="00F30C0F" w:rsidRDefault="00F30C0F" w:rsidP="00C67CF5">
      <w:pPr>
        <w:spacing w:before="0" w:line="240" w:lineRule="auto"/>
        <w:ind w:hanging="720"/>
      </w:pPr>
      <w:r>
        <w:t>Steele, J. A., Blackwood, A. D., Griffith, J. F., Noble, R. T., and Schiff, K. C. (2018) Quantification of pathogens and markers of fecal contamination during storm events along popular surfing beaches in San Diego, California. Water Research, 136, 137–149. [online] https://www.scopus.com/inward/record.uri?eid=2-s2.0-85042706261&amp;doi=10.1016%2fj.watres.2018.01.056&amp;partnerID=40&amp;md5=c3c51ff9b1a82a3abf6034a23a689a85.</w:t>
      </w:r>
    </w:p>
    <w:p w14:paraId="1E09EFE7" w14:textId="77777777" w:rsidR="00F30C0F" w:rsidRDefault="00F30C0F" w:rsidP="00C67CF5">
      <w:pPr>
        <w:spacing w:before="0" w:line="240" w:lineRule="auto"/>
        <w:ind w:hanging="720"/>
      </w:pPr>
      <w:r>
        <w:t>US EPA (2017) 2017 Five-Year Review of the 2012 Recreational Water Quality Criteria, Washington, DC, United States, US Environmental Protection Agency, Office of Water, Office of Science and Technology. [online] https://www.epa.gov/sites/production/files/2018-05/documents/2017-5year-review-rwqc.pdf.</w:t>
      </w:r>
    </w:p>
    <w:p w14:paraId="7E45365F" w14:textId="77777777" w:rsidR="00F30C0F" w:rsidRDefault="00F30C0F" w:rsidP="00C67CF5">
      <w:pPr>
        <w:spacing w:before="0" w:line="240" w:lineRule="auto"/>
        <w:ind w:hanging="720"/>
      </w:pPr>
      <w:r>
        <w:t>US EPA (2019) Update for Chapter 3 of the Exposure Factors Handbook: Ingestion of Water and Other Select Liquids. Exposure Factors Handbook: 2011 Edition. National Center for Environmental Assessment, Washington, DC; EPA/600/R-09/052F. Available from the National Technical Information Service, Springfield, VA, and online at http://www.epa.gov/ncea/efh., U.S. Environmental Protection Agency (EPA). [online] https://www.epa.gov/sites/production/files/2019-02/documents/efh_-_chapter_3_update.pdf.</w:t>
      </w:r>
    </w:p>
    <w:p w14:paraId="4043E953" w14:textId="77777777" w:rsidR="00F30C0F" w:rsidRDefault="00F30C0F" w:rsidP="00C67CF5">
      <w:pPr>
        <w:spacing w:before="0" w:line="240" w:lineRule="auto"/>
        <w:ind w:hanging="720"/>
      </w:pPr>
      <w:r>
        <w:t>Visby, I. and Weller-Wong, A. (2020) Derwent Estuary Recreational Water Quality Program. Annual Report 2019-20, Tasmania, Derwent Estuary Program. [online] https://www.derwentestuary.org.au/assets/2019-20_End_of_season_RWQ_report_2.pdf.</w:t>
      </w:r>
    </w:p>
    <w:p w14:paraId="085AF716" w14:textId="06DBF8B4" w:rsidR="00F30C0F" w:rsidRDefault="00F30C0F" w:rsidP="00C67CF5">
      <w:pPr>
        <w:spacing w:before="0" w:line="240" w:lineRule="auto"/>
        <w:ind w:hanging="720"/>
      </w:pPr>
      <w:r>
        <w:t>WHO (2018) WHO recommendations on scientific, analytical and epidemiological developments relevant to the parameters for bathing water quality in the Bathing Water Directive (2006/7/EC): Recommendations, World Health Organization. [online] https://www.who.int/water_sanitation_health/publications/who-recommendations-to-european-water-directive/en/.</w:t>
      </w:r>
    </w:p>
    <w:p w14:paraId="52E2647F" w14:textId="77777777" w:rsidR="00F30C0F" w:rsidRDefault="00F30C0F" w:rsidP="00C67CF5">
      <w:pPr>
        <w:spacing w:before="0" w:line="240" w:lineRule="auto"/>
        <w:ind w:hanging="720"/>
      </w:pPr>
      <w:r>
        <w:t>Xue, J., Feng, Y., Wijesinghe, R. U., and Wood, C. W. (2018) Using Bacteroidales genetic markers to assess fecal pollution sources in coastal waters. Water and Environment Journal, 32(1), 84–93. [online] https://www.scopus.com/inward/record.uri?eid=2-s2.0-85030169371&amp;doi=10.1111%2fwej.12302&amp;partnerID=40&amp;md5=8c0304f66842c016ad7eacb03e160497.</w:t>
      </w:r>
    </w:p>
    <w:p w14:paraId="52362C76" w14:textId="77777777" w:rsidR="00F30C0F" w:rsidRDefault="00F30C0F" w:rsidP="00C67CF5">
      <w:pPr>
        <w:spacing w:before="0" w:line="240" w:lineRule="auto"/>
        <w:ind w:hanging="720"/>
      </w:pPr>
      <w:r>
        <w:t>Xue, J., Lin, S., Lamar, F. G., Lamori, J. G., and Sherchan, S. (2018) Assessment of fecal pollution in Lake Pontchartrain, Louisiana. Marine Pollution Bulletin, 129(2), 655–663.</w:t>
      </w:r>
    </w:p>
    <w:p w14:paraId="035479EC" w14:textId="77777777" w:rsidR="00F30C0F" w:rsidRDefault="00F30C0F" w:rsidP="00C67CF5">
      <w:pPr>
        <w:spacing w:before="0" w:line="240" w:lineRule="auto"/>
        <w:ind w:hanging="720"/>
      </w:pPr>
      <w:r>
        <w:t>Zimmer-Faust, A. G., Steele, J. A., Griffith, J. F., and Schiff, K. (2020) The challenges of microbial source tracking at urban beaches for Quantitative Microbial Risk Assessment (QMRA). Marine Pollution Bulletin, 160. [online] https://www.scopus.com/inward/record.uri?eid=2-s2.0-85090223929&amp;doi=10.1016%2fj.marpolbul.2020.111546&amp;partnerID=40&amp;md5=5875300aec04c5c37c35f07920c8f8a4.</w:t>
      </w:r>
    </w:p>
    <w:p w14:paraId="04EF9F34" w14:textId="77777777" w:rsidR="00F30C0F" w:rsidRDefault="00F30C0F" w:rsidP="00C67CF5"/>
    <w:p w14:paraId="17309050" w14:textId="03AEB5CA" w:rsidR="00137E3A" w:rsidRPr="008F7938" w:rsidRDefault="00992883" w:rsidP="00137E3A">
      <w:pPr>
        <w:pStyle w:val="Appendix"/>
      </w:pPr>
      <w:bookmarkStart w:id="573" w:name="_Toc106901187"/>
      <w:r w:rsidRPr="008F7938">
        <w:t xml:space="preserve">Appendix </w:t>
      </w:r>
      <w:r w:rsidR="009E6B4C" w:rsidRPr="008F7938">
        <w:t>1</w:t>
      </w:r>
      <w:r w:rsidRPr="008F7938">
        <w:t xml:space="preserve"> - Definitions of Uses and Users of Recreational Water</w:t>
      </w:r>
      <w:bookmarkEnd w:id="571"/>
      <w:bookmarkEnd w:id="573"/>
    </w:p>
    <w:p w14:paraId="3D1D11EC" w14:textId="77777777" w:rsidR="00137E3A" w:rsidRPr="008F7938" w:rsidRDefault="00992883" w:rsidP="00137E3A">
      <w:r w:rsidRPr="008F7938">
        <w:rPr>
          <w:b/>
        </w:rPr>
        <w:t>Recreational water</w:t>
      </w:r>
      <w:r w:rsidRPr="008F7938">
        <w:t>:</w:t>
      </w:r>
    </w:p>
    <w:p w14:paraId="1F4561CE" w14:textId="3984514A" w:rsidR="00137E3A" w:rsidRPr="008F7938" w:rsidRDefault="00992883" w:rsidP="00137E3A">
      <w:r w:rsidRPr="008F7938">
        <w:rPr>
          <w:i/>
        </w:rPr>
        <w:t>Included</w:t>
      </w:r>
      <w:r w:rsidRPr="008F7938">
        <w:t xml:space="preserve">: Any natural or artificial water bodies without a </w:t>
      </w:r>
      <w:r w:rsidR="00070621">
        <w:t>chemical</w:t>
      </w:r>
      <w:r w:rsidR="00070621" w:rsidRPr="008F7938">
        <w:t xml:space="preserve"> </w:t>
      </w:r>
      <w:r w:rsidRPr="008F7938">
        <w:t>disinfectant residual that might be used for recreating including coastal, estuarine and freshwater environments. Includes public, private, commercial and non-commercial recreational water sites. Includes unique unregulated sites such as wave pools, ocean- or river-fed swimming pools, artificial lagoons and water ski parks.</w:t>
      </w:r>
    </w:p>
    <w:p w14:paraId="43C5D1DC" w14:textId="77777777" w:rsidR="00137E3A" w:rsidRPr="008F7938" w:rsidRDefault="00992883" w:rsidP="00137E3A">
      <w:r w:rsidRPr="008F7938">
        <w:rPr>
          <w:i/>
        </w:rPr>
        <w:t>Excluded</w:t>
      </w:r>
      <w:r w:rsidRPr="008F7938">
        <w:t>: Aquatic facilities using chemical disinfection including swimming pools, spas, splash parks, ornamental water sites.</w:t>
      </w:r>
    </w:p>
    <w:p w14:paraId="7AAE5294" w14:textId="77777777" w:rsidR="00486CE6" w:rsidRPr="008F7938" w:rsidRDefault="00486CE6" w:rsidP="00137E3A">
      <w:pPr>
        <w:rPr>
          <w:b/>
        </w:rPr>
      </w:pPr>
    </w:p>
    <w:p w14:paraId="1710BD57" w14:textId="2C5958BF" w:rsidR="00137E3A" w:rsidRPr="008F7938" w:rsidRDefault="00992883" w:rsidP="00137E3A">
      <w:pPr>
        <w:rPr>
          <w:b/>
        </w:rPr>
      </w:pPr>
      <w:r w:rsidRPr="008F7938">
        <w:rPr>
          <w:b/>
        </w:rPr>
        <w:t>Recreational water use:</w:t>
      </w:r>
    </w:p>
    <w:p w14:paraId="783C72F7" w14:textId="77777777" w:rsidR="00137E3A" w:rsidRPr="008F7938" w:rsidRDefault="00992883" w:rsidP="00137E3A">
      <w:r w:rsidRPr="008F7938">
        <w:rPr>
          <w:i/>
        </w:rPr>
        <w:t>Included</w:t>
      </w:r>
      <w:r w:rsidRPr="008F7938">
        <w:t>: Any designated or undesignated activity relating to sport, pleasure and relaxation that involves whole body contact or incidental exposure (through any exposure route) to recreational water (e.g. swimming, diving, boating, fishing)</w:t>
      </w:r>
    </w:p>
    <w:p w14:paraId="42136F0F" w14:textId="77777777" w:rsidR="00137E3A" w:rsidRPr="008F7938" w:rsidRDefault="00992883" w:rsidP="00137E3A">
      <w:r w:rsidRPr="008F7938">
        <w:rPr>
          <w:i/>
        </w:rPr>
        <w:t>Excluded</w:t>
      </w:r>
      <w:r w:rsidRPr="008F7938">
        <w:t>: Consuming the catch from fishing or foodstuffs collected from recreational water or its surroundings. Therapeutic uses of waters (e.g. hydrotherapy pools). Occupational exposure.</w:t>
      </w:r>
    </w:p>
    <w:p w14:paraId="602A1834" w14:textId="77777777" w:rsidR="00486CE6" w:rsidRPr="008F7938" w:rsidRDefault="00486CE6" w:rsidP="00137E3A">
      <w:pPr>
        <w:rPr>
          <w:b/>
        </w:rPr>
      </w:pPr>
    </w:p>
    <w:p w14:paraId="7E9859B4" w14:textId="0CA2E4A4" w:rsidR="00137E3A" w:rsidRPr="008F7938" w:rsidRDefault="00992883" w:rsidP="00137E3A">
      <w:r w:rsidRPr="008F7938">
        <w:rPr>
          <w:b/>
        </w:rPr>
        <w:t>Recreational water users</w:t>
      </w:r>
      <w:r w:rsidRPr="008F7938">
        <w:t>:</w:t>
      </w:r>
    </w:p>
    <w:p w14:paraId="35B644A1" w14:textId="77777777" w:rsidR="00137E3A" w:rsidRPr="008F7938" w:rsidRDefault="00992883" w:rsidP="00137E3A">
      <w:r w:rsidRPr="008F7938">
        <w:t>Recreators or users of recreational water bodies including:</w:t>
      </w:r>
    </w:p>
    <w:p w14:paraId="2C73A03E" w14:textId="77777777" w:rsidR="00137E3A" w:rsidRPr="008F7938" w:rsidRDefault="00992883" w:rsidP="00327E8B">
      <w:pPr>
        <w:numPr>
          <w:ilvl w:val="0"/>
          <w:numId w:val="11"/>
        </w:numPr>
        <w:ind w:left="782" w:hanging="357"/>
        <w:contextualSpacing/>
      </w:pPr>
      <w:r w:rsidRPr="008F7938">
        <w:t>the general public including all relevant life stages, ages and states of health other than persons that are explicitly advised to avoid such activities (e.g. for specific medical conditions)</w:t>
      </w:r>
    </w:p>
    <w:p w14:paraId="6AD73680" w14:textId="77777777" w:rsidR="00137E3A" w:rsidRPr="008F7938" w:rsidRDefault="00992883" w:rsidP="00327E8B">
      <w:pPr>
        <w:numPr>
          <w:ilvl w:val="0"/>
          <w:numId w:val="11"/>
        </w:numPr>
        <w:ind w:left="782" w:hanging="357"/>
        <w:contextualSpacing/>
      </w:pPr>
      <w:r w:rsidRPr="008F7938">
        <w:t>tourists</w:t>
      </w:r>
    </w:p>
    <w:p w14:paraId="5D52AD61" w14:textId="77777777" w:rsidR="00137E3A" w:rsidRPr="008F7938" w:rsidRDefault="00992883" w:rsidP="00327E8B">
      <w:pPr>
        <w:numPr>
          <w:ilvl w:val="0"/>
          <w:numId w:val="11"/>
        </w:numPr>
        <w:ind w:left="782" w:hanging="357"/>
        <w:contextualSpacing/>
      </w:pPr>
      <w:r w:rsidRPr="008F7938">
        <w:t>specialist sporting users (e.g. athletes, anglers, kayakers, divers, surfers)</w:t>
      </w:r>
    </w:p>
    <w:p w14:paraId="47D25D32" w14:textId="77777777" w:rsidR="00137E3A" w:rsidRPr="008F7938" w:rsidRDefault="00992883" w:rsidP="00327E8B">
      <w:pPr>
        <w:numPr>
          <w:ilvl w:val="0"/>
          <w:numId w:val="11"/>
        </w:numPr>
        <w:ind w:left="782" w:hanging="357"/>
      </w:pPr>
      <w:r w:rsidRPr="008F7938">
        <w:t>any groups that may have high exposures to recreational water.</w:t>
      </w:r>
    </w:p>
    <w:p w14:paraId="371C86BF" w14:textId="77777777" w:rsidR="00486CE6" w:rsidRPr="008F7938" w:rsidRDefault="00486CE6" w:rsidP="00137E3A">
      <w:pPr>
        <w:rPr>
          <w:b/>
        </w:rPr>
      </w:pPr>
    </w:p>
    <w:p w14:paraId="6C4E23C6" w14:textId="028B5A86" w:rsidR="00137E3A" w:rsidRPr="008F7938" w:rsidRDefault="00992883" w:rsidP="00137E3A">
      <w:pPr>
        <w:rPr>
          <w:b/>
        </w:rPr>
      </w:pPr>
      <w:r w:rsidRPr="008F7938">
        <w:rPr>
          <w:b/>
        </w:rPr>
        <w:t>Target audience of the Guidelines:</w:t>
      </w:r>
    </w:p>
    <w:p w14:paraId="0CBF5041" w14:textId="77777777" w:rsidR="00137E3A" w:rsidRPr="008F7938" w:rsidRDefault="00992883" w:rsidP="00137E3A">
      <w:r w:rsidRPr="008F7938">
        <w:t>The Guidelines are intended for end users that will implement the Guidelines (government agencies, local councils, private recreational water managers); however, it is anticipated that there will also be significant public interest. It is anticipated that tailored guidance (e.g. plain English fact sheets or summaries) will be developed for specific groups where necessary.</w:t>
      </w:r>
    </w:p>
    <w:p w14:paraId="227681B1" w14:textId="77777777" w:rsidR="00137E3A" w:rsidRPr="008F7938" w:rsidRDefault="00137E3A" w:rsidP="00137E3A">
      <w:pPr>
        <w:rPr>
          <w:b/>
          <w:color w:val="365F91" w:themeColor="accent1" w:themeShade="BF"/>
        </w:rPr>
      </w:pPr>
    </w:p>
    <w:p w14:paraId="4C6D835E" w14:textId="77777777" w:rsidR="009E4B06" w:rsidRPr="008F7938" w:rsidRDefault="00992883" w:rsidP="009E4B06">
      <w:pPr>
        <w:pStyle w:val="Appendix"/>
      </w:pPr>
      <w:bookmarkStart w:id="574" w:name="_Toc106901188"/>
      <w:bookmarkStart w:id="575" w:name="_Toc48299183"/>
      <w:r w:rsidRPr="008F7938">
        <w:t xml:space="preserve">Appendix </w:t>
      </w:r>
      <w:r>
        <w:t>2</w:t>
      </w:r>
      <w:r w:rsidRPr="008F7938">
        <w:t xml:space="preserve"> – Keywords (search terms)</w:t>
      </w:r>
      <w:bookmarkEnd w:id="574"/>
    </w:p>
    <w:p w14:paraId="205578AE" w14:textId="242F5721" w:rsidR="009E4B06" w:rsidRPr="0056445F" w:rsidRDefault="00992883" w:rsidP="009E4B06">
      <w:r w:rsidRPr="0056445F">
        <w:t xml:space="preserve">The initial list of keywords (sorted alphabetically) approved by </w:t>
      </w:r>
      <w:r w:rsidR="00527ABA">
        <w:t>the Committee</w:t>
      </w:r>
      <w:r w:rsidR="00527ABA" w:rsidRPr="0056445F">
        <w:t xml:space="preserve"> </w:t>
      </w:r>
      <w:r w:rsidRPr="0056445F">
        <w:t>is set out below.  The keywords were used to search for publications based upon the PECO elements and research questions – these were used across all databases for consistency.</w:t>
      </w:r>
    </w:p>
    <w:p w14:paraId="0A036249" w14:textId="4D318C68" w:rsidR="009E4B06" w:rsidRPr="0056445F" w:rsidRDefault="00992883" w:rsidP="009E4B06">
      <w:r w:rsidRPr="0056445F">
        <w:t xml:space="preserve">For the review, keywords were sorted into categories, search strings and search strategies for search the selected databases (see Section </w:t>
      </w:r>
      <w:r w:rsidRPr="0056445F">
        <w:fldChar w:fldCharType="begin"/>
      </w:r>
      <w:r w:rsidRPr="0056445F">
        <w:instrText xml:space="preserve"> REF _Ref64282671 \r \h </w:instrText>
      </w:r>
      <w:r w:rsidRPr="0056445F">
        <w:fldChar w:fldCharType="separate"/>
      </w:r>
      <w:r w:rsidR="00667879">
        <w:t>2.4</w:t>
      </w:r>
      <w:r w:rsidRPr="0056445F">
        <w:fldChar w:fldCharType="end"/>
      </w:r>
      <w:r w:rsidRPr="0056445F">
        <w:t>)</w:t>
      </w:r>
    </w:p>
    <w:p w14:paraId="3EDE5167" w14:textId="77777777" w:rsidR="009E4B06" w:rsidRPr="0056445F" w:rsidRDefault="00992883" w:rsidP="009E4B06">
      <w:pPr>
        <w:rPr>
          <w:b/>
        </w:rPr>
      </w:pPr>
      <w:r w:rsidRPr="0056445F">
        <w:rPr>
          <w:b/>
        </w:rPr>
        <w:t>Key search terms</w:t>
      </w:r>
    </w:p>
    <w:p w14:paraId="71E5AFCF" w14:textId="1706127E" w:rsidR="009E4B06" w:rsidRPr="008E1A64" w:rsidRDefault="00992883" w:rsidP="009E4B06">
      <w:r w:rsidRPr="008E1A64">
        <w:t xml:space="preserve">16s microbial community fingerprinting, aboriginal, Accidental Faecal Discharge, Acinetobacter, adenovirus, adenoviruses, adverse effects, </w:t>
      </w:r>
      <w:r w:rsidRPr="008E1A64">
        <w:rPr>
          <w:i/>
          <w:iCs/>
        </w:rPr>
        <w:t>Aeromonas</w:t>
      </w:r>
      <w:r w:rsidRPr="008E1A64">
        <w:t xml:space="preserve">, aerosols, allergic reaction/s, Amoebiasis, analysis, anglers, angling, antibiotic resistant bacteria, antimicrobal resistance, </w:t>
      </w:r>
      <w:r w:rsidRPr="008E1A64">
        <w:rPr>
          <w:i/>
          <w:iCs/>
        </w:rPr>
        <w:t>Arcobacter</w:t>
      </w:r>
      <w:r w:rsidRPr="008E1A64">
        <w:t>,</w:t>
      </w:r>
      <w:r w:rsidRPr="008E1A64">
        <w:rPr>
          <w:i/>
          <w:iCs/>
        </w:rPr>
        <w:t xml:space="preserve"> Ascaris,</w:t>
      </w:r>
      <w:r w:rsidRPr="008E1A64">
        <w:t xml:space="preserve"> Astrovirus, athletes, bacteria, bacteriodales, bacteriophages, bacteroides, </w:t>
      </w:r>
      <w:r w:rsidRPr="008E1A64">
        <w:rPr>
          <w:i/>
          <w:iCs/>
        </w:rPr>
        <w:t>Balantidium</w:t>
      </w:r>
      <w:r w:rsidRPr="008E1A64">
        <w:t xml:space="preserve">, bather acquired , bather shedding, bathing, bathing beaches, beach/es, </w:t>
      </w:r>
      <w:r w:rsidRPr="008E1A64">
        <w:rPr>
          <w:i/>
          <w:iCs/>
        </w:rPr>
        <w:t>Blastocystis</w:t>
      </w:r>
      <w:r w:rsidRPr="008E1A64">
        <w:t xml:space="preserve">, boating, body-boarding, body-surfing, Caliciviruses, </w:t>
      </w:r>
      <w:r w:rsidRPr="008E1A64">
        <w:rPr>
          <w:i/>
          <w:iCs/>
        </w:rPr>
        <w:t>Campylobacter</w:t>
      </w:r>
      <w:r w:rsidRPr="008E1A64">
        <w:t xml:space="preserve">, canoeing, case control study, cattle, children, Cholera biotypes, classification, </w:t>
      </w:r>
      <w:r w:rsidRPr="008E1A64">
        <w:rPr>
          <w:i/>
          <w:iCs/>
        </w:rPr>
        <w:t>Clonorchis sinensis</w:t>
      </w:r>
      <w:r w:rsidRPr="008E1A64">
        <w:t xml:space="preserve">, </w:t>
      </w:r>
      <w:r w:rsidRPr="008E1A64">
        <w:rPr>
          <w:i/>
          <w:iCs/>
        </w:rPr>
        <w:t>Clostridium perfringens</w:t>
      </w:r>
      <w:r w:rsidRPr="008E1A64">
        <w:t xml:space="preserve">, coast, coastal, cohort study, control, cross-sectional study, Cross-sectional study (mix of case-control and cohort), </w:t>
      </w:r>
      <w:r w:rsidRPr="008E1A64">
        <w:rPr>
          <w:i/>
          <w:iCs/>
        </w:rPr>
        <w:t>Cryptosporidium</w:t>
      </w:r>
      <w:r w:rsidRPr="008E1A64">
        <w:t xml:space="preserve">, </w:t>
      </w:r>
      <w:r w:rsidRPr="008E1A64">
        <w:rPr>
          <w:i/>
          <w:iCs/>
        </w:rPr>
        <w:t>Cyclospora cayetanensis,</w:t>
      </w:r>
      <w:r w:rsidRPr="008E1A64">
        <w:t xml:space="preserve"> </w:t>
      </w:r>
      <w:r w:rsidRPr="008E1A64">
        <w:rPr>
          <w:i/>
          <w:iCs/>
        </w:rPr>
        <w:t xml:space="preserve">Cystoisospora (Isospora) belli, </w:t>
      </w:r>
      <w:r w:rsidRPr="008E1A64">
        <w:t xml:space="preserve">DALY, dam, dermal irritation, dermatologic, diagnostic test study, diarrhea, diarrhoea, Diphyllobothriidae, direct pathogen monitoring, disability adjusted life year, disease, divers, diving, domestic animals, dose-response, </w:t>
      </w:r>
      <w:r w:rsidR="00EA2716" w:rsidRPr="00EA2716">
        <w:rPr>
          <w:i/>
          <w:iCs/>
        </w:rPr>
        <w:t>E. coli</w:t>
      </w:r>
      <w:r w:rsidRPr="008E1A64">
        <w:t xml:space="preserve"> diarrhoeagenic, </w:t>
      </w:r>
      <w:r w:rsidR="00EA2716" w:rsidRPr="00EA2716">
        <w:rPr>
          <w:i/>
          <w:iCs/>
        </w:rPr>
        <w:t>E. coli</w:t>
      </w:r>
      <w:r w:rsidRPr="008E1A64">
        <w:rPr>
          <w:i/>
          <w:iCs/>
        </w:rPr>
        <w:t xml:space="preserve"> </w:t>
      </w:r>
      <w:r w:rsidRPr="008E1A64">
        <w:t xml:space="preserve">enteropathic, </w:t>
      </w:r>
      <w:r w:rsidR="00EA2716" w:rsidRPr="00EA2716">
        <w:rPr>
          <w:i/>
          <w:iCs/>
        </w:rPr>
        <w:t>E. coli</w:t>
      </w:r>
      <w:r w:rsidRPr="008E1A64">
        <w:t xml:space="preserve"> enterotoxigenic, </w:t>
      </w:r>
      <w:r w:rsidR="00EA2716" w:rsidRPr="00EA2716">
        <w:rPr>
          <w:i/>
          <w:iCs/>
        </w:rPr>
        <w:t>E. coli</w:t>
      </w:r>
      <w:r w:rsidRPr="008E1A64">
        <w:rPr>
          <w:i/>
          <w:iCs/>
        </w:rPr>
        <w:t xml:space="preserve"> </w:t>
      </w:r>
      <w:r w:rsidRPr="008E1A64">
        <w:t xml:space="preserve">O157:H7, </w:t>
      </w:r>
      <w:r w:rsidR="00EA2716" w:rsidRPr="00EA2716">
        <w:rPr>
          <w:i/>
          <w:iCs/>
        </w:rPr>
        <w:t>E. coli</w:t>
      </w:r>
      <w:r w:rsidRPr="008E1A64">
        <w:t xml:space="preserve">, </w:t>
      </w:r>
      <w:r w:rsidRPr="008E1A64">
        <w:rPr>
          <w:i/>
          <w:iCs/>
        </w:rPr>
        <w:t>Echinococcus</w:t>
      </w:r>
      <w:r w:rsidRPr="008E1A64">
        <w:t xml:space="preserve">, Echinostomatidae, echovirus, elderly, </w:t>
      </w:r>
      <w:r w:rsidRPr="008E1A64">
        <w:rPr>
          <w:i/>
          <w:iCs/>
        </w:rPr>
        <w:t>Entamoeba histolytica</w:t>
      </w:r>
      <w:r w:rsidRPr="008E1A64">
        <w:t xml:space="preserve">, Enteric Fevers, enterococci, enterococcus, enteroviruses, epidemiology, </w:t>
      </w:r>
      <w:r w:rsidRPr="008E1A64">
        <w:rPr>
          <w:i/>
          <w:iCs/>
        </w:rPr>
        <w:t>Escherichia coli</w:t>
      </w:r>
      <w:r w:rsidRPr="008E1A64">
        <w:t xml:space="preserve">, estuaries, exposure, eye irritation, Faecal Discharge, faecal indicators, fecal indicators, fever, FIB, fishing, fishing canoe, fishing kayak, fishing riverbank, fishing shoreline, fishing wading, flu-like, freshwaters, gastroenteritis, gastrointestinal, gastrointestinal illness, </w:t>
      </w:r>
      <w:r w:rsidRPr="008E1A64">
        <w:rPr>
          <w:i/>
          <w:iCs/>
        </w:rPr>
        <w:t>Giardia</w:t>
      </w:r>
      <w:r w:rsidRPr="008E1A64">
        <w:t xml:space="preserve">, hay fever-like, headache, health, health effects, health outcome/s, </w:t>
      </w:r>
      <w:r w:rsidRPr="008E1A64">
        <w:rPr>
          <w:i/>
          <w:iCs/>
        </w:rPr>
        <w:t>Helicobacter pylori</w:t>
      </w:r>
      <w:r w:rsidRPr="008E1A64">
        <w:t xml:space="preserve">, Hepatitis A, Hepatitis E, hepatotoxicity, Heterophyidae, Hookworms, illness/es, immunocompromised, indicator, indigenous, induction of asthma, ingestion, inhalation, inhalation-related symptoms, Intestinal Flukes, jet skiing, jet-skiing, jurisdiction, kayakers, kayaking, kiteboarding, kitesurfing, lake, legislation, </w:t>
      </w:r>
      <w:r w:rsidRPr="008E1A64">
        <w:rPr>
          <w:i/>
          <w:iCs/>
        </w:rPr>
        <w:t>Leptospira</w:t>
      </w:r>
      <w:r w:rsidRPr="008E1A64">
        <w:t xml:space="preserve">, Leptospirosis, Liver Flukes, livestock, marine, </w:t>
      </w:r>
      <w:r w:rsidRPr="008E1A64">
        <w:rPr>
          <w:i/>
          <w:iCs/>
        </w:rPr>
        <w:t>Metorchis</w:t>
      </w:r>
      <w:r w:rsidRPr="008E1A64">
        <w:t xml:space="preserve">, microbial, microbial source tracking, microbiological, Microsporidia, </w:t>
      </w:r>
      <w:r w:rsidRPr="008E1A64">
        <w:rPr>
          <w:i/>
          <w:iCs/>
        </w:rPr>
        <w:t>Moraxella</w:t>
      </w:r>
      <w:r w:rsidRPr="008E1A64">
        <w:t xml:space="preserve">, nausea, neurologic/al, neurotoxicity, non-microbial indicators, non-point source pollution, norovirus, Norwalk virus, </w:t>
      </w:r>
      <w:r w:rsidRPr="008E1A64">
        <w:rPr>
          <w:i/>
          <w:iCs/>
        </w:rPr>
        <w:t>Opisthorchis</w:t>
      </w:r>
      <w:r w:rsidRPr="008E1A64">
        <w:t xml:space="preserve">, oral, outbreaks, outfall, paddling, Papillomavirus, </w:t>
      </w:r>
      <w:r w:rsidRPr="008E1A64">
        <w:rPr>
          <w:i/>
          <w:iCs/>
        </w:rPr>
        <w:t>Paragonimus</w:t>
      </w:r>
      <w:r w:rsidRPr="008E1A64">
        <w:t xml:space="preserve">, parasailing, pathogen, pentathlon, pneumonia-like symptoms, point source pollution, Polioviruses, Polyomavirus, pregnant women, prevention, primary contact recreation, protozoa, pruritis, </w:t>
      </w:r>
      <w:r w:rsidRPr="008E1A64">
        <w:rPr>
          <w:i/>
          <w:iCs/>
        </w:rPr>
        <w:t>Pseudomonas aeruginosa</w:t>
      </w:r>
      <w:r w:rsidRPr="008E1A64">
        <w:t xml:space="preserve">, QMRA, qualitative research, quantitative microbial risk assessment, randomised controlled trial, recreation/al, recreational exposure, recreational guidelines, recreational water quality, risk, river, rotavirus, rowing, sail boarding, sailing, saline waters, </w:t>
      </w:r>
      <w:r w:rsidRPr="008E1A64">
        <w:rPr>
          <w:i/>
          <w:iCs/>
        </w:rPr>
        <w:t>Salmonella</w:t>
      </w:r>
      <w:r w:rsidRPr="008E1A64">
        <w:t xml:space="preserve">, Salmonellosis, sand, Sapovirus, </w:t>
      </w:r>
      <w:r w:rsidRPr="008E1A64">
        <w:rPr>
          <w:i/>
          <w:iCs/>
        </w:rPr>
        <w:t>Schistosoma</w:t>
      </w:r>
      <w:r w:rsidRPr="008E1A64">
        <w:t xml:space="preserve">, scuba, sea kayaking, seagulls, secondary contact recreation, sewage, </w:t>
      </w:r>
      <w:r w:rsidRPr="008E1A64">
        <w:rPr>
          <w:i/>
          <w:iCs/>
        </w:rPr>
        <w:t>Shigella</w:t>
      </w:r>
      <w:r w:rsidRPr="008E1A64">
        <w:t xml:space="preserve">, Shigellosis, shortness of breath, skin irritation, skin rash/es, snorkelling, source tracking, source vulnerability, spearfishing, standards, </w:t>
      </w:r>
      <w:r w:rsidRPr="008E1A64">
        <w:rPr>
          <w:i/>
          <w:iCs/>
        </w:rPr>
        <w:t>Stenotrophomonas</w:t>
      </w:r>
      <w:r w:rsidRPr="008E1A64">
        <w:t xml:space="preserve">, stormwater, sunbathing (no contact), surfers, surfing, swimmer acquired, swimming, symptoms, systematic review, </w:t>
      </w:r>
      <w:r w:rsidRPr="008E1A64">
        <w:rPr>
          <w:i/>
          <w:iCs/>
        </w:rPr>
        <w:t>Taenia</w:t>
      </w:r>
      <w:r w:rsidRPr="008E1A64">
        <w:t xml:space="preserve">, Torres Strait Islander, tourists, </w:t>
      </w:r>
      <w:r w:rsidRPr="008E1A64">
        <w:rPr>
          <w:i/>
          <w:iCs/>
        </w:rPr>
        <w:t>Toxocara</w:t>
      </w:r>
      <w:r w:rsidRPr="008E1A64">
        <w:t xml:space="preserve">, </w:t>
      </w:r>
      <w:r w:rsidRPr="008E1A64">
        <w:rPr>
          <w:i/>
          <w:iCs/>
        </w:rPr>
        <w:t>Toxoplasma gondii</w:t>
      </w:r>
      <w:r w:rsidRPr="008E1A64">
        <w:t xml:space="preserve">, triathlon, </w:t>
      </w:r>
      <w:r w:rsidRPr="008E1A64">
        <w:rPr>
          <w:i/>
          <w:iCs/>
        </w:rPr>
        <w:t>Trichuris trichiura</w:t>
      </w:r>
      <w:r w:rsidRPr="008E1A64">
        <w:t xml:space="preserve">, </w:t>
      </w:r>
      <w:r w:rsidRPr="008E1A64">
        <w:rPr>
          <w:i/>
          <w:iCs/>
        </w:rPr>
        <w:t>Vibrio</w:t>
      </w:r>
      <w:r w:rsidRPr="008E1A64">
        <w:t xml:space="preserve">, viruses, vomiting, wading, wakeboarding, water contamination, water parks, water pollution, water quality, water skiing, water sports, waterborne diseases, waterfowl, wave-boarding, whitewater canoeing, wildlife, wind surfing, wind-surfing, </w:t>
      </w:r>
      <w:r w:rsidRPr="008E1A64">
        <w:rPr>
          <w:i/>
          <w:iCs/>
        </w:rPr>
        <w:t>Yersinia</w:t>
      </w:r>
      <w:r w:rsidRPr="008E1A64">
        <w:t>, zoonotic.</w:t>
      </w:r>
    </w:p>
    <w:p w14:paraId="13969EC6" w14:textId="7F4A0163" w:rsidR="009E4B06" w:rsidRPr="0056445F" w:rsidRDefault="00992883" w:rsidP="009E4B06">
      <w:r w:rsidRPr="0056445F">
        <w:t xml:space="preserve">The opportunistic taxa </w:t>
      </w:r>
      <w:r w:rsidRPr="0056445F">
        <w:rPr>
          <w:i/>
          <w:iCs/>
        </w:rPr>
        <w:t xml:space="preserve">Naegleria fowleri </w:t>
      </w:r>
      <w:r w:rsidRPr="0056445F">
        <w:t xml:space="preserve">and </w:t>
      </w:r>
      <w:r w:rsidRPr="0056445F">
        <w:rPr>
          <w:i/>
          <w:iCs/>
        </w:rPr>
        <w:t>Burkholderia</w:t>
      </w:r>
      <w:r w:rsidRPr="0056445F">
        <w:t xml:space="preserve"> were excluded from the above list since they are the focus of a separate narrative review.  Other opportunistic waterborne pathogens were listed based mainly on their citation in the Global Water Pathogens Project </w:t>
      </w:r>
      <w:r w:rsidRPr="0056445F">
        <w:fldChar w:fldCharType="begin"/>
      </w:r>
      <w:r w:rsidRPr="0056445F">
        <w:instrText xml:space="preserve"> ADDIN ZOTERO_ITEM CSL_CITATION {"citationID":"vvEJ2AAM","properties":{"formattedCitation":"(GWPP, 2020)","plainCitation":"(GWPP, 2020)","noteIndex":0},"citationItems":[{"id":11801,"uris":["http://zotero.org/users/148142/items/FYNW9WWH"],"uri":["http://zotero.org/users/148142/items/FYNW9WWH"],"itemData":{"id":11801,"type":"webpage","container-title":"Global Water Pathogen Project","genre":"Text","title":"Sanitation and Disease in the 21st Century: Health and Microbiological Aspects of Excreta and Wastewater Management. Global Water Pathogen Project","URL":"https://www.waterpathogens.org/toc","author":[{"literal":"GWPP"}],"accessed":{"date-parts":[["2020",8,14]]},"issued":{"date-parts":[["2020"]]}}}],"schema":"https://github.com/citation-style-language/schema/raw/master/csl-citation.json"} </w:instrText>
      </w:r>
      <w:r w:rsidRPr="0056445F">
        <w:fldChar w:fldCharType="separate"/>
      </w:r>
      <w:r w:rsidR="0062533A" w:rsidRPr="0062533A">
        <w:rPr>
          <w:rFonts w:cs="Arial"/>
        </w:rPr>
        <w:t>(GWPP, 2020)</w:t>
      </w:r>
      <w:r w:rsidRPr="0056445F">
        <w:fldChar w:fldCharType="end"/>
      </w:r>
      <w:r w:rsidRPr="0056445F">
        <w:t>.</w:t>
      </w:r>
    </w:p>
    <w:p w14:paraId="1455CE1A" w14:textId="77777777" w:rsidR="009E4B06" w:rsidRPr="004A2419" w:rsidRDefault="009E4B06" w:rsidP="009E4B06">
      <w:pPr>
        <w:rPr>
          <w:color w:val="365F91" w:themeColor="accent1" w:themeShade="BF"/>
        </w:rPr>
      </w:pPr>
    </w:p>
    <w:p w14:paraId="3AD06974" w14:textId="77777777" w:rsidR="009E4B06" w:rsidRPr="008F7938" w:rsidRDefault="009E4B06" w:rsidP="009E4B06">
      <w:pPr>
        <w:sectPr w:rsidR="009E4B06" w:rsidRPr="008F7938" w:rsidSect="004D0C66">
          <w:headerReference w:type="default" r:id="rId21"/>
          <w:footerReference w:type="default" r:id="rId22"/>
          <w:pgSz w:w="11906" w:h="16838"/>
          <w:pgMar w:top="1588" w:right="1418" w:bottom="1418" w:left="2835" w:header="680" w:footer="709" w:gutter="0"/>
          <w:cols w:space="708"/>
          <w:titlePg/>
          <w:docGrid w:linePitch="360"/>
        </w:sectPr>
      </w:pPr>
    </w:p>
    <w:p w14:paraId="375A1FFE" w14:textId="472E5F42" w:rsidR="00137E3A" w:rsidRPr="008F7938" w:rsidRDefault="00992883" w:rsidP="00137E3A">
      <w:pPr>
        <w:pStyle w:val="Appendix"/>
      </w:pPr>
      <w:bookmarkStart w:id="577" w:name="_Toc106901189"/>
      <w:r w:rsidRPr="008F7938">
        <w:t xml:space="preserve">Appendix </w:t>
      </w:r>
      <w:r w:rsidR="009E4B06">
        <w:t>3</w:t>
      </w:r>
      <w:r w:rsidRPr="008F7938">
        <w:t xml:space="preserve"> –</w:t>
      </w:r>
      <w:r w:rsidR="00072E7A">
        <w:t xml:space="preserve"> E</w:t>
      </w:r>
      <w:r w:rsidRPr="008F7938">
        <w:t xml:space="preserve">xisting recreational water quality guidelines/reports supplied by </w:t>
      </w:r>
      <w:r w:rsidR="00527ABA">
        <w:t>members of the Committee</w:t>
      </w:r>
      <w:bookmarkEnd w:id="575"/>
      <w:bookmarkEnd w:id="577"/>
    </w:p>
    <w:tbl>
      <w:tblPr>
        <w:tblStyle w:val="EcosleftTableStyle"/>
        <w:tblW w:w="5231" w:type="pct"/>
        <w:tblInd w:w="-5" w:type="dxa"/>
        <w:tblLayout w:type="fixed"/>
        <w:tblCellMar>
          <w:left w:w="57" w:type="dxa"/>
          <w:right w:w="57" w:type="dxa"/>
        </w:tblCellMar>
        <w:tblLook w:val="04A0" w:firstRow="1" w:lastRow="0" w:firstColumn="1" w:lastColumn="0" w:noHBand="0" w:noVBand="1"/>
      </w:tblPr>
      <w:tblGrid>
        <w:gridCol w:w="1417"/>
        <w:gridCol w:w="10632"/>
        <w:gridCol w:w="2412"/>
      </w:tblGrid>
      <w:tr w:rsidR="00BF2DBF" w14:paraId="4FCC120E" w14:textId="47FB1917" w:rsidTr="00BF2D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0" w:type="pct"/>
          </w:tcPr>
          <w:p w14:paraId="2E0BFD15" w14:textId="38383E5E" w:rsidR="00656885" w:rsidRPr="00F76D87" w:rsidRDefault="00992883" w:rsidP="00656885">
            <w:pPr>
              <w:spacing w:line="240" w:lineRule="auto"/>
              <w:rPr>
                <w:rFonts w:asciiTheme="minorHAnsi" w:hAnsiTheme="minorHAnsi" w:cstheme="minorHAnsi"/>
                <w:szCs w:val="16"/>
              </w:rPr>
            </w:pPr>
            <w:r w:rsidRPr="00F76D87">
              <w:rPr>
                <w:rFonts w:asciiTheme="minorHAnsi" w:hAnsiTheme="minorHAnsi"/>
                <w:szCs w:val="16"/>
              </w:rPr>
              <w:t>Institution</w:t>
            </w:r>
          </w:p>
        </w:tc>
        <w:tc>
          <w:tcPr>
            <w:tcW w:w="3676" w:type="pct"/>
          </w:tcPr>
          <w:p w14:paraId="63BC7471" w14:textId="590951C0" w:rsidR="00656885" w:rsidRPr="00F76D87" w:rsidRDefault="00992883" w:rsidP="00527ABA">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F76D87">
              <w:rPr>
                <w:rFonts w:asciiTheme="minorHAnsi" w:hAnsiTheme="minorHAnsi"/>
                <w:szCs w:val="16"/>
              </w:rPr>
              <w:t xml:space="preserve">Existing recreational water guidelines /reports suggested by </w:t>
            </w:r>
            <w:r w:rsidR="00527ABA">
              <w:rPr>
                <w:rFonts w:asciiTheme="minorHAnsi" w:hAnsiTheme="minorHAnsi"/>
                <w:szCs w:val="16"/>
              </w:rPr>
              <w:t>members of the Committee</w:t>
            </w:r>
          </w:p>
        </w:tc>
        <w:tc>
          <w:tcPr>
            <w:tcW w:w="834" w:type="pct"/>
          </w:tcPr>
          <w:p w14:paraId="06FE6399" w14:textId="31626A99" w:rsidR="00656885" w:rsidRPr="00A93A76" w:rsidRDefault="00992883" w:rsidP="00656885">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Review result</w:t>
            </w:r>
          </w:p>
        </w:tc>
      </w:tr>
      <w:tr w:rsidR="00BF2DBF" w14:paraId="2C3755AE" w14:textId="683F88B2" w:rsidTr="00BF2DBF">
        <w:tc>
          <w:tcPr>
            <w:cnfStyle w:val="001000000000" w:firstRow="0" w:lastRow="0" w:firstColumn="1" w:lastColumn="0" w:oddVBand="0" w:evenVBand="0" w:oddHBand="0" w:evenHBand="0" w:firstRowFirstColumn="0" w:firstRowLastColumn="0" w:lastRowFirstColumn="0" w:lastRowLastColumn="0"/>
            <w:tcW w:w="490" w:type="pct"/>
          </w:tcPr>
          <w:p w14:paraId="62DD785A" w14:textId="77777777" w:rsidR="00656885" w:rsidRPr="00A93A76" w:rsidRDefault="00992883" w:rsidP="00602D1D">
            <w:pPr>
              <w:spacing w:before="20" w:after="20" w:line="240" w:lineRule="auto"/>
              <w:rPr>
                <w:rFonts w:asciiTheme="minorHAnsi" w:hAnsiTheme="minorHAnsi" w:cstheme="minorHAnsi"/>
                <w:szCs w:val="16"/>
              </w:rPr>
            </w:pPr>
            <w:r w:rsidRPr="00A93A76">
              <w:rPr>
                <w:rFonts w:asciiTheme="minorHAnsi" w:hAnsiTheme="minorHAnsi" w:cstheme="minorHAnsi"/>
                <w:szCs w:val="16"/>
              </w:rPr>
              <w:t xml:space="preserve">NHMRC </w:t>
            </w:r>
          </w:p>
        </w:tc>
        <w:tc>
          <w:tcPr>
            <w:tcW w:w="3676" w:type="pct"/>
          </w:tcPr>
          <w:p w14:paraId="1841B7DD" w14:textId="27FF6E9A" w:rsidR="00656885"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A93A76">
              <w:rPr>
                <w:rFonts w:asciiTheme="minorHAnsi" w:hAnsiTheme="minorHAnsi" w:cstheme="minorHAnsi"/>
                <w:bCs/>
                <w:szCs w:val="16"/>
              </w:rPr>
              <w:t>Recreational guidelines 2008</w:t>
            </w:r>
            <w:r w:rsidR="007B5959">
              <w:rPr>
                <w:rFonts w:asciiTheme="minorHAnsi" w:hAnsiTheme="minorHAnsi" w:cstheme="minorHAnsi"/>
                <w:bCs/>
                <w:szCs w:val="16"/>
              </w:rPr>
              <w:t>.</w:t>
            </w:r>
          </w:p>
        </w:tc>
        <w:tc>
          <w:tcPr>
            <w:tcW w:w="834" w:type="pct"/>
          </w:tcPr>
          <w:p w14:paraId="686C03A1" w14:textId="3D0024EF" w:rsidR="00656885" w:rsidRPr="00A93A76" w:rsidRDefault="00992883" w:rsidP="00602D1D">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Pr>
                <w:rFonts w:asciiTheme="minorHAnsi" w:hAnsiTheme="minorHAnsi" w:cstheme="minorHAnsi"/>
                <w:bCs/>
                <w:szCs w:val="16"/>
              </w:rPr>
              <w:t>Included in literature evaluation</w:t>
            </w:r>
          </w:p>
        </w:tc>
      </w:tr>
      <w:tr w:rsidR="00BF2DBF" w14:paraId="678C49AB" w14:textId="12D43811" w:rsidTr="00BF2DBF">
        <w:tc>
          <w:tcPr>
            <w:cnfStyle w:val="001000000000" w:firstRow="0" w:lastRow="0" w:firstColumn="1" w:lastColumn="0" w:oddVBand="0" w:evenVBand="0" w:oddHBand="0" w:evenHBand="0" w:firstRowFirstColumn="0" w:firstRowLastColumn="0" w:lastRowFirstColumn="0" w:lastRowLastColumn="0"/>
            <w:tcW w:w="490" w:type="pct"/>
            <w:vMerge w:val="restart"/>
          </w:tcPr>
          <w:p w14:paraId="61DEB71F" w14:textId="77777777" w:rsidR="007B5959" w:rsidRPr="00A93A76" w:rsidRDefault="00992883" w:rsidP="007B5959">
            <w:pPr>
              <w:spacing w:before="20" w:after="20" w:line="240" w:lineRule="auto"/>
              <w:rPr>
                <w:rFonts w:asciiTheme="minorHAnsi" w:hAnsiTheme="minorHAnsi" w:cstheme="minorHAnsi"/>
                <w:szCs w:val="16"/>
              </w:rPr>
            </w:pPr>
            <w:r w:rsidRPr="00A93A76">
              <w:rPr>
                <w:rFonts w:asciiTheme="minorHAnsi" w:hAnsiTheme="minorHAnsi" w:cstheme="minorHAnsi"/>
                <w:szCs w:val="16"/>
              </w:rPr>
              <w:t>MoE  (NZ)</w:t>
            </w:r>
          </w:p>
        </w:tc>
        <w:tc>
          <w:tcPr>
            <w:tcW w:w="3676" w:type="pct"/>
          </w:tcPr>
          <w:p w14:paraId="40005366" w14:textId="5AC79FAD"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A93A76">
              <w:rPr>
                <w:rFonts w:asciiTheme="minorHAnsi" w:hAnsiTheme="minorHAnsi" w:cstheme="minorHAnsi"/>
                <w:bCs/>
                <w:szCs w:val="16"/>
              </w:rPr>
              <w:t>MoE 2003. New Zealand guidelines 2003</w:t>
            </w:r>
            <w:r>
              <w:rPr>
                <w:rFonts w:asciiTheme="minorHAnsi" w:hAnsiTheme="minorHAnsi" w:cstheme="minorHAnsi"/>
                <w:bCs/>
                <w:szCs w:val="16"/>
              </w:rPr>
              <w:t xml:space="preserve">. </w:t>
            </w:r>
            <w:hyperlink r:id="rId23" w:history="1">
              <w:r w:rsidRPr="00A93A76">
                <w:rPr>
                  <w:rStyle w:val="Hyperlink"/>
                  <w:rFonts w:asciiTheme="minorHAnsi" w:hAnsiTheme="minorHAnsi" w:cstheme="minorHAnsi"/>
                  <w:bCs/>
                  <w:szCs w:val="16"/>
                </w:rPr>
                <w:t>https://www.mfe.govt.nz/publications/fresh-water/microbiological-water-quality-guidelines-marine-and-freshwater-0</w:t>
              </w:r>
            </w:hyperlink>
          </w:p>
        </w:tc>
        <w:tc>
          <w:tcPr>
            <w:tcW w:w="834" w:type="pct"/>
          </w:tcPr>
          <w:p w14:paraId="7277B253" w14:textId="008170DA"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Pr>
                <w:rFonts w:asciiTheme="minorHAnsi" w:hAnsiTheme="minorHAnsi" w:cstheme="minorHAnsi"/>
                <w:bCs/>
                <w:szCs w:val="16"/>
              </w:rPr>
              <w:t>Excluded in screening phase</w:t>
            </w:r>
          </w:p>
        </w:tc>
      </w:tr>
      <w:tr w:rsidR="00BF2DBF" w14:paraId="6190E16C" w14:textId="7501054C" w:rsidTr="00BF2DBF">
        <w:tc>
          <w:tcPr>
            <w:cnfStyle w:val="001000000000" w:firstRow="0" w:lastRow="0" w:firstColumn="1" w:lastColumn="0" w:oddVBand="0" w:evenVBand="0" w:oddHBand="0" w:evenHBand="0" w:firstRowFirstColumn="0" w:firstRowLastColumn="0" w:lastRowFirstColumn="0" w:lastRowLastColumn="0"/>
            <w:tcW w:w="490" w:type="pct"/>
            <w:vMerge/>
          </w:tcPr>
          <w:p w14:paraId="0BF30841" w14:textId="77777777" w:rsidR="007B5959" w:rsidRPr="00A93A76" w:rsidRDefault="007B5959" w:rsidP="007B5959">
            <w:pPr>
              <w:spacing w:before="20" w:after="20" w:line="240" w:lineRule="auto"/>
              <w:rPr>
                <w:rFonts w:asciiTheme="minorHAnsi" w:hAnsiTheme="minorHAnsi" w:cstheme="minorHAnsi"/>
                <w:szCs w:val="16"/>
              </w:rPr>
            </w:pPr>
          </w:p>
        </w:tc>
        <w:tc>
          <w:tcPr>
            <w:tcW w:w="3676" w:type="pct"/>
          </w:tcPr>
          <w:p w14:paraId="334B0F26" w14:textId="374590F5"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A93A76">
              <w:rPr>
                <w:rFonts w:asciiTheme="minorHAnsi" w:hAnsiTheme="minorHAnsi" w:cstheme="minorHAnsi"/>
                <w:szCs w:val="16"/>
              </w:rPr>
              <w:t>MoE 2018. Regional information for setting draft targets for swimmable lakes and rivers A report on work underway to improve water quality in terms of effects on human health</w:t>
            </w:r>
            <w:r>
              <w:rPr>
                <w:rFonts w:asciiTheme="minorHAnsi" w:hAnsiTheme="minorHAnsi" w:cstheme="minorHAnsi"/>
                <w:szCs w:val="16"/>
              </w:rPr>
              <w:t xml:space="preserve">. </w:t>
            </w:r>
            <w:hyperlink r:id="rId24" w:history="1">
              <w:r w:rsidRPr="00A93A76">
                <w:rPr>
                  <w:rStyle w:val="Hyperlink"/>
                  <w:rFonts w:asciiTheme="minorHAnsi" w:hAnsiTheme="minorHAnsi" w:cstheme="minorHAnsi"/>
                  <w:szCs w:val="16"/>
                </w:rPr>
                <w:t>https://www.mfe.govt.nz/sites/default/files/media/Fresh%20water/Regional%20information%20for%20setting%20draft%20targets%20for%20swimmable%20lakes%20and%20rivers-final.pdf</w:t>
              </w:r>
            </w:hyperlink>
          </w:p>
        </w:tc>
        <w:tc>
          <w:tcPr>
            <w:tcW w:w="834" w:type="pct"/>
          </w:tcPr>
          <w:p w14:paraId="43352B39" w14:textId="3041C453"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bCs/>
                <w:szCs w:val="16"/>
              </w:rPr>
              <w:t>Excluded in screening phase</w:t>
            </w:r>
          </w:p>
        </w:tc>
      </w:tr>
      <w:tr w:rsidR="00BF2DBF" w14:paraId="58F4F23F" w14:textId="69C7F1DC" w:rsidTr="00BF2DBF">
        <w:tc>
          <w:tcPr>
            <w:cnfStyle w:val="001000000000" w:firstRow="0" w:lastRow="0" w:firstColumn="1" w:lastColumn="0" w:oddVBand="0" w:evenVBand="0" w:oddHBand="0" w:evenHBand="0" w:firstRowFirstColumn="0" w:firstRowLastColumn="0" w:lastRowFirstColumn="0" w:lastRowLastColumn="0"/>
            <w:tcW w:w="490" w:type="pct"/>
          </w:tcPr>
          <w:p w14:paraId="0E24C40E" w14:textId="77777777" w:rsidR="007B5959" w:rsidRPr="00A93A76" w:rsidRDefault="00992883" w:rsidP="007B5959">
            <w:pPr>
              <w:spacing w:before="20" w:after="20" w:line="240" w:lineRule="auto"/>
              <w:rPr>
                <w:rFonts w:asciiTheme="minorHAnsi" w:hAnsiTheme="minorHAnsi" w:cstheme="minorHAnsi"/>
                <w:szCs w:val="16"/>
              </w:rPr>
            </w:pPr>
            <w:r w:rsidRPr="00A93A76">
              <w:rPr>
                <w:rFonts w:asciiTheme="minorHAnsi" w:hAnsiTheme="minorHAnsi" w:cstheme="minorHAnsi"/>
                <w:szCs w:val="16"/>
              </w:rPr>
              <w:t>OEH NSW 2011</w:t>
            </w:r>
          </w:p>
        </w:tc>
        <w:tc>
          <w:tcPr>
            <w:tcW w:w="3676" w:type="pct"/>
          </w:tcPr>
          <w:p w14:paraId="24407C80" w14:textId="0D42CBBC"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A93A76">
              <w:rPr>
                <w:rFonts w:asciiTheme="minorHAnsi" w:hAnsiTheme="minorHAnsi" w:cstheme="minorHAnsi"/>
                <w:bCs/>
                <w:szCs w:val="16"/>
              </w:rPr>
              <w:t>OEH NSW, 2011. Protocol for assessment and management of microbial risks in recreational waters. Office of Environment &amp; Heritage, NSW, Sydney.</w:t>
            </w:r>
            <w:r>
              <w:rPr>
                <w:rFonts w:asciiTheme="minorHAnsi" w:hAnsiTheme="minorHAnsi" w:cstheme="minorHAnsi"/>
                <w:bCs/>
                <w:szCs w:val="16"/>
              </w:rPr>
              <w:t xml:space="preserve">  </w:t>
            </w:r>
          </w:p>
        </w:tc>
        <w:tc>
          <w:tcPr>
            <w:tcW w:w="834" w:type="pct"/>
          </w:tcPr>
          <w:p w14:paraId="3696820E" w14:textId="279C94AB"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Pr>
                <w:rFonts w:asciiTheme="minorHAnsi" w:hAnsiTheme="minorHAnsi" w:cstheme="minorHAnsi"/>
                <w:bCs/>
                <w:szCs w:val="16"/>
              </w:rPr>
              <w:t>Excluded in screening phase</w:t>
            </w:r>
          </w:p>
        </w:tc>
      </w:tr>
      <w:tr w:rsidR="00BF2DBF" w14:paraId="7C41A9CE" w14:textId="47081399" w:rsidTr="00BF2DBF">
        <w:tc>
          <w:tcPr>
            <w:cnfStyle w:val="001000000000" w:firstRow="0" w:lastRow="0" w:firstColumn="1" w:lastColumn="0" w:oddVBand="0" w:evenVBand="0" w:oddHBand="0" w:evenHBand="0" w:firstRowFirstColumn="0" w:firstRowLastColumn="0" w:lastRowFirstColumn="0" w:lastRowLastColumn="0"/>
            <w:tcW w:w="490" w:type="pct"/>
          </w:tcPr>
          <w:p w14:paraId="47FE3A1F" w14:textId="77777777" w:rsidR="007B5959" w:rsidRPr="00A93A76" w:rsidRDefault="00992883" w:rsidP="007B5959">
            <w:pPr>
              <w:spacing w:before="20" w:after="20" w:line="240" w:lineRule="auto"/>
              <w:rPr>
                <w:rFonts w:asciiTheme="minorHAnsi" w:hAnsiTheme="minorHAnsi" w:cstheme="minorHAnsi"/>
                <w:szCs w:val="16"/>
              </w:rPr>
            </w:pPr>
            <w:r w:rsidRPr="00A93A76">
              <w:rPr>
                <w:rFonts w:asciiTheme="minorHAnsi" w:hAnsiTheme="minorHAnsi" w:cstheme="minorHAnsi"/>
                <w:szCs w:val="16"/>
              </w:rPr>
              <w:t xml:space="preserve">EPA Victoria </w:t>
            </w:r>
          </w:p>
        </w:tc>
        <w:tc>
          <w:tcPr>
            <w:tcW w:w="3676" w:type="pct"/>
          </w:tcPr>
          <w:p w14:paraId="0DE0985C" w14:textId="3C0C33C3"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A93A76">
              <w:rPr>
                <w:rFonts w:asciiTheme="minorHAnsi" w:hAnsiTheme="minorHAnsi" w:cstheme="minorHAnsi"/>
                <w:bCs/>
                <w:szCs w:val="16"/>
              </w:rPr>
              <w:t>Pending publication related to QMRA study in Port Phillip Bay, Victoria</w:t>
            </w:r>
            <w:r>
              <w:rPr>
                <w:rFonts w:asciiTheme="minorHAnsi" w:hAnsiTheme="minorHAnsi" w:cstheme="minorHAnsi"/>
                <w:bCs/>
                <w:szCs w:val="16"/>
              </w:rPr>
              <w:t xml:space="preserve">. </w:t>
            </w:r>
          </w:p>
        </w:tc>
        <w:tc>
          <w:tcPr>
            <w:tcW w:w="834" w:type="pct"/>
          </w:tcPr>
          <w:p w14:paraId="1BE4BD7C" w14:textId="4A15BB78"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Pr>
                <w:rFonts w:asciiTheme="minorHAnsi" w:hAnsiTheme="minorHAnsi" w:cstheme="minorHAnsi"/>
                <w:bCs/>
                <w:szCs w:val="16"/>
              </w:rPr>
              <w:t>2021 version of report included in literature evaluation</w:t>
            </w:r>
          </w:p>
        </w:tc>
      </w:tr>
      <w:tr w:rsidR="00BF2DBF" w14:paraId="56040641" w14:textId="3145FCEA" w:rsidTr="00BF2DBF">
        <w:tc>
          <w:tcPr>
            <w:cnfStyle w:val="001000000000" w:firstRow="0" w:lastRow="0" w:firstColumn="1" w:lastColumn="0" w:oddVBand="0" w:evenVBand="0" w:oddHBand="0" w:evenHBand="0" w:firstRowFirstColumn="0" w:firstRowLastColumn="0" w:lastRowFirstColumn="0" w:lastRowLastColumn="0"/>
            <w:tcW w:w="490" w:type="pct"/>
          </w:tcPr>
          <w:p w14:paraId="7E1C405D" w14:textId="77777777" w:rsidR="007B5959" w:rsidRPr="00A93A76" w:rsidRDefault="00992883" w:rsidP="007B5959">
            <w:pPr>
              <w:spacing w:before="20" w:after="20" w:line="240" w:lineRule="auto"/>
              <w:rPr>
                <w:rFonts w:asciiTheme="minorHAnsi" w:hAnsiTheme="minorHAnsi" w:cstheme="minorHAnsi"/>
                <w:szCs w:val="16"/>
              </w:rPr>
            </w:pPr>
            <w:r w:rsidRPr="00A93A76">
              <w:rPr>
                <w:rFonts w:asciiTheme="minorHAnsi" w:hAnsiTheme="minorHAnsi" w:cstheme="minorHAnsi"/>
                <w:szCs w:val="16"/>
              </w:rPr>
              <w:t xml:space="preserve">US EPA </w:t>
            </w:r>
          </w:p>
        </w:tc>
        <w:tc>
          <w:tcPr>
            <w:tcW w:w="3676" w:type="pct"/>
          </w:tcPr>
          <w:p w14:paraId="1242D5E7" w14:textId="77777777"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 xml:space="preserve">U.S. EPA 2005. The EMPACT Beaches Project: results from a study on microbiological monitoring in recreational waters. National Exposure Research Laboratory, Office of Research and Development, United States Environmental Protection Agency, Cincinnati, Ohio. </w:t>
            </w:r>
          </w:p>
          <w:p w14:paraId="2914B983" w14:textId="4B71392C"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 xml:space="preserve">USEPA 2012. Recreational Water Quality Criteria. U.S.  Environmental Protection Agency, Office of Water, Washington, DC. EPA 820-F-12-058 Available at: </w:t>
            </w:r>
            <w:hyperlink r:id="rId25">
              <w:r w:rsidRPr="00A93A76">
                <w:rPr>
                  <w:rStyle w:val="Hyperlink"/>
                  <w:rFonts w:asciiTheme="minorHAnsi" w:hAnsiTheme="minorHAnsi" w:cstheme="minorHAnsi"/>
                  <w:szCs w:val="16"/>
                </w:rPr>
                <w:t>https://www.epa.gov/sites/production/files/2015</w:t>
              </w:r>
            </w:hyperlink>
            <w:hyperlink r:id="rId26">
              <w:r w:rsidRPr="00A93A76">
                <w:rPr>
                  <w:rStyle w:val="Hyperlink"/>
                  <w:rFonts w:asciiTheme="minorHAnsi" w:hAnsiTheme="minorHAnsi" w:cstheme="minorHAnsi"/>
                  <w:szCs w:val="16"/>
                </w:rPr>
                <w:t>-</w:t>
              </w:r>
            </w:hyperlink>
            <w:hyperlink r:id="rId27">
              <w:r w:rsidRPr="00A93A76">
                <w:rPr>
                  <w:rStyle w:val="Hyperlink"/>
                  <w:rFonts w:asciiTheme="minorHAnsi" w:hAnsiTheme="minorHAnsi" w:cstheme="minorHAnsi"/>
                  <w:szCs w:val="16"/>
                </w:rPr>
                <w:t>10/documents/rwqc2012.pdf</w:t>
              </w:r>
            </w:hyperlink>
            <w:hyperlink r:id="rId28">
              <w:r w:rsidRPr="00A93A76">
                <w:rPr>
                  <w:rStyle w:val="Hyperlink"/>
                  <w:rFonts w:asciiTheme="minorHAnsi" w:hAnsiTheme="minorHAnsi" w:cstheme="minorHAnsi"/>
                  <w:szCs w:val="16"/>
                </w:rPr>
                <w:t xml:space="preserve"> </w:t>
              </w:r>
            </w:hyperlink>
          </w:p>
          <w:p w14:paraId="1B1DB214" w14:textId="51AB2327"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 xml:space="preserve">U.S. EPA 2010. Quantitative Microbial Risk Assessment to Estimate Illness in Fresh water Impacted by Agricultural Animal Sources of Fecal Contamination. EPA 822-R-10-005. Available at: </w:t>
            </w:r>
            <w:hyperlink r:id="rId29" w:history="1">
              <w:r w:rsidRPr="00A93A76">
                <w:rPr>
                  <w:rStyle w:val="Hyperlink"/>
                  <w:rFonts w:asciiTheme="minorHAnsi" w:hAnsiTheme="minorHAnsi" w:cstheme="minorHAnsi"/>
                  <w:szCs w:val="16"/>
                </w:rPr>
                <w:t>http://water.epa.gov/scitech/swguidance/standards/criteria/health/recreation/upload/P4-QMRA508.pdf</w:t>
              </w:r>
            </w:hyperlink>
          </w:p>
          <w:p w14:paraId="5D457AC9" w14:textId="77777777"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lang w:val="en-US"/>
              </w:rPr>
            </w:pPr>
            <w:r w:rsidRPr="00A93A76">
              <w:rPr>
                <w:rFonts w:asciiTheme="minorHAnsi" w:hAnsiTheme="minorHAnsi" w:cstheme="minorHAnsi"/>
                <w:szCs w:val="16"/>
                <w:lang w:val="en-US"/>
              </w:rPr>
              <w:t>US EPA, 2010. Comparison and Evaluation of Epidemiological Study Designs of Health Effects Associated with Recreational Water Use.</w:t>
            </w:r>
          </w:p>
          <w:p w14:paraId="4D8462D6" w14:textId="77777777"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US EPA, 2014. Microbial Risk Assessment (MRA) Tools, Methods and Approaches for Water Media. US EPA Office of Water, Washington DC.</w:t>
            </w:r>
          </w:p>
          <w:p w14:paraId="56F6D2DB" w14:textId="61345E48"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US EPA, 2016. 2016 Coliphage Experts Workshop: Discussion Topics and Findings No. EPA 823-F-16-001. Washington D.C.</w:t>
            </w:r>
          </w:p>
        </w:tc>
        <w:tc>
          <w:tcPr>
            <w:tcW w:w="834" w:type="pct"/>
          </w:tcPr>
          <w:p w14:paraId="65045FB1" w14:textId="41A84759"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bCs/>
                <w:szCs w:val="16"/>
              </w:rPr>
              <w:t>Excluded in screening phase</w:t>
            </w:r>
          </w:p>
        </w:tc>
      </w:tr>
      <w:tr w:rsidR="00BF2DBF" w14:paraId="4FFBEEC2" w14:textId="73D7FC76" w:rsidTr="00BF2DBF">
        <w:tc>
          <w:tcPr>
            <w:cnfStyle w:val="001000000000" w:firstRow="0" w:lastRow="0" w:firstColumn="1" w:lastColumn="0" w:oddVBand="0" w:evenVBand="0" w:oddHBand="0" w:evenHBand="0" w:firstRowFirstColumn="0" w:firstRowLastColumn="0" w:lastRowFirstColumn="0" w:lastRowLastColumn="0"/>
            <w:tcW w:w="490" w:type="pct"/>
          </w:tcPr>
          <w:p w14:paraId="7370DEA0" w14:textId="77777777" w:rsidR="007B5959" w:rsidRPr="00A93A76" w:rsidRDefault="00992883" w:rsidP="007B5959">
            <w:pPr>
              <w:spacing w:before="20" w:after="20" w:line="240" w:lineRule="auto"/>
              <w:rPr>
                <w:rFonts w:asciiTheme="minorHAnsi" w:hAnsiTheme="minorHAnsi" w:cstheme="minorHAnsi"/>
                <w:szCs w:val="16"/>
              </w:rPr>
            </w:pPr>
            <w:r w:rsidRPr="00A93A76">
              <w:rPr>
                <w:rFonts w:asciiTheme="minorHAnsi" w:hAnsiTheme="minorHAnsi" w:cstheme="minorHAnsi"/>
                <w:szCs w:val="16"/>
              </w:rPr>
              <w:t>State of Hawaii</w:t>
            </w:r>
          </w:p>
        </w:tc>
        <w:tc>
          <w:tcPr>
            <w:tcW w:w="3676" w:type="pct"/>
          </w:tcPr>
          <w:p w14:paraId="0D1D345E" w14:textId="77777777"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State of Hawaii Water Quality Standards, 2014. Available at:</w:t>
            </w:r>
          </w:p>
          <w:p w14:paraId="346EBABD" w14:textId="2D7064AA"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hyperlink r:id="rId30" w:history="1">
              <w:r w:rsidRPr="00A93A76">
                <w:rPr>
                  <w:rStyle w:val="Hyperlink"/>
                  <w:rFonts w:asciiTheme="minorHAnsi" w:hAnsiTheme="minorHAnsi" w:cstheme="minorHAnsi"/>
                  <w:szCs w:val="16"/>
                </w:rPr>
                <w:t>https://health.hawaii.gov/cwb/files/2013/04/Clean_Water_Branch_HAR_11-54_20141115.pdf</w:t>
              </w:r>
            </w:hyperlink>
          </w:p>
          <w:p w14:paraId="027EA7E7" w14:textId="4BD28AE6"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Beach report available at:</w:t>
            </w:r>
            <w:r>
              <w:rPr>
                <w:rFonts w:asciiTheme="minorHAnsi" w:hAnsiTheme="minorHAnsi" w:cstheme="minorHAnsi"/>
                <w:szCs w:val="16"/>
              </w:rPr>
              <w:t xml:space="preserve">  </w:t>
            </w:r>
            <w:hyperlink r:id="rId31" w:anchor="Identifying_Sources_of_Contamination_in_Nawiliwili_Bay_and_Hanalei_Bay" w:history="1">
              <w:r w:rsidRPr="00A93A76">
                <w:rPr>
                  <w:rStyle w:val="Hyperlink"/>
                  <w:rFonts w:asciiTheme="minorHAnsi" w:hAnsiTheme="minorHAnsi" w:cstheme="minorHAnsi"/>
                  <w:szCs w:val="16"/>
                </w:rPr>
                <w:t>http://www.beachapedia.org/State_of_the_Beach/State_Reports/HI/Water_Quality#Identifying_Sources_of_Contamination_in_Nawiliwili_Bay_and_Hanalei_Bay</w:t>
              </w:r>
            </w:hyperlink>
          </w:p>
        </w:tc>
        <w:tc>
          <w:tcPr>
            <w:tcW w:w="834" w:type="pct"/>
          </w:tcPr>
          <w:p w14:paraId="3FFD420A" w14:textId="481F0CD8"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bCs/>
                <w:szCs w:val="16"/>
              </w:rPr>
              <w:t>Excluded in screening phase</w:t>
            </w:r>
          </w:p>
        </w:tc>
      </w:tr>
      <w:tr w:rsidR="00BF2DBF" w14:paraId="1A6DC829" w14:textId="71DB472E" w:rsidTr="00BF2DBF">
        <w:tc>
          <w:tcPr>
            <w:cnfStyle w:val="001000000000" w:firstRow="0" w:lastRow="0" w:firstColumn="1" w:lastColumn="0" w:oddVBand="0" w:evenVBand="0" w:oddHBand="0" w:evenHBand="0" w:firstRowFirstColumn="0" w:firstRowLastColumn="0" w:lastRowFirstColumn="0" w:lastRowLastColumn="0"/>
            <w:tcW w:w="490" w:type="pct"/>
          </w:tcPr>
          <w:p w14:paraId="0F0357E8" w14:textId="77777777" w:rsidR="007B5959" w:rsidRPr="00A93A76" w:rsidRDefault="00992883" w:rsidP="007B5959">
            <w:pPr>
              <w:spacing w:before="20" w:after="20" w:line="240" w:lineRule="auto"/>
              <w:rPr>
                <w:rFonts w:asciiTheme="minorHAnsi" w:hAnsiTheme="minorHAnsi" w:cstheme="minorHAnsi"/>
                <w:szCs w:val="16"/>
              </w:rPr>
            </w:pPr>
            <w:r w:rsidRPr="00A93A76">
              <w:rPr>
                <w:rFonts w:asciiTheme="minorHAnsi" w:hAnsiTheme="minorHAnsi" w:cstheme="minorHAnsi"/>
                <w:szCs w:val="16"/>
              </w:rPr>
              <w:t xml:space="preserve">WHO </w:t>
            </w:r>
          </w:p>
        </w:tc>
        <w:tc>
          <w:tcPr>
            <w:tcW w:w="3676" w:type="pct"/>
          </w:tcPr>
          <w:p w14:paraId="31B884F8" w14:textId="77777777"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WHO, 2003. Guidelines for Safe Recreational-water Environments, Coastal and Fresh-waters, vol. 1. World Health Organization, Geneva.</w:t>
            </w:r>
          </w:p>
          <w:p w14:paraId="247567CA" w14:textId="77777777"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WHO, 2016. Quantitative Microbial Risk Assessment: Application for Water Safety Management. World Health Organization, Geneva</w:t>
            </w:r>
          </w:p>
          <w:p w14:paraId="017C58F8" w14:textId="67277BC9" w:rsidR="007B5959" w:rsidRPr="00A93A76" w:rsidRDefault="00992883" w:rsidP="00F76D87">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hyperlink r:id="rId32" w:history="1">
              <w:r w:rsidRPr="00A93A76">
                <w:rPr>
                  <w:rStyle w:val="Hyperlink"/>
                  <w:rFonts w:asciiTheme="minorHAnsi" w:hAnsiTheme="minorHAnsi" w:cstheme="minorHAnsi"/>
                  <w:szCs w:val="16"/>
                </w:rPr>
                <w:t>https://www.who.int/water_sanitation_health/publications/srwe1/en/</w:t>
              </w:r>
            </w:hyperlink>
          </w:p>
        </w:tc>
        <w:tc>
          <w:tcPr>
            <w:tcW w:w="834" w:type="pct"/>
          </w:tcPr>
          <w:p w14:paraId="0446AFD8" w14:textId="083CAE90"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bCs/>
                <w:szCs w:val="16"/>
              </w:rPr>
              <w:t>Excluded in screening phase</w:t>
            </w:r>
          </w:p>
        </w:tc>
      </w:tr>
      <w:tr w:rsidR="00BF2DBF" w14:paraId="0CEF5B91" w14:textId="26D495F6" w:rsidTr="00BF2DBF">
        <w:tc>
          <w:tcPr>
            <w:cnfStyle w:val="001000000000" w:firstRow="0" w:lastRow="0" w:firstColumn="1" w:lastColumn="0" w:oddVBand="0" w:evenVBand="0" w:oddHBand="0" w:evenHBand="0" w:firstRowFirstColumn="0" w:firstRowLastColumn="0" w:lastRowFirstColumn="0" w:lastRowLastColumn="0"/>
            <w:tcW w:w="490" w:type="pct"/>
          </w:tcPr>
          <w:p w14:paraId="00A48ADE" w14:textId="77777777" w:rsidR="007B5959" w:rsidRPr="00A93A76" w:rsidRDefault="00992883" w:rsidP="007B5959">
            <w:pPr>
              <w:spacing w:before="20" w:after="20" w:line="240" w:lineRule="auto"/>
              <w:rPr>
                <w:rFonts w:asciiTheme="minorHAnsi" w:hAnsiTheme="minorHAnsi" w:cstheme="minorHAnsi"/>
                <w:szCs w:val="16"/>
              </w:rPr>
            </w:pPr>
            <w:r w:rsidRPr="00A93A76">
              <w:rPr>
                <w:rFonts w:asciiTheme="minorHAnsi" w:hAnsiTheme="minorHAnsi" w:cstheme="minorHAnsi"/>
                <w:szCs w:val="16"/>
              </w:rPr>
              <w:t>en</w:t>
            </w:r>
            <w:r>
              <w:rPr>
                <w:rFonts w:asciiTheme="minorHAnsi" w:hAnsiTheme="minorHAnsi" w:cstheme="minorHAnsi"/>
                <w:szCs w:val="16"/>
              </w:rPr>
              <w:t>H</w:t>
            </w:r>
            <w:r w:rsidRPr="00A93A76">
              <w:rPr>
                <w:rFonts w:asciiTheme="minorHAnsi" w:hAnsiTheme="minorHAnsi" w:cstheme="minorHAnsi"/>
                <w:szCs w:val="16"/>
              </w:rPr>
              <w:t>ealth, 2012.</w:t>
            </w:r>
          </w:p>
        </w:tc>
        <w:tc>
          <w:tcPr>
            <w:tcW w:w="3676" w:type="pct"/>
          </w:tcPr>
          <w:p w14:paraId="3BDF9F4F" w14:textId="77777777"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Environmental health risk assessment: - Guidelines for assessing human health risks from environmental hazards. Commonwealth of Australia</w:t>
            </w:r>
          </w:p>
        </w:tc>
        <w:tc>
          <w:tcPr>
            <w:tcW w:w="834" w:type="pct"/>
          </w:tcPr>
          <w:p w14:paraId="4489C373" w14:textId="1F618BAA"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bCs/>
                <w:szCs w:val="16"/>
              </w:rPr>
              <w:t>Excluded in screening phase</w:t>
            </w:r>
          </w:p>
        </w:tc>
      </w:tr>
      <w:tr w:rsidR="00BF2DBF" w14:paraId="21D73F4C" w14:textId="741BFEBF" w:rsidTr="00BF2DBF">
        <w:tc>
          <w:tcPr>
            <w:cnfStyle w:val="001000000000" w:firstRow="0" w:lastRow="0" w:firstColumn="1" w:lastColumn="0" w:oddVBand="0" w:evenVBand="0" w:oddHBand="0" w:evenHBand="0" w:firstRowFirstColumn="0" w:firstRowLastColumn="0" w:lastRowFirstColumn="0" w:lastRowLastColumn="0"/>
            <w:tcW w:w="490" w:type="pct"/>
          </w:tcPr>
          <w:p w14:paraId="55987030" w14:textId="44DCB834" w:rsidR="007B5959" w:rsidRPr="00A93A76" w:rsidRDefault="00992883" w:rsidP="007B5959">
            <w:pPr>
              <w:spacing w:before="20" w:after="20" w:line="240" w:lineRule="auto"/>
              <w:rPr>
                <w:rFonts w:asciiTheme="minorHAnsi" w:hAnsiTheme="minorHAnsi" w:cstheme="minorHAnsi"/>
                <w:szCs w:val="16"/>
              </w:rPr>
            </w:pPr>
            <w:r w:rsidRPr="00A93A76">
              <w:rPr>
                <w:rFonts w:asciiTheme="minorHAnsi" w:hAnsiTheme="minorHAnsi" w:cstheme="minorHAnsi"/>
                <w:szCs w:val="16"/>
              </w:rPr>
              <w:t>NRMM</w:t>
            </w:r>
            <w:r w:rsidR="0061769E">
              <w:rPr>
                <w:rFonts w:asciiTheme="minorHAnsi" w:hAnsiTheme="minorHAnsi" w:cstheme="minorHAnsi"/>
                <w:szCs w:val="16"/>
              </w:rPr>
              <w:t>C</w:t>
            </w:r>
            <w:r w:rsidRPr="00A93A76">
              <w:rPr>
                <w:rFonts w:asciiTheme="minorHAnsi" w:hAnsiTheme="minorHAnsi" w:cstheme="minorHAnsi"/>
                <w:szCs w:val="16"/>
              </w:rPr>
              <w:t xml:space="preserve"> 2006</w:t>
            </w:r>
          </w:p>
        </w:tc>
        <w:tc>
          <w:tcPr>
            <w:tcW w:w="3676" w:type="pct"/>
          </w:tcPr>
          <w:p w14:paraId="41DBA1B4" w14:textId="65642A62"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Australian Guidelines for water recycling: Managing health and environmental risks (Phase 1). Natural Resource Management Ministerial Council, Environment Protection and Heritage Council, Australian Health Minister’s Conference, Canberra, Australia.</w:t>
            </w:r>
          </w:p>
        </w:tc>
        <w:tc>
          <w:tcPr>
            <w:tcW w:w="834" w:type="pct"/>
          </w:tcPr>
          <w:p w14:paraId="7108DBC5" w14:textId="49219657"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bCs/>
                <w:szCs w:val="16"/>
              </w:rPr>
              <w:t>Excluded in screening phase</w:t>
            </w:r>
          </w:p>
        </w:tc>
      </w:tr>
      <w:tr w:rsidR="00BF2DBF" w14:paraId="696F7EC5" w14:textId="7BE41477" w:rsidTr="00BF2DBF">
        <w:tc>
          <w:tcPr>
            <w:cnfStyle w:val="001000000000" w:firstRow="0" w:lastRow="0" w:firstColumn="1" w:lastColumn="0" w:oddVBand="0" w:evenVBand="0" w:oddHBand="0" w:evenHBand="0" w:firstRowFirstColumn="0" w:firstRowLastColumn="0" w:lastRowFirstColumn="0" w:lastRowLastColumn="0"/>
            <w:tcW w:w="490" w:type="pct"/>
          </w:tcPr>
          <w:p w14:paraId="59A41655" w14:textId="77777777" w:rsidR="007B5959" w:rsidRPr="00A93A76" w:rsidRDefault="00992883" w:rsidP="007B5959">
            <w:pPr>
              <w:spacing w:before="20" w:after="20" w:line="240" w:lineRule="auto"/>
              <w:rPr>
                <w:rFonts w:asciiTheme="minorHAnsi" w:hAnsiTheme="minorHAnsi" w:cstheme="minorHAnsi"/>
                <w:szCs w:val="16"/>
              </w:rPr>
            </w:pPr>
            <w:r w:rsidRPr="00A93A76">
              <w:rPr>
                <w:rFonts w:asciiTheme="minorHAnsi" w:hAnsiTheme="minorHAnsi" w:cstheme="minorHAnsi"/>
                <w:szCs w:val="16"/>
              </w:rPr>
              <w:t>Health Canada 2012</w:t>
            </w:r>
          </w:p>
        </w:tc>
        <w:tc>
          <w:tcPr>
            <w:tcW w:w="3676" w:type="pct"/>
          </w:tcPr>
          <w:p w14:paraId="35466A79" w14:textId="6B8C63C5"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A93A76">
              <w:rPr>
                <w:rFonts w:asciiTheme="minorHAnsi" w:hAnsiTheme="minorHAnsi" w:cstheme="minorHAnsi"/>
                <w:szCs w:val="16"/>
              </w:rPr>
              <w:t>Health Canada 2012. Guidelines for Canadian Recreational Water Quality, Third Edition. Water, Air and Climate Change Bureau, Healthy Environments and Consumer Safety Branch, Health Canada, Ottawa, Ontario.</w:t>
            </w:r>
            <w:r>
              <w:rPr>
                <w:rFonts w:asciiTheme="minorHAnsi" w:hAnsiTheme="minorHAnsi" w:cstheme="minorHAnsi"/>
                <w:szCs w:val="16"/>
              </w:rPr>
              <w:t xml:space="preserve"> </w:t>
            </w:r>
          </w:p>
        </w:tc>
        <w:tc>
          <w:tcPr>
            <w:tcW w:w="834" w:type="pct"/>
          </w:tcPr>
          <w:p w14:paraId="77F21BD4" w14:textId="42602202" w:rsidR="007B5959" w:rsidRPr="00A93A76" w:rsidRDefault="00992883" w:rsidP="007B595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bCs/>
                <w:szCs w:val="16"/>
              </w:rPr>
              <w:t>Excluded in screening phase</w:t>
            </w:r>
          </w:p>
        </w:tc>
      </w:tr>
    </w:tbl>
    <w:p w14:paraId="3FABFE4C" w14:textId="23E24658" w:rsidR="00137E3A" w:rsidRDefault="00992883" w:rsidP="00137E3A">
      <w:pPr>
        <w:pStyle w:val="Appendix"/>
        <w:spacing w:before="0" w:after="0"/>
      </w:pPr>
      <w:bookmarkStart w:id="578" w:name="_Toc48299186"/>
      <w:bookmarkStart w:id="579" w:name="_Toc106901190"/>
      <w:r w:rsidRPr="008F7938">
        <w:t xml:space="preserve">Appendix </w:t>
      </w:r>
      <w:r w:rsidR="004365D9">
        <w:t>4</w:t>
      </w:r>
      <w:r w:rsidRPr="008F7938">
        <w:t xml:space="preserve"> - CASP (Critical Appraisal Skills Program) Combined query table</w:t>
      </w:r>
      <w:bookmarkEnd w:id="578"/>
      <w:bookmarkEnd w:id="579"/>
    </w:p>
    <w:p w14:paraId="3AB1526B" w14:textId="112D2303" w:rsidR="00E05167" w:rsidRDefault="00992883" w:rsidP="00E05167">
      <w:r w:rsidRPr="005B0946">
        <w:rPr>
          <w:noProof/>
        </w:rPr>
        <w:drawing>
          <wp:inline distT="0" distB="0" distL="0" distR="0" wp14:anchorId="353CB9F2" wp14:editId="75B6377A">
            <wp:extent cx="9326013" cy="4845050"/>
            <wp:effectExtent l="19050" t="19050" r="27940" b="1270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33"/>
                    <a:stretch>
                      <a:fillRect/>
                    </a:stretch>
                  </pic:blipFill>
                  <pic:spPr>
                    <a:xfrm>
                      <a:off x="0" y="0"/>
                      <a:ext cx="9333356" cy="4848865"/>
                    </a:xfrm>
                    <a:prstGeom prst="rect">
                      <a:avLst/>
                    </a:prstGeom>
                    <a:ln>
                      <a:solidFill>
                        <a:srgbClr val="B5DDDC"/>
                      </a:solidFill>
                    </a:ln>
                  </pic:spPr>
                </pic:pic>
              </a:graphicData>
            </a:graphic>
          </wp:inline>
        </w:drawing>
      </w:r>
    </w:p>
    <w:p w14:paraId="367492DE" w14:textId="78498FC9" w:rsidR="005B0946" w:rsidRDefault="005B0946" w:rsidP="00E05167"/>
    <w:p w14:paraId="391E1A8A" w14:textId="43E7C717" w:rsidR="005B0946" w:rsidRDefault="00992883" w:rsidP="005B0946">
      <w:pPr>
        <w:spacing w:after="0"/>
      </w:pPr>
      <w:r w:rsidRPr="005B0946">
        <w:rPr>
          <w:noProof/>
        </w:rPr>
        <w:drawing>
          <wp:inline distT="0" distB="0" distL="0" distR="0" wp14:anchorId="6A7B36DC" wp14:editId="13F4735C">
            <wp:extent cx="9387046" cy="4679950"/>
            <wp:effectExtent l="19050" t="19050" r="24130" b="2540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34"/>
                    <a:stretch>
                      <a:fillRect/>
                    </a:stretch>
                  </pic:blipFill>
                  <pic:spPr>
                    <a:xfrm>
                      <a:off x="0" y="0"/>
                      <a:ext cx="9395221" cy="4684026"/>
                    </a:xfrm>
                    <a:prstGeom prst="rect">
                      <a:avLst/>
                    </a:prstGeom>
                    <a:ln>
                      <a:solidFill>
                        <a:srgbClr val="B5DDDC"/>
                      </a:solidFill>
                    </a:ln>
                  </pic:spPr>
                </pic:pic>
              </a:graphicData>
            </a:graphic>
          </wp:inline>
        </w:drawing>
      </w:r>
    </w:p>
    <w:p w14:paraId="743145ED" w14:textId="492A6711" w:rsidR="00973E6B" w:rsidRPr="008F7938" w:rsidRDefault="00992883" w:rsidP="00BF7DBC">
      <w:pPr>
        <w:spacing w:before="0" w:line="240" w:lineRule="auto"/>
      </w:pPr>
      <w:r w:rsidRPr="008F7938">
        <w:rPr>
          <w:rFonts w:asciiTheme="minorHAnsi" w:hAnsiTheme="minorHAnsi" w:cstheme="minorHAnsi"/>
          <w:sz w:val="18"/>
          <w:szCs w:val="22"/>
        </w:rPr>
        <w:t xml:space="preserve">Source: </w:t>
      </w:r>
      <w:r w:rsidRPr="008F7938">
        <w:rPr>
          <w:rFonts w:asciiTheme="minorHAnsi" w:hAnsiTheme="minorHAnsi" w:cstheme="minorHAnsi"/>
          <w:sz w:val="18"/>
          <w:szCs w:val="22"/>
        </w:rPr>
        <w:fldChar w:fldCharType="begin"/>
      </w:r>
      <w:r w:rsidRPr="008F7938">
        <w:rPr>
          <w:rFonts w:asciiTheme="minorHAnsi" w:hAnsiTheme="minorHAnsi" w:cstheme="minorHAnsi"/>
          <w:sz w:val="18"/>
          <w:szCs w:val="22"/>
        </w:rPr>
        <w:instrText xml:space="preserve"> ADDIN ZOTERO_ITEM CSL_CITATION {"citationID":"46ixhNui","properties":{"custom":"Oxford CTVH (2020)","formattedCitation":"Oxford CTVH (2020)","plainCitation":"Oxford CTVH (2020)","noteIndex":0},"citationItems":[{"id":11707,"uris":["http://zotero.org/users/148142/items/U49379IL"],"uri":["http://zotero.org/users/148142/items/U49379IL"],"itemData":{"id":11707,"type":"webpage","container-title":"Oxford Centre for Triple Value Healthcare Ltd","language":"en-US","note":"source: casp-uk.net","title":"CASP - Critical Appraisal Skills Programme","URL":"https://casp-uk.net/","author":[{"literal":"Oxford CTVH"}],"accessed":{"date-parts":[["2020",6,13]]},"issued":{"date-parts":[["2020"]]}}}],"schema":"https://github.com/citation-style-language/schema/raw/master/csl-citation.json"} </w:instrText>
      </w:r>
      <w:r w:rsidRPr="008F7938">
        <w:rPr>
          <w:rFonts w:asciiTheme="minorHAnsi" w:hAnsiTheme="minorHAnsi" w:cstheme="minorHAnsi"/>
          <w:sz w:val="18"/>
          <w:szCs w:val="22"/>
        </w:rPr>
        <w:fldChar w:fldCharType="separate"/>
      </w:r>
      <w:r w:rsidR="0062533A" w:rsidRPr="0062533A">
        <w:rPr>
          <w:rFonts w:ascii="Calibri" w:hAnsi="Calibri" w:cs="Calibri"/>
          <w:sz w:val="18"/>
        </w:rPr>
        <w:t>Oxford CTVH (2020)</w:t>
      </w:r>
      <w:r w:rsidRPr="008F7938">
        <w:rPr>
          <w:rFonts w:asciiTheme="minorHAnsi" w:hAnsiTheme="minorHAnsi" w:cstheme="minorHAnsi"/>
          <w:sz w:val="18"/>
          <w:szCs w:val="22"/>
        </w:rPr>
        <w:fldChar w:fldCharType="end"/>
      </w:r>
      <w:r w:rsidR="00E00E37" w:rsidRPr="008F7938">
        <w:rPr>
          <w:rFonts w:asciiTheme="minorHAnsi" w:hAnsiTheme="minorHAnsi" w:cstheme="minorHAnsi"/>
          <w:sz w:val="18"/>
          <w:szCs w:val="22"/>
        </w:rPr>
        <w:t>, * Questions derived by reviewer for this narrative review based on the CASP approach.</w:t>
      </w:r>
      <w:r w:rsidRPr="008F7938">
        <w:br w:type="page"/>
      </w:r>
    </w:p>
    <w:p w14:paraId="16346D5C" w14:textId="308440BF" w:rsidR="00973E6B" w:rsidRDefault="00992883" w:rsidP="00973E6B">
      <w:pPr>
        <w:rPr>
          <w:b/>
          <w:bCs/>
        </w:rPr>
      </w:pPr>
      <w:r w:rsidRPr="008F7938">
        <w:rPr>
          <w:b/>
          <w:bCs/>
        </w:rPr>
        <w:t>Hints for queries</w:t>
      </w:r>
    </w:p>
    <w:p w14:paraId="5CB4BEA8" w14:textId="6283D35A" w:rsidR="004A2199" w:rsidRPr="00CF2B8E" w:rsidRDefault="00992883" w:rsidP="00973E6B">
      <w:pPr>
        <w:rPr>
          <w:rFonts w:cs="Arial"/>
          <w:i/>
          <w:iCs/>
          <w:sz w:val="18"/>
          <w:szCs w:val="18"/>
        </w:rPr>
      </w:pPr>
      <w:r w:rsidRPr="00CF2B8E">
        <w:rPr>
          <w:rFonts w:cs="Arial"/>
          <w:i/>
          <w:iCs/>
          <w:sz w:val="18"/>
          <w:szCs w:val="18"/>
        </w:rPr>
        <w:t xml:space="preserve">Compiled from CASP - Critical Appraisal Skills Programme </w:t>
      </w:r>
      <w:r w:rsidRPr="00CF2B8E">
        <w:rPr>
          <w:rFonts w:cs="Arial"/>
          <w:i/>
          <w:iCs/>
          <w:sz w:val="18"/>
          <w:szCs w:val="18"/>
        </w:rPr>
        <w:fldChar w:fldCharType="begin"/>
      </w:r>
      <w:r w:rsidRPr="00CF2B8E">
        <w:rPr>
          <w:rFonts w:cs="Arial"/>
          <w:i/>
          <w:iCs/>
          <w:sz w:val="18"/>
          <w:szCs w:val="18"/>
        </w:rPr>
        <w:instrText xml:space="preserve"> ADDIN ZOTERO_ITEM CSL_CITATION {"citationID":"GVYriSEl","properties":{"custom":"(Oxford CTVH 2020)","formattedCitation":"(Oxford CTVH 2020)","plainCitation":"(Oxford CTVH 2020)","noteIndex":0},"citationItems":[{"id":11707,"uris":["http://zotero.org/users/148142/items/U49379IL"],"uri":["http://zotero.org/users/148142/items/U49379IL"],"itemData":{"id":11707,"type":"webpage","container-title":"Oxford Centre for Triple Value Healthcare Ltd","language":"en-US","note":"source: casp-uk.net","title":"CASP - Critical Appraisal Skills Programme","URL":"https://casp-uk.net/","author":[{"literal":"Oxford CTVH"}],"accessed":{"date-parts":[["2020",6,13]]},"issued":{"date-parts":[["2020"]]}}}],"schema":"https://github.com/citation-style-language/schema/raw/master/csl-citation.json"} </w:instrText>
      </w:r>
      <w:r w:rsidRPr="00CF2B8E">
        <w:rPr>
          <w:rFonts w:cs="Arial"/>
          <w:i/>
          <w:iCs/>
          <w:sz w:val="18"/>
          <w:szCs w:val="18"/>
        </w:rPr>
        <w:fldChar w:fldCharType="separate"/>
      </w:r>
      <w:r w:rsidR="0062533A" w:rsidRPr="0062533A">
        <w:rPr>
          <w:rFonts w:cs="Arial"/>
          <w:sz w:val="18"/>
        </w:rPr>
        <w:t>(Oxford CTVH 2020)</w:t>
      </w:r>
      <w:r w:rsidRPr="00CF2B8E">
        <w:rPr>
          <w:rFonts w:cs="Arial"/>
          <w:i/>
          <w:iCs/>
          <w:sz w:val="18"/>
          <w:szCs w:val="18"/>
        </w:rPr>
        <w:fldChar w:fldCharType="end"/>
      </w:r>
      <w:r w:rsidRPr="00CF2B8E">
        <w:rPr>
          <w:rFonts w:cs="Arial"/>
          <w:i/>
          <w:iCs/>
          <w:sz w:val="18"/>
          <w:szCs w:val="18"/>
        </w:rPr>
        <w:t>.</w:t>
      </w:r>
    </w:p>
    <w:tbl>
      <w:tblPr>
        <w:tblW w:w="14165" w:type="dxa"/>
        <w:tblLook w:val="04A0" w:firstRow="1" w:lastRow="0" w:firstColumn="1" w:lastColumn="0" w:noHBand="0" w:noVBand="1"/>
      </w:tblPr>
      <w:tblGrid>
        <w:gridCol w:w="960"/>
        <w:gridCol w:w="3141"/>
        <w:gridCol w:w="10064"/>
      </w:tblGrid>
      <w:tr w:rsidR="00BF2DBF" w14:paraId="55630306" w14:textId="77777777" w:rsidTr="001B5570">
        <w:trPr>
          <w:trHeight w:val="397"/>
          <w:tblHeader/>
        </w:trPr>
        <w:tc>
          <w:tcPr>
            <w:tcW w:w="96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108DF3F8" w14:textId="77777777" w:rsidR="00973E6B" w:rsidRPr="00973E6B" w:rsidRDefault="00992883" w:rsidP="001B5570">
            <w:pPr>
              <w:spacing w:before="40" w:after="40" w:line="240" w:lineRule="auto"/>
              <w:jc w:val="center"/>
              <w:rPr>
                <w:rFonts w:ascii="Calibri" w:hAnsi="Calibri" w:cs="Calibri"/>
                <w:b/>
                <w:bCs/>
                <w:color w:val="008000"/>
                <w:sz w:val="16"/>
                <w:szCs w:val="16"/>
              </w:rPr>
            </w:pPr>
            <w:r w:rsidRPr="00973E6B">
              <w:rPr>
                <w:rFonts w:ascii="Calibri" w:hAnsi="Calibri" w:cs="Calibri"/>
                <w:b/>
                <w:bCs/>
                <w:color w:val="008000"/>
                <w:sz w:val="16"/>
                <w:szCs w:val="16"/>
              </w:rPr>
              <w:t xml:space="preserve">Q. </w:t>
            </w:r>
          </w:p>
        </w:tc>
        <w:tc>
          <w:tcPr>
            <w:tcW w:w="3141" w:type="dxa"/>
            <w:tcBorders>
              <w:top w:val="single" w:sz="8" w:space="0" w:color="B5DDDC"/>
              <w:left w:val="nil"/>
              <w:bottom w:val="single" w:sz="8" w:space="0" w:color="B5DDDC"/>
              <w:right w:val="single" w:sz="8" w:space="0" w:color="B5DDDC"/>
            </w:tcBorders>
            <w:shd w:val="clear" w:color="000000" w:fill="B5DDDC"/>
            <w:vAlign w:val="center"/>
            <w:hideMark/>
          </w:tcPr>
          <w:p w14:paraId="30D527A5" w14:textId="77777777" w:rsidR="00973E6B" w:rsidRPr="00973E6B" w:rsidRDefault="00992883" w:rsidP="001B5570">
            <w:pPr>
              <w:spacing w:before="40" w:after="40" w:line="240" w:lineRule="auto"/>
              <w:rPr>
                <w:rFonts w:ascii="Calibri" w:hAnsi="Calibri" w:cs="Calibri"/>
                <w:b/>
                <w:bCs/>
                <w:color w:val="008000"/>
                <w:sz w:val="16"/>
                <w:szCs w:val="16"/>
              </w:rPr>
            </w:pPr>
            <w:r w:rsidRPr="00973E6B">
              <w:rPr>
                <w:rFonts w:ascii="Calibri" w:hAnsi="Calibri" w:cs="Calibri"/>
                <w:b/>
                <w:bCs/>
                <w:color w:val="008000"/>
                <w:sz w:val="16"/>
                <w:szCs w:val="16"/>
              </w:rPr>
              <w:t>Paper for appraisal and reference:</w:t>
            </w:r>
          </w:p>
        </w:tc>
        <w:tc>
          <w:tcPr>
            <w:tcW w:w="10064" w:type="dxa"/>
            <w:tcBorders>
              <w:top w:val="single" w:sz="8" w:space="0" w:color="B5DDDC"/>
              <w:left w:val="nil"/>
              <w:bottom w:val="single" w:sz="8" w:space="0" w:color="B5DDDC"/>
              <w:right w:val="single" w:sz="8" w:space="0" w:color="B5DDDC"/>
            </w:tcBorders>
            <w:shd w:val="clear" w:color="000000" w:fill="B5DDDC"/>
            <w:vAlign w:val="center"/>
            <w:hideMark/>
          </w:tcPr>
          <w:p w14:paraId="7C5EA168" w14:textId="77777777" w:rsidR="00973E6B" w:rsidRPr="00973E6B" w:rsidRDefault="00992883" w:rsidP="001B5570">
            <w:pPr>
              <w:spacing w:before="40" w:after="40" w:line="240" w:lineRule="auto"/>
              <w:rPr>
                <w:rFonts w:ascii="Calibri" w:hAnsi="Calibri" w:cs="Calibri"/>
                <w:b/>
                <w:bCs/>
                <w:color w:val="008000"/>
                <w:sz w:val="16"/>
                <w:szCs w:val="16"/>
              </w:rPr>
            </w:pPr>
            <w:r w:rsidRPr="00973E6B">
              <w:rPr>
                <w:rFonts w:ascii="Calibri" w:hAnsi="Calibri" w:cs="Calibri"/>
                <w:b/>
                <w:bCs/>
                <w:color w:val="008000"/>
                <w:sz w:val="16"/>
                <w:szCs w:val="16"/>
              </w:rPr>
              <w:t>Hints</w:t>
            </w:r>
          </w:p>
        </w:tc>
      </w:tr>
      <w:tr w:rsidR="00BF2DBF" w14:paraId="27CE7BD2" w14:textId="77777777" w:rsidTr="001B5570">
        <w:trPr>
          <w:trHeight w:val="397"/>
        </w:trPr>
        <w:tc>
          <w:tcPr>
            <w:tcW w:w="14165" w:type="dxa"/>
            <w:gridSpan w:val="3"/>
            <w:tcBorders>
              <w:top w:val="nil"/>
              <w:left w:val="single" w:sz="8" w:space="0" w:color="B5DDDC"/>
              <w:bottom w:val="single" w:sz="8" w:space="0" w:color="B5DDDC"/>
              <w:right w:val="single" w:sz="8" w:space="0" w:color="B5DDDC"/>
            </w:tcBorders>
            <w:shd w:val="clear" w:color="000000" w:fill="D6EAEB"/>
            <w:vAlign w:val="center"/>
            <w:hideMark/>
          </w:tcPr>
          <w:p w14:paraId="4A0B1FC4" w14:textId="219ACE4E" w:rsidR="000F7CBF" w:rsidRPr="00973E6B" w:rsidRDefault="00992883" w:rsidP="001B5570">
            <w:pPr>
              <w:spacing w:before="40" w:after="40" w:line="240" w:lineRule="auto"/>
              <w:rPr>
                <w:rFonts w:ascii="Calibri" w:hAnsi="Calibri" w:cs="Calibri"/>
                <w:b/>
                <w:bCs/>
                <w:color w:val="000000"/>
                <w:sz w:val="16"/>
                <w:szCs w:val="16"/>
              </w:rPr>
            </w:pPr>
            <w:r>
              <w:rPr>
                <w:rFonts w:ascii="Calibri" w:hAnsi="Calibri" w:cs="Calibri"/>
                <w:b/>
                <w:bCs/>
                <w:color w:val="000000"/>
                <w:sz w:val="16"/>
                <w:szCs w:val="16"/>
              </w:rPr>
              <w:t xml:space="preserve">Section A1: </w:t>
            </w:r>
            <w:r w:rsidRPr="00973E6B">
              <w:rPr>
                <w:rFonts w:ascii="Calibri" w:hAnsi="Calibri" w:cs="Calibri"/>
                <w:b/>
                <w:bCs/>
                <w:color w:val="000000"/>
                <w:sz w:val="16"/>
                <w:szCs w:val="16"/>
              </w:rPr>
              <w:t>Are the results valid?</w:t>
            </w:r>
          </w:p>
        </w:tc>
      </w:tr>
      <w:tr w:rsidR="00BF2DBF" w14:paraId="2ECD7A93" w14:textId="77777777" w:rsidTr="001B5570">
        <w:trPr>
          <w:trHeight w:val="397"/>
        </w:trPr>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3770E40F" w14:textId="77777777" w:rsidR="00973E6B" w:rsidRPr="00CF2B8E" w:rsidRDefault="00992883" w:rsidP="001B5570">
            <w:pPr>
              <w:spacing w:before="60" w:after="40" w:line="240" w:lineRule="auto"/>
              <w:jc w:val="center"/>
              <w:rPr>
                <w:rFonts w:ascii="Calibri" w:hAnsi="Calibri" w:cs="Calibri"/>
                <w:sz w:val="16"/>
                <w:szCs w:val="16"/>
              </w:rPr>
            </w:pPr>
            <w:r w:rsidRPr="00CF2B8E">
              <w:rPr>
                <w:rFonts w:ascii="Calibri" w:hAnsi="Calibri" w:cs="Calibri"/>
                <w:sz w:val="16"/>
                <w:szCs w:val="16"/>
              </w:rPr>
              <w:t>1</w:t>
            </w:r>
          </w:p>
        </w:tc>
        <w:tc>
          <w:tcPr>
            <w:tcW w:w="3141" w:type="dxa"/>
            <w:tcBorders>
              <w:top w:val="nil"/>
              <w:left w:val="nil"/>
              <w:bottom w:val="single" w:sz="8" w:space="0" w:color="B5DDDC"/>
              <w:right w:val="single" w:sz="8" w:space="0" w:color="B5DDDC"/>
            </w:tcBorders>
            <w:vAlign w:val="center"/>
            <w:hideMark/>
          </w:tcPr>
          <w:p w14:paraId="00E9D2D8" w14:textId="77777777" w:rsidR="00973E6B" w:rsidRPr="00CF2B8E" w:rsidRDefault="00992883" w:rsidP="001B5570">
            <w:pPr>
              <w:spacing w:before="60" w:after="40" w:line="240" w:lineRule="auto"/>
              <w:rPr>
                <w:rFonts w:ascii="Calibri" w:hAnsi="Calibri" w:cs="Calibri"/>
                <w:sz w:val="16"/>
                <w:szCs w:val="16"/>
              </w:rPr>
            </w:pPr>
            <w:r w:rsidRPr="00CF2B8E">
              <w:rPr>
                <w:rFonts w:ascii="Calibri" w:hAnsi="Calibri" w:cs="Calibri"/>
                <w:sz w:val="16"/>
                <w:szCs w:val="16"/>
              </w:rPr>
              <w:t>Was there a clear statement of the aims of the research?</w:t>
            </w:r>
          </w:p>
        </w:tc>
        <w:tc>
          <w:tcPr>
            <w:tcW w:w="10064" w:type="dxa"/>
            <w:tcBorders>
              <w:top w:val="nil"/>
              <w:left w:val="nil"/>
              <w:bottom w:val="single" w:sz="8" w:space="0" w:color="B5DDDC"/>
              <w:right w:val="single" w:sz="8" w:space="0" w:color="B5DDDC"/>
            </w:tcBorders>
            <w:vAlign w:val="center"/>
            <w:hideMark/>
          </w:tcPr>
          <w:p w14:paraId="254A4F35" w14:textId="77777777" w:rsidR="00973E6B" w:rsidRPr="00973E6B" w:rsidRDefault="00992883" w:rsidP="001B5570">
            <w:pPr>
              <w:spacing w:before="60" w:after="4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•what was the goal of the research</w:t>
            </w:r>
            <w:r w:rsidRPr="00973E6B">
              <w:rPr>
                <w:rFonts w:ascii="Calibri" w:hAnsi="Calibri" w:cs="Calibri"/>
                <w:sz w:val="16"/>
                <w:szCs w:val="16"/>
              </w:rPr>
              <w:br/>
              <w:t>•why it was thought important</w:t>
            </w:r>
            <w:r w:rsidRPr="00973E6B">
              <w:rPr>
                <w:rFonts w:ascii="Calibri" w:hAnsi="Calibri" w:cs="Calibri"/>
                <w:sz w:val="16"/>
                <w:szCs w:val="16"/>
              </w:rPr>
              <w:br/>
              <w:t>•its relevance</w:t>
            </w:r>
          </w:p>
        </w:tc>
      </w:tr>
      <w:tr w:rsidR="00BF2DBF" w14:paraId="158E7514" w14:textId="77777777" w:rsidTr="001B5570">
        <w:trPr>
          <w:trHeight w:val="397"/>
        </w:trPr>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1BE421F9" w14:textId="77777777" w:rsidR="00973E6B" w:rsidRPr="00CF2B8E" w:rsidRDefault="00992883" w:rsidP="001B5570">
            <w:pPr>
              <w:spacing w:before="60" w:after="40" w:line="240" w:lineRule="auto"/>
              <w:jc w:val="center"/>
              <w:rPr>
                <w:rFonts w:ascii="Calibri" w:hAnsi="Calibri" w:cs="Calibri"/>
                <w:sz w:val="16"/>
                <w:szCs w:val="16"/>
              </w:rPr>
            </w:pPr>
            <w:r w:rsidRPr="00CF2B8E">
              <w:rPr>
                <w:rFonts w:ascii="Calibri" w:hAnsi="Calibri" w:cs="Calibri"/>
                <w:sz w:val="16"/>
                <w:szCs w:val="16"/>
              </w:rPr>
              <w:t>2</w:t>
            </w:r>
          </w:p>
        </w:tc>
        <w:tc>
          <w:tcPr>
            <w:tcW w:w="3141" w:type="dxa"/>
            <w:tcBorders>
              <w:top w:val="nil"/>
              <w:left w:val="nil"/>
              <w:bottom w:val="single" w:sz="8" w:space="0" w:color="B5DDDC"/>
              <w:right w:val="single" w:sz="8" w:space="0" w:color="B5DDDC"/>
            </w:tcBorders>
            <w:vAlign w:val="center"/>
            <w:hideMark/>
          </w:tcPr>
          <w:p w14:paraId="19F81102" w14:textId="77777777" w:rsidR="00973E6B" w:rsidRPr="00CF2B8E" w:rsidRDefault="00992883" w:rsidP="001B5570">
            <w:pPr>
              <w:spacing w:before="60" w:after="40" w:line="240" w:lineRule="auto"/>
              <w:rPr>
                <w:rFonts w:ascii="Calibri" w:hAnsi="Calibri" w:cs="Calibri"/>
                <w:sz w:val="16"/>
                <w:szCs w:val="16"/>
              </w:rPr>
            </w:pPr>
            <w:r w:rsidRPr="00CF2B8E">
              <w:rPr>
                <w:rFonts w:ascii="Calibri" w:hAnsi="Calibri" w:cs="Calibri"/>
                <w:sz w:val="16"/>
                <w:szCs w:val="16"/>
              </w:rPr>
              <w:t>Is the methodology appropriate?</w:t>
            </w:r>
          </w:p>
        </w:tc>
        <w:tc>
          <w:tcPr>
            <w:tcW w:w="10064" w:type="dxa"/>
            <w:tcBorders>
              <w:top w:val="nil"/>
              <w:left w:val="nil"/>
              <w:bottom w:val="single" w:sz="8" w:space="0" w:color="B5DDDC"/>
              <w:right w:val="single" w:sz="8" w:space="0" w:color="B5DDDC"/>
            </w:tcBorders>
            <w:vAlign w:val="center"/>
            <w:hideMark/>
          </w:tcPr>
          <w:p w14:paraId="5CB136C1" w14:textId="77777777" w:rsidR="00973E6B" w:rsidRPr="00973E6B" w:rsidRDefault="00992883" w:rsidP="001B5570">
            <w:pPr>
              <w:spacing w:before="60" w:after="4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•If the research seeks to interpret or illuminate the actions and/or subjective experiences of research participants</w:t>
            </w:r>
            <w:r w:rsidRPr="00973E6B">
              <w:rPr>
                <w:rFonts w:ascii="Calibri" w:hAnsi="Calibri" w:cs="Calibri"/>
                <w:sz w:val="16"/>
                <w:szCs w:val="16"/>
              </w:rPr>
              <w:br/>
              <w:t>•Is qualitative research the right methodology for addressing the research goal</w:t>
            </w:r>
          </w:p>
        </w:tc>
      </w:tr>
      <w:tr w:rsidR="00BF2DBF" w14:paraId="0535289E" w14:textId="77777777" w:rsidTr="001B5570">
        <w:trPr>
          <w:trHeight w:val="397"/>
        </w:trPr>
        <w:tc>
          <w:tcPr>
            <w:tcW w:w="14165" w:type="dxa"/>
            <w:gridSpan w:val="3"/>
            <w:tcBorders>
              <w:top w:val="nil"/>
              <w:left w:val="single" w:sz="8" w:space="0" w:color="B5DDDC"/>
              <w:bottom w:val="single" w:sz="8" w:space="0" w:color="B5DDDC"/>
              <w:right w:val="single" w:sz="8" w:space="0" w:color="B5DDDC"/>
            </w:tcBorders>
            <w:shd w:val="clear" w:color="000000" w:fill="D6EAEB"/>
            <w:vAlign w:val="center"/>
            <w:hideMark/>
          </w:tcPr>
          <w:p w14:paraId="4CA230C1" w14:textId="3C8693D8" w:rsidR="000F7CBF" w:rsidRPr="00973E6B" w:rsidRDefault="00992883" w:rsidP="001B5570">
            <w:pPr>
              <w:spacing w:before="40" w:after="40" w:line="240" w:lineRule="auto"/>
              <w:rPr>
                <w:rFonts w:ascii="Calibri" w:hAnsi="Calibri" w:cs="Calibri"/>
                <w:b/>
                <w:bCs/>
                <w:color w:val="000000"/>
                <w:sz w:val="16"/>
                <w:szCs w:val="16"/>
              </w:rPr>
            </w:pPr>
            <w:r>
              <w:rPr>
                <w:rFonts w:ascii="Calibri" w:hAnsi="Calibri" w:cs="Calibri"/>
                <w:b/>
                <w:bCs/>
                <w:color w:val="000000"/>
                <w:sz w:val="16"/>
                <w:szCs w:val="16"/>
              </w:rPr>
              <w:t xml:space="preserve">Section A2: </w:t>
            </w:r>
            <w:r w:rsidRPr="00973E6B">
              <w:rPr>
                <w:rFonts w:ascii="Calibri" w:hAnsi="Calibri" w:cs="Calibri"/>
                <w:b/>
                <w:bCs/>
                <w:color w:val="000000"/>
                <w:sz w:val="16"/>
                <w:szCs w:val="16"/>
              </w:rPr>
              <w:t>Is it worth continuing?</w:t>
            </w:r>
          </w:p>
        </w:tc>
      </w:tr>
      <w:tr w:rsidR="00BF2DBF" w14:paraId="4624C738" w14:textId="77777777" w:rsidTr="001B5570">
        <w:trPr>
          <w:trHeight w:val="397"/>
        </w:trPr>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6363FA55" w14:textId="77777777" w:rsidR="00973E6B" w:rsidRPr="00CF2B8E" w:rsidRDefault="00992883" w:rsidP="001B5570">
            <w:pPr>
              <w:spacing w:before="60" w:after="40" w:line="240" w:lineRule="auto"/>
              <w:jc w:val="center"/>
              <w:rPr>
                <w:rFonts w:ascii="Calibri" w:hAnsi="Calibri" w:cs="Calibri"/>
                <w:sz w:val="16"/>
                <w:szCs w:val="16"/>
              </w:rPr>
            </w:pPr>
            <w:r w:rsidRPr="00CF2B8E">
              <w:rPr>
                <w:rFonts w:ascii="Calibri" w:hAnsi="Calibri" w:cs="Calibri"/>
                <w:sz w:val="16"/>
                <w:szCs w:val="16"/>
              </w:rPr>
              <w:t>3</w:t>
            </w:r>
          </w:p>
        </w:tc>
        <w:tc>
          <w:tcPr>
            <w:tcW w:w="3141" w:type="dxa"/>
            <w:tcBorders>
              <w:top w:val="nil"/>
              <w:left w:val="nil"/>
              <w:bottom w:val="single" w:sz="8" w:space="0" w:color="B5DDDC"/>
              <w:right w:val="single" w:sz="8" w:space="0" w:color="B5DDDC"/>
            </w:tcBorders>
            <w:vAlign w:val="center"/>
            <w:hideMark/>
          </w:tcPr>
          <w:p w14:paraId="0D876CEB" w14:textId="77777777" w:rsidR="00973E6B" w:rsidRPr="00CF2B8E" w:rsidRDefault="00992883" w:rsidP="001B5570">
            <w:pPr>
              <w:spacing w:before="60" w:after="40" w:line="240" w:lineRule="auto"/>
              <w:rPr>
                <w:rFonts w:ascii="Calibri" w:hAnsi="Calibri" w:cs="Calibri"/>
                <w:sz w:val="16"/>
                <w:szCs w:val="16"/>
              </w:rPr>
            </w:pPr>
            <w:r w:rsidRPr="00CF2B8E">
              <w:rPr>
                <w:rFonts w:ascii="Calibri" w:hAnsi="Calibri" w:cs="Calibri"/>
                <w:sz w:val="16"/>
                <w:szCs w:val="16"/>
              </w:rPr>
              <w:t>Was the research design appropriate to address the aims of the research?</w:t>
            </w:r>
          </w:p>
        </w:tc>
        <w:tc>
          <w:tcPr>
            <w:tcW w:w="10064" w:type="dxa"/>
            <w:tcBorders>
              <w:top w:val="nil"/>
              <w:left w:val="nil"/>
              <w:bottom w:val="single" w:sz="8" w:space="0" w:color="B5DDDC"/>
              <w:right w:val="single" w:sz="8" w:space="0" w:color="B5DDDC"/>
            </w:tcBorders>
            <w:vAlign w:val="center"/>
            <w:hideMark/>
          </w:tcPr>
          <w:p w14:paraId="1F6A2547" w14:textId="77777777" w:rsidR="00973E6B" w:rsidRPr="00973E6B" w:rsidRDefault="00992883" w:rsidP="001B5570">
            <w:pPr>
              <w:spacing w:before="60" w:after="4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 if the researcher has justified the research design (e.g. have they discussed how they decided which method to use)</w:t>
            </w:r>
            <w:r w:rsidRPr="00973E6B">
              <w:rPr>
                <w:rFonts w:ascii="Calibri" w:hAnsi="Calibri" w:cs="Calibri"/>
                <w:sz w:val="16"/>
                <w:szCs w:val="16"/>
              </w:rPr>
              <w:br/>
              <w:t>• Has a validated risk assessment framework been used? Note framework used and describe any concerns.</w:t>
            </w:r>
          </w:p>
        </w:tc>
      </w:tr>
      <w:tr w:rsidR="00BF2DBF" w14:paraId="7743CADC" w14:textId="77777777" w:rsidTr="001B5570">
        <w:trPr>
          <w:trHeight w:val="397"/>
        </w:trPr>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0BFB928D" w14:textId="77777777" w:rsidR="00973E6B" w:rsidRPr="00CF2B8E" w:rsidRDefault="00992883" w:rsidP="001B5570">
            <w:pPr>
              <w:spacing w:before="60" w:after="40" w:line="240" w:lineRule="auto"/>
              <w:jc w:val="center"/>
              <w:rPr>
                <w:rFonts w:ascii="Calibri" w:hAnsi="Calibri" w:cs="Calibri"/>
                <w:sz w:val="16"/>
                <w:szCs w:val="16"/>
              </w:rPr>
            </w:pPr>
            <w:r w:rsidRPr="00CF2B8E">
              <w:rPr>
                <w:rFonts w:ascii="Calibri" w:hAnsi="Calibri" w:cs="Calibri"/>
                <w:sz w:val="16"/>
                <w:szCs w:val="16"/>
              </w:rPr>
              <w:t>4</w:t>
            </w:r>
          </w:p>
        </w:tc>
        <w:tc>
          <w:tcPr>
            <w:tcW w:w="3141" w:type="dxa"/>
            <w:tcBorders>
              <w:top w:val="nil"/>
              <w:left w:val="nil"/>
              <w:bottom w:val="single" w:sz="8" w:space="0" w:color="B5DDDC"/>
              <w:right w:val="single" w:sz="8" w:space="0" w:color="B5DDDC"/>
            </w:tcBorders>
            <w:vAlign w:val="center"/>
            <w:hideMark/>
          </w:tcPr>
          <w:p w14:paraId="4D31F194" w14:textId="77777777" w:rsidR="00973E6B" w:rsidRPr="00CF2B8E" w:rsidRDefault="00992883" w:rsidP="001B5570">
            <w:pPr>
              <w:spacing w:before="60" w:after="40" w:line="240" w:lineRule="auto"/>
              <w:rPr>
                <w:rFonts w:ascii="Calibri" w:hAnsi="Calibri" w:cs="Calibri"/>
                <w:sz w:val="16"/>
                <w:szCs w:val="16"/>
              </w:rPr>
            </w:pPr>
            <w:r w:rsidRPr="00CF2B8E">
              <w:rPr>
                <w:rFonts w:ascii="Calibri" w:hAnsi="Calibri" w:cs="Calibri"/>
                <w:sz w:val="16"/>
                <w:szCs w:val="16"/>
              </w:rPr>
              <w:t>Was the chosen hypothetical population or subpopulation appropriate for addressing the study research aims?</w:t>
            </w:r>
          </w:p>
        </w:tc>
        <w:tc>
          <w:tcPr>
            <w:tcW w:w="10064" w:type="dxa"/>
            <w:tcBorders>
              <w:top w:val="nil"/>
              <w:left w:val="nil"/>
              <w:bottom w:val="single" w:sz="8" w:space="0" w:color="B5DDDC"/>
              <w:right w:val="single" w:sz="8" w:space="0" w:color="B5DDDC"/>
            </w:tcBorders>
            <w:vAlign w:val="center"/>
            <w:hideMark/>
          </w:tcPr>
          <w:p w14:paraId="100DAA1D" w14:textId="755A0421" w:rsidR="00973E6B" w:rsidRPr="00973E6B" w:rsidRDefault="00992883" w:rsidP="001B5570">
            <w:pPr>
              <w:spacing w:before="60" w:after="4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 If the researcher has explained how the participants were selected</w:t>
            </w:r>
            <w:r w:rsidRPr="00973E6B">
              <w:rPr>
                <w:rFonts w:ascii="Calibri" w:hAnsi="Calibri" w:cs="Calibri"/>
                <w:sz w:val="16"/>
                <w:szCs w:val="16"/>
              </w:rPr>
              <w:br/>
              <w:t>• If they explained why the participants selected were the most appropriate to provide access to the type of knowledge sought by the study</w:t>
            </w:r>
            <w:r w:rsidRPr="00973E6B">
              <w:rPr>
                <w:rFonts w:ascii="Calibri" w:hAnsi="Calibri" w:cs="Calibri"/>
                <w:sz w:val="16"/>
                <w:szCs w:val="16"/>
              </w:rPr>
              <w:br/>
              <w:t>• If there are any discussions around recruitment (e.g. why some people chose not to take part)</w:t>
            </w:r>
          </w:p>
        </w:tc>
      </w:tr>
      <w:tr w:rsidR="00BF2DBF" w14:paraId="3A123E85" w14:textId="77777777" w:rsidTr="001B5570">
        <w:trPr>
          <w:trHeight w:val="397"/>
        </w:trPr>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7ECA6031" w14:textId="77777777" w:rsidR="00973E6B" w:rsidRPr="00CF2B8E" w:rsidRDefault="00992883" w:rsidP="001B5570">
            <w:pPr>
              <w:spacing w:before="60" w:after="40" w:line="240" w:lineRule="auto"/>
              <w:jc w:val="center"/>
              <w:rPr>
                <w:rFonts w:ascii="Calibri" w:hAnsi="Calibri" w:cs="Calibri"/>
                <w:sz w:val="16"/>
                <w:szCs w:val="16"/>
              </w:rPr>
            </w:pPr>
            <w:r w:rsidRPr="00CF2B8E">
              <w:rPr>
                <w:rFonts w:ascii="Calibri" w:hAnsi="Calibri" w:cs="Calibri"/>
                <w:sz w:val="16"/>
                <w:szCs w:val="16"/>
              </w:rPr>
              <w:t>5</w:t>
            </w:r>
          </w:p>
        </w:tc>
        <w:tc>
          <w:tcPr>
            <w:tcW w:w="3141" w:type="dxa"/>
            <w:tcBorders>
              <w:top w:val="nil"/>
              <w:left w:val="nil"/>
              <w:bottom w:val="single" w:sz="8" w:space="0" w:color="B5DDDC"/>
              <w:right w:val="single" w:sz="8" w:space="0" w:color="B5DDDC"/>
            </w:tcBorders>
            <w:vAlign w:val="center"/>
            <w:hideMark/>
          </w:tcPr>
          <w:p w14:paraId="34D924D3" w14:textId="77777777" w:rsidR="00973E6B" w:rsidRPr="00CF2B8E" w:rsidRDefault="00992883" w:rsidP="001B5570">
            <w:pPr>
              <w:spacing w:before="60" w:after="40" w:line="240" w:lineRule="auto"/>
              <w:rPr>
                <w:rFonts w:ascii="Calibri" w:hAnsi="Calibri" w:cs="Calibri"/>
                <w:sz w:val="16"/>
                <w:szCs w:val="16"/>
              </w:rPr>
            </w:pPr>
            <w:r w:rsidRPr="00CF2B8E">
              <w:rPr>
                <w:rFonts w:ascii="Calibri" w:hAnsi="Calibri" w:cs="Calibri"/>
                <w:sz w:val="16"/>
                <w:szCs w:val="16"/>
              </w:rPr>
              <w:t>Was the data collected in a way that addressed the research issue?</w:t>
            </w:r>
          </w:p>
        </w:tc>
        <w:tc>
          <w:tcPr>
            <w:tcW w:w="10064" w:type="dxa"/>
            <w:tcBorders>
              <w:top w:val="nil"/>
              <w:left w:val="nil"/>
              <w:bottom w:val="single" w:sz="8" w:space="0" w:color="B5DDDC"/>
              <w:right w:val="single" w:sz="8" w:space="0" w:color="B5DDDC"/>
            </w:tcBorders>
            <w:vAlign w:val="center"/>
            <w:hideMark/>
          </w:tcPr>
          <w:p w14:paraId="09667139" w14:textId="77777777" w:rsidR="00973E6B" w:rsidRPr="00973E6B" w:rsidRDefault="00992883" w:rsidP="001B5570">
            <w:pPr>
              <w:spacing w:before="60" w:after="4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 If the setting for the data collection was justified</w:t>
            </w:r>
            <w:r w:rsidRPr="00973E6B">
              <w:rPr>
                <w:rFonts w:ascii="Calibri" w:hAnsi="Calibri" w:cs="Calibri"/>
                <w:sz w:val="16"/>
                <w:szCs w:val="16"/>
              </w:rPr>
              <w:br/>
              <w:t>• If it is clear how data were collected (e.g. focus group, semi-structured interview etc.)</w:t>
            </w:r>
            <w:r w:rsidRPr="00973E6B">
              <w:rPr>
                <w:rFonts w:ascii="Calibri" w:hAnsi="Calibri" w:cs="Calibri"/>
                <w:sz w:val="16"/>
                <w:szCs w:val="16"/>
              </w:rPr>
              <w:br/>
              <w:t>• If the researcher has justified the methods chosen</w:t>
            </w:r>
            <w:r w:rsidRPr="00973E6B">
              <w:rPr>
                <w:rFonts w:ascii="Calibri" w:hAnsi="Calibri" w:cs="Calibri"/>
                <w:sz w:val="16"/>
                <w:szCs w:val="16"/>
              </w:rPr>
              <w:br/>
              <w:t>• If the researcher has made the methods explicit (e.g. for interview method, is there an indication of how interviews are conducted, or did they use a topic guide)</w:t>
            </w:r>
            <w:r w:rsidRPr="00973E6B">
              <w:rPr>
                <w:rFonts w:ascii="Calibri" w:hAnsi="Calibri" w:cs="Calibri"/>
                <w:sz w:val="16"/>
                <w:szCs w:val="16"/>
              </w:rPr>
              <w:br/>
              <w:t>• If methods were modified during the study. If so, has the researcher explained how and why</w:t>
            </w:r>
            <w:r w:rsidRPr="00973E6B">
              <w:rPr>
                <w:rFonts w:ascii="Calibri" w:hAnsi="Calibri" w:cs="Calibri"/>
                <w:sz w:val="16"/>
                <w:szCs w:val="16"/>
              </w:rPr>
              <w:br/>
              <w:t>• If the form of data is clear (e.g. tape recordings, video material, notes etc.)</w:t>
            </w:r>
            <w:r w:rsidRPr="00973E6B">
              <w:rPr>
                <w:rFonts w:ascii="Calibri" w:hAnsi="Calibri" w:cs="Calibri"/>
                <w:sz w:val="16"/>
                <w:szCs w:val="16"/>
              </w:rPr>
              <w:br/>
              <w:t>• If the researcher has discussed saturation of data</w:t>
            </w:r>
          </w:p>
        </w:tc>
      </w:tr>
      <w:tr w:rsidR="00BF2DBF" w14:paraId="6AB56BB5" w14:textId="77777777" w:rsidTr="001B5570">
        <w:trPr>
          <w:trHeight w:val="397"/>
        </w:trPr>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68F5519A" w14:textId="77777777" w:rsidR="00973E6B" w:rsidRPr="00CF2B8E" w:rsidRDefault="00992883" w:rsidP="001B5570">
            <w:pPr>
              <w:spacing w:before="60" w:after="40" w:line="240" w:lineRule="auto"/>
              <w:jc w:val="center"/>
              <w:rPr>
                <w:rFonts w:ascii="Calibri" w:hAnsi="Calibri" w:cs="Calibri"/>
                <w:sz w:val="16"/>
                <w:szCs w:val="16"/>
              </w:rPr>
            </w:pPr>
            <w:r w:rsidRPr="00CF2B8E">
              <w:rPr>
                <w:rFonts w:ascii="Calibri" w:hAnsi="Calibri" w:cs="Calibri"/>
                <w:sz w:val="16"/>
                <w:szCs w:val="16"/>
              </w:rPr>
              <w:t>6</w:t>
            </w:r>
          </w:p>
        </w:tc>
        <w:tc>
          <w:tcPr>
            <w:tcW w:w="3141" w:type="dxa"/>
            <w:tcBorders>
              <w:top w:val="nil"/>
              <w:left w:val="nil"/>
              <w:bottom w:val="single" w:sz="8" w:space="0" w:color="B5DDDC"/>
              <w:right w:val="single" w:sz="8" w:space="0" w:color="B5DDDC"/>
            </w:tcBorders>
            <w:vAlign w:val="center"/>
            <w:hideMark/>
          </w:tcPr>
          <w:p w14:paraId="26486042" w14:textId="77777777" w:rsidR="00973E6B" w:rsidRPr="00CF2B8E" w:rsidRDefault="00992883" w:rsidP="001B5570">
            <w:pPr>
              <w:spacing w:before="60" w:after="40" w:line="240" w:lineRule="auto"/>
              <w:rPr>
                <w:rFonts w:ascii="Calibri" w:hAnsi="Calibri" w:cs="Calibri"/>
                <w:sz w:val="16"/>
                <w:szCs w:val="16"/>
              </w:rPr>
            </w:pPr>
            <w:r w:rsidRPr="00CF2B8E">
              <w:rPr>
                <w:rFonts w:ascii="Calibri" w:hAnsi="Calibri" w:cs="Calibri"/>
                <w:sz w:val="16"/>
                <w:szCs w:val="16"/>
              </w:rPr>
              <w:t>Has the relationship between researcher and participants been adequately considered?</w:t>
            </w:r>
          </w:p>
        </w:tc>
        <w:tc>
          <w:tcPr>
            <w:tcW w:w="10064" w:type="dxa"/>
            <w:tcBorders>
              <w:top w:val="nil"/>
              <w:left w:val="nil"/>
              <w:bottom w:val="single" w:sz="8" w:space="0" w:color="B5DDDC"/>
              <w:right w:val="single" w:sz="8" w:space="0" w:color="B5DDDC"/>
            </w:tcBorders>
            <w:vAlign w:val="center"/>
            <w:hideMark/>
          </w:tcPr>
          <w:p w14:paraId="41A17940" w14:textId="77777777" w:rsidR="00973E6B" w:rsidRPr="00973E6B" w:rsidRDefault="00992883" w:rsidP="001B5570">
            <w:pPr>
              <w:spacing w:before="60" w:after="4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 If the researcher critically examined their own role, potential bias and influence during (a) formulation of the research questions (b) data collection, including sample recruitment and choice of location</w:t>
            </w:r>
            <w:r w:rsidRPr="00973E6B">
              <w:rPr>
                <w:rFonts w:ascii="Calibri" w:hAnsi="Calibri" w:cs="Calibri"/>
                <w:sz w:val="16"/>
                <w:szCs w:val="16"/>
              </w:rPr>
              <w:br/>
              <w:t>• How the researcher responded to events during the study and whether they considered the implications of any changes in the research design</w:t>
            </w:r>
          </w:p>
        </w:tc>
      </w:tr>
      <w:tr w:rsidR="00BF2DBF" w14:paraId="4E6DCAB2" w14:textId="77777777" w:rsidTr="001B5570">
        <w:trPr>
          <w:trHeight w:val="397"/>
        </w:trPr>
        <w:tc>
          <w:tcPr>
            <w:tcW w:w="14165" w:type="dxa"/>
            <w:gridSpan w:val="3"/>
            <w:tcBorders>
              <w:top w:val="nil"/>
              <w:left w:val="single" w:sz="8" w:space="0" w:color="B5DDDC"/>
              <w:bottom w:val="single" w:sz="8" w:space="0" w:color="B5DDDC"/>
              <w:right w:val="single" w:sz="8" w:space="0" w:color="B5DDDC"/>
            </w:tcBorders>
            <w:shd w:val="clear" w:color="000000" w:fill="D6EAEB"/>
            <w:vAlign w:val="center"/>
            <w:hideMark/>
          </w:tcPr>
          <w:p w14:paraId="1B3153EF" w14:textId="58C7B1BA" w:rsidR="000F7CBF" w:rsidRPr="00973E6B" w:rsidRDefault="00992883" w:rsidP="001B5570">
            <w:pPr>
              <w:spacing w:before="40" w:after="40" w:line="240" w:lineRule="auto"/>
              <w:rPr>
                <w:rFonts w:ascii="Calibri" w:hAnsi="Calibri" w:cs="Calibri"/>
                <w:b/>
                <w:bCs/>
                <w:color w:val="000000"/>
                <w:sz w:val="16"/>
                <w:szCs w:val="16"/>
              </w:rPr>
            </w:pPr>
            <w:r w:rsidRPr="003B6A3C">
              <w:rPr>
                <w:rFonts w:ascii="Calibri" w:hAnsi="Calibri" w:cs="Calibri"/>
                <w:b/>
                <w:bCs/>
                <w:color w:val="000000"/>
                <w:sz w:val="16"/>
                <w:szCs w:val="16"/>
              </w:rPr>
              <w:t xml:space="preserve">Section B </w:t>
            </w:r>
            <w:r>
              <w:rPr>
                <w:rFonts w:ascii="Calibri" w:hAnsi="Calibri" w:cs="Calibri"/>
                <w:b/>
                <w:bCs/>
                <w:color w:val="000000"/>
                <w:sz w:val="16"/>
                <w:szCs w:val="16"/>
              </w:rPr>
              <w:t xml:space="preserve">: </w:t>
            </w:r>
            <w:r w:rsidRPr="00973E6B">
              <w:rPr>
                <w:rFonts w:ascii="Calibri" w:hAnsi="Calibri" w:cs="Calibri"/>
                <w:b/>
                <w:bCs/>
                <w:color w:val="000000"/>
                <w:sz w:val="16"/>
                <w:szCs w:val="16"/>
              </w:rPr>
              <w:t>What are the results?</w:t>
            </w:r>
          </w:p>
        </w:tc>
      </w:tr>
      <w:tr w:rsidR="00BF2DBF" w14:paraId="6929A32B" w14:textId="77777777" w:rsidTr="001B5570">
        <w:trPr>
          <w:trHeight w:val="397"/>
        </w:trPr>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6505E474" w14:textId="77777777" w:rsidR="00973E6B" w:rsidRPr="00CF2B8E" w:rsidRDefault="00992883" w:rsidP="001B5570">
            <w:pPr>
              <w:spacing w:before="40" w:after="40" w:line="240" w:lineRule="auto"/>
              <w:jc w:val="center"/>
              <w:rPr>
                <w:rFonts w:ascii="Calibri" w:hAnsi="Calibri" w:cs="Calibri"/>
                <w:sz w:val="16"/>
                <w:szCs w:val="16"/>
              </w:rPr>
            </w:pPr>
            <w:r w:rsidRPr="00CF2B8E">
              <w:rPr>
                <w:rFonts w:ascii="Calibri" w:hAnsi="Calibri" w:cs="Calibri"/>
                <w:sz w:val="16"/>
                <w:szCs w:val="16"/>
              </w:rPr>
              <w:t>7</w:t>
            </w:r>
          </w:p>
        </w:tc>
        <w:tc>
          <w:tcPr>
            <w:tcW w:w="3141" w:type="dxa"/>
            <w:tcBorders>
              <w:top w:val="nil"/>
              <w:left w:val="nil"/>
              <w:bottom w:val="single" w:sz="8" w:space="0" w:color="B5DDDC"/>
              <w:right w:val="single" w:sz="8" w:space="0" w:color="B5DDDC"/>
            </w:tcBorders>
            <w:vAlign w:val="center"/>
            <w:hideMark/>
          </w:tcPr>
          <w:p w14:paraId="2E1A3585" w14:textId="77777777" w:rsidR="00973E6B" w:rsidRPr="00CF2B8E" w:rsidRDefault="00992883" w:rsidP="001B5570">
            <w:pPr>
              <w:spacing w:before="40" w:after="40" w:line="240" w:lineRule="auto"/>
              <w:rPr>
                <w:rFonts w:ascii="Calibri" w:hAnsi="Calibri" w:cs="Calibri"/>
                <w:sz w:val="16"/>
                <w:szCs w:val="16"/>
              </w:rPr>
            </w:pPr>
            <w:r w:rsidRPr="00CF2B8E">
              <w:rPr>
                <w:rFonts w:ascii="Calibri" w:hAnsi="Calibri" w:cs="Calibri"/>
                <w:sz w:val="16"/>
                <w:szCs w:val="16"/>
              </w:rPr>
              <w:t>Have ethical issues been taken into consideration?</w:t>
            </w:r>
          </w:p>
        </w:tc>
        <w:tc>
          <w:tcPr>
            <w:tcW w:w="10064" w:type="dxa"/>
            <w:tcBorders>
              <w:top w:val="nil"/>
              <w:left w:val="nil"/>
              <w:bottom w:val="single" w:sz="8" w:space="0" w:color="B5DDDC"/>
              <w:right w:val="single" w:sz="8" w:space="0" w:color="B5DDDC"/>
            </w:tcBorders>
            <w:vAlign w:val="center"/>
            <w:hideMark/>
          </w:tcPr>
          <w:p w14:paraId="3E840110" w14:textId="77777777" w:rsidR="00973E6B" w:rsidRPr="00973E6B" w:rsidRDefault="00992883" w:rsidP="001B5570">
            <w:pPr>
              <w:spacing w:before="40" w:after="4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 If there are sufficient details of how the research was explained to participants for the reader to assess whether ethical standards were maintained</w:t>
            </w:r>
            <w:r w:rsidRPr="00973E6B">
              <w:rPr>
                <w:rFonts w:ascii="Calibri" w:hAnsi="Calibri" w:cs="Calibri"/>
                <w:sz w:val="16"/>
                <w:szCs w:val="16"/>
              </w:rPr>
              <w:br/>
              <w:t>• If the researcher has discussed issues raised by the study (e.g. issues around informed consent or confidentiality or how they have handled the effects of the study on the participants during and after the study)</w:t>
            </w:r>
            <w:r w:rsidRPr="00973E6B">
              <w:rPr>
                <w:rFonts w:ascii="Calibri" w:hAnsi="Calibri" w:cs="Calibri"/>
                <w:sz w:val="16"/>
                <w:szCs w:val="16"/>
              </w:rPr>
              <w:br/>
              <w:t>• If approval has been sought from the ethics committee</w:t>
            </w:r>
          </w:p>
        </w:tc>
      </w:tr>
      <w:tr w:rsidR="00BF2DBF" w14:paraId="0A5D9525" w14:textId="77777777" w:rsidTr="001B5570">
        <w:trPr>
          <w:trHeight w:val="397"/>
        </w:trPr>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7D659916" w14:textId="77777777" w:rsidR="00973E6B" w:rsidRPr="00CF2B8E" w:rsidRDefault="00992883" w:rsidP="001B5570">
            <w:pPr>
              <w:spacing w:before="40" w:after="40" w:line="240" w:lineRule="auto"/>
              <w:jc w:val="center"/>
              <w:rPr>
                <w:rFonts w:ascii="Calibri" w:hAnsi="Calibri" w:cs="Calibri"/>
                <w:sz w:val="16"/>
                <w:szCs w:val="16"/>
              </w:rPr>
            </w:pPr>
            <w:r w:rsidRPr="00CF2B8E">
              <w:rPr>
                <w:rFonts w:ascii="Calibri" w:hAnsi="Calibri" w:cs="Calibri"/>
                <w:sz w:val="16"/>
                <w:szCs w:val="16"/>
              </w:rPr>
              <w:t>8</w:t>
            </w:r>
          </w:p>
        </w:tc>
        <w:tc>
          <w:tcPr>
            <w:tcW w:w="3141" w:type="dxa"/>
            <w:tcBorders>
              <w:top w:val="nil"/>
              <w:left w:val="nil"/>
              <w:bottom w:val="single" w:sz="8" w:space="0" w:color="B5DDDC"/>
              <w:right w:val="single" w:sz="8" w:space="0" w:color="B5DDDC"/>
            </w:tcBorders>
            <w:vAlign w:val="center"/>
            <w:hideMark/>
          </w:tcPr>
          <w:p w14:paraId="3DAED37C" w14:textId="77777777" w:rsidR="00973E6B" w:rsidRPr="00CF2B8E" w:rsidRDefault="00992883" w:rsidP="001B5570">
            <w:pPr>
              <w:spacing w:before="40" w:after="40" w:line="240" w:lineRule="auto"/>
              <w:rPr>
                <w:rFonts w:ascii="Calibri" w:hAnsi="Calibri" w:cs="Calibri"/>
                <w:sz w:val="16"/>
                <w:szCs w:val="16"/>
              </w:rPr>
            </w:pPr>
            <w:r w:rsidRPr="00CF2B8E">
              <w:rPr>
                <w:rFonts w:ascii="Calibri" w:hAnsi="Calibri" w:cs="Calibri"/>
                <w:sz w:val="16"/>
                <w:szCs w:val="16"/>
              </w:rPr>
              <w:t xml:space="preserve">Was the data analysis sufficiently rigorous? </w:t>
            </w:r>
          </w:p>
        </w:tc>
        <w:tc>
          <w:tcPr>
            <w:tcW w:w="10064" w:type="dxa"/>
            <w:tcBorders>
              <w:top w:val="nil"/>
              <w:left w:val="nil"/>
              <w:bottom w:val="single" w:sz="8" w:space="0" w:color="B5DDDC"/>
              <w:right w:val="single" w:sz="8" w:space="0" w:color="B5DDDC"/>
            </w:tcBorders>
            <w:vAlign w:val="center"/>
            <w:hideMark/>
          </w:tcPr>
          <w:p w14:paraId="76F40480" w14:textId="77777777" w:rsidR="00973E6B" w:rsidRPr="00973E6B" w:rsidRDefault="00992883" w:rsidP="001B5570">
            <w:pPr>
              <w:spacing w:before="40" w:after="4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 If there is an in-depth description of the analysis process</w:t>
            </w:r>
            <w:r w:rsidRPr="00973E6B">
              <w:rPr>
                <w:rFonts w:ascii="Calibri" w:hAnsi="Calibri" w:cs="Calibri"/>
                <w:sz w:val="16"/>
                <w:szCs w:val="16"/>
              </w:rPr>
              <w:br/>
              <w:t>• If thematic analysis is used. If so, is it clear how the categories/themes were derived from the data</w:t>
            </w:r>
            <w:r w:rsidRPr="00973E6B">
              <w:rPr>
                <w:rFonts w:ascii="Calibri" w:hAnsi="Calibri" w:cs="Calibri"/>
                <w:sz w:val="16"/>
                <w:szCs w:val="16"/>
              </w:rPr>
              <w:br/>
              <w:t>• Whether the researcher explains how the data presented were selected from the original sample to demonstrate the analysis process</w:t>
            </w:r>
            <w:r w:rsidRPr="00973E6B">
              <w:rPr>
                <w:rFonts w:ascii="Calibri" w:hAnsi="Calibri" w:cs="Calibri"/>
                <w:sz w:val="16"/>
                <w:szCs w:val="16"/>
              </w:rPr>
              <w:br/>
              <w:t>• If sufficient data are presented to support the findings</w:t>
            </w:r>
            <w:r w:rsidRPr="00973E6B">
              <w:rPr>
                <w:rFonts w:ascii="Calibri" w:hAnsi="Calibri" w:cs="Calibri"/>
                <w:sz w:val="16"/>
                <w:szCs w:val="16"/>
              </w:rPr>
              <w:br/>
              <w:t>• To what extent contradictory data are taken into account</w:t>
            </w:r>
            <w:r w:rsidRPr="00973E6B">
              <w:rPr>
                <w:rFonts w:ascii="Calibri" w:hAnsi="Calibri" w:cs="Calibri"/>
                <w:sz w:val="16"/>
                <w:szCs w:val="16"/>
              </w:rPr>
              <w:br/>
              <w:t>• Whether the researcher critically examined their own role, potential bias and influence during analysis and selection of data for presentation</w:t>
            </w:r>
            <w:r w:rsidRPr="00973E6B">
              <w:rPr>
                <w:rFonts w:ascii="Calibri" w:hAnsi="Calibri" w:cs="Calibri"/>
                <w:sz w:val="16"/>
                <w:szCs w:val="16"/>
              </w:rPr>
              <w:br/>
            </w:r>
            <w:r w:rsidRPr="00973E6B">
              <w:rPr>
                <w:rFonts w:ascii="Calibri" w:hAnsi="Calibri" w:cs="Calibri"/>
                <w:sz w:val="16"/>
                <w:szCs w:val="16"/>
              </w:rPr>
              <w:br/>
              <w:t>• Are there any concerns about the characterisation of:</w:t>
            </w:r>
            <w:r w:rsidRPr="00973E6B">
              <w:rPr>
                <w:rFonts w:ascii="Calibri" w:hAnsi="Calibri" w:cs="Calibri"/>
                <w:sz w:val="16"/>
                <w:szCs w:val="16"/>
              </w:rPr>
              <w:br/>
              <w:t xml:space="preserve">   o Hazards</w:t>
            </w:r>
            <w:r w:rsidRPr="00973E6B">
              <w:rPr>
                <w:rFonts w:ascii="Calibri" w:hAnsi="Calibri" w:cs="Calibri"/>
                <w:sz w:val="16"/>
                <w:szCs w:val="16"/>
              </w:rPr>
              <w:br/>
              <w:t xml:space="preserve">   o Exposure</w:t>
            </w:r>
            <w:r w:rsidRPr="00973E6B">
              <w:rPr>
                <w:rFonts w:ascii="Calibri" w:hAnsi="Calibri" w:cs="Calibri"/>
                <w:sz w:val="16"/>
                <w:szCs w:val="16"/>
              </w:rPr>
              <w:br/>
              <w:t xml:space="preserve">   o Risk</w:t>
            </w:r>
            <w:r w:rsidRPr="00973E6B">
              <w:rPr>
                <w:rFonts w:ascii="Calibri" w:hAnsi="Calibri" w:cs="Calibri"/>
                <w:sz w:val="16"/>
                <w:szCs w:val="16"/>
              </w:rPr>
              <w:br/>
              <w:t>Consider any factors that form part of the assessment (modelling, dose response, mode of action etc.) and whether these were applied/considered effectively and according to industry standards.</w:t>
            </w:r>
          </w:p>
        </w:tc>
      </w:tr>
      <w:tr w:rsidR="00BF2DBF" w14:paraId="2A9CEA45" w14:textId="77777777" w:rsidTr="001B5570">
        <w:trPr>
          <w:trHeight w:val="397"/>
        </w:trPr>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432F5C9F" w14:textId="77777777" w:rsidR="00973E6B" w:rsidRPr="00CF2B8E" w:rsidRDefault="00992883" w:rsidP="001B5570">
            <w:pPr>
              <w:spacing w:before="40" w:after="40" w:line="240" w:lineRule="auto"/>
              <w:jc w:val="center"/>
              <w:rPr>
                <w:rFonts w:ascii="Calibri" w:hAnsi="Calibri" w:cs="Calibri"/>
                <w:sz w:val="16"/>
                <w:szCs w:val="16"/>
              </w:rPr>
            </w:pPr>
            <w:r w:rsidRPr="00CF2B8E">
              <w:rPr>
                <w:rFonts w:ascii="Calibri" w:hAnsi="Calibri" w:cs="Calibri"/>
                <w:sz w:val="16"/>
                <w:szCs w:val="16"/>
              </w:rPr>
              <w:t>9</w:t>
            </w:r>
          </w:p>
        </w:tc>
        <w:tc>
          <w:tcPr>
            <w:tcW w:w="3141" w:type="dxa"/>
            <w:tcBorders>
              <w:top w:val="nil"/>
              <w:left w:val="nil"/>
              <w:bottom w:val="single" w:sz="8" w:space="0" w:color="B5DDDC"/>
              <w:right w:val="single" w:sz="8" w:space="0" w:color="B5DDDC"/>
            </w:tcBorders>
            <w:vAlign w:val="center"/>
            <w:hideMark/>
          </w:tcPr>
          <w:p w14:paraId="0B0111BD" w14:textId="77777777" w:rsidR="00973E6B" w:rsidRPr="00CF2B8E" w:rsidRDefault="00992883" w:rsidP="001B5570">
            <w:pPr>
              <w:spacing w:before="40" w:after="40" w:line="240" w:lineRule="auto"/>
              <w:rPr>
                <w:rFonts w:ascii="Calibri" w:hAnsi="Calibri" w:cs="Calibri"/>
                <w:sz w:val="16"/>
                <w:szCs w:val="16"/>
              </w:rPr>
            </w:pPr>
            <w:r w:rsidRPr="00CF2B8E">
              <w:rPr>
                <w:rFonts w:ascii="Calibri" w:hAnsi="Calibri" w:cs="Calibri"/>
                <w:sz w:val="16"/>
                <w:szCs w:val="16"/>
              </w:rPr>
              <w:t>Is there a clear statement of findings?</w:t>
            </w:r>
          </w:p>
        </w:tc>
        <w:tc>
          <w:tcPr>
            <w:tcW w:w="10064" w:type="dxa"/>
            <w:tcBorders>
              <w:top w:val="nil"/>
              <w:left w:val="nil"/>
              <w:bottom w:val="single" w:sz="8" w:space="0" w:color="B5DDDC"/>
              <w:right w:val="single" w:sz="8" w:space="0" w:color="B5DDDC"/>
            </w:tcBorders>
            <w:vAlign w:val="center"/>
            <w:hideMark/>
          </w:tcPr>
          <w:p w14:paraId="43122832" w14:textId="77777777" w:rsidR="00973E6B" w:rsidRPr="00973E6B" w:rsidRDefault="00992883" w:rsidP="001B5570">
            <w:pPr>
              <w:spacing w:before="40" w:after="40" w:line="240" w:lineRule="auto"/>
              <w:rPr>
                <w:rFonts w:ascii="Calibri" w:hAnsi="Calibri" w:cs="Calibri"/>
                <w:sz w:val="16"/>
                <w:szCs w:val="16"/>
              </w:rPr>
            </w:pPr>
            <w:r w:rsidRPr="00973E6B">
              <w:rPr>
                <w:rFonts w:ascii="Calibri" w:hAnsi="Calibri" w:cs="Calibri"/>
                <w:sz w:val="16"/>
                <w:szCs w:val="16"/>
              </w:rPr>
              <w:t>Consider whether</w:t>
            </w:r>
            <w:r w:rsidRPr="00973E6B">
              <w:rPr>
                <w:rFonts w:ascii="Calibri" w:hAnsi="Calibri" w:cs="Calibri"/>
                <w:sz w:val="16"/>
                <w:szCs w:val="16"/>
              </w:rPr>
              <w:br/>
              <w:t>• If the findings are explicit</w:t>
            </w:r>
            <w:r w:rsidRPr="00973E6B">
              <w:rPr>
                <w:rFonts w:ascii="Calibri" w:hAnsi="Calibri" w:cs="Calibri"/>
                <w:sz w:val="16"/>
                <w:szCs w:val="16"/>
              </w:rPr>
              <w:br/>
              <w:t>• If there is adequate discussion of the evidence both for and against the researcher’s arguments</w:t>
            </w:r>
            <w:r w:rsidRPr="00973E6B">
              <w:rPr>
                <w:rFonts w:ascii="Calibri" w:hAnsi="Calibri" w:cs="Calibri"/>
                <w:sz w:val="16"/>
                <w:szCs w:val="16"/>
              </w:rPr>
              <w:br/>
              <w:t>• If the researcher has discussed the credibility of their findings (e.g. triangulation, respondent validation, more than one analyst)</w:t>
            </w:r>
            <w:r w:rsidRPr="00973E6B">
              <w:rPr>
                <w:rFonts w:ascii="Calibri" w:hAnsi="Calibri" w:cs="Calibri"/>
                <w:sz w:val="16"/>
                <w:szCs w:val="16"/>
              </w:rPr>
              <w:br/>
              <w:t>• If the findings are discussed in relation to the original research question</w:t>
            </w:r>
          </w:p>
        </w:tc>
      </w:tr>
      <w:tr w:rsidR="00BF2DBF" w14:paraId="41FD1921" w14:textId="77777777" w:rsidTr="001B5570">
        <w:trPr>
          <w:trHeight w:val="397"/>
        </w:trPr>
        <w:tc>
          <w:tcPr>
            <w:tcW w:w="14165" w:type="dxa"/>
            <w:gridSpan w:val="3"/>
            <w:tcBorders>
              <w:top w:val="nil"/>
              <w:left w:val="single" w:sz="8" w:space="0" w:color="B5DDDC"/>
              <w:bottom w:val="single" w:sz="8" w:space="0" w:color="B5DDDC"/>
              <w:right w:val="single" w:sz="8" w:space="0" w:color="B5DDDC"/>
            </w:tcBorders>
            <w:shd w:val="clear" w:color="000000" w:fill="D6EAEB"/>
            <w:vAlign w:val="center"/>
            <w:hideMark/>
          </w:tcPr>
          <w:p w14:paraId="7AF2719A" w14:textId="2649D580" w:rsidR="000F7CBF" w:rsidRPr="00973E6B" w:rsidRDefault="00992883" w:rsidP="001B5570">
            <w:pPr>
              <w:spacing w:before="40" w:after="40" w:line="240" w:lineRule="auto"/>
              <w:rPr>
                <w:rFonts w:ascii="Calibri" w:hAnsi="Calibri" w:cs="Calibri"/>
                <w:b/>
                <w:bCs/>
                <w:color w:val="000000"/>
                <w:sz w:val="16"/>
                <w:szCs w:val="16"/>
              </w:rPr>
            </w:pPr>
            <w:r w:rsidRPr="003B6A3C">
              <w:rPr>
                <w:rFonts w:ascii="Calibri" w:hAnsi="Calibri" w:cs="Calibri"/>
                <w:b/>
                <w:bCs/>
                <w:color w:val="000000"/>
                <w:sz w:val="16"/>
                <w:szCs w:val="16"/>
              </w:rPr>
              <w:t xml:space="preserve">Section C: </w:t>
            </w:r>
            <w:r w:rsidRPr="00973E6B">
              <w:rPr>
                <w:rFonts w:ascii="Calibri" w:hAnsi="Calibri" w:cs="Calibri"/>
                <w:b/>
                <w:bCs/>
                <w:color w:val="000000"/>
                <w:sz w:val="16"/>
                <w:szCs w:val="16"/>
              </w:rPr>
              <w:t>Will the results help locally?</w:t>
            </w:r>
          </w:p>
        </w:tc>
      </w:tr>
      <w:tr w:rsidR="00BF2DBF" w14:paraId="5AD8A43D" w14:textId="77777777" w:rsidTr="001B5570">
        <w:trPr>
          <w:trHeight w:val="397"/>
        </w:trPr>
        <w:tc>
          <w:tcPr>
            <w:tcW w:w="960" w:type="dxa"/>
            <w:tcBorders>
              <w:top w:val="nil"/>
              <w:left w:val="single" w:sz="8" w:space="0" w:color="B5DDDC"/>
              <w:bottom w:val="nil"/>
              <w:right w:val="single" w:sz="8" w:space="0" w:color="B5DDDC"/>
            </w:tcBorders>
            <w:shd w:val="clear" w:color="000000" w:fill="D6EAEB"/>
            <w:vAlign w:val="center"/>
            <w:hideMark/>
          </w:tcPr>
          <w:p w14:paraId="25B9EE51" w14:textId="77777777" w:rsidR="00973E6B" w:rsidRPr="00CF2B8E" w:rsidRDefault="00992883" w:rsidP="001B5570">
            <w:pPr>
              <w:spacing w:before="40" w:after="40" w:line="240" w:lineRule="auto"/>
              <w:jc w:val="center"/>
              <w:rPr>
                <w:rFonts w:ascii="Calibri" w:hAnsi="Calibri" w:cs="Calibri"/>
                <w:sz w:val="16"/>
                <w:szCs w:val="16"/>
              </w:rPr>
            </w:pPr>
            <w:r w:rsidRPr="00CF2B8E">
              <w:rPr>
                <w:rFonts w:ascii="Calibri" w:hAnsi="Calibri" w:cs="Calibri"/>
                <w:sz w:val="16"/>
                <w:szCs w:val="16"/>
              </w:rPr>
              <w:t>10</w:t>
            </w:r>
          </w:p>
        </w:tc>
        <w:tc>
          <w:tcPr>
            <w:tcW w:w="3141" w:type="dxa"/>
            <w:tcBorders>
              <w:top w:val="nil"/>
              <w:left w:val="nil"/>
              <w:bottom w:val="nil"/>
              <w:right w:val="single" w:sz="8" w:space="0" w:color="B5DDDC"/>
            </w:tcBorders>
            <w:vAlign w:val="center"/>
            <w:hideMark/>
          </w:tcPr>
          <w:p w14:paraId="68F85F68" w14:textId="77777777" w:rsidR="00973E6B" w:rsidRPr="00CF2B8E" w:rsidRDefault="00992883" w:rsidP="001B5570">
            <w:pPr>
              <w:spacing w:before="40" w:after="40" w:line="240" w:lineRule="auto"/>
              <w:rPr>
                <w:rFonts w:ascii="Calibri" w:hAnsi="Calibri" w:cs="Calibri"/>
                <w:sz w:val="16"/>
                <w:szCs w:val="16"/>
              </w:rPr>
            </w:pPr>
            <w:r w:rsidRPr="00CF2B8E">
              <w:rPr>
                <w:rFonts w:ascii="Calibri" w:hAnsi="Calibri" w:cs="Calibri"/>
                <w:sz w:val="16"/>
                <w:szCs w:val="16"/>
              </w:rPr>
              <w:t>How valuable is the research?</w:t>
            </w:r>
          </w:p>
        </w:tc>
        <w:tc>
          <w:tcPr>
            <w:tcW w:w="10064" w:type="dxa"/>
            <w:tcBorders>
              <w:top w:val="nil"/>
              <w:left w:val="nil"/>
              <w:bottom w:val="nil"/>
              <w:right w:val="single" w:sz="8" w:space="0" w:color="B5DDDC"/>
            </w:tcBorders>
            <w:vAlign w:val="center"/>
            <w:hideMark/>
          </w:tcPr>
          <w:p w14:paraId="1B710BA6" w14:textId="77777777" w:rsidR="00973E6B" w:rsidRPr="00973E6B" w:rsidRDefault="00992883" w:rsidP="001B5570">
            <w:pPr>
              <w:spacing w:before="40" w:after="4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 If the researcher discusses the contribution the study makes to existing knowledge or understanding (e.g. do they consider the findings in relation to current practice or policy, or relevant research-based literature</w:t>
            </w:r>
            <w:r w:rsidRPr="00973E6B">
              <w:rPr>
                <w:rFonts w:ascii="Calibri" w:hAnsi="Calibri" w:cs="Calibri"/>
                <w:sz w:val="16"/>
                <w:szCs w:val="16"/>
              </w:rPr>
              <w:br/>
              <w:t>• If they identify new areas where research is necessary</w:t>
            </w:r>
            <w:r w:rsidRPr="00973E6B">
              <w:rPr>
                <w:rFonts w:ascii="Calibri" w:hAnsi="Calibri" w:cs="Calibri"/>
                <w:sz w:val="16"/>
                <w:szCs w:val="16"/>
              </w:rPr>
              <w:br/>
              <w:t>• If the researchers have discussed whether or how the findings can be transferred to other populations or considered other ways the research may be used</w:t>
            </w:r>
          </w:p>
        </w:tc>
      </w:tr>
      <w:tr w:rsidR="00BF2DBF" w14:paraId="7396A0F4" w14:textId="77777777" w:rsidTr="001B5570">
        <w:trPr>
          <w:trHeight w:val="397"/>
        </w:trPr>
        <w:tc>
          <w:tcPr>
            <w:tcW w:w="4101" w:type="dxa"/>
            <w:gridSpan w:val="2"/>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578BD46E" w14:textId="2D1C6726" w:rsidR="0048335B" w:rsidRPr="00973E6B" w:rsidRDefault="00992883" w:rsidP="001B5570">
            <w:pPr>
              <w:spacing w:before="40" w:after="40" w:line="240" w:lineRule="auto"/>
              <w:jc w:val="center"/>
              <w:rPr>
                <w:rFonts w:ascii="Calibri" w:hAnsi="Calibri" w:cs="Calibri"/>
                <w:b/>
                <w:bCs/>
                <w:sz w:val="16"/>
                <w:szCs w:val="16"/>
              </w:rPr>
            </w:pPr>
            <w:r w:rsidRPr="00973E6B">
              <w:rPr>
                <w:rFonts w:ascii="Calibri" w:hAnsi="Calibri" w:cs="Calibri"/>
                <w:i/>
                <w:iCs/>
                <w:sz w:val="16"/>
                <w:szCs w:val="16"/>
              </w:rPr>
              <w:t> </w:t>
            </w:r>
            <w:r w:rsidRPr="00973E6B">
              <w:rPr>
                <w:rFonts w:ascii="Calibri" w:hAnsi="Calibri" w:cs="Calibri"/>
                <w:b/>
                <w:bCs/>
                <w:sz w:val="16"/>
                <w:szCs w:val="16"/>
              </w:rPr>
              <w:t>Overall risk of bias rating</w:t>
            </w:r>
          </w:p>
        </w:tc>
        <w:tc>
          <w:tcPr>
            <w:tcW w:w="10064" w:type="dxa"/>
            <w:tcBorders>
              <w:top w:val="single" w:sz="8" w:space="0" w:color="B5DDDC"/>
              <w:left w:val="nil"/>
              <w:bottom w:val="single" w:sz="8" w:space="0" w:color="B5DDDC"/>
              <w:right w:val="single" w:sz="8" w:space="0" w:color="B5DDDC"/>
            </w:tcBorders>
            <w:shd w:val="clear" w:color="000000" w:fill="D6EAEB"/>
            <w:vAlign w:val="center"/>
            <w:hideMark/>
          </w:tcPr>
          <w:p w14:paraId="2A6158C1" w14:textId="77777777" w:rsidR="0048335B" w:rsidRPr="00973E6B" w:rsidRDefault="00992883" w:rsidP="001B5570">
            <w:pPr>
              <w:spacing w:before="40" w:after="40" w:line="240" w:lineRule="auto"/>
              <w:rPr>
                <w:rFonts w:ascii="Calibri" w:hAnsi="Calibri" w:cs="Calibri"/>
                <w:sz w:val="16"/>
                <w:szCs w:val="16"/>
              </w:rPr>
            </w:pPr>
            <w:r w:rsidRPr="00973E6B">
              <w:rPr>
                <w:rFonts w:ascii="Calibri" w:hAnsi="Calibri" w:cs="Calibri"/>
                <w:sz w:val="16"/>
                <w:szCs w:val="16"/>
              </w:rPr>
              <w:t>• Consider how reliable the findings of the study are using your assessment above and make a judgement on the overall quality of the study based on risk of bias and uncertainties (as below). Provide justification.</w:t>
            </w:r>
          </w:p>
        </w:tc>
      </w:tr>
    </w:tbl>
    <w:p w14:paraId="7A112691" w14:textId="77777777" w:rsidR="00137E3A" w:rsidRPr="008F7938" w:rsidRDefault="00137E3A" w:rsidP="00137E3A">
      <w:pPr>
        <w:rPr>
          <w:i/>
          <w:iCs/>
        </w:rPr>
      </w:pPr>
    </w:p>
    <w:p w14:paraId="7F0182E1" w14:textId="77777777" w:rsidR="00137E3A" w:rsidRPr="008F7938" w:rsidRDefault="00137E3A" w:rsidP="00137E3A">
      <w:pPr>
        <w:rPr>
          <w:i/>
          <w:iCs/>
        </w:rPr>
        <w:sectPr w:rsidR="00137E3A" w:rsidRPr="008F7938" w:rsidSect="004D0C66">
          <w:headerReference w:type="default" r:id="rId35"/>
          <w:pgSz w:w="16838" w:h="11906" w:orient="landscape"/>
          <w:pgMar w:top="1701" w:right="1588" w:bottom="1418" w:left="1418" w:header="680" w:footer="709" w:gutter="0"/>
          <w:cols w:space="708"/>
          <w:docGrid w:linePitch="360"/>
        </w:sectPr>
      </w:pPr>
    </w:p>
    <w:p w14:paraId="7A30A70A" w14:textId="27291B64" w:rsidR="00C166AA" w:rsidRPr="008F7938" w:rsidRDefault="00992883" w:rsidP="00C166AA">
      <w:pPr>
        <w:pStyle w:val="Appendix"/>
        <w:rPr>
          <w:b w:val="0"/>
        </w:rPr>
      </w:pPr>
      <w:bookmarkStart w:id="580" w:name="_Toc106901191"/>
      <w:bookmarkEnd w:id="572"/>
      <w:r w:rsidRPr="008F7938">
        <w:t xml:space="preserve">Appendix </w:t>
      </w:r>
      <w:r w:rsidR="004365D9">
        <w:t xml:space="preserve">5 </w:t>
      </w:r>
      <w:r w:rsidR="003376D8">
        <w:t>-</w:t>
      </w:r>
      <w:r w:rsidRPr="008F7938">
        <w:t xml:space="preserve"> Declaration of interests</w:t>
      </w:r>
      <w:bookmarkEnd w:id="580"/>
    </w:p>
    <w:p w14:paraId="2A773482" w14:textId="77777777" w:rsidR="00C166AA" w:rsidRPr="003376D8" w:rsidRDefault="00992883" w:rsidP="003376D8">
      <w:pPr>
        <w:rPr>
          <w:i/>
          <w:iCs/>
        </w:rPr>
      </w:pPr>
      <w:r w:rsidRPr="003376D8">
        <w:rPr>
          <w:i/>
          <w:iCs/>
        </w:rPr>
        <w:t>The Authors of this Review have the following declared interests:</w:t>
      </w:r>
    </w:p>
    <w:tbl>
      <w:tblPr>
        <w:tblStyle w:val="EcosleftTableStyle"/>
        <w:tblW w:w="5000" w:type="pct"/>
        <w:tblLook w:val="04A0" w:firstRow="1" w:lastRow="0" w:firstColumn="1" w:lastColumn="0" w:noHBand="0" w:noVBand="1"/>
      </w:tblPr>
      <w:tblGrid>
        <w:gridCol w:w="3132"/>
        <w:gridCol w:w="4511"/>
      </w:tblGrid>
      <w:tr w:rsidR="00BF2DBF" w14:paraId="10FA5475" w14:textId="77777777" w:rsidTr="00BF2DB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049" w:type="pct"/>
          </w:tcPr>
          <w:p w14:paraId="3A2634CC" w14:textId="77777777" w:rsidR="00C166AA" w:rsidRPr="008F7938" w:rsidRDefault="00992883" w:rsidP="00387BC6">
            <w:pPr>
              <w:spacing w:before="20" w:after="20" w:line="240" w:lineRule="auto"/>
              <w:rPr>
                <w:rFonts w:asciiTheme="minorHAnsi" w:hAnsiTheme="minorHAnsi" w:cs="Arial"/>
                <w:bCs/>
              </w:rPr>
            </w:pPr>
            <w:r w:rsidRPr="008F7938">
              <w:rPr>
                <w:rFonts w:asciiTheme="minorHAnsi" w:hAnsiTheme="minorHAnsi" w:cs="Arial"/>
                <w:bCs/>
              </w:rPr>
              <w:t>Interest Details</w:t>
            </w:r>
          </w:p>
        </w:tc>
        <w:tc>
          <w:tcPr>
            <w:tcW w:w="2951" w:type="pct"/>
          </w:tcPr>
          <w:p w14:paraId="66C43A38" w14:textId="77777777" w:rsidR="00C166AA" w:rsidRPr="008F7938" w:rsidRDefault="00992883" w:rsidP="00387BC6">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bCs/>
              </w:rPr>
            </w:pPr>
            <w:r w:rsidRPr="008F7938">
              <w:rPr>
                <w:rFonts w:asciiTheme="minorHAnsi" w:hAnsiTheme="minorHAnsi" w:cs="Arial"/>
                <w:bCs/>
              </w:rPr>
              <w:t>Summary</w:t>
            </w:r>
          </w:p>
        </w:tc>
      </w:tr>
      <w:tr w:rsidR="00BF2DBF" w14:paraId="434EC88B" w14:textId="77777777" w:rsidTr="00BF2DBF">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Pr>
          <w:p w14:paraId="6E86C55F" w14:textId="77777777" w:rsidR="00C166AA" w:rsidRPr="008F7938" w:rsidRDefault="00992883" w:rsidP="00387BC6">
            <w:pPr>
              <w:spacing w:before="20" w:after="20" w:line="240" w:lineRule="auto"/>
              <w:rPr>
                <w:rFonts w:asciiTheme="minorHAnsi" w:hAnsiTheme="minorHAnsi" w:cs="Arial"/>
                <w:b/>
              </w:rPr>
            </w:pPr>
            <w:r w:rsidRPr="008F7938">
              <w:rPr>
                <w:rFonts w:asciiTheme="minorHAnsi" w:hAnsiTheme="minorHAnsi" w:cs="Arial"/>
                <w:b/>
              </w:rPr>
              <w:t>Dr Nick O’Connor</w:t>
            </w:r>
          </w:p>
        </w:tc>
      </w:tr>
      <w:tr w:rsidR="00BF2DBF" w14:paraId="523E6DF7" w14:textId="77777777" w:rsidTr="00BF2DBF">
        <w:trPr>
          <w:trHeight w:val="397"/>
        </w:trPr>
        <w:tc>
          <w:tcPr>
            <w:cnfStyle w:val="001000000000" w:firstRow="0" w:lastRow="0" w:firstColumn="1" w:lastColumn="0" w:oddVBand="0" w:evenVBand="0" w:oddHBand="0" w:evenHBand="0" w:firstRowFirstColumn="0" w:firstRowLastColumn="0" w:lastRowFirstColumn="0" w:lastRowLastColumn="0"/>
            <w:tcW w:w="2049" w:type="pct"/>
          </w:tcPr>
          <w:p w14:paraId="4070603A" w14:textId="77777777" w:rsidR="00C166AA" w:rsidRPr="008F7938" w:rsidRDefault="00992883" w:rsidP="00387BC6">
            <w:pPr>
              <w:spacing w:before="20" w:after="20" w:line="240" w:lineRule="auto"/>
              <w:rPr>
                <w:rFonts w:asciiTheme="minorHAnsi" w:hAnsiTheme="minorHAnsi" w:cs="Arial"/>
              </w:rPr>
            </w:pPr>
            <w:r w:rsidRPr="008F7938">
              <w:rPr>
                <w:rFonts w:asciiTheme="minorHAnsi" w:hAnsiTheme="minorHAnsi" w:cs="Arial"/>
              </w:rPr>
              <w:t>Consultant in science and engineering to the Australian water industry.  Recent major clients are listed below.</w:t>
            </w:r>
          </w:p>
        </w:tc>
        <w:tc>
          <w:tcPr>
            <w:tcW w:w="2951" w:type="pct"/>
          </w:tcPr>
          <w:p w14:paraId="322861D8" w14:textId="77777777" w:rsidR="00C166AA" w:rsidRPr="008F7938" w:rsidRDefault="00992883"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As principal consultant at Ecos Environmental Consulting, I am involved in many consulting projects for clients in the public and private sectors.  However, the majority of my clients are regional and metropolitan water corporations for whom I provide consultancy advice in the areas of water-related human health and ecological risk assessment.</w:t>
            </w:r>
          </w:p>
        </w:tc>
      </w:tr>
      <w:tr w:rsidR="00BF2DBF" w14:paraId="5DF18A45" w14:textId="77777777" w:rsidTr="00BF2DBF">
        <w:trPr>
          <w:trHeight w:val="397"/>
        </w:trPr>
        <w:tc>
          <w:tcPr>
            <w:cnfStyle w:val="001000000000" w:firstRow="0" w:lastRow="0" w:firstColumn="1" w:lastColumn="0" w:oddVBand="0" w:evenVBand="0" w:oddHBand="0" w:evenHBand="0" w:firstRowFirstColumn="0" w:firstRowLastColumn="0" w:lastRowFirstColumn="0" w:lastRowLastColumn="0"/>
            <w:tcW w:w="2049" w:type="pct"/>
          </w:tcPr>
          <w:p w14:paraId="400D760C" w14:textId="77777777" w:rsidR="00C166AA" w:rsidRPr="008F7938" w:rsidRDefault="00992883" w:rsidP="00387BC6">
            <w:pPr>
              <w:spacing w:before="20" w:after="20" w:line="240" w:lineRule="auto"/>
              <w:rPr>
                <w:rFonts w:asciiTheme="minorHAnsi" w:hAnsiTheme="minorHAnsi" w:cs="Arial"/>
              </w:rPr>
            </w:pPr>
            <w:r w:rsidRPr="008F7938">
              <w:rPr>
                <w:rFonts w:asciiTheme="minorHAnsi" w:hAnsiTheme="minorHAnsi" w:cs="Arial"/>
              </w:rPr>
              <w:t xml:space="preserve">Consultant to Melbourne Water </w:t>
            </w:r>
          </w:p>
        </w:tc>
        <w:tc>
          <w:tcPr>
            <w:tcW w:w="2951" w:type="pct"/>
          </w:tcPr>
          <w:p w14:paraId="5F76719D" w14:textId="77777777" w:rsidR="00C166AA" w:rsidRPr="008F7938" w:rsidRDefault="00992883"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I provide consultancy advice in the areas of water-related human health and ecological risk assessment.</w:t>
            </w:r>
          </w:p>
        </w:tc>
      </w:tr>
      <w:tr w:rsidR="00BF2DBF" w14:paraId="3B561DD3" w14:textId="77777777" w:rsidTr="00BF2DBF">
        <w:trPr>
          <w:trHeight w:val="397"/>
        </w:trPr>
        <w:tc>
          <w:tcPr>
            <w:cnfStyle w:val="001000000000" w:firstRow="0" w:lastRow="0" w:firstColumn="1" w:lastColumn="0" w:oddVBand="0" w:evenVBand="0" w:oddHBand="0" w:evenHBand="0" w:firstRowFirstColumn="0" w:firstRowLastColumn="0" w:lastRowFirstColumn="0" w:lastRowLastColumn="0"/>
            <w:tcW w:w="2049" w:type="pct"/>
          </w:tcPr>
          <w:p w14:paraId="16526B09" w14:textId="77777777" w:rsidR="00C166AA" w:rsidRPr="008F7938" w:rsidRDefault="00992883" w:rsidP="00387BC6">
            <w:pPr>
              <w:spacing w:before="20" w:after="20" w:line="240" w:lineRule="auto"/>
              <w:rPr>
                <w:rFonts w:asciiTheme="minorHAnsi" w:hAnsiTheme="minorHAnsi" w:cs="Arial"/>
              </w:rPr>
            </w:pPr>
            <w:r w:rsidRPr="008F7938">
              <w:rPr>
                <w:rFonts w:asciiTheme="minorHAnsi" w:hAnsiTheme="minorHAnsi" w:cs="Arial"/>
              </w:rPr>
              <w:t>Consultant to VicWater (Victorian Water Industry Association)</w:t>
            </w:r>
          </w:p>
        </w:tc>
        <w:tc>
          <w:tcPr>
            <w:tcW w:w="2951" w:type="pct"/>
          </w:tcPr>
          <w:p w14:paraId="72E0F64F" w14:textId="77777777" w:rsidR="00C166AA" w:rsidRPr="008F7938" w:rsidRDefault="00992883"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I provide consultancy advice about chemicals of concern in recycled water.</w:t>
            </w:r>
          </w:p>
        </w:tc>
      </w:tr>
      <w:tr w:rsidR="00BF2DBF" w14:paraId="3D0BA7B3" w14:textId="77777777" w:rsidTr="00BF2DBF">
        <w:trPr>
          <w:trHeight w:val="397"/>
        </w:trPr>
        <w:tc>
          <w:tcPr>
            <w:cnfStyle w:val="001000000000" w:firstRow="0" w:lastRow="0" w:firstColumn="1" w:lastColumn="0" w:oddVBand="0" w:evenVBand="0" w:oddHBand="0" w:evenHBand="0" w:firstRowFirstColumn="0" w:firstRowLastColumn="0" w:lastRowFirstColumn="0" w:lastRowLastColumn="0"/>
            <w:tcW w:w="2049" w:type="pct"/>
          </w:tcPr>
          <w:p w14:paraId="71C2FB7F" w14:textId="77777777" w:rsidR="00C166AA" w:rsidRPr="008F7938" w:rsidRDefault="00992883" w:rsidP="00387BC6">
            <w:pPr>
              <w:spacing w:before="20" w:after="20" w:line="240" w:lineRule="auto"/>
              <w:rPr>
                <w:rFonts w:asciiTheme="minorHAnsi" w:hAnsiTheme="minorHAnsi" w:cs="Arial"/>
              </w:rPr>
            </w:pPr>
            <w:r w:rsidRPr="008F7938">
              <w:rPr>
                <w:rFonts w:asciiTheme="minorHAnsi" w:hAnsiTheme="minorHAnsi" w:cs="Arial"/>
              </w:rPr>
              <w:t>Member of Scientific Services Consultancy Panel for South East Water</w:t>
            </w:r>
          </w:p>
        </w:tc>
        <w:tc>
          <w:tcPr>
            <w:tcW w:w="2951" w:type="pct"/>
          </w:tcPr>
          <w:p w14:paraId="60371ACA" w14:textId="77777777" w:rsidR="00C166AA" w:rsidRPr="008F7938" w:rsidRDefault="00992883"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I provide consultancy advice in the areas of water-related human health and ecological risk assessment.</w:t>
            </w:r>
          </w:p>
        </w:tc>
      </w:tr>
      <w:tr w:rsidR="00BF2DBF" w14:paraId="4C44968C" w14:textId="77777777" w:rsidTr="00BF2DBF">
        <w:trPr>
          <w:trHeight w:val="397"/>
        </w:trPr>
        <w:tc>
          <w:tcPr>
            <w:cnfStyle w:val="001000000000" w:firstRow="0" w:lastRow="0" w:firstColumn="1" w:lastColumn="0" w:oddVBand="0" w:evenVBand="0" w:oddHBand="0" w:evenHBand="0" w:firstRowFirstColumn="0" w:firstRowLastColumn="0" w:lastRowFirstColumn="0" w:lastRowLastColumn="0"/>
            <w:tcW w:w="2049" w:type="pct"/>
          </w:tcPr>
          <w:p w14:paraId="032D6296" w14:textId="77777777" w:rsidR="00C166AA" w:rsidRPr="008F7938" w:rsidRDefault="00992883" w:rsidP="00387BC6">
            <w:pPr>
              <w:spacing w:before="20" w:after="20" w:line="240" w:lineRule="auto"/>
              <w:rPr>
                <w:rFonts w:asciiTheme="minorHAnsi" w:hAnsiTheme="minorHAnsi" w:cs="Arial"/>
              </w:rPr>
            </w:pPr>
            <w:r w:rsidRPr="008F7938">
              <w:rPr>
                <w:rFonts w:asciiTheme="minorHAnsi" w:hAnsiTheme="minorHAnsi" w:cs="Arial"/>
              </w:rPr>
              <w:t>Consultant to Victorian Department of Environment, Land, Water and Planning, Victorian Department of Health and Human Services and Victorian Environment Protection Authority.</w:t>
            </w:r>
          </w:p>
        </w:tc>
        <w:tc>
          <w:tcPr>
            <w:tcW w:w="2951" w:type="pct"/>
          </w:tcPr>
          <w:p w14:paraId="7F2BBED3" w14:textId="77777777" w:rsidR="00C166AA" w:rsidRPr="008F7938" w:rsidRDefault="00992883"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I recently undertook a project in conjunction with Atura P/L and Water Futures P/L to develop the 2020 version of the Victorian Recycled Water Guidelines.</w:t>
            </w:r>
          </w:p>
        </w:tc>
      </w:tr>
      <w:tr w:rsidR="00BF2DBF" w14:paraId="68C102DF" w14:textId="77777777" w:rsidTr="00BF2DBF">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Pr>
          <w:p w14:paraId="7E504702" w14:textId="77777777" w:rsidR="00C166AA" w:rsidRPr="008F7938" w:rsidRDefault="00992883" w:rsidP="00387BC6">
            <w:pPr>
              <w:spacing w:before="20" w:after="20" w:line="240" w:lineRule="auto"/>
              <w:rPr>
                <w:rFonts w:asciiTheme="minorHAnsi" w:hAnsiTheme="minorHAnsi" w:cs="Arial"/>
                <w:b/>
              </w:rPr>
            </w:pPr>
            <w:r w:rsidRPr="008F7938">
              <w:rPr>
                <w:rFonts w:asciiTheme="minorHAnsi" w:hAnsiTheme="minorHAnsi" w:cs="Arial"/>
                <w:b/>
              </w:rPr>
              <w:t>Dr Yufei Wang</w:t>
            </w:r>
          </w:p>
        </w:tc>
      </w:tr>
      <w:tr w:rsidR="00BF2DBF" w14:paraId="5B976E0D" w14:textId="77777777" w:rsidTr="00BF2DBF">
        <w:trPr>
          <w:trHeight w:val="397"/>
        </w:trPr>
        <w:tc>
          <w:tcPr>
            <w:cnfStyle w:val="001000000000" w:firstRow="0" w:lastRow="0" w:firstColumn="1" w:lastColumn="0" w:oddVBand="0" w:evenVBand="0" w:oddHBand="0" w:evenHBand="0" w:firstRowFirstColumn="0" w:firstRowLastColumn="0" w:lastRowFirstColumn="0" w:lastRowLastColumn="0"/>
            <w:tcW w:w="2049" w:type="pct"/>
          </w:tcPr>
          <w:p w14:paraId="4F981B9F" w14:textId="77777777" w:rsidR="00C166AA" w:rsidRPr="008F7938" w:rsidRDefault="00992883" w:rsidP="00387BC6">
            <w:pPr>
              <w:spacing w:before="20" w:after="20" w:line="240" w:lineRule="auto"/>
              <w:rPr>
                <w:rFonts w:asciiTheme="minorHAnsi" w:hAnsiTheme="minorHAnsi" w:cs="Arial"/>
              </w:rPr>
            </w:pPr>
            <w:r w:rsidRPr="008F7938">
              <w:rPr>
                <w:rFonts w:asciiTheme="minorHAnsi" w:hAnsiTheme="minorHAnsi" w:cs="Arial"/>
              </w:rPr>
              <w:t>Researcher in chemical and environmental engineering, with a focus on industry-based water research. Recent projects summarised below:</w:t>
            </w:r>
          </w:p>
        </w:tc>
        <w:tc>
          <w:tcPr>
            <w:tcW w:w="2951" w:type="pct"/>
          </w:tcPr>
          <w:p w14:paraId="19689135" w14:textId="12672ADC" w:rsidR="00C166AA" w:rsidRPr="008F7938" w:rsidRDefault="00992883"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As a researcher at R</w:t>
            </w:r>
            <w:r w:rsidR="002265D5">
              <w:rPr>
                <w:rFonts w:asciiTheme="minorHAnsi" w:hAnsiTheme="minorHAnsi" w:cs="Arial"/>
              </w:rPr>
              <w:t xml:space="preserve">oyal </w:t>
            </w:r>
            <w:r w:rsidRPr="008F7938">
              <w:rPr>
                <w:rFonts w:asciiTheme="minorHAnsi" w:hAnsiTheme="minorHAnsi" w:cs="Arial"/>
              </w:rPr>
              <w:t>M</w:t>
            </w:r>
            <w:r w:rsidR="002265D5">
              <w:rPr>
                <w:rFonts w:asciiTheme="minorHAnsi" w:hAnsiTheme="minorHAnsi" w:cs="Arial"/>
              </w:rPr>
              <w:t xml:space="preserve">elbourne </w:t>
            </w:r>
            <w:r w:rsidRPr="008F7938">
              <w:rPr>
                <w:rFonts w:asciiTheme="minorHAnsi" w:hAnsiTheme="minorHAnsi" w:cs="Arial"/>
              </w:rPr>
              <w:t>I</w:t>
            </w:r>
            <w:r w:rsidR="002265D5">
              <w:rPr>
                <w:rFonts w:asciiTheme="minorHAnsi" w:hAnsiTheme="minorHAnsi" w:cs="Arial"/>
              </w:rPr>
              <w:t xml:space="preserve">nstitute of </w:t>
            </w:r>
            <w:r w:rsidRPr="008F7938">
              <w:rPr>
                <w:rFonts w:asciiTheme="minorHAnsi" w:hAnsiTheme="minorHAnsi" w:cs="Arial"/>
              </w:rPr>
              <w:t>T</w:t>
            </w:r>
            <w:r w:rsidR="002265D5">
              <w:rPr>
                <w:rFonts w:asciiTheme="minorHAnsi" w:hAnsiTheme="minorHAnsi" w:cs="Arial"/>
              </w:rPr>
              <w:t>echnology</w:t>
            </w:r>
            <w:r w:rsidRPr="008F7938">
              <w:rPr>
                <w:rFonts w:asciiTheme="minorHAnsi" w:hAnsiTheme="minorHAnsi" w:cs="Arial"/>
              </w:rPr>
              <w:t xml:space="preserve"> University, I am involved in several water research projects, performing analysis and providing consultancy advice to our industrial partners.</w:t>
            </w:r>
          </w:p>
        </w:tc>
      </w:tr>
      <w:tr w:rsidR="00BF2DBF" w14:paraId="57CB58E6" w14:textId="77777777" w:rsidTr="00BF2DBF">
        <w:trPr>
          <w:trHeight w:val="397"/>
        </w:trPr>
        <w:tc>
          <w:tcPr>
            <w:cnfStyle w:val="001000000000" w:firstRow="0" w:lastRow="0" w:firstColumn="1" w:lastColumn="0" w:oddVBand="0" w:evenVBand="0" w:oddHBand="0" w:evenHBand="0" w:firstRowFirstColumn="0" w:firstRowLastColumn="0" w:lastRowFirstColumn="0" w:lastRowLastColumn="0"/>
            <w:tcW w:w="2049" w:type="pct"/>
          </w:tcPr>
          <w:p w14:paraId="5B65D3B8" w14:textId="77777777" w:rsidR="00C166AA" w:rsidRPr="008F7938" w:rsidRDefault="00992883" w:rsidP="00387BC6">
            <w:pPr>
              <w:spacing w:before="20" w:after="20" w:line="240" w:lineRule="auto"/>
              <w:rPr>
                <w:rFonts w:asciiTheme="minorHAnsi" w:hAnsiTheme="minorHAnsi" w:cstheme="minorHAnsi"/>
              </w:rPr>
            </w:pPr>
            <w:r w:rsidRPr="008F7938">
              <w:rPr>
                <w:rFonts w:asciiTheme="minorHAnsi" w:hAnsiTheme="minorHAnsi" w:cstheme="minorHAnsi"/>
              </w:rPr>
              <w:t>Photolysis of emerging contaminants, R&amp;D project for Melbourne Water</w:t>
            </w:r>
          </w:p>
        </w:tc>
        <w:tc>
          <w:tcPr>
            <w:tcW w:w="2951" w:type="pct"/>
          </w:tcPr>
          <w:p w14:paraId="6C78225E" w14:textId="77777777" w:rsidR="00C166AA" w:rsidRPr="008F7938" w:rsidRDefault="00992883"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I perform research activities and report findings assessing the environmental impact on the attenuation of chemicals of concern and provide consultancy advice on their associated risks in recycled water.</w:t>
            </w:r>
          </w:p>
        </w:tc>
      </w:tr>
      <w:tr w:rsidR="00BF2DBF" w14:paraId="235981AD" w14:textId="77777777" w:rsidTr="00BF2DBF">
        <w:trPr>
          <w:trHeight w:val="397"/>
        </w:trPr>
        <w:tc>
          <w:tcPr>
            <w:cnfStyle w:val="001000000000" w:firstRow="0" w:lastRow="0" w:firstColumn="1" w:lastColumn="0" w:oddVBand="0" w:evenVBand="0" w:oddHBand="0" w:evenHBand="0" w:firstRowFirstColumn="0" w:firstRowLastColumn="0" w:lastRowFirstColumn="0" w:lastRowLastColumn="0"/>
            <w:tcW w:w="2049" w:type="pct"/>
          </w:tcPr>
          <w:p w14:paraId="2F1E46FF" w14:textId="77777777" w:rsidR="00C166AA" w:rsidRPr="008F7938" w:rsidRDefault="00992883" w:rsidP="00387BC6">
            <w:pPr>
              <w:spacing w:before="20" w:after="20" w:line="240" w:lineRule="auto"/>
              <w:rPr>
                <w:rFonts w:asciiTheme="minorHAnsi" w:hAnsiTheme="minorHAnsi" w:cs="Arial"/>
              </w:rPr>
            </w:pPr>
            <w:r w:rsidRPr="008F7938">
              <w:rPr>
                <w:rFonts w:asciiTheme="minorHAnsi" w:hAnsiTheme="minorHAnsi" w:cs="Arial"/>
              </w:rPr>
              <w:t>Validation framework review and drinking water supply system performance assessment, R&amp;D project for Water Source Australia</w:t>
            </w:r>
          </w:p>
        </w:tc>
        <w:tc>
          <w:tcPr>
            <w:tcW w:w="2951" w:type="pct"/>
          </w:tcPr>
          <w:p w14:paraId="37967D81" w14:textId="77777777" w:rsidR="00C166AA" w:rsidRPr="008F7938" w:rsidRDefault="00992883"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I provide consultancy advice about assessment of disinfection performance of a Point of Entry drinking water supply system.</w:t>
            </w:r>
          </w:p>
        </w:tc>
      </w:tr>
      <w:tr w:rsidR="00BF2DBF" w14:paraId="3529B681" w14:textId="77777777" w:rsidTr="00BF2DBF">
        <w:trPr>
          <w:trHeight w:val="397"/>
        </w:trPr>
        <w:tc>
          <w:tcPr>
            <w:cnfStyle w:val="001000000000" w:firstRow="0" w:lastRow="0" w:firstColumn="1" w:lastColumn="0" w:oddVBand="0" w:evenVBand="0" w:oddHBand="0" w:evenHBand="0" w:firstRowFirstColumn="0" w:firstRowLastColumn="0" w:lastRowFirstColumn="0" w:lastRowLastColumn="0"/>
            <w:tcW w:w="2049" w:type="pct"/>
          </w:tcPr>
          <w:p w14:paraId="3BD08C16" w14:textId="77777777" w:rsidR="00C166AA" w:rsidRPr="008F7938" w:rsidRDefault="00992883" w:rsidP="00387BC6">
            <w:pPr>
              <w:spacing w:before="20" w:after="20" w:line="240" w:lineRule="auto"/>
              <w:rPr>
                <w:rFonts w:asciiTheme="minorHAnsi" w:hAnsiTheme="minorHAnsi" w:cs="Arial"/>
              </w:rPr>
            </w:pPr>
            <w:r w:rsidRPr="008F7938">
              <w:rPr>
                <w:rFonts w:asciiTheme="minorHAnsi" w:hAnsiTheme="minorHAnsi" w:cs="Arial"/>
              </w:rPr>
              <w:t xml:space="preserve">Publication of journal articles </w:t>
            </w:r>
          </w:p>
        </w:tc>
        <w:tc>
          <w:tcPr>
            <w:tcW w:w="2951" w:type="pct"/>
          </w:tcPr>
          <w:p w14:paraId="4A9AF159" w14:textId="77777777" w:rsidR="00C166AA" w:rsidRPr="008F7938" w:rsidRDefault="00992883"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I report findings of my research on behaviour and risk assessment of chemicals of concern in recycled water</w:t>
            </w:r>
          </w:p>
        </w:tc>
      </w:tr>
      <w:tr w:rsidR="00BF2DBF" w14:paraId="0D9CC028" w14:textId="77777777" w:rsidTr="00BF2DBF">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Pr>
          <w:p w14:paraId="1C4B3E2B" w14:textId="77777777" w:rsidR="00C166AA" w:rsidRPr="008F7938" w:rsidRDefault="00992883" w:rsidP="00387BC6">
            <w:pPr>
              <w:spacing w:before="20" w:after="20" w:line="240" w:lineRule="auto"/>
              <w:rPr>
                <w:rFonts w:asciiTheme="minorHAnsi" w:hAnsiTheme="minorHAnsi" w:cs="Arial"/>
                <w:b/>
              </w:rPr>
            </w:pPr>
            <w:r w:rsidRPr="003376D8">
              <w:rPr>
                <w:rFonts w:asciiTheme="minorHAnsi" w:hAnsiTheme="minorHAnsi" w:cs="Arial"/>
                <w:b/>
              </w:rPr>
              <w:t>Ms Tracy Clark</w:t>
            </w:r>
          </w:p>
        </w:tc>
      </w:tr>
      <w:tr w:rsidR="00BF2DBF" w14:paraId="50472411" w14:textId="77777777" w:rsidTr="00BF2DBF">
        <w:trPr>
          <w:trHeight w:val="397"/>
        </w:trPr>
        <w:tc>
          <w:tcPr>
            <w:cnfStyle w:val="001000000000" w:firstRow="0" w:lastRow="0" w:firstColumn="1" w:lastColumn="0" w:oddVBand="0" w:evenVBand="0" w:oddHBand="0" w:evenHBand="0" w:firstRowFirstColumn="0" w:firstRowLastColumn="0" w:lastRowFirstColumn="0" w:lastRowLastColumn="0"/>
            <w:tcW w:w="2049" w:type="pct"/>
            <w:vAlign w:val="top"/>
          </w:tcPr>
          <w:p w14:paraId="51846B6A" w14:textId="180625E0" w:rsidR="003376D8" w:rsidRPr="008F7938" w:rsidRDefault="00992883" w:rsidP="003376D8">
            <w:pPr>
              <w:spacing w:before="20" w:after="20" w:line="240" w:lineRule="auto"/>
              <w:rPr>
                <w:rFonts w:asciiTheme="minorHAnsi" w:hAnsiTheme="minorHAnsi" w:cs="Arial"/>
              </w:rPr>
            </w:pPr>
            <w:r w:rsidRPr="003376D8">
              <w:rPr>
                <w:rFonts w:asciiTheme="minorHAnsi" w:hAnsiTheme="minorHAnsi" w:cs="Arial"/>
              </w:rPr>
              <w:t>Consultant in science and engineering to the Australian water industry.  Recent major clients are listed below.</w:t>
            </w:r>
          </w:p>
        </w:tc>
        <w:tc>
          <w:tcPr>
            <w:tcW w:w="2951" w:type="pct"/>
            <w:vAlign w:val="top"/>
          </w:tcPr>
          <w:p w14:paraId="601993C7" w14:textId="7DC8A48E" w:rsidR="003376D8" w:rsidRPr="008F7938" w:rsidRDefault="00992883" w:rsidP="003376D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376D8">
              <w:rPr>
                <w:rFonts w:asciiTheme="minorHAnsi" w:hAnsiTheme="minorHAnsi" w:cs="Arial"/>
              </w:rPr>
              <w:t>As consultant at Ecos Environmental Consulting, I am involved in many consulting projects for clients in the public and private sectors.  My role requires that I support the Principal Consultant at Ecos in undertaking projects</w:t>
            </w:r>
            <w:r>
              <w:rPr>
                <w:rFonts w:asciiTheme="minorHAnsi" w:hAnsiTheme="minorHAnsi" w:cs="Arial"/>
              </w:rPr>
              <w:t>.</w:t>
            </w:r>
            <w:r w:rsidRPr="003376D8">
              <w:rPr>
                <w:rFonts w:asciiTheme="minorHAnsi" w:hAnsiTheme="minorHAnsi" w:cs="Arial"/>
              </w:rPr>
              <w:t xml:space="preserve"> The majority of Ecos’s clients are regional and metropolitan water corporations for whom we provide consultancy advice in the areas of water-related human health and ecological risk assessment.</w:t>
            </w:r>
          </w:p>
        </w:tc>
      </w:tr>
      <w:tr w:rsidR="00BF2DBF" w14:paraId="34E7F917" w14:textId="77777777" w:rsidTr="00BF2DBF">
        <w:trPr>
          <w:trHeight w:val="397"/>
        </w:trPr>
        <w:tc>
          <w:tcPr>
            <w:cnfStyle w:val="001000000000" w:firstRow="0" w:lastRow="0" w:firstColumn="1" w:lastColumn="0" w:oddVBand="0" w:evenVBand="0" w:oddHBand="0" w:evenHBand="0" w:firstRowFirstColumn="0" w:firstRowLastColumn="0" w:lastRowFirstColumn="0" w:lastRowLastColumn="0"/>
            <w:tcW w:w="2049" w:type="pct"/>
            <w:vAlign w:val="top"/>
          </w:tcPr>
          <w:p w14:paraId="543F73CB" w14:textId="5B211364" w:rsidR="003376D8" w:rsidRPr="008F7938" w:rsidRDefault="00992883" w:rsidP="003376D8">
            <w:pPr>
              <w:spacing w:before="20" w:after="20" w:line="240" w:lineRule="auto"/>
              <w:rPr>
                <w:rFonts w:asciiTheme="minorHAnsi" w:hAnsiTheme="minorHAnsi" w:cs="Arial"/>
              </w:rPr>
            </w:pPr>
            <w:r w:rsidRPr="003376D8">
              <w:rPr>
                <w:rFonts w:asciiTheme="minorHAnsi" w:hAnsiTheme="minorHAnsi" w:cs="Arial"/>
              </w:rPr>
              <w:t xml:space="preserve">Consultant to Melbourne Water </w:t>
            </w:r>
          </w:p>
        </w:tc>
        <w:tc>
          <w:tcPr>
            <w:tcW w:w="2951" w:type="pct"/>
            <w:vAlign w:val="top"/>
          </w:tcPr>
          <w:p w14:paraId="214A27DC" w14:textId="1EF1C82F" w:rsidR="003376D8" w:rsidRPr="008F7938" w:rsidRDefault="00992883" w:rsidP="003376D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376D8">
              <w:rPr>
                <w:rFonts w:asciiTheme="minorHAnsi" w:hAnsiTheme="minorHAnsi" w:cs="Arial"/>
              </w:rPr>
              <w:t>I support the Principal Consultant at Ecos in providing consultancy advice in the areas of water-related human health (microbiological) and ecological risk assessment.</w:t>
            </w:r>
          </w:p>
        </w:tc>
      </w:tr>
      <w:tr w:rsidR="00BF2DBF" w14:paraId="734B2978" w14:textId="77777777" w:rsidTr="00BF2DBF">
        <w:trPr>
          <w:trHeight w:val="397"/>
        </w:trPr>
        <w:tc>
          <w:tcPr>
            <w:cnfStyle w:val="001000000000" w:firstRow="0" w:lastRow="0" w:firstColumn="1" w:lastColumn="0" w:oddVBand="0" w:evenVBand="0" w:oddHBand="0" w:evenHBand="0" w:firstRowFirstColumn="0" w:firstRowLastColumn="0" w:lastRowFirstColumn="0" w:lastRowLastColumn="0"/>
            <w:tcW w:w="2049" w:type="pct"/>
            <w:vAlign w:val="top"/>
          </w:tcPr>
          <w:p w14:paraId="424BBCD9" w14:textId="3C997948" w:rsidR="003376D8" w:rsidRPr="008F7938" w:rsidRDefault="00992883" w:rsidP="003376D8">
            <w:pPr>
              <w:spacing w:before="20" w:after="20" w:line="240" w:lineRule="auto"/>
              <w:rPr>
                <w:rFonts w:asciiTheme="minorHAnsi" w:hAnsiTheme="minorHAnsi" w:cs="Arial"/>
              </w:rPr>
            </w:pPr>
            <w:r w:rsidRPr="003376D8">
              <w:rPr>
                <w:rFonts w:asciiTheme="minorHAnsi" w:hAnsiTheme="minorHAnsi" w:cs="Arial"/>
              </w:rPr>
              <w:t>Consultant to VicWater (Victorian Water Industry Association)</w:t>
            </w:r>
          </w:p>
        </w:tc>
        <w:tc>
          <w:tcPr>
            <w:tcW w:w="2951" w:type="pct"/>
            <w:vAlign w:val="top"/>
          </w:tcPr>
          <w:p w14:paraId="6E98B456" w14:textId="66CEA090" w:rsidR="003376D8" w:rsidRPr="008F7938" w:rsidRDefault="00992883" w:rsidP="003376D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376D8">
              <w:rPr>
                <w:rFonts w:asciiTheme="minorHAnsi" w:hAnsiTheme="minorHAnsi" w:cs="Arial"/>
              </w:rPr>
              <w:t>I support the Principal Consultant at Ecos in providing consultancy advice about chemicals of concern in recycled water.</w:t>
            </w:r>
          </w:p>
        </w:tc>
      </w:tr>
    </w:tbl>
    <w:p w14:paraId="4F26CF15" w14:textId="77777777" w:rsidR="00C166AA" w:rsidRPr="008F7938" w:rsidRDefault="00C166AA" w:rsidP="00C166AA"/>
    <w:sectPr w:rsidR="00C166AA" w:rsidRPr="008F7938" w:rsidSect="003E4352">
      <w:headerReference w:type="default" r:id="rId36"/>
      <w:pgSz w:w="11906" w:h="16838"/>
      <w:pgMar w:top="1588" w:right="1418" w:bottom="1418" w:left="2835"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24EB6" w14:textId="77777777" w:rsidR="00677C50" w:rsidRDefault="00677C50">
      <w:pPr>
        <w:spacing w:before="0" w:after="0" w:line="240" w:lineRule="auto"/>
      </w:pPr>
      <w:r>
        <w:separator/>
      </w:r>
    </w:p>
  </w:endnote>
  <w:endnote w:type="continuationSeparator" w:id="0">
    <w:p w14:paraId="163C98BD" w14:textId="77777777" w:rsidR="00677C50" w:rsidRDefault="00677C5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eta Plus Normal">
    <w:altName w:val="Cambria"/>
    <w:panose1 w:val="00000000000000000000"/>
    <w:charset w:val="00"/>
    <w:family w:val="roman"/>
    <w:notTrueType/>
    <w:pitch w:val="default"/>
    <w:sig w:usb0="00000003" w:usb1="00000000" w:usb2="00000000" w:usb3="00000000" w:csb0="00000001" w:csb1="00000000"/>
  </w:font>
  <w:font w:name="Script">
    <w:altName w:val="Calibri"/>
    <w:panose1 w:val="00000000000000000000"/>
    <w:charset w:val="FF"/>
    <w:family w:val="script"/>
    <w:notTrueType/>
    <w:pitch w:val="variable"/>
    <w:sig w:usb0="00000003"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576" w:name="_Hlk71039378" w:displacedByCustomXml="next"/>
  <w:sdt>
    <w:sdtPr>
      <w:id w:val="-333224872"/>
      <w:docPartObj>
        <w:docPartGallery w:val="Page Numbers (Bottom of Page)"/>
        <w:docPartUnique/>
      </w:docPartObj>
    </w:sdtPr>
    <w:sdtEndPr>
      <w:rPr>
        <w:noProof/>
      </w:rPr>
    </w:sdtEndPr>
    <w:sdtContent>
      <w:p w14:paraId="4D363A32" w14:textId="27CB1630" w:rsidR="007C3D8A" w:rsidRPr="0069013B" w:rsidRDefault="00992883" w:rsidP="005F5718">
        <w:pPr>
          <w:pStyle w:val="Footer"/>
          <w:ind w:right="360"/>
          <w:rPr>
            <w:b/>
          </w:rPr>
        </w:pPr>
        <w:r>
          <w:br/>
        </w:r>
        <w:r w:rsidRPr="00F47F81">
          <w:rPr>
            <w:b/>
          </w:rPr>
          <w:t xml:space="preserve">Technical Report </w:t>
        </w:r>
        <w:r>
          <w:rPr>
            <w:b/>
          </w:rPr>
          <w:t>for Narrative Reviews in support of NHMRC Recreational Water Quality Guidelines: Microbial Risks</w:t>
        </w:r>
      </w:p>
      <w:p w14:paraId="34635CBE" w14:textId="77777777" w:rsidR="007C3D8A" w:rsidRPr="0069013B" w:rsidRDefault="00992883" w:rsidP="005F5718">
        <w:pPr>
          <w:pStyle w:val="Footer"/>
          <w:ind w:right="360"/>
        </w:pPr>
        <w:r w:rsidRPr="0069013B">
          <w:t xml:space="preserve">Ecos Environmental Consulting Pty Ltd </w:t>
        </w:r>
      </w:p>
      <w:p w14:paraId="62E9B0ED" w14:textId="7E8F0A2F" w:rsidR="007C3D8A" w:rsidRDefault="00992883">
        <w:pPr>
          <w:pStyle w:val="Footer"/>
        </w:pPr>
        <w:r w:rsidRPr="0069013B">
          <w:t>13</w:t>
        </w:r>
        <w:r>
          <w:t>44</w:t>
        </w:r>
        <w:r w:rsidRPr="0069013B">
          <w:t>-</w:t>
        </w:r>
        <w:bookmarkEnd w:id="576"/>
        <w:r w:rsidR="00F64EA5" w:rsidRPr="0069013B">
          <w:t>20</w:t>
        </w:r>
        <w:r w:rsidR="00F64EA5">
          <w:t>22</w:t>
        </w:r>
        <w:r w:rsidRPr="0069013B">
          <w:tab/>
        </w:r>
        <w:r w:rsidRPr="0069013B">
          <w:tab/>
        </w:r>
        <w:r w:rsidRPr="0069013B">
          <w:fldChar w:fldCharType="begin"/>
        </w:r>
        <w:r w:rsidRPr="0069013B">
          <w:instrText xml:space="preserve"> PAGE   \* MERGEFORMAT </w:instrText>
        </w:r>
        <w:r w:rsidRPr="0069013B">
          <w:fldChar w:fldCharType="separate"/>
        </w:r>
        <w:r w:rsidR="00FB0FEF">
          <w:rPr>
            <w:noProof/>
          </w:rPr>
          <w:t>4</w:t>
        </w:r>
        <w:r w:rsidRPr="0069013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E0EBF" w14:textId="77777777" w:rsidR="00677C50" w:rsidRDefault="00677C50">
      <w:r>
        <w:separator/>
      </w:r>
    </w:p>
  </w:footnote>
  <w:footnote w:type="continuationSeparator" w:id="0">
    <w:p w14:paraId="2745F03E" w14:textId="77777777" w:rsidR="00677C50" w:rsidRDefault="00677C50">
      <w:r>
        <w:continuationSeparator/>
      </w:r>
    </w:p>
  </w:footnote>
  <w:footnote w:id="1">
    <w:p w14:paraId="5C0F1425" w14:textId="77777777" w:rsidR="007C3D8A" w:rsidRPr="00EC374D" w:rsidRDefault="00992883" w:rsidP="006A0DF9">
      <w:pPr>
        <w:pStyle w:val="FootnoteText"/>
        <w:rPr>
          <w:lang w:val="en-AU"/>
        </w:rPr>
      </w:pPr>
      <w:r>
        <w:rPr>
          <w:rStyle w:val="FootnoteReference"/>
        </w:rPr>
        <w:footnoteRef/>
      </w:r>
      <w:r>
        <w:t xml:space="preserve"> </w:t>
      </w:r>
      <w:r w:rsidRPr="00EC374D">
        <w:rPr>
          <w:rFonts w:asciiTheme="minorHAnsi" w:hAnsiTheme="minorHAnsi" w:cstheme="minorHAnsi"/>
          <w:sz w:val="18"/>
          <w:szCs w:val="18"/>
          <w:lang w:val="en-AU"/>
        </w:rPr>
        <w:t>For further information on each CASP checklist see https://casp-uk.net/casp-tools-checklists/</w:t>
      </w:r>
    </w:p>
  </w:footnote>
  <w:footnote w:id="2">
    <w:p w14:paraId="245D25E8" w14:textId="20829060" w:rsidR="007C3D8A" w:rsidRPr="00421B68" w:rsidRDefault="00992883">
      <w:pPr>
        <w:pStyle w:val="FootnoteText"/>
        <w:rPr>
          <w:lang w:val="en-AU"/>
        </w:rPr>
      </w:pPr>
      <w:r w:rsidRPr="00421B68">
        <w:rPr>
          <w:rStyle w:val="FootnoteReference"/>
          <w:lang w:val="en-AU"/>
        </w:rPr>
        <w:footnoteRef/>
      </w:r>
      <w:r w:rsidRPr="00421B68">
        <w:rPr>
          <w:lang w:val="en-AU"/>
        </w:rPr>
        <w:t xml:space="preserve"> </w:t>
      </w:r>
      <w:r w:rsidRPr="00421B68">
        <w:rPr>
          <w:rFonts w:asciiTheme="minorHAnsi" w:hAnsiTheme="minorHAnsi" w:cstheme="minorHAnsi"/>
          <w:sz w:val="18"/>
          <w:szCs w:val="18"/>
          <w:lang w:val="en-AU"/>
        </w:rPr>
        <w:t>Office of Health Assessment and Translation of the US National Toxicology Program</w:t>
      </w:r>
      <w:r>
        <w:rPr>
          <w:rFonts w:asciiTheme="minorHAnsi" w:hAnsiTheme="minorHAnsi" w:cstheme="minorHAnsi"/>
          <w:sz w:val="18"/>
          <w:szCs w:val="18"/>
          <w:lang w:val="en-AU"/>
        </w:rPr>
        <w:t xml:space="preserve"> (</w:t>
      </w:r>
      <w:r w:rsidRPr="00421B68">
        <w:rPr>
          <w:rFonts w:asciiTheme="minorHAnsi" w:hAnsiTheme="minorHAnsi" w:cstheme="minorHAnsi"/>
          <w:sz w:val="18"/>
          <w:szCs w:val="18"/>
          <w:lang w:val="en-AU"/>
        </w:rPr>
        <w:t>https://www.niehs.nih.gov/research/atniehs/dntp/assoc/ohat/index.cfm</w:t>
      </w:r>
      <w:r>
        <w:rPr>
          <w:rFonts w:asciiTheme="minorHAnsi" w:hAnsiTheme="minorHAnsi" w:cstheme="minorHAnsi"/>
          <w:sz w:val="18"/>
          <w:szCs w:val="18"/>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479BA" w14:textId="77777777" w:rsidR="007C3D8A" w:rsidRDefault="00992883">
    <w:pPr>
      <w:pStyle w:val="Header"/>
    </w:pPr>
    <w:r>
      <w:rPr>
        <w:noProof/>
      </w:rPr>
      <w:drawing>
        <wp:anchor distT="0" distB="0" distL="114300" distR="114300" simplePos="0" relativeHeight="251660288" behindDoc="0" locked="0" layoutInCell="1" allowOverlap="1" wp14:anchorId="23FA574E" wp14:editId="55F41EBB">
          <wp:simplePos x="0" y="0"/>
          <wp:positionH relativeFrom="column">
            <wp:posOffset>-111973</wp:posOffset>
          </wp:positionH>
          <wp:positionV relativeFrom="paragraph">
            <wp:posOffset>-316230</wp:posOffset>
          </wp:positionV>
          <wp:extent cx="5829300" cy="868680"/>
          <wp:effectExtent l="0" t="0" r="0" b="7620"/>
          <wp:wrapNone/>
          <wp:docPr id="7" name="Picture 7"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4DAE" w14:textId="77777777" w:rsidR="007C3D8A" w:rsidRDefault="00992883">
    <w:pPr>
      <w:pStyle w:val="Header"/>
    </w:pPr>
    <w:r>
      <w:rPr>
        <w:noProof/>
      </w:rPr>
      <w:drawing>
        <wp:anchor distT="0" distB="0" distL="114300" distR="114300" simplePos="0" relativeHeight="251659264" behindDoc="0" locked="0" layoutInCell="1" allowOverlap="1" wp14:anchorId="114BCC25" wp14:editId="23E3639C">
          <wp:simplePos x="0" y="0"/>
          <wp:positionH relativeFrom="column">
            <wp:posOffset>3914140</wp:posOffset>
          </wp:positionH>
          <wp:positionV relativeFrom="paragraph">
            <wp:posOffset>-259080</wp:posOffset>
          </wp:positionV>
          <wp:extent cx="5829300" cy="868680"/>
          <wp:effectExtent l="0" t="0" r="0" b="7620"/>
          <wp:wrapNone/>
          <wp:docPr id="9" name="Picture 9"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5E094" w14:textId="77777777" w:rsidR="007C3D8A" w:rsidRDefault="00992883">
    <w:pPr>
      <w:pStyle w:val="Header"/>
    </w:pPr>
    <w:r>
      <w:rPr>
        <w:noProof/>
      </w:rPr>
      <w:drawing>
        <wp:anchor distT="0" distB="0" distL="114300" distR="114300" simplePos="0" relativeHeight="251658240" behindDoc="0" locked="0" layoutInCell="1" allowOverlap="1" wp14:anchorId="65712C0A" wp14:editId="41B369B4">
          <wp:simplePos x="0" y="0"/>
          <wp:positionH relativeFrom="column">
            <wp:posOffset>-111973</wp:posOffset>
          </wp:positionH>
          <wp:positionV relativeFrom="paragraph">
            <wp:posOffset>-316230</wp:posOffset>
          </wp:positionV>
          <wp:extent cx="5829300" cy="868680"/>
          <wp:effectExtent l="0" t="0" r="0" b="7620"/>
          <wp:wrapNone/>
          <wp:docPr id="8" name="Picture 8"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31A21CC"/>
    <w:lvl w:ilvl="0">
      <w:numFmt w:val="decimal"/>
      <w:pStyle w:val="CommentSubject"/>
      <w:lvlText w:val="*"/>
      <w:lvlJc w:val="left"/>
    </w:lvl>
  </w:abstractNum>
  <w:abstractNum w:abstractNumId="1" w15:restartNumberingAfterBreak="0">
    <w:nsid w:val="062D0FDC"/>
    <w:multiLevelType w:val="hybridMultilevel"/>
    <w:tmpl w:val="16CC1534"/>
    <w:lvl w:ilvl="0" w:tplc="B498BDFA">
      <w:start w:val="1"/>
      <w:numFmt w:val="bullet"/>
      <w:pStyle w:val="BulletDPS1"/>
      <w:lvlText w:val=""/>
      <w:lvlJc w:val="left"/>
      <w:pPr>
        <w:ind w:left="1080" w:hanging="360"/>
      </w:pPr>
      <w:rPr>
        <w:rFonts w:ascii="Symbol" w:hAnsi="Symbol" w:hint="default"/>
      </w:rPr>
    </w:lvl>
    <w:lvl w:ilvl="1" w:tplc="BE88E6C6" w:tentative="1">
      <w:start w:val="1"/>
      <w:numFmt w:val="bullet"/>
      <w:lvlText w:val="o"/>
      <w:lvlJc w:val="left"/>
      <w:pPr>
        <w:ind w:left="1800" w:hanging="360"/>
      </w:pPr>
      <w:rPr>
        <w:rFonts w:ascii="Courier New" w:hAnsi="Courier New" w:cs="Courier New" w:hint="default"/>
      </w:rPr>
    </w:lvl>
    <w:lvl w:ilvl="2" w:tplc="E40C3F7A" w:tentative="1">
      <w:start w:val="1"/>
      <w:numFmt w:val="bullet"/>
      <w:lvlText w:val=""/>
      <w:lvlJc w:val="left"/>
      <w:pPr>
        <w:ind w:left="2520" w:hanging="360"/>
      </w:pPr>
      <w:rPr>
        <w:rFonts w:ascii="Wingdings" w:hAnsi="Wingdings" w:hint="default"/>
      </w:rPr>
    </w:lvl>
    <w:lvl w:ilvl="3" w:tplc="8F10EF5E" w:tentative="1">
      <w:start w:val="1"/>
      <w:numFmt w:val="bullet"/>
      <w:lvlText w:val=""/>
      <w:lvlJc w:val="left"/>
      <w:pPr>
        <w:ind w:left="3240" w:hanging="360"/>
      </w:pPr>
      <w:rPr>
        <w:rFonts w:ascii="Symbol" w:hAnsi="Symbol" w:hint="default"/>
      </w:rPr>
    </w:lvl>
    <w:lvl w:ilvl="4" w:tplc="79A65D30" w:tentative="1">
      <w:start w:val="1"/>
      <w:numFmt w:val="bullet"/>
      <w:lvlText w:val="o"/>
      <w:lvlJc w:val="left"/>
      <w:pPr>
        <w:ind w:left="3960" w:hanging="360"/>
      </w:pPr>
      <w:rPr>
        <w:rFonts w:ascii="Courier New" w:hAnsi="Courier New" w:cs="Courier New" w:hint="default"/>
      </w:rPr>
    </w:lvl>
    <w:lvl w:ilvl="5" w:tplc="7FAC8832" w:tentative="1">
      <w:start w:val="1"/>
      <w:numFmt w:val="bullet"/>
      <w:lvlText w:val=""/>
      <w:lvlJc w:val="left"/>
      <w:pPr>
        <w:ind w:left="4680" w:hanging="360"/>
      </w:pPr>
      <w:rPr>
        <w:rFonts w:ascii="Wingdings" w:hAnsi="Wingdings" w:hint="default"/>
      </w:rPr>
    </w:lvl>
    <w:lvl w:ilvl="6" w:tplc="917CBD16" w:tentative="1">
      <w:start w:val="1"/>
      <w:numFmt w:val="bullet"/>
      <w:lvlText w:val=""/>
      <w:lvlJc w:val="left"/>
      <w:pPr>
        <w:ind w:left="5400" w:hanging="360"/>
      </w:pPr>
      <w:rPr>
        <w:rFonts w:ascii="Symbol" w:hAnsi="Symbol" w:hint="default"/>
      </w:rPr>
    </w:lvl>
    <w:lvl w:ilvl="7" w:tplc="6C8EEFF6" w:tentative="1">
      <w:start w:val="1"/>
      <w:numFmt w:val="bullet"/>
      <w:lvlText w:val="o"/>
      <w:lvlJc w:val="left"/>
      <w:pPr>
        <w:ind w:left="6120" w:hanging="360"/>
      </w:pPr>
      <w:rPr>
        <w:rFonts w:ascii="Courier New" w:hAnsi="Courier New" w:cs="Courier New" w:hint="default"/>
      </w:rPr>
    </w:lvl>
    <w:lvl w:ilvl="8" w:tplc="653639F6" w:tentative="1">
      <w:start w:val="1"/>
      <w:numFmt w:val="bullet"/>
      <w:lvlText w:val=""/>
      <w:lvlJc w:val="left"/>
      <w:pPr>
        <w:ind w:left="6840" w:hanging="360"/>
      </w:pPr>
      <w:rPr>
        <w:rFonts w:ascii="Wingdings" w:hAnsi="Wingdings" w:hint="default"/>
      </w:rPr>
    </w:lvl>
  </w:abstractNum>
  <w:abstractNum w:abstractNumId="2" w15:restartNumberingAfterBreak="0">
    <w:nsid w:val="09860E16"/>
    <w:multiLevelType w:val="hybridMultilevel"/>
    <w:tmpl w:val="3EA464CE"/>
    <w:lvl w:ilvl="0" w:tplc="0F0244D4">
      <w:start w:val="1"/>
      <w:numFmt w:val="lowerRoman"/>
      <w:lvlText w:val="(%1)"/>
      <w:lvlJc w:val="center"/>
      <w:pPr>
        <w:ind w:left="720" w:hanging="360"/>
      </w:pPr>
      <w:rPr>
        <w:rFonts w:hint="default"/>
      </w:rPr>
    </w:lvl>
    <w:lvl w:ilvl="1" w:tplc="EDFC80A6" w:tentative="1">
      <w:start w:val="1"/>
      <w:numFmt w:val="lowerLetter"/>
      <w:lvlText w:val="%2."/>
      <w:lvlJc w:val="left"/>
      <w:pPr>
        <w:ind w:left="1440" w:hanging="360"/>
      </w:pPr>
    </w:lvl>
    <w:lvl w:ilvl="2" w:tplc="F0D84FC6" w:tentative="1">
      <w:start w:val="1"/>
      <w:numFmt w:val="lowerRoman"/>
      <w:lvlText w:val="%3."/>
      <w:lvlJc w:val="right"/>
      <w:pPr>
        <w:ind w:left="2160" w:hanging="180"/>
      </w:pPr>
    </w:lvl>
    <w:lvl w:ilvl="3" w:tplc="EA264CC0" w:tentative="1">
      <w:start w:val="1"/>
      <w:numFmt w:val="decimal"/>
      <w:lvlText w:val="%4."/>
      <w:lvlJc w:val="left"/>
      <w:pPr>
        <w:ind w:left="2880" w:hanging="360"/>
      </w:pPr>
    </w:lvl>
    <w:lvl w:ilvl="4" w:tplc="F1A02AA2" w:tentative="1">
      <w:start w:val="1"/>
      <w:numFmt w:val="lowerLetter"/>
      <w:lvlText w:val="%5."/>
      <w:lvlJc w:val="left"/>
      <w:pPr>
        <w:ind w:left="3600" w:hanging="360"/>
      </w:pPr>
    </w:lvl>
    <w:lvl w:ilvl="5" w:tplc="F7AE5A88" w:tentative="1">
      <w:start w:val="1"/>
      <w:numFmt w:val="lowerRoman"/>
      <w:lvlText w:val="%6."/>
      <w:lvlJc w:val="right"/>
      <w:pPr>
        <w:ind w:left="4320" w:hanging="180"/>
      </w:pPr>
    </w:lvl>
    <w:lvl w:ilvl="6" w:tplc="80D633F8" w:tentative="1">
      <w:start w:val="1"/>
      <w:numFmt w:val="decimal"/>
      <w:lvlText w:val="%7."/>
      <w:lvlJc w:val="left"/>
      <w:pPr>
        <w:ind w:left="5040" w:hanging="360"/>
      </w:pPr>
    </w:lvl>
    <w:lvl w:ilvl="7" w:tplc="1B7EFCD4" w:tentative="1">
      <w:start w:val="1"/>
      <w:numFmt w:val="lowerLetter"/>
      <w:lvlText w:val="%8."/>
      <w:lvlJc w:val="left"/>
      <w:pPr>
        <w:ind w:left="5760" w:hanging="360"/>
      </w:pPr>
    </w:lvl>
    <w:lvl w:ilvl="8" w:tplc="D826B5AE" w:tentative="1">
      <w:start w:val="1"/>
      <w:numFmt w:val="lowerRoman"/>
      <w:lvlText w:val="%9."/>
      <w:lvlJc w:val="right"/>
      <w:pPr>
        <w:ind w:left="6480" w:hanging="180"/>
      </w:pPr>
    </w:lvl>
  </w:abstractNum>
  <w:abstractNum w:abstractNumId="3" w15:restartNumberingAfterBreak="0">
    <w:nsid w:val="0B9D44D0"/>
    <w:multiLevelType w:val="hybridMultilevel"/>
    <w:tmpl w:val="2BD02B60"/>
    <w:lvl w:ilvl="0" w:tplc="B254ECAA">
      <w:start w:val="1"/>
      <w:numFmt w:val="bullet"/>
      <w:lvlText w:val=""/>
      <w:lvlJc w:val="left"/>
      <w:pPr>
        <w:ind w:left="720" w:hanging="360"/>
      </w:pPr>
      <w:rPr>
        <w:rFonts w:ascii="Symbol" w:hAnsi="Symbol" w:hint="default"/>
      </w:rPr>
    </w:lvl>
    <w:lvl w:ilvl="1" w:tplc="BCAE08CE">
      <w:start w:val="1"/>
      <w:numFmt w:val="bullet"/>
      <w:lvlText w:val="o"/>
      <w:lvlJc w:val="left"/>
      <w:pPr>
        <w:ind w:left="1440" w:hanging="360"/>
      </w:pPr>
      <w:rPr>
        <w:rFonts w:ascii="Courier New" w:hAnsi="Courier New" w:cs="Courier New" w:hint="default"/>
      </w:rPr>
    </w:lvl>
    <w:lvl w:ilvl="2" w:tplc="341464D4">
      <w:start w:val="1"/>
      <w:numFmt w:val="bullet"/>
      <w:lvlText w:val=""/>
      <w:lvlJc w:val="left"/>
      <w:pPr>
        <w:ind w:left="2160" w:hanging="360"/>
      </w:pPr>
      <w:rPr>
        <w:rFonts w:ascii="Wingdings" w:hAnsi="Wingdings" w:hint="default"/>
      </w:rPr>
    </w:lvl>
    <w:lvl w:ilvl="3" w:tplc="72D02580">
      <w:start w:val="1"/>
      <w:numFmt w:val="bullet"/>
      <w:lvlText w:val=""/>
      <w:lvlJc w:val="left"/>
      <w:pPr>
        <w:ind w:left="2880" w:hanging="360"/>
      </w:pPr>
      <w:rPr>
        <w:rFonts w:ascii="Symbol" w:hAnsi="Symbol" w:hint="default"/>
      </w:rPr>
    </w:lvl>
    <w:lvl w:ilvl="4" w:tplc="1A36DA82">
      <w:start w:val="1"/>
      <w:numFmt w:val="bullet"/>
      <w:lvlText w:val="o"/>
      <w:lvlJc w:val="left"/>
      <w:pPr>
        <w:ind w:left="3600" w:hanging="360"/>
      </w:pPr>
      <w:rPr>
        <w:rFonts w:ascii="Courier New" w:hAnsi="Courier New" w:cs="Courier New" w:hint="default"/>
      </w:rPr>
    </w:lvl>
    <w:lvl w:ilvl="5" w:tplc="52201342">
      <w:start w:val="1"/>
      <w:numFmt w:val="bullet"/>
      <w:lvlText w:val=""/>
      <w:lvlJc w:val="left"/>
      <w:pPr>
        <w:ind w:left="4320" w:hanging="360"/>
      </w:pPr>
      <w:rPr>
        <w:rFonts w:ascii="Wingdings" w:hAnsi="Wingdings" w:hint="default"/>
      </w:rPr>
    </w:lvl>
    <w:lvl w:ilvl="6" w:tplc="3F74C7B0">
      <w:start w:val="1"/>
      <w:numFmt w:val="bullet"/>
      <w:lvlText w:val=""/>
      <w:lvlJc w:val="left"/>
      <w:pPr>
        <w:ind w:left="5040" w:hanging="360"/>
      </w:pPr>
      <w:rPr>
        <w:rFonts w:ascii="Symbol" w:hAnsi="Symbol" w:hint="default"/>
      </w:rPr>
    </w:lvl>
    <w:lvl w:ilvl="7" w:tplc="3AEA7DB0">
      <w:start w:val="1"/>
      <w:numFmt w:val="bullet"/>
      <w:lvlText w:val="o"/>
      <w:lvlJc w:val="left"/>
      <w:pPr>
        <w:ind w:left="5760" w:hanging="360"/>
      </w:pPr>
      <w:rPr>
        <w:rFonts w:ascii="Courier New" w:hAnsi="Courier New" w:cs="Courier New" w:hint="default"/>
      </w:rPr>
    </w:lvl>
    <w:lvl w:ilvl="8" w:tplc="63E829AA">
      <w:start w:val="1"/>
      <w:numFmt w:val="bullet"/>
      <w:lvlText w:val=""/>
      <w:lvlJc w:val="left"/>
      <w:pPr>
        <w:ind w:left="6480" w:hanging="360"/>
      </w:pPr>
      <w:rPr>
        <w:rFonts w:ascii="Wingdings" w:hAnsi="Wingdings" w:hint="default"/>
      </w:rPr>
    </w:lvl>
  </w:abstractNum>
  <w:abstractNum w:abstractNumId="4" w15:restartNumberingAfterBreak="0">
    <w:nsid w:val="0FEA303E"/>
    <w:multiLevelType w:val="hybridMultilevel"/>
    <w:tmpl w:val="DC788ED8"/>
    <w:lvl w:ilvl="0" w:tplc="DEE2163A">
      <w:start w:val="1"/>
      <w:numFmt w:val="bullet"/>
      <w:lvlText w:val=""/>
      <w:lvlJc w:val="left"/>
      <w:pPr>
        <w:ind w:left="360" w:hanging="360"/>
      </w:pPr>
      <w:rPr>
        <w:rFonts w:ascii="Symbol" w:hAnsi="Symbol" w:hint="default"/>
      </w:rPr>
    </w:lvl>
    <w:lvl w:ilvl="1" w:tplc="222A0AB0">
      <w:numFmt w:val="bullet"/>
      <w:lvlText w:val="•"/>
      <w:lvlJc w:val="left"/>
      <w:pPr>
        <w:ind w:left="1080" w:hanging="360"/>
      </w:pPr>
      <w:rPr>
        <w:rFonts w:ascii="Arial" w:hAnsi="Arial" w:hint="default"/>
        <w:sz w:val="22"/>
      </w:rPr>
    </w:lvl>
    <w:lvl w:ilvl="2" w:tplc="6DF25B8E" w:tentative="1">
      <w:start w:val="1"/>
      <w:numFmt w:val="bullet"/>
      <w:lvlText w:val=""/>
      <w:lvlJc w:val="left"/>
      <w:pPr>
        <w:ind w:left="1800" w:hanging="360"/>
      </w:pPr>
      <w:rPr>
        <w:rFonts w:ascii="Wingdings" w:hAnsi="Wingdings" w:hint="default"/>
      </w:rPr>
    </w:lvl>
    <w:lvl w:ilvl="3" w:tplc="A88EF852" w:tentative="1">
      <w:start w:val="1"/>
      <w:numFmt w:val="bullet"/>
      <w:lvlText w:val=""/>
      <w:lvlJc w:val="left"/>
      <w:pPr>
        <w:ind w:left="2520" w:hanging="360"/>
      </w:pPr>
      <w:rPr>
        <w:rFonts w:ascii="Symbol" w:hAnsi="Symbol" w:hint="default"/>
      </w:rPr>
    </w:lvl>
    <w:lvl w:ilvl="4" w:tplc="2A52080C" w:tentative="1">
      <w:start w:val="1"/>
      <w:numFmt w:val="bullet"/>
      <w:lvlText w:val="o"/>
      <w:lvlJc w:val="left"/>
      <w:pPr>
        <w:ind w:left="3240" w:hanging="360"/>
      </w:pPr>
      <w:rPr>
        <w:rFonts w:ascii="Courier New" w:hAnsi="Courier New" w:cs="Courier New" w:hint="default"/>
      </w:rPr>
    </w:lvl>
    <w:lvl w:ilvl="5" w:tplc="33B4CBC2" w:tentative="1">
      <w:start w:val="1"/>
      <w:numFmt w:val="bullet"/>
      <w:lvlText w:val=""/>
      <w:lvlJc w:val="left"/>
      <w:pPr>
        <w:ind w:left="3960" w:hanging="360"/>
      </w:pPr>
      <w:rPr>
        <w:rFonts w:ascii="Wingdings" w:hAnsi="Wingdings" w:hint="default"/>
      </w:rPr>
    </w:lvl>
    <w:lvl w:ilvl="6" w:tplc="6B90DF72" w:tentative="1">
      <w:start w:val="1"/>
      <w:numFmt w:val="bullet"/>
      <w:lvlText w:val=""/>
      <w:lvlJc w:val="left"/>
      <w:pPr>
        <w:ind w:left="4680" w:hanging="360"/>
      </w:pPr>
      <w:rPr>
        <w:rFonts w:ascii="Symbol" w:hAnsi="Symbol" w:hint="default"/>
      </w:rPr>
    </w:lvl>
    <w:lvl w:ilvl="7" w:tplc="AD341378" w:tentative="1">
      <w:start w:val="1"/>
      <w:numFmt w:val="bullet"/>
      <w:lvlText w:val="o"/>
      <w:lvlJc w:val="left"/>
      <w:pPr>
        <w:ind w:left="5400" w:hanging="360"/>
      </w:pPr>
      <w:rPr>
        <w:rFonts w:ascii="Courier New" w:hAnsi="Courier New" w:cs="Courier New" w:hint="default"/>
      </w:rPr>
    </w:lvl>
    <w:lvl w:ilvl="8" w:tplc="22CC3478" w:tentative="1">
      <w:start w:val="1"/>
      <w:numFmt w:val="bullet"/>
      <w:lvlText w:val=""/>
      <w:lvlJc w:val="left"/>
      <w:pPr>
        <w:ind w:left="6120" w:hanging="360"/>
      </w:pPr>
      <w:rPr>
        <w:rFonts w:ascii="Wingdings" w:hAnsi="Wingdings" w:hint="default"/>
      </w:rPr>
    </w:lvl>
  </w:abstractNum>
  <w:abstractNum w:abstractNumId="5" w15:restartNumberingAfterBreak="0">
    <w:nsid w:val="101E7DC1"/>
    <w:multiLevelType w:val="hybridMultilevel"/>
    <w:tmpl w:val="42D416BE"/>
    <w:lvl w:ilvl="0" w:tplc="D26E69CA">
      <w:start w:val="1"/>
      <w:numFmt w:val="bullet"/>
      <w:lvlText w:val=""/>
      <w:lvlJc w:val="left"/>
      <w:pPr>
        <w:ind w:left="1040" w:hanging="360"/>
      </w:pPr>
      <w:rPr>
        <w:rFonts w:ascii="Symbol" w:hAnsi="Symbol" w:hint="default"/>
      </w:rPr>
    </w:lvl>
    <w:lvl w:ilvl="1" w:tplc="CDA24220" w:tentative="1">
      <w:start w:val="1"/>
      <w:numFmt w:val="bullet"/>
      <w:lvlText w:val="o"/>
      <w:lvlJc w:val="left"/>
      <w:pPr>
        <w:ind w:left="1760" w:hanging="360"/>
      </w:pPr>
      <w:rPr>
        <w:rFonts w:ascii="Courier New" w:hAnsi="Courier New" w:cs="Courier New" w:hint="default"/>
      </w:rPr>
    </w:lvl>
    <w:lvl w:ilvl="2" w:tplc="483CB6FC" w:tentative="1">
      <w:start w:val="1"/>
      <w:numFmt w:val="bullet"/>
      <w:lvlText w:val=""/>
      <w:lvlJc w:val="left"/>
      <w:pPr>
        <w:ind w:left="2480" w:hanging="360"/>
      </w:pPr>
      <w:rPr>
        <w:rFonts w:ascii="Wingdings" w:hAnsi="Wingdings" w:hint="default"/>
      </w:rPr>
    </w:lvl>
    <w:lvl w:ilvl="3" w:tplc="78D27064" w:tentative="1">
      <w:start w:val="1"/>
      <w:numFmt w:val="bullet"/>
      <w:lvlText w:val=""/>
      <w:lvlJc w:val="left"/>
      <w:pPr>
        <w:ind w:left="3200" w:hanging="360"/>
      </w:pPr>
      <w:rPr>
        <w:rFonts w:ascii="Symbol" w:hAnsi="Symbol" w:hint="default"/>
      </w:rPr>
    </w:lvl>
    <w:lvl w:ilvl="4" w:tplc="24A89784" w:tentative="1">
      <w:start w:val="1"/>
      <w:numFmt w:val="bullet"/>
      <w:lvlText w:val="o"/>
      <w:lvlJc w:val="left"/>
      <w:pPr>
        <w:ind w:left="3920" w:hanging="360"/>
      </w:pPr>
      <w:rPr>
        <w:rFonts w:ascii="Courier New" w:hAnsi="Courier New" w:cs="Courier New" w:hint="default"/>
      </w:rPr>
    </w:lvl>
    <w:lvl w:ilvl="5" w:tplc="4BE62866" w:tentative="1">
      <w:start w:val="1"/>
      <w:numFmt w:val="bullet"/>
      <w:lvlText w:val=""/>
      <w:lvlJc w:val="left"/>
      <w:pPr>
        <w:ind w:left="4640" w:hanging="360"/>
      </w:pPr>
      <w:rPr>
        <w:rFonts w:ascii="Wingdings" w:hAnsi="Wingdings" w:hint="default"/>
      </w:rPr>
    </w:lvl>
    <w:lvl w:ilvl="6" w:tplc="41ACB538" w:tentative="1">
      <w:start w:val="1"/>
      <w:numFmt w:val="bullet"/>
      <w:lvlText w:val=""/>
      <w:lvlJc w:val="left"/>
      <w:pPr>
        <w:ind w:left="5360" w:hanging="360"/>
      </w:pPr>
      <w:rPr>
        <w:rFonts w:ascii="Symbol" w:hAnsi="Symbol" w:hint="default"/>
      </w:rPr>
    </w:lvl>
    <w:lvl w:ilvl="7" w:tplc="DAE2B1A6" w:tentative="1">
      <w:start w:val="1"/>
      <w:numFmt w:val="bullet"/>
      <w:lvlText w:val="o"/>
      <w:lvlJc w:val="left"/>
      <w:pPr>
        <w:ind w:left="6080" w:hanging="360"/>
      </w:pPr>
      <w:rPr>
        <w:rFonts w:ascii="Courier New" w:hAnsi="Courier New" w:cs="Courier New" w:hint="default"/>
      </w:rPr>
    </w:lvl>
    <w:lvl w:ilvl="8" w:tplc="A750158C" w:tentative="1">
      <w:start w:val="1"/>
      <w:numFmt w:val="bullet"/>
      <w:lvlText w:val=""/>
      <w:lvlJc w:val="left"/>
      <w:pPr>
        <w:ind w:left="6800" w:hanging="360"/>
      </w:pPr>
      <w:rPr>
        <w:rFonts w:ascii="Wingdings" w:hAnsi="Wingdings" w:hint="default"/>
      </w:rPr>
    </w:lvl>
  </w:abstractNum>
  <w:abstractNum w:abstractNumId="6" w15:restartNumberingAfterBreak="0">
    <w:nsid w:val="14216FA6"/>
    <w:multiLevelType w:val="multilevel"/>
    <w:tmpl w:val="0C09001D"/>
    <w:styleLink w:val="ListStyle"/>
    <w:lvl w:ilvl="0">
      <w:start w:val="1"/>
      <w:numFmt w:val="lowerLetter"/>
      <w:lvlText w:val="%1)"/>
      <w:lvlJc w:val="left"/>
      <w:pPr>
        <w:tabs>
          <w:tab w:val="num" w:pos="360"/>
        </w:tabs>
        <w:ind w:left="360" w:hanging="360"/>
      </w:pPr>
      <w:rPr>
        <w:rFonts w:ascii="Arial" w:hAnsi="Arial"/>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89C24C1"/>
    <w:multiLevelType w:val="hybridMultilevel"/>
    <w:tmpl w:val="51465952"/>
    <w:lvl w:ilvl="0" w:tplc="109A4F98">
      <w:start w:val="1"/>
      <w:numFmt w:val="bullet"/>
      <w:lvlText w:val=""/>
      <w:lvlJc w:val="left"/>
      <w:pPr>
        <w:ind w:left="720" w:hanging="360"/>
      </w:pPr>
      <w:rPr>
        <w:rFonts w:ascii="Symbol" w:hAnsi="Symbol" w:hint="default"/>
      </w:rPr>
    </w:lvl>
    <w:lvl w:ilvl="1" w:tplc="D0A6EC7E">
      <w:start w:val="1"/>
      <w:numFmt w:val="bullet"/>
      <w:lvlText w:val=""/>
      <w:lvlJc w:val="left"/>
      <w:pPr>
        <w:ind w:left="1440" w:hanging="360"/>
      </w:pPr>
      <w:rPr>
        <w:rFonts w:ascii="Symbol" w:hAnsi="Symbol" w:hint="default"/>
      </w:rPr>
    </w:lvl>
    <w:lvl w:ilvl="2" w:tplc="46604AB8">
      <w:start w:val="1"/>
      <w:numFmt w:val="bullet"/>
      <w:lvlText w:val=""/>
      <w:lvlJc w:val="left"/>
      <w:pPr>
        <w:ind w:left="2160" w:hanging="360"/>
      </w:pPr>
      <w:rPr>
        <w:rFonts w:ascii="Wingdings" w:hAnsi="Wingdings" w:hint="default"/>
      </w:rPr>
    </w:lvl>
    <w:lvl w:ilvl="3" w:tplc="0CE06130">
      <w:start w:val="1"/>
      <w:numFmt w:val="bullet"/>
      <w:lvlText w:val=""/>
      <w:lvlJc w:val="left"/>
      <w:pPr>
        <w:ind w:left="2880" w:hanging="360"/>
      </w:pPr>
      <w:rPr>
        <w:rFonts w:ascii="Symbol" w:hAnsi="Symbol" w:hint="default"/>
      </w:rPr>
    </w:lvl>
    <w:lvl w:ilvl="4" w:tplc="F11EB54E">
      <w:start w:val="1"/>
      <w:numFmt w:val="bullet"/>
      <w:lvlText w:val="o"/>
      <w:lvlJc w:val="left"/>
      <w:pPr>
        <w:ind w:left="3600" w:hanging="360"/>
      </w:pPr>
      <w:rPr>
        <w:rFonts w:ascii="Courier New" w:hAnsi="Courier New" w:cs="Courier New" w:hint="default"/>
      </w:rPr>
    </w:lvl>
    <w:lvl w:ilvl="5" w:tplc="28EC5440">
      <w:start w:val="1"/>
      <w:numFmt w:val="bullet"/>
      <w:lvlText w:val=""/>
      <w:lvlJc w:val="left"/>
      <w:pPr>
        <w:ind w:left="4320" w:hanging="360"/>
      </w:pPr>
      <w:rPr>
        <w:rFonts w:ascii="Wingdings" w:hAnsi="Wingdings" w:hint="default"/>
      </w:rPr>
    </w:lvl>
    <w:lvl w:ilvl="6" w:tplc="AD343A9A">
      <w:start w:val="1"/>
      <w:numFmt w:val="bullet"/>
      <w:lvlText w:val=""/>
      <w:lvlJc w:val="left"/>
      <w:pPr>
        <w:ind w:left="5040" w:hanging="360"/>
      </w:pPr>
      <w:rPr>
        <w:rFonts w:ascii="Symbol" w:hAnsi="Symbol" w:hint="default"/>
      </w:rPr>
    </w:lvl>
    <w:lvl w:ilvl="7" w:tplc="B53C3412">
      <w:start w:val="1"/>
      <w:numFmt w:val="bullet"/>
      <w:lvlText w:val="o"/>
      <w:lvlJc w:val="left"/>
      <w:pPr>
        <w:ind w:left="5760" w:hanging="360"/>
      </w:pPr>
      <w:rPr>
        <w:rFonts w:ascii="Courier New" w:hAnsi="Courier New" w:cs="Courier New" w:hint="default"/>
      </w:rPr>
    </w:lvl>
    <w:lvl w:ilvl="8" w:tplc="DE38AF3C">
      <w:start w:val="1"/>
      <w:numFmt w:val="bullet"/>
      <w:lvlText w:val=""/>
      <w:lvlJc w:val="left"/>
      <w:pPr>
        <w:ind w:left="6480" w:hanging="360"/>
      </w:pPr>
      <w:rPr>
        <w:rFonts w:ascii="Wingdings" w:hAnsi="Wingdings" w:hint="default"/>
      </w:rPr>
    </w:lvl>
  </w:abstractNum>
  <w:abstractNum w:abstractNumId="8" w15:restartNumberingAfterBreak="0">
    <w:nsid w:val="2CBE294B"/>
    <w:multiLevelType w:val="hybridMultilevel"/>
    <w:tmpl w:val="D0749DA8"/>
    <w:lvl w:ilvl="0" w:tplc="194E426A">
      <w:start w:val="1"/>
      <w:numFmt w:val="bullet"/>
      <w:lvlText w:val="o"/>
      <w:lvlJc w:val="left"/>
      <w:pPr>
        <w:ind w:left="720" w:hanging="360"/>
      </w:pPr>
      <w:rPr>
        <w:rFonts w:ascii="Courier New" w:hAnsi="Courier New" w:cs="Courier New" w:hint="default"/>
      </w:rPr>
    </w:lvl>
    <w:lvl w:ilvl="1" w:tplc="40683552">
      <w:numFmt w:val="bullet"/>
      <w:lvlText w:val="•"/>
      <w:lvlJc w:val="left"/>
      <w:pPr>
        <w:ind w:left="1440" w:hanging="360"/>
      </w:pPr>
      <w:rPr>
        <w:rFonts w:ascii="Arial" w:hAnsi="Arial" w:hint="default"/>
        <w:sz w:val="20"/>
      </w:rPr>
    </w:lvl>
    <w:lvl w:ilvl="2" w:tplc="F274DDD0">
      <w:start w:val="1"/>
      <w:numFmt w:val="bullet"/>
      <w:lvlText w:val=""/>
      <w:lvlJc w:val="left"/>
      <w:pPr>
        <w:ind w:left="2160" w:hanging="360"/>
      </w:pPr>
      <w:rPr>
        <w:rFonts w:ascii="Wingdings" w:hAnsi="Wingdings" w:hint="default"/>
      </w:rPr>
    </w:lvl>
    <w:lvl w:ilvl="3" w:tplc="115A2F60" w:tentative="1">
      <w:start w:val="1"/>
      <w:numFmt w:val="bullet"/>
      <w:lvlText w:val=""/>
      <w:lvlJc w:val="left"/>
      <w:pPr>
        <w:ind w:left="2880" w:hanging="360"/>
      </w:pPr>
      <w:rPr>
        <w:rFonts w:ascii="Symbol" w:hAnsi="Symbol" w:hint="default"/>
      </w:rPr>
    </w:lvl>
    <w:lvl w:ilvl="4" w:tplc="C61832BA" w:tentative="1">
      <w:start w:val="1"/>
      <w:numFmt w:val="bullet"/>
      <w:lvlText w:val="o"/>
      <w:lvlJc w:val="left"/>
      <w:pPr>
        <w:ind w:left="3600" w:hanging="360"/>
      </w:pPr>
      <w:rPr>
        <w:rFonts w:ascii="Courier New" w:hAnsi="Courier New" w:cs="Courier New" w:hint="default"/>
      </w:rPr>
    </w:lvl>
    <w:lvl w:ilvl="5" w:tplc="92C2B430" w:tentative="1">
      <w:start w:val="1"/>
      <w:numFmt w:val="bullet"/>
      <w:lvlText w:val=""/>
      <w:lvlJc w:val="left"/>
      <w:pPr>
        <w:ind w:left="4320" w:hanging="360"/>
      </w:pPr>
      <w:rPr>
        <w:rFonts w:ascii="Wingdings" w:hAnsi="Wingdings" w:hint="default"/>
      </w:rPr>
    </w:lvl>
    <w:lvl w:ilvl="6" w:tplc="31B68122" w:tentative="1">
      <w:start w:val="1"/>
      <w:numFmt w:val="bullet"/>
      <w:lvlText w:val=""/>
      <w:lvlJc w:val="left"/>
      <w:pPr>
        <w:ind w:left="5040" w:hanging="360"/>
      </w:pPr>
      <w:rPr>
        <w:rFonts w:ascii="Symbol" w:hAnsi="Symbol" w:hint="default"/>
      </w:rPr>
    </w:lvl>
    <w:lvl w:ilvl="7" w:tplc="97DEA096" w:tentative="1">
      <w:start w:val="1"/>
      <w:numFmt w:val="bullet"/>
      <w:lvlText w:val="o"/>
      <w:lvlJc w:val="left"/>
      <w:pPr>
        <w:ind w:left="5760" w:hanging="360"/>
      </w:pPr>
      <w:rPr>
        <w:rFonts w:ascii="Courier New" w:hAnsi="Courier New" w:cs="Courier New" w:hint="default"/>
      </w:rPr>
    </w:lvl>
    <w:lvl w:ilvl="8" w:tplc="03CAC480" w:tentative="1">
      <w:start w:val="1"/>
      <w:numFmt w:val="bullet"/>
      <w:lvlText w:val=""/>
      <w:lvlJc w:val="left"/>
      <w:pPr>
        <w:ind w:left="6480" w:hanging="360"/>
      </w:pPr>
      <w:rPr>
        <w:rFonts w:ascii="Wingdings" w:hAnsi="Wingdings" w:hint="default"/>
      </w:rPr>
    </w:lvl>
  </w:abstractNum>
  <w:abstractNum w:abstractNumId="9" w15:restartNumberingAfterBreak="0">
    <w:nsid w:val="2F3D6234"/>
    <w:multiLevelType w:val="hybridMultilevel"/>
    <w:tmpl w:val="44084B6A"/>
    <w:lvl w:ilvl="0" w:tplc="D318D5BE">
      <w:start w:val="1"/>
      <w:numFmt w:val="bullet"/>
      <w:lvlText w:val=""/>
      <w:lvlJc w:val="left"/>
      <w:pPr>
        <w:ind w:left="787" w:hanging="360"/>
      </w:pPr>
      <w:rPr>
        <w:rFonts w:ascii="Symbol" w:hAnsi="Symbol" w:hint="default"/>
      </w:rPr>
    </w:lvl>
    <w:lvl w:ilvl="1" w:tplc="6AAEFF7E" w:tentative="1">
      <w:start w:val="1"/>
      <w:numFmt w:val="bullet"/>
      <w:lvlText w:val="o"/>
      <w:lvlJc w:val="left"/>
      <w:pPr>
        <w:ind w:left="1507" w:hanging="360"/>
      </w:pPr>
      <w:rPr>
        <w:rFonts w:ascii="Courier New" w:hAnsi="Courier New" w:cs="Courier New" w:hint="default"/>
      </w:rPr>
    </w:lvl>
    <w:lvl w:ilvl="2" w:tplc="2864F228" w:tentative="1">
      <w:start w:val="1"/>
      <w:numFmt w:val="bullet"/>
      <w:lvlText w:val=""/>
      <w:lvlJc w:val="left"/>
      <w:pPr>
        <w:ind w:left="2227" w:hanging="360"/>
      </w:pPr>
      <w:rPr>
        <w:rFonts w:ascii="Wingdings" w:hAnsi="Wingdings" w:hint="default"/>
      </w:rPr>
    </w:lvl>
    <w:lvl w:ilvl="3" w:tplc="905A782C" w:tentative="1">
      <w:start w:val="1"/>
      <w:numFmt w:val="bullet"/>
      <w:lvlText w:val=""/>
      <w:lvlJc w:val="left"/>
      <w:pPr>
        <w:ind w:left="2947" w:hanging="360"/>
      </w:pPr>
      <w:rPr>
        <w:rFonts w:ascii="Symbol" w:hAnsi="Symbol" w:hint="default"/>
      </w:rPr>
    </w:lvl>
    <w:lvl w:ilvl="4" w:tplc="B394B8CE" w:tentative="1">
      <w:start w:val="1"/>
      <w:numFmt w:val="bullet"/>
      <w:lvlText w:val="o"/>
      <w:lvlJc w:val="left"/>
      <w:pPr>
        <w:ind w:left="3667" w:hanging="360"/>
      </w:pPr>
      <w:rPr>
        <w:rFonts w:ascii="Courier New" w:hAnsi="Courier New" w:cs="Courier New" w:hint="default"/>
      </w:rPr>
    </w:lvl>
    <w:lvl w:ilvl="5" w:tplc="2D26851C" w:tentative="1">
      <w:start w:val="1"/>
      <w:numFmt w:val="bullet"/>
      <w:lvlText w:val=""/>
      <w:lvlJc w:val="left"/>
      <w:pPr>
        <w:ind w:left="4387" w:hanging="360"/>
      </w:pPr>
      <w:rPr>
        <w:rFonts w:ascii="Wingdings" w:hAnsi="Wingdings" w:hint="default"/>
      </w:rPr>
    </w:lvl>
    <w:lvl w:ilvl="6" w:tplc="05D661D4" w:tentative="1">
      <w:start w:val="1"/>
      <w:numFmt w:val="bullet"/>
      <w:lvlText w:val=""/>
      <w:lvlJc w:val="left"/>
      <w:pPr>
        <w:ind w:left="5107" w:hanging="360"/>
      </w:pPr>
      <w:rPr>
        <w:rFonts w:ascii="Symbol" w:hAnsi="Symbol" w:hint="default"/>
      </w:rPr>
    </w:lvl>
    <w:lvl w:ilvl="7" w:tplc="78B4FA40" w:tentative="1">
      <w:start w:val="1"/>
      <w:numFmt w:val="bullet"/>
      <w:lvlText w:val="o"/>
      <w:lvlJc w:val="left"/>
      <w:pPr>
        <w:ind w:left="5827" w:hanging="360"/>
      </w:pPr>
      <w:rPr>
        <w:rFonts w:ascii="Courier New" w:hAnsi="Courier New" w:cs="Courier New" w:hint="default"/>
      </w:rPr>
    </w:lvl>
    <w:lvl w:ilvl="8" w:tplc="F63CDDFA" w:tentative="1">
      <w:start w:val="1"/>
      <w:numFmt w:val="bullet"/>
      <w:lvlText w:val=""/>
      <w:lvlJc w:val="left"/>
      <w:pPr>
        <w:ind w:left="6547" w:hanging="360"/>
      </w:pPr>
      <w:rPr>
        <w:rFonts w:ascii="Wingdings" w:hAnsi="Wingdings" w:hint="default"/>
      </w:rPr>
    </w:lvl>
  </w:abstractNum>
  <w:abstractNum w:abstractNumId="10" w15:restartNumberingAfterBreak="0">
    <w:nsid w:val="2FC02584"/>
    <w:multiLevelType w:val="hybridMultilevel"/>
    <w:tmpl w:val="1E620494"/>
    <w:lvl w:ilvl="0" w:tplc="B4385142">
      <w:start w:val="1"/>
      <w:numFmt w:val="bullet"/>
      <w:lvlText w:val=""/>
      <w:lvlJc w:val="left"/>
      <w:pPr>
        <w:ind w:left="720" w:hanging="360"/>
      </w:pPr>
      <w:rPr>
        <w:rFonts w:ascii="Symbol" w:hAnsi="Symbol" w:hint="default"/>
      </w:rPr>
    </w:lvl>
    <w:lvl w:ilvl="1" w:tplc="B588B9BC">
      <w:start w:val="1"/>
      <w:numFmt w:val="bullet"/>
      <w:lvlText w:val="o"/>
      <w:lvlJc w:val="left"/>
      <w:pPr>
        <w:ind w:left="1440" w:hanging="360"/>
      </w:pPr>
      <w:rPr>
        <w:rFonts w:ascii="Courier New" w:hAnsi="Courier New" w:cs="Courier New" w:hint="default"/>
      </w:rPr>
    </w:lvl>
    <w:lvl w:ilvl="2" w:tplc="0CF6B8D8">
      <w:start w:val="1"/>
      <w:numFmt w:val="bullet"/>
      <w:lvlText w:val=""/>
      <w:lvlJc w:val="left"/>
      <w:pPr>
        <w:ind w:left="2160" w:hanging="360"/>
      </w:pPr>
      <w:rPr>
        <w:rFonts w:ascii="Wingdings" w:hAnsi="Wingdings" w:hint="default"/>
      </w:rPr>
    </w:lvl>
    <w:lvl w:ilvl="3" w:tplc="AAAE7810">
      <w:start w:val="1"/>
      <w:numFmt w:val="bullet"/>
      <w:lvlText w:val=""/>
      <w:lvlJc w:val="left"/>
      <w:pPr>
        <w:ind w:left="2880" w:hanging="360"/>
      </w:pPr>
      <w:rPr>
        <w:rFonts w:ascii="Symbol" w:hAnsi="Symbol" w:hint="default"/>
      </w:rPr>
    </w:lvl>
    <w:lvl w:ilvl="4" w:tplc="7752F3C8">
      <w:start w:val="1"/>
      <w:numFmt w:val="bullet"/>
      <w:lvlText w:val="o"/>
      <w:lvlJc w:val="left"/>
      <w:pPr>
        <w:ind w:left="3600" w:hanging="360"/>
      </w:pPr>
      <w:rPr>
        <w:rFonts w:ascii="Courier New" w:hAnsi="Courier New" w:cs="Courier New" w:hint="default"/>
      </w:rPr>
    </w:lvl>
    <w:lvl w:ilvl="5" w:tplc="EE3ACCC8">
      <w:start w:val="1"/>
      <w:numFmt w:val="bullet"/>
      <w:lvlText w:val=""/>
      <w:lvlJc w:val="left"/>
      <w:pPr>
        <w:ind w:left="4320" w:hanging="360"/>
      </w:pPr>
      <w:rPr>
        <w:rFonts w:ascii="Wingdings" w:hAnsi="Wingdings" w:hint="default"/>
      </w:rPr>
    </w:lvl>
    <w:lvl w:ilvl="6" w:tplc="A1640372">
      <w:start w:val="1"/>
      <w:numFmt w:val="bullet"/>
      <w:lvlText w:val=""/>
      <w:lvlJc w:val="left"/>
      <w:pPr>
        <w:ind w:left="5040" w:hanging="360"/>
      </w:pPr>
      <w:rPr>
        <w:rFonts w:ascii="Symbol" w:hAnsi="Symbol" w:hint="default"/>
      </w:rPr>
    </w:lvl>
    <w:lvl w:ilvl="7" w:tplc="9534816A">
      <w:start w:val="1"/>
      <w:numFmt w:val="bullet"/>
      <w:lvlText w:val="o"/>
      <w:lvlJc w:val="left"/>
      <w:pPr>
        <w:ind w:left="5760" w:hanging="360"/>
      </w:pPr>
      <w:rPr>
        <w:rFonts w:ascii="Courier New" w:hAnsi="Courier New" w:cs="Courier New" w:hint="default"/>
      </w:rPr>
    </w:lvl>
    <w:lvl w:ilvl="8" w:tplc="65829C24">
      <w:start w:val="1"/>
      <w:numFmt w:val="bullet"/>
      <w:lvlText w:val=""/>
      <w:lvlJc w:val="left"/>
      <w:pPr>
        <w:ind w:left="6480" w:hanging="360"/>
      </w:pPr>
      <w:rPr>
        <w:rFonts w:ascii="Wingdings" w:hAnsi="Wingdings" w:hint="default"/>
      </w:rPr>
    </w:lvl>
  </w:abstractNum>
  <w:abstractNum w:abstractNumId="11" w15:restartNumberingAfterBreak="0">
    <w:nsid w:val="31EC6363"/>
    <w:multiLevelType w:val="hybridMultilevel"/>
    <w:tmpl w:val="445022F6"/>
    <w:lvl w:ilvl="0" w:tplc="36E42704">
      <w:start w:val="1"/>
      <w:numFmt w:val="lowerRoman"/>
      <w:lvlText w:val="(%1)"/>
      <w:lvlJc w:val="center"/>
      <w:pPr>
        <w:ind w:left="720" w:hanging="360"/>
      </w:pPr>
      <w:rPr>
        <w:rFonts w:hint="default"/>
      </w:rPr>
    </w:lvl>
    <w:lvl w:ilvl="1" w:tplc="0E5E68C8" w:tentative="1">
      <w:start w:val="1"/>
      <w:numFmt w:val="bullet"/>
      <w:lvlText w:val="o"/>
      <w:lvlJc w:val="left"/>
      <w:pPr>
        <w:ind w:left="1440" w:hanging="360"/>
      </w:pPr>
      <w:rPr>
        <w:rFonts w:ascii="Courier New" w:hAnsi="Courier New" w:cs="Courier New" w:hint="default"/>
      </w:rPr>
    </w:lvl>
    <w:lvl w:ilvl="2" w:tplc="40EC0E52" w:tentative="1">
      <w:start w:val="1"/>
      <w:numFmt w:val="bullet"/>
      <w:lvlText w:val=""/>
      <w:lvlJc w:val="left"/>
      <w:pPr>
        <w:ind w:left="2160" w:hanging="360"/>
      </w:pPr>
      <w:rPr>
        <w:rFonts w:ascii="Wingdings" w:hAnsi="Wingdings" w:hint="default"/>
      </w:rPr>
    </w:lvl>
    <w:lvl w:ilvl="3" w:tplc="D3282342" w:tentative="1">
      <w:start w:val="1"/>
      <w:numFmt w:val="bullet"/>
      <w:lvlText w:val=""/>
      <w:lvlJc w:val="left"/>
      <w:pPr>
        <w:ind w:left="2880" w:hanging="360"/>
      </w:pPr>
      <w:rPr>
        <w:rFonts w:ascii="Symbol" w:hAnsi="Symbol" w:hint="default"/>
      </w:rPr>
    </w:lvl>
    <w:lvl w:ilvl="4" w:tplc="13EC9C22" w:tentative="1">
      <w:start w:val="1"/>
      <w:numFmt w:val="bullet"/>
      <w:lvlText w:val="o"/>
      <w:lvlJc w:val="left"/>
      <w:pPr>
        <w:ind w:left="3600" w:hanging="360"/>
      </w:pPr>
      <w:rPr>
        <w:rFonts w:ascii="Courier New" w:hAnsi="Courier New" w:cs="Courier New" w:hint="default"/>
      </w:rPr>
    </w:lvl>
    <w:lvl w:ilvl="5" w:tplc="50983260" w:tentative="1">
      <w:start w:val="1"/>
      <w:numFmt w:val="bullet"/>
      <w:lvlText w:val=""/>
      <w:lvlJc w:val="left"/>
      <w:pPr>
        <w:ind w:left="4320" w:hanging="360"/>
      </w:pPr>
      <w:rPr>
        <w:rFonts w:ascii="Wingdings" w:hAnsi="Wingdings" w:hint="default"/>
      </w:rPr>
    </w:lvl>
    <w:lvl w:ilvl="6" w:tplc="EF76021A" w:tentative="1">
      <w:start w:val="1"/>
      <w:numFmt w:val="bullet"/>
      <w:lvlText w:val=""/>
      <w:lvlJc w:val="left"/>
      <w:pPr>
        <w:ind w:left="5040" w:hanging="360"/>
      </w:pPr>
      <w:rPr>
        <w:rFonts w:ascii="Symbol" w:hAnsi="Symbol" w:hint="default"/>
      </w:rPr>
    </w:lvl>
    <w:lvl w:ilvl="7" w:tplc="FC1EA2E0" w:tentative="1">
      <w:start w:val="1"/>
      <w:numFmt w:val="bullet"/>
      <w:lvlText w:val="o"/>
      <w:lvlJc w:val="left"/>
      <w:pPr>
        <w:ind w:left="5760" w:hanging="360"/>
      </w:pPr>
      <w:rPr>
        <w:rFonts w:ascii="Courier New" w:hAnsi="Courier New" w:cs="Courier New" w:hint="default"/>
      </w:rPr>
    </w:lvl>
    <w:lvl w:ilvl="8" w:tplc="FB66FA28" w:tentative="1">
      <w:start w:val="1"/>
      <w:numFmt w:val="bullet"/>
      <w:lvlText w:val=""/>
      <w:lvlJc w:val="left"/>
      <w:pPr>
        <w:ind w:left="6480" w:hanging="360"/>
      </w:pPr>
      <w:rPr>
        <w:rFonts w:ascii="Wingdings" w:hAnsi="Wingdings" w:hint="default"/>
      </w:rPr>
    </w:lvl>
  </w:abstractNum>
  <w:abstractNum w:abstractNumId="12" w15:restartNumberingAfterBreak="0">
    <w:nsid w:val="32256189"/>
    <w:multiLevelType w:val="multilevel"/>
    <w:tmpl w:val="B7360E46"/>
    <w:lvl w:ilvl="0">
      <w:start w:val="1"/>
      <w:numFmt w:val="decimal"/>
      <w:pStyle w:val="Heading1"/>
      <w:lvlText w:val="%1"/>
      <w:lvlJc w:val="left"/>
      <w:pPr>
        <w:tabs>
          <w:tab w:val="num" w:pos="142"/>
        </w:tabs>
        <w:ind w:left="142"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1276"/>
        </w:tabs>
        <w:ind w:left="1276" w:firstLine="0"/>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3" w15:restartNumberingAfterBreak="0">
    <w:nsid w:val="39581BE9"/>
    <w:multiLevelType w:val="hybridMultilevel"/>
    <w:tmpl w:val="14BE05C2"/>
    <w:lvl w:ilvl="0" w:tplc="FA3C9080">
      <w:start w:val="1"/>
      <w:numFmt w:val="bullet"/>
      <w:lvlText w:val=""/>
      <w:lvlJc w:val="left"/>
      <w:pPr>
        <w:ind w:left="720" w:hanging="360"/>
      </w:pPr>
      <w:rPr>
        <w:rFonts w:ascii="Symbol" w:hAnsi="Symbol" w:hint="default"/>
      </w:rPr>
    </w:lvl>
    <w:lvl w:ilvl="1" w:tplc="EA8ED746">
      <w:start w:val="1"/>
      <w:numFmt w:val="bullet"/>
      <w:lvlText w:val="o"/>
      <w:lvlJc w:val="left"/>
      <w:pPr>
        <w:ind w:left="1440" w:hanging="360"/>
      </w:pPr>
      <w:rPr>
        <w:rFonts w:ascii="Courier New" w:hAnsi="Courier New" w:cs="Courier New" w:hint="default"/>
      </w:rPr>
    </w:lvl>
    <w:lvl w:ilvl="2" w:tplc="3B6060B0" w:tentative="1">
      <w:start w:val="1"/>
      <w:numFmt w:val="bullet"/>
      <w:lvlText w:val=""/>
      <w:lvlJc w:val="left"/>
      <w:pPr>
        <w:ind w:left="2160" w:hanging="360"/>
      </w:pPr>
      <w:rPr>
        <w:rFonts w:ascii="Wingdings" w:hAnsi="Wingdings" w:hint="default"/>
      </w:rPr>
    </w:lvl>
    <w:lvl w:ilvl="3" w:tplc="C6A4342C" w:tentative="1">
      <w:start w:val="1"/>
      <w:numFmt w:val="bullet"/>
      <w:lvlText w:val=""/>
      <w:lvlJc w:val="left"/>
      <w:pPr>
        <w:ind w:left="2880" w:hanging="360"/>
      </w:pPr>
      <w:rPr>
        <w:rFonts w:ascii="Symbol" w:hAnsi="Symbol" w:hint="default"/>
      </w:rPr>
    </w:lvl>
    <w:lvl w:ilvl="4" w:tplc="F2CC3274" w:tentative="1">
      <w:start w:val="1"/>
      <w:numFmt w:val="bullet"/>
      <w:lvlText w:val="o"/>
      <w:lvlJc w:val="left"/>
      <w:pPr>
        <w:ind w:left="3600" w:hanging="360"/>
      </w:pPr>
      <w:rPr>
        <w:rFonts w:ascii="Courier New" w:hAnsi="Courier New" w:cs="Courier New" w:hint="default"/>
      </w:rPr>
    </w:lvl>
    <w:lvl w:ilvl="5" w:tplc="1D0EF394" w:tentative="1">
      <w:start w:val="1"/>
      <w:numFmt w:val="bullet"/>
      <w:lvlText w:val=""/>
      <w:lvlJc w:val="left"/>
      <w:pPr>
        <w:ind w:left="4320" w:hanging="360"/>
      </w:pPr>
      <w:rPr>
        <w:rFonts w:ascii="Wingdings" w:hAnsi="Wingdings" w:hint="default"/>
      </w:rPr>
    </w:lvl>
    <w:lvl w:ilvl="6" w:tplc="2004AA14" w:tentative="1">
      <w:start w:val="1"/>
      <w:numFmt w:val="bullet"/>
      <w:lvlText w:val=""/>
      <w:lvlJc w:val="left"/>
      <w:pPr>
        <w:ind w:left="5040" w:hanging="360"/>
      </w:pPr>
      <w:rPr>
        <w:rFonts w:ascii="Symbol" w:hAnsi="Symbol" w:hint="default"/>
      </w:rPr>
    </w:lvl>
    <w:lvl w:ilvl="7" w:tplc="5704A668" w:tentative="1">
      <w:start w:val="1"/>
      <w:numFmt w:val="bullet"/>
      <w:lvlText w:val="o"/>
      <w:lvlJc w:val="left"/>
      <w:pPr>
        <w:ind w:left="5760" w:hanging="360"/>
      </w:pPr>
      <w:rPr>
        <w:rFonts w:ascii="Courier New" w:hAnsi="Courier New" w:cs="Courier New" w:hint="default"/>
      </w:rPr>
    </w:lvl>
    <w:lvl w:ilvl="8" w:tplc="7C22AB32" w:tentative="1">
      <w:start w:val="1"/>
      <w:numFmt w:val="bullet"/>
      <w:lvlText w:val=""/>
      <w:lvlJc w:val="left"/>
      <w:pPr>
        <w:ind w:left="6480" w:hanging="360"/>
      </w:pPr>
      <w:rPr>
        <w:rFonts w:ascii="Wingdings" w:hAnsi="Wingdings" w:hint="default"/>
      </w:rPr>
    </w:lvl>
  </w:abstractNum>
  <w:abstractNum w:abstractNumId="14" w15:restartNumberingAfterBreak="0">
    <w:nsid w:val="39E542D4"/>
    <w:multiLevelType w:val="hybridMultilevel"/>
    <w:tmpl w:val="17185266"/>
    <w:lvl w:ilvl="0" w:tplc="E480C866">
      <w:start w:val="1"/>
      <w:numFmt w:val="bullet"/>
      <w:lvlText w:val=""/>
      <w:lvlJc w:val="left"/>
      <w:pPr>
        <w:ind w:left="720" w:hanging="360"/>
      </w:pPr>
      <w:rPr>
        <w:rFonts w:ascii="Symbol" w:hAnsi="Symbol" w:hint="default"/>
      </w:rPr>
    </w:lvl>
    <w:lvl w:ilvl="1" w:tplc="753A9CE0" w:tentative="1">
      <w:start w:val="1"/>
      <w:numFmt w:val="bullet"/>
      <w:lvlText w:val="o"/>
      <w:lvlJc w:val="left"/>
      <w:pPr>
        <w:ind w:left="1440" w:hanging="360"/>
      </w:pPr>
      <w:rPr>
        <w:rFonts w:ascii="Courier New" w:hAnsi="Courier New" w:cs="Courier New" w:hint="default"/>
      </w:rPr>
    </w:lvl>
    <w:lvl w:ilvl="2" w:tplc="EAD8E260" w:tentative="1">
      <w:start w:val="1"/>
      <w:numFmt w:val="bullet"/>
      <w:lvlText w:val=""/>
      <w:lvlJc w:val="left"/>
      <w:pPr>
        <w:ind w:left="2160" w:hanging="360"/>
      </w:pPr>
      <w:rPr>
        <w:rFonts w:ascii="Wingdings" w:hAnsi="Wingdings" w:hint="default"/>
      </w:rPr>
    </w:lvl>
    <w:lvl w:ilvl="3" w:tplc="0D20EAD8" w:tentative="1">
      <w:start w:val="1"/>
      <w:numFmt w:val="bullet"/>
      <w:lvlText w:val=""/>
      <w:lvlJc w:val="left"/>
      <w:pPr>
        <w:ind w:left="2880" w:hanging="360"/>
      </w:pPr>
      <w:rPr>
        <w:rFonts w:ascii="Symbol" w:hAnsi="Symbol" w:hint="default"/>
      </w:rPr>
    </w:lvl>
    <w:lvl w:ilvl="4" w:tplc="1E6A0A42" w:tentative="1">
      <w:start w:val="1"/>
      <w:numFmt w:val="bullet"/>
      <w:lvlText w:val="o"/>
      <w:lvlJc w:val="left"/>
      <w:pPr>
        <w:ind w:left="3600" w:hanging="360"/>
      </w:pPr>
      <w:rPr>
        <w:rFonts w:ascii="Courier New" w:hAnsi="Courier New" w:cs="Courier New" w:hint="default"/>
      </w:rPr>
    </w:lvl>
    <w:lvl w:ilvl="5" w:tplc="D872116E" w:tentative="1">
      <w:start w:val="1"/>
      <w:numFmt w:val="bullet"/>
      <w:lvlText w:val=""/>
      <w:lvlJc w:val="left"/>
      <w:pPr>
        <w:ind w:left="4320" w:hanging="360"/>
      </w:pPr>
      <w:rPr>
        <w:rFonts w:ascii="Wingdings" w:hAnsi="Wingdings" w:hint="default"/>
      </w:rPr>
    </w:lvl>
    <w:lvl w:ilvl="6" w:tplc="23CE1600" w:tentative="1">
      <w:start w:val="1"/>
      <w:numFmt w:val="bullet"/>
      <w:lvlText w:val=""/>
      <w:lvlJc w:val="left"/>
      <w:pPr>
        <w:ind w:left="5040" w:hanging="360"/>
      </w:pPr>
      <w:rPr>
        <w:rFonts w:ascii="Symbol" w:hAnsi="Symbol" w:hint="default"/>
      </w:rPr>
    </w:lvl>
    <w:lvl w:ilvl="7" w:tplc="670A3FE8" w:tentative="1">
      <w:start w:val="1"/>
      <w:numFmt w:val="bullet"/>
      <w:lvlText w:val="o"/>
      <w:lvlJc w:val="left"/>
      <w:pPr>
        <w:ind w:left="5760" w:hanging="360"/>
      </w:pPr>
      <w:rPr>
        <w:rFonts w:ascii="Courier New" w:hAnsi="Courier New" w:cs="Courier New" w:hint="default"/>
      </w:rPr>
    </w:lvl>
    <w:lvl w:ilvl="8" w:tplc="24203658" w:tentative="1">
      <w:start w:val="1"/>
      <w:numFmt w:val="bullet"/>
      <w:lvlText w:val=""/>
      <w:lvlJc w:val="left"/>
      <w:pPr>
        <w:ind w:left="6480" w:hanging="360"/>
      </w:pPr>
      <w:rPr>
        <w:rFonts w:ascii="Wingdings" w:hAnsi="Wingdings" w:hint="default"/>
      </w:rPr>
    </w:lvl>
  </w:abstractNum>
  <w:abstractNum w:abstractNumId="15" w15:restartNumberingAfterBreak="0">
    <w:nsid w:val="3AAB762D"/>
    <w:multiLevelType w:val="hybridMultilevel"/>
    <w:tmpl w:val="AAC863EC"/>
    <w:lvl w:ilvl="0" w:tplc="5A6E958E">
      <w:start w:val="1"/>
      <w:numFmt w:val="lowerRoman"/>
      <w:lvlText w:val="(%1)"/>
      <w:lvlJc w:val="left"/>
      <w:pPr>
        <w:ind w:left="720" w:hanging="360"/>
      </w:pPr>
      <w:rPr>
        <w:rFonts w:hint="default"/>
      </w:rPr>
    </w:lvl>
    <w:lvl w:ilvl="1" w:tplc="E2F08C1C">
      <w:start w:val="1"/>
      <w:numFmt w:val="decimal"/>
      <w:lvlText w:val="%2."/>
      <w:lvlJc w:val="left"/>
      <w:pPr>
        <w:ind w:left="1800" w:hanging="720"/>
      </w:pPr>
      <w:rPr>
        <w:rFonts w:hint="default"/>
      </w:rPr>
    </w:lvl>
    <w:lvl w:ilvl="2" w:tplc="AF40DFFE" w:tentative="1">
      <w:start w:val="1"/>
      <w:numFmt w:val="lowerRoman"/>
      <w:lvlText w:val="%3."/>
      <w:lvlJc w:val="right"/>
      <w:pPr>
        <w:ind w:left="2160" w:hanging="180"/>
      </w:pPr>
    </w:lvl>
    <w:lvl w:ilvl="3" w:tplc="914CBE42" w:tentative="1">
      <w:start w:val="1"/>
      <w:numFmt w:val="decimal"/>
      <w:lvlText w:val="%4."/>
      <w:lvlJc w:val="left"/>
      <w:pPr>
        <w:ind w:left="2880" w:hanging="360"/>
      </w:pPr>
    </w:lvl>
    <w:lvl w:ilvl="4" w:tplc="8C50820E" w:tentative="1">
      <w:start w:val="1"/>
      <w:numFmt w:val="lowerLetter"/>
      <w:lvlText w:val="%5."/>
      <w:lvlJc w:val="left"/>
      <w:pPr>
        <w:ind w:left="3600" w:hanging="360"/>
      </w:pPr>
    </w:lvl>
    <w:lvl w:ilvl="5" w:tplc="E654BCD8" w:tentative="1">
      <w:start w:val="1"/>
      <w:numFmt w:val="lowerRoman"/>
      <w:lvlText w:val="%6."/>
      <w:lvlJc w:val="right"/>
      <w:pPr>
        <w:ind w:left="4320" w:hanging="180"/>
      </w:pPr>
    </w:lvl>
    <w:lvl w:ilvl="6" w:tplc="2A5EDC06" w:tentative="1">
      <w:start w:val="1"/>
      <w:numFmt w:val="decimal"/>
      <w:lvlText w:val="%7."/>
      <w:lvlJc w:val="left"/>
      <w:pPr>
        <w:ind w:left="5040" w:hanging="360"/>
      </w:pPr>
    </w:lvl>
    <w:lvl w:ilvl="7" w:tplc="83E8C50A" w:tentative="1">
      <w:start w:val="1"/>
      <w:numFmt w:val="lowerLetter"/>
      <w:lvlText w:val="%8."/>
      <w:lvlJc w:val="left"/>
      <w:pPr>
        <w:ind w:left="5760" w:hanging="360"/>
      </w:pPr>
    </w:lvl>
    <w:lvl w:ilvl="8" w:tplc="BDBA2A74" w:tentative="1">
      <w:start w:val="1"/>
      <w:numFmt w:val="lowerRoman"/>
      <w:lvlText w:val="%9."/>
      <w:lvlJc w:val="right"/>
      <w:pPr>
        <w:ind w:left="6480" w:hanging="180"/>
      </w:pPr>
    </w:lvl>
  </w:abstractNum>
  <w:abstractNum w:abstractNumId="16" w15:restartNumberingAfterBreak="0">
    <w:nsid w:val="3B607F0E"/>
    <w:multiLevelType w:val="hybridMultilevel"/>
    <w:tmpl w:val="34C6F56E"/>
    <w:lvl w:ilvl="0" w:tplc="A1E09A08">
      <w:start w:val="1"/>
      <w:numFmt w:val="bullet"/>
      <w:lvlText w:val=""/>
      <w:lvlJc w:val="left"/>
      <w:pPr>
        <w:ind w:left="720" w:hanging="360"/>
      </w:pPr>
      <w:rPr>
        <w:rFonts w:ascii="Symbol" w:hAnsi="Symbol" w:hint="default"/>
      </w:rPr>
    </w:lvl>
    <w:lvl w:ilvl="1" w:tplc="BCE04FD0" w:tentative="1">
      <w:start w:val="1"/>
      <w:numFmt w:val="bullet"/>
      <w:lvlText w:val="o"/>
      <w:lvlJc w:val="left"/>
      <w:pPr>
        <w:ind w:left="1440" w:hanging="360"/>
      </w:pPr>
      <w:rPr>
        <w:rFonts w:ascii="Courier New" w:hAnsi="Courier New" w:cs="Courier New" w:hint="default"/>
      </w:rPr>
    </w:lvl>
    <w:lvl w:ilvl="2" w:tplc="6810CD62" w:tentative="1">
      <w:start w:val="1"/>
      <w:numFmt w:val="bullet"/>
      <w:lvlText w:val=""/>
      <w:lvlJc w:val="left"/>
      <w:pPr>
        <w:ind w:left="2160" w:hanging="360"/>
      </w:pPr>
      <w:rPr>
        <w:rFonts w:ascii="Wingdings" w:hAnsi="Wingdings" w:hint="default"/>
      </w:rPr>
    </w:lvl>
    <w:lvl w:ilvl="3" w:tplc="C76E7584" w:tentative="1">
      <w:start w:val="1"/>
      <w:numFmt w:val="bullet"/>
      <w:lvlText w:val=""/>
      <w:lvlJc w:val="left"/>
      <w:pPr>
        <w:ind w:left="2880" w:hanging="360"/>
      </w:pPr>
      <w:rPr>
        <w:rFonts w:ascii="Symbol" w:hAnsi="Symbol" w:hint="default"/>
      </w:rPr>
    </w:lvl>
    <w:lvl w:ilvl="4" w:tplc="BD444E86" w:tentative="1">
      <w:start w:val="1"/>
      <w:numFmt w:val="bullet"/>
      <w:lvlText w:val="o"/>
      <w:lvlJc w:val="left"/>
      <w:pPr>
        <w:ind w:left="3600" w:hanging="360"/>
      </w:pPr>
      <w:rPr>
        <w:rFonts w:ascii="Courier New" w:hAnsi="Courier New" w:cs="Courier New" w:hint="default"/>
      </w:rPr>
    </w:lvl>
    <w:lvl w:ilvl="5" w:tplc="D87CCEB6" w:tentative="1">
      <w:start w:val="1"/>
      <w:numFmt w:val="bullet"/>
      <w:lvlText w:val=""/>
      <w:lvlJc w:val="left"/>
      <w:pPr>
        <w:ind w:left="4320" w:hanging="360"/>
      </w:pPr>
      <w:rPr>
        <w:rFonts w:ascii="Wingdings" w:hAnsi="Wingdings" w:hint="default"/>
      </w:rPr>
    </w:lvl>
    <w:lvl w:ilvl="6" w:tplc="C56A1084" w:tentative="1">
      <w:start w:val="1"/>
      <w:numFmt w:val="bullet"/>
      <w:lvlText w:val=""/>
      <w:lvlJc w:val="left"/>
      <w:pPr>
        <w:ind w:left="5040" w:hanging="360"/>
      </w:pPr>
      <w:rPr>
        <w:rFonts w:ascii="Symbol" w:hAnsi="Symbol" w:hint="default"/>
      </w:rPr>
    </w:lvl>
    <w:lvl w:ilvl="7" w:tplc="F42CEA86" w:tentative="1">
      <w:start w:val="1"/>
      <w:numFmt w:val="bullet"/>
      <w:lvlText w:val="o"/>
      <w:lvlJc w:val="left"/>
      <w:pPr>
        <w:ind w:left="5760" w:hanging="360"/>
      </w:pPr>
      <w:rPr>
        <w:rFonts w:ascii="Courier New" w:hAnsi="Courier New" w:cs="Courier New" w:hint="default"/>
      </w:rPr>
    </w:lvl>
    <w:lvl w:ilvl="8" w:tplc="C190541E" w:tentative="1">
      <w:start w:val="1"/>
      <w:numFmt w:val="bullet"/>
      <w:lvlText w:val=""/>
      <w:lvlJc w:val="left"/>
      <w:pPr>
        <w:ind w:left="6480" w:hanging="360"/>
      </w:pPr>
      <w:rPr>
        <w:rFonts w:ascii="Wingdings" w:hAnsi="Wingdings" w:hint="default"/>
      </w:rPr>
    </w:lvl>
  </w:abstractNum>
  <w:abstractNum w:abstractNumId="17" w15:restartNumberingAfterBreak="0">
    <w:nsid w:val="3D1479EF"/>
    <w:multiLevelType w:val="hybridMultilevel"/>
    <w:tmpl w:val="F704195A"/>
    <w:lvl w:ilvl="0" w:tplc="1EB67756">
      <w:start w:val="1"/>
      <w:numFmt w:val="bullet"/>
      <w:lvlText w:val=""/>
      <w:lvlJc w:val="left"/>
      <w:pPr>
        <w:ind w:left="720" w:hanging="360"/>
      </w:pPr>
      <w:rPr>
        <w:rFonts w:ascii="Symbol" w:hAnsi="Symbol" w:hint="default"/>
      </w:rPr>
    </w:lvl>
    <w:lvl w:ilvl="1" w:tplc="83A0353A">
      <w:start w:val="1"/>
      <w:numFmt w:val="bullet"/>
      <w:lvlText w:val="o"/>
      <w:lvlJc w:val="left"/>
      <w:pPr>
        <w:ind w:left="1440" w:hanging="360"/>
      </w:pPr>
      <w:rPr>
        <w:rFonts w:ascii="Courier New" w:hAnsi="Courier New" w:cs="Courier New" w:hint="default"/>
      </w:rPr>
    </w:lvl>
    <w:lvl w:ilvl="2" w:tplc="3E640CBC">
      <w:start w:val="1"/>
      <w:numFmt w:val="bullet"/>
      <w:lvlText w:val=""/>
      <w:lvlJc w:val="left"/>
      <w:pPr>
        <w:ind w:left="2160" w:hanging="360"/>
      </w:pPr>
      <w:rPr>
        <w:rFonts w:ascii="Wingdings" w:hAnsi="Wingdings" w:hint="default"/>
      </w:rPr>
    </w:lvl>
    <w:lvl w:ilvl="3" w:tplc="ED3EED84">
      <w:start w:val="1"/>
      <w:numFmt w:val="bullet"/>
      <w:lvlText w:val=""/>
      <w:lvlJc w:val="left"/>
      <w:pPr>
        <w:ind w:left="2880" w:hanging="360"/>
      </w:pPr>
      <w:rPr>
        <w:rFonts w:ascii="Symbol" w:hAnsi="Symbol" w:hint="default"/>
      </w:rPr>
    </w:lvl>
    <w:lvl w:ilvl="4" w:tplc="66483BC4" w:tentative="1">
      <w:start w:val="1"/>
      <w:numFmt w:val="bullet"/>
      <w:lvlText w:val="o"/>
      <w:lvlJc w:val="left"/>
      <w:pPr>
        <w:ind w:left="3600" w:hanging="360"/>
      </w:pPr>
      <w:rPr>
        <w:rFonts w:ascii="Courier New" w:hAnsi="Courier New" w:cs="Courier New" w:hint="default"/>
      </w:rPr>
    </w:lvl>
    <w:lvl w:ilvl="5" w:tplc="1916CE86" w:tentative="1">
      <w:start w:val="1"/>
      <w:numFmt w:val="bullet"/>
      <w:lvlText w:val=""/>
      <w:lvlJc w:val="left"/>
      <w:pPr>
        <w:ind w:left="4320" w:hanging="360"/>
      </w:pPr>
      <w:rPr>
        <w:rFonts w:ascii="Wingdings" w:hAnsi="Wingdings" w:hint="default"/>
      </w:rPr>
    </w:lvl>
    <w:lvl w:ilvl="6" w:tplc="87D68178" w:tentative="1">
      <w:start w:val="1"/>
      <w:numFmt w:val="bullet"/>
      <w:lvlText w:val=""/>
      <w:lvlJc w:val="left"/>
      <w:pPr>
        <w:ind w:left="5040" w:hanging="360"/>
      </w:pPr>
      <w:rPr>
        <w:rFonts w:ascii="Symbol" w:hAnsi="Symbol" w:hint="default"/>
      </w:rPr>
    </w:lvl>
    <w:lvl w:ilvl="7" w:tplc="4EBCD98C" w:tentative="1">
      <w:start w:val="1"/>
      <w:numFmt w:val="bullet"/>
      <w:lvlText w:val="o"/>
      <w:lvlJc w:val="left"/>
      <w:pPr>
        <w:ind w:left="5760" w:hanging="360"/>
      </w:pPr>
      <w:rPr>
        <w:rFonts w:ascii="Courier New" w:hAnsi="Courier New" w:cs="Courier New" w:hint="default"/>
      </w:rPr>
    </w:lvl>
    <w:lvl w:ilvl="8" w:tplc="79AEA6C2" w:tentative="1">
      <w:start w:val="1"/>
      <w:numFmt w:val="bullet"/>
      <w:lvlText w:val=""/>
      <w:lvlJc w:val="left"/>
      <w:pPr>
        <w:ind w:left="6480" w:hanging="360"/>
      </w:pPr>
      <w:rPr>
        <w:rFonts w:ascii="Wingdings" w:hAnsi="Wingdings" w:hint="default"/>
      </w:rPr>
    </w:lvl>
  </w:abstractNum>
  <w:abstractNum w:abstractNumId="18" w15:restartNumberingAfterBreak="0">
    <w:nsid w:val="427C5C31"/>
    <w:multiLevelType w:val="hybridMultilevel"/>
    <w:tmpl w:val="FE86E65E"/>
    <w:lvl w:ilvl="0" w:tplc="97B81DC0">
      <w:numFmt w:val="bullet"/>
      <w:lvlText w:val="•"/>
      <w:lvlJc w:val="left"/>
      <w:pPr>
        <w:ind w:left="1440" w:hanging="360"/>
      </w:pPr>
      <w:rPr>
        <w:rFonts w:ascii="Arial" w:hAnsi="Arial" w:hint="default"/>
        <w:sz w:val="20"/>
      </w:rPr>
    </w:lvl>
    <w:lvl w:ilvl="1" w:tplc="9E98B328" w:tentative="1">
      <w:start w:val="1"/>
      <w:numFmt w:val="bullet"/>
      <w:lvlText w:val="o"/>
      <w:lvlJc w:val="left"/>
      <w:pPr>
        <w:ind w:left="1440" w:hanging="360"/>
      </w:pPr>
      <w:rPr>
        <w:rFonts w:ascii="Courier New" w:hAnsi="Courier New" w:cs="Courier New" w:hint="default"/>
      </w:rPr>
    </w:lvl>
    <w:lvl w:ilvl="2" w:tplc="9E62A764" w:tentative="1">
      <w:start w:val="1"/>
      <w:numFmt w:val="bullet"/>
      <w:lvlText w:val=""/>
      <w:lvlJc w:val="left"/>
      <w:pPr>
        <w:ind w:left="2160" w:hanging="360"/>
      </w:pPr>
      <w:rPr>
        <w:rFonts w:ascii="Wingdings" w:hAnsi="Wingdings" w:hint="default"/>
      </w:rPr>
    </w:lvl>
    <w:lvl w:ilvl="3" w:tplc="4492F262" w:tentative="1">
      <w:start w:val="1"/>
      <w:numFmt w:val="bullet"/>
      <w:lvlText w:val=""/>
      <w:lvlJc w:val="left"/>
      <w:pPr>
        <w:ind w:left="2880" w:hanging="360"/>
      </w:pPr>
      <w:rPr>
        <w:rFonts w:ascii="Symbol" w:hAnsi="Symbol" w:hint="default"/>
      </w:rPr>
    </w:lvl>
    <w:lvl w:ilvl="4" w:tplc="30BC1F8A" w:tentative="1">
      <w:start w:val="1"/>
      <w:numFmt w:val="bullet"/>
      <w:lvlText w:val="o"/>
      <w:lvlJc w:val="left"/>
      <w:pPr>
        <w:ind w:left="3600" w:hanging="360"/>
      </w:pPr>
      <w:rPr>
        <w:rFonts w:ascii="Courier New" w:hAnsi="Courier New" w:cs="Courier New" w:hint="default"/>
      </w:rPr>
    </w:lvl>
    <w:lvl w:ilvl="5" w:tplc="6B90D748" w:tentative="1">
      <w:start w:val="1"/>
      <w:numFmt w:val="bullet"/>
      <w:lvlText w:val=""/>
      <w:lvlJc w:val="left"/>
      <w:pPr>
        <w:ind w:left="4320" w:hanging="360"/>
      </w:pPr>
      <w:rPr>
        <w:rFonts w:ascii="Wingdings" w:hAnsi="Wingdings" w:hint="default"/>
      </w:rPr>
    </w:lvl>
    <w:lvl w:ilvl="6" w:tplc="99E8EB12" w:tentative="1">
      <w:start w:val="1"/>
      <w:numFmt w:val="bullet"/>
      <w:lvlText w:val=""/>
      <w:lvlJc w:val="left"/>
      <w:pPr>
        <w:ind w:left="5040" w:hanging="360"/>
      </w:pPr>
      <w:rPr>
        <w:rFonts w:ascii="Symbol" w:hAnsi="Symbol" w:hint="default"/>
      </w:rPr>
    </w:lvl>
    <w:lvl w:ilvl="7" w:tplc="D2E2E092" w:tentative="1">
      <w:start w:val="1"/>
      <w:numFmt w:val="bullet"/>
      <w:lvlText w:val="o"/>
      <w:lvlJc w:val="left"/>
      <w:pPr>
        <w:ind w:left="5760" w:hanging="360"/>
      </w:pPr>
      <w:rPr>
        <w:rFonts w:ascii="Courier New" w:hAnsi="Courier New" w:cs="Courier New" w:hint="default"/>
      </w:rPr>
    </w:lvl>
    <w:lvl w:ilvl="8" w:tplc="E1DC6044" w:tentative="1">
      <w:start w:val="1"/>
      <w:numFmt w:val="bullet"/>
      <w:lvlText w:val=""/>
      <w:lvlJc w:val="left"/>
      <w:pPr>
        <w:ind w:left="6480" w:hanging="360"/>
      </w:pPr>
      <w:rPr>
        <w:rFonts w:ascii="Wingdings" w:hAnsi="Wingdings" w:hint="default"/>
      </w:rPr>
    </w:lvl>
  </w:abstractNum>
  <w:abstractNum w:abstractNumId="19" w15:restartNumberingAfterBreak="0">
    <w:nsid w:val="42AA2B2D"/>
    <w:multiLevelType w:val="hybridMultilevel"/>
    <w:tmpl w:val="341EC2D6"/>
    <w:lvl w:ilvl="0" w:tplc="0332FD24">
      <w:start w:val="1"/>
      <w:numFmt w:val="bullet"/>
      <w:lvlText w:val=""/>
      <w:lvlJc w:val="left"/>
      <w:pPr>
        <w:ind w:left="720" w:hanging="360"/>
      </w:pPr>
      <w:rPr>
        <w:rFonts w:ascii="Symbol" w:hAnsi="Symbol" w:hint="default"/>
      </w:rPr>
    </w:lvl>
    <w:lvl w:ilvl="1" w:tplc="E8661248" w:tentative="1">
      <w:start w:val="1"/>
      <w:numFmt w:val="bullet"/>
      <w:lvlText w:val="o"/>
      <w:lvlJc w:val="left"/>
      <w:pPr>
        <w:ind w:left="1440" w:hanging="360"/>
      </w:pPr>
      <w:rPr>
        <w:rFonts w:ascii="Courier New" w:hAnsi="Courier New" w:cs="Courier New" w:hint="default"/>
      </w:rPr>
    </w:lvl>
    <w:lvl w:ilvl="2" w:tplc="A8F68EA6" w:tentative="1">
      <w:start w:val="1"/>
      <w:numFmt w:val="bullet"/>
      <w:lvlText w:val=""/>
      <w:lvlJc w:val="left"/>
      <w:pPr>
        <w:ind w:left="2160" w:hanging="360"/>
      </w:pPr>
      <w:rPr>
        <w:rFonts w:ascii="Wingdings" w:hAnsi="Wingdings" w:hint="default"/>
      </w:rPr>
    </w:lvl>
    <w:lvl w:ilvl="3" w:tplc="0194D1F6" w:tentative="1">
      <w:start w:val="1"/>
      <w:numFmt w:val="bullet"/>
      <w:lvlText w:val=""/>
      <w:lvlJc w:val="left"/>
      <w:pPr>
        <w:ind w:left="2880" w:hanging="360"/>
      </w:pPr>
      <w:rPr>
        <w:rFonts w:ascii="Symbol" w:hAnsi="Symbol" w:hint="default"/>
      </w:rPr>
    </w:lvl>
    <w:lvl w:ilvl="4" w:tplc="6DF60FF8" w:tentative="1">
      <w:start w:val="1"/>
      <w:numFmt w:val="bullet"/>
      <w:lvlText w:val="o"/>
      <w:lvlJc w:val="left"/>
      <w:pPr>
        <w:ind w:left="3600" w:hanging="360"/>
      </w:pPr>
      <w:rPr>
        <w:rFonts w:ascii="Courier New" w:hAnsi="Courier New" w:cs="Courier New" w:hint="default"/>
      </w:rPr>
    </w:lvl>
    <w:lvl w:ilvl="5" w:tplc="EDA8C82C" w:tentative="1">
      <w:start w:val="1"/>
      <w:numFmt w:val="bullet"/>
      <w:lvlText w:val=""/>
      <w:lvlJc w:val="left"/>
      <w:pPr>
        <w:ind w:left="4320" w:hanging="360"/>
      </w:pPr>
      <w:rPr>
        <w:rFonts w:ascii="Wingdings" w:hAnsi="Wingdings" w:hint="default"/>
      </w:rPr>
    </w:lvl>
    <w:lvl w:ilvl="6" w:tplc="B5D8A760" w:tentative="1">
      <w:start w:val="1"/>
      <w:numFmt w:val="bullet"/>
      <w:lvlText w:val=""/>
      <w:lvlJc w:val="left"/>
      <w:pPr>
        <w:ind w:left="5040" w:hanging="360"/>
      </w:pPr>
      <w:rPr>
        <w:rFonts w:ascii="Symbol" w:hAnsi="Symbol" w:hint="default"/>
      </w:rPr>
    </w:lvl>
    <w:lvl w:ilvl="7" w:tplc="B1466A90" w:tentative="1">
      <w:start w:val="1"/>
      <w:numFmt w:val="bullet"/>
      <w:lvlText w:val="o"/>
      <w:lvlJc w:val="left"/>
      <w:pPr>
        <w:ind w:left="5760" w:hanging="360"/>
      </w:pPr>
      <w:rPr>
        <w:rFonts w:ascii="Courier New" w:hAnsi="Courier New" w:cs="Courier New" w:hint="default"/>
      </w:rPr>
    </w:lvl>
    <w:lvl w:ilvl="8" w:tplc="8A0682D2" w:tentative="1">
      <w:start w:val="1"/>
      <w:numFmt w:val="bullet"/>
      <w:lvlText w:val=""/>
      <w:lvlJc w:val="left"/>
      <w:pPr>
        <w:ind w:left="6480" w:hanging="360"/>
      </w:pPr>
      <w:rPr>
        <w:rFonts w:ascii="Wingdings" w:hAnsi="Wingdings" w:hint="default"/>
      </w:rPr>
    </w:lvl>
  </w:abstractNum>
  <w:abstractNum w:abstractNumId="20" w15:restartNumberingAfterBreak="0">
    <w:nsid w:val="43D8724B"/>
    <w:multiLevelType w:val="hybridMultilevel"/>
    <w:tmpl w:val="6180EE58"/>
    <w:lvl w:ilvl="0" w:tplc="D4F2E46E">
      <w:start w:val="6"/>
      <w:numFmt w:val="bullet"/>
      <w:lvlText w:val="-"/>
      <w:lvlJc w:val="left"/>
      <w:pPr>
        <w:ind w:left="396" w:hanging="360"/>
      </w:pPr>
      <w:rPr>
        <w:rFonts w:ascii="Calibri" w:eastAsia="Times New Roman" w:hAnsi="Calibri" w:cs="Calibri" w:hint="default"/>
      </w:rPr>
    </w:lvl>
    <w:lvl w:ilvl="1" w:tplc="D2EA08E4" w:tentative="1">
      <w:start w:val="1"/>
      <w:numFmt w:val="bullet"/>
      <w:lvlText w:val="o"/>
      <w:lvlJc w:val="left"/>
      <w:pPr>
        <w:ind w:left="1116" w:hanging="360"/>
      </w:pPr>
      <w:rPr>
        <w:rFonts w:ascii="Courier New" w:hAnsi="Courier New" w:cs="Courier New" w:hint="default"/>
      </w:rPr>
    </w:lvl>
    <w:lvl w:ilvl="2" w:tplc="7CE4B864" w:tentative="1">
      <w:start w:val="1"/>
      <w:numFmt w:val="bullet"/>
      <w:lvlText w:val=""/>
      <w:lvlJc w:val="left"/>
      <w:pPr>
        <w:ind w:left="1836" w:hanging="360"/>
      </w:pPr>
      <w:rPr>
        <w:rFonts w:ascii="Wingdings" w:hAnsi="Wingdings" w:hint="default"/>
      </w:rPr>
    </w:lvl>
    <w:lvl w:ilvl="3" w:tplc="79507352" w:tentative="1">
      <w:start w:val="1"/>
      <w:numFmt w:val="bullet"/>
      <w:lvlText w:val=""/>
      <w:lvlJc w:val="left"/>
      <w:pPr>
        <w:ind w:left="2556" w:hanging="360"/>
      </w:pPr>
      <w:rPr>
        <w:rFonts w:ascii="Symbol" w:hAnsi="Symbol" w:hint="default"/>
      </w:rPr>
    </w:lvl>
    <w:lvl w:ilvl="4" w:tplc="80166214" w:tentative="1">
      <w:start w:val="1"/>
      <w:numFmt w:val="bullet"/>
      <w:lvlText w:val="o"/>
      <w:lvlJc w:val="left"/>
      <w:pPr>
        <w:ind w:left="3276" w:hanging="360"/>
      </w:pPr>
      <w:rPr>
        <w:rFonts w:ascii="Courier New" w:hAnsi="Courier New" w:cs="Courier New" w:hint="default"/>
      </w:rPr>
    </w:lvl>
    <w:lvl w:ilvl="5" w:tplc="21369314" w:tentative="1">
      <w:start w:val="1"/>
      <w:numFmt w:val="bullet"/>
      <w:lvlText w:val=""/>
      <w:lvlJc w:val="left"/>
      <w:pPr>
        <w:ind w:left="3996" w:hanging="360"/>
      </w:pPr>
      <w:rPr>
        <w:rFonts w:ascii="Wingdings" w:hAnsi="Wingdings" w:hint="default"/>
      </w:rPr>
    </w:lvl>
    <w:lvl w:ilvl="6" w:tplc="DC46131C" w:tentative="1">
      <w:start w:val="1"/>
      <w:numFmt w:val="bullet"/>
      <w:lvlText w:val=""/>
      <w:lvlJc w:val="left"/>
      <w:pPr>
        <w:ind w:left="4716" w:hanging="360"/>
      </w:pPr>
      <w:rPr>
        <w:rFonts w:ascii="Symbol" w:hAnsi="Symbol" w:hint="default"/>
      </w:rPr>
    </w:lvl>
    <w:lvl w:ilvl="7" w:tplc="7556CAD6" w:tentative="1">
      <w:start w:val="1"/>
      <w:numFmt w:val="bullet"/>
      <w:lvlText w:val="o"/>
      <w:lvlJc w:val="left"/>
      <w:pPr>
        <w:ind w:left="5436" w:hanging="360"/>
      </w:pPr>
      <w:rPr>
        <w:rFonts w:ascii="Courier New" w:hAnsi="Courier New" w:cs="Courier New" w:hint="default"/>
      </w:rPr>
    </w:lvl>
    <w:lvl w:ilvl="8" w:tplc="07A6D154" w:tentative="1">
      <w:start w:val="1"/>
      <w:numFmt w:val="bullet"/>
      <w:lvlText w:val=""/>
      <w:lvlJc w:val="left"/>
      <w:pPr>
        <w:ind w:left="6156" w:hanging="360"/>
      </w:pPr>
      <w:rPr>
        <w:rFonts w:ascii="Wingdings" w:hAnsi="Wingdings" w:hint="default"/>
      </w:rPr>
    </w:lvl>
  </w:abstractNum>
  <w:abstractNum w:abstractNumId="21" w15:restartNumberingAfterBreak="0">
    <w:nsid w:val="4AC23895"/>
    <w:multiLevelType w:val="singleLevel"/>
    <w:tmpl w:val="477AAB7C"/>
    <w:lvl w:ilvl="0">
      <w:start w:val="1"/>
      <w:numFmt w:val="bullet"/>
      <w:pStyle w:val="BoxBullet"/>
      <w:lvlText w:val="–"/>
      <w:lvlJc w:val="left"/>
      <w:pPr>
        <w:tabs>
          <w:tab w:val="num" w:pos="576"/>
        </w:tabs>
        <w:ind w:left="432" w:hanging="216"/>
      </w:pPr>
      <w:rPr>
        <w:rFonts w:ascii="Times New Roman" w:hAnsi="Times New Roman" w:cs="Times New Roman" w:hint="default"/>
        <w:sz w:val="20"/>
      </w:rPr>
    </w:lvl>
  </w:abstractNum>
  <w:abstractNum w:abstractNumId="22" w15:restartNumberingAfterBreak="0">
    <w:nsid w:val="51974D25"/>
    <w:multiLevelType w:val="hybridMultilevel"/>
    <w:tmpl w:val="84A42630"/>
    <w:lvl w:ilvl="0" w:tplc="F0C081C8">
      <w:start w:val="1"/>
      <w:numFmt w:val="decimal"/>
      <w:lvlText w:val="%1."/>
      <w:lvlJc w:val="left"/>
      <w:pPr>
        <w:ind w:left="720" w:hanging="360"/>
      </w:pPr>
      <w:rPr>
        <w:rFonts w:hint="default"/>
      </w:rPr>
    </w:lvl>
    <w:lvl w:ilvl="1" w:tplc="4CB05306">
      <w:start w:val="1"/>
      <w:numFmt w:val="bullet"/>
      <w:lvlText w:val="o"/>
      <w:lvlJc w:val="left"/>
      <w:pPr>
        <w:ind w:left="1440" w:hanging="360"/>
      </w:pPr>
      <w:rPr>
        <w:rFonts w:ascii="Courier New" w:hAnsi="Courier New" w:cs="Courier New" w:hint="default"/>
      </w:rPr>
    </w:lvl>
    <w:lvl w:ilvl="2" w:tplc="997CB818">
      <w:start w:val="1"/>
      <w:numFmt w:val="bullet"/>
      <w:lvlText w:val=""/>
      <w:lvlJc w:val="left"/>
      <w:pPr>
        <w:ind w:left="2160" w:hanging="360"/>
      </w:pPr>
      <w:rPr>
        <w:rFonts w:ascii="Wingdings" w:hAnsi="Wingdings" w:hint="default"/>
      </w:rPr>
    </w:lvl>
    <w:lvl w:ilvl="3" w:tplc="E084B716">
      <w:start w:val="1"/>
      <w:numFmt w:val="bullet"/>
      <w:lvlText w:val=""/>
      <w:lvlJc w:val="left"/>
      <w:pPr>
        <w:ind w:left="2880" w:hanging="360"/>
      </w:pPr>
      <w:rPr>
        <w:rFonts w:ascii="Symbol" w:hAnsi="Symbol" w:hint="default"/>
      </w:rPr>
    </w:lvl>
    <w:lvl w:ilvl="4" w:tplc="7A7C8E4E">
      <w:start w:val="1"/>
      <w:numFmt w:val="bullet"/>
      <w:lvlText w:val="o"/>
      <w:lvlJc w:val="left"/>
      <w:pPr>
        <w:ind w:left="3600" w:hanging="360"/>
      </w:pPr>
      <w:rPr>
        <w:rFonts w:ascii="Courier New" w:hAnsi="Courier New" w:cs="Courier New" w:hint="default"/>
      </w:rPr>
    </w:lvl>
    <w:lvl w:ilvl="5" w:tplc="BD10B584">
      <w:start w:val="1"/>
      <w:numFmt w:val="bullet"/>
      <w:lvlText w:val=""/>
      <w:lvlJc w:val="left"/>
      <w:pPr>
        <w:ind w:left="4320" w:hanging="360"/>
      </w:pPr>
      <w:rPr>
        <w:rFonts w:ascii="Wingdings" w:hAnsi="Wingdings" w:hint="default"/>
      </w:rPr>
    </w:lvl>
    <w:lvl w:ilvl="6" w:tplc="2A30E778">
      <w:start w:val="1"/>
      <w:numFmt w:val="bullet"/>
      <w:lvlText w:val=""/>
      <w:lvlJc w:val="left"/>
      <w:pPr>
        <w:ind w:left="5040" w:hanging="360"/>
      </w:pPr>
      <w:rPr>
        <w:rFonts w:ascii="Symbol" w:hAnsi="Symbol" w:hint="default"/>
      </w:rPr>
    </w:lvl>
    <w:lvl w:ilvl="7" w:tplc="749AAB10">
      <w:start w:val="1"/>
      <w:numFmt w:val="bullet"/>
      <w:lvlText w:val="o"/>
      <w:lvlJc w:val="left"/>
      <w:pPr>
        <w:ind w:left="5760" w:hanging="360"/>
      </w:pPr>
      <w:rPr>
        <w:rFonts w:ascii="Courier New" w:hAnsi="Courier New" w:cs="Courier New" w:hint="default"/>
      </w:rPr>
    </w:lvl>
    <w:lvl w:ilvl="8" w:tplc="34FC0B2C">
      <w:start w:val="1"/>
      <w:numFmt w:val="bullet"/>
      <w:lvlText w:val=""/>
      <w:lvlJc w:val="left"/>
      <w:pPr>
        <w:ind w:left="6480" w:hanging="360"/>
      </w:pPr>
      <w:rPr>
        <w:rFonts w:ascii="Wingdings" w:hAnsi="Wingdings" w:hint="default"/>
      </w:rPr>
    </w:lvl>
  </w:abstractNum>
  <w:abstractNum w:abstractNumId="23" w15:restartNumberingAfterBreak="0">
    <w:nsid w:val="52612A34"/>
    <w:multiLevelType w:val="hybridMultilevel"/>
    <w:tmpl w:val="6F94DA0C"/>
    <w:lvl w:ilvl="0" w:tplc="99CCAD8E">
      <w:start w:val="1"/>
      <w:numFmt w:val="lowerRoman"/>
      <w:lvlText w:val="(%1)."/>
      <w:lvlJc w:val="center"/>
      <w:pPr>
        <w:ind w:left="720" w:hanging="360"/>
      </w:pPr>
      <w:rPr>
        <w:rFonts w:hint="default"/>
      </w:rPr>
    </w:lvl>
    <w:lvl w:ilvl="1" w:tplc="A1AE0C82">
      <w:start w:val="1"/>
      <w:numFmt w:val="bullet"/>
      <w:lvlText w:val="o"/>
      <w:lvlJc w:val="left"/>
      <w:pPr>
        <w:ind w:left="1440" w:hanging="360"/>
      </w:pPr>
      <w:rPr>
        <w:rFonts w:ascii="Courier New" w:hAnsi="Courier New" w:cs="Courier New" w:hint="default"/>
      </w:rPr>
    </w:lvl>
    <w:lvl w:ilvl="2" w:tplc="3036EE72">
      <w:start w:val="1"/>
      <w:numFmt w:val="bullet"/>
      <w:lvlText w:val=""/>
      <w:lvlJc w:val="left"/>
      <w:pPr>
        <w:ind w:left="2160" w:hanging="360"/>
      </w:pPr>
      <w:rPr>
        <w:rFonts w:ascii="Wingdings" w:hAnsi="Wingdings" w:hint="default"/>
      </w:rPr>
    </w:lvl>
    <w:lvl w:ilvl="3" w:tplc="0A361B6C">
      <w:start w:val="1"/>
      <w:numFmt w:val="bullet"/>
      <w:lvlText w:val=""/>
      <w:lvlJc w:val="left"/>
      <w:pPr>
        <w:ind w:left="2880" w:hanging="360"/>
      </w:pPr>
      <w:rPr>
        <w:rFonts w:ascii="Symbol" w:hAnsi="Symbol" w:hint="default"/>
      </w:rPr>
    </w:lvl>
    <w:lvl w:ilvl="4" w:tplc="808E4510">
      <w:start w:val="1"/>
      <w:numFmt w:val="bullet"/>
      <w:lvlText w:val="o"/>
      <w:lvlJc w:val="left"/>
      <w:pPr>
        <w:ind w:left="3600" w:hanging="360"/>
      </w:pPr>
      <w:rPr>
        <w:rFonts w:ascii="Courier New" w:hAnsi="Courier New" w:cs="Courier New" w:hint="default"/>
      </w:rPr>
    </w:lvl>
    <w:lvl w:ilvl="5" w:tplc="FF249040">
      <w:start w:val="1"/>
      <w:numFmt w:val="bullet"/>
      <w:lvlText w:val=""/>
      <w:lvlJc w:val="left"/>
      <w:pPr>
        <w:ind w:left="4320" w:hanging="360"/>
      </w:pPr>
      <w:rPr>
        <w:rFonts w:ascii="Wingdings" w:hAnsi="Wingdings" w:hint="default"/>
      </w:rPr>
    </w:lvl>
    <w:lvl w:ilvl="6" w:tplc="8062903E">
      <w:start w:val="1"/>
      <w:numFmt w:val="bullet"/>
      <w:lvlText w:val=""/>
      <w:lvlJc w:val="left"/>
      <w:pPr>
        <w:ind w:left="5040" w:hanging="360"/>
      </w:pPr>
      <w:rPr>
        <w:rFonts w:ascii="Symbol" w:hAnsi="Symbol" w:hint="default"/>
      </w:rPr>
    </w:lvl>
    <w:lvl w:ilvl="7" w:tplc="2BDCEB02">
      <w:start w:val="1"/>
      <w:numFmt w:val="bullet"/>
      <w:lvlText w:val="o"/>
      <w:lvlJc w:val="left"/>
      <w:pPr>
        <w:ind w:left="5760" w:hanging="360"/>
      </w:pPr>
      <w:rPr>
        <w:rFonts w:ascii="Courier New" w:hAnsi="Courier New" w:cs="Courier New" w:hint="default"/>
      </w:rPr>
    </w:lvl>
    <w:lvl w:ilvl="8" w:tplc="693A4B3A">
      <w:start w:val="1"/>
      <w:numFmt w:val="bullet"/>
      <w:lvlText w:val=""/>
      <w:lvlJc w:val="left"/>
      <w:pPr>
        <w:ind w:left="6480" w:hanging="360"/>
      </w:pPr>
      <w:rPr>
        <w:rFonts w:ascii="Wingdings" w:hAnsi="Wingdings" w:hint="default"/>
      </w:rPr>
    </w:lvl>
  </w:abstractNum>
  <w:abstractNum w:abstractNumId="24" w15:restartNumberingAfterBreak="0">
    <w:nsid w:val="53C454A4"/>
    <w:multiLevelType w:val="hybridMultilevel"/>
    <w:tmpl w:val="C04A7DE0"/>
    <w:lvl w:ilvl="0" w:tplc="ED22F65E">
      <w:start w:val="1"/>
      <w:numFmt w:val="bullet"/>
      <w:lvlText w:val=""/>
      <w:lvlJc w:val="left"/>
      <w:pPr>
        <w:ind w:left="720" w:hanging="360"/>
      </w:pPr>
      <w:rPr>
        <w:rFonts w:ascii="Symbol" w:hAnsi="Symbol" w:hint="default"/>
      </w:rPr>
    </w:lvl>
    <w:lvl w:ilvl="1" w:tplc="3E00F81E" w:tentative="1">
      <w:start w:val="1"/>
      <w:numFmt w:val="bullet"/>
      <w:lvlText w:val="o"/>
      <w:lvlJc w:val="left"/>
      <w:pPr>
        <w:ind w:left="1440" w:hanging="360"/>
      </w:pPr>
      <w:rPr>
        <w:rFonts w:ascii="Courier New" w:hAnsi="Courier New" w:cs="Courier New" w:hint="default"/>
      </w:rPr>
    </w:lvl>
    <w:lvl w:ilvl="2" w:tplc="2C180E26" w:tentative="1">
      <w:start w:val="1"/>
      <w:numFmt w:val="bullet"/>
      <w:lvlText w:val=""/>
      <w:lvlJc w:val="left"/>
      <w:pPr>
        <w:ind w:left="2160" w:hanging="360"/>
      </w:pPr>
      <w:rPr>
        <w:rFonts w:ascii="Wingdings" w:hAnsi="Wingdings" w:hint="default"/>
      </w:rPr>
    </w:lvl>
    <w:lvl w:ilvl="3" w:tplc="1D4651FA" w:tentative="1">
      <w:start w:val="1"/>
      <w:numFmt w:val="bullet"/>
      <w:lvlText w:val=""/>
      <w:lvlJc w:val="left"/>
      <w:pPr>
        <w:ind w:left="2880" w:hanging="360"/>
      </w:pPr>
      <w:rPr>
        <w:rFonts w:ascii="Symbol" w:hAnsi="Symbol" w:hint="default"/>
      </w:rPr>
    </w:lvl>
    <w:lvl w:ilvl="4" w:tplc="5DC01006" w:tentative="1">
      <w:start w:val="1"/>
      <w:numFmt w:val="bullet"/>
      <w:lvlText w:val="o"/>
      <w:lvlJc w:val="left"/>
      <w:pPr>
        <w:ind w:left="3600" w:hanging="360"/>
      </w:pPr>
      <w:rPr>
        <w:rFonts w:ascii="Courier New" w:hAnsi="Courier New" w:cs="Courier New" w:hint="default"/>
      </w:rPr>
    </w:lvl>
    <w:lvl w:ilvl="5" w:tplc="FC0AA032" w:tentative="1">
      <w:start w:val="1"/>
      <w:numFmt w:val="bullet"/>
      <w:lvlText w:val=""/>
      <w:lvlJc w:val="left"/>
      <w:pPr>
        <w:ind w:left="4320" w:hanging="360"/>
      </w:pPr>
      <w:rPr>
        <w:rFonts w:ascii="Wingdings" w:hAnsi="Wingdings" w:hint="default"/>
      </w:rPr>
    </w:lvl>
    <w:lvl w:ilvl="6" w:tplc="367C9A92" w:tentative="1">
      <w:start w:val="1"/>
      <w:numFmt w:val="bullet"/>
      <w:lvlText w:val=""/>
      <w:lvlJc w:val="left"/>
      <w:pPr>
        <w:ind w:left="5040" w:hanging="360"/>
      </w:pPr>
      <w:rPr>
        <w:rFonts w:ascii="Symbol" w:hAnsi="Symbol" w:hint="default"/>
      </w:rPr>
    </w:lvl>
    <w:lvl w:ilvl="7" w:tplc="58C4B784" w:tentative="1">
      <w:start w:val="1"/>
      <w:numFmt w:val="bullet"/>
      <w:lvlText w:val="o"/>
      <w:lvlJc w:val="left"/>
      <w:pPr>
        <w:ind w:left="5760" w:hanging="360"/>
      </w:pPr>
      <w:rPr>
        <w:rFonts w:ascii="Courier New" w:hAnsi="Courier New" w:cs="Courier New" w:hint="default"/>
      </w:rPr>
    </w:lvl>
    <w:lvl w:ilvl="8" w:tplc="B7E2CA68" w:tentative="1">
      <w:start w:val="1"/>
      <w:numFmt w:val="bullet"/>
      <w:lvlText w:val=""/>
      <w:lvlJc w:val="left"/>
      <w:pPr>
        <w:ind w:left="6480" w:hanging="360"/>
      </w:pPr>
      <w:rPr>
        <w:rFonts w:ascii="Wingdings" w:hAnsi="Wingdings" w:hint="default"/>
      </w:rPr>
    </w:lvl>
  </w:abstractNum>
  <w:abstractNum w:abstractNumId="25" w15:restartNumberingAfterBreak="0">
    <w:nsid w:val="54337153"/>
    <w:multiLevelType w:val="hybridMultilevel"/>
    <w:tmpl w:val="80CEDF4A"/>
    <w:lvl w:ilvl="0" w:tplc="06B80366">
      <w:start w:val="1"/>
      <w:numFmt w:val="bullet"/>
      <w:lvlText w:val=""/>
      <w:lvlJc w:val="left"/>
      <w:pPr>
        <w:ind w:left="720" w:hanging="360"/>
      </w:pPr>
      <w:rPr>
        <w:rFonts w:ascii="Symbol" w:hAnsi="Symbol" w:hint="default"/>
      </w:rPr>
    </w:lvl>
    <w:lvl w:ilvl="1" w:tplc="C078688E">
      <w:start w:val="1"/>
      <w:numFmt w:val="bullet"/>
      <w:lvlText w:val="o"/>
      <w:lvlJc w:val="left"/>
      <w:pPr>
        <w:ind w:left="1440" w:hanging="360"/>
      </w:pPr>
      <w:rPr>
        <w:rFonts w:ascii="Courier New" w:hAnsi="Courier New" w:cs="Courier New" w:hint="default"/>
      </w:rPr>
    </w:lvl>
    <w:lvl w:ilvl="2" w:tplc="A19EBDDA">
      <w:start w:val="1"/>
      <w:numFmt w:val="bullet"/>
      <w:lvlText w:val=""/>
      <w:lvlJc w:val="left"/>
      <w:pPr>
        <w:ind w:left="2160" w:hanging="360"/>
      </w:pPr>
      <w:rPr>
        <w:rFonts w:ascii="Wingdings" w:hAnsi="Wingdings" w:hint="default"/>
      </w:rPr>
    </w:lvl>
    <w:lvl w:ilvl="3" w:tplc="F1EEC2FA">
      <w:start w:val="1"/>
      <w:numFmt w:val="bullet"/>
      <w:lvlText w:val=""/>
      <w:lvlJc w:val="left"/>
      <w:pPr>
        <w:ind w:left="2880" w:hanging="360"/>
      </w:pPr>
      <w:rPr>
        <w:rFonts w:ascii="Symbol" w:hAnsi="Symbol" w:hint="default"/>
      </w:rPr>
    </w:lvl>
    <w:lvl w:ilvl="4" w:tplc="AC4A06D4">
      <w:start w:val="1"/>
      <w:numFmt w:val="bullet"/>
      <w:lvlText w:val="o"/>
      <w:lvlJc w:val="left"/>
      <w:pPr>
        <w:ind w:left="3600" w:hanging="360"/>
      </w:pPr>
      <w:rPr>
        <w:rFonts w:ascii="Courier New" w:hAnsi="Courier New" w:cs="Courier New" w:hint="default"/>
      </w:rPr>
    </w:lvl>
    <w:lvl w:ilvl="5" w:tplc="631475A2">
      <w:start w:val="1"/>
      <w:numFmt w:val="bullet"/>
      <w:lvlText w:val=""/>
      <w:lvlJc w:val="left"/>
      <w:pPr>
        <w:ind w:left="4320" w:hanging="360"/>
      </w:pPr>
      <w:rPr>
        <w:rFonts w:ascii="Wingdings" w:hAnsi="Wingdings" w:hint="default"/>
      </w:rPr>
    </w:lvl>
    <w:lvl w:ilvl="6" w:tplc="289083E8">
      <w:start w:val="1"/>
      <w:numFmt w:val="bullet"/>
      <w:lvlText w:val=""/>
      <w:lvlJc w:val="left"/>
      <w:pPr>
        <w:ind w:left="5040" w:hanging="360"/>
      </w:pPr>
      <w:rPr>
        <w:rFonts w:ascii="Symbol" w:hAnsi="Symbol" w:hint="default"/>
      </w:rPr>
    </w:lvl>
    <w:lvl w:ilvl="7" w:tplc="FE64CD38">
      <w:start w:val="1"/>
      <w:numFmt w:val="bullet"/>
      <w:lvlText w:val="o"/>
      <w:lvlJc w:val="left"/>
      <w:pPr>
        <w:ind w:left="5760" w:hanging="360"/>
      </w:pPr>
      <w:rPr>
        <w:rFonts w:ascii="Courier New" w:hAnsi="Courier New" w:cs="Courier New" w:hint="default"/>
      </w:rPr>
    </w:lvl>
    <w:lvl w:ilvl="8" w:tplc="6B1CAA20">
      <w:start w:val="1"/>
      <w:numFmt w:val="bullet"/>
      <w:lvlText w:val=""/>
      <w:lvlJc w:val="left"/>
      <w:pPr>
        <w:ind w:left="6480" w:hanging="360"/>
      </w:pPr>
      <w:rPr>
        <w:rFonts w:ascii="Wingdings" w:hAnsi="Wingdings" w:hint="default"/>
      </w:rPr>
    </w:lvl>
  </w:abstractNum>
  <w:abstractNum w:abstractNumId="26" w15:restartNumberingAfterBreak="0">
    <w:nsid w:val="57FC26F4"/>
    <w:multiLevelType w:val="hybridMultilevel"/>
    <w:tmpl w:val="3FD2D37E"/>
    <w:lvl w:ilvl="0" w:tplc="3232247A">
      <w:start w:val="1"/>
      <w:numFmt w:val="bullet"/>
      <w:lvlText w:val=""/>
      <w:lvlJc w:val="left"/>
      <w:pPr>
        <w:ind w:left="720" w:hanging="360"/>
      </w:pPr>
      <w:rPr>
        <w:rFonts w:ascii="Symbol" w:hAnsi="Symbol" w:hint="default"/>
        <w:b w:val="0"/>
      </w:rPr>
    </w:lvl>
    <w:lvl w:ilvl="1" w:tplc="B79C6890">
      <w:start w:val="1"/>
      <w:numFmt w:val="lowerLetter"/>
      <w:lvlText w:val="%2."/>
      <w:lvlJc w:val="left"/>
      <w:pPr>
        <w:ind w:left="1440" w:hanging="360"/>
      </w:pPr>
    </w:lvl>
    <w:lvl w:ilvl="2" w:tplc="D9320138">
      <w:start w:val="1"/>
      <w:numFmt w:val="lowerRoman"/>
      <w:lvlText w:val="%3."/>
      <w:lvlJc w:val="right"/>
      <w:pPr>
        <w:ind w:left="2160" w:hanging="180"/>
      </w:pPr>
    </w:lvl>
    <w:lvl w:ilvl="3" w:tplc="02B673C4">
      <w:start w:val="1"/>
      <w:numFmt w:val="decimal"/>
      <w:lvlText w:val="%4."/>
      <w:lvlJc w:val="left"/>
      <w:pPr>
        <w:ind w:left="2880" w:hanging="360"/>
      </w:pPr>
    </w:lvl>
    <w:lvl w:ilvl="4" w:tplc="9CFAA0CA">
      <w:start w:val="1"/>
      <w:numFmt w:val="lowerLetter"/>
      <w:lvlText w:val="%5."/>
      <w:lvlJc w:val="left"/>
      <w:pPr>
        <w:ind w:left="3600" w:hanging="360"/>
      </w:pPr>
    </w:lvl>
    <w:lvl w:ilvl="5" w:tplc="CF9E9D72">
      <w:start w:val="1"/>
      <w:numFmt w:val="lowerRoman"/>
      <w:lvlText w:val="%6."/>
      <w:lvlJc w:val="right"/>
      <w:pPr>
        <w:ind w:left="4320" w:hanging="180"/>
      </w:pPr>
    </w:lvl>
    <w:lvl w:ilvl="6" w:tplc="BECAFC9C">
      <w:start w:val="1"/>
      <w:numFmt w:val="decimal"/>
      <w:lvlText w:val="%7."/>
      <w:lvlJc w:val="left"/>
      <w:pPr>
        <w:ind w:left="5040" w:hanging="360"/>
      </w:pPr>
    </w:lvl>
    <w:lvl w:ilvl="7" w:tplc="82F44E74">
      <w:start w:val="1"/>
      <w:numFmt w:val="lowerLetter"/>
      <w:lvlText w:val="%8."/>
      <w:lvlJc w:val="left"/>
      <w:pPr>
        <w:ind w:left="5760" w:hanging="360"/>
      </w:pPr>
    </w:lvl>
    <w:lvl w:ilvl="8" w:tplc="3BD48832">
      <w:start w:val="1"/>
      <w:numFmt w:val="lowerRoman"/>
      <w:lvlText w:val="%9."/>
      <w:lvlJc w:val="right"/>
      <w:pPr>
        <w:ind w:left="6480" w:hanging="180"/>
      </w:pPr>
    </w:lvl>
  </w:abstractNum>
  <w:abstractNum w:abstractNumId="27" w15:restartNumberingAfterBreak="0">
    <w:nsid w:val="5E90731E"/>
    <w:multiLevelType w:val="hybridMultilevel"/>
    <w:tmpl w:val="3EA464CE"/>
    <w:lvl w:ilvl="0" w:tplc="99B4069E">
      <w:start w:val="1"/>
      <w:numFmt w:val="lowerRoman"/>
      <w:lvlText w:val="(%1)"/>
      <w:lvlJc w:val="center"/>
      <w:pPr>
        <w:ind w:left="720" w:hanging="360"/>
      </w:pPr>
      <w:rPr>
        <w:rFonts w:hint="default"/>
      </w:rPr>
    </w:lvl>
    <w:lvl w:ilvl="1" w:tplc="2B326D00" w:tentative="1">
      <w:start w:val="1"/>
      <w:numFmt w:val="lowerLetter"/>
      <w:lvlText w:val="%2."/>
      <w:lvlJc w:val="left"/>
      <w:pPr>
        <w:ind w:left="1440" w:hanging="360"/>
      </w:pPr>
    </w:lvl>
    <w:lvl w:ilvl="2" w:tplc="F454D53C" w:tentative="1">
      <w:start w:val="1"/>
      <w:numFmt w:val="lowerRoman"/>
      <w:lvlText w:val="%3."/>
      <w:lvlJc w:val="right"/>
      <w:pPr>
        <w:ind w:left="2160" w:hanging="180"/>
      </w:pPr>
    </w:lvl>
    <w:lvl w:ilvl="3" w:tplc="10282ABC" w:tentative="1">
      <w:start w:val="1"/>
      <w:numFmt w:val="decimal"/>
      <w:lvlText w:val="%4."/>
      <w:lvlJc w:val="left"/>
      <w:pPr>
        <w:ind w:left="2880" w:hanging="360"/>
      </w:pPr>
    </w:lvl>
    <w:lvl w:ilvl="4" w:tplc="EF645B7A" w:tentative="1">
      <w:start w:val="1"/>
      <w:numFmt w:val="lowerLetter"/>
      <w:lvlText w:val="%5."/>
      <w:lvlJc w:val="left"/>
      <w:pPr>
        <w:ind w:left="3600" w:hanging="360"/>
      </w:pPr>
    </w:lvl>
    <w:lvl w:ilvl="5" w:tplc="CE7AD3F6" w:tentative="1">
      <w:start w:val="1"/>
      <w:numFmt w:val="lowerRoman"/>
      <w:lvlText w:val="%6."/>
      <w:lvlJc w:val="right"/>
      <w:pPr>
        <w:ind w:left="4320" w:hanging="180"/>
      </w:pPr>
    </w:lvl>
    <w:lvl w:ilvl="6" w:tplc="FE081626" w:tentative="1">
      <w:start w:val="1"/>
      <w:numFmt w:val="decimal"/>
      <w:lvlText w:val="%7."/>
      <w:lvlJc w:val="left"/>
      <w:pPr>
        <w:ind w:left="5040" w:hanging="360"/>
      </w:pPr>
    </w:lvl>
    <w:lvl w:ilvl="7" w:tplc="F0441680" w:tentative="1">
      <w:start w:val="1"/>
      <w:numFmt w:val="lowerLetter"/>
      <w:lvlText w:val="%8."/>
      <w:lvlJc w:val="left"/>
      <w:pPr>
        <w:ind w:left="5760" w:hanging="360"/>
      </w:pPr>
    </w:lvl>
    <w:lvl w:ilvl="8" w:tplc="B4B8797A" w:tentative="1">
      <w:start w:val="1"/>
      <w:numFmt w:val="lowerRoman"/>
      <w:lvlText w:val="%9."/>
      <w:lvlJc w:val="right"/>
      <w:pPr>
        <w:ind w:left="6480" w:hanging="180"/>
      </w:pPr>
    </w:lvl>
  </w:abstractNum>
  <w:abstractNum w:abstractNumId="28" w15:restartNumberingAfterBreak="0">
    <w:nsid w:val="62674D3A"/>
    <w:multiLevelType w:val="hybridMultilevel"/>
    <w:tmpl w:val="C2AE3140"/>
    <w:lvl w:ilvl="0" w:tplc="BDDEA7E2">
      <w:start w:val="1"/>
      <w:numFmt w:val="bullet"/>
      <w:lvlText w:val="o"/>
      <w:lvlJc w:val="left"/>
      <w:pPr>
        <w:ind w:left="1080" w:hanging="360"/>
      </w:pPr>
      <w:rPr>
        <w:rFonts w:ascii="Courier New" w:hAnsi="Courier New" w:cs="Courier New" w:hint="default"/>
      </w:rPr>
    </w:lvl>
    <w:lvl w:ilvl="1" w:tplc="0CF8D766">
      <w:start w:val="1"/>
      <w:numFmt w:val="bullet"/>
      <w:lvlText w:val="o"/>
      <w:lvlJc w:val="left"/>
      <w:pPr>
        <w:ind w:left="1800" w:hanging="360"/>
      </w:pPr>
      <w:rPr>
        <w:rFonts w:ascii="Courier New" w:hAnsi="Courier New" w:cs="Courier New" w:hint="default"/>
      </w:rPr>
    </w:lvl>
    <w:lvl w:ilvl="2" w:tplc="FF4CA9CA">
      <w:start w:val="1"/>
      <w:numFmt w:val="bullet"/>
      <w:lvlText w:val=""/>
      <w:lvlJc w:val="left"/>
      <w:pPr>
        <w:ind w:left="2520" w:hanging="360"/>
      </w:pPr>
      <w:rPr>
        <w:rFonts w:ascii="Wingdings" w:hAnsi="Wingdings" w:hint="default"/>
      </w:rPr>
    </w:lvl>
    <w:lvl w:ilvl="3" w:tplc="30FA663E">
      <w:start w:val="1"/>
      <w:numFmt w:val="bullet"/>
      <w:lvlText w:val=""/>
      <w:lvlJc w:val="left"/>
      <w:pPr>
        <w:ind w:left="3240" w:hanging="360"/>
      </w:pPr>
      <w:rPr>
        <w:rFonts w:ascii="Symbol" w:hAnsi="Symbol" w:hint="default"/>
      </w:rPr>
    </w:lvl>
    <w:lvl w:ilvl="4" w:tplc="DDEC28A0">
      <w:start w:val="1"/>
      <w:numFmt w:val="bullet"/>
      <w:lvlText w:val="o"/>
      <w:lvlJc w:val="left"/>
      <w:pPr>
        <w:ind w:left="3960" w:hanging="360"/>
      </w:pPr>
      <w:rPr>
        <w:rFonts w:ascii="Courier New" w:hAnsi="Courier New" w:cs="Courier New" w:hint="default"/>
      </w:rPr>
    </w:lvl>
    <w:lvl w:ilvl="5" w:tplc="F6026494">
      <w:start w:val="1"/>
      <w:numFmt w:val="bullet"/>
      <w:lvlText w:val=""/>
      <w:lvlJc w:val="left"/>
      <w:pPr>
        <w:ind w:left="4680" w:hanging="360"/>
      </w:pPr>
      <w:rPr>
        <w:rFonts w:ascii="Wingdings" w:hAnsi="Wingdings" w:hint="default"/>
      </w:rPr>
    </w:lvl>
    <w:lvl w:ilvl="6" w:tplc="02E6AA0C">
      <w:start w:val="1"/>
      <w:numFmt w:val="bullet"/>
      <w:lvlText w:val=""/>
      <w:lvlJc w:val="left"/>
      <w:pPr>
        <w:ind w:left="5400" w:hanging="360"/>
      </w:pPr>
      <w:rPr>
        <w:rFonts w:ascii="Symbol" w:hAnsi="Symbol" w:hint="default"/>
      </w:rPr>
    </w:lvl>
    <w:lvl w:ilvl="7" w:tplc="43D4946E">
      <w:start w:val="1"/>
      <w:numFmt w:val="bullet"/>
      <w:lvlText w:val="o"/>
      <w:lvlJc w:val="left"/>
      <w:pPr>
        <w:ind w:left="6120" w:hanging="360"/>
      </w:pPr>
      <w:rPr>
        <w:rFonts w:ascii="Courier New" w:hAnsi="Courier New" w:cs="Courier New" w:hint="default"/>
      </w:rPr>
    </w:lvl>
    <w:lvl w:ilvl="8" w:tplc="C3DE940E">
      <w:start w:val="1"/>
      <w:numFmt w:val="bullet"/>
      <w:lvlText w:val=""/>
      <w:lvlJc w:val="left"/>
      <w:pPr>
        <w:ind w:left="6840" w:hanging="360"/>
      </w:pPr>
      <w:rPr>
        <w:rFonts w:ascii="Wingdings" w:hAnsi="Wingdings" w:hint="default"/>
      </w:rPr>
    </w:lvl>
  </w:abstractNum>
  <w:abstractNum w:abstractNumId="29" w15:restartNumberingAfterBreak="0">
    <w:nsid w:val="63044F2C"/>
    <w:multiLevelType w:val="hybridMultilevel"/>
    <w:tmpl w:val="AAF61014"/>
    <w:lvl w:ilvl="0" w:tplc="2B4E9CD6">
      <w:start w:val="1"/>
      <w:numFmt w:val="bullet"/>
      <w:lvlText w:val=""/>
      <w:lvlJc w:val="left"/>
      <w:pPr>
        <w:ind w:left="720" w:hanging="360"/>
      </w:pPr>
      <w:rPr>
        <w:rFonts w:ascii="Symbol" w:hAnsi="Symbol" w:hint="default"/>
        <w:b w:val="0"/>
      </w:rPr>
    </w:lvl>
    <w:lvl w:ilvl="1" w:tplc="45484508">
      <w:start w:val="1"/>
      <w:numFmt w:val="bullet"/>
      <w:lvlText w:val="o"/>
      <w:lvlJc w:val="left"/>
      <w:pPr>
        <w:ind w:left="1440" w:hanging="360"/>
      </w:pPr>
      <w:rPr>
        <w:rFonts w:ascii="Courier New" w:hAnsi="Courier New" w:cs="Courier New" w:hint="default"/>
      </w:rPr>
    </w:lvl>
    <w:lvl w:ilvl="2" w:tplc="A40ABC86">
      <w:start w:val="1"/>
      <w:numFmt w:val="bullet"/>
      <w:lvlText w:val=""/>
      <w:lvlJc w:val="left"/>
      <w:pPr>
        <w:ind w:left="2160" w:hanging="180"/>
      </w:pPr>
      <w:rPr>
        <w:rFonts w:ascii="Wingdings" w:hAnsi="Wingdings" w:hint="default"/>
      </w:rPr>
    </w:lvl>
    <w:lvl w:ilvl="3" w:tplc="D4369932">
      <w:start w:val="1"/>
      <w:numFmt w:val="decimal"/>
      <w:lvlText w:val="%4."/>
      <w:lvlJc w:val="left"/>
      <w:pPr>
        <w:ind w:left="2880" w:hanging="360"/>
      </w:pPr>
    </w:lvl>
    <w:lvl w:ilvl="4" w:tplc="8CAC4900">
      <w:start w:val="1"/>
      <w:numFmt w:val="lowerLetter"/>
      <w:lvlText w:val="%5."/>
      <w:lvlJc w:val="left"/>
      <w:pPr>
        <w:ind w:left="3600" w:hanging="360"/>
      </w:pPr>
    </w:lvl>
    <w:lvl w:ilvl="5" w:tplc="D3C23958">
      <w:start w:val="1"/>
      <w:numFmt w:val="lowerRoman"/>
      <w:lvlText w:val="%6."/>
      <w:lvlJc w:val="right"/>
      <w:pPr>
        <w:ind w:left="4320" w:hanging="180"/>
      </w:pPr>
    </w:lvl>
    <w:lvl w:ilvl="6" w:tplc="481E16AA">
      <w:start w:val="1"/>
      <w:numFmt w:val="decimal"/>
      <w:lvlText w:val="%7."/>
      <w:lvlJc w:val="left"/>
      <w:pPr>
        <w:ind w:left="5040" w:hanging="360"/>
      </w:pPr>
    </w:lvl>
    <w:lvl w:ilvl="7" w:tplc="EF309FF0">
      <w:start w:val="1"/>
      <w:numFmt w:val="lowerLetter"/>
      <w:lvlText w:val="%8."/>
      <w:lvlJc w:val="left"/>
      <w:pPr>
        <w:ind w:left="5760" w:hanging="360"/>
      </w:pPr>
    </w:lvl>
    <w:lvl w:ilvl="8" w:tplc="37F06648">
      <w:start w:val="1"/>
      <w:numFmt w:val="lowerRoman"/>
      <w:lvlText w:val="%9."/>
      <w:lvlJc w:val="right"/>
      <w:pPr>
        <w:ind w:left="6480" w:hanging="180"/>
      </w:pPr>
    </w:lvl>
  </w:abstractNum>
  <w:abstractNum w:abstractNumId="30" w15:restartNumberingAfterBreak="0">
    <w:nsid w:val="632A06D7"/>
    <w:multiLevelType w:val="hybridMultilevel"/>
    <w:tmpl w:val="D6C6FCF0"/>
    <w:lvl w:ilvl="0" w:tplc="ED289EB6">
      <w:start w:val="1"/>
      <w:numFmt w:val="bullet"/>
      <w:lvlText w:val=""/>
      <w:lvlJc w:val="left"/>
      <w:pPr>
        <w:ind w:left="720" w:hanging="360"/>
      </w:pPr>
      <w:rPr>
        <w:rFonts w:ascii="Symbol" w:hAnsi="Symbol" w:hint="default"/>
      </w:rPr>
    </w:lvl>
    <w:lvl w:ilvl="1" w:tplc="32D6CB9C">
      <w:numFmt w:val="bullet"/>
      <w:lvlText w:val="•"/>
      <w:lvlJc w:val="left"/>
      <w:pPr>
        <w:ind w:left="1440" w:hanging="360"/>
      </w:pPr>
      <w:rPr>
        <w:rFonts w:ascii="Arial" w:eastAsia="Times New Roman" w:hAnsi="Arial" w:cs="Arial" w:hint="default"/>
      </w:rPr>
    </w:lvl>
    <w:lvl w:ilvl="2" w:tplc="B9547974" w:tentative="1">
      <w:start w:val="1"/>
      <w:numFmt w:val="bullet"/>
      <w:lvlText w:val=""/>
      <w:lvlJc w:val="left"/>
      <w:pPr>
        <w:ind w:left="2160" w:hanging="360"/>
      </w:pPr>
      <w:rPr>
        <w:rFonts w:ascii="Wingdings" w:hAnsi="Wingdings" w:hint="default"/>
      </w:rPr>
    </w:lvl>
    <w:lvl w:ilvl="3" w:tplc="B81A5206" w:tentative="1">
      <w:start w:val="1"/>
      <w:numFmt w:val="bullet"/>
      <w:lvlText w:val=""/>
      <w:lvlJc w:val="left"/>
      <w:pPr>
        <w:ind w:left="2880" w:hanging="360"/>
      </w:pPr>
      <w:rPr>
        <w:rFonts w:ascii="Symbol" w:hAnsi="Symbol" w:hint="default"/>
      </w:rPr>
    </w:lvl>
    <w:lvl w:ilvl="4" w:tplc="070E16BC" w:tentative="1">
      <w:start w:val="1"/>
      <w:numFmt w:val="bullet"/>
      <w:lvlText w:val="o"/>
      <w:lvlJc w:val="left"/>
      <w:pPr>
        <w:ind w:left="3600" w:hanging="360"/>
      </w:pPr>
      <w:rPr>
        <w:rFonts w:ascii="Courier New" w:hAnsi="Courier New" w:cs="Courier New" w:hint="default"/>
      </w:rPr>
    </w:lvl>
    <w:lvl w:ilvl="5" w:tplc="6FC67C3E" w:tentative="1">
      <w:start w:val="1"/>
      <w:numFmt w:val="bullet"/>
      <w:lvlText w:val=""/>
      <w:lvlJc w:val="left"/>
      <w:pPr>
        <w:ind w:left="4320" w:hanging="360"/>
      </w:pPr>
      <w:rPr>
        <w:rFonts w:ascii="Wingdings" w:hAnsi="Wingdings" w:hint="default"/>
      </w:rPr>
    </w:lvl>
    <w:lvl w:ilvl="6" w:tplc="B324FC3E" w:tentative="1">
      <w:start w:val="1"/>
      <w:numFmt w:val="bullet"/>
      <w:lvlText w:val=""/>
      <w:lvlJc w:val="left"/>
      <w:pPr>
        <w:ind w:left="5040" w:hanging="360"/>
      </w:pPr>
      <w:rPr>
        <w:rFonts w:ascii="Symbol" w:hAnsi="Symbol" w:hint="default"/>
      </w:rPr>
    </w:lvl>
    <w:lvl w:ilvl="7" w:tplc="7A52F7F2" w:tentative="1">
      <w:start w:val="1"/>
      <w:numFmt w:val="bullet"/>
      <w:lvlText w:val="o"/>
      <w:lvlJc w:val="left"/>
      <w:pPr>
        <w:ind w:left="5760" w:hanging="360"/>
      </w:pPr>
      <w:rPr>
        <w:rFonts w:ascii="Courier New" w:hAnsi="Courier New" w:cs="Courier New" w:hint="default"/>
      </w:rPr>
    </w:lvl>
    <w:lvl w:ilvl="8" w:tplc="BF9EB390" w:tentative="1">
      <w:start w:val="1"/>
      <w:numFmt w:val="bullet"/>
      <w:lvlText w:val=""/>
      <w:lvlJc w:val="left"/>
      <w:pPr>
        <w:ind w:left="6480" w:hanging="360"/>
      </w:pPr>
      <w:rPr>
        <w:rFonts w:ascii="Wingdings" w:hAnsi="Wingdings" w:hint="default"/>
      </w:rPr>
    </w:lvl>
  </w:abstractNum>
  <w:abstractNum w:abstractNumId="31" w15:restartNumberingAfterBreak="0">
    <w:nsid w:val="66854B96"/>
    <w:multiLevelType w:val="hybridMultilevel"/>
    <w:tmpl w:val="DE76EF36"/>
    <w:lvl w:ilvl="0" w:tplc="D4961562">
      <w:start w:val="1"/>
      <w:numFmt w:val="bullet"/>
      <w:lvlText w:val=""/>
      <w:lvlJc w:val="left"/>
      <w:pPr>
        <w:ind w:left="720" w:hanging="360"/>
      </w:pPr>
      <w:rPr>
        <w:rFonts w:ascii="Symbol" w:hAnsi="Symbol" w:hint="default"/>
      </w:rPr>
    </w:lvl>
    <w:lvl w:ilvl="1" w:tplc="BACA90AC" w:tentative="1">
      <w:start w:val="1"/>
      <w:numFmt w:val="bullet"/>
      <w:lvlText w:val="o"/>
      <w:lvlJc w:val="left"/>
      <w:pPr>
        <w:ind w:left="1440" w:hanging="360"/>
      </w:pPr>
      <w:rPr>
        <w:rFonts w:ascii="Courier New" w:hAnsi="Courier New" w:cs="Courier New" w:hint="default"/>
      </w:rPr>
    </w:lvl>
    <w:lvl w:ilvl="2" w:tplc="A8B6D116" w:tentative="1">
      <w:start w:val="1"/>
      <w:numFmt w:val="bullet"/>
      <w:lvlText w:val=""/>
      <w:lvlJc w:val="left"/>
      <w:pPr>
        <w:ind w:left="2160" w:hanging="360"/>
      </w:pPr>
      <w:rPr>
        <w:rFonts w:ascii="Wingdings" w:hAnsi="Wingdings" w:hint="default"/>
      </w:rPr>
    </w:lvl>
    <w:lvl w:ilvl="3" w:tplc="DE168216" w:tentative="1">
      <w:start w:val="1"/>
      <w:numFmt w:val="bullet"/>
      <w:lvlText w:val=""/>
      <w:lvlJc w:val="left"/>
      <w:pPr>
        <w:ind w:left="2880" w:hanging="360"/>
      </w:pPr>
      <w:rPr>
        <w:rFonts w:ascii="Symbol" w:hAnsi="Symbol" w:hint="default"/>
      </w:rPr>
    </w:lvl>
    <w:lvl w:ilvl="4" w:tplc="EBE0A6CE" w:tentative="1">
      <w:start w:val="1"/>
      <w:numFmt w:val="bullet"/>
      <w:lvlText w:val="o"/>
      <w:lvlJc w:val="left"/>
      <w:pPr>
        <w:ind w:left="3600" w:hanging="360"/>
      </w:pPr>
      <w:rPr>
        <w:rFonts w:ascii="Courier New" w:hAnsi="Courier New" w:cs="Courier New" w:hint="default"/>
      </w:rPr>
    </w:lvl>
    <w:lvl w:ilvl="5" w:tplc="D8F84262" w:tentative="1">
      <w:start w:val="1"/>
      <w:numFmt w:val="bullet"/>
      <w:lvlText w:val=""/>
      <w:lvlJc w:val="left"/>
      <w:pPr>
        <w:ind w:left="4320" w:hanging="360"/>
      </w:pPr>
      <w:rPr>
        <w:rFonts w:ascii="Wingdings" w:hAnsi="Wingdings" w:hint="default"/>
      </w:rPr>
    </w:lvl>
    <w:lvl w:ilvl="6" w:tplc="FD60E8F8" w:tentative="1">
      <w:start w:val="1"/>
      <w:numFmt w:val="bullet"/>
      <w:lvlText w:val=""/>
      <w:lvlJc w:val="left"/>
      <w:pPr>
        <w:ind w:left="5040" w:hanging="360"/>
      </w:pPr>
      <w:rPr>
        <w:rFonts w:ascii="Symbol" w:hAnsi="Symbol" w:hint="default"/>
      </w:rPr>
    </w:lvl>
    <w:lvl w:ilvl="7" w:tplc="F24625C2" w:tentative="1">
      <w:start w:val="1"/>
      <w:numFmt w:val="bullet"/>
      <w:lvlText w:val="o"/>
      <w:lvlJc w:val="left"/>
      <w:pPr>
        <w:ind w:left="5760" w:hanging="360"/>
      </w:pPr>
      <w:rPr>
        <w:rFonts w:ascii="Courier New" w:hAnsi="Courier New" w:cs="Courier New" w:hint="default"/>
      </w:rPr>
    </w:lvl>
    <w:lvl w:ilvl="8" w:tplc="C5EECA28" w:tentative="1">
      <w:start w:val="1"/>
      <w:numFmt w:val="bullet"/>
      <w:lvlText w:val=""/>
      <w:lvlJc w:val="left"/>
      <w:pPr>
        <w:ind w:left="6480" w:hanging="360"/>
      </w:pPr>
      <w:rPr>
        <w:rFonts w:ascii="Wingdings" w:hAnsi="Wingdings" w:hint="default"/>
      </w:rPr>
    </w:lvl>
  </w:abstractNum>
  <w:abstractNum w:abstractNumId="32" w15:restartNumberingAfterBreak="0">
    <w:nsid w:val="68B36D7D"/>
    <w:multiLevelType w:val="hybridMultilevel"/>
    <w:tmpl w:val="2098B344"/>
    <w:lvl w:ilvl="0" w:tplc="276E16D2">
      <w:start w:val="1"/>
      <w:numFmt w:val="bullet"/>
      <w:lvlText w:val=""/>
      <w:lvlJc w:val="left"/>
      <w:pPr>
        <w:ind w:left="720" w:hanging="360"/>
      </w:pPr>
      <w:rPr>
        <w:rFonts w:ascii="Symbol" w:hAnsi="Symbol" w:hint="default"/>
      </w:rPr>
    </w:lvl>
    <w:lvl w:ilvl="1" w:tplc="D5BAFECC">
      <w:numFmt w:val="bullet"/>
      <w:lvlText w:val="•"/>
      <w:lvlJc w:val="left"/>
      <w:pPr>
        <w:ind w:left="1440" w:hanging="360"/>
      </w:pPr>
      <w:rPr>
        <w:rFonts w:ascii="Arial" w:hAnsi="Arial" w:hint="default"/>
        <w:sz w:val="20"/>
      </w:rPr>
    </w:lvl>
    <w:lvl w:ilvl="2" w:tplc="9904A790">
      <w:start w:val="1"/>
      <w:numFmt w:val="bullet"/>
      <w:lvlText w:val=""/>
      <w:lvlJc w:val="left"/>
      <w:pPr>
        <w:ind w:left="2160" w:hanging="360"/>
      </w:pPr>
      <w:rPr>
        <w:rFonts w:ascii="Wingdings" w:hAnsi="Wingdings" w:hint="default"/>
      </w:rPr>
    </w:lvl>
    <w:lvl w:ilvl="3" w:tplc="DCBEE234" w:tentative="1">
      <w:start w:val="1"/>
      <w:numFmt w:val="bullet"/>
      <w:lvlText w:val=""/>
      <w:lvlJc w:val="left"/>
      <w:pPr>
        <w:ind w:left="2880" w:hanging="360"/>
      </w:pPr>
      <w:rPr>
        <w:rFonts w:ascii="Symbol" w:hAnsi="Symbol" w:hint="default"/>
      </w:rPr>
    </w:lvl>
    <w:lvl w:ilvl="4" w:tplc="71484BE8" w:tentative="1">
      <w:start w:val="1"/>
      <w:numFmt w:val="bullet"/>
      <w:lvlText w:val="o"/>
      <w:lvlJc w:val="left"/>
      <w:pPr>
        <w:ind w:left="3600" w:hanging="360"/>
      </w:pPr>
      <w:rPr>
        <w:rFonts w:ascii="Courier New" w:hAnsi="Courier New" w:cs="Courier New" w:hint="default"/>
      </w:rPr>
    </w:lvl>
    <w:lvl w:ilvl="5" w:tplc="5320512E" w:tentative="1">
      <w:start w:val="1"/>
      <w:numFmt w:val="bullet"/>
      <w:lvlText w:val=""/>
      <w:lvlJc w:val="left"/>
      <w:pPr>
        <w:ind w:left="4320" w:hanging="360"/>
      </w:pPr>
      <w:rPr>
        <w:rFonts w:ascii="Wingdings" w:hAnsi="Wingdings" w:hint="default"/>
      </w:rPr>
    </w:lvl>
    <w:lvl w:ilvl="6" w:tplc="A8483C52" w:tentative="1">
      <w:start w:val="1"/>
      <w:numFmt w:val="bullet"/>
      <w:lvlText w:val=""/>
      <w:lvlJc w:val="left"/>
      <w:pPr>
        <w:ind w:left="5040" w:hanging="360"/>
      </w:pPr>
      <w:rPr>
        <w:rFonts w:ascii="Symbol" w:hAnsi="Symbol" w:hint="default"/>
      </w:rPr>
    </w:lvl>
    <w:lvl w:ilvl="7" w:tplc="8B92DAFC" w:tentative="1">
      <w:start w:val="1"/>
      <w:numFmt w:val="bullet"/>
      <w:lvlText w:val="o"/>
      <w:lvlJc w:val="left"/>
      <w:pPr>
        <w:ind w:left="5760" w:hanging="360"/>
      </w:pPr>
      <w:rPr>
        <w:rFonts w:ascii="Courier New" w:hAnsi="Courier New" w:cs="Courier New" w:hint="default"/>
      </w:rPr>
    </w:lvl>
    <w:lvl w:ilvl="8" w:tplc="B9AA53E4" w:tentative="1">
      <w:start w:val="1"/>
      <w:numFmt w:val="bullet"/>
      <w:lvlText w:val=""/>
      <w:lvlJc w:val="left"/>
      <w:pPr>
        <w:ind w:left="6480" w:hanging="360"/>
      </w:pPr>
      <w:rPr>
        <w:rFonts w:ascii="Wingdings" w:hAnsi="Wingdings" w:hint="default"/>
      </w:rPr>
    </w:lvl>
  </w:abstractNum>
  <w:abstractNum w:abstractNumId="33" w15:restartNumberingAfterBreak="0">
    <w:nsid w:val="71BD367C"/>
    <w:multiLevelType w:val="hybridMultilevel"/>
    <w:tmpl w:val="E618C7E2"/>
    <w:lvl w:ilvl="0" w:tplc="37EA6EC0">
      <w:numFmt w:val="bullet"/>
      <w:lvlText w:val="•"/>
      <w:lvlJc w:val="left"/>
      <w:pPr>
        <w:ind w:left="360" w:hanging="360"/>
      </w:pPr>
      <w:rPr>
        <w:rFonts w:ascii="Arial" w:hAnsi="Arial" w:hint="default"/>
        <w:sz w:val="22"/>
      </w:rPr>
    </w:lvl>
    <w:lvl w:ilvl="1" w:tplc="16A8B36A" w:tentative="1">
      <w:start w:val="1"/>
      <w:numFmt w:val="bullet"/>
      <w:lvlText w:val="o"/>
      <w:lvlJc w:val="left"/>
      <w:pPr>
        <w:ind w:left="360" w:hanging="360"/>
      </w:pPr>
      <w:rPr>
        <w:rFonts w:ascii="Courier New" w:hAnsi="Courier New" w:cs="Courier New" w:hint="default"/>
      </w:rPr>
    </w:lvl>
    <w:lvl w:ilvl="2" w:tplc="8702FF4C" w:tentative="1">
      <w:start w:val="1"/>
      <w:numFmt w:val="bullet"/>
      <w:lvlText w:val=""/>
      <w:lvlJc w:val="left"/>
      <w:pPr>
        <w:ind w:left="1080" w:hanging="360"/>
      </w:pPr>
      <w:rPr>
        <w:rFonts w:ascii="Wingdings" w:hAnsi="Wingdings" w:hint="default"/>
      </w:rPr>
    </w:lvl>
    <w:lvl w:ilvl="3" w:tplc="8A5E9EF4" w:tentative="1">
      <w:start w:val="1"/>
      <w:numFmt w:val="bullet"/>
      <w:lvlText w:val=""/>
      <w:lvlJc w:val="left"/>
      <w:pPr>
        <w:ind w:left="1800" w:hanging="360"/>
      </w:pPr>
      <w:rPr>
        <w:rFonts w:ascii="Symbol" w:hAnsi="Symbol" w:hint="default"/>
      </w:rPr>
    </w:lvl>
    <w:lvl w:ilvl="4" w:tplc="9626BD1E" w:tentative="1">
      <w:start w:val="1"/>
      <w:numFmt w:val="bullet"/>
      <w:lvlText w:val="o"/>
      <w:lvlJc w:val="left"/>
      <w:pPr>
        <w:ind w:left="2520" w:hanging="360"/>
      </w:pPr>
      <w:rPr>
        <w:rFonts w:ascii="Courier New" w:hAnsi="Courier New" w:cs="Courier New" w:hint="default"/>
      </w:rPr>
    </w:lvl>
    <w:lvl w:ilvl="5" w:tplc="A2D2EA80" w:tentative="1">
      <w:start w:val="1"/>
      <w:numFmt w:val="bullet"/>
      <w:lvlText w:val=""/>
      <w:lvlJc w:val="left"/>
      <w:pPr>
        <w:ind w:left="3240" w:hanging="360"/>
      </w:pPr>
      <w:rPr>
        <w:rFonts w:ascii="Wingdings" w:hAnsi="Wingdings" w:hint="default"/>
      </w:rPr>
    </w:lvl>
    <w:lvl w:ilvl="6" w:tplc="C59228D0" w:tentative="1">
      <w:start w:val="1"/>
      <w:numFmt w:val="bullet"/>
      <w:lvlText w:val=""/>
      <w:lvlJc w:val="left"/>
      <w:pPr>
        <w:ind w:left="3960" w:hanging="360"/>
      </w:pPr>
      <w:rPr>
        <w:rFonts w:ascii="Symbol" w:hAnsi="Symbol" w:hint="default"/>
      </w:rPr>
    </w:lvl>
    <w:lvl w:ilvl="7" w:tplc="07E8C1F4" w:tentative="1">
      <w:start w:val="1"/>
      <w:numFmt w:val="bullet"/>
      <w:lvlText w:val="o"/>
      <w:lvlJc w:val="left"/>
      <w:pPr>
        <w:ind w:left="4680" w:hanging="360"/>
      </w:pPr>
      <w:rPr>
        <w:rFonts w:ascii="Courier New" w:hAnsi="Courier New" w:cs="Courier New" w:hint="default"/>
      </w:rPr>
    </w:lvl>
    <w:lvl w:ilvl="8" w:tplc="5A724E22" w:tentative="1">
      <w:start w:val="1"/>
      <w:numFmt w:val="bullet"/>
      <w:lvlText w:val=""/>
      <w:lvlJc w:val="left"/>
      <w:pPr>
        <w:ind w:left="5400" w:hanging="360"/>
      </w:pPr>
      <w:rPr>
        <w:rFonts w:ascii="Wingdings" w:hAnsi="Wingdings" w:hint="default"/>
      </w:rPr>
    </w:lvl>
  </w:abstractNum>
  <w:abstractNum w:abstractNumId="34" w15:restartNumberingAfterBreak="0">
    <w:nsid w:val="73B4060E"/>
    <w:multiLevelType w:val="multilevel"/>
    <w:tmpl w:val="4A005E22"/>
    <w:styleLink w:val="Sty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76741035"/>
    <w:multiLevelType w:val="hybridMultilevel"/>
    <w:tmpl w:val="EF589CB2"/>
    <w:lvl w:ilvl="0" w:tplc="470ACFE8">
      <w:start w:val="1"/>
      <w:numFmt w:val="bullet"/>
      <w:lvlText w:val="o"/>
      <w:lvlJc w:val="left"/>
      <w:pPr>
        <w:ind w:left="720" w:hanging="360"/>
      </w:pPr>
      <w:rPr>
        <w:rFonts w:ascii="Courier New" w:hAnsi="Courier New" w:hint="default"/>
        <w:b w:val="0"/>
        <w:i/>
        <w:sz w:val="20"/>
      </w:rPr>
    </w:lvl>
    <w:lvl w:ilvl="1" w:tplc="7D34BCE4">
      <w:start w:val="1"/>
      <w:numFmt w:val="bullet"/>
      <w:lvlText w:val="o"/>
      <w:lvlJc w:val="left"/>
      <w:pPr>
        <w:ind w:left="720" w:hanging="360"/>
      </w:pPr>
      <w:rPr>
        <w:rFonts w:ascii="Courier New" w:hAnsi="Courier New" w:cs="Courier New" w:hint="default"/>
      </w:rPr>
    </w:lvl>
    <w:lvl w:ilvl="2" w:tplc="16B47626" w:tentative="1">
      <w:start w:val="1"/>
      <w:numFmt w:val="bullet"/>
      <w:lvlText w:val=""/>
      <w:lvlJc w:val="left"/>
      <w:pPr>
        <w:ind w:left="1440" w:hanging="360"/>
      </w:pPr>
      <w:rPr>
        <w:rFonts w:ascii="Wingdings" w:hAnsi="Wingdings" w:hint="default"/>
      </w:rPr>
    </w:lvl>
    <w:lvl w:ilvl="3" w:tplc="F424CA82" w:tentative="1">
      <w:start w:val="1"/>
      <w:numFmt w:val="bullet"/>
      <w:lvlText w:val=""/>
      <w:lvlJc w:val="left"/>
      <w:pPr>
        <w:ind w:left="2160" w:hanging="360"/>
      </w:pPr>
      <w:rPr>
        <w:rFonts w:ascii="Symbol" w:hAnsi="Symbol" w:hint="default"/>
      </w:rPr>
    </w:lvl>
    <w:lvl w:ilvl="4" w:tplc="92ECF1A2" w:tentative="1">
      <w:start w:val="1"/>
      <w:numFmt w:val="bullet"/>
      <w:lvlText w:val="o"/>
      <w:lvlJc w:val="left"/>
      <w:pPr>
        <w:ind w:left="2880" w:hanging="360"/>
      </w:pPr>
      <w:rPr>
        <w:rFonts w:ascii="Courier New" w:hAnsi="Courier New" w:cs="Courier New" w:hint="default"/>
      </w:rPr>
    </w:lvl>
    <w:lvl w:ilvl="5" w:tplc="5860C684" w:tentative="1">
      <w:start w:val="1"/>
      <w:numFmt w:val="bullet"/>
      <w:lvlText w:val=""/>
      <w:lvlJc w:val="left"/>
      <w:pPr>
        <w:ind w:left="3600" w:hanging="360"/>
      </w:pPr>
      <w:rPr>
        <w:rFonts w:ascii="Wingdings" w:hAnsi="Wingdings" w:hint="default"/>
      </w:rPr>
    </w:lvl>
    <w:lvl w:ilvl="6" w:tplc="2EA00290" w:tentative="1">
      <w:start w:val="1"/>
      <w:numFmt w:val="bullet"/>
      <w:lvlText w:val=""/>
      <w:lvlJc w:val="left"/>
      <w:pPr>
        <w:ind w:left="4320" w:hanging="360"/>
      </w:pPr>
      <w:rPr>
        <w:rFonts w:ascii="Symbol" w:hAnsi="Symbol" w:hint="default"/>
      </w:rPr>
    </w:lvl>
    <w:lvl w:ilvl="7" w:tplc="C9042B98" w:tentative="1">
      <w:start w:val="1"/>
      <w:numFmt w:val="bullet"/>
      <w:lvlText w:val="o"/>
      <w:lvlJc w:val="left"/>
      <w:pPr>
        <w:ind w:left="5040" w:hanging="360"/>
      </w:pPr>
      <w:rPr>
        <w:rFonts w:ascii="Courier New" w:hAnsi="Courier New" w:cs="Courier New" w:hint="default"/>
      </w:rPr>
    </w:lvl>
    <w:lvl w:ilvl="8" w:tplc="C7A81726" w:tentative="1">
      <w:start w:val="1"/>
      <w:numFmt w:val="bullet"/>
      <w:lvlText w:val=""/>
      <w:lvlJc w:val="left"/>
      <w:pPr>
        <w:ind w:left="5760" w:hanging="360"/>
      </w:pPr>
      <w:rPr>
        <w:rFonts w:ascii="Wingdings" w:hAnsi="Wingdings" w:hint="default"/>
      </w:rPr>
    </w:lvl>
  </w:abstractNum>
  <w:abstractNum w:abstractNumId="36" w15:restartNumberingAfterBreak="0">
    <w:nsid w:val="7C8C60DF"/>
    <w:multiLevelType w:val="hybridMultilevel"/>
    <w:tmpl w:val="21D2EC0C"/>
    <w:lvl w:ilvl="0" w:tplc="3ED01D90">
      <w:start w:val="1"/>
      <w:numFmt w:val="bullet"/>
      <w:lvlText w:val=""/>
      <w:lvlJc w:val="left"/>
      <w:pPr>
        <w:ind w:left="720" w:hanging="360"/>
      </w:pPr>
      <w:rPr>
        <w:rFonts w:ascii="Symbol" w:hAnsi="Symbol" w:hint="default"/>
      </w:rPr>
    </w:lvl>
    <w:lvl w:ilvl="1" w:tplc="64B28036">
      <w:start w:val="1"/>
      <w:numFmt w:val="bullet"/>
      <w:lvlText w:val="o"/>
      <w:lvlJc w:val="left"/>
      <w:pPr>
        <w:ind w:left="1440" w:hanging="360"/>
      </w:pPr>
      <w:rPr>
        <w:rFonts w:ascii="Courier New" w:hAnsi="Courier New" w:cs="Courier New" w:hint="default"/>
      </w:rPr>
    </w:lvl>
    <w:lvl w:ilvl="2" w:tplc="F8989712">
      <w:start w:val="1"/>
      <w:numFmt w:val="bullet"/>
      <w:lvlText w:val=""/>
      <w:lvlJc w:val="left"/>
      <w:pPr>
        <w:ind w:left="2160" w:hanging="360"/>
      </w:pPr>
      <w:rPr>
        <w:rFonts w:ascii="Wingdings" w:hAnsi="Wingdings" w:hint="default"/>
      </w:rPr>
    </w:lvl>
    <w:lvl w:ilvl="3" w:tplc="F7F0338E" w:tentative="1">
      <w:start w:val="1"/>
      <w:numFmt w:val="bullet"/>
      <w:lvlText w:val=""/>
      <w:lvlJc w:val="left"/>
      <w:pPr>
        <w:ind w:left="2880" w:hanging="360"/>
      </w:pPr>
      <w:rPr>
        <w:rFonts w:ascii="Symbol" w:hAnsi="Symbol" w:hint="default"/>
      </w:rPr>
    </w:lvl>
    <w:lvl w:ilvl="4" w:tplc="599C3F54" w:tentative="1">
      <w:start w:val="1"/>
      <w:numFmt w:val="bullet"/>
      <w:lvlText w:val="o"/>
      <w:lvlJc w:val="left"/>
      <w:pPr>
        <w:ind w:left="3600" w:hanging="360"/>
      </w:pPr>
      <w:rPr>
        <w:rFonts w:ascii="Courier New" w:hAnsi="Courier New" w:cs="Courier New" w:hint="default"/>
      </w:rPr>
    </w:lvl>
    <w:lvl w:ilvl="5" w:tplc="E29036A4" w:tentative="1">
      <w:start w:val="1"/>
      <w:numFmt w:val="bullet"/>
      <w:lvlText w:val=""/>
      <w:lvlJc w:val="left"/>
      <w:pPr>
        <w:ind w:left="4320" w:hanging="360"/>
      </w:pPr>
      <w:rPr>
        <w:rFonts w:ascii="Wingdings" w:hAnsi="Wingdings" w:hint="default"/>
      </w:rPr>
    </w:lvl>
    <w:lvl w:ilvl="6" w:tplc="A4DE5C48" w:tentative="1">
      <w:start w:val="1"/>
      <w:numFmt w:val="bullet"/>
      <w:lvlText w:val=""/>
      <w:lvlJc w:val="left"/>
      <w:pPr>
        <w:ind w:left="5040" w:hanging="360"/>
      </w:pPr>
      <w:rPr>
        <w:rFonts w:ascii="Symbol" w:hAnsi="Symbol" w:hint="default"/>
      </w:rPr>
    </w:lvl>
    <w:lvl w:ilvl="7" w:tplc="AF42F630" w:tentative="1">
      <w:start w:val="1"/>
      <w:numFmt w:val="bullet"/>
      <w:lvlText w:val="o"/>
      <w:lvlJc w:val="left"/>
      <w:pPr>
        <w:ind w:left="5760" w:hanging="360"/>
      </w:pPr>
      <w:rPr>
        <w:rFonts w:ascii="Courier New" w:hAnsi="Courier New" w:cs="Courier New" w:hint="default"/>
      </w:rPr>
    </w:lvl>
    <w:lvl w:ilvl="8" w:tplc="3EEE84B4" w:tentative="1">
      <w:start w:val="1"/>
      <w:numFmt w:val="bullet"/>
      <w:lvlText w:val=""/>
      <w:lvlJc w:val="left"/>
      <w:pPr>
        <w:ind w:left="6480" w:hanging="360"/>
      </w:pPr>
      <w:rPr>
        <w:rFonts w:ascii="Wingdings" w:hAnsi="Wingdings" w:hint="default"/>
      </w:rPr>
    </w:lvl>
  </w:abstractNum>
  <w:num w:numId="1" w16cid:durableId="1651252042">
    <w:abstractNumId w:val="6"/>
  </w:num>
  <w:num w:numId="2" w16cid:durableId="1658146999">
    <w:abstractNumId w:val="12"/>
  </w:num>
  <w:num w:numId="3" w16cid:durableId="1776050321">
    <w:abstractNumId w:val="0"/>
    <w:lvlOverride w:ilvl="0">
      <w:lvl w:ilvl="0">
        <w:start w:val="1"/>
        <w:numFmt w:val="bullet"/>
        <w:pStyle w:val="CommentSubject"/>
        <w:lvlText w:val=""/>
        <w:lvlJc w:val="left"/>
        <w:pPr>
          <w:tabs>
            <w:tab w:val="num" w:pos="360"/>
          </w:tabs>
          <w:ind w:left="360" w:hanging="360"/>
        </w:pPr>
        <w:rPr>
          <w:rFonts w:ascii="Wingdings" w:hAnsi="Wingdings" w:hint="default"/>
        </w:rPr>
      </w:lvl>
    </w:lvlOverride>
  </w:num>
  <w:num w:numId="4" w16cid:durableId="1467353333">
    <w:abstractNumId w:val="21"/>
  </w:num>
  <w:num w:numId="5" w16cid:durableId="552735130">
    <w:abstractNumId w:val="1"/>
  </w:num>
  <w:num w:numId="6" w16cid:durableId="919680148">
    <w:abstractNumId w:val="34"/>
  </w:num>
  <w:num w:numId="7" w16cid:durableId="20934919">
    <w:abstractNumId w:val="29"/>
  </w:num>
  <w:num w:numId="8" w16cid:durableId="1974216022">
    <w:abstractNumId w:val="10"/>
  </w:num>
  <w:num w:numId="9" w16cid:durableId="2068844140">
    <w:abstractNumId w:val="28"/>
  </w:num>
  <w:num w:numId="10" w16cid:durableId="1798374254">
    <w:abstractNumId w:val="3"/>
  </w:num>
  <w:num w:numId="11" w16cid:durableId="1638800639">
    <w:abstractNumId w:val="9"/>
  </w:num>
  <w:num w:numId="12" w16cid:durableId="148134696">
    <w:abstractNumId w:val="26"/>
  </w:num>
  <w:num w:numId="13" w16cid:durableId="99379234">
    <w:abstractNumId w:val="22"/>
  </w:num>
  <w:num w:numId="14" w16cid:durableId="790561011">
    <w:abstractNumId w:val="11"/>
  </w:num>
  <w:num w:numId="15" w16cid:durableId="766002590">
    <w:abstractNumId w:val="13"/>
  </w:num>
  <w:num w:numId="16" w16cid:durableId="1261253064">
    <w:abstractNumId w:val="30"/>
  </w:num>
  <w:num w:numId="17" w16cid:durableId="351688176">
    <w:abstractNumId w:val="19"/>
  </w:num>
  <w:num w:numId="18" w16cid:durableId="1671249238">
    <w:abstractNumId w:val="31"/>
  </w:num>
  <w:num w:numId="19" w16cid:durableId="2073457226">
    <w:abstractNumId w:val="5"/>
  </w:num>
  <w:num w:numId="20" w16cid:durableId="1806317586">
    <w:abstractNumId w:val="32"/>
  </w:num>
  <w:num w:numId="21" w16cid:durableId="958955253">
    <w:abstractNumId w:val="18"/>
  </w:num>
  <w:num w:numId="22" w16cid:durableId="2118677345">
    <w:abstractNumId w:val="8"/>
  </w:num>
  <w:num w:numId="23" w16cid:durableId="423380586">
    <w:abstractNumId w:val="4"/>
  </w:num>
  <w:num w:numId="24" w16cid:durableId="1699356394">
    <w:abstractNumId w:val="33"/>
  </w:num>
  <w:num w:numId="25" w16cid:durableId="432163975">
    <w:abstractNumId w:val="35"/>
  </w:num>
  <w:num w:numId="26" w16cid:durableId="178783547">
    <w:abstractNumId w:val="25"/>
  </w:num>
  <w:num w:numId="27" w16cid:durableId="1282566735">
    <w:abstractNumId w:val="27"/>
  </w:num>
  <w:num w:numId="28" w16cid:durableId="30109859">
    <w:abstractNumId w:val="7"/>
  </w:num>
  <w:num w:numId="29" w16cid:durableId="30111194">
    <w:abstractNumId w:val="15"/>
  </w:num>
  <w:num w:numId="30" w16cid:durableId="1989356547">
    <w:abstractNumId w:val="14"/>
  </w:num>
  <w:num w:numId="31" w16cid:durableId="1619482318">
    <w:abstractNumId w:val="2"/>
  </w:num>
  <w:num w:numId="32" w16cid:durableId="2103060805">
    <w:abstractNumId w:val="36"/>
  </w:num>
  <w:num w:numId="33" w16cid:durableId="540634322">
    <w:abstractNumId w:val="17"/>
  </w:num>
  <w:num w:numId="34" w16cid:durableId="1313410131">
    <w:abstractNumId w:val="24"/>
  </w:num>
  <w:num w:numId="35" w16cid:durableId="301689641">
    <w:abstractNumId w:val="16"/>
  </w:num>
  <w:num w:numId="36" w16cid:durableId="1652174384">
    <w:abstractNumId w:val="12"/>
  </w:num>
  <w:num w:numId="37" w16cid:durableId="728695685">
    <w:abstractNumId w:val="12"/>
  </w:num>
  <w:num w:numId="38" w16cid:durableId="487400004">
    <w:abstractNumId w:val="12"/>
  </w:num>
  <w:num w:numId="39" w16cid:durableId="1248929184">
    <w:abstractNumId w:val="12"/>
  </w:num>
  <w:num w:numId="40" w16cid:durableId="257295122">
    <w:abstractNumId w:val="12"/>
  </w:num>
  <w:num w:numId="41" w16cid:durableId="1904951168">
    <w:abstractNumId w:val="12"/>
  </w:num>
  <w:num w:numId="42" w16cid:durableId="292365899">
    <w:abstractNumId w:val="12"/>
  </w:num>
  <w:num w:numId="43" w16cid:durableId="2102486917">
    <w:abstractNumId w:val="12"/>
  </w:num>
  <w:num w:numId="44" w16cid:durableId="2044943895">
    <w:abstractNumId w:val="12"/>
  </w:num>
  <w:num w:numId="45" w16cid:durableId="2079664388">
    <w:abstractNumId w:val="12"/>
  </w:num>
  <w:num w:numId="46" w16cid:durableId="774790019">
    <w:abstractNumId w:val="12"/>
  </w:num>
  <w:num w:numId="47" w16cid:durableId="363093662">
    <w:abstractNumId w:val="23"/>
  </w:num>
  <w:num w:numId="48" w16cid:durableId="44573144">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w:compa"/>
    <w:docVar w:name="EN.Layout" w:val="濾³ķê⩛ÜBlue Document Info Table StyleL嘺혓따Ѐ딀Ѐ딀Ѐ딀Ѐ딀Ѐ딀Ѐ樀ዖ㑼蜁૖＀Ü_x000a_왦ą愀$2⩂䌁၊伀Ŋ儀Ŋ瀀h蔀᫊࠵䈁ପ䩃䩏䩑桰耀Ɖ䘜Ë͠＀＀ÜĄÜĄÜĄÜĄÜĄÜĄ氀氀̀̃＀ÿ＀ÿÿÿ＀＀＀＀＀＀䘜ËĻ䑴ËðĀāāऀĀ＀＀＀＀＀＀＀＀＀䑴Ëş䑰Ë耀dఉఉЁ＀＀＀＀_x000a_$%ÿ䤟}á腏½僀M뮛Y撀¢걋Æ雷Fÿÿá䤟}䑰Ë_x000a__x000a__x000a_%耀＀dЀЀ"/>
  </w:docVars>
  <w:rsids>
    <w:rsidRoot w:val="004C3FA0"/>
    <w:rsid w:val="000001F7"/>
    <w:rsid w:val="000005E5"/>
    <w:rsid w:val="0000199D"/>
    <w:rsid w:val="00001BB7"/>
    <w:rsid w:val="000023F7"/>
    <w:rsid w:val="000025E3"/>
    <w:rsid w:val="000026E1"/>
    <w:rsid w:val="00003107"/>
    <w:rsid w:val="0000355B"/>
    <w:rsid w:val="00003641"/>
    <w:rsid w:val="00003E94"/>
    <w:rsid w:val="00004938"/>
    <w:rsid w:val="000053A0"/>
    <w:rsid w:val="000054BF"/>
    <w:rsid w:val="00005644"/>
    <w:rsid w:val="0000567D"/>
    <w:rsid w:val="00005DDA"/>
    <w:rsid w:val="00005EDC"/>
    <w:rsid w:val="0000605A"/>
    <w:rsid w:val="00006FDB"/>
    <w:rsid w:val="00007BBE"/>
    <w:rsid w:val="00010DDF"/>
    <w:rsid w:val="00010F3C"/>
    <w:rsid w:val="00011312"/>
    <w:rsid w:val="000113FD"/>
    <w:rsid w:val="000114B9"/>
    <w:rsid w:val="000115EE"/>
    <w:rsid w:val="0001164D"/>
    <w:rsid w:val="00011650"/>
    <w:rsid w:val="00011EDD"/>
    <w:rsid w:val="00011FA2"/>
    <w:rsid w:val="0001200B"/>
    <w:rsid w:val="00012400"/>
    <w:rsid w:val="00012422"/>
    <w:rsid w:val="00012CBA"/>
    <w:rsid w:val="00012F3E"/>
    <w:rsid w:val="000131E3"/>
    <w:rsid w:val="00013B32"/>
    <w:rsid w:val="00014316"/>
    <w:rsid w:val="00014F38"/>
    <w:rsid w:val="00015E51"/>
    <w:rsid w:val="0001632F"/>
    <w:rsid w:val="00016D38"/>
    <w:rsid w:val="000177C9"/>
    <w:rsid w:val="00017D61"/>
    <w:rsid w:val="00017DC5"/>
    <w:rsid w:val="000208E2"/>
    <w:rsid w:val="00020AA4"/>
    <w:rsid w:val="00020C28"/>
    <w:rsid w:val="000212DF"/>
    <w:rsid w:val="00021665"/>
    <w:rsid w:val="0002185D"/>
    <w:rsid w:val="00021CDD"/>
    <w:rsid w:val="00022ADE"/>
    <w:rsid w:val="00023449"/>
    <w:rsid w:val="00023841"/>
    <w:rsid w:val="00024FB0"/>
    <w:rsid w:val="00025051"/>
    <w:rsid w:val="000253C3"/>
    <w:rsid w:val="00025637"/>
    <w:rsid w:val="00025AF6"/>
    <w:rsid w:val="00025C42"/>
    <w:rsid w:val="00026769"/>
    <w:rsid w:val="00027366"/>
    <w:rsid w:val="00027B28"/>
    <w:rsid w:val="00027BD0"/>
    <w:rsid w:val="000302B3"/>
    <w:rsid w:val="00030D18"/>
    <w:rsid w:val="00030F72"/>
    <w:rsid w:val="000316C2"/>
    <w:rsid w:val="00031867"/>
    <w:rsid w:val="00032597"/>
    <w:rsid w:val="00032ABE"/>
    <w:rsid w:val="00032DE3"/>
    <w:rsid w:val="000331F1"/>
    <w:rsid w:val="00033313"/>
    <w:rsid w:val="000335EB"/>
    <w:rsid w:val="00033A33"/>
    <w:rsid w:val="00034166"/>
    <w:rsid w:val="000344ED"/>
    <w:rsid w:val="00034528"/>
    <w:rsid w:val="00034C31"/>
    <w:rsid w:val="000352BD"/>
    <w:rsid w:val="0003569C"/>
    <w:rsid w:val="000358F8"/>
    <w:rsid w:val="00035B05"/>
    <w:rsid w:val="00035B1D"/>
    <w:rsid w:val="00036508"/>
    <w:rsid w:val="0003666D"/>
    <w:rsid w:val="00036D07"/>
    <w:rsid w:val="00036D74"/>
    <w:rsid w:val="000376FE"/>
    <w:rsid w:val="0003775E"/>
    <w:rsid w:val="00037F2D"/>
    <w:rsid w:val="00040790"/>
    <w:rsid w:val="00040E2D"/>
    <w:rsid w:val="000416ED"/>
    <w:rsid w:val="000416FA"/>
    <w:rsid w:val="00041A3E"/>
    <w:rsid w:val="00041AF9"/>
    <w:rsid w:val="00041B2C"/>
    <w:rsid w:val="00041CF4"/>
    <w:rsid w:val="0004274B"/>
    <w:rsid w:val="00042993"/>
    <w:rsid w:val="00043561"/>
    <w:rsid w:val="00044921"/>
    <w:rsid w:val="00044946"/>
    <w:rsid w:val="00044BF2"/>
    <w:rsid w:val="00044CF8"/>
    <w:rsid w:val="000450DB"/>
    <w:rsid w:val="0004515C"/>
    <w:rsid w:val="000455F8"/>
    <w:rsid w:val="0004689B"/>
    <w:rsid w:val="00046AD3"/>
    <w:rsid w:val="00046E71"/>
    <w:rsid w:val="00046F67"/>
    <w:rsid w:val="000470DE"/>
    <w:rsid w:val="0004714E"/>
    <w:rsid w:val="00047C99"/>
    <w:rsid w:val="0005014F"/>
    <w:rsid w:val="0005088E"/>
    <w:rsid w:val="00050C3D"/>
    <w:rsid w:val="0005108F"/>
    <w:rsid w:val="00051286"/>
    <w:rsid w:val="000518ED"/>
    <w:rsid w:val="0005297D"/>
    <w:rsid w:val="00052F0C"/>
    <w:rsid w:val="00053265"/>
    <w:rsid w:val="0005485B"/>
    <w:rsid w:val="00054C6E"/>
    <w:rsid w:val="00054F01"/>
    <w:rsid w:val="00054FEF"/>
    <w:rsid w:val="000552A1"/>
    <w:rsid w:val="000552F5"/>
    <w:rsid w:val="00055A49"/>
    <w:rsid w:val="0005629F"/>
    <w:rsid w:val="000564A7"/>
    <w:rsid w:val="0005731E"/>
    <w:rsid w:val="000578BA"/>
    <w:rsid w:val="00057FB3"/>
    <w:rsid w:val="00060353"/>
    <w:rsid w:val="000609BC"/>
    <w:rsid w:val="000614D7"/>
    <w:rsid w:val="00061B0B"/>
    <w:rsid w:val="00063839"/>
    <w:rsid w:val="00063B85"/>
    <w:rsid w:val="00063C79"/>
    <w:rsid w:val="00063E13"/>
    <w:rsid w:val="00063FC9"/>
    <w:rsid w:val="000645AD"/>
    <w:rsid w:val="00064BF0"/>
    <w:rsid w:val="00065BCE"/>
    <w:rsid w:val="0006623E"/>
    <w:rsid w:val="000665A1"/>
    <w:rsid w:val="00066876"/>
    <w:rsid w:val="00066904"/>
    <w:rsid w:val="00066D62"/>
    <w:rsid w:val="00066E86"/>
    <w:rsid w:val="000671A9"/>
    <w:rsid w:val="000677DD"/>
    <w:rsid w:val="00067B10"/>
    <w:rsid w:val="00067B9F"/>
    <w:rsid w:val="00067D22"/>
    <w:rsid w:val="00067DFA"/>
    <w:rsid w:val="0007005A"/>
    <w:rsid w:val="000700E3"/>
    <w:rsid w:val="00070621"/>
    <w:rsid w:val="00070F9B"/>
    <w:rsid w:val="00071052"/>
    <w:rsid w:val="0007137B"/>
    <w:rsid w:val="00071469"/>
    <w:rsid w:val="00071572"/>
    <w:rsid w:val="000715B1"/>
    <w:rsid w:val="0007162E"/>
    <w:rsid w:val="00071F2B"/>
    <w:rsid w:val="00072585"/>
    <w:rsid w:val="000726A9"/>
    <w:rsid w:val="000727DD"/>
    <w:rsid w:val="000728CD"/>
    <w:rsid w:val="000729D1"/>
    <w:rsid w:val="00072E7A"/>
    <w:rsid w:val="00072E9B"/>
    <w:rsid w:val="00073054"/>
    <w:rsid w:val="000731BB"/>
    <w:rsid w:val="00073546"/>
    <w:rsid w:val="000735AF"/>
    <w:rsid w:val="00074768"/>
    <w:rsid w:val="00074902"/>
    <w:rsid w:val="00074BC1"/>
    <w:rsid w:val="00074BF9"/>
    <w:rsid w:val="00075398"/>
    <w:rsid w:val="00075856"/>
    <w:rsid w:val="00075B73"/>
    <w:rsid w:val="00075B90"/>
    <w:rsid w:val="00075CEC"/>
    <w:rsid w:val="000763FA"/>
    <w:rsid w:val="000768B8"/>
    <w:rsid w:val="00076F5B"/>
    <w:rsid w:val="0007757C"/>
    <w:rsid w:val="000778C5"/>
    <w:rsid w:val="00080710"/>
    <w:rsid w:val="00080907"/>
    <w:rsid w:val="00082336"/>
    <w:rsid w:val="00082BD2"/>
    <w:rsid w:val="0008312D"/>
    <w:rsid w:val="00083320"/>
    <w:rsid w:val="000833E5"/>
    <w:rsid w:val="000835D3"/>
    <w:rsid w:val="0008375F"/>
    <w:rsid w:val="00083BD5"/>
    <w:rsid w:val="00084D46"/>
    <w:rsid w:val="0008500D"/>
    <w:rsid w:val="0008533F"/>
    <w:rsid w:val="00085457"/>
    <w:rsid w:val="000855EB"/>
    <w:rsid w:val="00085EC0"/>
    <w:rsid w:val="00085F85"/>
    <w:rsid w:val="000867B4"/>
    <w:rsid w:val="00086B3A"/>
    <w:rsid w:val="00090248"/>
    <w:rsid w:val="000910F1"/>
    <w:rsid w:val="000915CB"/>
    <w:rsid w:val="00091C30"/>
    <w:rsid w:val="000932A8"/>
    <w:rsid w:val="00093A4F"/>
    <w:rsid w:val="00093B76"/>
    <w:rsid w:val="000942AE"/>
    <w:rsid w:val="000942EE"/>
    <w:rsid w:val="000951B3"/>
    <w:rsid w:val="0009574E"/>
    <w:rsid w:val="0009578A"/>
    <w:rsid w:val="00095BAC"/>
    <w:rsid w:val="00095D0D"/>
    <w:rsid w:val="0009634C"/>
    <w:rsid w:val="00096548"/>
    <w:rsid w:val="00096BD9"/>
    <w:rsid w:val="00096D9B"/>
    <w:rsid w:val="00096EFF"/>
    <w:rsid w:val="00097472"/>
    <w:rsid w:val="00097579"/>
    <w:rsid w:val="000978D6"/>
    <w:rsid w:val="00097AD5"/>
    <w:rsid w:val="00097FB0"/>
    <w:rsid w:val="000A002D"/>
    <w:rsid w:val="000A0079"/>
    <w:rsid w:val="000A04FD"/>
    <w:rsid w:val="000A12B4"/>
    <w:rsid w:val="000A169D"/>
    <w:rsid w:val="000A180A"/>
    <w:rsid w:val="000A18A4"/>
    <w:rsid w:val="000A221A"/>
    <w:rsid w:val="000A265C"/>
    <w:rsid w:val="000A28EC"/>
    <w:rsid w:val="000A2BEB"/>
    <w:rsid w:val="000A31AF"/>
    <w:rsid w:val="000A3690"/>
    <w:rsid w:val="000A3901"/>
    <w:rsid w:val="000A4034"/>
    <w:rsid w:val="000A426A"/>
    <w:rsid w:val="000A4337"/>
    <w:rsid w:val="000A4529"/>
    <w:rsid w:val="000A489D"/>
    <w:rsid w:val="000A4B9B"/>
    <w:rsid w:val="000A4EC7"/>
    <w:rsid w:val="000A4F9B"/>
    <w:rsid w:val="000A57F2"/>
    <w:rsid w:val="000A61C5"/>
    <w:rsid w:val="000A7FCE"/>
    <w:rsid w:val="000B0048"/>
    <w:rsid w:val="000B0C32"/>
    <w:rsid w:val="000B127E"/>
    <w:rsid w:val="000B25DC"/>
    <w:rsid w:val="000B2F50"/>
    <w:rsid w:val="000B30F0"/>
    <w:rsid w:val="000B33EC"/>
    <w:rsid w:val="000B3C44"/>
    <w:rsid w:val="000B4983"/>
    <w:rsid w:val="000B4CD7"/>
    <w:rsid w:val="000B5C8B"/>
    <w:rsid w:val="000B5D6E"/>
    <w:rsid w:val="000B5EF8"/>
    <w:rsid w:val="000B66E3"/>
    <w:rsid w:val="000B699E"/>
    <w:rsid w:val="000B7C30"/>
    <w:rsid w:val="000C017E"/>
    <w:rsid w:val="000C0490"/>
    <w:rsid w:val="000C09E7"/>
    <w:rsid w:val="000C0DAA"/>
    <w:rsid w:val="000C1027"/>
    <w:rsid w:val="000C2AF0"/>
    <w:rsid w:val="000C3378"/>
    <w:rsid w:val="000C39A3"/>
    <w:rsid w:val="000C3A6E"/>
    <w:rsid w:val="000C3AFC"/>
    <w:rsid w:val="000C3B32"/>
    <w:rsid w:val="000C3B82"/>
    <w:rsid w:val="000C4200"/>
    <w:rsid w:val="000C4246"/>
    <w:rsid w:val="000C4D8A"/>
    <w:rsid w:val="000C4EAE"/>
    <w:rsid w:val="000C54B2"/>
    <w:rsid w:val="000C55EA"/>
    <w:rsid w:val="000C5803"/>
    <w:rsid w:val="000C598A"/>
    <w:rsid w:val="000C5FC5"/>
    <w:rsid w:val="000C6A4E"/>
    <w:rsid w:val="000C6ABC"/>
    <w:rsid w:val="000C6DD9"/>
    <w:rsid w:val="000C6FDA"/>
    <w:rsid w:val="000D0A5D"/>
    <w:rsid w:val="000D0CD9"/>
    <w:rsid w:val="000D1993"/>
    <w:rsid w:val="000D29E4"/>
    <w:rsid w:val="000D2BF9"/>
    <w:rsid w:val="000D360C"/>
    <w:rsid w:val="000D41BC"/>
    <w:rsid w:val="000D43A3"/>
    <w:rsid w:val="000D4422"/>
    <w:rsid w:val="000D4B99"/>
    <w:rsid w:val="000D52F4"/>
    <w:rsid w:val="000D55CB"/>
    <w:rsid w:val="000D5C10"/>
    <w:rsid w:val="000D5E9E"/>
    <w:rsid w:val="000D6EA5"/>
    <w:rsid w:val="000D6F48"/>
    <w:rsid w:val="000D6FE2"/>
    <w:rsid w:val="000D7574"/>
    <w:rsid w:val="000D7888"/>
    <w:rsid w:val="000D7A7C"/>
    <w:rsid w:val="000D7D37"/>
    <w:rsid w:val="000E06D5"/>
    <w:rsid w:val="000E0B65"/>
    <w:rsid w:val="000E0FD0"/>
    <w:rsid w:val="000E151D"/>
    <w:rsid w:val="000E1616"/>
    <w:rsid w:val="000E1C54"/>
    <w:rsid w:val="000E1CB6"/>
    <w:rsid w:val="000E2370"/>
    <w:rsid w:val="000E300D"/>
    <w:rsid w:val="000E3292"/>
    <w:rsid w:val="000E3422"/>
    <w:rsid w:val="000E3BE2"/>
    <w:rsid w:val="000E3DDB"/>
    <w:rsid w:val="000E4515"/>
    <w:rsid w:val="000E4C1A"/>
    <w:rsid w:val="000E56ED"/>
    <w:rsid w:val="000E58AD"/>
    <w:rsid w:val="000E60B8"/>
    <w:rsid w:val="000E64C1"/>
    <w:rsid w:val="000E7BC3"/>
    <w:rsid w:val="000F11CF"/>
    <w:rsid w:val="000F271A"/>
    <w:rsid w:val="000F2AE6"/>
    <w:rsid w:val="000F39CD"/>
    <w:rsid w:val="000F4324"/>
    <w:rsid w:val="000F4A6D"/>
    <w:rsid w:val="000F5B37"/>
    <w:rsid w:val="000F60B9"/>
    <w:rsid w:val="000F730C"/>
    <w:rsid w:val="000F7CBF"/>
    <w:rsid w:val="000F7D6E"/>
    <w:rsid w:val="0010092D"/>
    <w:rsid w:val="00100B87"/>
    <w:rsid w:val="0010137E"/>
    <w:rsid w:val="00101477"/>
    <w:rsid w:val="00101988"/>
    <w:rsid w:val="00101CBD"/>
    <w:rsid w:val="001022E6"/>
    <w:rsid w:val="00102AB1"/>
    <w:rsid w:val="00102C93"/>
    <w:rsid w:val="00103180"/>
    <w:rsid w:val="00103987"/>
    <w:rsid w:val="00103E84"/>
    <w:rsid w:val="00104079"/>
    <w:rsid w:val="00104196"/>
    <w:rsid w:val="00104337"/>
    <w:rsid w:val="00104595"/>
    <w:rsid w:val="00104DFD"/>
    <w:rsid w:val="00105893"/>
    <w:rsid w:val="0010628D"/>
    <w:rsid w:val="001071BC"/>
    <w:rsid w:val="00107318"/>
    <w:rsid w:val="00107665"/>
    <w:rsid w:val="00107835"/>
    <w:rsid w:val="00107FA9"/>
    <w:rsid w:val="001102AA"/>
    <w:rsid w:val="00110516"/>
    <w:rsid w:val="00110804"/>
    <w:rsid w:val="00112088"/>
    <w:rsid w:val="00112A67"/>
    <w:rsid w:val="00112E7F"/>
    <w:rsid w:val="001138F9"/>
    <w:rsid w:val="00113955"/>
    <w:rsid w:val="0011487A"/>
    <w:rsid w:val="00114E78"/>
    <w:rsid w:val="001151C1"/>
    <w:rsid w:val="00115465"/>
    <w:rsid w:val="001167F4"/>
    <w:rsid w:val="00116A64"/>
    <w:rsid w:val="00116B79"/>
    <w:rsid w:val="001172C0"/>
    <w:rsid w:val="001176D8"/>
    <w:rsid w:val="00117C80"/>
    <w:rsid w:val="00120DCA"/>
    <w:rsid w:val="001210D0"/>
    <w:rsid w:val="00121EFE"/>
    <w:rsid w:val="00121FD9"/>
    <w:rsid w:val="00122F92"/>
    <w:rsid w:val="0012351F"/>
    <w:rsid w:val="00123F84"/>
    <w:rsid w:val="0012409D"/>
    <w:rsid w:val="00124415"/>
    <w:rsid w:val="001245F3"/>
    <w:rsid w:val="00125683"/>
    <w:rsid w:val="00125703"/>
    <w:rsid w:val="0012586A"/>
    <w:rsid w:val="00125AD6"/>
    <w:rsid w:val="00125C34"/>
    <w:rsid w:val="001260BC"/>
    <w:rsid w:val="00126402"/>
    <w:rsid w:val="00126790"/>
    <w:rsid w:val="00126B4B"/>
    <w:rsid w:val="00126EF0"/>
    <w:rsid w:val="001275F3"/>
    <w:rsid w:val="00127A43"/>
    <w:rsid w:val="00127C75"/>
    <w:rsid w:val="001308E6"/>
    <w:rsid w:val="00130E8B"/>
    <w:rsid w:val="001319C1"/>
    <w:rsid w:val="00132FB7"/>
    <w:rsid w:val="00133058"/>
    <w:rsid w:val="0013374B"/>
    <w:rsid w:val="00133820"/>
    <w:rsid w:val="00133B57"/>
    <w:rsid w:val="00133DC4"/>
    <w:rsid w:val="00134AC9"/>
    <w:rsid w:val="00134DE2"/>
    <w:rsid w:val="001350F1"/>
    <w:rsid w:val="001352A9"/>
    <w:rsid w:val="00135406"/>
    <w:rsid w:val="00135777"/>
    <w:rsid w:val="00135C38"/>
    <w:rsid w:val="00136BBA"/>
    <w:rsid w:val="00137430"/>
    <w:rsid w:val="00137DEE"/>
    <w:rsid w:val="00137E3A"/>
    <w:rsid w:val="001400C7"/>
    <w:rsid w:val="0014032E"/>
    <w:rsid w:val="00140A40"/>
    <w:rsid w:val="00140B35"/>
    <w:rsid w:val="00140B9E"/>
    <w:rsid w:val="001413A2"/>
    <w:rsid w:val="001416AA"/>
    <w:rsid w:val="0014235C"/>
    <w:rsid w:val="00142368"/>
    <w:rsid w:val="00142650"/>
    <w:rsid w:val="00142C34"/>
    <w:rsid w:val="00142FC4"/>
    <w:rsid w:val="00143156"/>
    <w:rsid w:val="001432BE"/>
    <w:rsid w:val="001432FA"/>
    <w:rsid w:val="001433B1"/>
    <w:rsid w:val="00144478"/>
    <w:rsid w:val="00145139"/>
    <w:rsid w:val="00145A2D"/>
    <w:rsid w:val="00145B68"/>
    <w:rsid w:val="00145FB2"/>
    <w:rsid w:val="001466D8"/>
    <w:rsid w:val="0014692E"/>
    <w:rsid w:val="00146ABC"/>
    <w:rsid w:val="0014759D"/>
    <w:rsid w:val="00147BC3"/>
    <w:rsid w:val="00150B73"/>
    <w:rsid w:val="00150B7B"/>
    <w:rsid w:val="00151516"/>
    <w:rsid w:val="00151AEB"/>
    <w:rsid w:val="00151EB6"/>
    <w:rsid w:val="00152190"/>
    <w:rsid w:val="00152202"/>
    <w:rsid w:val="001524A4"/>
    <w:rsid w:val="001526B2"/>
    <w:rsid w:val="001526ED"/>
    <w:rsid w:val="00152D88"/>
    <w:rsid w:val="00152DED"/>
    <w:rsid w:val="001530AA"/>
    <w:rsid w:val="001537FA"/>
    <w:rsid w:val="001538A9"/>
    <w:rsid w:val="00153C97"/>
    <w:rsid w:val="001542D5"/>
    <w:rsid w:val="00154618"/>
    <w:rsid w:val="00154B47"/>
    <w:rsid w:val="001562E8"/>
    <w:rsid w:val="001565E5"/>
    <w:rsid w:val="001573C7"/>
    <w:rsid w:val="00160128"/>
    <w:rsid w:val="00160943"/>
    <w:rsid w:val="00160AEF"/>
    <w:rsid w:val="00160AFD"/>
    <w:rsid w:val="00160BAF"/>
    <w:rsid w:val="00161384"/>
    <w:rsid w:val="00161BD4"/>
    <w:rsid w:val="00162B45"/>
    <w:rsid w:val="00162DA0"/>
    <w:rsid w:val="00162E2C"/>
    <w:rsid w:val="00163F16"/>
    <w:rsid w:val="00163F25"/>
    <w:rsid w:val="00163F40"/>
    <w:rsid w:val="00164B45"/>
    <w:rsid w:val="00165448"/>
    <w:rsid w:val="00165483"/>
    <w:rsid w:val="0016636C"/>
    <w:rsid w:val="001673A4"/>
    <w:rsid w:val="00167C9B"/>
    <w:rsid w:val="00167DB9"/>
    <w:rsid w:val="00167FDE"/>
    <w:rsid w:val="001707A9"/>
    <w:rsid w:val="00170E42"/>
    <w:rsid w:val="001714D3"/>
    <w:rsid w:val="001717D9"/>
    <w:rsid w:val="00172060"/>
    <w:rsid w:val="00172300"/>
    <w:rsid w:val="001724E3"/>
    <w:rsid w:val="001728BA"/>
    <w:rsid w:val="00172A98"/>
    <w:rsid w:val="001746D7"/>
    <w:rsid w:val="00174DF1"/>
    <w:rsid w:val="00174F31"/>
    <w:rsid w:val="001750B3"/>
    <w:rsid w:val="00175237"/>
    <w:rsid w:val="00175863"/>
    <w:rsid w:val="00177616"/>
    <w:rsid w:val="00177AB4"/>
    <w:rsid w:val="00177C44"/>
    <w:rsid w:val="00177CAC"/>
    <w:rsid w:val="001801EE"/>
    <w:rsid w:val="0018073F"/>
    <w:rsid w:val="00180991"/>
    <w:rsid w:val="00180DBE"/>
    <w:rsid w:val="00181177"/>
    <w:rsid w:val="00181D19"/>
    <w:rsid w:val="00181E46"/>
    <w:rsid w:val="001823E3"/>
    <w:rsid w:val="00182454"/>
    <w:rsid w:val="0018268D"/>
    <w:rsid w:val="00182957"/>
    <w:rsid w:val="00182BC1"/>
    <w:rsid w:val="001835B9"/>
    <w:rsid w:val="00184F0E"/>
    <w:rsid w:val="001853FC"/>
    <w:rsid w:val="001857D7"/>
    <w:rsid w:val="00185C1E"/>
    <w:rsid w:val="001865F6"/>
    <w:rsid w:val="00186B23"/>
    <w:rsid w:val="00186F10"/>
    <w:rsid w:val="001872FC"/>
    <w:rsid w:val="001877EB"/>
    <w:rsid w:val="00187837"/>
    <w:rsid w:val="00187F61"/>
    <w:rsid w:val="00190BCF"/>
    <w:rsid w:val="0019110F"/>
    <w:rsid w:val="00191BE7"/>
    <w:rsid w:val="00191E4D"/>
    <w:rsid w:val="00192266"/>
    <w:rsid w:val="001923CE"/>
    <w:rsid w:val="0019240F"/>
    <w:rsid w:val="0019257C"/>
    <w:rsid w:val="0019264B"/>
    <w:rsid w:val="001926CB"/>
    <w:rsid w:val="00192828"/>
    <w:rsid w:val="00192DC1"/>
    <w:rsid w:val="00193847"/>
    <w:rsid w:val="00193D6B"/>
    <w:rsid w:val="001951EE"/>
    <w:rsid w:val="00195613"/>
    <w:rsid w:val="001956DC"/>
    <w:rsid w:val="00195ECC"/>
    <w:rsid w:val="001965A0"/>
    <w:rsid w:val="00196A9C"/>
    <w:rsid w:val="001973D1"/>
    <w:rsid w:val="00197A0E"/>
    <w:rsid w:val="00197A9A"/>
    <w:rsid w:val="00197E93"/>
    <w:rsid w:val="001A02E6"/>
    <w:rsid w:val="001A0596"/>
    <w:rsid w:val="001A0652"/>
    <w:rsid w:val="001A14F0"/>
    <w:rsid w:val="001A223F"/>
    <w:rsid w:val="001A23B0"/>
    <w:rsid w:val="001A296A"/>
    <w:rsid w:val="001A2B44"/>
    <w:rsid w:val="001A2BC4"/>
    <w:rsid w:val="001A2BEF"/>
    <w:rsid w:val="001A2D27"/>
    <w:rsid w:val="001A2EB8"/>
    <w:rsid w:val="001A2EBF"/>
    <w:rsid w:val="001A331E"/>
    <w:rsid w:val="001A340D"/>
    <w:rsid w:val="001A373C"/>
    <w:rsid w:val="001A3D0E"/>
    <w:rsid w:val="001A3D27"/>
    <w:rsid w:val="001A3DF6"/>
    <w:rsid w:val="001A3FC1"/>
    <w:rsid w:val="001A40E3"/>
    <w:rsid w:val="001A45B5"/>
    <w:rsid w:val="001A4715"/>
    <w:rsid w:val="001A4881"/>
    <w:rsid w:val="001A4C5A"/>
    <w:rsid w:val="001A5E20"/>
    <w:rsid w:val="001A5F94"/>
    <w:rsid w:val="001A626D"/>
    <w:rsid w:val="001A69E6"/>
    <w:rsid w:val="001A6AC5"/>
    <w:rsid w:val="001A6F7A"/>
    <w:rsid w:val="001A77CB"/>
    <w:rsid w:val="001A783B"/>
    <w:rsid w:val="001A7908"/>
    <w:rsid w:val="001A7C58"/>
    <w:rsid w:val="001A7CFA"/>
    <w:rsid w:val="001A7D07"/>
    <w:rsid w:val="001A7D76"/>
    <w:rsid w:val="001B054E"/>
    <w:rsid w:val="001B0DC2"/>
    <w:rsid w:val="001B0E80"/>
    <w:rsid w:val="001B1297"/>
    <w:rsid w:val="001B1602"/>
    <w:rsid w:val="001B17DF"/>
    <w:rsid w:val="001B194F"/>
    <w:rsid w:val="001B1EB0"/>
    <w:rsid w:val="001B2117"/>
    <w:rsid w:val="001B2374"/>
    <w:rsid w:val="001B2BAD"/>
    <w:rsid w:val="001B2DDA"/>
    <w:rsid w:val="001B2FAE"/>
    <w:rsid w:val="001B3420"/>
    <w:rsid w:val="001B34DB"/>
    <w:rsid w:val="001B3520"/>
    <w:rsid w:val="001B384F"/>
    <w:rsid w:val="001B3BD7"/>
    <w:rsid w:val="001B41A2"/>
    <w:rsid w:val="001B42A0"/>
    <w:rsid w:val="001B49D0"/>
    <w:rsid w:val="001B53AC"/>
    <w:rsid w:val="001B5570"/>
    <w:rsid w:val="001B55AA"/>
    <w:rsid w:val="001B5822"/>
    <w:rsid w:val="001B59E9"/>
    <w:rsid w:val="001B5D8A"/>
    <w:rsid w:val="001B6856"/>
    <w:rsid w:val="001B7650"/>
    <w:rsid w:val="001B7A14"/>
    <w:rsid w:val="001B7D85"/>
    <w:rsid w:val="001C0AF5"/>
    <w:rsid w:val="001C22AE"/>
    <w:rsid w:val="001C2547"/>
    <w:rsid w:val="001C270B"/>
    <w:rsid w:val="001C27E8"/>
    <w:rsid w:val="001C2B33"/>
    <w:rsid w:val="001C334D"/>
    <w:rsid w:val="001C39C0"/>
    <w:rsid w:val="001C406C"/>
    <w:rsid w:val="001C4B68"/>
    <w:rsid w:val="001C4F55"/>
    <w:rsid w:val="001C6344"/>
    <w:rsid w:val="001C697C"/>
    <w:rsid w:val="001C7333"/>
    <w:rsid w:val="001C7E6F"/>
    <w:rsid w:val="001D0E73"/>
    <w:rsid w:val="001D0F42"/>
    <w:rsid w:val="001D1903"/>
    <w:rsid w:val="001D1C4B"/>
    <w:rsid w:val="001D1DD1"/>
    <w:rsid w:val="001D1E6F"/>
    <w:rsid w:val="001D2480"/>
    <w:rsid w:val="001D2652"/>
    <w:rsid w:val="001D2A48"/>
    <w:rsid w:val="001D2E2F"/>
    <w:rsid w:val="001D380D"/>
    <w:rsid w:val="001D3FA3"/>
    <w:rsid w:val="001D4F24"/>
    <w:rsid w:val="001D63FA"/>
    <w:rsid w:val="001D6B8F"/>
    <w:rsid w:val="001D70FF"/>
    <w:rsid w:val="001D73F8"/>
    <w:rsid w:val="001D784C"/>
    <w:rsid w:val="001D7EA7"/>
    <w:rsid w:val="001E0563"/>
    <w:rsid w:val="001E0DA9"/>
    <w:rsid w:val="001E0E1D"/>
    <w:rsid w:val="001E12E0"/>
    <w:rsid w:val="001E1737"/>
    <w:rsid w:val="001E2235"/>
    <w:rsid w:val="001E2BF3"/>
    <w:rsid w:val="001E2CE1"/>
    <w:rsid w:val="001E2D21"/>
    <w:rsid w:val="001E2E03"/>
    <w:rsid w:val="001E33A2"/>
    <w:rsid w:val="001E36AA"/>
    <w:rsid w:val="001E3CC7"/>
    <w:rsid w:val="001E4018"/>
    <w:rsid w:val="001E4289"/>
    <w:rsid w:val="001E42D7"/>
    <w:rsid w:val="001E518C"/>
    <w:rsid w:val="001E53DE"/>
    <w:rsid w:val="001E61EE"/>
    <w:rsid w:val="001E664E"/>
    <w:rsid w:val="001E6BF4"/>
    <w:rsid w:val="001E6CF2"/>
    <w:rsid w:val="001E6DF0"/>
    <w:rsid w:val="001E6EA0"/>
    <w:rsid w:val="001E70C8"/>
    <w:rsid w:val="001E7337"/>
    <w:rsid w:val="001E7A46"/>
    <w:rsid w:val="001F08F0"/>
    <w:rsid w:val="001F08F8"/>
    <w:rsid w:val="001F0FE4"/>
    <w:rsid w:val="001F13B2"/>
    <w:rsid w:val="001F14D0"/>
    <w:rsid w:val="001F1623"/>
    <w:rsid w:val="001F2197"/>
    <w:rsid w:val="001F22CE"/>
    <w:rsid w:val="001F2C72"/>
    <w:rsid w:val="001F3439"/>
    <w:rsid w:val="001F3EFB"/>
    <w:rsid w:val="001F4062"/>
    <w:rsid w:val="001F4908"/>
    <w:rsid w:val="001F4BA9"/>
    <w:rsid w:val="001F58CD"/>
    <w:rsid w:val="001F58E9"/>
    <w:rsid w:val="001F5CC9"/>
    <w:rsid w:val="001F5F5C"/>
    <w:rsid w:val="001F637B"/>
    <w:rsid w:val="001F6DD2"/>
    <w:rsid w:val="001F6DF7"/>
    <w:rsid w:val="001F6EE4"/>
    <w:rsid w:val="001F76FB"/>
    <w:rsid w:val="001F79F8"/>
    <w:rsid w:val="001F7FAB"/>
    <w:rsid w:val="00200AC9"/>
    <w:rsid w:val="00200B32"/>
    <w:rsid w:val="00200EA8"/>
    <w:rsid w:val="00202099"/>
    <w:rsid w:val="0020211E"/>
    <w:rsid w:val="00202463"/>
    <w:rsid w:val="0020265E"/>
    <w:rsid w:val="00202D76"/>
    <w:rsid w:val="002036F9"/>
    <w:rsid w:val="00203AAD"/>
    <w:rsid w:val="0020445F"/>
    <w:rsid w:val="00205E47"/>
    <w:rsid w:val="002065D3"/>
    <w:rsid w:val="00206E32"/>
    <w:rsid w:val="002074C7"/>
    <w:rsid w:val="00210585"/>
    <w:rsid w:val="002110C3"/>
    <w:rsid w:val="0021195B"/>
    <w:rsid w:val="00211FBC"/>
    <w:rsid w:val="00212DD3"/>
    <w:rsid w:val="0021456B"/>
    <w:rsid w:val="0021459C"/>
    <w:rsid w:val="00214D83"/>
    <w:rsid w:val="00214DE0"/>
    <w:rsid w:val="00215116"/>
    <w:rsid w:val="0021550D"/>
    <w:rsid w:val="002160E1"/>
    <w:rsid w:val="0021688B"/>
    <w:rsid w:val="00216D32"/>
    <w:rsid w:val="00216F03"/>
    <w:rsid w:val="002173AB"/>
    <w:rsid w:val="00217D8E"/>
    <w:rsid w:val="002207DF"/>
    <w:rsid w:val="00220951"/>
    <w:rsid w:val="00220C87"/>
    <w:rsid w:val="002210E6"/>
    <w:rsid w:val="00221A62"/>
    <w:rsid w:val="00221B29"/>
    <w:rsid w:val="00221DAA"/>
    <w:rsid w:val="002222D3"/>
    <w:rsid w:val="002225B6"/>
    <w:rsid w:val="002229AE"/>
    <w:rsid w:val="002229B7"/>
    <w:rsid w:val="00223165"/>
    <w:rsid w:val="0022326C"/>
    <w:rsid w:val="002232C7"/>
    <w:rsid w:val="002233C8"/>
    <w:rsid w:val="00223488"/>
    <w:rsid w:val="0022382E"/>
    <w:rsid w:val="00223A1D"/>
    <w:rsid w:val="00223CE3"/>
    <w:rsid w:val="0022422B"/>
    <w:rsid w:val="00224485"/>
    <w:rsid w:val="00224696"/>
    <w:rsid w:val="00224CF7"/>
    <w:rsid w:val="0022547F"/>
    <w:rsid w:val="00225750"/>
    <w:rsid w:val="002263F5"/>
    <w:rsid w:val="002264D0"/>
    <w:rsid w:val="002265D5"/>
    <w:rsid w:val="002268B5"/>
    <w:rsid w:val="002271E2"/>
    <w:rsid w:val="002273C4"/>
    <w:rsid w:val="0022740A"/>
    <w:rsid w:val="00227E16"/>
    <w:rsid w:val="00227E91"/>
    <w:rsid w:val="002303B2"/>
    <w:rsid w:val="002308D4"/>
    <w:rsid w:val="00230F10"/>
    <w:rsid w:val="002316D4"/>
    <w:rsid w:val="00231B1E"/>
    <w:rsid w:val="00231B8E"/>
    <w:rsid w:val="00233252"/>
    <w:rsid w:val="002332DC"/>
    <w:rsid w:val="002337DA"/>
    <w:rsid w:val="00234DD0"/>
    <w:rsid w:val="00235142"/>
    <w:rsid w:val="002351B2"/>
    <w:rsid w:val="00235233"/>
    <w:rsid w:val="00235398"/>
    <w:rsid w:val="002353D3"/>
    <w:rsid w:val="00235845"/>
    <w:rsid w:val="00235DB6"/>
    <w:rsid w:val="00235E35"/>
    <w:rsid w:val="00236237"/>
    <w:rsid w:val="00236374"/>
    <w:rsid w:val="002364AE"/>
    <w:rsid w:val="002365D9"/>
    <w:rsid w:val="00236E80"/>
    <w:rsid w:val="00237871"/>
    <w:rsid w:val="00240321"/>
    <w:rsid w:val="002408C4"/>
    <w:rsid w:val="00240E5F"/>
    <w:rsid w:val="00240F7D"/>
    <w:rsid w:val="0024149A"/>
    <w:rsid w:val="002414D9"/>
    <w:rsid w:val="00242850"/>
    <w:rsid w:val="00242E4D"/>
    <w:rsid w:val="00243080"/>
    <w:rsid w:val="0024367C"/>
    <w:rsid w:val="0024382B"/>
    <w:rsid w:val="00243B45"/>
    <w:rsid w:val="00243E35"/>
    <w:rsid w:val="00244AFE"/>
    <w:rsid w:val="00244DE3"/>
    <w:rsid w:val="00245699"/>
    <w:rsid w:val="00245843"/>
    <w:rsid w:val="00245A70"/>
    <w:rsid w:val="002464AE"/>
    <w:rsid w:val="00246F85"/>
    <w:rsid w:val="002470A5"/>
    <w:rsid w:val="00247B80"/>
    <w:rsid w:val="002500FA"/>
    <w:rsid w:val="00250E1D"/>
    <w:rsid w:val="00250EA3"/>
    <w:rsid w:val="002515C0"/>
    <w:rsid w:val="002518C7"/>
    <w:rsid w:val="00252D41"/>
    <w:rsid w:val="00252EBB"/>
    <w:rsid w:val="0025320D"/>
    <w:rsid w:val="002538F9"/>
    <w:rsid w:val="0025445B"/>
    <w:rsid w:val="0025451A"/>
    <w:rsid w:val="00254FBC"/>
    <w:rsid w:val="00255117"/>
    <w:rsid w:val="002555BB"/>
    <w:rsid w:val="002555F6"/>
    <w:rsid w:val="00255754"/>
    <w:rsid w:val="0025594D"/>
    <w:rsid w:val="00255BB1"/>
    <w:rsid w:val="00255EB7"/>
    <w:rsid w:val="00255F55"/>
    <w:rsid w:val="002566A4"/>
    <w:rsid w:val="0025736A"/>
    <w:rsid w:val="002576AC"/>
    <w:rsid w:val="0026014C"/>
    <w:rsid w:val="00262017"/>
    <w:rsid w:val="002625F7"/>
    <w:rsid w:val="0026292B"/>
    <w:rsid w:val="00262B33"/>
    <w:rsid w:val="00262C78"/>
    <w:rsid w:val="00263150"/>
    <w:rsid w:val="0026363B"/>
    <w:rsid w:val="00263C5C"/>
    <w:rsid w:val="00263CFC"/>
    <w:rsid w:val="002643CA"/>
    <w:rsid w:val="0026449B"/>
    <w:rsid w:val="00264BA1"/>
    <w:rsid w:val="00264D42"/>
    <w:rsid w:val="002652D7"/>
    <w:rsid w:val="002657F1"/>
    <w:rsid w:val="00265969"/>
    <w:rsid w:val="00266228"/>
    <w:rsid w:val="002669A2"/>
    <w:rsid w:val="00266FDA"/>
    <w:rsid w:val="00267738"/>
    <w:rsid w:val="002677E7"/>
    <w:rsid w:val="0027008E"/>
    <w:rsid w:val="002700C5"/>
    <w:rsid w:val="00270192"/>
    <w:rsid w:val="002717F6"/>
    <w:rsid w:val="00271AF7"/>
    <w:rsid w:val="002739AA"/>
    <w:rsid w:val="00273B7E"/>
    <w:rsid w:val="00273C4B"/>
    <w:rsid w:val="00273DC6"/>
    <w:rsid w:val="00274117"/>
    <w:rsid w:val="00275125"/>
    <w:rsid w:val="002755A9"/>
    <w:rsid w:val="00275EDA"/>
    <w:rsid w:val="00276452"/>
    <w:rsid w:val="002768E3"/>
    <w:rsid w:val="00276A4E"/>
    <w:rsid w:val="00276A7C"/>
    <w:rsid w:val="00276BEC"/>
    <w:rsid w:val="00277722"/>
    <w:rsid w:val="00277E23"/>
    <w:rsid w:val="002800F9"/>
    <w:rsid w:val="002802C0"/>
    <w:rsid w:val="00280424"/>
    <w:rsid w:val="0028106A"/>
    <w:rsid w:val="00281352"/>
    <w:rsid w:val="00281951"/>
    <w:rsid w:val="00282211"/>
    <w:rsid w:val="00282402"/>
    <w:rsid w:val="00283605"/>
    <w:rsid w:val="00283D50"/>
    <w:rsid w:val="00283E93"/>
    <w:rsid w:val="00284708"/>
    <w:rsid w:val="00284EF5"/>
    <w:rsid w:val="00285397"/>
    <w:rsid w:val="002856BE"/>
    <w:rsid w:val="00285916"/>
    <w:rsid w:val="00285AEB"/>
    <w:rsid w:val="002871AA"/>
    <w:rsid w:val="00290A05"/>
    <w:rsid w:val="00290CDB"/>
    <w:rsid w:val="00291A28"/>
    <w:rsid w:val="00291A74"/>
    <w:rsid w:val="00291B7E"/>
    <w:rsid w:val="002922D1"/>
    <w:rsid w:val="0029237F"/>
    <w:rsid w:val="00292FFB"/>
    <w:rsid w:val="00293016"/>
    <w:rsid w:val="00293F7C"/>
    <w:rsid w:val="00294D3E"/>
    <w:rsid w:val="00295403"/>
    <w:rsid w:val="002956E7"/>
    <w:rsid w:val="00295A64"/>
    <w:rsid w:val="00296D97"/>
    <w:rsid w:val="002971D4"/>
    <w:rsid w:val="002A0779"/>
    <w:rsid w:val="002A0B99"/>
    <w:rsid w:val="002A0C1F"/>
    <w:rsid w:val="002A0DE8"/>
    <w:rsid w:val="002A0F37"/>
    <w:rsid w:val="002A13D2"/>
    <w:rsid w:val="002A155D"/>
    <w:rsid w:val="002A17FA"/>
    <w:rsid w:val="002A1A65"/>
    <w:rsid w:val="002A230D"/>
    <w:rsid w:val="002A35F4"/>
    <w:rsid w:val="002A3CED"/>
    <w:rsid w:val="002A4023"/>
    <w:rsid w:val="002A403C"/>
    <w:rsid w:val="002A4173"/>
    <w:rsid w:val="002A4326"/>
    <w:rsid w:val="002A44F5"/>
    <w:rsid w:val="002A5D26"/>
    <w:rsid w:val="002A5D65"/>
    <w:rsid w:val="002A5D6D"/>
    <w:rsid w:val="002A6248"/>
    <w:rsid w:val="002A669A"/>
    <w:rsid w:val="002A6AE3"/>
    <w:rsid w:val="002A6B0D"/>
    <w:rsid w:val="002A75A5"/>
    <w:rsid w:val="002A7979"/>
    <w:rsid w:val="002A7AD6"/>
    <w:rsid w:val="002B0027"/>
    <w:rsid w:val="002B0849"/>
    <w:rsid w:val="002B0B61"/>
    <w:rsid w:val="002B0D91"/>
    <w:rsid w:val="002B0F6B"/>
    <w:rsid w:val="002B0FCF"/>
    <w:rsid w:val="002B10DA"/>
    <w:rsid w:val="002B13A0"/>
    <w:rsid w:val="002B258A"/>
    <w:rsid w:val="002B3790"/>
    <w:rsid w:val="002B37B3"/>
    <w:rsid w:val="002B4D53"/>
    <w:rsid w:val="002B55AA"/>
    <w:rsid w:val="002B5727"/>
    <w:rsid w:val="002B5825"/>
    <w:rsid w:val="002B5944"/>
    <w:rsid w:val="002B619F"/>
    <w:rsid w:val="002B6FBB"/>
    <w:rsid w:val="002C0018"/>
    <w:rsid w:val="002C0118"/>
    <w:rsid w:val="002C06B2"/>
    <w:rsid w:val="002C0A7A"/>
    <w:rsid w:val="002C10F8"/>
    <w:rsid w:val="002C1209"/>
    <w:rsid w:val="002C187C"/>
    <w:rsid w:val="002C1938"/>
    <w:rsid w:val="002C1943"/>
    <w:rsid w:val="002C1AE0"/>
    <w:rsid w:val="002C2014"/>
    <w:rsid w:val="002C2048"/>
    <w:rsid w:val="002C23B0"/>
    <w:rsid w:val="002C2457"/>
    <w:rsid w:val="002C2EF9"/>
    <w:rsid w:val="002C33FB"/>
    <w:rsid w:val="002C3B17"/>
    <w:rsid w:val="002C3BB6"/>
    <w:rsid w:val="002C4338"/>
    <w:rsid w:val="002C468F"/>
    <w:rsid w:val="002C5182"/>
    <w:rsid w:val="002C57DE"/>
    <w:rsid w:val="002C5FC3"/>
    <w:rsid w:val="002C610B"/>
    <w:rsid w:val="002C6F2A"/>
    <w:rsid w:val="002C7142"/>
    <w:rsid w:val="002C725A"/>
    <w:rsid w:val="002C7899"/>
    <w:rsid w:val="002C7A58"/>
    <w:rsid w:val="002C7BDC"/>
    <w:rsid w:val="002D0215"/>
    <w:rsid w:val="002D02E9"/>
    <w:rsid w:val="002D04C1"/>
    <w:rsid w:val="002D06DF"/>
    <w:rsid w:val="002D0B15"/>
    <w:rsid w:val="002D10D7"/>
    <w:rsid w:val="002D1359"/>
    <w:rsid w:val="002D19D2"/>
    <w:rsid w:val="002D19FB"/>
    <w:rsid w:val="002D2A6B"/>
    <w:rsid w:val="002D2AA7"/>
    <w:rsid w:val="002D2DA0"/>
    <w:rsid w:val="002D3235"/>
    <w:rsid w:val="002D43F4"/>
    <w:rsid w:val="002D57E4"/>
    <w:rsid w:val="002D6A8A"/>
    <w:rsid w:val="002D6FA6"/>
    <w:rsid w:val="002D75E0"/>
    <w:rsid w:val="002D77D3"/>
    <w:rsid w:val="002D7A5E"/>
    <w:rsid w:val="002E000E"/>
    <w:rsid w:val="002E058A"/>
    <w:rsid w:val="002E1223"/>
    <w:rsid w:val="002E1571"/>
    <w:rsid w:val="002E172A"/>
    <w:rsid w:val="002E2438"/>
    <w:rsid w:val="002E287B"/>
    <w:rsid w:val="002E2FE2"/>
    <w:rsid w:val="002E32BB"/>
    <w:rsid w:val="002E3AF5"/>
    <w:rsid w:val="002E40AB"/>
    <w:rsid w:val="002E4147"/>
    <w:rsid w:val="002E469F"/>
    <w:rsid w:val="002E518B"/>
    <w:rsid w:val="002E520D"/>
    <w:rsid w:val="002E5E5A"/>
    <w:rsid w:val="002E6C70"/>
    <w:rsid w:val="002E70AA"/>
    <w:rsid w:val="002E73BC"/>
    <w:rsid w:val="002E7B47"/>
    <w:rsid w:val="002E7FB7"/>
    <w:rsid w:val="002F0032"/>
    <w:rsid w:val="002F02F0"/>
    <w:rsid w:val="002F162B"/>
    <w:rsid w:val="002F19F4"/>
    <w:rsid w:val="002F1AC0"/>
    <w:rsid w:val="002F1BE3"/>
    <w:rsid w:val="002F266B"/>
    <w:rsid w:val="002F2694"/>
    <w:rsid w:val="002F27E4"/>
    <w:rsid w:val="002F2A32"/>
    <w:rsid w:val="002F2AD6"/>
    <w:rsid w:val="002F2FFB"/>
    <w:rsid w:val="002F3350"/>
    <w:rsid w:val="002F33A7"/>
    <w:rsid w:val="002F3765"/>
    <w:rsid w:val="002F3AFE"/>
    <w:rsid w:val="002F3B01"/>
    <w:rsid w:val="002F3F95"/>
    <w:rsid w:val="002F40CC"/>
    <w:rsid w:val="002F4549"/>
    <w:rsid w:val="002F45F0"/>
    <w:rsid w:val="002F4643"/>
    <w:rsid w:val="002F5980"/>
    <w:rsid w:val="002F5B1B"/>
    <w:rsid w:val="002F7695"/>
    <w:rsid w:val="002F7902"/>
    <w:rsid w:val="002F7A1F"/>
    <w:rsid w:val="00300042"/>
    <w:rsid w:val="0030163E"/>
    <w:rsid w:val="003016C0"/>
    <w:rsid w:val="003024E4"/>
    <w:rsid w:val="00302CFE"/>
    <w:rsid w:val="00302FAD"/>
    <w:rsid w:val="00303233"/>
    <w:rsid w:val="003041B8"/>
    <w:rsid w:val="0030447D"/>
    <w:rsid w:val="003054FC"/>
    <w:rsid w:val="00305804"/>
    <w:rsid w:val="00305A8D"/>
    <w:rsid w:val="00305BA9"/>
    <w:rsid w:val="003063E3"/>
    <w:rsid w:val="00306A25"/>
    <w:rsid w:val="00306C02"/>
    <w:rsid w:val="00307B91"/>
    <w:rsid w:val="00307C6E"/>
    <w:rsid w:val="003101CC"/>
    <w:rsid w:val="00310479"/>
    <w:rsid w:val="00310E4C"/>
    <w:rsid w:val="00310EE2"/>
    <w:rsid w:val="00310F21"/>
    <w:rsid w:val="003110BA"/>
    <w:rsid w:val="003111C9"/>
    <w:rsid w:val="0031151D"/>
    <w:rsid w:val="00311B8E"/>
    <w:rsid w:val="003120E2"/>
    <w:rsid w:val="00312310"/>
    <w:rsid w:val="00312549"/>
    <w:rsid w:val="0031254F"/>
    <w:rsid w:val="00312CBF"/>
    <w:rsid w:val="00313507"/>
    <w:rsid w:val="00313588"/>
    <w:rsid w:val="003142B9"/>
    <w:rsid w:val="00314542"/>
    <w:rsid w:val="00314CB7"/>
    <w:rsid w:val="00314CB9"/>
    <w:rsid w:val="00314E3C"/>
    <w:rsid w:val="00314ED9"/>
    <w:rsid w:val="003158F0"/>
    <w:rsid w:val="00315A7A"/>
    <w:rsid w:val="00315E38"/>
    <w:rsid w:val="00316DD6"/>
    <w:rsid w:val="00317510"/>
    <w:rsid w:val="003178DC"/>
    <w:rsid w:val="003179DF"/>
    <w:rsid w:val="00317E8B"/>
    <w:rsid w:val="00317FA6"/>
    <w:rsid w:val="00320474"/>
    <w:rsid w:val="003219DB"/>
    <w:rsid w:val="00321C7D"/>
    <w:rsid w:val="00322617"/>
    <w:rsid w:val="003228F1"/>
    <w:rsid w:val="00323421"/>
    <w:rsid w:val="00323A61"/>
    <w:rsid w:val="00323D64"/>
    <w:rsid w:val="003240F1"/>
    <w:rsid w:val="00324966"/>
    <w:rsid w:val="003249EA"/>
    <w:rsid w:val="003251EA"/>
    <w:rsid w:val="00325557"/>
    <w:rsid w:val="0032557C"/>
    <w:rsid w:val="00325675"/>
    <w:rsid w:val="0032568A"/>
    <w:rsid w:val="00325A5B"/>
    <w:rsid w:val="00325DEC"/>
    <w:rsid w:val="00326596"/>
    <w:rsid w:val="00326DBE"/>
    <w:rsid w:val="00326E6C"/>
    <w:rsid w:val="003271BF"/>
    <w:rsid w:val="00327220"/>
    <w:rsid w:val="00327416"/>
    <w:rsid w:val="00327E8B"/>
    <w:rsid w:val="003303C1"/>
    <w:rsid w:val="00330637"/>
    <w:rsid w:val="003307E7"/>
    <w:rsid w:val="00330BDF"/>
    <w:rsid w:val="0033147C"/>
    <w:rsid w:val="003314B4"/>
    <w:rsid w:val="00331765"/>
    <w:rsid w:val="00331BBE"/>
    <w:rsid w:val="00331C66"/>
    <w:rsid w:val="00331E0C"/>
    <w:rsid w:val="00331E7D"/>
    <w:rsid w:val="003337DD"/>
    <w:rsid w:val="00333A31"/>
    <w:rsid w:val="00333F13"/>
    <w:rsid w:val="00334AC9"/>
    <w:rsid w:val="003356B0"/>
    <w:rsid w:val="0033598D"/>
    <w:rsid w:val="00335A0F"/>
    <w:rsid w:val="00335B43"/>
    <w:rsid w:val="00335CBB"/>
    <w:rsid w:val="003360F4"/>
    <w:rsid w:val="003376D8"/>
    <w:rsid w:val="003376EE"/>
    <w:rsid w:val="00337712"/>
    <w:rsid w:val="00337718"/>
    <w:rsid w:val="0034078F"/>
    <w:rsid w:val="0034085F"/>
    <w:rsid w:val="00340F64"/>
    <w:rsid w:val="0034101A"/>
    <w:rsid w:val="0034121F"/>
    <w:rsid w:val="00341BC7"/>
    <w:rsid w:val="00342946"/>
    <w:rsid w:val="003431EC"/>
    <w:rsid w:val="0034329F"/>
    <w:rsid w:val="00343321"/>
    <w:rsid w:val="00343712"/>
    <w:rsid w:val="00343DCA"/>
    <w:rsid w:val="00343F40"/>
    <w:rsid w:val="00343F8F"/>
    <w:rsid w:val="00344497"/>
    <w:rsid w:val="00344C9A"/>
    <w:rsid w:val="003452DF"/>
    <w:rsid w:val="00345BB3"/>
    <w:rsid w:val="00345D36"/>
    <w:rsid w:val="00346505"/>
    <w:rsid w:val="00346C2C"/>
    <w:rsid w:val="0034726E"/>
    <w:rsid w:val="003477D9"/>
    <w:rsid w:val="00347BB2"/>
    <w:rsid w:val="003503B0"/>
    <w:rsid w:val="003509D9"/>
    <w:rsid w:val="00350E66"/>
    <w:rsid w:val="003510A5"/>
    <w:rsid w:val="0035111F"/>
    <w:rsid w:val="003516FC"/>
    <w:rsid w:val="00351719"/>
    <w:rsid w:val="0035177C"/>
    <w:rsid w:val="003520C6"/>
    <w:rsid w:val="003522C9"/>
    <w:rsid w:val="0035267D"/>
    <w:rsid w:val="00352B7A"/>
    <w:rsid w:val="003535EC"/>
    <w:rsid w:val="00353986"/>
    <w:rsid w:val="00354345"/>
    <w:rsid w:val="00354F6D"/>
    <w:rsid w:val="00355471"/>
    <w:rsid w:val="00356497"/>
    <w:rsid w:val="0035655C"/>
    <w:rsid w:val="00356778"/>
    <w:rsid w:val="00356816"/>
    <w:rsid w:val="00356A10"/>
    <w:rsid w:val="0035708F"/>
    <w:rsid w:val="0035763B"/>
    <w:rsid w:val="003577D2"/>
    <w:rsid w:val="00360581"/>
    <w:rsid w:val="00360D74"/>
    <w:rsid w:val="0036152F"/>
    <w:rsid w:val="003617CF"/>
    <w:rsid w:val="00362983"/>
    <w:rsid w:val="00362B79"/>
    <w:rsid w:val="00363BF3"/>
    <w:rsid w:val="00363E00"/>
    <w:rsid w:val="0036407F"/>
    <w:rsid w:val="00364393"/>
    <w:rsid w:val="00364413"/>
    <w:rsid w:val="003649A3"/>
    <w:rsid w:val="00364E53"/>
    <w:rsid w:val="00364F67"/>
    <w:rsid w:val="00364FF4"/>
    <w:rsid w:val="0036510C"/>
    <w:rsid w:val="00365417"/>
    <w:rsid w:val="0036543B"/>
    <w:rsid w:val="00365DF2"/>
    <w:rsid w:val="00365F73"/>
    <w:rsid w:val="00365FA6"/>
    <w:rsid w:val="003662DC"/>
    <w:rsid w:val="003665F4"/>
    <w:rsid w:val="00367D94"/>
    <w:rsid w:val="00371151"/>
    <w:rsid w:val="003711CF"/>
    <w:rsid w:val="003715BE"/>
    <w:rsid w:val="0037220B"/>
    <w:rsid w:val="00372F23"/>
    <w:rsid w:val="00372F32"/>
    <w:rsid w:val="00373372"/>
    <w:rsid w:val="00373A07"/>
    <w:rsid w:val="00373B07"/>
    <w:rsid w:val="00373DCC"/>
    <w:rsid w:val="00373E1D"/>
    <w:rsid w:val="0037410F"/>
    <w:rsid w:val="0037424A"/>
    <w:rsid w:val="00374255"/>
    <w:rsid w:val="00374825"/>
    <w:rsid w:val="00374F04"/>
    <w:rsid w:val="00375518"/>
    <w:rsid w:val="00375520"/>
    <w:rsid w:val="00375798"/>
    <w:rsid w:val="003758F8"/>
    <w:rsid w:val="0037612F"/>
    <w:rsid w:val="003764A5"/>
    <w:rsid w:val="0037730A"/>
    <w:rsid w:val="00377324"/>
    <w:rsid w:val="00377E45"/>
    <w:rsid w:val="003806CF"/>
    <w:rsid w:val="00380806"/>
    <w:rsid w:val="00381784"/>
    <w:rsid w:val="00381D95"/>
    <w:rsid w:val="003821B6"/>
    <w:rsid w:val="00382B63"/>
    <w:rsid w:val="0038384C"/>
    <w:rsid w:val="003852DF"/>
    <w:rsid w:val="00385558"/>
    <w:rsid w:val="003857C8"/>
    <w:rsid w:val="003858A7"/>
    <w:rsid w:val="00385B93"/>
    <w:rsid w:val="00386231"/>
    <w:rsid w:val="0038654A"/>
    <w:rsid w:val="00386AFC"/>
    <w:rsid w:val="00387715"/>
    <w:rsid w:val="0038776D"/>
    <w:rsid w:val="00387BC6"/>
    <w:rsid w:val="00387D10"/>
    <w:rsid w:val="00390109"/>
    <w:rsid w:val="00390398"/>
    <w:rsid w:val="0039040A"/>
    <w:rsid w:val="0039045D"/>
    <w:rsid w:val="0039175A"/>
    <w:rsid w:val="00391837"/>
    <w:rsid w:val="00391A12"/>
    <w:rsid w:val="00391EBC"/>
    <w:rsid w:val="0039269B"/>
    <w:rsid w:val="003928FD"/>
    <w:rsid w:val="003930C9"/>
    <w:rsid w:val="003934EB"/>
    <w:rsid w:val="00393699"/>
    <w:rsid w:val="00393C0D"/>
    <w:rsid w:val="003946B1"/>
    <w:rsid w:val="0039563E"/>
    <w:rsid w:val="00395DC0"/>
    <w:rsid w:val="0039605C"/>
    <w:rsid w:val="003962BF"/>
    <w:rsid w:val="00396A68"/>
    <w:rsid w:val="00397CA1"/>
    <w:rsid w:val="003A0568"/>
    <w:rsid w:val="003A171B"/>
    <w:rsid w:val="003A24AE"/>
    <w:rsid w:val="003A3098"/>
    <w:rsid w:val="003A3617"/>
    <w:rsid w:val="003A3DC4"/>
    <w:rsid w:val="003A44FC"/>
    <w:rsid w:val="003A4BC9"/>
    <w:rsid w:val="003A4C16"/>
    <w:rsid w:val="003A504B"/>
    <w:rsid w:val="003A51B2"/>
    <w:rsid w:val="003A5ADE"/>
    <w:rsid w:val="003A5F47"/>
    <w:rsid w:val="003A60AF"/>
    <w:rsid w:val="003A65C7"/>
    <w:rsid w:val="003A7360"/>
    <w:rsid w:val="003A7916"/>
    <w:rsid w:val="003B060C"/>
    <w:rsid w:val="003B1195"/>
    <w:rsid w:val="003B1EFA"/>
    <w:rsid w:val="003B22F8"/>
    <w:rsid w:val="003B2944"/>
    <w:rsid w:val="003B325F"/>
    <w:rsid w:val="003B3AFF"/>
    <w:rsid w:val="003B3D2D"/>
    <w:rsid w:val="003B4376"/>
    <w:rsid w:val="003B4850"/>
    <w:rsid w:val="003B5429"/>
    <w:rsid w:val="003B5A13"/>
    <w:rsid w:val="003B6727"/>
    <w:rsid w:val="003B67C4"/>
    <w:rsid w:val="003B694A"/>
    <w:rsid w:val="003B6A3C"/>
    <w:rsid w:val="003B78A5"/>
    <w:rsid w:val="003B7CE6"/>
    <w:rsid w:val="003B7EC8"/>
    <w:rsid w:val="003B7FD9"/>
    <w:rsid w:val="003C014A"/>
    <w:rsid w:val="003C0A4C"/>
    <w:rsid w:val="003C0A7A"/>
    <w:rsid w:val="003C0D57"/>
    <w:rsid w:val="003C0DFF"/>
    <w:rsid w:val="003C1091"/>
    <w:rsid w:val="003C173E"/>
    <w:rsid w:val="003C1745"/>
    <w:rsid w:val="003C1F08"/>
    <w:rsid w:val="003C20BA"/>
    <w:rsid w:val="003C2D9E"/>
    <w:rsid w:val="003C4A6B"/>
    <w:rsid w:val="003C53F1"/>
    <w:rsid w:val="003C5ADD"/>
    <w:rsid w:val="003C5CF1"/>
    <w:rsid w:val="003C605F"/>
    <w:rsid w:val="003C60B2"/>
    <w:rsid w:val="003C6529"/>
    <w:rsid w:val="003C67C9"/>
    <w:rsid w:val="003C7DFB"/>
    <w:rsid w:val="003D01B9"/>
    <w:rsid w:val="003D065E"/>
    <w:rsid w:val="003D0C4F"/>
    <w:rsid w:val="003D1057"/>
    <w:rsid w:val="003D1137"/>
    <w:rsid w:val="003D11C4"/>
    <w:rsid w:val="003D1DEC"/>
    <w:rsid w:val="003D26CA"/>
    <w:rsid w:val="003D277B"/>
    <w:rsid w:val="003D30AB"/>
    <w:rsid w:val="003D3218"/>
    <w:rsid w:val="003D3861"/>
    <w:rsid w:val="003D3A3E"/>
    <w:rsid w:val="003D3F82"/>
    <w:rsid w:val="003D409D"/>
    <w:rsid w:val="003D41FF"/>
    <w:rsid w:val="003D447D"/>
    <w:rsid w:val="003D4615"/>
    <w:rsid w:val="003D479C"/>
    <w:rsid w:val="003D4BFA"/>
    <w:rsid w:val="003D56F8"/>
    <w:rsid w:val="003D5A7A"/>
    <w:rsid w:val="003D5E6D"/>
    <w:rsid w:val="003D631B"/>
    <w:rsid w:val="003D67AE"/>
    <w:rsid w:val="003D67DA"/>
    <w:rsid w:val="003D6A77"/>
    <w:rsid w:val="003D708E"/>
    <w:rsid w:val="003D727F"/>
    <w:rsid w:val="003D7DF3"/>
    <w:rsid w:val="003E043F"/>
    <w:rsid w:val="003E075E"/>
    <w:rsid w:val="003E0C55"/>
    <w:rsid w:val="003E17EA"/>
    <w:rsid w:val="003E1DF8"/>
    <w:rsid w:val="003E2032"/>
    <w:rsid w:val="003E2B98"/>
    <w:rsid w:val="003E344E"/>
    <w:rsid w:val="003E385D"/>
    <w:rsid w:val="003E3A6E"/>
    <w:rsid w:val="003E3D5C"/>
    <w:rsid w:val="003E3FD9"/>
    <w:rsid w:val="003E42B9"/>
    <w:rsid w:val="003E4352"/>
    <w:rsid w:val="003E437C"/>
    <w:rsid w:val="003E4452"/>
    <w:rsid w:val="003E4A6A"/>
    <w:rsid w:val="003E57D8"/>
    <w:rsid w:val="003E5D46"/>
    <w:rsid w:val="003E5E29"/>
    <w:rsid w:val="003E66FC"/>
    <w:rsid w:val="003E6784"/>
    <w:rsid w:val="003E744F"/>
    <w:rsid w:val="003E756F"/>
    <w:rsid w:val="003E783C"/>
    <w:rsid w:val="003E7DEC"/>
    <w:rsid w:val="003F0482"/>
    <w:rsid w:val="003F053F"/>
    <w:rsid w:val="003F074A"/>
    <w:rsid w:val="003F0860"/>
    <w:rsid w:val="003F10EE"/>
    <w:rsid w:val="003F1221"/>
    <w:rsid w:val="003F12C7"/>
    <w:rsid w:val="003F12FF"/>
    <w:rsid w:val="003F1802"/>
    <w:rsid w:val="003F1DF2"/>
    <w:rsid w:val="003F2E00"/>
    <w:rsid w:val="003F3438"/>
    <w:rsid w:val="003F4041"/>
    <w:rsid w:val="003F46A3"/>
    <w:rsid w:val="003F4C64"/>
    <w:rsid w:val="003F4CE9"/>
    <w:rsid w:val="003F5510"/>
    <w:rsid w:val="003F558D"/>
    <w:rsid w:val="003F6937"/>
    <w:rsid w:val="003F6B9E"/>
    <w:rsid w:val="003F6D9B"/>
    <w:rsid w:val="003F717B"/>
    <w:rsid w:val="003F7C00"/>
    <w:rsid w:val="003F7EBD"/>
    <w:rsid w:val="00400E04"/>
    <w:rsid w:val="004010C4"/>
    <w:rsid w:val="0040115F"/>
    <w:rsid w:val="0040180B"/>
    <w:rsid w:val="00401ED1"/>
    <w:rsid w:val="00402752"/>
    <w:rsid w:val="0040295F"/>
    <w:rsid w:val="00402B72"/>
    <w:rsid w:val="004034F2"/>
    <w:rsid w:val="00403B0A"/>
    <w:rsid w:val="00403E35"/>
    <w:rsid w:val="00403FBA"/>
    <w:rsid w:val="0040488C"/>
    <w:rsid w:val="00405086"/>
    <w:rsid w:val="004051D3"/>
    <w:rsid w:val="0040634E"/>
    <w:rsid w:val="00406643"/>
    <w:rsid w:val="00406A72"/>
    <w:rsid w:val="004070CF"/>
    <w:rsid w:val="0040769B"/>
    <w:rsid w:val="00410182"/>
    <w:rsid w:val="0041095C"/>
    <w:rsid w:val="00410A2F"/>
    <w:rsid w:val="00410C9E"/>
    <w:rsid w:val="00410FE1"/>
    <w:rsid w:val="00411580"/>
    <w:rsid w:val="004115F2"/>
    <w:rsid w:val="00412757"/>
    <w:rsid w:val="00413447"/>
    <w:rsid w:val="004138C2"/>
    <w:rsid w:val="00413EE3"/>
    <w:rsid w:val="00413FF6"/>
    <w:rsid w:val="00414C00"/>
    <w:rsid w:val="00414DB1"/>
    <w:rsid w:val="004150D7"/>
    <w:rsid w:val="004154ED"/>
    <w:rsid w:val="00415ADE"/>
    <w:rsid w:val="004160C1"/>
    <w:rsid w:val="0041694A"/>
    <w:rsid w:val="00416FF9"/>
    <w:rsid w:val="00417179"/>
    <w:rsid w:val="004179B6"/>
    <w:rsid w:val="004208B3"/>
    <w:rsid w:val="00420C7B"/>
    <w:rsid w:val="00420D7D"/>
    <w:rsid w:val="00420E0F"/>
    <w:rsid w:val="00420E10"/>
    <w:rsid w:val="0042133C"/>
    <w:rsid w:val="00421764"/>
    <w:rsid w:val="00421B68"/>
    <w:rsid w:val="00422FDE"/>
    <w:rsid w:val="00423464"/>
    <w:rsid w:val="004234A8"/>
    <w:rsid w:val="00423AFD"/>
    <w:rsid w:val="00423B62"/>
    <w:rsid w:val="00423CB7"/>
    <w:rsid w:val="00423CF3"/>
    <w:rsid w:val="004244E9"/>
    <w:rsid w:val="00424767"/>
    <w:rsid w:val="00424A36"/>
    <w:rsid w:val="0042605A"/>
    <w:rsid w:val="00426EAE"/>
    <w:rsid w:val="00427101"/>
    <w:rsid w:val="00427DF0"/>
    <w:rsid w:val="00430045"/>
    <w:rsid w:val="004309B8"/>
    <w:rsid w:val="00430A94"/>
    <w:rsid w:val="00430DC6"/>
    <w:rsid w:val="00430E74"/>
    <w:rsid w:val="00431407"/>
    <w:rsid w:val="0043220D"/>
    <w:rsid w:val="00432989"/>
    <w:rsid w:val="004329CA"/>
    <w:rsid w:val="00432AFE"/>
    <w:rsid w:val="00433B7D"/>
    <w:rsid w:val="00433BAE"/>
    <w:rsid w:val="00433CBB"/>
    <w:rsid w:val="00433D2D"/>
    <w:rsid w:val="0043403A"/>
    <w:rsid w:val="00434075"/>
    <w:rsid w:val="00434076"/>
    <w:rsid w:val="004347BA"/>
    <w:rsid w:val="00434DC9"/>
    <w:rsid w:val="00435867"/>
    <w:rsid w:val="004358B5"/>
    <w:rsid w:val="00435D83"/>
    <w:rsid w:val="00435F9B"/>
    <w:rsid w:val="004365D9"/>
    <w:rsid w:val="00436A9B"/>
    <w:rsid w:val="00436C81"/>
    <w:rsid w:val="00436FB8"/>
    <w:rsid w:val="004374E2"/>
    <w:rsid w:val="00440211"/>
    <w:rsid w:val="0044040A"/>
    <w:rsid w:val="004406D2"/>
    <w:rsid w:val="00443383"/>
    <w:rsid w:val="0044397E"/>
    <w:rsid w:val="00443C22"/>
    <w:rsid w:val="00444226"/>
    <w:rsid w:val="0044494A"/>
    <w:rsid w:val="004456A3"/>
    <w:rsid w:val="004456C4"/>
    <w:rsid w:val="0044573D"/>
    <w:rsid w:val="00445847"/>
    <w:rsid w:val="00445E21"/>
    <w:rsid w:val="004461DB"/>
    <w:rsid w:val="004463DB"/>
    <w:rsid w:val="0044660E"/>
    <w:rsid w:val="00446FE2"/>
    <w:rsid w:val="004472CC"/>
    <w:rsid w:val="00447436"/>
    <w:rsid w:val="00447B68"/>
    <w:rsid w:val="00450254"/>
    <w:rsid w:val="00450EDE"/>
    <w:rsid w:val="004510F5"/>
    <w:rsid w:val="00451E70"/>
    <w:rsid w:val="00452A0F"/>
    <w:rsid w:val="00452EDE"/>
    <w:rsid w:val="00452F95"/>
    <w:rsid w:val="004540AE"/>
    <w:rsid w:val="0045411E"/>
    <w:rsid w:val="00454771"/>
    <w:rsid w:val="00454C59"/>
    <w:rsid w:val="00455076"/>
    <w:rsid w:val="00455443"/>
    <w:rsid w:val="004563C8"/>
    <w:rsid w:val="00456661"/>
    <w:rsid w:val="004569AD"/>
    <w:rsid w:val="00456C69"/>
    <w:rsid w:val="00456CBB"/>
    <w:rsid w:val="0046020C"/>
    <w:rsid w:val="004603B0"/>
    <w:rsid w:val="00460675"/>
    <w:rsid w:val="004606F3"/>
    <w:rsid w:val="00460D38"/>
    <w:rsid w:val="00460FE9"/>
    <w:rsid w:val="00461132"/>
    <w:rsid w:val="00461BCA"/>
    <w:rsid w:val="00461E1B"/>
    <w:rsid w:val="00462757"/>
    <w:rsid w:val="00462F35"/>
    <w:rsid w:val="00464516"/>
    <w:rsid w:val="00464A32"/>
    <w:rsid w:val="00464A4D"/>
    <w:rsid w:val="00464DCC"/>
    <w:rsid w:val="00464FFF"/>
    <w:rsid w:val="0046533B"/>
    <w:rsid w:val="00465343"/>
    <w:rsid w:val="00465D89"/>
    <w:rsid w:val="0046657F"/>
    <w:rsid w:val="00466864"/>
    <w:rsid w:val="0046712B"/>
    <w:rsid w:val="00467354"/>
    <w:rsid w:val="004705EA"/>
    <w:rsid w:val="00470688"/>
    <w:rsid w:val="00470BCB"/>
    <w:rsid w:val="00470F3D"/>
    <w:rsid w:val="00471241"/>
    <w:rsid w:val="00471A16"/>
    <w:rsid w:val="00471F5D"/>
    <w:rsid w:val="004721B5"/>
    <w:rsid w:val="00472278"/>
    <w:rsid w:val="004726A2"/>
    <w:rsid w:val="00473ACC"/>
    <w:rsid w:val="00473EAF"/>
    <w:rsid w:val="0047409B"/>
    <w:rsid w:val="0047442D"/>
    <w:rsid w:val="00474B0B"/>
    <w:rsid w:val="00474BA5"/>
    <w:rsid w:val="00475C35"/>
    <w:rsid w:val="004763E0"/>
    <w:rsid w:val="0047657E"/>
    <w:rsid w:val="0047684A"/>
    <w:rsid w:val="00476D67"/>
    <w:rsid w:val="00476F6D"/>
    <w:rsid w:val="0047749B"/>
    <w:rsid w:val="00477F07"/>
    <w:rsid w:val="004800C7"/>
    <w:rsid w:val="00480ADB"/>
    <w:rsid w:val="004810C9"/>
    <w:rsid w:val="00481706"/>
    <w:rsid w:val="0048195A"/>
    <w:rsid w:val="0048257F"/>
    <w:rsid w:val="00482F1B"/>
    <w:rsid w:val="00482FBB"/>
    <w:rsid w:val="004830A2"/>
    <w:rsid w:val="0048335B"/>
    <w:rsid w:val="00483464"/>
    <w:rsid w:val="00484075"/>
    <w:rsid w:val="00484682"/>
    <w:rsid w:val="00484D9B"/>
    <w:rsid w:val="00485240"/>
    <w:rsid w:val="004852E4"/>
    <w:rsid w:val="00485311"/>
    <w:rsid w:val="00486508"/>
    <w:rsid w:val="004865A7"/>
    <w:rsid w:val="0048685F"/>
    <w:rsid w:val="00486CE6"/>
    <w:rsid w:val="00486D5E"/>
    <w:rsid w:val="00486DEC"/>
    <w:rsid w:val="00486E46"/>
    <w:rsid w:val="00487487"/>
    <w:rsid w:val="00487782"/>
    <w:rsid w:val="004877B0"/>
    <w:rsid w:val="00487AAB"/>
    <w:rsid w:val="00487CB3"/>
    <w:rsid w:val="00487D18"/>
    <w:rsid w:val="0049004B"/>
    <w:rsid w:val="00490105"/>
    <w:rsid w:val="004901E9"/>
    <w:rsid w:val="00490242"/>
    <w:rsid w:val="00490F68"/>
    <w:rsid w:val="00490FBA"/>
    <w:rsid w:val="00492C47"/>
    <w:rsid w:val="00493876"/>
    <w:rsid w:val="00493C2E"/>
    <w:rsid w:val="0049470C"/>
    <w:rsid w:val="00494DE0"/>
    <w:rsid w:val="00494F2E"/>
    <w:rsid w:val="00495E05"/>
    <w:rsid w:val="004975C9"/>
    <w:rsid w:val="00497CF9"/>
    <w:rsid w:val="004A02B3"/>
    <w:rsid w:val="004A0BFB"/>
    <w:rsid w:val="004A0DE6"/>
    <w:rsid w:val="004A1447"/>
    <w:rsid w:val="004A14B1"/>
    <w:rsid w:val="004A16D6"/>
    <w:rsid w:val="004A18E4"/>
    <w:rsid w:val="004A1DE5"/>
    <w:rsid w:val="004A2199"/>
    <w:rsid w:val="004A2301"/>
    <w:rsid w:val="004A2419"/>
    <w:rsid w:val="004A29A2"/>
    <w:rsid w:val="004A365E"/>
    <w:rsid w:val="004A39AE"/>
    <w:rsid w:val="004A3ADF"/>
    <w:rsid w:val="004A3B2E"/>
    <w:rsid w:val="004A3B3B"/>
    <w:rsid w:val="004A3F4D"/>
    <w:rsid w:val="004A4471"/>
    <w:rsid w:val="004A4DD8"/>
    <w:rsid w:val="004A5B43"/>
    <w:rsid w:val="004A5EC5"/>
    <w:rsid w:val="004A5F23"/>
    <w:rsid w:val="004A69B4"/>
    <w:rsid w:val="004A74F2"/>
    <w:rsid w:val="004A79EA"/>
    <w:rsid w:val="004B00B5"/>
    <w:rsid w:val="004B13BB"/>
    <w:rsid w:val="004B1762"/>
    <w:rsid w:val="004B1D26"/>
    <w:rsid w:val="004B21BC"/>
    <w:rsid w:val="004B30F9"/>
    <w:rsid w:val="004B362C"/>
    <w:rsid w:val="004B37DF"/>
    <w:rsid w:val="004B3D61"/>
    <w:rsid w:val="004B4259"/>
    <w:rsid w:val="004B4377"/>
    <w:rsid w:val="004B4447"/>
    <w:rsid w:val="004B463D"/>
    <w:rsid w:val="004B4882"/>
    <w:rsid w:val="004B48C3"/>
    <w:rsid w:val="004B4B3E"/>
    <w:rsid w:val="004B5099"/>
    <w:rsid w:val="004B53D1"/>
    <w:rsid w:val="004B5431"/>
    <w:rsid w:val="004B5665"/>
    <w:rsid w:val="004B596F"/>
    <w:rsid w:val="004B5A49"/>
    <w:rsid w:val="004B6421"/>
    <w:rsid w:val="004B6D5F"/>
    <w:rsid w:val="004B70C4"/>
    <w:rsid w:val="004B7197"/>
    <w:rsid w:val="004B723C"/>
    <w:rsid w:val="004B72C8"/>
    <w:rsid w:val="004B7355"/>
    <w:rsid w:val="004B761C"/>
    <w:rsid w:val="004B7748"/>
    <w:rsid w:val="004B78D4"/>
    <w:rsid w:val="004B79D5"/>
    <w:rsid w:val="004B7B3D"/>
    <w:rsid w:val="004B7B62"/>
    <w:rsid w:val="004C03F7"/>
    <w:rsid w:val="004C0A4A"/>
    <w:rsid w:val="004C0ADB"/>
    <w:rsid w:val="004C0E7F"/>
    <w:rsid w:val="004C10E5"/>
    <w:rsid w:val="004C2136"/>
    <w:rsid w:val="004C28D1"/>
    <w:rsid w:val="004C2A3A"/>
    <w:rsid w:val="004C3A26"/>
    <w:rsid w:val="004C3B9B"/>
    <w:rsid w:val="004C3F22"/>
    <w:rsid w:val="004C3FA0"/>
    <w:rsid w:val="004C4726"/>
    <w:rsid w:val="004C4A37"/>
    <w:rsid w:val="004C59DA"/>
    <w:rsid w:val="004C5B34"/>
    <w:rsid w:val="004C5D64"/>
    <w:rsid w:val="004C5D9D"/>
    <w:rsid w:val="004C66D0"/>
    <w:rsid w:val="004C7160"/>
    <w:rsid w:val="004C72B6"/>
    <w:rsid w:val="004C79B6"/>
    <w:rsid w:val="004D0426"/>
    <w:rsid w:val="004D06D9"/>
    <w:rsid w:val="004D0C66"/>
    <w:rsid w:val="004D1110"/>
    <w:rsid w:val="004D2449"/>
    <w:rsid w:val="004D3402"/>
    <w:rsid w:val="004D35CD"/>
    <w:rsid w:val="004D38F9"/>
    <w:rsid w:val="004D3912"/>
    <w:rsid w:val="004D3929"/>
    <w:rsid w:val="004D4444"/>
    <w:rsid w:val="004D6061"/>
    <w:rsid w:val="004D618E"/>
    <w:rsid w:val="004D6BAF"/>
    <w:rsid w:val="004D73A1"/>
    <w:rsid w:val="004D7835"/>
    <w:rsid w:val="004E00B7"/>
    <w:rsid w:val="004E0130"/>
    <w:rsid w:val="004E08BE"/>
    <w:rsid w:val="004E10C3"/>
    <w:rsid w:val="004E1680"/>
    <w:rsid w:val="004E1AF0"/>
    <w:rsid w:val="004E1D9B"/>
    <w:rsid w:val="004E1F1E"/>
    <w:rsid w:val="004E249C"/>
    <w:rsid w:val="004E27FC"/>
    <w:rsid w:val="004E2C7C"/>
    <w:rsid w:val="004E3B64"/>
    <w:rsid w:val="004E4512"/>
    <w:rsid w:val="004E45A2"/>
    <w:rsid w:val="004E4DFA"/>
    <w:rsid w:val="004E522C"/>
    <w:rsid w:val="004E5F39"/>
    <w:rsid w:val="004E62EC"/>
    <w:rsid w:val="004E6E3F"/>
    <w:rsid w:val="004E7263"/>
    <w:rsid w:val="004F04C2"/>
    <w:rsid w:val="004F06D8"/>
    <w:rsid w:val="004F10AF"/>
    <w:rsid w:val="004F1417"/>
    <w:rsid w:val="004F1B85"/>
    <w:rsid w:val="004F1E1C"/>
    <w:rsid w:val="004F1F41"/>
    <w:rsid w:val="004F2455"/>
    <w:rsid w:val="004F2713"/>
    <w:rsid w:val="004F2A7E"/>
    <w:rsid w:val="004F30A7"/>
    <w:rsid w:val="004F3656"/>
    <w:rsid w:val="004F4635"/>
    <w:rsid w:val="004F5641"/>
    <w:rsid w:val="004F572D"/>
    <w:rsid w:val="004F57EB"/>
    <w:rsid w:val="004F57F6"/>
    <w:rsid w:val="004F5A29"/>
    <w:rsid w:val="004F5D90"/>
    <w:rsid w:val="004F5F1D"/>
    <w:rsid w:val="004F6814"/>
    <w:rsid w:val="004F6E56"/>
    <w:rsid w:val="004F6F7B"/>
    <w:rsid w:val="004F7074"/>
    <w:rsid w:val="004F7643"/>
    <w:rsid w:val="004F7646"/>
    <w:rsid w:val="004F7892"/>
    <w:rsid w:val="004F7D7F"/>
    <w:rsid w:val="005004DD"/>
    <w:rsid w:val="00500C5B"/>
    <w:rsid w:val="00500D4F"/>
    <w:rsid w:val="00500FDC"/>
    <w:rsid w:val="0050191C"/>
    <w:rsid w:val="00501C5E"/>
    <w:rsid w:val="005021CC"/>
    <w:rsid w:val="00502CD6"/>
    <w:rsid w:val="00503FA6"/>
    <w:rsid w:val="0050478C"/>
    <w:rsid w:val="00504975"/>
    <w:rsid w:val="00504C3D"/>
    <w:rsid w:val="005053B9"/>
    <w:rsid w:val="00505F6A"/>
    <w:rsid w:val="00506222"/>
    <w:rsid w:val="0050637B"/>
    <w:rsid w:val="005068FA"/>
    <w:rsid w:val="00506FB4"/>
    <w:rsid w:val="00507324"/>
    <w:rsid w:val="00507453"/>
    <w:rsid w:val="005076C4"/>
    <w:rsid w:val="0050788A"/>
    <w:rsid w:val="00507FD0"/>
    <w:rsid w:val="00510014"/>
    <w:rsid w:val="0051025D"/>
    <w:rsid w:val="00510707"/>
    <w:rsid w:val="0051134F"/>
    <w:rsid w:val="00511892"/>
    <w:rsid w:val="00512415"/>
    <w:rsid w:val="00512860"/>
    <w:rsid w:val="005135C7"/>
    <w:rsid w:val="0051454C"/>
    <w:rsid w:val="0051454E"/>
    <w:rsid w:val="005149CC"/>
    <w:rsid w:val="00514C8B"/>
    <w:rsid w:val="00514D68"/>
    <w:rsid w:val="00514F2C"/>
    <w:rsid w:val="00515B30"/>
    <w:rsid w:val="00515BCC"/>
    <w:rsid w:val="00516C03"/>
    <w:rsid w:val="00516EDD"/>
    <w:rsid w:val="00520024"/>
    <w:rsid w:val="00520A01"/>
    <w:rsid w:val="00520D72"/>
    <w:rsid w:val="0052129E"/>
    <w:rsid w:val="005219F5"/>
    <w:rsid w:val="00521B08"/>
    <w:rsid w:val="0052201F"/>
    <w:rsid w:val="005220BE"/>
    <w:rsid w:val="005225E4"/>
    <w:rsid w:val="00522D2C"/>
    <w:rsid w:val="00522E5D"/>
    <w:rsid w:val="0052318A"/>
    <w:rsid w:val="00523509"/>
    <w:rsid w:val="005235B2"/>
    <w:rsid w:val="005239BD"/>
    <w:rsid w:val="00523D01"/>
    <w:rsid w:val="00523E71"/>
    <w:rsid w:val="00524367"/>
    <w:rsid w:val="0052497E"/>
    <w:rsid w:val="00524C57"/>
    <w:rsid w:val="00525B1C"/>
    <w:rsid w:val="005263FA"/>
    <w:rsid w:val="0052667F"/>
    <w:rsid w:val="00527650"/>
    <w:rsid w:val="005277E1"/>
    <w:rsid w:val="00527ABA"/>
    <w:rsid w:val="00527DC3"/>
    <w:rsid w:val="005300D0"/>
    <w:rsid w:val="00530770"/>
    <w:rsid w:val="00530C07"/>
    <w:rsid w:val="00531FBD"/>
    <w:rsid w:val="005322CB"/>
    <w:rsid w:val="00532364"/>
    <w:rsid w:val="005326CD"/>
    <w:rsid w:val="00532726"/>
    <w:rsid w:val="00532A8B"/>
    <w:rsid w:val="00532B13"/>
    <w:rsid w:val="00532EF1"/>
    <w:rsid w:val="005343C0"/>
    <w:rsid w:val="00534567"/>
    <w:rsid w:val="00534AAF"/>
    <w:rsid w:val="00534DE8"/>
    <w:rsid w:val="005350D3"/>
    <w:rsid w:val="00535136"/>
    <w:rsid w:val="005353F6"/>
    <w:rsid w:val="00535A9D"/>
    <w:rsid w:val="00535C66"/>
    <w:rsid w:val="00536E54"/>
    <w:rsid w:val="00537071"/>
    <w:rsid w:val="00537411"/>
    <w:rsid w:val="00537713"/>
    <w:rsid w:val="00537985"/>
    <w:rsid w:val="005379D6"/>
    <w:rsid w:val="005400A3"/>
    <w:rsid w:val="005400A9"/>
    <w:rsid w:val="0054084F"/>
    <w:rsid w:val="00540BE7"/>
    <w:rsid w:val="00540C0A"/>
    <w:rsid w:val="00540EC1"/>
    <w:rsid w:val="00540FE3"/>
    <w:rsid w:val="00541151"/>
    <w:rsid w:val="005411B1"/>
    <w:rsid w:val="00541518"/>
    <w:rsid w:val="00541666"/>
    <w:rsid w:val="00541CEB"/>
    <w:rsid w:val="00541F47"/>
    <w:rsid w:val="00542AE4"/>
    <w:rsid w:val="00542FFC"/>
    <w:rsid w:val="00543394"/>
    <w:rsid w:val="00543438"/>
    <w:rsid w:val="005435E8"/>
    <w:rsid w:val="005440CC"/>
    <w:rsid w:val="00544114"/>
    <w:rsid w:val="005445CA"/>
    <w:rsid w:val="005453BD"/>
    <w:rsid w:val="00546016"/>
    <w:rsid w:val="00546173"/>
    <w:rsid w:val="00546B21"/>
    <w:rsid w:val="00546B97"/>
    <w:rsid w:val="00547C8A"/>
    <w:rsid w:val="00547F8F"/>
    <w:rsid w:val="00550066"/>
    <w:rsid w:val="00550FF0"/>
    <w:rsid w:val="00551058"/>
    <w:rsid w:val="0055166A"/>
    <w:rsid w:val="00552F01"/>
    <w:rsid w:val="005530ED"/>
    <w:rsid w:val="005533A7"/>
    <w:rsid w:val="0055373F"/>
    <w:rsid w:val="005537F9"/>
    <w:rsid w:val="0055482F"/>
    <w:rsid w:val="00554BA5"/>
    <w:rsid w:val="00554DD6"/>
    <w:rsid w:val="00554E70"/>
    <w:rsid w:val="005550BA"/>
    <w:rsid w:val="0055583A"/>
    <w:rsid w:val="005563C1"/>
    <w:rsid w:val="005568D1"/>
    <w:rsid w:val="00556A7E"/>
    <w:rsid w:val="00556F90"/>
    <w:rsid w:val="005577B7"/>
    <w:rsid w:val="005579D4"/>
    <w:rsid w:val="0056032B"/>
    <w:rsid w:val="005616E0"/>
    <w:rsid w:val="00561A29"/>
    <w:rsid w:val="00561B08"/>
    <w:rsid w:val="0056204F"/>
    <w:rsid w:val="005624FF"/>
    <w:rsid w:val="0056286C"/>
    <w:rsid w:val="00562CCF"/>
    <w:rsid w:val="00562F5C"/>
    <w:rsid w:val="0056314C"/>
    <w:rsid w:val="00563560"/>
    <w:rsid w:val="00563B9F"/>
    <w:rsid w:val="00564274"/>
    <w:rsid w:val="0056445F"/>
    <w:rsid w:val="00564618"/>
    <w:rsid w:val="005649F4"/>
    <w:rsid w:val="005677C5"/>
    <w:rsid w:val="00567870"/>
    <w:rsid w:val="00570313"/>
    <w:rsid w:val="00571325"/>
    <w:rsid w:val="00571C56"/>
    <w:rsid w:val="00571D0C"/>
    <w:rsid w:val="00571FD5"/>
    <w:rsid w:val="00572E8E"/>
    <w:rsid w:val="00573161"/>
    <w:rsid w:val="005731C0"/>
    <w:rsid w:val="005731DC"/>
    <w:rsid w:val="00573379"/>
    <w:rsid w:val="005733FC"/>
    <w:rsid w:val="00573705"/>
    <w:rsid w:val="00573EE8"/>
    <w:rsid w:val="00574016"/>
    <w:rsid w:val="0057443A"/>
    <w:rsid w:val="005744F3"/>
    <w:rsid w:val="00574B24"/>
    <w:rsid w:val="00574C73"/>
    <w:rsid w:val="00575102"/>
    <w:rsid w:val="005754A3"/>
    <w:rsid w:val="005755A0"/>
    <w:rsid w:val="0057662A"/>
    <w:rsid w:val="00576748"/>
    <w:rsid w:val="00576AFA"/>
    <w:rsid w:val="00576C29"/>
    <w:rsid w:val="00576CD1"/>
    <w:rsid w:val="00576FB4"/>
    <w:rsid w:val="00577081"/>
    <w:rsid w:val="00577188"/>
    <w:rsid w:val="00580106"/>
    <w:rsid w:val="005801B0"/>
    <w:rsid w:val="005807E0"/>
    <w:rsid w:val="00580DE7"/>
    <w:rsid w:val="00581C46"/>
    <w:rsid w:val="00581FDA"/>
    <w:rsid w:val="0058286F"/>
    <w:rsid w:val="0058297E"/>
    <w:rsid w:val="00582C6A"/>
    <w:rsid w:val="00582E23"/>
    <w:rsid w:val="00583095"/>
    <w:rsid w:val="0058331E"/>
    <w:rsid w:val="00583885"/>
    <w:rsid w:val="005839D7"/>
    <w:rsid w:val="00584142"/>
    <w:rsid w:val="00584626"/>
    <w:rsid w:val="00584CF2"/>
    <w:rsid w:val="00584E14"/>
    <w:rsid w:val="005854DB"/>
    <w:rsid w:val="00585AC4"/>
    <w:rsid w:val="00585C8E"/>
    <w:rsid w:val="00585CCA"/>
    <w:rsid w:val="00585D77"/>
    <w:rsid w:val="00585EB7"/>
    <w:rsid w:val="005864E4"/>
    <w:rsid w:val="0058655C"/>
    <w:rsid w:val="005874D8"/>
    <w:rsid w:val="00587589"/>
    <w:rsid w:val="005875B9"/>
    <w:rsid w:val="0058760C"/>
    <w:rsid w:val="005904E0"/>
    <w:rsid w:val="0059067B"/>
    <w:rsid w:val="00590DD0"/>
    <w:rsid w:val="00591308"/>
    <w:rsid w:val="00591AE5"/>
    <w:rsid w:val="00591D92"/>
    <w:rsid w:val="00591F3C"/>
    <w:rsid w:val="005921C0"/>
    <w:rsid w:val="00592629"/>
    <w:rsid w:val="005926B8"/>
    <w:rsid w:val="005928B8"/>
    <w:rsid w:val="005931FE"/>
    <w:rsid w:val="005932C1"/>
    <w:rsid w:val="00593F66"/>
    <w:rsid w:val="005940E3"/>
    <w:rsid w:val="00594337"/>
    <w:rsid w:val="0059437C"/>
    <w:rsid w:val="00594D57"/>
    <w:rsid w:val="00594F45"/>
    <w:rsid w:val="00595D69"/>
    <w:rsid w:val="00596043"/>
    <w:rsid w:val="00596281"/>
    <w:rsid w:val="005964F9"/>
    <w:rsid w:val="00596C53"/>
    <w:rsid w:val="005976B3"/>
    <w:rsid w:val="00597E76"/>
    <w:rsid w:val="005A0C15"/>
    <w:rsid w:val="005A0D9E"/>
    <w:rsid w:val="005A15C6"/>
    <w:rsid w:val="005A1961"/>
    <w:rsid w:val="005A1A9E"/>
    <w:rsid w:val="005A1D49"/>
    <w:rsid w:val="005A2220"/>
    <w:rsid w:val="005A26B3"/>
    <w:rsid w:val="005A29F3"/>
    <w:rsid w:val="005A2A29"/>
    <w:rsid w:val="005A3495"/>
    <w:rsid w:val="005A3829"/>
    <w:rsid w:val="005A391B"/>
    <w:rsid w:val="005A3D97"/>
    <w:rsid w:val="005A4B7B"/>
    <w:rsid w:val="005A4D41"/>
    <w:rsid w:val="005A5005"/>
    <w:rsid w:val="005A53CD"/>
    <w:rsid w:val="005A5B02"/>
    <w:rsid w:val="005A5F61"/>
    <w:rsid w:val="005A6AF4"/>
    <w:rsid w:val="005A6D6A"/>
    <w:rsid w:val="005A6E8C"/>
    <w:rsid w:val="005A718A"/>
    <w:rsid w:val="005A729C"/>
    <w:rsid w:val="005A755D"/>
    <w:rsid w:val="005A7954"/>
    <w:rsid w:val="005A7BFE"/>
    <w:rsid w:val="005B0503"/>
    <w:rsid w:val="005B061C"/>
    <w:rsid w:val="005B071E"/>
    <w:rsid w:val="005B0946"/>
    <w:rsid w:val="005B0ABD"/>
    <w:rsid w:val="005B0CDF"/>
    <w:rsid w:val="005B0F9F"/>
    <w:rsid w:val="005B103F"/>
    <w:rsid w:val="005B1174"/>
    <w:rsid w:val="005B167D"/>
    <w:rsid w:val="005B18A0"/>
    <w:rsid w:val="005B2396"/>
    <w:rsid w:val="005B2C3E"/>
    <w:rsid w:val="005B2D82"/>
    <w:rsid w:val="005B2F7B"/>
    <w:rsid w:val="005B319C"/>
    <w:rsid w:val="005B36E3"/>
    <w:rsid w:val="005B370F"/>
    <w:rsid w:val="005B3878"/>
    <w:rsid w:val="005B3D11"/>
    <w:rsid w:val="005B4072"/>
    <w:rsid w:val="005B4256"/>
    <w:rsid w:val="005B42F3"/>
    <w:rsid w:val="005B47B3"/>
    <w:rsid w:val="005B48D6"/>
    <w:rsid w:val="005B4C70"/>
    <w:rsid w:val="005B4FAE"/>
    <w:rsid w:val="005B5128"/>
    <w:rsid w:val="005B589D"/>
    <w:rsid w:val="005B5A6B"/>
    <w:rsid w:val="005B5A9C"/>
    <w:rsid w:val="005B60B3"/>
    <w:rsid w:val="005B6473"/>
    <w:rsid w:val="005B681E"/>
    <w:rsid w:val="005B686A"/>
    <w:rsid w:val="005B6A63"/>
    <w:rsid w:val="005B6DE4"/>
    <w:rsid w:val="005B73E3"/>
    <w:rsid w:val="005B75E1"/>
    <w:rsid w:val="005B7678"/>
    <w:rsid w:val="005C0BDB"/>
    <w:rsid w:val="005C11A8"/>
    <w:rsid w:val="005C2C7E"/>
    <w:rsid w:val="005C2E74"/>
    <w:rsid w:val="005C321A"/>
    <w:rsid w:val="005C3651"/>
    <w:rsid w:val="005C3935"/>
    <w:rsid w:val="005C3F9C"/>
    <w:rsid w:val="005C450C"/>
    <w:rsid w:val="005C485D"/>
    <w:rsid w:val="005C4EDB"/>
    <w:rsid w:val="005C4FD1"/>
    <w:rsid w:val="005C56ED"/>
    <w:rsid w:val="005C5997"/>
    <w:rsid w:val="005C723F"/>
    <w:rsid w:val="005C7750"/>
    <w:rsid w:val="005C78FF"/>
    <w:rsid w:val="005C7FBF"/>
    <w:rsid w:val="005D07BC"/>
    <w:rsid w:val="005D0AFC"/>
    <w:rsid w:val="005D1291"/>
    <w:rsid w:val="005D2373"/>
    <w:rsid w:val="005D2929"/>
    <w:rsid w:val="005D29B1"/>
    <w:rsid w:val="005D2C33"/>
    <w:rsid w:val="005D2E61"/>
    <w:rsid w:val="005D2F95"/>
    <w:rsid w:val="005D2FCA"/>
    <w:rsid w:val="005D302C"/>
    <w:rsid w:val="005D3CEF"/>
    <w:rsid w:val="005D433D"/>
    <w:rsid w:val="005D4713"/>
    <w:rsid w:val="005D478C"/>
    <w:rsid w:val="005D5638"/>
    <w:rsid w:val="005D5648"/>
    <w:rsid w:val="005D5ADE"/>
    <w:rsid w:val="005D5F6C"/>
    <w:rsid w:val="005D7E90"/>
    <w:rsid w:val="005E0375"/>
    <w:rsid w:val="005E0655"/>
    <w:rsid w:val="005E0B05"/>
    <w:rsid w:val="005E12AC"/>
    <w:rsid w:val="005E1869"/>
    <w:rsid w:val="005E187E"/>
    <w:rsid w:val="005E1B0B"/>
    <w:rsid w:val="005E1CC5"/>
    <w:rsid w:val="005E305D"/>
    <w:rsid w:val="005E36AA"/>
    <w:rsid w:val="005E3AB9"/>
    <w:rsid w:val="005E3DFB"/>
    <w:rsid w:val="005E3E51"/>
    <w:rsid w:val="005E4503"/>
    <w:rsid w:val="005E470B"/>
    <w:rsid w:val="005E5C2A"/>
    <w:rsid w:val="005E6C54"/>
    <w:rsid w:val="005E6D85"/>
    <w:rsid w:val="005E76B1"/>
    <w:rsid w:val="005E77A9"/>
    <w:rsid w:val="005F0473"/>
    <w:rsid w:val="005F065A"/>
    <w:rsid w:val="005F07BC"/>
    <w:rsid w:val="005F0CE4"/>
    <w:rsid w:val="005F11A1"/>
    <w:rsid w:val="005F1350"/>
    <w:rsid w:val="005F1669"/>
    <w:rsid w:val="005F1674"/>
    <w:rsid w:val="005F2118"/>
    <w:rsid w:val="005F274D"/>
    <w:rsid w:val="005F43EF"/>
    <w:rsid w:val="005F4486"/>
    <w:rsid w:val="005F4966"/>
    <w:rsid w:val="005F4E22"/>
    <w:rsid w:val="005F4F07"/>
    <w:rsid w:val="005F520F"/>
    <w:rsid w:val="005F5718"/>
    <w:rsid w:val="005F69FD"/>
    <w:rsid w:val="005F6A0D"/>
    <w:rsid w:val="005F78C5"/>
    <w:rsid w:val="005F7916"/>
    <w:rsid w:val="005F7B19"/>
    <w:rsid w:val="006003CA"/>
    <w:rsid w:val="00600E90"/>
    <w:rsid w:val="0060127C"/>
    <w:rsid w:val="00601DF6"/>
    <w:rsid w:val="0060225F"/>
    <w:rsid w:val="00602D1D"/>
    <w:rsid w:val="00602D65"/>
    <w:rsid w:val="0060302A"/>
    <w:rsid w:val="006030F7"/>
    <w:rsid w:val="00603A90"/>
    <w:rsid w:val="00603B95"/>
    <w:rsid w:val="00603DB7"/>
    <w:rsid w:val="00604ED5"/>
    <w:rsid w:val="00604EF3"/>
    <w:rsid w:val="00604F69"/>
    <w:rsid w:val="006057D5"/>
    <w:rsid w:val="00605B8C"/>
    <w:rsid w:val="0060641C"/>
    <w:rsid w:val="00607080"/>
    <w:rsid w:val="006075AC"/>
    <w:rsid w:val="00607AAD"/>
    <w:rsid w:val="00607CD5"/>
    <w:rsid w:val="00607F5A"/>
    <w:rsid w:val="00607FA0"/>
    <w:rsid w:val="00607FF5"/>
    <w:rsid w:val="006107CB"/>
    <w:rsid w:val="006108ED"/>
    <w:rsid w:val="00611727"/>
    <w:rsid w:val="00611AD0"/>
    <w:rsid w:val="006121D8"/>
    <w:rsid w:val="00612294"/>
    <w:rsid w:val="00613B86"/>
    <w:rsid w:val="00614760"/>
    <w:rsid w:val="00614AC1"/>
    <w:rsid w:val="00614C71"/>
    <w:rsid w:val="006154F5"/>
    <w:rsid w:val="00615E23"/>
    <w:rsid w:val="006161A5"/>
    <w:rsid w:val="00616218"/>
    <w:rsid w:val="006164C0"/>
    <w:rsid w:val="00616B86"/>
    <w:rsid w:val="006170C7"/>
    <w:rsid w:val="00617528"/>
    <w:rsid w:val="0061769E"/>
    <w:rsid w:val="0061775E"/>
    <w:rsid w:val="00620724"/>
    <w:rsid w:val="00620A1D"/>
    <w:rsid w:val="00620A3A"/>
    <w:rsid w:val="00620DAE"/>
    <w:rsid w:val="00620EDC"/>
    <w:rsid w:val="00621969"/>
    <w:rsid w:val="00621FC8"/>
    <w:rsid w:val="0062250D"/>
    <w:rsid w:val="006225D5"/>
    <w:rsid w:val="006225F1"/>
    <w:rsid w:val="00622911"/>
    <w:rsid w:val="00622BA2"/>
    <w:rsid w:val="00622FDA"/>
    <w:rsid w:val="00623313"/>
    <w:rsid w:val="006234DD"/>
    <w:rsid w:val="00623AD3"/>
    <w:rsid w:val="00624382"/>
    <w:rsid w:val="00624560"/>
    <w:rsid w:val="00624638"/>
    <w:rsid w:val="0062533A"/>
    <w:rsid w:val="006254DA"/>
    <w:rsid w:val="006255F3"/>
    <w:rsid w:val="00625694"/>
    <w:rsid w:val="00625F79"/>
    <w:rsid w:val="00625FC4"/>
    <w:rsid w:val="0062618A"/>
    <w:rsid w:val="00626574"/>
    <w:rsid w:val="00627519"/>
    <w:rsid w:val="0062791D"/>
    <w:rsid w:val="00630104"/>
    <w:rsid w:val="00630328"/>
    <w:rsid w:val="00630467"/>
    <w:rsid w:val="00630581"/>
    <w:rsid w:val="006305D1"/>
    <w:rsid w:val="00631025"/>
    <w:rsid w:val="00631627"/>
    <w:rsid w:val="006327F8"/>
    <w:rsid w:val="00632B2E"/>
    <w:rsid w:val="00632FED"/>
    <w:rsid w:val="006339BD"/>
    <w:rsid w:val="00633C65"/>
    <w:rsid w:val="00634251"/>
    <w:rsid w:val="006342AC"/>
    <w:rsid w:val="00634FC0"/>
    <w:rsid w:val="006351FF"/>
    <w:rsid w:val="00636070"/>
    <w:rsid w:val="006361E8"/>
    <w:rsid w:val="00636391"/>
    <w:rsid w:val="006363A7"/>
    <w:rsid w:val="00636D72"/>
    <w:rsid w:val="00637F7B"/>
    <w:rsid w:val="00637FDA"/>
    <w:rsid w:val="0064035E"/>
    <w:rsid w:val="006403B9"/>
    <w:rsid w:val="006408C9"/>
    <w:rsid w:val="00640A77"/>
    <w:rsid w:val="00640AAA"/>
    <w:rsid w:val="00640DA7"/>
    <w:rsid w:val="0064199F"/>
    <w:rsid w:val="00642BFF"/>
    <w:rsid w:val="00642D42"/>
    <w:rsid w:val="00642EF8"/>
    <w:rsid w:val="0064361B"/>
    <w:rsid w:val="00643F00"/>
    <w:rsid w:val="00643F69"/>
    <w:rsid w:val="0064404A"/>
    <w:rsid w:val="0064442D"/>
    <w:rsid w:val="0064473B"/>
    <w:rsid w:val="00645511"/>
    <w:rsid w:val="00645950"/>
    <w:rsid w:val="006461B1"/>
    <w:rsid w:val="006467AC"/>
    <w:rsid w:val="00646B3B"/>
    <w:rsid w:val="00647E87"/>
    <w:rsid w:val="006505CC"/>
    <w:rsid w:val="00652B14"/>
    <w:rsid w:val="00653508"/>
    <w:rsid w:val="00653BDC"/>
    <w:rsid w:val="00653C11"/>
    <w:rsid w:val="00653EE3"/>
    <w:rsid w:val="00654628"/>
    <w:rsid w:val="00654856"/>
    <w:rsid w:val="00654F6A"/>
    <w:rsid w:val="006551AD"/>
    <w:rsid w:val="006553F8"/>
    <w:rsid w:val="00656885"/>
    <w:rsid w:val="00656E9E"/>
    <w:rsid w:val="00657667"/>
    <w:rsid w:val="00657B98"/>
    <w:rsid w:val="0066026F"/>
    <w:rsid w:val="00660526"/>
    <w:rsid w:val="006606B3"/>
    <w:rsid w:val="00660A67"/>
    <w:rsid w:val="00660AF4"/>
    <w:rsid w:val="00660C7C"/>
    <w:rsid w:val="0066158D"/>
    <w:rsid w:val="0066226C"/>
    <w:rsid w:val="0066228F"/>
    <w:rsid w:val="0066299D"/>
    <w:rsid w:val="006631E3"/>
    <w:rsid w:val="006635E9"/>
    <w:rsid w:val="0066368A"/>
    <w:rsid w:val="00663B98"/>
    <w:rsid w:val="006642C8"/>
    <w:rsid w:val="0066435D"/>
    <w:rsid w:val="00664F33"/>
    <w:rsid w:val="00664FF2"/>
    <w:rsid w:val="0066664B"/>
    <w:rsid w:val="006667EA"/>
    <w:rsid w:val="006676AC"/>
    <w:rsid w:val="00667879"/>
    <w:rsid w:val="00667CE0"/>
    <w:rsid w:val="00667DF4"/>
    <w:rsid w:val="006714FE"/>
    <w:rsid w:val="00671715"/>
    <w:rsid w:val="0067181B"/>
    <w:rsid w:val="00671B5E"/>
    <w:rsid w:val="006720CE"/>
    <w:rsid w:val="0067226F"/>
    <w:rsid w:val="00672767"/>
    <w:rsid w:val="006729D4"/>
    <w:rsid w:val="00673765"/>
    <w:rsid w:val="00673997"/>
    <w:rsid w:val="00673A5E"/>
    <w:rsid w:val="00673CE6"/>
    <w:rsid w:val="006743A6"/>
    <w:rsid w:val="006745CF"/>
    <w:rsid w:val="006745D8"/>
    <w:rsid w:val="0067462E"/>
    <w:rsid w:val="0067483F"/>
    <w:rsid w:val="006750F5"/>
    <w:rsid w:val="006757DA"/>
    <w:rsid w:val="0067585E"/>
    <w:rsid w:val="006758A3"/>
    <w:rsid w:val="00675A27"/>
    <w:rsid w:val="00675B9C"/>
    <w:rsid w:val="00675BB5"/>
    <w:rsid w:val="006761CE"/>
    <w:rsid w:val="00676958"/>
    <w:rsid w:val="006771A5"/>
    <w:rsid w:val="00677272"/>
    <w:rsid w:val="00677394"/>
    <w:rsid w:val="00677911"/>
    <w:rsid w:val="00677C50"/>
    <w:rsid w:val="00680471"/>
    <w:rsid w:val="006804FC"/>
    <w:rsid w:val="00680AB3"/>
    <w:rsid w:val="00681DA0"/>
    <w:rsid w:val="00682CC3"/>
    <w:rsid w:val="00683219"/>
    <w:rsid w:val="006833D7"/>
    <w:rsid w:val="00683C4C"/>
    <w:rsid w:val="006840AD"/>
    <w:rsid w:val="0068446F"/>
    <w:rsid w:val="00685233"/>
    <w:rsid w:val="006854DA"/>
    <w:rsid w:val="006856E7"/>
    <w:rsid w:val="00686C8D"/>
    <w:rsid w:val="00686C96"/>
    <w:rsid w:val="00686ECD"/>
    <w:rsid w:val="006874C5"/>
    <w:rsid w:val="0069013B"/>
    <w:rsid w:val="00690200"/>
    <w:rsid w:val="00690AFF"/>
    <w:rsid w:val="0069162B"/>
    <w:rsid w:val="00692A72"/>
    <w:rsid w:val="00692F2E"/>
    <w:rsid w:val="006936C5"/>
    <w:rsid w:val="00693DC2"/>
    <w:rsid w:val="006948B4"/>
    <w:rsid w:val="006957B4"/>
    <w:rsid w:val="00695CC5"/>
    <w:rsid w:val="00696079"/>
    <w:rsid w:val="006976D6"/>
    <w:rsid w:val="006A064D"/>
    <w:rsid w:val="006A0A89"/>
    <w:rsid w:val="006A0CC5"/>
    <w:rsid w:val="006A0D91"/>
    <w:rsid w:val="006A0DF9"/>
    <w:rsid w:val="006A0F91"/>
    <w:rsid w:val="006A0F9B"/>
    <w:rsid w:val="006A1587"/>
    <w:rsid w:val="006A1863"/>
    <w:rsid w:val="006A19AC"/>
    <w:rsid w:val="006A1D4B"/>
    <w:rsid w:val="006A1D5D"/>
    <w:rsid w:val="006A29E3"/>
    <w:rsid w:val="006A2C11"/>
    <w:rsid w:val="006A3531"/>
    <w:rsid w:val="006A3EB1"/>
    <w:rsid w:val="006A4C40"/>
    <w:rsid w:val="006A51F7"/>
    <w:rsid w:val="006A569B"/>
    <w:rsid w:val="006A57AD"/>
    <w:rsid w:val="006A5A2C"/>
    <w:rsid w:val="006A638F"/>
    <w:rsid w:val="006A674D"/>
    <w:rsid w:val="006A6C2C"/>
    <w:rsid w:val="006A6E81"/>
    <w:rsid w:val="006A7108"/>
    <w:rsid w:val="006A77A3"/>
    <w:rsid w:val="006A780E"/>
    <w:rsid w:val="006A7853"/>
    <w:rsid w:val="006A78D7"/>
    <w:rsid w:val="006A7CE3"/>
    <w:rsid w:val="006B0A8E"/>
    <w:rsid w:val="006B261B"/>
    <w:rsid w:val="006B27B2"/>
    <w:rsid w:val="006B2B18"/>
    <w:rsid w:val="006B3594"/>
    <w:rsid w:val="006B5688"/>
    <w:rsid w:val="006B5CE9"/>
    <w:rsid w:val="006B6AF6"/>
    <w:rsid w:val="006B7614"/>
    <w:rsid w:val="006C0211"/>
    <w:rsid w:val="006C082C"/>
    <w:rsid w:val="006C0D1D"/>
    <w:rsid w:val="006C0FF1"/>
    <w:rsid w:val="006C159E"/>
    <w:rsid w:val="006C1B7F"/>
    <w:rsid w:val="006C1D4B"/>
    <w:rsid w:val="006C2F2B"/>
    <w:rsid w:val="006C2FCC"/>
    <w:rsid w:val="006C3026"/>
    <w:rsid w:val="006C3058"/>
    <w:rsid w:val="006C319C"/>
    <w:rsid w:val="006C3554"/>
    <w:rsid w:val="006C4124"/>
    <w:rsid w:val="006C4287"/>
    <w:rsid w:val="006C45D0"/>
    <w:rsid w:val="006C4B9E"/>
    <w:rsid w:val="006C4C61"/>
    <w:rsid w:val="006C4F7C"/>
    <w:rsid w:val="006C551D"/>
    <w:rsid w:val="006C5C98"/>
    <w:rsid w:val="006C620E"/>
    <w:rsid w:val="006C6687"/>
    <w:rsid w:val="006C687A"/>
    <w:rsid w:val="006C6BB5"/>
    <w:rsid w:val="006C73E4"/>
    <w:rsid w:val="006C76BA"/>
    <w:rsid w:val="006C7ED4"/>
    <w:rsid w:val="006D0012"/>
    <w:rsid w:val="006D068B"/>
    <w:rsid w:val="006D0781"/>
    <w:rsid w:val="006D0D2B"/>
    <w:rsid w:val="006D0FBE"/>
    <w:rsid w:val="006D0FE0"/>
    <w:rsid w:val="006D1305"/>
    <w:rsid w:val="006D195C"/>
    <w:rsid w:val="006D265D"/>
    <w:rsid w:val="006D2C97"/>
    <w:rsid w:val="006D2E26"/>
    <w:rsid w:val="006D30BA"/>
    <w:rsid w:val="006D31CB"/>
    <w:rsid w:val="006D3735"/>
    <w:rsid w:val="006D3FDB"/>
    <w:rsid w:val="006D440F"/>
    <w:rsid w:val="006D4F30"/>
    <w:rsid w:val="006D56F4"/>
    <w:rsid w:val="006D5B85"/>
    <w:rsid w:val="006D5E0A"/>
    <w:rsid w:val="006D61DE"/>
    <w:rsid w:val="006D6523"/>
    <w:rsid w:val="006D6CF8"/>
    <w:rsid w:val="006D7B51"/>
    <w:rsid w:val="006D7B98"/>
    <w:rsid w:val="006E0D2B"/>
    <w:rsid w:val="006E15F9"/>
    <w:rsid w:val="006E1B2A"/>
    <w:rsid w:val="006E20FE"/>
    <w:rsid w:val="006E23BF"/>
    <w:rsid w:val="006E26A7"/>
    <w:rsid w:val="006E2AFA"/>
    <w:rsid w:val="006E2C22"/>
    <w:rsid w:val="006E2C7E"/>
    <w:rsid w:val="006E3827"/>
    <w:rsid w:val="006E3BA1"/>
    <w:rsid w:val="006E49F9"/>
    <w:rsid w:val="006E4C8F"/>
    <w:rsid w:val="006E4E37"/>
    <w:rsid w:val="006E60A9"/>
    <w:rsid w:val="006E6200"/>
    <w:rsid w:val="006E6849"/>
    <w:rsid w:val="006E6E0B"/>
    <w:rsid w:val="006E708B"/>
    <w:rsid w:val="006E7145"/>
    <w:rsid w:val="006E77BD"/>
    <w:rsid w:val="006E7B7B"/>
    <w:rsid w:val="006E7BE8"/>
    <w:rsid w:val="006F0068"/>
    <w:rsid w:val="006F08DC"/>
    <w:rsid w:val="006F094D"/>
    <w:rsid w:val="006F0BE7"/>
    <w:rsid w:val="006F1B00"/>
    <w:rsid w:val="006F1C4E"/>
    <w:rsid w:val="006F250E"/>
    <w:rsid w:val="006F2A13"/>
    <w:rsid w:val="006F3CC0"/>
    <w:rsid w:val="006F4546"/>
    <w:rsid w:val="006F4CAF"/>
    <w:rsid w:val="006F61D4"/>
    <w:rsid w:val="006F681C"/>
    <w:rsid w:val="006F709F"/>
    <w:rsid w:val="006F7218"/>
    <w:rsid w:val="006F7E73"/>
    <w:rsid w:val="00700C24"/>
    <w:rsid w:val="00700DA6"/>
    <w:rsid w:val="00701F58"/>
    <w:rsid w:val="007029FA"/>
    <w:rsid w:val="00702A09"/>
    <w:rsid w:val="00702B4F"/>
    <w:rsid w:val="00702CB5"/>
    <w:rsid w:val="0070363D"/>
    <w:rsid w:val="00703863"/>
    <w:rsid w:val="007038E9"/>
    <w:rsid w:val="0070391C"/>
    <w:rsid w:val="00704440"/>
    <w:rsid w:val="00705A2E"/>
    <w:rsid w:val="00705C5B"/>
    <w:rsid w:val="00706854"/>
    <w:rsid w:val="00706CD1"/>
    <w:rsid w:val="00707438"/>
    <w:rsid w:val="00707A69"/>
    <w:rsid w:val="007103D3"/>
    <w:rsid w:val="007107A1"/>
    <w:rsid w:val="00710CFB"/>
    <w:rsid w:val="00711706"/>
    <w:rsid w:val="00711D8B"/>
    <w:rsid w:val="00712618"/>
    <w:rsid w:val="00712EF7"/>
    <w:rsid w:val="00713942"/>
    <w:rsid w:val="00713BF2"/>
    <w:rsid w:val="00713BFD"/>
    <w:rsid w:val="0071403E"/>
    <w:rsid w:val="00714EFC"/>
    <w:rsid w:val="007158F5"/>
    <w:rsid w:val="00715CDF"/>
    <w:rsid w:val="00715F8E"/>
    <w:rsid w:val="00716029"/>
    <w:rsid w:val="00717200"/>
    <w:rsid w:val="00717924"/>
    <w:rsid w:val="0072031E"/>
    <w:rsid w:val="00720867"/>
    <w:rsid w:val="00720B23"/>
    <w:rsid w:val="00720B96"/>
    <w:rsid w:val="007212FE"/>
    <w:rsid w:val="0072197B"/>
    <w:rsid w:val="007226C5"/>
    <w:rsid w:val="00722B28"/>
    <w:rsid w:val="00722E43"/>
    <w:rsid w:val="00722E5D"/>
    <w:rsid w:val="00723065"/>
    <w:rsid w:val="007232B6"/>
    <w:rsid w:val="007238B5"/>
    <w:rsid w:val="007238E8"/>
    <w:rsid w:val="00723BCB"/>
    <w:rsid w:val="00723BE0"/>
    <w:rsid w:val="007249CE"/>
    <w:rsid w:val="00724C77"/>
    <w:rsid w:val="00725451"/>
    <w:rsid w:val="00725A1E"/>
    <w:rsid w:val="00725AF1"/>
    <w:rsid w:val="00725CAD"/>
    <w:rsid w:val="007260C2"/>
    <w:rsid w:val="00726268"/>
    <w:rsid w:val="00727459"/>
    <w:rsid w:val="00727B5F"/>
    <w:rsid w:val="00727BAF"/>
    <w:rsid w:val="00727FA7"/>
    <w:rsid w:val="007308E1"/>
    <w:rsid w:val="007311EB"/>
    <w:rsid w:val="00731338"/>
    <w:rsid w:val="00731AEA"/>
    <w:rsid w:val="00732016"/>
    <w:rsid w:val="007321C4"/>
    <w:rsid w:val="0073257D"/>
    <w:rsid w:val="00732C8F"/>
    <w:rsid w:val="00732F63"/>
    <w:rsid w:val="00733464"/>
    <w:rsid w:val="00733960"/>
    <w:rsid w:val="00733C09"/>
    <w:rsid w:val="00733D15"/>
    <w:rsid w:val="00733DF6"/>
    <w:rsid w:val="00734CB8"/>
    <w:rsid w:val="00734DC3"/>
    <w:rsid w:val="00736484"/>
    <w:rsid w:val="00736954"/>
    <w:rsid w:val="00737064"/>
    <w:rsid w:val="00737219"/>
    <w:rsid w:val="00737542"/>
    <w:rsid w:val="0073781B"/>
    <w:rsid w:val="007378DA"/>
    <w:rsid w:val="00737CD8"/>
    <w:rsid w:val="00737D93"/>
    <w:rsid w:val="00740416"/>
    <w:rsid w:val="007407BC"/>
    <w:rsid w:val="00740B50"/>
    <w:rsid w:val="00740E5A"/>
    <w:rsid w:val="00740F08"/>
    <w:rsid w:val="00740F0C"/>
    <w:rsid w:val="0074170F"/>
    <w:rsid w:val="0074175B"/>
    <w:rsid w:val="00741787"/>
    <w:rsid w:val="00741A5D"/>
    <w:rsid w:val="00741B2A"/>
    <w:rsid w:val="00741BDB"/>
    <w:rsid w:val="00741D2F"/>
    <w:rsid w:val="00741E3A"/>
    <w:rsid w:val="00743026"/>
    <w:rsid w:val="00743500"/>
    <w:rsid w:val="007439E0"/>
    <w:rsid w:val="00744518"/>
    <w:rsid w:val="0074459F"/>
    <w:rsid w:val="007451FC"/>
    <w:rsid w:val="00745DF1"/>
    <w:rsid w:val="00745EC5"/>
    <w:rsid w:val="0074780C"/>
    <w:rsid w:val="00747A2C"/>
    <w:rsid w:val="00747B42"/>
    <w:rsid w:val="00747F69"/>
    <w:rsid w:val="00747FB4"/>
    <w:rsid w:val="0075020C"/>
    <w:rsid w:val="00750B90"/>
    <w:rsid w:val="00751864"/>
    <w:rsid w:val="00751E21"/>
    <w:rsid w:val="0075274F"/>
    <w:rsid w:val="007527E8"/>
    <w:rsid w:val="00752906"/>
    <w:rsid w:val="00752B6C"/>
    <w:rsid w:val="00752C10"/>
    <w:rsid w:val="00752F7E"/>
    <w:rsid w:val="00753113"/>
    <w:rsid w:val="007533E1"/>
    <w:rsid w:val="0075420A"/>
    <w:rsid w:val="00754FB6"/>
    <w:rsid w:val="0075574A"/>
    <w:rsid w:val="00756C13"/>
    <w:rsid w:val="00756E5C"/>
    <w:rsid w:val="007600F8"/>
    <w:rsid w:val="007606FD"/>
    <w:rsid w:val="00760C2D"/>
    <w:rsid w:val="007611D7"/>
    <w:rsid w:val="0076186E"/>
    <w:rsid w:val="007620E9"/>
    <w:rsid w:val="00762DBF"/>
    <w:rsid w:val="00762DF1"/>
    <w:rsid w:val="00762F64"/>
    <w:rsid w:val="007636F0"/>
    <w:rsid w:val="0076370C"/>
    <w:rsid w:val="00763CA5"/>
    <w:rsid w:val="00763E7F"/>
    <w:rsid w:val="007644CF"/>
    <w:rsid w:val="0076459C"/>
    <w:rsid w:val="00765CA9"/>
    <w:rsid w:val="0076635D"/>
    <w:rsid w:val="00766368"/>
    <w:rsid w:val="00767ACD"/>
    <w:rsid w:val="00767CD4"/>
    <w:rsid w:val="00770D45"/>
    <w:rsid w:val="00771A2B"/>
    <w:rsid w:val="00771A68"/>
    <w:rsid w:val="00772652"/>
    <w:rsid w:val="007726EE"/>
    <w:rsid w:val="00772C20"/>
    <w:rsid w:val="00772C23"/>
    <w:rsid w:val="007732EC"/>
    <w:rsid w:val="00773D5C"/>
    <w:rsid w:val="0077472F"/>
    <w:rsid w:val="00775005"/>
    <w:rsid w:val="0077595A"/>
    <w:rsid w:val="00775B3A"/>
    <w:rsid w:val="00780782"/>
    <w:rsid w:val="00780B99"/>
    <w:rsid w:val="0078258B"/>
    <w:rsid w:val="00783127"/>
    <w:rsid w:val="0078376C"/>
    <w:rsid w:val="0078377A"/>
    <w:rsid w:val="00783CF1"/>
    <w:rsid w:val="0078463A"/>
    <w:rsid w:val="00784A31"/>
    <w:rsid w:val="00784E01"/>
    <w:rsid w:val="00785358"/>
    <w:rsid w:val="00785D0F"/>
    <w:rsid w:val="00785DA0"/>
    <w:rsid w:val="0078611E"/>
    <w:rsid w:val="00786220"/>
    <w:rsid w:val="007905D9"/>
    <w:rsid w:val="007909FE"/>
    <w:rsid w:val="00790CE9"/>
    <w:rsid w:val="00790ED7"/>
    <w:rsid w:val="00790F8E"/>
    <w:rsid w:val="0079107F"/>
    <w:rsid w:val="007912C6"/>
    <w:rsid w:val="007920AB"/>
    <w:rsid w:val="007923F1"/>
    <w:rsid w:val="0079341D"/>
    <w:rsid w:val="007937E4"/>
    <w:rsid w:val="0079439A"/>
    <w:rsid w:val="007947B7"/>
    <w:rsid w:val="00794872"/>
    <w:rsid w:val="00794AC7"/>
    <w:rsid w:val="00794F3A"/>
    <w:rsid w:val="00795249"/>
    <w:rsid w:val="00795AB0"/>
    <w:rsid w:val="00796363"/>
    <w:rsid w:val="00796580"/>
    <w:rsid w:val="00796750"/>
    <w:rsid w:val="00796B82"/>
    <w:rsid w:val="00796D2E"/>
    <w:rsid w:val="00796FCD"/>
    <w:rsid w:val="00797275"/>
    <w:rsid w:val="0079773D"/>
    <w:rsid w:val="00797747"/>
    <w:rsid w:val="00797828"/>
    <w:rsid w:val="00797B5C"/>
    <w:rsid w:val="007A0619"/>
    <w:rsid w:val="007A0D4F"/>
    <w:rsid w:val="007A1EEF"/>
    <w:rsid w:val="007A2114"/>
    <w:rsid w:val="007A280B"/>
    <w:rsid w:val="007A29E8"/>
    <w:rsid w:val="007A2B75"/>
    <w:rsid w:val="007A30DF"/>
    <w:rsid w:val="007A3F57"/>
    <w:rsid w:val="007A4043"/>
    <w:rsid w:val="007A4340"/>
    <w:rsid w:val="007A4C4A"/>
    <w:rsid w:val="007A4C78"/>
    <w:rsid w:val="007A63B8"/>
    <w:rsid w:val="007A65BB"/>
    <w:rsid w:val="007A67ED"/>
    <w:rsid w:val="007A6A32"/>
    <w:rsid w:val="007A6F5E"/>
    <w:rsid w:val="007A735E"/>
    <w:rsid w:val="007A7734"/>
    <w:rsid w:val="007A7882"/>
    <w:rsid w:val="007A7D85"/>
    <w:rsid w:val="007A7FFE"/>
    <w:rsid w:val="007B07EB"/>
    <w:rsid w:val="007B0CEF"/>
    <w:rsid w:val="007B0E08"/>
    <w:rsid w:val="007B168D"/>
    <w:rsid w:val="007B1A8C"/>
    <w:rsid w:val="007B22CE"/>
    <w:rsid w:val="007B2D13"/>
    <w:rsid w:val="007B2D74"/>
    <w:rsid w:val="007B41B2"/>
    <w:rsid w:val="007B47A6"/>
    <w:rsid w:val="007B487E"/>
    <w:rsid w:val="007B5959"/>
    <w:rsid w:val="007B5F58"/>
    <w:rsid w:val="007B6463"/>
    <w:rsid w:val="007B6B45"/>
    <w:rsid w:val="007B6F8F"/>
    <w:rsid w:val="007B7226"/>
    <w:rsid w:val="007B74A8"/>
    <w:rsid w:val="007B7AD3"/>
    <w:rsid w:val="007B7F21"/>
    <w:rsid w:val="007C04CC"/>
    <w:rsid w:val="007C0678"/>
    <w:rsid w:val="007C09BF"/>
    <w:rsid w:val="007C18F7"/>
    <w:rsid w:val="007C1ED6"/>
    <w:rsid w:val="007C2A4A"/>
    <w:rsid w:val="007C2CBE"/>
    <w:rsid w:val="007C3A20"/>
    <w:rsid w:val="007C3D8A"/>
    <w:rsid w:val="007C5320"/>
    <w:rsid w:val="007C54E9"/>
    <w:rsid w:val="007C645F"/>
    <w:rsid w:val="007C6838"/>
    <w:rsid w:val="007C694A"/>
    <w:rsid w:val="007C6B87"/>
    <w:rsid w:val="007C716E"/>
    <w:rsid w:val="007C7522"/>
    <w:rsid w:val="007D01E3"/>
    <w:rsid w:val="007D06BB"/>
    <w:rsid w:val="007D11E5"/>
    <w:rsid w:val="007D3D4C"/>
    <w:rsid w:val="007D3F5D"/>
    <w:rsid w:val="007D4E79"/>
    <w:rsid w:val="007D5C4E"/>
    <w:rsid w:val="007D5E39"/>
    <w:rsid w:val="007D63FB"/>
    <w:rsid w:val="007D658D"/>
    <w:rsid w:val="007D68AA"/>
    <w:rsid w:val="007D68E5"/>
    <w:rsid w:val="007D7C10"/>
    <w:rsid w:val="007E01B4"/>
    <w:rsid w:val="007E046C"/>
    <w:rsid w:val="007E09D2"/>
    <w:rsid w:val="007E0BED"/>
    <w:rsid w:val="007E0D1C"/>
    <w:rsid w:val="007E12AD"/>
    <w:rsid w:val="007E19AE"/>
    <w:rsid w:val="007E3519"/>
    <w:rsid w:val="007E3736"/>
    <w:rsid w:val="007E38A8"/>
    <w:rsid w:val="007E3BF1"/>
    <w:rsid w:val="007E3E91"/>
    <w:rsid w:val="007E4038"/>
    <w:rsid w:val="007E40E3"/>
    <w:rsid w:val="007E4460"/>
    <w:rsid w:val="007E5CB3"/>
    <w:rsid w:val="007E6088"/>
    <w:rsid w:val="007E66D4"/>
    <w:rsid w:val="007E6776"/>
    <w:rsid w:val="007E69C6"/>
    <w:rsid w:val="007E6BCA"/>
    <w:rsid w:val="007E6E27"/>
    <w:rsid w:val="007E70C2"/>
    <w:rsid w:val="007E7A49"/>
    <w:rsid w:val="007E7DA2"/>
    <w:rsid w:val="007F0398"/>
    <w:rsid w:val="007F0820"/>
    <w:rsid w:val="007F09D1"/>
    <w:rsid w:val="007F0CDB"/>
    <w:rsid w:val="007F0E68"/>
    <w:rsid w:val="007F106C"/>
    <w:rsid w:val="007F116E"/>
    <w:rsid w:val="007F150B"/>
    <w:rsid w:val="007F15F7"/>
    <w:rsid w:val="007F19ED"/>
    <w:rsid w:val="007F1B4A"/>
    <w:rsid w:val="007F1D85"/>
    <w:rsid w:val="007F2363"/>
    <w:rsid w:val="007F2F4A"/>
    <w:rsid w:val="007F329E"/>
    <w:rsid w:val="007F3D1F"/>
    <w:rsid w:val="007F424A"/>
    <w:rsid w:val="007F42D4"/>
    <w:rsid w:val="007F45A7"/>
    <w:rsid w:val="007F460D"/>
    <w:rsid w:val="007F4671"/>
    <w:rsid w:val="007F4A31"/>
    <w:rsid w:val="007F4AC6"/>
    <w:rsid w:val="007F5712"/>
    <w:rsid w:val="007F6154"/>
    <w:rsid w:val="007F68DB"/>
    <w:rsid w:val="007F6A5B"/>
    <w:rsid w:val="007F6ACE"/>
    <w:rsid w:val="007F6C83"/>
    <w:rsid w:val="007F6D4C"/>
    <w:rsid w:val="007F71FC"/>
    <w:rsid w:val="007F7657"/>
    <w:rsid w:val="007F7B00"/>
    <w:rsid w:val="00800210"/>
    <w:rsid w:val="00800894"/>
    <w:rsid w:val="00801966"/>
    <w:rsid w:val="008019EB"/>
    <w:rsid w:val="008024DF"/>
    <w:rsid w:val="008026F3"/>
    <w:rsid w:val="0080276F"/>
    <w:rsid w:val="00802C7F"/>
    <w:rsid w:val="00802FE1"/>
    <w:rsid w:val="00803953"/>
    <w:rsid w:val="00805230"/>
    <w:rsid w:val="00805BD0"/>
    <w:rsid w:val="00805D57"/>
    <w:rsid w:val="0080616A"/>
    <w:rsid w:val="00806580"/>
    <w:rsid w:val="00806C1C"/>
    <w:rsid w:val="00807681"/>
    <w:rsid w:val="00811B04"/>
    <w:rsid w:val="008122E9"/>
    <w:rsid w:val="00812A47"/>
    <w:rsid w:val="0081354B"/>
    <w:rsid w:val="00813CFC"/>
    <w:rsid w:val="00813EE3"/>
    <w:rsid w:val="0081443A"/>
    <w:rsid w:val="00814712"/>
    <w:rsid w:val="00814A46"/>
    <w:rsid w:val="00814B6C"/>
    <w:rsid w:val="00814D15"/>
    <w:rsid w:val="00814DA3"/>
    <w:rsid w:val="00815372"/>
    <w:rsid w:val="0081568D"/>
    <w:rsid w:val="00815D93"/>
    <w:rsid w:val="0081731B"/>
    <w:rsid w:val="00817775"/>
    <w:rsid w:val="00817912"/>
    <w:rsid w:val="00817FDD"/>
    <w:rsid w:val="00820637"/>
    <w:rsid w:val="00820B1D"/>
    <w:rsid w:val="00820CC2"/>
    <w:rsid w:val="00820CF1"/>
    <w:rsid w:val="00821322"/>
    <w:rsid w:val="0082142B"/>
    <w:rsid w:val="00821FCD"/>
    <w:rsid w:val="00822572"/>
    <w:rsid w:val="008229C3"/>
    <w:rsid w:val="0082308D"/>
    <w:rsid w:val="00823DDD"/>
    <w:rsid w:val="008240C9"/>
    <w:rsid w:val="00824EDE"/>
    <w:rsid w:val="008257CA"/>
    <w:rsid w:val="008258EA"/>
    <w:rsid w:val="00825C69"/>
    <w:rsid w:val="00825F35"/>
    <w:rsid w:val="0082688F"/>
    <w:rsid w:val="00826A7F"/>
    <w:rsid w:val="00826C30"/>
    <w:rsid w:val="0082731F"/>
    <w:rsid w:val="0083007A"/>
    <w:rsid w:val="008301BA"/>
    <w:rsid w:val="00831289"/>
    <w:rsid w:val="00831315"/>
    <w:rsid w:val="008321DC"/>
    <w:rsid w:val="008323FF"/>
    <w:rsid w:val="00832623"/>
    <w:rsid w:val="00832CBA"/>
    <w:rsid w:val="0083317D"/>
    <w:rsid w:val="00833731"/>
    <w:rsid w:val="00833C71"/>
    <w:rsid w:val="00833E2B"/>
    <w:rsid w:val="00833E92"/>
    <w:rsid w:val="00833F96"/>
    <w:rsid w:val="00834375"/>
    <w:rsid w:val="008348F6"/>
    <w:rsid w:val="00835A88"/>
    <w:rsid w:val="00836702"/>
    <w:rsid w:val="00836B3A"/>
    <w:rsid w:val="00837A7A"/>
    <w:rsid w:val="00837B63"/>
    <w:rsid w:val="00837E00"/>
    <w:rsid w:val="008400B7"/>
    <w:rsid w:val="0084018B"/>
    <w:rsid w:val="00841734"/>
    <w:rsid w:val="008417E8"/>
    <w:rsid w:val="00842107"/>
    <w:rsid w:val="008433B1"/>
    <w:rsid w:val="00844029"/>
    <w:rsid w:val="00844459"/>
    <w:rsid w:val="008445D6"/>
    <w:rsid w:val="008452D6"/>
    <w:rsid w:val="00845379"/>
    <w:rsid w:val="00845B59"/>
    <w:rsid w:val="00845B88"/>
    <w:rsid w:val="008462E5"/>
    <w:rsid w:val="008463CE"/>
    <w:rsid w:val="008471F7"/>
    <w:rsid w:val="0084731E"/>
    <w:rsid w:val="00847381"/>
    <w:rsid w:val="0084791F"/>
    <w:rsid w:val="00847EBA"/>
    <w:rsid w:val="00850484"/>
    <w:rsid w:val="00850DB4"/>
    <w:rsid w:val="008510B4"/>
    <w:rsid w:val="00851135"/>
    <w:rsid w:val="008511EB"/>
    <w:rsid w:val="00851C7D"/>
    <w:rsid w:val="00851D4F"/>
    <w:rsid w:val="00852066"/>
    <w:rsid w:val="00852394"/>
    <w:rsid w:val="00852958"/>
    <w:rsid w:val="0085302E"/>
    <w:rsid w:val="00853155"/>
    <w:rsid w:val="00853653"/>
    <w:rsid w:val="00853C24"/>
    <w:rsid w:val="00853F4A"/>
    <w:rsid w:val="00854D61"/>
    <w:rsid w:val="00854F20"/>
    <w:rsid w:val="00855120"/>
    <w:rsid w:val="00855D48"/>
    <w:rsid w:val="00855E7B"/>
    <w:rsid w:val="008564E1"/>
    <w:rsid w:val="008565F4"/>
    <w:rsid w:val="00856704"/>
    <w:rsid w:val="00856D36"/>
    <w:rsid w:val="00856DF4"/>
    <w:rsid w:val="00856E04"/>
    <w:rsid w:val="00857421"/>
    <w:rsid w:val="0085747E"/>
    <w:rsid w:val="00857574"/>
    <w:rsid w:val="00857625"/>
    <w:rsid w:val="00857A98"/>
    <w:rsid w:val="00860307"/>
    <w:rsid w:val="00860A54"/>
    <w:rsid w:val="00860CBE"/>
    <w:rsid w:val="008620CC"/>
    <w:rsid w:val="0086240D"/>
    <w:rsid w:val="00862AE6"/>
    <w:rsid w:val="00862FA1"/>
    <w:rsid w:val="0086356B"/>
    <w:rsid w:val="00863AE2"/>
    <w:rsid w:val="00863B98"/>
    <w:rsid w:val="00864B6D"/>
    <w:rsid w:val="00864B8A"/>
    <w:rsid w:val="00864D9E"/>
    <w:rsid w:val="00864E80"/>
    <w:rsid w:val="00864EF2"/>
    <w:rsid w:val="00864F79"/>
    <w:rsid w:val="0086564E"/>
    <w:rsid w:val="00865AD0"/>
    <w:rsid w:val="00865DC5"/>
    <w:rsid w:val="00865F51"/>
    <w:rsid w:val="00865F67"/>
    <w:rsid w:val="00866187"/>
    <w:rsid w:val="00866D0E"/>
    <w:rsid w:val="00866D41"/>
    <w:rsid w:val="00867800"/>
    <w:rsid w:val="00867A69"/>
    <w:rsid w:val="0087027C"/>
    <w:rsid w:val="00870368"/>
    <w:rsid w:val="00870AF9"/>
    <w:rsid w:val="008711AD"/>
    <w:rsid w:val="00871B01"/>
    <w:rsid w:val="00872479"/>
    <w:rsid w:val="00872FE1"/>
    <w:rsid w:val="008737AC"/>
    <w:rsid w:val="00873CD1"/>
    <w:rsid w:val="00873CE4"/>
    <w:rsid w:val="008744EB"/>
    <w:rsid w:val="00874999"/>
    <w:rsid w:val="00874B78"/>
    <w:rsid w:val="00875495"/>
    <w:rsid w:val="008755B7"/>
    <w:rsid w:val="008757F9"/>
    <w:rsid w:val="00875E8A"/>
    <w:rsid w:val="008763DF"/>
    <w:rsid w:val="008768A7"/>
    <w:rsid w:val="00876C43"/>
    <w:rsid w:val="00876D24"/>
    <w:rsid w:val="00876F19"/>
    <w:rsid w:val="008774A2"/>
    <w:rsid w:val="0088236C"/>
    <w:rsid w:val="0088372A"/>
    <w:rsid w:val="00883FD3"/>
    <w:rsid w:val="00884DA5"/>
    <w:rsid w:val="00884F81"/>
    <w:rsid w:val="0088509F"/>
    <w:rsid w:val="00885180"/>
    <w:rsid w:val="00885711"/>
    <w:rsid w:val="0088581D"/>
    <w:rsid w:val="008859A5"/>
    <w:rsid w:val="00885B8F"/>
    <w:rsid w:val="00885BC0"/>
    <w:rsid w:val="00885D16"/>
    <w:rsid w:val="00886E5D"/>
    <w:rsid w:val="00887698"/>
    <w:rsid w:val="00887886"/>
    <w:rsid w:val="00887FF9"/>
    <w:rsid w:val="0089006A"/>
    <w:rsid w:val="008908C8"/>
    <w:rsid w:val="00890DAF"/>
    <w:rsid w:val="008919F9"/>
    <w:rsid w:val="00891BA4"/>
    <w:rsid w:val="00891C7F"/>
    <w:rsid w:val="00892542"/>
    <w:rsid w:val="0089256A"/>
    <w:rsid w:val="008929C5"/>
    <w:rsid w:val="00892C13"/>
    <w:rsid w:val="008932EE"/>
    <w:rsid w:val="0089342E"/>
    <w:rsid w:val="008938A0"/>
    <w:rsid w:val="00893C88"/>
    <w:rsid w:val="008941D2"/>
    <w:rsid w:val="008948A2"/>
    <w:rsid w:val="00894DDA"/>
    <w:rsid w:val="008952DC"/>
    <w:rsid w:val="008959B8"/>
    <w:rsid w:val="00896379"/>
    <w:rsid w:val="00897967"/>
    <w:rsid w:val="00897CB1"/>
    <w:rsid w:val="00897D8F"/>
    <w:rsid w:val="008A00AA"/>
    <w:rsid w:val="008A0145"/>
    <w:rsid w:val="008A0B8A"/>
    <w:rsid w:val="008A26EF"/>
    <w:rsid w:val="008A26F5"/>
    <w:rsid w:val="008A2DBF"/>
    <w:rsid w:val="008A2F7C"/>
    <w:rsid w:val="008A34B6"/>
    <w:rsid w:val="008A4094"/>
    <w:rsid w:val="008A46A6"/>
    <w:rsid w:val="008A4B91"/>
    <w:rsid w:val="008A4F09"/>
    <w:rsid w:val="008A5705"/>
    <w:rsid w:val="008A600E"/>
    <w:rsid w:val="008A652F"/>
    <w:rsid w:val="008A6C99"/>
    <w:rsid w:val="008A7052"/>
    <w:rsid w:val="008A72B0"/>
    <w:rsid w:val="008A76FC"/>
    <w:rsid w:val="008A797E"/>
    <w:rsid w:val="008A7D09"/>
    <w:rsid w:val="008B0571"/>
    <w:rsid w:val="008B05D9"/>
    <w:rsid w:val="008B082A"/>
    <w:rsid w:val="008B0C16"/>
    <w:rsid w:val="008B0DF0"/>
    <w:rsid w:val="008B14CA"/>
    <w:rsid w:val="008B1566"/>
    <w:rsid w:val="008B173D"/>
    <w:rsid w:val="008B2BB7"/>
    <w:rsid w:val="008B39A0"/>
    <w:rsid w:val="008B39B8"/>
    <w:rsid w:val="008B4158"/>
    <w:rsid w:val="008B42AF"/>
    <w:rsid w:val="008B461E"/>
    <w:rsid w:val="008B4639"/>
    <w:rsid w:val="008B464B"/>
    <w:rsid w:val="008B4934"/>
    <w:rsid w:val="008B4D64"/>
    <w:rsid w:val="008B543F"/>
    <w:rsid w:val="008B54FE"/>
    <w:rsid w:val="008B632D"/>
    <w:rsid w:val="008B67A1"/>
    <w:rsid w:val="008B6969"/>
    <w:rsid w:val="008B6D97"/>
    <w:rsid w:val="008B6EE9"/>
    <w:rsid w:val="008B7746"/>
    <w:rsid w:val="008B7B5F"/>
    <w:rsid w:val="008C00FD"/>
    <w:rsid w:val="008C0304"/>
    <w:rsid w:val="008C0310"/>
    <w:rsid w:val="008C0583"/>
    <w:rsid w:val="008C06FF"/>
    <w:rsid w:val="008C0B8F"/>
    <w:rsid w:val="008C241B"/>
    <w:rsid w:val="008C2721"/>
    <w:rsid w:val="008C2F8B"/>
    <w:rsid w:val="008C3B54"/>
    <w:rsid w:val="008C3C6D"/>
    <w:rsid w:val="008C4619"/>
    <w:rsid w:val="008C4643"/>
    <w:rsid w:val="008C48FD"/>
    <w:rsid w:val="008C53BD"/>
    <w:rsid w:val="008C5A9F"/>
    <w:rsid w:val="008C5EC1"/>
    <w:rsid w:val="008C5F33"/>
    <w:rsid w:val="008C6127"/>
    <w:rsid w:val="008C6187"/>
    <w:rsid w:val="008C62A5"/>
    <w:rsid w:val="008C6403"/>
    <w:rsid w:val="008C67F8"/>
    <w:rsid w:val="008C6C4F"/>
    <w:rsid w:val="008C6EF9"/>
    <w:rsid w:val="008C6FF5"/>
    <w:rsid w:val="008C749F"/>
    <w:rsid w:val="008C7AC7"/>
    <w:rsid w:val="008D00F8"/>
    <w:rsid w:val="008D016D"/>
    <w:rsid w:val="008D05CC"/>
    <w:rsid w:val="008D0757"/>
    <w:rsid w:val="008D0B31"/>
    <w:rsid w:val="008D0DAF"/>
    <w:rsid w:val="008D1657"/>
    <w:rsid w:val="008D19E4"/>
    <w:rsid w:val="008D1A0F"/>
    <w:rsid w:val="008D1B24"/>
    <w:rsid w:val="008D22C0"/>
    <w:rsid w:val="008D2487"/>
    <w:rsid w:val="008D26B4"/>
    <w:rsid w:val="008D292F"/>
    <w:rsid w:val="008D38B5"/>
    <w:rsid w:val="008D3945"/>
    <w:rsid w:val="008D41F9"/>
    <w:rsid w:val="008D42B7"/>
    <w:rsid w:val="008D4BF7"/>
    <w:rsid w:val="008D4D8D"/>
    <w:rsid w:val="008D5A08"/>
    <w:rsid w:val="008D5DE0"/>
    <w:rsid w:val="008D5EB9"/>
    <w:rsid w:val="008D6453"/>
    <w:rsid w:val="008D774F"/>
    <w:rsid w:val="008E09B6"/>
    <w:rsid w:val="008E17AC"/>
    <w:rsid w:val="008E1A64"/>
    <w:rsid w:val="008E1BAA"/>
    <w:rsid w:val="008E1C4E"/>
    <w:rsid w:val="008E1E06"/>
    <w:rsid w:val="008E21AB"/>
    <w:rsid w:val="008E21E9"/>
    <w:rsid w:val="008E2A26"/>
    <w:rsid w:val="008E2CEE"/>
    <w:rsid w:val="008E339A"/>
    <w:rsid w:val="008E3C8B"/>
    <w:rsid w:val="008E4372"/>
    <w:rsid w:val="008E4593"/>
    <w:rsid w:val="008E54DE"/>
    <w:rsid w:val="008E55B7"/>
    <w:rsid w:val="008E5913"/>
    <w:rsid w:val="008E6150"/>
    <w:rsid w:val="008E6FF8"/>
    <w:rsid w:val="008E7800"/>
    <w:rsid w:val="008E7963"/>
    <w:rsid w:val="008E7AA9"/>
    <w:rsid w:val="008E7AF5"/>
    <w:rsid w:val="008E7C9A"/>
    <w:rsid w:val="008F10E2"/>
    <w:rsid w:val="008F1CDC"/>
    <w:rsid w:val="008F22EA"/>
    <w:rsid w:val="008F275B"/>
    <w:rsid w:val="008F2781"/>
    <w:rsid w:val="008F3111"/>
    <w:rsid w:val="008F3253"/>
    <w:rsid w:val="008F367E"/>
    <w:rsid w:val="008F3694"/>
    <w:rsid w:val="008F3785"/>
    <w:rsid w:val="008F3CEF"/>
    <w:rsid w:val="008F4405"/>
    <w:rsid w:val="008F4DC9"/>
    <w:rsid w:val="008F528C"/>
    <w:rsid w:val="008F52EB"/>
    <w:rsid w:val="008F5BAA"/>
    <w:rsid w:val="008F5C29"/>
    <w:rsid w:val="008F6313"/>
    <w:rsid w:val="008F6951"/>
    <w:rsid w:val="008F6A1C"/>
    <w:rsid w:val="008F6D61"/>
    <w:rsid w:val="008F6E30"/>
    <w:rsid w:val="008F75BC"/>
    <w:rsid w:val="008F7747"/>
    <w:rsid w:val="008F7938"/>
    <w:rsid w:val="008F7DC3"/>
    <w:rsid w:val="008F7DC4"/>
    <w:rsid w:val="0090013F"/>
    <w:rsid w:val="00900536"/>
    <w:rsid w:val="0090065B"/>
    <w:rsid w:val="009009C4"/>
    <w:rsid w:val="009012F8"/>
    <w:rsid w:val="00901E99"/>
    <w:rsid w:val="009022E1"/>
    <w:rsid w:val="0090386F"/>
    <w:rsid w:val="0090525E"/>
    <w:rsid w:val="009058AF"/>
    <w:rsid w:val="00905BF4"/>
    <w:rsid w:val="009062EA"/>
    <w:rsid w:val="00906370"/>
    <w:rsid w:val="00906AD4"/>
    <w:rsid w:val="00906F0E"/>
    <w:rsid w:val="0090739D"/>
    <w:rsid w:val="009077AE"/>
    <w:rsid w:val="00911538"/>
    <w:rsid w:val="00911573"/>
    <w:rsid w:val="00911AB7"/>
    <w:rsid w:val="00911DA1"/>
    <w:rsid w:val="00912365"/>
    <w:rsid w:val="009123F5"/>
    <w:rsid w:val="0091240C"/>
    <w:rsid w:val="0091240F"/>
    <w:rsid w:val="009124EB"/>
    <w:rsid w:val="00912B1F"/>
    <w:rsid w:val="00912C12"/>
    <w:rsid w:val="009133C7"/>
    <w:rsid w:val="00913736"/>
    <w:rsid w:val="00913AFB"/>
    <w:rsid w:val="00913E96"/>
    <w:rsid w:val="00913EB0"/>
    <w:rsid w:val="00913F05"/>
    <w:rsid w:val="00913FCC"/>
    <w:rsid w:val="009144F1"/>
    <w:rsid w:val="00914AC7"/>
    <w:rsid w:val="00914D0B"/>
    <w:rsid w:val="00915129"/>
    <w:rsid w:val="009156C8"/>
    <w:rsid w:val="00916177"/>
    <w:rsid w:val="009162C8"/>
    <w:rsid w:val="00916E00"/>
    <w:rsid w:val="00916F63"/>
    <w:rsid w:val="009173D4"/>
    <w:rsid w:val="00917655"/>
    <w:rsid w:val="00917A01"/>
    <w:rsid w:val="00917B79"/>
    <w:rsid w:val="00920A26"/>
    <w:rsid w:val="00921669"/>
    <w:rsid w:val="00921707"/>
    <w:rsid w:val="009219CA"/>
    <w:rsid w:val="00921E13"/>
    <w:rsid w:val="00921FE7"/>
    <w:rsid w:val="009220BD"/>
    <w:rsid w:val="0092233A"/>
    <w:rsid w:val="00922D41"/>
    <w:rsid w:val="009244A6"/>
    <w:rsid w:val="00924717"/>
    <w:rsid w:val="00925862"/>
    <w:rsid w:val="00926205"/>
    <w:rsid w:val="009262BD"/>
    <w:rsid w:val="00926BC1"/>
    <w:rsid w:val="00926ECD"/>
    <w:rsid w:val="00927079"/>
    <w:rsid w:val="009274A7"/>
    <w:rsid w:val="00927991"/>
    <w:rsid w:val="00927B63"/>
    <w:rsid w:val="00927E37"/>
    <w:rsid w:val="00927E9B"/>
    <w:rsid w:val="0093031B"/>
    <w:rsid w:val="009313BF"/>
    <w:rsid w:val="0093185B"/>
    <w:rsid w:val="00931BEE"/>
    <w:rsid w:val="009325B4"/>
    <w:rsid w:val="00932C0B"/>
    <w:rsid w:val="0093307C"/>
    <w:rsid w:val="0093325C"/>
    <w:rsid w:val="00933A0F"/>
    <w:rsid w:val="00933A1F"/>
    <w:rsid w:val="00934862"/>
    <w:rsid w:val="009348B4"/>
    <w:rsid w:val="00934D99"/>
    <w:rsid w:val="009350D5"/>
    <w:rsid w:val="00935A5C"/>
    <w:rsid w:val="00935B15"/>
    <w:rsid w:val="00935D6C"/>
    <w:rsid w:val="00935E50"/>
    <w:rsid w:val="009367D9"/>
    <w:rsid w:val="009370CB"/>
    <w:rsid w:val="009374C7"/>
    <w:rsid w:val="009376B2"/>
    <w:rsid w:val="00937F6B"/>
    <w:rsid w:val="0094078F"/>
    <w:rsid w:val="00940922"/>
    <w:rsid w:val="00940C98"/>
    <w:rsid w:val="00940F37"/>
    <w:rsid w:val="009413A7"/>
    <w:rsid w:val="00941442"/>
    <w:rsid w:val="00941880"/>
    <w:rsid w:val="00941939"/>
    <w:rsid w:val="00941DBA"/>
    <w:rsid w:val="009429E5"/>
    <w:rsid w:val="00942AC0"/>
    <w:rsid w:val="009437E2"/>
    <w:rsid w:val="00943F98"/>
    <w:rsid w:val="00943FD2"/>
    <w:rsid w:val="00944786"/>
    <w:rsid w:val="00944FEA"/>
    <w:rsid w:val="009452D4"/>
    <w:rsid w:val="0094635E"/>
    <w:rsid w:val="00946DC4"/>
    <w:rsid w:val="00947551"/>
    <w:rsid w:val="00947652"/>
    <w:rsid w:val="00950A26"/>
    <w:rsid w:val="00951238"/>
    <w:rsid w:val="009524A4"/>
    <w:rsid w:val="009524E3"/>
    <w:rsid w:val="00952F83"/>
    <w:rsid w:val="00953BC4"/>
    <w:rsid w:val="00954596"/>
    <w:rsid w:val="009548DA"/>
    <w:rsid w:val="00954A83"/>
    <w:rsid w:val="00954FF6"/>
    <w:rsid w:val="0095555C"/>
    <w:rsid w:val="00955F52"/>
    <w:rsid w:val="0095668E"/>
    <w:rsid w:val="00956E4C"/>
    <w:rsid w:val="00957443"/>
    <w:rsid w:val="009574EA"/>
    <w:rsid w:val="00957B0D"/>
    <w:rsid w:val="00957C52"/>
    <w:rsid w:val="00957E90"/>
    <w:rsid w:val="009608C9"/>
    <w:rsid w:val="00960C4D"/>
    <w:rsid w:val="00960F3A"/>
    <w:rsid w:val="00961004"/>
    <w:rsid w:val="0096135D"/>
    <w:rsid w:val="00961F4B"/>
    <w:rsid w:val="00962071"/>
    <w:rsid w:val="00962DA5"/>
    <w:rsid w:val="009643F1"/>
    <w:rsid w:val="00964507"/>
    <w:rsid w:val="00965114"/>
    <w:rsid w:val="009656E0"/>
    <w:rsid w:val="00966170"/>
    <w:rsid w:val="00966AD3"/>
    <w:rsid w:val="00966ADA"/>
    <w:rsid w:val="00967023"/>
    <w:rsid w:val="00967381"/>
    <w:rsid w:val="00967433"/>
    <w:rsid w:val="0096775F"/>
    <w:rsid w:val="00970217"/>
    <w:rsid w:val="00970873"/>
    <w:rsid w:val="00971CB5"/>
    <w:rsid w:val="00971D5A"/>
    <w:rsid w:val="00971E2D"/>
    <w:rsid w:val="0097268E"/>
    <w:rsid w:val="0097277A"/>
    <w:rsid w:val="00973B7B"/>
    <w:rsid w:val="00973E6B"/>
    <w:rsid w:val="00974195"/>
    <w:rsid w:val="0097473C"/>
    <w:rsid w:val="00975623"/>
    <w:rsid w:val="00975C47"/>
    <w:rsid w:val="0097602E"/>
    <w:rsid w:val="009768CF"/>
    <w:rsid w:val="00976E7B"/>
    <w:rsid w:val="00976F03"/>
    <w:rsid w:val="00977524"/>
    <w:rsid w:val="00977B7C"/>
    <w:rsid w:val="0098110A"/>
    <w:rsid w:val="00981309"/>
    <w:rsid w:val="0098216B"/>
    <w:rsid w:val="0098233A"/>
    <w:rsid w:val="00982620"/>
    <w:rsid w:val="00982E21"/>
    <w:rsid w:val="009830C5"/>
    <w:rsid w:val="0098350C"/>
    <w:rsid w:val="00983547"/>
    <w:rsid w:val="00983878"/>
    <w:rsid w:val="00983AB2"/>
    <w:rsid w:val="00983CCB"/>
    <w:rsid w:val="00984617"/>
    <w:rsid w:val="00984711"/>
    <w:rsid w:val="00985837"/>
    <w:rsid w:val="00985F28"/>
    <w:rsid w:val="00986743"/>
    <w:rsid w:val="00986BB8"/>
    <w:rsid w:val="00990824"/>
    <w:rsid w:val="00990B98"/>
    <w:rsid w:val="00991815"/>
    <w:rsid w:val="00991A73"/>
    <w:rsid w:val="00991F0B"/>
    <w:rsid w:val="00992883"/>
    <w:rsid w:val="00992BE9"/>
    <w:rsid w:val="0099313D"/>
    <w:rsid w:val="009931B7"/>
    <w:rsid w:val="00993484"/>
    <w:rsid w:val="0099374A"/>
    <w:rsid w:val="00993C89"/>
    <w:rsid w:val="00994305"/>
    <w:rsid w:val="00995E4D"/>
    <w:rsid w:val="009969D7"/>
    <w:rsid w:val="009969DF"/>
    <w:rsid w:val="00996BBC"/>
    <w:rsid w:val="009A0415"/>
    <w:rsid w:val="009A0759"/>
    <w:rsid w:val="009A08EC"/>
    <w:rsid w:val="009A0A98"/>
    <w:rsid w:val="009A0CAC"/>
    <w:rsid w:val="009A1791"/>
    <w:rsid w:val="009A1822"/>
    <w:rsid w:val="009A19C3"/>
    <w:rsid w:val="009A1E81"/>
    <w:rsid w:val="009A1EC9"/>
    <w:rsid w:val="009A2162"/>
    <w:rsid w:val="009A2667"/>
    <w:rsid w:val="009A2751"/>
    <w:rsid w:val="009A34F4"/>
    <w:rsid w:val="009A35F2"/>
    <w:rsid w:val="009A36D4"/>
    <w:rsid w:val="009A3CBE"/>
    <w:rsid w:val="009A3F92"/>
    <w:rsid w:val="009A3FCE"/>
    <w:rsid w:val="009A4B07"/>
    <w:rsid w:val="009A4C77"/>
    <w:rsid w:val="009A4C80"/>
    <w:rsid w:val="009A54D0"/>
    <w:rsid w:val="009A5BE0"/>
    <w:rsid w:val="009A5BEC"/>
    <w:rsid w:val="009A5D4A"/>
    <w:rsid w:val="009A6202"/>
    <w:rsid w:val="009A652C"/>
    <w:rsid w:val="009A682D"/>
    <w:rsid w:val="009A734C"/>
    <w:rsid w:val="009A73D9"/>
    <w:rsid w:val="009A7683"/>
    <w:rsid w:val="009A7923"/>
    <w:rsid w:val="009A7927"/>
    <w:rsid w:val="009A7BBB"/>
    <w:rsid w:val="009A7D73"/>
    <w:rsid w:val="009A7DB3"/>
    <w:rsid w:val="009B1374"/>
    <w:rsid w:val="009B1376"/>
    <w:rsid w:val="009B211E"/>
    <w:rsid w:val="009B2415"/>
    <w:rsid w:val="009B401B"/>
    <w:rsid w:val="009B49E1"/>
    <w:rsid w:val="009B4C4B"/>
    <w:rsid w:val="009B54E4"/>
    <w:rsid w:val="009B568F"/>
    <w:rsid w:val="009B6BCF"/>
    <w:rsid w:val="009B6D5E"/>
    <w:rsid w:val="009B6DAA"/>
    <w:rsid w:val="009B73D8"/>
    <w:rsid w:val="009B75AD"/>
    <w:rsid w:val="009B797A"/>
    <w:rsid w:val="009C0432"/>
    <w:rsid w:val="009C0CEF"/>
    <w:rsid w:val="009C268E"/>
    <w:rsid w:val="009C2FCF"/>
    <w:rsid w:val="009C3F27"/>
    <w:rsid w:val="009C4A83"/>
    <w:rsid w:val="009C4B66"/>
    <w:rsid w:val="009C52AC"/>
    <w:rsid w:val="009C5338"/>
    <w:rsid w:val="009C5429"/>
    <w:rsid w:val="009C562F"/>
    <w:rsid w:val="009C5758"/>
    <w:rsid w:val="009C5ADF"/>
    <w:rsid w:val="009C5C3F"/>
    <w:rsid w:val="009C604A"/>
    <w:rsid w:val="009C6197"/>
    <w:rsid w:val="009C6401"/>
    <w:rsid w:val="009C666C"/>
    <w:rsid w:val="009C66E8"/>
    <w:rsid w:val="009C6B13"/>
    <w:rsid w:val="009C7639"/>
    <w:rsid w:val="009C7E2B"/>
    <w:rsid w:val="009D04FE"/>
    <w:rsid w:val="009D10B6"/>
    <w:rsid w:val="009D10C1"/>
    <w:rsid w:val="009D11BF"/>
    <w:rsid w:val="009D1879"/>
    <w:rsid w:val="009D204D"/>
    <w:rsid w:val="009D20E6"/>
    <w:rsid w:val="009D2866"/>
    <w:rsid w:val="009D2E3A"/>
    <w:rsid w:val="009D327E"/>
    <w:rsid w:val="009D3781"/>
    <w:rsid w:val="009D3925"/>
    <w:rsid w:val="009D3B7E"/>
    <w:rsid w:val="009D4CA1"/>
    <w:rsid w:val="009D4D50"/>
    <w:rsid w:val="009D4E8E"/>
    <w:rsid w:val="009D4F1B"/>
    <w:rsid w:val="009D7E24"/>
    <w:rsid w:val="009E0473"/>
    <w:rsid w:val="009E0640"/>
    <w:rsid w:val="009E0B0E"/>
    <w:rsid w:val="009E0B95"/>
    <w:rsid w:val="009E1339"/>
    <w:rsid w:val="009E1612"/>
    <w:rsid w:val="009E1B14"/>
    <w:rsid w:val="009E1C92"/>
    <w:rsid w:val="009E1EF3"/>
    <w:rsid w:val="009E24D6"/>
    <w:rsid w:val="009E2B91"/>
    <w:rsid w:val="009E2CDB"/>
    <w:rsid w:val="009E326C"/>
    <w:rsid w:val="009E354A"/>
    <w:rsid w:val="009E3D9A"/>
    <w:rsid w:val="009E49FE"/>
    <w:rsid w:val="009E4B06"/>
    <w:rsid w:val="009E4D7C"/>
    <w:rsid w:val="009E5EB6"/>
    <w:rsid w:val="009E6B4C"/>
    <w:rsid w:val="009E7562"/>
    <w:rsid w:val="009E77A8"/>
    <w:rsid w:val="009E7E41"/>
    <w:rsid w:val="009F0013"/>
    <w:rsid w:val="009F05ED"/>
    <w:rsid w:val="009F068F"/>
    <w:rsid w:val="009F07C9"/>
    <w:rsid w:val="009F0D73"/>
    <w:rsid w:val="009F175E"/>
    <w:rsid w:val="009F1E09"/>
    <w:rsid w:val="009F22CF"/>
    <w:rsid w:val="009F2B5D"/>
    <w:rsid w:val="009F313A"/>
    <w:rsid w:val="009F3BF0"/>
    <w:rsid w:val="009F4140"/>
    <w:rsid w:val="009F4AEC"/>
    <w:rsid w:val="009F5023"/>
    <w:rsid w:val="009F52DA"/>
    <w:rsid w:val="009F5879"/>
    <w:rsid w:val="009F5914"/>
    <w:rsid w:val="009F59F8"/>
    <w:rsid w:val="009F5C7C"/>
    <w:rsid w:val="009F5E62"/>
    <w:rsid w:val="009F6A5F"/>
    <w:rsid w:val="009F6E9F"/>
    <w:rsid w:val="009F790D"/>
    <w:rsid w:val="00A000B3"/>
    <w:rsid w:val="00A009D8"/>
    <w:rsid w:val="00A00FC1"/>
    <w:rsid w:val="00A017D5"/>
    <w:rsid w:val="00A01A18"/>
    <w:rsid w:val="00A01E63"/>
    <w:rsid w:val="00A0201D"/>
    <w:rsid w:val="00A024BB"/>
    <w:rsid w:val="00A02543"/>
    <w:rsid w:val="00A029B4"/>
    <w:rsid w:val="00A02CF7"/>
    <w:rsid w:val="00A02DE1"/>
    <w:rsid w:val="00A02E58"/>
    <w:rsid w:val="00A03337"/>
    <w:rsid w:val="00A03768"/>
    <w:rsid w:val="00A03BBF"/>
    <w:rsid w:val="00A043CF"/>
    <w:rsid w:val="00A05001"/>
    <w:rsid w:val="00A05263"/>
    <w:rsid w:val="00A05325"/>
    <w:rsid w:val="00A054D9"/>
    <w:rsid w:val="00A058E9"/>
    <w:rsid w:val="00A05B8C"/>
    <w:rsid w:val="00A065B7"/>
    <w:rsid w:val="00A0714D"/>
    <w:rsid w:val="00A0718F"/>
    <w:rsid w:val="00A07F7A"/>
    <w:rsid w:val="00A10CCC"/>
    <w:rsid w:val="00A10D81"/>
    <w:rsid w:val="00A112D1"/>
    <w:rsid w:val="00A11D4F"/>
    <w:rsid w:val="00A1245A"/>
    <w:rsid w:val="00A1264F"/>
    <w:rsid w:val="00A1275C"/>
    <w:rsid w:val="00A12A42"/>
    <w:rsid w:val="00A13484"/>
    <w:rsid w:val="00A13A42"/>
    <w:rsid w:val="00A1414D"/>
    <w:rsid w:val="00A1461A"/>
    <w:rsid w:val="00A14D85"/>
    <w:rsid w:val="00A1551D"/>
    <w:rsid w:val="00A155D8"/>
    <w:rsid w:val="00A155EE"/>
    <w:rsid w:val="00A15CBD"/>
    <w:rsid w:val="00A16393"/>
    <w:rsid w:val="00A16E5D"/>
    <w:rsid w:val="00A1738E"/>
    <w:rsid w:val="00A17E13"/>
    <w:rsid w:val="00A20168"/>
    <w:rsid w:val="00A202AA"/>
    <w:rsid w:val="00A20326"/>
    <w:rsid w:val="00A2044D"/>
    <w:rsid w:val="00A207BE"/>
    <w:rsid w:val="00A20DDA"/>
    <w:rsid w:val="00A21206"/>
    <w:rsid w:val="00A21255"/>
    <w:rsid w:val="00A21B81"/>
    <w:rsid w:val="00A22ACA"/>
    <w:rsid w:val="00A2357B"/>
    <w:rsid w:val="00A239A6"/>
    <w:rsid w:val="00A23E5A"/>
    <w:rsid w:val="00A24061"/>
    <w:rsid w:val="00A24490"/>
    <w:rsid w:val="00A247B7"/>
    <w:rsid w:val="00A24D09"/>
    <w:rsid w:val="00A2595A"/>
    <w:rsid w:val="00A26053"/>
    <w:rsid w:val="00A267EC"/>
    <w:rsid w:val="00A26942"/>
    <w:rsid w:val="00A26AA9"/>
    <w:rsid w:val="00A26B80"/>
    <w:rsid w:val="00A26E43"/>
    <w:rsid w:val="00A27747"/>
    <w:rsid w:val="00A2774E"/>
    <w:rsid w:val="00A27753"/>
    <w:rsid w:val="00A277DD"/>
    <w:rsid w:val="00A30044"/>
    <w:rsid w:val="00A30158"/>
    <w:rsid w:val="00A3019A"/>
    <w:rsid w:val="00A30AAF"/>
    <w:rsid w:val="00A30FDA"/>
    <w:rsid w:val="00A33218"/>
    <w:rsid w:val="00A332E0"/>
    <w:rsid w:val="00A3355C"/>
    <w:rsid w:val="00A33651"/>
    <w:rsid w:val="00A337C6"/>
    <w:rsid w:val="00A33E2A"/>
    <w:rsid w:val="00A34027"/>
    <w:rsid w:val="00A34125"/>
    <w:rsid w:val="00A34A08"/>
    <w:rsid w:val="00A35435"/>
    <w:rsid w:val="00A35518"/>
    <w:rsid w:val="00A35C21"/>
    <w:rsid w:val="00A37284"/>
    <w:rsid w:val="00A3742C"/>
    <w:rsid w:val="00A37A7B"/>
    <w:rsid w:val="00A37DD2"/>
    <w:rsid w:val="00A40748"/>
    <w:rsid w:val="00A408AA"/>
    <w:rsid w:val="00A416C2"/>
    <w:rsid w:val="00A4173A"/>
    <w:rsid w:val="00A419B4"/>
    <w:rsid w:val="00A41AED"/>
    <w:rsid w:val="00A41CD4"/>
    <w:rsid w:val="00A41DE0"/>
    <w:rsid w:val="00A424B3"/>
    <w:rsid w:val="00A429C7"/>
    <w:rsid w:val="00A43E34"/>
    <w:rsid w:val="00A44385"/>
    <w:rsid w:val="00A444FB"/>
    <w:rsid w:val="00A44DED"/>
    <w:rsid w:val="00A44F5F"/>
    <w:rsid w:val="00A45E34"/>
    <w:rsid w:val="00A46473"/>
    <w:rsid w:val="00A4791A"/>
    <w:rsid w:val="00A47C3D"/>
    <w:rsid w:val="00A501CA"/>
    <w:rsid w:val="00A50460"/>
    <w:rsid w:val="00A50697"/>
    <w:rsid w:val="00A50845"/>
    <w:rsid w:val="00A50B38"/>
    <w:rsid w:val="00A50C1F"/>
    <w:rsid w:val="00A51009"/>
    <w:rsid w:val="00A5102E"/>
    <w:rsid w:val="00A5126B"/>
    <w:rsid w:val="00A51834"/>
    <w:rsid w:val="00A51EC0"/>
    <w:rsid w:val="00A52075"/>
    <w:rsid w:val="00A524E5"/>
    <w:rsid w:val="00A5318E"/>
    <w:rsid w:val="00A53A71"/>
    <w:rsid w:val="00A53D7F"/>
    <w:rsid w:val="00A543B8"/>
    <w:rsid w:val="00A544AE"/>
    <w:rsid w:val="00A54945"/>
    <w:rsid w:val="00A553BE"/>
    <w:rsid w:val="00A5574D"/>
    <w:rsid w:val="00A55B15"/>
    <w:rsid w:val="00A561C8"/>
    <w:rsid w:val="00A56812"/>
    <w:rsid w:val="00A5709E"/>
    <w:rsid w:val="00A5725D"/>
    <w:rsid w:val="00A5728D"/>
    <w:rsid w:val="00A57AA0"/>
    <w:rsid w:val="00A57B60"/>
    <w:rsid w:val="00A57FFD"/>
    <w:rsid w:val="00A606B4"/>
    <w:rsid w:val="00A60EEF"/>
    <w:rsid w:val="00A61476"/>
    <w:rsid w:val="00A61722"/>
    <w:rsid w:val="00A61DB3"/>
    <w:rsid w:val="00A630BE"/>
    <w:rsid w:val="00A6321C"/>
    <w:rsid w:val="00A63338"/>
    <w:rsid w:val="00A63BF0"/>
    <w:rsid w:val="00A64464"/>
    <w:rsid w:val="00A6463B"/>
    <w:rsid w:val="00A64BAB"/>
    <w:rsid w:val="00A64BD6"/>
    <w:rsid w:val="00A65292"/>
    <w:rsid w:val="00A65A84"/>
    <w:rsid w:val="00A66093"/>
    <w:rsid w:val="00A66D40"/>
    <w:rsid w:val="00A67230"/>
    <w:rsid w:val="00A67907"/>
    <w:rsid w:val="00A679E2"/>
    <w:rsid w:val="00A70028"/>
    <w:rsid w:val="00A70D9B"/>
    <w:rsid w:val="00A731E6"/>
    <w:rsid w:val="00A73240"/>
    <w:rsid w:val="00A734AC"/>
    <w:rsid w:val="00A73611"/>
    <w:rsid w:val="00A73FF5"/>
    <w:rsid w:val="00A74EF8"/>
    <w:rsid w:val="00A76AEB"/>
    <w:rsid w:val="00A773AD"/>
    <w:rsid w:val="00A77653"/>
    <w:rsid w:val="00A77707"/>
    <w:rsid w:val="00A803DD"/>
    <w:rsid w:val="00A80743"/>
    <w:rsid w:val="00A80A4D"/>
    <w:rsid w:val="00A80A95"/>
    <w:rsid w:val="00A80D0D"/>
    <w:rsid w:val="00A811CC"/>
    <w:rsid w:val="00A829A0"/>
    <w:rsid w:val="00A82AE2"/>
    <w:rsid w:val="00A837B0"/>
    <w:rsid w:val="00A837D5"/>
    <w:rsid w:val="00A83810"/>
    <w:rsid w:val="00A838A7"/>
    <w:rsid w:val="00A83C99"/>
    <w:rsid w:val="00A84679"/>
    <w:rsid w:val="00A8475D"/>
    <w:rsid w:val="00A8514D"/>
    <w:rsid w:val="00A85DE3"/>
    <w:rsid w:val="00A86277"/>
    <w:rsid w:val="00A879FE"/>
    <w:rsid w:val="00A87FA6"/>
    <w:rsid w:val="00A90610"/>
    <w:rsid w:val="00A9149B"/>
    <w:rsid w:val="00A915A3"/>
    <w:rsid w:val="00A91872"/>
    <w:rsid w:val="00A91B74"/>
    <w:rsid w:val="00A927E0"/>
    <w:rsid w:val="00A931C4"/>
    <w:rsid w:val="00A937F3"/>
    <w:rsid w:val="00A939A7"/>
    <w:rsid w:val="00A93A76"/>
    <w:rsid w:val="00A93FAF"/>
    <w:rsid w:val="00A942B2"/>
    <w:rsid w:val="00A95429"/>
    <w:rsid w:val="00A95809"/>
    <w:rsid w:val="00A95947"/>
    <w:rsid w:val="00A95DC2"/>
    <w:rsid w:val="00A96643"/>
    <w:rsid w:val="00A96BEB"/>
    <w:rsid w:val="00A96F52"/>
    <w:rsid w:val="00A97109"/>
    <w:rsid w:val="00A972B6"/>
    <w:rsid w:val="00A972FB"/>
    <w:rsid w:val="00A97409"/>
    <w:rsid w:val="00A977AF"/>
    <w:rsid w:val="00A977BD"/>
    <w:rsid w:val="00A977F4"/>
    <w:rsid w:val="00AA007E"/>
    <w:rsid w:val="00AA04A1"/>
    <w:rsid w:val="00AA10E8"/>
    <w:rsid w:val="00AA1212"/>
    <w:rsid w:val="00AA1A0E"/>
    <w:rsid w:val="00AA1A26"/>
    <w:rsid w:val="00AA1D86"/>
    <w:rsid w:val="00AA2AEB"/>
    <w:rsid w:val="00AA2BE9"/>
    <w:rsid w:val="00AA4EF8"/>
    <w:rsid w:val="00AA5584"/>
    <w:rsid w:val="00AA594F"/>
    <w:rsid w:val="00AA5AEF"/>
    <w:rsid w:val="00AA5B98"/>
    <w:rsid w:val="00AA667A"/>
    <w:rsid w:val="00AA6D45"/>
    <w:rsid w:val="00AA6D64"/>
    <w:rsid w:val="00AA751D"/>
    <w:rsid w:val="00AA79B3"/>
    <w:rsid w:val="00AB0249"/>
    <w:rsid w:val="00AB029A"/>
    <w:rsid w:val="00AB046D"/>
    <w:rsid w:val="00AB0952"/>
    <w:rsid w:val="00AB0C81"/>
    <w:rsid w:val="00AB0DE2"/>
    <w:rsid w:val="00AB13E6"/>
    <w:rsid w:val="00AB15E8"/>
    <w:rsid w:val="00AB1CA9"/>
    <w:rsid w:val="00AB2124"/>
    <w:rsid w:val="00AB2C63"/>
    <w:rsid w:val="00AB2EAD"/>
    <w:rsid w:val="00AB2EF7"/>
    <w:rsid w:val="00AB2FD2"/>
    <w:rsid w:val="00AB3710"/>
    <w:rsid w:val="00AB3CDE"/>
    <w:rsid w:val="00AB5F18"/>
    <w:rsid w:val="00AB602F"/>
    <w:rsid w:val="00AB60E5"/>
    <w:rsid w:val="00AB6444"/>
    <w:rsid w:val="00AB6676"/>
    <w:rsid w:val="00AB66AC"/>
    <w:rsid w:val="00AB7049"/>
    <w:rsid w:val="00AB749B"/>
    <w:rsid w:val="00AB77A6"/>
    <w:rsid w:val="00AB79DB"/>
    <w:rsid w:val="00AC148F"/>
    <w:rsid w:val="00AC1576"/>
    <w:rsid w:val="00AC162B"/>
    <w:rsid w:val="00AC20EB"/>
    <w:rsid w:val="00AC233C"/>
    <w:rsid w:val="00AC2446"/>
    <w:rsid w:val="00AC257F"/>
    <w:rsid w:val="00AC28C2"/>
    <w:rsid w:val="00AC2C1D"/>
    <w:rsid w:val="00AC2D19"/>
    <w:rsid w:val="00AC328F"/>
    <w:rsid w:val="00AC38B4"/>
    <w:rsid w:val="00AC3FA3"/>
    <w:rsid w:val="00AC4BEB"/>
    <w:rsid w:val="00AC5647"/>
    <w:rsid w:val="00AC631B"/>
    <w:rsid w:val="00AC673F"/>
    <w:rsid w:val="00AC695F"/>
    <w:rsid w:val="00AC785E"/>
    <w:rsid w:val="00AC7A20"/>
    <w:rsid w:val="00AC7C82"/>
    <w:rsid w:val="00AC7D7D"/>
    <w:rsid w:val="00AC7EB9"/>
    <w:rsid w:val="00AD048C"/>
    <w:rsid w:val="00AD0E60"/>
    <w:rsid w:val="00AD0E92"/>
    <w:rsid w:val="00AD1C1B"/>
    <w:rsid w:val="00AD2665"/>
    <w:rsid w:val="00AD2F63"/>
    <w:rsid w:val="00AD34AE"/>
    <w:rsid w:val="00AD4738"/>
    <w:rsid w:val="00AD531D"/>
    <w:rsid w:val="00AD5AB6"/>
    <w:rsid w:val="00AD5C56"/>
    <w:rsid w:val="00AD6D4D"/>
    <w:rsid w:val="00AD7132"/>
    <w:rsid w:val="00AD7251"/>
    <w:rsid w:val="00AD7266"/>
    <w:rsid w:val="00AD7570"/>
    <w:rsid w:val="00AE01A0"/>
    <w:rsid w:val="00AE0AEB"/>
    <w:rsid w:val="00AE0BDE"/>
    <w:rsid w:val="00AE1A69"/>
    <w:rsid w:val="00AE1D0A"/>
    <w:rsid w:val="00AE2161"/>
    <w:rsid w:val="00AE27EC"/>
    <w:rsid w:val="00AE2B01"/>
    <w:rsid w:val="00AE30BC"/>
    <w:rsid w:val="00AE3370"/>
    <w:rsid w:val="00AE38EF"/>
    <w:rsid w:val="00AE39FE"/>
    <w:rsid w:val="00AE3B3F"/>
    <w:rsid w:val="00AE3BAA"/>
    <w:rsid w:val="00AE3BCC"/>
    <w:rsid w:val="00AE4E28"/>
    <w:rsid w:val="00AE4E3D"/>
    <w:rsid w:val="00AE4F2C"/>
    <w:rsid w:val="00AE50E4"/>
    <w:rsid w:val="00AE550E"/>
    <w:rsid w:val="00AE5694"/>
    <w:rsid w:val="00AE5960"/>
    <w:rsid w:val="00AE5B0D"/>
    <w:rsid w:val="00AE5FA0"/>
    <w:rsid w:val="00AE6258"/>
    <w:rsid w:val="00AE626D"/>
    <w:rsid w:val="00AE7308"/>
    <w:rsid w:val="00AE76EF"/>
    <w:rsid w:val="00AE7802"/>
    <w:rsid w:val="00AE7A53"/>
    <w:rsid w:val="00AF0478"/>
    <w:rsid w:val="00AF0543"/>
    <w:rsid w:val="00AF0850"/>
    <w:rsid w:val="00AF0DB7"/>
    <w:rsid w:val="00AF21EC"/>
    <w:rsid w:val="00AF273A"/>
    <w:rsid w:val="00AF343E"/>
    <w:rsid w:val="00AF35BC"/>
    <w:rsid w:val="00AF35D0"/>
    <w:rsid w:val="00AF39E9"/>
    <w:rsid w:val="00AF3A36"/>
    <w:rsid w:val="00AF483D"/>
    <w:rsid w:val="00AF4AD4"/>
    <w:rsid w:val="00AF5089"/>
    <w:rsid w:val="00AF53A8"/>
    <w:rsid w:val="00AF54BE"/>
    <w:rsid w:val="00AF58FC"/>
    <w:rsid w:val="00AF5FDF"/>
    <w:rsid w:val="00AF60C6"/>
    <w:rsid w:val="00AF696F"/>
    <w:rsid w:val="00AF7167"/>
    <w:rsid w:val="00AF7FC3"/>
    <w:rsid w:val="00B0050F"/>
    <w:rsid w:val="00B0053E"/>
    <w:rsid w:val="00B00696"/>
    <w:rsid w:val="00B01328"/>
    <w:rsid w:val="00B01C69"/>
    <w:rsid w:val="00B0214B"/>
    <w:rsid w:val="00B02542"/>
    <w:rsid w:val="00B02647"/>
    <w:rsid w:val="00B026BA"/>
    <w:rsid w:val="00B03650"/>
    <w:rsid w:val="00B03891"/>
    <w:rsid w:val="00B046C7"/>
    <w:rsid w:val="00B0480D"/>
    <w:rsid w:val="00B04DEF"/>
    <w:rsid w:val="00B04FD7"/>
    <w:rsid w:val="00B05683"/>
    <w:rsid w:val="00B06175"/>
    <w:rsid w:val="00B0623B"/>
    <w:rsid w:val="00B064F0"/>
    <w:rsid w:val="00B07BBD"/>
    <w:rsid w:val="00B07DA5"/>
    <w:rsid w:val="00B07FA4"/>
    <w:rsid w:val="00B1018A"/>
    <w:rsid w:val="00B101D2"/>
    <w:rsid w:val="00B102FF"/>
    <w:rsid w:val="00B10537"/>
    <w:rsid w:val="00B10B69"/>
    <w:rsid w:val="00B10C44"/>
    <w:rsid w:val="00B111DA"/>
    <w:rsid w:val="00B113DF"/>
    <w:rsid w:val="00B11B42"/>
    <w:rsid w:val="00B1243A"/>
    <w:rsid w:val="00B13460"/>
    <w:rsid w:val="00B13810"/>
    <w:rsid w:val="00B13B55"/>
    <w:rsid w:val="00B13BCE"/>
    <w:rsid w:val="00B13F75"/>
    <w:rsid w:val="00B149B5"/>
    <w:rsid w:val="00B16FA8"/>
    <w:rsid w:val="00B17219"/>
    <w:rsid w:val="00B17759"/>
    <w:rsid w:val="00B17865"/>
    <w:rsid w:val="00B17C3C"/>
    <w:rsid w:val="00B17CF9"/>
    <w:rsid w:val="00B20230"/>
    <w:rsid w:val="00B2041E"/>
    <w:rsid w:val="00B20ED3"/>
    <w:rsid w:val="00B21225"/>
    <w:rsid w:val="00B21293"/>
    <w:rsid w:val="00B219A9"/>
    <w:rsid w:val="00B21AAF"/>
    <w:rsid w:val="00B21B8B"/>
    <w:rsid w:val="00B221B0"/>
    <w:rsid w:val="00B222A7"/>
    <w:rsid w:val="00B2270B"/>
    <w:rsid w:val="00B227B7"/>
    <w:rsid w:val="00B23DF7"/>
    <w:rsid w:val="00B24F85"/>
    <w:rsid w:val="00B25336"/>
    <w:rsid w:val="00B255AD"/>
    <w:rsid w:val="00B25B2A"/>
    <w:rsid w:val="00B25E6F"/>
    <w:rsid w:val="00B261B8"/>
    <w:rsid w:val="00B27793"/>
    <w:rsid w:val="00B27B67"/>
    <w:rsid w:val="00B27D07"/>
    <w:rsid w:val="00B3066E"/>
    <w:rsid w:val="00B30E7A"/>
    <w:rsid w:val="00B320C9"/>
    <w:rsid w:val="00B32D61"/>
    <w:rsid w:val="00B3394E"/>
    <w:rsid w:val="00B33D21"/>
    <w:rsid w:val="00B3404A"/>
    <w:rsid w:val="00B34368"/>
    <w:rsid w:val="00B34425"/>
    <w:rsid w:val="00B34B0F"/>
    <w:rsid w:val="00B34B85"/>
    <w:rsid w:val="00B35078"/>
    <w:rsid w:val="00B35693"/>
    <w:rsid w:val="00B36100"/>
    <w:rsid w:val="00B365B5"/>
    <w:rsid w:val="00B367B3"/>
    <w:rsid w:val="00B36EC0"/>
    <w:rsid w:val="00B3715A"/>
    <w:rsid w:val="00B374AE"/>
    <w:rsid w:val="00B37647"/>
    <w:rsid w:val="00B378DA"/>
    <w:rsid w:val="00B37C89"/>
    <w:rsid w:val="00B40466"/>
    <w:rsid w:val="00B40572"/>
    <w:rsid w:val="00B40632"/>
    <w:rsid w:val="00B40C5D"/>
    <w:rsid w:val="00B40EF2"/>
    <w:rsid w:val="00B4131C"/>
    <w:rsid w:val="00B4186E"/>
    <w:rsid w:val="00B41963"/>
    <w:rsid w:val="00B41ADE"/>
    <w:rsid w:val="00B41B3C"/>
    <w:rsid w:val="00B41BA2"/>
    <w:rsid w:val="00B4268B"/>
    <w:rsid w:val="00B42E57"/>
    <w:rsid w:val="00B432E0"/>
    <w:rsid w:val="00B438A3"/>
    <w:rsid w:val="00B43AD1"/>
    <w:rsid w:val="00B43C66"/>
    <w:rsid w:val="00B443F6"/>
    <w:rsid w:val="00B446A6"/>
    <w:rsid w:val="00B44926"/>
    <w:rsid w:val="00B44E06"/>
    <w:rsid w:val="00B45919"/>
    <w:rsid w:val="00B46015"/>
    <w:rsid w:val="00B4669B"/>
    <w:rsid w:val="00B468CA"/>
    <w:rsid w:val="00B46957"/>
    <w:rsid w:val="00B472B9"/>
    <w:rsid w:val="00B47A62"/>
    <w:rsid w:val="00B47DBD"/>
    <w:rsid w:val="00B506DA"/>
    <w:rsid w:val="00B50C30"/>
    <w:rsid w:val="00B51351"/>
    <w:rsid w:val="00B5158F"/>
    <w:rsid w:val="00B51BAA"/>
    <w:rsid w:val="00B52067"/>
    <w:rsid w:val="00B52242"/>
    <w:rsid w:val="00B52443"/>
    <w:rsid w:val="00B52B5C"/>
    <w:rsid w:val="00B52BFE"/>
    <w:rsid w:val="00B52CAF"/>
    <w:rsid w:val="00B52F85"/>
    <w:rsid w:val="00B5396F"/>
    <w:rsid w:val="00B545B3"/>
    <w:rsid w:val="00B54EA6"/>
    <w:rsid w:val="00B54FC7"/>
    <w:rsid w:val="00B56599"/>
    <w:rsid w:val="00B566CB"/>
    <w:rsid w:val="00B56AD2"/>
    <w:rsid w:val="00B577EA"/>
    <w:rsid w:val="00B60026"/>
    <w:rsid w:val="00B60322"/>
    <w:rsid w:val="00B60721"/>
    <w:rsid w:val="00B61FD5"/>
    <w:rsid w:val="00B6263F"/>
    <w:rsid w:val="00B62F31"/>
    <w:rsid w:val="00B6314B"/>
    <w:rsid w:val="00B64B8D"/>
    <w:rsid w:val="00B64F98"/>
    <w:rsid w:val="00B65342"/>
    <w:rsid w:val="00B663E1"/>
    <w:rsid w:val="00B67145"/>
    <w:rsid w:val="00B67C5F"/>
    <w:rsid w:val="00B70BFF"/>
    <w:rsid w:val="00B70D6D"/>
    <w:rsid w:val="00B714DE"/>
    <w:rsid w:val="00B716F9"/>
    <w:rsid w:val="00B71883"/>
    <w:rsid w:val="00B72D66"/>
    <w:rsid w:val="00B72DD2"/>
    <w:rsid w:val="00B73837"/>
    <w:rsid w:val="00B7602C"/>
    <w:rsid w:val="00B77456"/>
    <w:rsid w:val="00B7775D"/>
    <w:rsid w:val="00B77B25"/>
    <w:rsid w:val="00B77C20"/>
    <w:rsid w:val="00B8016D"/>
    <w:rsid w:val="00B80815"/>
    <w:rsid w:val="00B80EA6"/>
    <w:rsid w:val="00B81676"/>
    <w:rsid w:val="00B81A0E"/>
    <w:rsid w:val="00B82363"/>
    <w:rsid w:val="00B82672"/>
    <w:rsid w:val="00B8276F"/>
    <w:rsid w:val="00B82CF4"/>
    <w:rsid w:val="00B82F6C"/>
    <w:rsid w:val="00B83768"/>
    <w:rsid w:val="00B84566"/>
    <w:rsid w:val="00B84C90"/>
    <w:rsid w:val="00B85917"/>
    <w:rsid w:val="00B85B34"/>
    <w:rsid w:val="00B860A5"/>
    <w:rsid w:val="00B860D9"/>
    <w:rsid w:val="00B86E6E"/>
    <w:rsid w:val="00B87282"/>
    <w:rsid w:val="00B87292"/>
    <w:rsid w:val="00B907EF"/>
    <w:rsid w:val="00B91196"/>
    <w:rsid w:val="00B92860"/>
    <w:rsid w:val="00B933BF"/>
    <w:rsid w:val="00B9379F"/>
    <w:rsid w:val="00B93B19"/>
    <w:rsid w:val="00B93C9B"/>
    <w:rsid w:val="00B93CB5"/>
    <w:rsid w:val="00B94234"/>
    <w:rsid w:val="00B944A8"/>
    <w:rsid w:val="00B954DC"/>
    <w:rsid w:val="00B95D5E"/>
    <w:rsid w:val="00B963DB"/>
    <w:rsid w:val="00B963E4"/>
    <w:rsid w:val="00B96736"/>
    <w:rsid w:val="00B967A7"/>
    <w:rsid w:val="00B9692B"/>
    <w:rsid w:val="00B96A2B"/>
    <w:rsid w:val="00B972A2"/>
    <w:rsid w:val="00B9774A"/>
    <w:rsid w:val="00BA01E8"/>
    <w:rsid w:val="00BA0B87"/>
    <w:rsid w:val="00BA0D1A"/>
    <w:rsid w:val="00BA19BE"/>
    <w:rsid w:val="00BA1E4D"/>
    <w:rsid w:val="00BA281F"/>
    <w:rsid w:val="00BA349A"/>
    <w:rsid w:val="00BA362F"/>
    <w:rsid w:val="00BA36FC"/>
    <w:rsid w:val="00BA3933"/>
    <w:rsid w:val="00BA3A6F"/>
    <w:rsid w:val="00BA4289"/>
    <w:rsid w:val="00BA467F"/>
    <w:rsid w:val="00BA4B26"/>
    <w:rsid w:val="00BA4BCF"/>
    <w:rsid w:val="00BA4E74"/>
    <w:rsid w:val="00BA5784"/>
    <w:rsid w:val="00BA5FE9"/>
    <w:rsid w:val="00BA6126"/>
    <w:rsid w:val="00BA62B7"/>
    <w:rsid w:val="00BA6416"/>
    <w:rsid w:val="00BA6667"/>
    <w:rsid w:val="00BA776F"/>
    <w:rsid w:val="00BA79C0"/>
    <w:rsid w:val="00BB003C"/>
    <w:rsid w:val="00BB01B8"/>
    <w:rsid w:val="00BB0F50"/>
    <w:rsid w:val="00BB12FF"/>
    <w:rsid w:val="00BB1368"/>
    <w:rsid w:val="00BB16C0"/>
    <w:rsid w:val="00BB2517"/>
    <w:rsid w:val="00BB33FE"/>
    <w:rsid w:val="00BB3B0E"/>
    <w:rsid w:val="00BB3CBB"/>
    <w:rsid w:val="00BB3EAB"/>
    <w:rsid w:val="00BB409E"/>
    <w:rsid w:val="00BB4DEE"/>
    <w:rsid w:val="00BB4E1C"/>
    <w:rsid w:val="00BB513D"/>
    <w:rsid w:val="00BB5200"/>
    <w:rsid w:val="00BB548A"/>
    <w:rsid w:val="00BB5C00"/>
    <w:rsid w:val="00BB5DB2"/>
    <w:rsid w:val="00BB600B"/>
    <w:rsid w:val="00BB609E"/>
    <w:rsid w:val="00BB638D"/>
    <w:rsid w:val="00BB63F4"/>
    <w:rsid w:val="00BB683D"/>
    <w:rsid w:val="00BB6AB5"/>
    <w:rsid w:val="00BB6E5C"/>
    <w:rsid w:val="00BB75EE"/>
    <w:rsid w:val="00BB78CC"/>
    <w:rsid w:val="00BC0239"/>
    <w:rsid w:val="00BC02BB"/>
    <w:rsid w:val="00BC0500"/>
    <w:rsid w:val="00BC0A85"/>
    <w:rsid w:val="00BC1FA1"/>
    <w:rsid w:val="00BC3B95"/>
    <w:rsid w:val="00BC3C31"/>
    <w:rsid w:val="00BC4031"/>
    <w:rsid w:val="00BC470A"/>
    <w:rsid w:val="00BC47BD"/>
    <w:rsid w:val="00BC4A64"/>
    <w:rsid w:val="00BC4B88"/>
    <w:rsid w:val="00BC6065"/>
    <w:rsid w:val="00BC644A"/>
    <w:rsid w:val="00BC6E41"/>
    <w:rsid w:val="00BD0032"/>
    <w:rsid w:val="00BD0124"/>
    <w:rsid w:val="00BD0197"/>
    <w:rsid w:val="00BD022B"/>
    <w:rsid w:val="00BD0432"/>
    <w:rsid w:val="00BD0630"/>
    <w:rsid w:val="00BD0757"/>
    <w:rsid w:val="00BD0E03"/>
    <w:rsid w:val="00BD118C"/>
    <w:rsid w:val="00BD1E81"/>
    <w:rsid w:val="00BD291B"/>
    <w:rsid w:val="00BD378C"/>
    <w:rsid w:val="00BD3ACF"/>
    <w:rsid w:val="00BD3F44"/>
    <w:rsid w:val="00BD3F6B"/>
    <w:rsid w:val="00BD409B"/>
    <w:rsid w:val="00BD55D2"/>
    <w:rsid w:val="00BD5673"/>
    <w:rsid w:val="00BD5790"/>
    <w:rsid w:val="00BD58CC"/>
    <w:rsid w:val="00BD5B30"/>
    <w:rsid w:val="00BD6286"/>
    <w:rsid w:val="00BD73A3"/>
    <w:rsid w:val="00BD76AB"/>
    <w:rsid w:val="00BD7780"/>
    <w:rsid w:val="00BD794D"/>
    <w:rsid w:val="00BE001B"/>
    <w:rsid w:val="00BE0642"/>
    <w:rsid w:val="00BE0D46"/>
    <w:rsid w:val="00BE180C"/>
    <w:rsid w:val="00BE1872"/>
    <w:rsid w:val="00BE189E"/>
    <w:rsid w:val="00BE1DBC"/>
    <w:rsid w:val="00BE2555"/>
    <w:rsid w:val="00BE25BC"/>
    <w:rsid w:val="00BE2ACA"/>
    <w:rsid w:val="00BE3860"/>
    <w:rsid w:val="00BE391B"/>
    <w:rsid w:val="00BE3AA6"/>
    <w:rsid w:val="00BE43A1"/>
    <w:rsid w:val="00BE53E6"/>
    <w:rsid w:val="00BE6217"/>
    <w:rsid w:val="00BE644C"/>
    <w:rsid w:val="00BE6D81"/>
    <w:rsid w:val="00BE6FF9"/>
    <w:rsid w:val="00BE7074"/>
    <w:rsid w:val="00BE757B"/>
    <w:rsid w:val="00BE7C2D"/>
    <w:rsid w:val="00BF02E5"/>
    <w:rsid w:val="00BF094F"/>
    <w:rsid w:val="00BF0D0F"/>
    <w:rsid w:val="00BF114E"/>
    <w:rsid w:val="00BF118D"/>
    <w:rsid w:val="00BF1954"/>
    <w:rsid w:val="00BF199F"/>
    <w:rsid w:val="00BF1E5C"/>
    <w:rsid w:val="00BF213C"/>
    <w:rsid w:val="00BF25C5"/>
    <w:rsid w:val="00BF2814"/>
    <w:rsid w:val="00BF2DBF"/>
    <w:rsid w:val="00BF3358"/>
    <w:rsid w:val="00BF40BD"/>
    <w:rsid w:val="00BF40BE"/>
    <w:rsid w:val="00BF41A7"/>
    <w:rsid w:val="00BF425A"/>
    <w:rsid w:val="00BF4B79"/>
    <w:rsid w:val="00BF4BC0"/>
    <w:rsid w:val="00BF4FAB"/>
    <w:rsid w:val="00BF591F"/>
    <w:rsid w:val="00BF5A46"/>
    <w:rsid w:val="00BF5BB8"/>
    <w:rsid w:val="00BF7A99"/>
    <w:rsid w:val="00BF7DBC"/>
    <w:rsid w:val="00BF7F30"/>
    <w:rsid w:val="00BF7F33"/>
    <w:rsid w:val="00C000A4"/>
    <w:rsid w:val="00C0013D"/>
    <w:rsid w:val="00C00370"/>
    <w:rsid w:val="00C00C4F"/>
    <w:rsid w:val="00C01D1F"/>
    <w:rsid w:val="00C02642"/>
    <w:rsid w:val="00C02989"/>
    <w:rsid w:val="00C0316D"/>
    <w:rsid w:val="00C035D5"/>
    <w:rsid w:val="00C035F3"/>
    <w:rsid w:val="00C03C66"/>
    <w:rsid w:val="00C03CBD"/>
    <w:rsid w:val="00C03DBB"/>
    <w:rsid w:val="00C04CB6"/>
    <w:rsid w:val="00C057F4"/>
    <w:rsid w:val="00C05DEC"/>
    <w:rsid w:val="00C060EC"/>
    <w:rsid w:val="00C062C9"/>
    <w:rsid w:val="00C06B9C"/>
    <w:rsid w:val="00C06EC5"/>
    <w:rsid w:val="00C0745D"/>
    <w:rsid w:val="00C0771E"/>
    <w:rsid w:val="00C0793E"/>
    <w:rsid w:val="00C07EEA"/>
    <w:rsid w:val="00C1056B"/>
    <w:rsid w:val="00C107C5"/>
    <w:rsid w:val="00C11713"/>
    <w:rsid w:val="00C11A7A"/>
    <w:rsid w:val="00C11CD0"/>
    <w:rsid w:val="00C11E2C"/>
    <w:rsid w:val="00C126AD"/>
    <w:rsid w:val="00C132E5"/>
    <w:rsid w:val="00C13C84"/>
    <w:rsid w:val="00C14AAB"/>
    <w:rsid w:val="00C15408"/>
    <w:rsid w:val="00C166AA"/>
    <w:rsid w:val="00C16B3D"/>
    <w:rsid w:val="00C1744D"/>
    <w:rsid w:val="00C20E6D"/>
    <w:rsid w:val="00C20F2F"/>
    <w:rsid w:val="00C21B42"/>
    <w:rsid w:val="00C21D9B"/>
    <w:rsid w:val="00C222CE"/>
    <w:rsid w:val="00C22D9B"/>
    <w:rsid w:val="00C22E3A"/>
    <w:rsid w:val="00C2448D"/>
    <w:rsid w:val="00C24533"/>
    <w:rsid w:val="00C25405"/>
    <w:rsid w:val="00C26706"/>
    <w:rsid w:val="00C27539"/>
    <w:rsid w:val="00C27ED1"/>
    <w:rsid w:val="00C30886"/>
    <w:rsid w:val="00C30A81"/>
    <w:rsid w:val="00C313F9"/>
    <w:rsid w:val="00C31AFF"/>
    <w:rsid w:val="00C324F1"/>
    <w:rsid w:val="00C33469"/>
    <w:rsid w:val="00C34663"/>
    <w:rsid w:val="00C34B7E"/>
    <w:rsid w:val="00C35608"/>
    <w:rsid w:val="00C366D0"/>
    <w:rsid w:val="00C3714A"/>
    <w:rsid w:val="00C37310"/>
    <w:rsid w:val="00C3754C"/>
    <w:rsid w:val="00C3754F"/>
    <w:rsid w:val="00C37CA9"/>
    <w:rsid w:val="00C37D3C"/>
    <w:rsid w:val="00C37E69"/>
    <w:rsid w:val="00C410FA"/>
    <w:rsid w:val="00C412D4"/>
    <w:rsid w:val="00C42527"/>
    <w:rsid w:val="00C425C5"/>
    <w:rsid w:val="00C425F7"/>
    <w:rsid w:val="00C42A11"/>
    <w:rsid w:val="00C42AD4"/>
    <w:rsid w:val="00C43A8B"/>
    <w:rsid w:val="00C43E8E"/>
    <w:rsid w:val="00C43F1B"/>
    <w:rsid w:val="00C442A9"/>
    <w:rsid w:val="00C4434C"/>
    <w:rsid w:val="00C445C8"/>
    <w:rsid w:val="00C447E6"/>
    <w:rsid w:val="00C44B7B"/>
    <w:rsid w:val="00C45CBB"/>
    <w:rsid w:val="00C45E02"/>
    <w:rsid w:val="00C468DC"/>
    <w:rsid w:val="00C46E15"/>
    <w:rsid w:val="00C47071"/>
    <w:rsid w:val="00C47DDB"/>
    <w:rsid w:val="00C47E7A"/>
    <w:rsid w:val="00C47E90"/>
    <w:rsid w:val="00C50801"/>
    <w:rsid w:val="00C51226"/>
    <w:rsid w:val="00C5184D"/>
    <w:rsid w:val="00C51A6B"/>
    <w:rsid w:val="00C51C0E"/>
    <w:rsid w:val="00C51FDC"/>
    <w:rsid w:val="00C520C2"/>
    <w:rsid w:val="00C52347"/>
    <w:rsid w:val="00C52695"/>
    <w:rsid w:val="00C53938"/>
    <w:rsid w:val="00C53991"/>
    <w:rsid w:val="00C53A03"/>
    <w:rsid w:val="00C5404F"/>
    <w:rsid w:val="00C54379"/>
    <w:rsid w:val="00C543AC"/>
    <w:rsid w:val="00C546D4"/>
    <w:rsid w:val="00C553A2"/>
    <w:rsid w:val="00C55583"/>
    <w:rsid w:val="00C55F0E"/>
    <w:rsid w:val="00C55FCE"/>
    <w:rsid w:val="00C571DC"/>
    <w:rsid w:val="00C57755"/>
    <w:rsid w:val="00C579E8"/>
    <w:rsid w:val="00C57AF4"/>
    <w:rsid w:val="00C61E8A"/>
    <w:rsid w:val="00C62288"/>
    <w:rsid w:val="00C6251D"/>
    <w:rsid w:val="00C626D6"/>
    <w:rsid w:val="00C6272F"/>
    <w:rsid w:val="00C62994"/>
    <w:rsid w:val="00C63485"/>
    <w:rsid w:val="00C6420F"/>
    <w:rsid w:val="00C64708"/>
    <w:rsid w:val="00C64BAB"/>
    <w:rsid w:val="00C6540D"/>
    <w:rsid w:val="00C65542"/>
    <w:rsid w:val="00C657DA"/>
    <w:rsid w:val="00C6670B"/>
    <w:rsid w:val="00C66DB3"/>
    <w:rsid w:val="00C66F31"/>
    <w:rsid w:val="00C67A31"/>
    <w:rsid w:val="00C67CF5"/>
    <w:rsid w:val="00C7007F"/>
    <w:rsid w:val="00C7028C"/>
    <w:rsid w:val="00C711FC"/>
    <w:rsid w:val="00C71995"/>
    <w:rsid w:val="00C71F02"/>
    <w:rsid w:val="00C720FC"/>
    <w:rsid w:val="00C72257"/>
    <w:rsid w:val="00C728D2"/>
    <w:rsid w:val="00C72E1F"/>
    <w:rsid w:val="00C738B2"/>
    <w:rsid w:val="00C73E3F"/>
    <w:rsid w:val="00C73EF6"/>
    <w:rsid w:val="00C73F9B"/>
    <w:rsid w:val="00C7624B"/>
    <w:rsid w:val="00C76296"/>
    <w:rsid w:val="00C7633A"/>
    <w:rsid w:val="00C769F3"/>
    <w:rsid w:val="00C76C9C"/>
    <w:rsid w:val="00C778B2"/>
    <w:rsid w:val="00C77E75"/>
    <w:rsid w:val="00C80094"/>
    <w:rsid w:val="00C806F6"/>
    <w:rsid w:val="00C80A55"/>
    <w:rsid w:val="00C80E05"/>
    <w:rsid w:val="00C81042"/>
    <w:rsid w:val="00C8113D"/>
    <w:rsid w:val="00C8136D"/>
    <w:rsid w:val="00C817B9"/>
    <w:rsid w:val="00C81D01"/>
    <w:rsid w:val="00C8220C"/>
    <w:rsid w:val="00C822A2"/>
    <w:rsid w:val="00C828EB"/>
    <w:rsid w:val="00C82BAE"/>
    <w:rsid w:val="00C8340F"/>
    <w:rsid w:val="00C83939"/>
    <w:rsid w:val="00C842F6"/>
    <w:rsid w:val="00C8508B"/>
    <w:rsid w:val="00C8581D"/>
    <w:rsid w:val="00C87B58"/>
    <w:rsid w:val="00C87F2E"/>
    <w:rsid w:val="00C900D1"/>
    <w:rsid w:val="00C90316"/>
    <w:rsid w:val="00C90895"/>
    <w:rsid w:val="00C90971"/>
    <w:rsid w:val="00C90B34"/>
    <w:rsid w:val="00C91D58"/>
    <w:rsid w:val="00C92B89"/>
    <w:rsid w:val="00C92C54"/>
    <w:rsid w:val="00C93A9C"/>
    <w:rsid w:val="00C93AD8"/>
    <w:rsid w:val="00C94343"/>
    <w:rsid w:val="00C94755"/>
    <w:rsid w:val="00C9482D"/>
    <w:rsid w:val="00C94F66"/>
    <w:rsid w:val="00C95943"/>
    <w:rsid w:val="00C95BC0"/>
    <w:rsid w:val="00C95E8A"/>
    <w:rsid w:val="00C95FAB"/>
    <w:rsid w:val="00C967D2"/>
    <w:rsid w:val="00C972B0"/>
    <w:rsid w:val="00C97354"/>
    <w:rsid w:val="00C976E1"/>
    <w:rsid w:val="00C97E8A"/>
    <w:rsid w:val="00CA04CE"/>
    <w:rsid w:val="00CA0D13"/>
    <w:rsid w:val="00CA0DCE"/>
    <w:rsid w:val="00CA2C92"/>
    <w:rsid w:val="00CA2F93"/>
    <w:rsid w:val="00CA385C"/>
    <w:rsid w:val="00CA3904"/>
    <w:rsid w:val="00CA3FF9"/>
    <w:rsid w:val="00CA4B3A"/>
    <w:rsid w:val="00CA4FDE"/>
    <w:rsid w:val="00CA538A"/>
    <w:rsid w:val="00CA56B2"/>
    <w:rsid w:val="00CA5A5B"/>
    <w:rsid w:val="00CA5C06"/>
    <w:rsid w:val="00CA6433"/>
    <w:rsid w:val="00CA7E0A"/>
    <w:rsid w:val="00CB1063"/>
    <w:rsid w:val="00CB10B7"/>
    <w:rsid w:val="00CB1509"/>
    <w:rsid w:val="00CB169F"/>
    <w:rsid w:val="00CB1B14"/>
    <w:rsid w:val="00CB2BF7"/>
    <w:rsid w:val="00CB317A"/>
    <w:rsid w:val="00CB3B6E"/>
    <w:rsid w:val="00CB46C1"/>
    <w:rsid w:val="00CB4882"/>
    <w:rsid w:val="00CB5AB3"/>
    <w:rsid w:val="00CB663A"/>
    <w:rsid w:val="00CB69FC"/>
    <w:rsid w:val="00CB7273"/>
    <w:rsid w:val="00CB7463"/>
    <w:rsid w:val="00CB7565"/>
    <w:rsid w:val="00CC00DF"/>
    <w:rsid w:val="00CC1084"/>
    <w:rsid w:val="00CC111B"/>
    <w:rsid w:val="00CC179E"/>
    <w:rsid w:val="00CC188D"/>
    <w:rsid w:val="00CC1C96"/>
    <w:rsid w:val="00CC1DC2"/>
    <w:rsid w:val="00CC27A6"/>
    <w:rsid w:val="00CC3119"/>
    <w:rsid w:val="00CC319D"/>
    <w:rsid w:val="00CC3318"/>
    <w:rsid w:val="00CC3423"/>
    <w:rsid w:val="00CC3711"/>
    <w:rsid w:val="00CC3C39"/>
    <w:rsid w:val="00CC3D84"/>
    <w:rsid w:val="00CC3E22"/>
    <w:rsid w:val="00CC4383"/>
    <w:rsid w:val="00CC4741"/>
    <w:rsid w:val="00CC4B36"/>
    <w:rsid w:val="00CC4BC1"/>
    <w:rsid w:val="00CC50AA"/>
    <w:rsid w:val="00CC530F"/>
    <w:rsid w:val="00CC543F"/>
    <w:rsid w:val="00CC5544"/>
    <w:rsid w:val="00CC5DB0"/>
    <w:rsid w:val="00CC5E29"/>
    <w:rsid w:val="00CC607C"/>
    <w:rsid w:val="00CC6740"/>
    <w:rsid w:val="00CC6C51"/>
    <w:rsid w:val="00CC737C"/>
    <w:rsid w:val="00CC7CBA"/>
    <w:rsid w:val="00CD06A1"/>
    <w:rsid w:val="00CD0CBD"/>
    <w:rsid w:val="00CD0D0F"/>
    <w:rsid w:val="00CD1168"/>
    <w:rsid w:val="00CD1323"/>
    <w:rsid w:val="00CD145E"/>
    <w:rsid w:val="00CD17B4"/>
    <w:rsid w:val="00CD1A66"/>
    <w:rsid w:val="00CD1DF9"/>
    <w:rsid w:val="00CD1F37"/>
    <w:rsid w:val="00CD2619"/>
    <w:rsid w:val="00CD38B5"/>
    <w:rsid w:val="00CD4472"/>
    <w:rsid w:val="00CD4766"/>
    <w:rsid w:val="00CD495F"/>
    <w:rsid w:val="00CD4A78"/>
    <w:rsid w:val="00CD5A4F"/>
    <w:rsid w:val="00CD636E"/>
    <w:rsid w:val="00CD7C44"/>
    <w:rsid w:val="00CE0484"/>
    <w:rsid w:val="00CE048C"/>
    <w:rsid w:val="00CE04AC"/>
    <w:rsid w:val="00CE0A80"/>
    <w:rsid w:val="00CE0B8E"/>
    <w:rsid w:val="00CE0E38"/>
    <w:rsid w:val="00CE18FA"/>
    <w:rsid w:val="00CE1C47"/>
    <w:rsid w:val="00CE1FF6"/>
    <w:rsid w:val="00CE20E8"/>
    <w:rsid w:val="00CE34E1"/>
    <w:rsid w:val="00CE352A"/>
    <w:rsid w:val="00CE3A3E"/>
    <w:rsid w:val="00CE4472"/>
    <w:rsid w:val="00CE4D29"/>
    <w:rsid w:val="00CE5BD8"/>
    <w:rsid w:val="00CE6D3F"/>
    <w:rsid w:val="00CE7654"/>
    <w:rsid w:val="00CE7B32"/>
    <w:rsid w:val="00CE7DA5"/>
    <w:rsid w:val="00CE7F72"/>
    <w:rsid w:val="00CF0AD8"/>
    <w:rsid w:val="00CF14B5"/>
    <w:rsid w:val="00CF2426"/>
    <w:rsid w:val="00CF267B"/>
    <w:rsid w:val="00CF2B8E"/>
    <w:rsid w:val="00CF2D31"/>
    <w:rsid w:val="00CF2E85"/>
    <w:rsid w:val="00CF2F9C"/>
    <w:rsid w:val="00CF30B9"/>
    <w:rsid w:val="00CF31F7"/>
    <w:rsid w:val="00CF4BA0"/>
    <w:rsid w:val="00CF4D7B"/>
    <w:rsid w:val="00CF50EA"/>
    <w:rsid w:val="00CF5DCC"/>
    <w:rsid w:val="00CF626D"/>
    <w:rsid w:val="00CF63EC"/>
    <w:rsid w:val="00CF6BCB"/>
    <w:rsid w:val="00CF7414"/>
    <w:rsid w:val="00CF770A"/>
    <w:rsid w:val="00CF7925"/>
    <w:rsid w:val="00CF7D8A"/>
    <w:rsid w:val="00CF7EDD"/>
    <w:rsid w:val="00D007DE"/>
    <w:rsid w:val="00D0124A"/>
    <w:rsid w:val="00D016C6"/>
    <w:rsid w:val="00D01945"/>
    <w:rsid w:val="00D01D16"/>
    <w:rsid w:val="00D02329"/>
    <w:rsid w:val="00D02582"/>
    <w:rsid w:val="00D02C71"/>
    <w:rsid w:val="00D03030"/>
    <w:rsid w:val="00D030B5"/>
    <w:rsid w:val="00D03172"/>
    <w:rsid w:val="00D03706"/>
    <w:rsid w:val="00D04083"/>
    <w:rsid w:val="00D04674"/>
    <w:rsid w:val="00D0492E"/>
    <w:rsid w:val="00D05A70"/>
    <w:rsid w:val="00D065D3"/>
    <w:rsid w:val="00D0694A"/>
    <w:rsid w:val="00D0718F"/>
    <w:rsid w:val="00D07564"/>
    <w:rsid w:val="00D07AE1"/>
    <w:rsid w:val="00D07DEB"/>
    <w:rsid w:val="00D10159"/>
    <w:rsid w:val="00D10647"/>
    <w:rsid w:val="00D10B18"/>
    <w:rsid w:val="00D10DAF"/>
    <w:rsid w:val="00D11206"/>
    <w:rsid w:val="00D11699"/>
    <w:rsid w:val="00D11717"/>
    <w:rsid w:val="00D117A5"/>
    <w:rsid w:val="00D1232F"/>
    <w:rsid w:val="00D126E3"/>
    <w:rsid w:val="00D1296A"/>
    <w:rsid w:val="00D131F9"/>
    <w:rsid w:val="00D13B45"/>
    <w:rsid w:val="00D13F77"/>
    <w:rsid w:val="00D13FF9"/>
    <w:rsid w:val="00D14228"/>
    <w:rsid w:val="00D14736"/>
    <w:rsid w:val="00D148DE"/>
    <w:rsid w:val="00D14B1C"/>
    <w:rsid w:val="00D1551F"/>
    <w:rsid w:val="00D155AA"/>
    <w:rsid w:val="00D157D5"/>
    <w:rsid w:val="00D160B1"/>
    <w:rsid w:val="00D16963"/>
    <w:rsid w:val="00D16C03"/>
    <w:rsid w:val="00D17117"/>
    <w:rsid w:val="00D17231"/>
    <w:rsid w:val="00D175C7"/>
    <w:rsid w:val="00D17974"/>
    <w:rsid w:val="00D20A77"/>
    <w:rsid w:val="00D2171B"/>
    <w:rsid w:val="00D21A05"/>
    <w:rsid w:val="00D22205"/>
    <w:rsid w:val="00D22703"/>
    <w:rsid w:val="00D22AF2"/>
    <w:rsid w:val="00D22C86"/>
    <w:rsid w:val="00D2398C"/>
    <w:rsid w:val="00D24CFE"/>
    <w:rsid w:val="00D256F6"/>
    <w:rsid w:val="00D25D72"/>
    <w:rsid w:val="00D260A3"/>
    <w:rsid w:val="00D2624E"/>
    <w:rsid w:val="00D2659A"/>
    <w:rsid w:val="00D267EA"/>
    <w:rsid w:val="00D269CC"/>
    <w:rsid w:val="00D2700F"/>
    <w:rsid w:val="00D2732B"/>
    <w:rsid w:val="00D27649"/>
    <w:rsid w:val="00D300ED"/>
    <w:rsid w:val="00D30491"/>
    <w:rsid w:val="00D308C7"/>
    <w:rsid w:val="00D30AA0"/>
    <w:rsid w:val="00D31414"/>
    <w:rsid w:val="00D3172E"/>
    <w:rsid w:val="00D3187B"/>
    <w:rsid w:val="00D31B35"/>
    <w:rsid w:val="00D31C15"/>
    <w:rsid w:val="00D32F4A"/>
    <w:rsid w:val="00D334DF"/>
    <w:rsid w:val="00D33B71"/>
    <w:rsid w:val="00D34675"/>
    <w:rsid w:val="00D35142"/>
    <w:rsid w:val="00D35187"/>
    <w:rsid w:val="00D356A4"/>
    <w:rsid w:val="00D358C6"/>
    <w:rsid w:val="00D3601B"/>
    <w:rsid w:val="00D36D0B"/>
    <w:rsid w:val="00D36E19"/>
    <w:rsid w:val="00D37D0A"/>
    <w:rsid w:val="00D37F05"/>
    <w:rsid w:val="00D4004B"/>
    <w:rsid w:val="00D401F8"/>
    <w:rsid w:val="00D40419"/>
    <w:rsid w:val="00D408B3"/>
    <w:rsid w:val="00D4102E"/>
    <w:rsid w:val="00D4145D"/>
    <w:rsid w:val="00D4152A"/>
    <w:rsid w:val="00D41A17"/>
    <w:rsid w:val="00D41AAE"/>
    <w:rsid w:val="00D41CF7"/>
    <w:rsid w:val="00D43157"/>
    <w:rsid w:val="00D4412E"/>
    <w:rsid w:val="00D44A0C"/>
    <w:rsid w:val="00D44A64"/>
    <w:rsid w:val="00D44BF0"/>
    <w:rsid w:val="00D4581C"/>
    <w:rsid w:val="00D459DF"/>
    <w:rsid w:val="00D45AD0"/>
    <w:rsid w:val="00D45C49"/>
    <w:rsid w:val="00D45F6B"/>
    <w:rsid w:val="00D47A8C"/>
    <w:rsid w:val="00D47FA9"/>
    <w:rsid w:val="00D501AE"/>
    <w:rsid w:val="00D504A6"/>
    <w:rsid w:val="00D5090A"/>
    <w:rsid w:val="00D50BE2"/>
    <w:rsid w:val="00D50F18"/>
    <w:rsid w:val="00D51325"/>
    <w:rsid w:val="00D518F0"/>
    <w:rsid w:val="00D52541"/>
    <w:rsid w:val="00D527CE"/>
    <w:rsid w:val="00D52B8F"/>
    <w:rsid w:val="00D53164"/>
    <w:rsid w:val="00D545E2"/>
    <w:rsid w:val="00D54721"/>
    <w:rsid w:val="00D54A04"/>
    <w:rsid w:val="00D55142"/>
    <w:rsid w:val="00D56E6A"/>
    <w:rsid w:val="00D570CC"/>
    <w:rsid w:val="00D570E4"/>
    <w:rsid w:val="00D571EB"/>
    <w:rsid w:val="00D57245"/>
    <w:rsid w:val="00D576E1"/>
    <w:rsid w:val="00D579EA"/>
    <w:rsid w:val="00D57AF9"/>
    <w:rsid w:val="00D621A4"/>
    <w:rsid w:val="00D625E3"/>
    <w:rsid w:val="00D625F6"/>
    <w:rsid w:val="00D62EFF"/>
    <w:rsid w:val="00D63099"/>
    <w:rsid w:val="00D63583"/>
    <w:rsid w:val="00D64969"/>
    <w:rsid w:val="00D64B34"/>
    <w:rsid w:val="00D704C1"/>
    <w:rsid w:val="00D7085B"/>
    <w:rsid w:val="00D70D00"/>
    <w:rsid w:val="00D71270"/>
    <w:rsid w:val="00D71F09"/>
    <w:rsid w:val="00D72BED"/>
    <w:rsid w:val="00D72F34"/>
    <w:rsid w:val="00D72FB3"/>
    <w:rsid w:val="00D731E6"/>
    <w:rsid w:val="00D741A4"/>
    <w:rsid w:val="00D7482C"/>
    <w:rsid w:val="00D74CE2"/>
    <w:rsid w:val="00D7589D"/>
    <w:rsid w:val="00D761B0"/>
    <w:rsid w:val="00D762AE"/>
    <w:rsid w:val="00D772D4"/>
    <w:rsid w:val="00D7739A"/>
    <w:rsid w:val="00D80C4D"/>
    <w:rsid w:val="00D80DF6"/>
    <w:rsid w:val="00D80E6B"/>
    <w:rsid w:val="00D8120F"/>
    <w:rsid w:val="00D816E7"/>
    <w:rsid w:val="00D81A09"/>
    <w:rsid w:val="00D82552"/>
    <w:rsid w:val="00D82711"/>
    <w:rsid w:val="00D82A0B"/>
    <w:rsid w:val="00D82B2D"/>
    <w:rsid w:val="00D831BD"/>
    <w:rsid w:val="00D835D1"/>
    <w:rsid w:val="00D83977"/>
    <w:rsid w:val="00D83E12"/>
    <w:rsid w:val="00D84149"/>
    <w:rsid w:val="00D84E94"/>
    <w:rsid w:val="00D85398"/>
    <w:rsid w:val="00D855B5"/>
    <w:rsid w:val="00D85D87"/>
    <w:rsid w:val="00D86A5F"/>
    <w:rsid w:val="00D86F21"/>
    <w:rsid w:val="00D87626"/>
    <w:rsid w:val="00D8792D"/>
    <w:rsid w:val="00D87998"/>
    <w:rsid w:val="00D90191"/>
    <w:rsid w:val="00D91436"/>
    <w:rsid w:val="00D916C5"/>
    <w:rsid w:val="00D91A94"/>
    <w:rsid w:val="00D92164"/>
    <w:rsid w:val="00D922F9"/>
    <w:rsid w:val="00D924ED"/>
    <w:rsid w:val="00D92A40"/>
    <w:rsid w:val="00D92AF4"/>
    <w:rsid w:val="00D9381A"/>
    <w:rsid w:val="00D94226"/>
    <w:rsid w:val="00D94683"/>
    <w:rsid w:val="00D95982"/>
    <w:rsid w:val="00D95E6D"/>
    <w:rsid w:val="00D9625A"/>
    <w:rsid w:val="00D9665F"/>
    <w:rsid w:val="00D97308"/>
    <w:rsid w:val="00D97684"/>
    <w:rsid w:val="00D97800"/>
    <w:rsid w:val="00D97EAF"/>
    <w:rsid w:val="00DA0ADC"/>
    <w:rsid w:val="00DA0CFC"/>
    <w:rsid w:val="00DA0E89"/>
    <w:rsid w:val="00DA1840"/>
    <w:rsid w:val="00DA1D90"/>
    <w:rsid w:val="00DA253E"/>
    <w:rsid w:val="00DA2B6C"/>
    <w:rsid w:val="00DA3070"/>
    <w:rsid w:val="00DA3622"/>
    <w:rsid w:val="00DA380A"/>
    <w:rsid w:val="00DA3E2F"/>
    <w:rsid w:val="00DA3EDB"/>
    <w:rsid w:val="00DA41E3"/>
    <w:rsid w:val="00DA4D50"/>
    <w:rsid w:val="00DA5550"/>
    <w:rsid w:val="00DA65C3"/>
    <w:rsid w:val="00DA69D1"/>
    <w:rsid w:val="00DA70D0"/>
    <w:rsid w:val="00DA79CB"/>
    <w:rsid w:val="00DA7CC5"/>
    <w:rsid w:val="00DA7FDC"/>
    <w:rsid w:val="00DB021E"/>
    <w:rsid w:val="00DB03E0"/>
    <w:rsid w:val="00DB1296"/>
    <w:rsid w:val="00DB1D5A"/>
    <w:rsid w:val="00DB1D68"/>
    <w:rsid w:val="00DB204B"/>
    <w:rsid w:val="00DB21B6"/>
    <w:rsid w:val="00DB2DE7"/>
    <w:rsid w:val="00DB3AFB"/>
    <w:rsid w:val="00DB3C1D"/>
    <w:rsid w:val="00DB3DC4"/>
    <w:rsid w:val="00DB41C7"/>
    <w:rsid w:val="00DB41D5"/>
    <w:rsid w:val="00DB4B8B"/>
    <w:rsid w:val="00DB4C86"/>
    <w:rsid w:val="00DB4D85"/>
    <w:rsid w:val="00DB4DCF"/>
    <w:rsid w:val="00DB4E5B"/>
    <w:rsid w:val="00DB604D"/>
    <w:rsid w:val="00DB68D4"/>
    <w:rsid w:val="00DB68DA"/>
    <w:rsid w:val="00DB69B0"/>
    <w:rsid w:val="00DB6A34"/>
    <w:rsid w:val="00DB6D5F"/>
    <w:rsid w:val="00DB74FC"/>
    <w:rsid w:val="00DB77EA"/>
    <w:rsid w:val="00DB7AEE"/>
    <w:rsid w:val="00DC027C"/>
    <w:rsid w:val="00DC1BA7"/>
    <w:rsid w:val="00DC2A5B"/>
    <w:rsid w:val="00DC309E"/>
    <w:rsid w:val="00DC3584"/>
    <w:rsid w:val="00DC3B74"/>
    <w:rsid w:val="00DC424B"/>
    <w:rsid w:val="00DC4732"/>
    <w:rsid w:val="00DC49BC"/>
    <w:rsid w:val="00DC4C35"/>
    <w:rsid w:val="00DC4E2F"/>
    <w:rsid w:val="00DC5427"/>
    <w:rsid w:val="00DC54E3"/>
    <w:rsid w:val="00DC5A7C"/>
    <w:rsid w:val="00DC5B71"/>
    <w:rsid w:val="00DC5C3C"/>
    <w:rsid w:val="00DC6284"/>
    <w:rsid w:val="00DC6333"/>
    <w:rsid w:val="00DC6485"/>
    <w:rsid w:val="00DC6925"/>
    <w:rsid w:val="00DC6C4E"/>
    <w:rsid w:val="00DC6D78"/>
    <w:rsid w:val="00DC7383"/>
    <w:rsid w:val="00DC740B"/>
    <w:rsid w:val="00DC780A"/>
    <w:rsid w:val="00DD068D"/>
    <w:rsid w:val="00DD077D"/>
    <w:rsid w:val="00DD1D5D"/>
    <w:rsid w:val="00DD1DF9"/>
    <w:rsid w:val="00DD3E2C"/>
    <w:rsid w:val="00DD40A1"/>
    <w:rsid w:val="00DD4320"/>
    <w:rsid w:val="00DD4461"/>
    <w:rsid w:val="00DD6434"/>
    <w:rsid w:val="00DD6AA5"/>
    <w:rsid w:val="00DD724A"/>
    <w:rsid w:val="00DD74A0"/>
    <w:rsid w:val="00DD7B43"/>
    <w:rsid w:val="00DE0056"/>
    <w:rsid w:val="00DE00DE"/>
    <w:rsid w:val="00DE092A"/>
    <w:rsid w:val="00DE0ED3"/>
    <w:rsid w:val="00DE10C9"/>
    <w:rsid w:val="00DE12D2"/>
    <w:rsid w:val="00DE1404"/>
    <w:rsid w:val="00DE148A"/>
    <w:rsid w:val="00DE1FF5"/>
    <w:rsid w:val="00DE2090"/>
    <w:rsid w:val="00DE2093"/>
    <w:rsid w:val="00DE209A"/>
    <w:rsid w:val="00DE2AF7"/>
    <w:rsid w:val="00DE4F60"/>
    <w:rsid w:val="00DE636A"/>
    <w:rsid w:val="00DE6692"/>
    <w:rsid w:val="00DE68F1"/>
    <w:rsid w:val="00DE6ECF"/>
    <w:rsid w:val="00DE6FDE"/>
    <w:rsid w:val="00DE70E4"/>
    <w:rsid w:val="00DE79F3"/>
    <w:rsid w:val="00DE7A9D"/>
    <w:rsid w:val="00DF00BC"/>
    <w:rsid w:val="00DF00F0"/>
    <w:rsid w:val="00DF129D"/>
    <w:rsid w:val="00DF12C1"/>
    <w:rsid w:val="00DF1F72"/>
    <w:rsid w:val="00DF21B5"/>
    <w:rsid w:val="00DF2C87"/>
    <w:rsid w:val="00DF3609"/>
    <w:rsid w:val="00DF3910"/>
    <w:rsid w:val="00DF3ADF"/>
    <w:rsid w:val="00DF3C0C"/>
    <w:rsid w:val="00DF3DD9"/>
    <w:rsid w:val="00DF43EE"/>
    <w:rsid w:val="00DF47EA"/>
    <w:rsid w:val="00DF4CE5"/>
    <w:rsid w:val="00DF4FC1"/>
    <w:rsid w:val="00DF4FDA"/>
    <w:rsid w:val="00DF5047"/>
    <w:rsid w:val="00DF5404"/>
    <w:rsid w:val="00DF557F"/>
    <w:rsid w:val="00DF6220"/>
    <w:rsid w:val="00DF6494"/>
    <w:rsid w:val="00DF6A05"/>
    <w:rsid w:val="00DF6D41"/>
    <w:rsid w:val="00DF6F12"/>
    <w:rsid w:val="00DF6FB9"/>
    <w:rsid w:val="00DF747B"/>
    <w:rsid w:val="00DF795B"/>
    <w:rsid w:val="00E00D4D"/>
    <w:rsid w:val="00E00E37"/>
    <w:rsid w:val="00E01214"/>
    <w:rsid w:val="00E01217"/>
    <w:rsid w:val="00E01495"/>
    <w:rsid w:val="00E016F5"/>
    <w:rsid w:val="00E01717"/>
    <w:rsid w:val="00E01899"/>
    <w:rsid w:val="00E0299B"/>
    <w:rsid w:val="00E02E58"/>
    <w:rsid w:val="00E034C5"/>
    <w:rsid w:val="00E046C9"/>
    <w:rsid w:val="00E05167"/>
    <w:rsid w:val="00E055AE"/>
    <w:rsid w:val="00E0560A"/>
    <w:rsid w:val="00E05762"/>
    <w:rsid w:val="00E05986"/>
    <w:rsid w:val="00E05DF6"/>
    <w:rsid w:val="00E05F94"/>
    <w:rsid w:val="00E066E3"/>
    <w:rsid w:val="00E10031"/>
    <w:rsid w:val="00E100DD"/>
    <w:rsid w:val="00E10280"/>
    <w:rsid w:val="00E102DC"/>
    <w:rsid w:val="00E1134C"/>
    <w:rsid w:val="00E1140C"/>
    <w:rsid w:val="00E117A1"/>
    <w:rsid w:val="00E1184D"/>
    <w:rsid w:val="00E11AA8"/>
    <w:rsid w:val="00E11C9C"/>
    <w:rsid w:val="00E133EE"/>
    <w:rsid w:val="00E13A9E"/>
    <w:rsid w:val="00E13EA6"/>
    <w:rsid w:val="00E143CD"/>
    <w:rsid w:val="00E14FA7"/>
    <w:rsid w:val="00E16279"/>
    <w:rsid w:val="00E16293"/>
    <w:rsid w:val="00E16321"/>
    <w:rsid w:val="00E1635C"/>
    <w:rsid w:val="00E17AD9"/>
    <w:rsid w:val="00E17DD4"/>
    <w:rsid w:val="00E21377"/>
    <w:rsid w:val="00E219C3"/>
    <w:rsid w:val="00E219CA"/>
    <w:rsid w:val="00E21C2C"/>
    <w:rsid w:val="00E22B7D"/>
    <w:rsid w:val="00E22C35"/>
    <w:rsid w:val="00E2318D"/>
    <w:rsid w:val="00E23A67"/>
    <w:rsid w:val="00E23ED8"/>
    <w:rsid w:val="00E24FC0"/>
    <w:rsid w:val="00E2557E"/>
    <w:rsid w:val="00E25D73"/>
    <w:rsid w:val="00E26673"/>
    <w:rsid w:val="00E26778"/>
    <w:rsid w:val="00E269B6"/>
    <w:rsid w:val="00E26DBB"/>
    <w:rsid w:val="00E26EB1"/>
    <w:rsid w:val="00E2748E"/>
    <w:rsid w:val="00E27554"/>
    <w:rsid w:val="00E27692"/>
    <w:rsid w:val="00E27FC1"/>
    <w:rsid w:val="00E30023"/>
    <w:rsid w:val="00E306A7"/>
    <w:rsid w:val="00E3096C"/>
    <w:rsid w:val="00E3097B"/>
    <w:rsid w:val="00E30C15"/>
    <w:rsid w:val="00E3129C"/>
    <w:rsid w:val="00E322DC"/>
    <w:rsid w:val="00E32470"/>
    <w:rsid w:val="00E33CBF"/>
    <w:rsid w:val="00E33DD5"/>
    <w:rsid w:val="00E340DA"/>
    <w:rsid w:val="00E34A0F"/>
    <w:rsid w:val="00E34A69"/>
    <w:rsid w:val="00E35E1B"/>
    <w:rsid w:val="00E3656B"/>
    <w:rsid w:val="00E4000A"/>
    <w:rsid w:val="00E403F2"/>
    <w:rsid w:val="00E4095F"/>
    <w:rsid w:val="00E40A0B"/>
    <w:rsid w:val="00E41292"/>
    <w:rsid w:val="00E413AD"/>
    <w:rsid w:val="00E41DCD"/>
    <w:rsid w:val="00E4246E"/>
    <w:rsid w:val="00E424D6"/>
    <w:rsid w:val="00E42767"/>
    <w:rsid w:val="00E42C21"/>
    <w:rsid w:val="00E42E79"/>
    <w:rsid w:val="00E43674"/>
    <w:rsid w:val="00E436A0"/>
    <w:rsid w:val="00E444D5"/>
    <w:rsid w:val="00E44ADB"/>
    <w:rsid w:val="00E45CEC"/>
    <w:rsid w:val="00E46A5A"/>
    <w:rsid w:val="00E52689"/>
    <w:rsid w:val="00E529B0"/>
    <w:rsid w:val="00E52B43"/>
    <w:rsid w:val="00E52BFA"/>
    <w:rsid w:val="00E539DB"/>
    <w:rsid w:val="00E53B7D"/>
    <w:rsid w:val="00E5419B"/>
    <w:rsid w:val="00E54550"/>
    <w:rsid w:val="00E545FE"/>
    <w:rsid w:val="00E5498A"/>
    <w:rsid w:val="00E54D4E"/>
    <w:rsid w:val="00E54E56"/>
    <w:rsid w:val="00E55DEB"/>
    <w:rsid w:val="00E55FD6"/>
    <w:rsid w:val="00E56069"/>
    <w:rsid w:val="00E56308"/>
    <w:rsid w:val="00E564B0"/>
    <w:rsid w:val="00E5677B"/>
    <w:rsid w:val="00E56AC7"/>
    <w:rsid w:val="00E56B02"/>
    <w:rsid w:val="00E56D88"/>
    <w:rsid w:val="00E56E9F"/>
    <w:rsid w:val="00E570A0"/>
    <w:rsid w:val="00E57114"/>
    <w:rsid w:val="00E572AC"/>
    <w:rsid w:val="00E574A6"/>
    <w:rsid w:val="00E60766"/>
    <w:rsid w:val="00E60808"/>
    <w:rsid w:val="00E60ACD"/>
    <w:rsid w:val="00E61663"/>
    <w:rsid w:val="00E61D88"/>
    <w:rsid w:val="00E628B0"/>
    <w:rsid w:val="00E63497"/>
    <w:rsid w:val="00E63725"/>
    <w:rsid w:val="00E63B6A"/>
    <w:rsid w:val="00E63E29"/>
    <w:rsid w:val="00E63F25"/>
    <w:rsid w:val="00E6409A"/>
    <w:rsid w:val="00E6429C"/>
    <w:rsid w:val="00E64571"/>
    <w:rsid w:val="00E646A0"/>
    <w:rsid w:val="00E64742"/>
    <w:rsid w:val="00E656B8"/>
    <w:rsid w:val="00E65DCD"/>
    <w:rsid w:val="00E66478"/>
    <w:rsid w:val="00E66A6F"/>
    <w:rsid w:val="00E66DA0"/>
    <w:rsid w:val="00E675DC"/>
    <w:rsid w:val="00E67824"/>
    <w:rsid w:val="00E67B91"/>
    <w:rsid w:val="00E67CFD"/>
    <w:rsid w:val="00E70203"/>
    <w:rsid w:val="00E70533"/>
    <w:rsid w:val="00E70871"/>
    <w:rsid w:val="00E71143"/>
    <w:rsid w:val="00E715BB"/>
    <w:rsid w:val="00E71797"/>
    <w:rsid w:val="00E71B8A"/>
    <w:rsid w:val="00E71B92"/>
    <w:rsid w:val="00E72048"/>
    <w:rsid w:val="00E72554"/>
    <w:rsid w:val="00E72C1F"/>
    <w:rsid w:val="00E73CA5"/>
    <w:rsid w:val="00E748E0"/>
    <w:rsid w:val="00E748E9"/>
    <w:rsid w:val="00E74C25"/>
    <w:rsid w:val="00E7568A"/>
    <w:rsid w:val="00E7673B"/>
    <w:rsid w:val="00E77EE5"/>
    <w:rsid w:val="00E80132"/>
    <w:rsid w:val="00E8042A"/>
    <w:rsid w:val="00E8065B"/>
    <w:rsid w:val="00E80AC6"/>
    <w:rsid w:val="00E81766"/>
    <w:rsid w:val="00E81AD7"/>
    <w:rsid w:val="00E81BD7"/>
    <w:rsid w:val="00E821A8"/>
    <w:rsid w:val="00E82C0F"/>
    <w:rsid w:val="00E82EED"/>
    <w:rsid w:val="00E8324C"/>
    <w:rsid w:val="00E8396D"/>
    <w:rsid w:val="00E83B8E"/>
    <w:rsid w:val="00E83C58"/>
    <w:rsid w:val="00E83C74"/>
    <w:rsid w:val="00E8477E"/>
    <w:rsid w:val="00E85D68"/>
    <w:rsid w:val="00E85F36"/>
    <w:rsid w:val="00E8601C"/>
    <w:rsid w:val="00E86CCA"/>
    <w:rsid w:val="00E872E6"/>
    <w:rsid w:val="00E876C1"/>
    <w:rsid w:val="00E877DF"/>
    <w:rsid w:val="00E87CFC"/>
    <w:rsid w:val="00E87F53"/>
    <w:rsid w:val="00E90008"/>
    <w:rsid w:val="00E90382"/>
    <w:rsid w:val="00E910B2"/>
    <w:rsid w:val="00E91316"/>
    <w:rsid w:val="00E91536"/>
    <w:rsid w:val="00E91755"/>
    <w:rsid w:val="00E91870"/>
    <w:rsid w:val="00E91BF9"/>
    <w:rsid w:val="00E92ECE"/>
    <w:rsid w:val="00E93169"/>
    <w:rsid w:val="00E9422F"/>
    <w:rsid w:val="00E94277"/>
    <w:rsid w:val="00E944BB"/>
    <w:rsid w:val="00E94773"/>
    <w:rsid w:val="00E94C84"/>
    <w:rsid w:val="00E94D4D"/>
    <w:rsid w:val="00E94F5B"/>
    <w:rsid w:val="00E954EA"/>
    <w:rsid w:val="00E96411"/>
    <w:rsid w:val="00E96618"/>
    <w:rsid w:val="00E967AB"/>
    <w:rsid w:val="00E96AED"/>
    <w:rsid w:val="00E97944"/>
    <w:rsid w:val="00EA001C"/>
    <w:rsid w:val="00EA0216"/>
    <w:rsid w:val="00EA0710"/>
    <w:rsid w:val="00EA07EB"/>
    <w:rsid w:val="00EA16A9"/>
    <w:rsid w:val="00EA170E"/>
    <w:rsid w:val="00EA18EE"/>
    <w:rsid w:val="00EA1BBF"/>
    <w:rsid w:val="00EA2024"/>
    <w:rsid w:val="00EA2140"/>
    <w:rsid w:val="00EA23AB"/>
    <w:rsid w:val="00EA2716"/>
    <w:rsid w:val="00EA3470"/>
    <w:rsid w:val="00EA35FA"/>
    <w:rsid w:val="00EA3F73"/>
    <w:rsid w:val="00EA41FD"/>
    <w:rsid w:val="00EA4728"/>
    <w:rsid w:val="00EA47A7"/>
    <w:rsid w:val="00EA5434"/>
    <w:rsid w:val="00EA5B15"/>
    <w:rsid w:val="00EA5C74"/>
    <w:rsid w:val="00EA6181"/>
    <w:rsid w:val="00EA626A"/>
    <w:rsid w:val="00EA6448"/>
    <w:rsid w:val="00EA7D7E"/>
    <w:rsid w:val="00EB04B6"/>
    <w:rsid w:val="00EB176D"/>
    <w:rsid w:val="00EB1FA3"/>
    <w:rsid w:val="00EB24BA"/>
    <w:rsid w:val="00EB26B7"/>
    <w:rsid w:val="00EB2A10"/>
    <w:rsid w:val="00EB2ADD"/>
    <w:rsid w:val="00EB3052"/>
    <w:rsid w:val="00EB33F9"/>
    <w:rsid w:val="00EB34A8"/>
    <w:rsid w:val="00EB3BF7"/>
    <w:rsid w:val="00EB4CB1"/>
    <w:rsid w:val="00EB5C2B"/>
    <w:rsid w:val="00EB66B8"/>
    <w:rsid w:val="00EB6E4A"/>
    <w:rsid w:val="00EB7216"/>
    <w:rsid w:val="00EB7960"/>
    <w:rsid w:val="00EB7BD5"/>
    <w:rsid w:val="00EB7EF4"/>
    <w:rsid w:val="00EC0C0E"/>
    <w:rsid w:val="00EC14FB"/>
    <w:rsid w:val="00EC232D"/>
    <w:rsid w:val="00EC23BB"/>
    <w:rsid w:val="00EC2564"/>
    <w:rsid w:val="00EC267E"/>
    <w:rsid w:val="00EC2762"/>
    <w:rsid w:val="00EC2D52"/>
    <w:rsid w:val="00EC3099"/>
    <w:rsid w:val="00EC374D"/>
    <w:rsid w:val="00EC596D"/>
    <w:rsid w:val="00EC642E"/>
    <w:rsid w:val="00EC6670"/>
    <w:rsid w:val="00EC6B4F"/>
    <w:rsid w:val="00EC74C5"/>
    <w:rsid w:val="00EC769A"/>
    <w:rsid w:val="00ED0761"/>
    <w:rsid w:val="00ED0A3F"/>
    <w:rsid w:val="00ED0B16"/>
    <w:rsid w:val="00ED0F3D"/>
    <w:rsid w:val="00ED0F69"/>
    <w:rsid w:val="00ED0FBE"/>
    <w:rsid w:val="00ED10FA"/>
    <w:rsid w:val="00ED1240"/>
    <w:rsid w:val="00ED1508"/>
    <w:rsid w:val="00ED17AA"/>
    <w:rsid w:val="00ED287A"/>
    <w:rsid w:val="00ED29E1"/>
    <w:rsid w:val="00ED2B8C"/>
    <w:rsid w:val="00ED2C38"/>
    <w:rsid w:val="00ED3517"/>
    <w:rsid w:val="00ED3EA7"/>
    <w:rsid w:val="00ED41C6"/>
    <w:rsid w:val="00ED4B74"/>
    <w:rsid w:val="00ED5303"/>
    <w:rsid w:val="00ED552E"/>
    <w:rsid w:val="00ED5758"/>
    <w:rsid w:val="00ED5C2E"/>
    <w:rsid w:val="00ED6190"/>
    <w:rsid w:val="00ED62F0"/>
    <w:rsid w:val="00ED63EB"/>
    <w:rsid w:val="00ED6439"/>
    <w:rsid w:val="00ED68A1"/>
    <w:rsid w:val="00ED6B4F"/>
    <w:rsid w:val="00ED75FE"/>
    <w:rsid w:val="00EE0280"/>
    <w:rsid w:val="00EE05C9"/>
    <w:rsid w:val="00EE11F2"/>
    <w:rsid w:val="00EE1667"/>
    <w:rsid w:val="00EE2257"/>
    <w:rsid w:val="00EE243B"/>
    <w:rsid w:val="00EE27E5"/>
    <w:rsid w:val="00EE29D4"/>
    <w:rsid w:val="00EE319C"/>
    <w:rsid w:val="00EE3671"/>
    <w:rsid w:val="00EE3F41"/>
    <w:rsid w:val="00EE4034"/>
    <w:rsid w:val="00EE4188"/>
    <w:rsid w:val="00EE4C1D"/>
    <w:rsid w:val="00EE5086"/>
    <w:rsid w:val="00EE5114"/>
    <w:rsid w:val="00EE5335"/>
    <w:rsid w:val="00EE546A"/>
    <w:rsid w:val="00EE5534"/>
    <w:rsid w:val="00EE56FE"/>
    <w:rsid w:val="00EE5B09"/>
    <w:rsid w:val="00EE63DA"/>
    <w:rsid w:val="00EE6C1C"/>
    <w:rsid w:val="00EE70FE"/>
    <w:rsid w:val="00EE71D5"/>
    <w:rsid w:val="00EE7476"/>
    <w:rsid w:val="00EE7610"/>
    <w:rsid w:val="00EE78F6"/>
    <w:rsid w:val="00EF00E7"/>
    <w:rsid w:val="00EF0F7E"/>
    <w:rsid w:val="00EF10BE"/>
    <w:rsid w:val="00EF1420"/>
    <w:rsid w:val="00EF14D2"/>
    <w:rsid w:val="00EF1857"/>
    <w:rsid w:val="00EF293D"/>
    <w:rsid w:val="00EF2D6E"/>
    <w:rsid w:val="00EF3905"/>
    <w:rsid w:val="00EF3C11"/>
    <w:rsid w:val="00EF49F2"/>
    <w:rsid w:val="00EF4BFB"/>
    <w:rsid w:val="00EF52E4"/>
    <w:rsid w:val="00EF5721"/>
    <w:rsid w:val="00EF5802"/>
    <w:rsid w:val="00EF6B6B"/>
    <w:rsid w:val="00EF6BC8"/>
    <w:rsid w:val="00EF77DF"/>
    <w:rsid w:val="00EF7AF6"/>
    <w:rsid w:val="00EF7B79"/>
    <w:rsid w:val="00F00349"/>
    <w:rsid w:val="00F00706"/>
    <w:rsid w:val="00F00D41"/>
    <w:rsid w:val="00F010A3"/>
    <w:rsid w:val="00F0110B"/>
    <w:rsid w:val="00F01F1F"/>
    <w:rsid w:val="00F02242"/>
    <w:rsid w:val="00F023CF"/>
    <w:rsid w:val="00F03006"/>
    <w:rsid w:val="00F03543"/>
    <w:rsid w:val="00F03717"/>
    <w:rsid w:val="00F03B7B"/>
    <w:rsid w:val="00F0464E"/>
    <w:rsid w:val="00F046A0"/>
    <w:rsid w:val="00F0490C"/>
    <w:rsid w:val="00F04932"/>
    <w:rsid w:val="00F04BFB"/>
    <w:rsid w:val="00F04CE0"/>
    <w:rsid w:val="00F04FE1"/>
    <w:rsid w:val="00F0516B"/>
    <w:rsid w:val="00F05288"/>
    <w:rsid w:val="00F0580E"/>
    <w:rsid w:val="00F0591A"/>
    <w:rsid w:val="00F05CB8"/>
    <w:rsid w:val="00F06028"/>
    <w:rsid w:val="00F06299"/>
    <w:rsid w:val="00F06510"/>
    <w:rsid w:val="00F0651F"/>
    <w:rsid w:val="00F0670C"/>
    <w:rsid w:val="00F06D19"/>
    <w:rsid w:val="00F074F0"/>
    <w:rsid w:val="00F07AF6"/>
    <w:rsid w:val="00F10840"/>
    <w:rsid w:val="00F11222"/>
    <w:rsid w:val="00F11CF5"/>
    <w:rsid w:val="00F11E61"/>
    <w:rsid w:val="00F11F56"/>
    <w:rsid w:val="00F12392"/>
    <w:rsid w:val="00F12559"/>
    <w:rsid w:val="00F1299B"/>
    <w:rsid w:val="00F1329A"/>
    <w:rsid w:val="00F13A85"/>
    <w:rsid w:val="00F145B8"/>
    <w:rsid w:val="00F14D58"/>
    <w:rsid w:val="00F1551C"/>
    <w:rsid w:val="00F15754"/>
    <w:rsid w:val="00F1593C"/>
    <w:rsid w:val="00F15E86"/>
    <w:rsid w:val="00F1640D"/>
    <w:rsid w:val="00F16679"/>
    <w:rsid w:val="00F167F6"/>
    <w:rsid w:val="00F1751F"/>
    <w:rsid w:val="00F2031F"/>
    <w:rsid w:val="00F206E5"/>
    <w:rsid w:val="00F20DB8"/>
    <w:rsid w:val="00F21223"/>
    <w:rsid w:val="00F21A41"/>
    <w:rsid w:val="00F21AE5"/>
    <w:rsid w:val="00F22A88"/>
    <w:rsid w:val="00F23412"/>
    <w:rsid w:val="00F2405A"/>
    <w:rsid w:val="00F245AC"/>
    <w:rsid w:val="00F249BA"/>
    <w:rsid w:val="00F24C12"/>
    <w:rsid w:val="00F2538A"/>
    <w:rsid w:val="00F257C1"/>
    <w:rsid w:val="00F25921"/>
    <w:rsid w:val="00F265A0"/>
    <w:rsid w:val="00F267B5"/>
    <w:rsid w:val="00F26E6B"/>
    <w:rsid w:val="00F26F05"/>
    <w:rsid w:val="00F276AD"/>
    <w:rsid w:val="00F27F0C"/>
    <w:rsid w:val="00F30603"/>
    <w:rsid w:val="00F30C0F"/>
    <w:rsid w:val="00F30F3E"/>
    <w:rsid w:val="00F317E6"/>
    <w:rsid w:val="00F31EDA"/>
    <w:rsid w:val="00F32A91"/>
    <w:rsid w:val="00F32B6F"/>
    <w:rsid w:val="00F32CD2"/>
    <w:rsid w:val="00F32D82"/>
    <w:rsid w:val="00F32E9D"/>
    <w:rsid w:val="00F331C9"/>
    <w:rsid w:val="00F33C59"/>
    <w:rsid w:val="00F33E4C"/>
    <w:rsid w:val="00F349A2"/>
    <w:rsid w:val="00F34AE6"/>
    <w:rsid w:val="00F34C9A"/>
    <w:rsid w:val="00F34E3B"/>
    <w:rsid w:val="00F34F25"/>
    <w:rsid w:val="00F35853"/>
    <w:rsid w:val="00F36139"/>
    <w:rsid w:val="00F364AE"/>
    <w:rsid w:val="00F37622"/>
    <w:rsid w:val="00F40060"/>
    <w:rsid w:val="00F400F8"/>
    <w:rsid w:val="00F40645"/>
    <w:rsid w:val="00F4073F"/>
    <w:rsid w:val="00F407D9"/>
    <w:rsid w:val="00F408F4"/>
    <w:rsid w:val="00F41230"/>
    <w:rsid w:val="00F41DB4"/>
    <w:rsid w:val="00F421C0"/>
    <w:rsid w:val="00F422B0"/>
    <w:rsid w:val="00F431C7"/>
    <w:rsid w:val="00F43AB1"/>
    <w:rsid w:val="00F44428"/>
    <w:rsid w:val="00F44782"/>
    <w:rsid w:val="00F45ACA"/>
    <w:rsid w:val="00F45D4B"/>
    <w:rsid w:val="00F45EF8"/>
    <w:rsid w:val="00F460D8"/>
    <w:rsid w:val="00F46149"/>
    <w:rsid w:val="00F46D4B"/>
    <w:rsid w:val="00F46F44"/>
    <w:rsid w:val="00F47F81"/>
    <w:rsid w:val="00F502F9"/>
    <w:rsid w:val="00F5054D"/>
    <w:rsid w:val="00F5084D"/>
    <w:rsid w:val="00F5092F"/>
    <w:rsid w:val="00F50A27"/>
    <w:rsid w:val="00F50A76"/>
    <w:rsid w:val="00F50AD3"/>
    <w:rsid w:val="00F50B34"/>
    <w:rsid w:val="00F50B84"/>
    <w:rsid w:val="00F514DF"/>
    <w:rsid w:val="00F516CE"/>
    <w:rsid w:val="00F5186F"/>
    <w:rsid w:val="00F51A73"/>
    <w:rsid w:val="00F522AD"/>
    <w:rsid w:val="00F52610"/>
    <w:rsid w:val="00F5274C"/>
    <w:rsid w:val="00F52DDB"/>
    <w:rsid w:val="00F53979"/>
    <w:rsid w:val="00F53A88"/>
    <w:rsid w:val="00F54082"/>
    <w:rsid w:val="00F54297"/>
    <w:rsid w:val="00F54F47"/>
    <w:rsid w:val="00F5553A"/>
    <w:rsid w:val="00F55F28"/>
    <w:rsid w:val="00F5604C"/>
    <w:rsid w:val="00F56582"/>
    <w:rsid w:val="00F566C5"/>
    <w:rsid w:val="00F56D05"/>
    <w:rsid w:val="00F572FA"/>
    <w:rsid w:val="00F57456"/>
    <w:rsid w:val="00F57B20"/>
    <w:rsid w:val="00F57CA2"/>
    <w:rsid w:val="00F57D41"/>
    <w:rsid w:val="00F57D81"/>
    <w:rsid w:val="00F60548"/>
    <w:rsid w:val="00F60599"/>
    <w:rsid w:val="00F6070F"/>
    <w:rsid w:val="00F60777"/>
    <w:rsid w:val="00F60BED"/>
    <w:rsid w:val="00F60F46"/>
    <w:rsid w:val="00F613C5"/>
    <w:rsid w:val="00F61913"/>
    <w:rsid w:val="00F619F2"/>
    <w:rsid w:val="00F61AB8"/>
    <w:rsid w:val="00F626E1"/>
    <w:rsid w:val="00F63392"/>
    <w:rsid w:val="00F64BFE"/>
    <w:rsid w:val="00F64EA5"/>
    <w:rsid w:val="00F64EFA"/>
    <w:rsid w:val="00F6523B"/>
    <w:rsid w:val="00F66401"/>
    <w:rsid w:val="00F6649E"/>
    <w:rsid w:val="00F666AF"/>
    <w:rsid w:val="00F669C5"/>
    <w:rsid w:val="00F66C15"/>
    <w:rsid w:val="00F670BC"/>
    <w:rsid w:val="00F67918"/>
    <w:rsid w:val="00F67D6C"/>
    <w:rsid w:val="00F700CC"/>
    <w:rsid w:val="00F702F6"/>
    <w:rsid w:val="00F711A3"/>
    <w:rsid w:val="00F714A7"/>
    <w:rsid w:val="00F721FC"/>
    <w:rsid w:val="00F7275F"/>
    <w:rsid w:val="00F727BB"/>
    <w:rsid w:val="00F72ACD"/>
    <w:rsid w:val="00F72D18"/>
    <w:rsid w:val="00F72F29"/>
    <w:rsid w:val="00F72F9D"/>
    <w:rsid w:val="00F734AD"/>
    <w:rsid w:val="00F735B9"/>
    <w:rsid w:val="00F7397F"/>
    <w:rsid w:val="00F73B88"/>
    <w:rsid w:val="00F73D5F"/>
    <w:rsid w:val="00F74026"/>
    <w:rsid w:val="00F74138"/>
    <w:rsid w:val="00F7424D"/>
    <w:rsid w:val="00F74A50"/>
    <w:rsid w:val="00F7527F"/>
    <w:rsid w:val="00F75364"/>
    <w:rsid w:val="00F75B5B"/>
    <w:rsid w:val="00F75BE9"/>
    <w:rsid w:val="00F7671D"/>
    <w:rsid w:val="00F7674C"/>
    <w:rsid w:val="00F76D87"/>
    <w:rsid w:val="00F7793A"/>
    <w:rsid w:val="00F77AD9"/>
    <w:rsid w:val="00F77B01"/>
    <w:rsid w:val="00F80368"/>
    <w:rsid w:val="00F80B23"/>
    <w:rsid w:val="00F80C02"/>
    <w:rsid w:val="00F810E0"/>
    <w:rsid w:val="00F8139D"/>
    <w:rsid w:val="00F82001"/>
    <w:rsid w:val="00F8245E"/>
    <w:rsid w:val="00F827D8"/>
    <w:rsid w:val="00F82B67"/>
    <w:rsid w:val="00F83561"/>
    <w:rsid w:val="00F841A0"/>
    <w:rsid w:val="00F84437"/>
    <w:rsid w:val="00F84F16"/>
    <w:rsid w:val="00F85103"/>
    <w:rsid w:val="00F853E7"/>
    <w:rsid w:val="00F85624"/>
    <w:rsid w:val="00F856F7"/>
    <w:rsid w:val="00F85816"/>
    <w:rsid w:val="00F85BE3"/>
    <w:rsid w:val="00F86500"/>
    <w:rsid w:val="00F86F8C"/>
    <w:rsid w:val="00F876F4"/>
    <w:rsid w:val="00F87C04"/>
    <w:rsid w:val="00F9007B"/>
    <w:rsid w:val="00F90311"/>
    <w:rsid w:val="00F90990"/>
    <w:rsid w:val="00F909BD"/>
    <w:rsid w:val="00F90C39"/>
    <w:rsid w:val="00F915A0"/>
    <w:rsid w:val="00F91645"/>
    <w:rsid w:val="00F91F85"/>
    <w:rsid w:val="00F92298"/>
    <w:rsid w:val="00F92643"/>
    <w:rsid w:val="00F92799"/>
    <w:rsid w:val="00F92F5F"/>
    <w:rsid w:val="00F93A82"/>
    <w:rsid w:val="00F93E66"/>
    <w:rsid w:val="00F93EE3"/>
    <w:rsid w:val="00F94820"/>
    <w:rsid w:val="00F959D6"/>
    <w:rsid w:val="00F95C63"/>
    <w:rsid w:val="00F95D6D"/>
    <w:rsid w:val="00F96CDE"/>
    <w:rsid w:val="00F96D9E"/>
    <w:rsid w:val="00F97235"/>
    <w:rsid w:val="00FA036D"/>
    <w:rsid w:val="00FA05EB"/>
    <w:rsid w:val="00FA1765"/>
    <w:rsid w:val="00FA3099"/>
    <w:rsid w:val="00FA3247"/>
    <w:rsid w:val="00FA3B5B"/>
    <w:rsid w:val="00FA3CBE"/>
    <w:rsid w:val="00FA3E4C"/>
    <w:rsid w:val="00FA4288"/>
    <w:rsid w:val="00FA4534"/>
    <w:rsid w:val="00FA4B2F"/>
    <w:rsid w:val="00FA555D"/>
    <w:rsid w:val="00FA5A9F"/>
    <w:rsid w:val="00FA67AB"/>
    <w:rsid w:val="00FA67C6"/>
    <w:rsid w:val="00FA6CA8"/>
    <w:rsid w:val="00FA70A4"/>
    <w:rsid w:val="00FA7513"/>
    <w:rsid w:val="00FA7BBA"/>
    <w:rsid w:val="00FA7C2C"/>
    <w:rsid w:val="00FA7F82"/>
    <w:rsid w:val="00FB0F10"/>
    <w:rsid w:val="00FB0FEF"/>
    <w:rsid w:val="00FB10E9"/>
    <w:rsid w:val="00FB126B"/>
    <w:rsid w:val="00FB195E"/>
    <w:rsid w:val="00FB2182"/>
    <w:rsid w:val="00FB2A81"/>
    <w:rsid w:val="00FB2C1A"/>
    <w:rsid w:val="00FB3273"/>
    <w:rsid w:val="00FB3418"/>
    <w:rsid w:val="00FB3C42"/>
    <w:rsid w:val="00FB44E8"/>
    <w:rsid w:val="00FB46AB"/>
    <w:rsid w:val="00FB46E3"/>
    <w:rsid w:val="00FB484C"/>
    <w:rsid w:val="00FB4A84"/>
    <w:rsid w:val="00FB4D5A"/>
    <w:rsid w:val="00FB5342"/>
    <w:rsid w:val="00FB5781"/>
    <w:rsid w:val="00FB58B0"/>
    <w:rsid w:val="00FB702A"/>
    <w:rsid w:val="00FB7AF5"/>
    <w:rsid w:val="00FC17CB"/>
    <w:rsid w:val="00FC1D12"/>
    <w:rsid w:val="00FC3137"/>
    <w:rsid w:val="00FC4582"/>
    <w:rsid w:val="00FC4BA4"/>
    <w:rsid w:val="00FC4C20"/>
    <w:rsid w:val="00FC4F1D"/>
    <w:rsid w:val="00FC5137"/>
    <w:rsid w:val="00FC5795"/>
    <w:rsid w:val="00FC5991"/>
    <w:rsid w:val="00FC59DA"/>
    <w:rsid w:val="00FC5ABC"/>
    <w:rsid w:val="00FC643C"/>
    <w:rsid w:val="00FC79AF"/>
    <w:rsid w:val="00FC7B15"/>
    <w:rsid w:val="00FC7DFD"/>
    <w:rsid w:val="00FC7FFD"/>
    <w:rsid w:val="00FD045E"/>
    <w:rsid w:val="00FD0CBE"/>
    <w:rsid w:val="00FD0CC9"/>
    <w:rsid w:val="00FD0EF8"/>
    <w:rsid w:val="00FD1F6B"/>
    <w:rsid w:val="00FD2232"/>
    <w:rsid w:val="00FD23AD"/>
    <w:rsid w:val="00FD2706"/>
    <w:rsid w:val="00FD2763"/>
    <w:rsid w:val="00FD2E2A"/>
    <w:rsid w:val="00FD3A4C"/>
    <w:rsid w:val="00FD3EFA"/>
    <w:rsid w:val="00FD487B"/>
    <w:rsid w:val="00FD4BDE"/>
    <w:rsid w:val="00FD4D60"/>
    <w:rsid w:val="00FD4DDA"/>
    <w:rsid w:val="00FD52FC"/>
    <w:rsid w:val="00FD5326"/>
    <w:rsid w:val="00FD57A8"/>
    <w:rsid w:val="00FD5A2B"/>
    <w:rsid w:val="00FD5F6A"/>
    <w:rsid w:val="00FD5FB8"/>
    <w:rsid w:val="00FD635B"/>
    <w:rsid w:val="00FD656A"/>
    <w:rsid w:val="00FD6B69"/>
    <w:rsid w:val="00FD710E"/>
    <w:rsid w:val="00FD717F"/>
    <w:rsid w:val="00FE0801"/>
    <w:rsid w:val="00FE0840"/>
    <w:rsid w:val="00FE0A64"/>
    <w:rsid w:val="00FE1435"/>
    <w:rsid w:val="00FE17AA"/>
    <w:rsid w:val="00FE1A89"/>
    <w:rsid w:val="00FE1D42"/>
    <w:rsid w:val="00FE202C"/>
    <w:rsid w:val="00FE275D"/>
    <w:rsid w:val="00FE2905"/>
    <w:rsid w:val="00FE2C6E"/>
    <w:rsid w:val="00FE32BC"/>
    <w:rsid w:val="00FE3336"/>
    <w:rsid w:val="00FE40FB"/>
    <w:rsid w:val="00FE48B4"/>
    <w:rsid w:val="00FE4C82"/>
    <w:rsid w:val="00FE4E14"/>
    <w:rsid w:val="00FE4FA7"/>
    <w:rsid w:val="00FE53BB"/>
    <w:rsid w:val="00FE5E04"/>
    <w:rsid w:val="00FE6543"/>
    <w:rsid w:val="00FE68FC"/>
    <w:rsid w:val="00FE6AAB"/>
    <w:rsid w:val="00FE6DD2"/>
    <w:rsid w:val="00FE6E7C"/>
    <w:rsid w:val="00FE7022"/>
    <w:rsid w:val="00FE7593"/>
    <w:rsid w:val="00FE7BA5"/>
    <w:rsid w:val="00FE7C12"/>
    <w:rsid w:val="00FE7C87"/>
    <w:rsid w:val="00FF120C"/>
    <w:rsid w:val="00FF2693"/>
    <w:rsid w:val="00FF2D04"/>
    <w:rsid w:val="00FF351C"/>
    <w:rsid w:val="00FF375C"/>
    <w:rsid w:val="00FF47B6"/>
    <w:rsid w:val="00FF57A2"/>
    <w:rsid w:val="00FF57BF"/>
    <w:rsid w:val="00FF5ABE"/>
    <w:rsid w:val="00FF5D62"/>
    <w:rsid w:val="00FF5DCF"/>
    <w:rsid w:val="00FF5EFA"/>
    <w:rsid w:val="00FF5FF5"/>
    <w:rsid w:val="00FF69B0"/>
    <w:rsid w:val="00FF6D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89AA82"/>
  <w15:docId w15:val="{BFDC3106-0462-442B-946E-96B0A5B6D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E5F"/>
    <w:pPr>
      <w:spacing w:before="120" w:after="120" w:line="288" w:lineRule="auto"/>
    </w:pPr>
    <w:rPr>
      <w:rFonts w:ascii="Arial" w:hAnsi="Arial"/>
      <w:szCs w:val="24"/>
    </w:rPr>
  </w:style>
  <w:style w:type="paragraph" w:styleId="Heading1">
    <w:name w:val="heading 1"/>
    <w:aliases w:val="Cover Heading"/>
    <w:basedOn w:val="Normal"/>
    <w:next w:val="Normal"/>
    <w:link w:val="Heading1Char"/>
    <w:qFormat/>
    <w:rsid w:val="00EF6B6B"/>
    <w:pPr>
      <w:keepNext/>
      <w:pageBreakBefore/>
      <w:numPr>
        <w:numId w:val="2"/>
      </w:numPr>
      <w:spacing w:before="60" w:after="240"/>
      <w:ind w:left="0"/>
      <w:outlineLvl w:val="0"/>
    </w:pPr>
    <w:rPr>
      <w:rFonts w:ascii="Lucida Sans" w:hAnsi="Lucida Sans" w:cs="Arial"/>
      <w:b/>
      <w:bCs/>
      <w:color w:val="008000"/>
      <w:kern w:val="32"/>
      <w:sz w:val="32"/>
      <w:szCs w:val="32"/>
    </w:rPr>
  </w:style>
  <w:style w:type="paragraph" w:styleId="Heading2">
    <w:name w:val="heading 2"/>
    <w:basedOn w:val="Normal"/>
    <w:next w:val="Normal"/>
    <w:link w:val="Heading2Char"/>
    <w:qFormat/>
    <w:rsid w:val="004E1680"/>
    <w:pPr>
      <w:keepNext/>
      <w:numPr>
        <w:ilvl w:val="1"/>
        <w:numId w:val="2"/>
      </w:numPr>
      <w:spacing w:before="60"/>
      <w:outlineLvl w:val="1"/>
    </w:pPr>
    <w:rPr>
      <w:rFonts w:cs="Arial"/>
      <w:b/>
      <w:bCs/>
      <w:iCs/>
      <w:color w:val="008000"/>
      <w:sz w:val="24"/>
      <w:szCs w:val="28"/>
    </w:rPr>
  </w:style>
  <w:style w:type="paragraph" w:styleId="Heading3">
    <w:name w:val="heading 3"/>
    <w:basedOn w:val="Normal"/>
    <w:next w:val="Normal"/>
    <w:link w:val="Heading3Char"/>
    <w:qFormat/>
    <w:rsid w:val="000A31AF"/>
    <w:pPr>
      <w:keepNext/>
      <w:numPr>
        <w:ilvl w:val="2"/>
        <w:numId w:val="2"/>
      </w:numPr>
      <w:spacing w:before="240"/>
      <w:outlineLvl w:val="2"/>
    </w:pPr>
    <w:rPr>
      <w:rFonts w:cs="Arial"/>
      <w:b/>
      <w:bCs/>
      <w:color w:val="000000"/>
      <w:sz w:val="22"/>
      <w:szCs w:val="26"/>
    </w:rPr>
  </w:style>
  <w:style w:type="paragraph" w:styleId="Heading4">
    <w:name w:val="heading 4"/>
    <w:basedOn w:val="Normal"/>
    <w:next w:val="Normal"/>
    <w:link w:val="Heading4Char"/>
    <w:qFormat/>
    <w:rsid w:val="00475C35"/>
    <w:pPr>
      <w:keepNext/>
      <w:numPr>
        <w:ilvl w:val="3"/>
        <w:numId w:val="2"/>
      </w:numPr>
      <w:tabs>
        <w:tab w:val="clear" w:pos="1276"/>
        <w:tab w:val="num" w:pos="0"/>
      </w:tabs>
      <w:spacing w:before="240" w:after="60"/>
      <w:ind w:left="0"/>
      <w:outlineLvl w:val="3"/>
    </w:pPr>
    <w:rPr>
      <w:b/>
      <w:bCs/>
      <w:color w:val="000000"/>
      <w:szCs w:val="28"/>
    </w:rPr>
  </w:style>
  <w:style w:type="paragraph" w:styleId="Heading5">
    <w:name w:val="heading 5"/>
    <w:basedOn w:val="Normal"/>
    <w:next w:val="Normal"/>
    <w:link w:val="Heading5Char"/>
    <w:qFormat/>
    <w:rsid w:val="00664F33"/>
    <w:pPr>
      <w:keepNext/>
      <w:spacing w:before="240" w:after="60" w:line="240" w:lineRule="auto"/>
      <w:outlineLvl w:val="4"/>
    </w:pPr>
    <w:rPr>
      <w:b/>
      <w:bCs/>
      <w:iCs/>
      <w:sz w:val="18"/>
      <w:lang w:eastAsia="zh-CN"/>
    </w:rPr>
  </w:style>
  <w:style w:type="paragraph" w:styleId="Heading6">
    <w:name w:val="heading 6"/>
    <w:basedOn w:val="Normal"/>
    <w:next w:val="Normal"/>
    <w:link w:val="Heading6Char"/>
    <w:qFormat/>
    <w:rsid w:val="00A76AEB"/>
    <w:pPr>
      <w:spacing w:before="240" w:after="60" w:line="240" w:lineRule="auto"/>
      <w:ind w:left="1152" w:hanging="1152"/>
      <w:outlineLvl w:val="5"/>
    </w:pPr>
    <w:rPr>
      <w:rFonts w:ascii="Calibri" w:hAnsi="Calibri"/>
      <w:b/>
      <w:bCs/>
      <w:sz w:val="22"/>
      <w:szCs w:val="22"/>
      <w:lang w:eastAsia="zh-CN"/>
    </w:rPr>
  </w:style>
  <w:style w:type="paragraph" w:styleId="Heading7">
    <w:name w:val="heading 7"/>
    <w:basedOn w:val="Normal"/>
    <w:next w:val="Normal"/>
    <w:link w:val="Heading7Char"/>
    <w:qFormat/>
    <w:rsid w:val="00A76AEB"/>
    <w:pPr>
      <w:spacing w:before="240" w:after="60" w:line="240" w:lineRule="auto"/>
      <w:ind w:left="1296" w:hanging="1296"/>
      <w:outlineLvl w:val="6"/>
    </w:pPr>
    <w:rPr>
      <w:rFonts w:ascii="Calibri" w:hAnsi="Calibri"/>
      <w:sz w:val="24"/>
      <w:lang w:eastAsia="zh-CN"/>
    </w:rPr>
  </w:style>
  <w:style w:type="paragraph" w:styleId="Heading8">
    <w:name w:val="heading 8"/>
    <w:basedOn w:val="Normal"/>
    <w:next w:val="Normal"/>
    <w:link w:val="Heading8Char"/>
    <w:qFormat/>
    <w:rsid w:val="00A76AEB"/>
    <w:pPr>
      <w:spacing w:before="240" w:after="60" w:line="240" w:lineRule="auto"/>
      <w:ind w:left="1440" w:hanging="1440"/>
      <w:outlineLvl w:val="7"/>
    </w:pPr>
    <w:rPr>
      <w:rFonts w:ascii="Calibri" w:hAnsi="Calibri"/>
      <w:i/>
      <w:iCs/>
      <w:sz w:val="24"/>
      <w:lang w:eastAsia="zh-CN"/>
    </w:rPr>
  </w:style>
  <w:style w:type="paragraph" w:styleId="Heading9">
    <w:name w:val="heading 9"/>
    <w:basedOn w:val="Normal"/>
    <w:next w:val="Normal"/>
    <w:link w:val="Heading9Char"/>
    <w:qFormat/>
    <w:rsid w:val="00A76AEB"/>
    <w:pPr>
      <w:spacing w:before="240" w:after="60" w:line="240" w:lineRule="auto"/>
      <w:ind w:left="1584" w:hanging="1584"/>
      <w:outlineLvl w:val="8"/>
    </w:pPr>
    <w:rPr>
      <w:rFonts w:ascii="Cambria" w:hAnsi="Cambria"/>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C06B9C"/>
    <w:pPr>
      <w:tabs>
        <w:tab w:val="center" w:pos="4153"/>
        <w:tab w:val="right" w:pos="8306"/>
      </w:tabs>
    </w:pPr>
  </w:style>
  <w:style w:type="paragraph" w:styleId="Footer">
    <w:name w:val="footer"/>
    <w:basedOn w:val="Normal"/>
    <w:link w:val="FooterChar"/>
    <w:uiPriority w:val="99"/>
    <w:rsid w:val="00282211"/>
    <w:pPr>
      <w:tabs>
        <w:tab w:val="center" w:pos="4153"/>
        <w:tab w:val="right" w:pos="8306"/>
      </w:tabs>
      <w:spacing w:before="0" w:after="60"/>
    </w:pPr>
    <w:rPr>
      <w:color w:val="000000"/>
      <w:sz w:val="16"/>
    </w:rPr>
  </w:style>
  <w:style w:type="paragraph" w:customStyle="1" w:styleId="CoverSubheading">
    <w:name w:val="Cover Subheading"/>
    <w:basedOn w:val="Normal"/>
    <w:next w:val="Normal"/>
    <w:rsid w:val="00182BC1"/>
    <w:pPr>
      <w:spacing w:before="60" w:after="60"/>
    </w:pPr>
    <w:rPr>
      <w:rFonts w:ascii="Lucida Sans" w:hAnsi="Lucida Sans"/>
      <w:color w:val="008000"/>
      <w:sz w:val="24"/>
    </w:rPr>
  </w:style>
  <w:style w:type="character" w:styleId="Hyperlink">
    <w:name w:val="Hyperlink"/>
    <w:basedOn w:val="DefaultParagraphFont"/>
    <w:uiPriority w:val="99"/>
    <w:rsid w:val="00FF375C"/>
    <w:rPr>
      <w:color w:val="008000"/>
      <w:u w:val="single"/>
    </w:rPr>
  </w:style>
  <w:style w:type="table" w:customStyle="1" w:styleId="BlueDocumentInfoTableStyle">
    <w:name w:val="Blue Document Info Table Style"/>
    <w:basedOn w:val="TableNormal"/>
    <w:rsid w:val="00DC2A5B"/>
    <w:rPr>
      <w:rFonts w:ascii="Arial" w:hAnsi="Arial"/>
      <w:color w:val="000000"/>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blStylePr w:type="firstRow">
      <w:pPr>
        <w:jc w:val="left"/>
      </w:pPr>
      <w:rPr>
        <w:rFonts w:ascii="Arial" w:hAnsi="Arial"/>
        <w:b/>
        <w:color w:val="008000"/>
        <w:sz w:val="16"/>
      </w:rPr>
      <w:tblPr/>
      <w:tcPr>
        <w:shd w:val="clear" w:color="auto" w:fill="B5DDDC"/>
        <w:vAlign w:val="center"/>
      </w:tcPr>
    </w:tblStylePr>
  </w:style>
  <w:style w:type="table" w:customStyle="1" w:styleId="PlainDocumentInfoTableStyle">
    <w:name w:val="Plain Document Info Table Style"/>
    <w:basedOn w:val="TableNormal"/>
    <w:rsid w:val="00282211"/>
    <w:rPr>
      <w:rFonts w:ascii="Arial" w:hAnsi="Arial"/>
      <w:color w:val="000000"/>
      <w:sz w:val="16"/>
    </w:rPr>
    <w:tblPr/>
    <w:tblStylePr w:type="firstCol">
      <w:rPr>
        <w:b/>
      </w:rPr>
    </w:tblStylePr>
  </w:style>
  <w:style w:type="character" w:styleId="PageNumber">
    <w:name w:val="page number"/>
    <w:basedOn w:val="DefaultParagraphFont"/>
    <w:rsid w:val="00282211"/>
    <w:rPr>
      <w:rFonts w:ascii="Arial" w:hAnsi="Arial"/>
      <w:sz w:val="16"/>
    </w:rPr>
  </w:style>
  <w:style w:type="paragraph" w:customStyle="1" w:styleId="CoverNumber">
    <w:name w:val="Cover Number"/>
    <w:basedOn w:val="Normal"/>
    <w:next w:val="Normal"/>
    <w:rsid w:val="005D5F6C"/>
    <w:pPr>
      <w:jc w:val="right"/>
    </w:pPr>
    <w:rPr>
      <w:rFonts w:ascii="Lucida Sans" w:hAnsi="Lucida Sans"/>
      <w:color w:val="008000"/>
      <w:sz w:val="600"/>
    </w:rPr>
  </w:style>
  <w:style w:type="paragraph" w:customStyle="1" w:styleId="CoverHeadings">
    <w:name w:val="Cover Headings"/>
    <w:basedOn w:val="Normal"/>
    <w:next w:val="Normal"/>
    <w:autoRedefine/>
    <w:rsid w:val="008463CE"/>
    <w:pPr>
      <w:spacing w:before="0" w:after="0"/>
    </w:pPr>
    <w:rPr>
      <w:rFonts w:ascii="Lucida Sans" w:hAnsi="Lucida Sans"/>
      <w:color w:val="008000"/>
      <w:sz w:val="42"/>
    </w:rPr>
  </w:style>
  <w:style w:type="paragraph" w:customStyle="1" w:styleId="Non-numberedHeading1">
    <w:name w:val="Non-numbered Heading 1"/>
    <w:basedOn w:val="Normal"/>
    <w:next w:val="Normal"/>
    <w:link w:val="Non-numberedHeading1Char"/>
    <w:rsid w:val="005976B3"/>
    <w:pPr>
      <w:pageBreakBefore/>
      <w:spacing w:before="60" w:after="240"/>
    </w:pPr>
    <w:rPr>
      <w:rFonts w:ascii="Lucida Sans" w:hAnsi="Lucida Sans"/>
      <w:b/>
      <w:color w:val="008000"/>
      <w:sz w:val="32"/>
    </w:rPr>
  </w:style>
  <w:style w:type="paragraph" w:styleId="TOC1">
    <w:name w:val="toc 1"/>
    <w:basedOn w:val="Normal"/>
    <w:next w:val="Normal"/>
    <w:autoRedefine/>
    <w:uiPriority w:val="39"/>
    <w:rsid w:val="00D269CC"/>
  </w:style>
  <w:style w:type="paragraph" w:styleId="TOC2">
    <w:name w:val="toc 2"/>
    <w:basedOn w:val="Normal"/>
    <w:next w:val="Normal"/>
    <w:autoRedefine/>
    <w:uiPriority w:val="39"/>
    <w:rsid w:val="00864E80"/>
    <w:pPr>
      <w:tabs>
        <w:tab w:val="left" w:pos="880"/>
        <w:tab w:val="right" w:leader="dot" w:pos="7643"/>
      </w:tabs>
      <w:ind w:left="200"/>
    </w:pPr>
  </w:style>
  <w:style w:type="paragraph" w:styleId="TOC3">
    <w:name w:val="toc 3"/>
    <w:basedOn w:val="Normal"/>
    <w:next w:val="Normal"/>
    <w:autoRedefine/>
    <w:uiPriority w:val="39"/>
    <w:rsid w:val="00E97944"/>
    <w:pPr>
      <w:tabs>
        <w:tab w:val="left" w:pos="1320"/>
        <w:tab w:val="right" w:leader="dot" w:pos="7643"/>
      </w:tabs>
      <w:ind w:left="400"/>
    </w:pPr>
  </w:style>
  <w:style w:type="paragraph" w:styleId="TOC4">
    <w:name w:val="toc 4"/>
    <w:basedOn w:val="Normal"/>
    <w:next w:val="Normal"/>
    <w:autoRedefine/>
    <w:uiPriority w:val="39"/>
    <w:rsid w:val="00AE2161"/>
    <w:pPr>
      <w:ind w:left="600"/>
    </w:pPr>
  </w:style>
  <w:style w:type="table" w:customStyle="1" w:styleId="EcosleftTableStyle">
    <w:name w:val="Ecos_left Table Style"/>
    <w:basedOn w:val="TableNormal"/>
    <w:rsid w:val="009437E2"/>
    <w:rPr>
      <w:rFonts w:ascii="Arial" w:hAnsi="Arial"/>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cPr>
      <w:vAlign w:val="center"/>
    </w:tcPr>
    <w:tblStylePr w:type="firstRow">
      <w:pPr>
        <w:jc w:val="left"/>
      </w:pPr>
      <w:rPr>
        <w:b/>
        <w:color w:val="008000"/>
      </w:rPr>
      <w:tblPr/>
      <w:tcPr>
        <w:shd w:val="clear" w:color="auto" w:fill="B5DDDC"/>
      </w:tcPr>
    </w:tblStylePr>
    <w:tblStylePr w:type="firstCol">
      <w:pPr>
        <w:jc w:val="left"/>
      </w:pPr>
      <w:tblPr/>
      <w:tcPr>
        <w:shd w:val="clear" w:color="auto" w:fill="D6EAEB"/>
      </w:tcPr>
    </w:tblStylePr>
  </w:style>
  <w:style w:type="numbering" w:customStyle="1" w:styleId="ListStyle">
    <w:name w:val="List Style"/>
    <w:basedOn w:val="NoList"/>
    <w:rsid w:val="005926B8"/>
    <w:pPr>
      <w:numPr>
        <w:numId w:val="1"/>
      </w:numPr>
    </w:pPr>
  </w:style>
  <w:style w:type="paragraph" w:customStyle="1" w:styleId="NormalParagraphText">
    <w:name w:val="Normal Paragraph Text"/>
    <w:basedOn w:val="Normal"/>
    <w:rsid w:val="000358F8"/>
    <w:pPr>
      <w:spacing w:after="240"/>
    </w:pPr>
    <w:rPr>
      <w:color w:val="000000"/>
    </w:rPr>
  </w:style>
  <w:style w:type="paragraph" w:styleId="Caption">
    <w:name w:val="caption"/>
    <w:aliases w:val="AWT Caption,Caption Char Char,Caption Char1,Figure,Item,TABLE"/>
    <w:basedOn w:val="Normal"/>
    <w:next w:val="Normal"/>
    <w:link w:val="CaptionChar"/>
    <w:uiPriority w:val="35"/>
    <w:qFormat/>
    <w:rsid w:val="004510F5"/>
    <w:rPr>
      <w:i/>
      <w:sz w:val="18"/>
    </w:rPr>
  </w:style>
  <w:style w:type="paragraph" w:customStyle="1" w:styleId="StyleHeading1">
    <w:name w:val="Style Heading 1"/>
    <w:basedOn w:val="Heading1"/>
    <w:rsid w:val="00BF4FAB"/>
    <w:pPr>
      <w:numPr>
        <w:numId w:val="0"/>
      </w:numPr>
      <w:spacing w:before="240"/>
    </w:pPr>
    <w:rPr>
      <w:rFonts w:cs="Times New Roman"/>
      <w:szCs w:val="20"/>
    </w:rPr>
  </w:style>
  <w:style w:type="character" w:customStyle="1" w:styleId="Heading5Char">
    <w:name w:val="Heading 5 Char"/>
    <w:basedOn w:val="DefaultParagraphFont"/>
    <w:link w:val="Heading5"/>
    <w:rsid w:val="00664F33"/>
    <w:rPr>
      <w:rFonts w:ascii="Arial" w:hAnsi="Arial"/>
      <w:b/>
      <w:bCs/>
      <w:iCs/>
      <w:sz w:val="18"/>
      <w:szCs w:val="24"/>
      <w:lang w:eastAsia="zh-CN"/>
    </w:rPr>
  </w:style>
  <w:style w:type="character" w:customStyle="1" w:styleId="Heading6Char">
    <w:name w:val="Heading 6 Char"/>
    <w:basedOn w:val="DefaultParagraphFont"/>
    <w:link w:val="Heading6"/>
    <w:rsid w:val="00A76AEB"/>
    <w:rPr>
      <w:rFonts w:ascii="Calibri" w:hAnsi="Calibri"/>
      <w:b/>
      <w:bCs/>
      <w:sz w:val="22"/>
      <w:szCs w:val="22"/>
      <w:lang w:eastAsia="zh-CN"/>
    </w:rPr>
  </w:style>
  <w:style w:type="character" w:customStyle="1" w:styleId="Heading7Char">
    <w:name w:val="Heading 7 Char"/>
    <w:basedOn w:val="DefaultParagraphFont"/>
    <w:link w:val="Heading7"/>
    <w:rsid w:val="00A76AEB"/>
    <w:rPr>
      <w:rFonts w:ascii="Calibri" w:hAnsi="Calibri"/>
      <w:sz w:val="24"/>
      <w:szCs w:val="24"/>
      <w:lang w:eastAsia="zh-CN"/>
    </w:rPr>
  </w:style>
  <w:style w:type="character" w:customStyle="1" w:styleId="Heading8Char">
    <w:name w:val="Heading 8 Char"/>
    <w:basedOn w:val="DefaultParagraphFont"/>
    <w:link w:val="Heading8"/>
    <w:rsid w:val="00A76AEB"/>
    <w:rPr>
      <w:rFonts w:ascii="Calibri" w:hAnsi="Calibri"/>
      <w:i/>
      <w:iCs/>
      <w:sz w:val="24"/>
      <w:szCs w:val="24"/>
      <w:lang w:eastAsia="zh-CN"/>
    </w:rPr>
  </w:style>
  <w:style w:type="character" w:customStyle="1" w:styleId="Heading9Char">
    <w:name w:val="Heading 9 Char"/>
    <w:basedOn w:val="DefaultParagraphFont"/>
    <w:link w:val="Heading9"/>
    <w:rsid w:val="00A76AEB"/>
    <w:rPr>
      <w:rFonts w:ascii="Cambria" w:hAnsi="Cambria"/>
      <w:sz w:val="22"/>
      <w:szCs w:val="22"/>
      <w:lang w:eastAsia="zh-CN"/>
    </w:rPr>
  </w:style>
  <w:style w:type="character" w:customStyle="1" w:styleId="Heading1Char">
    <w:name w:val="Heading 1 Char"/>
    <w:aliases w:val="Cover Heading Char"/>
    <w:basedOn w:val="DefaultParagraphFont"/>
    <w:link w:val="Heading1"/>
    <w:rsid w:val="00EF6B6B"/>
    <w:rPr>
      <w:rFonts w:ascii="Lucida Sans" w:hAnsi="Lucida Sans" w:cs="Arial"/>
      <w:b/>
      <w:bCs/>
      <w:color w:val="008000"/>
      <w:kern w:val="32"/>
      <w:sz w:val="32"/>
      <w:szCs w:val="32"/>
    </w:rPr>
  </w:style>
  <w:style w:type="character" w:customStyle="1" w:styleId="Heading2Char">
    <w:name w:val="Heading 2 Char"/>
    <w:basedOn w:val="DefaultParagraphFont"/>
    <w:link w:val="Heading2"/>
    <w:rsid w:val="004E1680"/>
    <w:rPr>
      <w:rFonts w:ascii="Arial" w:hAnsi="Arial" w:cs="Arial"/>
      <w:b/>
      <w:bCs/>
      <w:iCs/>
      <w:color w:val="008000"/>
      <w:sz w:val="24"/>
      <w:szCs w:val="28"/>
    </w:rPr>
  </w:style>
  <w:style w:type="character" w:customStyle="1" w:styleId="Heading3Char">
    <w:name w:val="Heading 3 Char"/>
    <w:basedOn w:val="DefaultParagraphFont"/>
    <w:link w:val="Heading3"/>
    <w:rsid w:val="000A31AF"/>
    <w:rPr>
      <w:rFonts w:ascii="Arial" w:hAnsi="Arial" w:cs="Arial"/>
      <w:b/>
      <w:bCs/>
      <w:color w:val="000000"/>
      <w:sz w:val="22"/>
      <w:szCs w:val="26"/>
    </w:rPr>
  </w:style>
  <w:style w:type="character" w:customStyle="1" w:styleId="Heading4Char">
    <w:name w:val="Heading 4 Char"/>
    <w:basedOn w:val="DefaultParagraphFont"/>
    <w:link w:val="Heading4"/>
    <w:rsid w:val="00475C35"/>
    <w:rPr>
      <w:rFonts w:ascii="Arial" w:hAnsi="Arial"/>
      <w:b/>
      <w:bCs/>
      <w:color w:val="000000"/>
      <w:szCs w:val="28"/>
    </w:rPr>
  </w:style>
  <w:style w:type="paragraph" w:styleId="NoSpacing">
    <w:name w:val="No Spacing"/>
    <w:link w:val="NoSpacingChar"/>
    <w:uiPriority w:val="1"/>
    <w:qFormat/>
    <w:rsid w:val="00A76AEB"/>
    <w:rPr>
      <w:rFonts w:ascii="Calibri" w:eastAsia="SimSun" w:hAnsi="Calibri"/>
      <w:sz w:val="22"/>
      <w:szCs w:val="22"/>
      <w:lang w:eastAsia="zh-CN"/>
    </w:rPr>
  </w:style>
  <w:style w:type="character" w:customStyle="1" w:styleId="NoSpacingChar">
    <w:name w:val="No Spacing Char"/>
    <w:basedOn w:val="DefaultParagraphFont"/>
    <w:link w:val="NoSpacing"/>
    <w:uiPriority w:val="1"/>
    <w:rsid w:val="00A76AEB"/>
    <w:rPr>
      <w:rFonts w:ascii="Calibri" w:eastAsia="SimSun" w:hAnsi="Calibri"/>
      <w:sz w:val="22"/>
      <w:szCs w:val="22"/>
      <w:lang w:eastAsia="zh-CN"/>
    </w:rPr>
  </w:style>
  <w:style w:type="character" w:styleId="IntenseEmphasis">
    <w:name w:val="Intense Emphasis"/>
    <w:basedOn w:val="DefaultParagraphFont"/>
    <w:uiPriority w:val="21"/>
    <w:qFormat/>
    <w:rsid w:val="00A76AEB"/>
    <w:rPr>
      <w:b/>
      <w:bCs/>
      <w:i/>
      <w:iCs/>
      <w:color w:val="4F81BD"/>
    </w:rPr>
  </w:style>
  <w:style w:type="character" w:customStyle="1" w:styleId="HeaderChar">
    <w:name w:val="Header Char"/>
    <w:aliases w:val="Header1 Char"/>
    <w:basedOn w:val="DefaultParagraphFont"/>
    <w:link w:val="Header"/>
    <w:rsid w:val="00A76AEB"/>
    <w:rPr>
      <w:rFonts w:ascii="Arial" w:hAnsi="Arial"/>
      <w:szCs w:val="24"/>
    </w:rPr>
  </w:style>
  <w:style w:type="character" w:customStyle="1" w:styleId="FooterChar">
    <w:name w:val="Footer Char"/>
    <w:basedOn w:val="DefaultParagraphFont"/>
    <w:link w:val="Footer"/>
    <w:uiPriority w:val="99"/>
    <w:rsid w:val="00A76AEB"/>
    <w:rPr>
      <w:rFonts w:ascii="Arial" w:hAnsi="Arial"/>
      <w:color w:val="000000"/>
      <w:sz w:val="16"/>
      <w:szCs w:val="24"/>
    </w:rPr>
  </w:style>
  <w:style w:type="paragraph" w:styleId="BalloonText">
    <w:name w:val="Balloon Text"/>
    <w:basedOn w:val="Normal"/>
    <w:link w:val="BalloonTextChar"/>
    <w:unhideWhenUsed/>
    <w:rsid w:val="00A76AEB"/>
    <w:pPr>
      <w:spacing w:before="0" w:after="0" w:line="240" w:lineRule="auto"/>
    </w:pPr>
    <w:rPr>
      <w:rFonts w:ascii="Tahoma" w:eastAsia="SimSun" w:hAnsi="Tahoma" w:cs="Tahoma"/>
      <w:sz w:val="16"/>
      <w:szCs w:val="16"/>
      <w:lang w:eastAsia="zh-CN"/>
    </w:rPr>
  </w:style>
  <w:style w:type="character" w:customStyle="1" w:styleId="BalloonTextChar">
    <w:name w:val="Balloon Text Char"/>
    <w:basedOn w:val="DefaultParagraphFont"/>
    <w:link w:val="BalloonText"/>
    <w:rsid w:val="00A76AEB"/>
    <w:rPr>
      <w:rFonts w:ascii="Tahoma" w:eastAsia="SimSun" w:hAnsi="Tahoma" w:cs="Tahoma"/>
      <w:sz w:val="16"/>
      <w:szCs w:val="16"/>
      <w:lang w:eastAsia="zh-CN"/>
    </w:rPr>
  </w:style>
  <w:style w:type="paragraph" w:styleId="Title">
    <w:name w:val="Title"/>
    <w:basedOn w:val="NoSpacing"/>
    <w:next w:val="Normal"/>
    <w:link w:val="TitleChar"/>
    <w:qFormat/>
    <w:rsid w:val="00A76AEB"/>
    <w:pPr>
      <w:framePr w:hSpace="187" w:wrap="around" w:vAnchor="page" w:hAnchor="page" w:xAlign="center" w:yAlign="center"/>
    </w:pPr>
    <w:rPr>
      <w:rFonts w:ascii="Cambria" w:hAnsi="Cambria"/>
      <w:sz w:val="76"/>
      <w:szCs w:val="72"/>
    </w:rPr>
  </w:style>
  <w:style w:type="character" w:customStyle="1" w:styleId="TitleChar">
    <w:name w:val="Title Char"/>
    <w:basedOn w:val="DefaultParagraphFont"/>
    <w:link w:val="Title"/>
    <w:rsid w:val="00A76AEB"/>
    <w:rPr>
      <w:rFonts w:ascii="Cambria" w:eastAsia="SimSun" w:hAnsi="Cambria"/>
      <w:sz w:val="76"/>
      <w:szCs w:val="72"/>
      <w:lang w:eastAsia="zh-CN"/>
    </w:rPr>
  </w:style>
  <w:style w:type="paragraph" w:styleId="Subtitle">
    <w:name w:val="Subtitle"/>
    <w:basedOn w:val="NoSpacing"/>
    <w:next w:val="Normal"/>
    <w:link w:val="SubtitleChar"/>
    <w:qFormat/>
    <w:rsid w:val="00A76AEB"/>
    <w:pPr>
      <w:framePr w:hSpace="187" w:wrap="around" w:vAnchor="page" w:hAnchor="page" w:xAlign="center" w:yAlign="center"/>
    </w:pPr>
    <w:rPr>
      <w:rFonts w:ascii="Cambria" w:hAnsi="Cambria"/>
      <w:sz w:val="36"/>
      <w:szCs w:val="36"/>
    </w:rPr>
  </w:style>
  <w:style w:type="character" w:customStyle="1" w:styleId="SubtitleChar">
    <w:name w:val="Subtitle Char"/>
    <w:basedOn w:val="DefaultParagraphFont"/>
    <w:link w:val="Subtitle"/>
    <w:rsid w:val="00A76AEB"/>
    <w:rPr>
      <w:rFonts w:ascii="Cambria" w:eastAsia="SimSun" w:hAnsi="Cambria"/>
      <w:sz w:val="36"/>
      <w:szCs w:val="36"/>
      <w:lang w:eastAsia="zh-CN"/>
    </w:rPr>
  </w:style>
  <w:style w:type="paragraph" w:styleId="DocumentMap">
    <w:name w:val="Document Map"/>
    <w:basedOn w:val="Normal"/>
    <w:link w:val="DocumentMapChar"/>
    <w:unhideWhenUsed/>
    <w:rsid w:val="00A76AEB"/>
    <w:pPr>
      <w:spacing w:before="0" w:after="0" w:line="240" w:lineRule="auto"/>
    </w:pPr>
    <w:rPr>
      <w:rFonts w:ascii="Tahoma" w:eastAsia="SimSun" w:hAnsi="Tahoma" w:cs="Tahoma"/>
      <w:sz w:val="16"/>
      <w:szCs w:val="16"/>
      <w:lang w:eastAsia="zh-CN"/>
    </w:rPr>
  </w:style>
  <w:style w:type="character" w:customStyle="1" w:styleId="DocumentMapChar">
    <w:name w:val="Document Map Char"/>
    <w:basedOn w:val="DefaultParagraphFont"/>
    <w:link w:val="DocumentMap"/>
    <w:rsid w:val="00A76AEB"/>
    <w:rPr>
      <w:rFonts w:ascii="Tahoma" w:eastAsia="SimSun" w:hAnsi="Tahoma" w:cs="Tahoma"/>
      <w:sz w:val="16"/>
      <w:szCs w:val="16"/>
      <w:lang w:eastAsia="zh-CN"/>
    </w:rPr>
  </w:style>
  <w:style w:type="character" w:styleId="SubtleReference">
    <w:name w:val="Subtle Reference"/>
    <w:basedOn w:val="DefaultParagraphFont"/>
    <w:uiPriority w:val="31"/>
    <w:qFormat/>
    <w:rsid w:val="00A76AEB"/>
    <w:rPr>
      <w:smallCaps/>
      <w:color w:val="C0504D"/>
      <w:u w:val="single"/>
    </w:rPr>
  </w:style>
  <w:style w:type="character" w:styleId="SubtleEmphasis">
    <w:name w:val="Subtle Emphasis"/>
    <w:basedOn w:val="DefaultParagraphFont"/>
    <w:uiPriority w:val="19"/>
    <w:qFormat/>
    <w:rsid w:val="00A76AEB"/>
    <w:rPr>
      <w:i/>
      <w:iCs/>
      <w:color w:val="808080"/>
    </w:rPr>
  </w:style>
  <w:style w:type="paragraph" w:styleId="Date">
    <w:name w:val="Date"/>
    <w:basedOn w:val="Normal"/>
    <w:next w:val="Normal"/>
    <w:link w:val="DateChar"/>
    <w:uiPriority w:val="99"/>
    <w:unhideWhenUsed/>
    <w:rsid w:val="00A76AEB"/>
    <w:pPr>
      <w:spacing w:before="0" w:after="160" w:line="240" w:lineRule="auto"/>
    </w:pPr>
    <w:rPr>
      <w:rFonts w:ascii="Calibri" w:eastAsia="SimSun" w:hAnsi="Calibri"/>
      <w:sz w:val="22"/>
      <w:szCs w:val="22"/>
      <w:lang w:eastAsia="zh-CN"/>
    </w:rPr>
  </w:style>
  <w:style w:type="character" w:customStyle="1" w:styleId="DateChar">
    <w:name w:val="Date Char"/>
    <w:basedOn w:val="DefaultParagraphFont"/>
    <w:link w:val="Date"/>
    <w:uiPriority w:val="99"/>
    <w:rsid w:val="00A76AEB"/>
    <w:rPr>
      <w:rFonts w:ascii="Calibri" w:eastAsia="SimSun" w:hAnsi="Calibri"/>
      <w:sz w:val="22"/>
      <w:szCs w:val="22"/>
      <w:lang w:eastAsia="zh-CN"/>
    </w:rPr>
  </w:style>
  <w:style w:type="paragraph" w:styleId="TOCHeading">
    <w:name w:val="TOC Heading"/>
    <w:basedOn w:val="Heading1"/>
    <w:next w:val="Normal"/>
    <w:uiPriority w:val="39"/>
    <w:qFormat/>
    <w:rsid w:val="003E3FD9"/>
    <w:pPr>
      <w:keepLines/>
      <w:numPr>
        <w:numId w:val="0"/>
      </w:numPr>
      <w:tabs>
        <w:tab w:val="num" w:pos="360"/>
      </w:tabs>
      <w:spacing w:before="480" w:line="276" w:lineRule="auto"/>
      <w:ind w:left="432" w:hanging="432"/>
      <w:outlineLvl w:val="9"/>
    </w:pPr>
    <w:rPr>
      <w:rFonts w:eastAsia="SimSun" w:cs="Times New Roman"/>
      <w:kern w:val="0"/>
      <w:sz w:val="28"/>
      <w:szCs w:val="28"/>
      <w:lang w:val="en-US" w:eastAsia="en-US"/>
    </w:rPr>
  </w:style>
  <w:style w:type="paragraph" w:customStyle="1" w:styleId="TableText">
    <w:name w:val="Table Text"/>
    <w:basedOn w:val="Normal"/>
    <w:link w:val="TableTextChar"/>
    <w:qFormat/>
    <w:rsid w:val="003E3FD9"/>
    <w:pPr>
      <w:spacing w:before="20" w:after="0" w:line="240" w:lineRule="auto"/>
    </w:pPr>
    <w:rPr>
      <w:rFonts w:ascii="Calibri" w:hAnsi="Calibri"/>
      <w:sz w:val="18"/>
      <w:szCs w:val="20"/>
      <w:lang w:val="en-GB" w:eastAsia="en-US"/>
    </w:rPr>
  </w:style>
  <w:style w:type="character" w:customStyle="1" w:styleId="TableTextChar">
    <w:name w:val="Table Text Char"/>
    <w:basedOn w:val="DefaultParagraphFont"/>
    <w:link w:val="TableText"/>
    <w:rsid w:val="003E3FD9"/>
    <w:rPr>
      <w:rFonts w:ascii="Calibri" w:hAnsi="Calibri"/>
      <w:sz w:val="18"/>
      <w:lang w:val="en-GB" w:eastAsia="en-US"/>
    </w:rPr>
  </w:style>
  <w:style w:type="character" w:customStyle="1" w:styleId="BookTitle1">
    <w:name w:val="Book Title1"/>
    <w:aliases w:val="Book Title2,Title Contents"/>
    <w:basedOn w:val="DefaultParagraphFont"/>
    <w:uiPriority w:val="33"/>
    <w:qFormat/>
    <w:rsid w:val="00A76AEB"/>
    <w:rPr>
      <w:b/>
      <w:bCs/>
      <w:smallCaps/>
      <w:spacing w:val="5"/>
    </w:rPr>
  </w:style>
  <w:style w:type="table" w:styleId="TableGrid">
    <w:name w:val="Table Grid"/>
    <w:basedOn w:val="TableNormal"/>
    <w:rsid w:val="00A76AEB"/>
    <w:rPr>
      <w:rFonts w:ascii="Arial Narrow" w:hAnsi="Arial Narrow"/>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28" w:type="dxa"/>
        <w:right w:w="28" w:type="dxa"/>
      </w:tcMar>
    </w:tcPr>
  </w:style>
  <w:style w:type="character" w:styleId="Strong">
    <w:name w:val="Strong"/>
    <w:basedOn w:val="DefaultParagraphFont"/>
    <w:uiPriority w:val="22"/>
    <w:qFormat/>
    <w:rsid w:val="00A76AEB"/>
    <w:rPr>
      <w:b/>
      <w:bCs/>
    </w:rPr>
  </w:style>
  <w:style w:type="paragraph" w:customStyle="1" w:styleId="Caption-">
    <w:name w:val="Caption-"/>
    <w:basedOn w:val="Caption"/>
    <w:autoRedefine/>
    <w:rsid w:val="00A76AEB"/>
    <w:pPr>
      <w:keepNext/>
      <w:spacing w:before="0" w:after="0" w:line="240" w:lineRule="auto"/>
      <w:ind w:left="1276" w:hanging="1276"/>
    </w:pPr>
    <w:rPr>
      <w:rFonts w:ascii="Verdana" w:hAnsi="Verdana"/>
      <w:b/>
      <w:bCs/>
      <w:i w:val="0"/>
      <w:sz w:val="20"/>
      <w:szCs w:val="20"/>
      <w:lang w:val="en-GB" w:eastAsia="en-US"/>
    </w:rPr>
  </w:style>
  <w:style w:type="paragraph" w:customStyle="1" w:styleId="caption-0">
    <w:name w:val="caption-"/>
    <w:basedOn w:val="Caption"/>
    <w:autoRedefine/>
    <w:rsid w:val="00A76AEB"/>
    <w:pPr>
      <w:keepNext/>
      <w:spacing w:before="0" w:after="0" w:line="240" w:lineRule="auto"/>
      <w:ind w:left="1276" w:hanging="1276"/>
    </w:pPr>
    <w:rPr>
      <w:rFonts w:ascii="Verdana" w:hAnsi="Verdana"/>
      <w:b/>
      <w:bCs/>
      <w:i w:val="0"/>
      <w:sz w:val="20"/>
      <w:szCs w:val="20"/>
      <w:lang w:val="en-GB" w:eastAsia="en-US"/>
    </w:rPr>
  </w:style>
  <w:style w:type="paragraph" w:styleId="NormalWeb">
    <w:name w:val="Normal (Web)"/>
    <w:basedOn w:val="Normal"/>
    <w:uiPriority w:val="99"/>
    <w:rsid w:val="00A76AEB"/>
    <w:pPr>
      <w:spacing w:before="100" w:beforeAutospacing="1" w:after="100" w:afterAutospacing="1" w:line="240" w:lineRule="auto"/>
    </w:pPr>
    <w:rPr>
      <w:rFonts w:ascii="Verdana" w:hAnsi="Verdana"/>
      <w:sz w:val="22"/>
      <w:lang w:val="en-US" w:eastAsia="en-US"/>
    </w:rPr>
  </w:style>
  <w:style w:type="character" w:styleId="Emphasis">
    <w:name w:val="Emphasis"/>
    <w:basedOn w:val="DefaultParagraphFont"/>
    <w:qFormat/>
    <w:rsid w:val="00A76AEB"/>
    <w:rPr>
      <w:i/>
      <w:iCs/>
    </w:rPr>
  </w:style>
  <w:style w:type="paragraph" w:styleId="ListParagraph">
    <w:name w:val="List Paragraph"/>
    <w:basedOn w:val="Normal"/>
    <w:link w:val="ListParagraphChar"/>
    <w:uiPriority w:val="34"/>
    <w:qFormat/>
    <w:rsid w:val="00A76AEB"/>
    <w:pPr>
      <w:spacing w:before="0"/>
      <w:ind w:left="720"/>
    </w:pPr>
    <w:rPr>
      <w:lang w:val="en-GB" w:eastAsia="en-US"/>
    </w:rPr>
  </w:style>
  <w:style w:type="paragraph" w:styleId="FootnoteText">
    <w:name w:val="footnote text"/>
    <w:basedOn w:val="Normal"/>
    <w:link w:val="FootnoteTextChar1"/>
    <w:rsid w:val="00A76AEB"/>
    <w:pPr>
      <w:spacing w:before="0" w:after="0" w:line="240" w:lineRule="auto"/>
    </w:pPr>
    <w:rPr>
      <w:rFonts w:ascii="Verdana" w:hAnsi="Verdana"/>
      <w:szCs w:val="20"/>
      <w:lang w:val="en-GB" w:eastAsia="en-US"/>
    </w:rPr>
  </w:style>
  <w:style w:type="character" w:customStyle="1" w:styleId="FootnoteTextChar">
    <w:name w:val="Footnote Text Char"/>
    <w:basedOn w:val="DefaultParagraphFont"/>
    <w:rsid w:val="00A76AEB"/>
    <w:rPr>
      <w:rFonts w:ascii="Arial" w:hAnsi="Arial"/>
    </w:rPr>
  </w:style>
  <w:style w:type="character" w:customStyle="1" w:styleId="FootnoteTextChar1">
    <w:name w:val="Footnote Text Char1"/>
    <w:basedOn w:val="DefaultParagraphFont"/>
    <w:link w:val="FootnoteText"/>
    <w:rsid w:val="00A76AEB"/>
    <w:rPr>
      <w:rFonts w:ascii="Verdana" w:hAnsi="Verdana"/>
      <w:lang w:val="en-GB" w:eastAsia="en-US"/>
    </w:rPr>
  </w:style>
  <w:style w:type="character" w:styleId="FootnoteReference">
    <w:name w:val="footnote reference"/>
    <w:basedOn w:val="DefaultParagraphFont"/>
    <w:rsid w:val="00A76AEB"/>
    <w:rPr>
      <w:vertAlign w:val="superscript"/>
    </w:rPr>
  </w:style>
  <w:style w:type="paragraph" w:customStyle="1" w:styleId="ajhleadstatement">
    <w:name w:val="ajh lead statement"/>
    <w:basedOn w:val="Heading2"/>
    <w:rsid w:val="00A76AEB"/>
    <w:pPr>
      <w:numPr>
        <w:ilvl w:val="0"/>
        <w:numId w:val="0"/>
      </w:numPr>
      <w:tabs>
        <w:tab w:val="left" w:pos="284"/>
        <w:tab w:val="num" w:pos="720"/>
        <w:tab w:val="num" w:pos="1080"/>
        <w:tab w:val="left" w:pos="2127"/>
      </w:tabs>
      <w:spacing w:before="360" w:after="0" w:line="320" w:lineRule="atLeast"/>
      <w:ind w:left="1080" w:hanging="720"/>
    </w:pPr>
    <w:rPr>
      <w:rFonts w:eastAsia="MS Mincho" w:cs="Times New Roman"/>
      <w:b w:val="0"/>
      <w:bCs w:val="0"/>
      <w:iCs w:val="0"/>
      <w:caps/>
      <w:color w:val="auto"/>
      <w:sz w:val="22"/>
      <w:szCs w:val="32"/>
    </w:rPr>
  </w:style>
  <w:style w:type="paragraph" w:customStyle="1" w:styleId="Normalbullets">
    <w:name w:val="Normal bullets"/>
    <w:basedOn w:val="Normal"/>
    <w:rsid w:val="00A76AEB"/>
    <w:pPr>
      <w:tabs>
        <w:tab w:val="num" w:pos="2835"/>
      </w:tabs>
      <w:suppressAutoHyphens/>
      <w:spacing w:before="0"/>
      <w:ind w:left="2835" w:hanging="284"/>
      <w:jc w:val="both"/>
    </w:pPr>
    <w:rPr>
      <w:szCs w:val="20"/>
      <w:lang w:eastAsia="en-US"/>
    </w:rPr>
  </w:style>
  <w:style w:type="paragraph" w:customStyle="1" w:styleId="TableBullet">
    <w:name w:val="TableBullet"/>
    <w:basedOn w:val="Normal"/>
    <w:rsid w:val="00A76AEB"/>
    <w:pPr>
      <w:keepNext/>
      <w:tabs>
        <w:tab w:val="left" w:pos="216"/>
        <w:tab w:val="num" w:pos="720"/>
      </w:tabs>
      <w:spacing w:before="20" w:after="20" w:line="240" w:lineRule="auto"/>
      <w:ind w:left="720" w:hanging="360"/>
    </w:pPr>
    <w:rPr>
      <w:rFonts w:ascii="Arial Narrow" w:hAnsi="Arial Narrow"/>
      <w:szCs w:val="20"/>
      <w:lang w:eastAsia="en-US"/>
    </w:rPr>
  </w:style>
  <w:style w:type="paragraph" w:customStyle="1" w:styleId="TableNotes">
    <w:name w:val="TableNotes"/>
    <w:basedOn w:val="Normal"/>
    <w:rsid w:val="00A76AEB"/>
    <w:pPr>
      <w:keepLines/>
      <w:spacing w:before="60" w:after="0" w:line="240" w:lineRule="auto"/>
    </w:pPr>
    <w:rPr>
      <w:sz w:val="16"/>
      <w:szCs w:val="20"/>
      <w:lang w:eastAsia="en-US"/>
    </w:rPr>
  </w:style>
  <w:style w:type="paragraph" w:customStyle="1" w:styleId="TableText0">
    <w:name w:val="TableText"/>
    <w:basedOn w:val="Normal"/>
    <w:rsid w:val="0058655C"/>
    <w:pPr>
      <w:widowControl w:val="0"/>
      <w:spacing w:before="20" w:after="20" w:line="240" w:lineRule="auto"/>
    </w:pPr>
    <w:rPr>
      <w:rFonts w:ascii="Arial Narrow" w:hAnsi="Arial Narrow"/>
      <w:sz w:val="18"/>
      <w:szCs w:val="16"/>
      <w:lang w:val="en-US" w:eastAsia="en-US"/>
    </w:rPr>
  </w:style>
  <w:style w:type="paragraph" w:styleId="CommentText">
    <w:name w:val="annotation text"/>
    <w:basedOn w:val="Normal"/>
    <w:link w:val="CommentTextChar"/>
    <w:rsid w:val="00A76AEB"/>
    <w:rPr>
      <w:szCs w:val="20"/>
    </w:rPr>
  </w:style>
  <w:style w:type="character" w:customStyle="1" w:styleId="CommentTextChar">
    <w:name w:val="Comment Text Char"/>
    <w:basedOn w:val="DefaultParagraphFont"/>
    <w:link w:val="CommentText"/>
    <w:rsid w:val="00A76AEB"/>
    <w:rPr>
      <w:rFonts w:ascii="Arial" w:hAnsi="Arial"/>
    </w:rPr>
  </w:style>
  <w:style w:type="paragraph" w:styleId="CommentSubject">
    <w:name w:val="annotation subject"/>
    <w:basedOn w:val="CommentText"/>
    <w:next w:val="CommentText"/>
    <w:link w:val="CommentSubjectChar"/>
    <w:rsid w:val="00A76AEB"/>
    <w:pPr>
      <w:numPr>
        <w:numId w:val="3"/>
      </w:numPr>
      <w:tabs>
        <w:tab w:val="clear" w:pos="360"/>
      </w:tabs>
      <w:spacing w:before="0" w:line="240" w:lineRule="auto"/>
      <w:ind w:left="0" w:firstLine="0"/>
    </w:pPr>
    <w:rPr>
      <w:b/>
      <w:bCs/>
      <w:lang w:eastAsia="en-US"/>
    </w:rPr>
  </w:style>
  <w:style w:type="character" w:customStyle="1" w:styleId="CommentSubjectChar">
    <w:name w:val="Comment Subject Char"/>
    <w:basedOn w:val="CommentTextChar"/>
    <w:link w:val="CommentSubject"/>
    <w:rsid w:val="00A76AEB"/>
    <w:rPr>
      <w:rFonts w:ascii="Arial" w:hAnsi="Arial"/>
      <w:b/>
      <w:bCs/>
      <w:lang w:eastAsia="en-US"/>
    </w:rPr>
  </w:style>
  <w:style w:type="paragraph" w:customStyle="1" w:styleId="TableDashChar">
    <w:name w:val="TableDash Char"/>
    <w:basedOn w:val="Normal"/>
    <w:rsid w:val="00A76AEB"/>
    <w:pPr>
      <w:keepNext/>
      <w:tabs>
        <w:tab w:val="num" w:pos="720"/>
      </w:tabs>
      <w:spacing w:before="20" w:after="20" w:line="240" w:lineRule="auto"/>
      <w:ind w:left="430" w:hanging="215"/>
    </w:pPr>
    <w:rPr>
      <w:szCs w:val="20"/>
      <w:lang w:eastAsia="en-US"/>
    </w:rPr>
  </w:style>
  <w:style w:type="paragraph" w:customStyle="1" w:styleId="TableHeading">
    <w:name w:val="TableHeading"/>
    <w:basedOn w:val="Normal"/>
    <w:link w:val="TableHeadingChar"/>
    <w:rsid w:val="00A76AEB"/>
    <w:pPr>
      <w:keepNext/>
      <w:spacing w:before="20" w:after="20" w:line="240" w:lineRule="auto"/>
    </w:pPr>
    <w:rPr>
      <w:b/>
      <w:sz w:val="18"/>
      <w:szCs w:val="20"/>
      <w:lang w:eastAsia="en-US"/>
    </w:rPr>
  </w:style>
  <w:style w:type="character" w:customStyle="1" w:styleId="TableHeadingChar">
    <w:name w:val="TableHeading Char"/>
    <w:basedOn w:val="DefaultParagraphFont"/>
    <w:link w:val="TableHeading"/>
    <w:rsid w:val="00A76AEB"/>
    <w:rPr>
      <w:rFonts w:ascii="Arial" w:hAnsi="Arial"/>
      <w:b/>
      <w:sz w:val="18"/>
      <w:lang w:eastAsia="en-US"/>
    </w:rPr>
  </w:style>
  <w:style w:type="character" w:customStyle="1" w:styleId="Tablesource">
    <w:name w:val="Table source"/>
    <w:rsid w:val="00A76AEB"/>
    <w:rPr>
      <w:sz w:val="16"/>
    </w:rPr>
  </w:style>
  <w:style w:type="paragraph" w:customStyle="1" w:styleId="BoxBullet">
    <w:name w:val="BoxBullet"/>
    <w:basedOn w:val="Normal"/>
    <w:rsid w:val="00A76AEB"/>
    <w:pPr>
      <w:numPr>
        <w:numId w:val="4"/>
      </w:numPr>
      <w:tabs>
        <w:tab w:val="clear" w:pos="576"/>
        <w:tab w:val="num" w:pos="360"/>
      </w:tabs>
      <w:spacing w:before="0" w:line="240" w:lineRule="auto"/>
      <w:ind w:left="360" w:hanging="360"/>
    </w:pPr>
    <w:rPr>
      <w:lang w:eastAsia="en-US"/>
    </w:rPr>
  </w:style>
  <w:style w:type="paragraph" w:customStyle="1" w:styleId="TableHeading-Centered">
    <w:name w:val="TableHeading-Centered"/>
    <w:basedOn w:val="TableHeading"/>
    <w:rsid w:val="00A76AEB"/>
  </w:style>
  <w:style w:type="paragraph" w:customStyle="1" w:styleId="Default">
    <w:name w:val="Default"/>
    <w:rsid w:val="00A76AEB"/>
    <w:pPr>
      <w:autoSpaceDE w:val="0"/>
      <w:autoSpaceDN w:val="0"/>
      <w:adjustRightInd w:val="0"/>
    </w:pPr>
    <w:rPr>
      <w:rFonts w:ascii="Meta Plus Normal" w:hAnsi="Meta Plus Normal" w:cs="Meta Plus Normal"/>
      <w:color w:val="000000"/>
      <w:sz w:val="24"/>
      <w:szCs w:val="24"/>
      <w:lang w:val="en-US" w:eastAsia="en-US"/>
    </w:rPr>
  </w:style>
  <w:style w:type="paragraph" w:customStyle="1" w:styleId="Pa6">
    <w:name w:val="Pa6"/>
    <w:basedOn w:val="Default"/>
    <w:next w:val="Default"/>
    <w:rsid w:val="00A76AEB"/>
    <w:pPr>
      <w:spacing w:after="100" w:line="191" w:lineRule="atLeast"/>
    </w:pPr>
    <w:rPr>
      <w:rFonts w:cs="Times New Roman"/>
      <w:color w:val="auto"/>
    </w:rPr>
  </w:style>
  <w:style w:type="paragraph" w:customStyle="1" w:styleId="DefinitionAbbreviation">
    <w:name w:val="DefinitionAbbreviation"/>
    <w:basedOn w:val="Normal"/>
    <w:rsid w:val="00A76AEB"/>
    <w:pPr>
      <w:ind w:left="2160" w:hanging="2160"/>
    </w:pPr>
    <w:rPr>
      <w:szCs w:val="20"/>
    </w:rPr>
  </w:style>
  <w:style w:type="character" w:styleId="FollowedHyperlink">
    <w:name w:val="FollowedHyperlink"/>
    <w:basedOn w:val="DefaultParagraphFont"/>
    <w:uiPriority w:val="99"/>
    <w:rsid w:val="00A76AEB"/>
    <w:rPr>
      <w:color w:val="800080"/>
      <w:u w:val="single"/>
    </w:rPr>
  </w:style>
  <w:style w:type="paragraph" w:customStyle="1" w:styleId="pagetop">
    <w:name w:val="pagetop"/>
    <w:basedOn w:val="Normal"/>
    <w:rsid w:val="00A76AEB"/>
    <w:pPr>
      <w:spacing w:before="100" w:beforeAutospacing="1" w:after="100" w:afterAutospacing="1" w:line="240" w:lineRule="auto"/>
    </w:pPr>
    <w:rPr>
      <w:rFonts w:ascii="Times New Roman" w:hAnsi="Times New Roman"/>
      <w:sz w:val="24"/>
      <w:lang w:val="en-US" w:eastAsia="en-US"/>
    </w:rPr>
  </w:style>
  <w:style w:type="paragraph" w:customStyle="1" w:styleId="Stan">
    <w:name w:val="Stan"/>
    <w:basedOn w:val="Normal"/>
    <w:rsid w:val="00A76AEB"/>
    <w:pPr>
      <w:spacing w:before="0" w:after="0" w:line="240" w:lineRule="auto"/>
      <w:jc w:val="both"/>
    </w:pPr>
    <w:rPr>
      <w:rFonts w:ascii="Script" w:hAnsi="Script"/>
      <w:szCs w:val="20"/>
      <w:lang w:val="en-GB" w:eastAsia="en-US"/>
    </w:rPr>
  </w:style>
  <w:style w:type="paragraph" w:customStyle="1" w:styleId="BulletDPS">
    <w:name w:val="Bullet DPS"/>
    <w:basedOn w:val="Normal"/>
    <w:qFormat/>
    <w:rsid w:val="00A76AEB"/>
    <w:pPr>
      <w:spacing w:before="0" w:after="160" w:line="240" w:lineRule="auto"/>
      <w:ind w:left="720" w:hanging="360"/>
    </w:pPr>
    <w:rPr>
      <w:rFonts w:ascii="Calibri" w:eastAsia="SimSun" w:hAnsi="Calibri"/>
      <w:sz w:val="22"/>
      <w:szCs w:val="22"/>
      <w:lang w:eastAsia="zh-CN"/>
    </w:rPr>
  </w:style>
  <w:style w:type="paragraph" w:styleId="TOC5">
    <w:name w:val="toc 5"/>
    <w:basedOn w:val="Normal"/>
    <w:next w:val="Normal"/>
    <w:autoRedefine/>
    <w:uiPriority w:val="39"/>
    <w:unhideWhenUsed/>
    <w:rsid w:val="00A76AEB"/>
    <w:pPr>
      <w:spacing w:before="0" w:after="100" w:line="276" w:lineRule="auto"/>
      <w:ind w:left="880"/>
    </w:pPr>
    <w:rPr>
      <w:rFonts w:ascii="Calibri" w:hAnsi="Calibri"/>
      <w:sz w:val="22"/>
      <w:szCs w:val="22"/>
    </w:rPr>
  </w:style>
  <w:style w:type="paragraph" w:styleId="TOC6">
    <w:name w:val="toc 6"/>
    <w:basedOn w:val="Normal"/>
    <w:next w:val="Normal"/>
    <w:autoRedefine/>
    <w:uiPriority w:val="39"/>
    <w:unhideWhenUsed/>
    <w:rsid w:val="00A76AEB"/>
    <w:pPr>
      <w:spacing w:before="0"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A76AEB"/>
    <w:pPr>
      <w:spacing w:before="0"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A76AEB"/>
    <w:pPr>
      <w:spacing w:before="0"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A76AEB"/>
    <w:pPr>
      <w:spacing w:before="0" w:after="100" w:line="276" w:lineRule="auto"/>
      <w:ind w:left="1760"/>
    </w:pPr>
    <w:rPr>
      <w:rFonts w:ascii="Calibri" w:hAnsi="Calibri"/>
      <w:sz w:val="22"/>
      <w:szCs w:val="22"/>
    </w:rPr>
  </w:style>
  <w:style w:type="paragraph" w:customStyle="1" w:styleId="TableName">
    <w:name w:val="TableName"/>
    <w:basedOn w:val="Normal"/>
    <w:rsid w:val="00A76AEB"/>
    <w:pPr>
      <w:keepNext/>
      <w:spacing w:line="240" w:lineRule="auto"/>
      <w:ind w:left="1340" w:hanging="1340"/>
    </w:pPr>
    <w:rPr>
      <w:rFonts w:ascii="Times New Roman" w:hAnsi="Times New Roman"/>
      <w:b/>
      <w:sz w:val="24"/>
      <w:szCs w:val="20"/>
      <w:lang w:eastAsia="en-US"/>
    </w:rPr>
  </w:style>
  <w:style w:type="paragraph" w:customStyle="1" w:styleId="TableNotes18">
    <w:name w:val="TableNotes+18"/>
    <w:basedOn w:val="TableText0"/>
    <w:rsid w:val="00A76AEB"/>
    <w:pPr>
      <w:keepLines/>
      <w:widowControl/>
      <w:spacing w:before="0" w:after="360"/>
    </w:pPr>
    <w:rPr>
      <w:rFonts w:ascii="Times New Roman" w:hAnsi="Times New Roman"/>
      <w:szCs w:val="20"/>
      <w:lang w:val="en-AU"/>
    </w:rPr>
  </w:style>
  <w:style w:type="character" w:styleId="CommentReference">
    <w:name w:val="annotation reference"/>
    <w:basedOn w:val="DefaultParagraphFont"/>
    <w:uiPriority w:val="99"/>
    <w:rsid w:val="00A76AEB"/>
    <w:rPr>
      <w:sz w:val="16"/>
      <w:szCs w:val="16"/>
    </w:rPr>
  </w:style>
  <w:style w:type="paragraph" w:styleId="Revision">
    <w:name w:val="Revision"/>
    <w:hidden/>
    <w:uiPriority w:val="99"/>
    <w:semiHidden/>
    <w:rsid w:val="00A76AEB"/>
    <w:rPr>
      <w:rFonts w:ascii="Arial" w:hAnsi="Arial"/>
      <w:szCs w:val="24"/>
    </w:rPr>
  </w:style>
  <w:style w:type="paragraph" w:styleId="EndnoteText">
    <w:name w:val="endnote text"/>
    <w:basedOn w:val="Normal"/>
    <w:link w:val="EndnoteTextChar"/>
    <w:rsid w:val="00A76AEB"/>
    <w:pPr>
      <w:spacing w:before="0" w:after="0" w:line="240" w:lineRule="auto"/>
    </w:pPr>
    <w:rPr>
      <w:szCs w:val="20"/>
    </w:rPr>
  </w:style>
  <w:style w:type="character" w:customStyle="1" w:styleId="EndnoteTextChar">
    <w:name w:val="Endnote Text Char"/>
    <w:basedOn w:val="DefaultParagraphFont"/>
    <w:link w:val="EndnoteText"/>
    <w:rsid w:val="00A76AEB"/>
    <w:rPr>
      <w:rFonts w:ascii="Arial" w:hAnsi="Arial"/>
    </w:rPr>
  </w:style>
  <w:style w:type="character" w:styleId="EndnoteReference">
    <w:name w:val="endnote reference"/>
    <w:basedOn w:val="DefaultParagraphFont"/>
    <w:rsid w:val="00A76AEB"/>
    <w:rPr>
      <w:vertAlign w:val="superscript"/>
    </w:rPr>
  </w:style>
  <w:style w:type="paragraph" w:styleId="BodyTextIndent3">
    <w:name w:val="Body Text Indent 3"/>
    <w:basedOn w:val="Normal"/>
    <w:link w:val="BodyTextIndent3Char"/>
    <w:rsid w:val="00F909BD"/>
    <w:pPr>
      <w:spacing w:line="240" w:lineRule="auto"/>
      <w:ind w:left="851"/>
      <w:jc w:val="both"/>
    </w:pPr>
    <w:rPr>
      <w:rFonts w:eastAsia="SimSun"/>
      <w:szCs w:val="20"/>
      <w:lang w:val="en-US" w:eastAsia="en-US"/>
    </w:rPr>
  </w:style>
  <w:style w:type="character" w:customStyle="1" w:styleId="BodyTextIndent3Char">
    <w:name w:val="Body Text Indent 3 Char"/>
    <w:basedOn w:val="DefaultParagraphFont"/>
    <w:link w:val="BodyTextIndent3"/>
    <w:rsid w:val="00F909BD"/>
    <w:rPr>
      <w:rFonts w:ascii="Arial" w:eastAsia="SimSun" w:hAnsi="Arial"/>
      <w:lang w:val="en-US" w:eastAsia="en-US"/>
    </w:rPr>
  </w:style>
  <w:style w:type="paragraph" w:customStyle="1" w:styleId="BulletDPS1">
    <w:name w:val="Bullet DPS1"/>
    <w:basedOn w:val="ListParagraph"/>
    <w:link w:val="BulletDPS1Char"/>
    <w:qFormat/>
    <w:rsid w:val="00112E7F"/>
    <w:pPr>
      <w:numPr>
        <w:numId w:val="5"/>
      </w:numPr>
      <w:spacing w:before="120" w:line="240" w:lineRule="auto"/>
    </w:pPr>
    <w:rPr>
      <w:rFonts w:eastAsia="SimSun" w:cs="Arial"/>
      <w:szCs w:val="20"/>
    </w:rPr>
  </w:style>
  <w:style w:type="character" w:customStyle="1" w:styleId="BulletDPS1Char">
    <w:name w:val="Bullet DPS1 Char"/>
    <w:basedOn w:val="DefaultParagraphFont"/>
    <w:link w:val="BulletDPS1"/>
    <w:rsid w:val="00112E7F"/>
    <w:rPr>
      <w:rFonts w:ascii="Arial" w:eastAsia="SimSun" w:hAnsi="Arial" w:cs="Arial"/>
      <w:lang w:val="en-GB" w:eastAsia="en-US"/>
    </w:rPr>
  </w:style>
  <w:style w:type="paragraph" w:customStyle="1" w:styleId="xl63">
    <w:name w:val="xl63"/>
    <w:basedOn w:val="Normal"/>
    <w:rsid w:val="0047442D"/>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Arial Narrow" w:hAnsi="Arial Narrow"/>
      <w:i/>
      <w:iCs/>
      <w:color w:val="008000"/>
      <w:sz w:val="16"/>
      <w:szCs w:val="16"/>
    </w:rPr>
  </w:style>
  <w:style w:type="paragraph" w:customStyle="1" w:styleId="xl64">
    <w:name w:val="xl64"/>
    <w:basedOn w:val="Normal"/>
    <w:rsid w:val="0047442D"/>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jc w:val="center"/>
    </w:pPr>
    <w:rPr>
      <w:rFonts w:ascii="Arial Narrow" w:hAnsi="Arial Narrow"/>
      <w:i/>
      <w:iCs/>
      <w:color w:val="008000"/>
      <w:sz w:val="16"/>
      <w:szCs w:val="16"/>
    </w:rPr>
  </w:style>
  <w:style w:type="paragraph" w:customStyle="1" w:styleId="xl65">
    <w:name w:val="xl65"/>
    <w:basedOn w:val="Normal"/>
    <w:rsid w:val="0047442D"/>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sz w:val="24"/>
    </w:rPr>
  </w:style>
  <w:style w:type="paragraph" w:customStyle="1" w:styleId="xl66">
    <w:name w:val="xl66"/>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pPr>
    <w:rPr>
      <w:rFonts w:ascii="Arial Narrow" w:hAnsi="Arial Narrow"/>
      <w:color w:val="000000"/>
      <w:sz w:val="16"/>
      <w:szCs w:val="16"/>
    </w:rPr>
  </w:style>
  <w:style w:type="paragraph" w:customStyle="1" w:styleId="xl67">
    <w:name w:val="xl67"/>
    <w:basedOn w:val="Normal"/>
    <w:rsid w:val="0047442D"/>
    <w:pPr>
      <w:pBdr>
        <w:top w:val="single" w:sz="4" w:space="0" w:color="B5DDDC"/>
        <w:left w:val="single" w:sz="4" w:space="5" w:color="B5DDDC"/>
        <w:bottom w:val="single" w:sz="4" w:space="0" w:color="B5DDDC"/>
        <w:right w:val="single" w:sz="4" w:space="0" w:color="B5DDDC"/>
      </w:pBdr>
      <w:spacing w:before="100" w:beforeAutospacing="1" w:after="100" w:afterAutospacing="1" w:line="240" w:lineRule="auto"/>
      <w:ind w:firstLineChars="100" w:firstLine="100"/>
    </w:pPr>
    <w:rPr>
      <w:rFonts w:ascii="Arial Narrow" w:hAnsi="Arial Narrow"/>
      <w:color w:val="000000"/>
      <w:sz w:val="16"/>
      <w:szCs w:val="16"/>
    </w:rPr>
  </w:style>
  <w:style w:type="paragraph" w:customStyle="1" w:styleId="xl68">
    <w:name w:val="xl68"/>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jc w:val="center"/>
    </w:pPr>
    <w:rPr>
      <w:rFonts w:ascii="Arial Narrow" w:hAnsi="Arial Narrow"/>
      <w:color w:val="000000"/>
      <w:sz w:val="16"/>
      <w:szCs w:val="16"/>
    </w:rPr>
  </w:style>
  <w:style w:type="paragraph" w:customStyle="1" w:styleId="xl69">
    <w:name w:val="xl69"/>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pPr>
    <w:rPr>
      <w:rFonts w:ascii="Times New Roman" w:hAnsi="Times New Roman"/>
      <w:sz w:val="24"/>
    </w:rPr>
  </w:style>
  <w:style w:type="paragraph" w:customStyle="1" w:styleId="xl70">
    <w:name w:val="xl70"/>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pPr>
    <w:rPr>
      <w:rFonts w:ascii="Times New Roman" w:hAnsi="Times New Roman"/>
      <w:szCs w:val="20"/>
    </w:rPr>
  </w:style>
  <w:style w:type="paragraph" w:customStyle="1" w:styleId="Appendix">
    <w:name w:val="Appendix_"/>
    <w:basedOn w:val="Heading1"/>
    <w:link w:val="AppendixChar"/>
    <w:qFormat/>
    <w:rsid w:val="005976B3"/>
    <w:pPr>
      <w:numPr>
        <w:numId w:val="0"/>
      </w:numPr>
    </w:pPr>
  </w:style>
  <w:style w:type="paragraph" w:customStyle="1" w:styleId="xl71">
    <w:name w:val="xl71"/>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character" w:customStyle="1" w:styleId="Non-numberedHeading1Char">
    <w:name w:val="Non-numbered Heading 1 Char"/>
    <w:basedOn w:val="DefaultParagraphFont"/>
    <w:link w:val="Non-numberedHeading1"/>
    <w:rsid w:val="005976B3"/>
    <w:rPr>
      <w:rFonts w:ascii="Lucida Sans" w:hAnsi="Lucida Sans"/>
      <w:b/>
      <w:color w:val="008000"/>
      <w:sz w:val="32"/>
      <w:szCs w:val="24"/>
    </w:rPr>
  </w:style>
  <w:style w:type="character" w:customStyle="1" w:styleId="AppendixChar">
    <w:name w:val="Appendix_ Char"/>
    <w:basedOn w:val="Non-numberedHeading1Char"/>
    <w:link w:val="Appendix"/>
    <w:rsid w:val="005976B3"/>
    <w:rPr>
      <w:rFonts w:ascii="Lucida Sans" w:hAnsi="Lucida Sans"/>
      <w:b/>
      <w:color w:val="008000"/>
      <w:sz w:val="32"/>
      <w:szCs w:val="24"/>
    </w:rPr>
  </w:style>
  <w:style w:type="paragraph" w:customStyle="1" w:styleId="xl72">
    <w:name w:val="xl72"/>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73">
    <w:name w:val="xl73"/>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4">
    <w:name w:val="xl74"/>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5">
    <w:name w:val="xl75"/>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6">
    <w:name w:val="xl76"/>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7">
    <w:name w:val="xl77"/>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8">
    <w:name w:val="xl78"/>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i/>
      <w:iCs/>
      <w:color w:val="008000"/>
      <w:sz w:val="24"/>
    </w:rPr>
  </w:style>
  <w:style w:type="paragraph" w:customStyle="1" w:styleId="xl79">
    <w:name w:val="xl79"/>
    <w:basedOn w:val="Normal"/>
    <w:rsid w:val="00A34A08"/>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b/>
      <w:bCs/>
      <w:i/>
      <w:iCs/>
      <w:color w:val="008000"/>
      <w:sz w:val="24"/>
    </w:rPr>
  </w:style>
  <w:style w:type="paragraph" w:customStyle="1" w:styleId="xl80">
    <w:name w:val="xl80"/>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jc w:val="center"/>
    </w:pPr>
    <w:rPr>
      <w:rFonts w:ascii="Times New Roman" w:hAnsi="Times New Roman"/>
      <w:b/>
      <w:bCs/>
      <w:i/>
      <w:iCs/>
      <w:color w:val="008000"/>
      <w:sz w:val="24"/>
    </w:rPr>
  </w:style>
  <w:style w:type="paragraph" w:customStyle="1" w:styleId="xl81">
    <w:name w:val="xl81"/>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82">
    <w:name w:val="xl82"/>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83">
    <w:name w:val="xl83"/>
    <w:basedOn w:val="Normal"/>
    <w:rsid w:val="00A34A08"/>
    <w:pPr>
      <w:pBdr>
        <w:top w:val="single" w:sz="4" w:space="0" w:color="B5DDDC"/>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84">
    <w:name w:val="xl84"/>
    <w:basedOn w:val="Normal"/>
    <w:rsid w:val="00A34A08"/>
    <w:pPr>
      <w:pBdr>
        <w:top w:val="single" w:sz="4" w:space="0" w:color="B5DDDC"/>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85">
    <w:name w:val="xl85"/>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86">
    <w:name w:val="xl86"/>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87">
    <w:name w:val="xl87"/>
    <w:basedOn w:val="Normal"/>
    <w:rsid w:val="00A34A08"/>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88">
    <w:name w:val="xl88"/>
    <w:basedOn w:val="Normal"/>
    <w:rsid w:val="00A34A08"/>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89">
    <w:name w:val="xl89"/>
    <w:basedOn w:val="Normal"/>
    <w:rsid w:val="00A34A08"/>
    <w:pPr>
      <w:pBdr>
        <w:top w:val="single" w:sz="4" w:space="0" w:color="B5DDDC"/>
        <w:left w:val="single" w:sz="4" w:space="0" w:color="B5DDDC"/>
      </w:pBdr>
      <w:shd w:val="clear" w:color="000000" w:fill="B5DDDC"/>
      <w:spacing w:before="100" w:beforeAutospacing="1" w:after="100" w:afterAutospacing="1" w:line="240" w:lineRule="auto"/>
      <w:jc w:val="center"/>
    </w:pPr>
    <w:rPr>
      <w:rFonts w:ascii="Times New Roman" w:hAnsi="Times New Roman"/>
      <w:i/>
      <w:iCs/>
      <w:color w:val="008000"/>
      <w:sz w:val="24"/>
    </w:rPr>
  </w:style>
  <w:style w:type="paragraph" w:customStyle="1" w:styleId="xl90">
    <w:name w:val="xl90"/>
    <w:basedOn w:val="Normal"/>
    <w:rsid w:val="00A34A08"/>
    <w:pPr>
      <w:pBdr>
        <w:left w:val="single" w:sz="4" w:space="0" w:color="B5DDDC"/>
      </w:pBdr>
      <w:shd w:val="clear" w:color="000000" w:fill="B5DDDC"/>
      <w:spacing w:before="100" w:beforeAutospacing="1" w:after="100" w:afterAutospacing="1" w:line="240" w:lineRule="auto"/>
      <w:jc w:val="center"/>
    </w:pPr>
    <w:rPr>
      <w:rFonts w:ascii="Times New Roman" w:hAnsi="Times New Roman"/>
      <w:i/>
      <w:iCs/>
      <w:color w:val="008000"/>
      <w:sz w:val="24"/>
    </w:rPr>
  </w:style>
  <w:style w:type="paragraph" w:customStyle="1" w:styleId="xl91">
    <w:name w:val="xl91"/>
    <w:basedOn w:val="Normal"/>
    <w:rsid w:val="00A34A08"/>
    <w:pPr>
      <w:pBdr>
        <w:left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i/>
      <w:iCs/>
      <w:color w:val="008000"/>
      <w:sz w:val="24"/>
    </w:rPr>
  </w:style>
  <w:style w:type="paragraph" w:customStyle="1" w:styleId="xl92">
    <w:name w:val="xl92"/>
    <w:basedOn w:val="Normal"/>
    <w:rsid w:val="00A34A08"/>
    <w:pPr>
      <w:pBdr>
        <w:top w:val="single" w:sz="4" w:space="0" w:color="B5DDDC"/>
        <w:left w:val="single" w:sz="4" w:space="0" w:color="B5DDDC"/>
        <w:bottom w:val="single" w:sz="4" w:space="0" w:color="B5DDDC"/>
      </w:pBdr>
      <w:shd w:val="clear" w:color="000000" w:fill="D6EAEB"/>
      <w:spacing w:before="100" w:beforeAutospacing="1" w:after="100" w:afterAutospacing="1" w:line="240" w:lineRule="auto"/>
      <w:jc w:val="right"/>
    </w:pPr>
    <w:rPr>
      <w:rFonts w:ascii="Times New Roman" w:hAnsi="Times New Roman"/>
      <w:sz w:val="24"/>
    </w:rPr>
  </w:style>
  <w:style w:type="paragraph" w:customStyle="1" w:styleId="xl93">
    <w:name w:val="xl93"/>
    <w:basedOn w:val="Normal"/>
    <w:rsid w:val="00A34A08"/>
    <w:pPr>
      <w:pBdr>
        <w:top w:val="single" w:sz="4" w:space="0" w:color="B5DDDC"/>
        <w:left w:val="single" w:sz="4" w:space="0" w:color="B5DDDC"/>
        <w:bottom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94">
    <w:name w:val="xl94"/>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95">
    <w:name w:val="xl95"/>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96">
    <w:name w:val="xl96"/>
    <w:basedOn w:val="Normal"/>
    <w:rsid w:val="00A34A08"/>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97">
    <w:name w:val="xl97"/>
    <w:basedOn w:val="Normal"/>
    <w:rsid w:val="00A34A08"/>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98">
    <w:name w:val="xl98"/>
    <w:basedOn w:val="Normal"/>
    <w:rsid w:val="00A34A08"/>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99">
    <w:name w:val="xl99"/>
    <w:basedOn w:val="Normal"/>
    <w:rsid w:val="00A34A08"/>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0">
    <w:name w:val="xl100"/>
    <w:basedOn w:val="Normal"/>
    <w:rsid w:val="00A34A08"/>
    <w:pPr>
      <w:pBdr>
        <w:top w:val="single" w:sz="4" w:space="0" w:color="B5DDDC"/>
        <w:left w:val="single" w:sz="4" w:space="0" w:color="B5DDDC"/>
        <w:bottom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01">
    <w:name w:val="xl101"/>
    <w:basedOn w:val="Normal"/>
    <w:rsid w:val="00A34A08"/>
    <w:pPr>
      <w:pBdr>
        <w:top w:val="single" w:sz="4" w:space="0" w:color="B5DDDC"/>
        <w:left w:val="single" w:sz="4" w:space="0" w:color="B5DDDC"/>
        <w:bottom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02">
    <w:name w:val="xl102"/>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103">
    <w:name w:val="xl103"/>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4">
    <w:name w:val="xl104"/>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105">
    <w:name w:val="xl105"/>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6">
    <w:name w:val="xl106"/>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107">
    <w:name w:val="xl107"/>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8">
    <w:name w:val="xl108"/>
    <w:basedOn w:val="Normal"/>
    <w:rsid w:val="00A34A08"/>
    <w:pPr>
      <w:pBdr>
        <w:left w:val="single" w:sz="4" w:space="0" w:color="B5DDDC"/>
        <w:bottom w:val="single" w:sz="4" w:space="0" w:color="B5DDDC"/>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09">
    <w:name w:val="xl109"/>
    <w:basedOn w:val="Normal"/>
    <w:rsid w:val="00A34A08"/>
    <w:pPr>
      <w:pBdr>
        <w:left w:val="single" w:sz="4" w:space="0" w:color="B5DDDC"/>
        <w:bottom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10">
    <w:name w:val="xl110"/>
    <w:basedOn w:val="Normal"/>
    <w:rsid w:val="00A34A08"/>
    <w:pPr>
      <w:pBdr>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1">
    <w:name w:val="xl111"/>
    <w:basedOn w:val="Normal"/>
    <w:rsid w:val="00A34A08"/>
    <w:pPr>
      <w:pBdr>
        <w:left w:val="single" w:sz="4" w:space="0" w:color="B5DDDC"/>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2">
    <w:name w:val="xl112"/>
    <w:basedOn w:val="Normal"/>
    <w:rsid w:val="00A34A08"/>
    <w:pPr>
      <w:pBdr>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13">
    <w:name w:val="xl113"/>
    <w:basedOn w:val="Normal"/>
    <w:rsid w:val="00A34A08"/>
    <w:pPr>
      <w:pBdr>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4">
    <w:name w:val="xl114"/>
    <w:basedOn w:val="Normal"/>
    <w:rsid w:val="00A34A08"/>
    <w:pPr>
      <w:pBdr>
        <w:left w:val="single" w:sz="4" w:space="0" w:color="B5DDDC"/>
        <w:bottom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5">
    <w:name w:val="xl115"/>
    <w:basedOn w:val="Normal"/>
    <w:rsid w:val="00A34A08"/>
    <w:pPr>
      <w:pBdr>
        <w:top w:val="single" w:sz="4" w:space="0" w:color="B5DDDC"/>
        <w:left w:val="single" w:sz="4" w:space="0" w:color="B5DDDC"/>
        <w:bottom w:val="single" w:sz="4" w:space="0" w:color="008000"/>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16">
    <w:name w:val="xl116"/>
    <w:basedOn w:val="Normal"/>
    <w:rsid w:val="00A34A08"/>
    <w:pPr>
      <w:pBdr>
        <w:top w:val="single" w:sz="4" w:space="0" w:color="B5DDDC"/>
        <w:left w:val="single" w:sz="4" w:space="0" w:color="B5DDDC"/>
        <w:bottom w:val="single" w:sz="4" w:space="0" w:color="008000"/>
      </w:pBdr>
      <w:shd w:val="clear" w:color="000000" w:fill="D6EAEB"/>
      <w:spacing w:before="100" w:beforeAutospacing="1" w:after="100" w:afterAutospacing="1" w:line="240" w:lineRule="auto"/>
    </w:pPr>
    <w:rPr>
      <w:rFonts w:ascii="Times New Roman" w:hAnsi="Times New Roman"/>
      <w:sz w:val="24"/>
    </w:rPr>
  </w:style>
  <w:style w:type="paragraph" w:customStyle="1" w:styleId="xl117">
    <w:name w:val="xl117"/>
    <w:basedOn w:val="Normal"/>
    <w:rsid w:val="00A34A08"/>
    <w:pPr>
      <w:pBdr>
        <w:top w:val="single" w:sz="4" w:space="0" w:color="B5DDDC"/>
        <w:left w:val="single" w:sz="4" w:space="0" w:color="008000"/>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8">
    <w:name w:val="xl118"/>
    <w:basedOn w:val="Normal"/>
    <w:rsid w:val="00A34A08"/>
    <w:pPr>
      <w:pBdr>
        <w:top w:val="single" w:sz="4" w:space="0" w:color="B5DDDC"/>
        <w:left w:val="single" w:sz="4" w:space="0" w:color="B5DDDC"/>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9">
    <w:name w:val="xl119"/>
    <w:basedOn w:val="Normal"/>
    <w:rsid w:val="00A34A08"/>
    <w:pPr>
      <w:pBdr>
        <w:top w:val="single" w:sz="4" w:space="0" w:color="B5DDDC"/>
        <w:left w:val="single" w:sz="4" w:space="0" w:color="B5DDDC"/>
        <w:bottom w:val="single" w:sz="4" w:space="0" w:color="008000"/>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20">
    <w:name w:val="xl120"/>
    <w:basedOn w:val="Normal"/>
    <w:rsid w:val="00A34A08"/>
    <w:pPr>
      <w:pBdr>
        <w:top w:val="single" w:sz="4" w:space="0" w:color="B5DDDC"/>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1">
    <w:name w:val="xl121"/>
    <w:basedOn w:val="Normal"/>
    <w:rsid w:val="00A34A08"/>
    <w:pPr>
      <w:pBdr>
        <w:top w:val="single" w:sz="4" w:space="0" w:color="B5DDDC"/>
        <w:left w:val="single" w:sz="4" w:space="0" w:color="B5DDDC"/>
        <w:bottom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22">
    <w:name w:val="xl122"/>
    <w:basedOn w:val="Normal"/>
    <w:rsid w:val="00A34A08"/>
    <w:pPr>
      <w:pBdr>
        <w:top w:val="single" w:sz="4" w:space="0" w:color="B5DDDC"/>
        <w:left w:val="single" w:sz="4" w:space="0" w:color="B5DDDC"/>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23">
    <w:name w:val="xl123"/>
    <w:basedOn w:val="Normal"/>
    <w:rsid w:val="00A34A08"/>
    <w:pPr>
      <w:pBdr>
        <w:top w:val="single" w:sz="4" w:space="0" w:color="B5DDDC"/>
        <w:lef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24">
    <w:name w:val="xl124"/>
    <w:basedOn w:val="Normal"/>
    <w:rsid w:val="00A34A08"/>
    <w:pPr>
      <w:pBdr>
        <w:top w:val="single" w:sz="4" w:space="0" w:color="B5DDDC"/>
        <w:left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5">
    <w:name w:val="xl125"/>
    <w:basedOn w:val="Normal"/>
    <w:rsid w:val="00A34A08"/>
    <w:pPr>
      <w:pBdr>
        <w:top w:val="single" w:sz="4" w:space="0" w:color="B5DDDC"/>
        <w:left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6">
    <w:name w:val="xl126"/>
    <w:basedOn w:val="Normal"/>
    <w:rsid w:val="00A34A08"/>
    <w:pPr>
      <w:pBdr>
        <w:top w:val="single" w:sz="4" w:space="0" w:color="B5DDDC"/>
        <w:left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27">
    <w:name w:val="xl127"/>
    <w:basedOn w:val="Normal"/>
    <w:rsid w:val="00A34A08"/>
    <w:pPr>
      <w:pBdr>
        <w:top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8">
    <w:name w:val="xl128"/>
    <w:basedOn w:val="Normal"/>
    <w:rsid w:val="00A34A08"/>
    <w:pPr>
      <w:pBdr>
        <w:top w:val="single" w:sz="4" w:space="0" w:color="B5DDDC"/>
        <w:lef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9">
    <w:name w:val="xl129"/>
    <w:basedOn w:val="Normal"/>
    <w:rsid w:val="00A34A08"/>
    <w:pPr>
      <w:pBdr>
        <w:left w:val="single" w:sz="4" w:space="0" w:color="B5DDDC"/>
        <w:bottom w:val="single" w:sz="4" w:space="0" w:color="008000"/>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30">
    <w:name w:val="xl130"/>
    <w:basedOn w:val="Normal"/>
    <w:rsid w:val="00A34A08"/>
    <w:pPr>
      <w:pBdr>
        <w:left w:val="single" w:sz="4" w:space="0" w:color="B5DDDC"/>
        <w:bottom w:val="single" w:sz="4" w:space="0" w:color="008000"/>
      </w:pBdr>
      <w:shd w:val="clear" w:color="000000" w:fill="D6EAEB"/>
      <w:spacing w:before="100" w:beforeAutospacing="1" w:after="100" w:afterAutospacing="1" w:line="240" w:lineRule="auto"/>
    </w:pPr>
    <w:rPr>
      <w:rFonts w:ascii="Times New Roman" w:hAnsi="Times New Roman"/>
      <w:sz w:val="24"/>
    </w:rPr>
  </w:style>
  <w:style w:type="paragraph" w:customStyle="1" w:styleId="xl131">
    <w:name w:val="xl131"/>
    <w:basedOn w:val="Normal"/>
    <w:rsid w:val="00A34A08"/>
    <w:pPr>
      <w:pBdr>
        <w:left w:val="single" w:sz="4" w:space="0" w:color="008000"/>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32">
    <w:name w:val="xl132"/>
    <w:basedOn w:val="Normal"/>
    <w:rsid w:val="00A34A08"/>
    <w:pPr>
      <w:pBdr>
        <w:left w:val="single" w:sz="4" w:space="0" w:color="B5DDDC"/>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33">
    <w:name w:val="xl133"/>
    <w:basedOn w:val="Normal"/>
    <w:rsid w:val="00A34A08"/>
    <w:pPr>
      <w:pBdr>
        <w:left w:val="single" w:sz="4" w:space="0" w:color="B5DDDC"/>
        <w:bottom w:val="single" w:sz="4" w:space="0" w:color="008000"/>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34">
    <w:name w:val="xl134"/>
    <w:basedOn w:val="Normal"/>
    <w:rsid w:val="00A34A08"/>
    <w:pPr>
      <w:pBdr>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35">
    <w:name w:val="xl135"/>
    <w:basedOn w:val="Normal"/>
    <w:rsid w:val="00A34A08"/>
    <w:pPr>
      <w:pBdr>
        <w:left w:val="single" w:sz="4" w:space="0" w:color="B5DDDC"/>
        <w:bottom w:val="single" w:sz="4" w:space="0" w:color="008000"/>
      </w:pBdr>
      <w:spacing w:before="100" w:beforeAutospacing="1" w:after="100" w:afterAutospacing="1" w:line="240" w:lineRule="auto"/>
      <w:jc w:val="center"/>
    </w:pPr>
    <w:rPr>
      <w:rFonts w:ascii="Times New Roman" w:hAnsi="Times New Roman"/>
      <w:sz w:val="24"/>
    </w:rPr>
  </w:style>
  <w:style w:type="table" w:customStyle="1" w:styleId="DefaultTableStyle">
    <w:name w:val="Default Table Style"/>
    <w:basedOn w:val="TableNormal"/>
    <w:rsid w:val="001E4289"/>
    <w:pPr>
      <w:jc w:val="center"/>
    </w:pPr>
    <w:rPr>
      <w:rFonts w:ascii="Calibri" w:hAnsi="Calibri"/>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cPr>
      <w:vAlign w:val="center"/>
    </w:tcPr>
    <w:tblStylePr w:type="firstRow">
      <w:pPr>
        <w:jc w:val="center"/>
      </w:pPr>
      <w:rPr>
        <w:b/>
        <w:color w:val="008000"/>
      </w:rPr>
      <w:tblPr/>
      <w:tcPr>
        <w:shd w:val="clear" w:color="auto" w:fill="B5DDDC"/>
      </w:tcPr>
    </w:tblStylePr>
    <w:tblStylePr w:type="firstCol">
      <w:pPr>
        <w:jc w:val="left"/>
      </w:pPr>
      <w:tblPr/>
      <w:tcPr>
        <w:shd w:val="clear" w:color="auto" w:fill="D6EAEB"/>
      </w:tcPr>
    </w:tblStylePr>
  </w:style>
  <w:style w:type="paragraph" w:customStyle="1" w:styleId="References">
    <w:name w:val="References"/>
    <w:basedOn w:val="Normal"/>
    <w:rsid w:val="00993484"/>
    <w:pPr>
      <w:ind w:left="720" w:hanging="720"/>
    </w:pPr>
    <w:rPr>
      <w:sz w:val="18"/>
    </w:rPr>
  </w:style>
  <w:style w:type="paragraph" w:customStyle="1" w:styleId="font5">
    <w:name w:val="font5"/>
    <w:basedOn w:val="Normal"/>
    <w:rsid w:val="00993484"/>
    <w:pPr>
      <w:spacing w:before="100" w:beforeAutospacing="1" w:after="100" w:afterAutospacing="1" w:line="240" w:lineRule="auto"/>
    </w:pPr>
    <w:rPr>
      <w:rFonts w:ascii="Calibri" w:hAnsi="Calibri"/>
      <w:i/>
      <w:iCs/>
      <w:color w:val="000000"/>
      <w:szCs w:val="20"/>
    </w:rPr>
  </w:style>
  <w:style w:type="paragraph" w:customStyle="1" w:styleId="font6">
    <w:name w:val="font6"/>
    <w:basedOn w:val="Normal"/>
    <w:rsid w:val="00993484"/>
    <w:pPr>
      <w:spacing w:before="100" w:beforeAutospacing="1" w:after="100" w:afterAutospacing="1" w:line="240" w:lineRule="auto"/>
    </w:pPr>
    <w:rPr>
      <w:rFonts w:ascii="Tahoma" w:hAnsi="Tahoma" w:cs="Tahoma"/>
      <w:b/>
      <w:bCs/>
      <w:color w:val="000000"/>
      <w:sz w:val="16"/>
      <w:szCs w:val="16"/>
    </w:rPr>
  </w:style>
  <w:style w:type="paragraph" w:customStyle="1" w:styleId="font7">
    <w:name w:val="font7"/>
    <w:basedOn w:val="Normal"/>
    <w:rsid w:val="00993484"/>
    <w:pPr>
      <w:spacing w:before="100" w:beforeAutospacing="1" w:after="100" w:afterAutospacing="1" w:line="240" w:lineRule="auto"/>
    </w:pPr>
    <w:rPr>
      <w:rFonts w:ascii="Tahoma" w:hAnsi="Tahoma" w:cs="Tahoma"/>
      <w:color w:val="000000"/>
      <w:sz w:val="16"/>
      <w:szCs w:val="16"/>
    </w:rPr>
  </w:style>
  <w:style w:type="paragraph" w:customStyle="1" w:styleId="font8">
    <w:name w:val="font8"/>
    <w:basedOn w:val="Normal"/>
    <w:rsid w:val="00993484"/>
    <w:pPr>
      <w:spacing w:before="100" w:beforeAutospacing="1" w:after="100" w:afterAutospacing="1" w:line="240" w:lineRule="auto"/>
    </w:pPr>
    <w:rPr>
      <w:rFonts w:ascii="Tahoma" w:hAnsi="Tahoma" w:cs="Tahoma"/>
      <w:b/>
      <w:bCs/>
      <w:color w:val="000000"/>
      <w:sz w:val="28"/>
      <w:szCs w:val="28"/>
    </w:rPr>
  </w:style>
  <w:style w:type="paragraph" w:customStyle="1" w:styleId="font9">
    <w:name w:val="font9"/>
    <w:basedOn w:val="Normal"/>
    <w:rsid w:val="00993484"/>
    <w:pPr>
      <w:spacing w:before="100" w:beforeAutospacing="1" w:after="100" w:afterAutospacing="1" w:line="240" w:lineRule="auto"/>
    </w:pPr>
    <w:rPr>
      <w:rFonts w:ascii="Tahoma" w:hAnsi="Tahoma" w:cs="Tahoma"/>
      <w:color w:val="000000"/>
      <w:sz w:val="28"/>
      <w:szCs w:val="28"/>
    </w:rPr>
  </w:style>
  <w:style w:type="paragraph" w:customStyle="1" w:styleId="font10">
    <w:name w:val="font10"/>
    <w:basedOn w:val="Normal"/>
    <w:rsid w:val="00993484"/>
    <w:pPr>
      <w:spacing w:before="100" w:beforeAutospacing="1" w:after="100" w:afterAutospacing="1" w:line="240" w:lineRule="auto"/>
    </w:pPr>
    <w:rPr>
      <w:rFonts w:ascii="Tahoma" w:hAnsi="Tahoma" w:cs="Tahoma"/>
      <w:b/>
      <w:bCs/>
      <w:color w:val="000000"/>
      <w:sz w:val="18"/>
      <w:szCs w:val="18"/>
    </w:rPr>
  </w:style>
  <w:style w:type="paragraph" w:customStyle="1" w:styleId="font11">
    <w:name w:val="font11"/>
    <w:basedOn w:val="Normal"/>
    <w:rsid w:val="00993484"/>
    <w:pPr>
      <w:spacing w:before="100" w:beforeAutospacing="1" w:after="100" w:afterAutospacing="1" w:line="240" w:lineRule="auto"/>
    </w:pPr>
    <w:rPr>
      <w:rFonts w:ascii="Tahoma" w:hAnsi="Tahoma" w:cs="Tahoma"/>
      <w:color w:val="000000"/>
      <w:sz w:val="18"/>
      <w:szCs w:val="18"/>
    </w:rPr>
  </w:style>
  <w:style w:type="paragraph" w:customStyle="1" w:styleId="xl136">
    <w:name w:val="xl136"/>
    <w:basedOn w:val="Normal"/>
    <w:rsid w:val="00993484"/>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textAlignment w:val="top"/>
    </w:pPr>
    <w:rPr>
      <w:rFonts w:ascii="Times New Roman" w:hAnsi="Times New Roman"/>
      <w:color w:val="A5A5A5"/>
      <w:sz w:val="18"/>
      <w:szCs w:val="18"/>
    </w:rPr>
  </w:style>
  <w:style w:type="paragraph" w:customStyle="1" w:styleId="xl137">
    <w:name w:val="xl137"/>
    <w:basedOn w:val="Normal"/>
    <w:rsid w:val="00993484"/>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color w:val="A5A5A5"/>
      <w:sz w:val="18"/>
      <w:szCs w:val="18"/>
    </w:rPr>
  </w:style>
  <w:style w:type="paragraph" w:customStyle="1" w:styleId="xl138">
    <w:name w:val="xl138"/>
    <w:basedOn w:val="Normal"/>
    <w:rsid w:val="00993484"/>
    <w:pPr>
      <w:pBdr>
        <w:top w:val="single" w:sz="4" w:space="0" w:color="B5DDDC"/>
        <w:left w:val="single" w:sz="4" w:space="0" w:color="008000"/>
        <w:bottom w:val="single" w:sz="4" w:space="0" w:color="auto"/>
        <w:right w:val="single" w:sz="4" w:space="0" w:color="B5DDDC"/>
      </w:pBdr>
      <w:spacing w:before="100" w:beforeAutospacing="1" w:after="100" w:afterAutospacing="1" w:line="240" w:lineRule="auto"/>
      <w:jc w:val="right"/>
    </w:pPr>
    <w:rPr>
      <w:rFonts w:ascii="Times New Roman" w:hAnsi="Times New Roman"/>
      <w:color w:val="A5A5A5"/>
      <w:sz w:val="18"/>
      <w:szCs w:val="18"/>
    </w:rPr>
  </w:style>
  <w:style w:type="paragraph" w:customStyle="1" w:styleId="xl139">
    <w:name w:val="xl139"/>
    <w:basedOn w:val="Normal"/>
    <w:rsid w:val="00993484"/>
    <w:pPr>
      <w:spacing w:before="100" w:beforeAutospacing="1" w:after="100" w:afterAutospacing="1" w:line="240" w:lineRule="auto"/>
    </w:pPr>
    <w:rPr>
      <w:rFonts w:ascii="Times New Roman" w:hAnsi="Times New Roman"/>
      <w:color w:val="A5A5A5"/>
      <w:sz w:val="18"/>
      <w:szCs w:val="18"/>
    </w:rPr>
  </w:style>
  <w:style w:type="paragraph" w:customStyle="1" w:styleId="xl140">
    <w:name w:val="xl140"/>
    <w:basedOn w:val="Normal"/>
    <w:rsid w:val="00993484"/>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jc w:val="center"/>
      <w:textAlignment w:val="center"/>
    </w:pPr>
    <w:rPr>
      <w:rFonts w:ascii="Times New Roman" w:hAnsi="Times New Roman"/>
      <w:color w:val="A5A5A5"/>
      <w:sz w:val="18"/>
      <w:szCs w:val="18"/>
    </w:rPr>
  </w:style>
  <w:style w:type="paragraph" w:customStyle="1" w:styleId="xl141">
    <w:name w:val="xl141"/>
    <w:basedOn w:val="Normal"/>
    <w:rsid w:val="00993484"/>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jc w:val="center"/>
    </w:pPr>
    <w:rPr>
      <w:rFonts w:ascii="Times New Roman" w:hAnsi="Times New Roman"/>
      <w:color w:val="A5A5A5"/>
      <w:sz w:val="18"/>
      <w:szCs w:val="18"/>
    </w:rPr>
  </w:style>
  <w:style w:type="paragraph" w:customStyle="1" w:styleId="xl142">
    <w:name w:val="xl142"/>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3">
    <w:name w:val="xl143"/>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pPr>
    <w:rPr>
      <w:rFonts w:ascii="Times New Roman" w:hAnsi="Times New Roman"/>
      <w:color w:val="A5A5A5"/>
      <w:sz w:val="18"/>
      <w:szCs w:val="18"/>
    </w:rPr>
  </w:style>
  <w:style w:type="paragraph" w:customStyle="1" w:styleId="xl144">
    <w:name w:val="xl144"/>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pPr>
    <w:rPr>
      <w:rFonts w:ascii="Times New Roman" w:hAnsi="Times New Roman"/>
      <w:color w:val="A5A5A5"/>
      <w:sz w:val="18"/>
      <w:szCs w:val="18"/>
    </w:rPr>
  </w:style>
  <w:style w:type="paragraph" w:customStyle="1" w:styleId="xl145">
    <w:name w:val="xl145"/>
    <w:basedOn w:val="Normal"/>
    <w:rsid w:val="00993484"/>
    <w:pPr>
      <w:pBdr>
        <w:top w:val="single" w:sz="4" w:space="0" w:color="B5DDDC"/>
        <w:left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6">
    <w:name w:val="xl146"/>
    <w:basedOn w:val="Normal"/>
    <w:rsid w:val="00993484"/>
    <w:pPr>
      <w:pBdr>
        <w:left w:val="single" w:sz="4" w:space="0" w:color="B5DDDC"/>
        <w:bottom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7">
    <w:name w:val="xl147"/>
    <w:basedOn w:val="Normal"/>
    <w:rsid w:val="00993484"/>
    <w:pPr>
      <w:pBdr>
        <w:top w:val="single" w:sz="4" w:space="0" w:color="B5DDDC"/>
        <w:left w:val="single" w:sz="4" w:space="0" w:color="B5DDDC"/>
        <w:bottom w:val="single" w:sz="4" w:space="0" w:color="auto"/>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8">
    <w:name w:val="xl148"/>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9">
    <w:name w:val="xl149"/>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textAlignment w:val="top"/>
    </w:pPr>
    <w:rPr>
      <w:rFonts w:ascii="Times New Roman" w:hAnsi="Times New Roman"/>
      <w:color w:val="A5A5A5"/>
      <w:sz w:val="18"/>
      <w:szCs w:val="18"/>
    </w:rPr>
  </w:style>
  <w:style w:type="paragraph" w:customStyle="1" w:styleId="xl150">
    <w:name w:val="xl150"/>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color w:val="A5A5A5"/>
      <w:sz w:val="18"/>
      <w:szCs w:val="18"/>
    </w:rPr>
  </w:style>
  <w:style w:type="paragraph" w:customStyle="1" w:styleId="xl151">
    <w:name w:val="xl151"/>
    <w:basedOn w:val="Normal"/>
    <w:rsid w:val="00993484"/>
    <w:pPr>
      <w:pBdr>
        <w:top w:val="single" w:sz="4" w:space="0" w:color="B5DDDC"/>
        <w:left w:val="single" w:sz="4" w:space="0" w:color="B5DDDC"/>
        <w:bottom w:val="single" w:sz="4" w:space="0" w:color="auto"/>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52">
    <w:name w:val="xl152"/>
    <w:basedOn w:val="Normal"/>
    <w:rsid w:val="00993484"/>
    <w:pPr>
      <w:pBdr>
        <w:top w:val="single" w:sz="4" w:space="0" w:color="B5DDDC"/>
        <w:bottom w:val="single" w:sz="4" w:space="0" w:color="B5DDDC"/>
      </w:pBdr>
      <w:spacing w:before="100" w:beforeAutospacing="1" w:after="100" w:afterAutospacing="1" w:line="240" w:lineRule="auto"/>
      <w:jc w:val="right"/>
    </w:pPr>
    <w:rPr>
      <w:rFonts w:ascii="Times New Roman" w:hAnsi="Times New Roman"/>
      <w:sz w:val="18"/>
      <w:szCs w:val="18"/>
    </w:rPr>
  </w:style>
  <w:style w:type="paragraph" w:customStyle="1" w:styleId="xl153">
    <w:name w:val="xl153"/>
    <w:basedOn w:val="Normal"/>
    <w:rsid w:val="00993484"/>
    <w:pPr>
      <w:pBdr>
        <w:top w:val="single" w:sz="4" w:space="0" w:color="B5DDDC"/>
        <w:left w:val="single" w:sz="4" w:space="0" w:color="B5DDDC"/>
        <w:bottom w:val="single" w:sz="4" w:space="0" w:color="auto"/>
      </w:pBdr>
      <w:spacing w:before="100" w:beforeAutospacing="1" w:after="100" w:afterAutospacing="1" w:line="240" w:lineRule="auto"/>
      <w:jc w:val="right"/>
    </w:pPr>
    <w:rPr>
      <w:rFonts w:ascii="Times New Roman" w:hAnsi="Times New Roman"/>
      <w:sz w:val="18"/>
      <w:szCs w:val="18"/>
    </w:rPr>
  </w:style>
  <w:style w:type="paragraph" w:customStyle="1" w:styleId="xl154">
    <w:name w:val="xl154"/>
    <w:basedOn w:val="Normal"/>
    <w:rsid w:val="00993484"/>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jc w:val="center"/>
      <w:textAlignment w:val="center"/>
    </w:pPr>
    <w:rPr>
      <w:rFonts w:ascii="Times New Roman" w:hAnsi="Times New Roman"/>
      <w:color w:val="C00000"/>
      <w:sz w:val="18"/>
      <w:szCs w:val="18"/>
    </w:rPr>
  </w:style>
  <w:style w:type="paragraph" w:customStyle="1" w:styleId="xl155">
    <w:name w:val="xl155"/>
    <w:basedOn w:val="Normal"/>
    <w:rsid w:val="00993484"/>
    <w:pPr>
      <w:pBdr>
        <w:top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color w:val="C00000"/>
      <w:sz w:val="18"/>
      <w:szCs w:val="18"/>
    </w:rPr>
  </w:style>
  <w:style w:type="paragraph" w:customStyle="1" w:styleId="xl156">
    <w:name w:val="xl156"/>
    <w:basedOn w:val="Normal"/>
    <w:rsid w:val="00993484"/>
    <w:pPr>
      <w:pBdr>
        <w:top w:val="single" w:sz="4" w:space="0" w:color="B5DDDC"/>
        <w:bottom w:val="single" w:sz="4" w:space="0" w:color="B5DDDC"/>
      </w:pBdr>
      <w:spacing w:before="100" w:beforeAutospacing="1" w:after="100" w:afterAutospacing="1" w:line="240" w:lineRule="auto"/>
      <w:jc w:val="right"/>
    </w:pPr>
    <w:rPr>
      <w:rFonts w:ascii="Times New Roman" w:hAnsi="Times New Roman"/>
      <w:color w:val="C00000"/>
      <w:sz w:val="18"/>
      <w:szCs w:val="18"/>
    </w:rPr>
  </w:style>
  <w:style w:type="paragraph" w:customStyle="1" w:styleId="xl157">
    <w:name w:val="xl157"/>
    <w:basedOn w:val="Normal"/>
    <w:rsid w:val="00993484"/>
    <w:pPr>
      <w:pBdr>
        <w:top w:val="single" w:sz="4" w:space="0" w:color="B5DDDC"/>
        <w:bottom w:val="single" w:sz="4" w:space="0" w:color="auto"/>
      </w:pBdr>
      <w:spacing w:before="100" w:beforeAutospacing="1" w:after="100" w:afterAutospacing="1" w:line="240" w:lineRule="auto"/>
      <w:jc w:val="right"/>
    </w:pPr>
    <w:rPr>
      <w:rFonts w:ascii="Times New Roman" w:hAnsi="Times New Roman"/>
      <w:color w:val="C00000"/>
      <w:sz w:val="18"/>
      <w:szCs w:val="18"/>
    </w:rPr>
  </w:style>
  <w:style w:type="paragraph" w:customStyle="1" w:styleId="xl158">
    <w:name w:val="xl158"/>
    <w:basedOn w:val="Normal"/>
    <w:rsid w:val="00993484"/>
    <w:pPr>
      <w:spacing w:before="100" w:beforeAutospacing="1" w:after="100" w:afterAutospacing="1" w:line="240" w:lineRule="auto"/>
    </w:pPr>
    <w:rPr>
      <w:rFonts w:ascii="Times New Roman" w:hAnsi="Times New Roman"/>
      <w:color w:val="C00000"/>
      <w:sz w:val="18"/>
      <w:szCs w:val="18"/>
    </w:rPr>
  </w:style>
  <w:style w:type="paragraph" w:customStyle="1" w:styleId="xl159">
    <w:name w:val="xl159"/>
    <w:basedOn w:val="Normal"/>
    <w:rsid w:val="00993484"/>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sz w:val="18"/>
      <w:szCs w:val="18"/>
    </w:rPr>
  </w:style>
  <w:style w:type="numbering" w:customStyle="1" w:styleId="Style1">
    <w:name w:val="Style1"/>
    <w:uiPriority w:val="99"/>
    <w:rsid w:val="00FD487B"/>
    <w:pPr>
      <w:numPr>
        <w:numId w:val="6"/>
      </w:numPr>
    </w:pPr>
  </w:style>
  <w:style w:type="character" w:customStyle="1" w:styleId="ListParagraphChar">
    <w:name w:val="List Paragraph Char"/>
    <w:basedOn w:val="DefaultParagraphFont"/>
    <w:link w:val="ListParagraph"/>
    <w:uiPriority w:val="34"/>
    <w:locked/>
    <w:rsid w:val="005D5ADE"/>
    <w:rPr>
      <w:rFonts w:ascii="Arial" w:hAnsi="Arial"/>
      <w:szCs w:val="24"/>
      <w:lang w:val="en-GB" w:eastAsia="en-US"/>
    </w:rPr>
  </w:style>
  <w:style w:type="character" w:customStyle="1" w:styleId="CaptionChar">
    <w:name w:val="Caption Char"/>
    <w:aliases w:val="AWT Caption Char,Caption Char Char Char,Caption Char1 Char,Figure Char,Item Char,TABLE Char"/>
    <w:basedOn w:val="DefaultParagraphFont"/>
    <w:link w:val="Caption"/>
    <w:uiPriority w:val="35"/>
    <w:rsid w:val="00F364AE"/>
    <w:rPr>
      <w:rFonts w:ascii="Arial" w:hAnsi="Arial"/>
      <w:i/>
      <w:sz w:val="18"/>
      <w:szCs w:val="24"/>
    </w:rPr>
  </w:style>
  <w:style w:type="character" w:customStyle="1" w:styleId="mw-headline">
    <w:name w:val="mw-headline"/>
    <w:basedOn w:val="DefaultParagraphFont"/>
    <w:rsid w:val="00142C34"/>
  </w:style>
  <w:style w:type="paragraph" w:styleId="TableofFigures">
    <w:name w:val="table of figures"/>
    <w:basedOn w:val="Normal"/>
    <w:next w:val="Normal"/>
    <w:uiPriority w:val="99"/>
    <w:unhideWhenUsed/>
    <w:rsid w:val="00530770"/>
    <w:pPr>
      <w:spacing w:after="0"/>
    </w:pPr>
  </w:style>
  <w:style w:type="character" w:customStyle="1" w:styleId="UnresolvedMention1">
    <w:name w:val="Unresolved Mention1"/>
    <w:basedOn w:val="DefaultParagraphFont"/>
    <w:uiPriority w:val="99"/>
    <w:semiHidden/>
    <w:unhideWhenUsed/>
    <w:rsid w:val="00740B50"/>
    <w:rPr>
      <w:color w:val="808080"/>
      <w:shd w:val="clear" w:color="auto" w:fill="E6E6E6"/>
    </w:rPr>
  </w:style>
  <w:style w:type="table" w:customStyle="1" w:styleId="TableGrid0">
    <w:name w:val="TableGrid"/>
    <w:rsid w:val="00064BF0"/>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styleId="Bibliography">
    <w:name w:val="Bibliography"/>
    <w:basedOn w:val="Normal"/>
    <w:next w:val="Normal"/>
    <w:uiPriority w:val="37"/>
    <w:unhideWhenUsed/>
    <w:rsid w:val="00C6670B"/>
    <w:pPr>
      <w:spacing w:after="240" w:line="240" w:lineRule="auto"/>
      <w:ind w:left="720" w:hanging="720"/>
    </w:pPr>
  </w:style>
  <w:style w:type="paragraph" w:customStyle="1" w:styleId="footnote">
    <w:name w:val="footnote"/>
    <w:basedOn w:val="Normal"/>
    <w:link w:val="footnoteChar"/>
    <w:uiPriority w:val="1"/>
    <w:qFormat/>
    <w:rsid w:val="001673A4"/>
    <w:pPr>
      <w:spacing w:before="0" w:after="0" w:line="240" w:lineRule="auto"/>
    </w:pPr>
    <w:rPr>
      <w:rFonts w:eastAsia="Arial" w:cs="Arial"/>
      <w:sz w:val="14"/>
      <w:szCs w:val="16"/>
      <w:lang w:eastAsia="en-US"/>
    </w:rPr>
  </w:style>
  <w:style w:type="character" w:customStyle="1" w:styleId="footnoteChar">
    <w:name w:val="footnote Char"/>
    <w:basedOn w:val="DefaultParagraphFont"/>
    <w:link w:val="footnote"/>
    <w:uiPriority w:val="1"/>
    <w:rsid w:val="001673A4"/>
    <w:rPr>
      <w:rFonts w:ascii="Arial" w:eastAsia="Arial" w:hAnsi="Arial" w:cs="Arial"/>
      <w:sz w:val="14"/>
      <w:szCs w:val="16"/>
      <w:lang w:eastAsia="en-US"/>
    </w:rPr>
  </w:style>
  <w:style w:type="table" w:customStyle="1" w:styleId="DPS3">
    <w:name w:val="DPS3"/>
    <w:basedOn w:val="TableProfessional"/>
    <w:uiPriority w:val="99"/>
    <w:rsid w:val="001673A4"/>
    <w:pPr>
      <w:jc w:val="right"/>
    </w:pPr>
    <w:rPr>
      <w:rFonts w:ascii="Arial" w:eastAsia="Arial" w:hAnsi="Arial" w:cstheme="majorBidi"/>
      <w:color w:val="FFFFFF" w:themeColor="background1"/>
      <w:sz w:val="16"/>
      <w:lang w:val="en-US" w:eastAsia="en-US"/>
    </w:rPr>
    <w:tblPr>
      <w:tblStyleRowBandSize w:val="1"/>
      <w:tblBorders>
        <w:top w:val="single" w:sz="4" w:space="0" w:color="288C28"/>
        <w:left w:val="single" w:sz="4" w:space="0" w:color="288C28"/>
        <w:bottom w:val="single" w:sz="4" w:space="0" w:color="288C28"/>
        <w:right w:val="single" w:sz="4" w:space="0" w:color="288C28"/>
        <w:insideH w:val="single" w:sz="4" w:space="0" w:color="288C28"/>
        <w:insideV w:val="single" w:sz="4" w:space="0" w:color="288C28"/>
      </w:tblBorders>
    </w:tblPr>
    <w:tcPr>
      <w:shd w:val="clear" w:color="auto" w:fill="FFFFFF" w:themeFill="background1"/>
      <w:vAlign w:val="center"/>
    </w:tcPr>
    <w:tblStylePr w:type="firstRow">
      <w:pPr>
        <w:wordWrap/>
        <w:spacing w:line="240" w:lineRule="exact"/>
        <w:contextualSpacing w:val="0"/>
        <w:jc w:val="center"/>
      </w:pPr>
      <w:rPr>
        <w:rFonts w:ascii="Arial" w:hAnsi="Arial"/>
        <w:b w:val="0"/>
        <w:bCs/>
        <w:color w:val="auto"/>
        <w:sz w:val="16"/>
      </w:rPr>
      <w:tblPr/>
      <w:tcPr>
        <w:tcBorders>
          <w:tl2br w:val="none" w:sz="0" w:space="0" w:color="auto"/>
          <w:tr2bl w:val="none" w:sz="0" w:space="0" w:color="auto"/>
        </w:tcBorders>
        <w:shd w:val="clear" w:color="auto" w:fill="33CC33"/>
      </w:tcPr>
    </w:tblStylePr>
    <w:tblStylePr w:type="firstCol">
      <w:pPr>
        <w:jc w:val="left"/>
      </w:pPr>
    </w:tblStylePr>
    <w:tblStylePr w:type="band1Horz">
      <w:pPr>
        <w:wordWrap/>
        <w:spacing w:line="240" w:lineRule="exact"/>
      </w:pPr>
    </w:tblStylePr>
  </w:style>
  <w:style w:type="table" w:styleId="TableProfessional">
    <w:name w:val="Table Professional"/>
    <w:basedOn w:val="TableNormal"/>
    <w:semiHidden/>
    <w:unhideWhenUsed/>
    <w:rsid w:val="001673A4"/>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Grid-Accent1">
    <w:name w:val="Light Grid Accent 1"/>
    <w:basedOn w:val="TableNormal"/>
    <w:rsid w:val="00406A72"/>
    <w:rPr>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efaultTableStyle1">
    <w:name w:val="Default Table Style1"/>
    <w:basedOn w:val="TableNormal"/>
    <w:rsid w:val="00D4004B"/>
    <w:pPr>
      <w:jc w:val="center"/>
    </w:pPr>
    <w:rPr>
      <w:rFonts w:ascii="Calibri" w:hAnsi="Calibri"/>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cPr>
      <w:vAlign w:val="center"/>
    </w:tcPr>
    <w:tblStylePr w:type="firstRow">
      <w:pPr>
        <w:jc w:val="center"/>
      </w:pPr>
      <w:rPr>
        <w:b/>
        <w:color w:val="008000"/>
      </w:rPr>
      <w:tblPr/>
      <w:tcPr>
        <w:shd w:val="clear" w:color="auto" w:fill="B5DDDC"/>
      </w:tcPr>
    </w:tblStylePr>
    <w:tblStylePr w:type="firstCol">
      <w:pPr>
        <w:jc w:val="left"/>
      </w:pPr>
      <w:tblPr/>
      <w:tcPr>
        <w:shd w:val="clear" w:color="auto" w:fill="D6EAEB"/>
      </w:tcPr>
    </w:tblStylePr>
  </w:style>
  <w:style w:type="character" w:styleId="PlaceholderText">
    <w:name w:val="Placeholder Text"/>
    <w:basedOn w:val="DefaultParagraphFont"/>
    <w:uiPriority w:val="99"/>
    <w:semiHidden/>
    <w:rsid w:val="00C44B7B"/>
    <w:rPr>
      <w:color w:val="808080"/>
    </w:rPr>
  </w:style>
  <w:style w:type="paragraph" w:styleId="Quote">
    <w:name w:val="Quote"/>
    <w:basedOn w:val="Normal"/>
    <w:next w:val="Normal"/>
    <w:link w:val="QuoteChar"/>
    <w:uiPriority w:val="29"/>
    <w:qFormat/>
    <w:rsid w:val="006D56F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56F4"/>
    <w:rPr>
      <w:rFonts w:ascii="Arial" w:hAnsi="Arial"/>
      <w:i/>
      <w:iCs/>
      <w:color w:val="404040" w:themeColor="text1" w:themeTint="BF"/>
      <w:szCs w:val="24"/>
    </w:rPr>
  </w:style>
  <w:style w:type="character" w:customStyle="1" w:styleId="lrzxr">
    <w:name w:val="lrzxr"/>
    <w:basedOn w:val="DefaultParagraphFont"/>
    <w:rsid w:val="00B17865"/>
  </w:style>
  <w:style w:type="paragraph" w:customStyle="1" w:styleId="Dannormal">
    <w:name w:val="Dan normal"/>
    <w:rsid w:val="00D4145D"/>
    <w:pPr>
      <w:spacing w:after="200" w:line="360" w:lineRule="auto"/>
    </w:pPr>
    <w:rPr>
      <w:rFonts w:ascii="Arial" w:hAnsi="Arial"/>
      <w:lang w:eastAsia="en-US"/>
    </w:rPr>
  </w:style>
  <w:style w:type="paragraph" w:customStyle="1" w:styleId="msonormal0">
    <w:name w:val="msonormal"/>
    <w:basedOn w:val="Normal"/>
    <w:rsid w:val="005C4FD1"/>
    <w:pPr>
      <w:spacing w:before="100" w:beforeAutospacing="1" w:after="100" w:afterAutospacing="1" w:line="240" w:lineRule="auto"/>
    </w:pPr>
    <w:rPr>
      <w:rFonts w:ascii="Times New Roman" w:hAnsi="Times New Roman"/>
      <w:sz w:val="24"/>
    </w:rPr>
  </w:style>
  <w:style w:type="paragraph" w:customStyle="1" w:styleId="SEWTitle">
    <w:name w:val="SEW Title"/>
    <w:next w:val="Normal"/>
    <w:link w:val="SEWTitleChar"/>
    <w:rsid w:val="00773D5C"/>
    <w:pPr>
      <w:keepNext/>
      <w:pageBreakBefore/>
      <w:spacing w:after="240"/>
    </w:pPr>
    <w:rPr>
      <w:rFonts w:ascii="Calibri" w:eastAsia="MS Gothic" w:hAnsi="Calibri" w:cs="Arial"/>
      <w:b/>
      <w:bCs/>
      <w:noProof/>
      <w:color w:val="0098DB"/>
      <w:kern w:val="32"/>
      <w:sz w:val="44"/>
      <w:szCs w:val="44"/>
      <w:lang w:val="en-US" w:eastAsia="ja-JP"/>
    </w:rPr>
  </w:style>
  <w:style w:type="paragraph" w:customStyle="1" w:styleId="SEWSubTitle1">
    <w:name w:val="SEW Sub Title 1"/>
    <w:next w:val="Normal"/>
    <w:rsid w:val="00773D5C"/>
    <w:pPr>
      <w:spacing w:after="630"/>
    </w:pPr>
    <w:rPr>
      <w:rFonts w:ascii="Calibri" w:eastAsia="MS Mincho" w:hAnsi="Calibri"/>
      <w:color w:val="0082BB"/>
      <w:sz w:val="44"/>
      <w:szCs w:val="24"/>
      <w:lang w:val="en-US" w:eastAsia="ja-JP"/>
    </w:rPr>
  </w:style>
  <w:style w:type="character" w:customStyle="1" w:styleId="SEWTitleChar">
    <w:name w:val="SEW Title Char"/>
    <w:basedOn w:val="Heading1Char"/>
    <w:link w:val="SEWTitle"/>
    <w:rsid w:val="00773D5C"/>
    <w:rPr>
      <w:rFonts w:ascii="Calibri" w:eastAsia="MS Gothic" w:hAnsi="Calibri" w:cs="Arial"/>
      <w:b/>
      <w:bCs/>
      <w:noProof/>
      <w:color w:val="0098DB"/>
      <w:kern w:val="32"/>
      <w:sz w:val="44"/>
      <w:szCs w:val="44"/>
      <w:lang w:val="en-US" w:eastAsia="ja-JP"/>
    </w:rPr>
  </w:style>
  <w:style w:type="paragraph" w:customStyle="1" w:styleId="SEWSubTitle2">
    <w:name w:val="SEW Sub Title 2"/>
    <w:rsid w:val="00773D5C"/>
    <w:pPr>
      <w:spacing w:after="240"/>
    </w:pPr>
    <w:rPr>
      <w:rFonts w:ascii="Calibri" w:eastAsia="MS Mincho" w:hAnsi="Calibri"/>
      <w:b/>
      <w:color w:val="0082BB"/>
      <w:sz w:val="28"/>
      <w:szCs w:val="24"/>
      <w:lang w:eastAsia="ja-JP"/>
    </w:rPr>
  </w:style>
  <w:style w:type="paragraph" w:customStyle="1" w:styleId="xl160">
    <w:name w:val="xl160"/>
    <w:basedOn w:val="Normal"/>
    <w:rsid w:val="00BC1FA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61">
    <w:name w:val="xl161"/>
    <w:basedOn w:val="Normal"/>
    <w:rsid w:val="00BC1FA1"/>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62">
    <w:name w:val="xl162"/>
    <w:basedOn w:val="Normal"/>
    <w:rsid w:val="00BC1F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63">
    <w:name w:val="xl163"/>
    <w:basedOn w:val="Normal"/>
    <w:rsid w:val="00BC1FA1"/>
    <w:pPr>
      <w:shd w:val="clear" w:color="000000" w:fill="F4B084"/>
      <w:spacing w:before="100" w:beforeAutospacing="1" w:after="100" w:afterAutospacing="1" w:line="240" w:lineRule="auto"/>
    </w:pPr>
    <w:rPr>
      <w:rFonts w:ascii="Times New Roman" w:hAnsi="Times New Roman"/>
      <w:sz w:val="24"/>
    </w:rPr>
  </w:style>
  <w:style w:type="paragraph" w:customStyle="1" w:styleId="xl164">
    <w:name w:val="xl164"/>
    <w:basedOn w:val="Normal"/>
    <w:rsid w:val="00BC1FA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pPr>
    <w:rPr>
      <w:rFonts w:ascii="Times New Roman" w:hAnsi="Times New Roman"/>
      <w:sz w:val="24"/>
    </w:rPr>
  </w:style>
  <w:style w:type="paragraph" w:customStyle="1" w:styleId="xl165">
    <w:name w:val="xl165"/>
    <w:basedOn w:val="Normal"/>
    <w:rsid w:val="00BC1FA1"/>
    <w:pPr>
      <w:pBdr>
        <w:top w:val="single" w:sz="4" w:space="0" w:color="auto"/>
        <w:left w:val="single" w:sz="8" w:space="0" w:color="auto"/>
        <w:bottom w:val="single" w:sz="8" w:space="0" w:color="auto"/>
        <w:right w:val="single" w:sz="4"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66">
    <w:name w:val="xl166"/>
    <w:basedOn w:val="Normal"/>
    <w:rsid w:val="00BC1FA1"/>
    <w:pPr>
      <w:pBdr>
        <w:top w:val="single" w:sz="4" w:space="0" w:color="auto"/>
        <w:bottom w:val="single" w:sz="8" w:space="0" w:color="auto"/>
        <w:right w:val="single" w:sz="4"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67">
    <w:name w:val="xl167"/>
    <w:basedOn w:val="Normal"/>
    <w:rsid w:val="00BC1FA1"/>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right"/>
    </w:pPr>
    <w:rPr>
      <w:rFonts w:ascii="Times New Roman" w:hAnsi="Times New Roman"/>
      <w:sz w:val="24"/>
    </w:rPr>
  </w:style>
  <w:style w:type="paragraph" w:customStyle="1" w:styleId="xl168">
    <w:name w:val="xl168"/>
    <w:basedOn w:val="Normal"/>
    <w:rsid w:val="00BC1FA1"/>
    <w:pPr>
      <w:pBdr>
        <w:top w:val="single" w:sz="4" w:space="0" w:color="auto"/>
        <w:left w:val="single" w:sz="4" w:space="0" w:color="auto"/>
        <w:bottom w:val="single" w:sz="8" w:space="0" w:color="auto"/>
        <w:right w:val="single" w:sz="8"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69">
    <w:name w:val="xl169"/>
    <w:basedOn w:val="Normal"/>
    <w:rsid w:val="00BC1FA1"/>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70">
    <w:name w:val="xl170"/>
    <w:basedOn w:val="Normal"/>
    <w:rsid w:val="00BC1FA1"/>
    <w:pPr>
      <w:pBdr>
        <w:top w:val="single" w:sz="4" w:space="0" w:color="auto"/>
        <w:left w:val="single" w:sz="8" w:space="0" w:color="auto"/>
        <w:bottom w:val="single" w:sz="8" w:space="0" w:color="auto"/>
        <w:right w:val="single" w:sz="4"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1">
    <w:name w:val="xl171"/>
    <w:basedOn w:val="Normal"/>
    <w:rsid w:val="00BC1FA1"/>
    <w:pPr>
      <w:pBdr>
        <w:top w:val="single" w:sz="4" w:space="0" w:color="auto"/>
        <w:bottom w:val="single" w:sz="8" w:space="0" w:color="auto"/>
        <w:right w:val="single" w:sz="4"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2">
    <w:name w:val="xl172"/>
    <w:basedOn w:val="Normal"/>
    <w:rsid w:val="00BC1FA1"/>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pPr>
    <w:rPr>
      <w:rFonts w:ascii="Times New Roman" w:hAnsi="Times New Roman"/>
      <w:sz w:val="24"/>
    </w:rPr>
  </w:style>
  <w:style w:type="paragraph" w:customStyle="1" w:styleId="xl173">
    <w:name w:val="xl173"/>
    <w:basedOn w:val="Normal"/>
    <w:rsid w:val="00BC1FA1"/>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4">
    <w:name w:val="xl174"/>
    <w:basedOn w:val="Normal"/>
    <w:rsid w:val="00BC1FA1"/>
    <w:pPr>
      <w:pBdr>
        <w:top w:val="single" w:sz="4" w:space="0" w:color="auto"/>
        <w:left w:val="single" w:sz="4" w:space="0" w:color="auto"/>
        <w:bottom w:val="single" w:sz="8"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5">
    <w:name w:val="xl175"/>
    <w:basedOn w:val="Normal"/>
    <w:rsid w:val="00BC1FA1"/>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hAnsi="Times New Roman"/>
      <w:sz w:val="24"/>
    </w:rPr>
  </w:style>
  <w:style w:type="paragraph" w:customStyle="1" w:styleId="xl176">
    <w:name w:val="xl176"/>
    <w:basedOn w:val="Normal"/>
    <w:rsid w:val="00BC1FA1"/>
    <w:pPr>
      <w:pBdr>
        <w:top w:val="single" w:sz="4" w:space="0" w:color="auto"/>
        <w:left w:val="single" w:sz="4" w:space="0" w:color="auto"/>
        <w:bottom w:val="single" w:sz="8" w:space="0" w:color="auto"/>
        <w:right w:val="single" w:sz="8"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7">
    <w:name w:val="xl177"/>
    <w:basedOn w:val="Normal"/>
    <w:rsid w:val="00BC1FA1"/>
    <w:pPr>
      <w:pBdr>
        <w:top w:val="single" w:sz="4" w:space="0" w:color="auto"/>
        <w:left w:val="single" w:sz="8" w:space="0" w:color="auto"/>
        <w:bottom w:val="single" w:sz="8" w:space="0" w:color="auto"/>
        <w:right w:val="single" w:sz="4" w:space="0" w:color="auto"/>
      </w:pBdr>
      <w:shd w:val="clear" w:color="000000" w:fill="00B0F0"/>
      <w:spacing w:before="100" w:beforeAutospacing="1" w:after="100" w:afterAutospacing="1" w:line="240" w:lineRule="auto"/>
      <w:jc w:val="right"/>
    </w:pPr>
    <w:rPr>
      <w:rFonts w:ascii="Times New Roman" w:hAnsi="Times New Roman"/>
      <w:sz w:val="24"/>
    </w:rPr>
  </w:style>
  <w:style w:type="paragraph" w:customStyle="1" w:styleId="xl178">
    <w:name w:val="xl178"/>
    <w:basedOn w:val="Normal"/>
    <w:rsid w:val="00BC1FA1"/>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Times New Roman" w:hAnsi="Times New Roman"/>
      <w:sz w:val="24"/>
    </w:rPr>
  </w:style>
  <w:style w:type="paragraph" w:customStyle="1" w:styleId="xl179">
    <w:name w:val="xl179"/>
    <w:basedOn w:val="Normal"/>
    <w:rsid w:val="00BC1FA1"/>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80">
    <w:name w:val="xl180"/>
    <w:basedOn w:val="Normal"/>
    <w:rsid w:val="00BC1FA1"/>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hAnsi="Times New Roman"/>
      <w:sz w:val="24"/>
    </w:rPr>
  </w:style>
  <w:style w:type="paragraph" w:customStyle="1" w:styleId="xl181">
    <w:name w:val="xl181"/>
    <w:basedOn w:val="Normal"/>
    <w:rsid w:val="00BC1FA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sz w:val="24"/>
    </w:rPr>
  </w:style>
  <w:style w:type="paragraph" w:customStyle="1" w:styleId="xl182">
    <w:name w:val="xl182"/>
    <w:basedOn w:val="Normal"/>
    <w:rsid w:val="00BC1FA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sz w:val="24"/>
    </w:rPr>
  </w:style>
  <w:style w:type="paragraph" w:customStyle="1" w:styleId="xl183">
    <w:name w:val="xl183"/>
    <w:basedOn w:val="Normal"/>
    <w:rsid w:val="00BC1FA1"/>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sz w:val="24"/>
    </w:rPr>
  </w:style>
  <w:style w:type="paragraph" w:customStyle="1" w:styleId="xl184">
    <w:name w:val="xl184"/>
    <w:basedOn w:val="Normal"/>
    <w:rsid w:val="00BC1FA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85">
    <w:name w:val="xl185"/>
    <w:basedOn w:val="Normal"/>
    <w:rsid w:val="00BC1FA1"/>
    <w:pPr>
      <w:pBdr>
        <w:top w:val="single" w:sz="8" w:space="0" w:color="auto"/>
        <w:left w:val="single" w:sz="8" w:space="0" w:color="auto"/>
        <w:bottom w:val="single" w:sz="4" w:space="0" w:color="auto"/>
      </w:pBdr>
      <w:shd w:val="clear" w:color="000000" w:fill="DDEBF7"/>
      <w:spacing w:before="100" w:beforeAutospacing="1" w:after="100" w:afterAutospacing="1" w:line="240" w:lineRule="auto"/>
      <w:jc w:val="center"/>
    </w:pPr>
    <w:rPr>
      <w:rFonts w:ascii="Times New Roman" w:hAnsi="Times New Roman"/>
      <w:sz w:val="24"/>
    </w:rPr>
  </w:style>
  <w:style w:type="paragraph" w:customStyle="1" w:styleId="xl186">
    <w:name w:val="xl186"/>
    <w:basedOn w:val="Normal"/>
    <w:rsid w:val="00BC1FA1"/>
    <w:pPr>
      <w:pBdr>
        <w:top w:val="single" w:sz="8" w:space="0" w:color="auto"/>
        <w:bottom w:val="single" w:sz="4" w:space="0" w:color="auto"/>
      </w:pBdr>
      <w:shd w:val="clear" w:color="000000" w:fill="DDEBF7"/>
      <w:spacing w:before="100" w:beforeAutospacing="1" w:after="100" w:afterAutospacing="1" w:line="240" w:lineRule="auto"/>
      <w:jc w:val="center"/>
    </w:pPr>
    <w:rPr>
      <w:rFonts w:ascii="Times New Roman" w:hAnsi="Times New Roman"/>
      <w:sz w:val="24"/>
    </w:rPr>
  </w:style>
  <w:style w:type="paragraph" w:customStyle="1" w:styleId="xl187">
    <w:name w:val="xl187"/>
    <w:basedOn w:val="Normal"/>
    <w:rsid w:val="00BC1FA1"/>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pPr>
    <w:rPr>
      <w:rFonts w:ascii="Times New Roman" w:hAnsi="Times New Roman"/>
      <w:sz w:val="24"/>
    </w:rPr>
  </w:style>
  <w:style w:type="paragraph" w:customStyle="1" w:styleId="xl188">
    <w:name w:val="xl188"/>
    <w:basedOn w:val="Normal"/>
    <w:rsid w:val="00BC1FA1"/>
    <w:pPr>
      <w:pBdr>
        <w:top w:val="single" w:sz="8"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89">
    <w:name w:val="xl189"/>
    <w:basedOn w:val="Normal"/>
    <w:rsid w:val="00BC1FA1"/>
    <w:pPr>
      <w:pBdr>
        <w:top w:val="single" w:sz="8"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0">
    <w:name w:val="xl190"/>
    <w:basedOn w:val="Normal"/>
    <w:rsid w:val="00BC1FA1"/>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1">
    <w:name w:val="xl191"/>
    <w:basedOn w:val="Normal"/>
    <w:rsid w:val="00BC1FA1"/>
    <w:pPr>
      <w:pBdr>
        <w:top w:val="single" w:sz="8" w:space="0" w:color="auto"/>
        <w:left w:val="single" w:sz="4" w:space="0" w:color="auto"/>
        <w:bottom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2">
    <w:name w:val="xl192"/>
    <w:basedOn w:val="Normal"/>
    <w:rsid w:val="00BC1FA1"/>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3">
    <w:name w:val="xl193"/>
    <w:basedOn w:val="Normal"/>
    <w:rsid w:val="00BC1FA1"/>
    <w:pPr>
      <w:pBdr>
        <w:top w:val="single" w:sz="8" w:space="0" w:color="auto"/>
        <w:left w:val="single" w:sz="8"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4">
    <w:name w:val="xl194"/>
    <w:basedOn w:val="Normal"/>
    <w:rsid w:val="00BC1FA1"/>
    <w:pPr>
      <w:pBdr>
        <w:top w:val="single" w:sz="8"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5">
    <w:name w:val="xl195"/>
    <w:basedOn w:val="Normal"/>
    <w:rsid w:val="00BC1FA1"/>
    <w:pPr>
      <w:pBdr>
        <w:top w:val="single" w:sz="8"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6">
    <w:name w:val="xl196"/>
    <w:basedOn w:val="Normal"/>
    <w:rsid w:val="00BC1FA1"/>
    <w:pPr>
      <w:pBdr>
        <w:top w:val="single" w:sz="8" w:space="0" w:color="auto"/>
        <w:left w:val="single" w:sz="4" w:space="0" w:color="auto"/>
        <w:bottom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7">
    <w:name w:val="xl197"/>
    <w:basedOn w:val="Normal"/>
    <w:rsid w:val="00BC1FA1"/>
    <w:pPr>
      <w:pBdr>
        <w:top w:val="single" w:sz="8" w:space="0" w:color="auto"/>
        <w:left w:val="single" w:sz="4" w:space="0" w:color="auto"/>
        <w:bottom w:val="single" w:sz="4" w:space="0" w:color="auto"/>
        <w:right w:val="single" w:sz="8"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8">
    <w:name w:val="xl198"/>
    <w:basedOn w:val="Normal"/>
    <w:rsid w:val="00BC1FA1"/>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199">
    <w:name w:val="xl199"/>
    <w:basedOn w:val="Normal"/>
    <w:rsid w:val="00BC1FA1"/>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200">
    <w:name w:val="xl200"/>
    <w:basedOn w:val="Normal"/>
    <w:rsid w:val="00BC1FA1"/>
    <w:pPr>
      <w:pBdr>
        <w:lef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201">
    <w:name w:val="xl201"/>
    <w:basedOn w:val="Normal"/>
    <w:rsid w:val="00BC1FA1"/>
    <w:pPr>
      <w:pBdr>
        <w:righ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202">
    <w:name w:val="xl202"/>
    <w:basedOn w:val="Normal"/>
    <w:rsid w:val="00BC1FA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color w:val="FF0000"/>
      <w:sz w:val="24"/>
    </w:rPr>
  </w:style>
  <w:style w:type="paragraph" w:customStyle="1" w:styleId="xl203">
    <w:name w:val="xl203"/>
    <w:basedOn w:val="Normal"/>
    <w:rsid w:val="00BC1FA1"/>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color w:val="FF0000"/>
      <w:sz w:val="24"/>
    </w:rPr>
  </w:style>
  <w:style w:type="paragraph" w:customStyle="1" w:styleId="xl204">
    <w:name w:val="xl204"/>
    <w:basedOn w:val="Normal"/>
    <w:rsid w:val="00BC1FA1"/>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color w:val="FF0000"/>
      <w:sz w:val="24"/>
    </w:rPr>
  </w:style>
  <w:style w:type="paragraph" w:styleId="BodyText">
    <w:name w:val="Body Text"/>
    <w:basedOn w:val="Normal"/>
    <w:link w:val="BodyTextChar"/>
    <w:semiHidden/>
    <w:unhideWhenUsed/>
    <w:rsid w:val="006C082C"/>
  </w:style>
  <w:style w:type="character" w:customStyle="1" w:styleId="BodyTextChar">
    <w:name w:val="Body Text Char"/>
    <w:basedOn w:val="DefaultParagraphFont"/>
    <w:link w:val="BodyText"/>
    <w:semiHidden/>
    <w:rsid w:val="006C082C"/>
    <w:rPr>
      <w:rFonts w:ascii="Arial" w:hAnsi="Arial"/>
      <w:szCs w:val="24"/>
    </w:rPr>
  </w:style>
  <w:style w:type="paragraph" w:customStyle="1" w:styleId="TableParagraph">
    <w:name w:val="Table Paragraph"/>
    <w:basedOn w:val="Normal"/>
    <w:uiPriority w:val="1"/>
    <w:qFormat/>
    <w:rsid w:val="006C082C"/>
    <w:pPr>
      <w:widowControl w:val="0"/>
      <w:autoSpaceDE w:val="0"/>
      <w:autoSpaceDN w:val="0"/>
      <w:spacing w:before="13" w:after="0" w:line="240" w:lineRule="auto"/>
      <w:ind w:left="107"/>
    </w:pPr>
    <w:rPr>
      <w:rFonts w:eastAsia="Arial" w:cs="Arial"/>
      <w:sz w:val="22"/>
      <w:szCs w:val="22"/>
      <w:lang w:bidi="en-AU"/>
    </w:rPr>
  </w:style>
  <w:style w:type="character" w:customStyle="1" w:styleId="UnresolvedMention2">
    <w:name w:val="Unresolved Mention2"/>
    <w:basedOn w:val="DefaultParagraphFont"/>
    <w:uiPriority w:val="99"/>
    <w:semiHidden/>
    <w:unhideWhenUsed/>
    <w:rsid w:val="00FC3137"/>
    <w:rPr>
      <w:color w:val="605E5C"/>
      <w:shd w:val="clear" w:color="auto" w:fill="E1DFDD"/>
    </w:rPr>
  </w:style>
  <w:style w:type="character" w:customStyle="1" w:styleId="A1">
    <w:name w:val="A1"/>
    <w:uiPriority w:val="99"/>
    <w:rsid w:val="00927B63"/>
    <w:rPr>
      <w:color w:val="000000"/>
    </w:rPr>
  </w:style>
  <w:style w:type="character" w:customStyle="1" w:styleId="UnresolvedMention3">
    <w:name w:val="Unresolved Mention3"/>
    <w:basedOn w:val="DefaultParagraphFont"/>
    <w:uiPriority w:val="99"/>
    <w:semiHidden/>
    <w:unhideWhenUsed/>
    <w:rsid w:val="003F1802"/>
    <w:rPr>
      <w:color w:val="605E5C"/>
      <w:shd w:val="clear" w:color="auto" w:fill="E1DFDD"/>
    </w:rPr>
  </w:style>
  <w:style w:type="character" w:styleId="UnresolvedMention">
    <w:name w:val="Unresolved Mention"/>
    <w:basedOn w:val="DefaultParagraphFont"/>
    <w:uiPriority w:val="99"/>
    <w:semiHidden/>
    <w:unhideWhenUsed/>
    <w:rsid w:val="00F30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agreetrust.org/agree-ii/" TargetMode="External"/><Relationship Id="rId26" Type="http://schemas.openxmlformats.org/officeDocument/2006/relationships/hyperlink" Target="https://www.epa.gov/sites/production/files/2015-10/documents/rwqc2012.pdf" TargetMode="External"/><Relationship Id="rId21" Type="http://schemas.openxmlformats.org/officeDocument/2006/relationships/header" Target="header1.xml"/><Relationship Id="rId34"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oecd.org/about/members-and-partners/" TargetMode="External"/><Relationship Id="rId25" Type="http://schemas.openxmlformats.org/officeDocument/2006/relationships/hyperlink" Target="https://www.epa.gov/sites/production/files/2015-10/documents/rwqc2012.pdf"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greetrust.org/agree-ii/" TargetMode="External"/><Relationship Id="rId20" Type="http://schemas.openxmlformats.org/officeDocument/2006/relationships/image" Target="media/image4.png"/><Relationship Id="rId29" Type="http://schemas.openxmlformats.org/officeDocument/2006/relationships/hyperlink" Target="http://water.epa.gov/scitech/swguidance/standards/criteria/health/recreation/upload/P4-QMRA508.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fe.govt.nz/sites/default/files/media/Fresh%20water/Regional%20information%20for%20setting%20draft%20targets%20for%20swimmable%20lakes%20and%20rivers-final.pdf" TargetMode="External"/><Relationship Id="rId32" Type="http://schemas.openxmlformats.org/officeDocument/2006/relationships/hyperlink" Target="https://www.who.int/water_sanitation_health/publications/srwe1/en/"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cosec.com.au" TargetMode="External"/><Relationship Id="rId23" Type="http://schemas.openxmlformats.org/officeDocument/2006/relationships/hyperlink" Target="https://www.mfe.govt.nz/publications/fresh-water/microbiological-water-quality-guidelines-marine-and-freshwater-0" TargetMode="External"/><Relationship Id="rId28" Type="http://schemas.openxmlformats.org/officeDocument/2006/relationships/hyperlink" Target="https://www.epa.gov/sites/production/files/2015-10/documents/rwqc2012.pdf" TargetMode="Externa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www.beachapedia.org/State_of_the_Beach/State_Reports/HI/Water_Qual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cos@ecosec.com.au" TargetMode="External"/><Relationship Id="rId22" Type="http://schemas.openxmlformats.org/officeDocument/2006/relationships/footer" Target="footer1.xml"/><Relationship Id="rId27" Type="http://schemas.openxmlformats.org/officeDocument/2006/relationships/hyperlink" Target="https://www.epa.gov/sites/production/files/2015-10/documents/rwqc2012.pdf" TargetMode="External"/><Relationship Id="rId30" Type="http://schemas.openxmlformats.org/officeDocument/2006/relationships/hyperlink" Target="https://health.hawaii.gov/cwb/files/2013/04/Clean_Water_Branch_HAR_11-54_20141115.pdf" TargetMode="External"/><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F:\Ecos%20Quality%20Management%20System\QMS%20Forms\F25%20-%20Ecos_small_repor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994564-c68c-4417-8c9c-13eb9ecde3d6">
      <Terms xmlns="http://schemas.microsoft.com/office/infopath/2007/PartnerControls"/>
    </lcf76f155ced4ddcb4097134ff3c332f>
    <TaxCatchAll xmlns="ef8499da-f70f-48c9-a6de-e578977a26c0" xsi:nil="true"/>
    <_dlc_DocId xmlns="ef8499da-f70f-48c9-a6de-e578977a26c0">RESTRANS-1864802524-202715</_dlc_DocId>
    <_dlc_DocIdUrl xmlns="ef8499da-f70f-48c9-a6de-e578977a26c0">
      <Url>https://nhmrc.sharepoint.com/sites/restrans/_layouts/15/DocIdRedir.aspx?ID=RESTRANS-1864802524-202715</Url>
      <Description>RESTRANS-1864802524-202715</Description>
    </_dlc_DocIdUrl>
    <person xmlns="f4994564-c68c-4417-8c9c-13eb9ecde3d6">
      <UserInfo>
        <DisplayName/>
        <AccountId xsi:nil="true"/>
        <AccountType/>
      </UserInfo>
    </person>
    <_ip_UnifiedCompliancePolicyUIAction xmlns="http://schemas.microsoft.com/sharepoint/v3" xsi:nil="true"/>
    <Comments xmlns="f4994564-c68c-4417-8c9c-13eb9ecde3d6" xsi:nil="true"/>
    <_ip_UnifiedCompliancePolicyProperties xmlns="http://schemas.microsoft.com/sharepoint/v3" xsi:nil="true"/>
    <Status xmlns="f4994564-c68c-4417-8c9c-13eb9ecde3d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030A58EFCB05439C4C109195641468" ma:contentTypeVersion="23" ma:contentTypeDescription="Create a new document." ma:contentTypeScope="" ma:versionID="b9e7766e9963014f8442b086c04e1683">
  <xsd:schema xmlns:xsd="http://www.w3.org/2001/XMLSchema" xmlns:xs="http://www.w3.org/2001/XMLSchema" xmlns:p="http://schemas.microsoft.com/office/2006/metadata/properties" xmlns:ns1="http://schemas.microsoft.com/sharepoint/v3" xmlns:ns2="ef8499da-f70f-48c9-a6de-e578977a26c0" xmlns:ns3="f4994564-c68c-4417-8c9c-13eb9ecde3d6" targetNamespace="http://schemas.microsoft.com/office/2006/metadata/properties" ma:root="true" ma:fieldsID="1bc9670c29d119932263ef1494a69450" ns1:_="" ns2:_="" ns3:_="">
    <xsd:import namespace="http://schemas.microsoft.com/sharepoint/v3"/>
    <xsd:import namespace="ef8499da-f70f-48c9-a6de-e578977a26c0"/>
    <xsd:import namespace="f4994564-c68c-4417-8c9c-13eb9ecde3d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2:TaxCatchAll" minOccurs="0"/>
                <xsd:element ref="ns3:MediaServiceOCR" minOccurs="0"/>
                <xsd:element ref="ns3:MediaServiceObjectDetectorVersions" minOccurs="0"/>
                <xsd:element ref="ns3:MediaServiceSearchProperties" minOccurs="0"/>
                <xsd:element ref="ns3:MediaServiceLocation" minOccurs="0"/>
                <xsd:element ref="ns3:person" minOccurs="0"/>
                <xsd:element ref="ns3:Comments" minOccurs="0"/>
                <xsd:element ref="ns3: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499da-f70f-48c9-a6de-e578977a26c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edc90cd-4b5d-4287-ade8-c7001a6f2aff}" ma:internalName="TaxCatchAll" ma:showField="CatchAllData" ma:web="ef8499da-f70f-48c9-a6de-e578977a26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994564-c68c-4417-8c9c-13eb9ecde3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482b5b-748e-4687-9c7b-3c897542f2f8"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description="" ma:indexed="true" ma:internalName="MediaServiceLocation" ma:readOnly="true">
      <xsd:simpleType>
        <xsd:restriction base="dms:Text"/>
      </xsd:simpleType>
    </xsd:element>
    <xsd:element name="person" ma:index="29"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30" nillable="true" ma:displayName="Comments" ma:format="Dropdown" ma:internalName="Comments">
      <xsd:simpleType>
        <xsd:restriction base="dms:Text">
          <xsd:maxLength value="255"/>
        </xsd:restriction>
      </xsd:simpleType>
    </xsd:element>
    <xsd:element name="Status" ma:index="31" nillable="true" ma:displayName="Status" ma:description="Status of document in clearance proces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86E7D-35F1-4B40-9B84-A4876E3CCCD3}">
  <ds:schemaRefs>
    <ds:schemaRef ds:uri="http://schemas.microsoft.com/sharepoint/events"/>
  </ds:schemaRefs>
</ds:datastoreItem>
</file>

<file path=customXml/itemProps2.xml><?xml version="1.0" encoding="utf-8"?>
<ds:datastoreItem xmlns:ds="http://schemas.openxmlformats.org/officeDocument/2006/customXml" ds:itemID="{0B780D8F-4A60-49FA-9115-970B5F337054}">
  <ds:schemaRefs>
    <ds:schemaRef ds:uri="http://schemas.microsoft.com/office/2006/metadata/properties"/>
    <ds:schemaRef ds:uri="http://schemas.microsoft.com/office/infopath/2007/PartnerControls"/>
    <ds:schemaRef ds:uri="f4994564-c68c-4417-8c9c-13eb9ecde3d6"/>
    <ds:schemaRef ds:uri="ef8499da-f70f-48c9-a6de-e578977a26c0"/>
    <ds:schemaRef ds:uri="http://schemas.microsoft.com/sharepoint/v3"/>
  </ds:schemaRefs>
</ds:datastoreItem>
</file>

<file path=customXml/itemProps3.xml><?xml version="1.0" encoding="utf-8"?>
<ds:datastoreItem xmlns:ds="http://schemas.openxmlformats.org/officeDocument/2006/customXml" ds:itemID="{211192E3-BB93-4AFF-9A92-4B20A6D82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8499da-f70f-48c9-a6de-e578977a26c0"/>
    <ds:schemaRef ds:uri="f4994564-c68c-4417-8c9c-13eb9ecd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1BB505-C161-4298-B7D3-4629738805A0}">
  <ds:schemaRefs>
    <ds:schemaRef ds:uri="http://schemas.microsoft.com/sharepoint/v3/contenttype/forms"/>
  </ds:schemaRefs>
</ds:datastoreItem>
</file>

<file path=customXml/itemProps5.xml><?xml version="1.0" encoding="utf-8"?>
<ds:datastoreItem xmlns:ds="http://schemas.openxmlformats.org/officeDocument/2006/customXml" ds:itemID="{1D047785-8D63-4D0F-B483-7E60D96CA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F25 - Ecos_small_report_template.dot</Template>
  <TotalTime>13</TotalTime>
  <Pages>3</Pages>
  <Words>245291</Words>
  <Characters>1437406</Characters>
  <DocSecurity>2</DocSecurity>
  <Lines>47913</Lines>
  <Paragraphs>24745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2018-11-20T05:43:00Z</cp:lastPrinted>
  <dcterms:created xsi:type="dcterms:W3CDTF">2022-06-23T08:18:00Z</dcterms:created>
  <dcterms:modified xsi:type="dcterms:W3CDTF">2026-01-14T04:23:00Z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0x01010018030A58EFCB05439C4C109195641468</vt:lpwstr>
  </property>
  <property fmtid="{D5CDD505-2E9C-101B-9397-08002B2CF9AE}" pid="3" name="LINKTEK-CHUNK-1">
    <vt:lpwstr>010021{"F":2,"I":"704D-9F51-C370-10C5"}</vt:lpwstr>
  </property>
  <property fmtid="{D5CDD505-2E9C-101B-9397-08002B2CF9AE}" pid="4" name="ZOTERO_PREF_1">
    <vt:lpwstr>&lt;data data-version="3" zotero-version="5.0.96.3"&gt;&lt;session id="c3OTBRxu"/&gt;&lt;style id="http://www.zotero.org/styles/water-science-and-technology" hasBibliography="1" bibliographyStyleHasBeenSet="1"/&gt;&lt;prefs&gt;&lt;pref name="fieldType" value="Field"/&gt;&lt;/prefs&gt;&lt;/data</vt:lpwstr>
  </property>
  <property fmtid="{D5CDD505-2E9C-101B-9397-08002B2CF9AE}" pid="5" name="ZOTERO_PREF_2">
    <vt:lpwstr>&gt;</vt:lpwstr>
  </property>
  <property fmtid="{D5CDD505-2E9C-101B-9397-08002B2CF9AE}" pid="6" name="_dlc_DocIdItemGuid">
    <vt:lpwstr>e91ef50e-fc9d-472a-8a1e-35542ce2ac10</vt:lpwstr>
  </property>
  <property fmtid="{D5CDD505-2E9C-101B-9397-08002B2CF9AE}" pid="7" name="MediaServiceImageTags">
    <vt:lpwstr/>
  </property>
  <property fmtid="{D5CDD505-2E9C-101B-9397-08002B2CF9AE}" pid="8" name="MSIP_Label_9a5e7792-7543-4db2-bcc9-9caeff0b8eb1_Enabled">
    <vt:lpwstr>true</vt:lpwstr>
  </property>
  <property fmtid="{D5CDD505-2E9C-101B-9397-08002B2CF9AE}" pid="9" name="MSIP_Label_9a5e7792-7543-4db2-bcc9-9caeff0b8eb1_SetDate">
    <vt:lpwstr>2025-02-10T01:04:23Z</vt:lpwstr>
  </property>
  <property fmtid="{D5CDD505-2E9C-101B-9397-08002B2CF9AE}" pid="10" name="MSIP_Label_9a5e7792-7543-4db2-bcc9-9caeff0b8eb1_Method">
    <vt:lpwstr>Standard</vt:lpwstr>
  </property>
  <property fmtid="{D5CDD505-2E9C-101B-9397-08002B2CF9AE}" pid="11" name="MSIP_Label_9a5e7792-7543-4db2-bcc9-9caeff0b8eb1_Name">
    <vt:lpwstr>OFFICIAL</vt:lpwstr>
  </property>
  <property fmtid="{D5CDD505-2E9C-101B-9397-08002B2CF9AE}" pid="12" name="MSIP_Label_9a5e7792-7543-4db2-bcc9-9caeff0b8eb1_SiteId">
    <vt:lpwstr>402fca06-dc9c-412f-9bf9-1a335a4671f7</vt:lpwstr>
  </property>
  <property fmtid="{D5CDD505-2E9C-101B-9397-08002B2CF9AE}" pid="13" name="MSIP_Label_9a5e7792-7543-4db2-bcc9-9caeff0b8eb1_ActionId">
    <vt:lpwstr>0af84952-c27e-467b-a6d5-a74ee97bf399</vt:lpwstr>
  </property>
  <property fmtid="{D5CDD505-2E9C-101B-9397-08002B2CF9AE}" pid="14" name="MSIP_Label_9a5e7792-7543-4db2-bcc9-9caeff0b8eb1_ContentBits">
    <vt:lpwstr>0</vt:lpwstr>
  </property>
</Properties>
</file>